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49C10393" w14:textId="241C4CD1" w:rsidR="003E08F3" w:rsidRPr="00C52C5E" w:rsidRDefault="004E37E4" w:rsidP="003E08F3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2000256" behindDoc="0" locked="0" layoutInCell="1" allowOverlap="1" wp14:anchorId="38476EBE" wp14:editId="2145B55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2740640" cy="7680960"/>
            <wp:effectExtent l="0" t="0" r="3810" b="0"/>
            <wp:wrapSquare wrapText="bothSides"/>
            <wp:docPr id="14588627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768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2FEFD" w14:textId="53489F83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49ECE88E" w14:textId="6E43120D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20A275B7" w14:textId="77777777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138AB710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4B9DA28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7970D3FB" w14:textId="08BFB49A" w:rsidR="003E08F3" w:rsidRPr="00C52C5E" w:rsidRDefault="00F42BB2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7</w:t>
      </w:r>
      <w:r w:rsidR="00E439B6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AUGUST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78813433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0FBC77A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bookmarkEnd w:id="0"/>
    <w:bookmarkEnd w:id="1"/>
    <w:bookmarkEnd w:id="2"/>
    <w:p w14:paraId="4C46DD2B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4A9281AF" w14:textId="77777777" w:rsidR="00F42BB2" w:rsidRPr="00A6124C" w:rsidRDefault="00AE325D" w:rsidP="00F42BB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हाल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ही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74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वें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मिस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यूनिवर्स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खिताब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किसने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जीता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F42BB2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F42BB2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F42BB2"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Who recently won the </w:t>
      </w:r>
      <w:r w:rsidR="00F42BB2" w:rsidRPr="00A6124C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74</w:t>
      </w:r>
      <w:r w:rsidR="00F42BB2"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th Miss Universe </w:t>
      </w:r>
      <w:r w:rsidR="00F42BB2" w:rsidRPr="00A6124C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</w:t>
      </w:r>
      <w:r w:rsidR="00F42BB2"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 title? </w:t>
      </w:r>
    </w:p>
    <w:p w14:paraId="718602B1" w14:textId="77777777" w:rsidR="00F42BB2" w:rsidRPr="00A6124C" w:rsidRDefault="00F42BB2" w:rsidP="00F42BB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a)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स्टेफनी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अबासली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>Stephanie Abasali</w:t>
      </w:r>
    </w:p>
    <w:p w14:paraId="3D2244A0" w14:textId="77777777" w:rsidR="00F42BB2" w:rsidRPr="00A6124C" w:rsidRDefault="00F42BB2" w:rsidP="00F42BB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b)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मा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अह्तिसा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मनालो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>Ma Ahtisa Manalo</w:t>
      </w:r>
    </w:p>
    <w:p w14:paraId="66AF7F92" w14:textId="77777777" w:rsidR="00F42BB2" w:rsidRPr="00A6124C" w:rsidRDefault="00F42BB2" w:rsidP="00F42BB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c)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फातिमा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बोश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>Fatima Bosch</w:t>
      </w:r>
    </w:p>
    <w:p w14:paraId="75BDEEE2" w14:textId="77777777" w:rsidR="00F42BB2" w:rsidRDefault="00F42BB2" w:rsidP="00F42BB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d)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ओलिविया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यासे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>Olivia Yasay</w:t>
      </w:r>
    </w:p>
    <w:p w14:paraId="62AF2E60" w14:textId="1282550E" w:rsidR="00822B30" w:rsidRPr="00C51144" w:rsidRDefault="00822B30" w:rsidP="00F42BB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39C42E8D" w14:textId="75930C43" w:rsidR="0017632A" w:rsidRDefault="0017632A" w:rsidP="00822B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F295F36" w14:textId="5F8C422D" w:rsidR="0084250B" w:rsidRDefault="0084250B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41432608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30C41832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544E527F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34F4654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DFC0A5C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03D681D2" w14:textId="1BC140AD" w:rsidR="00500331" w:rsidRPr="00205EFB" w:rsidRDefault="002C0C65" w:rsidP="00500331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6</w:t>
      </w:r>
      <w:r w:rsidR="00500331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AUGUST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573F1760" w14:textId="77777777" w:rsidR="00500331" w:rsidRPr="00997552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A709FA8" w14:textId="77777777" w:rsidR="00500331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3DA9CB72" w14:textId="77777777" w:rsidR="00500331" w:rsidRPr="00997552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35EE9EF8" w14:textId="77777777" w:rsidR="00500331" w:rsidRDefault="00500331" w:rsidP="00500331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6774A7F" w14:textId="77777777" w:rsidR="002C0C65" w:rsidRPr="00015463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Q.1: 5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रिज़र्व बैंक की मौद्रिक नीति समिति ने </w:t>
      </w:r>
      <w:r w:rsidRPr="0001546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नीतिगत रेपो दर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 कितने प्रतिशत रखा है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15463">
        <w:rPr>
          <w:rFonts w:ascii="Kokila" w:hAnsi="Kokila" w:cs="Kokila"/>
          <w:b/>
          <w:bCs/>
          <w:color w:val="000099"/>
          <w:sz w:val="82"/>
          <w:szCs w:val="82"/>
        </w:rPr>
        <w:t>On August 5, 2026, at what percentage has the Monetary Policy Committee of the Reserve Bank of India kept the policy repo rate?</w:t>
      </w:r>
    </w:p>
    <w:p w14:paraId="6971D32F" w14:textId="77777777" w:rsidR="002C0C65" w:rsidRPr="00015463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50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%</w:t>
      </w:r>
    </w:p>
    <w:p w14:paraId="4EBFA53D" w14:textId="77777777" w:rsidR="002C0C65" w:rsidRPr="00015463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25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%</w:t>
      </w:r>
    </w:p>
    <w:p w14:paraId="2932F5F8" w14:textId="77777777" w:rsidR="002C0C65" w:rsidRPr="00015463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5.50%</w:t>
      </w:r>
    </w:p>
    <w:p w14:paraId="2312F8A6" w14:textId="77777777" w:rsidR="002C0C65" w:rsidRPr="00015463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5.75%</w:t>
      </w:r>
    </w:p>
    <w:p w14:paraId="29D9ABB5" w14:textId="77777777" w:rsidR="002C0C65" w:rsidRPr="000A26C5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2: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गृह मंत्रालय ने किसे </w:t>
      </w:r>
      <w:r w:rsidRPr="000A26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अधिसूचित प्राकृतिक आपदाओं की सूची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शामिल किया है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A26C5">
        <w:rPr>
          <w:rFonts w:ascii="Kokila" w:hAnsi="Kokila" w:cs="Kokila"/>
          <w:b/>
          <w:bCs/>
          <w:color w:val="000099"/>
          <w:sz w:val="82"/>
          <w:szCs w:val="82"/>
        </w:rPr>
        <w:t>Recently, the Ministry of Home Affairs has included which of the following in the list of notified natural calamities?</w:t>
      </w:r>
    </w:p>
    <w:p w14:paraId="1E9D0976" w14:textId="77777777" w:rsidR="002C0C65" w:rsidRPr="000A26C5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980AB05" w14:textId="77777777" w:rsidR="002C0C65" w:rsidRPr="000A26C5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शीत लहर एवं सूखा </w:t>
      </w:r>
      <w:r w:rsidRPr="000A26C5">
        <w:rPr>
          <w:rFonts w:ascii="Kokila" w:hAnsi="Kokila" w:cs="Kokila"/>
          <w:b/>
          <w:bCs/>
          <w:color w:val="000099"/>
          <w:sz w:val="82"/>
          <w:szCs w:val="82"/>
        </w:rPr>
        <w:t>Cold Wave and Drought</w:t>
      </w:r>
    </w:p>
    <w:p w14:paraId="282D864E" w14:textId="77777777" w:rsidR="002C0C65" w:rsidRPr="000A26C5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भूकंप एवं भूस्खलन </w:t>
      </w:r>
      <w:r w:rsidRPr="000A26C5">
        <w:rPr>
          <w:rFonts w:ascii="Kokila" w:hAnsi="Kokila" w:cs="Kokila"/>
          <w:b/>
          <w:bCs/>
          <w:color w:val="000099"/>
          <w:sz w:val="82"/>
          <w:szCs w:val="82"/>
        </w:rPr>
        <w:t>Earthquake and Landslide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5862D9B" w14:textId="77777777" w:rsidR="002C0C65" w:rsidRPr="000A26C5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चक्रवात एवं सुनामी </w:t>
      </w:r>
      <w:r w:rsidRPr="000A26C5">
        <w:rPr>
          <w:rFonts w:ascii="Kokila" w:hAnsi="Kokila" w:cs="Kokila"/>
          <w:b/>
          <w:bCs/>
          <w:color w:val="000099"/>
          <w:sz w:val="82"/>
          <w:szCs w:val="82"/>
        </w:rPr>
        <w:t>Cyclone and Tsunami</w:t>
      </w:r>
    </w:p>
    <w:p w14:paraId="37909A41" w14:textId="77777777" w:rsidR="002C0C65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लू एवं आकाशीय बिजली </w:t>
      </w:r>
      <w:r w:rsidRPr="000A26C5">
        <w:rPr>
          <w:rFonts w:ascii="Kokila" w:hAnsi="Kokila" w:cs="Kokila"/>
          <w:b/>
          <w:bCs/>
          <w:color w:val="000099"/>
          <w:sz w:val="82"/>
          <w:szCs w:val="82"/>
        </w:rPr>
        <w:t>Heatwave and Lightning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17A8EB3" w14:textId="77777777" w:rsidR="002C0C65" w:rsidRPr="000B190B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3:</w:t>
      </w:r>
      <w:r w:rsidRPr="000B190B">
        <w:rPr>
          <w:color w:val="000000" w:themeColor="text1"/>
          <w:sz w:val="82"/>
          <w:szCs w:val="82"/>
          <w:lang w:bidi="hi-IN"/>
        </w:rPr>
        <w:t xml:space="preserve"> 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0B190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बीडब्ल्यूएफ पैरा वर्ल्ड सर्किट – ब्राज़ील पैरा बैडमिंटन इंटरनेशनल 2026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की पदक तालिका में कौन-सा देश प्रथम स्थान पर रहा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>? R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 xml:space="preserve">ecently, which country topped the medal tally at the BWF Para World Circuit – Brazil Para-Badminton International </w:t>
      </w:r>
      <w:r w:rsidRPr="000B190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15C12FC3" w14:textId="77777777" w:rsidR="002C0C65" w:rsidRPr="000B190B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F52114D" w14:textId="77777777" w:rsidR="002C0C65" w:rsidRPr="000B190B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 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A6E790E" w14:textId="77777777" w:rsidR="002C0C65" w:rsidRPr="000B190B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चीन 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7B27163A" w14:textId="77777777" w:rsidR="002C0C65" w:rsidRPr="000B190B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जापान 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258CB0EC" w14:textId="77777777" w:rsidR="002C0C65" w:rsidRPr="0075316D" w:rsidRDefault="002C0C65" w:rsidP="002C0C65">
      <w:pPr>
        <w:spacing w:line="256" w:lineRule="auto"/>
        <w:jc w:val="both"/>
        <w:rPr>
          <w:rFonts w:ascii="Kokila" w:hAnsi="Kokila" w:cs="Kokila"/>
          <w:noProof/>
          <w:color w:val="000000" w:themeColor="text1"/>
          <w:sz w:val="82"/>
          <w:szCs w:val="82"/>
          <w:lang w:bidi="hi-IN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ब्राज़ील 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>Brazil</w:t>
      </w:r>
    </w:p>
    <w:p w14:paraId="216C1F55" w14:textId="77777777" w:rsidR="002C0C65" w:rsidRPr="00A6069E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4: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दिवंगत डॉ. डी.वाई. पाटिल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संबंध किस क्षेत्र से था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 deceased Dr. D. Y. Patil was associated with which field?</w:t>
      </w:r>
    </w:p>
    <w:p w14:paraId="4BFAD24D" w14:textId="77777777" w:rsidR="002C0C65" w:rsidRPr="00A6069E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062A651" w14:textId="77777777" w:rsidR="002C0C65" w:rsidRPr="00A6069E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अंतरिक्ष विज्ञान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Space Science</w:t>
      </w:r>
    </w:p>
    <w:p w14:paraId="1393632C" w14:textId="77777777" w:rsidR="002C0C65" w:rsidRPr="00A6069E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पत्रकारिता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Journalism</w:t>
      </w:r>
    </w:p>
    <w:p w14:paraId="18503846" w14:textId="77777777" w:rsidR="002C0C65" w:rsidRPr="00A6069E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न्यायपालिका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Judiciary</w:t>
      </w:r>
    </w:p>
    <w:p w14:paraId="588B8C20" w14:textId="77777777" w:rsidR="002C0C65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शिक्षा एवं समाज सेवा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Education and Social Service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C8B9864" w14:textId="77777777" w:rsidR="002C0C65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2621C55" w14:textId="77777777" w:rsidR="002C0C65" w:rsidRPr="00ED094E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8E5A0D9" w14:textId="77777777" w:rsidR="002C0C65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C5898F8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5:</w:t>
      </w:r>
      <w:r w:rsidRPr="00A6069E">
        <w:rPr>
          <w:color w:val="000000" w:themeColor="text1"/>
          <w:sz w:val="82"/>
          <w:szCs w:val="82"/>
          <w:lang w:bidi="hi-IN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महाराष्ट्र सरकार ने किस खाद्य उत्पाद के निर्माण और बिक्री पर एक वर्ष का प्रतिबंध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लगाया है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Recently, the Maharashtra Government has imposed a one-year ban on the manufacture and sale of which food product?</w:t>
      </w:r>
    </w:p>
    <w:p w14:paraId="6DF150C3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एनालॉग गैर डेयरी पनीर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Analogue Non Dairy Paneer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DB42D9E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टोफू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Tofu</w:t>
      </w:r>
    </w:p>
    <w:p w14:paraId="6446EC13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सोया दूध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Soy Milk</w:t>
      </w:r>
    </w:p>
    <w:p w14:paraId="0FDB8167" w14:textId="77777777" w:rsidR="002C0C65" w:rsidRPr="007E517B" w:rsidRDefault="002C0C65" w:rsidP="002C0C65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फ्लेवर्ड दूध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Flavoured</w:t>
      </w:r>
      <w:proofErr w:type="spellEnd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Milk</w:t>
      </w:r>
    </w:p>
    <w:p w14:paraId="7300007E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6: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भारतीय कृषि अनुसंधान परिषद ने किस फसल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का भारत का पहला पूर्णतः एनोटेटेड टेलोमियर-टू-टेलोमियर संदर्भ जीनोम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विकसित किया है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Recently, ICAR has developed India's first fully annotated Telomere-to-Telomere reference genome of which crop?</w:t>
      </w:r>
    </w:p>
    <w:p w14:paraId="621FC4D4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मूंग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Mung Bean</w:t>
      </w:r>
    </w:p>
    <w:p w14:paraId="77CED7F2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चना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Chickpea</w:t>
      </w:r>
    </w:p>
    <w:p w14:paraId="553F646F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अरहर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Pigeonpea</w:t>
      </w:r>
      <w:proofErr w:type="spellEnd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Tur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BFCEA89" w14:textId="77777777" w:rsidR="002C0C65" w:rsidRPr="00FF40B3" w:rsidRDefault="002C0C65" w:rsidP="002C0C65">
      <w:pPr>
        <w:spacing w:line="240" w:lineRule="auto"/>
        <w:jc w:val="both"/>
        <w:rPr>
          <w:rFonts w:ascii="Kokila" w:hAnsi="Kokila" w:cs="Kokila"/>
          <w:b/>
          <w:bCs/>
          <w:noProof/>
          <w:color w:val="000099"/>
          <w:sz w:val="76"/>
          <w:szCs w:val="76"/>
          <w:lang w:bidi="hi-IN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मसूर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Lentil</w:t>
      </w:r>
    </w:p>
    <w:p w14:paraId="30BE7F69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7: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तमिलगा वेत्री कषगम सरकार का पहला राज्य बजट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किसने प्रस्तुत किया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who presented the first State Budget of the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Tamilaga</w:t>
      </w:r>
      <w:proofErr w:type="spellEnd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Vettri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Kazhagam</w:t>
      </w:r>
      <w:proofErr w:type="spellEnd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Government?</w:t>
      </w:r>
    </w:p>
    <w:p w14:paraId="172A9984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8502389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सी. जोसेफ विजय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C. Joseph Vijay</w:t>
      </w:r>
    </w:p>
    <w:p w14:paraId="15701CA8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एन. मैरी विल्सन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N. Mary Wilson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908235D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टी. आर. बी. राजा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T. R. B. Rajaa</w:t>
      </w:r>
    </w:p>
    <w:p w14:paraId="18416175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एम. के. स्टालिन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M. K. Stalin</w:t>
      </w:r>
    </w:p>
    <w:p w14:paraId="1F448199" w14:textId="77777777" w:rsidR="002C0C65" w:rsidRPr="00C34B35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22C97FC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8: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सर्वोच्च न्यायालय ने अधिसूचित आर्द्रभूमि संरक्षण रिजर्व के लिए कितने किलोमीटर का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खनन बफर क्षेत्र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लागू करने का निर्देश दिया है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Recently, the Supreme Court directed that what mining buffer zone should be applicable to notified wetland conservation reserves?</w:t>
      </w:r>
    </w:p>
    <w:p w14:paraId="23CF6A60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730B7D2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a) 2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किलोमीटर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2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5308D00D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10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किलोमीटर </w:t>
      </w:r>
      <w:r>
        <w:rPr>
          <w:rFonts w:ascii="Kokila" w:hAnsi="Kokila" w:cs="Kokila"/>
          <w:b/>
          <w:bCs/>
          <w:color w:val="000099"/>
          <w:sz w:val="82"/>
          <w:szCs w:val="82"/>
        </w:rPr>
        <w:t>10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1422579F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c) 8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किलोमीटर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8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04881A86" w14:textId="77777777" w:rsidR="002C0C65" w:rsidRPr="007D00A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d)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3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किलोमीटर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1</w:t>
      </w:r>
      <w:r>
        <w:rPr>
          <w:rFonts w:ascii="Kokila" w:hAnsi="Kokila" w:cs="Kokila"/>
          <w:b/>
          <w:bCs/>
          <w:color w:val="000099"/>
          <w:sz w:val="82"/>
          <w:szCs w:val="82"/>
        </w:rPr>
        <w:t>3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46E3D26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9: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कृत्रिम बुद्धिमत्ता आधारित व्यापक सुशासन सुधारों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शुरुआत किस राज्य ने की है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Recently, which state has launched an AI-led governance overhaul?</w:t>
      </w:r>
    </w:p>
    <w:p w14:paraId="442CDD08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8284A0F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केरल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CADE63D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कर्नाटक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06665BE6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1FE040B4" w14:textId="77777777" w:rsidR="002C0C65" w:rsidRPr="007D00A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तेलंगाना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  <w:r w:rsidRPr="00A6069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91EEB11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10: </w:t>
      </w:r>
      <w:r w:rsidRPr="00A6069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नाथन थॉमस 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के संबंध में निम्नलिखित में से कौन-सा कथन सही है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>Which of the following statements is correct about Nathan Thomas?</w:t>
      </w:r>
    </w:p>
    <w:p w14:paraId="322CD56D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>a)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वे 18 वर्ष 346 दिन की आयु में विश्व के सबसे कम उम्र के पुरुष प्रोफेसर बने हैं।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He became the world's youngest male professor at the age of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18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 years and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346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 days.</w:t>
      </w:r>
    </w:p>
    <w:p w14:paraId="7D047FF3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वे विश्व के सबसे कम उम्र के पुरुष अंतरिक्ष यात्री बने हैं।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>He became the world's youngest male astronaut.</w:t>
      </w:r>
    </w:p>
    <w:p w14:paraId="30AD86D0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वे 19 वर्ष की आयु में विश्व के सबसे कम उम्र के पुरुष प्रोफेसर बने हैं।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He  became the world's youngest male professor at the age of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19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 years.</w:t>
      </w:r>
    </w:p>
    <w:p w14:paraId="0C19A505" w14:textId="77777777" w:rsidR="002C0C65" w:rsidRPr="00A6069E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उन्होंने सबसे कम उम्र के वैज्ञानिक बनने का विश्व रिकॉर्ड बनाया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है।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>He set the world record for becoming the youngest scientist.</w:t>
      </w:r>
    </w:p>
    <w:p w14:paraId="4EDC60EB" w14:textId="77777777" w:rsidR="002C0C65" w:rsidRPr="003912D6" w:rsidRDefault="002C0C65" w:rsidP="002C0C6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11: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सड़क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परिवहन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निगम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बसों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निःशुल्क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यात्रा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सुविधा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बजटीय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Uttar Pradesh Government has made a budgetary provision to provide free travel in State Road Transport Corporation buses to whom?</w:t>
      </w:r>
    </w:p>
    <w:p w14:paraId="777F08BC" w14:textId="77777777" w:rsidR="002C0C65" w:rsidRPr="003912D6" w:rsidRDefault="002C0C65" w:rsidP="002C0C65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छात्राओं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All girl students</w:t>
      </w:r>
    </w:p>
    <w:p w14:paraId="5F7F0DAE" w14:textId="77777777" w:rsidR="002C0C65" w:rsidRPr="003912D6" w:rsidRDefault="002C0C65" w:rsidP="002C0C65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दिव्यांग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All persons with disabilities</w:t>
      </w:r>
    </w:p>
    <w:p w14:paraId="283CAFF1" w14:textId="77777777" w:rsidR="002C0C65" w:rsidRPr="003912D6" w:rsidRDefault="002C0C65" w:rsidP="002C0C6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60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उससे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महिलाएँ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 xml:space="preserve">Women aged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 xml:space="preserve"> years and above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B368153" w14:textId="77777777" w:rsidR="002C0C65" w:rsidRPr="007D00AE" w:rsidRDefault="002C0C65" w:rsidP="002C0C6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वरिष्ठ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All senior citizens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50C1FA6" w14:textId="77777777" w:rsidR="002C0C65" w:rsidRPr="00EE3F46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12:</w:t>
      </w:r>
      <w:r w:rsidRPr="00EE3F46">
        <w:rPr>
          <w:color w:val="000000" w:themeColor="text1"/>
          <w:lang w:bidi="hi-IN"/>
        </w:rPr>
        <w:t xml:space="preserve">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E3F46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EE3F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जुग जुग जियो अभियान</w:t>
      </w:r>
      <w:r w:rsidRPr="00EE3F46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उद्देश्य से शुरू किया गया है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the "Jug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Jug</w:t>
      </w:r>
      <w:proofErr w:type="spell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Jiyo Abhiyaan" has been launched for what purpose?</w:t>
      </w:r>
    </w:p>
    <w:p w14:paraId="2D26FC9F" w14:textId="77777777" w:rsidR="002C0C65" w:rsidRPr="00EE3F46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आयुष्मान भारत योजना के प्रचार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Ayushman Bharat Scheme</w:t>
      </w:r>
    </w:p>
    <w:p w14:paraId="4BB62705" w14:textId="77777777" w:rsidR="002C0C65" w:rsidRPr="00EE3F46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टीकाकरण अभियान को बढ़ावा देने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national immunization campaign</w:t>
      </w:r>
    </w:p>
    <w:p w14:paraId="2603BAB1" w14:textId="77777777" w:rsidR="002C0C65" w:rsidRPr="00EE3F46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अंगदान के प्रति जन-जागरूकता बढ़ाने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awareness about organ donation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81DE3E6" w14:textId="77777777" w:rsidR="002C0C65" w:rsidRDefault="002C0C65" w:rsidP="002C0C6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मातृ एवं शिशु पोषण कार्यक्रम को मजबूत करने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strengthen the maternal and child nutrition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</w:p>
    <w:p w14:paraId="2DBCF953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2026 कॉस्पार विक्रम साराभाई पदक से सम्मानित अन्नपूर्णी सुब्रमण्यम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संबंध किस क्षेत्र से है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Annapurni Subramaniam, who received the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 xml:space="preserve"> COSPAR Vikram Sarabhai Medal, belongs to which field?</w:t>
      </w:r>
    </w:p>
    <w:p w14:paraId="45B5A7EA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4F78FC7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जैव प्रौद्योगिकी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Biotechnology</w:t>
      </w:r>
    </w:p>
    <w:p w14:paraId="0853A1FC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परमाणु विज्ञान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Nuclear Science</w:t>
      </w:r>
    </w:p>
    <w:p w14:paraId="0B79E81D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गणित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Mathematics</w:t>
      </w:r>
    </w:p>
    <w:p w14:paraId="5ECA506A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खगोल भौतिकी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Astrophysics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27BCEF9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14: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ही में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दिवंगत प्रदीप रावत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संबंध किस क्षेत्र से था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Recently deceased Pradeep Rawat belonged to which profession?</w:t>
      </w:r>
    </w:p>
    <w:p w14:paraId="32BFDF7B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5ED2DEE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अभिनेता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Actor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707B86F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गायक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Singer</w:t>
      </w:r>
    </w:p>
    <w:p w14:paraId="7E3B6445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लेखक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Writer</w:t>
      </w:r>
    </w:p>
    <w:p w14:paraId="4782A546" w14:textId="77777777" w:rsidR="002C0C65" w:rsidRPr="00F71C09" w:rsidRDefault="002C0C65" w:rsidP="002C0C65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फिल्म निर्देशक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 xml:space="preserve">Film Director </w:t>
      </w:r>
    </w:p>
    <w:p w14:paraId="7A0B5228" w14:textId="77777777" w:rsidR="002C0C65" w:rsidRPr="001F06CD" w:rsidRDefault="002C0C65" w:rsidP="002C0C65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हाल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ही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में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बैंकर्स</w:t>
      </w:r>
      <w:r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बुक्स</w:t>
      </w:r>
      <w:r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एविडेंस</w:t>
      </w:r>
      <w:r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विधेयक</w:t>
      </w:r>
      <w:r w:rsidRPr="00F71C09">
        <w:rPr>
          <w:rFonts w:ascii="Kokila" w:hAnsi="Kokila" w:cs="Kokila"/>
          <w:b/>
          <w:bCs/>
          <w:color w:val="C00000"/>
          <w:sz w:val="68"/>
          <w:szCs w:val="68"/>
        </w:rPr>
        <w:t xml:space="preserve">, </w:t>
      </w:r>
      <w:r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2026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किस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उद्देश्य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लोकसभा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में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प्रस्तुत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किया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गया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है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?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Recently, for what purpose was the Bankers' Books Evidence Bill,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  <w:cs/>
          <w:lang w:bidi="hi-IN"/>
        </w:rPr>
        <w:t>2026</w:t>
      </w:r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introduced in the Lok Sabha?</w:t>
      </w:r>
    </w:p>
    <w:p w14:paraId="1F5BBFAB" w14:textId="77777777" w:rsidR="002C0C65" w:rsidRPr="001F06CD" w:rsidRDefault="002C0C65" w:rsidP="002C0C65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</w:p>
    <w:p w14:paraId="1DD4D5C5" w14:textId="77777777" w:rsidR="002C0C65" w:rsidRPr="001F06CD" w:rsidRDefault="002C0C65" w:rsidP="002C0C65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a)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सार्वजनिक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क्षेत्र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निजीकरण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</w:t>
      </w:r>
      <w:proofErr w:type="spell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privatise</w:t>
      </w:r>
      <w:proofErr w:type="spell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public sector banks</w:t>
      </w:r>
    </w:p>
    <w:p w14:paraId="0919A775" w14:textId="77777777" w:rsidR="002C0C65" w:rsidRPr="001F06CD" w:rsidRDefault="002C0C65" w:rsidP="002C0C65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>b)</w:t>
      </w:r>
      <w:r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बैंकर्स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बुक्स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एविडेंस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अधिनियम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, 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1891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को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निरस्त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डिजिटल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अभिलेखों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को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वैध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साक्ष्य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दर्जा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देने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repeal the Bankers' Books Evidence Act,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  <w:cs/>
          <w:lang w:bidi="hi-IN"/>
        </w:rPr>
        <w:t xml:space="preserve">1891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and </w:t>
      </w:r>
      <w:proofErr w:type="spell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recognise</w:t>
      </w:r>
      <w:proofErr w:type="spell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digital bank records as admissible evidence.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 </w:t>
      </w:r>
    </w:p>
    <w:p w14:paraId="3839F285" w14:textId="77777777" w:rsidR="002C0C65" w:rsidRPr="001F06CD" w:rsidRDefault="002C0C65" w:rsidP="002C0C65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c)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डिजिटल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बैंकिंग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पर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नया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लगाने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impose a new tax on digital banking</w:t>
      </w:r>
    </w:p>
    <w:p w14:paraId="2219A8F1" w14:textId="77777777" w:rsidR="002C0C65" w:rsidRPr="001F06CD" w:rsidRDefault="002C0C65" w:rsidP="002C0C65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d)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सभी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विलय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merge all banks</w:t>
      </w:r>
    </w:p>
    <w:p w14:paraId="5D98E55D" w14:textId="77777777" w:rsidR="00170FE6" w:rsidRDefault="00170FE6" w:rsidP="005D761B">
      <w:pPr>
        <w:spacing w:after="0" w:line="240" w:lineRule="auto"/>
        <w:contextualSpacing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AB5310D" w14:textId="77777777" w:rsidR="00170FE6" w:rsidRDefault="00170FE6" w:rsidP="005D761B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6937CD8" w14:textId="77777777" w:rsidR="00AA7B3A" w:rsidRDefault="00AA7B3A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664DCD8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67932EC" w14:textId="77777777" w:rsidR="003E08F3" w:rsidRPr="00C52C5E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42A3434D" w14:textId="3C30C185" w:rsidR="003E08F3" w:rsidRPr="00C52C5E" w:rsidRDefault="00F42BB2" w:rsidP="003E08F3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7</w:t>
      </w:r>
      <w:r w:rsidR="009004D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AUGUST</w:t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0C59CA53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B39476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D862EF" w14:textId="77777777" w:rsidR="003E5EF0" w:rsidRDefault="003E5EF0" w:rsidP="003E5E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CA42F79" w14:textId="2C757FD3" w:rsidR="00107B4D" w:rsidRPr="00107B4D" w:rsidRDefault="003E08F3" w:rsidP="00107B4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3" w:name="_Hlk236939397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Q.1: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F1170" w:rsidRPr="00795CAE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AF1170" w:rsidRPr="00795CAE">
        <w:rPr>
          <w:rFonts w:ascii="Kokila" w:hAnsi="Kokila" w:cs="Kokila"/>
          <w:b/>
          <w:bCs/>
          <w:color w:val="C00000"/>
          <w:sz w:val="82"/>
          <w:szCs w:val="82"/>
          <w:cs/>
        </w:rPr>
        <w:t>एज़ सीन ऑन नेटफ्लिक्स</w:t>
      </w:r>
      <w:r w:rsidR="00107B4D" w:rsidRPr="00795CAE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="00107B4D"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अनुभाग</w:t>
      </w:r>
      <w:r w:rsidR="00107B4D"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07B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07B4D" w:rsidRPr="00107B4D">
        <w:rPr>
          <w:rFonts w:ascii="Kokila" w:hAnsi="Kokila" w:cs="Kokila"/>
          <w:b/>
          <w:bCs/>
          <w:color w:val="000099"/>
          <w:sz w:val="82"/>
          <w:szCs w:val="82"/>
        </w:rPr>
        <w:t>Recently, the 'As Seen on Netflix' section was launched on which portal?</w:t>
      </w:r>
    </w:p>
    <w:p w14:paraId="11BDE4C4" w14:textId="77777777" w:rsidR="00107B4D" w:rsidRPr="00107B4D" w:rsidRDefault="00107B4D" w:rsidP="00107B4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FDE255" w14:textId="77777777" w:rsidR="00107B4D" w:rsidRPr="00107B4D" w:rsidRDefault="00107B4D" w:rsidP="00107B4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इनक्रेडिबल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/>
          <w:b/>
          <w:bCs/>
          <w:color w:val="000099"/>
          <w:sz w:val="82"/>
          <w:szCs w:val="82"/>
        </w:rPr>
        <w:t>Incredible India Portal</w:t>
      </w:r>
    </w:p>
    <w:p w14:paraId="72E0BA62" w14:textId="77777777" w:rsidR="00107B4D" w:rsidRPr="00107B4D" w:rsidRDefault="00107B4D" w:rsidP="00107B4D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/>
          <w:b/>
          <w:bCs/>
          <w:color w:val="000099"/>
          <w:sz w:val="82"/>
          <w:szCs w:val="82"/>
        </w:rPr>
        <w:t>Digital India Portal</w:t>
      </w:r>
    </w:p>
    <w:p w14:paraId="325B23D5" w14:textId="77777777" w:rsidR="00107B4D" w:rsidRPr="00107B4D" w:rsidRDefault="00107B4D" w:rsidP="00107B4D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/>
          <w:b/>
          <w:bCs/>
          <w:color w:val="000099"/>
          <w:sz w:val="82"/>
          <w:szCs w:val="82"/>
        </w:rPr>
        <w:t>Bharat Tourism Portal</w:t>
      </w:r>
    </w:p>
    <w:p w14:paraId="76A7B8A1" w14:textId="6D7A8150" w:rsidR="00547C82" w:rsidRPr="00107B4D" w:rsidRDefault="00107B4D" w:rsidP="00107B4D">
      <w:pPr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07B4D">
        <w:rPr>
          <w:rFonts w:ascii="Kokila" w:hAnsi="Kokila" w:cs="Kokila"/>
          <w:b/>
          <w:bCs/>
          <w:color w:val="000099"/>
          <w:sz w:val="82"/>
          <w:szCs w:val="82"/>
        </w:rPr>
        <w:t>e-Tourism Portal</w:t>
      </w:r>
    </w:p>
    <w:p w14:paraId="2B2AD453" w14:textId="490C6262" w:rsidR="00547C82" w:rsidRDefault="00547C82" w:rsidP="00547C8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29E03CB2" w14:textId="5696B37D" w:rsidR="008D2431" w:rsidRDefault="008B7BBA" w:rsidP="00547C8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anchor distT="0" distB="0" distL="114300" distR="114300" simplePos="0" relativeHeight="251984896" behindDoc="0" locked="0" layoutInCell="1" allowOverlap="1" wp14:anchorId="79634218" wp14:editId="484F600D">
            <wp:simplePos x="0" y="0"/>
            <wp:positionH relativeFrom="margin">
              <wp:posOffset>-582930</wp:posOffset>
            </wp:positionH>
            <wp:positionV relativeFrom="margin">
              <wp:align>top</wp:align>
            </wp:positionV>
            <wp:extent cx="12740640" cy="6888480"/>
            <wp:effectExtent l="0" t="0" r="3810" b="7620"/>
            <wp:wrapSquare wrapText="bothSides"/>
            <wp:docPr id="1246214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D70C5" w14:textId="01F9A6C2" w:rsidR="00E436B3" w:rsidRPr="00474D26" w:rsidRDefault="003E08F3" w:rsidP="00E436B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इनक्रेडिबल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इंडिया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="00107B4D" w:rsidRPr="00107B4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07B4D" w:rsidRPr="00107B4D">
        <w:rPr>
          <w:rFonts w:ascii="Kokila" w:hAnsi="Kokila" w:cs="Kokila"/>
          <w:b/>
          <w:bCs/>
          <w:color w:val="000099"/>
          <w:sz w:val="82"/>
          <w:szCs w:val="82"/>
        </w:rPr>
        <w:t>Incredible India Portal</w:t>
      </w:r>
    </w:p>
    <w:p w14:paraId="554E301C" w14:textId="12FC21FE" w:rsidR="009236E0" w:rsidRPr="00E436B3" w:rsidRDefault="009236E0" w:rsidP="009236E0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26E71D25" w14:textId="77777777" w:rsidR="00B26A2E" w:rsidRPr="00B26A2E" w:rsidRDefault="00B26A2E" w:rsidP="00B26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संस्कृति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गजेन्द्र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शेखावत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स्थित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आधुनिक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कला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दीर्घा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National Gallery of Modern Art (NGMA)]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इनक्रेडिबल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पोर्टल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795CAE">
        <w:rPr>
          <w:rFonts w:ascii="Kokila" w:hAnsi="Kokila" w:cs="Kokila"/>
          <w:b/>
          <w:bCs/>
          <w:color w:val="C00000"/>
          <w:sz w:val="82"/>
          <w:szCs w:val="82"/>
        </w:rPr>
        <w:t xml:space="preserve">Incredible India Portal)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एज़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सीन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ऑन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नेटफ्लिक्स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795CAE">
        <w:rPr>
          <w:rFonts w:ascii="Kokila" w:hAnsi="Kokila" w:cs="Kokila"/>
          <w:b/>
          <w:bCs/>
          <w:color w:val="C00000"/>
          <w:sz w:val="82"/>
          <w:szCs w:val="82"/>
        </w:rPr>
        <w:t xml:space="preserve">As Seen on Netflix)'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अनुभाग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फीचर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नेटफ्लिक्स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Netflix India)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सहयोग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वैश्विक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पर्यटक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नेटफ्लिक्स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लोकप्रिय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फिल्मों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वेब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सीरीज़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प्रदर्शित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वास्तविक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फिल्मांकन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स्थलों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स्थानीय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परंपराओं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सांस्कृतिक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अनुभवों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जानकारी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सकेंगे।</w:t>
      </w:r>
    </w:p>
    <w:p w14:paraId="7A66B48A" w14:textId="77777777" w:rsidR="00B26A2E" w:rsidRPr="00B26A2E" w:rsidRDefault="00B26A2E" w:rsidP="00B26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अवसर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पर्यटन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मंत्रालय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नेटफ्लिक्स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एंटरटेनमेंट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सर्विसेज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Netflix Entertainment Services India)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बीच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गैर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व्यावसायिक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समझौता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ज्ञापन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Non-Commercial MoU)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साझेदारी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सिनेमाई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कहानी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कहने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Cinematic Storytelling)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पर्यटन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स्थलों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वैश्विक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प्रचार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प्रसार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51291BB3" w14:textId="77777777" w:rsidR="00B26A2E" w:rsidRPr="00B26A2E" w:rsidRDefault="00B26A2E" w:rsidP="00B26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1188EC0" w14:textId="77777777" w:rsidR="00B26A2E" w:rsidRPr="00B26A2E" w:rsidRDefault="00B26A2E" w:rsidP="00B26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दक्षिण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एशिया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795CAE">
        <w:rPr>
          <w:rFonts w:ascii="Kokila" w:hAnsi="Kokila" w:cs="Kokila"/>
          <w:b/>
          <w:bCs/>
          <w:color w:val="C00000"/>
          <w:sz w:val="82"/>
          <w:szCs w:val="82"/>
        </w:rPr>
        <w:t xml:space="preserve">South Asia)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किसी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पर्यटन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निकाय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795CAE">
        <w:rPr>
          <w:rFonts w:ascii="Kokila" w:hAnsi="Kokila" w:cs="Kokila"/>
          <w:b/>
          <w:bCs/>
          <w:color w:val="C00000"/>
          <w:sz w:val="82"/>
          <w:szCs w:val="82"/>
        </w:rPr>
        <w:t xml:space="preserve">Tourism Body)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साथ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नेटफ्लिक्स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95CA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सहयोग</w:t>
      </w:r>
      <w:r w:rsidRPr="00795C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कार्यक्रम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नेटफ्लिक्स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10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होने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उपलक्ष्य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B26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26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</w:p>
    <w:p w14:paraId="149A3148" w14:textId="3BE2130A" w:rsidR="00677F74" w:rsidRPr="00677F74" w:rsidRDefault="003E08F3" w:rsidP="00677F7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2: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कार्यरत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डॉ</w:t>
      </w:r>
      <w:r w:rsidR="00677F74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="00677F74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टी</w:t>
      </w:r>
      <w:r w:rsidR="00677F74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.</w:t>
      </w:r>
      <w:r w:rsidR="00677F74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वी</w:t>
      </w:r>
      <w:r w:rsidR="00677F74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="00677F74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सोमनाथन</w:t>
      </w:r>
      <w:r w:rsidR="00677F74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कार्यकाल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विस्तार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77F7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77F74" w:rsidRPr="00677F74">
        <w:rPr>
          <w:rFonts w:ascii="Kokila" w:hAnsi="Kokila" w:cs="Kokila"/>
          <w:b/>
          <w:bCs/>
          <w:color w:val="000099"/>
          <w:sz w:val="82"/>
          <w:szCs w:val="82"/>
        </w:rPr>
        <w:t>Dr. T. V. Somanathan, serving in which position, received a one-year extension in tenure?</w:t>
      </w:r>
    </w:p>
    <w:p w14:paraId="7A6143BC" w14:textId="77777777" w:rsidR="00677F74" w:rsidRPr="00677F74" w:rsidRDefault="00677F74" w:rsidP="00677F7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070866D" w14:textId="77777777" w:rsidR="00677F74" w:rsidRPr="00677F74" w:rsidRDefault="00677F74" w:rsidP="00677F74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गृह</w:t>
      </w: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सचिव</w:t>
      </w: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77F74">
        <w:rPr>
          <w:rFonts w:ascii="Kokila" w:hAnsi="Kokila" w:cs="Kokila"/>
          <w:b/>
          <w:bCs/>
          <w:color w:val="000099"/>
          <w:sz w:val="82"/>
          <w:szCs w:val="82"/>
        </w:rPr>
        <w:t>Home Secretary</w:t>
      </w:r>
    </w:p>
    <w:p w14:paraId="77E1B246" w14:textId="77777777" w:rsidR="00677F74" w:rsidRPr="00677F74" w:rsidRDefault="00677F74" w:rsidP="00677F74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</w:t>
      </w: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सचिव</w:t>
      </w: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77F74">
        <w:rPr>
          <w:rFonts w:ascii="Kokila" w:hAnsi="Kokila" w:cs="Kokila"/>
          <w:b/>
          <w:bCs/>
          <w:color w:val="000099"/>
          <w:sz w:val="82"/>
          <w:szCs w:val="82"/>
        </w:rPr>
        <w:t>Finance Secretary</w:t>
      </w:r>
    </w:p>
    <w:p w14:paraId="28812DDB" w14:textId="77777777" w:rsidR="00677F74" w:rsidRPr="00677F74" w:rsidRDefault="00677F74" w:rsidP="00677F74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कैबिनेट</w:t>
      </w: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सचिव</w:t>
      </w: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77F74">
        <w:rPr>
          <w:rFonts w:ascii="Kokila" w:hAnsi="Kokila" w:cs="Kokila"/>
          <w:b/>
          <w:bCs/>
          <w:color w:val="000099"/>
          <w:sz w:val="82"/>
          <w:szCs w:val="82"/>
        </w:rPr>
        <w:t>Cabinet Secretary</w:t>
      </w:r>
    </w:p>
    <w:p w14:paraId="745B03A7" w14:textId="7EC8E453" w:rsidR="00890C5D" w:rsidRPr="00677F74" w:rsidRDefault="00677F74" w:rsidP="00677F74">
      <w:pPr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विदेश</w:t>
      </w: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सचिव</w:t>
      </w:r>
      <w:r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77F74">
        <w:rPr>
          <w:rFonts w:ascii="Kokila" w:hAnsi="Kokila" w:cs="Kokila"/>
          <w:b/>
          <w:bCs/>
          <w:color w:val="000099"/>
          <w:sz w:val="82"/>
          <w:szCs w:val="82"/>
        </w:rPr>
        <w:t>Foreign Secretary</w:t>
      </w:r>
    </w:p>
    <w:p w14:paraId="507ECDE8" w14:textId="77777777" w:rsidR="008D2431" w:rsidRDefault="008D2431" w:rsidP="005907F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9A89F96" w14:textId="042516C7" w:rsidR="003E08F3" w:rsidRPr="00C52C5E" w:rsidRDefault="00435302" w:rsidP="005907F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85920" behindDoc="0" locked="0" layoutInCell="1" allowOverlap="1" wp14:anchorId="1DC0BCC2" wp14:editId="3ED6CE65">
            <wp:simplePos x="0" y="0"/>
            <wp:positionH relativeFrom="page">
              <wp:align>right</wp:align>
            </wp:positionH>
            <wp:positionV relativeFrom="page">
              <wp:posOffset>914400</wp:posOffset>
            </wp:positionV>
            <wp:extent cx="12698730" cy="6858000"/>
            <wp:effectExtent l="0" t="0" r="7620" b="0"/>
            <wp:wrapSquare wrapText="bothSides"/>
            <wp:docPr id="428714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873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7E328E7" w14:textId="6EE77EBE" w:rsidR="00F2095D" w:rsidRDefault="003E08F3" w:rsidP="00F2095D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Answer: 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कैबिनेट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सचिव</w:t>
      </w:r>
      <w:r w:rsidR="00677F74" w:rsidRPr="00677F7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7F74" w:rsidRPr="00677F74">
        <w:rPr>
          <w:rFonts w:ascii="Kokila" w:hAnsi="Kokila" w:cs="Kokila"/>
          <w:b/>
          <w:bCs/>
          <w:color w:val="000099"/>
          <w:sz w:val="82"/>
          <w:szCs w:val="82"/>
        </w:rPr>
        <w:t>Cabinet Secretary</w:t>
      </w:r>
    </w:p>
    <w:p w14:paraId="1BE89E1F" w14:textId="7308867F" w:rsidR="00C0730E" w:rsidRPr="00D30474" w:rsidRDefault="00D30474" w:rsidP="00186E57">
      <w:pPr>
        <w:jc w:val="both"/>
        <w:rPr>
          <w:rFonts w:ascii="Kokila" w:hAnsi="Kokila" w:cs="Kokila"/>
          <w:b/>
          <w:bCs/>
          <w:color w:val="000000" w:themeColor="text1"/>
          <w:sz w:val="76"/>
          <w:szCs w:val="76"/>
        </w:rPr>
      </w:pP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मंत्रिमंडल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की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नियुक्ति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समिति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[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</w:rPr>
        <w:t xml:space="preserve">Appointments Committee of the Cabinet (ACC)]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ने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केंद्रीय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मंत्रिमंडल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सचिव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76"/>
          <w:szCs w:val="76"/>
        </w:rPr>
        <w:t xml:space="preserve">Cabinet Secretary)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डॉ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.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टी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>.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वी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.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सोमनाथन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तथा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केंद्रीय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गृह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सचिव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76"/>
          <w:szCs w:val="76"/>
        </w:rPr>
        <w:t xml:space="preserve">Home Secretary)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गोविंद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मोहन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कार्यकाल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में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एक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वर्ष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विस्तार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>(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</w:rPr>
        <w:t xml:space="preserve">Extension)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को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मंजूरी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दे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दी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है।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डॉ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.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टी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>.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वी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.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सोमनाथन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का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कार्यकाल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30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अगस्त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2026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बाद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एक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वर्ष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लिए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बढ़ाया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गया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है।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उन्हें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30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अगस्त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2024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को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राजीव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गौबा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के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स्थान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पर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कैबिनेट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सचिव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(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</w:rPr>
        <w:t xml:space="preserve">Cabinet Secretary)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नियुक्त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किया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गया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था।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वहीं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गोविंद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मोहन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का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कार्यकाल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22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अगस्त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2026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बाद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22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अगस्त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2027 </w:t>
      </w:r>
      <w:r w:rsidRPr="00B5759E">
        <w:rPr>
          <w:rFonts w:ascii="Kokila" w:hAnsi="Kokila" w:cs="Kokila" w:hint="cs"/>
          <w:b/>
          <w:bCs/>
          <w:color w:val="C00000"/>
          <w:sz w:val="76"/>
          <w:szCs w:val="76"/>
          <w:cs/>
          <w:lang w:bidi="hi-IN"/>
        </w:rPr>
        <w:t>तक</w:t>
      </w:r>
      <w:r w:rsidRPr="00B5759E">
        <w:rPr>
          <w:rFonts w:ascii="Kokila" w:hAnsi="Kokila" w:cs="Kokila"/>
          <w:b/>
          <w:bCs/>
          <w:color w:val="C00000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अथवा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अगले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आदेश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तक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(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जो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भी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पहले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हो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)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बढ़ा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दिया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गया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है।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उन्हें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अगस्त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2024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में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अजय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भल्ला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के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स्थान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पर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गृह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सचिव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नियुक्त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किया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गया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था।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अजय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भल्ला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वर्तमान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में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मणिपुर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के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राज्यपाल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  <w:cs/>
          <w:lang w:bidi="hi-IN"/>
        </w:rPr>
        <w:t xml:space="preserve"> (</w:t>
      </w:r>
      <w:r w:rsidRPr="00D30474">
        <w:rPr>
          <w:rFonts w:ascii="Kokila" w:hAnsi="Kokila" w:cs="Kokila"/>
          <w:b/>
          <w:bCs/>
          <w:color w:val="000000" w:themeColor="text1"/>
          <w:sz w:val="76"/>
          <w:szCs w:val="76"/>
        </w:rPr>
        <w:t xml:space="preserve">Governor) </w:t>
      </w:r>
      <w:r w:rsidRPr="00D30474">
        <w:rPr>
          <w:rFonts w:ascii="Kokila" w:hAnsi="Kokila" w:cs="Kokila" w:hint="cs"/>
          <w:b/>
          <w:bCs/>
          <w:color w:val="000000" w:themeColor="text1"/>
          <w:sz w:val="76"/>
          <w:szCs w:val="76"/>
          <w:cs/>
          <w:lang w:bidi="hi-IN"/>
        </w:rPr>
        <w:t>हैं।</w:t>
      </w:r>
    </w:p>
    <w:p w14:paraId="206ACE91" w14:textId="3C7E57B7" w:rsidR="008A0EBC" w:rsidRPr="008A0EBC" w:rsidRDefault="003E08F3" w:rsidP="008A0EB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पेशेवर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कुश्ती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संन्यास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घोषणा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99"/>
          <w:sz w:val="82"/>
          <w:szCs w:val="82"/>
        </w:rPr>
        <w:t>Recently, who announced retirement from professional wrestling?</w:t>
      </w:r>
    </w:p>
    <w:p w14:paraId="3C83668B" w14:textId="77777777" w:rsidR="008A0EBC" w:rsidRPr="008A0EBC" w:rsidRDefault="008A0EBC" w:rsidP="008A0EB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801C27B" w14:textId="77777777" w:rsidR="008A0EBC" w:rsidRPr="008A0EBC" w:rsidRDefault="008A0EBC" w:rsidP="008A0EBC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जॉन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सीना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/>
          <w:b/>
          <w:bCs/>
          <w:color w:val="000099"/>
          <w:sz w:val="82"/>
          <w:szCs w:val="82"/>
        </w:rPr>
        <w:t>John Cena</w:t>
      </w:r>
    </w:p>
    <w:p w14:paraId="168EB650" w14:textId="77777777" w:rsidR="008A0EBC" w:rsidRPr="008A0EBC" w:rsidRDefault="008A0EBC" w:rsidP="008A0EBC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रोमन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रेंस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/>
          <w:b/>
          <w:bCs/>
          <w:color w:val="000099"/>
          <w:sz w:val="82"/>
          <w:szCs w:val="82"/>
        </w:rPr>
        <w:t>Roman Reigns</w:t>
      </w:r>
    </w:p>
    <w:p w14:paraId="7BF4D56E" w14:textId="77777777" w:rsidR="008A0EBC" w:rsidRPr="008A0EBC" w:rsidRDefault="008A0EBC" w:rsidP="008A0EBC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रैंडी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ऑर्टन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/>
          <w:b/>
          <w:bCs/>
          <w:color w:val="000099"/>
          <w:sz w:val="82"/>
          <w:szCs w:val="82"/>
        </w:rPr>
        <w:t>Randy Orton</w:t>
      </w:r>
    </w:p>
    <w:p w14:paraId="228C8636" w14:textId="04058C48" w:rsidR="008A0EBC" w:rsidRPr="008A0EBC" w:rsidRDefault="008A0EBC" w:rsidP="008A0EB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ब्रॉक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लेसनर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/>
          <w:b/>
          <w:bCs/>
          <w:color w:val="000099"/>
          <w:sz w:val="82"/>
          <w:szCs w:val="82"/>
        </w:rPr>
        <w:t>Brock Lesnar</w:t>
      </w:r>
    </w:p>
    <w:p w14:paraId="096B8799" w14:textId="3D596A46" w:rsidR="0056252D" w:rsidRPr="00C52C5E" w:rsidRDefault="008A0EBC" w:rsidP="008A0EB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86944" behindDoc="0" locked="0" layoutInCell="1" allowOverlap="1" wp14:anchorId="7A9B7954" wp14:editId="6A4551FF">
            <wp:simplePos x="0" y="0"/>
            <wp:positionH relativeFrom="page">
              <wp:posOffset>45720</wp:posOffset>
            </wp:positionH>
            <wp:positionV relativeFrom="margin">
              <wp:align>top</wp:align>
            </wp:positionV>
            <wp:extent cx="12759690" cy="6903720"/>
            <wp:effectExtent l="0" t="0" r="3810" b="0"/>
            <wp:wrapSquare wrapText="bothSides"/>
            <wp:docPr id="19164388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969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B336F" w14:textId="77777777" w:rsidR="008A0EBC" w:rsidRPr="008A0EBC" w:rsidRDefault="003E08F3" w:rsidP="008A0EB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ब्रॉक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लेसनर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99"/>
          <w:sz w:val="82"/>
          <w:szCs w:val="82"/>
        </w:rPr>
        <w:t>Brock Lesnar</w:t>
      </w:r>
    </w:p>
    <w:p w14:paraId="79C1D6A8" w14:textId="77777777" w:rsidR="008A0EBC" w:rsidRDefault="008A0EBC" w:rsidP="008A0EBC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5166D9F2" w14:textId="77777777" w:rsidR="008A0EBC" w:rsidRPr="008A0EBC" w:rsidRDefault="00D25410" w:rsidP="008A0EBC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विश्व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प्रसिद्ध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पेशेवर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पहलवान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Professional Wrestler)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और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10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बार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के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</w:rPr>
        <w:t xml:space="preserve">WWE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विश्व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चैंपियन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(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</w:rPr>
        <w:t xml:space="preserve">WWE Champion)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ब्रॉक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लेसनर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Brock Lesnar)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4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अगस्त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2026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समरस्लैम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2026 (</w:t>
      </w:r>
      <w:proofErr w:type="spellStart"/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>SummerSlam</w:t>
      </w:r>
      <w:proofErr w:type="spellEnd"/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2026)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हेल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इन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सेल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Hell in a Cell)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मुकाबले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ओबा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फेमी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Oba Femi)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खिलाफ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अपना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अंतिम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मैच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खेलने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बाद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पेशेवर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कुश्ती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(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</w:rPr>
        <w:t xml:space="preserve">Professional Wrestling)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से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संन्यास</w:t>
      </w:r>
      <w:r w:rsidR="008A0EBC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घोषणा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की।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ब्रॉक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लेसनर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2002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WWE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पदार्पण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और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उसी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वर्ष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समरस्लैम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2002 (</w:t>
      </w:r>
      <w:proofErr w:type="spellStart"/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>SummerSlam</w:t>
      </w:r>
      <w:proofErr w:type="spellEnd"/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2002)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रॉक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The Rock)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हराकर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मात्र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25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वर्ष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आयु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WWE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इतिहास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सबसे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कम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उम्र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WWE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चैंपियन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Youngest WWE Champion)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बनने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रिकॉर्ड</w:t>
      </w:r>
      <w:r w:rsidR="008A0EBC" w:rsidRPr="008A0EBC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बनाया।</w:t>
      </w:r>
    </w:p>
    <w:p w14:paraId="3B820C51" w14:textId="03474627" w:rsidR="008A0EBC" w:rsidRDefault="003E08F3" w:rsidP="008A0EB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4: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तियानगोंग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अंतरिक्ष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स्टेशन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अंतरिक्ष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उगाई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गई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नई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चावल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फसल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सफल</w:t>
      </w:r>
      <w:r w:rsidR="008A0EBC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0EBC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कटाई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99"/>
          <w:sz w:val="82"/>
          <w:szCs w:val="82"/>
        </w:rPr>
        <w:t>Recently, which country achieved the first successful harvest of a new space-grown rice crop on the Tiangong Space Station?</w:t>
      </w:r>
    </w:p>
    <w:p w14:paraId="1D16C165" w14:textId="77777777" w:rsidR="008A0EBC" w:rsidRPr="008A0EBC" w:rsidRDefault="008A0EBC" w:rsidP="008A0EB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71F4796" w14:textId="77777777" w:rsidR="008A0EBC" w:rsidRPr="008A0EBC" w:rsidRDefault="008A0EBC" w:rsidP="008A0EB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जापान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5609F5E5" w14:textId="77777777" w:rsidR="008A0EBC" w:rsidRPr="008A0EBC" w:rsidRDefault="008A0EBC" w:rsidP="008A0EB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572B3911" w14:textId="77777777" w:rsidR="008A0EBC" w:rsidRPr="008A0EBC" w:rsidRDefault="008A0EBC" w:rsidP="008A0EB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अमेरिका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/>
          <w:b/>
          <w:bCs/>
          <w:color w:val="000099"/>
          <w:sz w:val="82"/>
          <w:szCs w:val="82"/>
        </w:rPr>
        <w:t>United States</w:t>
      </w:r>
    </w:p>
    <w:p w14:paraId="5403FCE6" w14:textId="30392A14" w:rsidR="00FF3EAD" w:rsidRDefault="008A0EBC" w:rsidP="008A0EB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रूस</w:t>
      </w:r>
      <w:r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0EBC">
        <w:rPr>
          <w:rFonts w:ascii="Kokila" w:hAnsi="Kokila" w:cs="Kokila"/>
          <w:b/>
          <w:bCs/>
          <w:color w:val="000099"/>
          <w:sz w:val="82"/>
          <w:szCs w:val="82"/>
        </w:rPr>
        <w:t>Russia</w:t>
      </w:r>
    </w:p>
    <w:p w14:paraId="4C7EBA39" w14:textId="77777777" w:rsidR="008D2431" w:rsidRDefault="008D2431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3186FF8" w14:textId="77777777" w:rsidR="008D2431" w:rsidRDefault="008D2431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925A3DE" w14:textId="1B3C378B" w:rsidR="003E08F3" w:rsidRPr="00C52C5E" w:rsidRDefault="009B50DC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87968" behindDoc="0" locked="0" layoutInCell="1" allowOverlap="1" wp14:anchorId="3EB11752" wp14:editId="7256CFF4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694920" cy="6827520"/>
            <wp:effectExtent l="0" t="0" r="0" b="0"/>
            <wp:wrapSquare wrapText="bothSides"/>
            <wp:docPr id="18072597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4920" cy="682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DC7A6F1" w14:textId="0E9734B0" w:rsidR="00BC097A" w:rsidRPr="00A8352C" w:rsidRDefault="003E08F3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8A0EBC" w:rsidRPr="008A0EB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="008A0EBC" w:rsidRPr="008A0EB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0EBC" w:rsidRPr="008A0EBC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1AA952AB" w14:textId="6F5C57D2" w:rsidR="00273EBE" w:rsidRDefault="00273EBE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30750B01" w14:textId="77777777" w:rsidR="001141F5" w:rsidRDefault="001141F5" w:rsidP="001141F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चीन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China)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तियानगोंग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अंतरिक्ष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स्टेशन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Tiangong Space Station)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तैनात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शेनझोउ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-23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>Shenzhou-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23)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मिशन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अंतरिक्ष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यात्रियों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अंतरिक्ष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उगाई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गई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नई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चावल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फसल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Space-Grown Rice Crop)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सफल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कटाई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की।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प्रयोग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जापोनिका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चावल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Japonica Rice)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अध्ययन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दीर्घकालिक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गहरे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अंतरिक्ष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अभियानों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Long-Term Deep-Space Missions)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आत्मनिर्भर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खाद्य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उत्पादन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Self-Sustaining Food Production)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दिशा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प्रगति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162EF1E4" w14:textId="3C4B5127" w:rsidR="001141F5" w:rsidRPr="001141F5" w:rsidRDefault="001141F5" w:rsidP="001141F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प्रयोग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लक्ष्य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कक्षा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Orbit)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चावल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लगातार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पीढ़ियाँ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 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Consecutive Generations)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उगाना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वैज्ञानिक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मिशन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दो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प्रकार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जापोनिका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चावल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उपयोग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Pr="001141F5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—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ऐसे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सामान्य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बीज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Ordinary Seeds)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कभी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अंतरिक्ष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नहीं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2022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तियानगोंग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उगाए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चावल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"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स्पेस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वंश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"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Space Lineage)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बीज।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अध्ययन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चार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खेती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इकाइयों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 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Cultivation Units)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प्रजनन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विधियों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Reproduction Methods)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उपयोग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विधि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बीज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बीज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यौन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प्रजनन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Seed-to-Seed Sexual Reproduction)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जबकि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दूसरी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रैटूनिंग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Ratooning)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जिसमें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कटाई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बची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हुई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जड़ों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कोंपलें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Shoots)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होती</w:t>
      </w:r>
      <w:r w:rsidRPr="001141F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22028156" w14:textId="77777777" w:rsidR="001141F5" w:rsidRPr="001141F5" w:rsidRDefault="001141F5" w:rsidP="001141F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1574D43" w14:textId="3B017B95" w:rsidR="001141F5" w:rsidRPr="001141F5" w:rsidRDefault="003E08F3" w:rsidP="001141F5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हाल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ही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"</w:t>
      </w:r>
      <w:r w:rsidR="001141F5" w:rsidRPr="00B5759E">
        <w:rPr>
          <w:color w:val="C00000"/>
          <w:cs/>
        </w:rPr>
        <w:t xml:space="preserve"> </w:t>
      </w:r>
      <w:r w:rsidR="001141F5" w:rsidRPr="00B5759E">
        <w:rPr>
          <w:rFonts w:ascii="Kokila" w:hAnsi="Kokila" w:cs="Kokila"/>
          <w:b/>
          <w:bCs/>
          <w:color w:val="C00000"/>
          <w:sz w:val="78"/>
          <w:szCs w:val="78"/>
          <w:cs/>
        </w:rPr>
        <w:t>रीइमैजिनिंग केयर: स्ट्रैटेजीज़ फॉर एम्पावरिंग केयरगिवर्स इन विकसित भारत</w:t>
      </w:r>
      <w:r w:rsidR="001141F5" w:rsidRPr="00B5759E">
        <w:rPr>
          <w:rFonts w:ascii="Kokila" w:hAnsi="Kokila" w:cs="Kokila"/>
          <w:b/>
          <w:bCs/>
          <w:color w:val="C00000"/>
          <w:sz w:val="78"/>
          <w:szCs w:val="78"/>
        </w:rPr>
        <w:t>@2047</w:t>
      </w:r>
      <w:r w:rsidR="001141F5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" </w:t>
      </w:r>
      <w:r w:rsidR="001141F5" w:rsidRPr="00B5759E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रिपोर्ट</w:t>
      </w:r>
      <w:r w:rsidR="001141F5" w:rsidRPr="00B5759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किस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संस्था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जारी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</w:rPr>
        <w:t>?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1141F5" w:rsidRPr="001141F5">
        <w:rPr>
          <w:rFonts w:ascii="Kokila" w:hAnsi="Kokila" w:cs="Kokila"/>
          <w:b/>
          <w:bCs/>
          <w:color w:val="000099"/>
          <w:sz w:val="78"/>
          <w:szCs w:val="78"/>
        </w:rPr>
        <w:t xml:space="preserve">Recently, which </w:t>
      </w:r>
      <w:proofErr w:type="spellStart"/>
      <w:r w:rsidR="001141F5" w:rsidRPr="001141F5">
        <w:rPr>
          <w:rFonts w:ascii="Kokila" w:hAnsi="Kokila" w:cs="Kokila"/>
          <w:b/>
          <w:bCs/>
          <w:color w:val="000099"/>
          <w:sz w:val="78"/>
          <w:szCs w:val="78"/>
        </w:rPr>
        <w:t>organisation</w:t>
      </w:r>
      <w:proofErr w:type="spellEnd"/>
      <w:r w:rsidR="001141F5" w:rsidRPr="001141F5">
        <w:rPr>
          <w:rFonts w:ascii="Kokila" w:hAnsi="Kokila" w:cs="Kokila"/>
          <w:b/>
          <w:bCs/>
          <w:color w:val="000099"/>
          <w:sz w:val="78"/>
          <w:szCs w:val="78"/>
        </w:rPr>
        <w:t xml:space="preserve"> released the report "Reimagining Care: Strategies for Empowering Caregivers in Viksit Bharat@</w:t>
      </w:r>
      <w:r w:rsidR="001141F5" w:rsidRPr="001141F5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2047"</w:t>
      </w:r>
      <w:r w:rsidR="001141F5" w:rsidRPr="001141F5">
        <w:rPr>
          <w:rFonts w:ascii="Kokila" w:hAnsi="Kokila" w:cs="Kokila"/>
          <w:b/>
          <w:bCs/>
          <w:color w:val="000099"/>
          <w:sz w:val="78"/>
          <w:szCs w:val="78"/>
        </w:rPr>
        <w:t>?</w:t>
      </w:r>
    </w:p>
    <w:p w14:paraId="3D3C0395" w14:textId="77777777" w:rsidR="001141F5" w:rsidRPr="001141F5" w:rsidRDefault="001141F5" w:rsidP="001141F5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स्वास्थ्य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एवं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परिवार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कल्याण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मंत्रालय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/>
          <w:b/>
          <w:bCs/>
          <w:color w:val="000099"/>
          <w:sz w:val="78"/>
          <w:szCs w:val="78"/>
        </w:rPr>
        <w:t>Ministry of Health and Family Welfare</w:t>
      </w:r>
    </w:p>
    <w:p w14:paraId="42622D24" w14:textId="77777777" w:rsidR="001141F5" w:rsidRPr="001141F5" w:rsidRDefault="001141F5" w:rsidP="001141F5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महिला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एवं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बाल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विकास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मंत्रालय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/>
          <w:b/>
          <w:bCs/>
          <w:color w:val="000099"/>
          <w:sz w:val="78"/>
          <w:szCs w:val="78"/>
        </w:rPr>
        <w:t>Ministry of Women and Child Development</w:t>
      </w:r>
    </w:p>
    <w:p w14:paraId="4B6A98E4" w14:textId="77777777" w:rsidR="001141F5" w:rsidRPr="001141F5" w:rsidRDefault="001141F5" w:rsidP="001141F5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नीति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आयोग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/>
          <w:b/>
          <w:bCs/>
          <w:color w:val="000099"/>
          <w:sz w:val="78"/>
          <w:szCs w:val="78"/>
        </w:rPr>
        <w:t>NITI Aayog</w:t>
      </w:r>
    </w:p>
    <w:p w14:paraId="70873420" w14:textId="35010B39" w:rsidR="002D585D" w:rsidRDefault="001141F5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भारतीय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आयुर्विज्ञान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अनुसंधान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परिषद</w:t>
      </w:r>
      <w:r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1141F5">
        <w:rPr>
          <w:rFonts w:ascii="Kokila" w:hAnsi="Kokila" w:cs="Kokila"/>
          <w:b/>
          <w:bCs/>
          <w:color w:val="000099"/>
          <w:sz w:val="78"/>
          <w:szCs w:val="78"/>
        </w:rPr>
        <w:t>Indian Council of Medical Research</w:t>
      </w:r>
    </w:p>
    <w:p w14:paraId="291BDD92" w14:textId="613CBEC4" w:rsidR="003E08F3" w:rsidRPr="00C52C5E" w:rsidRDefault="009B50DC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88992" behindDoc="0" locked="0" layoutInCell="1" allowOverlap="1" wp14:anchorId="67EFA80D" wp14:editId="35F23740">
            <wp:simplePos x="0" y="0"/>
            <wp:positionH relativeFrom="page">
              <wp:align>right</wp:align>
            </wp:positionH>
            <wp:positionV relativeFrom="page">
              <wp:posOffset>929640</wp:posOffset>
            </wp:positionV>
            <wp:extent cx="12710160" cy="6842760"/>
            <wp:effectExtent l="0" t="0" r="0" b="0"/>
            <wp:wrapSquare wrapText="bothSides"/>
            <wp:docPr id="16178268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84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8401BE5" w14:textId="77777777" w:rsidR="001141F5" w:rsidRPr="001141F5" w:rsidRDefault="003E08F3" w:rsidP="001141F5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नीति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आयोग</w:t>
      </w:r>
      <w:r w:rsidR="001141F5" w:rsidRPr="001141F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1141F5" w:rsidRPr="001141F5">
        <w:rPr>
          <w:rFonts w:ascii="Kokila" w:hAnsi="Kokila" w:cs="Kokila"/>
          <w:b/>
          <w:bCs/>
          <w:color w:val="000099"/>
          <w:sz w:val="78"/>
          <w:szCs w:val="78"/>
        </w:rPr>
        <w:t>NITI Aayog</w:t>
      </w:r>
    </w:p>
    <w:p w14:paraId="3706AA66" w14:textId="77777777" w:rsid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7FB546E" w14:textId="0D3EA32D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नीति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आयोग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NITI Aayog)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"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रीइमैजिनिंग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केयर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: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स्ट्रैटेजीज़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फॉर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एम्पावरिंग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केयरगिवर्स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विकसित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@2047 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[Reimagining Care: Strategies for Empowering Caregivers in Viksit Bharat@2047]"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शीर्षक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की।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विमोचन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नीति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आयोग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उपाध्यक्ष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Vice Chairperson)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अशोक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लाहिड़ी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सदस्य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बालासुब्रमण्यम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कार्यकारी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अधिकारी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CEO)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निधि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छिब्बर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अन्य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वरिष्ठ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अधिकारियों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उपस्थिति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</w:p>
    <w:p w14:paraId="38633E60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संगठित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पेशेवर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भविष्य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तैयार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केयरगिविंग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पारिस्थितिकी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तंत्र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विकसित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करने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रूपरेखा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प्रस्तुत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डिजिटल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केयरगिविंग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पोर्टल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National Digital Caregiving Portal)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सिफारिश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देखभाल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आवश्यकता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लोगों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सत्यापित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प्रदाताओं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Verified Care Providers)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जोड़ेगा।</w:t>
      </w:r>
    </w:p>
    <w:p w14:paraId="09B92322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केयरगिविंग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नीति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National Policy on Caregiving)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केयरगिवर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परिषद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National Caregiver Council)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गठन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प्रस्ताव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केयरगिवर्स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Caregivers)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प्रमाणीकरण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Accreditation),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प्रशिक्षण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मानकीकरण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>Standardisation</w:t>
      </w:r>
      <w:proofErr w:type="spellEnd"/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of Training)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विनियमन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Regulation)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करेगी।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केयरगिविंग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केवल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चिकित्सा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नहीं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बल्कि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कुशल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सम्मानजनक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महत्वपूर्ण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पेशा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Valued Profession)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बल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1E857831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D65ECF3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अनुसार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>60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उससे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आयु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जनसंख्या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>2022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>14.9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बढ़कर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>2050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तक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>34.7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होने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अनुमान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जिससे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भविष्य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देखभाल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सेवाओं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मांग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उल्लेखनीय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वृद्धि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होगी।</w:t>
      </w:r>
    </w:p>
    <w:p w14:paraId="3A3FFEEB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42352A4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6E5410C" w14:textId="77777777" w:rsidR="00457322" w:rsidRDefault="00457322" w:rsidP="004573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B98BC74" w14:textId="6B0F65E2" w:rsidR="000948AA" w:rsidRPr="000948AA" w:rsidRDefault="003E08F3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6: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पवन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हंस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लिमिटेड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इलेक्ट्रिक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सीप्लेन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प्रौद्योगिकी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क्षेत्र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0948A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सहयोग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हेतु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समझौता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ज्ञापन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948AA" w:rsidRPr="000948AA">
        <w:rPr>
          <w:rFonts w:ascii="Kokila" w:hAnsi="Kokila" w:cs="Kokila"/>
          <w:b/>
          <w:bCs/>
          <w:color w:val="000099"/>
          <w:sz w:val="82"/>
          <w:szCs w:val="82"/>
        </w:rPr>
        <w:t>Recently, Pawan Hans Limited signed an MoU with a company from which country for cooperation in electric seaplane technology?</w:t>
      </w:r>
    </w:p>
    <w:p w14:paraId="2D82A102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नॉर्वे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/>
          <w:b/>
          <w:bCs/>
          <w:color w:val="000099"/>
          <w:sz w:val="82"/>
          <w:szCs w:val="82"/>
        </w:rPr>
        <w:t>Norway</w:t>
      </w:r>
    </w:p>
    <w:p w14:paraId="07678EBD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स्वीडन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/>
          <w:b/>
          <w:bCs/>
          <w:color w:val="000099"/>
          <w:sz w:val="82"/>
          <w:szCs w:val="82"/>
        </w:rPr>
        <w:t>Sweden</w:t>
      </w:r>
    </w:p>
    <w:p w14:paraId="2ADBA74D" w14:textId="77777777" w:rsidR="000948AA" w:rsidRP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फिनलैंड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/>
          <w:b/>
          <w:bCs/>
          <w:color w:val="000099"/>
          <w:sz w:val="82"/>
          <w:szCs w:val="82"/>
        </w:rPr>
        <w:t>Finland</w:t>
      </w:r>
    </w:p>
    <w:p w14:paraId="6072A21F" w14:textId="47AE091E" w:rsidR="00313681" w:rsidRPr="00C52C5E" w:rsidRDefault="000948AA" w:rsidP="000948AA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डेनमार्क</w:t>
      </w:r>
      <w:r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948AA">
        <w:rPr>
          <w:rFonts w:ascii="Kokila" w:hAnsi="Kokila" w:cs="Kokila"/>
          <w:b/>
          <w:bCs/>
          <w:color w:val="000099"/>
          <w:sz w:val="82"/>
          <w:szCs w:val="82"/>
        </w:rPr>
        <w:t>Denmark</w:t>
      </w:r>
    </w:p>
    <w:p w14:paraId="2D2752D3" w14:textId="22765EF7" w:rsidR="00C0467A" w:rsidRDefault="00C0467A" w:rsidP="0031368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4DFE6AD" w14:textId="242EC27D" w:rsidR="00AA4531" w:rsidRDefault="00051937" w:rsidP="0031368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99232" behindDoc="0" locked="0" layoutInCell="1" allowOverlap="1" wp14:anchorId="78E72E5C" wp14:editId="197BA4B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2740640" cy="6858000"/>
            <wp:effectExtent l="0" t="0" r="3810" b="0"/>
            <wp:wrapSquare wrapText="bothSides"/>
            <wp:docPr id="23766620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3E19F" w14:textId="77777777" w:rsidR="000948AA" w:rsidRPr="000948AA" w:rsidRDefault="003E08F3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0948AA" w:rsidRPr="000948A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नॉर्वे</w:t>
      </w:r>
      <w:r w:rsidR="000948AA" w:rsidRPr="000948A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948AA" w:rsidRPr="000948AA">
        <w:rPr>
          <w:rFonts w:ascii="Kokila" w:hAnsi="Kokila" w:cs="Kokila"/>
          <w:b/>
          <w:bCs/>
          <w:color w:val="000099"/>
          <w:sz w:val="82"/>
          <w:szCs w:val="82"/>
        </w:rPr>
        <w:t>Norway</w:t>
      </w:r>
    </w:p>
    <w:p w14:paraId="52751FFB" w14:textId="77777777" w:rsidR="000948AA" w:rsidRDefault="000948AA" w:rsidP="000948A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D88A2BF" w14:textId="77777777" w:rsidR="00E1158A" w:rsidRDefault="00F34870" w:rsidP="00E115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उड्डयन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मंत्रालय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अधीन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उपक्रम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पवन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हंस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लिमिटेड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Pawan Hans Limited (PHL)]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नॉर्वे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Norway)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नोएमी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एयरोस्पेस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एलफ्लाई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एएस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)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>Noemi Aerospace (</w:t>
      </w:r>
      <w:proofErr w:type="spellStart"/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>Elfly</w:t>
      </w:r>
      <w:proofErr w:type="spellEnd"/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AS)]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अगली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पीढ़ी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सतत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विमानन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प्रौद्योगिकियों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Next-Generation Sustainable Aviation Technologies),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विशेषकर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इलेक्ट्रिक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सीप्लेन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E1158A"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Electric Seaplane) </w:t>
      </w:r>
      <w:r w:rsidR="00E1158A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समाधान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सहयोग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संभावनाओं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पता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लगाने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हेतु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गैर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बाध्यकारी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समझौता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ज्ञापन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Non-Binding MoU)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1158A"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="00E1158A"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B23B61B" w14:textId="77777777" w:rsidR="00E1158A" w:rsidRDefault="00E1158A" w:rsidP="00E115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प्रस्तावित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सहयोग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इलेक्ट्रिक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सीप्लेन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प्रौद्योगिकी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Electric Seaplane Technologies),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कौशल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क्षमता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निर्माण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Skill Development and Capacity Building),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तकनीकी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ज्ञान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साझा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कार्यशालाएँ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व्यवहार्यता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अध्ययन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Feasibility Studies)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जैसे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क्षेत्रों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संभावित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साझेदारी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रूपरेखा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जाएगी।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1E6540A" w14:textId="1DD83987" w:rsidR="00E1158A" w:rsidRPr="00E1158A" w:rsidRDefault="00E1158A" w:rsidP="00E115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हरित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सतत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विमानन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Green and Sustainable Aviation)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देने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दिशा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महत्वपूर्ण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कदम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मानी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रही</w:t>
      </w:r>
      <w:r w:rsidRPr="00E115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15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0C32DDB3" w14:textId="77777777" w:rsidR="00E1158A" w:rsidRPr="00E1158A" w:rsidRDefault="00E1158A" w:rsidP="00E115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4433B9F" w14:textId="77777777" w:rsidR="00F34870" w:rsidRPr="00F34870" w:rsidRDefault="00F34870" w:rsidP="00F34870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3D70A609" w14:textId="34243791" w:rsidR="0015313E" w:rsidRPr="0015313E" w:rsidRDefault="003E08F3" w:rsidP="0015313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7: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 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अगस्त 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</w:t>
      </w:r>
      <w:r w:rsidR="001531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5313E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हिरोशिमा</w:t>
      </w:r>
      <w:r w:rsidR="0015313E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5313E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</w:t>
      </w:r>
      <w:r w:rsidR="0015313E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5313E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परमाणु</w:t>
      </w:r>
      <w:r w:rsidR="0015313E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5313E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बमबारी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313E"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313E"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15313E"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313E"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बरसी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313E"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मनाई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313E"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531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5313E" w:rsidRPr="0015313E">
        <w:rPr>
          <w:rFonts w:ascii="Kokila" w:hAnsi="Kokila" w:cs="Kokila"/>
          <w:b/>
          <w:bCs/>
          <w:color w:val="000099"/>
          <w:sz w:val="82"/>
          <w:szCs w:val="82"/>
        </w:rPr>
        <w:t>On 6 August 2026</w:t>
      </w:r>
      <w:r w:rsidR="0015313E" w:rsidRPr="0015313E">
        <w:rPr>
          <w:rFonts w:ascii="Kokila" w:hAnsi="Kokila" w:cs="Kokila"/>
          <w:b/>
          <w:bCs/>
          <w:color w:val="000099"/>
          <w:sz w:val="82"/>
          <w:szCs w:val="82"/>
        </w:rPr>
        <w:t>, which anniversary of the atomic bombing of Hiroshima was observed?</w:t>
      </w:r>
    </w:p>
    <w:p w14:paraId="259E78B8" w14:textId="77777777" w:rsidR="0015313E" w:rsidRPr="0015313E" w:rsidRDefault="0015313E" w:rsidP="0015313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B89EF54" w14:textId="77777777" w:rsidR="0015313E" w:rsidRPr="0015313E" w:rsidRDefault="0015313E" w:rsidP="0015313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75</w:t>
      </w:r>
      <w:r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वीं</w:t>
      </w: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531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75</w:t>
      </w:r>
      <w:proofErr w:type="spellStart"/>
      <w:r w:rsidRPr="0015313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05AF441C" w14:textId="77777777" w:rsidR="0015313E" w:rsidRPr="0015313E" w:rsidRDefault="0015313E" w:rsidP="0015313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80</w:t>
      </w:r>
      <w:r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वीं</w:t>
      </w: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531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80</w:t>
      </w:r>
      <w:proofErr w:type="spellStart"/>
      <w:r w:rsidRPr="0015313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2FD48A70" w14:textId="77777777" w:rsidR="0015313E" w:rsidRPr="0015313E" w:rsidRDefault="0015313E" w:rsidP="0015313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82</w:t>
      </w:r>
      <w:r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वीं</w:t>
      </w: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531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82</w:t>
      </w:r>
      <w:proofErr w:type="spellStart"/>
      <w:r w:rsidRPr="0015313E">
        <w:rPr>
          <w:rFonts w:ascii="Kokila" w:hAnsi="Kokila" w:cs="Kokila"/>
          <w:b/>
          <w:bCs/>
          <w:color w:val="000099"/>
          <w:sz w:val="82"/>
          <w:szCs w:val="82"/>
        </w:rPr>
        <w:t>nd</w:t>
      </w:r>
      <w:proofErr w:type="spellEnd"/>
    </w:p>
    <w:p w14:paraId="43C991B6" w14:textId="07CFC13C" w:rsidR="003C3BAC" w:rsidRPr="003C3BAC" w:rsidRDefault="0015313E" w:rsidP="0015313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81</w:t>
      </w:r>
      <w:r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वीं</w:t>
      </w:r>
      <w:r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531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81</w:t>
      </w:r>
      <w:proofErr w:type="spellStart"/>
      <w:r w:rsidRPr="0015313E">
        <w:rPr>
          <w:rFonts w:ascii="Kokila" w:hAnsi="Kokila" w:cs="Kokila"/>
          <w:b/>
          <w:bCs/>
          <w:color w:val="000099"/>
          <w:sz w:val="82"/>
          <w:szCs w:val="82"/>
        </w:rPr>
        <w:t>st</w:t>
      </w:r>
      <w:proofErr w:type="spellEnd"/>
    </w:p>
    <w:p w14:paraId="48DC2E02" w14:textId="401E3AF8" w:rsidR="00953205" w:rsidRDefault="00953205" w:rsidP="003C3BAC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5918CF73" w14:textId="1455BD58" w:rsidR="004E4EBC" w:rsidRDefault="00051937" w:rsidP="003C3BAC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drawing>
          <wp:anchor distT="0" distB="0" distL="114300" distR="114300" simplePos="0" relativeHeight="251998208" behindDoc="0" locked="0" layoutInCell="1" allowOverlap="1" wp14:anchorId="03857D2E" wp14:editId="7F075625">
            <wp:simplePos x="0" y="0"/>
            <wp:positionH relativeFrom="margin">
              <wp:posOffset>-613410</wp:posOffset>
            </wp:positionH>
            <wp:positionV relativeFrom="margin">
              <wp:posOffset>26670</wp:posOffset>
            </wp:positionV>
            <wp:extent cx="12725400" cy="6858000"/>
            <wp:effectExtent l="0" t="0" r="0" b="0"/>
            <wp:wrapSquare wrapText="bothSides"/>
            <wp:docPr id="14771292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F2B61" w14:textId="77777777" w:rsidR="0015313E" w:rsidRPr="003C3BAC" w:rsidRDefault="00575261" w:rsidP="0015313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 w:hint="cs"/>
          <w:b/>
          <w:bCs/>
          <w:color w:val="000000" w:themeColor="text1"/>
          <w:sz w:val="78"/>
          <w:szCs w:val="78"/>
          <w:lang w:bidi="hi-IN"/>
        </w:rPr>
        <w:t>A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nswer: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81</w:t>
      </w:r>
      <w:r w:rsidR="0015313E" w:rsidRPr="0015313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वीं</w:t>
      </w:r>
      <w:r w:rsidR="0015313E" w:rsidRPr="0015313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313E" w:rsidRPr="0015313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81</w:t>
      </w:r>
      <w:proofErr w:type="spellStart"/>
      <w:r w:rsidR="0015313E" w:rsidRPr="0015313E">
        <w:rPr>
          <w:rFonts w:ascii="Kokila" w:hAnsi="Kokila" w:cs="Kokila"/>
          <w:b/>
          <w:bCs/>
          <w:color w:val="000099"/>
          <w:sz w:val="82"/>
          <w:szCs w:val="82"/>
        </w:rPr>
        <w:t>st</w:t>
      </w:r>
      <w:proofErr w:type="spellEnd"/>
    </w:p>
    <w:p w14:paraId="2C844C74" w14:textId="77777777" w:rsidR="0015313E" w:rsidRDefault="0015313E" w:rsidP="0015313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BC5D695" w14:textId="77777777" w:rsidR="00924579" w:rsidRDefault="0008182B" w:rsidP="009245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जापान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Japan)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हिरोशिमा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Hiroshima)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शहर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6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अगस्त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द्वितीय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युद्ध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World War II)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दौरान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हुई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परमाणु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बमबारी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Atomic Bombing)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81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वीं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बरसी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मनाई।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अवसर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हिरोशिमा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पीस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मेमोरियल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पार्क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Hiroshima Peace Memorial Park)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शांति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स्मृति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समारोह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जिसमें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अमेरिका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United States)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ईरान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Iran)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सहित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123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देशों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क्षेत्रों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प्रतिनिधियों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समेत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करीब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50,000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लोगों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भाग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लिया।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ADE7E40" w14:textId="3AF8F46D" w:rsidR="00924579" w:rsidRPr="00924579" w:rsidRDefault="00924579" w:rsidP="009245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6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अगस्त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1945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अमेरिका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द्वारा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किए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गए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परमाणु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हमले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हिरोशिमा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शहर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पूरी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तरह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नष्ट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1,40,000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लोगों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मृत्यु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हुई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थी।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जापान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परमाणु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हमले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जीवित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बचे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लोगों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हिबाकुशा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Hibakusha)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049E227D" w14:textId="77777777" w:rsidR="00924579" w:rsidRPr="00924579" w:rsidRDefault="00924579" w:rsidP="009245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E9FB9D3" w14:textId="7A521B94" w:rsidR="0008182B" w:rsidRPr="0008182B" w:rsidRDefault="00924579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हिरोशिमा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पीस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मेमोरियल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Hiroshima Peace Memorial),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जिसे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एटॉमिक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बॉम्ब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डोम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Atomic Bomb Dome)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यूनेस्को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धरोहर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स्थल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UNESCO World Heritage Site)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जापान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तीन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गैर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परमाणु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सिद्धांतों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Non-Nuclear Principles)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पालन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924579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—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परमाणु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हथियार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रखना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Not Possess),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बनाना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Not Produce)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परमाणु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हथियारों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प्रवेश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अनुमति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देना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>Not Permit Their Introduction)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।</w:t>
      </w:r>
    </w:p>
    <w:p w14:paraId="47A93BC2" w14:textId="78FAC6CC" w:rsidR="00924579" w:rsidRPr="00924579" w:rsidRDefault="003E08F3" w:rsidP="009245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8: </w:t>
      </w:r>
      <w:r w:rsidR="00B03C0C"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 </w:t>
      </w:r>
      <w:r w:rsidR="00B03C0C"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अगस्त </w:t>
      </w:r>
      <w:r w:rsidR="00B03C0C"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="00B03C0C"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अलबोई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रण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स्मृति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दिवस</w:t>
      </w:r>
      <w:r w:rsidR="00924579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03C0C">
        <w:rPr>
          <w:rFonts w:ascii="Kokila" w:hAnsi="Kokila" w:cs="Kokila"/>
          <w:b/>
          <w:bCs/>
          <w:color w:val="000099"/>
          <w:sz w:val="82"/>
          <w:szCs w:val="82"/>
        </w:rPr>
        <w:t>On August 5, 2026</w:t>
      </w:r>
      <w:r w:rsidR="00924579" w:rsidRPr="00924579">
        <w:rPr>
          <w:rFonts w:ascii="Kokila" w:hAnsi="Kokila" w:cs="Kokila"/>
          <w:b/>
          <w:bCs/>
          <w:color w:val="000099"/>
          <w:sz w:val="82"/>
          <w:szCs w:val="82"/>
        </w:rPr>
        <w:t xml:space="preserve">, </w:t>
      </w:r>
      <w:proofErr w:type="spellStart"/>
      <w:r w:rsidR="00924579" w:rsidRPr="00924579">
        <w:rPr>
          <w:rFonts w:ascii="Kokila" w:hAnsi="Kokila" w:cs="Kokila"/>
          <w:b/>
          <w:bCs/>
          <w:color w:val="000099"/>
          <w:sz w:val="82"/>
          <w:szCs w:val="82"/>
        </w:rPr>
        <w:t>Alaboi</w:t>
      </w:r>
      <w:proofErr w:type="spellEnd"/>
      <w:r w:rsidR="00924579" w:rsidRPr="00924579">
        <w:rPr>
          <w:rFonts w:ascii="Kokila" w:hAnsi="Kokila" w:cs="Kokila"/>
          <w:b/>
          <w:bCs/>
          <w:color w:val="000099"/>
          <w:sz w:val="82"/>
          <w:szCs w:val="82"/>
        </w:rPr>
        <w:t xml:space="preserve"> Ron Smriti Divas was observed in which state?</w:t>
      </w:r>
    </w:p>
    <w:p w14:paraId="42664CEE" w14:textId="77777777" w:rsidR="00924579" w:rsidRPr="00924579" w:rsidRDefault="00924579" w:rsidP="009245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9A21CED" w14:textId="77777777" w:rsidR="00924579" w:rsidRPr="00924579" w:rsidRDefault="00924579" w:rsidP="009245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अरुणाचल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/>
          <w:b/>
          <w:bCs/>
          <w:color w:val="000099"/>
          <w:sz w:val="82"/>
          <w:szCs w:val="82"/>
        </w:rPr>
        <w:t>Arunachal Pradesh</w:t>
      </w:r>
    </w:p>
    <w:p w14:paraId="0B3CA178" w14:textId="77777777" w:rsidR="00924579" w:rsidRPr="00924579" w:rsidRDefault="00924579" w:rsidP="009245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300B2541" w14:textId="77777777" w:rsidR="00924579" w:rsidRPr="00924579" w:rsidRDefault="00924579" w:rsidP="0092457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मेघालय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</w:p>
    <w:p w14:paraId="78053D27" w14:textId="36A0EBFB" w:rsidR="003E08F3" w:rsidRPr="00C52C5E" w:rsidRDefault="00924579" w:rsidP="00924579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मणिपुर</w:t>
      </w:r>
      <w:r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24579">
        <w:rPr>
          <w:rFonts w:ascii="Kokila" w:hAnsi="Kokila" w:cs="Kokila"/>
          <w:b/>
          <w:bCs/>
          <w:color w:val="000099"/>
          <w:sz w:val="82"/>
          <w:szCs w:val="82"/>
        </w:rPr>
        <w:t>Manipur</w:t>
      </w:r>
      <w:r w:rsidR="003E08F3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C07F05C" w14:textId="678431AA" w:rsidR="003E08F3" w:rsidRPr="00C52C5E" w:rsidRDefault="00051937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97184" behindDoc="0" locked="0" layoutInCell="1" allowOverlap="1" wp14:anchorId="38FF481B" wp14:editId="5F579173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74930" cy="6812280"/>
            <wp:effectExtent l="0" t="0" r="7620" b="7620"/>
            <wp:wrapSquare wrapText="bothSides"/>
            <wp:docPr id="10493651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4930" cy="681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4A80943" w14:textId="3794C52E" w:rsidR="005B46D5" w:rsidRPr="00924579" w:rsidRDefault="003E08F3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924579" w:rsidRPr="009245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="00924579" w:rsidRPr="009245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24579" w:rsidRPr="00924579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346F77EE" w14:textId="77777777" w:rsidR="00B03C0C" w:rsidRDefault="00B03C0C" w:rsidP="00B03C0C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6FEED049" w14:textId="77777777" w:rsidR="00B03C0C" w:rsidRDefault="00B03C0C" w:rsidP="00B03C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असम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5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अगस्त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2026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अलबोई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रण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स्मृति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दिवस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proofErr w:type="spellStart"/>
      <w:r w:rsidRPr="00B5759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Alaboi</w:t>
      </w:r>
      <w:proofErr w:type="spellEnd"/>
      <w:r w:rsidRPr="00B5759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 Ron Smriti Divas)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रूप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अलबोई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ऐतिहासिक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युद्ध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Battle of </w:t>
      </w:r>
      <w:proofErr w:type="spellStart"/>
      <w:r w:rsidRPr="00B5759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Alaboi</w:t>
      </w:r>
      <w:proofErr w:type="spellEnd"/>
      <w:r w:rsidRPr="00B5759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357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वीं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शहादत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वर्षगांठ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(357</w:t>
      </w:r>
      <w:proofErr w:type="spellStart"/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th</w:t>
      </w:r>
      <w:proofErr w:type="spellEnd"/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Martyrdom Anniversary)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मनाई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गई।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कामरूप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जिले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अमिंगांव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पछारिया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कार्यक्रमों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5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अगस्त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1669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मुगल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सेना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सेनापति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राम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सिंह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विरुद्ध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युद्ध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करते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हुए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वीरगति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वाले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10,000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अहोम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सैनिकों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Ahom Soldiers)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श्रद्धांजलि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अर्पित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गई।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129D4A0B" w14:textId="3358C79E" w:rsidR="00B03C0C" w:rsidRPr="00B03C0C" w:rsidRDefault="00B03C0C" w:rsidP="00B03C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असम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पुरातत्व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निदेशालय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Directorate of Archaeology, Assam)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स्वदेशी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जनजातीय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आस्था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संस्कृति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विभाग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Indigenous and Tribal Faith and Culture Department),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कामरूप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जिला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प्रशासन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Kamrup</w:t>
      </w:r>
      <w:proofErr w:type="spellEnd"/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District Administration)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सरायघाट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जर्नलिस्ट्स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फोरम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Saraighat</w:t>
      </w:r>
      <w:proofErr w:type="spellEnd"/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Journalists' Forum)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B03C0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B03C0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372E3434" w14:textId="77777777" w:rsidR="00B03C0C" w:rsidRPr="00B03C0C" w:rsidRDefault="00B03C0C" w:rsidP="00B03C0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7814270" w14:textId="77777777" w:rsid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4385AD3" w14:textId="77777777" w:rsidR="004F5565" w:rsidRPr="00431809" w:rsidRDefault="004F5565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8CFC053" w14:textId="61013235" w:rsidR="004F5565" w:rsidRPr="004F5565" w:rsidRDefault="003E08F3" w:rsidP="004F5565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F5565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F5565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565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F5565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565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F5565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एयर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नया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मुख्य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कार्यकारी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अधिकारी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प्रबंध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निदेशक</w:t>
      </w:r>
      <w:r w:rsidR="004F5565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565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4F5565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565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4F5565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565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4F5565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565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4F5565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565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F5565" w:rsidRPr="004F556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F556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F5565" w:rsidRPr="004F5565">
        <w:rPr>
          <w:rFonts w:ascii="Kokila" w:hAnsi="Kokila" w:cs="Kokila"/>
          <w:b/>
          <w:bCs/>
          <w:color w:val="000099"/>
          <w:sz w:val="82"/>
          <w:szCs w:val="82"/>
        </w:rPr>
        <w:t>Recently, who has been appointed as the new Chief Executive Officer and Managing Director (CEO &amp; MD) of Air India?</w:t>
      </w:r>
    </w:p>
    <w:p w14:paraId="2511E13B" w14:textId="77777777" w:rsidR="004F5565" w:rsidRPr="004F5565" w:rsidRDefault="004F5565" w:rsidP="004F556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9FA6D4D" w14:textId="77777777" w:rsidR="004F5565" w:rsidRPr="004F5565" w:rsidRDefault="004F5565" w:rsidP="004F556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कैंपबेल</w:t>
      </w: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विल्सन</w:t>
      </w: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565">
        <w:rPr>
          <w:rFonts w:ascii="Kokila" w:hAnsi="Kokila" w:cs="Kokila"/>
          <w:b/>
          <w:bCs/>
          <w:color w:val="000099"/>
          <w:sz w:val="82"/>
          <w:szCs w:val="82"/>
        </w:rPr>
        <w:t>Campbell Wilson</w:t>
      </w:r>
    </w:p>
    <w:p w14:paraId="573FE6C8" w14:textId="77777777" w:rsidR="004F5565" w:rsidRPr="004F5565" w:rsidRDefault="004F5565" w:rsidP="004F556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पीटर</w:t>
      </w: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एल्बर्स</w:t>
      </w: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565">
        <w:rPr>
          <w:rFonts w:ascii="Kokila" w:hAnsi="Kokila" w:cs="Kokila"/>
          <w:b/>
          <w:bCs/>
          <w:color w:val="000099"/>
          <w:sz w:val="82"/>
          <w:szCs w:val="82"/>
        </w:rPr>
        <w:t>Pieter Elbers</w:t>
      </w:r>
    </w:p>
    <w:p w14:paraId="49856F42" w14:textId="77777777" w:rsidR="004F5565" w:rsidRPr="004F5565" w:rsidRDefault="004F5565" w:rsidP="004F5565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टेवोल्डे</w:t>
      </w: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गेब्रेमारियम</w:t>
      </w: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565">
        <w:rPr>
          <w:rFonts w:ascii="Kokila" w:hAnsi="Kokila" w:cs="Kokila"/>
          <w:b/>
          <w:bCs/>
          <w:color w:val="000099"/>
          <w:sz w:val="82"/>
          <w:szCs w:val="82"/>
        </w:rPr>
        <w:t>Tewolde Gebremariam</w:t>
      </w:r>
    </w:p>
    <w:p w14:paraId="1F0488A3" w14:textId="1F0A0055" w:rsidR="003E08F3" w:rsidRPr="00786D64" w:rsidRDefault="004F5565" w:rsidP="004F5565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अजय</w:t>
      </w: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565">
        <w:rPr>
          <w:rFonts w:ascii="Kokila" w:hAnsi="Kokila" w:cs="Kokila"/>
          <w:b/>
          <w:bCs/>
          <w:color w:val="000099"/>
          <w:sz w:val="82"/>
          <w:szCs w:val="82"/>
        </w:rPr>
        <w:t>Ajay Singh</w:t>
      </w:r>
      <w:r w:rsidR="003E08F3" w:rsidRPr="00786D6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0BFAA518" w14:textId="333F63F3" w:rsidR="003E08F3" w:rsidRPr="00C52C5E" w:rsidRDefault="00051937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96160" behindDoc="0" locked="0" layoutInCell="1" allowOverlap="1" wp14:anchorId="532C7485" wp14:editId="45C03971">
            <wp:simplePos x="0" y="0"/>
            <wp:positionH relativeFrom="margin">
              <wp:posOffset>-552450</wp:posOffset>
            </wp:positionH>
            <wp:positionV relativeFrom="margin">
              <wp:align>top</wp:align>
            </wp:positionV>
            <wp:extent cx="12862560" cy="6903720"/>
            <wp:effectExtent l="0" t="0" r="0" b="0"/>
            <wp:wrapSquare wrapText="bothSides"/>
            <wp:docPr id="16807649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25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4838F1E" w14:textId="77777777" w:rsidR="007340CE" w:rsidRPr="004F5565" w:rsidRDefault="003E08F3" w:rsidP="007340C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7340CE" w:rsidRPr="004F556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7340CE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टेवोल्डे</w:t>
      </w:r>
      <w:r w:rsidR="007340CE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340CE" w:rsidRPr="004F556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गेब्रेमारियम</w:t>
      </w:r>
      <w:r w:rsidR="007340CE" w:rsidRPr="004F556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340CE" w:rsidRPr="004F5565">
        <w:rPr>
          <w:rFonts w:ascii="Kokila" w:hAnsi="Kokila" w:cs="Kokila"/>
          <w:b/>
          <w:bCs/>
          <w:color w:val="000099"/>
          <w:sz w:val="82"/>
          <w:szCs w:val="82"/>
        </w:rPr>
        <w:t>Tewolde Gebremariam</w:t>
      </w:r>
    </w:p>
    <w:p w14:paraId="4A9B722C" w14:textId="77777777" w:rsidR="004438B1" w:rsidRPr="004438B1" w:rsidRDefault="004438B1" w:rsidP="004438B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एयर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Air India)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टेवोल्डे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गेब्रेमारियम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Tewolde Gebremariam)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अपना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नया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मुख्य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कार्यकारी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अधिकारी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प्रबंध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निदेशक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Chief Executive Officer and Managing Director (CEO &amp; MD)]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कैंपबेल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विल्सन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Campbell Wilson)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टेवोल्डे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गेब्रेमारियम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इससे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इथियोपियन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एयरलाइंस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Ethiopian Airlines)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समूह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कार्यकारी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अधिकारी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Group CEO)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चुके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2011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2022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कार्यकाल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दौरान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इथियोपियन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एयरलाइंस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अफ्रीका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Africa)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बड़ी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Largest)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लाभदायक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Most Profitable)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एयरलाइन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महत्वपूर्ण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भूमिका</w:t>
      </w:r>
      <w:r w:rsidRPr="004438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438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निभाई।</w:t>
      </w:r>
    </w:p>
    <w:p w14:paraId="72A3FCF9" w14:textId="19E0924A" w:rsidR="00456622" w:rsidRPr="00456622" w:rsidRDefault="003E08F3" w:rsidP="00456622">
      <w:pPr>
        <w:jc w:val="both"/>
        <w:rPr>
          <w:rFonts w:ascii="Kokila" w:hAnsi="Kokila" w:cs="Kokila"/>
          <w:b/>
          <w:bCs/>
          <w:color w:val="000000" w:themeColor="text1"/>
          <w:sz w:val="58"/>
          <w:szCs w:val="5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10: </w:t>
      </w:r>
      <w:r w:rsidR="00456622" w:rsidRPr="00B5759E">
        <w:rPr>
          <w:rFonts w:ascii="Kokila" w:hAnsi="Kokila" w:cs="Kokila" w:hint="cs"/>
          <w:b/>
          <w:bCs/>
          <w:color w:val="C00000"/>
          <w:sz w:val="58"/>
          <w:szCs w:val="58"/>
          <w:cs/>
          <w:lang w:bidi="hi-IN"/>
        </w:rPr>
        <w:t>सुप्रीम</w:t>
      </w:r>
      <w:r w:rsidR="00456622" w:rsidRPr="00B5759E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 xml:space="preserve"> </w:t>
      </w:r>
      <w:r w:rsidR="00456622" w:rsidRPr="00B5759E">
        <w:rPr>
          <w:rFonts w:ascii="Kokila" w:hAnsi="Kokila" w:cs="Kokila" w:hint="cs"/>
          <w:b/>
          <w:bCs/>
          <w:color w:val="C00000"/>
          <w:sz w:val="58"/>
          <w:szCs w:val="58"/>
          <w:cs/>
          <w:lang w:bidi="hi-IN"/>
        </w:rPr>
        <w:t>कोर्ट</w:t>
      </w:r>
      <w:r w:rsidR="00456622" w:rsidRPr="00B5759E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 xml:space="preserve"> (</w:t>
      </w:r>
      <w:r w:rsidR="00456622" w:rsidRPr="00B5759E">
        <w:rPr>
          <w:rFonts w:ascii="Kokila" w:hAnsi="Kokila" w:cs="Kokila" w:hint="cs"/>
          <w:b/>
          <w:bCs/>
          <w:color w:val="C00000"/>
          <w:sz w:val="58"/>
          <w:szCs w:val="58"/>
          <w:cs/>
          <w:lang w:bidi="hi-IN"/>
        </w:rPr>
        <w:t>न्यायाधीशों</w:t>
      </w:r>
      <w:r w:rsidR="00456622" w:rsidRPr="00B5759E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 xml:space="preserve"> </w:t>
      </w:r>
      <w:r w:rsidR="00456622" w:rsidRPr="00B5759E">
        <w:rPr>
          <w:rFonts w:ascii="Kokila" w:hAnsi="Kokila" w:cs="Kokila" w:hint="cs"/>
          <w:b/>
          <w:bCs/>
          <w:color w:val="C00000"/>
          <w:sz w:val="58"/>
          <w:szCs w:val="58"/>
          <w:cs/>
          <w:lang w:bidi="hi-IN"/>
        </w:rPr>
        <w:t>की</w:t>
      </w:r>
      <w:r w:rsidR="00456622" w:rsidRPr="00B5759E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 xml:space="preserve"> </w:t>
      </w:r>
      <w:r w:rsidR="00456622" w:rsidRPr="00B5759E">
        <w:rPr>
          <w:rFonts w:ascii="Kokila" w:hAnsi="Kokila" w:cs="Kokila" w:hint="cs"/>
          <w:b/>
          <w:bCs/>
          <w:color w:val="C00000"/>
          <w:sz w:val="58"/>
          <w:szCs w:val="58"/>
          <w:cs/>
          <w:lang w:bidi="hi-IN"/>
        </w:rPr>
        <w:t>संख्या</w:t>
      </w:r>
      <w:r w:rsidR="00456622" w:rsidRPr="00B5759E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 xml:space="preserve">) </w:t>
      </w:r>
      <w:r w:rsidR="00456622" w:rsidRPr="00B5759E">
        <w:rPr>
          <w:rFonts w:ascii="Kokila" w:hAnsi="Kokila" w:cs="Kokila" w:hint="cs"/>
          <w:b/>
          <w:bCs/>
          <w:color w:val="C00000"/>
          <w:sz w:val="58"/>
          <w:szCs w:val="58"/>
          <w:cs/>
          <w:lang w:bidi="hi-IN"/>
        </w:rPr>
        <w:t>संशोधन</w:t>
      </w:r>
      <w:r w:rsidR="00456622" w:rsidRPr="00B5759E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 xml:space="preserve"> </w:t>
      </w:r>
      <w:r w:rsidR="00456622" w:rsidRPr="00B5759E">
        <w:rPr>
          <w:rFonts w:ascii="Kokila" w:hAnsi="Kokila" w:cs="Kokila" w:hint="cs"/>
          <w:b/>
          <w:bCs/>
          <w:color w:val="C00000"/>
          <w:sz w:val="58"/>
          <w:szCs w:val="58"/>
          <w:cs/>
          <w:lang w:bidi="hi-IN"/>
        </w:rPr>
        <w:t>विधेयक</w:t>
      </w:r>
      <w:r w:rsidR="00456622" w:rsidRPr="00B5759E">
        <w:rPr>
          <w:rFonts w:ascii="Kokila" w:hAnsi="Kokila" w:cs="Kokila"/>
          <w:b/>
          <w:bCs/>
          <w:color w:val="C00000"/>
          <w:sz w:val="58"/>
          <w:szCs w:val="58"/>
        </w:rPr>
        <w:t xml:space="preserve">, </w:t>
      </w:r>
      <w:r w:rsidR="00456622" w:rsidRPr="00B5759E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 xml:space="preserve">2026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के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संबंध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में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निम्नलिखित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में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से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कौन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>-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सा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कथन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सही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है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</w:rPr>
        <w:t>?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 </w:t>
      </w:r>
      <w:r w:rsidR="00456622"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Which of the following statements is correct about the Supreme Court (Number of Judges) Amendment Bill, </w:t>
      </w:r>
      <w:r w:rsidR="00456622"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2026</w:t>
      </w:r>
      <w:r w:rsidR="00456622" w:rsidRPr="00456622">
        <w:rPr>
          <w:rFonts w:ascii="Kokila" w:hAnsi="Kokila" w:cs="Kokila"/>
          <w:b/>
          <w:bCs/>
          <w:color w:val="000099"/>
          <w:sz w:val="58"/>
          <w:szCs w:val="58"/>
        </w:rPr>
        <w:t>?</w:t>
      </w:r>
    </w:p>
    <w:p w14:paraId="7B4C30AC" w14:textId="77777777" w:rsidR="00456622" w:rsidRPr="00456622" w:rsidRDefault="00456622" w:rsidP="00456622">
      <w:pPr>
        <w:jc w:val="both"/>
        <w:rPr>
          <w:rFonts w:ascii="Kokila" w:hAnsi="Kokila" w:cs="Kokila"/>
          <w:b/>
          <w:bCs/>
          <w:color w:val="000099"/>
          <w:sz w:val="58"/>
          <w:szCs w:val="58"/>
        </w:rPr>
      </w:pP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a)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मुख्य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न्यायाधीश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को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छोड़कर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सर्वोच्च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न्यायालय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के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न्यायाधीशों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की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स्वीकृत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संख्या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33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से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बढ़ाकर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37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कर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दी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गई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है।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The sanctioned strength of Supreme Court judges, excluding the Chief Justice of India, has been increased from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33</w:t>
      </w:r>
      <w:r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 to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37.</w:t>
      </w:r>
    </w:p>
    <w:p w14:paraId="0A9BC26C" w14:textId="3F355009" w:rsidR="00456622" w:rsidRPr="00456622" w:rsidRDefault="00456622" w:rsidP="00456622">
      <w:pPr>
        <w:jc w:val="both"/>
        <w:rPr>
          <w:rFonts w:ascii="Kokila" w:hAnsi="Kokila" w:cs="Kokila"/>
          <w:b/>
          <w:bCs/>
          <w:color w:val="000099"/>
          <w:sz w:val="58"/>
          <w:szCs w:val="58"/>
        </w:rPr>
      </w:pP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b)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मुख्य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न्यायाधीश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को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छोड़कर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सर्वोच्च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न्यायालय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के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न्यायाधीशों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की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स्वीकृत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संख्या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30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से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बढ़ाकर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34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कर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दी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गई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है।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The sanctioned strength of Supreme Court judges, excluding the Chief Justice of India, has been increased from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30</w:t>
      </w:r>
      <w:r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 to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34.</w:t>
      </w:r>
    </w:p>
    <w:p w14:paraId="147E4EDA" w14:textId="77777777" w:rsidR="00456622" w:rsidRPr="00456622" w:rsidRDefault="00456622" w:rsidP="00456622">
      <w:pPr>
        <w:jc w:val="both"/>
        <w:rPr>
          <w:rFonts w:ascii="Kokila" w:hAnsi="Kokila" w:cs="Kokila"/>
          <w:b/>
          <w:bCs/>
          <w:color w:val="000099"/>
          <w:sz w:val="58"/>
          <w:szCs w:val="58"/>
        </w:rPr>
      </w:pP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c)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सर्वोच्च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न्यायालय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की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कुल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कार्यकारी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क्षमता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34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से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घटाकर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33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कर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दी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गई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है।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The total working strength of the Supreme Court has been reduced from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34</w:t>
      </w:r>
      <w:r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 to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33.</w:t>
      </w:r>
    </w:p>
    <w:p w14:paraId="4932C689" w14:textId="4CA3BBB7" w:rsidR="00267F95" w:rsidRPr="00456622" w:rsidRDefault="00456622" w:rsidP="00456622">
      <w:pPr>
        <w:jc w:val="both"/>
        <w:rPr>
          <w:rFonts w:ascii="Kokila" w:hAnsi="Kokila" w:cs="Kokila"/>
          <w:b/>
          <w:bCs/>
          <w:noProof/>
          <w:color w:val="000099"/>
          <w:sz w:val="58"/>
          <w:szCs w:val="58"/>
          <w:lang w:bidi="hi-IN"/>
        </w:rPr>
      </w:pP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d)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यह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संशोधन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सर्वोच्च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न्यायालय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अधिनियम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, 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1986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में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किया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गया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है।</w:t>
      </w:r>
      <w:r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This amendment has been made to the Supreme Court Act, </w:t>
      </w:r>
      <w:r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1986.</w:t>
      </w:r>
    </w:p>
    <w:p w14:paraId="36F32093" w14:textId="1640F4C4" w:rsidR="001B05CF" w:rsidRDefault="00051937" w:rsidP="007A51E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95136" behindDoc="0" locked="0" layoutInCell="1" allowOverlap="1" wp14:anchorId="58D79630" wp14:editId="0033F64E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10160" cy="6903720"/>
            <wp:effectExtent l="0" t="0" r="0" b="0"/>
            <wp:wrapSquare wrapText="bothSides"/>
            <wp:docPr id="3049827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7279E" w14:textId="77777777" w:rsidR="00456622" w:rsidRPr="00456622" w:rsidRDefault="003E08F3" w:rsidP="00456622">
      <w:pPr>
        <w:jc w:val="both"/>
        <w:rPr>
          <w:rFonts w:ascii="Kokila" w:hAnsi="Kokila" w:cs="Kokila"/>
          <w:b/>
          <w:bCs/>
          <w:color w:val="000099"/>
          <w:sz w:val="58"/>
          <w:szCs w:val="5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a)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मुख्य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न्यायाधीश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को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छोड़कर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सर्वोच्च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न्यायालय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के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न्यायाधीशों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की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स्वीकृत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संख्या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33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से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बढ़ाकर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37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कर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दी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गई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 w:hint="cs"/>
          <w:b/>
          <w:bCs/>
          <w:color w:val="000000" w:themeColor="text1"/>
          <w:sz w:val="58"/>
          <w:szCs w:val="58"/>
          <w:cs/>
          <w:lang w:bidi="hi-IN"/>
        </w:rPr>
        <w:t>है।</w:t>
      </w:r>
      <w:r w:rsidR="00456622" w:rsidRPr="00456622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 </w:t>
      </w:r>
      <w:r w:rsidR="00456622"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The sanctioned strength of Supreme Court judges, excluding the Chief Justice of India, has been increased from </w:t>
      </w:r>
      <w:r w:rsidR="00456622"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33</w:t>
      </w:r>
      <w:r w:rsidR="00456622" w:rsidRPr="00456622">
        <w:rPr>
          <w:rFonts w:ascii="Kokila" w:hAnsi="Kokila" w:cs="Kokila"/>
          <w:b/>
          <w:bCs/>
          <w:color w:val="000099"/>
          <w:sz w:val="58"/>
          <w:szCs w:val="58"/>
        </w:rPr>
        <w:t xml:space="preserve"> to </w:t>
      </w:r>
      <w:r w:rsidR="00456622" w:rsidRPr="00456622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37.</w:t>
      </w:r>
    </w:p>
    <w:p w14:paraId="4BE705B7" w14:textId="77777777" w:rsidR="00456622" w:rsidRDefault="00456622" w:rsidP="004566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6A6A6E4" w14:textId="77777777" w:rsidR="00AC5C8D" w:rsidRDefault="00AC5C8D" w:rsidP="00AC5C8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संसद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सुप्रीम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कोर्ट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न्यायाधीशों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संख्या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संशोधन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विधेयक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 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Supreme Court (Number of Judges) Amendment Bill, 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2026]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पारित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सर्वोच्च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न्यायालय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मुख्य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न्यायाधीश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Chief Justice of India (CJI))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छोड़कर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न्यायाधीशों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स्वीकृत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संख्या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Sanctioned Strength)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33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बढ़ाकर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37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41F5691" w14:textId="53B3E009" w:rsidR="00AC5C8D" w:rsidRDefault="00AC5C8D" w:rsidP="00AC5C8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न्यायाधीश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सर्वोच्च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न्यायालय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कुल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कार्यकारी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क्षमता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34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बढ़कर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38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न्यायाधीश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जाएगी।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संशोधन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सुप्रीम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कोर्ट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न्यायाधीशों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संख्या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अधिनियम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1956 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Supreme Court (Number of Judges) Act, 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1956]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इससे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2019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न्यायाधीशों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संख्या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30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बढ़ाकर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33 (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Puisne Judges)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AC5C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C5C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थी।</w:t>
      </w:r>
    </w:p>
    <w:p w14:paraId="3FBAECFE" w14:textId="77777777" w:rsidR="00AC5C8D" w:rsidRPr="00AC5C8D" w:rsidRDefault="00AC5C8D" w:rsidP="00AC5C8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148E2B3" w14:textId="77777777" w:rsidR="00AC5C8D" w:rsidRPr="00AC5C8D" w:rsidRDefault="00AC5C8D" w:rsidP="00AC5C8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6A311D7" w14:textId="77777777" w:rsidR="00ED1E18" w:rsidRDefault="00ED1E18" w:rsidP="00ED1E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A5EBD6" w14:textId="3FE19F49" w:rsidR="00ED279D" w:rsidRPr="00ED279D" w:rsidRDefault="003E08F3" w:rsidP="00ED279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11: </w:t>
      </w:r>
      <w:r w:rsidR="00ED279D"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D279D"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D279D"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D279D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चंद्रमा</w:t>
      </w:r>
      <w:r w:rsidR="00ED279D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D279D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="00ED279D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D279D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टकराने</w:t>
      </w:r>
      <w:r w:rsidR="00ED279D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D279D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वाला</w:t>
      </w:r>
      <w:r w:rsidR="00ED279D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D279D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परित्यक्त</w:t>
      </w:r>
      <w:r w:rsidR="00ED279D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D279D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ऊपरी</w:t>
      </w:r>
      <w:r w:rsidR="00ED279D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D279D"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चरण</w:t>
      </w:r>
      <w:r w:rsidR="00ED279D"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D279D"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D279D"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रॉकेट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D279D"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D279D"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D279D" w:rsidRPr="00ED279D">
        <w:rPr>
          <w:rFonts w:ascii="Kokila" w:hAnsi="Kokila" w:cs="Kokila"/>
          <w:b/>
          <w:bCs/>
          <w:color w:val="000099"/>
          <w:sz w:val="82"/>
          <w:szCs w:val="82"/>
        </w:rPr>
        <w:t>Recently, the abandoned upper stage that crashed into the Moon belonged to which rocket?</w:t>
      </w:r>
    </w:p>
    <w:p w14:paraId="36554DCE" w14:textId="77777777" w:rsidR="00ED279D" w:rsidRPr="00ED279D" w:rsidRDefault="00ED279D" w:rsidP="00ED279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196A23E" w14:textId="77777777" w:rsidR="00ED279D" w:rsidRPr="00ED279D" w:rsidRDefault="00ED279D" w:rsidP="00ED279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जीएसएलवी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मार्क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III </w:t>
      </w:r>
      <w:r w:rsidRPr="00ED279D">
        <w:rPr>
          <w:rFonts w:ascii="Kokila" w:hAnsi="Kokila" w:cs="Kokila"/>
          <w:b/>
          <w:bCs/>
          <w:color w:val="000099"/>
          <w:sz w:val="82"/>
          <w:szCs w:val="82"/>
        </w:rPr>
        <w:t>GSLV Mk III</w:t>
      </w:r>
    </w:p>
    <w:p w14:paraId="0ADAE62A" w14:textId="77777777" w:rsidR="00ED279D" w:rsidRPr="00ED279D" w:rsidRDefault="00ED279D" w:rsidP="00ED279D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एरियन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6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D279D">
        <w:rPr>
          <w:rFonts w:ascii="Kokila" w:hAnsi="Kokila" w:cs="Kokila"/>
          <w:b/>
          <w:bCs/>
          <w:color w:val="000099"/>
          <w:sz w:val="82"/>
          <w:szCs w:val="82"/>
        </w:rPr>
        <w:t xml:space="preserve">Ariane </w:t>
      </w:r>
      <w:r w:rsidRPr="00ED279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</w:t>
      </w:r>
    </w:p>
    <w:p w14:paraId="0ABC913C" w14:textId="77777777" w:rsidR="00ED279D" w:rsidRPr="00ED279D" w:rsidRDefault="00ED279D" w:rsidP="00ED279D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फाल्कन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9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D279D">
        <w:rPr>
          <w:rFonts w:ascii="Kokila" w:hAnsi="Kokila" w:cs="Kokila"/>
          <w:b/>
          <w:bCs/>
          <w:color w:val="000099"/>
          <w:sz w:val="82"/>
          <w:szCs w:val="82"/>
        </w:rPr>
        <w:t xml:space="preserve">Falcon </w:t>
      </w:r>
      <w:r w:rsidRPr="00ED279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</w:t>
      </w:r>
    </w:p>
    <w:p w14:paraId="4B0AD31D" w14:textId="7F1C5DB5" w:rsidR="003E08F3" w:rsidRPr="0054536C" w:rsidRDefault="00ED279D" w:rsidP="00ED279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लॉन्ग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मार्च</w:t>
      </w:r>
      <w:r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5 </w:t>
      </w:r>
      <w:r w:rsidRPr="00ED279D">
        <w:rPr>
          <w:rFonts w:ascii="Kokila" w:hAnsi="Kokila" w:cs="Kokila"/>
          <w:b/>
          <w:bCs/>
          <w:color w:val="000099"/>
          <w:sz w:val="82"/>
          <w:szCs w:val="82"/>
        </w:rPr>
        <w:t xml:space="preserve">Long March </w:t>
      </w:r>
      <w:r w:rsidRPr="00ED279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</w:t>
      </w:r>
      <w:r w:rsidR="003E08F3" w:rsidRPr="0054536C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951E2D0" w14:textId="0F5D2C06" w:rsidR="003E08F3" w:rsidRPr="00C52C5E" w:rsidRDefault="00051937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94112" behindDoc="0" locked="0" layoutInCell="1" allowOverlap="1" wp14:anchorId="0F5CC2B2" wp14:editId="17E2B64D">
            <wp:simplePos x="0" y="0"/>
            <wp:positionH relativeFrom="page">
              <wp:align>center</wp:align>
            </wp:positionH>
            <wp:positionV relativeFrom="margin">
              <wp:posOffset>57150</wp:posOffset>
            </wp:positionV>
            <wp:extent cx="12679680" cy="6781800"/>
            <wp:effectExtent l="0" t="0" r="7620" b="0"/>
            <wp:wrapSquare wrapText="bothSides"/>
            <wp:docPr id="12935528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9680" cy="678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D2FB2D4" w14:textId="77777777" w:rsidR="00ED279D" w:rsidRPr="00ED279D" w:rsidRDefault="003E08F3" w:rsidP="00ED279D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ED279D" w:rsidRPr="00ED279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फाल्कन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9</w:t>
      </w:r>
      <w:r w:rsidR="00ED279D" w:rsidRPr="00ED279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D279D" w:rsidRPr="00ED279D">
        <w:rPr>
          <w:rFonts w:ascii="Kokila" w:hAnsi="Kokila" w:cs="Kokila"/>
          <w:b/>
          <w:bCs/>
          <w:color w:val="000099"/>
          <w:sz w:val="82"/>
          <w:szCs w:val="82"/>
        </w:rPr>
        <w:t xml:space="preserve">Falcon </w:t>
      </w:r>
      <w:r w:rsidR="00ED279D" w:rsidRPr="00ED279D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</w:t>
      </w:r>
    </w:p>
    <w:p w14:paraId="38390AA4" w14:textId="77777777" w:rsidR="00ED279D" w:rsidRDefault="00ED279D" w:rsidP="00ED279D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4763438" w14:textId="77777777" w:rsidR="0013280D" w:rsidRDefault="0013280D" w:rsidP="0013280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स्पेसएक्स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SpaceX)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फाल्कन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9 (Falcon 9)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रॉकेट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परित्यक्त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ऊपरी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चरण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>Upper Stage) 5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>5,400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मील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घंटा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>8,700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किमी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/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घंटा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)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गति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चंद्रमा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टकरा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83D46AD" w14:textId="77777777" w:rsidR="0023596D" w:rsidRPr="0023596D" w:rsidRDefault="0023596D" w:rsidP="0013280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BADA5AE" w14:textId="77777777" w:rsidR="0013280D" w:rsidRDefault="0013280D" w:rsidP="0013280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लगभग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>4,000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किलोग्राम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वजनी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धातु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बूस्टर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Metal Booster)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आइंस्टीन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क्रेटर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 xml:space="preserve">Einstein Crater)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निकट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/>
          <w:b/>
          <w:bCs/>
          <w:color w:val="C00000"/>
          <w:sz w:val="82"/>
          <w:szCs w:val="82"/>
        </w:rPr>
        <w:t>20–30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मीटर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व्यास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5759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गड्ढा</w:t>
      </w:r>
      <w:r w:rsidRPr="00B575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Crater)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जिससे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वैज्ञानिकों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चंद्र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मिट्टी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Lunar Soil)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चंद्र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सतह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संरचना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Surface Composition)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अध्ययन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नियंत्रित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उच्च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वेग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प्रभाव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प्रयोग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Controlled High-Speed Impact Experiment)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हुआ।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E58D154" w14:textId="77777777" w:rsidR="0023596D" w:rsidRPr="0023596D" w:rsidRDefault="0023596D" w:rsidP="0013280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EDF885F" w14:textId="25BE2C13" w:rsidR="0013280D" w:rsidRPr="0023596D" w:rsidRDefault="0013280D" w:rsidP="0013280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फाल्कन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>9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रॉकेट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>15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जनवरी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>2025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वाणिज्यिक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रोबोटिक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चंद्र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लैंडर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Commercial Robotic Lunar Landers)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प्रक्षेपण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था।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मिशन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होने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रॉकेट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प्रथम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चरण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सफलतापूर्वक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पृथ्वी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लौट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जबकि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द्वितीय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चरण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अंतरिक्ष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छोड़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चंद्रमा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टकरा</w:t>
      </w:r>
      <w:r w:rsidRPr="0023596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596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</w:p>
    <w:p w14:paraId="31AEF949" w14:textId="77777777" w:rsidR="0013280D" w:rsidRDefault="0013280D" w:rsidP="0013280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7E21C644" w14:textId="77777777" w:rsidR="0013280D" w:rsidRPr="0013280D" w:rsidRDefault="0013280D" w:rsidP="0013280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107FA7CA" w14:textId="77777777" w:rsidR="0013280D" w:rsidRPr="0013280D" w:rsidRDefault="0013280D" w:rsidP="0013280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74EB16F1" w14:textId="58854256" w:rsidR="004F5FB0" w:rsidRPr="004F5FB0" w:rsidRDefault="003E08F3" w:rsidP="004F5F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एशियाई</w:t>
      </w:r>
      <w:r w:rsidR="004F5FB0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FB0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राफ्टिंग</w:t>
      </w:r>
      <w:r w:rsidR="004F5FB0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F5FB0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चैंपियनशिप</w:t>
      </w:r>
      <w:r w:rsidR="004F5FB0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F5FB0" w:rsidRPr="004F5FB0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where will the Asian Rafting Championships </w:t>
      </w:r>
      <w:r w:rsidR="004F5FB0" w:rsidRPr="004F5FB0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4F5FB0" w:rsidRPr="004F5FB0">
        <w:rPr>
          <w:rFonts w:ascii="Kokila" w:hAnsi="Kokila" w:cs="Kokila"/>
          <w:b/>
          <w:bCs/>
          <w:color w:val="000099"/>
          <w:sz w:val="82"/>
          <w:szCs w:val="82"/>
        </w:rPr>
        <w:t xml:space="preserve"> be held?</w:t>
      </w:r>
    </w:p>
    <w:p w14:paraId="79DC04E6" w14:textId="77777777" w:rsidR="004F5FB0" w:rsidRPr="004F5FB0" w:rsidRDefault="004F5FB0" w:rsidP="004F5F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8B4D462" w14:textId="77777777" w:rsidR="004F5FB0" w:rsidRPr="004F5FB0" w:rsidRDefault="004F5FB0" w:rsidP="004F5F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बोलेंग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अरुणाचल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4F5FB0">
        <w:rPr>
          <w:rFonts w:ascii="Kokila" w:hAnsi="Kokila" w:cs="Kokila"/>
          <w:b/>
          <w:bCs/>
          <w:color w:val="000099"/>
          <w:sz w:val="82"/>
          <w:szCs w:val="82"/>
        </w:rPr>
        <w:t>Boleng</w:t>
      </w:r>
      <w:proofErr w:type="spellEnd"/>
      <w:r w:rsidRPr="004F5FB0">
        <w:rPr>
          <w:rFonts w:ascii="Kokila" w:hAnsi="Kokila" w:cs="Kokila"/>
          <w:b/>
          <w:bCs/>
          <w:color w:val="000099"/>
          <w:sz w:val="82"/>
          <w:szCs w:val="82"/>
        </w:rPr>
        <w:t>, Arunachal Pradesh</w:t>
      </w:r>
    </w:p>
    <w:p w14:paraId="1C446B93" w14:textId="77777777" w:rsidR="004F5FB0" w:rsidRPr="004F5FB0" w:rsidRDefault="004F5FB0" w:rsidP="004F5F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ऋषिकेश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उत्तराखंड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FB0">
        <w:rPr>
          <w:rFonts w:ascii="Kokila" w:hAnsi="Kokila" w:cs="Kokila"/>
          <w:b/>
          <w:bCs/>
          <w:color w:val="000099"/>
          <w:sz w:val="82"/>
          <w:szCs w:val="82"/>
        </w:rPr>
        <w:t>Rishikesh, Uttarakhand</w:t>
      </w:r>
    </w:p>
    <w:p w14:paraId="07DFB42F" w14:textId="77777777" w:rsidR="004F5FB0" w:rsidRPr="004F5FB0" w:rsidRDefault="004F5FB0" w:rsidP="004F5FB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शिलांग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मेघालय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FB0">
        <w:rPr>
          <w:rFonts w:ascii="Kokila" w:hAnsi="Kokila" w:cs="Kokila"/>
          <w:b/>
          <w:bCs/>
          <w:color w:val="000099"/>
          <w:sz w:val="82"/>
          <w:szCs w:val="82"/>
        </w:rPr>
        <w:t>Shillong, Meghalaya</w:t>
      </w:r>
    </w:p>
    <w:p w14:paraId="434413BF" w14:textId="2C101105" w:rsidR="006F5B7F" w:rsidRDefault="004F5FB0" w:rsidP="004F5FB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गंगटोक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सिक्किम</w:t>
      </w:r>
      <w:r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5FB0">
        <w:rPr>
          <w:rFonts w:ascii="Kokila" w:hAnsi="Kokila" w:cs="Kokila"/>
          <w:b/>
          <w:bCs/>
          <w:color w:val="000099"/>
          <w:sz w:val="82"/>
          <w:szCs w:val="82"/>
        </w:rPr>
        <w:t>Gangtok, Sikkim</w:t>
      </w:r>
    </w:p>
    <w:p w14:paraId="446B1161" w14:textId="77777777" w:rsidR="00CA6EF9" w:rsidRDefault="00CA6EF9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9298BBA" w14:textId="77777777" w:rsidR="00CA6EF9" w:rsidRDefault="00CA6EF9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8BD0D53" w14:textId="77777777" w:rsidR="00CA6EF9" w:rsidRDefault="00CA6EF9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F31ABC3" w14:textId="24D2C3DD" w:rsidR="003E08F3" w:rsidRPr="00C52C5E" w:rsidRDefault="00051937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93088" behindDoc="0" locked="0" layoutInCell="1" allowOverlap="1" wp14:anchorId="3869EC6D" wp14:editId="5E804686">
            <wp:simplePos x="0" y="0"/>
            <wp:positionH relativeFrom="margin">
              <wp:posOffset>-552450</wp:posOffset>
            </wp:positionH>
            <wp:positionV relativeFrom="margin">
              <wp:align>top</wp:align>
            </wp:positionV>
            <wp:extent cx="12847320" cy="6903720"/>
            <wp:effectExtent l="0" t="0" r="0" b="0"/>
            <wp:wrapSquare wrapText="bothSides"/>
            <wp:docPr id="21265817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73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2A8CDE2" w14:textId="3145DF4C" w:rsidR="004F5FB0" w:rsidRPr="007570A7" w:rsidRDefault="003E08F3" w:rsidP="008B5BA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बोलेंग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अरुणाचल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F5FB0" w:rsidRPr="004F5FB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4F5FB0" w:rsidRPr="004F5F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4F5FB0" w:rsidRPr="004F5FB0">
        <w:rPr>
          <w:rFonts w:ascii="Kokila" w:hAnsi="Kokila" w:cs="Kokila"/>
          <w:b/>
          <w:bCs/>
          <w:color w:val="000099"/>
          <w:sz w:val="82"/>
          <w:szCs w:val="82"/>
        </w:rPr>
        <w:t>Boleng</w:t>
      </w:r>
      <w:proofErr w:type="spellEnd"/>
      <w:r w:rsidR="004F5FB0" w:rsidRPr="004F5FB0">
        <w:rPr>
          <w:rFonts w:ascii="Kokila" w:hAnsi="Kokila" w:cs="Kokila"/>
          <w:b/>
          <w:bCs/>
          <w:color w:val="000099"/>
          <w:sz w:val="82"/>
          <w:szCs w:val="82"/>
        </w:rPr>
        <w:t>, Arunachal Pradesh</w:t>
      </w:r>
    </w:p>
    <w:p w14:paraId="15B85363" w14:textId="77777777" w:rsidR="008B5BA5" w:rsidRDefault="008B5BA5" w:rsidP="008B5BA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9644D09" w14:textId="77777777" w:rsidR="008A77E5" w:rsidRDefault="008A77E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अरुणाचल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प्रदेश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सियांग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जिले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बोलेंग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5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9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अक्टूबर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एशियाई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राफ्टिंग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चैंपियनशिप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Asian Rafting Championships)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जाएगा।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996239E" w14:textId="29046A07" w:rsidR="00B77F05" w:rsidRDefault="008A77E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पाँच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दिवसीय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प्रतियोगिता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सिमांग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नदी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proofErr w:type="spellStart"/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>Simang</w:t>
      </w:r>
      <w:proofErr w:type="spellEnd"/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River)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होगा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जिसमें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एशिया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विभिन्न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देशों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राफ्टर्स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रोमांचक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व्हाइट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वॉटर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राफ्टिंग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स्पर्धाओं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भाग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लेंगे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।</w:t>
      </w:r>
    </w:p>
    <w:p w14:paraId="35A57EF6" w14:textId="77777777" w:rsidR="008A77E5" w:rsidRPr="00B77F05" w:rsidRDefault="008A77E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FE15A55" w14:textId="77777777" w:rsidR="00B77F05" w:rsidRPr="00B77F05" w:rsidRDefault="00B77F0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F0BD986" w14:textId="4D86D6D1" w:rsidR="008A77E5" w:rsidRPr="008A77E5" w:rsidRDefault="00B0568E" w:rsidP="008A77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परमाणु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ऊर्जा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8A77E5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77E5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8A77E5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77E5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="008A77E5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77E5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उद्योग</w:t>
      </w:r>
      <w:r w:rsidR="008A77E5" w:rsidRPr="00451037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–</w:t>
      </w:r>
      <w:r w:rsidR="008A77E5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शैक्षणिक</w:t>
      </w:r>
      <w:r w:rsidR="008A77E5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77E5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प्रशिक्षण</w:t>
      </w:r>
      <w:r w:rsidR="008A77E5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77E5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कार्यक्रम</w:t>
      </w:r>
      <w:r w:rsidR="008A77E5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8A77E5"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8A77E5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अनुग्यान</w:t>
      </w:r>
      <w:r w:rsidR="008A77E5"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A77E5" w:rsidRPr="008A77E5">
        <w:rPr>
          <w:rFonts w:ascii="Kokila" w:hAnsi="Kokila" w:cs="Kokila"/>
          <w:b/>
          <w:bCs/>
          <w:color w:val="000099"/>
          <w:sz w:val="82"/>
          <w:szCs w:val="82"/>
        </w:rPr>
        <w:t>W</w:t>
      </w:r>
      <w:r w:rsidR="008A77E5" w:rsidRPr="008A77E5">
        <w:rPr>
          <w:rFonts w:ascii="Kokila" w:hAnsi="Kokila" w:cs="Kokila"/>
          <w:b/>
          <w:bCs/>
          <w:color w:val="000099"/>
          <w:sz w:val="82"/>
          <w:szCs w:val="82"/>
        </w:rPr>
        <w:t xml:space="preserve">hich institution launched India's first industry–academia training </w:t>
      </w:r>
      <w:proofErr w:type="spellStart"/>
      <w:r w:rsidR="008A77E5" w:rsidRPr="008A77E5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  <w:r w:rsidR="008A77E5" w:rsidRPr="008A77E5">
        <w:rPr>
          <w:rFonts w:ascii="Kokila" w:hAnsi="Kokila" w:cs="Kokila"/>
          <w:b/>
          <w:bCs/>
          <w:color w:val="000099"/>
          <w:sz w:val="82"/>
          <w:szCs w:val="82"/>
        </w:rPr>
        <w:t xml:space="preserve"> 'ANUGYAN' for the civil nuclear energy sector?</w:t>
      </w:r>
    </w:p>
    <w:p w14:paraId="44A4B090" w14:textId="77777777" w:rsidR="008A77E5" w:rsidRPr="008A77E5" w:rsidRDefault="008A77E5" w:rsidP="008A77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/>
          <w:b/>
          <w:bCs/>
          <w:color w:val="000099"/>
          <w:sz w:val="82"/>
          <w:szCs w:val="82"/>
        </w:rPr>
        <w:t>IIT Hyderabad</w:t>
      </w:r>
    </w:p>
    <w:p w14:paraId="7D1657B4" w14:textId="77777777" w:rsidR="008A77E5" w:rsidRPr="008A77E5" w:rsidRDefault="008A77E5" w:rsidP="008A77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मद्रास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/>
          <w:b/>
          <w:bCs/>
          <w:color w:val="000099"/>
          <w:sz w:val="82"/>
          <w:szCs w:val="82"/>
        </w:rPr>
        <w:t>IIT Madras</w:t>
      </w:r>
    </w:p>
    <w:p w14:paraId="5D2F9AF6" w14:textId="77777777" w:rsidR="008A77E5" w:rsidRPr="008A77E5" w:rsidRDefault="008A77E5" w:rsidP="008A77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भाभा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परमाणु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/>
          <w:b/>
          <w:bCs/>
          <w:color w:val="000099"/>
          <w:sz w:val="82"/>
          <w:szCs w:val="82"/>
        </w:rPr>
        <w:t>Bhabha Atomic Research Centre</w:t>
      </w:r>
    </w:p>
    <w:p w14:paraId="6F7CF374" w14:textId="0658B1E7" w:rsidR="00C8406F" w:rsidRDefault="008A77E5" w:rsidP="008A77E5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विज्ञान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बेंगलुरु</w:t>
      </w:r>
      <w:r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A77E5">
        <w:rPr>
          <w:rFonts w:ascii="Kokila" w:hAnsi="Kokila" w:cs="Kokila"/>
          <w:b/>
          <w:bCs/>
          <w:color w:val="000099"/>
          <w:sz w:val="82"/>
          <w:szCs w:val="82"/>
        </w:rPr>
        <w:t>Indian Institute of Science Bengaluru</w:t>
      </w:r>
    </w:p>
    <w:p w14:paraId="112ECB7E" w14:textId="77777777" w:rsidR="0057491A" w:rsidRDefault="0057491A" w:rsidP="0026635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EDD3F3F" w14:textId="782D6CA3" w:rsidR="00B0568E" w:rsidRPr="00C52C5E" w:rsidRDefault="0057491A" w:rsidP="0026635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92064" behindDoc="0" locked="0" layoutInCell="1" allowOverlap="1" wp14:anchorId="67163B6D" wp14:editId="5F775CA9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55880" cy="6888480"/>
            <wp:effectExtent l="0" t="0" r="7620" b="7620"/>
            <wp:wrapSquare wrapText="bothSides"/>
            <wp:docPr id="16863084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68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5682A01" w14:textId="77777777" w:rsidR="008A77E5" w:rsidRPr="008A77E5" w:rsidRDefault="00B0568E" w:rsidP="008A77E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="008A77E5" w:rsidRPr="008A77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A77E5" w:rsidRPr="008A77E5">
        <w:rPr>
          <w:rFonts w:ascii="Kokila" w:hAnsi="Kokila" w:cs="Kokila"/>
          <w:b/>
          <w:bCs/>
          <w:color w:val="000099"/>
          <w:sz w:val="82"/>
          <w:szCs w:val="82"/>
        </w:rPr>
        <w:t>IIT Hyderabad</w:t>
      </w:r>
    </w:p>
    <w:p w14:paraId="0F470345" w14:textId="58202AD3" w:rsidR="00B77F05" w:rsidRPr="00B77F05" w:rsidRDefault="00B77F0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D9C949E" w14:textId="77777777" w:rsidR="002304F3" w:rsidRDefault="002304F3" w:rsidP="002304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प्रौद्योगिकी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संस्थान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हैदराबाद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IIT Hyderabad)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क्रिमसन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एनर्जी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एक्सपर्ट्स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प्राइवेट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लिमिटेड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Crimson Energy Experts Pvt. Ltd.)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अनुग्यान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ANUGYAN)'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नामक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उद्योग</w:t>
      </w:r>
      <w:r w:rsidRPr="002304F3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–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शैक्षणिक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Industry–Academia)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प्रशिक्षण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कार्यक्रम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परमाणु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ऊर्जा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Civil Nuclear Energy Sector)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समर्पित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26F1BD6" w14:textId="77777777" w:rsidR="002304F3" w:rsidRDefault="002304F3" w:rsidP="002304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न्यूक्लियर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टेक्नोलॉजी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ओरिएंटेशन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प्रोग्राम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Nuclear Technology Orientation </w:t>
      </w:r>
      <w:proofErr w:type="spellStart"/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>Programme</w:t>
      </w:r>
      <w:proofErr w:type="spellEnd"/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नामक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तीन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माह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पूर्णतः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आवासीय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Fully Residential)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प्रशिक्षण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कार्यक्रम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आईआईटी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परिसर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प्रारंभ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हुआ।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48B5C79" w14:textId="77777777" w:rsidR="002304F3" w:rsidRDefault="002304F3" w:rsidP="002304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9E706D2" w14:textId="2AFADC69" w:rsidR="002304F3" w:rsidRPr="002304F3" w:rsidRDefault="002304F3" w:rsidP="002304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: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इंजीनियरों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उद्योग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पेशेवरों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Industry Professionals)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शैक्षणिक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ज्ञान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Academic Learning)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वास्तविक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औद्योगिक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अनुभव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Practical Industry Experience)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प्रशिक्षित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परमाणु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ऊर्जा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कुशल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मानव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संसाधन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तैयार</w:t>
      </w:r>
      <w:r w:rsidRPr="002304F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04F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</w:p>
    <w:p w14:paraId="6EC0E11F" w14:textId="77777777" w:rsidR="00330368" w:rsidRDefault="00330368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E111CBC" w14:textId="627A7D26" w:rsidR="005D0396" w:rsidRPr="005D0396" w:rsidRDefault="00927D1C" w:rsidP="005D039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5D0396"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5D0396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मिशन</w:t>
      </w:r>
      <w:r w:rsidR="005D0396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D0396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क्लाउडेड</w:t>
      </w:r>
      <w:r w:rsidR="005D0396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D0396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लेपर्ड</w:t>
      </w:r>
      <w:r w:rsidR="005D0396"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="005D0396"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D0396"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D0396"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D0396"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D0396"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D0396"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D0396"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D0396" w:rsidRPr="005D0396">
        <w:rPr>
          <w:rFonts w:ascii="Kokila" w:hAnsi="Kokila" w:cs="Kokila"/>
          <w:b/>
          <w:bCs/>
          <w:color w:val="000099"/>
          <w:sz w:val="82"/>
          <w:szCs w:val="82"/>
        </w:rPr>
        <w:t xml:space="preserve"> which state has launched 'Mission Clouded Leopard'?</w:t>
      </w:r>
    </w:p>
    <w:p w14:paraId="71885427" w14:textId="77777777" w:rsidR="005D0396" w:rsidRPr="005D0396" w:rsidRDefault="005D0396" w:rsidP="005D039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6113FC0" w14:textId="77777777" w:rsidR="005D0396" w:rsidRPr="005D0396" w:rsidRDefault="005D0396" w:rsidP="005D039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असम</w:t>
      </w: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D0396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2EC76BAA" w14:textId="77777777" w:rsidR="005D0396" w:rsidRPr="005D0396" w:rsidRDefault="005D0396" w:rsidP="005D039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अरुणाचल</w:t>
      </w: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D0396">
        <w:rPr>
          <w:rFonts w:ascii="Kokila" w:hAnsi="Kokila" w:cs="Kokila"/>
          <w:b/>
          <w:bCs/>
          <w:color w:val="000099"/>
          <w:sz w:val="82"/>
          <w:szCs w:val="82"/>
        </w:rPr>
        <w:t>Arunachal Pradesh</w:t>
      </w:r>
    </w:p>
    <w:p w14:paraId="337A141A" w14:textId="77777777" w:rsidR="005D0396" w:rsidRPr="005D0396" w:rsidRDefault="005D0396" w:rsidP="005D039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नागालैंड</w:t>
      </w: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D0396">
        <w:rPr>
          <w:rFonts w:ascii="Kokila" w:hAnsi="Kokila" w:cs="Kokila"/>
          <w:b/>
          <w:bCs/>
          <w:color w:val="000099"/>
          <w:sz w:val="82"/>
          <w:szCs w:val="82"/>
        </w:rPr>
        <w:t>Nagaland</w:t>
      </w:r>
    </w:p>
    <w:p w14:paraId="6AAFF803" w14:textId="6D61FDE3" w:rsidR="00156EC7" w:rsidRDefault="005D0396" w:rsidP="005D0396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मेघालय</w:t>
      </w:r>
      <w:r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D0396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</w:p>
    <w:p w14:paraId="23F2920F" w14:textId="77777777" w:rsidR="00156EC7" w:rsidRDefault="00156EC7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9B704E9" w14:textId="77777777" w:rsidR="00F63FF9" w:rsidRDefault="00F63FF9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6CB1172" w14:textId="57FA12EC" w:rsidR="00927D1C" w:rsidRPr="00C52C5E" w:rsidRDefault="00F63FF9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drawing>
          <wp:anchor distT="0" distB="0" distL="114300" distR="114300" simplePos="0" relativeHeight="251991040" behindDoc="0" locked="0" layoutInCell="1" allowOverlap="1" wp14:anchorId="3621C399" wp14:editId="017FC8FD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71120" cy="6903720"/>
            <wp:effectExtent l="0" t="0" r="0" b="0"/>
            <wp:wrapSquare wrapText="bothSides"/>
            <wp:docPr id="9096461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D1C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1DF4D53" w14:textId="5720CC19" w:rsidR="00A81B8A" w:rsidRPr="00A81B8A" w:rsidRDefault="00927D1C" w:rsidP="00A81B8A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5D0396" w:rsidRPr="005D03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मेघालय</w:t>
      </w:r>
      <w:r w:rsidR="005D0396" w:rsidRPr="005D03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D0396" w:rsidRPr="005D0396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</w:p>
    <w:p w14:paraId="7F242B09" w14:textId="77777777" w:rsidR="00A81B8A" w:rsidRDefault="00A81B8A" w:rsidP="00A81B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4BB0092" w14:textId="77777777" w:rsidR="00660367" w:rsidRDefault="00660367" w:rsidP="006603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मेघालय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मुख्यमंत्री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कॉनराड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संगमा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4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राजकीय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पशु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State Animal)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क्लाउडेड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लेपर्ड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Clouded Leopard (Neofelis nebulosa)]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संरक्षण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मिशन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क्लाउडेड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लेपर्ड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Mission Clouded Leopard)'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वन्यजीव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संरक्षण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Flagship Conservation </w:t>
      </w:r>
      <w:proofErr w:type="spellStart"/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>Programme</w:t>
      </w:r>
      <w:proofErr w:type="spellEnd"/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1751B5B" w14:textId="77777777" w:rsidR="00660367" w:rsidRDefault="00660367" w:rsidP="006603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मिशन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आवास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संरक्षण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पुनर्स्थापन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Habitat Protection and Restoration),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वैज्ञानिक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Scientific Research),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दीर्घकालिक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निगरानी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Long-term Monitoring),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अवैध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शिकार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रोधी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उपाय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Anti-Poaching Measures),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परिदृश्य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संपर्क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Landscape Connectivity),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सामुदायिक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भागीदारी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जागरूकता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पूर्वोत्तर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पड़ोसी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राज्यों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सहयोग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असुरक्षित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Vulnerable)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प्रजाति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संरक्षण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व्यापक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रूपरेखा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E5747EA" w14:textId="77777777" w:rsidR="00660367" w:rsidRDefault="00660367" w:rsidP="006603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संचालन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पर्यावरण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विभाग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द्वारा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तैयार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किए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रहे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मेघालय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क्लाउडेड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लेपर्ड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एक्शन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प्लान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Meghalaya Clouded Leopard Action Plan)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F46A56A" w14:textId="77777777" w:rsidR="00660367" w:rsidRDefault="00660367" w:rsidP="006603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मिशन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नोक्रेक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बलपाकराम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बाघमारा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नारपुह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नोंगखाइल्लेम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क्षेत्रों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संरक्षण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विशेष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ध्यान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53C70B2" w14:textId="3444B211" w:rsidR="00660367" w:rsidRPr="00660367" w:rsidRDefault="00660367" w:rsidP="006603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क्लाउडेड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लेपर्ड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आईयूसीएन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रेड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लिस्ट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International Union for Conservation of Nature (IUCN) Red List]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असुरक्षित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Vulnerable)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वन्यजीव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संरक्षण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)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अधिनियम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1972 [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Wild Life (Protection) Act,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1972]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अनुसूची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I 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(Schedule I)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सर्वोच्च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कानूनी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संरक्षण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साइट्स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Convention on International Trade in Endangered Species of Wild Fauna and Flora (CITES))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परिशिष्ट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 (Appendix I)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सूचीबद्ध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स्थानीय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भाषाओं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इसे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गारो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मच्चा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फेंग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Maccha Pheng),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खासी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लाकरोंग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जैंतिया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ख्ला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>Khla</w:t>
      </w:r>
      <w:proofErr w:type="spellEnd"/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Pr="0066036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6036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0ABC2E27" w14:textId="77777777" w:rsidR="00660367" w:rsidRPr="00660367" w:rsidRDefault="00660367" w:rsidP="0066036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50C6BC3" w14:textId="77777777" w:rsidR="00EE2FB6" w:rsidRDefault="00EE2FB6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D4F3208" w14:textId="68C856C7" w:rsidR="00BD4A87" w:rsidRPr="00BD4A87" w:rsidRDefault="00927D1C" w:rsidP="00BD4A8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15 </w:t>
      </w:r>
      <w:r w:rsidR="00BD4A87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अगस्त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87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87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आधिकारिक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87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रूप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87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BD4A87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D4A87"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डे</w:t>
      </w:r>
      <w:r w:rsidR="00BD4A87"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घोषणा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D4A87" w:rsidRPr="00BD4A87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who announced the official declaration of </w:t>
      </w:r>
      <w:r w:rsidR="00BD4A87" w:rsidRPr="00BD4A8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15</w:t>
      </w:r>
      <w:r w:rsidR="00BD4A87" w:rsidRPr="00BD4A87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as 'India Day'?</w:t>
      </w:r>
    </w:p>
    <w:p w14:paraId="123F546C" w14:textId="77777777" w:rsidR="00BD4A87" w:rsidRPr="00BD4A87" w:rsidRDefault="00BD4A87" w:rsidP="00BD4A8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2965BEC" w14:textId="1256336B" w:rsidR="00BD4A87" w:rsidRPr="00BD4A87" w:rsidRDefault="00BD4A87" w:rsidP="00BD4A8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न्यूयॉर्क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न्यूयॉर्क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सिटी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/>
          <w:b/>
          <w:bCs/>
          <w:color w:val="000099"/>
          <w:sz w:val="82"/>
          <w:szCs w:val="82"/>
        </w:rPr>
        <w:t>New York and New York City</w:t>
      </w:r>
    </w:p>
    <w:p w14:paraId="7D513869" w14:textId="6A009CEC" w:rsidR="00BD4A87" w:rsidRPr="00BD4A87" w:rsidRDefault="00BD4A87" w:rsidP="00BD4A8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मैसाचुसेट्स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बोस्टन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/>
          <w:b/>
          <w:bCs/>
          <w:color w:val="000099"/>
          <w:sz w:val="82"/>
          <w:szCs w:val="82"/>
        </w:rPr>
        <w:t>Massachusetts and Boston</w:t>
      </w:r>
    </w:p>
    <w:p w14:paraId="2FEDFF85" w14:textId="679BD01F" w:rsidR="00BD4A87" w:rsidRPr="00BD4A87" w:rsidRDefault="00BD4A87" w:rsidP="00BD4A8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कैलिफोर्निया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लॉस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एंजिलिस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/>
          <w:b/>
          <w:bCs/>
          <w:color w:val="000099"/>
          <w:sz w:val="82"/>
          <w:szCs w:val="82"/>
        </w:rPr>
        <w:t>California and Los Angeles</w:t>
      </w:r>
    </w:p>
    <w:p w14:paraId="556B0DD2" w14:textId="2D5F03C6" w:rsidR="00931D64" w:rsidRPr="00BD4A87" w:rsidRDefault="00BD4A87" w:rsidP="00BD4A87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टेक्सास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ह्यूस्टन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/>
          <w:b/>
          <w:bCs/>
          <w:color w:val="000099"/>
          <w:sz w:val="82"/>
          <w:szCs w:val="82"/>
        </w:rPr>
        <w:t>Texas and Houston</w:t>
      </w:r>
    </w:p>
    <w:p w14:paraId="3FC46402" w14:textId="77777777" w:rsidR="00931D64" w:rsidRDefault="00931D64" w:rsidP="00931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</w:p>
    <w:p w14:paraId="12A847B6" w14:textId="67C9688D" w:rsidR="00927D1C" w:rsidRPr="0031583D" w:rsidRDefault="00AF4D4E" w:rsidP="00931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>
        <w:rPr>
          <w:rFonts w:ascii="Kokila" w:hAnsi="Kokila" w:cs="Kokila"/>
          <w:b/>
          <w:bCs/>
          <w:noProof/>
          <w:color w:val="000000" w:themeColor="text1"/>
          <w:sz w:val="60"/>
          <w:szCs w:val="60"/>
        </w:rPr>
        <w:drawing>
          <wp:anchor distT="0" distB="0" distL="114300" distR="114300" simplePos="0" relativeHeight="251990016" behindDoc="0" locked="0" layoutInCell="1" allowOverlap="1" wp14:anchorId="0E0EC0A6" wp14:editId="52588403">
            <wp:simplePos x="0" y="0"/>
            <wp:positionH relativeFrom="page">
              <wp:align>left</wp:align>
            </wp:positionH>
            <wp:positionV relativeFrom="page">
              <wp:posOffset>914400</wp:posOffset>
            </wp:positionV>
            <wp:extent cx="12771120" cy="6858000"/>
            <wp:effectExtent l="0" t="0" r="0" b="0"/>
            <wp:wrapSquare wrapText="bothSides"/>
            <wp:docPr id="3969849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51BC6" w14:textId="2DC68212" w:rsidR="001F06CD" w:rsidRPr="00BD4A87" w:rsidRDefault="00927D1C" w:rsidP="001F06C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Answer: 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मैसाचुसेट्स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बोस्टन</w:t>
      </w:r>
      <w:r w:rsidR="00BD4A87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D4A87" w:rsidRPr="00BD4A87">
        <w:rPr>
          <w:rFonts w:ascii="Kokila" w:hAnsi="Kokila" w:cs="Kokila"/>
          <w:b/>
          <w:bCs/>
          <w:color w:val="000099"/>
          <w:sz w:val="82"/>
          <w:szCs w:val="82"/>
        </w:rPr>
        <w:t>Massachusetts and Boston</w:t>
      </w:r>
    </w:p>
    <w:p w14:paraId="2C4CDB3A" w14:textId="77777777" w:rsidR="001F06CD" w:rsidRDefault="001F06CD" w:rsidP="001F06C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bookmarkEnd w:id="3"/>
    <w:p w14:paraId="57CCCA8D" w14:textId="77777777" w:rsidR="007F786A" w:rsidRPr="007F786A" w:rsidRDefault="007F786A" w:rsidP="007F786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अमेरिका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United States)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मैसाचुसेट्स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Massachusetts)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गवर्नर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मौरा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हीली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Governor Maura Healey)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बोस्टन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Boston)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मेयर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मिशेल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वू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Mayor Michelle Wu)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स्वतंत्रता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Independence Day)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उपलक्ष्य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15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अगस्त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आधिकारिक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रूप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डे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India Day)'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7F786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F786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3E6366CF" w14:textId="77777777" w:rsid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FEFF78" w14:textId="77777777" w:rsidR="007F786A" w:rsidRPr="00712CBA" w:rsidRDefault="007F786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168DF26" w14:textId="77777777" w:rsidR="00826411" w:rsidRPr="00826411" w:rsidRDefault="00826411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25430E" w14:textId="77777777" w:rsidR="009C2062" w:rsidRPr="009C2062" w:rsidRDefault="009C2062" w:rsidP="009C206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557B2E" w14:paraId="3DE4D424" w14:textId="77777777" w:rsidTr="00557B2E">
        <w:trPr>
          <w:trHeight w:val="1728"/>
        </w:trPr>
        <w:tc>
          <w:tcPr>
            <w:tcW w:w="18620" w:type="dxa"/>
          </w:tcPr>
          <w:p w14:paraId="51DA0C1F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चिकित्सक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50FE58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Doctors' Day - July 1</w:t>
            </w:r>
          </w:p>
        </w:tc>
      </w:tr>
      <w:tr w:rsidR="00694A80" w:rsidRPr="00557B2E" w14:paraId="4D029537" w14:textId="77777777" w:rsidTr="00557B2E">
        <w:trPr>
          <w:trHeight w:val="1728"/>
        </w:trPr>
        <w:tc>
          <w:tcPr>
            <w:tcW w:w="18620" w:type="dxa"/>
          </w:tcPr>
          <w:p w14:paraId="0EAB451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चार्टर्ड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एकाउंटेंट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CA)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B865F4B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Chartered Accountant (CA) Day - July 1</w:t>
            </w:r>
          </w:p>
        </w:tc>
      </w:tr>
      <w:tr w:rsidR="00694A80" w:rsidRPr="00557B2E" w14:paraId="115D10DA" w14:textId="77777777" w:rsidTr="00557B2E">
        <w:trPr>
          <w:trHeight w:val="1728"/>
        </w:trPr>
        <w:tc>
          <w:tcPr>
            <w:tcW w:w="18620" w:type="dxa"/>
          </w:tcPr>
          <w:p w14:paraId="77233811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आई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SBI)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स्थापना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D2AE342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SBI Foundation Day - July 1</w:t>
            </w:r>
          </w:p>
        </w:tc>
      </w:tr>
      <w:tr w:rsidR="00694A80" w:rsidRPr="00557B2E" w14:paraId="236F2A5B" w14:textId="77777777" w:rsidTr="00557B2E">
        <w:trPr>
          <w:trHeight w:val="1728"/>
        </w:trPr>
        <w:tc>
          <w:tcPr>
            <w:tcW w:w="18620" w:type="dxa"/>
          </w:tcPr>
          <w:p w14:paraId="3A5C45AD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टी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GST)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1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0E9C67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GST Day - 1 July</w:t>
            </w:r>
          </w:p>
        </w:tc>
      </w:tr>
      <w:tr w:rsidR="00475D54" w:rsidRPr="00557B2E" w14:paraId="2259795F" w14:textId="77777777" w:rsidTr="00557B2E">
        <w:trPr>
          <w:trHeight w:val="1728"/>
        </w:trPr>
        <w:tc>
          <w:tcPr>
            <w:tcW w:w="18620" w:type="dxa"/>
          </w:tcPr>
          <w:p w14:paraId="16DDC832" w14:textId="0405C3F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अंतरराष्ट्रीय सहकारिता दिवस </w:t>
            </w:r>
            <w:r w:rsidR="008A6117"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/ </w:t>
            </w:r>
            <w:r w:rsidR="008A6117"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International Day of Cooperatives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– 4 July</w:t>
            </w:r>
          </w:p>
          <w:p w14:paraId="5FC4F78B" w14:textId="08C31FE0" w:rsidR="00475D54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/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Theme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: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Cooperatives for a Peaceful World)" </w:t>
            </w:r>
          </w:p>
        </w:tc>
      </w:tr>
      <w:tr w:rsidR="00D45C79" w:rsidRPr="00557B2E" w14:paraId="07DF8F6C" w14:textId="77777777" w:rsidTr="00557B2E">
        <w:trPr>
          <w:trHeight w:val="1728"/>
        </w:trPr>
        <w:tc>
          <w:tcPr>
            <w:tcW w:w="18620" w:type="dxa"/>
          </w:tcPr>
          <w:p w14:paraId="2960EC0A" w14:textId="7777777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विश्व जूनोसिस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- 6 July</w:t>
            </w:r>
          </w:p>
          <w:p w14:paraId="6A277C7C" w14:textId="38770F86" w:rsidR="00D45C79" w:rsidRPr="00557B2E" w:rsidRDefault="008A6117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World Zoonosis Day - 6 July</w:t>
            </w:r>
          </w:p>
        </w:tc>
      </w:tr>
      <w:tr w:rsidR="00D45C79" w:rsidRPr="00557B2E" w14:paraId="0A52D198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8C3DFB4" w14:textId="77777777" w:rsidR="00D45C79" w:rsidRPr="00557B2E" w:rsidRDefault="001021B6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वैश्विक ऊर्जा स्वतंत्रता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– 10 July</w:t>
            </w:r>
          </w:p>
          <w:p w14:paraId="27BFF626" w14:textId="16B19F22" w:rsidR="008A6117" w:rsidRPr="00557B2E" w:rsidRDefault="008A611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Global Energy Independence Day – July 10</w:t>
            </w:r>
          </w:p>
        </w:tc>
      </w:tr>
      <w:tr w:rsidR="00694A80" w:rsidRPr="00557B2E" w14:paraId="503CF2B4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AB8B335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जनसंख्या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ABFEEE8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Population Day - 11 July</w:t>
            </w:r>
          </w:p>
        </w:tc>
      </w:tr>
      <w:tr w:rsidR="00694A80" w:rsidRPr="00557B2E" w14:paraId="69B01DC5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4D37B49D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15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40EA20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Youth Skills Day - 15 July</w:t>
            </w:r>
          </w:p>
          <w:p w14:paraId="17FDDEED" w14:textId="77777777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थीमः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साझा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भविष्य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के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लिए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Skills</w:t>
            </w:r>
          </w:p>
          <w:p w14:paraId="6D18C0FA" w14:textId="015DE0A6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for a Shared Future)"</w:t>
            </w:r>
          </w:p>
        </w:tc>
      </w:tr>
      <w:tr w:rsidR="00694A80" w:rsidRPr="00557B2E" w14:paraId="38A43E2B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2472FE96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आपराधिक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न्याय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A9D89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Criminal Justice Day - July 17</w:t>
            </w:r>
          </w:p>
        </w:tc>
      </w:tr>
      <w:tr w:rsidR="00694A80" w:rsidRPr="00557B2E" w14:paraId="1356D998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FF1C1A7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नेल्सन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मंडेला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62DE50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Nelson Mandela International Day - 18 July</w:t>
            </w:r>
          </w:p>
          <w:p w14:paraId="489EE8D4" w14:textId="45CB78E8" w:rsidR="00DA3625" w:rsidRPr="00557B2E" w:rsidRDefault="00DA3625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वर्ष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: "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गरीबी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और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असमानता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से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लड़ना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अब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भी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हमारे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हाथों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में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है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</w:rPr>
              <w:t>It's Still in Our Hands to Combat Poverty and Inequity)"</w:t>
            </w:r>
          </w:p>
        </w:tc>
      </w:tr>
      <w:tr w:rsidR="00694A80" w:rsidRPr="00557B2E" w14:paraId="5DF861FD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5E66820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शतरंज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33547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Chess Day - July 20</w:t>
            </w:r>
          </w:p>
        </w:tc>
      </w:tr>
      <w:tr w:rsidR="00694A80" w:rsidRPr="00557B2E" w14:paraId="7396122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1CD3FC4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मस्तिष्क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B811F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Brain Day - July 22</w:t>
            </w:r>
          </w:p>
        </w:tc>
      </w:tr>
      <w:tr w:rsidR="00557B2E" w:rsidRPr="00557B2E" w14:paraId="493A8CE1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706D6131" w14:textId="1DAB44CA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ध्वज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D8BDA18" w14:textId="49DBD058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Flag Day) - July 22</w:t>
            </w:r>
          </w:p>
        </w:tc>
      </w:tr>
      <w:tr w:rsidR="00557B2E" w:rsidRPr="00557B2E" w14:paraId="4861E78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68F2B11" w14:textId="1079D272" w:rsidR="00F41DD5" w:rsidRPr="00F41DD5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प्रसारण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D823CC3" w14:textId="0F14872F" w:rsidR="00557B2E" w:rsidRPr="00557B2E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Broadcasting Day) - July 23</w:t>
            </w:r>
          </w:p>
        </w:tc>
      </w:tr>
      <w:tr w:rsidR="00F41DD5" w:rsidRPr="00557B2E" w14:paraId="0123A7B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822CDD4" w14:textId="12D89817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लोकमान्य तिलक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D14C703" w14:textId="5E6226A4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Lokmanya Tilak Jayanti)</w:t>
            </w:r>
            <w:r w:rsidRPr="001D2424">
              <w:rPr>
                <w:color w:val="C00000"/>
                <w:sz w:val="66"/>
                <w:szCs w:val="66"/>
                <w:lang w:bidi="hi-IN"/>
              </w:rPr>
              <w:t xml:space="preserve"> - </w:t>
            </w: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July 23</w:t>
            </w:r>
          </w:p>
        </w:tc>
      </w:tr>
      <w:tr w:rsidR="00F41DD5" w:rsidRPr="00557B2E" w14:paraId="43A1497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43D5933A" w14:textId="2A4F6BBC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चंद्रशेखर आज़ाद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68CD3AC" w14:textId="367F1D57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Chandra Shekhar Azad Jayanti) - July 23</w:t>
            </w:r>
          </w:p>
        </w:tc>
      </w:tr>
      <w:tr w:rsidR="00C64ED7" w:rsidRPr="00557B2E" w14:paraId="50E11FE3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6119D2E5" w14:textId="0E0DEB81" w:rsidR="00C64ED7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आयकर दिवस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24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164BE30" w14:textId="57C32A06" w:rsidR="00C64ED7" w:rsidRPr="001D2424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Income Tax Day / </w:t>
            </w:r>
            <w:proofErr w:type="spellStart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Aaykar</w:t>
            </w:r>
            <w:proofErr w:type="spellEnd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Diwas)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 - July </w:t>
            </w:r>
            <w:r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24</w:t>
            </w:r>
          </w:p>
        </w:tc>
      </w:tr>
      <w:tr w:rsidR="00694A80" w:rsidRPr="00557B2E" w14:paraId="08B5F85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5F4473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कारगिल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विजय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003B14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Kargil Vijay Diwas - 26 July</w:t>
            </w:r>
          </w:p>
        </w:tc>
      </w:tr>
      <w:tr w:rsidR="00C64ED7" w:rsidRPr="00557B2E" w14:paraId="2D2EB90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A2C198F" w14:textId="27ADD677" w:rsidR="0028047E" w:rsidRDefault="0028047E" w:rsidP="0028047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केंद्रीय रिज़र्व पुलिस बल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(</w:t>
            </w: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88</w:t>
            </w:r>
            <w:r w:rsidRPr="0028047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वाँ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) 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056CE21" w14:textId="7FD08115" w:rsidR="00C64ED7" w:rsidRPr="00557B2E" w:rsidRDefault="0028047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A03BC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Central Reserve Police Force-CRPF (88TH) - 27 July</w:t>
            </w:r>
          </w:p>
        </w:tc>
      </w:tr>
      <w:tr w:rsidR="00694A80" w:rsidRPr="00557B2E" w14:paraId="3CFB614E" w14:textId="77777777" w:rsidTr="00557B2E">
        <w:trPr>
          <w:trHeight w:val="20"/>
        </w:trPr>
        <w:tc>
          <w:tcPr>
            <w:tcW w:w="18620" w:type="dxa"/>
          </w:tcPr>
          <w:p w14:paraId="480611B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हेपेटाइटिस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BE2F5C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Hepatitis Day - 28 July</w:t>
            </w:r>
          </w:p>
        </w:tc>
      </w:tr>
      <w:tr w:rsidR="00694A80" w:rsidRPr="00557B2E" w14:paraId="67B32010" w14:textId="77777777" w:rsidTr="00557B2E">
        <w:trPr>
          <w:trHeight w:val="20"/>
        </w:trPr>
        <w:tc>
          <w:tcPr>
            <w:tcW w:w="18620" w:type="dxa"/>
          </w:tcPr>
          <w:p w14:paraId="12D0C5E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प्रकृति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संरक्षण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E44FD3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Nature Conservation Day - July 28</w:t>
            </w:r>
          </w:p>
        </w:tc>
      </w:tr>
      <w:tr w:rsidR="00694A80" w:rsidRPr="00557B2E" w14:paraId="19B4F442" w14:textId="77777777" w:rsidTr="00557B2E">
        <w:trPr>
          <w:trHeight w:val="20"/>
        </w:trPr>
        <w:tc>
          <w:tcPr>
            <w:tcW w:w="18620" w:type="dxa"/>
          </w:tcPr>
          <w:p w14:paraId="5DE1F40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बाघ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- 29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05BB82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Tiger Day - July 29</w:t>
            </w:r>
          </w:p>
        </w:tc>
      </w:tr>
      <w:tr w:rsidR="00694A80" w:rsidRPr="00557B2E" w14:paraId="7EDFBD29" w14:textId="77777777" w:rsidTr="00557B2E">
        <w:trPr>
          <w:trHeight w:val="20"/>
        </w:trPr>
        <w:tc>
          <w:tcPr>
            <w:tcW w:w="18620" w:type="dxa"/>
          </w:tcPr>
          <w:p w14:paraId="4E0B490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मित्रता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30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1FCEB6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International Friendship Day - July 30</w:t>
            </w:r>
          </w:p>
        </w:tc>
      </w:tr>
    </w:tbl>
    <w:p w14:paraId="27A93361" w14:textId="77777777" w:rsidR="002654F0" w:rsidRDefault="002654F0" w:rsidP="002654F0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</w:p>
    <w:p w14:paraId="1EA2650C" w14:textId="77777777" w:rsidR="002654F0" w:rsidRDefault="002654F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  <w:br w:type="page"/>
      </w:r>
    </w:p>
    <w:p w14:paraId="6A935D54" w14:textId="2124DF97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GridTable4-Accent6"/>
        <w:tblW w:w="5000" w:type="pct"/>
        <w:tblLook w:val="04A0" w:firstRow="1" w:lastRow="0" w:firstColumn="1" w:lastColumn="0" w:noHBand="0" w:noVBand="1"/>
      </w:tblPr>
      <w:tblGrid>
        <w:gridCol w:w="8237"/>
        <w:gridCol w:w="10383"/>
      </w:tblGrid>
      <w:tr w:rsidR="009A4B71" w:rsidRPr="005565CF" w14:paraId="64D2D945" w14:textId="77777777" w:rsidTr="00556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1D986DB1" w14:textId="77777777" w:rsidR="009A4B71" w:rsidRPr="005565CF" w:rsidRDefault="009A4B71" w:rsidP="005565CF">
            <w:pPr>
              <w:jc w:val="center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Constitutional Amendment Act)</w:t>
            </w:r>
          </w:p>
        </w:tc>
        <w:tc>
          <w:tcPr>
            <w:tcW w:w="2788" w:type="pct"/>
            <w:vAlign w:val="center"/>
          </w:tcPr>
          <w:p w14:paraId="7BB4DEC3" w14:textId="77777777" w:rsidR="009A4B71" w:rsidRPr="005565CF" w:rsidRDefault="009A4B71" w:rsidP="005565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प्रावधान / विवरण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Provision / Details)</w:t>
            </w:r>
          </w:p>
        </w:tc>
      </w:tr>
      <w:tr w:rsidR="009A4B71" w:rsidRPr="005565CF" w14:paraId="4535E2FC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7E624C8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9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1960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(9th Constitutional Amendment Act, 1960)</w:t>
            </w:r>
          </w:p>
        </w:tc>
        <w:tc>
          <w:tcPr>
            <w:tcW w:w="2788" w:type="pct"/>
            <w:vAlign w:val="center"/>
          </w:tcPr>
          <w:p w14:paraId="231DB1AC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भारत-पाक समझौता (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1958)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के अनुसार पाकिस्तान को बेरुबाड़ी संघ (पश्चिम बंगाल स्थित) के भारतीय राज्यक्षेत्र का समर्पण।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(Cession of the Indian territory of </w:t>
            </w:r>
            <w:proofErr w:type="spellStart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Berubari</w:t>
            </w:r>
            <w:proofErr w:type="spellEnd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 Union [located in West Bengal] to Pakistan as per the Indo-Pak Agreement [1958].)</w:t>
            </w:r>
          </w:p>
        </w:tc>
      </w:tr>
      <w:tr w:rsidR="009A4B71" w:rsidRPr="005565CF" w14:paraId="09E97A3E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3F51ACAC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10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1961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(10th Constitutional Amendment Act, 1961)</w:t>
            </w:r>
          </w:p>
        </w:tc>
        <w:tc>
          <w:tcPr>
            <w:tcW w:w="2788" w:type="pct"/>
            <w:vAlign w:val="center"/>
          </w:tcPr>
          <w:p w14:paraId="3B5A1522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दादरा एवं नागर हवेली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Dadra and Nagar Haveli into the Indian Union.)</w:t>
            </w:r>
          </w:p>
        </w:tc>
      </w:tr>
      <w:tr w:rsidR="009A4B71" w:rsidRPr="005565CF" w14:paraId="55DA1009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5D035B8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12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(12th Constitutional Amendment Act, 1962)</w:t>
            </w:r>
          </w:p>
        </w:tc>
        <w:tc>
          <w:tcPr>
            <w:tcW w:w="2788" w:type="pct"/>
            <w:vAlign w:val="center"/>
          </w:tcPr>
          <w:p w14:paraId="64DB8DC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गोवा व दमन एवं दीव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Goa, Daman, and Diu into the Indian Union.)</w:t>
            </w:r>
          </w:p>
        </w:tc>
      </w:tr>
      <w:tr w:rsidR="009A4B71" w:rsidRPr="005565CF" w14:paraId="55B14498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29A60AD4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13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(13th Constitutional Amendment Act, 1962)</w:t>
            </w:r>
          </w:p>
        </w:tc>
        <w:tc>
          <w:tcPr>
            <w:tcW w:w="2788" w:type="pct"/>
            <w:vAlign w:val="center"/>
          </w:tcPr>
          <w:p w14:paraId="61FA2D85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नागालैंड को राज्य का दर्जा प्राप्त व इसके हेतु विशेष उपबन्ध की व्यवस्था।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(Gave statehood to Nagaland and provided special provisions for it.)</w:t>
            </w:r>
          </w:p>
        </w:tc>
      </w:tr>
      <w:tr w:rsidR="009A4B71" w:rsidRPr="005565CF" w14:paraId="3082514B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CA1700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14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(14th Constitutional Amendment Act, 1962)</w:t>
            </w:r>
          </w:p>
        </w:tc>
        <w:tc>
          <w:tcPr>
            <w:tcW w:w="2788" w:type="pct"/>
            <w:vAlign w:val="center"/>
          </w:tcPr>
          <w:p w14:paraId="2853C39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पुडुचेरी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Puducherry into the Indian Union.)</w:t>
            </w:r>
          </w:p>
        </w:tc>
      </w:tr>
    </w:tbl>
    <w:p w14:paraId="4EC649D2" w14:textId="68B8882E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2696"/>
        <w:gridCol w:w="5924"/>
      </w:tblGrid>
      <w:tr w:rsidR="00FA3EBC" w:rsidRPr="00FA3EBC" w14:paraId="3BAE0C4D" w14:textId="77777777" w:rsidTr="00FA3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A6B2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 xml:space="preserve">पुस्तक / 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Book Title </w:t>
            </w:r>
          </w:p>
        </w:tc>
        <w:tc>
          <w:tcPr>
            <w:tcW w:w="0" w:type="auto"/>
            <w:vAlign w:val="center"/>
          </w:tcPr>
          <w:p w14:paraId="450DC0E6" w14:textId="77777777" w:rsidR="00FA3EBC" w:rsidRPr="00FA3EBC" w:rsidRDefault="00FA3EBC" w:rsidP="00FA3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 xml:space="preserve">लेखक/लेखिका / </w:t>
            </w:r>
            <w:r w:rsidRPr="00FA3EBC">
              <w:rPr>
                <w:rFonts w:ascii="Kokila" w:hAnsi="Kokila" w:cs="Kokila"/>
                <w:sz w:val="80"/>
                <w:szCs w:val="80"/>
              </w:rPr>
              <w:t>Author</w:t>
            </w:r>
          </w:p>
        </w:tc>
      </w:tr>
      <w:tr w:rsidR="00FA3EBC" w:rsidRPr="00FA3EBC" w14:paraId="30242CC9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1AAA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आई एम जॉर्जिया मेरे मूल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मेरे सिद्धांत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I Am Georgia: My Roots, My Principles</w:t>
            </w:r>
          </w:p>
        </w:tc>
        <w:tc>
          <w:tcPr>
            <w:tcW w:w="0" w:type="auto"/>
            <w:vAlign w:val="center"/>
          </w:tcPr>
          <w:p w14:paraId="5CFEA59C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जॉर्जिया मेलोनी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(Giorgia Meloni)</w:t>
            </w:r>
          </w:p>
        </w:tc>
      </w:tr>
      <w:tr w:rsidR="00FA3EBC" w:rsidRPr="00FA3EBC" w14:paraId="41EAC0C1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D6F00F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जैसे हैं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वैसे रहते हुए खुश कैसे रहे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to Be Happy with Yourself</w:t>
            </w:r>
          </w:p>
        </w:tc>
        <w:tc>
          <w:tcPr>
            <w:tcW w:w="0" w:type="auto"/>
            <w:vAlign w:val="center"/>
          </w:tcPr>
          <w:p w14:paraId="2EC475DF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सुधा मूर्ति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(Sudha Murty)</w:t>
            </w:r>
          </w:p>
        </w:tc>
      </w:tr>
      <w:tr w:rsidR="00FA3EBC" w:rsidRPr="00FA3EBC" w14:paraId="74BE1B11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F196A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द लाइट वी कैरी: ओवरकमिंग इन अनसर्टेन टाइम्स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The Light We Carry: Overcoming in Uncertain Times</w:t>
            </w:r>
          </w:p>
        </w:tc>
        <w:tc>
          <w:tcPr>
            <w:tcW w:w="0" w:type="auto"/>
            <w:vAlign w:val="center"/>
          </w:tcPr>
          <w:p w14:paraId="002DB67A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मिशेल ओबामा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(Michelle Obama)</w:t>
            </w:r>
          </w:p>
        </w:tc>
      </w:tr>
      <w:tr w:rsidR="00FA3EBC" w:rsidRPr="00FA3EBC" w14:paraId="2F6B3713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215696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हाउ इंडिया स्केल्ड माउंट जी-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20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India Scaled Mount G20</w:t>
            </w:r>
          </w:p>
        </w:tc>
        <w:tc>
          <w:tcPr>
            <w:tcW w:w="0" w:type="auto"/>
            <w:vAlign w:val="center"/>
          </w:tcPr>
          <w:p w14:paraId="660380A5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अमिताभ कांत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(Amitabh Kant)</w:t>
            </w:r>
          </w:p>
        </w:tc>
      </w:tr>
      <w:tr w:rsidR="00FA3EBC" w:rsidRPr="00FA3EBC" w14:paraId="29F86E03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2C946A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ब्रिंग इट ऑन द इनक्रेडिबल स्टोरी ऑफ माय लाइफ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Bring It On: The Incredible Story of My Life</w:t>
            </w:r>
          </w:p>
        </w:tc>
        <w:tc>
          <w:tcPr>
            <w:tcW w:w="0" w:type="auto"/>
            <w:vAlign w:val="center"/>
          </w:tcPr>
          <w:p w14:paraId="2C468F69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दीपा मलिक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(Deepa Malik)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t>Full Forms</w:t>
      </w:r>
    </w:p>
    <w:tbl>
      <w:tblPr>
        <w:tblStyle w:val="ListTable6Colorful-Accent6"/>
        <w:tblW w:w="0" w:type="auto"/>
        <w:tblLook w:val="04A0" w:firstRow="1" w:lastRow="0" w:firstColumn="1" w:lastColumn="0" w:noHBand="0" w:noVBand="1"/>
      </w:tblPr>
      <w:tblGrid>
        <w:gridCol w:w="1896"/>
        <w:gridCol w:w="16724"/>
      </w:tblGrid>
      <w:tr w:rsidR="00DA5580" w:rsidRPr="00DA5580" w14:paraId="48117646" w14:textId="77777777" w:rsidTr="00DA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B5D5B1D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VAT</w:t>
            </w:r>
          </w:p>
        </w:tc>
        <w:tc>
          <w:tcPr>
            <w:tcW w:w="16724" w:type="dxa"/>
            <w:vAlign w:val="center"/>
          </w:tcPr>
          <w:p w14:paraId="677D2C18" w14:textId="77777777" w:rsidR="00DA5580" w:rsidRPr="00DA5580" w:rsidRDefault="00DA5580" w:rsidP="00DA558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C00000"/>
                <w:sz w:val="82"/>
                <w:szCs w:val="82"/>
                <w:lang w:val="en-IN"/>
              </w:rPr>
              <w:t>Value-Added Tax</w:t>
            </w:r>
          </w:p>
        </w:tc>
      </w:tr>
      <w:tr w:rsidR="00DA5580" w:rsidRPr="00DA5580" w14:paraId="04756148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60F3484C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NPA</w:t>
            </w:r>
          </w:p>
        </w:tc>
        <w:tc>
          <w:tcPr>
            <w:tcW w:w="16724" w:type="dxa"/>
            <w:vAlign w:val="center"/>
          </w:tcPr>
          <w:p w14:paraId="702988E3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Non-Performing Asset</w:t>
            </w:r>
          </w:p>
        </w:tc>
      </w:tr>
      <w:tr w:rsidR="00DA5580" w:rsidRPr="00DA5580" w14:paraId="3745BE03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2621C187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FDI</w:t>
            </w:r>
          </w:p>
        </w:tc>
        <w:tc>
          <w:tcPr>
            <w:tcW w:w="16724" w:type="dxa"/>
            <w:vAlign w:val="center"/>
          </w:tcPr>
          <w:p w14:paraId="780A1E9F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Foreign Direct Investment</w:t>
            </w:r>
          </w:p>
        </w:tc>
      </w:tr>
      <w:tr w:rsidR="00DA5580" w:rsidRPr="00DA5580" w14:paraId="5EC72A43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0997437F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GDP</w:t>
            </w:r>
          </w:p>
        </w:tc>
        <w:tc>
          <w:tcPr>
            <w:tcW w:w="16724" w:type="dxa"/>
            <w:vAlign w:val="center"/>
          </w:tcPr>
          <w:p w14:paraId="0B0520C7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Domestic Product</w:t>
            </w:r>
          </w:p>
        </w:tc>
      </w:tr>
      <w:tr w:rsidR="00DA5580" w:rsidRPr="00DA5580" w14:paraId="68D4AC9D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9AD407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GNP</w:t>
            </w:r>
          </w:p>
        </w:tc>
        <w:tc>
          <w:tcPr>
            <w:tcW w:w="16724" w:type="dxa"/>
            <w:vAlign w:val="center"/>
          </w:tcPr>
          <w:p w14:paraId="268F76FE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National Product</w:t>
            </w:r>
          </w:p>
        </w:tc>
      </w:tr>
      <w:tr w:rsidR="00DA5580" w:rsidRPr="00DA5580" w14:paraId="302BD1C1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41EEE1A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NNP</w:t>
            </w:r>
          </w:p>
        </w:tc>
        <w:tc>
          <w:tcPr>
            <w:tcW w:w="16724" w:type="dxa"/>
            <w:vAlign w:val="center"/>
          </w:tcPr>
          <w:p w14:paraId="045446C6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Net National Product</w:t>
            </w:r>
          </w:p>
        </w:tc>
      </w:tr>
      <w:tr w:rsidR="00DA5580" w:rsidRPr="00DA5580" w14:paraId="6B83AA64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C1A98F4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INR</w:t>
            </w:r>
          </w:p>
        </w:tc>
        <w:tc>
          <w:tcPr>
            <w:tcW w:w="16724" w:type="dxa"/>
            <w:vAlign w:val="center"/>
          </w:tcPr>
          <w:p w14:paraId="436A9930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Indian Rupee / International Normalized Ratio</w:t>
            </w:r>
          </w:p>
        </w:tc>
      </w:tr>
    </w:tbl>
    <w:p w14:paraId="715F04CB" w14:textId="77777777" w:rsidR="00B80386" w:rsidRPr="00DA5580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2BCD09D3" w:rsidR="00FD66B3" w:rsidRDefault="0035763C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2</w:t>
      </w:r>
      <w:r w:rsidR="008D6F7C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8</w:t>
      </w:r>
      <w:r w:rsidR="00FD66B3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A04EE0" w14:textId="77777777" w:rsidR="003958A7" w:rsidRDefault="003958A7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3F598B12" w14:textId="77777777" w:rsidR="006931BE" w:rsidRDefault="00FD66B3" w:rsidP="006931B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4" w:name="_Hlk232518120"/>
      <w:bookmarkStart w:id="5" w:name="_Hlk236939476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1.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चर्चित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पारंपरिक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बोमकई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साड़ी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बुनाई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931B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931BE" w:rsidRPr="006931B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ओडिशा</w:t>
      </w:r>
      <w:r w:rsidR="006931BE" w:rsidRPr="006931B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7624224" w14:textId="6938FE1D" w:rsidR="00FD66B3" w:rsidRDefault="006931BE" w:rsidP="006931B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The traditional </w:t>
      </w:r>
      <w:proofErr w:type="spellStart"/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>Bomkai</w:t>
      </w:r>
      <w:proofErr w:type="spellEnd"/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saree weaving, which has been in the news recently, is associated with which state?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6931BE">
        <w:rPr>
          <w:rFonts w:ascii="Kokila" w:hAnsi="Kokila" w:cs="Kokila"/>
          <w:b/>
          <w:bCs/>
          <w:color w:val="000000" w:themeColor="text1"/>
          <w:sz w:val="82"/>
          <w:szCs w:val="82"/>
        </w:rPr>
        <w:t>Odisha</w:t>
      </w:r>
      <w:r w:rsidR="00FD66B3"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8C2F7B5" w14:textId="77777777" w:rsidR="00A232D1" w:rsidRDefault="00FD66B3" w:rsidP="00A232D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फीफा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पुरुष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कप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एकमात्र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फ़ोटो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जर्नलिस्ट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तौर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चुनी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232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गीतिका</w:t>
      </w:r>
      <w:r w:rsidR="00A232D1" w:rsidRPr="00A23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232D1" w:rsidRPr="00A23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तालुकदार</w:t>
      </w:r>
    </w:p>
    <w:p w14:paraId="27FF1972" w14:textId="05B696C7" w:rsidR="00F15A0E" w:rsidRDefault="00A232D1" w:rsidP="00A232D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32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Who was recently selected as India's only female photojournalist for the </w:t>
      </w:r>
      <w:r w:rsidRPr="0003119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>FIFA Men's World Cup?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A232D1">
        <w:rPr>
          <w:rFonts w:ascii="Kokila" w:hAnsi="Kokila" w:cs="Kokila"/>
          <w:b/>
          <w:bCs/>
          <w:color w:val="000000" w:themeColor="text1"/>
          <w:sz w:val="82"/>
          <w:szCs w:val="82"/>
        </w:rPr>
        <w:t>Geetika Talukdar</w:t>
      </w:r>
    </w:p>
    <w:p w14:paraId="192086AB" w14:textId="77777777" w:rsidR="00A232D1" w:rsidRDefault="00A232D1" w:rsidP="00A232D1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5B57EC8" w14:textId="77777777" w:rsidR="00B77896" w:rsidRDefault="00FD66B3" w:rsidP="00B7789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3.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योगासन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चैंपियनशिप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जायेगी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7789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इसका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अहमदाबाद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B77896" w:rsidRPr="00B7789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896" w:rsidRPr="00B7789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जाएगा</w:t>
      </w:r>
    </w:p>
    <w:p w14:paraId="06B842C3" w14:textId="2FBA35FA" w:rsidR="00F15A0E" w:rsidRDefault="00B77896" w:rsidP="00B7789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The first World </w:t>
      </w:r>
      <w:proofErr w:type="spellStart"/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>Yogasana</w:t>
      </w:r>
      <w:proofErr w:type="spellEnd"/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Championship is set to be held soon; choose the correct statement: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B77896">
        <w:rPr>
          <w:rFonts w:ascii="Kokila" w:hAnsi="Kokila" w:cs="Kokila"/>
          <w:b/>
          <w:bCs/>
          <w:color w:val="000000" w:themeColor="text1"/>
          <w:sz w:val="82"/>
          <w:szCs w:val="82"/>
        </w:rPr>
        <w:t>It will be organized in Ahmedabad.</w:t>
      </w:r>
    </w:p>
    <w:p w14:paraId="7E7481D0" w14:textId="77777777" w:rsidR="00B77896" w:rsidRDefault="00B77896" w:rsidP="00B7789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5A35683" w14:textId="77777777" w:rsidR="007A2FD6" w:rsidRDefault="00FD66B3" w:rsidP="007A2FD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रूस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वायरस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नए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स्ट्रेन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बुंडीबुग्यो</w:t>
      </w:r>
      <w:r w:rsidR="007A2FD6" w:rsidRPr="007A2FD6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खिलाफ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वैक्सीन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घोषणा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A2F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इबोला</w:t>
      </w:r>
      <w:r w:rsidR="007A2FD6" w:rsidRPr="007A2F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A2FD6" w:rsidRPr="007A2F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वायरस</w:t>
      </w:r>
    </w:p>
    <w:p w14:paraId="7F98D842" w14:textId="6F785009" w:rsidR="00114735" w:rsidRDefault="007A2FD6" w:rsidP="007A2FD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A2F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>Russia recently announced the development of a vaccine against a new strain of which virus, known as 'Bundibugyo'?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7A2FD6">
        <w:rPr>
          <w:rFonts w:ascii="Kokila" w:hAnsi="Kokila" w:cs="Kokila"/>
          <w:b/>
          <w:bCs/>
          <w:color w:val="000000" w:themeColor="text1"/>
          <w:sz w:val="82"/>
          <w:szCs w:val="82"/>
        </w:rPr>
        <w:t>Ebola virus</w:t>
      </w:r>
      <w:r w:rsidR="00114735" w:rsidRPr="00114735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  <w:r w:rsidR="00114735" w:rsidRPr="00114735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</w:p>
    <w:p w14:paraId="56F4E3C2" w14:textId="77777777" w:rsidR="00114735" w:rsidRDefault="00114735" w:rsidP="0011473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3D269A3" w14:textId="77777777" w:rsidR="002F397C" w:rsidRDefault="00FD66B3" w:rsidP="002F397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5.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दिवंगत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राजा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रणधीर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सिंह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खेल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="002F397C" w:rsidRPr="002F397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F397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F397C" w:rsidRPr="002F397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निशानेबाजी</w:t>
      </w:r>
    </w:p>
    <w:p w14:paraId="0619A1AD" w14:textId="7CAA7EE1" w:rsidR="0024396C" w:rsidRDefault="002F397C" w:rsidP="002F397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The recently deceased Raja Randhir Singh was associated with which sport?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F397C">
        <w:rPr>
          <w:rFonts w:ascii="Kokila" w:hAnsi="Kokila" w:cs="Kokila"/>
          <w:b/>
          <w:bCs/>
          <w:color w:val="000000" w:themeColor="text1"/>
          <w:sz w:val="82"/>
          <w:szCs w:val="82"/>
        </w:rPr>
        <w:t>Shooting</w:t>
      </w:r>
    </w:p>
    <w:p w14:paraId="3B8279E8" w14:textId="77777777" w:rsidR="002F397C" w:rsidRDefault="002F397C" w:rsidP="002F397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AD0E183" w14:textId="77777777" w:rsidR="00F94D20" w:rsidRDefault="00FD66B3" w:rsidP="00F94D2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भ्रष्टाचार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खिलाफ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प्रोजेक्ट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ज़ीरो</w:t>
      </w:r>
      <w:r w:rsidR="00F94D20" w:rsidRPr="00F94D20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94D2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94D20" w:rsidRPr="00F94D2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केरल</w:t>
      </w:r>
      <w:r w:rsidR="00F94D20" w:rsidRPr="00F94D2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C905DB9" w14:textId="3A685AF9" w:rsidR="00F94D20" w:rsidRDefault="00F94D20" w:rsidP="00F94D2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>Which state recently launched ‘Project Zero’ to combat corruption?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F94D20">
        <w:rPr>
          <w:rFonts w:ascii="Kokila" w:hAnsi="Kokila" w:cs="Kokila"/>
          <w:b/>
          <w:bCs/>
          <w:color w:val="000000" w:themeColor="text1"/>
          <w:sz w:val="82"/>
          <w:szCs w:val="82"/>
        </w:rPr>
        <w:t>Kerala</w:t>
      </w:r>
    </w:p>
    <w:p w14:paraId="3ADE52DD" w14:textId="5CE23176" w:rsidR="00FD66B3" w:rsidRDefault="0024396C" w:rsidP="00F94D2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F02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0B41D48" w14:textId="77777777" w:rsidR="00245770" w:rsidRDefault="00FD66B3" w:rsidP="0024577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नासा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VIPER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लूनर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रोवर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चाँद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दक्षिणी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ध्रुव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पहुँचाने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कंपनी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चुना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4577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ब्लू</w:t>
      </w:r>
      <w:r w:rsidR="00245770" w:rsidRPr="0024577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5770" w:rsidRPr="0024577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ओरिजिन</w:t>
      </w:r>
    </w:p>
    <w:p w14:paraId="395EF61F" w14:textId="4E91F6C1" w:rsidR="00674C97" w:rsidRDefault="00245770" w:rsidP="0024577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Which company was recently selected to transport NASA’s VIPER lunar rover to the Moon’s South Pole?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45770">
        <w:rPr>
          <w:rFonts w:ascii="Kokila" w:hAnsi="Kokila" w:cs="Kokila"/>
          <w:b/>
          <w:bCs/>
          <w:color w:val="000000" w:themeColor="text1"/>
          <w:sz w:val="82"/>
          <w:szCs w:val="82"/>
        </w:rPr>
        <w:t>Blue Origin</w:t>
      </w:r>
    </w:p>
    <w:p w14:paraId="7971AB2D" w14:textId="77777777" w:rsidR="00245770" w:rsidRDefault="00245770" w:rsidP="0024577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B882813" w14:textId="77777777" w:rsidR="00A847D3" w:rsidRDefault="00FD66B3" w:rsidP="00A847D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किन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सांसदों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संसद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रत्न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847D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मेधा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कुलकर्णी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स्मिता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उदय</w:t>
      </w:r>
      <w:r w:rsidR="00A847D3" w:rsidRPr="00A847D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47D3" w:rsidRPr="00A847D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वाघ</w:t>
      </w:r>
    </w:p>
    <w:p w14:paraId="0C78C577" w14:textId="05F88EBA" w:rsidR="00A847D3" w:rsidRDefault="00A847D3" w:rsidP="00A847D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47D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Which female Members of Parliament were recently honored with the Sansad Ratna Award </w:t>
      </w:r>
      <w:r w:rsidRPr="0003119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A847D3">
        <w:rPr>
          <w:rFonts w:ascii="Kokila" w:hAnsi="Kokila" w:cs="Kokila"/>
          <w:b/>
          <w:bCs/>
          <w:color w:val="000000" w:themeColor="text1"/>
          <w:sz w:val="82"/>
          <w:szCs w:val="82"/>
        </w:rPr>
        <w:t>Medha Kulkarni and Smita Uday Wagh</w:t>
      </w:r>
    </w:p>
    <w:p w14:paraId="4163124B" w14:textId="6B3FDFC7" w:rsidR="00893A4B" w:rsidRPr="00A23B29" w:rsidRDefault="00893A4B" w:rsidP="00A847D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8D264BD" w14:textId="77777777" w:rsidR="00FA2DC2" w:rsidRDefault="00FD66B3" w:rsidP="00FA2DC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ब्रह्मपुत्र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बोर्ड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HPRB)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उच्च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स्तरीय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समीक्षा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बोर्ड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किन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राज्यों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A2D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पश्चिम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बंगाल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FA2DC2" w:rsidRPr="00FA2DC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A2DC2" w:rsidRPr="00FA2DC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सिक्किम</w:t>
      </w:r>
    </w:p>
    <w:p w14:paraId="6C33345E" w14:textId="32C1BF96" w:rsidR="00FA2DC2" w:rsidRDefault="00FA2DC2" w:rsidP="00FA2DC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A2DC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>Which states have recently been included in the High-Powered Review Board of the Brahmaputra Board (HPRB)?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FA2DC2">
        <w:rPr>
          <w:rFonts w:ascii="Kokila" w:hAnsi="Kokila" w:cs="Kokila"/>
          <w:b/>
          <w:bCs/>
          <w:color w:val="000000" w:themeColor="text1"/>
          <w:sz w:val="82"/>
          <w:szCs w:val="82"/>
        </w:rPr>
        <w:t>West Bengal and Sikkim</w:t>
      </w:r>
    </w:p>
    <w:p w14:paraId="338CEF70" w14:textId="77777777" w:rsidR="0054772E" w:rsidRDefault="0054772E" w:rsidP="0054772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02434D" w14:textId="77777777" w:rsidR="002B72D1" w:rsidRDefault="00FD66B3" w:rsidP="002B72D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4"/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किये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UMMID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कार्यक्रम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किससे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B72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दुर्लभ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आनुवंशिक</w:t>
      </w:r>
      <w:r w:rsidR="002B72D1" w:rsidRPr="002B72D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B72D1" w:rsidRPr="002B72D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रोग</w:t>
      </w:r>
    </w:p>
    <w:p w14:paraId="6903557B" w14:textId="1B025DA3" w:rsidR="00DC35D1" w:rsidRPr="006E4145" w:rsidRDefault="002B72D1" w:rsidP="006E414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72D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>What is the recently launched UMMID program related to?</w:t>
      </w:r>
      <w:r w:rsidRPr="0003119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B72D1">
        <w:rPr>
          <w:rFonts w:ascii="Kokila" w:hAnsi="Kokila" w:cs="Kokila"/>
          <w:b/>
          <w:bCs/>
          <w:color w:val="000000" w:themeColor="text1"/>
          <w:sz w:val="82"/>
          <w:szCs w:val="82"/>
        </w:rPr>
        <w:t>Rare Genetic Diseases</w:t>
      </w:r>
      <w:r w:rsidR="00993737" w:rsidRPr="009937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bookmarkEnd w:id="5"/>
    </w:p>
    <w:p w14:paraId="612512F4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7A65CA6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EBB4840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6CBBB19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0A6B6DFB" w:rsidR="00FD66B3" w:rsidRPr="00205EFB" w:rsidRDefault="008D6F7C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7</w:t>
      </w:r>
      <w:r w:rsidR="00030F2C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AUGUST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10780CFC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6" w:name="_Hlk233202953"/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Q.1: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A331F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5A33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एज़ सीन ऑन</w:t>
      </w:r>
      <w:r w:rsidRPr="005A331F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5A33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नेटफ्लिक्स</w:t>
      </w:r>
      <w:r w:rsidRPr="005A331F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5A33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अनुभाग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किस पोर्टल पर किया गया है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Recently, the 'As Seen on Netflix' section was launched on which portal?</w:t>
      </w:r>
    </w:p>
    <w:p w14:paraId="6896D485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D63DC43" w14:textId="79EAA76C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F46043"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 पर्यटन पोर्टल </w:t>
      </w:r>
      <w:r w:rsidR="00F46043" w:rsidRPr="005A331F">
        <w:rPr>
          <w:rFonts w:ascii="Kokila" w:hAnsi="Kokila" w:cs="Kokila"/>
          <w:b/>
          <w:bCs/>
          <w:color w:val="000099"/>
          <w:sz w:val="82"/>
          <w:szCs w:val="82"/>
        </w:rPr>
        <w:t>Bharat Tourism Portal</w:t>
      </w:r>
    </w:p>
    <w:p w14:paraId="7B05F065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डिजिटल इंडिया पोर्टल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Digital India Portal</w:t>
      </w:r>
    </w:p>
    <w:p w14:paraId="2DE44ED9" w14:textId="61E3C432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F46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46043"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इनक्रेडिबल इंडिया पोर्टल </w:t>
      </w:r>
      <w:r w:rsidR="00F46043" w:rsidRPr="005A331F">
        <w:rPr>
          <w:rFonts w:ascii="Kokila" w:hAnsi="Kokila" w:cs="Kokila"/>
          <w:b/>
          <w:bCs/>
          <w:color w:val="000099"/>
          <w:sz w:val="82"/>
          <w:szCs w:val="82"/>
        </w:rPr>
        <w:t>Incredible India Portal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ADED560" w14:textId="77777777" w:rsid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ई-पर्यटन पोर्टल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e-Tourism Portal</w:t>
      </w:r>
    </w:p>
    <w:p w14:paraId="3AAE85CF" w14:textId="1B515962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2: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किस पद पर कार्यरत </w:t>
      </w:r>
      <w:r w:rsidRPr="005A33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डॉ. टी.वी. सोमनाथन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कार्यकाल में एक वर्ष का विस्तार किया गया है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Dr. T. V. Somanathan, serving in which position, received a one-year extension in tenure?</w:t>
      </w:r>
    </w:p>
    <w:p w14:paraId="54502FBD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34441D3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गृह सचिव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Home Secretary</w:t>
      </w:r>
    </w:p>
    <w:p w14:paraId="0C9DFF2B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वित्त सचिव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Finance Secretary</w:t>
      </w:r>
    </w:p>
    <w:p w14:paraId="2452BAFD" w14:textId="18115326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F46043"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विदेश सचिव </w:t>
      </w:r>
      <w:r w:rsidR="00F46043" w:rsidRPr="005A331F">
        <w:rPr>
          <w:rFonts w:ascii="Kokila" w:hAnsi="Kokila" w:cs="Kokila"/>
          <w:b/>
          <w:bCs/>
          <w:color w:val="000099"/>
          <w:sz w:val="82"/>
          <w:szCs w:val="82"/>
        </w:rPr>
        <w:t>Foreign Secretary</w:t>
      </w:r>
    </w:p>
    <w:p w14:paraId="14DC2F64" w14:textId="2B8B3F8A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F46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46043"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कैबिनेट सचिव </w:t>
      </w:r>
      <w:r w:rsidR="00F46043" w:rsidRPr="005A331F">
        <w:rPr>
          <w:rFonts w:ascii="Kokila" w:hAnsi="Kokila" w:cs="Kokila"/>
          <w:b/>
          <w:bCs/>
          <w:color w:val="000099"/>
          <w:sz w:val="82"/>
          <w:szCs w:val="82"/>
        </w:rPr>
        <w:t>Cabinet Secretary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7E5E288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3:</w:t>
      </w:r>
      <w:r w:rsidRPr="005A331F">
        <w:rPr>
          <w:color w:val="000000" w:themeColor="text1"/>
          <w:sz w:val="82"/>
          <w:szCs w:val="82"/>
          <w:lang w:bidi="hi-IN"/>
        </w:rPr>
        <w:t xml:space="preserve">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A331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पेशेवर कुश्ती से संन्यास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घोषणा किसने की है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Recently, who announced retirement from professional wrestling?</w:t>
      </w:r>
    </w:p>
    <w:p w14:paraId="593052C5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DE447D4" w14:textId="7AFA45FB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F4604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46043"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ब्रॉक लेसनर </w:t>
      </w:r>
      <w:r w:rsidR="00F46043" w:rsidRPr="005A331F">
        <w:rPr>
          <w:rFonts w:ascii="Kokila" w:hAnsi="Kokila" w:cs="Kokila"/>
          <w:b/>
          <w:bCs/>
          <w:color w:val="000099"/>
          <w:sz w:val="82"/>
          <w:szCs w:val="82"/>
        </w:rPr>
        <w:t>Brock Lesnar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9A457F3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रोमन रेंस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Roman Reigns</w:t>
      </w:r>
    </w:p>
    <w:p w14:paraId="20CEC724" w14:textId="77777777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रैंडी ऑर्टन </w:t>
      </w:r>
      <w:r w:rsidRPr="005A331F">
        <w:rPr>
          <w:rFonts w:ascii="Kokila" w:hAnsi="Kokila" w:cs="Kokila"/>
          <w:b/>
          <w:bCs/>
          <w:color w:val="000099"/>
          <w:sz w:val="82"/>
          <w:szCs w:val="82"/>
        </w:rPr>
        <w:t>Randy Orton</w:t>
      </w:r>
    </w:p>
    <w:p w14:paraId="37BA7CF5" w14:textId="6E5B9B6D" w:rsidR="005A331F" w:rsidRPr="005A331F" w:rsidRDefault="005A331F" w:rsidP="005A331F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A33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F46043" w:rsidRPr="005A331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जॉन सीना </w:t>
      </w:r>
      <w:r w:rsidR="00F46043" w:rsidRPr="005A331F">
        <w:rPr>
          <w:rFonts w:ascii="Kokila" w:hAnsi="Kokila" w:cs="Kokila"/>
          <w:b/>
          <w:bCs/>
          <w:color w:val="000099"/>
          <w:sz w:val="82"/>
          <w:szCs w:val="82"/>
        </w:rPr>
        <w:t>John Cena</w:t>
      </w:r>
    </w:p>
    <w:p w14:paraId="4F94490E" w14:textId="77777777" w:rsidR="00EB05AC" w:rsidRPr="00EB05AC" w:rsidRDefault="00FD66B3" w:rsidP="00EB05A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EB05AC" w:rsidRPr="00EB05A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4: </w:t>
      </w:r>
      <w:r w:rsidR="00EB05AC" w:rsidRPr="00EB0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तियानगोंग अंतरिक्ष स्टेशन पर </w:t>
      </w:r>
      <w:r w:rsidR="00EB05AC" w:rsidRPr="00EB05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अंतरिक्ष में उगाई गई नई चावल की फसल की पहली सफल कटाई</w:t>
      </w:r>
      <w:r w:rsidR="00EB05AC" w:rsidRPr="00EB0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किस देश ने की है</w:t>
      </w:r>
      <w:r w:rsidR="00EB05AC" w:rsidRPr="00EB05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EB05AC" w:rsidRPr="00EB05AC">
        <w:rPr>
          <w:rFonts w:ascii="Kokila" w:hAnsi="Kokila" w:cs="Kokila"/>
          <w:b/>
          <w:bCs/>
          <w:color w:val="000099"/>
          <w:sz w:val="82"/>
          <w:szCs w:val="82"/>
        </w:rPr>
        <w:t>Recently, which country achieved the first successful harvest of a new space-grown rice crop on the Tiangong Space Station?</w:t>
      </w:r>
    </w:p>
    <w:p w14:paraId="06C390A8" w14:textId="77777777" w:rsidR="00EB05AC" w:rsidRPr="00EB05AC" w:rsidRDefault="00EB05AC" w:rsidP="00EB05A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7912618" w14:textId="77777777" w:rsidR="00EB05AC" w:rsidRPr="00EB05AC" w:rsidRDefault="00EB05AC" w:rsidP="00EB05A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B05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B0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जापान </w:t>
      </w:r>
      <w:r w:rsidRPr="00EB05AC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366F2EE0" w14:textId="0C274FC0" w:rsidR="00EB05AC" w:rsidRPr="00EB05AC" w:rsidRDefault="00EB05AC" w:rsidP="00EB05A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B05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075E7" w:rsidRPr="00EB0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संयुक्त राज्य अमेरिका </w:t>
      </w:r>
      <w:r w:rsidR="00C075E7" w:rsidRPr="00EB05AC">
        <w:rPr>
          <w:rFonts w:ascii="Kokila" w:hAnsi="Kokila" w:cs="Kokila"/>
          <w:b/>
          <w:bCs/>
          <w:color w:val="000099"/>
          <w:sz w:val="82"/>
          <w:szCs w:val="82"/>
        </w:rPr>
        <w:t>United States</w:t>
      </w:r>
    </w:p>
    <w:p w14:paraId="62661E24" w14:textId="74877884" w:rsidR="00EB05AC" w:rsidRPr="00EB05AC" w:rsidRDefault="00EB05AC" w:rsidP="00EB05A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B05AC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C075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075E7" w:rsidRPr="00EB0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चीन </w:t>
      </w:r>
      <w:r w:rsidR="00C075E7" w:rsidRPr="00EB05AC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  <w:r w:rsidRPr="00EB05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6AC61E8" w14:textId="029F31F5" w:rsidR="00ED094E" w:rsidRDefault="00EB05AC" w:rsidP="00EB05AC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B05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B0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रूस </w:t>
      </w:r>
      <w:r w:rsidRPr="00EB05AC">
        <w:rPr>
          <w:rFonts w:ascii="Kokila" w:hAnsi="Kokila" w:cs="Kokila"/>
          <w:b/>
          <w:bCs/>
          <w:color w:val="000099"/>
          <w:sz w:val="82"/>
          <w:szCs w:val="82"/>
        </w:rPr>
        <w:t>Russia</w:t>
      </w:r>
    </w:p>
    <w:p w14:paraId="50DBD993" w14:textId="77777777" w:rsidR="00A6069E" w:rsidRDefault="00A6069E" w:rsidP="00A6069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723CE61" w14:textId="2E34F4E6" w:rsidR="009903BF" w:rsidRDefault="009903BF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FE22A9D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5:</w:t>
      </w:r>
      <w:r w:rsidRPr="005B6E89">
        <w:rPr>
          <w:color w:val="000000" w:themeColor="text1"/>
          <w:sz w:val="82"/>
          <w:szCs w:val="82"/>
          <w:lang w:bidi="hi-IN"/>
        </w:rPr>
        <w:t xml:space="preserve"> </w:t>
      </w: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हाल ही में </w:t>
      </w:r>
      <w:r w:rsidRPr="005B6E8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"</w:t>
      </w:r>
      <w:r w:rsidRPr="005B6E89">
        <w:rPr>
          <w:color w:val="C00000"/>
          <w:cs/>
          <w:lang w:bidi="hi-IN"/>
        </w:rPr>
        <w:t xml:space="preserve"> </w:t>
      </w:r>
      <w:r w:rsidRPr="005B6E8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रीइमैजिनिंग</w:t>
      </w:r>
      <w:r w:rsidRPr="005B6E89">
        <w:rPr>
          <w:rFonts w:ascii="Kokila" w:hAnsi="Kokila" w:cs="Kokila"/>
          <w:b/>
          <w:bCs/>
          <w:color w:val="C00000"/>
          <w:sz w:val="78"/>
          <w:szCs w:val="78"/>
        </w:rPr>
        <w:t xml:space="preserve"> </w:t>
      </w:r>
      <w:r w:rsidRPr="005B6E8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केयर: स्ट्रैटेजीज़ फॉर एम्पावरिंग केयरगिवर्स इन विकसित भारत</w:t>
      </w:r>
      <w:r w:rsidRPr="005B6E89">
        <w:rPr>
          <w:rFonts w:ascii="Kokila" w:hAnsi="Kokila" w:cs="Kokila"/>
          <w:b/>
          <w:bCs/>
          <w:color w:val="C00000"/>
          <w:sz w:val="78"/>
          <w:szCs w:val="78"/>
        </w:rPr>
        <w:t>@2047</w:t>
      </w:r>
      <w:r w:rsidRPr="005B6E8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" रिपोर्ट </w:t>
      </w: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किस संस्था ने जारी की है</w:t>
      </w: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? </w:t>
      </w:r>
      <w:r w:rsidRPr="005B6E89">
        <w:rPr>
          <w:rFonts w:ascii="Kokila" w:hAnsi="Kokila" w:cs="Kokila"/>
          <w:b/>
          <w:bCs/>
          <w:color w:val="000099"/>
          <w:sz w:val="78"/>
          <w:szCs w:val="78"/>
        </w:rPr>
        <w:t xml:space="preserve">Recently, which </w:t>
      </w:r>
      <w:proofErr w:type="spellStart"/>
      <w:r w:rsidRPr="005B6E89">
        <w:rPr>
          <w:rFonts w:ascii="Kokila" w:hAnsi="Kokila" w:cs="Kokila"/>
          <w:b/>
          <w:bCs/>
          <w:color w:val="000099"/>
          <w:sz w:val="78"/>
          <w:szCs w:val="78"/>
        </w:rPr>
        <w:t>organisation</w:t>
      </w:r>
      <w:proofErr w:type="spellEnd"/>
      <w:r w:rsidRPr="005B6E89">
        <w:rPr>
          <w:rFonts w:ascii="Kokila" w:hAnsi="Kokila" w:cs="Kokila"/>
          <w:b/>
          <w:bCs/>
          <w:color w:val="000099"/>
          <w:sz w:val="78"/>
          <w:szCs w:val="78"/>
        </w:rPr>
        <w:t xml:space="preserve"> released the report "Reimagining Care: Strategies for Empowering Caregivers in Viksit Bharat@</w:t>
      </w:r>
      <w:r w:rsidRPr="005B6E89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2047"</w:t>
      </w:r>
      <w:r w:rsidRPr="005B6E89">
        <w:rPr>
          <w:rFonts w:ascii="Kokila" w:hAnsi="Kokila" w:cs="Kokila"/>
          <w:b/>
          <w:bCs/>
          <w:color w:val="000099"/>
          <w:sz w:val="78"/>
          <w:szCs w:val="78"/>
        </w:rPr>
        <w:t>?</w:t>
      </w:r>
    </w:p>
    <w:p w14:paraId="72899396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स्वास्थ्य एवं परिवार कल्याण मंत्रालय </w:t>
      </w:r>
      <w:r w:rsidRPr="005B6E89">
        <w:rPr>
          <w:rFonts w:ascii="Kokila" w:hAnsi="Kokila" w:cs="Kokila"/>
          <w:b/>
          <w:bCs/>
          <w:color w:val="000099"/>
          <w:sz w:val="78"/>
          <w:szCs w:val="78"/>
        </w:rPr>
        <w:t>Ministry of Health and Family Welfare</w:t>
      </w:r>
    </w:p>
    <w:p w14:paraId="22EFD76E" w14:textId="119E636B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</w:rPr>
        <w:t>b)</w:t>
      </w:r>
      <w:r w:rsidR="00C075E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C075E7" w:rsidRPr="005B6E8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नीति आयोग </w:t>
      </w:r>
      <w:r w:rsidR="00C075E7" w:rsidRPr="005B6E89">
        <w:rPr>
          <w:rFonts w:ascii="Kokila" w:hAnsi="Kokila" w:cs="Kokila"/>
          <w:b/>
          <w:bCs/>
          <w:color w:val="000099"/>
          <w:sz w:val="78"/>
          <w:szCs w:val="78"/>
        </w:rPr>
        <w:t>NITI Aayog</w:t>
      </w: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66286D34" w14:textId="08DC40C6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="00C075E7" w:rsidRPr="005B6E8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महिला एवं बाल विकास मंत्रालय </w:t>
      </w:r>
      <w:r w:rsidR="00C075E7" w:rsidRPr="005B6E89">
        <w:rPr>
          <w:rFonts w:ascii="Kokila" w:hAnsi="Kokila" w:cs="Kokila"/>
          <w:b/>
          <w:bCs/>
          <w:color w:val="000099"/>
          <w:sz w:val="78"/>
          <w:szCs w:val="78"/>
        </w:rPr>
        <w:t>Ministry of Women and Child Developme</w:t>
      </w:r>
      <w:r w:rsidR="00C075E7">
        <w:rPr>
          <w:rFonts w:ascii="Kokila" w:hAnsi="Kokila" w:cs="Kokila"/>
          <w:b/>
          <w:bCs/>
          <w:color w:val="000099"/>
          <w:sz w:val="78"/>
          <w:szCs w:val="78"/>
        </w:rPr>
        <w:t>nt</w:t>
      </w:r>
    </w:p>
    <w:p w14:paraId="4356AF32" w14:textId="77777777" w:rsid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5B6E8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भारतीय आयुर्विज्ञान अनुसंधान परिषद </w:t>
      </w:r>
      <w:r w:rsidRPr="005B6E89">
        <w:rPr>
          <w:rFonts w:ascii="Kokila" w:hAnsi="Kokila" w:cs="Kokila"/>
          <w:b/>
          <w:bCs/>
          <w:color w:val="000099"/>
          <w:sz w:val="78"/>
          <w:szCs w:val="78"/>
        </w:rPr>
        <w:t>Indian Council of Medical Research</w:t>
      </w:r>
    </w:p>
    <w:p w14:paraId="10DB8EDC" w14:textId="1AAEEA14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6: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6E8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पवन हंस लिमिटेड ने इलेक्ट्रिक सीप्लेन प्रौद्योगिकी के क्षेत्र में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सहयोग हेतु किस देश की कंपनी के साथ समझौता ज्ञापन पर हस्ताक्षर किए हैं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Recently, Pawan Hans Limited signed an MoU with a company from which country for cooperation in electric seaplane technology?</w:t>
      </w:r>
    </w:p>
    <w:p w14:paraId="520455A1" w14:textId="5800E06B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075E7"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फिनलैंड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</w:rPr>
        <w:t>Finland</w:t>
      </w:r>
    </w:p>
    <w:p w14:paraId="0B55D4D0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स्वीडन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Sweden</w:t>
      </w:r>
    </w:p>
    <w:p w14:paraId="76D1E270" w14:textId="3235E0E1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C075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075E7"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नॉर्वे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</w:rPr>
        <w:t>Norway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4ED4616" w14:textId="6CE8C956" w:rsidR="00FD66B3" w:rsidRPr="00FF40B3" w:rsidRDefault="005B6E89" w:rsidP="005B6E89">
      <w:pPr>
        <w:spacing w:line="240" w:lineRule="auto"/>
        <w:jc w:val="both"/>
        <w:rPr>
          <w:rFonts w:ascii="Kokila" w:hAnsi="Kokila" w:cs="Kokila"/>
          <w:b/>
          <w:bCs/>
          <w:noProof/>
          <w:color w:val="000099"/>
          <w:sz w:val="76"/>
          <w:szCs w:val="76"/>
          <w:lang w:bidi="hi-IN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डेनमार्क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Denmark</w:t>
      </w:r>
    </w:p>
    <w:p w14:paraId="16F17A97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7: 6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6E8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हिरोशिमा पर परमाणु बमबारी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की कौन-सी बरसी मनाई गई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On 6 August 2026, which anniversary of the atomic bombing of Hiroshima was observed?</w:t>
      </w:r>
    </w:p>
    <w:p w14:paraId="48F8A774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63CFA9D" w14:textId="1B1EB5B8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075E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81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वीं </w:t>
      </w:r>
      <w:r w:rsidR="00C075E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81st</w:t>
      </w:r>
    </w:p>
    <w:p w14:paraId="6C671AF8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80वीं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80</w:t>
      </w:r>
      <w:proofErr w:type="spellStart"/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4A82964D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82वीं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82</w:t>
      </w:r>
      <w:proofErr w:type="spellStart"/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nd</w:t>
      </w:r>
      <w:proofErr w:type="spellEnd"/>
    </w:p>
    <w:p w14:paraId="5934573F" w14:textId="60B5E55C" w:rsidR="00C34B35" w:rsidRPr="00C34B35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8</w:t>
      </w:r>
      <w:r w:rsidR="00C075E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वीं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8</w:t>
      </w:r>
      <w:r w:rsidR="00C075E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5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st</w:t>
      </w:r>
    </w:p>
    <w:p w14:paraId="08439861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8: 5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B6E8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अलबोई रण स्मृति दिवस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राज्य में मनाया गया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 xml:space="preserve">On August 5, 2026, </w:t>
      </w:r>
      <w:proofErr w:type="spellStart"/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Alaboi</w:t>
      </w:r>
      <w:proofErr w:type="spellEnd"/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 xml:space="preserve"> Ron Smriti Divas was observed in which state?</w:t>
      </w:r>
    </w:p>
    <w:p w14:paraId="24397637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B78DF91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अरुणाचल प्रदेश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Arunachal Pradesh</w:t>
      </w:r>
    </w:p>
    <w:p w14:paraId="7725915E" w14:textId="6DC592A6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075E7"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मणिपुर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</w:rPr>
        <w:t>Manipur</w:t>
      </w:r>
    </w:p>
    <w:p w14:paraId="7746BF3A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मेघालय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</w:p>
    <w:p w14:paraId="5CFDB0B0" w14:textId="70259B59" w:rsidR="00FD66B3" w:rsidRPr="007D00AE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C075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075E7"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असम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70633DA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9: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6E8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एयर इंडिया का नया मुख्य कार्यकारी अधिकारी एवं प्रबंध निदेशक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नियुक्त किया गया है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Recently, who has been appointed as the new Chief Executive Officer and Managing Director (CEO &amp; MD) of Air India?</w:t>
      </w:r>
    </w:p>
    <w:p w14:paraId="13FFE42D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AE14BBE" w14:textId="7381E295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C075E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075E7"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टेवोल्डे गेब्रेमारियम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</w:rPr>
        <w:t>Tewolde Gebremariam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023971C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पीटर एल्बर्स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Pieter Elbers</w:t>
      </w:r>
    </w:p>
    <w:p w14:paraId="4068D3E8" w14:textId="58DE7214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075E7"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कैंपबेल विल्सन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</w:rPr>
        <w:t>Campbell Wilson</w:t>
      </w:r>
    </w:p>
    <w:p w14:paraId="2E4737E0" w14:textId="109630BE" w:rsidR="00FD66B3" w:rsidRPr="007D00AE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अजय सिंह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Ajay Singh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3F7DB94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58"/>
          <w:szCs w:val="58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10: </w:t>
      </w:r>
      <w:r w:rsidRPr="005B6E89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>सुप्रीम कोर्ट (न्यायाधीशों की संख्या) संशोधन विधेयक</w:t>
      </w:r>
      <w:r w:rsidRPr="005B6E89">
        <w:rPr>
          <w:rFonts w:ascii="Kokila" w:hAnsi="Kokila" w:cs="Kokila"/>
          <w:b/>
          <w:bCs/>
          <w:color w:val="C00000"/>
          <w:sz w:val="58"/>
          <w:szCs w:val="58"/>
        </w:rPr>
        <w:t xml:space="preserve">, </w:t>
      </w:r>
      <w:r w:rsidRPr="005B6E89">
        <w:rPr>
          <w:rFonts w:ascii="Kokila" w:hAnsi="Kokila" w:cs="Kokila"/>
          <w:b/>
          <w:bCs/>
          <w:color w:val="C00000"/>
          <w:sz w:val="58"/>
          <w:szCs w:val="58"/>
          <w:cs/>
          <w:lang w:bidi="hi-IN"/>
        </w:rPr>
        <w:t xml:space="preserve">2026 </w:t>
      </w: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>के संबंध में निम्नलिखित में से कौन-सा कथन सही है</w:t>
      </w: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? </w:t>
      </w:r>
      <w:r w:rsidRPr="005B6E89">
        <w:rPr>
          <w:rFonts w:ascii="Kokila" w:hAnsi="Kokila" w:cs="Kokila"/>
          <w:b/>
          <w:bCs/>
          <w:color w:val="000099"/>
          <w:sz w:val="58"/>
          <w:szCs w:val="58"/>
        </w:rPr>
        <w:t xml:space="preserve">Which of the following statements is correct about the Supreme Court (Number of Judges) Amendment Bill, </w:t>
      </w:r>
      <w:r w:rsidRPr="005B6E89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2026</w:t>
      </w:r>
      <w:r w:rsidRPr="005B6E89">
        <w:rPr>
          <w:rFonts w:ascii="Kokila" w:hAnsi="Kokila" w:cs="Kokila"/>
          <w:b/>
          <w:bCs/>
          <w:color w:val="000099"/>
          <w:sz w:val="58"/>
          <w:szCs w:val="58"/>
        </w:rPr>
        <w:t>?</w:t>
      </w:r>
    </w:p>
    <w:p w14:paraId="56AF81A0" w14:textId="4752B218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58"/>
          <w:szCs w:val="58"/>
        </w:rPr>
      </w:pP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a) </w:t>
      </w:r>
      <w:r w:rsidR="00C075E7" w:rsidRPr="005B6E89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सर्वोच्च न्यायालय की कुल कार्यकारी क्षमता 34 से घटाकर 33 कर दी गई है। </w:t>
      </w:r>
      <w:r w:rsidR="00C075E7" w:rsidRPr="005B6E89">
        <w:rPr>
          <w:rFonts w:ascii="Kokila" w:hAnsi="Kokila" w:cs="Kokila"/>
          <w:b/>
          <w:bCs/>
          <w:color w:val="000099"/>
          <w:sz w:val="58"/>
          <w:szCs w:val="58"/>
        </w:rPr>
        <w:t xml:space="preserve">The total working strength of the Supreme Court has been reduced from </w:t>
      </w:r>
      <w:r w:rsidR="00C075E7" w:rsidRPr="005B6E89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34</w:t>
      </w:r>
      <w:r w:rsidR="00C075E7" w:rsidRPr="005B6E89">
        <w:rPr>
          <w:rFonts w:ascii="Kokila" w:hAnsi="Kokila" w:cs="Kokila"/>
          <w:b/>
          <w:bCs/>
          <w:color w:val="000099"/>
          <w:sz w:val="58"/>
          <w:szCs w:val="58"/>
        </w:rPr>
        <w:t xml:space="preserve"> to </w:t>
      </w:r>
      <w:r w:rsidR="00C075E7" w:rsidRPr="005B6E89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33.</w:t>
      </w:r>
    </w:p>
    <w:p w14:paraId="260CAE32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58"/>
          <w:szCs w:val="58"/>
        </w:rPr>
      </w:pP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b) </w:t>
      </w: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मुख्य न्यायाधीश को छोड़कर सर्वोच्च न्यायालय के न्यायाधीशों की स्वीकृत संख्या 30 से बढ़ाकर 34 कर दी गई है। </w:t>
      </w:r>
      <w:r w:rsidRPr="005B6E89">
        <w:rPr>
          <w:rFonts w:ascii="Kokila" w:hAnsi="Kokila" w:cs="Kokila"/>
          <w:b/>
          <w:bCs/>
          <w:color w:val="000099"/>
          <w:sz w:val="58"/>
          <w:szCs w:val="58"/>
        </w:rPr>
        <w:t xml:space="preserve">The sanctioned strength of Supreme Court judges, excluding the Chief Justice of India, has been increased from </w:t>
      </w:r>
      <w:r w:rsidRPr="005B6E89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30</w:t>
      </w:r>
      <w:r w:rsidRPr="005B6E89">
        <w:rPr>
          <w:rFonts w:ascii="Kokila" w:hAnsi="Kokila" w:cs="Kokila"/>
          <w:b/>
          <w:bCs/>
          <w:color w:val="000099"/>
          <w:sz w:val="58"/>
          <w:szCs w:val="58"/>
        </w:rPr>
        <w:t xml:space="preserve"> to </w:t>
      </w:r>
      <w:r w:rsidRPr="005B6E89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34.</w:t>
      </w:r>
    </w:p>
    <w:p w14:paraId="4F836A30" w14:textId="0E0740EE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58"/>
          <w:szCs w:val="58"/>
        </w:rPr>
      </w:pP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</w:rPr>
        <w:t>c)</w:t>
      </w:r>
      <w:r w:rsidR="00C075E7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 </w:t>
      </w:r>
      <w:r w:rsidR="00C075E7" w:rsidRPr="005B6E89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मुख्य न्यायाधीश को छोड़कर सर्वोच्च न्यायालय के न्यायाधीशों की स्वीकृत संख्या 33 से बढ़ाकर 37 कर दी गई है। </w:t>
      </w:r>
      <w:r w:rsidR="00C075E7" w:rsidRPr="005B6E89">
        <w:rPr>
          <w:rFonts w:ascii="Kokila" w:hAnsi="Kokila" w:cs="Kokila"/>
          <w:b/>
          <w:bCs/>
          <w:color w:val="000099"/>
          <w:sz w:val="58"/>
          <w:szCs w:val="58"/>
        </w:rPr>
        <w:t xml:space="preserve">The sanctioned strength of Supreme Court judges, excluding the Chief Justice of India, has been increased from </w:t>
      </w:r>
      <w:r w:rsidR="00C075E7" w:rsidRPr="005B6E89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33</w:t>
      </w:r>
      <w:r w:rsidR="00C075E7" w:rsidRPr="005B6E89">
        <w:rPr>
          <w:rFonts w:ascii="Kokila" w:hAnsi="Kokila" w:cs="Kokila"/>
          <w:b/>
          <w:bCs/>
          <w:color w:val="000099"/>
          <w:sz w:val="58"/>
          <w:szCs w:val="58"/>
        </w:rPr>
        <w:t xml:space="preserve"> to </w:t>
      </w:r>
      <w:r w:rsidR="00C075E7" w:rsidRPr="005B6E89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37.</w:t>
      </w: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 </w:t>
      </w:r>
    </w:p>
    <w:p w14:paraId="7F8D8BD9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58"/>
          <w:szCs w:val="58"/>
          <w:lang w:bidi="hi-IN"/>
        </w:rPr>
      </w:pP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d) </w:t>
      </w: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>यह संशोधन सर्वोच्च न्यायालय अधिनियम</w:t>
      </w: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</w:rPr>
        <w:t xml:space="preserve">, </w:t>
      </w:r>
      <w:r w:rsidRPr="005B6E89">
        <w:rPr>
          <w:rFonts w:ascii="Kokila" w:hAnsi="Kokila" w:cs="Kokila"/>
          <w:b/>
          <w:bCs/>
          <w:color w:val="000000" w:themeColor="text1"/>
          <w:sz w:val="58"/>
          <w:szCs w:val="58"/>
          <w:cs/>
          <w:lang w:bidi="hi-IN"/>
        </w:rPr>
        <w:t xml:space="preserve">1986 में किया गया है। </w:t>
      </w:r>
      <w:r w:rsidRPr="005B6E89">
        <w:rPr>
          <w:rFonts w:ascii="Kokila" w:hAnsi="Kokila" w:cs="Kokila"/>
          <w:b/>
          <w:bCs/>
          <w:color w:val="000099"/>
          <w:sz w:val="58"/>
          <w:szCs w:val="58"/>
        </w:rPr>
        <w:t xml:space="preserve">This amendment has been made to the Supreme Court Act, </w:t>
      </w:r>
      <w:r w:rsidRPr="005B6E89">
        <w:rPr>
          <w:rFonts w:ascii="Kokila" w:hAnsi="Kokila" w:cs="Kokila"/>
          <w:b/>
          <w:bCs/>
          <w:color w:val="000099"/>
          <w:sz w:val="58"/>
          <w:szCs w:val="58"/>
          <w:cs/>
          <w:lang w:bidi="hi-IN"/>
        </w:rPr>
        <w:t>1986.</w:t>
      </w:r>
    </w:p>
    <w:p w14:paraId="2E58503D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11: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6E8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चंद्रमा से टकराने वाला परित्यक्त ऊपरी चरण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रॉकेट का था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Recently, the abandoned upper stage that crashed into the Moon belonged to which rocket?</w:t>
      </w:r>
    </w:p>
    <w:p w14:paraId="0D0B0BC1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BCEAB8C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जीएसएलवी मार्क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III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>GSLV Mk III</w:t>
      </w:r>
    </w:p>
    <w:p w14:paraId="42982227" w14:textId="77777777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एरियन 6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</w:rPr>
        <w:t xml:space="preserve">Ariane </w:t>
      </w:r>
      <w:r w:rsidRPr="005B6E8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</w:t>
      </w:r>
    </w:p>
    <w:p w14:paraId="61631B97" w14:textId="13D81A8F" w:rsidR="005B6E89" w:rsidRPr="005B6E89" w:rsidRDefault="005B6E89" w:rsidP="005B6E8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075E7"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लॉन्ग मार्च 5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</w:rPr>
        <w:t xml:space="preserve">Long March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</w:t>
      </w:r>
    </w:p>
    <w:p w14:paraId="2EC0E8E3" w14:textId="253C42B7" w:rsidR="00FD66B3" w:rsidRPr="007D00AE" w:rsidRDefault="005B6E89" w:rsidP="005B6E8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B6E8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C075E7" w:rsidRPr="005B6E8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फाल्कन 9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</w:rPr>
        <w:t xml:space="preserve">Falcon </w:t>
      </w:r>
      <w:r w:rsidR="00C075E7" w:rsidRPr="005B6E8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</w:t>
      </w:r>
      <w:r w:rsidR="00C075E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6"/>
    <w:p w14:paraId="31823A8C" w14:textId="77777777" w:rsidR="00CA33E1" w:rsidRPr="00CA33E1" w:rsidRDefault="00CA33E1" w:rsidP="00CA33E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12:</w:t>
      </w:r>
      <w:r w:rsidRPr="00CA33E1">
        <w:rPr>
          <w:color w:val="000000" w:themeColor="text1"/>
          <w:lang w:bidi="hi-IN"/>
        </w:rPr>
        <w:t xml:space="preserve">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A33E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एशियाई राफ्टिंग चैंपियनशिप 2026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आयोजन कहाँ किया जाएगा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where will the Asian Rafting Championships </w:t>
      </w:r>
      <w:r w:rsidRPr="00CA33E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 xml:space="preserve"> be held?</w:t>
      </w:r>
    </w:p>
    <w:p w14:paraId="6C0CD04B" w14:textId="77777777" w:rsidR="00CA33E1" w:rsidRPr="00CA33E1" w:rsidRDefault="00CA33E1" w:rsidP="00CA33E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9FB95E" w14:textId="26F3DAB3" w:rsidR="00CA33E1" w:rsidRPr="00CA33E1" w:rsidRDefault="00CA33E1" w:rsidP="00CA33E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4715EA"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शिलांग</w:t>
      </w:r>
      <w:r w:rsidR="004715EA"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4715EA"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मेघालय </w:t>
      </w:r>
      <w:r w:rsidR="004715EA" w:rsidRPr="00CA33E1">
        <w:rPr>
          <w:rFonts w:ascii="Kokila" w:hAnsi="Kokila" w:cs="Kokila"/>
          <w:b/>
          <w:bCs/>
          <w:color w:val="000099"/>
          <w:sz w:val="82"/>
          <w:szCs w:val="82"/>
        </w:rPr>
        <w:t>Shillong, Meghalaya</w:t>
      </w:r>
    </w:p>
    <w:p w14:paraId="04972930" w14:textId="77777777" w:rsidR="00CA33E1" w:rsidRPr="00CA33E1" w:rsidRDefault="00CA33E1" w:rsidP="00CA33E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ऋषिकेश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उत्तराखंड </w:t>
      </w:r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>Rishikesh, Uttarakhand</w:t>
      </w:r>
    </w:p>
    <w:p w14:paraId="3613C857" w14:textId="3D69A4E9" w:rsidR="00CA33E1" w:rsidRPr="00CA33E1" w:rsidRDefault="00CA33E1" w:rsidP="00CA33E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4715E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715EA"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बोलेंग</w:t>
      </w:r>
      <w:r w:rsidR="004715EA"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4715EA"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अरुणाचल प्रदेश </w:t>
      </w:r>
      <w:proofErr w:type="spellStart"/>
      <w:r w:rsidR="004715EA" w:rsidRPr="00CA33E1">
        <w:rPr>
          <w:rFonts w:ascii="Kokila" w:hAnsi="Kokila" w:cs="Kokila"/>
          <w:b/>
          <w:bCs/>
          <w:color w:val="000099"/>
          <w:sz w:val="82"/>
          <w:szCs w:val="82"/>
        </w:rPr>
        <w:t>Boleng</w:t>
      </w:r>
      <w:proofErr w:type="spellEnd"/>
      <w:r w:rsidR="004715EA" w:rsidRPr="00CA33E1">
        <w:rPr>
          <w:rFonts w:ascii="Kokila" w:hAnsi="Kokila" w:cs="Kokila"/>
          <w:b/>
          <w:bCs/>
          <w:color w:val="000099"/>
          <w:sz w:val="82"/>
          <w:szCs w:val="82"/>
        </w:rPr>
        <w:t>, Arunachal Pradesh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4257FCC" w14:textId="77777777" w:rsidR="00CA33E1" w:rsidRDefault="00CA33E1" w:rsidP="00CA33E1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गंगटोक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सिक्किम </w:t>
      </w:r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>Gangtok, Sikkim</w:t>
      </w:r>
    </w:p>
    <w:p w14:paraId="5A49B1C3" w14:textId="77777777" w:rsidR="00CA33E1" w:rsidRDefault="00CA33E1" w:rsidP="00CA33E1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6CEB0F8B" w14:textId="6DA47C83" w:rsidR="00CA33E1" w:rsidRPr="00CA33E1" w:rsidRDefault="00CA33E1" w:rsidP="00CA33E1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नागरिक परमाणु ऊर्जा क्षेत्र के लिए </w:t>
      </w:r>
      <w:r w:rsidRPr="00CA33E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का पहला उद्योग–शैक्षणिक प्रशिक्षण कार्यक्रम </w:t>
      </w:r>
      <w:r w:rsidRPr="00CA33E1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CA33E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अनुग्यान</w:t>
      </w:r>
      <w:r w:rsidRPr="00CA33E1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संस्थान ने शुरू किया है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institution launched India's first industry–academia training </w:t>
      </w:r>
      <w:proofErr w:type="spellStart"/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 xml:space="preserve"> 'ANUGYAN' for the civil nuclear energy sector?</w:t>
      </w:r>
    </w:p>
    <w:p w14:paraId="10C03C16" w14:textId="75C2E5C7" w:rsidR="00CA33E1" w:rsidRPr="00CA33E1" w:rsidRDefault="00CA33E1" w:rsidP="00CA33E1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EA08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A08F2"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भाभा परमाणु अनुसंधान केंद्र </w:t>
      </w:r>
      <w:r w:rsidR="00EA08F2" w:rsidRPr="00CA33E1">
        <w:rPr>
          <w:rFonts w:ascii="Kokila" w:hAnsi="Kokila" w:cs="Kokila"/>
          <w:b/>
          <w:bCs/>
          <w:color w:val="000099"/>
          <w:sz w:val="82"/>
          <w:szCs w:val="82"/>
        </w:rPr>
        <w:t>Bhabha Atomic Research Centre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9CDE3BF" w14:textId="77777777" w:rsidR="00CA33E1" w:rsidRPr="00CA33E1" w:rsidRDefault="00CA33E1" w:rsidP="00CA33E1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मद्रास </w:t>
      </w:r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>IIT Madras</w:t>
      </w:r>
    </w:p>
    <w:p w14:paraId="2AA6E25E" w14:textId="5F50004C" w:rsidR="00CA33E1" w:rsidRPr="00CA33E1" w:rsidRDefault="00CA33E1" w:rsidP="00CA33E1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EA08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A08F2"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प्रौद्योगिकी संस्थान हैदराबाद </w:t>
      </w:r>
      <w:r w:rsidR="00EA08F2" w:rsidRPr="00CA33E1">
        <w:rPr>
          <w:rFonts w:ascii="Kokila" w:hAnsi="Kokila" w:cs="Kokila"/>
          <w:b/>
          <w:bCs/>
          <w:color w:val="000099"/>
          <w:sz w:val="82"/>
          <w:szCs w:val="82"/>
        </w:rPr>
        <w:t>IIT Hyderabad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E2A4658" w14:textId="77777777" w:rsidR="00CA33E1" w:rsidRDefault="00CA33E1" w:rsidP="00CA33E1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A33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विज्ञान संस्थान बेंगलुरु </w:t>
      </w:r>
      <w:r w:rsidRPr="00CA33E1">
        <w:rPr>
          <w:rFonts w:ascii="Kokila" w:hAnsi="Kokila" w:cs="Kokila"/>
          <w:b/>
          <w:bCs/>
          <w:color w:val="000099"/>
          <w:sz w:val="82"/>
          <w:szCs w:val="82"/>
        </w:rPr>
        <w:t>Indian Institute of Science Bengaluru</w:t>
      </w:r>
    </w:p>
    <w:p w14:paraId="5ACFAF27" w14:textId="42EE61C9" w:rsidR="00451037" w:rsidRPr="00451037" w:rsidRDefault="00451037" w:rsidP="00CA33E1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14: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मिशन क्लाउडेड लेपर्ड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राज्य द्वारा शुरू किया गया है</w:t>
      </w: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451037">
        <w:rPr>
          <w:rFonts w:ascii="Kokila" w:hAnsi="Kokila" w:cs="Kokila"/>
          <w:b/>
          <w:bCs/>
          <w:color w:val="000099"/>
          <w:sz w:val="82"/>
          <w:szCs w:val="82"/>
        </w:rPr>
        <w:t xml:space="preserve"> which state has launched 'Mission Clouded Leopard'?</w:t>
      </w:r>
    </w:p>
    <w:p w14:paraId="6C7F46A7" w14:textId="77777777" w:rsidR="00451037" w:rsidRPr="00451037" w:rsidRDefault="00451037" w:rsidP="0045103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9C66C8D" w14:textId="6D9272F0" w:rsidR="00451037" w:rsidRPr="00451037" w:rsidRDefault="00451037" w:rsidP="0045103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C57C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57C71" w:rsidRPr="004510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मेघालय </w:t>
      </w:r>
      <w:r w:rsidR="00C57C71" w:rsidRPr="00451037">
        <w:rPr>
          <w:rFonts w:ascii="Kokila" w:hAnsi="Kokila" w:cs="Kokila"/>
          <w:b/>
          <w:bCs/>
          <w:color w:val="000099"/>
          <w:sz w:val="82"/>
          <w:szCs w:val="82"/>
        </w:rPr>
        <w:t>Meghalaya</w:t>
      </w: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C3F4F09" w14:textId="77777777" w:rsidR="00451037" w:rsidRPr="00451037" w:rsidRDefault="00451037" w:rsidP="00451037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अरुणाचल प्रदेश </w:t>
      </w:r>
      <w:r w:rsidRPr="00451037">
        <w:rPr>
          <w:rFonts w:ascii="Kokila" w:hAnsi="Kokila" w:cs="Kokila"/>
          <w:b/>
          <w:bCs/>
          <w:color w:val="000099"/>
          <w:sz w:val="82"/>
          <w:szCs w:val="82"/>
        </w:rPr>
        <w:t>Arunachal Pradesh</w:t>
      </w:r>
    </w:p>
    <w:p w14:paraId="23C8091A" w14:textId="77777777" w:rsidR="00451037" w:rsidRPr="00451037" w:rsidRDefault="00451037" w:rsidP="0045103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नागालैंड </w:t>
      </w:r>
      <w:r w:rsidRPr="00451037">
        <w:rPr>
          <w:rFonts w:ascii="Kokila" w:hAnsi="Kokila" w:cs="Kokila"/>
          <w:b/>
          <w:bCs/>
          <w:color w:val="000099"/>
          <w:sz w:val="82"/>
          <w:szCs w:val="82"/>
        </w:rPr>
        <w:t>Nagaland</w:t>
      </w:r>
    </w:p>
    <w:p w14:paraId="5F4979AB" w14:textId="265062D1" w:rsidR="00451037" w:rsidRDefault="00451037" w:rsidP="00451037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4510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C57C71" w:rsidRPr="004510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असम </w:t>
      </w:r>
      <w:r w:rsidR="00C57C71" w:rsidRPr="00451037">
        <w:rPr>
          <w:rFonts w:ascii="Kokila" w:hAnsi="Kokila" w:cs="Kokila"/>
          <w:b/>
          <w:bCs/>
          <w:color w:val="000099"/>
          <w:sz w:val="82"/>
          <w:szCs w:val="82"/>
        </w:rPr>
        <w:t>Assam</w:t>
      </w:r>
    </w:p>
    <w:p w14:paraId="1FBEE917" w14:textId="04B64388" w:rsidR="00451037" w:rsidRPr="00BD4A87" w:rsidRDefault="00451037" w:rsidP="004510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15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अगस्त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आधिकारिक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रूप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इंडिया</w:t>
      </w:r>
      <w:r w:rsidRPr="0045103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1037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डे</w:t>
      </w:r>
      <w:r w:rsidRPr="00451037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घोषणा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BD4A87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who announced the official declaration of </w:t>
      </w:r>
      <w:r w:rsidRPr="00BD4A8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15</w:t>
      </w:r>
      <w:r w:rsidRPr="00BD4A87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as 'India Day'?</w:t>
      </w:r>
    </w:p>
    <w:p w14:paraId="7A00D132" w14:textId="77777777" w:rsidR="00451037" w:rsidRPr="00BD4A87" w:rsidRDefault="00451037" w:rsidP="004510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667410" w14:textId="77777777" w:rsidR="00451037" w:rsidRPr="00BD4A87" w:rsidRDefault="00451037" w:rsidP="004510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न्यूयॉर्क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न्यूयॉर्क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सिटी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/>
          <w:b/>
          <w:bCs/>
          <w:color w:val="000099"/>
          <w:sz w:val="82"/>
          <w:szCs w:val="82"/>
        </w:rPr>
        <w:t>New York and New York City</w:t>
      </w:r>
    </w:p>
    <w:p w14:paraId="517F37E5" w14:textId="3903C67E" w:rsidR="00451037" w:rsidRPr="00BD4A87" w:rsidRDefault="00451037" w:rsidP="004510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57C71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कैलिफोर्निया</w:t>
      </w:r>
      <w:r w:rsidR="00C57C71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7C71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C57C71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7C71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लॉस</w:t>
      </w:r>
      <w:r w:rsidR="00C57C71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7C71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एंजिलिस</w:t>
      </w:r>
      <w:r w:rsidR="00C57C71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7C71" w:rsidRPr="00BD4A87">
        <w:rPr>
          <w:rFonts w:ascii="Kokila" w:hAnsi="Kokila" w:cs="Kokila"/>
          <w:b/>
          <w:bCs/>
          <w:color w:val="000099"/>
          <w:sz w:val="82"/>
          <w:szCs w:val="82"/>
        </w:rPr>
        <w:t>California and Los Angeles</w:t>
      </w:r>
    </w:p>
    <w:p w14:paraId="5B3A0158" w14:textId="77777777" w:rsidR="00C57C71" w:rsidRPr="00BD4A87" w:rsidRDefault="00451037" w:rsidP="00C57C7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C57C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57C71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मैसाचुसेट्स</w:t>
      </w:r>
      <w:r w:rsidR="00C57C71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7C71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C57C71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7C71"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बोस्टन</w:t>
      </w:r>
      <w:r w:rsidR="00C57C71"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7C71" w:rsidRPr="00BD4A87">
        <w:rPr>
          <w:rFonts w:ascii="Kokila" w:hAnsi="Kokila" w:cs="Kokila"/>
          <w:b/>
          <w:bCs/>
          <w:color w:val="000099"/>
          <w:sz w:val="82"/>
          <w:szCs w:val="82"/>
        </w:rPr>
        <w:t>Massachusetts and Boston</w:t>
      </w:r>
    </w:p>
    <w:p w14:paraId="4B8EA1AD" w14:textId="6B6385D8" w:rsidR="00F71C09" w:rsidRPr="001F06CD" w:rsidRDefault="00451037" w:rsidP="00451037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टेक्सास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ह्यूस्टन</w:t>
      </w:r>
      <w:r w:rsidRPr="00BD4A8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D4A87">
        <w:rPr>
          <w:rFonts w:ascii="Kokila" w:hAnsi="Kokila" w:cs="Kokila"/>
          <w:b/>
          <w:bCs/>
          <w:color w:val="000099"/>
          <w:sz w:val="82"/>
          <w:szCs w:val="82"/>
        </w:rPr>
        <w:t>Texas and Houston</w:t>
      </w:r>
    </w:p>
    <w:p w14:paraId="5C75225B" w14:textId="77777777" w:rsidR="00D81377" w:rsidRDefault="00D81377" w:rsidP="00D81377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4EB88D6" w14:textId="77777777" w:rsidR="00D81377" w:rsidRPr="002B7E5C" w:rsidRDefault="00D81377" w:rsidP="00D8137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5FB3A106" w14:textId="77777777" w:rsidR="006931BE" w:rsidRPr="006931BE" w:rsidRDefault="00FD66B3" w:rsidP="006931B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हाल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ही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रणजी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ट्रॉफी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2025–26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खिताब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किसने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जीता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6931BE"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6931BE" w:rsidRPr="006931BE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Who recently won the Ranji Trophy </w:t>
      </w:r>
      <w:r w:rsidR="006931BE" w:rsidRPr="006931BE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2025–26</w:t>
      </w:r>
      <w:r w:rsidR="006931BE" w:rsidRPr="006931BE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 title?</w:t>
      </w:r>
      <w:r w:rsidR="006931BE"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 </w:t>
      </w:r>
    </w:p>
    <w:p w14:paraId="09354185" w14:textId="77777777" w:rsidR="006931BE" w:rsidRPr="006931BE" w:rsidRDefault="006931BE" w:rsidP="006931B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a) </w:t>
      </w:r>
      <w:r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मुंबई</w:t>
      </w: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6931BE">
        <w:rPr>
          <w:rFonts w:ascii="Kokila" w:hAnsi="Kokila" w:cs="Kokila"/>
          <w:b/>
          <w:bCs/>
          <w:noProof/>
          <w:color w:val="000099"/>
          <w:sz w:val="82"/>
          <w:szCs w:val="82"/>
        </w:rPr>
        <w:t>Mumbai</w:t>
      </w:r>
    </w:p>
    <w:p w14:paraId="5B1F32BA" w14:textId="77777777" w:rsidR="006931BE" w:rsidRPr="006931BE" w:rsidRDefault="006931BE" w:rsidP="006931B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b) </w:t>
      </w:r>
      <w:r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कर्नाटक</w:t>
      </w: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6931BE">
        <w:rPr>
          <w:rFonts w:ascii="Kokila" w:hAnsi="Kokila" w:cs="Kokila"/>
          <w:b/>
          <w:bCs/>
          <w:noProof/>
          <w:color w:val="000099"/>
          <w:sz w:val="82"/>
          <w:szCs w:val="82"/>
        </w:rPr>
        <w:t>Karnataka</w:t>
      </w:r>
    </w:p>
    <w:p w14:paraId="56E9F83D" w14:textId="77777777" w:rsidR="006931BE" w:rsidRPr="006931BE" w:rsidRDefault="006931BE" w:rsidP="006931B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c) </w:t>
      </w:r>
      <w:r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तमिलनाडु</w:t>
      </w: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6931BE">
        <w:rPr>
          <w:rFonts w:ascii="Kokila" w:hAnsi="Kokila" w:cs="Kokila"/>
          <w:b/>
          <w:bCs/>
          <w:noProof/>
          <w:color w:val="000099"/>
          <w:sz w:val="82"/>
          <w:szCs w:val="82"/>
        </w:rPr>
        <w:t>Tamil Nadu</w:t>
      </w:r>
    </w:p>
    <w:p w14:paraId="6EEF2A40" w14:textId="68E520DD" w:rsidR="009200E1" w:rsidRDefault="006931BE" w:rsidP="006931B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d) </w:t>
      </w:r>
      <w:r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जम्मू</w:t>
      </w: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और</w:t>
      </w: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6931B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कश्मीर</w:t>
      </w:r>
      <w:r w:rsidRPr="006931B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6931BE">
        <w:rPr>
          <w:rFonts w:ascii="Kokila" w:hAnsi="Kokila" w:cs="Kokila"/>
          <w:b/>
          <w:bCs/>
          <w:noProof/>
          <w:color w:val="000099"/>
          <w:sz w:val="82"/>
          <w:szCs w:val="82"/>
        </w:rPr>
        <w:t>Jammu and Kashmir</w:t>
      </w:r>
    </w:p>
    <w:p w14:paraId="6B755401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AED02CE" w14:textId="77777777" w:rsidR="009200E1" w:rsidRPr="00C51144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2E7190A8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29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BEF0" w14:textId="77777777" w:rsidR="00D03911" w:rsidRDefault="00D03911" w:rsidP="009E3011">
      <w:pPr>
        <w:spacing w:after="0" w:line="240" w:lineRule="auto"/>
      </w:pPr>
      <w:r>
        <w:separator/>
      </w:r>
    </w:p>
  </w:endnote>
  <w:endnote w:type="continuationSeparator" w:id="0">
    <w:p w14:paraId="5B2DA84A" w14:textId="77777777" w:rsidR="00D03911" w:rsidRDefault="00D03911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B117" w14:textId="77777777" w:rsidR="00D03911" w:rsidRDefault="00D03911" w:rsidP="009E3011">
      <w:pPr>
        <w:spacing w:after="0" w:line="240" w:lineRule="auto"/>
      </w:pPr>
      <w:r>
        <w:separator/>
      </w:r>
    </w:p>
  </w:footnote>
  <w:footnote w:type="continuationSeparator" w:id="0">
    <w:p w14:paraId="012D605F" w14:textId="77777777" w:rsidR="00D03911" w:rsidRDefault="00D03911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10.8pt;height:10.8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12289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21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3A7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2D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47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3E0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38B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1C0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6D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27D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463"/>
    <w:rsid w:val="0001550C"/>
    <w:rsid w:val="0001557D"/>
    <w:rsid w:val="000155FC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1C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BB8"/>
    <w:rsid w:val="00021C7A"/>
    <w:rsid w:val="00021C87"/>
    <w:rsid w:val="00021DA9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6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89F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6D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2C"/>
    <w:rsid w:val="00030F6F"/>
    <w:rsid w:val="00030FC5"/>
    <w:rsid w:val="00031187"/>
    <w:rsid w:val="0003119C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61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4F8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A97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588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C95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790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37"/>
    <w:rsid w:val="000519AF"/>
    <w:rsid w:val="00051A0A"/>
    <w:rsid w:val="00051BE0"/>
    <w:rsid w:val="00051C7A"/>
    <w:rsid w:val="00051DA4"/>
    <w:rsid w:val="00051E8A"/>
    <w:rsid w:val="00051E8F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C97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790"/>
    <w:rsid w:val="0005380D"/>
    <w:rsid w:val="00053812"/>
    <w:rsid w:val="0005386A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63A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4F3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551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2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0A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4F"/>
    <w:rsid w:val="0007077B"/>
    <w:rsid w:val="0007080B"/>
    <w:rsid w:val="00070842"/>
    <w:rsid w:val="0007084C"/>
    <w:rsid w:val="0007096D"/>
    <w:rsid w:val="00070AB5"/>
    <w:rsid w:val="00070AE4"/>
    <w:rsid w:val="00070B0D"/>
    <w:rsid w:val="00070B5F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3FC"/>
    <w:rsid w:val="00071439"/>
    <w:rsid w:val="000715B5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89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127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B8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82B"/>
    <w:rsid w:val="0008190B"/>
    <w:rsid w:val="00081A16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2C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A28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5ED"/>
    <w:rsid w:val="00085613"/>
    <w:rsid w:val="0008563C"/>
    <w:rsid w:val="00085720"/>
    <w:rsid w:val="00085723"/>
    <w:rsid w:val="00085759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BE3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81"/>
    <w:rsid w:val="000875A8"/>
    <w:rsid w:val="00087737"/>
    <w:rsid w:val="00087769"/>
    <w:rsid w:val="00087806"/>
    <w:rsid w:val="0008783D"/>
    <w:rsid w:val="000878A6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0B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AA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08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54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126"/>
    <w:rsid w:val="000A22B7"/>
    <w:rsid w:val="000A22C6"/>
    <w:rsid w:val="000A231C"/>
    <w:rsid w:val="000A2373"/>
    <w:rsid w:val="000A242A"/>
    <w:rsid w:val="000A253C"/>
    <w:rsid w:val="000A259A"/>
    <w:rsid w:val="000A26C5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64"/>
    <w:rsid w:val="000A59EA"/>
    <w:rsid w:val="000A5A18"/>
    <w:rsid w:val="000A5A64"/>
    <w:rsid w:val="000A5A72"/>
    <w:rsid w:val="000A5B97"/>
    <w:rsid w:val="000A601F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32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65"/>
    <w:rsid w:val="000B1271"/>
    <w:rsid w:val="000B1469"/>
    <w:rsid w:val="000B14B9"/>
    <w:rsid w:val="000B14E1"/>
    <w:rsid w:val="000B152C"/>
    <w:rsid w:val="000B1751"/>
    <w:rsid w:val="000B179D"/>
    <w:rsid w:val="000B189E"/>
    <w:rsid w:val="000B190B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CB1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7E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A9A"/>
    <w:rsid w:val="000B4B9E"/>
    <w:rsid w:val="000B4D26"/>
    <w:rsid w:val="000B4D30"/>
    <w:rsid w:val="000B4D6A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6E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622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E4C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BDA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5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5C5"/>
    <w:rsid w:val="000D3787"/>
    <w:rsid w:val="000D37B7"/>
    <w:rsid w:val="000D3828"/>
    <w:rsid w:val="000D3850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46E"/>
    <w:rsid w:val="000D4539"/>
    <w:rsid w:val="000D46E7"/>
    <w:rsid w:val="000D4876"/>
    <w:rsid w:val="000D487F"/>
    <w:rsid w:val="000D4B24"/>
    <w:rsid w:val="000D4B9A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84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29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99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1A"/>
    <w:rsid w:val="000E4464"/>
    <w:rsid w:val="000E458E"/>
    <w:rsid w:val="000E45BC"/>
    <w:rsid w:val="000E46FB"/>
    <w:rsid w:val="000E4734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9A"/>
    <w:rsid w:val="000E5ABC"/>
    <w:rsid w:val="000E5B2D"/>
    <w:rsid w:val="000E5B3E"/>
    <w:rsid w:val="000E5B83"/>
    <w:rsid w:val="000E5BAE"/>
    <w:rsid w:val="000E5C2A"/>
    <w:rsid w:val="000E5EC2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6F8F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558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C"/>
    <w:rsid w:val="001019FD"/>
    <w:rsid w:val="00101B0F"/>
    <w:rsid w:val="00101B26"/>
    <w:rsid w:val="00101B94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ED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61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398"/>
    <w:rsid w:val="00107494"/>
    <w:rsid w:val="0010759F"/>
    <w:rsid w:val="00107683"/>
    <w:rsid w:val="00107862"/>
    <w:rsid w:val="00107888"/>
    <w:rsid w:val="001078AB"/>
    <w:rsid w:val="00107A67"/>
    <w:rsid w:val="00107AED"/>
    <w:rsid w:val="00107B4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827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597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1F5"/>
    <w:rsid w:val="001145CA"/>
    <w:rsid w:val="0011461D"/>
    <w:rsid w:val="00114735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65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9A0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03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346"/>
    <w:rsid w:val="00121447"/>
    <w:rsid w:val="0012147C"/>
    <w:rsid w:val="00121487"/>
    <w:rsid w:val="0012149C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9BD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44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DFB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24D"/>
    <w:rsid w:val="00126323"/>
    <w:rsid w:val="00126343"/>
    <w:rsid w:val="00126542"/>
    <w:rsid w:val="00126588"/>
    <w:rsid w:val="001266CA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D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020"/>
    <w:rsid w:val="0013306E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7F6"/>
    <w:rsid w:val="0013384D"/>
    <w:rsid w:val="00133979"/>
    <w:rsid w:val="00133AD4"/>
    <w:rsid w:val="00133B71"/>
    <w:rsid w:val="00133BE0"/>
    <w:rsid w:val="00133C88"/>
    <w:rsid w:val="00133CC0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05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27"/>
    <w:rsid w:val="00142B4D"/>
    <w:rsid w:val="00142C12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8A6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215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DCA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13E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8FE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56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1D4"/>
    <w:rsid w:val="00156274"/>
    <w:rsid w:val="001562F1"/>
    <w:rsid w:val="00156390"/>
    <w:rsid w:val="0015642B"/>
    <w:rsid w:val="00156646"/>
    <w:rsid w:val="001566BC"/>
    <w:rsid w:val="00156A5F"/>
    <w:rsid w:val="00156B43"/>
    <w:rsid w:val="00156BD5"/>
    <w:rsid w:val="00156D14"/>
    <w:rsid w:val="00156D45"/>
    <w:rsid w:val="00156EC7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EA"/>
    <w:rsid w:val="00157EF1"/>
    <w:rsid w:val="00157F44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C12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50C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3EFD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728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AC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E6D"/>
    <w:rsid w:val="00165F7B"/>
    <w:rsid w:val="00165F9D"/>
    <w:rsid w:val="001660A2"/>
    <w:rsid w:val="001660E3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8EF"/>
    <w:rsid w:val="001708F7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0FE6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C0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94"/>
    <w:rsid w:val="001746F8"/>
    <w:rsid w:val="00174748"/>
    <w:rsid w:val="00174946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32A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8EC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77A"/>
    <w:rsid w:val="00180816"/>
    <w:rsid w:val="00180825"/>
    <w:rsid w:val="001808DE"/>
    <w:rsid w:val="0018096E"/>
    <w:rsid w:val="001809FB"/>
    <w:rsid w:val="00180A31"/>
    <w:rsid w:val="00180AD2"/>
    <w:rsid w:val="00180B11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730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C67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64"/>
    <w:rsid w:val="00183DA4"/>
    <w:rsid w:val="00183EBC"/>
    <w:rsid w:val="00183F4C"/>
    <w:rsid w:val="00183F77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CF5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A3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57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E7B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2AB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1E2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3BC"/>
    <w:rsid w:val="001A0513"/>
    <w:rsid w:val="001A0535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73B"/>
    <w:rsid w:val="001A1812"/>
    <w:rsid w:val="001A18B4"/>
    <w:rsid w:val="001A1918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8F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BC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64"/>
    <w:rsid w:val="001A599A"/>
    <w:rsid w:val="001A5D4D"/>
    <w:rsid w:val="001A5F25"/>
    <w:rsid w:val="001A5FEB"/>
    <w:rsid w:val="001A606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5CF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547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A5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19A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DF"/>
    <w:rsid w:val="001D20FA"/>
    <w:rsid w:val="001D2206"/>
    <w:rsid w:val="001D2255"/>
    <w:rsid w:val="001D22B8"/>
    <w:rsid w:val="001D22FA"/>
    <w:rsid w:val="001D2385"/>
    <w:rsid w:val="001D23C2"/>
    <w:rsid w:val="001D23FD"/>
    <w:rsid w:val="001D2424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09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2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6C2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93F"/>
    <w:rsid w:val="001E4A06"/>
    <w:rsid w:val="001E4A0C"/>
    <w:rsid w:val="001E4B23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45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D5E"/>
    <w:rsid w:val="001E6E43"/>
    <w:rsid w:val="001E6EB9"/>
    <w:rsid w:val="001E6ED2"/>
    <w:rsid w:val="001E6F6A"/>
    <w:rsid w:val="001E70BC"/>
    <w:rsid w:val="001E71C0"/>
    <w:rsid w:val="001E71C6"/>
    <w:rsid w:val="001E7282"/>
    <w:rsid w:val="001E73C3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6CD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80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0BB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A2E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1A1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43D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B3"/>
    <w:rsid w:val="002050CE"/>
    <w:rsid w:val="00205141"/>
    <w:rsid w:val="0020518D"/>
    <w:rsid w:val="002051B6"/>
    <w:rsid w:val="00205247"/>
    <w:rsid w:val="0020526E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503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5C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46C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1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26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27"/>
    <w:rsid w:val="00215C4A"/>
    <w:rsid w:val="00215CCD"/>
    <w:rsid w:val="00215CCE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AA4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07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59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23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06"/>
    <w:rsid w:val="00226C1D"/>
    <w:rsid w:val="00226C75"/>
    <w:rsid w:val="00226CA0"/>
    <w:rsid w:val="00226CF5"/>
    <w:rsid w:val="00226D92"/>
    <w:rsid w:val="00226DD9"/>
    <w:rsid w:val="00226DF8"/>
    <w:rsid w:val="00226E2A"/>
    <w:rsid w:val="00226ED2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4F3"/>
    <w:rsid w:val="002306C7"/>
    <w:rsid w:val="002306CF"/>
    <w:rsid w:val="0023072D"/>
    <w:rsid w:val="0023078B"/>
    <w:rsid w:val="00230795"/>
    <w:rsid w:val="002307B6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7C0"/>
    <w:rsid w:val="0023489E"/>
    <w:rsid w:val="002349DF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6D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08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CD1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9CE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C28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D9"/>
    <w:rsid w:val="002433E1"/>
    <w:rsid w:val="0024342D"/>
    <w:rsid w:val="00243506"/>
    <w:rsid w:val="00243560"/>
    <w:rsid w:val="0024357D"/>
    <w:rsid w:val="002437F4"/>
    <w:rsid w:val="002437FF"/>
    <w:rsid w:val="0024396C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70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D57"/>
    <w:rsid w:val="00245ECD"/>
    <w:rsid w:val="00245F2C"/>
    <w:rsid w:val="00245F31"/>
    <w:rsid w:val="00245FD1"/>
    <w:rsid w:val="00245FFF"/>
    <w:rsid w:val="00246004"/>
    <w:rsid w:val="002460EA"/>
    <w:rsid w:val="002461EF"/>
    <w:rsid w:val="002462D8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921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9FC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4EC"/>
    <w:rsid w:val="002525D1"/>
    <w:rsid w:val="002526FF"/>
    <w:rsid w:val="00252702"/>
    <w:rsid w:val="00252909"/>
    <w:rsid w:val="00252A47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66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610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50C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BCE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26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4F0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50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95"/>
    <w:rsid w:val="00267FA6"/>
    <w:rsid w:val="002700E2"/>
    <w:rsid w:val="0027014D"/>
    <w:rsid w:val="0027016F"/>
    <w:rsid w:val="002701CE"/>
    <w:rsid w:val="00270328"/>
    <w:rsid w:val="00270395"/>
    <w:rsid w:val="00270396"/>
    <w:rsid w:val="002703E7"/>
    <w:rsid w:val="002704E8"/>
    <w:rsid w:val="002705F0"/>
    <w:rsid w:val="0027065E"/>
    <w:rsid w:val="002706B2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EBE"/>
    <w:rsid w:val="00273EF1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B2B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47E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AC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87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47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0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5ED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3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9FC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0B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35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B8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3F"/>
    <w:rsid w:val="0029696C"/>
    <w:rsid w:val="002969AC"/>
    <w:rsid w:val="00296A0D"/>
    <w:rsid w:val="00296A44"/>
    <w:rsid w:val="00296B74"/>
    <w:rsid w:val="00296D81"/>
    <w:rsid w:val="00296DCF"/>
    <w:rsid w:val="00296EDE"/>
    <w:rsid w:val="00296F0C"/>
    <w:rsid w:val="0029704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395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7BE"/>
    <w:rsid w:val="002A09F8"/>
    <w:rsid w:val="002A0A32"/>
    <w:rsid w:val="002A0A7A"/>
    <w:rsid w:val="002A0ABB"/>
    <w:rsid w:val="002A0B22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8AA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38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40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5B3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8A4"/>
    <w:rsid w:val="002B198A"/>
    <w:rsid w:val="002B19FA"/>
    <w:rsid w:val="002B1A3E"/>
    <w:rsid w:val="002B1A74"/>
    <w:rsid w:val="002B1AC2"/>
    <w:rsid w:val="002B1C38"/>
    <w:rsid w:val="002B1CB7"/>
    <w:rsid w:val="002B1CC8"/>
    <w:rsid w:val="002B1CEC"/>
    <w:rsid w:val="002B1D00"/>
    <w:rsid w:val="002B1D0F"/>
    <w:rsid w:val="002B1F79"/>
    <w:rsid w:val="002B1FA3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CF"/>
    <w:rsid w:val="002B45E1"/>
    <w:rsid w:val="002B46EF"/>
    <w:rsid w:val="002B473B"/>
    <w:rsid w:val="002B4749"/>
    <w:rsid w:val="002B47F2"/>
    <w:rsid w:val="002B4818"/>
    <w:rsid w:val="002B48D0"/>
    <w:rsid w:val="002B4AC6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421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1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5C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C65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93A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45C"/>
    <w:rsid w:val="002C6575"/>
    <w:rsid w:val="002C657C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192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BE"/>
    <w:rsid w:val="002C7BFA"/>
    <w:rsid w:val="002C7D4E"/>
    <w:rsid w:val="002C7EA0"/>
    <w:rsid w:val="002C7F62"/>
    <w:rsid w:val="002D00B8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DFE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85D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70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29A"/>
    <w:rsid w:val="002D734D"/>
    <w:rsid w:val="002D7378"/>
    <w:rsid w:val="002D74E6"/>
    <w:rsid w:val="002D74FD"/>
    <w:rsid w:val="002D755E"/>
    <w:rsid w:val="002D75C4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5E2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3F5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2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30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4F73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9D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295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1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4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C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33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0E"/>
    <w:rsid w:val="002F517C"/>
    <w:rsid w:val="002F53CF"/>
    <w:rsid w:val="002F541A"/>
    <w:rsid w:val="002F5436"/>
    <w:rsid w:val="002F5528"/>
    <w:rsid w:val="002F559E"/>
    <w:rsid w:val="002F55C7"/>
    <w:rsid w:val="002F562C"/>
    <w:rsid w:val="002F5724"/>
    <w:rsid w:val="002F573C"/>
    <w:rsid w:val="002F57F6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3E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D9F"/>
    <w:rsid w:val="00302E5D"/>
    <w:rsid w:val="00302E78"/>
    <w:rsid w:val="0030306B"/>
    <w:rsid w:val="003030DA"/>
    <w:rsid w:val="00303235"/>
    <w:rsid w:val="00303269"/>
    <w:rsid w:val="00303320"/>
    <w:rsid w:val="00303390"/>
    <w:rsid w:val="00303579"/>
    <w:rsid w:val="00303597"/>
    <w:rsid w:val="00303628"/>
    <w:rsid w:val="00303694"/>
    <w:rsid w:val="003036F7"/>
    <w:rsid w:val="00303735"/>
    <w:rsid w:val="00303888"/>
    <w:rsid w:val="003038B8"/>
    <w:rsid w:val="003038E6"/>
    <w:rsid w:val="0030390D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06"/>
    <w:rsid w:val="00303F36"/>
    <w:rsid w:val="003040AC"/>
    <w:rsid w:val="003040BD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CEE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0A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9A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4B2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81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54"/>
    <w:rsid w:val="003157FC"/>
    <w:rsid w:val="0031583D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391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AC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2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4C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3E"/>
    <w:rsid w:val="00327CE8"/>
    <w:rsid w:val="00327E63"/>
    <w:rsid w:val="00327F96"/>
    <w:rsid w:val="003300A4"/>
    <w:rsid w:val="003300E4"/>
    <w:rsid w:val="003302FE"/>
    <w:rsid w:val="0033035B"/>
    <w:rsid w:val="00330368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BE5"/>
    <w:rsid w:val="00332CDB"/>
    <w:rsid w:val="00332CED"/>
    <w:rsid w:val="00332DE9"/>
    <w:rsid w:val="00332E08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6F2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8AF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62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42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8B2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DC9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2EC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7C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71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AF4"/>
    <w:rsid w:val="00356B37"/>
    <w:rsid w:val="00356B6B"/>
    <w:rsid w:val="00356B6C"/>
    <w:rsid w:val="00356BA6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3C"/>
    <w:rsid w:val="0035766C"/>
    <w:rsid w:val="003576EA"/>
    <w:rsid w:val="0035776B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6F3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21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1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A2"/>
    <w:rsid w:val="00364BF2"/>
    <w:rsid w:val="00364D29"/>
    <w:rsid w:val="00364D37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D1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36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0EE"/>
    <w:rsid w:val="003701AB"/>
    <w:rsid w:val="00370261"/>
    <w:rsid w:val="003702ED"/>
    <w:rsid w:val="003703D9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1C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6D2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0FB2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0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9C4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CC2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5F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2D6"/>
    <w:rsid w:val="00391628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B4B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A55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8A7"/>
    <w:rsid w:val="0039595B"/>
    <w:rsid w:val="0039599A"/>
    <w:rsid w:val="00395A54"/>
    <w:rsid w:val="00395D1D"/>
    <w:rsid w:val="00395DDF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BF0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4C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C80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51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ACC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AB0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44"/>
    <w:rsid w:val="003A657D"/>
    <w:rsid w:val="003A65EE"/>
    <w:rsid w:val="003A6A5F"/>
    <w:rsid w:val="003A6AE8"/>
    <w:rsid w:val="003A6B40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0D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9"/>
    <w:rsid w:val="003B186E"/>
    <w:rsid w:val="003B18AB"/>
    <w:rsid w:val="003B1962"/>
    <w:rsid w:val="003B19F9"/>
    <w:rsid w:val="003B1ADE"/>
    <w:rsid w:val="003B1B39"/>
    <w:rsid w:val="003B1B66"/>
    <w:rsid w:val="003B1C7E"/>
    <w:rsid w:val="003B1DDE"/>
    <w:rsid w:val="003B1EC9"/>
    <w:rsid w:val="003B1F53"/>
    <w:rsid w:val="003B20D9"/>
    <w:rsid w:val="003B20F8"/>
    <w:rsid w:val="003B2182"/>
    <w:rsid w:val="003B21D6"/>
    <w:rsid w:val="003B2209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2C6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61E"/>
    <w:rsid w:val="003B579A"/>
    <w:rsid w:val="003B586A"/>
    <w:rsid w:val="003B5886"/>
    <w:rsid w:val="003B589D"/>
    <w:rsid w:val="003B5955"/>
    <w:rsid w:val="003B5A7E"/>
    <w:rsid w:val="003B5ADD"/>
    <w:rsid w:val="003B5AF0"/>
    <w:rsid w:val="003B5B33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5CC"/>
    <w:rsid w:val="003C06B2"/>
    <w:rsid w:val="003C07E6"/>
    <w:rsid w:val="003C07F3"/>
    <w:rsid w:val="003C08DB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0EC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BAC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1FA9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10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D62"/>
    <w:rsid w:val="003D7FE3"/>
    <w:rsid w:val="003E0007"/>
    <w:rsid w:val="003E0194"/>
    <w:rsid w:val="003E0279"/>
    <w:rsid w:val="003E02AC"/>
    <w:rsid w:val="003E03BB"/>
    <w:rsid w:val="003E0402"/>
    <w:rsid w:val="003E06F7"/>
    <w:rsid w:val="003E07D4"/>
    <w:rsid w:val="003E0802"/>
    <w:rsid w:val="003E08F3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A"/>
    <w:rsid w:val="003E162C"/>
    <w:rsid w:val="003E168D"/>
    <w:rsid w:val="003E1825"/>
    <w:rsid w:val="003E185F"/>
    <w:rsid w:val="003E191A"/>
    <w:rsid w:val="003E19DC"/>
    <w:rsid w:val="003E1A1A"/>
    <w:rsid w:val="003E1C0A"/>
    <w:rsid w:val="003E1CB3"/>
    <w:rsid w:val="003E1D1C"/>
    <w:rsid w:val="003E1DD4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5EF0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B7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04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76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2A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AE8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32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A12"/>
    <w:rsid w:val="00401B02"/>
    <w:rsid w:val="00401BBB"/>
    <w:rsid w:val="00401D1A"/>
    <w:rsid w:val="00401E06"/>
    <w:rsid w:val="00401E98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3D2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AC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5F2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3CF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2FAA"/>
    <w:rsid w:val="0041305C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27"/>
    <w:rsid w:val="0041408C"/>
    <w:rsid w:val="00414136"/>
    <w:rsid w:val="00414225"/>
    <w:rsid w:val="00414255"/>
    <w:rsid w:val="004142EA"/>
    <w:rsid w:val="00414385"/>
    <w:rsid w:val="004143A4"/>
    <w:rsid w:val="0041440D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DE8"/>
    <w:rsid w:val="00414F43"/>
    <w:rsid w:val="00414F92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6F80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73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24"/>
    <w:rsid w:val="00427D3D"/>
    <w:rsid w:val="00427D49"/>
    <w:rsid w:val="00427D8D"/>
    <w:rsid w:val="00430009"/>
    <w:rsid w:val="00430184"/>
    <w:rsid w:val="004301A3"/>
    <w:rsid w:val="00430287"/>
    <w:rsid w:val="00430344"/>
    <w:rsid w:val="00430451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5F"/>
    <w:rsid w:val="004315B7"/>
    <w:rsid w:val="0043165B"/>
    <w:rsid w:val="0043173E"/>
    <w:rsid w:val="00431809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0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66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302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3CD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08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5BB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B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05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3E6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37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06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22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22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7C"/>
    <w:rsid w:val="004617B8"/>
    <w:rsid w:val="00461856"/>
    <w:rsid w:val="004619E5"/>
    <w:rsid w:val="00461A2E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390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9A"/>
    <w:rsid w:val="004713A6"/>
    <w:rsid w:val="0047143A"/>
    <w:rsid w:val="004714AE"/>
    <w:rsid w:val="0047150E"/>
    <w:rsid w:val="004715EA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E75"/>
    <w:rsid w:val="00472F15"/>
    <w:rsid w:val="00473080"/>
    <w:rsid w:val="0047335E"/>
    <w:rsid w:val="004733AD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91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26"/>
    <w:rsid w:val="00474D51"/>
    <w:rsid w:val="00474DD9"/>
    <w:rsid w:val="00474E7E"/>
    <w:rsid w:val="00474EEC"/>
    <w:rsid w:val="004751E5"/>
    <w:rsid w:val="0047522A"/>
    <w:rsid w:val="004752C1"/>
    <w:rsid w:val="004752C5"/>
    <w:rsid w:val="004752D8"/>
    <w:rsid w:val="004752F8"/>
    <w:rsid w:val="00475473"/>
    <w:rsid w:val="0047555D"/>
    <w:rsid w:val="00475589"/>
    <w:rsid w:val="00475598"/>
    <w:rsid w:val="004755FD"/>
    <w:rsid w:val="0047565D"/>
    <w:rsid w:val="004756EE"/>
    <w:rsid w:val="00475795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B9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5D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26"/>
    <w:rsid w:val="00480EE1"/>
    <w:rsid w:val="0048103D"/>
    <w:rsid w:val="00481058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96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7F0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CE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95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00B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19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3B0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9A2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4FF4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C8"/>
    <w:rsid w:val="004964F8"/>
    <w:rsid w:val="00496592"/>
    <w:rsid w:val="004966A5"/>
    <w:rsid w:val="004966C2"/>
    <w:rsid w:val="004966C4"/>
    <w:rsid w:val="0049684F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0CE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62F"/>
    <w:rsid w:val="004A09B7"/>
    <w:rsid w:val="004A09C8"/>
    <w:rsid w:val="004A0A03"/>
    <w:rsid w:val="004A0A64"/>
    <w:rsid w:val="004A0A7E"/>
    <w:rsid w:val="004A0A8B"/>
    <w:rsid w:val="004A0AA9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D9F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B7B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344"/>
    <w:rsid w:val="004B0443"/>
    <w:rsid w:val="004B04A5"/>
    <w:rsid w:val="004B05AF"/>
    <w:rsid w:val="004B05BB"/>
    <w:rsid w:val="004B06C3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9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6E2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17"/>
    <w:rsid w:val="004B6BBE"/>
    <w:rsid w:val="004B6C2D"/>
    <w:rsid w:val="004B6CA1"/>
    <w:rsid w:val="004B6D83"/>
    <w:rsid w:val="004B6E5C"/>
    <w:rsid w:val="004B6EDB"/>
    <w:rsid w:val="004B6EDC"/>
    <w:rsid w:val="004B7037"/>
    <w:rsid w:val="004B7061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3A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7E6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526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57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21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455"/>
    <w:rsid w:val="004D2563"/>
    <w:rsid w:val="004D2596"/>
    <w:rsid w:val="004D27D2"/>
    <w:rsid w:val="004D2903"/>
    <w:rsid w:val="004D2926"/>
    <w:rsid w:val="004D2975"/>
    <w:rsid w:val="004D29ED"/>
    <w:rsid w:val="004D2A12"/>
    <w:rsid w:val="004D2AB3"/>
    <w:rsid w:val="004D2B48"/>
    <w:rsid w:val="004D2C72"/>
    <w:rsid w:val="004D2D6E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CA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EAA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EF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1B"/>
    <w:rsid w:val="004E3065"/>
    <w:rsid w:val="004E30C2"/>
    <w:rsid w:val="004E3106"/>
    <w:rsid w:val="004E324A"/>
    <w:rsid w:val="004E3255"/>
    <w:rsid w:val="004E32DD"/>
    <w:rsid w:val="004E334E"/>
    <w:rsid w:val="004E34E6"/>
    <w:rsid w:val="004E3549"/>
    <w:rsid w:val="004E35BB"/>
    <w:rsid w:val="004E37E4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91"/>
    <w:rsid w:val="004E4BB6"/>
    <w:rsid w:val="004E4BCA"/>
    <w:rsid w:val="004E4BF4"/>
    <w:rsid w:val="004E4C9A"/>
    <w:rsid w:val="004E4D55"/>
    <w:rsid w:val="004E4EBC"/>
    <w:rsid w:val="004E4FB2"/>
    <w:rsid w:val="004E5016"/>
    <w:rsid w:val="004E5079"/>
    <w:rsid w:val="004E5090"/>
    <w:rsid w:val="004E5382"/>
    <w:rsid w:val="004E55F9"/>
    <w:rsid w:val="004E5632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1A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3F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19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66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565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5FB0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1"/>
    <w:rsid w:val="004F66FC"/>
    <w:rsid w:val="004F6721"/>
    <w:rsid w:val="004F6737"/>
    <w:rsid w:val="004F673A"/>
    <w:rsid w:val="004F6869"/>
    <w:rsid w:val="004F68ED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777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31"/>
    <w:rsid w:val="00500379"/>
    <w:rsid w:val="0050039B"/>
    <w:rsid w:val="005003CB"/>
    <w:rsid w:val="0050040A"/>
    <w:rsid w:val="00500420"/>
    <w:rsid w:val="00500432"/>
    <w:rsid w:val="00500491"/>
    <w:rsid w:val="0050050D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CA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082"/>
    <w:rsid w:val="00502175"/>
    <w:rsid w:val="0050236A"/>
    <w:rsid w:val="00502488"/>
    <w:rsid w:val="005025C4"/>
    <w:rsid w:val="00502684"/>
    <w:rsid w:val="00502697"/>
    <w:rsid w:val="00502830"/>
    <w:rsid w:val="005028E3"/>
    <w:rsid w:val="00502A4E"/>
    <w:rsid w:val="00502C2D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25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B86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C8C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54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3FEF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CA5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A6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1F"/>
    <w:rsid w:val="0052212F"/>
    <w:rsid w:val="0052218B"/>
    <w:rsid w:val="0052240D"/>
    <w:rsid w:val="00522497"/>
    <w:rsid w:val="005224F6"/>
    <w:rsid w:val="005228C0"/>
    <w:rsid w:val="005228F8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7B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98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0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2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36C"/>
    <w:rsid w:val="00545412"/>
    <w:rsid w:val="005454B9"/>
    <w:rsid w:val="005454D3"/>
    <w:rsid w:val="00545517"/>
    <w:rsid w:val="005455A6"/>
    <w:rsid w:val="00545625"/>
    <w:rsid w:val="0054578D"/>
    <w:rsid w:val="0054591D"/>
    <w:rsid w:val="00545982"/>
    <w:rsid w:val="00545A28"/>
    <w:rsid w:val="00545C19"/>
    <w:rsid w:val="00545E6D"/>
    <w:rsid w:val="00545EE3"/>
    <w:rsid w:val="0054600B"/>
    <w:rsid w:val="005461AF"/>
    <w:rsid w:val="00546313"/>
    <w:rsid w:val="00546551"/>
    <w:rsid w:val="00546591"/>
    <w:rsid w:val="005466C6"/>
    <w:rsid w:val="0054684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72E"/>
    <w:rsid w:val="005478AD"/>
    <w:rsid w:val="00547924"/>
    <w:rsid w:val="005479FA"/>
    <w:rsid w:val="00547A37"/>
    <w:rsid w:val="00547A49"/>
    <w:rsid w:val="00547BB7"/>
    <w:rsid w:val="00547BCF"/>
    <w:rsid w:val="00547C82"/>
    <w:rsid w:val="00547D07"/>
    <w:rsid w:val="00547D44"/>
    <w:rsid w:val="00547D5D"/>
    <w:rsid w:val="00547DC8"/>
    <w:rsid w:val="00547DF4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21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96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2E4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6E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2C0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5C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2E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2D8"/>
    <w:rsid w:val="0056233E"/>
    <w:rsid w:val="0056252D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82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389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5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91A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61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0BF"/>
    <w:rsid w:val="005801E6"/>
    <w:rsid w:val="00580290"/>
    <w:rsid w:val="00580462"/>
    <w:rsid w:val="005807A4"/>
    <w:rsid w:val="005807BF"/>
    <w:rsid w:val="00580918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346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87F38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7F8"/>
    <w:rsid w:val="005909EC"/>
    <w:rsid w:val="00590B78"/>
    <w:rsid w:val="00590BAE"/>
    <w:rsid w:val="00590C28"/>
    <w:rsid w:val="00590DD3"/>
    <w:rsid w:val="00590E3E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8B0"/>
    <w:rsid w:val="0059190E"/>
    <w:rsid w:val="00591950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30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5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0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84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681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31F"/>
    <w:rsid w:val="005A35A1"/>
    <w:rsid w:val="005A3669"/>
    <w:rsid w:val="005A36C0"/>
    <w:rsid w:val="005A3824"/>
    <w:rsid w:val="005A38D1"/>
    <w:rsid w:val="005A39A7"/>
    <w:rsid w:val="005A39BB"/>
    <w:rsid w:val="005A39FF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237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3F0"/>
    <w:rsid w:val="005A6477"/>
    <w:rsid w:val="005A65E7"/>
    <w:rsid w:val="005A66E7"/>
    <w:rsid w:val="005A6792"/>
    <w:rsid w:val="005A67D0"/>
    <w:rsid w:val="005A67F6"/>
    <w:rsid w:val="005A67FB"/>
    <w:rsid w:val="005A6806"/>
    <w:rsid w:val="005A69DA"/>
    <w:rsid w:val="005A6B48"/>
    <w:rsid w:val="005A6B70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96F"/>
    <w:rsid w:val="005B3B7B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5"/>
    <w:rsid w:val="005B46D8"/>
    <w:rsid w:val="005B4810"/>
    <w:rsid w:val="005B4846"/>
    <w:rsid w:val="005B488D"/>
    <w:rsid w:val="005B489E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52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38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E89"/>
    <w:rsid w:val="005B6F2B"/>
    <w:rsid w:val="005B6F2D"/>
    <w:rsid w:val="005B70D6"/>
    <w:rsid w:val="005B70DC"/>
    <w:rsid w:val="005B717B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A4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06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09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13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A4F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396"/>
    <w:rsid w:val="005D04F7"/>
    <w:rsid w:val="005D0526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B2"/>
    <w:rsid w:val="005D2ECE"/>
    <w:rsid w:val="005D2F21"/>
    <w:rsid w:val="005D306F"/>
    <w:rsid w:val="005D3395"/>
    <w:rsid w:val="005D3528"/>
    <w:rsid w:val="005D35EB"/>
    <w:rsid w:val="005D3659"/>
    <w:rsid w:val="005D365A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645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1B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645"/>
    <w:rsid w:val="005E0802"/>
    <w:rsid w:val="005E0809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5AA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8AB"/>
    <w:rsid w:val="005E38E3"/>
    <w:rsid w:val="005E3912"/>
    <w:rsid w:val="005E3974"/>
    <w:rsid w:val="005E39D0"/>
    <w:rsid w:val="005E3AD4"/>
    <w:rsid w:val="005E3ADE"/>
    <w:rsid w:val="005E3D0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6F8D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06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9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AC6"/>
    <w:rsid w:val="005F4B24"/>
    <w:rsid w:val="005F4B38"/>
    <w:rsid w:val="005F4B5E"/>
    <w:rsid w:val="005F4BC3"/>
    <w:rsid w:val="005F4C3C"/>
    <w:rsid w:val="005F4DCD"/>
    <w:rsid w:val="005F4ECD"/>
    <w:rsid w:val="005F4F3E"/>
    <w:rsid w:val="005F50BB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5EED"/>
    <w:rsid w:val="005F604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CA0"/>
    <w:rsid w:val="00600D74"/>
    <w:rsid w:val="00600F8B"/>
    <w:rsid w:val="00600FBF"/>
    <w:rsid w:val="00600FEE"/>
    <w:rsid w:val="00600FF7"/>
    <w:rsid w:val="00601059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5A3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3D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9D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578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23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22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0F0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16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9C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53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9B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0F"/>
    <w:rsid w:val="00630D92"/>
    <w:rsid w:val="00630DC0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7F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8D5"/>
    <w:rsid w:val="00633928"/>
    <w:rsid w:val="00633A3A"/>
    <w:rsid w:val="00633A60"/>
    <w:rsid w:val="00633AF8"/>
    <w:rsid w:val="00633BBF"/>
    <w:rsid w:val="00633C08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2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668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5C1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4A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1B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760"/>
    <w:rsid w:val="006438AE"/>
    <w:rsid w:val="00643ABC"/>
    <w:rsid w:val="00643B97"/>
    <w:rsid w:val="00643B9A"/>
    <w:rsid w:val="00643BEB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5F0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1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7C"/>
    <w:rsid w:val="0065288C"/>
    <w:rsid w:val="006528A7"/>
    <w:rsid w:val="0065298F"/>
    <w:rsid w:val="00652A7C"/>
    <w:rsid w:val="00652C55"/>
    <w:rsid w:val="00652D0A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2D7"/>
    <w:rsid w:val="00656357"/>
    <w:rsid w:val="00656465"/>
    <w:rsid w:val="00656517"/>
    <w:rsid w:val="006565FB"/>
    <w:rsid w:val="006565FD"/>
    <w:rsid w:val="0065661B"/>
    <w:rsid w:val="00656626"/>
    <w:rsid w:val="00656634"/>
    <w:rsid w:val="006567DE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7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3B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047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1EA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D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37A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CD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01"/>
    <w:rsid w:val="00673CFF"/>
    <w:rsid w:val="00673D99"/>
    <w:rsid w:val="00673DD4"/>
    <w:rsid w:val="00673E3C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C97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4CC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7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7E9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5C5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3DA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A8E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1BE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A74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A1"/>
    <w:rsid w:val="006A3BBB"/>
    <w:rsid w:val="006A3BF9"/>
    <w:rsid w:val="006A3C47"/>
    <w:rsid w:val="006A3CC6"/>
    <w:rsid w:val="006A3E15"/>
    <w:rsid w:val="006A3E20"/>
    <w:rsid w:val="006A3E49"/>
    <w:rsid w:val="006A3E81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35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D4E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BE0"/>
    <w:rsid w:val="006B3C7A"/>
    <w:rsid w:val="006B3D12"/>
    <w:rsid w:val="006B3D15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9F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C3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2A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29B"/>
    <w:rsid w:val="006C436D"/>
    <w:rsid w:val="006C43DB"/>
    <w:rsid w:val="006C43DE"/>
    <w:rsid w:val="006C4419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E86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9FD"/>
    <w:rsid w:val="006C5A5A"/>
    <w:rsid w:val="006C5A5F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6FA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AB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0F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3A9"/>
    <w:rsid w:val="006D6418"/>
    <w:rsid w:val="006D6438"/>
    <w:rsid w:val="006D643F"/>
    <w:rsid w:val="006D648E"/>
    <w:rsid w:val="006D6947"/>
    <w:rsid w:val="006D6960"/>
    <w:rsid w:val="006D6A9F"/>
    <w:rsid w:val="006D6BD2"/>
    <w:rsid w:val="006D6BD8"/>
    <w:rsid w:val="006D6BF8"/>
    <w:rsid w:val="006D6D31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EED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832"/>
    <w:rsid w:val="006E091F"/>
    <w:rsid w:val="006E0A80"/>
    <w:rsid w:val="006E0C08"/>
    <w:rsid w:val="006E0D5E"/>
    <w:rsid w:val="006E0DCE"/>
    <w:rsid w:val="006E0ECC"/>
    <w:rsid w:val="006E0F75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9A8"/>
    <w:rsid w:val="006E2A58"/>
    <w:rsid w:val="006E2A99"/>
    <w:rsid w:val="006E2CE0"/>
    <w:rsid w:val="006E2D12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A62"/>
    <w:rsid w:val="006E3D00"/>
    <w:rsid w:val="006E3D41"/>
    <w:rsid w:val="006E3DCF"/>
    <w:rsid w:val="006E3F3F"/>
    <w:rsid w:val="006E3FA2"/>
    <w:rsid w:val="006E4033"/>
    <w:rsid w:val="006E410D"/>
    <w:rsid w:val="006E4145"/>
    <w:rsid w:val="006E419C"/>
    <w:rsid w:val="006E41B9"/>
    <w:rsid w:val="006E4248"/>
    <w:rsid w:val="006E4312"/>
    <w:rsid w:val="006E4432"/>
    <w:rsid w:val="006E4659"/>
    <w:rsid w:val="006E4787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2E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917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C57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66"/>
    <w:rsid w:val="006F579C"/>
    <w:rsid w:val="006F582F"/>
    <w:rsid w:val="006F5867"/>
    <w:rsid w:val="006F587D"/>
    <w:rsid w:val="006F593A"/>
    <w:rsid w:val="006F59B2"/>
    <w:rsid w:val="006F59D4"/>
    <w:rsid w:val="006F5B14"/>
    <w:rsid w:val="006F5B7F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0E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96"/>
    <w:rsid w:val="006F71C8"/>
    <w:rsid w:val="006F71CE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6E6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1F8F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06F"/>
    <w:rsid w:val="00704117"/>
    <w:rsid w:val="0070426D"/>
    <w:rsid w:val="00704314"/>
    <w:rsid w:val="0070433C"/>
    <w:rsid w:val="00704342"/>
    <w:rsid w:val="00704439"/>
    <w:rsid w:val="007044CB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42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1E38"/>
    <w:rsid w:val="0071217C"/>
    <w:rsid w:val="0071233D"/>
    <w:rsid w:val="0071236F"/>
    <w:rsid w:val="0071237B"/>
    <w:rsid w:val="00712398"/>
    <w:rsid w:val="007124C0"/>
    <w:rsid w:val="007125A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CBA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6C1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9DD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124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752"/>
    <w:rsid w:val="00721870"/>
    <w:rsid w:val="00721997"/>
    <w:rsid w:val="007219B0"/>
    <w:rsid w:val="00721AB8"/>
    <w:rsid w:val="00721B14"/>
    <w:rsid w:val="00721CB4"/>
    <w:rsid w:val="00721E03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1E4"/>
    <w:rsid w:val="0072330A"/>
    <w:rsid w:val="007233A9"/>
    <w:rsid w:val="007233E9"/>
    <w:rsid w:val="007234EE"/>
    <w:rsid w:val="00723593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24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BD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26"/>
    <w:rsid w:val="00733BBB"/>
    <w:rsid w:val="00733D3C"/>
    <w:rsid w:val="00733D54"/>
    <w:rsid w:val="00733DEB"/>
    <w:rsid w:val="00733E00"/>
    <w:rsid w:val="00733E90"/>
    <w:rsid w:val="0073404D"/>
    <w:rsid w:val="007340CE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B4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6E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69"/>
    <w:rsid w:val="007428CA"/>
    <w:rsid w:val="00742921"/>
    <w:rsid w:val="007429D1"/>
    <w:rsid w:val="00742B43"/>
    <w:rsid w:val="00742C6D"/>
    <w:rsid w:val="00742D60"/>
    <w:rsid w:val="00742F07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775"/>
    <w:rsid w:val="00744822"/>
    <w:rsid w:val="0074484A"/>
    <w:rsid w:val="0074484D"/>
    <w:rsid w:val="00744887"/>
    <w:rsid w:val="007448ED"/>
    <w:rsid w:val="007449C0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D80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21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6D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2F"/>
    <w:rsid w:val="0075699F"/>
    <w:rsid w:val="00756A36"/>
    <w:rsid w:val="00756ADB"/>
    <w:rsid w:val="00756B83"/>
    <w:rsid w:val="00756CA3"/>
    <w:rsid w:val="00756CD0"/>
    <w:rsid w:val="00756CF2"/>
    <w:rsid w:val="00756D19"/>
    <w:rsid w:val="00756EC2"/>
    <w:rsid w:val="00756FBA"/>
    <w:rsid w:val="00757000"/>
    <w:rsid w:val="00757034"/>
    <w:rsid w:val="00757093"/>
    <w:rsid w:val="007570A7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6B7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4FA2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12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5E5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31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64"/>
    <w:rsid w:val="00773DF7"/>
    <w:rsid w:val="00773E74"/>
    <w:rsid w:val="00773F0B"/>
    <w:rsid w:val="00773FC2"/>
    <w:rsid w:val="00774014"/>
    <w:rsid w:val="0077408D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222"/>
    <w:rsid w:val="00776401"/>
    <w:rsid w:val="007764C2"/>
    <w:rsid w:val="0077668D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A7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6D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3D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517"/>
    <w:rsid w:val="00786B78"/>
    <w:rsid w:val="00786BD6"/>
    <w:rsid w:val="00786BD8"/>
    <w:rsid w:val="00786C00"/>
    <w:rsid w:val="00786CCB"/>
    <w:rsid w:val="00786D29"/>
    <w:rsid w:val="00786D64"/>
    <w:rsid w:val="00786DB9"/>
    <w:rsid w:val="00786F17"/>
    <w:rsid w:val="00786F2D"/>
    <w:rsid w:val="00786F53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965"/>
    <w:rsid w:val="00790AED"/>
    <w:rsid w:val="00790BDD"/>
    <w:rsid w:val="00790CEA"/>
    <w:rsid w:val="00790CFC"/>
    <w:rsid w:val="00790DD3"/>
    <w:rsid w:val="00790F20"/>
    <w:rsid w:val="00790F87"/>
    <w:rsid w:val="0079100D"/>
    <w:rsid w:val="00791052"/>
    <w:rsid w:val="00791127"/>
    <w:rsid w:val="0079115A"/>
    <w:rsid w:val="007912B3"/>
    <w:rsid w:val="0079134B"/>
    <w:rsid w:val="00791371"/>
    <w:rsid w:val="007913E3"/>
    <w:rsid w:val="0079143B"/>
    <w:rsid w:val="007915CE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2F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BCB"/>
    <w:rsid w:val="00795CAE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81D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DC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C6A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2FD6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ABE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1E1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274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19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20E"/>
    <w:rsid w:val="007B125B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7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75"/>
    <w:rsid w:val="007C2AE6"/>
    <w:rsid w:val="007C2BD3"/>
    <w:rsid w:val="007C2CFB"/>
    <w:rsid w:val="007C2D4A"/>
    <w:rsid w:val="007C2F9A"/>
    <w:rsid w:val="007C2FE1"/>
    <w:rsid w:val="007C2FF1"/>
    <w:rsid w:val="007C3047"/>
    <w:rsid w:val="007C3093"/>
    <w:rsid w:val="007C30E5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2F8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5DF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22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37"/>
    <w:rsid w:val="007D2B8E"/>
    <w:rsid w:val="007D2BAD"/>
    <w:rsid w:val="007D2CF5"/>
    <w:rsid w:val="007D2D42"/>
    <w:rsid w:val="007D2D43"/>
    <w:rsid w:val="007D2D5F"/>
    <w:rsid w:val="007D2DDD"/>
    <w:rsid w:val="007D2E01"/>
    <w:rsid w:val="007D2E19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6C2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4E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6B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4B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67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580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186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80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1F11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EE4"/>
    <w:rsid w:val="007E4F1B"/>
    <w:rsid w:val="007E5096"/>
    <w:rsid w:val="007E50A7"/>
    <w:rsid w:val="007E5131"/>
    <w:rsid w:val="007E517B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A7"/>
    <w:rsid w:val="007E6EDF"/>
    <w:rsid w:val="007E6F33"/>
    <w:rsid w:val="007E6F5E"/>
    <w:rsid w:val="007E6F88"/>
    <w:rsid w:val="007E6FA1"/>
    <w:rsid w:val="007E6FAF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C8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CD5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E4A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BC3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849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10C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86A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8D0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0D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7B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E47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4D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7B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3E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13"/>
    <w:rsid w:val="00816D50"/>
    <w:rsid w:val="00816E17"/>
    <w:rsid w:val="00816E54"/>
    <w:rsid w:val="00816FB9"/>
    <w:rsid w:val="00816FCD"/>
    <w:rsid w:val="00817081"/>
    <w:rsid w:val="0081709C"/>
    <w:rsid w:val="008170F4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30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11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CE9"/>
    <w:rsid w:val="00826DEB"/>
    <w:rsid w:val="00826DF4"/>
    <w:rsid w:val="00826EF5"/>
    <w:rsid w:val="00826FDA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7E2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50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EAB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6C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50B"/>
    <w:rsid w:val="00842670"/>
    <w:rsid w:val="00842683"/>
    <w:rsid w:val="00842710"/>
    <w:rsid w:val="0084276B"/>
    <w:rsid w:val="00842794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CF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A4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DEA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8C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33D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7B7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26"/>
    <w:rsid w:val="0085306F"/>
    <w:rsid w:val="00853084"/>
    <w:rsid w:val="0085309B"/>
    <w:rsid w:val="0085316C"/>
    <w:rsid w:val="008533F1"/>
    <w:rsid w:val="00853409"/>
    <w:rsid w:val="00853528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2CB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79A"/>
    <w:rsid w:val="00865873"/>
    <w:rsid w:val="00865991"/>
    <w:rsid w:val="008659F0"/>
    <w:rsid w:val="00865A23"/>
    <w:rsid w:val="00865A99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1A3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3E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4B7"/>
    <w:rsid w:val="00873996"/>
    <w:rsid w:val="008739A1"/>
    <w:rsid w:val="00873ADB"/>
    <w:rsid w:val="00873CF7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ED3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6D0"/>
    <w:rsid w:val="0088174F"/>
    <w:rsid w:val="00881810"/>
    <w:rsid w:val="00881822"/>
    <w:rsid w:val="00881833"/>
    <w:rsid w:val="0088183E"/>
    <w:rsid w:val="0088198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2B9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55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5D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BE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01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62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4B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5B7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EBC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08E"/>
    <w:rsid w:val="008A3161"/>
    <w:rsid w:val="008A3169"/>
    <w:rsid w:val="008A3174"/>
    <w:rsid w:val="008A3269"/>
    <w:rsid w:val="008A32A9"/>
    <w:rsid w:val="008A337F"/>
    <w:rsid w:val="008A341D"/>
    <w:rsid w:val="008A3494"/>
    <w:rsid w:val="008A34AB"/>
    <w:rsid w:val="008A357F"/>
    <w:rsid w:val="008A35A4"/>
    <w:rsid w:val="008A3823"/>
    <w:rsid w:val="008A3827"/>
    <w:rsid w:val="008A3830"/>
    <w:rsid w:val="008A3847"/>
    <w:rsid w:val="008A389B"/>
    <w:rsid w:val="008A3A61"/>
    <w:rsid w:val="008A3CD6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2C8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7E5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ACA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6B3"/>
    <w:rsid w:val="008B2735"/>
    <w:rsid w:val="008B2752"/>
    <w:rsid w:val="008B2863"/>
    <w:rsid w:val="008B29AD"/>
    <w:rsid w:val="008B2ABF"/>
    <w:rsid w:val="008B2BA7"/>
    <w:rsid w:val="008B2CC6"/>
    <w:rsid w:val="008B2D3A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53"/>
    <w:rsid w:val="008B3CCD"/>
    <w:rsid w:val="008B3D74"/>
    <w:rsid w:val="008B3E24"/>
    <w:rsid w:val="008B3E5D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06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A5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6CE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BBA"/>
    <w:rsid w:val="008B7BC3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3A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ACF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09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9F2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54E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7F4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DC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259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A8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085"/>
    <w:rsid w:val="008D2104"/>
    <w:rsid w:val="008D211B"/>
    <w:rsid w:val="008D2196"/>
    <w:rsid w:val="008D22B7"/>
    <w:rsid w:val="008D2326"/>
    <w:rsid w:val="008D2431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A7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D6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6A"/>
    <w:rsid w:val="008D68AE"/>
    <w:rsid w:val="008D6B6C"/>
    <w:rsid w:val="008D6C8A"/>
    <w:rsid w:val="008D6CB8"/>
    <w:rsid w:val="008D6CF6"/>
    <w:rsid w:val="008D6D0F"/>
    <w:rsid w:val="008D6D70"/>
    <w:rsid w:val="008D6E02"/>
    <w:rsid w:val="008D6E62"/>
    <w:rsid w:val="008D6F7C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9C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5D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CDE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D0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25"/>
    <w:rsid w:val="008E5E5F"/>
    <w:rsid w:val="008E5E9E"/>
    <w:rsid w:val="008E5F00"/>
    <w:rsid w:val="008E5FFE"/>
    <w:rsid w:val="008E61A3"/>
    <w:rsid w:val="008E61A6"/>
    <w:rsid w:val="008E61B2"/>
    <w:rsid w:val="008E623E"/>
    <w:rsid w:val="008E6464"/>
    <w:rsid w:val="008E6483"/>
    <w:rsid w:val="008E65EC"/>
    <w:rsid w:val="008E66C2"/>
    <w:rsid w:val="008E66C5"/>
    <w:rsid w:val="008E66CC"/>
    <w:rsid w:val="008E675D"/>
    <w:rsid w:val="008E67E5"/>
    <w:rsid w:val="008E681D"/>
    <w:rsid w:val="008E6861"/>
    <w:rsid w:val="008E6878"/>
    <w:rsid w:val="008E6AB5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E2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5D3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4D8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08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8E8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768"/>
    <w:rsid w:val="009118F0"/>
    <w:rsid w:val="00911917"/>
    <w:rsid w:val="009119C3"/>
    <w:rsid w:val="009119C8"/>
    <w:rsid w:val="009119F6"/>
    <w:rsid w:val="00911A4B"/>
    <w:rsid w:val="00911ADD"/>
    <w:rsid w:val="00911BCD"/>
    <w:rsid w:val="00911C58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CE1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75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6E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0E1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DD4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9A"/>
    <w:rsid w:val="009234C1"/>
    <w:rsid w:val="0092351E"/>
    <w:rsid w:val="009235D9"/>
    <w:rsid w:val="00923697"/>
    <w:rsid w:val="009236DE"/>
    <w:rsid w:val="009236E0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3FF0"/>
    <w:rsid w:val="00924024"/>
    <w:rsid w:val="0092409D"/>
    <w:rsid w:val="0092410B"/>
    <w:rsid w:val="009241A0"/>
    <w:rsid w:val="00924224"/>
    <w:rsid w:val="00924410"/>
    <w:rsid w:val="009244A1"/>
    <w:rsid w:val="00924579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7C"/>
    <w:rsid w:val="009255D7"/>
    <w:rsid w:val="00925685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B2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D1C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C01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B98"/>
    <w:rsid w:val="00931C8D"/>
    <w:rsid w:val="00931D28"/>
    <w:rsid w:val="00931D39"/>
    <w:rsid w:val="00931D64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67C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0D2"/>
    <w:rsid w:val="00933181"/>
    <w:rsid w:val="00933224"/>
    <w:rsid w:val="0093322E"/>
    <w:rsid w:val="00933375"/>
    <w:rsid w:val="009333CE"/>
    <w:rsid w:val="009333F5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04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8A3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2D2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A46"/>
    <w:rsid w:val="00950E3C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17D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05"/>
    <w:rsid w:val="009532BE"/>
    <w:rsid w:val="0095330C"/>
    <w:rsid w:val="0095333D"/>
    <w:rsid w:val="0095337C"/>
    <w:rsid w:val="0095339A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8D"/>
    <w:rsid w:val="00954EA5"/>
    <w:rsid w:val="00954EBD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84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0FB1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B81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42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3B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6C8"/>
    <w:rsid w:val="0096571F"/>
    <w:rsid w:val="00965873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7F"/>
    <w:rsid w:val="00967BCB"/>
    <w:rsid w:val="00967DD4"/>
    <w:rsid w:val="00967DF9"/>
    <w:rsid w:val="00967E51"/>
    <w:rsid w:val="00967F74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228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C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32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168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6C"/>
    <w:rsid w:val="00983588"/>
    <w:rsid w:val="0098362B"/>
    <w:rsid w:val="009837A6"/>
    <w:rsid w:val="00983861"/>
    <w:rsid w:val="00983865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1"/>
    <w:rsid w:val="009845EB"/>
    <w:rsid w:val="009845FA"/>
    <w:rsid w:val="00984625"/>
    <w:rsid w:val="0098465F"/>
    <w:rsid w:val="009846D3"/>
    <w:rsid w:val="0098479C"/>
    <w:rsid w:val="009847BA"/>
    <w:rsid w:val="00984883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BF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37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D8A"/>
    <w:rsid w:val="00995ECE"/>
    <w:rsid w:val="00995F32"/>
    <w:rsid w:val="00995F90"/>
    <w:rsid w:val="00996009"/>
    <w:rsid w:val="00996127"/>
    <w:rsid w:val="00996143"/>
    <w:rsid w:val="0099616C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BC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DB2"/>
    <w:rsid w:val="009A0E97"/>
    <w:rsid w:val="009A0F95"/>
    <w:rsid w:val="009A0FD4"/>
    <w:rsid w:val="009A1056"/>
    <w:rsid w:val="009A1064"/>
    <w:rsid w:val="009A10A2"/>
    <w:rsid w:val="009A10B0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B4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433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4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B71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6FA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5D1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601"/>
    <w:rsid w:val="009B2790"/>
    <w:rsid w:val="009B28A1"/>
    <w:rsid w:val="009B28E0"/>
    <w:rsid w:val="009B2907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3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9DD"/>
    <w:rsid w:val="009B39F2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0DC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1F0"/>
    <w:rsid w:val="009B6247"/>
    <w:rsid w:val="009B6253"/>
    <w:rsid w:val="009B62D2"/>
    <w:rsid w:val="009B6410"/>
    <w:rsid w:val="009B647D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195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0E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3A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062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4F96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063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66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E6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B60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63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965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3EC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4BB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0DB"/>
    <w:rsid w:val="009E6233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AB5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33D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46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26B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6DC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DD3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05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3E4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55F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19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2B9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1A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5CF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C6D"/>
    <w:rsid w:val="00A15D4E"/>
    <w:rsid w:val="00A15DE4"/>
    <w:rsid w:val="00A15F70"/>
    <w:rsid w:val="00A15FF5"/>
    <w:rsid w:val="00A16202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B86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5EE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2F80"/>
    <w:rsid w:val="00A2300C"/>
    <w:rsid w:val="00A23045"/>
    <w:rsid w:val="00A230A4"/>
    <w:rsid w:val="00A230DD"/>
    <w:rsid w:val="00A232D1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9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537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1FC0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6FE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D89"/>
    <w:rsid w:val="00A34DEE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3C7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1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884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2D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29"/>
    <w:rsid w:val="00A50760"/>
    <w:rsid w:val="00A5085E"/>
    <w:rsid w:val="00A50883"/>
    <w:rsid w:val="00A509AB"/>
    <w:rsid w:val="00A50A1B"/>
    <w:rsid w:val="00A50A69"/>
    <w:rsid w:val="00A50B11"/>
    <w:rsid w:val="00A50BF2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56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4A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907"/>
    <w:rsid w:val="00A55ADC"/>
    <w:rsid w:val="00A55AE0"/>
    <w:rsid w:val="00A55B64"/>
    <w:rsid w:val="00A55E48"/>
    <w:rsid w:val="00A55E7D"/>
    <w:rsid w:val="00A55E97"/>
    <w:rsid w:val="00A56039"/>
    <w:rsid w:val="00A56086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6FC"/>
    <w:rsid w:val="00A57790"/>
    <w:rsid w:val="00A5779F"/>
    <w:rsid w:val="00A57993"/>
    <w:rsid w:val="00A57A68"/>
    <w:rsid w:val="00A57B2B"/>
    <w:rsid w:val="00A57C42"/>
    <w:rsid w:val="00A57CE8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9E"/>
    <w:rsid w:val="00A606AD"/>
    <w:rsid w:val="00A606E2"/>
    <w:rsid w:val="00A6070B"/>
    <w:rsid w:val="00A60738"/>
    <w:rsid w:val="00A60B16"/>
    <w:rsid w:val="00A60BE4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0CA"/>
    <w:rsid w:val="00A61204"/>
    <w:rsid w:val="00A6124C"/>
    <w:rsid w:val="00A612A9"/>
    <w:rsid w:val="00A61385"/>
    <w:rsid w:val="00A614E2"/>
    <w:rsid w:val="00A6151D"/>
    <w:rsid w:val="00A61663"/>
    <w:rsid w:val="00A61667"/>
    <w:rsid w:val="00A61684"/>
    <w:rsid w:val="00A617BE"/>
    <w:rsid w:val="00A618A0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63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AFC"/>
    <w:rsid w:val="00A64B8E"/>
    <w:rsid w:val="00A64C96"/>
    <w:rsid w:val="00A64E6B"/>
    <w:rsid w:val="00A64E94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6F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783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0FD6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093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4C9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02B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08"/>
    <w:rsid w:val="00A7634E"/>
    <w:rsid w:val="00A763A9"/>
    <w:rsid w:val="00A763B2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DCA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B98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1E"/>
    <w:rsid w:val="00A81B8A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2C"/>
    <w:rsid w:val="00A83554"/>
    <w:rsid w:val="00A83567"/>
    <w:rsid w:val="00A835B2"/>
    <w:rsid w:val="00A83665"/>
    <w:rsid w:val="00A83681"/>
    <w:rsid w:val="00A83738"/>
    <w:rsid w:val="00A83776"/>
    <w:rsid w:val="00A837BE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25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7D3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75D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10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7A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C9"/>
    <w:rsid w:val="00A91FE2"/>
    <w:rsid w:val="00A9205C"/>
    <w:rsid w:val="00A92235"/>
    <w:rsid w:val="00A92508"/>
    <w:rsid w:val="00A926CA"/>
    <w:rsid w:val="00A926D4"/>
    <w:rsid w:val="00A926F9"/>
    <w:rsid w:val="00A927F2"/>
    <w:rsid w:val="00A92947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42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20"/>
    <w:rsid w:val="00AA3835"/>
    <w:rsid w:val="00AA3978"/>
    <w:rsid w:val="00AA3A04"/>
    <w:rsid w:val="00AA3A1E"/>
    <w:rsid w:val="00AA3ADA"/>
    <w:rsid w:val="00AA3BD5"/>
    <w:rsid w:val="00AA3CEE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31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9D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1E0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3A"/>
    <w:rsid w:val="00AA7B48"/>
    <w:rsid w:val="00AA7B54"/>
    <w:rsid w:val="00AA7C26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807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4D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8B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7A0"/>
    <w:rsid w:val="00AB593C"/>
    <w:rsid w:val="00AB5985"/>
    <w:rsid w:val="00AB5A83"/>
    <w:rsid w:val="00AB5A88"/>
    <w:rsid w:val="00AB5B0A"/>
    <w:rsid w:val="00AB5C58"/>
    <w:rsid w:val="00AB5DA9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BFB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5F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C8D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0F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C5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CD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4E4"/>
    <w:rsid w:val="00AD753C"/>
    <w:rsid w:val="00AD753D"/>
    <w:rsid w:val="00AD759A"/>
    <w:rsid w:val="00AD7607"/>
    <w:rsid w:val="00AD762D"/>
    <w:rsid w:val="00AD766B"/>
    <w:rsid w:val="00AD76CA"/>
    <w:rsid w:val="00AD7742"/>
    <w:rsid w:val="00AD7756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C8B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45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5D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61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73"/>
    <w:rsid w:val="00AF0BDA"/>
    <w:rsid w:val="00AF0C0A"/>
    <w:rsid w:val="00AF0CFF"/>
    <w:rsid w:val="00AF0DBA"/>
    <w:rsid w:val="00AF0E37"/>
    <w:rsid w:val="00AF0E3E"/>
    <w:rsid w:val="00AF107E"/>
    <w:rsid w:val="00AF10C1"/>
    <w:rsid w:val="00AF1170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234"/>
    <w:rsid w:val="00AF23EA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75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29"/>
    <w:rsid w:val="00AF3832"/>
    <w:rsid w:val="00AF3837"/>
    <w:rsid w:val="00AF3863"/>
    <w:rsid w:val="00AF38A3"/>
    <w:rsid w:val="00AF3A2F"/>
    <w:rsid w:val="00AF3B90"/>
    <w:rsid w:val="00AF3BAF"/>
    <w:rsid w:val="00AF3BEF"/>
    <w:rsid w:val="00AF3C53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89"/>
    <w:rsid w:val="00AF4CBD"/>
    <w:rsid w:val="00AF4CC3"/>
    <w:rsid w:val="00AF4CC6"/>
    <w:rsid w:val="00AF4D4E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0A6"/>
    <w:rsid w:val="00AF7256"/>
    <w:rsid w:val="00AF7285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48"/>
    <w:rsid w:val="00B00B89"/>
    <w:rsid w:val="00B00BF3"/>
    <w:rsid w:val="00B00CCA"/>
    <w:rsid w:val="00B00D50"/>
    <w:rsid w:val="00B00D5A"/>
    <w:rsid w:val="00B00E36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0C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4E"/>
    <w:rsid w:val="00B054A8"/>
    <w:rsid w:val="00B054D0"/>
    <w:rsid w:val="00B0562F"/>
    <w:rsid w:val="00B0568E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2A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4BB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02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9AC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80B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28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1B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BE"/>
    <w:rsid w:val="00B22EEE"/>
    <w:rsid w:val="00B22F02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3E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A36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7F6"/>
    <w:rsid w:val="00B2684A"/>
    <w:rsid w:val="00B26857"/>
    <w:rsid w:val="00B268D1"/>
    <w:rsid w:val="00B269FD"/>
    <w:rsid w:val="00B26A2E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0"/>
    <w:rsid w:val="00B273D2"/>
    <w:rsid w:val="00B27469"/>
    <w:rsid w:val="00B274B7"/>
    <w:rsid w:val="00B2754B"/>
    <w:rsid w:val="00B27554"/>
    <w:rsid w:val="00B275EF"/>
    <w:rsid w:val="00B277AC"/>
    <w:rsid w:val="00B27924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3"/>
    <w:rsid w:val="00B327CA"/>
    <w:rsid w:val="00B32954"/>
    <w:rsid w:val="00B3299B"/>
    <w:rsid w:val="00B329AD"/>
    <w:rsid w:val="00B329DF"/>
    <w:rsid w:val="00B32A0A"/>
    <w:rsid w:val="00B32A98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1C9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DE7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07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248"/>
    <w:rsid w:val="00B43389"/>
    <w:rsid w:val="00B43418"/>
    <w:rsid w:val="00B4344F"/>
    <w:rsid w:val="00B434E5"/>
    <w:rsid w:val="00B43521"/>
    <w:rsid w:val="00B43599"/>
    <w:rsid w:val="00B4362B"/>
    <w:rsid w:val="00B43677"/>
    <w:rsid w:val="00B43862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49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30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06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7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0B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9E"/>
    <w:rsid w:val="00B575A5"/>
    <w:rsid w:val="00B576BA"/>
    <w:rsid w:val="00B577D6"/>
    <w:rsid w:val="00B57842"/>
    <w:rsid w:val="00B57C2A"/>
    <w:rsid w:val="00B57C45"/>
    <w:rsid w:val="00B57D1C"/>
    <w:rsid w:val="00B57D3D"/>
    <w:rsid w:val="00B57D9A"/>
    <w:rsid w:val="00B6004B"/>
    <w:rsid w:val="00B60283"/>
    <w:rsid w:val="00B603AF"/>
    <w:rsid w:val="00B6042E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1D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09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4B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A00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2B6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884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7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9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77F05"/>
    <w:rsid w:val="00B77FE5"/>
    <w:rsid w:val="00B8003E"/>
    <w:rsid w:val="00B800B9"/>
    <w:rsid w:val="00B8021F"/>
    <w:rsid w:val="00B80327"/>
    <w:rsid w:val="00B80386"/>
    <w:rsid w:val="00B803AF"/>
    <w:rsid w:val="00B8040A"/>
    <w:rsid w:val="00B804A7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0E3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5FFD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42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B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DCC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0F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37D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1E0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29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A6C"/>
    <w:rsid w:val="00BB2AF6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77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793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26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88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97A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2C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15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6A5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6EBA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08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59F"/>
    <w:rsid w:val="00BD0604"/>
    <w:rsid w:val="00BD06EC"/>
    <w:rsid w:val="00BD06EF"/>
    <w:rsid w:val="00BD073F"/>
    <w:rsid w:val="00BD074E"/>
    <w:rsid w:val="00BD07D3"/>
    <w:rsid w:val="00BD08A5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4A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CB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87"/>
    <w:rsid w:val="00BD4A9B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83B"/>
    <w:rsid w:val="00BD69DF"/>
    <w:rsid w:val="00BD6B2B"/>
    <w:rsid w:val="00BD6B6A"/>
    <w:rsid w:val="00BD6B91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491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08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6FE8"/>
    <w:rsid w:val="00BE7037"/>
    <w:rsid w:val="00BE7066"/>
    <w:rsid w:val="00BE7067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A4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18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96"/>
    <w:rsid w:val="00BF33B7"/>
    <w:rsid w:val="00BF3428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AD2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0A2"/>
    <w:rsid w:val="00BF51DC"/>
    <w:rsid w:val="00BF51EC"/>
    <w:rsid w:val="00BF534D"/>
    <w:rsid w:val="00BF534F"/>
    <w:rsid w:val="00BF5679"/>
    <w:rsid w:val="00BF56D1"/>
    <w:rsid w:val="00BF570E"/>
    <w:rsid w:val="00BF57F3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05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374"/>
    <w:rsid w:val="00C044A7"/>
    <w:rsid w:val="00C044D3"/>
    <w:rsid w:val="00C04571"/>
    <w:rsid w:val="00C0467A"/>
    <w:rsid w:val="00C047A9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25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30E"/>
    <w:rsid w:val="00C07451"/>
    <w:rsid w:val="00C074D3"/>
    <w:rsid w:val="00C07533"/>
    <w:rsid w:val="00C07551"/>
    <w:rsid w:val="00C0759C"/>
    <w:rsid w:val="00C075E7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98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0A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BE3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2F9E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28"/>
    <w:rsid w:val="00C13AA5"/>
    <w:rsid w:val="00C13AAC"/>
    <w:rsid w:val="00C13B63"/>
    <w:rsid w:val="00C13C61"/>
    <w:rsid w:val="00C13C6E"/>
    <w:rsid w:val="00C13C88"/>
    <w:rsid w:val="00C13D0E"/>
    <w:rsid w:val="00C13E10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B2F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CB5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640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0B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E30"/>
    <w:rsid w:val="00C26F08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DAC"/>
    <w:rsid w:val="00C31ED3"/>
    <w:rsid w:val="00C31ED4"/>
    <w:rsid w:val="00C31EE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09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B35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4BC"/>
    <w:rsid w:val="00C35534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5D09"/>
    <w:rsid w:val="00C361E8"/>
    <w:rsid w:val="00C36365"/>
    <w:rsid w:val="00C36419"/>
    <w:rsid w:val="00C364C3"/>
    <w:rsid w:val="00C36508"/>
    <w:rsid w:val="00C36546"/>
    <w:rsid w:val="00C366A3"/>
    <w:rsid w:val="00C36713"/>
    <w:rsid w:val="00C3677A"/>
    <w:rsid w:val="00C3677C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22C"/>
    <w:rsid w:val="00C40414"/>
    <w:rsid w:val="00C40533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9F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6C7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7C2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B5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144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33"/>
    <w:rsid w:val="00C5176D"/>
    <w:rsid w:val="00C517CF"/>
    <w:rsid w:val="00C51841"/>
    <w:rsid w:val="00C51847"/>
    <w:rsid w:val="00C5197A"/>
    <w:rsid w:val="00C519D5"/>
    <w:rsid w:val="00C51A9D"/>
    <w:rsid w:val="00C51B19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3DFB"/>
    <w:rsid w:val="00C54024"/>
    <w:rsid w:val="00C540E5"/>
    <w:rsid w:val="00C54107"/>
    <w:rsid w:val="00C54119"/>
    <w:rsid w:val="00C54155"/>
    <w:rsid w:val="00C5417A"/>
    <w:rsid w:val="00C541C2"/>
    <w:rsid w:val="00C5420D"/>
    <w:rsid w:val="00C5438D"/>
    <w:rsid w:val="00C5438E"/>
    <w:rsid w:val="00C54411"/>
    <w:rsid w:val="00C544F6"/>
    <w:rsid w:val="00C54631"/>
    <w:rsid w:val="00C54693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1C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1F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71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D38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ED7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42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230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77"/>
    <w:rsid w:val="00C670E1"/>
    <w:rsid w:val="00C670ED"/>
    <w:rsid w:val="00C6723A"/>
    <w:rsid w:val="00C67281"/>
    <w:rsid w:val="00C674B0"/>
    <w:rsid w:val="00C67584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0E3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9BB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5A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2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B8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15"/>
    <w:rsid w:val="00C83194"/>
    <w:rsid w:val="00C831A0"/>
    <w:rsid w:val="00C83224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6F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BC0"/>
    <w:rsid w:val="00C87B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2F64"/>
    <w:rsid w:val="00C9304A"/>
    <w:rsid w:val="00C9307C"/>
    <w:rsid w:val="00C930E7"/>
    <w:rsid w:val="00C9314D"/>
    <w:rsid w:val="00C931A0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4CF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797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770"/>
    <w:rsid w:val="00CA1865"/>
    <w:rsid w:val="00CA1877"/>
    <w:rsid w:val="00CA18C2"/>
    <w:rsid w:val="00CA18E1"/>
    <w:rsid w:val="00CA194F"/>
    <w:rsid w:val="00CA1A77"/>
    <w:rsid w:val="00CA1B11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3E1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EF9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DC8"/>
    <w:rsid w:val="00CB0E90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3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2BE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D0"/>
    <w:rsid w:val="00CB63E0"/>
    <w:rsid w:val="00CB6414"/>
    <w:rsid w:val="00CB652D"/>
    <w:rsid w:val="00CB6603"/>
    <w:rsid w:val="00CB6623"/>
    <w:rsid w:val="00CB6763"/>
    <w:rsid w:val="00CB694C"/>
    <w:rsid w:val="00CB6B8E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62"/>
    <w:rsid w:val="00CC2AF8"/>
    <w:rsid w:val="00CC2BCF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5B6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6E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3D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BD1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35C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99"/>
    <w:rsid w:val="00CD48CE"/>
    <w:rsid w:val="00CD4B46"/>
    <w:rsid w:val="00CD4C1B"/>
    <w:rsid w:val="00CD4D96"/>
    <w:rsid w:val="00CD4EB6"/>
    <w:rsid w:val="00CD4EDB"/>
    <w:rsid w:val="00CD4EFE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3C1"/>
    <w:rsid w:val="00CD7411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79"/>
    <w:rsid w:val="00CE17CC"/>
    <w:rsid w:val="00CE18B0"/>
    <w:rsid w:val="00CE18E3"/>
    <w:rsid w:val="00CE18FD"/>
    <w:rsid w:val="00CE19AD"/>
    <w:rsid w:val="00CE19C2"/>
    <w:rsid w:val="00CE19ED"/>
    <w:rsid w:val="00CE1A08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0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AE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52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8C8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D65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05"/>
    <w:rsid w:val="00CF1D63"/>
    <w:rsid w:val="00CF1E62"/>
    <w:rsid w:val="00CF1E95"/>
    <w:rsid w:val="00CF1FC1"/>
    <w:rsid w:val="00CF1FE4"/>
    <w:rsid w:val="00CF2086"/>
    <w:rsid w:val="00CF20CB"/>
    <w:rsid w:val="00CF2167"/>
    <w:rsid w:val="00CF21EE"/>
    <w:rsid w:val="00CF21F5"/>
    <w:rsid w:val="00CF228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0C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4FD0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73C"/>
    <w:rsid w:val="00CF5888"/>
    <w:rsid w:val="00CF59E2"/>
    <w:rsid w:val="00CF59E8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BE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49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AC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D99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49"/>
    <w:rsid w:val="00D02667"/>
    <w:rsid w:val="00D0270C"/>
    <w:rsid w:val="00D027E9"/>
    <w:rsid w:val="00D0288C"/>
    <w:rsid w:val="00D02956"/>
    <w:rsid w:val="00D02A22"/>
    <w:rsid w:val="00D02BCF"/>
    <w:rsid w:val="00D02BEA"/>
    <w:rsid w:val="00D02DA2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7E0"/>
    <w:rsid w:val="00D0388D"/>
    <w:rsid w:val="00D03911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0CC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62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31"/>
    <w:rsid w:val="00D06CEF"/>
    <w:rsid w:val="00D06DF2"/>
    <w:rsid w:val="00D06E2F"/>
    <w:rsid w:val="00D06E94"/>
    <w:rsid w:val="00D06FCB"/>
    <w:rsid w:val="00D0701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688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47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61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DF9"/>
    <w:rsid w:val="00D14E42"/>
    <w:rsid w:val="00D150DC"/>
    <w:rsid w:val="00D1512F"/>
    <w:rsid w:val="00D15136"/>
    <w:rsid w:val="00D15357"/>
    <w:rsid w:val="00D15667"/>
    <w:rsid w:val="00D15670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17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EC9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BA5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10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B77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50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474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E6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6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4F63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75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95E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CF4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A14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1F1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D3F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3D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84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C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3E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5F0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249"/>
    <w:rsid w:val="00D6137E"/>
    <w:rsid w:val="00D6138A"/>
    <w:rsid w:val="00D613F6"/>
    <w:rsid w:val="00D61415"/>
    <w:rsid w:val="00D6142B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3B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59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7E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21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0D1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E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96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3B6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CE7"/>
    <w:rsid w:val="00D74E2D"/>
    <w:rsid w:val="00D74E8B"/>
    <w:rsid w:val="00D74F16"/>
    <w:rsid w:val="00D74F2C"/>
    <w:rsid w:val="00D74F40"/>
    <w:rsid w:val="00D75001"/>
    <w:rsid w:val="00D750CC"/>
    <w:rsid w:val="00D751CE"/>
    <w:rsid w:val="00D7528E"/>
    <w:rsid w:val="00D75723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C6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77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33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03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C91"/>
    <w:rsid w:val="00D84CF2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4B"/>
    <w:rsid w:val="00D868D5"/>
    <w:rsid w:val="00D868DF"/>
    <w:rsid w:val="00D86AAA"/>
    <w:rsid w:val="00D86AB1"/>
    <w:rsid w:val="00D86B26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DAA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1C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54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2C4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625"/>
    <w:rsid w:val="00DA398E"/>
    <w:rsid w:val="00DA3B7B"/>
    <w:rsid w:val="00DA3B8B"/>
    <w:rsid w:val="00DA3B90"/>
    <w:rsid w:val="00DA3C8E"/>
    <w:rsid w:val="00DA3CA3"/>
    <w:rsid w:val="00DA3CF9"/>
    <w:rsid w:val="00DA3E0A"/>
    <w:rsid w:val="00DA3E7E"/>
    <w:rsid w:val="00DA3E7F"/>
    <w:rsid w:val="00DA3EE3"/>
    <w:rsid w:val="00DA3FF0"/>
    <w:rsid w:val="00DA401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06"/>
    <w:rsid w:val="00DA5094"/>
    <w:rsid w:val="00DA5277"/>
    <w:rsid w:val="00DA5314"/>
    <w:rsid w:val="00DA533D"/>
    <w:rsid w:val="00DA5396"/>
    <w:rsid w:val="00DA5446"/>
    <w:rsid w:val="00DA5474"/>
    <w:rsid w:val="00DA54A0"/>
    <w:rsid w:val="00DA558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57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DE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49"/>
    <w:rsid w:val="00DB5058"/>
    <w:rsid w:val="00DB512B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4D0"/>
    <w:rsid w:val="00DB6515"/>
    <w:rsid w:val="00DB658A"/>
    <w:rsid w:val="00DB65B2"/>
    <w:rsid w:val="00DB66AC"/>
    <w:rsid w:val="00DB66D1"/>
    <w:rsid w:val="00DB6742"/>
    <w:rsid w:val="00DB6952"/>
    <w:rsid w:val="00DB6959"/>
    <w:rsid w:val="00DB69B2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DFF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CB7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B2C"/>
    <w:rsid w:val="00DC2C95"/>
    <w:rsid w:val="00DC2D97"/>
    <w:rsid w:val="00DC2E97"/>
    <w:rsid w:val="00DC2F35"/>
    <w:rsid w:val="00DC2FC0"/>
    <w:rsid w:val="00DC2FCF"/>
    <w:rsid w:val="00DC3108"/>
    <w:rsid w:val="00DC339B"/>
    <w:rsid w:val="00DC346D"/>
    <w:rsid w:val="00DC347C"/>
    <w:rsid w:val="00DC3516"/>
    <w:rsid w:val="00DC35AA"/>
    <w:rsid w:val="00DC35D1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A7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9E"/>
    <w:rsid w:val="00DC5BC0"/>
    <w:rsid w:val="00DC5E13"/>
    <w:rsid w:val="00DC5E8D"/>
    <w:rsid w:val="00DC5EE5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BD9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69"/>
    <w:rsid w:val="00DD0FDF"/>
    <w:rsid w:val="00DD0FF8"/>
    <w:rsid w:val="00DD1114"/>
    <w:rsid w:val="00DD115B"/>
    <w:rsid w:val="00DD11E9"/>
    <w:rsid w:val="00DD1266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61E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83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90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066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E5A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71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1B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4F7"/>
    <w:rsid w:val="00DF7519"/>
    <w:rsid w:val="00DF7525"/>
    <w:rsid w:val="00DF7588"/>
    <w:rsid w:val="00DF7653"/>
    <w:rsid w:val="00DF768C"/>
    <w:rsid w:val="00DF7768"/>
    <w:rsid w:val="00DF77C7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0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531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52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2D9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8A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E5F"/>
    <w:rsid w:val="00E12F3A"/>
    <w:rsid w:val="00E12F3C"/>
    <w:rsid w:val="00E1307B"/>
    <w:rsid w:val="00E130AC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59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7A"/>
    <w:rsid w:val="00E15997"/>
    <w:rsid w:val="00E159F1"/>
    <w:rsid w:val="00E159FE"/>
    <w:rsid w:val="00E15C51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7FE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5F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05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4E6"/>
    <w:rsid w:val="00E23502"/>
    <w:rsid w:val="00E2353A"/>
    <w:rsid w:val="00E235BA"/>
    <w:rsid w:val="00E2371A"/>
    <w:rsid w:val="00E23767"/>
    <w:rsid w:val="00E238FB"/>
    <w:rsid w:val="00E23968"/>
    <w:rsid w:val="00E2397B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1CB"/>
    <w:rsid w:val="00E26249"/>
    <w:rsid w:val="00E2647C"/>
    <w:rsid w:val="00E26747"/>
    <w:rsid w:val="00E2685D"/>
    <w:rsid w:val="00E2687B"/>
    <w:rsid w:val="00E26A05"/>
    <w:rsid w:val="00E26A5D"/>
    <w:rsid w:val="00E26A98"/>
    <w:rsid w:val="00E26A9B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44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CB5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D8"/>
    <w:rsid w:val="00E35AF2"/>
    <w:rsid w:val="00E35AF6"/>
    <w:rsid w:val="00E35C57"/>
    <w:rsid w:val="00E35CD1"/>
    <w:rsid w:val="00E35D0A"/>
    <w:rsid w:val="00E35DBF"/>
    <w:rsid w:val="00E35E19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8FC"/>
    <w:rsid w:val="00E36A2A"/>
    <w:rsid w:val="00E36B3C"/>
    <w:rsid w:val="00E36C4B"/>
    <w:rsid w:val="00E36D87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9A4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A5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6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6B3"/>
    <w:rsid w:val="00E4383B"/>
    <w:rsid w:val="00E438BF"/>
    <w:rsid w:val="00E43925"/>
    <w:rsid w:val="00E439B6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27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7DC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A31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595"/>
    <w:rsid w:val="00E506D9"/>
    <w:rsid w:val="00E507B8"/>
    <w:rsid w:val="00E5088A"/>
    <w:rsid w:val="00E50992"/>
    <w:rsid w:val="00E509D1"/>
    <w:rsid w:val="00E50E16"/>
    <w:rsid w:val="00E50E6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7F8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7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EFC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922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750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72"/>
    <w:rsid w:val="00E605FD"/>
    <w:rsid w:val="00E60661"/>
    <w:rsid w:val="00E608A1"/>
    <w:rsid w:val="00E6099B"/>
    <w:rsid w:val="00E60AE4"/>
    <w:rsid w:val="00E60B5C"/>
    <w:rsid w:val="00E60C89"/>
    <w:rsid w:val="00E60CB4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42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CB9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8F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10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6EC9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3F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62B"/>
    <w:rsid w:val="00E7381B"/>
    <w:rsid w:val="00E738B5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1A9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7E1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35"/>
    <w:rsid w:val="00E76CB1"/>
    <w:rsid w:val="00E76CC8"/>
    <w:rsid w:val="00E76DC0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3C"/>
    <w:rsid w:val="00E81256"/>
    <w:rsid w:val="00E813F7"/>
    <w:rsid w:val="00E815B8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09B"/>
    <w:rsid w:val="00E8212A"/>
    <w:rsid w:val="00E82147"/>
    <w:rsid w:val="00E8214E"/>
    <w:rsid w:val="00E82179"/>
    <w:rsid w:val="00E82263"/>
    <w:rsid w:val="00E822CB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3B2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9E8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4F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88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1E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D7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8F2"/>
    <w:rsid w:val="00EA094A"/>
    <w:rsid w:val="00EA0A8E"/>
    <w:rsid w:val="00EA0B76"/>
    <w:rsid w:val="00EA0BAB"/>
    <w:rsid w:val="00EA0C72"/>
    <w:rsid w:val="00EA0D1E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583"/>
    <w:rsid w:val="00EA1646"/>
    <w:rsid w:val="00EA1765"/>
    <w:rsid w:val="00EA17A3"/>
    <w:rsid w:val="00EA17CA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CF8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5C9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17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2D3"/>
    <w:rsid w:val="00EB0353"/>
    <w:rsid w:val="00EB05AC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2FA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89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5D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6F11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992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6FC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3C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4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E18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9D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386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2A0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2FB6"/>
    <w:rsid w:val="00EE3015"/>
    <w:rsid w:val="00EE30EC"/>
    <w:rsid w:val="00EE3188"/>
    <w:rsid w:val="00EE320F"/>
    <w:rsid w:val="00EE322A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EEB"/>
    <w:rsid w:val="00EE3F3C"/>
    <w:rsid w:val="00EE3F46"/>
    <w:rsid w:val="00EE3F8B"/>
    <w:rsid w:val="00EE3FB7"/>
    <w:rsid w:val="00EE400B"/>
    <w:rsid w:val="00EE4052"/>
    <w:rsid w:val="00EE40EA"/>
    <w:rsid w:val="00EE41CF"/>
    <w:rsid w:val="00EE41DB"/>
    <w:rsid w:val="00EE421F"/>
    <w:rsid w:val="00EE4360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76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ABE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95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9B9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871"/>
    <w:rsid w:val="00EF4AD5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47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3B8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EC0"/>
    <w:rsid w:val="00F02FFD"/>
    <w:rsid w:val="00F03097"/>
    <w:rsid w:val="00F0318B"/>
    <w:rsid w:val="00F0345D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3D"/>
    <w:rsid w:val="00F03F60"/>
    <w:rsid w:val="00F04092"/>
    <w:rsid w:val="00F0414D"/>
    <w:rsid w:val="00F04172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27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09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88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5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D83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B2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0E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2F7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95D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5F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1FE"/>
    <w:rsid w:val="00F27560"/>
    <w:rsid w:val="00F2770A"/>
    <w:rsid w:val="00F27716"/>
    <w:rsid w:val="00F2771C"/>
    <w:rsid w:val="00F27765"/>
    <w:rsid w:val="00F278A3"/>
    <w:rsid w:val="00F27968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1C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98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870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CFF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DD5"/>
    <w:rsid w:val="00F41E31"/>
    <w:rsid w:val="00F41E63"/>
    <w:rsid w:val="00F41E65"/>
    <w:rsid w:val="00F41F8A"/>
    <w:rsid w:val="00F42157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BB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43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83B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CC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0D6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4C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8B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1DF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74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78"/>
    <w:rsid w:val="00F63CF9"/>
    <w:rsid w:val="00F63D99"/>
    <w:rsid w:val="00F63DDE"/>
    <w:rsid w:val="00F63DEA"/>
    <w:rsid w:val="00F63F3D"/>
    <w:rsid w:val="00F63FF9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C9F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13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EA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BEE"/>
    <w:rsid w:val="00F67D04"/>
    <w:rsid w:val="00F67F51"/>
    <w:rsid w:val="00F70171"/>
    <w:rsid w:val="00F70196"/>
    <w:rsid w:val="00F70276"/>
    <w:rsid w:val="00F7045A"/>
    <w:rsid w:val="00F70556"/>
    <w:rsid w:val="00F70585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09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04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87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4A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CEF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383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06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1F"/>
    <w:rsid w:val="00F928EB"/>
    <w:rsid w:val="00F92A47"/>
    <w:rsid w:val="00F92A9E"/>
    <w:rsid w:val="00F92AAA"/>
    <w:rsid w:val="00F92B77"/>
    <w:rsid w:val="00F92C66"/>
    <w:rsid w:val="00F92CEF"/>
    <w:rsid w:val="00F92DD6"/>
    <w:rsid w:val="00F92E03"/>
    <w:rsid w:val="00F92F90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8BF"/>
    <w:rsid w:val="00F94901"/>
    <w:rsid w:val="00F94923"/>
    <w:rsid w:val="00F94A3D"/>
    <w:rsid w:val="00F94A57"/>
    <w:rsid w:val="00F94A83"/>
    <w:rsid w:val="00F94AD8"/>
    <w:rsid w:val="00F94B20"/>
    <w:rsid w:val="00F94BF9"/>
    <w:rsid w:val="00F94BFD"/>
    <w:rsid w:val="00F94CCD"/>
    <w:rsid w:val="00F94D06"/>
    <w:rsid w:val="00F94D20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EF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6D6"/>
    <w:rsid w:val="00FA084B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52A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C2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EBC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E9B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EFA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8"/>
    <w:rsid w:val="00FB020C"/>
    <w:rsid w:val="00FB02AE"/>
    <w:rsid w:val="00FB030C"/>
    <w:rsid w:val="00FB04F3"/>
    <w:rsid w:val="00FB0577"/>
    <w:rsid w:val="00FB058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0F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DC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27D"/>
    <w:rsid w:val="00FC0376"/>
    <w:rsid w:val="00FC03E3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6E0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26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0A"/>
    <w:rsid w:val="00FC3181"/>
    <w:rsid w:val="00FC31B5"/>
    <w:rsid w:val="00FC334E"/>
    <w:rsid w:val="00FC3375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10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96B"/>
    <w:rsid w:val="00FC5B34"/>
    <w:rsid w:val="00FC5B46"/>
    <w:rsid w:val="00FC5D4F"/>
    <w:rsid w:val="00FC5E03"/>
    <w:rsid w:val="00FC5F70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DC7"/>
    <w:rsid w:val="00FD0E7D"/>
    <w:rsid w:val="00FD0FE9"/>
    <w:rsid w:val="00FD108B"/>
    <w:rsid w:val="00FD117F"/>
    <w:rsid w:val="00FD12D6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48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99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2F0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B3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144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B96"/>
    <w:rsid w:val="00FE7C6B"/>
    <w:rsid w:val="00FE7CB3"/>
    <w:rsid w:val="00FE7D53"/>
    <w:rsid w:val="00FE7DE4"/>
    <w:rsid w:val="00FE7E42"/>
    <w:rsid w:val="00FE7E74"/>
    <w:rsid w:val="00FE7EF2"/>
    <w:rsid w:val="00FE7F4E"/>
    <w:rsid w:val="00FF001B"/>
    <w:rsid w:val="00FF006B"/>
    <w:rsid w:val="00FF0158"/>
    <w:rsid w:val="00FF01E0"/>
    <w:rsid w:val="00FF0236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6DE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20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AD"/>
    <w:rsid w:val="00FF3EDE"/>
    <w:rsid w:val="00FF4006"/>
    <w:rsid w:val="00FF40B1"/>
    <w:rsid w:val="00FF40B3"/>
    <w:rsid w:val="00FF4195"/>
    <w:rsid w:val="00FF4197"/>
    <w:rsid w:val="00FF4225"/>
    <w:rsid w:val="00FF4240"/>
    <w:rsid w:val="00FF441E"/>
    <w:rsid w:val="00FF4497"/>
    <w:rsid w:val="00FF44A6"/>
    <w:rsid w:val="00FF4535"/>
    <w:rsid w:val="00FF4666"/>
    <w:rsid w:val="00FF47B6"/>
    <w:rsid w:val="00FF4A28"/>
    <w:rsid w:val="00FF4A29"/>
    <w:rsid w:val="00FF4AE9"/>
    <w:rsid w:val="00FF4C23"/>
    <w:rsid w:val="00FF4C4D"/>
    <w:rsid w:val="00FF4CCC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CA7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E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037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5565C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A558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3417</TotalTime>
  <Pages>116</Pages>
  <Words>5548</Words>
  <Characters>31630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869</cp:revision>
  <cp:lastPrinted>2026-07-20T16:42:00Z</cp:lastPrinted>
  <dcterms:created xsi:type="dcterms:W3CDTF">2026-07-27T18:52:00Z</dcterms:created>
  <dcterms:modified xsi:type="dcterms:W3CDTF">2026-08-06T16:33:00Z</dcterms:modified>
</cp:coreProperties>
</file>