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DFBFB"/>
  <w:body>
    <w:p w14:paraId="49C10393" w14:textId="1C3007E3" w:rsidR="003E08F3" w:rsidRPr="00C52C5E" w:rsidRDefault="00F271FE" w:rsidP="003E08F3">
      <w:pPr>
        <w:spacing w:line="240" w:lineRule="auto"/>
        <w:rPr>
          <w:rFonts w:ascii="Kokila" w:hAnsi="Kokila" w:cs="Kokila"/>
          <w:b/>
          <w:bCs/>
          <w:color w:val="000066"/>
          <w:sz w:val="88"/>
          <w:szCs w:val="88"/>
        </w:rPr>
      </w:pPr>
      <w:r>
        <w:rPr>
          <w:rFonts w:ascii="Kokila" w:hAnsi="Kokila" w:cs="Kokila"/>
          <w:b/>
          <w:bCs/>
          <w:noProof/>
          <w:color w:val="000066"/>
          <w:sz w:val="88"/>
          <w:szCs w:val="88"/>
        </w:rPr>
        <w:drawing>
          <wp:anchor distT="0" distB="0" distL="114300" distR="114300" simplePos="0" relativeHeight="251983872" behindDoc="0" locked="0" layoutInCell="1" allowOverlap="1" wp14:anchorId="0B8FB0F0" wp14:editId="2323CABB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12832080" cy="7741920"/>
            <wp:effectExtent l="0" t="0" r="7620" b="0"/>
            <wp:wrapSquare wrapText="bothSides"/>
            <wp:docPr id="49783614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2080" cy="774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B2FEFD" w14:textId="3820E27F" w:rsidR="003E08F3" w:rsidRPr="00C52C5E" w:rsidRDefault="003E08F3" w:rsidP="003E08F3">
      <w:pPr>
        <w:spacing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</w:rPr>
      </w:pPr>
    </w:p>
    <w:p w14:paraId="49ECE88E" w14:textId="6E43120D" w:rsidR="003E08F3" w:rsidRPr="00C52C5E" w:rsidRDefault="003E08F3" w:rsidP="003E08F3">
      <w:pPr>
        <w:spacing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</w:rPr>
      </w:pPr>
    </w:p>
    <w:p w14:paraId="20A275B7" w14:textId="77777777" w:rsidR="003E08F3" w:rsidRPr="00C52C5E" w:rsidRDefault="003E08F3" w:rsidP="003E08F3">
      <w:pPr>
        <w:spacing w:line="240" w:lineRule="auto"/>
        <w:jc w:val="center"/>
        <w:rPr>
          <w:rFonts w:ascii="Kokila" w:hAnsi="Kokila" w:cs="Kokila"/>
          <w:b/>
          <w:bCs/>
          <w:color w:val="000000" w:themeColor="text1"/>
          <w:sz w:val="110"/>
          <w:szCs w:val="110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110"/>
          <w:szCs w:val="110"/>
        </w:rPr>
        <w:t xml:space="preserve">Daily Current Affairs  </w:t>
      </w:r>
    </w:p>
    <w:p w14:paraId="138AB710" w14:textId="77777777" w:rsidR="003E08F3" w:rsidRPr="00C52C5E" w:rsidRDefault="003E08F3" w:rsidP="003E08F3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110"/>
          <w:szCs w:val="110"/>
          <w:lang w:val="en-IN"/>
        </w:rPr>
      </w:pPr>
      <w:r w:rsidRPr="00C52C5E">
        <w:rPr>
          <w:rFonts w:ascii="Kokila" w:hAnsi="Kokila" w:cs="Kokila"/>
          <w:b/>
          <w:bCs/>
          <w:color w:val="000000" w:themeColor="text1"/>
          <w:sz w:val="110"/>
          <w:szCs w:val="110"/>
        </w:rPr>
        <w:t>+</w:t>
      </w:r>
    </w:p>
    <w:p w14:paraId="4B9DA286" w14:textId="77777777" w:rsidR="003E08F3" w:rsidRPr="00C52C5E" w:rsidRDefault="003E08F3" w:rsidP="003E08F3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110"/>
          <w:szCs w:val="110"/>
        </w:rPr>
      </w:pPr>
      <w:r w:rsidRPr="00C52C5E">
        <w:rPr>
          <w:rFonts w:ascii="Kokila" w:hAnsi="Kokila" w:cs="Kokila"/>
          <w:b/>
          <w:bCs/>
          <w:color w:val="000000" w:themeColor="text1"/>
          <w:sz w:val="110"/>
          <w:szCs w:val="110"/>
        </w:rPr>
        <w:t xml:space="preserve">Important Static Facts         </w:t>
      </w:r>
    </w:p>
    <w:p w14:paraId="7970D3FB" w14:textId="74EB8F1E" w:rsidR="003E08F3" w:rsidRPr="00C52C5E" w:rsidRDefault="009845E1" w:rsidP="003E08F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</w:rPr>
      </w:pPr>
      <w:r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  <w:lang w:bidi="hi-IN"/>
        </w:rPr>
        <w:t>6</w:t>
      </w:r>
      <w:r w:rsidR="00E439B6"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  <w:lang w:bidi="hi-IN"/>
        </w:rPr>
        <w:t xml:space="preserve"> AUGUST</w:t>
      </w:r>
      <w:r w:rsidR="003E08F3" w:rsidRPr="00C52C5E"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  <w:lang w:bidi="hi-IN"/>
        </w:rPr>
        <w:t xml:space="preserve"> </w:t>
      </w:r>
      <w:r w:rsidR="003E08F3" w:rsidRPr="00C52C5E"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</w:rPr>
        <w:t xml:space="preserve">2026 </w:t>
      </w:r>
      <w:bookmarkStart w:id="0" w:name="_Hlk146473777"/>
      <w:bookmarkStart w:id="1" w:name="_Hlk206385112"/>
      <w:bookmarkStart w:id="2" w:name="_Hlk206529779"/>
    </w:p>
    <w:p w14:paraId="78813433" w14:textId="77777777" w:rsidR="003E08F3" w:rsidRPr="00C52C5E" w:rsidRDefault="003E08F3" w:rsidP="003E08F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130"/>
          <w:szCs w:val="130"/>
          <w:highlight w:val="darkRed"/>
        </w:rPr>
      </w:pPr>
    </w:p>
    <w:p w14:paraId="0FBC77A6" w14:textId="77777777" w:rsidR="003E08F3" w:rsidRPr="00C52C5E" w:rsidRDefault="003E08F3" w:rsidP="003E08F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  <w:highlight w:val="darkRed"/>
        </w:rPr>
      </w:pPr>
    </w:p>
    <w:bookmarkEnd w:id="0"/>
    <w:bookmarkEnd w:id="1"/>
    <w:bookmarkEnd w:id="2"/>
    <w:p w14:paraId="4C46DD2B" w14:textId="77777777" w:rsidR="003E08F3" w:rsidRPr="00C52C5E" w:rsidRDefault="003E08F3" w:rsidP="003E08F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FFFFFF" w:themeColor="background1"/>
          <w:sz w:val="82"/>
          <w:szCs w:val="82"/>
          <w:highlight w:val="darkRed"/>
        </w:rPr>
        <w:lastRenderedPageBreak/>
        <w:t>Home Work Question</w:t>
      </w:r>
      <w:r w:rsidRPr="00C52C5E">
        <w:rPr>
          <w:rFonts w:ascii="Kokila" w:hAnsi="Kokila" w:cs="Kokila"/>
          <w:b/>
          <w:bCs/>
          <w:color w:val="FFFFFF" w:themeColor="background1"/>
          <w:sz w:val="82"/>
          <w:szCs w:val="82"/>
        </w:rPr>
        <w:t xml:space="preserve"> </w:t>
      </w:r>
    </w:p>
    <w:p w14:paraId="5A1B057B" w14:textId="77777777" w:rsidR="009845E1" w:rsidRPr="001C4AA5" w:rsidRDefault="00AE325D" w:rsidP="009845E1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2A4344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Q.  </w:t>
      </w:r>
      <w:r w:rsidR="009845E1" w:rsidRPr="001C4AA5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>‘</w:t>
      </w:r>
      <w:r w:rsidR="009845E1" w:rsidRPr="001C4AA5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खेलो</w:t>
      </w:r>
      <w:r w:rsidR="009845E1" w:rsidRPr="001C4AA5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9845E1" w:rsidRPr="001C4AA5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इंडिया</w:t>
      </w:r>
      <w:r w:rsidR="009845E1" w:rsidRPr="001C4AA5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9845E1" w:rsidRPr="001C4AA5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पैरा</w:t>
      </w:r>
      <w:r w:rsidR="009845E1" w:rsidRPr="001C4AA5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9845E1" w:rsidRPr="001C4AA5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गेम्स</w:t>
      </w:r>
      <w:r w:rsidR="009845E1" w:rsidRPr="001C4AA5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2025’ </w:t>
      </w:r>
      <w:r w:rsidR="009845E1" w:rsidRPr="001C4AA5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में</w:t>
      </w:r>
      <w:r w:rsidR="009845E1" w:rsidRPr="001C4AA5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9845E1" w:rsidRPr="001C4AA5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शीर्ष</w:t>
      </w:r>
      <w:r w:rsidR="009845E1" w:rsidRPr="001C4AA5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9845E1" w:rsidRPr="001C4AA5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स्थान</w:t>
      </w:r>
      <w:r w:rsidR="009845E1" w:rsidRPr="001C4AA5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9845E1" w:rsidRPr="001C4AA5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किसने</w:t>
      </w:r>
      <w:r w:rsidR="009845E1" w:rsidRPr="001C4AA5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9845E1" w:rsidRPr="001C4AA5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हासिल</w:t>
      </w:r>
      <w:r w:rsidR="009845E1" w:rsidRPr="001C4AA5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9845E1" w:rsidRPr="001C4AA5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किया</w:t>
      </w:r>
      <w:r w:rsidR="009845E1" w:rsidRPr="001C4AA5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9845E1" w:rsidRPr="001C4AA5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है</w:t>
      </w:r>
      <w:r w:rsidR="009845E1" w:rsidRPr="001C4AA5"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t xml:space="preserve">? </w:t>
      </w:r>
      <w:r w:rsidR="009845E1" w:rsidRPr="001C4AA5"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  <w:t xml:space="preserve">Who has topped the 'Khelo India Para Games </w:t>
      </w:r>
      <w:r w:rsidR="009845E1" w:rsidRPr="001C4AA5">
        <w:rPr>
          <w:rFonts w:ascii="Kokila" w:hAnsi="Kokila" w:cs="Kokila"/>
          <w:b/>
          <w:bCs/>
          <w:noProof/>
          <w:color w:val="000099"/>
          <w:sz w:val="82"/>
          <w:szCs w:val="82"/>
          <w:cs/>
          <w:lang w:bidi="hi-IN"/>
        </w:rPr>
        <w:t>2025</w:t>
      </w:r>
      <w:r w:rsidR="009845E1" w:rsidRPr="001C4AA5"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  <w:t xml:space="preserve">'? </w:t>
      </w:r>
    </w:p>
    <w:p w14:paraId="59AE16F9" w14:textId="77777777" w:rsidR="009845E1" w:rsidRPr="001C4AA5" w:rsidRDefault="009845E1" w:rsidP="009845E1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1C4AA5"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t>A.</w:t>
      </w:r>
      <w:r w:rsidRPr="001C4AA5"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tab/>
      </w:r>
      <w:r w:rsidRPr="001C4AA5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उत्तराखंड</w:t>
      </w:r>
      <w:r w:rsidRPr="001C4AA5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1C4AA5"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  <w:t>Uttarakhand</w:t>
      </w:r>
    </w:p>
    <w:p w14:paraId="06B43FC1" w14:textId="77777777" w:rsidR="009845E1" w:rsidRPr="001C4AA5" w:rsidRDefault="009845E1" w:rsidP="009845E1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1C4AA5"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t>B.</w:t>
      </w:r>
      <w:r w:rsidRPr="001C4AA5"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tab/>
      </w:r>
      <w:r w:rsidRPr="001C4AA5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उत्तर</w:t>
      </w:r>
      <w:r w:rsidRPr="001C4AA5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1C4AA5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प्रदेश</w:t>
      </w:r>
      <w:r w:rsidRPr="001C4AA5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1C4AA5"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  <w:t>Uttar Pradesh</w:t>
      </w:r>
    </w:p>
    <w:p w14:paraId="4BFE74CD" w14:textId="77777777" w:rsidR="009845E1" w:rsidRPr="001C4AA5" w:rsidRDefault="009845E1" w:rsidP="009845E1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1C4AA5"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t>C.</w:t>
      </w:r>
      <w:r w:rsidRPr="001C4AA5"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tab/>
      </w:r>
      <w:r w:rsidRPr="001C4AA5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हरियाणा</w:t>
      </w:r>
      <w:r w:rsidRPr="001C4AA5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1C4AA5"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  <w:t>Haryana</w:t>
      </w:r>
    </w:p>
    <w:p w14:paraId="661564F9" w14:textId="7BD3C452" w:rsidR="00AE325D" w:rsidRDefault="009845E1" w:rsidP="009845E1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  <w:r w:rsidRPr="001C4AA5"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t>D.</w:t>
      </w:r>
      <w:r w:rsidRPr="001C4AA5"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tab/>
      </w:r>
      <w:r w:rsidRPr="001C4AA5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पजाब</w:t>
      </w:r>
      <w:r w:rsidRPr="001C4AA5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1C4AA5"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  <w:t>Punjab</w:t>
      </w:r>
    </w:p>
    <w:p w14:paraId="62AF2E60" w14:textId="0D9700A9" w:rsidR="00822B30" w:rsidRPr="00C51144" w:rsidRDefault="00822B30" w:rsidP="009A4440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</w:p>
    <w:p w14:paraId="39C42E8D" w14:textId="75930C43" w:rsidR="0017632A" w:rsidRDefault="0017632A" w:rsidP="00822B30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F295F36" w14:textId="5F8C422D" w:rsidR="0084250B" w:rsidRDefault="0084250B" w:rsidP="0084250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</w:p>
    <w:p w14:paraId="41432608" w14:textId="77777777" w:rsidR="00500331" w:rsidRDefault="00500331" w:rsidP="0084250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</w:p>
    <w:p w14:paraId="30C41832" w14:textId="77777777" w:rsidR="00500331" w:rsidRDefault="00500331" w:rsidP="0084250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</w:p>
    <w:p w14:paraId="544E527F" w14:textId="77777777" w:rsidR="00500331" w:rsidRDefault="00500331" w:rsidP="0084250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</w:p>
    <w:p w14:paraId="634F4654" w14:textId="77777777" w:rsidR="00500331" w:rsidRDefault="00500331" w:rsidP="0084250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</w:p>
    <w:p w14:paraId="6DFC0A5C" w14:textId="77777777" w:rsidR="00500331" w:rsidRDefault="00500331" w:rsidP="0084250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</w:p>
    <w:p w14:paraId="03D681D2" w14:textId="6D0BE0F3" w:rsidR="00500331" w:rsidRPr="00205EFB" w:rsidRDefault="009845E1" w:rsidP="00500331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val="en-IN" w:bidi="hi-IN"/>
        </w:rPr>
      </w:pPr>
      <w:r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>5</w:t>
      </w:r>
      <w:r w:rsidR="00500331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AUGUST</w:t>
      </w:r>
      <w:r w:rsidR="00500331"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</w:t>
      </w:r>
      <w:r w:rsidR="00500331"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</w:rPr>
        <w:t>2026</w:t>
      </w:r>
      <w:r w:rsidR="00500331"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</w:t>
      </w:r>
      <w:r w:rsidR="00500331"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val="en-IN" w:bidi="hi-IN"/>
        </w:rPr>
        <w:t>Revision</w:t>
      </w:r>
    </w:p>
    <w:p w14:paraId="573F1760" w14:textId="77777777" w:rsidR="00500331" w:rsidRPr="00997552" w:rsidRDefault="00500331" w:rsidP="00500331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2A709FA8" w14:textId="77777777" w:rsidR="00500331" w:rsidRDefault="00500331" w:rsidP="00500331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3DA9CB72" w14:textId="77777777" w:rsidR="00500331" w:rsidRPr="00997552" w:rsidRDefault="00500331" w:rsidP="00500331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35EE9EF8" w14:textId="77777777" w:rsidR="00500331" w:rsidRDefault="00500331" w:rsidP="00500331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</w:p>
    <w:p w14:paraId="225BDC22" w14:textId="77777777" w:rsidR="005D761B" w:rsidRPr="005B3B7B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Q.1: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संयुक्त राज्य अमेरिका के संघीय विमानन प्रशासन ने किस </w:t>
      </w:r>
      <w:r w:rsidRPr="005B3B7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विमान के लिए संशोधित टाइप प्रमाणपत्र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जारी किया है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Recently, the U.S. Federal Aviation Administration has issued an amended type certificate for which aircraft?</w:t>
      </w:r>
    </w:p>
    <w:p w14:paraId="3918BFC5" w14:textId="77777777" w:rsidR="005D761B" w:rsidRPr="005B3B7B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>a)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बोइंग 737 मैक्स 7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 xml:space="preserve">Boeing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737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 xml:space="preserve"> MAX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7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0581C3FC" w14:textId="77777777" w:rsidR="005D761B" w:rsidRPr="005B3B7B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बोइंग 777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X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 xml:space="preserve">Boeing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777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X</w:t>
      </w:r>
    </w:p>
    <w:p w14:paraId="5E483EBC" w14:textId="77777777" w:rsidR="005D761B" w:rsidRPr="005B3B7B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एयरबस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>A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320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neo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Airbus A</w:t>
      </w:r>
      <w:r w:rsidRPr="005B3B7B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320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neo</w:t>
      </w:r>
    </w:p>
    <w:p w14:paraId="149BA83D" w14:textId="77777777" w:rsidR="005D761B" w:rsidRPr="005B3B7B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d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)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एयरबस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>A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321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XLR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Airbus A</w:t>
      </w:r>
      <w:r w:rsidRPr="005B3B7B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321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XLR</w:t>
      </w:r>
    </w:p>
    <w:p w14:paraId="3291DBE4" w14:textId="77777777" w:rsidR="005D761B" w:rsidRPr="005B3B7B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2: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टी बोर्ड इंडिया ने एनसीवीईटी से अनुमोदित </w:t>
      </w:r>
      <w:r w:rsidRPr="005B3B7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चाय चखने के कौशल विकास पाठ्यक्रम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कहाँ शुरू किए हैं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Recently, where has Tea Board India launched NCVET-approved tea tasting skill development courses?</w:t>
      </w:r>
    </w:p>
    <w:p w14:paraId="20AD885B" w14:textId="77777777" w:rsidR="005D761B" w:rsidRPr="005B3B7B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C54CC52" w14:textId="77777777" w:rsidR="005D761B" w:rsidRPr="005B3B7B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गुवाहाटी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Guwahati</w:t>
      </w:r>
    </w:p>
    <w:p w14:paraId="1C2F47A6" w14:textId="77777777" w:rsidR="005D761B" w:rsidRPr="005B3B7B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सिलीगुड़ी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Siliguri</w:t>
      </w:r>
    </w:p>
    <w:p w14:paraId="5CDC6752" w14:textId="77777777" w:rsidR="005D761B" w:rsidRPr="005B3B7B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दिब्रूगढ़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Dibrugarh</w:t>
      </w:r>
    </w:p>
    <w:p w14:paraId="0E74A197" w14:textId="77777777" w:rsidR="005D761B" w:rsidRPr="003A6544" w:rsidRDefault="005D761B" w:rsidP="005D761B">
      <w:pPr>
        <w:spacing w:line="256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>d)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कुर्सियांग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Kurseong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2B67C771" w14:textId="77777777" w:rsidR="005D761B" w:rsidRPr="005B3B7B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3:</w:t>
      </w:r>
      <w:r w:rsidRPr="005B3B7B">
        <w:rPr>
          <w:color w:val="000000" w:themeColor="text1"/>
          <w:sz w:val="82"/>
          <w:szCs w:val="82"/>
          <w:lang w:bidi="hi-IN"/>
        </w:rPr>
        <w:t xml:space="preserve">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5B3B7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सड़क परिवहन एवं राजमार्ग मंत्रालय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ने किस प्रणाली को अनिवार्य बनाने का प्रस्ताव जारी किया है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Recently, the Ministry of Road Transport and Highways has proposed to make which system mandatory?</w:t>
      </w:r>
    </w:p>
    <w:p w14:paraId="475B0C9F" w14:textId="77777777" w:rsidR="005D761B" w:rsidRPr="005B3B7B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वाहन ट्रैकिंग प्रणाली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Vehicle Tracking System</w:t>
      </w:r>
    </w:p>
    <w:p w14:paraId="0B00100C" w14:textId="77777777" w:rsidR="005D761B" w:rsidRPr="005B3B7B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इलेक्ट्रॉनिक टोल संग्रह प्रणाली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Electronic Toll Collection System</w:t>
      </w:r>
    </w:p>
    <w:p w14:paraId="1C745F7F" w14:textId="77777777" w:rsidR="005D761B" w:rsidRPr="005B3B7B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वाहन-से-वाहन संचार प्रणाली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Vehicle-to-Vehicle Communication System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37805B63" w14:textId="77777777" w:rsidR="005D761B" w:rsidRPr="00BA637D" w:rsidRDefault="005D761B" w:rsidP="005D761B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स्मार्ट ड्राइविंग लाइसेंस प्रणाली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 xml:space="preserve">Smart Driving </w:t>
      </w:r>
      <w:proofErr w:type="spellStart"/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Licence</w:t>
      </w:r>
      <w:proofErr w:type="spellEnd"/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 xml:space="preserve"> System</w:t>
      </w:r>
    </w:p>
    <w:p w14:paraId="523EAD0C" w14:textId="77777777" w:rsidR="005D761B" w:rsidRPr="00A64AFC" w:rsidRDefault="005D761B" w:rsidP="005D761B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49817528" w14:textId="77777777" w:rsidR="005D761B" w:rsidRPr="005B3B7B" w:rsidRDefault="005D761B" w:rsidP="005D761B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4: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5B3B7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टूर डी फ्रांस फेम्स में भाग लेने वाली पहली भारतीय महिला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कौन बनी हैं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Who has recently become the first Indian woman to participate in the Tour de France Femmes?</w:t>
      </w:r>
    </w:p>
    <w:p w14:paraId="06786A88" w14:textId="77777777" w:rsidR="005D761B" w:rsidRPr="005B3B7B" w:rsidRDefault="005D761B" w:rsidP="005D761B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49BA591" w14:textId="77777777" w:rsidR="005D761B" w:rsidRPr="005B3B7B" w:rsidRDefault="005D761B" w:rsidP="005D761B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रोनाल्डो सिंह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Ronaldo Singh</w:t>
      </w:r>
    </w:p>
    <w:p w14:paraId="722B946C" w14:textId="77777777" w:rsidR="005D761B" w:rsidRPr="005B3B7B" w:rsidRDefault="005D761B" w:rsidP="005D761B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>b)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हर्षिता जाखड़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Harshita Jakhar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0CE9F0E4" w14:textId="77777777" w:rsidR="005D761B" w:rsidRPr="005B3B7B" w:rsidRDefault="005D761B" w:rsidP="005D761B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एसो अल्बेन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Aso Albane</w:t>
      </w:r>
    </w:p>
    <w:p w14:paraId="05CB25D6" w14:textId="77777777" w:rsidR="005D761B" w:rsidRPr="005B3B7B" w:rsidRDefault="005D761B" w:rsidP="005D761B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देबोरा हेरोल्ड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Deborah Herold</w:t>
      </w:r>
    </w:p>
    <w:p w14:paraId="5D772F66" w14:textId="77777777" w:rsidR="005D761B" w:rsidRPr="00ED094E" w:rsidRDefault="005D761B" w:rsidP="005D761B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40623FC9" w14:textId="77777777" w:rsidR="005D761B" w:rsidRDefault="005D761B" w:rsidP="005D761B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1435D2CC" w14:textId="77777777" w:rsidR="005D761B" w:rsidRPr="005B3B7B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5:</w:t>
      </w:r>
      <w:r w:rsidRPr="005B3B7B">
        <w:rPr>
          <w:color w:val="000000" w:themeColor="text1"/>
          <w:sz w:val="82"/>
          <w:szCs w:val="82"/>
          <w:lang w:bidi="hi-IN"/>
        </w:rPr>
        <w:t xml:space="preserve">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दिवंगत </w:t>
      </w:r>
      <w:r w:rsidRPr="005B3B7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न्यायमूर्ति मनमोहन सिंह लिब्रहान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किस आयोग के अध्यक्ष थे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Recently deceased Justice Manmohan Singh Liberhan was the chairman of which commission?</w:t>
      </w:r>
    </w:p>
    <w:p w14:paraId="6FE4883D" w14:textId="77777777" w:rsidR="005D761B" w:rsidRPr="005B3B7B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D4B8BD7" w14:textId="77777777" w:rsidR="005D761B" w:rsidRPr="005B3B7B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>a)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लिब्रहान आयोग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Liberhan Commission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46407E5D" w14:textId="77777777" w:rsidR="005D761B" w:rsidRPr="005B3B7B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रंगनाथ मिश्र आयोग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Ranganath Misra Commission</w:t>
      </w:r>
    </w:p>
    <w:p w14:paraId="333C85A9" w14:textId="77777777" w:rsidR="005D761B" w:rsidRPr="005B3B7B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सरकारिया आयोग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Sarkaria Commission</w:t>
      </w:r>
    </w:p>
    <w:p w14:paraId="33E07000" w14:textId="77777777" w:rsidR="005D761B" w:rsidRPr="007E517B" w:rsidRDefault="005D761B" w:rsidP="005D761B">
      <w:pPr>
        <w:spacing w:line="256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नानावटी आयोग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Nanavati Commission</w:t>
      </w:r>
    </w:p>
    <w:p w14:paraId="44356E0A" w14:textId="77777777" w:rsidR="005D761B" w:rsidRPr="005B3B7B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6: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5B3B7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लार्सन एंड टुब्रो की हाइड्रोकार्बन इकाई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को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₹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15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,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000 करोड़ से अधिक का अल्ट्रा-मेगा अनुबंध किस कंपनी से प्राप्त हुआ है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 xml:space="preserve">Recently, L&amp;T's hydrocarbon unit has received an ultra-mega contract worth over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₹</w:t>
      </w:r>
      <w:r w:rsidRPr="005B3B7B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15</w:t>
      </w:r>
      <w:r w:rsidRPr="005B3B7B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,</w:t>
      </w:r>
      <w:r w:rsidRPr="005B3B7B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000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 xml:space="preserve"> crore from which company?</w:t>
      </w:r>
    </w:p>
    <w:p w14:paraId="50CB5EC2" w14:textId="77777777" w:rsidR="005D761B" w:rsidRPr="005B3B7B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सऊदी अरामको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Saudi Aramco</w:t>
      </w:r>
    </w:p>
    <w:p w14:paraId="24FF0C40" w14:textId="77777777" w:rsidR="005D761B" w:rsidRPr="005B3B7B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एडीएनओसी ऑफशोर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ADNOC Offshore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6785A992" w14:textId="77777777" w:rsidR="005D761B" w:rsidRPr="005B3B7B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अबू धाबी नेशनल ऑयल कंपनी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Abu Dhabi National Oil Company</w:t>
      </w:r>
    </w:p>
    <w:p w14:paraId="0DC73A55" w14:textId="77777777" w:rsidR="005D761B" w:rsidRPr="000B457E" w:rsidRDefault="005D761B" w:rsidP="005D761B">
      <w:pPr>
        <w:spacing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कतर एनर्जी </w:t>
      </w:r>
      <w:proofErr w:type="spellStart"/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QatarEnergy</w:t>
      </w:r>
      <w:proofErr w:type="spellEnd"/>
    </w:p>
    <w:p w14:paraId="2F157EC2" w14:textId="77777777" w:rsidR="005D761B" w:rsidRPr="00FF40B3" w:rsidRDefault="005D761B" w:rsidP="005D761B">
      <w:pPr>
        <w:spacing w:line="240" w:lineRule="auto"/>
        <w:jc w:val="both"/>
        <w:rPr>
          <w:rFonts w:ascii="Kokila" w:hAnsi="Kokila" w:cs="Kokila"/>
          <w:b/>
          <w:bCs/>
          <w:noProof/>
          <w:color w:val="000099"/>
          <w:sz w:val="76"/>
          <w:szCs w:val="76"/>
          <w:lang w:bidi="hi-IN"/>
        </w:rPr>
      </w:pPr>
    </w:p>
    <w:p w14:paraId="66ACB4F0" w14:textId="77777777" w:rsidR="005D761B" w:rsidRPr="005B3B7B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7: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5B3B7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16वाँ भारतीय अंगदान दिवस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कब मनाया गया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 xml:space="preserve">When was the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16</w:t>
      </w:r>
      <w:proofErr w:type="spellStart"/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 xml:space="preserve"> Indian Organ Donation Day observed recently?</w:t>
      </w:r>
    </w:p>
    <w:p w14:paraId="0AA63A93" w14:textId="77777777" w:rsidR="005D761B" w:rsidRPr="005B3B7B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621D5A6" w14:textId="77777777" w:rsidR="005D761B" w:rsidRPr="005B3B7B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2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अगस्त </w:t>
      </w:r>
      <w:r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2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 xml:space="preserve"> August </w:t>
      </w:r>
    </w:p>
    <w:p w14:paraId="7B0DF647" w14:textId="77777777" w:rsidR="005D761B" w:rsidRPr="005B3B7B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1 अगस्त</w:t>
      </w:r>
      <w:r w:rsidRPr="005B3B7B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 1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 xml:space="preserve"> August </w:t>
      </w:r>
    </w:p>
    <w:p w14:paraId="61ADEBBD" w14:textId="77777777" w:rsidR="005D761B" w:rsidRPr="005B3B7B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30 जुलाई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30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 xml:space="preserve"> July </w:t>
      </w:r>
    </w:p>
    <w:p w14:paraId="6839ABDE" w14:textId="77777777" w:rsidR="005D761B" w:rsidRPr="005B3B7B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3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अगस्त </w:t>
      </w:r>
      <w:r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3</w:t>
      </w:r>
      <w:r w:rsidRPr="005B3B7B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 xml:space="preserve">August </w:t>
      </w:r>
    </w:p>
    <w:p w14:paraId="0783474F" w14:textId="77777777" w:rsidR="005D761B" w:rsidRPr="00C34B35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2534524" w14:textId="77777777" w:rsidR="005D761B" w:rsidRPr="005B3B7B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8: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हाल ही में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5B3B7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ब्रिक्स भ्रष्टाचार निरोधक कार्य समूह की दूसरी बैठक</w:t>
      </w:r>
      <w:r w:rsidRPr="005B3B7B">
        <w:rPr>
          <w:rFonts w:ascii="Kokila" w:hAnsi="Kokila" w:cs="Kokila"/>
          <w:b/>
          <w:bCs/>
          <w:color w:val="C00000"/>
          <w:sz w:val="82"/>
          <w:szCs w:val="82"/>
        </w:rPr>
        <w:t xml:space="preserve">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की मेजबानी कौन-सा भारतीय शहर कर रहा है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?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Which Indian city is hosting the second meeting of the BRICS Anti-Corruption Working Group recently?</w:t>
      </w:r>
    </w:p>
    <w:p w14:paraId="5F904CB2" w14:textId="77777777" w:rsidR="005D761B" w:rsidRPr="005B3B7B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DDB219B" w14:textId="77777777" w:rsidR="005D761B" w:rsidRPr="005B3B7B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मुंबई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Mumbai</w:t>
      </w:r>
    </w:p>
    <w:p w14:paraId="1AA50217" w14:textId="77777777" w:rsidR="005D761B" w:rsidRPr="005B3B7B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>b)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हैदराबाद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Hyderabad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474DEA79" w14:textId="77777777" w:rsidR="005D761B" w:rsidRPr="005B3B7B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नई दिल्ली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New Delhi</w:t>
      </w:r>
    </w:p>
    <w:p w14:paraId="1328EDB1" w14:textId="77777777" w:rsidR="005D761B" w:rsidRPr="007D00AE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अहमदाबाद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Ahmedabad</w:t>
      </w: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24334897" w14:textId="77777777" w:rsidR="005D761B" w:rsidRPr="005B3B7B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9: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जारी </w:t>
      </w:r>
      <w:r w:rsidRPr="005B3B7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कैंडेरे हुरुन इंडिया महिला नेतृत्व सूची 2026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में यंगेस्ट लीडर्स श्रेणी में प्रथम स्थान किसने प्राप्त किया है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 xml:space="preserve">Who has secured the first position in the Youngest Leaders category of the recently released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proofErr w:type="spellStart"/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Candere</w:t>
      </w:r>
      <w:proofErr w:type="spellEnd"/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 xml:space="preserve"> Hurun India Women Leaders List?</w:t>
      </w:r>
    </w:p>
    <w:p w14:paraId="5E747F8D" w14:textId="77777777" w:rsidR="005D761B" w:rsidRPr="005B3B7B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अवनी लेखरा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 xml:space="preserve">Avani </w:t>
      </w:r>
      <w:proofErr w:type="spellStart"/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Lekhara</w:t>
      </w:r>
      <w:proofErr w:type="spellEnd"/>
    </w:p>
    <w:p w14:paraId="364E34FE" w14:textId="77777777" w:rsidR="005D761B" w:rsidRPr="005B3B7B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पारुल गुलाटी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Parul Gulati</w:t>
      </w:r>
    </w:p>
    <w:p w14:paraId="7153B5E8" w14:textId="77777777" w:rsidR="005D761B" w:rsidRPr="005B3B7B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नूरीन आयशा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Nooreen Ayesha</w:t>
      </w:r>
    </w:p>
    <w:p w14:paraId="337689FB" w14:textId="77777777" w:rsidR="005D761B" w:rsidRPr="007D00AE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>d)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शीतल देवी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Sheetal Devi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65983008" w14:textId="77777777" w:rsidR="005D761B" w:rsidRPr="005B3B7B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10: </w:t>
      </w:r>
      <w:r w:rsidRPr="005B3B7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भारत इलेक्ट्रॉनिक्स लिमिटेड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ने किस कंपनी के साथ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GIS, Location Intelligence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और </w:t>
      </w:r>
      <w:proofErr w:type="spellStart"/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>GeoAI</w:t>
      </w:r>
      <w:proofErr w:type="spellEnd"/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आधारित रक्षा समाधान विकसित करने के लिए समझौता ज्ञापन पर हस्ताक्षर किए हैं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 xml:space="preserve"> Bharat Electronics Limited signed an MoU with which company to develop GIS, Location Intelligence and </w:t>
      </w:r>
      <w:proofErr w:type="spellStart"/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GeoAI</w:t>
      </w:r>
      <w:proofErr w:type="spellEnd"/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 xml:space="preserve">-based </w:t>
      </w:r>
      <w:proofErr w:type="spellStart"/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defence</w:t>
      </w:r>
      <w:proofErr w:type="spellEnd"/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 xml:space="preserve"> solutions?</w:t>
      </w:r>
    </w:p>
    <w:p w14:paraId="1A77988C" w14:textId="77777777" w:rsidR="005D761B" w:rsidRPr="005B3B7B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>a)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एसरी इंडिया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Esri India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7923ED13" w14:textId="77777777" w:rsidR="005D761B" w:rsidRPr="005B3B7B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टाटा कंसल्टेंसी सर्विसेज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Tata Consultancy Services</w:t>
      </w:r>
    </w:p>
    <w:p w14:paraId="724AF746" w14:textId="77777777" w:rsidR="005D761B" w:rsidRPr="005B3B7B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टेक महिंद्रा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Tech Mahindra</w:t>
      </w:r>
    </w:p>
    <w:p w14:paraId="40FD1E8F" w14:textId="77777777" w:rsidR="005D761B" w:rsidRDefault="005D761B" w:rsidP="005D761B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5B3B7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लार्सन एंड टुब्रो </w:t>
      </w:r>
      <w:r w:rsidRPr="005B3B7B">
        <w:rPr>
          <w:rFonts w:ascii="Kokila" w:hAnsi="Kokila" w:cs="Kokila"/>
          <w:b/>
          <w:bCs/>
          <w:color w:val="000099"/>
          <w:sz w:val="82"/>
          <w:szCs w:val="82"/>
        </w:rPr>
        <w:t>Larsen &amp; Toubro</w:t>
      </w:r>
    </w:p>
    <w:p w14:paraId="498A1D9A" w14:textId="77777777" w:rsidR="005D761B" w:rsidRPr="0054536C" w:rsidRDefault="005D761B" w:rsidP="005D761B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11: </w:t>
      </w:r>
      <w:r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101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वाँ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रामसर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520D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स्थल</w:t>
      </w:r>
      <w:r w:rsidRPr="00F520D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</w:t>
      </w: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घोषित</w:t>
      </w: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54536C">
        <w:rPr>
          <w:rFonts w:ascii="Kokila" w:hAnsi="Kokila" w:cs="Kokila"/>
          <w:b/>
          <w:bCs/>
          <w:color w:val="000099"/>
          <w:sz w:val="82"/>
          <w:szCs w:val="82"/>
        </w:rPr>
        <w:t xml:space="preserve">Which has recently been declared as India's </w:t>
      </w:r>
      <w:r w:rsidRPr="0054536C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101</w:t>
      </w:r>
      <w:proofErr w:type="spellStart"/>
      <w:r w:rsidRPr="0054536C">
        <w:rPr>
          <w:rFonts w:ascii="Kokila" w:hAnsi="Kokila" w:cs="Kokila"/>
          <w:b/>
          <w:bCs/>
          <w:color w:val="000099"/>
          <w:sz w:val="82"/>
          <w:szCs w:val="82"/>
        </w:rPr>
        <w:t>st</w:t>
      </w:r>
      <w:proofErr w:type="spellEnd"/>
      <w:r w:rsidRPr="0054536C">
        <w:rPr>
          <w:rFonts w:ascii="Kokila" w:hAnsi="Kokila" w:cs="Kokila"/>
          <w:b/>
          <w:bCs/>
          <w:color w:val="000099"/>
          <w:sz w:val="82"/>
          <w:szCs w:val="82"/>
        </w:rPr>
        <w:t xml:space="preserve"> Ramsar Site?</w:t>
      </w:r>
    </w:p>
    <w:p w14:paraId="529E8BFD" w14:textId="77777777" w:rsidR="005D761B" w:rsidRPr="0054536C" w:rsidRDefault="005D761B" w:rsidP="005D761B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76D4A18" w14:textId="77777777" w:rsidR="005D761B" w:rsidRPr="0054536C" w:rsidRDefault="005D761B" w:rsidP="005D761B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</w:rPr>
        <w:t>a)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ग्लॉ</w:t>
      </w: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झील</w:t>
      </w: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4536C">
        <w:rPr>
          <w:rFonts w:ascii="Kokila" w:hAnsi="Kokila" w:cs="Kokila"/>
          <w:b/>
          <w:bCs/>
          <w:color w:val="000099"/>
          <w:sz w:val="82"/>
          <w:szCs w:val="82"/>
        </w:rPr>
        <w:t>Glaw Lake</w:t>
      </w: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26C044C0" w14:textId="77777777" w:rsidR="005D761B" w:rsidRPr="0054536C" w:rsidRDefault="005D761B" w:rsidP="005D761B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चिलिका</w:t>
      </w: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झील</w:t>
      </w: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4536C">
        <w:rPr>
          <w:rFonts w:ascii="Kokila" w:hAnsi="Kokila" w:cs="Kokila"/>
          <w:b/>
          <w:bCs/>
          <w:color w:val="000099"/>
          <w:sz w:val="82"/>
          <w:szCs w:val="82"/>
        </w:rPr>
        <w:t>Chilika Lake</w:t>
      </w:r>
    </w:p>
    <w:p w14:paraId="391A3EE9" w14:textId="77777777" w:rsidR="005D761B" w:rsidRPr="0054536C" w:rsidRDefault="005D761B" w:rsidP="005D761B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दीपोर</w:t>
      </w: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बील</w:t>
      </w: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spellStart"/>
      <w:r w:rsidRPr="0054536C">
        <w:rPr>
          <w:rFonts w:ascii="Kokila" w:hAnsi="Kokila" w:cs="Kokila"/>
          <w:b/>
          <w:bCs/>
          <w:color w:val="000099"/>
          <w:sz w:val="82"/>
          <w:szCs w:val="82"/>
        </w:rPr>
        <w:t>Deepor</w:t>
      </w:r>
      <w:proofErr w:type="spellEnd"/>
      <w:r w:rsidRPr="0054536C">
        <w:rPr>
          <w:rFonts w:ascii="Kokila" w:hAnsi="Kokila" w:cs="Kokila"/>
          <w:b/>
          <w:bCs/>
          <w:color w:val="000099"/>
          <w:sz w:val="82"/>
          <w:szCs w:val="82"/>
        </w:rPr>
        <w:t xml:space="preserve"> Beel</w:t>
      </w:r>
    </w:p>
    <w:p w14:paraId="3EEC3D39" w14:textId="77777777" w:rsidR="005D761B" w:rsidRPr="007D00AE" w:rsidRDefault="005D761B" w:rsidP="005D761B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लोकटक</w:t>
      </w: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453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झील</w:t>
      </w:r>
      <w:r w:rsidRPr="005453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spellStart"/>
      <w:r w:rsidRPr="0054536C">
        <w:rPr>
          <w:rFonts w:ascii="Kokila" w:hAnsi="Kokila" w:cs="Kokila"/>
          <w:b/>
          <w:bCs/>
          <w:color w:val="000099"/>
          <w:sz w:val="82"/>
          <w:szCs w:val="82"/>
        </w:rPr>
        <w:t>Loktak</w:t>
      </w:r>
      <w:proofErr w:type="spellEnd"/>
      <w:r w:rsidRPr="0054536C">
        <w:rPr>
          <w:rFonts w:ascii="Kokila" w:hAnsi="Kokila" w:cs="Kokila"/>
          <w:b/>
          <w:bCs/>
          <w:color w:val="000099"/>
          <w:sz w:val="82"/>
          <w:szCs w:val="82"/>
        </w:rPr>
        <w:t xml:space="preserve"> Lake</w:t>
      </w: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07F57F9D" w14:textId="77777777" w:rsidR="005D761B" w:rsidRPr="00EE3F46" w:rsidRDefault="005D761B" w:rsidP="005D761B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12:</w:t>
      </w:r>
      <w:r w:rsidRPr="00EE3F46">
        <w:rPr>
          <w:color w:val="000000" w:themeColor="text1"/>
          <w:lang w:bidi="hi-IN"/>
        </w:rPr>
        <w:t xml:space="preserve"> </w:t>
      </w: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EE3F46">
        <w:rPr>
          <w:rFonts w:ascii="Kokila" w:hAnsi="Kokila" w:cs="Kokila"/>
          <w:b/>
          <w:bCs/>
          <w:color w:val="C00000"/>
          <w:sz w:val="82"/>
          <w:szCs w:val="82"/>
        </w:rPr>
        <w:t>'</w:t>
      </w:r>
      <w:r w:rsidRPr="00EE3F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जुग जुग जियो अभियान</w:t>
      </w:r>
      <w:r w:rsidRPr="00EE3F46">
        <w:rPr>
          <w:rFonts w:ascii="Kokila" w:hAnsi="Kokila" w:cs="Kokila"/>
          <w:b/>
          <w:bCs/>
          <w:color w:val="C00000"/>
          <w:sz w:val="82"/>
          <w:szCs w:val="82"/>
        </w:rPr>
        <w:t xml:space="preserve">' </w:t>
      </w: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किस उद्देश्य से शुरू किया गया है</w:t>
      </w: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EE3F46">
        <w:rPr>
          <w:rFonts w:ascii="Kokila" w:hAnsi="Kokila" w:cs="Kokila"/>
          <w:b/>
          <w:bCs/>
          <w:color w:val="000099"/>
          <w:sz w:val="82"/>
          <w:szCs w:val="82"/>
        </w:rPr>
        <w:t xml:space="preserve">Recently, the "Jug </w:t>
      </w:r>
      <w:proofErr w:type="spellStart"/>
      <w:r w:rsidRPr="00EE3F46">
        <w:rPr>
          <w:rFonts w:ascii="Kokila" w:hAnsi="Kokila" w:cs="Kokila"/>
          <w:b/>
          <w:bCs/>
          <w:color w:val="000099"/>
          <w:sz w:val="82"/>
          <w:szCs w:val="82"/>
        </w:rPr>
        <w:t>Jug</w:t>
      </w:r>
      <w:proofErr w:type="spellEnd"/>
      <w:r w:rsidRPr="00EE3F46">
        <w:rPr>
          <w:rFonts w:ascii="Kokila" w:hAnsi="Kokila" w:cs="Kokila"/>
          <w:b/>
          <w:bCs/>
          <w:color w:val="000099"/>
          <w:sz w:val="82"/>
          <w:szCs w:val="82"/>
        </w:rPr>
        <w:t xml:space="preserve"> Jiyo Abhiyaan" has been launched for what purpose?</w:t>
      </w:r>
    </w:p>
    <w:p w14:paraId="702D5D95" w14:textId="77777777" w:rsidR="005D761B" w:rsidRPr="00EE3F46" w:rsidRDefault="005D761B" w:rsidP="005D761B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आयुष्मान भारत योजना के प्रचार के लिए </w:t>
      </w:r>
      <w:proofErr w:type="gramStart"/>
      <w:r w:rsidRPr="00EE3F46">
        <w:rPr>
          <w:rFonts w:ascii="Kokila" w:hAnsi="Kokila" w:cs="Kokila"/>
          <w:b/>
          <w:bCs/>
          <w:color w:val="000099"/>
          <w:sz w:val="82"/>
          <w:szCs w:val="82"/>
        </w:rPr>
        <w:t>To</w:t>
      </w:r>
      <w:proofErr w:type="gramEnd"/>
      <w:r w:rsidRPr="00EE3F46">
        <w:rPr>
          <w:rFonts w:ascii="Kokila" w:hAnsi="Kokila" w:cs="Kokila"/>
          <w:b/>
          <w:bCs/>
          <w:color w:val="000099"/>
          <w:sz w:val="82"/>
          <w:szCs w:val="82"/>
        </w:rPr>
        <w:t xml:space="preserve"> promote the Ayushman Bharat Scheme</w:t>
      </w:r>
    </w:p>
    <w:p w14:paraId="176C1C23" w14:textId="77777777" w:rsidR="005D761B" w:rsidRPr="00EE3F46" w:rsidRDefault="005D761B" w:rsidP="005D761B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राष्ट्रीय टीकाकरण अभियान को बढ़ावा देने के लिए </w:t>
      </w:r>
      <w:proofErr w:type="gramStart"/>
      <w:r w:rsidRPr="00EE3F46">
        <w:rPr>
          <w:rFonts w:ascii="Kokila" w:hAnsi="Kokila" w:cs="Kokila"/>
          <w:b/>
          <w:bCs/>
          <w:color w:val="000099"/>
          <w:sz w:val="82"/>
          <w:szCs w:val="82"/>
        </w:rPr>
        <w:t>To</w:t>
      </w:r>
      <w:proofErr w:type="gramEnd"/>
      <w:r w:rsidRPr="00EE3F46">
        <w:rPr>
          <w:rFonts w:ascii="Kokila" w:hAnsi="Kokila" w:cs="Kokila"/>
          <w:b/>
          <w:bCs/>
          <w:color w:val="000099"/>
          <w:sz w:val="82"/>
          <w:szCs w:val="82"/>
        </w:rPr>
        <w:t xml:space="preserve"> promote the national immunization campaign</w:t>
      </w:r>
    </w:p>
    <w:p w14:paraId="298019B2" w14:textId="77777777" w:rsidR="005D761B" w:rsidRPr="00EE3F46" w:rsidRDefault="005D761B" w:rsidP="005D761B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अंगदान के प्रति जन-जागरूकता बढ़ाने के लिए </w:t>
      </w:r>
      <w:proofErr w:type="gramStart"/>
      <w:r w:rsidRPr="00EE3F46">
        <w:rPr>
          <w:rFonts w:ascii="Kokila" w:hAnsi="Kokila" w:cs="Kokila"/>
          <w:b/>
          <w:bCs/>
          <w:color w:val="000099"/>
          <w:sz w:val="82"/>
          <w:szCs w:val="82"/>
        </w:rPr>
        <w:t>To</w:t>
      </w:r>
      <w:proofErr w:type="gramEnd"/>
      <w:r w:rsidRPr="00EE3F46">
        <w:rPr>
          <w:rFonts w:ascii="Kokila" w:hAnsi="Kokila" w:cs="Kokila"/>
          <w:b/>
          <w:bCs/>
          <w:color w:val="000099"/>
          <w:sz w:val="82"/>
          <w:szCs w:val="82"/>
        </w:rPr>
        <w:t xml:space="preserve"> promote awareness about organ donation</w:t>
      </w: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3266973C" w14:textId="77777777" w:rsidR="005D761B" w:rsidRDefault="005D761B" w:rsidP="005D761B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मातृ एवं शिशु पोषण कार्यक्रम को मजबूत करने के लिए </w:t>
      </w:r>
      <w:proofErr w:type="gramStart"/>
      <w:r w:rsidRPr="00EE3F46">
        <w:rPr>
          <w:rFonts w:ascii="Kokila" w:hAnsi="Kokila" w:cs="Kokila"/>
          <w:b/>
          <w:bCs/>
          <w:color w:val="000099"/>
          <w:sz w:val="82"/>
          <w:szCs w:val="82"/>
        </w:rPr>
        <w:t>To</w:t>
      </w:r>
      <w:proofErr w:type="gramEnd"/>
      <w:r w:rsidRPr="00EE3F46">
        <w:rPr>
          <w:rFonts w:ascii="Kokila" w:hAnsi="Kokila" w:cs="Kokila"/>
          <w:b/>
          <w:bCs/>
          <w:color w:val="000099"/>
          <w:sz w:val="82"/>
          <w:szCs w:val="82"/>
        </w:rPr>
        <w:t xml:space="preserve"> strengthen the maternal and child nutrition </w:t>
      </w:r>
      <w:proofErr w:type="spellStart"/>
      <w:r w:rsidRPr="00EE3F46">
        <w:rPr>
          <w:rFonts w:ascii="Kokila" w:hAnsi="Kokila" w:cs="Kokila"/>
          <w:b/>
          <w:bCs/>
          <w:color w:val="000099"/>
          <w:sz w:val="82"/>
          <w:szCs w:val="82"/>
        </w:rPr>
        <w:t>programme</w:t>
      </w:r>
      <w:proofErr w:type="spellEnd"/>
    </w:p>
    <w:p w14:paraId="24C49CE9" w14:textId="77777777" w:rsidR="005D761B" w:rsidRPr="00EE3F46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</w:t>
      </w: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3</w:t>
      </w: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: </w:t>
      </w: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EE3F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भारतीय नौसेना को सौंपी गई ‘निपुण’ </w:t>
      </w: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किस श्रेणी की डाइविंग सपोर्ट वेसल है</w:t>
      </w:r>
      <w:r w:rsidRPr="00EE3F46">
        <w:rPr>
          <w:rFonts w:ascii="Kokila" w:hAnsi="Kokila" w:cs="Kokila"/>
          <w:b/>
          <w:bCs/>
          <w:color w:val="000099"/>
          <w:sz w:val="82"/>
          <w:szCs w:val="82"/>
        </w:rPr>
        <w:t>? Recently handed over to the Indian Navy, "Nipun" belongs to which class of Diving Support Vessel?</w:t>
      </w:r>
    </w:p>
    <w:p w14:paraId="25C44E65" w14:textId="77777777" w:rsidR="005D761B" w:rsidRPr="00EE3F46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700318F" w14:textId="77777777" w:rsidR="005D761B" w:rsidRPr="00EE3F46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शिवालिक श्रेणी </w:t>
      </w:r>
      <w:r w:rsidRPr="00EE3F46">
        <w:rPr>
          <w:rFonts w:ascii="Kokila" w:hAnsi="Kokila" w:cs="Kokila"/>
          <w:b/>
          <w:bCs/>
          <w:color w:val="000099"/>
          <w:sz w:val="82"/>
          <w:szCs w:val="82"/>
        </w:rPr>
        <w:t>Shivalik class</w:t>
      </w:r>
    </w:p>
    <w:p w14:paraId="5D7A35FB" w14:textId="77777777" w:rsidR="005D761B" w:rsidRPr="00EE3F46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कलवरी श्रेणी </w:t>
      </w:r>
      <w:proofErr w:type="spellStart"/>
      <w:r w:rsidRPr="00EE3F46">
        <w:rPr>
          <w:rFonts w:ascii="Kokila" w:hAnsi="Kokila" w:cs="Kokila"/>
          <w:b/>
          <w:bCs/>
          <w:color w:val="000099"/>
          <w:sz w:val="82"/>
          <w:szCs w:val="82"/>
        </w:rPr>
        <w:t>Kalvari</w:t>
      </w:r>
      <w:proofErr w:type="spellEnd"/>
      <w:r w:rsidRPr="00EE3F46">
        <w:rPr>
          <w:rFonts w:ascii="Kokila" w:hAnsi="Kokila" w:cs="Kokila"/>
          <w:b/>
          <w:bCs/>
          <w:color w:val="000099"/>
          <w:sz w:val="82"/>
          <w:szCs w:val="82"/>
        </w:rPr>
        <w:t xml:space="preserve"> class</w:t>
      </w:r>
    </w:p>
    <w:p w14:paraId="3475C1EA" w14:textId="77777777" w:rsidR="005D761B" w:rsidRPr="00EE3F46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निस्तार श्रेणी </w:t>
      </w:r>
      <w:proofErr w:type="spellStart"/>
      <w:r w:rsidRPr="00EE3F46">
        <w:rPr>
          <w:rFonts w:ascii="Kokila" w:hAnsi="Kokila" w:cs="Kokila"/>
          <w:b/>
          <w:bCs/>
          <w:color w:val="000099"/>
          <w:sz w:val="82"/>
          <w:szCs w:val="82"/>
        </w:rPr>
        <w:t>Nistar</w:t>
      </w:r>
      <w:proofErr w:type="spellEnd"/>
      <w:r w:rsidRPr="00EE3F46">
        <w:rPr>
          <w:rFonts w:ascii="Kokila" w:hAnsi="Kokila" w:cs="Kokila"/>
          <w:b/>
          <w:bCs/>
          <w:color w:val="000099"/>
          <w:sz w:val="82"/>
          <w:szCs w:val="82"/>
        </w:rPr>
        <w:t xml:space="preserve"> class</w:t>
      </w: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249CFEC8" w14:textId="77777777" w:rsidR="005D761B" w:rsidRPr="009F333D" w:rsidRDefault="005D761B" w:rsidP="005D761B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विशाखापत्तनम श्रेणी </w:t>
      </w:r>
      <w:r w:rsidRPr="00EE3F46">
        <w:rPr>
          <w:rFonts w:ascii="Kokila" w:hAnsi="Kokila" w:cs="Kokila"/>
          <w:b/>
          <w:bCs/>
          <w:color w:val="000099"/>
          <w:sz w:val="82"/>
          <w:szCs w:val="82"/>
        </w:rPr>
        <w:t>Visakhapatnam class</w:t>
      </w:r>
    </w:p>
    <w:p w14:paraId="35E71127" w14:textId="77777777" w:rsidR="005D761B" w:rsidRPr="00FA084B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64"/>
          <w:szCs w:val="64"/>
        </w:rPr>
      </w:pPr>
      <w:r w:rsidRPr="00FA084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14: </w:t>
      </w:r>
      <w:r w:rsidRPr="00FA084B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हाल ही में </w:t>
      </w:r>
      <w:r w:rsidRPr="00FA084B">
        <w:rPr>
          <w:rFonts w:ascii="Kokila" w:hAnsi="Kokila" w:cs="Kokila"/>
          <w:b/>
          <w:bCs/>
          <w:color w:val="C00000"/>
          <w:sz w:val="64"/>
          <w:szCs w:val="64"/>
          <w:cs/>
          <w:lang w:bidi="hi-IN"/>
        </w:rPr>
        <w:t xml:space="preserve">मैग्मा जनरल इंश्योरेंस के अधिग्रहण </w:t>
      </w:r>
      <w:r w:rsidRPr="00FA084B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के संबंध में सही कथन चुनिए। </w:t>
      </w:r>
      <w:r w:rsidRPr="00FA084B">
        <w:rPr>
          <w:rFonts w:ascii="Kokila" w:hAnsi="Kokila" w:cs="Kokila"/>
          <w:b/>
          <w:bCs/>
          <w:color w:val="000099"/>
          <w:sz w:val="64"/>
          <w:szCs w:val="64"/>
        </w:rPr>
        <w:t>Choose the correct statement regarding the acquisition of Magma General Insurance recently.</w:t>
      </w:r>
    </w:p>
    <w:p w14:paraId="7C89DE7B" w14:textId="77777777" w:rsidR="005D761B" w:rsidRPr="00FA084B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4"/>
          <w:szCs w:val="64"/>
        </w:rPr>
      </w:pPr>
      <w:r w:rsidRPr="00FA084B">
        <w:rPr>
          <w:rFonts w:ascii="Kokila" w:hAnsi="Kokila" w:cs="Kokila"/>
          <w:b/>
          <w:bCs/>
          <w:color w:val="000000" w:themeColor="text1"/>
          <w:sz w:val="64"/>
          <w:szCs w:val="64"/>
        </w:rPr>
        <w:t>a)</w:t>
      </w:r>
      <w:r>
        <w:rPr>
          <w:rFonts w:ascii="Kokila" w:hAnsi="Kokila" w:cs="Kokila"/>
          <w:b/>
          <w:bCs/>
          <w:color w:val="000000" w:themeColor="text1"/>
          <w:sz w:val="64"/>
          <w:szCs w:val="64"/>
        </w:rPr>
        <w:t xml:space="preserve"> </w:t>
      </w:r>
      <w:r w:rsidRPr="00FA084B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पतंजलि आयुर्वेद और डीएस ग्रुप मैग्मा जनरल इंश्योरेंस का अधिग्रहण करेंगे। </w:t>
      </w:r>
      <w:r w:rsidRPr="00FA084B">
        <w:rPr>
          <w:rFonts w:ascii="Kokila" w:hAnsi="Kokila" w:cs="Kokila"/>
          <w:b/>
          <w:bCs/>
          <w:color w:val="000099"/>
          <w:sz w:val="64"/>
          <w:szCs w:val="64"/>
        </w:rPr>
        <w:t xml:space="preserve">Patanjali </w:t>
      </w:r>
      <w:proofErr w:type="spellStart"/>
      <w:r w:rsidRPr="00FA084B">
        <w:rPr>
          <w:rFonts w:ascii="Kokila" w:hAnsi="Kokila" w:cs="Kokila"/>
          <w:b/>
          <w:bCs/>
          <w:color w:val="000099"/>
          <w:sz w:val="64"/>
          <w:szCs w:val="64"/>
        </w:rPr>
        <w:t>Ayurved</w:t>
      </w:r>
      <w:proofErr w:type="spellEnd"/>
      <w:r w:rsidRPr="00FA084B">
        <w:rPr>
          <w:rFonts w:ascii="Kokila" w:hAnsi="Kokila" w:cs="Kokila"/>
          <w:b/>
          <w:bCs/>
          <w:color w:val="000099"/>
          <w:sz w:val="64"/>
          <w:szCs w:val="64"/>
        </w:rPr>
        <w:t xml:space="preserve"> and DS Group will acquire Magma General Insurance.</w:t>
      </w:r>
      <w:r w:rsidRPr="00FA084B">
        <w:rPr>
          <w:rFonts w:ascii="Kokila" w:hAnsi="Kokila" w:cs="Kokila"/>
          <w:b/>
          <w:bCs/>
          <w:color w:val="000000" w:themeColor="text1"/>
          <w:sz w:val="64"/>
          <w:szCs w:val="64"/>
        </w:rPr>
        <w:t xml:space="preserve"> </w:t>
      </w:r>
    </w:p>
    <w:p w14:paraId="5029024E" w14:textId="77777777" w:rsidR="005D761B" w:rsidRPr="00FA084B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4"/>
          <w:szCs w:val="64"/>
        </w:rPr>
      </w:pPr>
      <w:r w:rsidRPr="00FA084B">
        <w:rPr>
          <w:rFonts w:ascii="Kokila" w:hAnsi="Kokila" w:cs="Kokila"/>
          <w:b/>
          <w:bCs/>
          <w:color w:val="000000" w:themeColor="text1"/>
          <w:sz w:val="64"/>
          <w:szCs w:val="64"/>
        </w:rPr>
        <w:t xml:space="preserve">b) </w:t>
      </w:r>
      <w:r w:rsidRPr="00FA084B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भारतीय स्टेट बैंक ने </w:t>
      </w:r>
      <w:r w:rsidRPr="00FA084B">
        <w:rPr>
          <w:rFonts w:ascii="Kokila" w:hAnsi="Kokila" w:cs="Kokila"/>
          <w:b/>
          <w:bCs/>
          <w:color w:val="000000" w:themeColor="text1"/>
          <w:sz w:val="64"/>
          <w:szCs w:val="64"/>
          <w:lang w:bidi="hi-IN"/>
        </w:rPr>
        <w:t>₹</w:t>
      </w:r>
      <w:r w:rsidRPr="00FA084B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>4</w:t>
      </w:r>
      <w:r w:rsidRPr="00FA084B">
        <w:rPr>
          <w:rFonts w:ascii="Kokila" w:hAnsi="Kokila" w:cs="Kokila"/>
          <w:b/>
          <w:bCs/>
          <w:color w:val="000000" w:themeColor="text1"/>
          <w:sz w:val="64"/>
          <w:szCs w:val="64"/>
          <w:lang w:bidi="hi-IN"/>
        </w:rPr>
        <w:t>,</w:t>
      </w:r>
      <w:r w:rsidRPr="00FA084B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500 करोड़ में मैग्मा जनरल इंश्योरेंस का अधिग्रहण किया है। </w:t>
      </w:r>
      <w:r w:rsidRPr="00FA084B">
        <w:rPr>
          <w:rFonts w:ascii="Kokila" w:hAnsi="Kokila" w:cs="Kokila"/>
          <w:b/>
          <w:bCs/>
          <w:color w:val="000099"/>
          <w:sz w:val="64"/>
          <w:szCs w:val="64"/>
        </w:rPr>
        <w:t xml:space="preserve">State Bank of India has acquired Magma General Insurance for </w:t>
      </w:r>
      <w:r w:rsidRPr="00FA084B">
        <w:rPr>
          <w:rFonts w:ascii="Kokila" w:hAnsi="Kokila" w:cs="Kokila"/>
          <w:b/>
          <w:bCs/>
          <w:color w:val="000099"/>
          <w:sz w:val="64"/>
          <w:szCs w:val="64"/>
          <w:lang w:bidi="hi-IN"/>
        </w:rPr>
        <w:t>₹</w:t>
      </w:r>
      <w:r w:rsidRPr="00FA084B">
        <w:rPr>
          <w:rFonts w:ascii="Kokila" w:hAnsi="Kokila" w:cs="Kokila"/>
          <w:b/>
          <w:bCs/>
          <w:color w:val="000099"/>
          <w:sz w:val="64"/>
          <w:szCs w:val="64"/>
          <w:cs/>
          <w:lang w:bidi="hi-IN"/>
        </w:rPr>
        <w:t>4</w:t>
      </w:r>
      <w:r w:rsidRPr="00FA084B">
        <w:rPr>
          <w:rFonts w:ascii="Kokila" w:hAnsi="Kokila" w:cs="Kokila"/>
          <w:b/>
          <w:bCs/>
          <w:color w:val="000099"/>
          <w:sz w:val="64"/>
          <w:szCs w:val="64"/>
          <w:lang w:bidi="hi-IN"/>
        </w:rPr>
        <w:t>,</w:t>
      </w:r>
      <w:r w:rsidRPr="00FA084B">
        <w:rPr>
          <w:rFonts w:ascii="Kokila" w:hAnsi="Kokila" w:cs="Kokila"/>
          <w:b/>
          <w:bCs/>
          <w:color w:val="000099"/>
          <w:sz w:val="64"/>
          <w:szCs w:val="64"/>
          <w:cs/>
          <w:lang w:bidi="hi-IN"/>
        </w:rPr>
        <w:t>500</w:t>
      </w:r>
      <w:r w:rsidRPr="00FA084B">
        <w:rPr>
          <w:rFonts w:ascii="Kokila" w:hAnsi="Kokila" w:cs="Kokila"/>
          <w:b/>
          <w:bCs/>
          <w:color w:val="000099"/>
          <w:sz w:val="64"/>
          <w:szCs w:val="64"/>
        </w:rPr>
        <w:t xml:space="preserve"> crore.</w:t>
      </w:r>
    </w:p>
    <w:p w14:paraId="504A3A49" w14:textId="77777777" w:rsidR="005D761B" w:rsidRPr="00FA084B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4"/>
          <w:szCs w:val="64"/>
        </w:rPr>
      </w:pPr>
      <w:r w:rsidRPr="00FA084B">
        <w:rPr>
          <w:rFonts w:ascii="Kokila" w:hAnsi="Kokila" w:cs="Kokila"/>
          <w:b/>
          <w:bCs/>
          <w:color w:val="000000" w:themeColor="text1"/>
          <w:sz w:val="64"/>
          <w:szCs w:val="64"/>
        </w:rPr>
        <w:t xml:space="preserve">c) </w:t>
      </w:r>
      <w:r w:rsidRPr="00FA084B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एचडीएफसी लाइफ और आईसीआईसीआई लोम्बार्ड ने संयुक्त रूप से मैग्मा जनरल इंश्योरेंस का अधिग्रहण किया है। </w:t>
      </w:r>
      <w:r w:rsidRPr="00FA084B">
        <w:rPr>
          <w:rFonts w:ascii="Kokila" w:hAnsi="Kokila" w:cs="Kokila"/>
          <w:b/>
          <w:bCs/>
          <w:color w:val="000099"/>
          <w:sz w:val="64"/>
          <w:szCs w:val="64"/>
        </w:rPr>
        <w:t>HDFC Life and ICICI Lombard have jointly acquired Magma General Insurance.</w:t>
      </w:r>
    </w:p>
    <w:p w14:paraId="4AAAD517" w14:textId="77777777" w:rsidR="005D761B" w:rsidRPr="00FA084B" w:rsidRDefault="005D761B" w:rsidP="005D761B">
      <w:pPr>
        <w:spacing w:line="256" w:lineRule="auto"/>
        <w:jc w:val="both"/>
        <w:rPr>
          <w:rFonts w:ascii="Kokila" w:hAnsi="Kokila" w:cs="Kokila"/>
          <w:b/>
          <w:bCs/>
          <w:noProof/>
          <w:color w:val="000099"/>
          <w:sz w:val="64"/>
          <w:szCs w:val="64"/>
          <w:lang w:bidi="hi-IN"/>
        </w:rPr>
      </w:pPr>
      <w:r w:rsidRPr="00FA084B">
        <w:rPr>
          <w:rFonts w:ascii="Kokila" w:hAnsi="Kokila" w:cs="Kokila"/>
          <w:b/>
          <w:bCs/>
          <w:color w:val="000000" w:themeColor="text1"/>
          <w:sz w:val="64"/>
          <w:szCs w:val="64"/>
        </w:rPr>
        <w:t xml:space="preserve">d) </w:t>
      </w:r>
      <w:r w:rsidRPr="00FA084B">
        <w:rPr>
          <w:rFonts w:ascii="Kokila" w:hAnsi="Kokila" w:cs="Kokila"/>
          <w:b/>
          <w:bCs/>
          <w:color w:val="000000" w:themeColor="text1"/>
          <w:sz w:val="64"/>
          <w:szCs w:val="64"/>
          <w:cs/>
          <w:lang w:bidi="hi-IN"/>
        </w:rPr>
        <w:t xml:space="preserve">एलआईसी ने मैग्मा जनरल इंश्योरेंस का अधिग्रहण किया है। </w:t>
      </w:r>
      <w:r w:rsidRPr="00FA084B">
        <w:rPr>
          <w:rFonts w:ascii="Kokila" w:hAnsi="Kokila" w:cs="Kokila"/>
          <w:b/>
          <w:bCs/>
          <w:color w:val="000099"/>
          <w:sz w:val="64"/>
          <w:szCs w:val="64"/>
        </w:rPr>
        <w:t>LIC has acquired Magma General Insurance.</w:t>
      </w:r>
    </w:p>
    <w:p w14:paraId="16BDB3A4" w14:textId="77777777" w:rsidR="005D761B" w:rsidRPr="00546313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60"/>
          <w:szCs w:val="60"/>
        </w:rPr>
      </w:pPr>
      <w:r w:rsidRPr="0054631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15: </w:t>
      </w:r>
      <w:r w:rsidRPr="00546313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हाल ही में </w:t>
      </w:r>
      <w:r w:rsidRPr="00546313">
        <w:rPr>
          <w:rFonts w:ascii="Kokila" w:hAnsi="Kokila" w:cs="Kokila"/>
          <w:b/>
          <w:bCs/>
          <w:color w:val="C00000"/>
          <w:sz w:val="60"/>
          <w:szCs w:val="60"/>
          <w:cs/>
          <w:lang w:bidi="hi-IN"/>
        </w:rPr>
        <w:t>अभ्यास रोटर क्लैप–</w:t>
      </w:r>
      <w:r w:rsidRPr="00546313">
        <w:rPr>
          <w:rFonts w:ascii="Kokila" w:hAnsi="Kokila" w:cs="Kokila"/>
          <w:b/>
          <w:bCs/>
          <w:color w:val="C00000"/>
          <w:sz w:val="60"/>
          <w:szCs w:val="60"/>
        </w:rPr>
        <w:t xml:space="preserve">III </w:t>
      </w:r>
      <w:r w:rsidRPr="00546313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के संबंध में सही कथन चुनिए। </w:t>
      </w:r>
      <w:r w:rsidRPr="00546313">
        <w:rPr>
          <w:rFonts w:ascii="Kokila" w:hAnsi="Kokila" w:cs="Kokila"/>
          <w:b/>
          <w:bCs/>
          <w:color w:val="000000" w:themeColor="text1"/>
          <w:sz w:val="60"/>
          <w:szCs w:val="60"/>
        </w:rPr>
        <w:t>Choose the correct statement regarding Exercise ROTOR CLAP–III.</w:t>
      </w:r>
    </w:p>
    <w:p w14:paraId="06A15DB8" w14:textId="77777777" w:rsidR="005D761B" w:rsidRPr="00546313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60"/>
          <w:szCs w:val="60"/>
        </w:rPr>
      </w:pPr>
      <w:r w:rsidRPr="00546313">
        <w:rPr>
          <w:rFonts w:ascii="Kokila" w:hAnsi="Kokila" w:cs="Kokila"/>
          <w:b/>
          <w:bCs/>
          <w:color w:val="000000" w:themeColor="text1"/>
          <w:sz w:val="60"/>
          <w:szCs w:val="60"/>
        </w:rPr>
        <w:t xml:space="preserve">a) </w:t>
      </w:r>
      <w:r w:rsidRPr="00546313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यह अभ्यास भारतीय नौसेना द्वारा विशाखापत्तनम में आयोजित किया गया। </w:t>
      </w:r>
      <w:r w:rsidRPr="00546313">
        <w:rPr>
          <w:rFonts w:ascii="Kokila" w:hAnsi="Kokila" w:cs="Kokila"/>
          <w:b/>
          <w:bCs/>
          <w:color w:val="000099"/>
          <w:sz w:val="60"/>
          <w:szCs w:val="60"/>
        </w:rPr>
        <w:t>It was conducted by the Indian Navy at Visakhapatnam.</w:t>
      </w:r>
    </w:p>
    <w:p w14:paraId="779505BA" w14:textId="77777777" w:rsidR="005D761B" w:rsidRPr="00546313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0"/>
          <w:szCs w:val="60"/>
        </w:rPr>
      </w:pPr>
      <w:r w:rsidRPr="00546313">
        <w:rPr>
          <w:rFonts w:ascii="Kokila" w:hAnsi="Kokila" w:cs="Kokila"/>
          <w:b/>
          <w:bCs/>
          <w:color w:val="000000" w:themeColor="text1"/>
          <w:sz w:val="60"/>
          <w:szCs w:val="60"/>
        </w:rPr>
        <w:t>b)</w:t>
      </w:r>
      <w:r>
        <w:rPr>
          <w:rFonts w:ascii="Kokila" w:hAnsi="Kokila" w:cs="Kokila"/>
          <w:b/>
          <w:bCs/>
          <w:color w:val="000000" w:themeColor="text1"/>
          <w:sz w:val="60"/>
          <w:szCs w:val="60"/>
        </w:rPr>
        <w:t xml:space="preserve"> </w:t>
      </w:r>
      <w:r w:rsidRPr="00546313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यह भारतीय वायु सेना द्वारा पोकरण फील्ड फायरिंग रेंज में "काउंटर-यूएएस" थीम पर आयोजित किया गया। </w:t>
      </w:r>
      <w:r w:rsidRPr="00546313">
        <w:rPr>
          <w:rFonts w:ascii="Kokila" w:hAnsi="Kokila" w:cs="Kokila"/>
          <w:b/>
          <w:bCs/>
          <w:color w:val="000099"/>
          <w:sz w:val="60"/>
          <w:szCs w:val="60"/>
        </w:rPr>
        <w:t>It was conducted by the Indian Air Force at Pokhran Field Firing Range on the theme of Counter-Unmanned Aerial Systems.</w:t>
      </w:r>
      <w:r w:rsidRPr="00546313">
        <w:rPr>
          <w:rFonts w:ascii="Kokila" w:hAnsi="Kokila" w:cs="Kokila"/>
          <w:b/>
          <w:bCs/>
          <w:color w:val="000000" w:themeColor="text1"/>
          <w:sz w:val="60"/>
          <w:szCs w:val="60"/>
        </w:rPr>
        <w:t xml:space="preserve"> </w:t>
      </w:r>
    </w:p>
    <w:p w14:paraId="2B099F04" w14:textId="77777777" w:rsidR="005D761B" w:rsidRPr="00546313" w:rsidRDefault="005D761B" w:rsidP="005D761B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0"/>
          <w:szCs w:val="60"/>
        </w:rPr>
      </w:pPr>
      <w:r w:rsidRPr="00546313">
        <w:rPr>
          <w:rFonts w:ascii="Kokila" w:hAnsi="Kokila" w:cs="Kokila"/>
          <w:b/>
          <w:bCs/>
          <w:color w:val="000000" w:themeColor="text1"/>
          <w:sz w:val="60"/>
          <w:szCs w:val="60"/>
        </w:rPr>
        <w:t xml:space="preserve">c) </w:t>
      </w:r>
      <w:r w:rsidRPr="00546313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यह अभ्यास साइबर सुरक्षा और अंतरिक्ष युद्ध पर आधारित था। </w:t>
      </w:r>
      <w:r w:rsidRPr="00546313">
        <w:rPr>
          <w:rFonts w:ascii="Kokila" w:hAnsi="Kokila" w:cs="Kokila"/>
          <w:b/>
          <w:bCs/>
          <w:color w:val="000099"/>
          <w:sz w:val="60"/>
          <w:szCs w:val="60"/>
        </w:rPr>
        <w:t>It was based on Cyber Security and Space Warfare.</w:t>
      </w:r>
    </w:p>
    <w:p w14:paraId="2B262C67" w14:textId="77777777" w:rsidR="005D761B" w:rsidRDefault="005D761B" w:rsidP="005D761B">
      <w:pPr>
        <w:jc w:val="both"/>
        <w:rPr>
          <w:rFonts w:ascii="Kokila" w:hAnsi="Kokila" w:cs="Kokila"/>
          <w:b/>
          <w:bCs/>
          <w:color w:val="000099"/>
          <w:sz w:val="60"/>
          <w:szCs w:val="60"/>
        </w:rPr>
      </w:pPr>
      <w:r w:rsidRPr="00546313">
        <w:rPr>
          <w:rFonts w:ascii="Kokila" w:hAnsi="Kokila" w:cs="Kokila"/>
          <w:b/>
          <w:bCs/>
          <w:color w:val="000000" w:themeColor="text1"/>
          <w:sz w:val="60"/>
          <w:szCs w:val="60"/>
        </w:rPr>
        <w:t xml:space="preserve">d) </w:t>
      </w:r>
      <w:r w:rsidRPr="00546313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>यह अभ्यास केवल मानव</w:t>
      </w:r>
      <w:r w:rsidRPr="00546313">
        <w:rPr>
          <w:rFonts w:ascii="Kokila" w:hAnsi="Kokila" w:cs="Kokila"/>
          <w:b/>
          <w:bCs/>
          <w:color w:val="000000" w:themeColor="text1"/>
          <w:sz w:val="60"/>
          <w:szCs w:val="60"/>
        </w:rPr>
        <w:t xml:space="preserve"> </w:t>
      </w:r>
      <w:r w:rsidRPr="00546313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>रहित लड़ाकू विमानों के परीक्षण के लिए आयोजित किया गया।</w:t>
      </w:r>
      <w:r w:rsidRPr="00546313">
        <w:rPr>
          <w:rFonts w:ascii="Kokila" w:hAnsi="Kokila" w:cs="Kokila"/>
          <w:b/>
          <w:bCs/>
          <w:color w:val="000000" w:themeColor="text1"/>
          <w:sz w:val="60"/>
          <w:szCs w:val="60"/>
        </w:rPr>
        <w:t xml:space="preserve"> </w:t>
      </w:r>
      <w:r w:rsidRPr="00546313">
        <w:rPr>
          <w:rFonts w:ascii="Kokila" w:hAnsi="Kokila" w:cs="Kokila"/>
          <w:b/>
          <w:bCs/>
          <w:color w:val="000099"/>
          <w:sz w:val="60"/>
          <w:szCs w:val="60"/>
        </w:rPr>
        <w:t>It was conducted only for testing combat drones.</w:t>
      </w:r>
    </w:p>
    <w:p w14:paraId="72823DFC" w14:textId="77777777" w:rsidR="005D761B" w:rsidRPr="00DF3671" w:rsidRDefault="005D761B" w:rsidP="005D761B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6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: </w:t>
      </w:r>
      <w:r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ईरान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अगला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23E5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राजदूत</w:t>
      </w:r>
      <w:r w:rsidRPr="00F23E5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किसे</w:t>
      </w: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नियुक्त</w:t>
      </w: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DF3671">
        <w:rPr>
          <w:rFonts w:ascii="Kokila" w:hAnsi="Kokila" w:cs="Kokila"/>
          <w:b/>
          <w:bCs/>
          <w:color w:val="000099"/>
          <w:sz w:val="82"/>
          <w:szCs w:val="82"/>
        </w:rPr>
        <w:t>Who has been appointed as the next Ambassador of India to Iran recently?</w:t>
      </w:r>
    </w:p>
    <w:p w14:paraId="0990F332" w14:textId="77777777" w:rsidR="005D761B" w:rsidRPr="00DF3671" w:rsidRDefault="005D761B" w:rsidP="005D761B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8CE8861" w14:textId="77777777" w:rsidR="005D761B" w:rsidRPr="00DF3671" w:rsidRDefault="005D761B" w:rsidP="005D761B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संजय</w:t>
      </w: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कुमार</w:t>
      </w: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वर्मा</w:t>
      </w: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3671">
        <w:rPr>
          <w:rFonts w:ascii="Kokila" w:hAnsi="Kokila" w:cs="Kokila"/>
          <w:b/>
          <w:bCs/>
          <w:color w:val="000099"/>
          <w:sz w:val="82"/>
          <w:szCs w:val="82"/>
        </w:rPr>
        <w:t>Sanjay Kumar Verma</w:t>
      </w:r>
    </w:p>
    <w:p w14:paraId="4652A217" w14:textId="77777777" w:rsidR="005D761B" w:rsidRPr="00DF3671" w:rsidRDefault="005D761B" w:rsidP="005D761B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एन</w:t>
      </w: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जे</w:t>
      </w: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गांगटे</w:t>
      </w: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3671">
        <w:rPr>
          <w:rFonts w:ascii="Kokila" w:hAnsi="Kokila" w:cs="Kokila"/>
          <w:b/>
          <w:bCs/>
          <w:color w:val="000099"/>
          <w:sz w:val="82"/>
          <w:szCs w:val="82"/>
        </w:rPr>
        <w:t xml:space="preserve">N. J. </w:t>
      </w:r>
      <w:proofErr w:type="spellStart"/>
      <w:r w:rsidRPr="00DF3671">
        <w:rPr>
          <w:rFonts w:ascii="Kokila" w:hAnsi="Kokila" w:cs="Kokila"/>
          <w:b/>
          <w:bCs/>
          <w:color w:val="000099"/>
          <w:sz w:val="82"/>
          <w:szCs w:val="82"/>
        </w:rPr>
        <w:t>Gangte</w:t>
      </w:r>
      <w:proofErr w:type="spellEnd"/>
    </w:p>
    <w:p w14:paraId="6B2136AD" w14:textId="77777777" w:rsidR="005D761B" w:rsidRPr="00DF3671" w:rsidRDefault="005D761B" w:rsidP="005D761B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विक्रम</w:t>
      </w: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मिस्री</w:t>
      </w: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3671">
        <w:rPr>
          <w:rFonts w:ascii="Kokila" w:hAnsi="Kokila" w:cs="Kokila"/>
          <w:b/>
          <w:bCs/>
          <w:color w:val="000099"/>
          <w:sz w:val="82"/>
          <w:szCs w:val="82"/>
        </w:rPr>
        <w:t>Vikram Misri</w:t>
      </w:r>
    </w:p>
    <w:p w14:paraId="2D39D3DF" w14:textId="743B8162" w:rsidR="003E08F3" w:rsidRDefault="005D761B" w:rsidP="005D761B">
      <w:pPr>
        <w:spacing w:after="0" w:line="240" w:lineRule="auto"/>
        <w:contextualSpacing/>
        <w:rPr>
          <w:rFonts w:ascii="Kokila" w:hAnsi="Kokila" w:cs="Kokila"/>
          <w:b/>
          <w:bCs/>
          <w:color w:val="000099"/>
          <w:sz w:val="82"/>
          <w:szCs w:val="82"/>
        </w:rPr>
      </w:pP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</w:rPr>
        <w:t>d)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विश्वेश</w:t>
      </w: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367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नेगी</w:t>
      </w:r>
      <w:r w:rsidRPr="00DF367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F3671">
        <w:rPr>
          <w:rFonts w:ascii="Kokila" w:hAnsi="Kokila" w:cs="Kokila"/>
          <w:b/>
          <w:bCs/>
          <w:color w:val="000099"/>
          <w:sz w:val="82"/>
          <w:szCs w:val="82"/>
        </w:rPr>
        <w:t>Vishwesh Negi</w:t>
      </w:r>
    </w:p>
    <w:p w14:paraId="5D98E55D" w14:textId="77777777" w:rsidR="00170FE6" w:rsidRDefault="00170FE6" w:rsidP="005D761B">
      <w:pPr>
        <w:spacing w:after="0" w:line="240" w:lineRule="auto"/>
        <w:contextualSpacing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2AB5310D" w14:textId="77777777" w:rsidR="00170FE6" w:rsidRDefault="00170FE6" w:rsidP="005D761B">
      <w:pPr>
        <w:spacing w:after="0" w:line="240" w:lineRule="auto"/>
        <w:contextualSpacing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56937CD8" w14:textId="77777777" w:rsidR="00AA7B3A" w:rsidRDefault="00AA7B3A" w:rsidP="003E08F3">
      <w:pPr>
        <w:spacing w:after="0" w:line="240" w:lineRule="auto"/>
        <w:contextualSpacing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1E81D8BF" w14:textId="77777777" w:rsidR="003E08F3" w:rsidRDefault="003E08F3" w:rsidP="003E08F3">
      <w:pPr>
        <w:spacing w:after="0" w:line="240" w:lineRule="auto"/>
        <w:contextualSpacing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7664DCD8" w14:textId="77777777" w:rsidR="003E08F3" w:rsidRDefault="003E08F3" w:rsidP="003E08F3">
      <w:pPr>
        <w:spacing w:after="0" w:line="240" w:lineRule="auto"/>
        <w:contextualSpacing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167932EC" w14:textId="77777777" w:rsidR="003E08F3" w:rsidRPr="00C52C5E" w:rsidRDefault="003E08F3" w:rsidP="003E08F3">
      <w:pPr>
        <w:spacing w:after="0" w:line="240" w:lineRule="auto"/>
        <w:contextualSpacing/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</w:pPr>
    </w:p>
    <w:p w14:paraId="42A3434D" w14:textId="529BD85C" w:rsidR="003E08F3" w:rsidRPr="00C52C5E" w:rsidRDefault="009845E1" w:rsidP="003E08F3">
      <w:pPr>
        <w:spacing w:after="0" w:line="240" w:lineRule="auto"/>
        <w:contextualSpacing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6</w:t>
      </w:r>
      <w:r w:rsidR="009004D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AUGUST</w:t>
      </w:r>
      <w:r w:rsidR="003E08F3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</w:p>
    <w:p w14:paraId="0C59CA53" w14:textId="77777777" w:rsidR="003E08F3" w:rsidRPr="00C52C5E" w:rsidRDefault="003E08F3" w:rsidP="003E08F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6BB39476" w14:textId="77777777" w:rsidR="003E08F3" w:rsidRPr="00C52C5E" w:rsidRDefault="003E08F3" w:rsidP="003E08F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15D862EF" w14:textId="77777777" w:rsidR="003E5EF0" w:rsidRDefault="003E5EF0" w:rsidP="003E5EF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7D337944" w14:textId="70682255" w:rsidR="00474D26" w:rsidRPr="00474D26" w:rsidRDefault="003E08F3" w:rsidP="00474D2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Q.1: </w:t>
      </w:r>
      <w:r w:rsidR="00474D26" w:rsidRPr="00474D2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5 </w:t>
      </w:r>
      <w:r w:rsidR="00474D26"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अगस्त </w:t>
      </w:r>
      <w:r w:rsidR="00474D26" w:rsidRPr="00474D2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2026 </w:t>
      </w:r>
      <w:r w:rsidR="00474D26"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को</w:t>
      </w:r>
      <w:r w:rsidR="00474D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474D26"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भारतीय</w:t>
      </w:r>
      <w:r w:rsidR="00474D26"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74D26"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रिज़र्व</w:t>
      </w:r>
      <w:r w:rsidR="00474D26"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74D26"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बैंक</w:t>
      </w:r>
      <w:r w:rsidR="00474D26"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74D26"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474D26"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74D26"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मौद्रिक</w:t>
      </w:r>
      <w:r w:rsidR="00474D26"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74D26"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नीति</w:t>
      </w:r>
      <w:r w:rsidR="00474D26"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74D26"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समिति</w:t>
      </w:r>
      <w:r w:rsidR="00474D26"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74D26"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474D26"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74D26"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नीतिगत</w:t>
      </w:r>
      <w:r w:rsidR="00474D26"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474D26"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रेपो</w:t>
      </w:r>
      <w:r w:rsidR="00474D26"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474D26"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दर</w:t>
      </w:r>
      <w:r w:rsidR="00474D26"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474D26"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="00474D26"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74D26"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कितने</w:t>
      </w:r>
      <w:r w:rsidR="00474D26"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74D26"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प्रतिशत</w:t>
      </w:r>
      <w:r w:rsidR="00474D26"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74D26"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रखा</w:t>
      </w:r>
      <w:r w:rsidR="00474D26"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74D26"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474D26" w:rsidRPr="00474D26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474D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474D26">
        <w:rPr>
          <w:rFonts w:ascii="Kokila" w:hAnsi="Kokila" w:cs="Kokila"/>
          <w:b/>
          <w:bCs/>
          <w:color w:val="000099"/>
          <w:sz w:val="82"/>
          <w:szCs w:val="82"/>
        </w:rPr>
        <w:t>On August 5, 2026</w:t>
      </w:r>
      <w:r w:rsidR="00474D26" w:rsidRPr="00474D26">
        <w:rPr>
          <w:rFonts w:ascii="Kokila" w:hAnsi="Kokila" w:cs="Kokila"/>
          <w:b/>
          <w:bCs/>
          <w:color w:val="000099"/>
          <w:sz w:val="82"/>
          <w:szCs w:val="82"/>
        </w:rPr>
        <w:t>, at what percentage has the Monetary Policy Committee of the Reserve Bank of India kept the policy repo rate?</w:t>
      </w:r>
    </w:p>
    <w:p w14:paraId="3AC02096" w14:textId="77777777" w:rsidR="00474D26" w:rsidRPr="00474D26" w:rsidRDefault="00474D26" w:rsidP="00474D2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5.25%</w:t>
      </w:r>
    </w:p>
    <w:p w14:paraId="77AEF022" w14:textId="77777777" w:rsidR="00474D26" w:rsidRPr="00474D26" w:rsidRDefault="00474D26" w:rsidP="00474D2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5.00%</w:t>
      </w:r>
    </w:p>
    <w:p w14:paraId="0D3F39CC" w14:textId="77777777" w:rsidR="00474D26" w:rsidRPr="00474D26" w:rsidRDefault="00474D26" w:rsidP="00474D2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5.50%</w:t>
      </w:r>
    </w:p>
    <w:p w14:paraId="76A7B8A1" w14:textId="4D98FAE2" w:rsidR="00547C82" w:rsidRDefault="00474D26" w:rsidP="00474D2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5.75%</w:t>
      </w:r>
    </w:p>
    <w:p w14:paraId="2B2AD453" w14:textId="490C6262" w:rsidR="00547C82" w:rsidRDefault="00547C82" w:rsidP="00547C82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</w:p>
    <w:p w14:paraId="29E03CB2" w14:textId="1CDC798F" w:rsidR="008D2431" w:rsidRDefault="008D2431" w:rsidP="00547C8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lastRenderedPageBreak/>
        <w:drawing>
          <wp:anchor distT="0" distB="0" distL="114300" distR="114300" simplePos="0" relativeHeight="251982848" behindDoc="0" locked="0" layoutInCell="1" allowOverlap="1" wp14:anchorId="7D010F61" wp14:editId="23DE3B15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12755880" cy="6888480"/>
            <wp:effectExtent l="0" t="0" r="7620" b="7620"/>
            <wp:wrapSquare wrapText="bothSides"/>
            <wp:docPr id="25753016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5880" cy="688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9D70C5" w14:textId="252F9179" w:rsidR="00E436B3" w:rsidRPr="00474D26" w:rsidRDefault="003E08F3" w:rsidP="00E436B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Answer:</w:t>
      </w:r>
      <w:r w:rsidRPr="00C52C5E">
        <w:rPr>
          <w:rFonts w:ascii="Kokila" w:hAnsi="Kokila" w:cs="Kokila" w:hint="cs"/>
          <w:b/>
          <w:bCs/>
          <w:color w:val="000099"/>
          <w:sz w:val="82"/>
          <w:szCs w:val="82"/>
          <w:cs/>
          <w:lang w:val="en-IN" w:bidi="hi-IN"/>
        </w:rPr>
        <w:t xml:space="preserve"> </w:t>
      </w:r>
      <w:r w:rsidR="00474D26" w:rsidRPr="00474D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474D26"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5.25%</w:t>
      </w:r>
    </w:p>
    <w:p w14:paraId="554E301C" w14:textId="12FC21FE" w:rsidR="009236E0" w:rsidRPr="00E436B3" w:rsidRDefault="009236E0" w:rsidP="009236E0">
      <w:pPr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</w:p>
    <w:p w14:paraId="65096F76" w14:textId="77777777" w:rsidR="00474D26" w:rsidRDefault="00474D26" w:rsidP="00474D2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भारतीय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रिज़र्व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बैंक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[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Reserve Bank of India (RBI)]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मौद्रिक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नीति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समिति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Monetary Policy Committee (MPC))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</w:rPr>
        <w:t>5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अगस्त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</w:rPr>
        <w:t>2026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सर्वसम्मति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नीतिगत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रेपो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दर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Policy Repo Rate)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/>
          <w:b/>
          <w:bCs/>
          <w:color w:val="C00000"/>
          <w:sz w:val="82"/>
          <w:szCs w:val="82"/>
        </w:rPr>
        <w:t>5.25%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यथावत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रखने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निर्णय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लिया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तटस्थ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रुख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Neutral Stance)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बनाए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रखा।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1D9614B7" w14:textId="77777777" w:rsidR="00474D26" w:rsidRDefault="00474D26" w:rsidP="00474D2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आरबीआई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गवर्नर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संजय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मल्होत्रा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कहा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खाद्य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ईंधन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Fuel)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कीमतों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कारण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शीर्ष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मुद्रास्फीति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Headline Inflation)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वृद्धि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हुई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जबकि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कोर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मुद्रास्फीति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Core Inflation)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अभी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भी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नियंत्रित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बनी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हुई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355D3D37" w14:textId="6D673FAA" w:rsidR="00A610CA" w:rsidRDefault="00474D26" w:rsidP="00A610C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lastRenderedPageBreak/>
        <w:t>आरबीआई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वित्त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वर्ष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/>
          <w:b/>
          <w:bCs/>
          <w:color w:val="C00000"/>
          <w:sz w:val="82"/>
          <w:szCs w:val="82"/>
        </w:rPr>
        <w:t>2026–27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लिए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उपभोक्ता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मूल्य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सूचकांक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Consumer Price Index (CPI))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आधारित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मुद्रास्फीति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अनुमान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</w:rPr>
        <w:t>5.1%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घटाकर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/>
          <w:b/>
          <w:bCs/>
          <w:color w:val="C00000"/>
          <w:sz w:val="82"/>
          <w:szCs w:val="82"/>
        </w:rPr>
        <w:t>5.0%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दिया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वहीं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सकल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घरेलू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उत्पाद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Gross Domestic Product (GDP))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वृद्धि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अनुमान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</w:rPr>
        <w:t>6.6%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बढ़ाकर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/>
          <w:b/>
          <w:bCs/>
          <w:color w:val="C00000"/>
          <w:sz w:val="82"/>
          <w:szCs w:val="82"/>
        </w:rPr>
        <w:t>6.7%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दिया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इसके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अलावा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स्थायी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जमा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सुविधा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दर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[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Standing Deposit Facility (SDF) Rate]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</w:rPr>
        <w:t>5.00%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सीमांत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स्थायी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सुविधा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दर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[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Marginal Standing Facility (MSF)]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बैंक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दर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Bank Rate)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</w:rPr>
        <w:t>5.50%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यथावत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रखा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आरबीआई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वैश्विक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आर्थिक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चुनौतियों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भूराजनीतिक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अनिश्चितताओं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Geopolitical Uncertainties)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देखते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हुए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अपनी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तटस्थ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मौद्रिक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नीति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Neutral Monetary Policy Stance)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जारी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रखने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निर्णय</w:t>
      </w:r>
      <w:r w:rsidRPr="00474D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74D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लिया।</w:t>
      </w:r>
      <w:r w:rsidR="00F2095D">
        <w:rPr>
          <w:rFonts w:ascii="Kokila" w:hAnsi="Kokila" w:cs="Kokila"/>
          <w:b/>
          <w:bCs/>
          <w:color w:val="000000" w:themeColor="text1"/>
          <w:sz w:val="82"/>
          <w:szCs w:val="82"/>
        </w:rPr>
        <w:t>a</w:t>
      </w:r>
    </w:p>
    <w:p w14:paraId="29230201" w14:textId="5AF26732" w:rsidR="00F2095D" w:rsidRPr="00F2095D" w:rsidRDefault="003E08F3" w:rsidP="00F2095D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2: </w:t>
      </w:r>
      <w:r w:rsidR="00F2095D" w:rsidRPr="00F2095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F2095D" w:rsidRPr="00F209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2095D" w:rsidRPr="00F2095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F2095D" w:rsidRPr="00F209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2095D" w:rsidRPr="00F2095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F2095D" w:rsidRPr="00F209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2095D" w:rsidRPr="00F2095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गृह</w:t>
      </w:r>
      <w:r w:rsidR="00F2095D" w:rsidRPr="00F209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2095D" w:rsidRPr="00F2095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मंत्रालय</w:t>
      </w:r>
      <w:r w:rsidR="00F2095D" w:rsidRPr="00F209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2095D" w:rsidRPr="00F2095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F2095D" w:rsidRPr="00F209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2095D" w:rsidRPr="00F2095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किसे</w:t>
      </w:r>
      <w:r w:rsidR="00F2095D" w:rsidRPr="00F209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2095D"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अधिसूचित</w:t>
      </w:r>
      <w:r w:rsidR="00F2095D"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F2095D"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प्राकृतिक</w:t>
      </w:r>
      <w:r w:rsidR="00F2095D"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F2095D"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आपदाओं</w:t>
      </w:r>
      <w:r w:rsidR="00F2095D"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F2095D"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="00F2095D"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F2095D"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सूची</w:t>
      </w:r>
      <w:r w:rsidR="00F2095D"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F2095D" w:rsidRPr="00F2095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F2095D" w:rsidRPr="00F209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2095D" w:rsidRPr="00F2095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शामिल</w:t>
      </w:r>
      <w:r w:rsidR="00F2095D" w:rsidRPr="00F209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2095D" w:rsidRPr="00F2095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F2095D" w:rsidRPr="00F209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2095D" w:rsidRPr="00F2095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F2095D" w:rsidRPr="00F2095D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F2095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F2095D" w:rsidRPr="00F2095D">
        <w:rPr>
          <w:rFonts w:ascii="Kokila" w:hAnsi="Kokila" w:cs="Kokila"/>
          <w:b/>
          <w:bCs/>
          <w:color w:val="000099"/>
          <w:sz w:val="82"/>
          <w:szCs w:val="82"/>
        </w:rPr>
        <w:t>Recently, the Ministry of Home Affairs has included which of the following in the list of notified natural calamities?</w:t>
      </w:r>
    </w:p>
    <w:p w14:paraId="3F10A154" w14:textId="77777777" w:rsidR="00F2095D" w:rsidRPr="00F2095D" w:rsidRDefault="00F2095D" w:rsidP="00F2095D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C09D97F" w14:textId="77777777" w:rsidR="00F2095D" w:rsidRPr="00F2095D" w:rsidRDefault="00F2095D" w:rsidP="00F2095D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2095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F2095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शीत</w:t>
      </w:r>
      <w:r w:rsidRPr="00F209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2095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लहर</w:t>
      </w:r>
      <w:r w:rsidRPr="00F209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2095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एवं</w:t>
      </w:r>
      <w:r w:rsidRPr="00F209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2095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सूखा</w:t>
      </w:r>
      <w:r w:rsidRPr="00F209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2095D">
        <w:rPr>
          <w:rFonts w:ascii="Kokila" w:hAnsi="Kokila" w:cs="Kokila"/>
          <w:b/>
          <w:bCs/>
          <w:color w:val="000099"/>
          <w:sz w:val="82"/>
          <w:szCs w:val="82"/>
        </w:rPr>
        <w:t>Cold Wave and Drought</w:t>
      </w:r>
    </w:p>
    <w:p w14:paraId="20E9D001" w14:textId="77777777" w:rsidR="00F2095D" w:rsidRPr="00F2095D" w:rsidRDefault="00F2095D" w:rsidP="00F2095D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2095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F2095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लू</w:t>
      </w:r>
      <w:r w:rsidRPr="00F209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2095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एवं</w:t>
      </w:r>
      <w:r w:rsidRPr="00F209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2095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आकाशीय</w:t>
      </w:r>
      <w:r w:rsidRPr="00F209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2095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बिजली</w:t>
      </w:r>
      <w:r w:rsidRPr="00F209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2095D">
        <w:rPr>
          <w:rFonts w:ascii="Kokila" w:hAnsi="Kokila" w:cs="Kokila"/>
          <w:b/>
          <w:bCs/>
          <w:color w:val="000099"/>
          <w:sz w:val="82"/>
          <w:szCs w:val="82"/>
        </w:rPr>
        <w:t>Heatwave and Lightning</w:t>
      </w:r>
    </w:p>
    <w:p w14:paraId="44DD7B5F" w14:textId="77777777" w:rsidR="00F2095D" w:rsidRPr="00F2095D" w:rsidRDefault="00F2095D" w:rsidP="00F2095D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F2095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F2095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चक्रवात</w:t>
      </w:r>
      <w:r w:rsidRPr="00F209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2095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एवं</w:t>
      </w:r>
      <w:r w:rsidRPr="00F209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2095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सुनामी</w:t>
      </w:r>
      <w:r w:rsidRPr="00F209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2095D">
        <w:rPr>
          <w:rFonts w:ascii="Kokila" w:hAnsi="Kokila" w:cs="Kokila"/>
          <w:b/>
          <w:bCs/>
          <w:color w:val="000099"/>
          <w:sz w:val="82"/>
          <w:szCs w:val="82"/>
        </w:rPr>
        <w:t>Cyclone and Tsunami</w:t>
      </w:r>
    </w:p>
    <w:p w14:paraId="745B03A7" w14:textId="7FD2D083" w:rsidR="00890C5D" w:rsidRDefault="00F2095D" w:rsidP="00F2095D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F2095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F2095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भूकंप</w:t>
      </w:r>
      <w:r w:rsidRPr="00F209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2095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एवं</w:t>
      </w:r>
      <w:r w:rsidRPr="00F209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2095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भूस्खलन</w:t>
      </w:r>
      <w:r w:rsidRPr="00F209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2095D">
        <w:rPr>
          <w:rFonts w:ascii="Kokila" w:hAnsi="Kokila" w:cs="Kokila"/>
          <w:b/>
          <w:bCs/>
          <w:color w:val="000099"/>
          <w:sz w:val="82"/>
          <w:szCs w:val="82"/>
        </w:rPr>
        <w:t>Earthquake and Landslide</w:t>
      </w:r>
    </w:p>
    <w:p w14:paraId="507ECDE8" w14:textId="77777777" w:rsidR="008D2431" w:rsidRDefault="008D2431" w:rsidP="005907F8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19A89F96" w14:textId="4EBCB496" w:rsidR="003E08F3" w:rsidRPr="00C52C5E" w:rsidRDefault="008D2431" w:rsidP="005907F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81824" behindDoc="0" locked="0" layoutInCell="1" allowOverlap="1" wp14:anchorId="3B6319A4" wp14:editId="5FB1F4E2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12893040" cy="6873240"/>
            <wp:effectExtent l="0" t="0" r="3810" b="3810"/>
            <wp:wrapSquare wrapText="bothSides"/>
            <wp:docPr id="25020125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3040" cy="6873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8F3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3B0C8BD9" w14:textId="77777777" w:rsidR="00F2095D" w:rsidRPr="00F2095D" w:rsidRDefault="003E08F3" w:rsidP="00F2095D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 Answer: </w:t>
      </w:r>
      <w:r w:rsidR="00F2095D" w:rsidRPr="00F2095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F2095D" w:rsidRPr="00F2095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लू</w:t>
      </w:r>
      <w:r w:rsidR="00F2095D" w:rsidRPr="00F209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2095D" w:rsidRPr="00F2095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एवं</w:t>
      </w:r>
      <w:r w:rsidR="00F2095D" w:rsidRPr="00F209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2095D" w:rsidRPr="00F2095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आकाशीय</w:t>
      </w:r>
      <w:r w:rsidR="00F2095D" w:rsidRPr="00F209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2095D" w:rsidRPr="00F2095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बिजली</w:t>
      </w:r>
      <w:r w:rsidR="00F2095D" w:rsidRPr="00F209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2095D" w:rsidRPr="00F2095D">
        <w:rPr>
          <w:rFonts w:ascii="Kokila" w:hAnsi="Kokila" w:cs="Kokila"/>
          <w:b/>
          <w:bCs/>
          <w:color w:val="000099"/>
          <w:sz w:val="82"/>
          <w:szCs w:val="82"/>
        </w:rPr>
        <w:t>Heatwave and Lightning</w:t>
      </w:r>
    </w:p>
    <w:p w14:paraId="27E328E7" w14:textId="77777777" w:rsidR="00F2095D" w:rsidRDefault="00F2095D" w:rsidP="00F2095D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FD113F6" w14:textId="77777777" w:rsidR="002F57F6" w:rsidRDefault="002F57F6" w:rsidP="002F57F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गृह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मंत्रालय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लू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412FAA">
        <w:rPr>
          <w:rFonts w:ascii="Kokila" w:hAnsi="Kokila" w:cs="Kokila"/>
          <w:b/>
          <w:bCs/>
          <w:color w:val="C00000"/>
          <w:sz w:val="82"/>
          <w:szCs w:val="82"/>
        </w:rPr>
        <w:t xml:space="preserve">Heatwave)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और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आकाशीय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बिजली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Lightning)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आधिकारिक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रूप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अधिसूचित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प्राकृतिक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आपदाओं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Notified Natural Calamities)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सूची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शामिल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लिया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5DBCE89C" w14:textId="77777777" w:rsidR="002F57F6" w:rsidRDefault="002F57F6" w:rsidP="002F57F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इसके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बाद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/>
          <w:b/>
          <w:bCs/>
          <w:color w:val="C00000"/>
          <w:sz w:val="82"/>
          <w:szCs w:val="82"/>
        </w:rPr>
        <w:t>2026–31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अवधि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दौरान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राज्य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सरकारें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इन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दोनों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आपदाओं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संबंधित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राहत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Relief),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मुआवजा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Compensation)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शमन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परियोजनाओं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Mitigation Projects)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राज्य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आपदा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प्रतिक्रिया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कोष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State Disaster 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</w:rPr>
        <w:lastRenderedPageBreak/>
        <w:t xml:space="preserve">Response Fund (SDRF))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राष्ट्रीय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आपदा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प्रतिक्रिया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कोष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National Disaster Response Fund (NDRF))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उपयोग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सकेंगी।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0242F8F6" w14:textId="77777777" w:rsidR="002F57F6" w:rsidRDefault="002F57F6" w:rsidP="002F57F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यह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निर्णय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/>
          <w:b/>
          <w:bCs/>
          <w:color w:val="C00000"/>
          <w:sz w:val="82"/>
          <w:szCs w:val="82"/>
        </w:rPr>
        <w:t>16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वें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वित्त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आयोग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16th Finance Commission)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</w:rPr>
        <w:t>2026–31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पुरस्कार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अवधि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गई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सिफारिशों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आधार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लिया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जिसका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उद्देश्य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चरम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मौसम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Extreme Weather)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होने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वाली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बढ़ती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जनहानि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प्रभावी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ढंग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निपटना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3E0088FD" w14:textId="33348E47" w:rsidR="002F57F6" w:rsidRPr="00412FAA" w:rsidRDefault="002F57F6" w:rsidP="002F57F6">
      <w:pPr>
        <w:jc w:val="both"/>
        <w:rPr>
          <w:rFonts w:ascii="Kokila" w:hAnsi="Kokila" w:cs="Kokila"/>
          <w:b/>
          <w:bCs/>
          <w:color w:val="C00000"/>
          <w:sz w:val="82"/>
          <w:szCs w:val="82"/>
        </w:rPr>
      </w:pP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संशोधन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पहले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अधिसूचित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प्राकृतिक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आपदाओं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सूची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/>
          <w:b/>
          <w:bCs/>
          <w:color w:val="C00000"/>
          <w:sz w:val="82"/>
          <w:szCs w:val="82"/>
        </w:rPr>
        <w:t>12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आपदाएँ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शामिल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थीं</w:t>
      </w:r>
      <w:r w:rsidRPr="002F57F6">
        <w:rPr>
          <w:rFonts w:ascii="Kokila" w:hAnsi="Kokila" w:cs="Kokila" w:hint="eastAsia"/>
          <w:b/>
          <w:bCs/>
          <w:color w:val="000000" w:themeColor="text1"/>
          <w:sz w:val="82"/>
          <w:szCs w:val="82"/>
          <w:cs/>
          <w:lang w:bidi="hi-IN"/>
        </w:rPr>
        <w:t>—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चक्रवात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Cyclone),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सूखा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Drought),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भूकंप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Earthquake),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आग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Fire),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बाढ़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Flood),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सुनामी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Tsunami),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ओलावृष्टि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Hailstorm),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भूस्खलन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Landslide),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हिमस्खलन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Avalanche),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बादल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फटना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Cloudburst),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lastRenderedPageBreak/>
        <w:t>कीट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प्रकोप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Pest Attack)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पाला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एवं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शीत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लहर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</w:rPr>
        <w:t>Frost and Cold Wave)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।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अब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लू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आकाशीय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बिजली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भी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इसमें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शामिल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लिया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आधिकारिक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आंकड़ों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अनुसार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</w:rPr>
        <w:t>, 1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मार्च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</w:rPr>
        <w:t>26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जुलाई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</w:rPr>
        <w:t>2026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बीच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देश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हीट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स्ट्रोक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Heat Stroke)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</w:rPr>
        <w:t>4,853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मामले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</w:rPr>
        <w:t>20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पुष्ट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मौतें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दर्ज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F57F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गईं।</w:t>
      </w:r>
      <w:r w:rsidRPr="002F57F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सबसे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अधिक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मामले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तेलंगाना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/>
          <w:b/>
          <w:bCs/>
          <w:color w:val="C00000"/>
          <w:sz w:val="82"/>
          <w:szCs w:val="82"/>
        </w:rPr>
        <w:t xml:space="preserve">915,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इसके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बाद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पश्चिम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बंगाल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/>
          <w:b/>
          <w:bCs/>
          <w:color w:val="C00000"/>
          <w:sz w:val="82"/>
          <w:szCs w:val="82"/>
        </w:rPr>
        <w:t>733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और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छत्तीसगढ़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/>
          <w:b/>
          <w:bCs/>
          <w:color w:val="C00000"/>
          <w:sz w:val="82"/>
          <w:szCs w:val="82"/>
        </w:rPr>
        <w:t>660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दर्ज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किए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गए।</w:t>
      </w:r>
    </w:p>
    <w:p w14:paraId="35941AE4" w14:textId="77777777" w:rsidR="002F57F6" w:rsidRPr="002F57F6" w:rsidRDefault="002F57F6" w:rsidP="002F57F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BB86CF6" w14:textId="77777777" w:rsidR="00723593" w:rsidRPr="00723593" w:rsidRDefault="00723593" w:rsidP="0072359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BE89E1F" w14:textId="77777777" w:rsidR="00C0730E" w:rsidRDefault="00C0730E" w:rsidP="00186E57">
      <w:pPr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</w:p>
    <w:p w14:paraId="55AA0BB5" w14:textId="7D4D9B72" w:rsidR="00215C27" w:rsidRPr="00215C27" w:rsidRDefault="003E08F3" w:rsidP="00215C2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3:</w:t>
      </w:r>
      <w:r w:rsidRPr="00C52C5E">
        <w:rPr>
          <w:rFonts w:hint="cs"/>
          <w:color w:val="000000" w:themeColor="text1"/>
          <w:sz w:val="82"/>
          <w:szCs w:val="82"/>
          <w:cs/>
          <w:lang w:bidi="hi-IN"/>
        </w:rPr>
        <w:t xml:space="preserve"> </w:t>
      </w:r>
      <w:r w:rsidR="00215C27" w:rsidRPr="00215C2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215C27" w:rsidRPr="00215C2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15C27" w:rsidRPr="00215C2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215C27" w:rsidRPr="00215C2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15C27" w:rsidRPr="00215C2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215C27" w:rsidRPr="00215C2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15C27"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बीडब्ल्यूएफ</w:t>
      </w:r>
      <w:r w:rsidR="00215C27"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215C27"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पैरा</w:t>
      </w:r>
      <w:r w:rsidR="00215C27"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215C27"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वर्ल्ड</w:t>
      </w:r>
      <w:r w:rsidR="00215C27"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215C27"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सर्किट</w:t>
      </w:r>
      <w:r w:rsidR="00215C27"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– </w:t>
      </w:r>
      <w:r w:rsidR="00215C27"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ब्राज़ील</w:t>
      </w:r>
      <w:r w:rsidR="00215C27"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215C27"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पैरा</w:t>
      </w:r>
      <w:r w:rsidR="00215C27"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215C27"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बैडमिंटन</w:t>
      </w:r>
      <w:r w:rsidR="00215C27"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215C27"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इंटरनेशनल</w:t>
      </w:r>
      <w:r w:rsidR="00215C27"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2026</w:t>
      </w:r>
      <w:r w:rsidR="00215C27" w:rsidRPr="00215C2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15C27" w:rsidRPr="00215C2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215C27" w:rsidRPr="00215C2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15C27" w:rsidRPr="00215C2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पदक</w:t>
      </w:r>
      <w:r w:rsidR="00215C27" w:rsidRPr="00215C2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15C27" w:rsidRPr="00215C2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तालिका</w:t>
      </w:r>
      <w:r w:rsidR="00215C27" w:rsidRPr="00215C2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15C27" w:rsidRPr="00215C2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215C27" w:rsidRPr="00215C2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15C27" w:rsidRPr="00215C2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="00215C27" w:rsidRPr="00215C2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="00215C27" w:rsidRPr="00215C2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</w:t>
      </w:r>
      <w:r w:rsidR="00215C27" w:rsidRPr="00215C2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15C27" w:rsidRPr="00215C2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देश</w:t>
      </w:r>
      <w:r w:rsidR="00215C27" w:rsidRPr="00215C2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15C27" w:rsidRPr="00215C2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प्रथम</w:t>
      </w:r>
      <w:r w:rsidR="00215C27" w:rsidRPr="00215C2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15C27" w:rsidRPr="00215C2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स्थान</w:t>
      </w:r>
      <w:r w:rsidR="00215C27" w:rsidRPr="00215C2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15C27" w:rsidRPr="00215C2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="00215C27" w:rsidRPr="00215C2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15C27" w:rsidRPr="00215C2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रहा</w:t>
      </w:r>
      <w:r w:rsidR="00215C27" w:rsidRPr="00215C27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215C2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215C27" w:rsidRPr="00215C27">
        <w:rPr>
          <w:rFonts w:ascii="Kokila" w:hAnsi="Kokila" w:cs="Kokila"/>
          <w:b/>
          <w:bCs/>
          <w:color w:val="000000" w:themeColor="text1"/>
          <w:sz w:val="82"/>
          <w:szCs w:val="82"/>
        </w:rPr>
        <w:t>R</w:t>
      </w:r>
      <w:r w:rsidR="00215C27" w:rsidRPr="00215C27">
        <w:rPr>
          <w:rFonts w:ascii="Kokila" w:hAnsi="Kokila" w:cs="Kokila"/>
          <w:b/>
          <w:bCs/>
          <w:color w:val="000099"/>
          <w:sz w:val="82"/>
          <w:szCs w:val="82"/>
        </w:rPr>
        <w:t xml:space="preserve">ecently, which country topped the medal tally at the BWF Para World Circuit – Brazil Para-Badminton International </w:t>
      </w:r>
      <w:r w:rsidR="00215C27" w:rsidRPr="00215C27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="00215C27" w:rsidRPr="00215C27">
        <w:rPr>
          <w:rFonts w:ascii="Kokila" w:hAnsi="Kokila" w:cs="Kokila"/>
          <w:b/>
          <w:bCs/>
          <w:color w:val="000099"/>
          <w:sz w:val="82"/>
          <w:szCs w:val="82"/>
        </w:rPr>
        <w:t>?</w:t>
      </w:r>
    </w:p>
    <w:p w14:paraId="778FFD0C" w14:textId="77777777" w:rsidR="00215C27" w:rsidRPr="00215C27" w:rsidRDefault="00215C27" w:rsidP="00215C2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9EBB93B" w14:textId="77777777" w:rsidR="00215C27" w:rsidRPr="00215C27" w:rsidRDefault="00215C27" w:rsidP="00215C2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15C2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215C2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ब्राज़ील</w:t>
      </w:r>
      <w:r w:rsidRPr="00215C2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15C27">
        <w:rPr>
          <w:rFonts w:ascii="Kokila" w:hAnsi="Kokila" w:cs="Kokila"/>
          <w:b/>
          <w:bCs/>
          <w:color w:val="000099"/>
          <w:sz w:val="82"/>
          <w:szCs w:val="82"/>
        </w:rPr>
        <w:t>Brazil</w:t>
      </w:r>
    </w:p>
    <w:p w14:paraId="132E00A7" w14:textId="77777777" w:rsidR="00215C27" w:rsidRPr="00215C27" w:rsidRDefault="00215C27" w:rsidP="00215C2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15C2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215C2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चीन</w:t>
      </w:r>
      <w:r w:rsidRPr="00215C2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15C27">
        <w:rPr>
          <w:rFonts w:ascii="Kokila" w:hAnsi="Kokila" w:cs="Kokila"/>
          <w:b/>
          <w:bCs/>
          <w:color w:val="000099"/>
          <w:sz w:val="82"/>
          <w:szCs w:val="82"/>
        </w:rPr>
        <w:t>China</w:t>
      </w:r>
    </w:p>
    <w:p w14:paraId="66DBAF94" w14:textId="77777777" w:rsidR="00215C27" w:rsidRPr="00215C27" w:rsidRDefault="00215C27" w:rsidP="00215C2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15C2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215C2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जापान</w:t>
      </w:r>
      <w:r w:rsidRPr="00215C2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15C27">
        <w:rPr>
          <w:rFonts w:ascii="Kokila" w:hAnsi="Kokila" w:cs="Kokila"/>
          <w:b/>
          <w:bCs/>
          <w:color w:val="000099"/>
          <w:sz w:val="82"/>
          <w:szCs w:val="82"/>
        </w:rPr>
        <w:t>Japan</w:t>
      </w:r>
    </w:p>
    <w:p w14:paraId="4E832E3A" w14:textId="14EBA15A" w:rsidR="0056252D" w:rsidRDefault="00215C27" w:rsidP="00215C27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215C2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215C2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Pr="00215C2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215C27">
        <w:rPr>
          <w:rFonts w:ascii="Kokila" w:hAnsi="Kokila" w:cs="Kokila"/>
          <w:b/>
          <w:bCs/>
          <w:color w:val="000099"/>
          <w:sz w:val="82"/>
          <w:szCs w:val="82"/>
        </w:rPr>
        <w:t>India</w:t>
      </w:r>
    </w:p>
    <w:p w14:paraId="096B8799" w14:textId="4D838B8A" w:rsidR="0056252D" w:rsidRPr="00C52C5E" w:rsidRDefault="008D2431" w:rsidP="003E08F3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80800" behindDoc="0" locked="0" layoutInCell="1" allowOverlap="1" wp14:anchorId="57D82AC7" wp14:editId="7D15058B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12771120" cy="6827520"/>
            <wp:effectExtent l="0" t="0" r="0" b="0"/>
            <wp:wrapSquare wrapText="bothSides"/>
            <wp:docPr id="163799925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1120" cy="682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F470FB" w14:textId="0B6EDB6D" w:rsidR="008B26B3" w:rsidRPr="00215C27" w:rsidRDefault="003E08F3" w:rsidP="008B26B3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Answer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 xml:space="preserve">: </w:t>
      </w:r>
      <w:r w:rsidR="00215C27" w:rsidRPr="00215C2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215C27" w:rsidRPr="00215C2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="00215C27" w:rsidRPr="00215C2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15C27" w:rsidRPr="00215C27">
        <w:rPr>
          <w:rFonts w:ascii="Kokila" w:hAnsi="Kokila" w:cs="Kokila"/>
          <w:b/>
          <w:bCs/>
          <w:color w:val="000099"/>
          <w:sz w:val="82"/>
          <w:szCs w:val="82"/>
        </w:rPr>
        <w:t>India</w:t>
      </w:r>
    </w:p>
    <w:p w14:paraId="20518B21" w14:textId="77777777" w:rsidR="00D25410" w:rsidRDefault="00D25410" w:rsidP="00D25410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58CD0DD7" w14:textId="77777777" w:rsidR="00D25410" w:rsidRDefault="00D25410" w:rsidP="00D25410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  <w:lang w:bidi="hi-IN"/>
        </w:rPr>
      </w:pPr>
      <w:r w:rsidRPr="00412FAA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भारत</w:t>
      </w:r>
      <w:r w:rsidRPr="00412FAA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ने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27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जुलाई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से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1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अगस्त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2026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तक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ब्राज़ील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(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Brazil)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के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साओ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पाउलो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(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São Paulo)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में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आयोजित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बीडब्ल्यूएफ</w:t>
      </w:r>
      <w:r w:rsidRPr="00412FAA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पैरा</w:t>
      </w:r>
      <w:r w:rsidRPr="00412FAA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वर्ल्ड</w:t>
      </w:r>
      <w:r w:rsidRPr="00412FAA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सर्किट</w:t>
      </w:r>
      <w:r w:rsidRPr="00412FAA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– </w:t>
      </w:r>
      <w:r w:rsidRPr="00412FAA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ब्राज़ील</w:t>
      </w:r>
      <w:r w:rsidRPr="00412FAA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पैरा</w:t>
      </w:r>
      <w:r w:rsidRPr="00412FAA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बैडमिंटन</w:t>
      </w:r>
      <w:r w:rsidRPr="00412FAA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इंटरनेशनल</w:t>
      </w:r>
      <w:r w:rsidRPr="00412FAA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2026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(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BWF Para World Circuit – Brazil Para-Badminton International 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2026)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में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412FAA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22 </w:t>
      </w:r>
      <w:r w:rsidRPr="00412FAA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पदक</w:t>
      </w:r>
      <w:r w:rsidRPr="00412FAA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(9 </w:t>
      </w:r>
      <w:r w:rsidRPr="00412FAA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स्वर्ण</w:t>
      </w:r>
      <w:r w:rsidRPr="00412FAA">
        <w:rPr>
          <w:rFonts w:ascii="Kokila" w:hAnsi="Kokila" w:cs="Kokila"/>
          <w:b/>
          <w:bCs/>
          <w:color w:val="C00000"/>
          <w:sz w:val="78"/>
          <w:szCs w:val="78"/>
        </w:rPr>
        <w:t xml:space="preserve">, </w:t>
      </w:r>
      <w:r w:rsidRPr="00412FAA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6 </w:t>
      </w:r>
      <w:r w:rsidRPr="00412FAA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रजत</w:t>
      </w:r>
      <w:r w:rsidRPr="00412FAA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और</w:t>
      </w:r>
      <w:r w:rsidRPr="00412FAA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7 </w:t>
      </w:r>
      <w:r w:rsidRPr="00412FAA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कांस्य</w:t>
      </w:r>
      <w:r w:rsidRPr="00412FAA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) </w:t>
      </w:r>
      <w:r w:rsidRPr="00412FAA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जीतकर</w:t>
      </w:r>
      <w:r w:rsidRPr="00412FAA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पदक</w:t>
      </w:r>
      <w:r w:rsidRPr="00412FAA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तालिका</w:t>
      </w:r>
      <w:r w:rsidRPr="00412FAA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(</w:t>
      </w:r>
      <w:r w:rsidRPr="00412FAA">
        <w:rPr>
          <w:rFonts w:ascii="Kokila" w:hAnsi="Kokila" w:cs="Kokila"/>
          <w:b/>
          <w:bCs/>
          <w:color w:val="C00000"/>
          <w:sz w:val="78"/>
          <w:szCs w:val="78"/>
        </w:rPr>
        <w:t xml:space="preserve">Medal Tally) </w:t>
      </w:r>
      <w:r w:rsidRPr="00412FAA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में</w:t>
      </w:r>
      <w:r w:rsidRPr="00412FAA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पहला</w:t>
      </w:r>
      <w:r w:rsidRPr="00412FAA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स्थान</w:t>
      </w:r>
      <w:r w:rsidRPr="00412FAA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हासिल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किया।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</w:p>
    <w:p w14:paraId="7A7D6E45" w14:textId="77777777" w:rsidR="00D25410" w:rsidRDefault="00D25410" w:rsidP="00D25410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  <w:lang w:bidi="hi-IN"/>
        </w:rPr>
      </w:pP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भारत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ने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9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स्वर्ण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पदकों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के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साथ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मेज़बान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ब्राज़ील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को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पीछे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छोड़ा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,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जिसने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8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स्वर्ण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पदक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जीते।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</w:p>
    <w:p w14:paraId="27F1DCA3" w14:textId="4D98D057" w:rsidR="00D25410" w:rsidRPr="00D25410" w:rsidRDefault="00D25410" w:rsidP="00D25410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भारतीय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खिलाड़ियों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में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प्रेम</w:t>
      </w:r>
      <w:r w:rsidRPr="00412FAA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चंद</w:t>
      </w:r>
      <w:r w:rsidRPr="00412FAA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पोटनुरु</w:t>
      </w:r>
      <w:r w:rsidRPr="00412FAA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 </w:t>
      </w:r>
      <w:r w:rsidRPr="00412FAA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और</w:t>
      </w:r>
      <w:r w:rsidRPr="00412FAA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मनीषा</w:t>
      </w:r>
      <w:r w:rsidRPr="00412FAA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पटेल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ने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तीन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>-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तीन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स्वर्ण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पदक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जीतकर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शानदार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प्रदर्शन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किया।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पोटनुरु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ने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पुरुष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एकल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</w:rPr>
        <w:t>SH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>6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,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पुरुष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युगल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</w:rPr>
        <w:t>SH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>6 (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कुलदीप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lastRenderedPageBreak/>
        <w:t>तंवर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के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साथ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)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तथा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मिश्रित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युगल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</w:rPr>
        <w:t>SH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>6 (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मनीषा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पटेल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के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साथ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)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में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स्वर्ण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पदक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जीते।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वहीं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मनीषा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पटेल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ने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महिला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एकल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</w:rPr>
        <w:t>SH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6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और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महिला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युगल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में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पेरू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(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Peru)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की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एंड्रिया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मोंटोया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कास्टानेडा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(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Andrea Montoya Castaneda)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के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साथ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भी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स्वर्ण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पदक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अपने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नाम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किया।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अरुणाचल</w:t>
      </w:r>
      <w:r w:rsidRPr="00412FAA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प्रदेश</w:t>
      </w:r>
      <w:r w:rsidRPr="00412FAA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के</w:t>
      </w:r>
      <w:r w:rsidRPr="00412FAA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बिरी</w:t>
      </w:r>
      <w:r w:rsidRPr="00412FAA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टाकर</w:t>
      </w:r>
      <w:r w:rsidRPr="00412FAA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ने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पुरुष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युगल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</w:rPr>
        <w:t>SL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4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में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स्वर्ण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तथा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पुरुष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एकल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</w:rPr>
        <w:t>SL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4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में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कांस्य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पदक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जीतकर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दो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पदक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हासिल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किए।</w:t>
      </w:r>
    </w:p>
    <w:p w14:paraId="7D24DBEB" w14:textId="393D9F3F" w:rsidR="00F00847" w:rsidRPr="00F00847" w:rsidRDefault="00D25410" w:rsidP="00F0084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412FAA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भारतीय</w:t>
      </w:r>
      <w:r w:rsidRPr="00412FAA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खेल</w:t>
      </w:r>
      <w:r w:rsidRPr="00412FAA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प्राधिकरण</w:t>
      </w:r>
      <w:r w:rsidRPr="00412FAA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[</w:t>
      </w:r>
      <w:r w:rsidRPr="00412FAA">
        <w:rPr>
          <w:rFonts w:ascii="Kokila" w:hAnsi="Kokila" w:cs="Kokila"/>
          <w:b/>
          <w:bCs/>
          <w:color w:val="C00000"/>
          <w:sz w:val="78"/>
          <w:szCs w:val="78"/>
        </w:rPr>
        <w:t xml:space="preserve">Sports Authority of India (SAI)] </w:t>
      </w:r>
      <w:r w:rsidRPr="00412FAA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के</w:t>
      </w:r>
      <w:r w:rsidRPr="00412FAA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राष्ट्रीय</w:t>
      </w:r>
      <w:r w:rsidRPr="00412FAA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उत्कृष्टता</w:t>
      </w:r>
      <w:r w:rsidRPr="00412FAA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केंद्र</w:t>
      </w:r>
      <w:r w:rsidRPr="00412FAA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>[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</w:rPr>
        <w:t>National Centre of Excellence (</w:t>
      </w:r>
      <w:proofErr w:type="spellStart"/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</w:rPr>
        <w:t>NCoE</w:t>
      </w:r>
      <w:proofErr w:type="spellEnd"/>
      <w:r w:rsidRPr="00412FAA">
        <w:rPr>
          <w:rFonts w:ascii="Kokila" w:hAnsi="Kokila" w:cs="Kokila"/>
          <w:b/>
          <w:bCs/>
          <w:color w:val="C00000"/>
          <w:sz w:val="78"/>
          <w:szCs w:val="78"/>
        </w:rPr>
        <w:t xml:space="preserve">)] </w:t>
      </w:r>
      <w:r w:rsidRPr="00412FAA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के</w:t>
      </w:r>
      <w:r w:rsidRPr="00412FAA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खिलाड़ियों</w:t>
      </w:r>
      <w:r w:rsidRPr="00412FAA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ने</w:t>
      </w:r>
      <w:r w:rsidRPr="00412FAA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कुल</w:t>
      </w:r>
      <w:r w:rsidRPr="00412FAA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9 </w:t>
      </w:r>
      <w:r w:rsidRPr="00412FAA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पदक</w:t>
      </w:r>
      <w:r w:rsidRPr="00412FAA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जीते।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इनमें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यशोधन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रवनकोले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ने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पुरुष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एकल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</w:rPr>
        <w:t>SU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5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में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स्वर्ण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,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यशोधन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रवनकोले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और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धीरज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सैनी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ने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पुरुष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युगल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</w:rPr>
        <w:t>SU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5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में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स्वर्ण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,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धीरज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सैनी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ने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पुरुष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एकल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</w:rPr>
        <w:t>SU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5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में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रजत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,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दिनेश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राजैया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ने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पुरुष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युगल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</w:rPr>
        <w:t>SL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>3–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</w:rPr>
        <w:t>SU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5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में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कांस्य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,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नितिन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के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>.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टी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.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ने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पुरुष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युगल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</w:rPr>
        <w:t>SH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6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में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कांस्य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तथा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उमा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सरकार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ने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मिश्रित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युगल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</w:rPr>
        <w:t>SL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>3–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</w:rPr>
        <w:t>SU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5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में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कांस्य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पदक</w:t>
      </w:r>
      <w:r w:rsidRPr="00D25410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25410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जीता।</w:t>
      </w:r>
    </w:p>
    <w:p w14:paraId="502CD7F9" w14:textId="0313D486" w:rsidR="00A8352C" w:rsidRPr="00A8352C" w:rsidRDefault="003E08F3" w:rsidP="00A8352C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4: </w:t>
      </w:r>
      <w:r w:rsidR="00A8352C" w:rsidRPr="00A8352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A8352C" w:rsidRPr="00A8352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8352C" w:rsidRPr="00A8352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A8352C" w:rsidRPr="00A8352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8352C" w:rsidRPr="00A8352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A8352C" w:rsidRPr="00A8352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8352C"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दिवंगत</w:t>
      </w:r>
      <w:r w:rsidR="00A8352C"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A8352C"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डॉ</w:t>
      </w:r>
      <w:r w:rsidR="00A8352C"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. </w:t>
      </w:r>
      <w:r w:rsidR="00A8352C"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डी</w:t>
      </w:r>
      <w:r w:rsidR="00A8352C"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.</w:t>
      </w:r>
      <w:r w:rsidR="00A8352C"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वाई</w:t>
      </w:r>
      <w:r w:rsidR="00A8352C"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. </w:t>
      </w:r>
      <w:r w:rsidR="00A8352C"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पाटिल</w:t>
      </w:r>
      <w:r w:rsidR="00A8352C"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A8352C" w:rsidRPr="00A8352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A8352C" w:rsidRPr="00A8352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8352C" w:rsidRPr="00A8352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संबंध</w:t>
      </w:r>
      <w:r w:rsidR="00A8352C" w:rsidRPr="00A8352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8352C" w:rsidRPr="00A8352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A8352C" w:rsidRPr="00A8352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8352C" w:rsidRPr="00A8352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क्षेत्र</w:t>
      </w:r>
      <w:r w:rsidR="00A8352C" w:rsidRPr="00A8352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8352C" w:rsidRPr="00A8352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="00A8352C" w:rsidRPr="00A8352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8352C" w:rsidRPr="00A8352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था</w:t>
      </w:r>
      <w:r w:rsidR="00A8352C" w:rsidRPr="00A8352C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A8352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A8352C" w:rsidRPr="00A8352C">
        <w:rPr>
          <w:rFonts w:ascii="Kokila" w:hAnsi="Kokila" w:cs="Kokila"/>
          <w:b/>
          <w:bCs/>
          <w:color w:val="000099"/>
          <w:sz w:val="82"/>
          <w:szCs w:val="82"/>
        </w:rPr>
        <w:t>Recently deceased Dr. D. Y. Patil was associated with which field?</w:t>
      </w:r>
    </w:p>
    <w:p w14:paraId="6366569A" w14:textId="77777777" w:rsidR="00A8352C" w:rsidRPr="00A8352C" w:rsidRDefault="00A8352C" w:rsidP="00A8352C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8154868" w14:textId="77777777" w:rsidR="00A8352C" w:rsidRPr="00A8352C" w:rsidRDefault="00A8352C" w:rsidP="00A8352C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8352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A8352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अंतरिक्ष</w:t>
      </w:r>
      <w:r w:rsidRPr="00A8352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8352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विज्ञान</w:t>
      </w:r>
      <w:r w:rsidRPr="00A8352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8352C">
        <w:rPr>
          <w:rFonts w:ascii="Kokila" w:hAnsi="Kokila" w:cs="Kokila"/>
          <w:b/>
          <w:bCs/>
          <w:color w:val="000099"/>
          <w:sz w:val="82"/>
          <w:szCs w:val="82"/>
        </w:rPr>
        <w:t>Space Science</w:t>
      </w:r>
    </w:p>
    <w:p w14:paraId="13879E4B" w14:textId="77777777" w:rsidR="00A8352C" w:rsidRPr="00A8352C" w:rsidRDefault="00A8352C" w:rsidP="00A8352C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8352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A8352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शिक्षा</w:t>
      </w:r>
      <w:r w:rsidRPr="00A8352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8352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एवं</w:t>
      </w:r>
      <w:r w:rsidRPr="00A8352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8352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समाज</w:t>
      </w:r>
      <w:r w:rsidRPr="00A8352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8352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सेवा</w:t>
      </w:r>
      <w:r w:rsidRPr="00A8352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8352C">
        <w:rPr>
          <w:rFonts w:ascii="Kokila" w:hAnsi="Kokila" w:cs="Kokila"/>
          <w:b/>
          <w:bCs/>
          <w:color w:val="000099"/>
          <w:sz w:val="82"/>
          <w:szCs w:val="82"/>
        </w:rPr>
        <w:t>Education and Social Service</w:t>
      </w:r>
    </w:p>
    <w:p w14:paraId="54D054EC" w14:textId="77777777" w:rsidR="00A8352C" w:rsidRPr="00A8352C" w:rsidRDefault="00A8352C" w:rsidP="00A8352C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8352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A8352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न्यायपालिका</w:t>
      </w:r>
      <w:r w:rsidRPr="00A8352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8352C">
        <w:rPr>
          <w:rFonts w:ascii="Kokila" w:hAnsi="Kokila" w:cs="Kokila"/>
          <w:b/>
          <w:bCs/>
          <w:color w:val="000099"/>
          <w:sz w:val="82"/>
          <w:szCs w:val="82"/>
        </w:rPr>
        <w:t>Judiciary</w:t>
      </w:r>
    </w:p>
    <w:p w14:paraId="5403FCE6" w14:textId="5756CBFB" w:rsidR="00FF3EAD" w:rsidRDefault="00A8352C" w:rsidP="00A8352C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A8352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A8352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पत्रकारिता</w:t>
      </w:r>
      <w:r w:rsidRPr="00A8352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8352C">
        <w:rPr>
          <w:rFonts w:ascii="Kokila" w:hAnsi="Kokila" w:cs="Kokila"/>
          <w:b/>
          <w:bCs/>
          <w:color w:val="000099"/>
          <w:sz w:val="82"/>
          <w:szCs w:val="82"/>
        </w:rPr>
        <w:t>Journalism</w:t>
      </w:r>
    </w:p>
    <w:p w14:paraId="3B418099" w14:textId="77777777" w:rsidR="00110827" w:rsidRDefault="00110827" w:rsidP="003E08F3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2D2C16C1" w14:textId="77777777" w:rsidR="00AD19C5" w:rsidRDefault="00AD19C5" w:rsidP="003E08F3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4C7EBA39" w14:textId="77777777" w:rsidR="008D2431" w:rsidRDefault="008D2431" w:rsidP="003E08F3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03186FF8" w14:textId="77777777" w:rsidR="008D2431" w:rsidRDefault="008D2431" w:rsidP="003E08F3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5925A3DE" w14:textId="74313958" w:rsidR="003E08F3" w:rsidRPr="00C52C5E" w:rsidRDefault="008D2431" w:rsidP="003E08F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79776" behindDoc="0" locked="0" layoutInCell="1" allowOverlap="1" wp14:anchorId="3ECD5FDB" wp14:editId="1AA70B0A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790170" cy="6903720"/>
            <wp:effectExtent l="0" t="0" r="0" b="0"/>
            <wp:wrapSquare wrapText="bothSides"/>
            <wp:docPr id="122214207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0170" cy="690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8F3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7DC7A6F1" w14:textId="0AF7CFDD" w:rsidR="00BC097A" w:rsidRPr="00A8352C" w:rsidRDefault="003E08F3" w:rsidP="00BC097A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A8352C" w:rsidRPr="00A8352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A8352C" w:rsidRPr="00A8352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शिक्षा</w:t>
      </w:r>
      <w:r w:rsidR="00A8352C" w:rsidRPr="00A8352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8352C" w:rsidRPr="00A8352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एवं</w:t>
      </w:r>
      <w:r w:rsidR="00A8352C" w:rsidRPr="00A8352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8352C" w:rsidRPr="00A8352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समाज</w:t>
      </w:r>
      <w:r w:rsidR="00A8352C" w:rsidRPr="00A8352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8352C" w:rsidRPr="00A8352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सेवा</w:t>
      </w:r>
      <w:r w:rsidR="00A8352C" w:rsidRPr="00A8352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8352C" w:rsidRPr="00A8352C">
        <w:rPr>
          <w:rFonts w:ascii="Kokila" w:hAnsi="Kokila" w:cs="Kokila"/>
          <w:b/>
          <w:bCs/>
          <w:color w:val="000099"/>
          <w:sz w:val="82"/>
          <w:szCs w:val="82"/>
        </w:rPr>
        <w:t>Education and Social Service</w:t>
      </w:r>
    </w:p>
    <w:p w14:paraId="1AA952AB" w14:textId="6F5C57D2" w:rsidR="00273EBE" w:rsidRDefault="00273EBE" w:rsidP="00BC097A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1E6AD064" w14:textId="77777777" w:rsidR="004C183A" w:rsidRPr="004C183A" w:rsidRDefault="004C183A" w:rsidP="004C183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पद्मश्री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Padma Shri)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सम्मानित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शिक्षाविद्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समाजसेवी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एवं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डी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.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वाई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पाटिल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समूह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D.Y. Patil Group)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संस्थापक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डॉ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.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ज्ञानदेव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यशवंतराव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पाटिल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डी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.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वाई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.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पाटिल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)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</w:rPr>
        <w:t>4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अगस्त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</w:rPr>
        <w:t>2026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महाराष्ट्र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कोल्हापुर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</w:rPr>
        <w:t>90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वर्ष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आयु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निधन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हो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गया।</w:t>
      </w:r>
    </w:p>
    <w:p w14:paraId="02C947E6" w14:textId="77777777" w:rsidR="004C183A" w:rsidRPr="004C183A" w:rsidRDefault="004C183A" w:rsidP="004C183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ED80589" w14:textId="77777777" w:rsidR="004C183A" w:rsidRPr="004C183A" w:rsidRDefault="004C183A" w:rsidP="004C183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उन्हें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/>
          <w:b/>
          <w:bCs/>
          <w:color w:val="C00000"/>
          <w:sz w:val="82"/>
          <w:szCs w:val="82"/>
        </w:rPr>
        <w:t>1991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सामाजिक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कार्य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क्षेत्र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योगदान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पद्मश्री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सम्मानित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था।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वे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</w:rPr>
        <w:t>27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नवंबर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</w:rPr>
        <w:t>2009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</w:rPr>
        <w:t>21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मार्च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</w:rPr>
        <w:t>2013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तक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त्रिपुरा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राज्यपाल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</w:rPr>
        <w:t>22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मार्च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</w:rPr>
        <w:lastRenderedPageBreak/>
        <w:t>2013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</w:rPr>
        <w:t>26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नवंबर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</w:rPr>
        <w:t>2014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तक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बिहार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राज्यपाल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रहे।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दौरान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उन्होंने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पश्चिम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बंगाल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राज्यपाल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अतिरिक्त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प्रभार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भी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संभाला।</w:t>
      </w:r>
    </w:p>
    <w:p w14:paraId="405967CF" w14:textId="77777777" w:rsidR="004C183A" w:rsidRPr="004C183A" w:rsidRDefault="004C183A" w:rsidP="004C183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0F05787" w14:textId="77777777" w:rsidR="004C183A" w:rsidRPr="004C183A" w:rsidRDefault="004C183A" w:rsidP="004C183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डॉ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डी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.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वाई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पाटिल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/>
          <w:b/>
          <w:bCs/>
          <w:color w:val="C00000"/>
          <w:sz w:val="82"/>
          <w:szCs w:val="82"/>
        </w:rPr>
        <w:t>1983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डी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.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वाई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.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पाटिल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समूह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D.Y. Patil Group)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स्थापना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जिसके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अंतर्गत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आज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</w:rPr>
        <w:t>182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अधिक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शैक्षणिक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संस्थान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Educational Institutions),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सात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विश्वविद्यालय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Universities)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देशभर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स्वास्थ्य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सेवाओं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व्यापक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नेटवर्क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संचालित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होता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उन्होंने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नवी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मुंबई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पहला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निजी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इंजीनियरिंग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कॉलेज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Private Engineering College)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स्थापित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प्रसिद्ध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डी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.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वाई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.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पाटिल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12FA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स्टेडियम</w:t>
      </w:r>
      <w:r w:rsidRPr="00412FA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D.Y. Patil Stadium)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निर्माण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भी</w:t>
      </w:r>
      <w:r w:rsidRPr="004C18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C18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कराया।</w:t>
      </w:r>
    </w:p>
    <w:p w14:paraId="15F21ECC" w14:textId="7E1B9B4E" w:rsidR="00FB1F0F" w:rsidRPr="00FB1F0F" w:rsidRDefault="003E08F3" w:rsidP="00FB1F0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5:</w:t>
      </w:r>
      <w:r w:rsidRPr="00C52C5E">
        <w:rPr>
          <w:rFonts w:hint="cs"/>
          <w:color w:val="000000" w:themeColor="text1"/>
          <w:sz w:val="82"/>
          <w:szCs w:val="82"/>
          <w:cs/>
          <w:lang w:bidi="hi-IN"/>
        </w:rPr>
        <w:t xml:space="preserve"> </w:t>
      </w:r>
      <w:r w:rsidR="00FB1F0F" w:rsidRPr="00FB1F0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FB1F0F" w:rsidRPr="00FB1F0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B1F0F" w:rsidRPr="00FB1F0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FB1F0F" w:rsidRPr="00FB1F0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B1F0F" w:rsidRPr="00FB1F0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FB1F0F" w:rsidRPr="00FB1F0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B1F0F"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महाराष्ट्र</w:t>
      </w:r>
      <w:r w:rsidR="00FB1F0F"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FB1F0F"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सरकार</w:t>
      </w:r>
      <w:r w:rsidR="00FB1F0F"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FB1F0F"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ने</w:t>
      </w:r>
      <w:r w:rsidR="00FB1F0F"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FB1F0F"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किस</w:t>
      </w:r>
      <w:r w:rsidR="00FB1F0F"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FB1F0F"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खाद्य</w:t>
      </w:r>
      <w:r w:rsidR="00FB1F0F"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FB1F0F"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उत्पाद</w:t>
      </w:r>
      <w:r w:rsidR="00FB1F0F"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FB1F0F"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="00FB1F0F"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FB1F0F"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निर्माण</w:t>
      </w:r>
      <w:r w:rsidR="00FB1F0F"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FB1F0F"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और</w:t>
      </w:r>
      <w:r w:rsidR="00FB1F0F"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FB1F0F"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बिक्री</w:t>
      </w:r>
      <w:r w:rsidR="00FB1F0F"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FB1F0F"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पर</w:t>
      </w:r>
      <w:r w:rsidR="00FB1F0F"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FB1F0F"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एक</w:t>
      </w:r>
      <w:r w:rsidR="00FB1F0F"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FB1F0F"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वर्ष</w:t>
      </w:r>
      <w:r w:rsidR="00FB1F0F"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FB1F0F"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</w:t>
      </w:r>
      <w:r w:rsidR="00FB1F0F"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FB1F0F"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प्रतिबंध</w:t>
      </w:r>
      <w:r w:rsidR="00FB1F0F"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FB1F0F" w:rsidRPr="00FB1F0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लगाया</w:t>
      </w:r>
      <w:r w:rsidR="00FB1F0F" w:rsidRPr="00FB1F0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B1F0F" w:rsidRPr="00FB1F0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FB1F0F" w:rsidRPr="00FB1F0F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FB1F0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FB1F0F" w:rsidRPr="00FB1F0F">
        <w:rPr>
          <w:rFonts w:ascii="Kokila" w:hAnsi="Kokila" w:cs="Kokila"/>
          <w:b/>
          <w:bCs/>
          <w:color w:val="000099"/>
          <w:sz w:val="82"/>
          <w:szCs w:val="82"/>
        </w:rPr>
        <w:t>Recently, the Maharashtra Government has imposed a one-year ban on the manufacture and sale of which food product?</w:t>
      </w:r>
    </w:p>
    <w:p w14:paraId="049440DE" w14:textId="77777777" w:rsidR="00FB1F0F" w:rsidRPr="00FB1F0F" w:rsidRDefault="00FB1F0F" w:rsidP="00FB1F0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B1F0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FB1F0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सोया</w:t>
      </w:r>
      <w:r w:rsidRPr="00FB1F0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1F0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दूध</w:t>
      </w:r>
      <w:r w:rsidRPr="00FB1F0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1F0F">
        <w:rPr>
          <w:rFonts w:ascii="Kokila" w:hAnsi="Kokila" w:cs="Kokila"/>
          <w:b/>
          <w:bCs/>
          <w:color w:val="000099"/>
          <w:sz w:val="82"/>
          <w:szCs w:val="82"/>
        </w:rPr>
        <w:t>Soy Milk</w:t>
      </w:r>
    </w:p>
    <w:p w14:paraId="4689466F" w14:textId="77777777" w:rsidR="00FB1F0F" w:rsidRPr="00FB1F0F" w:rsidRDefault="00FB1F0F" w:rsidP="00FB1F0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B1F0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FB1F0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टोफू</w:t>
      </w:r>
      <w:r w:rsidRPr="00FB1F0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1F0F">
        <w:rPr>
          <w:rFonts w:ascii="Kokila" w:hAnsi="Kokila" w:cs="Kokila"/>
          <w:b/>
          <w:bCs/>
          <w:color w:val="000099"/>
          <w:sz w:val="82"/>
          <w:szCs w:val="82"/>
        </w:rPr>
        <w:t>Tofu</w:t>
      </w:r>
    </w:p>
    <w:p w14:paraId="1B5FFC99" w14:textId="77777777" w:rsidR="00FB1F0F" w:rsidRPr="00FB1F0F" w:rsidRDefault="00FB1F0F" w:rsidP="00FB1F0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B1F0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FB1F0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एनालॉग</w:t>
      </w:r>
      <w:r w:rsidRPr="00FB1F0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1F0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गैर</w:t>
      </w:r>
      <w:r w:rsidRPr="00FB1F0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1F0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डेयरी</w:t>
      </w:r>
      <w:r w:rsidRPr="00FB1F0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1F0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पनीर</w:t>
      </w:r>
      <w:r w:rsidRPr="00FB1F0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1F0F">
        <w:rPr>
          <w:rFonts w:ascii="Kokila" w:hAnsi="Kokila" w:cs="Kokila"/>
          <w:b/>
          <w:bCs/>
          <w:color w:val="000099"/>
          <w:sz w:val="82"/>
          <w:szCs w:val="82"/>
        </w:rPr>
        <w:t>Analogue Non Dairy Paneer</w:t>
      </w:r>
    </w:p>
    <w:p w14:paraId="58700AC4" w14:textId="4C6A3F1D" w:rsidR="002A7540" w:rsidRPr="00D743B6" w:rsidRDefault="00FB1F0F" w:rsidP="00FB1F0F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FB1F0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FB1F0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फ्लेवर्ड</w:t>
      </w:r>
      <w:r w:rsidRPr="00FB1F0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1F0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दूध</w:t>
      </w:r>
      <w:r w:rsidRPr="00FB1F0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spellStart"/>
      <w:r w:rsidRPr="00FB1F0F">
        <w:rPr>
          <w:rFonts w:ascii="Kokila" w:hAnsi="Kokila" w:cs="Kokila"/>
          <w:b/>
          <w:bCs/>
          <w:color w:val="000099"/>
          <w:sz w:val="82"/>
          <w:szCs w:val="82"/>
        </w:rPr>
        <w:t>Flavoured</w:t>
      </w:r>
      <w:proofErr w:type="spellEnd"/>
      <w:r w:rsidRPr="00FB1F0F">
        <w:rPr>
          <w:rFonts w:ascii="Kokila" w:hAnsi="Kokila" w:cs="Kokila"/>
          <w:b/>
          <w:bCs/>
          <w:color w:val="000099"/>
          <w:sz w:val="82"/>
          <w:szCs w:val="82"/>
        </w:rPr>
        <w:t xml:space="preserve"> Milk</w:t>
      </w:r>
    </w:p>
    <w:p w14:paraId="70873420" w14:textId="77777777" w:rsidR="002D585D" w:rsidRDefault="002D585D" w:rsidP="003E08F3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291BDD92" w14:textId="42343BF5" w:rsidR="003E08F3" w:rsidRPr="00C52C5E" w:rsidRDefault="008D2431" w:rsidP="003E08F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78752" behindDoc="0" locked="0" layoutInCell="1" allowOverlap="1" wp14:anchorId="76E89F8D" wp14:editId="7A0E0092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12771120" cy="6888480"/>
            <wp:effectExtent l="0" t="0" r="0" b="7620"/>
            <wp:wrapSquare wrapText="bothSides"/>
            <wp:docPr id="122069762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1120" cy="688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8F3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66F3CB8C" w14:textId="7F3396F7" w:rsidR="002C657C" w:rsidRPr="00D743B6" w:rsidRDefault="003E08F3" w:rsidP="002C657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FB1F0F" w:rsidRPr="00FB1F0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FB1F0F" w:rsidRPr="00FB1F0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एनालॉग</w:t>
      </w:r>
      <w:r w:rsidR="00FB1F0F" w:rsidRPr="00FB1F0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B1F0F" w:rsidRPr="00FB1F0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गैर</w:t>
      </w:r>
      <w:r w:rsidR="00FB1F0F" w:rsidRPr="00FB1F0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B1F0F" w:rsidRPr="00FB1F0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डेयरी</w:t>
      </w:r>
      <w:r w:rsidR="00FB1F0F" w:rsidRPr="00FB1F0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B1F0F" w:rsidRPr="00FB1F0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पनीर</w:t>
      </w:r>
      <w:r w:rsidR="00FB1F0F" w:rsidRPr="00FB1F0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B1F0F" w:rsidRPr="00FB1F0F">
        <w:rPr>
          <w:rFonts w:ascii="Kokila" w:hAnsi="Kokila" w:cs="Kokila"/>
          <w:b/>
          <w:bCs/>
          <w:color w:val="000099"/>
          <w:sz w:val="82"/>
          <w:szCs w:val="82"/>
        </w:rPr>
        <w:t>Analogue Non Dairy Paneer</w:t>
      </w:r>
    </w:p>
    <w:p w14:paraId="7D03FBEF" w14:textId="77777777" w:rsidR="002C657C" w:rsidRDefault="002C657C" w:rsidP="002C657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7C8982E3" w14:textId="77777777" w:rsidR="00DD1266" w:rsidRDefault="00457322" w:rsidP="0045732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महाराष्ट्र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खाद्य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एवं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औषधि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प्रशासन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Food and Drug Administration (FDA))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30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जुलाई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2026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पूरे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राज्य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एनालॉग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गैर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-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डेयरी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)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पनीर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Analogue (Non-Dairy) Paneer)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निर्माण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Manufacturing),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प्रसंस्करण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Processing),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पैकिंग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भंडारण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परिवहन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थोक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एवं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खुदरा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बिक्री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Wholesale and Retail Sale)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एक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वर्ष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प्रतिबंध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Ban)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लगा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दिया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</w:p>
    <w:p w14:paraId="3F5CBF09" w14:textId="77777777" w:rsidR="00DD1266" w:rsidRDefault="00457322" w:rsidP="0045732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यह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निर्णय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खाद्य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सुरक्षा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उल्लंघनों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Food Safety Violations),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अनुचित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व्यापारिक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प्रथाओं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Unfair Trade Practices)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सिंथेटिक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पनीर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Synthetic 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</w:rPr>
        <w:lastRenderedPageBreak/>
        <w:t xml:space="preserve">Paneer)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असली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दूध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बने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पनीर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रूप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बेचने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उत्पन्न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जनस्वास्थ्य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जोखिमों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Public Health Risks)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रोकने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उद्देश्य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लिया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46B449EB" w14:textId="77777777" w:rsidR="00DD1266" w:rsidRDefault="00457322" w:rsidP="0045732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खाद्य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सुरक्षा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एवं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मानक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अधिनियम</w:t>
      </w:r>
      <w:r w:rsidRPr="00B149AC">
        <w:rPr>
          <w:rFonts w:ascii="Kokila" w:hAnsi="Kokila" w:cs="Kokila"/>
          <w:b/>
          <w:bCs/>
          <w:color w:val="C00000"/>
          <w:sz w:val="82"/>
          <w:szCs w:val="82"/>
        </w:rPr>
        <w:t xml:space="preserve">, 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2006 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Food Safety and Standards Act, 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2006)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तहत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प्रतिबंध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उल्लंघन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करने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अधिकतम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छह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माह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कारावास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तथा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₹1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लाख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तक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जुर्माना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लगाया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सकता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305DB2A2" w14:textId="6419A3F8" w:rsidR="00457322" w:rsidRPr="00457322" w:rsidRDefault="00457322" w:rsidP="0045732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यदि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असुरक्षित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खाद्य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पदार्थ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सेवन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किसी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व्यक्ति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मृत्यु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हो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जाती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तो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दोषी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आजीवन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कारावास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तथा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कम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से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कम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₹10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लाख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जुर्माने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प्रावधान</w:t>
      </w:r>
      <w:r w:rsidRPr="004573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573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</w:p>
    <w:p w14:paraId="159AC4C6" w14:textId="77777777" w:rsidR="00457322" w:rsidRPr="00457322" w:rsidRDefault="00457322" w:rsidP="0045732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6E5410C" w14:textId="77777777" w:rsidR="00457322" w:rsidRDefault="00457322" w:rsidP="0045732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F12DC69" w14:textId="3851EC05" w:rsidR="00A76DCA" w:rsidRPr="00A76DCA" w:rsidRDefault="003E08F3" w:rsidP="00A76DC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6: </w:t>
      </w:r>
      <w:r w:rsidR="00A76DCA" w:rsidRPr="00A76D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A76DCA" w:rsidRPr="00A76D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76DCA" w:rsidRPr="00A76D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A76DCA" w:rsidRPr="00A76D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76DCA" w:rsidRPr="00A76D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A76DCA" w:rsidRPr="00A76D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76DCA" w:rsidRPr="00A76D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भारतीय</w:t>
      </w:r>
      <w:r w:rsidR="00A76DCA" w:rsidRPr="00A76D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76DCA" w:rsidRPr="00A76D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कृषि</w:t>
      </w:r>
      <w:r w:rsidR="00A76DCA" w:rsidRPr="00A76D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76DCA" w:rsidRPr="00A76D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अनुसंधान</w:t>
      </w:r>
      <w:r w:rsidR="00A76DCA" w:rsidRPr="00A76D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76DCA" w:rsidRPr="00A76D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परिषद</w:t>
      </w:r>
      <w:r w:rsidR="00A76DCA" w:rsidRPr="00A76D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76DCA" w:rsidRPr="00A76D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A76DCA" w:rsidRPr="00A76D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76DCA" w:rsidRPr="00A76D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A76DCA" w:rsidRPr="00A76D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76DCA" w:rsidRPr="00A76D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फसल</w:t>
      </w:r>
      <w:r w:rsidR="00A76DCA" w:rsidRPr="00A76D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76DCA"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</w:t>
      </w:r>
      <w:r w:rsidR="00A76DCA"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A76DCA"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</w:t>
      </w:r>
      <w:r w:rsidR="00A76DCA"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A76DCA"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</w:t>
      </w:r>
      <w:r w:rsidR="00A76DCA"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A76DCA"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पहला</w:t>
      </w:r>
      <w:r w:rsidR="00A76DCA"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A76DCA"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पूर्णतः</w:t>
      </w:r>
      <w:r w:rsidR="00A76DCA"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A76DCA"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एनोटेटेड</w:t>
      </w:r>
      <w:r w:rsidR="00A76DCA"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A76DCA"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टेलोमियर</w:t>
      </w:r>
      <w:r w:rsidR="00A76DCA"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-</w:t>
      </w:r>
      <w:r w:rsidR="00A76DCA"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टू</w:t>
      </w:r>
      <w:r w:rsidR="00A76DCA"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-</w:t>
      </w:r>
      <w:r w:rsidR="00A76DCA"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टेलोमियर</w:t>
      </w:r>
      <w:r w:rsidR="00A76DCA"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A76DCA"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संदर्भ</w:t>
      </w:r>
      <w:r w:rsidR="00A76DCA"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A76DCA"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जीनोम</w:t>
      </w:r>
      <w:r w:rsidR="00A76DCA" w:rsidRPr="00A76D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76DCA" w:rsidRPr="00A76D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विकसित</w:t>
      </w:r>
      <w:r w:rsidR="00A76DCA" w:rsidRPr="00A76D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76DCA" w:rsidRPr="00A76D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A76DCA" w:rsidRPr="00A76D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76DCA" w:rsidRPr="00A76D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A76DCA" w:rsidRPr="00A76DCA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A76DC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A76DCA" w:rsidRPr="00A76DCA">
        <w:rPr>
          <w:rFonts w:ascii="Kokila" w:hAnsi="Kokila" w:cs="Kokila"/>
          <w:b/>
          <w:bCs/>
          <w:color w:val="000099"/>
          <w:sz w:val="82"/>
          <w:szCs w:val="82"/>
        </w:rPr>
        <w:t>Recently, ICAR has developed India's first fully annotated Telomere-to-Telomere reference genome of which crop?</w:t>
      </w:r>
    </w:p>
    <w:p w14:paraId="519E7685" w14:textId="77777777" w:rsidR="00A76DCA" w:rsidRPr="00A76DCA" w:rsidRDefault="00A76DCA" w:rsidP="00A76DC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76DC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A76D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अरहर</w:t>
      </w:r>
      <w:r w:rsidRPr="00A76D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spellStart"/>
      <w:r w:rsidRPr="00A76DCA">
        <w:rPr>
          <w:rFonts w:ascii="Kokila" w:hAnsi="Kokila" w:cs="Kokila"/>
          <w:b/>
          <w:bCs/>
          <w:color w:val="000099"/>
          <w:sz w:val="82"/>
          <w:szCs w:val="82"/>
        </w:rPr>
        <w:t>Pigeonpea</w:t>
      </w:r>
      <w:proofErr w:type="spellEnd"/>
      <w:r w:rsidRPr="00A76DCA">
        <w:rPr>
          <w:rFonts w:ascii="Kokila" w:hAnsi="Kokila" w:cs="Kokila"/>
          <w:b/>
          <w:bCs/>
          <w:color w:val="000099"/>
          <w:sz w:val="82"/>
          <w:szCs w:val="82"/>
        </w:rPr>
        <w:t xml:space="preserve"> Tur</w:t>
      </w:r>
    </w:p>
    <w:p w14:paraId="4735A601" w14:textId="77777777" w:rsidR="00A76DCA" w:rsidRPr="00A76DCA" w:rsidRDefault="00A76DCA" w:rsidP="00A76DC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76DC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A76D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चना</w:t>
      </w:r>
      <w:r w:rsidRPr="00A76D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76DCA">
        <w:rPr>
          <w:rFonts w:ascii="Kokila" w:hAnsi="Kokila" w:cs="Kokila"/>
          <w:b/>
          <w:bCs/>
          <w:color w:val="000099"/>
          <w:sz w:val="82"/>
          <w:szCs w:val="82"/>
        </w:rPr>
        <w:t>Chickpea</w:t>
      </w:r>
    </w:p>
    <w:p w14:paraId="702E5E76" w14:textId="77777777" w:rsidR="00A76DCA" w:rsidRPr="00A76DCA" w:rsidRDefault="00A76DCA" w:rsidP="00A76DC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76DC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A76D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मूंग</w:t>
      </w:r>
      <w:r w:rsidRPr="00A76D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76DCA">
        <w:rPr>
          <w:rFonts w:ascii="Kokila" w:hAnsi="Kokila" w:cs="Kokila"/>
          <w:b/>
          <w:bCs/>
          <w:color w:val="000099"/>
          <w:sz w:val="82"/>
          <w:szCs w:val="82"/>
        </w:rPr>
        <w:t>Mung Bean</w:t>
      </w:r>
    </w:p>
    <w:p w14:paraId="6072A21F" w14:textId="3DEAB680" w:rsidR="00313681" w:rsidRPr="00C52C5E" w:rsidRDefault="00A76DCA" w:rsidP="00A76DCA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A76DC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A76D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मसूर</w:t>
      </w:r>
      <w:r w:rsidRPr="00A76D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76DCA">
        <w:rPr>
          <w:rFonts w:ascii="Kokila" w:hAnsi="Kokila" w:cs="Kokila"/>
          <w:b/>
          <w:bCs/>
          <w:color w:val="000099"/>
          <w:sz w:val="82"/>
          <w:szCs w:val="82"/>
        </w:rPr>
        <w:t>Lentil</w:t>
      </w:r>
    </w:p>
    <w:p w14:paraId="2D2752D3" w14:textId="22765EF7" w:rsidR="00C0467A" w:rsidRDefault="00C0467A" w:rsidP="00313681">
      <w:pPr>
        <w:spacing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74DFE6AD" w14:textId="55CE51AE" w:rsidR="00AA4531" w:rsidRDefault="008D2431" w:rsidP="00313681">
      <w:pPr>
        <w:spacing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77728" behindDoc="0" locked="0" layoutInCell="1" allowOverlap="1" wp14:anchorId="700FCE65" wp14:editId="3E7416C8">
            <wp:simplePos x="0" y="0"/>
            <wp:positionH relativeFrom="margin">
              <wp:posOffset>-613410</wp:posOffset>
            </wp:positionH>
            <wp:positionV relativeFrom="page">
              <wp:align>bottom</wp:align>
            </wp:positionV>
            <wp:extent cx="12816840" cy="6873240"/>
            <wp:effectExtent l="0" t="0" r="3810" b="3810"/>
            <wp:wrapSquare wrapText="bothSides"/>
            <wp:docPr id="4378463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6840" cy="6873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54A400" w14:textId="77777777" w:rsidR="00A76DCA" w:rsidRPr="00A76DCA" w:rsidRDefault="003E08F3" w:rsidP="00A76DC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A76DCA" w:rsidRPr="00A76DC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A76DCA" w:rsidRPr="00A76DC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अरहर</w:t>
      </w:r>
      <w:r w:rsidR="00A76DCA" w:rsidRPr="00A76DC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spellStart"/>
      <w:r w:rsidR="00A76DCA" w:rsidRPr="00A76DCA">
        <w:rPr>
          <w:rFonts w:ascii="Kokila" w:hAnsi="Kokila" w:cs="Kokila"/>
          <w:b/>
          <w:bCs/>
          <w:color w:val="000099"/>
          <w:sz w:val="82"/>
          <w:szCs w:val="82"/>
        </w:rPr>
        <w:t>Pigeonpea</w:t>
      </w:r>
      <w:proofErr w:type="spellEnd"/>
      <w:r w:rsidR="00A76DCA" w:rsidRPr="00A76DCA">
        <w:rPr>
          <w:rFonts w:ascii="Kokila" w:hAnsi="Kokila" w:cs="Kokila"/>
          <w:b/>
          <w:bCs/>
          <w:color w:val="000099"/>
          <w:sz w:val="82"/>
          <w:szCs w:val="82"/>
        </w:rPr>
        <w:t xml:space="preserve"> Tur</w:t>
      </w:r>
    </w:p>
    <w:p w14:paraId="78B2C7BC" w14:textId="77777777" w:rsidR="00A76DCA" w:rsidRDefault="00A76DCA" w:rsidP="00A76DCA">
      <w:pPr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</w:p>
    <w:p w14:paraId="152A43C0" w14:textId="77777777" w:rsidR="00F34870" w:rsidRPr="004F68ED" w:rsidRDefault="00F34870" w:rsidP="00F3487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भारतीय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कृषि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अनुसंधान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परिषद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[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Indian Council of Agricultural Research (ICAR)]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अरहर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proofErr w:type="spellStart"/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</w:rPr>
        <w:t>Pigeonpea</w:t>
      </w:r>
      <w:proofErr w:type="spellEnd"/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/Tur)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पहला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पूर्णतः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एनोटेटेड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टेलोमियर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-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टू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-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टेलोमियर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संदर्भ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जीनोम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[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Fully Annotated Telomere-to-Telomere (T2T) Reference Genome]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विकसित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यह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उपलब्धि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जलवायु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सहिष्णु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Climate-Resilient),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उच्च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उपज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अधिक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पोषणयुक्त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अरहर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नई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किस्मों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विकास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तेजी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लाने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सहायक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होगी।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अरहर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दूसरी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सबसे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महत्वपूर्ण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दलहन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फसल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</w:p>
    <w:p w14:paraId="1175E06A" w14:textId="77777777" w:rsidR="00F34870" w:rsidRPr="004F68ED" w:rsidRDefault="00F34870" w:rsidP="00F3487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22EF6CE" w14:textId="77777777" w:rsidR="00F34870" w:rsidRPr="004F68ED" w:rsidRDefault="00F34870" w:rsidP="00F3487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149AC">
        <w:rPr>
          <w:rFonts w:ascii="Kokila" w:hAnsi="Kokila" w:cs="Kokila"/>
          <w:b/>
          <w:bCs/>
          <w:color w:val="C00000"/>
          <w:sz w:val="82"/>
          <w:szCs w:val="82"/>
        </w:rPr>
        <w:t>'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आशा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B149AC">
        <w:rPr>
          <w:rFonts w:ascii="Kokila" w:hAnsi="Kokila" w:cs="Kokila"/>
          <w:b/>
          <w:bCs/>
          <w:color w:val="C00000"/>
          <w:sz w:val="82"/>
          <w:szCs w:val="82"/>
        </w:rPr>
        <w:t xml:space="preserve">Asha)'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नामक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अरहर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किस्म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जीनोम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अनुक्रम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Genome Sequence)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वैश्विक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संदर्भ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जीनोम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Global Reference Genome)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रूप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भी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स्वीकृति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मिली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यह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अरहर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पहला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पूर्णतः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एनोटेटेड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T2T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संदर्भ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जीनोम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</w:p>
    <w:p w14:paraId="0EBF34CD" w14:textId="77777777" w:rsidR="00F34870" w:rsidRPr="004F68ED" w:rsidRDefault="00F34870" w:rsidP="00F3487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859489B" w14:textId="77777777" w:rsidR="00F34870" w:rsidRPr="004F68ED" w:rsidRDefault="00F34870" w:rsidP="00F3487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यह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उपलब्धि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आईसीएआर</w:t>
      </w:r>
      <w:r w:rsidRPr="00B149AC">
        <w:rPr>
          <w:rFonts w:ascii="Kokila" w:hAnsi="Kokila" w:cs="Kokila" w:hint="eastAsia"/>
          <w:b/>
          <w:bCs/>
          <w:color w:val="C00000"/>
          <w:sz w:val="82"/>
          <w:szCs w:val="82"/>
          <w:cs/>
          <w:lang w:bidi="hi-IN"/>
        </w:rPr>
        <w:t>–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राष्ट्रीय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पादप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जैव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प्रौद्योगिकी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संस्थान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ICAR–National Institute for Plant Biotechnology (NIPB))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पूर्व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कार्यों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आधारित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संस्थान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ने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/>
          <w:b/>
          <w:bCs/>
          <w:color w:val="C00000"/>
          <w:sz w:val="82"/>
          <w:szCs w:val="82"/>
        </w:rPr>
        <w:t>2011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विश्व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पहला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दलहन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फसल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ड्राफ्ट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जीनोम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lastRenderedPageBreak/>
        <w:t>(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Draft Genome of a Pulse Crop)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तैयार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था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जिसे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</w:rPr>
        <w:t>2017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बेहतर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बनाया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गया।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नवीन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T2T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जीनोम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अनुक्रम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अरहर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अब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तक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सबसे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व्यापक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आनुवंशिक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खाका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Most Comprehensive Genetic Blueprint)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प्रदान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करता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टेलोमियर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-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टू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-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टेलोमियर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अनुक्रमण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[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Telomere-to-Telomere (T2T) Sequencing]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एक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उन्नत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डीएनए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अनुक्रमण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DNA Sequencing)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एवं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जीनोम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असेंबली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Genome Assembly)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तकनीक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जो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किसी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गुणसूत्र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Chromosome)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एक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सिरे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दूसरे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सिरे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तक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बिना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किसी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गैप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संपूर्ण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जीनोम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अनुक्रम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तैयार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करती</w:t>
      </w:r>
      <w:r w:rsidRPr="004F68E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4F68E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</w:p>
    <w:p w14:paraId="4AB2CC40" w14:textId="77777777" w:rsidR="00F34870" w:rsidRDefault="00F34870" w:rsidP="00F34870">
      <w:pPr>
        <w:jc w:val="both"/>
        <w:rPr>
          <w:rFonts w:ascii="Kokila" w:hAnsi="Kokila" w:cs="Kokila"/>
          <w:b/>
          <w:bCs/>
          <w:color w:val="000000" w:themeColor="text1"/>
          <w:sz w:val="78"/>
          <w:szCs w:val="78"/>
          <w:lang w:bidi="hi-IN"/>
        </w:rPr>
      </w:pPr>
    </w:p>
    <w:p w14:paraId="74433B9F" w14:textId="77777777" w:rsidR="00F34870" w:rsidRPr="00F34870" w:rsidRDefault="00F34870" w:rsidP="00F34870">
      <w:pPr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</w:p>
    <w:p w14:paraId="735A6C7A" w14:textId="39D0EBDD" w:rsidR="0070406F" w:rsidRPr="0070406F" w:rsidRDefault="003E08F3" w:rsidP="0070406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7: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="0070406F" w:rsidRPr="007040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70406F" w:rsidRPr="007040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0406F" w:rsidRPr="007040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70406F" w:rsidRPr="007040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0406F" w:rsidRPr="007040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70406F" w:rsidRPr="007040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0406F"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तमिलगा</w:t>
      </w:r>
      <w:r w:rsidR="0070406F"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0406F"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वेत्री</w:t>
      </w:r>
      <w:r w:rsidR="0070406F"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0406F"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कषगम</w:t>
      </w:r>
      <w:r w:rsidR="0070406F"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0406F"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सरकार</w:t>
      </w:r>
      <w:r w:rsidR="0070406F"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0406F"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</w:t>
      </w:r>
      <w:r w:rsidR="0070406F"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0406F"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पहला</w:t>
      </w:r>
      <w:r w:rsidR="0070406F"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0406F"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राज्य</w:t>
      </w:r>
      <w:r w:rsidR="0070406F"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0406F"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बजट</w:t>
      </w:r>
      <w:r w:rsidR="0070406F" w:rsidRPr="007040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0406F" w:rsidRPr="007040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किसने</w:t>
      </w:r>
      <w:r w:rsidR="0070406F" w:rsidRPr="007040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0406F" w:rsidRPr="007040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प्रस्तुत</w:t>
      </w:r>
      <w:r w:rsidR="0070406F" w:rsidRPr="007040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0406F" w:rsidRPr="007040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70406F" w:rsidRPr="0070406F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70406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70406F" w:rsidRPr="0070406F">
        <w:rPr>
          <w:rFonts w:ascii="Kokila" w:hAnsi="Kokila" w:cs="Kokila"/>
          <w:b/>
          <w:bCs/>
          <w:color w:val="000099"/>
          <w:sz w:val="82"/>
          <w:szCs w:val="82"/>
        </w:rPr>
        <w:t xml:space="preserve">Recently, who presented the first State Budget of the </w:t>
      </w:r>
      <w:proofErr w:type="spellStart"/>
      <w:r w:rsidR="0070406F" w:rsidRPr="0070406F">
        <w:rPr>
          <w:rFonts w:ascii="Kokila" w:hAnsi="Kokila" w:cs="Kokila"/>
          <w:b/>
          <w:bCs/>
          <w:color w:val="000099"/>
          <w:sz w:val="82"/>
          <w:szCs w:val="82"/>
        </w:rPr>
        <w:t>Tamilaga</w:t>
      </w:r>
      <w:proofErr w:type="spellEnd"/>
      <w:r w:rsidR="0070406F" w:rsidRPr="0070406F">
        <w:rPr>
          <w:rFonts w:ascii="Kokila" w:hAnsi="Kokila" w:cs="Kokila"/>
          <w:b/>
          <w:bCs/>
          <w:color w:val="000099"/>
          <w:sz w:val="82"/>
          <w:szCs w:val="82"/>
        </w:rPr>
        <w:t xml:space="preserve"> Vettri </w:t>
      </w:r>
      <w:proofErr w:type="spellStart"/>
      <w:r w:rsidR="0070406F" w:rsidRPr="0070406F">
        <w:rPr>
          <w:rFonts w:ascii="Kokila" w:hAnsi="Kokila" w:cs="Kokila"/>
          <w:b/>
          <w:bCs/>
          <w:color w:val="000099"/>
          <w:sz w:val="82"/>
          <w:szCs w:val="82"/>
        </w:rPr>
        <w:t>Kazhagam</w:t>
      </w:r>
      <w:proofErr w:type="spellEnd"/>
      <w:r w:rsidR="0070406F" w:rsidRPr="0070406F">
        <w:rPr>
          <w:rFonts w:ascii="Kokila" w:hAnsi="Kokila" w:cs="Kokila"/>
          <w:b/>
          <w:bCs/>
          <w:color w:val="000099"/>
          <w:sz w:val="82"/>
          <w:szCs w:val="82"/>
        </w:rPr>
        <w:t xml:space="preserve"> Government?</w:t>
      </w:r>
    </w:p>
    <w:p w14:paraId="6F0088A4" w14:textId="77777777" w:rsidR="0070406F" w:rsidRPr="0070406F" w:rsidRDefault="0070406F" w:rsidP="0070406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286F364" w14:textId="77777777" w:rsidR="0070406F" w:rsidRPr="0070406F" w:rsidRDefault="0070406F" w:rsidP="0070406F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70406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7040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सी</w:t>
      </w:r>
      <w:r w:rsidRPr="007040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7040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जोसेफ</w:t>
      </w:r>
      <w:r w:rsidRPr="007040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040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विजय</w:t>
      </w:r>
      <w:r w:rsidRPr="007040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0406F">
        <w:rPr>
          <w:rFonts w:ascii="Kokila" w:hAnsi="Kokila" w:cs="Kokila"/>
          <w:b/>
          <w:bCs/>
          <w:color w:val="000099"/>
          <w:sz w:val="82"/>
          <w:szCs w:val="82"/>
        </w:rPr>
        <w:t>C. Joseph Vijay</w:t>
      </w:r>
    </w:p>
    <w:p w14:paraId="0E3407E4" w14:textId="77777777" w:rsidR="0070406F" w:rsidRPr="0070406F" w:rsidRDefault="0070406F" w:rsidP="0070406F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70406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7040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एम</w:t>
      </w:r>
      <w:r w:rsidRPr="007040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7040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7040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7040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स्टालिन</w:t>
      </w:r>
      <w:r w:rsidRPr="007040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0406F">
        <w:rPr>
          <w:rFonts w:ascii="Kokila" w:hAnsi="Kokila" w:cs="Kokila"/>
          <w:b/>
          <w:bCs/>
          <w:color w:val="000099"/>
          <w:sz w:val="82"/>
          <w:szCs w:val="82"/>
        </w:rPr>
        <w:t>M. K. Stalin</w:t>
      </w:r>
    </w:p>
    <w:p w14:paraId="7D1F7105" w14:textId="77777777" w:rsidR="0070406F" w:rsidRPr="0070406F" w:rsidRDefault="0070406F" w:rsidP="0070406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0406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7040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टी</w:t>
      </w:r>
      <w:r w:rsidRPr="007040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7040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आर</w:t>
      </w:r>
      <w:r w:rsidRPr="007040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7040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बी</w:t>
      </w:r>
      <w:r w:rsidRPr="007040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7040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राजा</w:t>
      </w:r>
      <w:r w:rsidRPr="007040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0406F">
        <w:rPr>
          <w:rFonts w:ascii="Kokila" w:hAnsi="Kokila" w:cs="Kokila"/>
          <w:b/>
          <w:bCs/>
          <w:color w:val="000099"/>
          <w:sz w:val="82"/>
          <w:szCs w:val="82"/>
        </w:rPr>
        <w:t>T. R. B. Rajaa</w:t>
      </w:r>
    </w:p>
    <w:p w14:paraId="43C991B6" w14:textId="3A3FD0B1" w:rsidR="003C3BAC" w:rsidRPr="003C3BAC" w:rsidRDefault="0070406F" w:rsidP="0070406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0406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7040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एन</w:t>
      </w:r>
      <w:r w:rsidRPr="007040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7040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मैरी</w:t>
      </w:r>
      <w:r w:rsidRPr="007040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040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विल्सन</w:t>
      </w:r>
      <w:r w:rsidRPr="007040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0406F">
        <w:rPr>
          <w:rFonts w:ascii="Kokila" w:hAnsi="Kokila" w:cs="Kokila"/>
          <w:b/>
          <w:bCs/>
          <w:color w:val="000099"/>
          <w:sz w:val="82"/>
          <w:szCs w:val="82"/>
        </w:rPr>
        <w:t>N. Mary Wilson</w:t>
      </w:r>
    </w:p>
    <w:p w14:paraId="48DC2E02" w14:textId="401E3AF8" w:rsidR="00953205" w:rsidRDefault="00953205" w:rsidP="003C3BAC">
      <w:pPr>
        <w:jc w:val="both"/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</w:pPr>
    </w:p>
    <w:p w14:paraId="5918CF73" w14:textId="087EE1C8" w:rsidR="004E4EBC" w:rsidRDefault="00AA3820" w:rsidP="003C3BAC">
      <w:pPr>
        <w:jc w:val="both"/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</w:pPr>
      <w:r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  <w:lastRenderedPageBreak/>
        <w:drawing>
          <wp:anchor distT="0" distB="0" distL="114300" distR="114300" simplePos="0" relativeHeight="251976704" behindDoc="0" locked="0" layoutInCell="1" allowOverlap="1" wp14:anchorId="64A0E368" wp14:editId="56629BA3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12771120" cy="6903720"/>
            <wp:effectExtent l="0" t="0" r="0" b="0"/>
            <wp:wrapSquare wrapText="bothSides"/>
            <wp:docPr id="38840192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1120" cy="690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FD7E2E" w14:textId="77777777" w:rsidR="0070406F" w:rsidRPr="003C3BAC" w:rsidRDefault="00575261" w:rsidP="0070406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 w:hint="cs"/>
          <w:b/>
          <w:bCs/>
          <w:color w:val="000000" w:themeColor="text1"/>
          <w:sz w:val="78"/>
          <w:szCs w:val="78"/>
          <w:lang w:bidi="hi-IN"/>
        </w:rPr>
        <w:lastRenderedPageBreak/>
        <w:t>A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nswer: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0406F" w:rsidRPr="0070406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70406F" w:rsidRPr="007040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एन</w:t>
      </w:r>
      <w:r w:rsidR="0070406F" w:rsidRPr="007040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="0070406F" w:rsidRPr="007040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मैरी</w:t>
      </w:r>
      <w:r w:rsidR="0070406F" w:rsidRPr="007040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0406F" w:rsidRPr="007040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विल्सन</w:t>
      </w:r>
      <w:r w:rsidR="0070406F" w:rsidRPr="007040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0406F" w:rsidRPr="0070406F">
        <w:rPr>
          <w:rFonts w:ascii="Kokila" w:hAnsi="Kokila" w:cs="Kokila"/>
          <w:b/>
          <w:bCs/>
          <w:color w:val="000099"/>
          <w:sz w:val="82"/>
          <w:szCs w:val="82"/>
        </w:rPr>
        <w:t>N. Mary Wilson</w:t>
      </w:r>
    </w:p>
    <w:p w14:paraId="1EAA5A9C" w14:textId="77777777" w:rsidR="0070406F" w:rsidRDefault="0070406F" w:rsidP="0070406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75BBCB88" w14:textId="77777777" w:rsidR="0008182B" w:rsidRDefault="0008182B" w:rsidP="0008182B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तमिलनाडु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नवगठित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तमिलगा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वेत्री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कषगम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[</w:t>
      </w:r>
      <w:proofErr w:type="spellStart"/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</w:rPr>
        <w:t>Tamilaga</w:t>
      </w:r>
      <w:proofErr w:type="spellEnd"/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Vettri </w:t>
      </w:r>
      <w:proofErr w:type="spellStart"/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</w:rPr>
        <w:t>Kazhagam</w:t>
      </w:r>
      <w:proofErr w:type="spellEnd"/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(TVK)]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सरकार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मुख्यमंत्री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सी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जोसेफ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विजय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नेतृत्व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</w:rPr>
        <w:t>5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अगस्त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</w:rPr>
        <w:t>2026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अपना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पहला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/>
          <w:b/>
          <w:bCs/>
          <w:color w:val="C00000"/>
          <w:sz w:val="82"/>
          <w:szCs w:val="82"/>
        </w:rPr>
        <w:t>2026–27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राज्य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बजट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State Budget)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प्रस्तुत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किया।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वित्त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मंत्री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एन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.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मैरी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विल्सन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ने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बजट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पेश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करते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हुए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स्कूल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शिक्षा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विभाग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लिए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/>
          <w:b/>
          <w:bCs/>
          <w:color w:val="C00000"/>
          <w:sz w:val="82"/>
          <w:szCs w:val="82"/>
        </w:rPr>
        <w:t>₹44,527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करोड़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तथा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उच्च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शिक्षा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विभाग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B149AC">
        <w:rPr>
          <w:rFonts w:ascii="Kokila" w:hAnsi="Kokila" w:cs="Kokila"/>
          <w:b/>
          <w:bCs/>
          <w:color w:val="C00000"/>
          <w:sz w:val="82"/>
          <w:szCs w:val="82"/>
        </w:rPr>
        <w:t xml:space="preserve">Higher Education)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लिए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/>
          <w:b/>
          <w:bCs/>
          <w:color w:val="C00000"/>
          <w:sz w:val="82"/>
          <w:szCs w:val="82"/>
        </w:rPr>
        <w:t>₹8,393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करोड़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प्रावधान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किया।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748037E7" w14:textId="77777777" w:rsidR="0008182B" w:rsidRDefault="0008182B" w:rsidP="0008182B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lastRenderedPageBreak/>
        <w:t>सरकार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</w:rPr>
        <w:t>10,000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सरकारी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विद्यालयों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पेयजल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स्वच्छता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सफाई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सुविधाओं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उन्नयन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हेतु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/>
          <w:b/>
          <w:bCs/>
          <w:color w:val="C00000"/>
          <w:sz w:val="82"/>
          <w:szCs w:val="82"/>
        </w:rPr>
        <w:t>₹129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करोड़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आवंटित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किए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हैं।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इसके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अतिरिक्त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कक्षा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</w:rPr>
        <w:t>11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विद्यार्थियों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हेलमेट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पानी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बोतल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सहित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साइकिल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वितरित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करने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/>
          <w:b/>
          <w:bCs/>
          <w:color w:val="C00000"/>
          <w:sz w:val="82"/>
          <w:szCs w:val="82"/>
        </w:rPr>
        <w:t>₹277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करोड़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प्रावधान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34D64614" w14:textId="77777777" w:rsidR="0008182B" w:rsidRDefault="0008182B" w:rsidP="0008182B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बजट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पेरुंथलैवर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कामराजर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मॉडल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स्कूल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proofErr w:type="spellStart"/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</w:rPr>
        <w:t>Perunthalaivar</w:t>
      </w:r>
      <w:proofErr w:type="spellEnd"/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Kamarajar Model Schools)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स्थापित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करने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घोषणा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गई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इन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आवासीय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विद्यालयों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कक्षा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</w:rPr>
        <w:t>9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</w:rPr>
        <w:t>12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तक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विद्यार्थियों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निःशुल्क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भोजन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वर्दी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आवास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पुस्तकें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उपलब्ध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कराई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जाएंगी।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इसके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</w:rPr>
        <w:t>₹125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करोड़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अवसंरचना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Infrastructure)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निधि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निर्धारित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गई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31A32C1A" w14:textId="77777777" w:rsidR="0008182B" w:rsidRDefault="0008182B" w:rsidP="0008182B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lastRenderedPageBreak/>
        <w:t>बजट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</w:rPr>
        <w:t>3,734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विद्यालयों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आधुनिकीकरण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Modernization)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/>
          <w:b/>
          <w:bCs/>
          <w:color w:val="C00000"/>
          <w:sz w:val="82"/>
          <w:szCs w:val="82"/>
        </w:rPr>
        <w:t>₹2,132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करोड़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स्कूल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पाठ्यक्रम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पुनर्गठन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हेतु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/>
          <w:b/>
          <w:bCs/>
          <w:color w:val="C00000"/>
          <w:sz w:val="82"/>
          <w:szCs w:val="82"/>
        </w:rPr>
        <w:t>₹25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करोड़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विद्यालय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परिसरों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एंटी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ड्रग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क्लब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Anti-Drug Clubs)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शुरू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करने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'10581'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हेल्पलाइन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प्रदर्शित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करने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/>
          <w:b/>
          <w:bCs/>
          <w:color w:val="C00000"/>
          <w:sz w:val="82"/>
          <w:szCs w:val="82"/>
        </w:rPr>
        <w:t>₹7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करोड़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आवंटित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किए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गए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हैं।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199545B4" w14:textId="1B4B4502" w:rsidR="0008182B" w:rsidRPr="0008182B" w:rsidRDefault="0008182B" w:rsidP="0008182B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उच्च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शिक्षा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क्षेत्र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वेट्री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लैपटॉप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योजना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Vetri Laptop Scheme),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कृत्रिम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बुद्धिमत्ता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कौशल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विकास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AI Skilling)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अन्य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शैक्षणिक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पहलों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बढ़ावा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देने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/>
          <w:b/>
          <w:bCs/>
          <w:color w:val="C00000"/>
          <w:sz w:val="82"/>
          <w:szCs w:val="82"/>
        </w:rPr>
        <w:t>₹8,393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149AC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करोड़</w:t>
      </w:r>
      <w:r w:rsidRPr="00B149AC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प्रावधान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</w:p>
    <w:p w14:paraId="0E9FB9D3" w14:textId="77777777" w:rsidR="0008182B" w:rsidRPr="0008182B" w:rsidRDefault="0008182B" w:rsidP="0008182B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3D59351" w14:textId="5BFFDEFF" w:rsidR="0008182B" w:rsidRPr="0008182B" w:rsidRDefault="003E08F3" w:rsidP="0008182B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8: </w:t>
      </w:r>
      <w:r w:rsidR="0008182B"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08182B"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8182B"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08182B"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8182B"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08182B"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8182B"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सर्वोच्च</w:t>
      </w:r>
      <w:r w:rsidR="0008182B"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8182B"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न्यायालय</w:t>
      </w:r>
      <w:r w:rsidR="0008182B"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8182B"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08182B"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8182B"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अधिसूचित</w:t>
      </w:r>
      <w:r w:rsidR="0008182B"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8182B"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आर्द्रभूमि</w:t>
      </w:r>
      <w:r w:rsidR="0008182B"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8182B"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संरक्षण</w:t>
      </w:r>
      <w:r w:rsidR="0008182B"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8182B"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रिजर्व</w:t>
      </w:r>
      <w:r w:rsidR="0008182B"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8182B"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08182B"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8182B"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="0008182B"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8182B"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कितने</w:t>
      </w:r>
      <w:r w:rsidR="0008182B"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8182B"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किलोमीटर</w:t>
      </w:r>
      <w:r w:rsidR="0008182B"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8182B"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08182B"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8182B" w:rsidRPr="00E6621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खनन</w:t>
      </w:r>
      <w:r w:rsidR="0008182B" w:rsidRPr="00E6621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08182B" w:rsidRPr="00E6621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बफर</w:t>
      </w:r>
      <w:r w:rsidR="0008182B" w:rsidRPr="00E6621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08182B" w:rsidRPr="00E66210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क्षेत्र</w:t>
      </w:r>
      <w:r w:rsidR="0008182B" w:rsidRPr="00E6621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08182B"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लागू</w:t>
      </w:r>
      <w:r w:rsidR="0008182B"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8182B"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करने</w:t>
      </w:r>
      <w:r w:rsidR="0008182B"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8182B"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08182B"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8182B"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निर्देश</w:t>
      </w:r>
      <w:r w:rsidR="0008182B"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8182B"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दिया</w:t>
      </w:r>
      <w:r w:rsidR="0008182B"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8182B"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08182B" w:rsidRPr="0008182B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08182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08182B" w:rsidRPr="0008182B">
        <w:rPr>
          <w:rFonts w:ascii="Kokila" w:hAnsi="Kokila" w:cs="Kokila"/>
          <w:b/>
          <w:bCs/>
          <w:color w:val="000099"/>
          <w:sz w:val="82"/>
          <w:szCs w:val="82"/>
        </w:rPr>
        <w:t>Recently, the Supreme Court directed that what mining buffer zone should be applicable to notified wetland conservation reserves?</w:t>
      </w:r>
    </w:p>
    <w:p w14:paraId="33814B51" w14:textId="77777777" w:rsidR="0008182B" w:rsidRPr="0008182B" w:rsidRDefault="0008182B" w:rsidP="0008182B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2332172" w14:textId="77777777" w:rsidR="0008182B" w:rsidRPr="0008182B" w:rsidRDefault="0008182B" w:rsidP="0008182B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</w:rPr>
        <w:t>a) 2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किलोमीटर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/>
          <w:b/>
          <w:bCs/>
          <w:color w:val="000099"/>
          <w:sz w:val="82"/>
          <w:szCs w:val="82"/>
        </w:rPr>
        <w:t xml:space="preserve">2 </w:t>
      </w:r>
      <w:proofErr w:type="spellStart"/>
      <w:r w:rsidRPr="0008182B">
        <w:rPr>
          <w:rFonts w:ascii="Kokila" w:hAnsi="Kokila" w:cs="Kokila"/>
          <w:b/>
          <w:bCs/>
          <w:color w:val="000099"/>
          <w:sz w:val="82"/>
          <w:szCs w:val="82"/>
        </w:rPr>
        <w:t>kilometres</w:t>
      </w:r>
      <w:proofErr w:type="spellEnd"/>
    </w:p>
    <w:p w14:paraId="7E96BCAC" w14:textId="77777777" w:rsidR="0008182B" w:rsidRPr="0008182B" w:rsidRDefault="0008182B" w:rsidP="0008182B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</w:rPr>
        <w:t>b) 5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किलोमीटर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/>
          <w:b/>
          <w:bCs/>
          <w:color w:val="000099"/>
          <w:sz w:val="82"/>
          <w:szCs w:val="82"/>
        </w:rPr>
        <w:t xml:space="preserve">5 </w:t>
      </w:r>
      <w:proofErr w:type="spellStart"/>
      <w:r w:rsidRPr="0008182B">
        <w:rPr>
          <w:rFonts w:ascii="Kokila" w:hAnsi="Kokila" w:cs="Kokila"/>
          <w:b/>
          <w:bCs/>
          <w:color w:val="000099"/>
          <w:sz w:val="82"/>
          <w:szCs w:val="82"/>
        </w:rPr>
        <w:t>kilometres</w:t>
      </w:r>
      <w:proofErr w:type="spellEnd"/>
    </w:p>
    <w:p w14:paraId="77D0FD68" w14:textId="77777777" w:rsidR="0008182B" w:rsidRPr="0008182B" w:rsidRDefault="0008182B" w:rsidP="0008182B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</w:rPr>
        <w:t>c) 8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किलोमीटर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/>
          <w:b/>
          <w:bCs/>
          <w:color w:val="000099"/>
          <w:sz w:val="82"/>
          <w:szCs w:val="82"/>
        </w:rPr>
        <w:t xml:space="preserve">8 </w:t>
      </w:r>
      <w:proofErr w:type="spellStart"/>
      <w:r w:rsidRPr="0008182B">
        <w:rPr>
          <w:rFonts w:ascii="Kokila" w:hAnsi="Kokila" w:cs="Kokila"/>
          <w:b/>
          <w:bCs/>
          <w:color w:val="000099"/>
          <w:sz w:val="82"/>
          <w:szCs w:val="82"/>
        </w:rPr>
        <w:t>kilometres</w:t>
      </w:r>
      <w:proofErr w:type="spellEnd"/>
    </w:p>
    <w:p w14:paraId="78053D27" w14:textId="27967758" w:rsidR="003E08F3" w:rsidRPr="00C52C5E" w:rsidRDefault="0008182B" w:rsidP="0008182B">
      <w:pPr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10 </w:t>
      </w:r>
      <w:r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किलोमीटर</w:t>
      </w:r>
      <w:r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8182B">
        <w:rPr>
          <w:rFonts w:ascii="Kokila" w:hAnsi="Kokila" w:cs="Kokila"/>
          <w:b/>
          <w:bCs/>
          <w:color w:val="000099"/>
          <w:sz w:val="82"/>
          <w:szCs w:val="82"/>
        </w:rPr>
        <w:t xml:space="preserve">10 </w:t>
      </w:r>
      <w:proofErr w:type="spellStart"/>
      <w:r w:rsidRPr="0008182B">
        <w:rPr>
          <w:rFonts w:ascii="Kokila" w:hAnsi="Kokila" w:cs="Kokila"/>
          <w:b/>
          <w:bCs/>
          <w:color w:val="000099"/>
          <w:sz w:val="82"/>
          <w:szCs w:val="82"/>
        </w:rPr>
        <w:t>kilometres</w:t>
      </w:r>
      <w:proofErr w:type="spellEnd"/>
      <w:r w:rsidR="003E08F3" w:rsidRPr="00C52C5E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br w:type="page"/>
      </w:r>
    </w:p>
    <w:p w14:paraId="7C07F05C" w14:textId="22A396B7" w:rsidR="003E08F3" w:rsidRPr="00C52C5E" w:rsidRDefault="00E54570" w:rsidP="003E08F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75680" behindDoc="0" locked="0" layoutInCell="1" allowOverlap="1" wp14:anchorId="3B98E9C2" wp14:editId="1A89F21F">
            <wp:simplePos x="0" y="0"/>
            <wp:positionH relativeFrom="page">
              <wp:align>right</wp:align>
            </wp:positionH>
            <wp:positionV relativeFrom="margin">
              <wp:posOffset>41910</wp:posOffset>
            </wp:positionV>
            <wp:extent cx="12786360" cy="6812280"/>
            <wp:effectExtent l="0" t="0" r="0" b="7620"/>
            <wp:wrapSquare wrapText="bothSides"/>
            <wp:docPr id="213325910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6360" cy="6812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8F3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44A80943" w14:textId="774E3613" w:rsidR="005B46D5" w:rsidRDefault="003E08F3" w:rsidP="000E5A9A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08182B" w:rsidRPr="0008182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10 </w:t>
      </w:r>
      <w:r w:rsidR="0008182B" w:rsidRPr="000818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किलोमीटर</w:t>
      </w:r>
      <w:r w:rsidR="0008182B" w:rsidRPr="000818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8182B" w:rsidRPr="0008182B">
        <w:rPr>
          <w:rFonts w:ascii="Kokila" w:hAnsi="Kokila" w:cs="Kokila"/>
          <w:b/>
          <w:bCs/>
          <w:color w:val="000099"/>
          <w:sz w:val="82"/>
          <w:szCs w:val="82"/>
        </w:rPr>
        <w:t xml:space="preserve">10 </w:t>
      </w:r>
      <w:proofErr w:type="spellStart"/>
      <w:r w:rsidR="0008182B" w:rsidRPr="0008182B">
        <w:rPr>
          <w:rFonts w:ascii="Kokila" w:hAnsi="Kokila" w:cs="Kokila"/>
          <w:b/>
          <w:bCs/>
          <w:color w:val="000099"/>
          <w:sz w:val="82"/>
          <w:szCs w:val="82"/>
        </w:rPr>
        <w:t>kilometres</w:t>
      </w:r>
      <w:proofErr w:type="spellEnd"/>
    </w:p>
    <w:p w14:paraId="2AD72CA3" w14:textId="77777777" w:rsidR="00D037E0" w:rsidRPr="00332E08" w:rsidRDefault="00D037E0" w:rsidP="000E5A9A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1CF4CCC5" w14:textId="77777777" w:rsidR="003D1FA9" w:rsidRDefault="003D1FA9" w:rsidP="003D1FA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सर्वोच्च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न्यायालय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Supreme Court)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4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अगस्त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2026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स्पष्ट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6621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उत्तराखंड</w:t>
      </w:r>
      <w:r w:rsidRPr="00E6621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6621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E6621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6621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आसन</w:t>
      </w:r>
      <w:r w:rsidRPr="00E6621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6621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आर्द्रभूमि</w:t>
      </w:r>
      <w:r w:rsidRPr="00E6621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E66210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Asan Wetland) </w:t>
      </w:r>
      <w:r w:rsidRPr="00E6621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E6621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6621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लिए</w:t>
      </w:r>
      <w:r w:rsidRPr="00E6621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6621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निर्धारित</w:t>
      </w:r>
      <w:r w:rsidRPr="00E6621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10 </w:t>
      </w:r>
      <w:r w:rsidRPr="00E6621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किलोमीटर</w:t>
      </w:r>
      <w:r w:rsidRPr="00E6621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6621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खनन</w:t>
      </w:r>
      <w:r w:rsidRPr="00E6621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6621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बफर</w:t>
      </w:r>
      <w:r w:rsidRPr="00E6621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6621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क्षेत्र</w:t>
      </w:r>
      <w:r w:rsidRPr="00E6621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E66210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Mining Buffer Zone) </w:t>
      </w:r>
      <w:r w:rsidRPr="00E6621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का</w:t>
      </w:r>
      <w:r w:rsidRPr="00E6621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6621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प्रावधान</w:t>
      </w:r>
      <w:r w:rsidRPr="00E6621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6621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अब</w:t>
      </w:r>
      <w:r w:rsidRPr="00E6621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6621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देशभर</w:t>
      </w:r>
      <w:r w:rsidRPr="00E6621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6621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E6621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6621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अधिसूचित</w:t>
      </w:r>
      <w:r w:rsidRPr="00E6621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6621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आर्द्रभूमि</w:t>
      </w:r>
      <w:r w:rsidRPr="00E6621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6621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संरक्षण</w:t>
      </w:r>
      <w:r w:rsidRPr="00E6621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6621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रिजर्व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Notified Wetland Conservation Reserves)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भी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6621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लागू</w:t>
      </w:r>
      <w:r w:rsidRPr="00E6621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होगा।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</w:p>
    <w:p w14:paraId="68FEB4EA" w14:textId="77777777" w:rsidR="003D1FA9" w:rsidRDefault="003D1FA9" w:rsidP="003D1FA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मुख्य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न्यायाधीश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सूर्यकांत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न्यायमूर्ति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जॉयमल्या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बागची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और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न्यायमूर्ति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वी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.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मोहन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पीठ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कहा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हिमालयी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क्षेत्र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Himalayan Region)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जैसे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निरंतर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भौगोलिक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lastRenderedPageBreak/>
        <w:t>क्षेत्रों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सभी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राज्यों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समान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पर्यावरणीय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मानकों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Environmental Standards)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पालन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करना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होगा।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</w:p>
    <w:p w14:paraId="78B0800D" w14:textId="76605736" w:rsidR="003D1FA9" w:rsidRPr="003D1FA9" w:rsidRDefault="003D1FA9" w:rsidP="003D1FA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न्यायालय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निर्देश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दिया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10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किलोमीटर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परिधि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भीतर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किसी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भी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खनन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गतिविधि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Mining Activity)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लिए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6621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राष्ट्रीय</w:t>
      </w:r>
      <w:r w:rsidRPr="00E6621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6621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वन्यजीव</w:t>
      </w:r>
      <w:r w:rsidRPr="00E6621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6621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बोर्ड</w:t>
      </w:r>
      <w:r w:rsidRPr="00E6621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National Board for Wildlife (NBWL))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6621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स्थायी</w:t>
      </w:r>
      <w:r w:rsidRPr="00E6621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6621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समिति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Standing Committee)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अथवा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पर्यावरण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वन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एवं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जलवायु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परिवर्तन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मंत्रालय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पूर्व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स्वीकृति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Prior Approval)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अनिवार्य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होगी।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स्पष्टीकरण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हिमाचल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प्रदेश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सरकार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द्वारा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दायर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एक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आवेदन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सुनवाई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दौरान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जारी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3D1FA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1FA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गया।</w:t>
      </w:r>
    </w:p>
    <w:p w14:paraId="47814270" w14:textId="77777777" w:rsidR="00431809" w:rsidRPr="00431809" w:rsidRDefault="00431809" w:rsidP="0043180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189A9EE1" w14:textId="28DFAC0B" w:rsidR="005B396F" w:rsidRPr="005B396F" w:rsidRDefault="003E08F3" w:rsidP="005B396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9: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5B396F" w:rsidRPr="005B39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5B396F" w:rsidRPr="005B39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B396F" w:rsidRPr="005B39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5B396F" w:rsidRPr="005B39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B396F" w:rsidRPr="005B39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5B396F" w:rsidRPr="005B39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B396F"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कृत्रिम</w:t>
      </w:r>
      <w:r w:rsidR="005B396F"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5B396F"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बुद्धिमत्ता</w:t>
      </w:r>
      <w:r w:rsidR="005B396F"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5B396F"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आधारित</w:t>
      </w:r>
      <w:r w:rsidR="005B396F"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5B396F"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व्यापक</w:t>
      </w:r>
      <w:r w:rsidR="005B396F"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5B396F"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सुशासन</w:t>
      </w:r>
      <w:r w:rsidR="005B396F"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5B396F"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सुधारों</w:t>
      </w:r>
      <w:r w:rsidR="005B396F"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5B396F" w:rsidRPr="005B39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5B396F" w:rsidRPr="005B39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B396F" w:rsidRPr="005B39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शुरुआत</w:t>
      </w:r>
      <w:r w:rsidR="005B396F" w:rsidRPr="005B39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B396F" w:rsidRPr="005B39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5B396F" w:rsidRPr="005B39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B396F" w:rsidRPr="005B39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राज्य</w:t>
      </w:r>
      <w:r w:rsidR="005B396F" w:rsidRPr="005B39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B396F" w:rsidRPr="005B39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5B396F" w:rsidRPr="005B39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B396F" w:rsidRPr="005B39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5B396F" w:rsidRPr="005B39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B396F" w:rsidRPr="005B39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5B396F" w:rsidRPr="005B396F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5B396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5B396F" w:rsidRPr="005B396F">
        <w:rPr>
          <w:rFonts w:ascii="Kokila" w:hAnsi="Kokila" w:cs="Kokila"/>
          <w:b/>
          <w:bCs/>
          <w:color w:val="000099"/>
          <w:sz w:val="82"/>
          <w:szCs w:val="82"/>
        </w:rPr>
        <w:t>Recently, which state has launched an AI-led governance overhaul?</w:t>
      </w:r>
    </w:p>
    <w:p w14:paraId="7ECDC991" w14:textId="77777777" w:rsidR="005B396F" w:rsidRPr="005B396F" w:rsidRDefault="005B396F" w:rsidP="005B396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7BAC9D8" w14:textId="77777777" w:rsidR="005B396F" w:rsidRPr="005B396F" w:rsidRDefault="005B396F" w:rsidP="005B396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96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5B39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तमिलनाडु</w:t>
      </w:r>
      <w:r w:rsidRPr="005B39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B396F">
        <w:rPr>
          <w:rFonts w:ascii="Kokila" w:hAnsi="Kokila" w:cs="Kokila"/>
          <w:b/>
          <w:bCs/>
          <w:color w:val="000099"/>
          <w:sz w:val="82"/>
          <w:szCs w:val="82"/>
        </w:rPr>
        <w:t>Tamil Nadu</w:t>
      </w:r>
    </w:p>
    <w:p w14:paraId="13DE3B36" w14:textId="77777777" w:rsidR="005B396F" w:rsidRPr="005B396F" w:rsidRDefault="005B396F" w:rsidP="005B396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96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5B39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कर्नाटक</w:t>
      </w:r>
      <w:r w:rsidRPr="005B39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B396F">
        <w:rPr>
          <w:rFonts w:ascii="Kokila" w:hAnsi="Kokila" w:cs="Kokila"/>
          <w:b/>
          <w:bCs/>
          <w:color w:val="000099"/>
          <w:sz w:val="82"/>
          <w:szCs w:val="82"/>
        </w:rPr>
        <w:t>Karnataka</w:t>
      </w:r>
    </w:p>
    <w:p w14:paraId="4F9254FE" w14:textId="77777777" w:rsidR="005B396F" w:rsidRPr="005B396F" w:rsidRDefault="005B396F" w:rsidP="005B396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B396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5B39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केरल</w:t>
      </w:r>
      <w:r w:rsidRPr="005B39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B396F">
        <w:rPr>
          <w:rFonts w:ascii="Kokila" w:hAnsi="Kokila" w:cs="Kokila"/>
          <w:b/>
          <w:bCs/>
          <w:color w:val="000099"/>
          <w:sz w:val="82"/>
          <w:szCs w:val="82"/>
        </w:rPr>
        <w:t>Kerala</w:t>
      </w:r>
    </w:p>
    <w:p w14:paraId="1F0488A3" w14:textId="392E6077" w:rsidR="003E08F3" w:rsidRPr="00786D64" w:rsidRDefault="005B396F" w:rsidP="005B396F">
      <w:pPr>
        <w:jc w:val="both"/>
        <w:rPr>
          <w:rFonts w:ascii="Kokila" w:hAnsi="Kokila" w:cs="Kokila"/>
          <w:b/>
          <w:bCs/>
          <w:color w:val="000099"/>
          <w:sz w:val="60"/>
          <w:szCs w:val="60"/>
        </w:rPr>
      </w:pPr>
      <w:r w:rsidRPr="005B396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5B39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तेलंगाना</w:t>
      </w:r>
      <w:r w:rsidRPr="005B39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B396F">
        <w:rPr>
          <w:rFonts w:ascii="Kokila" w:hAnsi="Kokila" w:cs="Kokila"/>
          <w:b/>
          <w:bCs/>
          <w:color w:val="000099"/>
          <w:sz w:val="82"/>
          <w:szCs w:val="82"/>
        </w:rPr>
        <w:t>Telangana</w:t>
      </w:r>
      <w:r w:rsidRPr="005B396F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 xml:space="preserve"> </w:t>
      </w:r>
      <w:r w:rsidR="003E08F3" w:rsidRPr="00786D64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br w:type="page"/>
      </w:r>
    </w:p>
    <w:p w14:paraId="0BFAA518" w14:textId="6351E5A4" w:rsidR="003E08F3" w:rsidRPr="00C52C5E" w:rsidRDefault="00661F3B" w:rsidP="003E08F3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74656" behindDoc="0" locked="0" layoutInCell="1" allowOverlap="1" wp14:anchorId="1ED46B56" wp14:editId="65908C76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12786360" cy="6873240"/>
            <wp:effectExtent l="0" t="0" r="0" b="3810"/>
            <wp:wrapSquare wrapText="bothSides"/>
            <wp:docPr id="24118280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6360" cy="6873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8F3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68CA17BA" w14:textId="77777777" w:rsidR="005B396F" w:rsidRPr="005B396F" w:rsidRDefault="003E08F3" w:rsidP="005B396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5B396F" w:rsidRPr="005B396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5B396F" w:rsidRPr="005B396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केरल</w:t>
      </w:r>
      <w:r w:rsidR="005B396F" w:rsidRPr="005B396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B396F" w:rsidRPr="005B396F">
        <w:rPr>
          <w:rFonts w:ascii="Kokila" w:hAnsi="Kokila" w:cs="Kokila"/>
          <w:b/>
          <w:bCs/>
          <w:color w:val="000099"/>
          <w:sz w:val="82"/>
          <w:szCs w:val="82"/>
        </w:rPr>
        <w:t>Kerala</w:t>
      </w:r>
    </w:p>
    <w:p w14:paraId="282F8423" w14:textId="77777777" w:rsidR="005B396F" w:rsidRDefault="005B396F" w:rsidP="005B396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52CB3E4" w14:textId="77777777" w:rsidR="00163EFD" w:rsidRPr="00163EFD" w:rsidRDefault="00163EFD" w:rsidP="00163EFD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केरल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सरकार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</w:rPr>
        <w:t>4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अगस्त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</w:rPr>
        <w:t>2026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कृत्रिम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बुद्धिमत्ता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आधारित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व्यापक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सुशासन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सुधार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AI-led Governance Overhaul)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शुरुआत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की।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मुख्यमंत्री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वी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.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डी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सतीशन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मुख्य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सचिव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बिश्वनाथ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सिन्हा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नेतृत्व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शुरू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किए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गए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इन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सुधारों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उद्देश्य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डिजिटल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लोक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सेवा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वितरण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Digital Public Service Delivery),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प्रशासनिक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प्रक्रियाओं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सरलीकरण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Streamlined Administration)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कुशल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योजना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निर्माण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Efficient Planning)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बढ़ावा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देना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</w:p>
    <w:p w14:paraId="4EFE3B3F" w14:textId="77777777" w:rsidR="00163EFD" w:rsidRPr="00163EFD" w:rsidRDefault="00163EFD" w:rsidP="00163EFD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A33BED3" w14:textId="77777777" w:rsidR="00163EFD" w:rsidRPr="00163EFD" w:rsidRDefault="00163EFD" w:rsidP="00163EFD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lastRenderedPageBreak/>
        <w:t>सुधारों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तहत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मुख्य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सचिव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कार्यालय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समन्वय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एवं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कार्यक्रम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प्रबंधन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प्रभाग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[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Co-ordination and </w:t>
      </w:r>
      <w:proofErr w:type="spellStart"/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</w:rPr>
        <w:t>Programme</w:t>
      </w:r>
      <w:proofErr w:type="spellEnd"/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Management Division (CPMD)]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स्थापना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गई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जो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प्राथमिकता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वाली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परियोजनाओं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बजट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घोषणाओं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समयबद्ध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निगरानी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करेगा।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साथ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बिजनेस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पॉलिसी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एंड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प्रोसेस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री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-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इंजीनियरिंग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सेल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[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Business Policy and Process Re-engineering (BPPR) Cell]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गठन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जो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AI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आधारित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उपकरणों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वैश्विक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सर्वोत्तम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प्रथाओं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सहायता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सरकारी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प्रक्रियाओं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सरल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बनाएगा।</w:t>
      </w:r>
    </w:p>
    <w:p w14:paraId="23F992F0" w14:textId="77777777" w:rsidR="00163EFD" w:rsidRDefault="00163EFD" w:rsidP="00163EFD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60A8F4D" w14:textId="23EF0758" w:rsidR="00163EFD" w:rsidRDefault="00163EFD" w:rsidP="00163EFD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राज्य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सरकार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डिजीलॉकर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proofErr w:type="spellStart"/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</w:rPr>
        <w:t>DigiLocker</w:t>
      </w:r>
      <w:proofErr w:type="spellEnd"/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)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माध्यम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"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एक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बार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ही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दस्तावेज़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जमा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करें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3D7D62">
        <w:rPr>
          <w:rFonts w:ascii="Kokila" w:hAnsi="Kokila" w:cs="Kokila"/>
          <w:b/>
          <w:bCs/>
          <w:color w:val="C00000"/>
          <w:sz w:val="82"/>
          <w:szCs w:val="82"/>
        </w:rPr>
        <w:t xml:space="preserve">Once-Only Document Submission)"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सिद्धांत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लागू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करेगी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जिससे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lastRenderedPageBreak/>
        <w:t>नागरिकों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विभिन्न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सरकारी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सेवाओं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दस्तावेज़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केवल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एक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बार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जमा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करने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होंगे।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0709D27B" w14:textId="444995F4" w:rsidR="00163EFD" w:rsidRPr="00163EFD" w:rsidRDefault="00163EFD" w:rsidP="00163EFD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इसके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अतिरिक्त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/>
          <w:b/>
          <w:bCs/>
          <w:color w:val="C00000"/>
          <w:sz w:val="82"/>
          <w:szCs w:val="82"/>
        </w:rPr>
        <w:t xml:space="preserve">VEGAM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ढाँचे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माध्यम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भूमि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अधिग्रहण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पूर्व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अधिसूचना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प्रक्रिया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महीनों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पूरा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करने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पथानामथिट्टा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proofErr w:type="spellStart"/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</w:rPr>
        <w:t>Pathanamthitta</w:t>
      </w:r>
      <w:proofErr w:type="spellEnd"/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)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</w:rPr>
        <w:t>AI-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संचालित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आपदा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प्रबंधन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AI-powered </w:t>
      </w:r>
      <w:proofErr w:type="spellStart"/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</w:rPr>
        <w:t>Disast</w:t>
      </w:r>
      <w:proofErr w:type="spellEnd"/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er Management)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पायलट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परियोजना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शुरू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करने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वर्षामापी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Rain Gauge)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एवं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सेंसर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नेटवर्क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विस्तार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करने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नदियों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गाद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निकासी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River Desilting)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जैसे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उपाय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भी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व्यापक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प्रशासनिक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सुधार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अभियान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हिस्सा</w:t>
      </w:r>
      <w:r w:rsidRPr="00163EF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3EF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हैं।</w:t>
      </w:r>
    </w:p>
    <w:p w14:paraId="10FC56C5" w14:textId="77777777" w:rsidR="0003026D" w:rsidRDefault="0003026D" w:rsidP="006E5A2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669478C3" w14:textId="0EBBF7AC" w:rsidR="00267F95" w:rsidRPr="00267F95" w:rsidRDefault="003E08F3" w:rsidP="00267F95">
      <w:pPr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10: </w:t>
      </w:r>
      <w:r w:rsidR="00267F95" w:rsidRPr="003D7D62">
        <w:rPr>
          <w:rFonts w:ascii="Kokila" w:hAnsi="Kokila" w:cs="Kokila" w:hint="cs"/>
          <w:b/>
          <w:bCs/>
          <w:color w:val="C00000"/>
          <w:sz w:val="62"/>
          <w:szCs w:val="62"/>
          <w:cs/>
          <w:lang w:bidi="hi-IN"/>
        </w:rPr>
        <w:t>नाथन</w:t>
      </w:r>
      <w:r w:rsidR="00267F95" w:rsidRPr="003D7D62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 </w:t>
      </w:r>
      <w:r w:rsidR="00267F95" w:rsidRPr="003D7D62">
        <w:rPr>
          <w:rFonts w:ascii="Kokila" w:hAnsi="Kokila" w:cs="Kokila" w:hint="cs"/>
          <w:b/>
          <w:bCs/>
          <w:color w:val="C00000"/>
          <w:sz w:val="62"/>
          <w:szCs w:val="62"/>
          <w:cs/>
          <w:lang w:bidi="hi-IN"/>
        </w:rPr>
        <w:t>थॉमस</w:t>
      </w:r>
      <w:r w:rsidR="00267F95" w:rsidRPr="003D7D62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 </w:t>
      </w:r>
      <w:r w:rsidR="00267F95"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के</w:t>
      </w:r>
      <w:r w:rsidR="00267F95"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267F95"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संबंध</w:t>
      </w:r>
      <w:r w:rsidR="00267F95"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267F95"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में</w:t>
      </w:r>
      <w:r w:rsidR="00267F95"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267F95"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निम्नलिखित</w:t>
      </w:r>
      <w:r w:rsidR="00267F95"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267F95"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में</w:t>
      </w:r>
      <w:r w:rsidR="00267F95"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267F95"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से</w:t>
      </w:r>
      <w:r w:rsidR="00267F95"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267F95"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कौन</w:t>
      </w:r>
      <w:r w:rsidR="00267F95"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>-</w:t>
      </w:r>
      <w:r w:rsidR="00267F95"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सा</w:t>
      </w:r>
      <w:r w:rsidR="00267F95"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267F95"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कथन</w:t>
      </w:r>
      <w:r w:rsidR="00267F95"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267F95"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सही</w:t>
      </w:r>
      <w:r w:rsidR="00267F95"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267F95"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है</w:t>
      </w:r>
      <w:r w:rsidR="00267F95" w:rsidRPr="00267F95">
        <w:rPr>
          <w:rFonts w:ascii="Kokila" w:hAnsi="Kokila" w:cs="Kokila"/>
          <w:b/>
          <w:bCs/>
          <w:color w:val="000000" w:themeColor="text1"/>
          <w:sz w:val="62"/>
          <w:szCs w:val="62"/>
        </w:rPr>
        <w:t>?</w:t>
      </w:r>
      <w:r w:rsidR="00267F95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 </w:t>
      </w:r>
      <w:r w:rsidR="00267F95" w:rsidRPr="00267F95">
        <w:rPr>
          <w:rFonts w:ascii="Kokila" w:hAnsi="Kokila" w:cs="Kokila"/>
          <w:b/>
          <w:bCs/>
          <w:color w:val="000099"/>
          <w:sz w:val="62"/>
          <w:szCs w:val="62"/>
        </w:rPr>
        <w:t>Which of the following statements is correct about Nathan Thomas?</w:t>
      </w:r>
    </w:p>
    <w:p w14:paraId="68E9B145" w14:textId="770B9EDF" w:rsidR="00267F95" w:rsidRPr="00267F95" w:rsidRDefault="00267F95" w:rsidP="00267F95">
      <w:pPr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a)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वे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विश्व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के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सबसे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कम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उम्र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के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पुरुष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अंतरिक्ष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यात्री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बने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हैं।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>
        <w:rPr>
          <w:rFonts w:ascii="Kokila" w:hAnsi="Kokila" w:cs="Kokila"/>
          <w:b/>
          <w:bCs/>
          <w:color w:val="000099"/>
          <w:sz w:val="62"/>
          <w:szCs w:val="62"/>
        </w:rPr>
        <w:t>He</w:t>
      </w:r>
      <w:r w:rsidRPr="00267F95">
        <w:rPr>
          <w:rFonts w:ascii="Kokila" w:hAnsi="Kokila" w:cs="Kokila"/>
          <w:b/>
          <w:bCs/>
          <w:color w:val="000099"/>
          <w:sz w:val="62"/>
          <w:szCs w:val="62"/>
        </w:rPr>
        <w:t xml:space="preserve"> became the world's youngest male astronaut.</w:t>
      </w:r>
    </w:p>
    <w:p w14:paraId="68429B80" w14:textId="4DC898C4" w:rsidR="00267F95" w:rsidRPr="00267F95" w:rsidRDefault="00267F95" w:rsidP="00267F95">
      <w:pPr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b)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वे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18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वर्ष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346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दिन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की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आयु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में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विश्व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के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सबसे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कम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उम्र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के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पुरुष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प्रोफेसर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बने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हैं।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267F95">
        <w:rPr>
          <w:rFonts w:ascii="Kokila" w:hAnsi="Kokila" w:cs="Kokila"/>
          <w:b/>
          <w:bCs/>
          <w:color w:val="000099"/>
          <w:sz w:val="62"/>
          <w:szCs w:val="62"/>
        </w:rPr>
        <w:t>He</w:t>
      </w:r>
      <w:r w:rsidRPr="00267F95">
        <w:rPr>
          <w:rFonts w:ascii="Kokila" w:hAnsi="Kokila" w:cs="Kokila"/>
          <w:b/>
          <w:bCs/>
          <w:color w:val="000099"/>
          <w:sz w:val="62"/>
          <w:szCs w:val="62"/>
        </w:rPr>
        <w:t xml:space="preserve"> became the world's youngest male professor at the age of </w:t>
      </w:r>
      <w:r w:rsidRPr="00267F95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18</w:t>
      </w:r>
      <w:r w:rsidRPr="00267F95">
        <w:rPr>
          <w:rFonts w:ascii="Kokila" w:hAnsi="Kokila" w:cs="Kokila"/>
          <w:b/>
          <w:bCs/>
          <w:color w:val="000099"/>
          <w:sz w:val="62"/>
          <w:szCs w:val="62"/>
        </w:rPr>
        <w:t xml:space="preserve"> years and </w:t>
      </w:r>
      <w:r w:rsidRPr="00267F95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346</w:t>
      </w:r>
      <w:r w:rsidRPr="00267F95">
        <w:rPr>
          <w:rFonts w:ascii="Kokila" w:hAnsi="Kokila" w:cs="Kokila"/>
          <w:b/>
          <w:bCs/>
          <w:color w:val="000099"/>
          <w:sz w:val="62"/>
          <w:szCs w:val="62"/>
        </w:rPr>
        <w:t xml:space="preserve"> days.</w:t>
      </w:r>
    </w:p>
    <w:p w14:paraId="7BA58C2E" w14:textId="29ABD1BD" w:rsidR="00267F95" w:rsidRPr="00267F95" w:rsidRDefault="00267F95" w:rsidP="00267F95">
      <w:pPr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c)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वे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19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वर्ष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की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आयु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में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विश्व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के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सबसे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कम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उम्र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के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पुरुष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प्रोफेसर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बने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हैं।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267F95">
        <w:rPr>
          <w:rFonts w:ascii="Kokila" w:hAnsi="Kokila" w:cs="Kokila"/>
          <w:b/>
          <w:bCs/>
          <w:color w:val="000099"/>
          <w:sz w:val="62"/>
          <w:szCs w:val="62"/>
        </w:rPr>
        <w:t xml:space="preserve">He </w:t>
      </w:r>
      <w:r w:rsidRPr="00267F95">
        <w:rPr>
          <w:rFonts w:ascii="Kokila" w:hAnsi="Kokila" w:cs="Kokila"/>
          <w:b/>
          <w:bCs/>
          <w:color w:val="000099"/>
          <w:sz w:val="62"/>
          <w:szCs w:val="62"/>
        </w:rPr>
        <w:t xml:space="preserve"> became the world's youngest male professor at the age of </w:t>
      </w:r>
      <w:r w:rsidRPr="00267F95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19</w:t>
      </w:r>
      <w:r w:rsidRPr="00267F95">
        <w:rPr>
          <w:rFonts w:ascii="Kokila" w:hAnsi="Kokila" w:cs="Kokila"/>
          <w:b/>
          <w:bCs/>
          <w:color w:val="000099"/>
          <w:sz w:val="62"/>
          <w:szCs w:val="62"/>
        </w:rPr>
        <w:t xml:space="preserve"> years.</w:t>
      </w:r>
    </w:p>
    <w:p w14:paraId="27C67BBB" w14:textId="1AB6A373" w:rsidR="00267F95" w:rsidRPr="00267F95" w:rsidRDefault="00267F95" w:rsidP="00267F95">
      <w:pPr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d)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उन्होंने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सबसे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कम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उम्र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के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वैज्ञानिक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बनने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का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विश्व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रिकॉर्ड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बनाया</w:t>
      </w:r>
      <w:r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267F95">
        <w:rPr>
          <w:rFonts w:ascii="Kokila" w:hAnsi="Kokila" w:cs="Kokila" w:hint="cs"/>
          <w:b/>
          <w:bCs/>
          <w:color w:val="000099"/>
          <w:sz w:val="62"/>
          <w:szCs w:val="62"/>
          <w:cs/>
          <w:lang w:bidi="hi-IN"/>
        </w:rPr>
        <w:t>है।</w:t>
      </w:r>
      <w:r w:rsidRPr="00267F95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 xml:space="preserve"> </w:t>
      </w:r>
      <w:r w:rsidRPr="00267F95">
        <w:rPr>
          <w:rFonts w:ascii="Kokila" w:hAnsi="Kokila" w:cs="Kokila"/>
          <w:b/>
          <w:bCs/>
          <w:color w:val="000099"/>
          <w:sz w:val="62"/>
          <w:szCs w:val="62"/>
        </w:rPr>
        <w:t>He</w:t>
      </w:r>
      <w:r w:rsidRPr="00267F95">
        <w:rPr>
          <w:rFonts w:ascii="Kokila" w:hAnsi="Kokila" w:cs="Kokila"/>
          <w:b/>
          <w:bCs/>
          <w:color w:val="000099"/>
          <w:sz w:val="62"/>
          <w:szCs w:val="62"/>
        </w:rPr>
        <w:t xml:space="preserve"> set the world record for becoming the youngest scientist.</w:t>
      </w:r>
    </w:p>
    <w:p w14:paraId="4932C689" w14:textId="11A26598" w:rsidR="00267F95" w:rsidRDefault="00267F95" w:rsidP="007A51E1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36F32093" w14:textId="41B4216A" w:rsidR="001B05CF" w:rsidRDefault="001B05CF" w:rsidP="007A51E1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73632" behindDoc="0" locked="0" layoutInCell="1" allowOverlap="1" wp14:anchorId="104790CD" wp14:editId="0A792377">
            <wp:simplePos x="0" y="0"/>
            <wp:positionH relativeFrom="margin">
              <wp:posOffset>-765810</wp:posOffset>
            </wp:positionH>
            <wp:positionV relativeFrom="margin">
              <wp:align>top</wp:align>
            </wp:positionV>
            <wp:extent cx="12908280" cy="6687185"/>
            <wp:effectExtent l="0" t="0" r="7620" b="0"/>
            <wp:wrapSquare wrapText="bothSides"/>
            <wp:docPr id="131166526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8280" cy="6687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CA04A8" w14:textId="77777777" w:rsidR="00267F95" w:rsidRDefault="003E08F3" w:rsidP="00267F95">
      <w:pPr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267F95" w:rsidRPr="00267F95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b) </w:t>
      </w:r>
      <w:r w:rsidR="00267F95"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वे</w:t>
      </w:r>
      <w:r w:rsidR="00267F95"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18 </w:t>
      </w:r>
      <w:r w:rsidR="00267F95"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वर्ष</w:t>
      </w:r>
      <w:r w:rsidR="00267F95"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346 </w:t>
      </w:r>
      <w:r w:rsidR="00267F95"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दिन</w:t>
      </w:r>
      <w:r w:rsidR="00267F95"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267F95"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की</w:t>
      </w:r>
      <w:r w:rsidR="00267F95"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267F95"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आयु</w:t>
      </w:r>
      <w:r w:rsidR="00267F95"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267F95"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में</w:t>
      </w:r>
      <w:r w:rsidR="00267F95"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267F95"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विश्व</w:t>
      </w:r>
      <w:r w:rsidR="00267F95"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267F95"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के</w:t>
      </w:r>
      <w:r w:rsidR="00267F95"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267F95"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सबसे</w:t>
      </w:r>
      <w:r w:rsidR="00267F95"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267F95"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कम</w:t>
      </w:r>
      <w:r w:rsidR="00267F95"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267F95"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उम्र</w:t>
      </w:r>
      <w:r w:rsidR="00267F95"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267F95"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के</w:t>
      </w:r>
      <w:r w:rsidR="00267F95"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267F95"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पुरुष</w:t>
      </w:r>
      <w:r w:rsidR="00267F95"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267F95"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प्रोफेसर</w:t>
      </w:r>
      <w:r w:rsidR="00267F95"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267F95"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बने</w:t>
      </w:r>
      <w:r w:rsidR="00267F95"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267F95" w:rsidRPr="00267F95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हैं।</w:t>
      </w:r>
      <w:r w:rsidR="00267F95" w:rsidRPr="00267F95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267F95" w:rsidRPr="00267F95">
        <w:rPr>
          <w:rFonts w:ascii="Kokila" w:hAnsi="Kokila" w:cs="Kokila"/>
          <w:b/>
          <w:bCs/>
          <w:color w:val="000099"/>
          <w:sz w:val="62"/>
          <w:szCs w:val="62"/>
        </w:rPr>
        <w:t xml:space="preserve">He became the world's youngest male professor at the age of </w:t>
      </w:r>
      <w:r w:rsidR="00267F95" w:rsidRPr="00267F95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18</w:t>
      </w:r>
      <w:r w:rsidR="00267F95" w:rsidRPr="00267F95">
        <w:rPr>
          <w:rFonts w:ascii="Kokila" w:hAnsi="Kokila" w:cs="Kokila"/>
          <w:b/>
          <w:bCs/>
          <w:color w:val="000099"/>
          <w:sz w:val="62"/>
          <w:szCs w:val="62"/>
        </w:rPr>
        <w:t xml:space="preserve"> years and </w:t>
      </w:r>
      <w:r w:rsidR="00267F95" w:rsidRPr="00267F95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346</w:t>
      </w:r>
      <w:r w:rsidR="00267F95" w:rsidRPr="00267F95">
        <w:rPr>
          <w:rFonts w:ascii="Kokila" w:hAnsi="Kokila" w:cs="Kokila"/>
          <w:b/>
          <w:bCs/>
          <w:color w:val="000099"/>
          <w:sz w:val="62"/>
          <w:szCs w:val="62"/>
        </w:rPr>
        <w:t xml:space="preserve"> days.</w:t>
      </w:r>
    </w:p>
    <w:p w14:paraId="2C0DEE4D" w14:textId="77777777" w:rsidR="00267F95" w:rsidRDefault="00267F95" w:rsidP="00267F95">
      <w:pPr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</w:p>
    <w:p w14:paraId="323BB79B" w14:textId="77777777" w:rsidR="00ED1E18" w:rsidRDefault="00ED1E18" w:rsidP="00ED1E1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संयुक्त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राज्य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अमेरिका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United States)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फ्लोरिडा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Florida)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निवासी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नाथन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थॉमस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Nathan Thomas)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अगस्त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2023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मियामी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डेड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कॉलेज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Miami Dade College)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इंजीनियरिंग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Engineering)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पढ़ाना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शुरू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करते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हुए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18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वर्ष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346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दिन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आयु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विश्व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सबसे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कम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उम्र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पुरुष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प्रोफेसर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World's Youngest Male Professor)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बनने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रिकॉर्ड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बनाया।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48B025E0" w14:textId="78F0355A" w:rsidR="00ED1E18" w:rsidRPr="00ED1E18" w:rsidRDefault="00ED1E18" w:rsidP="00ED1E1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lastRenderedPageBreak/>
        <w:t>उन्होंने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306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वर्ष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पुराना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रिकॉर्ड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तोड़ा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जो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स्कॉटलैंड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Scotland)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गणितज्ञ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कॉलिन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मैकलॉरिन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Colin Maclaurin)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नाम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था।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मैकलॉरिन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19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वर्ष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आयु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प्रोफेसर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बने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थे।</w:t>
      </w:r>
    </w:p>
    <w:p w14:paraId="28A9D3F9" w14:textId="77777777" w:rsidR="00ED1E18" w:rsidRPr="00ED1E18" w:rsidRDefault="00ED1E18" w:rsidP="00ED1E1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635C9E2" w14:textId="77777777" w:rsidR="00ED1E18" w:rsidRPr="00ED1E18" w:rsidRDefault="00ED1E18" w:rsidP="00ED1E1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नाथन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थॉमस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विश्व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सबसे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कम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उम्र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महिला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प्रोफेसर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3D7D62">
        <w:rPr>
          <w:rFonts w:ascii="Kokila" w:hAnsi="Kokila" w:cs="Kokila"/>
          <w:b/>
          <w:bCs/>
          <w:color w:val="C00000"/>
          <w:sz w:val="82"/>
          <w:szCs w:val="82"/>
        </w:rPr>
        <w:t xml:space="preserve">World's Youngest Female Professor)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आलिया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सबूर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भी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16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दिन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कम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आयु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प्रोफेसर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बने।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आलिया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सबूर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2008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18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वर्ष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362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दिन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आयु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यह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उपलब्धि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हासिल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ED1E1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D1E1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थी।</w:t>
      </w:r>
    </w:p>
    <w:p w14:paraId="46A311D7" w14:textId="77777777" w:rsidR="00ED1E18" w:rsidRDefault="00ED1E18" w:rsidP="00ED1E1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A0DB619" w14:textId="0A496F05" w:rsidR="003912D6" w:rsidRPr="003912D6" w:rsidRDefault="003E08F3" w:rsidP="003912D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11: </w:t>
      </w:r>
      <w:r w:rsidR="003912D6"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उत्तर</w:t>
      </w:r>
      <w:r w:rsidR="003912D6"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912D6"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प्रदेश</w:t>
      </w:r>
      <w:r w:rsidR="003912D6"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912D6"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सरकार</w:t>
      </w:r>
      <w:r w:rsidR="003912D6"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912D6"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3912D6"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912D6"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राज्य</w:t>
      </w:r>
      <w:r w:rsidR="003912D6"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912D6"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सड़क</w:t>
      </w:r>
      <w:r w:rsidR="003912D6"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912D6"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परिवहन</w:t>
      </w:r>
      <w:r w:rsidR="003912D6"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912D6"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निगम</w:t>
      </w:r>
      <w:r w:rsidR="003912D6"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912D6"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3912D6"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912D6"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बसों</w:t>
      </w:r>
      <w:r w:rsidR="003912D6"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912D6"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3912D6"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912D6"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निःशुल्क</w:t>
      </w:r>
      <w:r w:rsidR="003912D6"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3912D6"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यात्रा</w:t>
      </w:r>
      <w:r w:rsidR="003912D6"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3912D6"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="003912D6"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3912D6"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सुविधा</w:t>
      </w:r>
      <w:r w:rsidR="003912D6"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3912D6"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किसे</w:t>
      </w:r>
      <w:r w:rsidR="003912D6"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912D6"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प्रदान</w:t>
      </w:r>
      <w:r w:rsidR="003912D6"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912D6"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करने</w:t>
      </w:r>
      <w:r w:rsidR="003912D6"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912D6"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3912D6"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912D6"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="003912D6"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912D6"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बजटीय</w:t>
      </w:r>
      <w:r w:rsidR="003912D6"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912D6"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प्रावधान</w:t>
      </w:r>
      <w:r w:rsidR="003912D6"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912D6"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3912D6"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912D6"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3912D6" w:rsidRPr="003912D6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3912D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3912D6" w:rsidRPr="003912D6">
        <w:rPr>
          <w:rFonts w:ascii="Kokila" w:hAnsi="Kokila" w:cs="Kokila"/>
          <w:b/>
          <w:bCs/>
          <w:color w:val="000099"/>
          <w:sz w:val="82"/>
          <w:szCs w:val="82"/>
        </w:rPr>
        <w:t>Uttar Pradesh Government has made a budgetary provision to provide free travel in State Road Transport Corporation buses to whom?</w:t>
      </w:r>
    </w:p>
    <w:p w14:paraId="7B0FD830" w14:textId="77777777" w:rsidR="003912D6" w:rsidRPr="003912D6" w:rsidRDefault="003912D6" w:rsidP="003912D6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सभी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छात्राओं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/>
          <w:b/>
          <w:bCs/>
          <w:color w:val="000099"/>
          <w:sz w:val="82"/>
          <w:szCs w:val="82"/>
        </w:rPr>
        <w:t>All girl students</w:t>
      </w:r>
    </w:p>
    <w:p w14:paraId="29E59410" w14:textId="77777777" w:rsidR="003912D6" w:rsidRPr="003912D6" w:rsidRDefault="003912D6" w:rsidP="003912D6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60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वर्ष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या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उससे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अधिक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आयु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महिलाएँ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/>
          <w:b/>
          <w:bCs/>
          <w:color w:val="000099"/>
          <w:sz w:val="82"/>
          <w:szCs w:val="82"/>
        </w:rPr>
        <w:t xml:space="preserve">Women aged </w:t>
      </w:r>
      <w:r w:rsidRPr="003912D6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60</w:t>
      </w:r>
      <w:r w:rsidRPr="003912D6">
        <w:rPr>
          <w:rFonts w:ascii="Kokila" w:hAnsi="Kokila" w:cs="Kokila"/>
          <w:b/>
          <w:bCs/>
          <w:color w:val="000099"/>
          <w:sz w:val="82"/>
          <w:szCs w:val="82"/>
        </w:rPr>
        <w:t xml:space="preserve"> years and above</w:t>
      </w:r>
    </w:p>
    <w:p w14:paraId="676DEF92" w14:textId="77777777" w:rsidR="003912D6" w:rsidRPr="003912D6" w:rsidRDefault="003912D6" w:rsidP="003912D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सभी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दिव्यांग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नागरिक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/>
          <w:b/>
          <w:bCs/>
          <w:color w:val="000099"/>
          <w:sz w:val="82"/>
          <w:szCs w:val="82"/>
        </w:rPr>
        <w:t>All persons with disabilities</w:t>
      </w:r>
    </w:p>
    <w:p w14:paraId="4B0AD31D" w14:textId="7F8C91FF" w:rsidR="003E08F3" w:rsidRPr="0054536C" w:rsidRDefault="003912D6" w:rsidP="003912D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सभी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वरिष्ठ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नागरिक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/>
          <w:b/>
          <w:bCs/>
          <w:color w:val="000099"/>
          <w:sz w:val="82"/>
          <w:szCs w:val="82"/>
        </w:rPr>
        <w:t>All senior citizens</w:t>
      </w:r>
      <w:r w:rsidR="003E08F3" w:rsidRPr="0054536C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br w:type="page"/>
      </w:r>
    </w:p>
    <w:p w14:paraId="7951E2D0" w14:textId="74F0B477" w:rsidR="003E08F3" w:rsidRPr="00C52C5E" w:rsidRDefault="00F84CEF" w:rsidP="003E08F3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72608" behindDoc="0" locked="0" layoutInCell="1" allowOverlap="1" wp14:anchorId="5B9E93F2" wp14:editId="06E012AB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725400" cy="6903720"/>
            <wp:effectExtent l="0" t="0" r="0" b="0"/>
            <wp:wrapSquare wrapText="bothSides"/>
            <wp:docPr id="100300817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0" cy="690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8F3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417D4EEC" w14:textId="77777777" w:rsidR="003912D6" w:rsidRPr="003912D6" w:rsidRDefault="003E08F3" w:rsidP="003912D6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Answer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: </w:t>
      </w:r>
      <w:r w:rsidR="003912D6" w:rsidRPr="003912D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3912D6"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60 </w:t>
      </w:r>
      <w:r w:rsidR="003912D6"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वर्ष</w:t>
      </w:r>
      <w:r w:rsidR="003912D6"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912D6"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या</w:t>
      </w:r>
      <w:r w:rsidR="003912D6"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912D6"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उससे</w:t>
      </w:r>
      <w:r w:rsidR="003912D6"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912D6"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अधिक</w:t>
      </w:r>
      <w:r w:rsidR="003912D6"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912D6"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आयु</w:t>
      </w:r>
      <w:r w:rsidR="003912D6"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912D6"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3912D6"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912D6"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महिलाएँ</w:t>
      </w:r>
      <w:r w:rsidR="003912D6"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912D6" w:rsidRPr="003912D6">
        <w:rPr>
          <w:rFonts w:ascii="Kokila" w:hAnsi="Kokila" w:cs="Kokila"/>
          <w:b/>
          <w:bCs/>
          <w:color w:val="000099"/>
          <w:sz w:val="82"/>
          <w:szCs w:val="82"/>
        </w:rPr>
        <w:t xml:space="preserve">Women aged </w:t>
      </w:r>
      <w:r w:rsidR="003912D6" w:rsidRPr="003912D6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60</w:t>
      </w:r>
      <w:r w:rsidR="003912D6" w:rsidRPr="003912D6">
        <w:rPr>
          <w:rFonts w:ascii="Kokila" w:hAnsi="Kokila" w:cs="Kokila"/>
          <w:b/>
          <w:bCs/>
          <w:color w:val="000099"/>
          <w:sz w:val="82"/>
          <w:szCs w:val="82"/>
        </w:rPr>
        <w:t xml:space="preserve"> years and above</w:t>
      </w:r>
    </w:p>
    <w:p w14:paraId="5BCFD454" w14:textId="4605ED1B" w:rsidR="00C710E3" w:rsidRPr="00BE7067" w:rsidRDefault="00BE7067" w:rsidP="00C710E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3D7D6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उत्तर</w:t>
      </w:r>
      <w:r w:rsidRPr="003D7D6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प्रदेश</w:t>
      </w:r>
      <w:r w:rsidRPr="003D7D6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सरकार</w:t>
      </w:r>
      <w:r w:rsidRPr="003D7D6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BE706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ने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3D7D62">
        <w:rPr>
          <w:rFonts w:ascii="Kokila" w:hAnsi="Kokila" w:cs="Kokila"/>
          <w:b/>
          <w:bCs/>
          <w:color w:val="C00000"/>
          <w:sz w:val="78"/>
          <w:szCs w:val="78"/>
        </w:rPr>
        <w:t>2026–27</w:t>
      </w:r>
      <w:r w:rsidRPr="003D7D6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के</w:t>
      </w:r>
      <w:r w:rsidRPr="003D7D6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अनुपूरक</w:t>
      </w:r>
      <w:r w:rsidRPr="003D7D6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बजट</w:t>
      </w:r>
      <w:r w:rsidRPr="003D7D6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>(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Supplementary Budget) </w:t>
      </w:r>
      <w:r w:rsidRPr="00BE706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में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3D7D62">
        <w:rPr>
          <w:rFonts w:ascii="Kokila" w:hAnsi="Kokila" w:cs="Kokila"/>
          <w:b/>
          <w:bCs/>
          <w:color w:val="C00000"/>
          <w:sz w:val="78"/>
          <w:szCs w:val="78"/>
        </w:rPr>
        <w:t>60</w:t>
      </w:r>
      <w:r w:rsidRPr="003D7D6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वर्ष</w:t>
      </w:r>
      <w:r w:rsidRPr="003D7D6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या</w:t>
      </w:r>
      <w:r w:rsidRPr="003D7D6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उससे</w:t>
      </w:r>
      <w:r w:rsidRPr="003D7D6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अधिक</w:t>
      </w:r>
      <w:r w:rsidRPr="003D7D6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आयु</w:t>
      </w:r>
      <w:r w:rsidRPr="003D7D6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की</w:t>
      </w:r>
      <w:r w:rsidRPr="003D7D6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महिलाओं</w:t>
      </w:r>
      <w:r w:rsidRPr="003D7D6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को</w:t>
      </w:r>
      <w:r w:rsidRPr="003D7D6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राज्य</w:t>
      </w:r>
      <w:r w:rsidRPr="003D7D6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सड़क</w:t>
      </w:r>
      <w:r w:rsidRPr="003D7D6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परिवहन</w:t>
      </w:r>
      <w:r w:rsidRPr="003D7D6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निगम</w:t>
      </w:r>
      <w:r w:rsidRPr="003D7D6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की</w:t>
      </w:r>
      <w:r w:rsidRPr="003D7D6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बसों</w:t>
      </w:r>
      <w:r w:rsidRPr="003D7D6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में</w:t>
      </w:r>
      <w:r w:rsidRPr="003D7D6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निःशुल्क</w:t>
      </w:r>
      <w:r w:rsidRPr="003D7D6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यात्रा</w:t>
      </w:r>
      <w:r w:rsidRPr="003D7D6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>(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Free Bus Travel) </w:t>
      </w:r>
      <w:r w:rsidRPr="00BE706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की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E706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सुविधा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E706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प्रदान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E706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करने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E706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के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E706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लिए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3D7D62">
        <w:rPr>
          <w:rFonts w:ascii="Kokila" w:hAnsi="Kokila" w:cs="Kokila"/>
          <w:b/>
          <w:bCs/>
          <w:color w:val="C00000"/>
          <w:sz w:val="78"/>
          <w:szCs w:val="78"/>
        </w:rPr>
        <w:t>₹100</w:t>
      </w:r>
      <w:r w:rsidRPr="003D7D6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करोड़</w:t>
      </w:r>
      <w:r w:rsidRPr="003D7D6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BE706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का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E706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प्रावधान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E706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किया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E706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है।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E706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इसके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E706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अतिरिक्त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, </w:t>
      </w:r>
      <w:r w:rsidRPr="003D7D6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महिला</w:t>
      </w:r>
      <w:r w:rsidRPr="003D7D6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कल्याण</w:t>
      </w:r>
      <w:r w:rsidRPr="003D7D6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विभाग</w:t>
      </w:r>
      <w:r w:rsidRPr="003D7D6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>(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Women Welfare Department) </w:t>
      </w:r>
      <w:r w:rsidRPr="00BE706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के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E706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लिए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3D7D62">
        <w:rPr>
          <w:rFonts w:ascii="Kokila" w:hAnsi="Kokila" w:cs="Kokila"/>
          <w:b/>
          <w:bCs/>
          <w:color w:val="C00000"/>
          <w:sz w:val="78"/>
          <w:szCs w:val="78"/>
        </w:rPr>
        <w:t>₹1,094.40</w:t>
      </w:r>
      <w:r w:rsidRPr="003D7D6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करोड़</w:t>
      </w:r>
      <w:r w:rsidRPr="003D7D6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BE706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की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E706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अतिरिक्त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E706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राशि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E706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भी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E706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आवंटित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E706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की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E706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गई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E706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है।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E706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यह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E706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राशि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E706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निराश्रित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E706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महिला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E706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पेंशन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E706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योजना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(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Destitute Women Pension Scheme), </w:t>
      </w:r>
      <w:r w:rsidRPr="00BE706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मुख्यमंत्री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E706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बाल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E706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सेवा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E706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योजना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(</w:t>
      </w:r>
      <w:proofErr w:type="spellStart"/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</w:rPr>
        <w:t>Mukhyamantri</w:t>
      </w:r>
      <w:proofErr w:type="spellEnd"/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 Bal Seva Yojana) </w:t>
      </w:r>
      <w:r w:rsidRPr="00BE706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सहित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E706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महिलाओं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E706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एवं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E706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बच्चों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E706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के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E706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कल्याण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E706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से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E706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जुड़ी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E706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विभिन्न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E706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योजनाओं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E706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के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E706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प्रभावी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E706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क्रियान्वयन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E706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को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E706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समर्थन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E706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प्रदान</w:t>
      </w:r>
      <w:r w:rsidRPr="00BE706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E706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करेगी।</w:t>
      </w:r>
    </w:p>
    <w:p w14:paraId="1A6C861A" w14:textId="278305C4" w:rsidR="007570A7" w:rsidRPr="007570A7" w:rsidRDefault="003E08F3" w:rsidP="007570A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12:</w:t>
      </w:r>
      <w:r w:rsidRPr="00C52C5E">
        <w:rPr>
          <w:rFonts w:hint="cs"/>
          <w:color w:val="000000" w:themeColor="text1"/>
          <w:cs/>
          <w:lang w:bidi="hi-IN"/>
        </w:rPr>
        <w:t xml:space="preserve"> </w:t>
      </w:r>
      <w:r w:rsidR="007570A7" w:rsidRPr="007570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7570A7" w:rsidRPr="007570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570A7" w:rsidRPr="007570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7570A7" w:rsidRPr="007570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570A7"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="007570A7"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13</w:t>
      </w:r>
      <w:r w:rsidR="007570A7"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वीं</w:t>
      </w:r>
      <w:r w:rsidR="007570A7"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570A7"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ब्रिक्स</w:t>
      </w:r>
      <w:r w:rsidR="007570A7"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570A7"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शिक्षा</w:t>
      </w:r>
      <w:r w:rsidR="007570A7"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570A7"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मंत्रियों</w:t>
      </w:r>
      <w:r w:rsidR="007570A7"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570A7"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="007570A7"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570A7"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बैठक</w:t>
      </w:r>
      <w:r w:rsidR="007570A7" w:rsidRPr="007570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570A7" w:rsidRPr="007570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7570A7" w:rsidRPr="007570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570A7" w:rsidRPr="007570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मेजबानी</w:t>
      </w:r>
      <w:r w:rsidR="007570A7" w:rsidRPr="007570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570A7" w:rsidRPr="007570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="007570A7" w:rsidRPr="007570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="007570A7" w:rsidRPr="007570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</w:t>
      </w:r>
      <w:r w:rsidR="007570A7" w:rsidRPr="007570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570A7" w:rsidRPr="007570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भारतीय</w:t>
      </w:r>
      <w:r w:rsidR="007570A7" w:rsidRPr="007570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570A7" w:rsidRPr="007570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शहर</w:t>
      </w:r>
      <w:r w:rsidR="007570A7" w:rsidRPr="007570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570A7" w:rsidRPr="007570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</w:t>
      </w:r>
      <w:r w:rsidR="007570A7" w:rsidRPr="007570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570A7" w:rsidRPr="007570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रहा</w:t>
      </w:r>
      <w:r w:rsidR="007570A7" w:rsidRPr="007570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570A7" w:rsidRPr="007570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7570A7" w:rsidRPr="007570A7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7570A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7570A7" w:rsidRPr="007570A7">
        <w:rPr>
          <w:rFonts w:ascii="Kokila" w:hAnsi="Kokila" w:cs="Kokila"/>
          <w:b/>
          <w:bCs/>
          <w:color w:val="000099"/>
          <w:sz w:val="82"/>
          <w:szCs w:val="82"/>
        </w:rPr>
        <w:t xml:space="preserve">Which Indian city is hosting the </w:t>
      </w:r>
      <w:r w:rsidR="007570A7" w:rsidRPr="007570A7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13</w:t>
      </w:r>
      <w:proofErr w:type="spellStart"/>
      <w:r w:rsidR="007570A7" w:rsidRPr="007570A7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  <w:r w:rsidR="007570A7" w:rsidRPr="007570A7">
        <w:rPr>
          <w:rFonts w:ascii="Kokila" w:hAnsi="Kokila" w:cs="Kokila"/>
          <w:b/>
          <w:bCs/>
          <w:color w:val="000099"/>
          <w:sz w:val="82"/>
          <w:szCs w:val="82"/>
        </w:rPr>
        <w:t xml:space="preserve"> BRICS Education Ministers' Meeting recently?</w:t>
      </w:r>
    </w:p>
    <w:p w14:paraId="506142E0" w14:textId="77777777" w:rsidR="007570A7" w:rsidRPr="007570A7" w:rsidRDefault="007570A7" w:rsidP="007570A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E4F6464" w14:textId="77777777" w:rsidR="007570A7" w:rsidRPr="007570A7" w:rsidRDefault="007570A7" w:rsidP="007570A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570A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7570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भुवनेश्वर</w:t>
      </w:r>
      <w:r w:rsidRPr="007570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570A7">
        <w:rPr>
          <w:rFonts w:ascii="Kokila" w:hAnsi="Kokila" w:cs="Kokila"/>
          <w:b/>
          <w:bCs/>
          <w:color w:val="000099"/>
          <w:sz w:val="82"/>
          <w:szCs w:val="82"/>
        </w:rPr>
        <w:t>Bhubaneswar</w:t>
      </w:r>
    </w:p>
    <w:p w14:paraId="06CB2214" w14:textId="77777777" w:rsidR="007570A7" w:rsidRPr="007570A7" w:rsidRDefault="007570A7" w:rsidP="007570A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570A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7570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नई</w:t>
      </w:r>
      <w:r w:rsidRPr="007570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570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दिल्ली</w:t>
      </w:r>
      <w:r w:rsidRPr="007570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570A7">
        <w:rPr>
          <w:rFonts w:ascii="Kokila" w:hAnsi="Kokila" w:cs="Kokila"/>
          <w:b/>
          <w:bCs/>
          <w:color w:val="000099"/>
          <w:sz w:val="82"/>
          <w:szCs w:val="82"/>
        </w:rPr>
        <w:t>New Delhi</w:t>
      </w:r>
    </w:p>
    <w:p w14:paraId="39E71343" w14:textId="77777777" w:rsidR="007570A7" w:rsidRPr="007570A7" w:rsidRDefault="007570A7" w:rsidP="007570A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570A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7570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हैदराबाद</w:t>
      </w:r>
      <w:r w:rsidRPr="007570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570A7">
        <w:rPr>
          <w:rFonts w:ascii="Kokila" w:hAnsi="Kokila" w:cs="Kokila"/>
          <w:b/>
          <w:bCs/>
          <w:color w:val="000099"/>
          <w:sz w:val="82"/>
          <w:szCs w:val="82"/>
        </w:rPr>
        <w:t>Hyderabad</w:t>
      </w:r>
    </w:p>
    <w:p w14:paraId="434413BF" w14:textId="70DABB71" w:rsidR="006F5B7F" w:rsidRDefault="007570A7" w:rsidP="007570A7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7570A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7570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बेंगलुरु</w:t>
      </w:r>
      <w:r w:rsidRPr="007570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570A7">
        <w:rPr>
          <w:rFonts w:ascii="Kokila" w:hAnsi="Kokila" w:cs="Kokila"/>
          <w:b/>
          <w:bCs/>
          <w:color w:val="000099"/>
          <w:sz w:val="82"/>
          <w:szCs w:val="82"/>
        </w:rPr>
        <w:t>Bengaluru</w:t>
      </w:r>
    </w:p>
    <w:p w14:paraId="446B1161" w14:textId="77777777" w:rsidR="00CA6EF9" w:rsidRDefault="00CA6EF9" w:rsidP="00D17017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79298BBA" w14:textId="77777777" w:rsidR="00CA6EF9" w:rsidRDefault="00CA6EF9" w:rsidP="00D17017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08BD0D53" w14:textId="77777777" w:rsidR="00CA6EF9" w:rsidRDefault="00CA6EF9" w:rsidP="00D17017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5F31ABC3" w14:textId="0CFFD5D6" w:rsidR="003E08F3" w:rsidRPr="00C52C5E" w:rsidRDefault="00CA6EF9" w:rsidP="00D1701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71584" behindDoc="0" locked="0" layoutInCell="1" allowOverlap="1" wp14:anchorId="4206E2AE" wp14:editId="0F08BE67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805410" cy="6888480"/>
            <wp:effectExtent l="0" t="0" r="0" b="7620"/>
            <wp:wrapSquare wrapText="bothSides"/>
            <wp:docPr id="158616317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5410" cy="688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8F3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0880BAC6" w14:textId="68EF3B3A" w:rsidR="008B5BA5" w:rsidRPr="007570A7" w:rsidRDefault="003E08F3" w:rsidP="008B5BA5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 Answer: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570A7" w:rsidRPr="007570A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7570A7" w:rsidRPr="007570A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भुवनेश्वर</w:t>
      </w:r>
      <w:r w:rsidR="007570A7" w:rsidRPr="007570A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570A7" w:rsidRPr="007570A7">
        <w:rPr>
          <w:rFonts w:ascii="Kokila" w:hAnsi="Kokila" w:cs="Kokila"/>
          <w:b/>
          <w:bCs/>
          <w:color w:val="000099"/>
          <w:sz w:val="82"/>
          <w:szCs w:val="82"/>
        </w:rPr>
        <w:t>Bhubaneswar</w:t>
      </w:r>
    </w:p>
    <w:p w14:paraId="15B85363" w14:textId="77777777" w:rsidR="008B5BA5" w:rsidRDefault="008B5BA5" w:rsidP="008B5BA5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5996239E" w14:textId="77777777" w:rsidR="00B77F05" w:rsidRPr="00B77F05" w:rsidRDefault="00B77F05" w:rsidP="00B77F0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5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7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अगस्त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2026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तक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ओडिशा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भुवनेश्वर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13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वीं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ब्रिक्स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शिक्षा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मंत्रियों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बैठक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(13</w:t>
      </w:r>
      <w:proofErr w:type="spellStart"/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</w:rPr>
        <w:t>th</w:t>
      </w:r>
      <w:proofErr w:type="spellEnd"/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BRICS Education Ministers’ Meeting)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तीसरी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ब्रिक्स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वरिष्ठ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अधिकारियों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बैठक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(3</w:t>
      </w:r>
      <w:proofErr w:type="spellStart"/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</w:rPr>
        <w:t>rd</w:t>
      </w:r>
      <w:proofErr w:type="spellEnd"/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BRICS Senior Officials’ Meeting)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मेजबानी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रहा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शिखर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बैठक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केंद्रीय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शिक्षा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मंत्री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प्रह्लाद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जोशी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भाग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ले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रहे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हैं।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यह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बैठक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ब्रिक्स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देशों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बीच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शिक्षा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सहयोग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ज्ञान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साझेदारी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कौशल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विकास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Skill Development)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शैक्षणिक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नवाचार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Educational Innovation)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बढ़ावा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देने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उद्देश्य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आयोजित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रही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</w:p>
    <w:p w14:paraId="6FE15A55" w14:textId="77777777" w:rsidR="00B77F05" w:rsidRPr="00B77F05" w:rsidRDefault="00B77F05" w:rsidP="00B77F0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DD95915" w14:textId="353EC883" w:rsidR="00B77F05" w:rsidRPr="00B77F05" w:rsidRDefault="00B0568E" w:rsidP="00B77F0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</w:t>
      </w:r>
      <w:r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3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: </w:t>
      </w:r>
      <w:r w:rsidR="00B77F05"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B77F05"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77F05"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B77F05"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77F05"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B77F05"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77F05"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2026 </w:t>
      </w:r>
      <w:r w:rsidR="00B77F05"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कॉस्पार</w:t>
      </w:r>
      <w:r w:rsidR="00B77F05"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77F05"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विक्रम</w:t>
      </w:r>
      <w:r w:rsidR="00B77F05"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77F05"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साराभाई</w:t>
      </w:r>
      <w:r w:rsidR="00B77F05"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77F05"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पदक</w:t>
      </w:r>
      <w:r w:rsidR="00B77F05"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77F05"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से</w:t>
      </w:r>
      <w:r w:rsidR="00B77F05"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77F05"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सम्मानित</w:t>
      </w:r>
      <w:r w:rsidR="00B77F05"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77F05"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अन्नपूर्णी</w:t>
      </w:r>
      <w:r w:rsidR="00B77F05"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77F05"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सुब्रमण्यम</w:t>
      </w:r>
      <w:r w:rsidR="00B77F05"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77F05"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B77F05"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77F05"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संबंध</w:t>
      </w:r>
      <w:r w:rsidR="00B77F05"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77F05"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B77F05"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77F05"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क्षेत्र</w:t>
      </w:r>
      <w:r w:rsidR="00B77F05"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77F05"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="00B77F05"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77F05"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B77F05" w:rsidRPr="00B77F05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B77F0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B77F05" w:rsidRPr="00B77F05">
        <w:rPr>
          <w:rFonts w:ascii="Kokila" w:hAnsi="Kokila" w:cs="Kokila"/>
          <w:b/>
          <w:bCs/>
          <w:color w:val="000099"/>
          <w:sz w:val="82"/>
          <w:szCs w:val="82"/>
        </w:rPr>
        <w:t xml:space="preserve">Recently, Annapurni Subramaniam, who received the </w:t>
      </w:r>
      <w:r w:rsidR="00B77F05" w:rsidRPr="00B77F05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="00B77F05" w:rsidRPr="00B77F05">
        <w:rPr>
          <w:rFonts w:ascii="Kokila" w:hAnsi="Kokila" w:cs="Kokila"/>
          <w:b/>
          <w:bCs/>
          <w:color w:val="000099"/>
          <w:sz w:val="82"/>
          <w:szCs w:val="82"/>
        </w:rPr>
        <w:t xml:space="preserve"> COSPAR Vikram Sarabhai Medal, belongs to which field?</w:t>
      </w:r>
    </w:p>
    <w:p w14:paraId="163B8879" w14:textId="77777777" w:rsidR="00B77F05" w:rsidRPr="00B77F05" w:rsidRDefault="00B77F05" w:rsidP="00B77F0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4EF3798" w14:textId="77777777" w:rsidR="00B77F05" w:rsidRPr="00B77F05" w:rsidRDefault="00B77F05" w:rsidP="00B77F0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जैव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प्रौद्योगिकी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77F05">
        <w:rPr>
          <w:rFonts w:ascii="Kokila" w:hAnsi="Kokila" w:cs="Kokila"/>
          <w:b/>
          <w:bCs/>
          <w:color w:val="000099"/>
          <w:sz w:val="82"/>
          <w:szCs w:val="82"/>
        </w:rPr>
        <w:t>Biotechnology</w:t>
      </w:r>
    </w:p>
    <w:p w14:paraId="68346715" w14:textId="77777777" w:rsidR="00B77F05" w:rsidRPr="00B77F05" w:rsidRDefault="00B77F05" w:rsidP="00B77F0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परमाणु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विज्ञान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77F05">
        <w:rPr>
          <w:rFonts w:ascii="Kokila" w:hAnsi="Kokila" w:cs="Kokila"/>
          <w:b/>
          <w:bCs/>
          <w:color w:val="000099"/>
          <w:sz w:val="82"/>
          <w:szCs w:val="82"/>
        </w:rPr>
        <w:t>Nuclear Science</w:t>
      </w:r>
    </w:p>
    <w:p w14:paraId="3D63788E" w14:textId="77777777" w:rsidR="00B77F05" w:rsidRPr="00B77F05" w:rsidRDefault="00B77F05" w:rsidP="00B77F0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खगोल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भौतिकी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77F05">
        <w:rPr>
          <w:rFonts w:ascii="Kokila" w:hAnsi="Kokila" w:cs="Kokila"/>
          <w:b/>
          <w:bCs/>
          <w:color w:val="000099"/>
          <w:sz w:val="82"/>
          <w:szCs w:val="82"/>
        </w:rPr>
        <w:t>Astrophysics</w:t>
      </w:r>
    </w:p>
    <w:p w14:paraId="6F7CF374" w14:textId="2C14B6F4" w:rsidR="00C8406F" w:rsidRDefault="00B77F05" w:rsidP="00B77F05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गणित</w:t>
      </w:r>
      <w:r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77F05">
        <w:rPr>
          <w:rFonts w:ascii="Kokila" w:hAnsi="Kokila" w:cs="Kokila"/>
          <w:b/>
          <w:bCs/>
          <w:color w:val="000099"/>
          <w:sz w:val="82"/>
          <w:szCs w:val="82"/>
        </w:rPr>
        <w:t>Mathematics</w:t>
      </w:r>
    </w:p>
    <w:p w14:paraId="7EDD3F3F" w14:textId="16F4963E" w:rsidR="00B0568E" w:rsidRPr="00C52C5E" w:rsidRDefault="00D14DF9" w:rsidP="00266350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70560" behindDoc="0" locked="0" layoutInCell="1" allowOverlap="1" wp14:anchorId="3642B639" wp14:editId="274BC949">
            <wp:simplePos x="0" y="0"/>
            <wp:positionH relativeFrom="page">
              <wp:align>left</wp:align>
            </wp:positionH>
            <wp:positionV relativeFrom="page">
              <wp:posOffset>929640</wp:posOffset>
            </wp:positionV>
            <wp:extent cx="12938760" cy="6842760"/>
            <wp:effectExtent l="0" t="0" r="0" b="0"/>
            <wp:wrapSquare wrapText="bothSides"/>
            <wp:docPr id="135907697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8760" cy="6842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568E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0F470345" w14:textId="77777777" w:rsidR="00B77F05" w:rsidRPr="00B77F05" w:rsidRDefault="00B0568E" w:rsidP="00B77F0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B77F05" w:rsidRPr="00B77F0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B77F05"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खगोल</w:t>
      </w:r>
      <w:r w:rsidR="00B77F05"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77F05" w:rsidRPr="00B77F0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भौतिकी</w:t>
      </w:r>
      <w:r w:rsidR="00B77F05" w:rsidRPr="00B77F0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77F05" w:rsidRPr="00B77F05">
        <w:rPr>
          <w:rFonts w:ascii="Kokila" w:hAnsi="Kokila" w:cs="Kokila"/>
          <w:b/>
          <w:bCs/>
          <w:color w:val="000099"/>
          <w:sz w:val="82"/>
          <w:szCs w:val="82"/>
        </w:rPr>
        <w:t>Astrophysics</w:t>
      </w:r>
    </w:p>
    <w:p w14:paraId="1871570D" w14:textId="0D1EECB8" w:rsidR="00BC142C" w:rsidRDefault="003859C4" w:rsidP="0033036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भारतीय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खगोल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भौतिकविद्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Astrophysicist)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अन्नपूर्णी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सुब्रमण्यम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</w:rPr>
        <w:t>3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अगस्त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</w:rPr>
        <w:t>2026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इटली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Italy)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फ्लोरेंस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Florence)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आयोजित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</w:rPr>
        <w:t>46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वीं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कॉस्पार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वैज्ञानिक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महासभा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46th COSPAR Scientific Assembly)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दौरान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/>
          <w:b/>
          <w:bCs/>
          <w:color w:val="C00000"/>
          <w:sz w:val="82"/>
          <w:szCs w:val="82"/>
        </w:rPr>
        <w:t>2026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कॉस्पार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विक्रम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साराभाई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पदक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2026 COSPAR Vikram Sarabhai Medal)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सम्मानित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गया।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6454326A" w14:textId="77777777" w:rsidR="00BC142C" w:rsidRDefault="003859C4" w:rsidP="0033036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वह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भारतीय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खगोल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भौतिकी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संस्थान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F71C09">
        <w:rPr>
          <w:rFonts w:ascii="Kokila" w:hAnsi="Kokila" w:cs="Kokila"/>
          <w:b/>
          <w:bCs/>
          <w:color w:val="C00000"/>
          <w:sz w:val="82"/>
          <w:szCs w:val="82"/>
        </w:rPr>
        <w:t xml:space="preserve">Indian Institute of Astrophysics (IIA))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निदेशक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यह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प्रतिष्ठित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अंतरराष्ट्रीय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सम्मान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प्राप्त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करने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वाली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पहली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भारतीय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महिला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वैज्ञानिक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बनी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हैं।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48496E77" w14:textId="77777777" w:rsidR="00BC142C" w:rsidRDefault="003859C4" w:rsidP="0033036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lastRenderedPageBreak/>
        <w:t>वह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पदक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प्राप्त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करने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वाली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चौथी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भारतीय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हैं।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उनसे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पहले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यू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.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आर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.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राव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को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/>
          <w:b/>
          <w:bCs/>
          <w:color w:val="C00000"/>
          <w:sz w:val="82"/>
          <w:szCs w:val="82"/>
        </w:rPr>
        <w:t xml:space="preserve">1996,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गुरबक्ष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सिंह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लखीना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को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/>
          <w:b/>
          <w:bCs/>
          <w:color w:val="C00000"/>
          <w:sz w:val="82"/>
          <w:szCs w:val="82"/>
        </w:rPr>
        <w:t>2014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तथा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अनिल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भारद्वाज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को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/>
          <w:b/>
          <w:bCs/>
          <w:color w:val="C00000"/>
          <w:sz w:val="82"/>
          <w:szCs w:val="82"/>
        </w:rPr>
        <w:t>2024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यह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सम्मान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मिल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चुका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कॉस्पार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विक्रम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साराभाई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पदक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संयुक्त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रूप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अंतरिक्ष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अनुसंधान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समिति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[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Committee on Space Research (COSPAR)]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भारतीय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अंतरिक्ष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अनुसंधान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संगठन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[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Indian Space Research </w:t>
      </w:r>
      <w:proofErr w:type="spellStart"/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</w:rPr>
        <w:t>Organisation</w:t>
      </w:r>
      <w:proofErr w:type="spellEnd"/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(ISRO)]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द्वारा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प्रत्येक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दो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वर्ष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प्रदान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जाता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3F8ED624" w14:textId="5B6EE4B9" w:rsidR="006E6917" w:rsidRPr="006E6917" w:rsidRDefault="003859C4" w:rsidP="0033036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पदक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स्थापना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/>
          <w:b/>
          <w:bCs/>
          <w:color w:val="C00000"/>
          <w:sz w:val="82"/>
          <w:szCs w:val="82"/>
        </w:rPr>
        <w:t>1990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अंतरिक्ष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कार्यक्रम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Indian Space </w:t>
      </w:r>
      <w:proofErr w:type="spellStart"/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</w:rPr>
        <w:t>Programme</w:t>
      </w:r>
      <w:proofErr w:type="spellEnd"/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)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इसरो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ISRO)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संस्थापक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डॉ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विक्रम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साराभाई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सम्मान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गई</w:t>
      </w:r>
      <w:r w:rsidRPr="003859C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859C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थी।</w:t>
      </w:r>
    </w:p>
    <w:p w14:paraId="6EC0E11F" w14:textId="77777777" w:rsidR="00330368" w:rsidRDefault="00330368" w:rsidP="0033036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111905D7" w14:textId="686780F7" w:rsidR="00A81B8A" w:rsidRPr="00A81B8A" w:rsidRDefault="00927D1C" w:rsidP="00A81B8A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4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: </w:t>
      </w:r>
      <w:r w:rsidR="00A81B8A" w:rsidRPr="00A81B8A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हाल</w:t>
      </w:r>
      <w:r w:rsidR="00A81B8A" w:rsidRPr="00A81B8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="00A81B8A" w:rsidRPr="00A81B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A81B8A" w:rsidRPr="00A81B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81B8A" w:rsidRPr="00A81B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A81B8A" w:rsidRPr="00A81B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81B8A"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दिवंगत</w:t>
      </w:r>
      <w:r w:rsidR="00A81B8A"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A81B8A"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प्रदीप</w:t>
      </w:r>
      <w:r w:rsidR="00A81B8A"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A81B8A"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रावत</w:t>
      </w:r>
      <w:r w:rsidR="00A81B8A"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A81B8A" w:rsidRPr="00A81B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A81B8A" w:rsidRPr="00A81B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81B8A" w:rsidRPr="00A81B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संबंध</w:t>
      </w:r>
      <w:r w:rsidR="00A81B8A" w:rsidRPr="00A81B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81B8A" w:rsidRPr="00A81B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A81B8A" w:rsidRPr="00A81B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81B8A" w:rsidRPr="00A81B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क्षेत्र</w:t>
      </w:r>
      <w:r w:rsidR="00A81B8A" w:rsidRPr="00A81B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81B8A" w:rsidRPr="00A81B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="00A81B8A" w:rsidRPr="00A81B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81B8A" w:rsidRPr="00A81B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था</w:t>
      </w:r>
      <w:r w:rsidR="00A81B8A" w:rsidRPr="00A81B8A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A81B8A" w:rsidRPr="00A81B8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A81B8A" w:rsidRPr="00A81B8A">
        <w:rPr>
          <w:rFonts w:ascii="Kokila" w:hAnsi="Kokila" w:cs="Kokila"/>
          <w:b/>
          <w:bCs/>
          <w:color w:val="000099"/>
          <w:sz w:val="82"/>
          <w:szCs w:val="82"/>
        </w:rPr>
        <w:t>Recently deceased Pradeep Rawat belonged to which profession?</w:t>
      </w:r>
    </w:p>
    <w:p w14:paraId="0801C906" w14:textId="77777777" w:rsidR="00A81B8A" w:rsidRPr="00A81B8A" w:rsidRDefault="00A81B8A" w:rsidP="00A81B8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7899C55" w14:textId="77777777" w:rsidR="00A81B8A" w:rsidRPr="00A81B8A" w:rsidRDefault="00A81B8A" w:rsidP="00A81B8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81B8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A81B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गायक</w:t>
      </w:r>
      <w:r w:rsidRPr="00A81B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81B8A">
        <w:rPr>
          <w:rFonts w:ascii="Kokila" w:hAnsi="Kokila" w:cs="Kokila"/>
          <w:b/>
          <w:bCs/>
          <w:color w:val="000099"/>
          <w:sz w:val="82"/>
          <w:szCs w:val="82"/>
        </w:rPr>
        <w:t>Singer</w:t>
      </w:r>
    </w:p>
    <w:p w14:paraId="053F48B7" w14:textId="77777777" w:rsidR="00A81B8A" w:rsidRPr="00A81B8A" w:rsidRDefault="00A81B8A" w:rsidP="00A81B8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81B8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A81B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अभिनेता</w:t>
      </w:r>
      <w:r w:rsidRPr="00A81B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81B8A">
        <w:rPr>
          <w:rFonts w:ascii="Kokila" w:hAnsi="Kokila" w:cs="Kokila"/>
          <w:b/>
          <w:bCs/>
          <w:color w:val="000099"/>
          <w:sz w:val="82"/>
          <w:szCs w:val="82"/>
        </w:rPr>
        <w:t>Actor</w:t>
      </w:r>
    </w:p>
    <w:p w14:paraId="67D5542B" w14:textId="77777777" w:rsidR="00A81B8A" w:rsidRPr="00A81B8A" w:rsidRDefault="00A81B8A" w:rsidP="00A81B8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81B8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A81B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लेखक</w:t>
      </w:r>
      <w:r w:rsidRPr="00A81B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81B8A">
        <w:rPr>
          <w:rFonts w:ascii="Kokila" w:hAnsi="Kokila" w:cs="Kokila"/>
          <w:b/>
          <w:bCs/>
          <w:color w:val="000099"/>
          <w:sz w:val="82"/>
          <w:szCs w:val="82"/>
        </w:rPr>
        <w:t>Writer</w:t>
      </w:r>
    </w:p>
    <w:p w14:paraId="15F9A6F7" w14:textId="62151C6F" w:rsidR="00EE3EEB" w:rsidRPr="00A81B8A" w:rsidRDefault="00A81B8A" w:rsidP="00A81B8A">
      <w:pPr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</w:pPr>
      <w:r w:rsidRPr="00A81B8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A81B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फिल्म</w:t>
      </w:r>
      <w:r w:rsidRPr="00A81B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81B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निर्देशक</w:t>
      </w:r>
      <w:r w:rsidRPr="00A81B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81B8A">
        <w:rPr>
          <w:rFonts w:ascii="Kokila" w:hAnsi="Kokila" w:cs="Kokila"/>
          <w:b/>
          <w:bCs/>
          <w:color w:val="000099"/>
          <w:sz w:val="82"/>
          <w:szCs w:val="82"/>
        </w:rPr>
        <w:t>Film Director</w:t>
      </w:r>
      <w:r w:rsidRPr="00A81B8A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</w:p>
    <w:p w14:paraId="6AAFF803" w14:textId="77777777" w:rsidR="00156EC7" w:rsidRDefault="00156EC7" w:rsidP="00927D1C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23F2920F" w14:textId="77777777" w:rsidR="00156EC7" w:rsidRDefault="00156EC7" w:rsidP="00927D1C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76CB1172" w14:textId="69273585" w:rsidR="00927D1C" w:rsidRPr="00C52C5E" w:rsidRDefault="00156EC7" w:rsidP="00927D1C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69536" behindDoc="0" locked="0" layoutInCell="1" allowOverlap="1" wp14:anchorId="7FBEDCA4" wp14:editId="7DA51DF2">
            <wp:simplePos x="0" y="0"/>
            <wp:positionH relativeFrom="page">
              <wp:align>left</wp:align>
            </wp:positionH>
            <wp:positionV relativeFrom="margin">
              <wp:posOffset>26670</wp:posOffset>
            </wp:positionV>
            <wp:extent cx="12725400" cy="6766560"/>
            <wp:effectExtent l="0" t="0" r="0" b="0"/>
            <wp:wrapSquare wrapText="bothSides"/>
            <wp:docPr id="6469881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0" cy="676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7D1C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31DF4D53" w14:textId="77777777" w:rsidR="00A81B8A" w:rsidRPr="00A81B8A" w:rsidRDefault="00927D1C" w:rsidP="00A81B8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A81B8A" w:rsidRPr="00A81B8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A81B8A" w:rsidRPr="00A81B8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अभिनेता</w:t>
      </w:r>
      <w:r w:rsidR="00A81B8A" w:rsidRPr="00A81B8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81B8A" w:rsidRPr="00A81B8A">
        <w:rPr>
          <w:rFonts w:ascii="Kokila" w:hAnsi="Kokila" w:cs="Kokila"/>
          <w:b/>
          <w:bCs/>
          <w:color w:val="000099"/>
          <w:sz w:val="82"/>
          <w:szCs w:val="82"/>
        </w:rPr>
        <w:t>Actor</w:t>
      </w:r>
    </w:p>
    <w:p w14:paraId="7F242B09" w14:textId="77777777" w:rsidR="00A81B8A" w:rsidRDefault="00A81B8A" w:rsidP="00A81B8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6A47303" w14:textId="77777777" w:rsidR="008E61A3" w:rsidRDefault="008E61A3" w:rsidP="008E61A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भारतीय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सिनेमा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वरिष्ठ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अभिनेता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प्रदीप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रावत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</w:rPr>
        <w:t>74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वर्ष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आयु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ब्लड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कैंसर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Blood Cancer)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कारण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निधन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हो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गया।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उन्होंने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अपने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अभिनय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करियर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शुरुआत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</w:rPr>
        <w:t>1985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फिल्म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मेरी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जंग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थी।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उन्हें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गजनी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खलनायक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भूमिका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लगान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देवा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सिंह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सोढ़ी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तथा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बी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.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आर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.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चोपड़ा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लोकप्रिय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धारावाहिक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महाभारत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अश्वत्थामा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भूमिका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विशेष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रूप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याद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जाता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257201B6" w14:textId="77777777" w:rsidR="008E61A3" w:rsidRDefault="008E61A3" w:rsidP="008E61A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उन्होंने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हिंदी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तेलुगु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तमिल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कन्नड़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मलयालम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बंगाली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भोजपुरी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फिल्मों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भी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अभिनय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किया।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07B6F026" w14:textId="7DDD14C0" w:rsidR="008E61A3" w:rsidRPr="008E61A3" w:rsidRDefault="008E61A3" w:rsidP="008E61A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lastRenderedPageBreak/>
        <w:t>वर्ष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</w:rPr>
        <w:t>2004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निर्देशक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एस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.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एस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राजामौली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तेलुगु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फिल्म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साई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उन्होंने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तेलुगु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सिनेमा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पदार्पण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किया।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फिल्म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उनके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उत्कृष्ट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अभिनय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उन्हें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नंदी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पुरस्कार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Nandi Award),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संतोषम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बेस्ट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विलेन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अवॉर्ड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proofErr w:type="spellStart"/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</w:rPr>
        <w:t>Santosham</w:t>
      </w:r>
      <w:proofErr w:type="spellEnd"/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Best Villain Award)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फिल्मफेयर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बेस्ट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विलेन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अवॉर्ड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तेलुगु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) [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Filmfare Best Villain Award (Telugu)]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सम्मानित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8E61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8E61A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गया।</w:t>
      </w:r>
    </w:p>
    <w:p w14:paraId="3A9CBD08" w14:textId="77777777" w:rsidR="00EB3890" w:rsidRDefault="00EB3890" w:rsidP="00EB389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50C6BC3" w14:textId="77777777" w:rsidR="00EE2FB6" w:rsidRDefault="00EE2FB6" w:rsidP="00EB389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FD1A6C2" w14:textId="77777777" w:rsidR="00EE2FB6" w:rsidRDefault="00EE2FB6" w:rsidP="00EB389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682CA25" w14:textId="77777777" w:rsidR="00EE2FB6" w:rsidRDefault="00EE2FB6" w:rsidP="00EB389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61C0C87" w14:textId="145E8F5F" w:rsidR="001F06CD" w:rsidRPr="001F06CD" w:rsidRDefault="00927D1C" w:rsidP="001F06CD">
      <w:pPr>
        <w:jc w:val="both"/>
        <w:rPr>
          <w:rFonts w:ascii="Kokila" w:hAnsi="Kokila" w:cs="Kokila"/>
          <w:b/>
          <w:bCs/>
          <w:color w:val="000000" w:themeColor="text1"/>
          <w:sz w:val="68"/>
          <w:szCs w:val="68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5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: </w:t>
      </w:r>
      <w:r w:rsidR="001F06CD"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हाल</w:t>
      </w:r>
      <w:r w:rsidR="001F06CD"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="001F06CD"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ही</w:t>
      </w:r>
      <w:r w:rsidR="001F06CD"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="001F06CD"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में</w:t>
      </w:r>
      <w:r w:rsidR="001F06CD"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="001F06CD" w:rsidRPr="00F71C09">
        <w:rPr>
          <w:rFonts w:ascii="Kokila" w:hAnsi="Kokila" w:cs="Kokila" w:hint="cs"/>
          <w:b/>
          <w:bCs/>
          <w:color w:val="C00000"/>
          <w:sz w:val="68"/>
          <w:szCs w:val="68"/>
          <w:cs/>
          <w:lang w:bidi="hi-IN"/>
        </w:rPr>
        <w:t>बैंकर्स</w:t>
      </w:r>
      <w:r w:rsidR="001F06CD" w:rsidRPr="00F71C09">
        <w:rPr>
          <w:rFonts w:ascii="Kokila" w:hAnsi="Kokila" w:cs="Kokila"/>
          <w:b/>
          <w:bCs/>
          <w:color w:val="C00000"/>
          <w:sz w:val="68"/>
          <w:szCs w:val="68"/>
          <w:cs/>
          <w:lang w:bidi="hi-IN"/>
        </w:rPr>
        <w:t xml:space="preserve"> </w:t>
      </w:r>
      <w:r w:rsidR="001F06CD" w:rsidRPr="00F71C09">
        <w:rPr>
          <w:rFonts w:ascii="Kokila" w:hAnsi="Kokila" w:cs="Kokila" w:hint="cs"/>
          <w:b/>
          <w:bCs/>
          <w:color w:val="C00000"/>
          <w:sz w:val="68"/>
          <w:szCs w:val="68"/>
          <w:cs/>
          <w:lang w:bidi="hi-IN"/>
        </w:rPr>
        <w:t>बुक्स</w:t>
      </w:r>
      <w:r w:rsidR="001F06CD" w:rsidRPr="00F71C09">
        <w:rPr>
          <w:rFonts w:ascii="Kokila" w:hAnsi="Kokila" w:cs="Kokila"/>
          <w:b/>
          <w:bCs/>
          <w:color w:val="C00000"/>
          <w:sz w:val="68"/>
          <w:szCs w:val="68"/>
          <w:cs/>
          <w:lang w:bidi="hi-IN"/>
        </w:rPr>
        <w:t xml:space="preserve"> </w:t>
      </w:r>
      <w:r w:rsidR="001F06CD" w:rsidRPr="00F71C09">
        <w:rPr>
          <w:rFonts w:ascii="Kokila" w:hAnsi="Kokila" w:cs="Kokila" w:hint="cs"/>
          <w:b/>
          <w:bCs/>
          <w:color w:val="C00000"/>
          <w:sz w:val="68"/>
          <w:szCs w:val="68"/>
          <w:cs/>
          <w:lang w:bidi="hi-IN"/>
        </w:rPr>
        <w:t>एविडेंस</w:t>
      </w:r>
      <w:r w:rsidR="001F06CD" w:rsidRPr="00F71C09">
        <w:rPr>
          <w:rFonts w:ascii="Kokila" w:hAnsi="Kokila" w:cs="Kokila"/>
          <w:b/>
          <w:bCs/>
          <w:color w:val="C00000"/>
          <w:sz w:val="68"/>
          <w:szCs w:val="68"/>
          <w:cs/>
          <w:lang w:bidi="hi-IN"/>
        </w:rPr>
        <w:t xml:space="preserve"> </w:t>
      </w:r>
      <w:r w:rsidR="001F06CD" w:rsidRPr="00F71C09">
        <w:rPr>
          <w:rFonts w:ascii="Kokila" w:hAnsi="Kokila" w:cs="Kokila" w:hint="cs"/>
          <w:b/>
          <w:bCs/>
          <w:color w:val="C00000"/>
          <w:sz w:val="68"/>
          <w:szCs w:val="68"/>
          <w:cs/>
          <w:lang w:bidi="hi-IN"/>
        </w:rPr>
        <w:t>विधेयक</w:t>
      </w:r>
      <w:r w:rsidR="001F06CD" w:rsidRPr="00F71C09">
        <w:rPr>
          <w:rFonts w:ascii="Kokila" w:hAnsi="Kokila" w:cs="Kokila"/>
          <w:b/>
          <w:bCs/>
          <w:color w:val="C00000"/>
          <w:sz w:val="68"/>
          <w:szCs w:val="68"/>
        </w:rPr>
        <w:t xml:space="preserve">, </w:t>
      </w:r>
      <w:r w:rsidR="001F06CD" w:rsidRPr="00F71C09">
        <w:rPr>
          <w:rFonts w:ascii="Kokila" w:hAnsi="Kokila" w:cs="Kokila"/>
          <w:b/>
          <w:bCs/>
          <w:color w:val="C00000"/>
          <w:sz w:val="68"/>
          <w:szCs w:val="68"/>
          <w:cs/>
          <w:lang w:bidi="hi-IN"/>
        </w:rPr>
        <w:t xml:space="preserve">2026 </w:t>
      </w:r>
      <w:r w:rsidR="001F06CD"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किस</w:t>
      </w:r>
      <w:r w:rsidR="001F06CD"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="001F06CD"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उद्देश्य</w:t>
      </w:r>
      <w:r w:rsidR="001F06CD"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="001F06CD"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से</w:t>
      </w:r>
      <w:r w:rsidR="001F06CD"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="001F06CD"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लोकसभा</w:t>
      </w:r>
      <w:r w:rsidR="001F06CD"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="001F06CD"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में</w:t>
      </w:r>
      <w:r w:rsidR="001F06CD"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="001F06CD"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प्रस्तुत</w:t>
      </w:r>
      <w:r w:rsidR="001F06CD"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="001F06CD"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किया</w:t>
      </w:r>
      <w:r w:rsidR="001F06CD"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="001F06CD"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गया</w:t>
      </w:r>
      <w:r w:rsidR="001F06CD"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="001F06CD"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है</w:t>
      </w:r>
      <w:r w:rsidR="001F06CD" w:rsidRPr="001F06CD">
        <w:rPr>
          <w:rFonts w:ascii="Kokila" w:hAnsi="Kokila" w:cs="Kokila"/>
          <w:b/>
          <w:bCs/>
          <w:color w:val="000000" w:themeColor="text1"/>
          <w:sz w:val="68"/>
          <w:szCs w:val="68"/>
        </w:rPr>
        <w:t>?</w:t>
      </w:r>
      <w:r w:rsidR="001F06CD" w:rsidRPr="001F06CD">
        <w:rPr>
          <w:rFonts w:ascii="Kokila" w:hAnsi="Kokila" w:cs="Kokila"/>
          <w:b/>
          <w:bCs/>
          <w:color w:val="000000" w:themeColor="text1"/>
          <w:sz w:val="68"/>
          <w:szCs w:val="68"/>
        </w:rPr>
        <w:t xml:space="preserve"> </w:t>
      </w:r>
      <w:r w:rsidR="001F06CD" w:rsidRPr="001F06CD">
        <w:rPr>
          <w:rFonts w:ascii="Kokila" w:hAnsi="Kokila" w:cs="Kokila"/>
          <w:b/>
          <w:bCs/>
          <w:color w:val="000099"/>
          <w:sz w:val="68"/>
          <w:szCs w:val="68"/>
        </w:rPr>
        <w:t xml:space="preserve">Recently, for what purpose was the Bankers' Books Evidence Bill, </w:t>
      </w:r>
      <w:r w:rsidR="001F06CD" w:rsidRPr="001F06CD">
        <w:rPr>
          <w:rFonts w:ascii="Kokila" w:hAnsi="Kokila" w:cs="Kokila"/>
          <w:b/>
          <w:bCs/>
          <w:color w:val="000099"/>
          <w:sz w:val="68"/>
          <w:szCs w:val="68"/>
          <w:cs/>
          <w:lang w:bidi="hi-IN"/>
        </w:rPr>
        <w:t>2026</w:t>
      </w:r>
      <w:r w:rsidR="001F06CD" w:rsidRPr="001F06CD">
        <w:rPr>
          <w:rFonts w:ascii="Kokila" w:hAnsi="Kokila" w:cs="Kokila"/>
          <w:b/>
          <w:bCs/>
          <w:color w:val="000099"/>
          <w:sz w:val="68"/>
          <w:szCs w:val="68"/>
        </w:rPr>
        <w:t xml:space="preserve"> introduced in the Lok Sabha?</w:t>
      </w:r>
    </w:p>
    <w:p w14:paraId="7D194712" w14:textId="77777777" w:rsidR="001F06CD" w:rsidRPr="001F06CD" w:rsidRDefault="001F06CD" w:rsidP="001F06CD">
      <w:pPr>
        <w:jc w:val="both"/>
        <w:rPr>
          <w:rFonts w:ascii="Kokila" w:hAnsi="Kokila" w:cs="Kokila"/>
          <w:b/>
          <w:bCs/>
          <w:color w:val="000000" w:themeColor="text1"/>
          <w:sz w:val="68"/>
          <w:szCs w:val="68"/>
        </w:rPr>
      </w:pPr>
    </w:p>
    <w:p w14:paraId="4DC867F0" w14:textId="77777777" w:rsidR="001F06CD" w:rsidRPr="001F06CD" w:rsidRDefault="001F06CD" w:rsidP="001F06CD">
      <w:pPr>
        <w:jc w:val="both"/>
        <w:rPr>
          <w:rFonts w:ascii="Kokila" w:hAnsi="Kokila" w:cs="Kokila"/>
          <w:b/>
          <w:bCs/>
          <w:color w:val="000000" w:themeColor="text1"/>
          <w:sz w:val="68"/>
          <w:szCs w:val="68"/>
        </w:rPr>
      </w:pP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</w:rPr>
        <w:t xml:space="preserve">a)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सार्वजनिक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क्षेत्र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के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बैंकों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के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निजीकरण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के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लिए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proofErr w:type="gramStart"/>
      <w:r w:rsidRPr="001F06CD">
        <w:rPr>
          <w:rFonts w:ascii="Kokila" w:hAnsi="Kokila" w:cs="Kokila"/>
          <w:b/>
          <w:bCs/>
          <w:color w:val="000099"/>
          <w:sz w:val="68"/>
          <w:szCs w:val="68"/>
        </w:rPr>
        <w:t>To</w:t>
      </w:r>
      <w:proofErr w:type="gramEnd"/>
      <w:r w:rsidRPr="001F06CD">
        <w:rPr>
          <w:rFonts w:ascii="Kokila" w:hAnsi="Kokila" w:cs="Kokila"/>
          <w:b/>
          <w:bCs/>
          <w:color w:val="000099"/>
          <w:sz w:val="68"/>
          <w:szCs w:val="68"/>
        </w:rPr>
        <w:t xml:space="preserve"> </w:t>
      </w:r>
      <w:proofErr w:type="spellStart"/>
      <w:r w:rsidRPr="001F06CD">
        <w:rPr>
          <w:rFonts w:ascii="Kokila" w:hAnsi="Kokila" w:cs="Kokila"/>
          <w:b/>
          <w:bCs/>
          <w:color w:val="000099"/>
          <w:sz w:val="68"/>
          <w:szCs w:val="68"/>
        </w:rPr>
        <w:t>privatise</w:t>
      </w:r>
      <w:proofErr w:type="spellEnd"/>
      <w:r w:rsidRPr="001F06CD">
        <w:rPr>
          <w:rFonts w:ascii="Kokila" w:hAnsi="Kokila" w:cs="Kokila"/>
          <w:b/>
          <w:bCs/>
          <w:color w:val="000099"/>
          <w:sz w:val="68"/>
          <w:szCs w:val="68"/>
        </w:rPr>
        <w:t xml:space="preserve"> public sector banks</w:t>
      </w:r>
    </w:p>
    <w:p w14:paraId="1C483955" w14:textId="77777777" w:rsidR="001F06CD" w:rsidRPr="001F06CD" w:rsidRDefault="001F06CD" w:rsidP="001F06CD">
      <w:pPr>
        <w:jc w:val="both"/>
        <w:rPr>
          <w:rFonts w:ascii="Kokila" w:hAnsi="Kokila" w:cs="Kokila"/>
          <w:b/>
          <w:bCs/>
          <w:color w:val="000099"/>
          <w:sz w:val="68"/>
          <w:szCs w:val="68"/>
        </w:rPr>
      </w:pP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</w:rPr>
        <w:t xml:space="preserve">b)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सभी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बैंकों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के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विलय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के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लिए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proofErr w:type="gramStart"/>
      <w:r w:rsidRPr="001F06CD">
        <w:rPr>
          <w:rFonts w:ascii="Kokila" w:hAnsi="Kokila" w:cs="Kokila"/>
          <w:b/>
          <w:bCs/>
          <w:color w:val="000099"/>
          <w:sz w:val="68"/>
          <w:szCs w:val="68"/>
        </w:rPr>
        <w:t>To</w:t>
      </w:r>
      <w:proofErr w:type="gramEnd"/>
      <w:r w:rsidRPr="001F06CD">
        <w:rPr>
          <w:rFonts w:ascii="Kokila" w:hAnsi="Kokila" w:cs="Kokila"/>
          <w:b/>
          <w:bCs/>
          <w:color w:val="000099"/>
          <w:sz w:val="68"/>
          <w:szCs w:val="68"/>
        </w:rPr>
        <w:t xml:space="preserve"> merge all banks</w:t>
      </w:r>
    </w:p>
    <w:p w14:paraId="19CC2EE0" w14:textId="77777777" w:rsidR="001F06CD" w:rsidRPr="001F06CD" w:rsidRDefault="001F06CD" w:rsidP="001F06CD">
      <w:pPr>
        <w:jc w:val="both"/>
        <w:rPr>
          <w:rFonts w:ascii="Kokila" w:hAnsi="Kokila" w:cs="Kokila"/>
          <w:b/>
          <w:bCs/>
          <w:color w:val="000000" w:themeColor="text1"/>
          <w:sz w:val="68"/>
          <w:szCs w:val="68"/>
        </w:rPr>
      </w:pP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</w:rPr>
        <w:t xml:space="preserve">c)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डिजिटल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बैंकिंग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पर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नया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कर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लगाने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के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लिए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proofErr w:type="gramStart"/>
      <w:r w:rsidRPr="001F06CD">
        <w:rPr>
          <w:rFonts w:ascii="Kokila" w:hAnsi="Kokila" w:cs="Kokila"/>
          <w:b/>
          <w:bCs/>
          <w:color w:val="000099"/>
          <w:sz w:val="68"/>
          <w:szCs w:val="68"/>
        </w:rPr>
        <w:t>To</w:t>
      </w:r>
      <w:proofErr w:type="gramEnd"/>
      <w:r w:rsidRPr="001F06CD">
        <w:rPr>
          <w:rFonts w:ascii="Kokila" w:hAnsi="Kokila" w:cs="Kokila"/>
          <w:b/>
          <w:bCs/>
          <w:color w:val="000099"/>
          <w:sz w:val="68"/>
          <w:szCs w:val="68"/>
        </w:rPr>
        <w:t xml:space="preserve"> impose a new tax on digital banking</w:t>
      </w:r>
    </w:p>
    <w:p w14:paraId="556B0DD2" w14:textId="492EF54E" w:rsidR="00931D64" w:rsidRPr="001F06CD" w:rsidRDefault="001F06CD" w:rsidP="001F06CD">
      <w:pPr>
        <w:jc w:val="both"/>
        <w:rPr>
          <w:rFonts w:ascii="Kokila" w:hAnsi="Kokila" w:cs="Kokila"/>
          <w:b/>
          <w:bCs/>
          <w:color w:val="000099"/>
          <w:sz w:val="68"/>
          <w:szCs w:val="68"/>
        </w:rPr>
      </w:pP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</w:rPr>
        <w:t xml:space="preserve">d)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बैंकर्स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बुक्स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एविडेंस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अधिनियम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</w:rPr>
        <w:t xml:space="preserve">, 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1891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को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निरस्त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कर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डिजिटल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बैंक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अभिलेखों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को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वैध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साक्ष्य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का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दर्जा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देने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के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लिए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proofErr w:type="gramStart"/>
      <w:r w:rsidRPr="001F06CD">
        <w:rPr>
          <w:rFonts w:ascii="Kokila" w:hAnsi="Kokila" w:cs="Kokila"/>
          <w:b/>
          <w:bCs/>
          <w:color w:val="000099"/>
          <w:sz w:val="68"/>
          <w:szCs w:val="68"/>
        </w:rPr>
        <w:t>To</w:t>
      </w:r>
      <w:proofErr w:type="gramEnd"/>
      <w:r w:rsidRPr="001F06CD">
        <w:rPr>
          <w:rFonts w:ascii="Kokila" w:hAnsi="Kokila" w:cs="Kokila"/>
          <w:b/>
          <w:bCs/>
          <w:color w:val="000099"/>
          <w:sz w:val="68"/>
          <w:szCs w:val="68"/>
        </w:rPr>
        <w:t xml:space="preserve"> repeal the Bankers' Books Evidence Act, </w:t>
      </w:r>
      <w:r w:rsidRPr="001F06CD">
        <w:rPr>
          <w:rFonts w:ascii="Kokila" w:hAnsi="Kokila" w:cs="Kokila"/>
          <w:b/>
          <w:bCs/>
          <w:color w:val="000099"/>
          <w:sz w:val="68"/>
          <w:szCs w:val="68"/>
          <w:cs/>
          <w:lang w:bidi="hi-IN"/>
        </w:rPr>
        <w:t xml:space="preserve">1891 </w:t>
      </w:r>
      <w:r w:rsidRPr="001F06CD">
        <w:rPr>
          <w:rFonts w:ascii="Kokila" w:hAnsi="Kokila" w:cs="Kokila"/>
          <w:b/>
          <w:bCs/>
          <w:color w:val="000099"/>
          <w:sz w:val="68"/>
          <w:szCs w:val="68"/>
        </w:rPr>
        <w:t xml:space="preserve">and </w:t>
      </w:r>
      <w:proofErr w:type="spellStart"/>
      <w:r w:rsidRPr="001F06CD">
        <w:rPr>
          <w:rFonts w:ascii="Kokila" w:hAnsi="Kokila" w:cs="Kokila"/>
          <w:b/>
          <w:bCs/>
          <w:color w:val="000099"/>
          <w:sz w:val="68"/>
          <w:szCs w:val="68"/>
        </w:rPr>
        <w:t>recognise</w:t>
      </w:r>
      <w:proofErr w:type="spellEnd"/>
      <w:r w:rsidRPr="001F06CD">
        <w:rPr>
          <w:rFonts w:ascii="Kokila" w:hAnsi="Kokila" w:cs="Kokila"/>
          <w:b/>
          <w:bCs/>
          <w:color w:val="000099"/>
          <w:sz w:val="68"/>
          <w:szCs w:val="68"/>
        </w:rPr>
        <w:t xml:space="preserve"> digital bank records as admissible evidence</w:t>
      </w:r>
      <w:r w:rsidR="00931D64" w:rsidRPr="001F06CD">
        <w:rPr>
          <w:rFonts w:ascii="Kokila" w:hAnsi="Kokila" w:cs="Kokila"/>
          <w:b/>
          <w:bCs/>
          <w:color w:val="000099"/>
          <w:sz w:val="68"/>
          <w:szCs w:val="68"/>
        </w:rPr>
        <w:t>.</w:t>
      </w:r>
    </w:p>
    <w:p w14:paraId="3FC46402" w14:textId="77777777" w:rsidR="00931D64" w:rsidRDefault="00931D64" w:rsidP="00931D64">
      <w:pPr>
        <w:jc w:val="both"/>
        <w:rPr>
          <w:rFonts w:ascii="Kokila" w:hAnsi="Kokila" w:cs="Kokila"/>
          <w:b/>
          <w:bCs/>
          <w:color w:val="000000" w:themeColor="text1"/>
          <w:sz w:val="60"/>
          <w:szCs w:val="60"/>
        </w:rPr>
      </w:pPr>
    </w:p>
    <w:p w14:paraId="12A847B6" w14:textId="4C0BF9BC" w:rsidR="00927D1C" w:rsidRPr="0031583D" w:rsidRDefault="000E441A" w:rsidP="00931D64">
      <w:pPr>
        <w:jc w:val="both"/>
        <w:rPr>
          <w:rFonts w:ascii="Kokila" w:hAnsi="Kokila" w:cs="Kokila"/>
          <w:b/>
          <w:bCs/>
          <w:color w:val="000000" w:themeColor="text1"/>
          <w:sz w:val="60"/>
          <w:szCs w:val="60"/>
        </w:rPr>
      </w:pPr>
      <w:r>
        <w:rPr>
          <w:rFonts w:ascii="Kokila" w:hAnsi="Kokila" w:cs="Kokila"/>
          <w:b/>
          <w:bCs/>
          <w:noProof/>
          <w:color w:val="000000" w:themeColor="text1"/>
          <w:sz w:val="60"/>
          <w:szCs w:val="60"/>
        </w:rPr>
        <w:lastRenderedPageBreak/>
        <w:drawing>
          <wp:anchor distT="0" distB="0" distL="114300" distR="114300" simplePos="0" relativeHeight="251968512" behindDoc="0" locked="0" layoutInCell="1" allowOverlap="1" wp14:anchorId="03726A36" wp14:editId="1BC48F60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725400" cy="6797040"/>
            <wp:effectExtent l="0" t="0" r="0" b="3810"/>
            <wp:wrapSquare wrapText="bothSides"/>
            <wp:docPr id="11592169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0" cy="679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651BC6" w14:textId="35E5CD91" w:rsidR="001F06CD" w:rsidRPr="001F06CD" w:rsidRDefault="00927D1C" w:rsidP="001F06CD">
      <w:pPr>
        <w:jc w:val="both"/>
        <w:rPr>
          <w:rFonts w:ascii="Kokila" w:hAnsi="Kokila" w:cs="Kokila"/>
          <w:b/>
          <w:bCs/>
          <w:color w:val="000099"/>
          <w:sz w:val="68"/>
          <w:szCs w:val="68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1F06CD" w:rsidRPr="001F06CD">
        <w:rPr>
          <w:rFonts w:ascii="Kokila" w:hAnsi="Kokila" w:cs="Kokila"/>
          <w:b/>
          <w:bCs/>
          <w:color w:val="000000" w:themeColor="text1"/>
          <w:sz w:val="68"/>
          <w:szCs w:val="68"/>
        </w:rPr>
        <w:t xml:space="preserve">d) </w:t>
      </w:r>
      <w:r w:rsidR="001F06CD"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बैंकर्स</w:t>
      </w:r>
      <w:r w:rsidR="001F06CD"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="001F06CD"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बुक्स</w:t>
      </w:r>
      <w:r w:rsidR="001F06CD"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="001F06CD"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एविडेंस</w:t>
      </w:r>
      <w:r w:rsidR="001F06CD"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="001F06CD"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अधिनियम</w:t>
      </w:r>
      <w:r w:rsidR="001F06CD" w:rsidRPr="001F06CD">
        <w:rPr>
          <w:rFonts w:ascii="Kokila" w:hAnsi="Kokila" w:cs="Kokila"/>
          <w:b/>
          <w:bCs/>
          <w:color w:val="000000" w:themeColor="text1"/>
          <w:sz w:val="68"/>
          <w:szCs w:val="68"/>
        </w:rPr>
        <w:t xml:space="preserve">, </w:t>
      </w:r>
      <w:r w:rsidR="001F06CD"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1891 </w:t>
      </w:r>
      <w:r w:rsidR="001F06CD"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को</w:t>
      </w:r>
      <w:r w:rsidR="001F06CD"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="001F06CD"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निरस्त</w:t>
      </w:r>
      <w:r w:rsidR="001F06CD"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="001F06CD"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कर</w:t>
      </w:r>
      <w:r w:rsidR="001F06CD"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="001F06CD"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डिजिटल</w:t>
      </w:r>
      <w:r w:rsidR="001F06CD"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="001F06CD"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बैंक</w:t>
      </w:r>
      <w:r w:rsidR="001F06CD"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="001F06CD"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अभिलेखों</w:t>
      </w:r>
      <w:r w:rsidR="001F06CD"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="001F06CD"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को</w:t>
      </w:r>
      <w:r w:rsidR="001F06CD"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="001F06CD"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वैध</w:t>
      </w:r>
      <w:r w:rsidR="001F06CD"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="001F06CD"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साक्ष्य</w:t>
      </w:r>
      <w:r w:rsidR="001F06CD"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="001F06CD"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का</w:t>
      </w:r>
      <w:r w:rsidR="001F06CD"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="001F06CD"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दर्जा</w:t>
      </w:r>
      <w:r w:rsidR="001F06CD"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="001F06CD"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देने</w:t>
      </w:r>
      <w:r w:rsidR="001F06CD"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="001F06CD"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के</w:t>
      </w:r>
      <w:r w:rsidR="001F06CD"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="001F06CD"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लिए</w:t>
      </w:r>
      <w:r w:rsidR="001F06CD"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proofErr w:type="gramStart"/>
      <w:r w:rsidR="001F06CD" w:rsidRPr="001F06CD">
        <w:rPr>
          <w:rFonts w:ascii="Kokila" w:hAnsi="Kokila" w:cs="Kokila"/>
          <w:b/>
          <w:bCs/>
          <w:color w:val="000099"/>
          <w:sz w:val="68"/>
          <w:szCs w:val="68"/>
        </w:rPr>
        <w:t>To</w:t>
      </w:r>
      <w:proofErr w:type="gramEnd"/>
      <w:r w:rsidR="001F06CD" w:rsidRPr="001F06CD">
        <w:rPr>
          <w:rFonts w:ascii="Kokila" w:hAnsi="Kokila" w:cs="Kokila"/>
          <w:b/>
          <w:bCs/>
          <w:color w:val="000099"/>
          <w:sz w:val="68"/>
          <w:szCs w:val="68"/>
        </w:rPr>
        <w:t xml:space="preserve"> repeal the Bankers' Books Evidence Act, </w:t>
      </w:r>
      <w:r w:rsidR="001F06CD" w:rsidRPr="001F06CD">
        <w:rPr>
          <w:rFonts w:ascii="Kokila" w:hAnsi="Kokila" w:cs="Kokila"/>
          <w:b/>
          <w:bCs/>
          <w:color w:val="000099"/>
          <w:sz w:val="68"/>
          <w:szCs w:val="68"/>
          <w:cs/>
          <w:lang w:bidi="hi-IN"/>
        </w:rPr>
        <w:t xml:space="preserve">1891 </w:t>
      </w:r>
      <w:r w:rsidR="001F06CD" w:rsidRPr="001F06CD">
        <w:rPr>
          <w:rFonts w:ascii="Kokila" w:hAnsi="Kokila" w:cs="Kokila"/>
          <w:b/>
          <w:bCs/>
          <w:color w:val="000099"/>
          <w:sz w:val="68"/>
          <w:szCs w:val="68"/>
        </w:rPr>
        <w:t xml:space="preserve">and </w:t>
      </w:r>
      <w:proofErr w:type="spellStart"/>
      <w:r w:rsidR="001F06CD" w:rsidRPr="001F06CD">
        <w:rPr>
          <w:rFonts w:ascii="Kokila" w:hAnsi="Kokila" w:cs="Kokila"/>
          <w:b/>
          <w:bCs/>
          <w:color w:val="000099"/>
          <w:sz w:val="68"/>
          <w:szCs w:val="68"/>
        </w:rPr>
        <w:t>recognise</w:t>
      </w:r>
      <w:proofErr w:type="spellEnd"/>
      <w:r w:rsidR="001F06CD" w:rsidRPr="001F06CD">
        <w:rPr>
          <w:rFonts w:ascii="Kokila" w:hAnsi="Kokila" w:cs="Kokila"/>
          <w:b/>
          <w:bCs/>
          <w:color w:val="000099"/>
          <w:sz w:val="68"/>
          <w:szCs w:val="68"/>
        </w:rPr>
        <w:t xml:space="preserve"> digital bank records as admissible evidence.</w:t>
      </w:r>
    </w:p>
    <w:p w14:paraId="2C4CDB3A" w14:textId="77777777" w:rsidR="001F06CD" w:rsidRDefault="001F06CD" w:rsidP="001F06CD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8A6F6AD" w14:textId="77777777" w:rsidR="000E441A" w:rsidRDefault="000E441A" w:rsidP="000E441A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केंद्रीय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वित्त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मंत्री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निर्मला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सीतारमण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लोकसभा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बैंकर्स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बुक्स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एविडेंस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विधेयक</w:t>
      </w:r>
      <w:r w:rsidRPr="00F71C09">
        <w:rPr>
          <w:rFonts w:ascii="Kokila" w:hAnsi="Kokila" w:cs="Kokila"/>
          <w:b/>
          <w:bCs/>
          <w:color w:val="C00000"/>
          <w:sz w:val="82"/>
          <w:szCs w:val="82"/>
        </w:rPr>
        <w:t xml:space="preserve">, 2026 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(Bankers' Books Evidence Bill, 2026)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प्रस्तुत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किया।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इसका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उद्देश्य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औपनिवेशिक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काल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Colonial Era)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बैंकर्स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बुक्स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एविडेंस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अधिनियम</w:t>
      </w:r>
      <w:r w:rsidRPr="00F71C09">
        <w:rPr>
          <w:rFonts w:ascii="Kokila" w:hAnsi="Kokila" w:cs="Kokila"/>
          <w:b/>
          <w:bCs/>
          <w:color w:val="C00000"/>
          <w:sz w:val="82"/>
          <w:szCs w:val="82"/>
        </w:rPr>
        <w:t xml:space="preserve">, 1891 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(Bankers' Books Evidence Act, 1891)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निरस्त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उसकी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जगह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नया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कानून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लागू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करना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यह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विधेयक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बैंकिंग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प्रणाली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Banking System)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बढ़ते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डिजिटलीकरण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proofErr w:type="spellStart"/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</w:rPr>
        <w:t>Digitalisation</w:t>
      </w:r>
      <w:proofErr w:type="spellEnd"/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)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ध्यान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रखते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हुए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डिजिटल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इलेक्ट्रॉनिक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lastRenderedPageBreak/>
        <w:t>वर्चुअल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क्लाउड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संग्रहीत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बैंक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अभिलेखों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Bank Records)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न्यायालयों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वैध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साक्ष्य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Admissible Evidence)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रूप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मान्यता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प्रदान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करता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</w:p>
    <w:p w14:paraId="2CDBABAE" w14:textId="77777777" w:rsidR="000E441A" w:rsidRPr="000E441A" w:rsidRDefault="000E441A" w:rsidP="000E441A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D851D17" w14:textId="2FEA0CF2" w:rsidR="000E441A" w:rsidRPr="00F71C09" w:rsidRDefault="000E441A" w:rsidP="000E441A">
      <w:pPr>
        <w:spacing w:after="0" w:line="240" w:lineRule="auto"/>
        <w:rPr>
          <w:rFonts w:ascii="Kokila" w:hAnsi="Kokila" w:cs="Kokila"/>
          <w:b/>
          <w:bCs/>
          <w:color w:val="C00000"/>
          <w:sz w:val="82"/>
          <w:szCs w:val="82"/>
        </w:rPr>
      </w:pP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विधेयक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प्रमुख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विशेषताएँ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:</w:t>
      </w:r>
    </w:p>
    <w:p w14:paraId="06B9D7F8" w14:textId="3EEBEE14" w:rsidR="000E441A" w:rsidRPr="000E441A" w:rsidRDefault="000E441A" w:rsidP="000E441A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1. 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</w:rPr>
        <w:t>"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बैंकर्स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बुक्स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F71C09">
        <w:rPr>
          <w:rFonts w:ascii="Kokila" w:hAnsi="Kokila" w:cs="Kokila"/>
          <w:b/>
          <w:bCs/>
          <w:color w:val="C00000"/>
          <w:sz w:val="82"/>
          <w:szCs w:val="82"/>
        </w:rPr>
        <w:t xml:space="preserve">Bankers' Books)"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परिभाषा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विस्तार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इसमें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भौतिक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Physical),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डिजिटल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वर्चुअल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तथा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क्लाउड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आधारित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अभिलेख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Cloud-Stored Records)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शामिल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</w:p>
    <w:p w14:paraId="229F0C0E" w14:textId="0F88BD87" w:rsidR="000E441A" w:rsidRPr="000E441A" w:rsidRDefault="000E441A" w:rsidP="000E441A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2.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प्रमाणित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प्रतियों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F71C09">
        <w:rPr>
          <w:rFonts w:ascii="Kokila" w:hAnsi="Kokila" w:cs="Kokila"/>
          <w:b/>
          <w:bCs/>
          <w:color w:val="C00000"/>
          <w:sz w:val="82"/>
          <w:szCs w:val="82"/>
        </w:rPr>
        <w:t xml:space="preserve">Certified Copies)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प्रमाणीकरण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हस्तलिखित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Manual),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डिजिटल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या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इलेक्ट्रॉनिक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हस्ताक्षर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Electronic Signatures)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माध्यम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सकेगा।</w:t>
      </w:r>
    </w:p>
    <w:p w14:paraId="4A9E2916" w14:textId="200D0460" w:rsidR="000E441A" w:rsidRPr="000E441A" w:rsidRDefault="000E441A" w:rsidP="000E441A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3.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केंद्र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सरकार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इन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प्रावधानों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विस्तार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अन्य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वित्तीय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क्षेत्र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संस्थाओं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Financial Sector Entities)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तक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करने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अधिकार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दिया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है।</w:t>
      </w:r>
    </w:p>
    <w:p w14:paraId="309B0D15" w14:textId="57667DCD" w:rsidR="000E441A" w:rsidRPr="000E441A" w:rsidRDefault="000E441A" w:rsidP="000E441A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4. 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</w:rPr>
        <w:t>"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विशेष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कारण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F71C09">
        <w:rPr>
          <w:rFonts w:ascii="Kokila" w:hAnsi="Kokila" w:cs="Kokila"/>
          <w:b/>
          <w:bCs/>
          <w:color w:val="C00000"/>
          <w:sz w:val="82"/>
          <w:szCs w:val="82"/>
        </w:rPr>
        <w:t xml:space="preserve">Special Cause)"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स्पष्ट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परिभाषा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दी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गई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जिसके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आधार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न्यायालय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आवश्यकता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पड़ने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बैंक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अधिकारियों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भौतिक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या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इलेक्ट्रॉनिक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अभिलेख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प्रस्तुत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करने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अथवा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गवाह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रूप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उपस्थित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होने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निर्देश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सकते</w:t>
      </w:r>
      <w:r w:rsidRPr="000E441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E441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हैं।</w:t>
      </w:r>
    </w:p>
    <w:p w14:paraId="47519B2C" w14:textId="77777777" w:rsidR="000E441A" w:rsidRPr="000E441A" w:rsidRDefault="000E441A" w:rsidP="000E441A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E6366CF" w14:textId="77777777" w:rsidR="00712CBA" w:rsidRPr="00712CBA" w:rsidRDefault="00712CBA" w:rsidP="00712CBA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3168DF26" w14:textId="77777777" w:rsidR="00826411" w:rsidRPr="00826411" w:rsidRDefault="00826411" w:rsidP="00826411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F25430E" w14:textId="77777777" w:rsidR="009C2062" w:rsidRPr="009C2062" w:rsidRDefault="009C2062" w:rsidP="009C2062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78315BF7" w14:textId="56A0966D" w:rsidR="00694A80" w:rsidRDefault="00694A80" w:rsidP="00694A80">
      <w:pPr>
        <w:spacing w:after="0" w:line="240" w:lineRule="auto"/>
        <w:jc w:val="right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lastRenderedPageBreak/>
        <w:drawing>
          <wp:inline distT="0" distB="0" distL="0" distR="0" wp14:anchorId="4ED9D0C8" wp14:editId="152B7827">
            <wp:extent cx="5958840" cy="5961169"/>
            <wp:effectExtent l="0" t="0" r="3810" b="1905"/>
            <wp:docPr id="9794483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223" cy="59885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 </w:t>
      </w:r>
    </w:p>
    <w:p w14:paraId="18A20EAA" w14:textId="77777777" w:rsidR="00694A80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C195405" w14:textId="77777777" w:rsidR="00694A80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lastRenderedPageBreak/>
        <w:drawing>
          <wp:anchor distT="0" distB="0" distL="114300" distR="114300" simplePos="0" relativeHeight="251839488" behindDoc="0" locked="0" layoutInCell="1" allowOverlap="1" wp14:anchorId="3FAD2E6F" wp14:editId="71DB2FFD">
            <wp:simplePos x="0" y="0"/>
            <wp:positionH relativeFrom="page">
              <wp:posOffset>-3810</wp:posOffset>
            </wp:positionH>
            <wp:positionV relativeFrom="paragraph">
              <wp:posOffset>0</wp:posOffset>
            </wp:positionV>
            <wp:extent cx="12805410" cy="6909435"/>
            <wp:effectExtent l="0" t="0" r="0" b="5715"/>
            <wp:wrapNone/>
            <wp:docPr id="14055581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5410" cy="6909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B90981" w14:textId="77777777" w:rsidR="00694A80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FAE4A7D" w14:textId="77777777" w:rsidR="00694A80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C6C9931" w14:textId="77777777" w:rsidR="00694A80" w:rsidRPr="00180FB4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</w:p>
    <w:p w14:paraId="2D3DC957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3661CE98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613F7BB4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5B79841A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5FCDBFDF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7346B376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7A5FB3D2" w14:textId="77777777" w:rsidR="00694A80" w:rsidRPr="00AA17B3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4482662A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FFFFFF" w:themeColor="background1"/>
          <w:sz w:val="220"/>
          <w:szCs w:val="220"/>
          <w:highlight w:val="darkRed"/>
          <w:lang w:bidi="hi-IN"/>
        </w:rPr>
      </w:pPr>
    </w:p>
    <w:p w14:paraId="5996423B" w14:textId="77777777" w:rsidR="00694A80" w:rsidRPr="00D35CBF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FFFFFF" w:themeColor="background1"/>
          <w:sz w:val="220"/>
          <w:szCs w:val="220"/>
          <w:highlight w:val="darkRed"/>
          <w:lang w:bidi="hi-IN"/>
        </w:rPr>
      </w:pPr>
      <w:r>
        <w:rPr>
          <w:rFonts w:ascii="Kokila" w:hAnsi="Kokila" w:cs="Kokila" w:hint="cs"/>
          <w:b/>
          <w:bCs/>
          <w:color w:val="FFFFFF" w:themeColor="background1"/>
          <w:sz w:val="220"/>
          <w:szCs w:val="220"/>
          <w:highlight w:val="darkRed"/>
          <w:cs/>
          <w:lang w:bidi="hi-IN"/>
        </w:rPr>
        <w:t xml:space="preserve">जुलाई </w:t>
      </w:r>
      <w:r w:rsidRPr="00D35CBF">
        <w:rPr>
          <w:rFonts w:ascii="Kokila" w:hAnsi="Kokila" w:cs="Kokila"/>
          <w:b/>
          <w:bCs/>
          <w:color w:val="FFFFFF" w:themeColor="background1"/>
          <w:sz w:val="220"/>
          <w:szCs w:val="220"/>
          <w:highlight w:val="darkRed"/>
          <w:cs/>
          <w:lang w:bidi="hi-IN"/>
        </w:rPr>
        <w:t xml:space="preserve">के महत्वपूर्ण दिवस   </w:t>
      </w:r>
    </w:p>
    <w:p w14:paraId="7477BDA1" w14:textId="77777777" w:rsidR="00694A80" w:rsidRPr="00AA17B3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30B2AE6B" w14:textId="77777777" w:rsidR="00694A80" w:rsidRDefault="00694A80" w:rsidP="00694A80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20"/>
      </w:tblGrid>
      <w:tr w:rsidR="00694A80" w:rsidRPr="00557B2E" w14:paraId="3DE4D424" w14:textId="77777777" w:rsidTr="00557B2E">
        <w:trPr>
          <w:trHeight w:val="1728"/>
        </w:trPr>
        <w:tc>
          <w:tcPr>
            <w:tcW w:w="18620" w:type="dxa"/>
          </w:tcPr>
          <w:p w14:paraId="51DA0C1F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lastRenderedPageBreak/>
              <w:t>राष्ट्रीय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चिकित्सक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-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1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350FE584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National Doctors' Day - July 1</w:t>
            </w:r>
          </w:p>
        </w:tc>
      </w:tr>
      <w:tr w:rsidR="00694A80" w:rsidRPr="00557B2E" w14:paraId="4D029537" w14:textId="77777777" w:rsidTr="00557B2E">
        <w:trPr>
          <w:trHeight w:val="1728"/>
        </w:trPr>
        <w:tc>
          <w:tcPr>
            <w:tcW w:w="18620" w:type="dxa"/>
          </w:tcPr>
          <w:p w14:paraId="0EAB4518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राष्ट्रीय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चार्टर्ड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एकाउंटेंट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(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CA)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-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1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5B865F4B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National Chartered Accountant (CA) Day - July 1</w:t>
            </w:r>
          </w:p>
        </w:tc>
      </w:tr>
      <w:tr w:rsidR="00694A80" w:rsidRPr="00557B2E" w14:paraId="115D10DA" w14:textId="77777777" w:rsidTr="00557B2E">
        <w:trPr>
          <w:trHeight w:val="1728"/>
        </w:trPr>
        <w:tc>
          <w:tcPr>
            <w:tcW w:w="18620" w:type="dxa"/>
          </w:tcPr>
          <w:p w14:paraId="77233811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एस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>.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बी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>.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आई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>. (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SBI)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स्थापना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-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1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1D2AE342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SBI Foundation Day - July 1</w:t>
            </w:r>
          </w:p>
        </w:tc>
      </w:tr>
      <w:tr w:rsidR="00694A80" w:rsidRPr="00557B2E" w14:paraId="236F2A5B" w14:textId="77777777" w:rsidTr="00557B2E">
        <w:trPr>
          <w:trHeight w:val="1728"/>
        </w:trPr>
        <w:tc>
          <w:tcPr>
            <w:tcW w:w="18620" w:type="dxa"/>
          </w:tcPr>
          <w:p w14:paraId="3A5C45AD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जी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>.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एस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>.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टी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>. (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GST)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-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1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00E9C675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lang w:bidi="hi-IN"/>
              </w:rPr>
              <w:t>GST Day - 1 July</w:t>
            </w:r>
          </w:p>
        </w:tc>
      </w:tr>
      <w:tr w:rsidR="00475D54" w:rsidRPr="00557B2E" w14:paraId="2259795F" w14:textId="77777777" w:rsidTr="00557B2E">
        <w:trPr>
          <w:trHeight w:val="1728"/>
        </w:trPr>
        <w:tc>
          <w:tcPr>
            <w:tcW w:w="18620" w:type="dxa"/>
          </w:tcPr>
          <w:p w14:paraId="16DDC832" w14:textId="0405C3F7" w:rsidR="00D45C79" w:rsidRPr="00557B2E" w:rsidRDefault="00D45C79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अंतरराष्ट्रीय सहकारिता दिवस </w:t>
            </w:r>
            <w:r w:rsidR="008A6117"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/ </w:t>
            </w:r>
            <w:r w:rsidR="008A6117"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lang w:bidi="hi-IN"/>
              </w:rPr>
              <w:t xml:space="preserve">International Day of Cooperatives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– 4 July</w:t>
            </w:r>
          </w:p>
          <w:p w14:paraId="5FC4F78B" w14:textId="08C31FE0" w:rsidR="00475D54" w:rsidRPr="00557B2E" w:rsidRDefault="00D45C79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</w:pP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>थीम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/ </w:t>
            </w: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lang w:bidi="hi-IN"/>
              </w:rPr>
              <w:t xml:space="preserve">Theme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>: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"शांतिपूर्ण विश्व के लिए सहकारिताएँ </w:t>
            </w: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cs/>
                <w:lang w:bidi="hi-IN"/>
              </w:rPr>
              <w:t>(</w:t>
            </w: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 xml:space="preserve">Cooperatives for a Peaceful World)" </w:t>
            </w:r>
          </w:p>
        </w:tc>
      </w:tr>
      <w:tr w:rsidR="00D45C79" w:rsidRPr="00557B2E" w14:paraId="07DF8F6C" w14:textId="77777777" w:rsidTr="00557B2E">
        <w:trPr>
          <w:trHeight w:val="1728"/>
        </w:trPr>
        <w:tc>
          <w:tcPr>
            <w:tcW w:w="18620" w:type="dxa"/>
          </w:tcPr>
          <w:p w14:paraId="2960EC0A" w14:textId="77777777" w:rsidR="00D45C79" w:rsidRPr="00557B2E" w:rsidRDefault="00D45C79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विश्व जूनोसिस दिवस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- 6 July</w:t>
            </w:r>
          </w:p>
          <w:p w14:paraId="6A277C7C" w14:textId="38770F86" w:rsidR="00D45C79" w:rsidRPr="00557B2E" w:rsidRDefault="008A6117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lang w:bidi="hi-IN"/>
              </w:rPr>
              <w:t>World Zoonosis Day - 6 July</w:t>
            </w:r>
          </w:p>
        </w:tc>
      </w:tr>
      <w:tr w:rsidR="00D45C79" w:rsidRPr="00557B2E" w14:paraId="0A52D198" w14:textId="77777777" w:rsidTr="00557B2E">
        <w:trPr>
          <w:trHeight w:val="2304"/>
        </w:trPr>
        <w:tc>
          <w:tcPr>
            <w:tcW w:w="18620" w:type="dxa"/>
            <w:vAlign w:val="center"/>
          </w:tcPr>
          <w:p w14:paraId="78C3DFB4" w14:textId="77777777" w:rsidR="00D45C79" w:rsidRPr="00557B2E" w:rsidRDefault="001021B6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lastRenderedPageBreak/>
              <w:t xml:space="preserve">वैश्विक ऊर्जा स्वतंत्रता दिवस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>– 10 July</w:t>
            </w:r>
          </w:p>
          <w:p w14:paraId="27BFF626" w14:textId="16B19F22" w:rsidR="008A6117" w:rsidRPr="00557B2E" w:rsidRDefault="008A6117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lang w:bidi="hi-IN"/>
              </w:rPr>
              <w:t>Global Energy Independence Day – July 10</w:t>
            </w:r>
          </w:p>
        </w:tc>
      </w:tr>
      <w:tr w:rsidR="00694A80" w:rsidRPr="00557B2E" w14:paraId="503CF2B4" w14:textId="77777777" w:rsidTr="00557B2E">
        <w:trPr>
          <w:trHeight w:val="2304"/>
        </w:trPr>
        <w:tc>
          <w:tcPr>
            <w:tcW w:w="18620" w:type="dxa"/>
            <w:vAlign w:val="center"/>
          </w:tcPr>
          <w:p w14:paraId="7AB8B335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विश्व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जनसंख्या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-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11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1ABFEEE8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World Population Day - 11 July</w:t>
            </w:r>
          </w:p>
        </w:tc>
      </w:tr>
      <w:tr w:rsidR="00694A80" w:rsidRPr="00557B2E" w14:paraId="69B01DC5" w14:textId="77777777" w:rsidTr="00557B2E">
        <w:trPr>
          <w:trHeight w:val="2304"/>
        </w:trPr>
        <w:tc>
          <w:tcPr>
            <w:tcW w:w="18620" w:type="dxa"/>
            <w:vAlign w:val="center"/>
          </w:tcPr>
          <w:p w14:paraId="4D37B49D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विश्व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युवा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कौशल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-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15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140EA20E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World Youth Skills Day - 15 July</w:t>
            </w:r>
          </w:p>
          <w:p w14:paraId="17FDDEED" w14:textId="77777777" w:rsidR="00E56ED1" w:rsidRPr="00557B2E" w:rsidRDefault="00E56ED1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विश्व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युवा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कौशल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2026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की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थीमः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"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साझा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भविष्य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के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लिए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कौशल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cs/>
                <w:lang w:bidi="hi-IN"/>
              </w:rPr>
              <w:t>(</w:t>
            </w: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Skills</w:t>
            </w:r>
          </w:p>
          <w:p w14:paraId="6D18C0FA" w14:textId="015DE0A6" w:rsidR="00E56ED1" w:rsidRPr="00557B2E" w:rsidRDefault="00E56ED1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for a Shared Future)"</w:t>
            </w:r>
          </w:p>
        </w:tc>
      </w:tr>
      <w:tr w:rsidR="00694A80" w:rsidRPr="00557B2E" w14:paraId="38A43E2B" w14:textId="77777777" w:rsidTr="00557B2E">
        <w:trPr>
          <w:trHeight w:val="2304"/>
        </w:trPr>
        <w:tc>
          <w:tcPr>
            <w:tcW w:w="18620" w:type="dxa"/>
            <w:vAlign w:val="center"/>
          </w:tcPr>
          <w:p w14:paraId="2472FE96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अंतर्राष्ट्रीय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आपराधिक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न्याय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 - 17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6A9D892C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International Criminal Justice Day - July 17</w:t>
            </w:r>
          </w:p>
        </w:tc>
      </w:tr>
      <w:tr w:rsidR="00694A80" w:rsidRPr="00557B2E" w14:paraId="1356D998" w14:textId="77777777" w:rsidTr="00557B2E">
        <w:trPr>
          <w:trHeight w:val="1728"/>
        </w:trPr>
        <w:tc>
          <w:tcPr>
            <w:tcW w:w="18620" w:type="dxa"/>
            <w:vAlign w:val="center"/>
          </w:tcPr>
          <w:p w14:paraId="0FF1C1A7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lastRenderedPageBreak/>
              <w:t>नेल्सन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मंडेला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अंतर्राष्ट्रीय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 - 18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762DE502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Nelson Mandela International Day - 18 July</w:t>
            </w:r>
          </w:p>
          <w:p w14:paraId="489EE8D4" w14:textId="45CB78E8" w:rsidR="00DA3625" w:rsidRPr="00557B2E" w:rsidRDefault="00DA3625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 w:hint="cs"/>
                <w:b/>
                <w:bCs/>
                <w:color w:val="C00000"/>
                <w:sz w:val="66"/>
                <w:szCs w:val="66"/>
                <w:cs/>
                <w:lang w:bidi="hi-IN"/>
              </w:rPr>
              <w:t>वर्ष</w:t>
            </w: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2026</w:t>
            </w: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C00000"/>
                <w:sz w:val="66"/>
                <w:szCs w:val="66"/>
                <w:cs/>
                <w:lang w:bidi="hi-IN"/>
              </w:rPr>
              <w:t>की</w:t>
            </w: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C00000"/>
                <w:sz w:val="66"/>
                <w:szCs w:val="66"/>
                <w:cs/>
                <w:lang w:bidi="hi-IN"/>
              </w:rPr>
              <w:t>थीम</w:t>
            </w: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cs/>
                <w:lang w:bidi="hi-IN"/>
              </w:rPr>
              <w:t>: "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गरीबी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और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असमानता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से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लड़ना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अब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भी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हमारे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हाथों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में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है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(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</w:rPr>
              <w:t>It's Still in Our Hands to Combat Poverty and Inequity)"</w:t>
            </w:r>
          </w:p>
        </w:tc>
      </w:tr>
      <w:tr w:rsidR="00694A80" w:rsidRPr="00557B2E" w14:paraId="5DF861FD" w14:textId="77777777" w:rsidTr="00557B2E">
        <w:trPr>
          <w:trHeight w:val="1728"/>
        </w:trPr>
        <w:tc>
          <w:tcPr>
            <w:tcW w:w="18620" w:type="dxa"/>
            <w:vAlign w:val="center"/>
          </w:tcPr>
          <w:p w14:paraId="05E66820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अंतर्राष्ट्रीय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शतरंज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-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20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7335472C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International Chess Day - July 20</w:t>
            </w:r>
          </w:p>
        </w:tc>
      </w:tr>
      <w:tr w:rsidR="00694A80" w:rsidRPr="00557B2E" w14:paraId="7396122E" w14:textId="77777777" w:rsidTr="00557B2E">
        <w:trPr>
          <w:trHeight w:val="1728"/>
        </w:trPr>
        <w:tc>
          <w:tcPr>
            <w:tcW w:w="18620" w:type="dxa"/>
            <w:vAlign w:val="center"/>
          </w:tcPr>
          <w:p w14:paraId="1CD3FC42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विश्व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मस्तिष्क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 - 22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0B811F2F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World Brain Day - July 22</w:t>
            </w:r>
          </w:p>
        </w:tc>
      </w:tr>
      <w:tr w:rsidR="00557B2E" w:rsidRPr="00557B2E" w14:paraId="493A8CE1" w14:textId="77777777" w:rsidTr="00557B2E">
        <w:trPr>
          <w:trHeight w:val="1728"/>
        </w:trPr>
        <w:tc>
          <w:tcPr>
            <w:tcW w:w="18620" w:type="dxa"/>
            <w:vAlign w:val="center"/>
          </w:tcPr>
          <w:p w14:paraId="706D6131" w14:textId="1DAB44CA" w:rsidR="00557B2E" w:rsidRPr="00557B2E" w:rsidRDefault="00557B2E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राष्ट्रीय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ध्वज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</w:t>
            </w:r>
            <w:r w:rsidRPr="00557B2E">
              <w:rPr>
                <w:color w:val="000099"/>
                <w:sz w:val="66"/>
                <w:szCs w:val="66"/>
                <w:lang w:bidi="hi-IN"/>
              </w:rPr>
              <w:t xml:space="preserve">-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22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0D8BDA18" w14:textId="49DBD058" w:rsidR="00557B2E" w:rsidRPr="00557B2E" w:rsidRDefault="00557B2E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(National Flag Day) - July 22</w:t>
            </w:r>
          </w:p>
        </w:tc>
      </w:tr>
      <w:tr w:rsidR="00557B2E" w:rsidRPr="00557B2E" w14:paraId="4861E78F" w14:textId="77777777" w:rsidTr="00557B2E">
        <w:trPr>
          <w:trHeight w:val="1728"/>
        </w:trPr>
        <w:tc>
          <w:tcPr>
            <w:tcW w:w="18620" w:type="dxa"/>
            <w:vAlign w:val="center"/>
          </w:tcPr>
          <w:p w14:paraId="268F2B11" w14:textId="1079D272" w:rsidR="00F41DD5" w:rsidRPr="00F41DD5" w:rsidRDefault="00F41DD5" w:rsidP="00F41DD5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</w:pPr>
            <w:r w:rsidRPr="00F41DD5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राष्ट्रीय</w:t>
            </w:r>
            <w:r w:rsidRPr="00F41DD5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F41DD5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प्रसारण</w:t>
            </w:r>
            <w:r w:rsidRPr="00F41DD5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F41DD5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</w:t>
            </w:r>
            <w:r w:rsidRPr="00557B2E">
              <w:rPr>
                <w:color w:val="000099"/>
                <w:sz w:val="66"/>
                <w:szCs w:val="66"/>
                <w:lang w:bidi="hi-IN"/>
              </w:rPr>
              <w:t xml:space="preserve">- </w:t>
            </w:r>
            <w:r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23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3D823CC3" w14:textId="0F14872F" w:rsidR="00557B2E" w:rsidRPr="00557B2E" w:rsidRDefault="00F41DD5" w:rsidP="00F41DD5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</w:pPr>
            <w:r w:rsidRPr="00F41DD5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(National Broadcasting Day) - July 23</w:t>
            </w:r>
          </w:p>
        </w:tc>
      </w:tr>
      <w:tr w:rsidR="00F41DD5" w:rsidRPr="00557B2E" w14:paraId="0123A7BE" w14:textId="77777777" w:rsidTr="00557B2E">
        <w:trPr>
          <w:trHeight w:val="1728"/>
        </w:trPr>
        <w:tc>
          <w:tcPr>
            <w:tcW w:w="18620" w:type="dxa"/>
            <w:vAlign w:val="center"/>
          </w:tcPr>
          <w:p w14:paraId="0822CDD4" w14:textId="12D89817" w:rsidR="001D2424" w:rsidRDefault="001D2424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1D2424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lastRenderedPageBreak/>
              <w:t xml:space="preserve">लोकमान्य तिलक जयंती </w:t>
            </w:r>
            <w:r w:rsidRPr="00557B2E">
              <w:rPr>
                <w:color w:val="000099"/>
                <w:sz w:val="66"/>
                <w:szCs w:val="66"/>
                <w:lang w:bidi="hi-IN"/>
              </w:rPr>
              <w:t xml:space="preserve">- </w:t>
            </w:r>
            <w:r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23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5D14C703" w14:textId="5E6226A4" w:rsidR="00F41DD5" w:rsidRPr="00557B2E" w:rsidRDefault="001D2424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</w:pPr>
            <w:r w:rsidRPr="001D2424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cs/>
                <w:lang w:bidi="hi-IN"/>
              </w:rPr>
              <w:t>(</w:t>
            </w:r>
            <w:r w:rsidRPr="001D2424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Lokmanya Tilak Jayanti)</w:t>
            </w:r>
            <w:r w:rsidRPr="001D2424">
              <w:rPr>
                <w:color w:val="C00000"/>
                <w:sz w:val="66"/>
                <w:szCs w:val="66"/>
                <w:lang w:bidi="hi-IN"/>
              </w:rPr>
              <w:t xml:space="preserve"> - </w:t>
            </w:r>
            <w:r w:rsidRPr="00F41DD5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July 23</w:t>
            </w:r>
          </w:p>
        </w:tc>
      </w:tr>
      <w:tr w:rsidR="00F41DD5" w:rsidRPr="00557B2E" w14:paraId="43A1497F" w14:textId="77777777" w:rsidTr="00557B2E">
        <w:trPr>
          <w:trHeight w:val="1728"/>
        </w:trPr>
        <w:tc>
          <w:tcPr>
            <w:tcW w:w="18620" w:type="dxa"/>
            <w:vAlign w:val="center"/>
          </w:tcPr>
          <w:p w14:paraId="43D5933A" w14:textId="2A4F6BBC" w:rsidR="001D2424" w:rsidRDefault="001D2424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1D2424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चंद्रशेखर आज़ाद जयंती </w:t>
            </w:r>
            <w:r w:rsidRPr="00557B2E">
              <w:rPr>
                <w:color w:val="000099"/>
                <w:sz w:val="66"/>
                <w:szCs w:val="66"/>
                <w:lang w:bidi="hi-IN"/>
              </w:rPr>
              <w:t xml:space="preserve">- </w:t>
            </w:r>
            <w:r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23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668CD3AC" w14:textId="367F1D57" w:rsidR="00F41DD5" w:rsidRPr="00557B2E" w:rsidRDefault="001D2424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</w:pPr>
            <w:r w:rsidRPr="00C64ED7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cs/>
                <w:lang w:bidi="hi-IN"/>
              </w:rPr>
              <w:t>(</w:t>
            </w:r>
            <w:r w:rsidRPr="00C64ED7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Chandra Shekhar Azad Jayanti) - July 23</w:t>
            </w:r>
          </w:p>
        </w:tc>
      </w:tr>
      <w:tr w:rsidR="00C64ED7" w:rsidRPr="00557B2E" w14:paraId="50E11FE3" w14:textId="77777777" w:rsidTr="00557B2E">
        <w:trPr>
          <w:trHeight w:val="1728"/>
        </w:trPr>
        <w:tc>
          <w:tcPr>
            <w:tcW w:w="18620" w:type="dxa"/>
            <w:vAlign w:val="center"/>
          </w:tcPr>
          <w:p w14:paraId="6119D2E5" w14:textId="0E0DEB81" w:rsidR="00C64ED7" w:rsidRDefault="00C64ED7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C64ED7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आयकर दिवस </w:t>
            </w:r>
            <w:r w:rsidRPr="00557B2E">
              <w:rPr>
                <w:color w:val="000099"/>
                <w:sz w:val="66"/>
                <w:szCs w:val="66"/>
                <w:lang w:bidi="hi-IN"/>
              </w:rPr>
              <w:t xml:space="preserve">- </w:t>
            </w:r>
            <w:r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24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4164BE30" w14:textId="57C32A06" w:rsidR="00C64ED7" w:rsidRPr="001D2424" w:rsidRDefault="00C64ED7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</w:pPr>
            <w:r w:rsidRPr="00C64ED7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>(</w:t>
            </w:r>
            <w:r w:rsidRPr="00C64ED7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Income Tax Day / </w:t>
            </w:r>
            <w:proofErr w:type="spellStart"/>
            <w:r w:rsidRPr="00C64ED7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Aaykar</w:t>
            </w:r>
            <w:proofErr w:type="spellEnd"/>
            <w:r w:rsidRPr="00C64ED7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 Diwas)</w:t>
            </w:r>
            <w:r w:rsidRPr="00C64ED7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 xml:space="preserve"> - July </w:t>
            </w:r>
            <w:r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24</w:t>
            </w:r>
          </w:p>
        </w:tc>
      </w:tr>
      <w:tr w:rsidR="00694A80" w:rsidRPr="00557B2E" w14:paraId="08B5F85F" w14:textId="77777777" w:rsidTr="00557B2E">
        <w:trPr>
          <w:trHeight w:val="1728"/>
        </w:trPr>
        <w:tc>
          <w:tcPr>
            <w:tcW w:w="18620" w:type="dxa"/>
            <w:vAlign w:val="center"/>
          </w:tcPr>
          <w:p w14:paraId="5F44732F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कारगिल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विजय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 - 26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6003B14E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Kargil Vijay Diwas - 26 July</w:t>
            </w:r>
          </w:p>
        </w:tc>
      </w:tr>
      <w:tr w:rsidR="00C64ED7" w:rsidRPr="00557B2E" w14:paraId="2D2EB90E" w14:textId="77777777" w:rsidTr="00557B2E">
        <w:trPr>
          <w:trHeight w:val="1728"/>
        </w:trPr>
        <w:tc>
          <w:tcPr>
            <w:tcW w:w="18620" w:type="dxa"/>
            <w:vAlign w:val="center"/>
          </w:tcPr>
          <w:p w14:paraId="2A2C198F" w14:textId="27ADD677" w:rsidR="0028047E" w:rsidRDefault="0028047E" w:rsidP="0028047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28047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केंद्रीय रिज़र्व पुलिस बल </w:t>
            </w:r>
            <w:r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>(</w:t>
            </w:r>
            <w:r w:rsidRPr="0028047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>88</w:t>
            </w:r>
            <w:r w:rsidRPr="0028047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वाँ</w:t>
            </w:r>
            <w:r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) - </w:t>
            </w:r>
            <w:r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27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5056CE21" w14:textId="7FD08115" w:rsidR="00C64ED7" w:rsidRPr="00557B2E" w:rsidRDefault="0028047E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</w:pPr>
            <w:r w:rsidRPr="001A03BC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Central Reserve Police Force-CRPF (88TH) - 27 July</w:t>
            </w:r>
          </w:p>
        </w:tc>
      </w:tr>
      <w:tr w:rsidR="00694A80" w:rsidRPr="00557B2E" w14:paraId="3CFB614E" w14:textId="77777777" w:rsidTr="00557B2E">
        <w:trPr>
          <w:trHeight w:val="20"/>
        </w:trPr>
        <w:tc>
          <w:tcPr>
            <w:tcW w:w="18620" w:type="dxa"/>
          </w:tcPr>
          <w:p w14:paraId="480611BA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विश्व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हेपेटाइटिस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 - 28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2BE2F5C5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World Hepatitis Day - 28 July</w:t>
            </w:r>
          </w:p>
        </w:tc>
      </w:tr>
      <w:tr w:rsidR="00694A80" w:rsidRPr="00557B2E" w14:paraId="67B32010" w14:textId="77777777" w:rsidTr="00557B2E">
        <w:trPr>
          <w:trHeight w:val="20"/>
        </w:trPr>
        <w:tc>
          <w:tcPr>
            <w:tcW w:w="18620" w:type="dxa"/>
          </w:tcPr>
          <w:p w14:paraId="12D0C5E7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lastRenderedPageBreak/>
              <w:t>विश्व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प्रकृति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संरक्षण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-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28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6E44FD37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World Nature Conservation Day - July 28</w:t>
            </w:r>
          </w:p>
        </w:tc>
      </w:tr>
      <w:tr w:rsidR="00694A80" w:rsidRPr="00557B2E" w14:paraId="19B4F442" w14:textId="77777777" w:rsidTr="00557B2E">
        <w:trPr>
          <w:trHeight w:val="20"/>
        </w:trPr>
        <w:tc>
          <w:tcPr>
            <w:tcW w:w="18620" w:type="dxa"/>
          </w:tcPr>
          <w:p w14:paraId="5DE1F408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विश्व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बाघ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 - 29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405BB82A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World Tiger Day - July 29</w:t>
            </w:r>
          </w:p>
        </w:tc>
      </w:tr>
      <w:tr w:rsidR="00694A80" w:rsidRPr="00557B2E" w14:paraId="7EDFBD29" w14:textId="77777777" w:rsidTr="00557B2E">
        <w:trPr>
          <w:trHeight w:val="20"/>
        </w:trPr>
        <w:tc>
          <w:tcPr>
            <w:tcW w:w="18620" w:type="dxa"/>
          </w:tcPr>
          <w:p w14:paraId="4E0B4904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अंतर्राष्ट्रीय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मित्रता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-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30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21FCEB68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lang w:bidi="hi-IN"/>
              </w:rPr>
              <w:t>International Friendship Day - July 30</w:t>
            </w:r>
          </w:p>
        </w:tc>
      </w:tr>
    </w:tbl>
    <w:p w14:paraId="27A93361" w14:textId="77777777" w:rsidR="002654F0" w:rsidRDefault="002654F0" w:rsidP="002654F0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4"/>
          <w:szCs w:val="84"/>
          <w:cs/>
          <w:lang w:bidi="hi-IN"/>
        </w:rPr>
      </w:pPr>
    </w:p>
    <w:p w14:paraId="1EA2650C" w14:textId="77777777" w:rsidR="002654F0" w:rsidRDefault="002654F0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84"/>
          <w:szCs w:val="84"/>
          <w:cs/>
          <w:lang w:bidi="hi-IN"/>
        </w:rPr>
      </w:pPr>
      <w:r>
        <w:rPr>
          <w:rFonts w:ascii="Kokila" w:hAnsi="Kokila" w:cs="Kokila"/>
          <w:b/>
          <w:bCs/>
          <w:color w:val="FFFFFF" w:themeColor="background1"/>
          <w:sz w:val="84"/>
          <w:szCs w:val="84"/>
          <w:cs/>
          <w:lang w:bidi="hi-IN"/>
        </w:rPr>
        <w:br w:type="page"/>
      </w:r>
    </w:p>
    <w:p w14:paraId="6A935D54" w14:textId="2124DF97" w:rsidR="00694A80" w:rsidRPr="00D35CBF" w:rsidRDefault="00E52003" w:rsidP="00694A80">
      <w:pPr>
        <w:shd w:val="clear" w:color="auto" w:fill="C00000"/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4"/>
          <w:szCs w:val="84"/>
          <w:cs/>
        </w:rPr>
      </w:pPr>
      <w:r>
        <w:rPr>
          <w:rFonts w:ascii="Kokila" w:hAnsi="Kokila" w:cs="Kokila" w:hint="cs"/>
          <w:b/>
          <w:bCs/>
          <w:color w:val="FFFFFF" w:themeColor="background1"/>
          <w:sz w:val="84"/>
          <w:szCs w:val="84"/>
          <w:cs/>
          <w:lang w:bidi="hi-IN"/>
        </w:rPr>
        <w:lastRenderedPageBreak/>
        <w:t xml:space="preserve">महत्वपूर्ण संविधान संशोधन | </w:t>
      </w:r>
      <w:r w:rsidRPr="00E52003">
        <w:rPr>
          <w:rFonts w:ascii="Kokila" w:hAnsi="Kokila" w:cs="Kokila"/>
          <w:b/>
          <w:bCs/>
          <w:color w:val="FFFFFF" w:themeColor="background1"/>
          <w:sz w:val="84"/>
          <w:szCs w:val="84"/>
          <w:lang w:bidi="hi-IN"/>
        </w:rPr>
        <w:t>Important Constitutional Amendments</w:t>
      </w:r>
    </w:p>
    <w:tbl>
      <w:tblPr>
        <w:tblStyle w:val="GridTable4-Accent6"/>
        <w:tblW w:w="5000" w:type="pct"/>
        <w:tblLook w:val="04A0" w:firstRow="1" w:lastRow="0" w:firstColumn="1" w:lastColumn="0" w:noHBand="0" w:noVBand="1"/>
      </w:tblPr>
      <w:tblGrid>
        <w:gridCol w:w="8237"/>
        <w:gridCol w:w="10383"/>
      </w:tblGrid>
      <w:tr w:rsidR="009A4B71" w:rsidRPr="005565CF" w14:paraId="64D2D945" w14:textId="77777777" w:rsidTr="005565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2" w:type="pct"/>
            <w:vAlign w:val="center"/>
          </w:tcPr>
          <w:p w14:paraId="1D986DB1" w14:textId="77777777" w:rsidR="009A4B71" w:rsidRPr="005565CF" w:rsidRDefault="009A4B71" w:rsidP="005565CF">
            <w:pPr>
              <w:jc w:val="center"/>
              <w:rPr>
                <w:rFonts w:ascii="Kokila" w:hAnsi="Kokila" w:cs="Kokila"/>
                <w:sz w:val="72"/>
                <w:szCs w:val="72"/>
              </w:rPr>
            </w:pPr>
            <w:r w:rsidRPr="005565CF">
              <w:rPr>
                <w:rFonts w:ascii="Kokila" w:hAnsi="Kokila" w:cs="Kokila"/>
                <w:sz w:val="72"/>
                <w:szCs w:val="72"/>
                <w:cs/>
                <w:lang w:bidi="hi-IN"/>
              </w:rPr>
              <w:t>संशोधन अधिनियम</w:t>
            </w:r>
            <w:r w:rsidRPr="005565CF">
              <w:rPr>
                <w:rFonts w:ascii="Kokila" w:hAnsi="Kokila" w:cs="Kokila"/>
                <w:sz w:val="72"/>
                <w:szCs w:val="72"/>
                <w:lang w:bidi="hi-IN"/>
              </w:rPr>
              <w:t xml:space="preserve"> | </w:t>
            </w:r>
            <w:r w:rsidRPr="005565CF">
              <w:rPr>
                <w:rFonts w:ascii="Kokila" w:hAnsi="Kokila" w:cs="Kokila"/>
                <w:sz w:val="72"/>
                <w:szCs w:val="72"/>
                <w:cs/>
                <w:lang w:bidi="hi-IN"/>
              </w:rPr>
              <w:t>(</w:t>
            </w:r>
            <w:r w:rsidRPr="005565CF">
              <w:rPr>
                <w:rFonts w:ascii="Kokila" w:hAnsi="Kokila" w:cs="Kokila"/>
                <w:sz w:val="72"/>
                <w:szCs w:val="72"/>
              </w:rPr>
              <w:t>Constitutional Amendment Act)</w:t>
            </w:r>
          </w:p>
        </w:tc>
        <w:tc>
          <w:tcPr>
            <w:tcW w:w="2788" w:type="pct"/>
            <w:vAlign w:val="center"/>
          </w:tcPr>
          <w:p w14:paraId="7BB4DEC3" w14:textId="77777777" w:rsidR="009A4B71" w:rsidRPr="005565CF" w:rsidRDefault="009A4B71" w:rsidP="005565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sz w:val="72"/>
                <w:szCs w:val="72"/>
              </w:rPr>
            </w:pPr>
            <w:r w:rsidRPr="005565CF">
              <w:rPr>
                <w:rFonts w:ascii="Kokila" w:hAnsi="Kokila" w:cs="Kokila"/>
                <w:sz w:val="72"/>
                <w:szCs w:val="72"/>
                <w:cs/>
                <w:lang w:bidi="hi-IN"/>
              </w:rPr>
              <w:t>प्रावधान / विवरण</w:t>
            </w:r>
            <w:r w:rsidRPr="005565CF">
              <w:rPr>
                <w:rFonts w:ascii="Kokila" w:hAnsi="Kokila" w:cs="Kokila"/>
                <w:sz w:val="72"/>
                <w:szCs w:val="72"/>
                <w:lang w:bidi="hi-IN"/>
              </w:rPr>
              <w:t xml:space="preserve"> | </w:t>
            </w:r>
            <w:r w:rsidRPr="005565CF">
              <w:rPr>
                <w:rFonts w:ascii="Kokila" w:hAnsi="Kokila" w:cs="Kokila"/>
                <w:sz w:val="72"/>
                <w:szCs w:val="72"/>
                <w:cs/>
                <w:lang w:bidi="hi-IN"/>
              </w:rPr>
              <w:t>(</w:t>
            </w:r>
            <w:r w:rsidRPr="005565CF">
              <w:rPr>
                <w:rFonts w:ascii="Kokila" w:hAnsi="Kokila" w:cs="Kokila"/>
                <w:sz w:val="72"/>
                <w:szCs w:val="72"/>
              </w:rPr>
              <w:t>Provision / Details)</w:t>
            </w:r>
          </w:p>
        </w:tc>
      </w:tr>
      <w:tr w:rsidR="009A4B71" w:rsidRPr="005565CF" w14:paraId="4535E2FC" w14:textId="77777777" w:rsidTr="00556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2" w:type="pct"/>
            <w:vAlign w:val="center"/>
          </w:tcPr>
          <w:p w14:paraId="07E624C8" w14:textId="77777777" w:rsidR="009A4B71" w:rsidRPr="005565CF" w:rsidRDefault="009A4B71" w:rsidP="005565CF">
            <w:pPr>
              <w:rPr>
                <w:rFonts w:ascii="Kokila" w:hAnsi="Kokila" w:cs="Kokila"/>
                <w:sz w:val="72"/>
                <w:szCs w:val="72"/>
              </w:rPr>
            </w:pPr>
            <w:r w:rsidRPr="005565CF">
              <w:rPr>
                <w:rFonts w:ascii="Kokila" w:hAnsi="Kokila" w:cs="Kokila"/>
                <w:sz w:val="72"/>
                <w:szCs w:val="72"/>
              </w:rPr>
              <w:t>9</w:t>
            </w:r>
            <w:r w:rsidRPr="005565CF">
              <w:rPr>
                <w:rFonts w:ascii="Kokila" w:hAnsi="Kokila" w:cs="Kokila"/>
                <w:sz w:val="72"/>
                <w:szCs w:val="72"/>
                <w:cs/>
                <w:lang w:bidi="hi-IN"/>
              </w:rPr>
              <w:t>वाँ संविधान संशोधन अधिनियम</w:t>
            </w:r>
            <w:r w:rsidRPr="005565CF">
              <w:rPr>
                <w:rFonts w:ascii="Kokila" w:hAnsi="Kokila" w:cs="Kokila"/>
                <w:sz w:val="72"/>
                <w:szCs w:val="72"/>
              </w:rPr>
              <w:t xml:space="preserve">, 1960 | </w:t>
            </w:r>
            <w:r w:rsidRPr="005565CF">
              <w:rPr>
                <w:rFonts w:ascii="Kokila" w:hAnsi="Kokila" w:cs="Kokila"/>
                <w:i/>
                <w:iCs/>
                <w:sz w:val="72"/>
                <w:szCs w:val="72"/>
              </w:rPr>
              <w:t>(9th Constitutional Amendment Act, 1960)</w:t>
            </w:r>
          </w:p>
        </w:tc>
        <w:tc>
          <w:tcPr>
            <w:tcW w:w="2788" w:type="pct"/>
            <w:vAlign w:val="center"/>
          </w:tcPr>
          <w:p w14:paraId="231DB1AC" w14:textId="77777777" w:rsidR="009A4B71" w:rsidRPr="005565CF" w:rsidRDefault="009A4B71" w:rsidP="00556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72"/>
                <w:szCs w:val="72"/>
              </w:rPr>
            </w:pPr>
            <w:r w:rsidRPr="005565CF">
              <w:rPr>
                <w:rFonts w:ascii="Kokila" w:hAnsi="Kokila" w:cs="Kokila"/>
                <w:b/>
                <w:bCs/>
                <w:sz w:val="72"/>
                <w:szCs w:val="72"/>
                <w:cs/>
                <w:lang w:bidi="hi-IN"/>
              </w:rPr>
              <w:t>भारत-पाक समझौता (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</w:rPr>
              <w:t xml:space="preserve">1958) 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  <w:cs/>
                <w:lang w:bidi="hi-IN"/>
              </w:rPr>
              <w:t>के अनुसार पाकिस्तान को बेरुबाड़ी संघ (पश्चिम बंगाल स्थित) के भारतीय राज्यक्षेत्र का समर्पण।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  <w:lang w:bidi="hi-IN"/>
              </w:rPr>
              <w:t xml:space="preserve"> | </w:t>
            </w:r>
            <w:r w:rsidRPr="005565CF">
              <w:rPr>
                <w:rFonts w:ascii="Kokila" w:hAnsi="Kokila" w:cs="Kokila"/>
                <w:b/>
                <w:bCs/>
                <w:i/>
                <w:iCs/>
                <w:sz w:val="72"/>
                <w:szCs w:val="72"/>
              </w:rPr>
              <w:t xml:space="preserve">(Cession of the Indian territory of </w:t>
            </w:r>
            <w:proofErr w:type="spellStart"/>
            <w:r w:rsidRPr="005565CF">
              <w:rPr>
                <w:rFonts w:ascii="Kokila" w:hAnsi="Kokila" w:cs="Kokila"/>
                <w:b/>
                <w:bCs/>
                <w:i/>
                <w:iCs/>
                <w:sz w:val="72"/>
                <w:szCs w:val="72"/>
              </w:rPr>
              <w:t>Berubari</w:t>
            </w:r>
            <w:proofErr w:type="spellEnd"/>
            <w:r w:rsidRPr="005565CF">
              <w:rPr>
                <w:rFonts w:ascii="Kokila" w:hAnsi="Kokila" w:cs="Kokila"/>
                <w:b/>
                <w:bCs/>
                <w:i/>
                <w:iCs/>
                <w:sz w:val="72"/>
                <w:szCs w:val="72"/>
              </w:rPr>
              <w:t xml:space="preserve"> Union [located in West Bengal] to Pakistan as per the Indo-Pak Agreement [1958].)</w:t>
            </w:r>
          </w:p>
        </w:tc>
      </w:tr>
      <w:tr w:rsidR="009A4B71" w:rsidRPr="005565CF" w14:paraId="09E97A3E" w14:textId="77777777" w:rsidTr="005565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2" w:type="pct"/>
            <w:vAlign w:val="center"/>
          </w:tcPr>
          <w:p w14:paraId="3F51ACAC" w14:textId="77777777" w:rsidR="009A4B71" w:rsidRPr="005565CF" w:rsidRDefault="009A4B71" w:rsidP="005565CF">
            <w:pPr>
              <w:rPr>
                <w:rFonts w:ascii="Kokila" w:hAnsi="Kokila" w:cs="Kokila"/>
                <w:sz w:val="72"/>
                <w:szCs w:val="72"/>
              </w:rPr>
            </w:pPr>
            <w:r w:rsidRPr="005565CF">
              <w:rPr>
                <w:rFonts w:ascii="Kokila" w:hAnsi="Kokila" w:cs="Kokila"/>
                <w:sz w:val="72"/>
                <w:szCs w:val="72"/>
              </w:rPr>
              <w:lastRenderedPageBreak/>
              <w:t>10</w:t>
            </w:r>
            <w:r w:rsidRPr="005565CF">
              <w:rPr>
                <w:rFonts w:ascii="Kokila" w:hAnsi="Kokila" w:cs="Kokila"/>
                <w:sz w:val="72"/>
                <w:szCs w:val="72"/>
                <w:cs/>
                <w:lang w:bidi="hi-IN"/>
              </w:rPr>
              <w:t>वाँ संविधान संशोधन अधिनियम</w:t>
            </w:r>
            <w:r w:rsidRPr="005565CF">
              <w:rPr>
                <w:rFonts w:ascii="Kokila" w:hAnsi="Kokila" w:cs="Kokila"/>
                <w:sz w:val="72"/>
                <w:szCs w:val="72"/>
              </w:rPr>
              <w:t xml:space="preserve">, 1961 | </w:t>
            </w:r>
            <w:r w:rsidRPr="005565CF">
              <w:rPr>
                <w:rFonts w:ascii="Kokila" w:hAnsi="Kokila" w:cs="Kokila"/>
                <w:i/>
                <w:iCs/>
                <w:sz w:val="72"/>
                <w:szCs w:val="72"/>
              </w:rPr>
              <w:t>(10th Constitutional Amendment Act, 1961)</w:t>
            </w:r>
          </w:p>
        </w:tc>
        <w:tc>
          <w:tcPr>
            <w:tcW w:w="2788" w:type="pct"/>
            <w:vAlign w:val="center"/>
          </w:tcPr>
          <w:p w14:paraId="3B5A1522" w14:textId="77777777" w:rsidR="009A4B71" w:rsidRPr="005565CF" w:rsidRDefault="009A4B71" w:rsidP="00556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72"/>
                <w:szCs w:val="72"/>
              </w:rPr>
            </w:pPr>
            <w:r w:rsidRPr="005565CF">
              <w:rPr>
                <w:rFonts w:ascii="Kokila" w:hAnsi="Kokila" w:cs="Kokila"/>
                <w:b/>
                <w:bCs/>
                <w:sz w:val="72"/>
                <w:szCs w:val="72"/>
                <w:cs/>
                <w:lang w:bidi="hi-IN"/>
              </w:rPr>
              <w:t>दादरा एवं नागर हवेली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</w:rPr>
              <w:t xml:space="preserve">, 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  <w:cs/>
                <w:lang w:bidi="hi-IN"/>
              </w:rPr>
              <w:t>भारतीय संघ में सम्मिलित।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  <w:lang w:bidi="hi-IN"/>
              </w:rPr>
              <w:t xml:space="preserve"> | </w:t>
            </w:r>
            <w:r w:rsidRPr="005565CF">
              <w:rPr>
                <w:rFonts w:ascii="Kokila" w:hAnsi="Kokila" w:cs="Kokila"/>
                <w:b/>
                <w:bCs/>
                <w:i/>
                <w:iCs/>
                <w:sz w:val="72"/>
                <w:szCs w:val="72"/>
              </w:rPr>
              <w:t>(Incorporated Dadra and Nagar Haveli into the Indian Union.)</w:t>
            </w:r>
          </w:p>
        </w:tc>
      </w:tr>
      <w:tr w:rsidR="009A4B71" w:rsidRPr="005565CF" w14:paraId="55DA1009" w14:textId="77777777" w:rsidTr="00556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2" w:type="pct"/>
            <w:vAlign w:val="center"/>
          </w:tcPr>
          <w:p w14:paraId="5D035B89" w14:textId="77777777" w:rsidR="009A4B71" w:rsidRPr="005565CF" w:rsidRDefault="009A4B71" w:rsidP="005565CF">
            <w:pPr>
              <w:rPr>
                <w:rFonts w:ascii="Kokila" w:hAnsi="Kokila" w:cs="Kokila"/>
                <w:sz w:val="72"/>
                <w:szCs w:val="72"/>
              </w:rPr>
            </w:pPr>
            <w:r w:rsidRPr="005565CF">
              <w:rPr>
                <w:rFonts w:ascii="Kokila" w:hAnsi="Kokila" w:cs="Kokila"/>
                <w:sz w:val="72"/>
                <w:szCs w:val="72"/>
              </w:rPr>
              <w:t>12</w:t>
            </w:r>
            <w:r w:rsidRPr="005565CF">
              <w:rPr>
                <w:rFonts w:ascii="Kokila" w:hAnsi="Kokila" w:cs="Kokila"/>
                <w:sz w:val="72"/>
                <w:szCs w:val="72"/>
                <w:cs/>
                <w:lang w:bidi="hi-IN"/>
              </w:rPr>
              <w:t>वाँ संविधान संशोधन अधिनियम</w:t>
            </w:r>
            <w:r w:rsidRPr="005565CF">
              <w:rPr>
                <w:rFonts w:ascii="Kokila" w:hAnsi="Kokila" w:cs="Kokila"/>
                <w:sz w:val="72"/>
                <w:szCs w:val="72"/>
              </w:rPr>
              <w:t xml:space="preserve">, 1962 | </w:t>
            </w:r>
            <w:r w:rsidRPr="005565CF">
              <w:rPr>
                <w:rFonts w:ascii="Kokila" w:hAnsi="Kokila" w:cs="Kokila"/>
                <w:i/>
                <w:iCs/>
                <w:sz w:val="72"/>
                <w:szCs w:val="72"/>
              </w:rPr>
              <w:t>(12th Constitutional Amendment Act, 1962)</w:t>
            </w:r>
          </w:p>
        </w:tc>
        <w:tc>
          <w:tcPr>
            <w:tcW w:w="2788" w:type="pct"/>
            <w:vAlign w:val="center"/>
          </w:tcPr>
          <w:p w14:paraId="64DB8DC1" w14:textId="77777777" w:rsidR="009A4B71" w:rsidRPr="005565CF" w:rsidRDefault="009A4B71" w:rsidP="00556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72"/>
                <w:szCs w:val="72"/>
              </w:rPr>
            </w:pPr>
            <w:r w:rsidRPr="005565CF">
              <w:rPr>
                <w:rFonts w:ascii="Kokila" w:hAnsi="Kokila" w:cs="Kokila"/>
                <w:b/>
                <w:bCs/>
                <w:sz w:val="72"/>
                <w:szCs w:val="72"/>
                <w:cs/>
                <w:lang w:bidi="hi-IN"/>
              </w:rPr>
              <w:t>गोवा व दमन एवं दीव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</w:rPr>
              <w:t xml:space="preserve">, 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  <w:cs/>
                <w:lang w:bidi="hi-IN"/>
              </w:rPr>
              <w:t>भारतीय संघ में सम्मिलित।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  <w:lang w:bidi="hi-IN"/>
              </w:rPr>
              <w:t xml:space="preserve"> | </w:t>
            </w:r>
            <w:r w:rsidRPr="005565CF">
              <w:rPr>
                <w:rFonts w:ascii="Kokila" w:hAnsi="Kokila" w:cs="Kokila"/>
                <w:b/>
                <w:bCs/>
                <w:i/>
                <w:iCs/>
                <w:sz w:val="72"/>
                <w:szCs w:val="72"/>
              </w:rPr>
              <w:t>(Incorporated Goa, Daman, and Diu into the Indian Union.)</w:t>
            </w:r>
          </w:p>
        </w:tc>
      </w:tr>
      <w:tr w:rsidR="009A4B71" w:rsidRPr="005565CF" w14:paraId="55B14498" w14:textId="77777777" w:rsidTr="005565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2" w:type="pct"/>
            <w:vAlign w:val="center"/>
          </w:tcPr>
          <w:p w14:paraId="29A60AD4" w14:textId="77777777" w:rsidR="009A4B71" w:rsidRPr="005565CF" w:rsidRDefault="009A4B71" w:rsidP="005565CF">
            <w:pPr>
              <w:rPr>
                <w:rFonts w:ascii="Kokila" w:hAnsi="Kokila" w:cs="Kokila"/>
                <w:sz w:val="72"/>
                <w:szCs w:val="72"/>
              </w:rPr>
            </w:pPr>
            <w:r w:rsidRPr="005565CF">
              <w:rPr>
                <w:rFonts w:ascii="Kokila" w:hAnsi="Kokila" w:cs="Kokila"/>
                <w:sz w:val="72"/>
                <w:szCs w:val="72"/>
              </w:rPr>
              <w:lastRenderedPageBreak/>
              <w:t>13</w:t>
            </w:r>
            <w:r w:rsidRPr="005565CF">
              <w:rPr>
                <w:rFonts w:ascii="Kokila" w:hAnsi="Kokila" w:cs="Kokila"/>
                <w:sz w:val="72"/>
                <w:szCs w:val="72"/>
                <w:cs/>
                <w:lang w:bidi="hi-IN"/>
              </w:rPr>
              <w:t>वाँ संविधान संशोधन अधिनियम</w:t>
            </w:r>
            <w:r w:rsidRPr="005565CF">
              <w:rPr>
                <w:rFonts w:ascii="Kokila" w:hAnsi="Kokila" w:cs="Kokila"/>
                <w:sz w:val="72"/>
                <w:szCs w:val="72"/>
              </w:rPr>
              <w:t xml:space="preserve">, 1962 | </w:t>
            </w:r>
            <w:r w:rsidRPr="005565CF">
              <w:rPr>
                <w:rFonts w:ascii="Kokila" w:hAnsi="Kokila" w:cs="Kokila"/>
                <w:i/>
                <w:iCs/>
                <w:sz w:val="72"/>
                <w:szCs w:val="72"/>
              </w:rPr>
              <w:t>(13th Constitutional Amendment Act, 1962)</w:t>
            </w:r>
          </w:p>
        </w:tc>
        <w:tc>
          <w:tcPr>
            <w:tcW w:w="2788" w:type="pct"/>
            <w:vAlign w:val="center"/>
          </w:tcPr>
          <w:p w14:paraId="61FA2D85" w14:textId="77777777" w:rsidR="009A4B71" w:rsidRPr="005565CF" w:rsidRDefault="009A4B71" w:rsidP="00556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72"/>
                <w:szCs w:val="72"/>
              </w:rPr>
            </w:pPr>
            <w:r w:rsidRPr="005565CF">
              <w:rPr>
                <w:rFonts w:ascii="Kokila" w:hAnsi="Kokila" w:cs="Kokila"/>
                <w:b/>
                <w:bCs/>
                <w:sz w:val="72"/>
                <w:szCs w:val="72"/>
                <w:cs/>
                <w:lang w:bidi="hi-IN"/>
              </w:rPr>
              <w:t>नागालैंड को राज्य का दर्जा प्राप्त व इसके हेतु विशेष उपबन्ध की व्यवस्था।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  <w:lang w:bidi="hi-IN"/>
              </w:rPr>
              <w:t xml:space="preserve"> | </w:t>
            </w:r>
            <w:r w:rsidRPr="005565CF">
              <w:rPr>
                <w:rFonts w:ascii="Kokila" w:hAnsi="Kokila" w:cs="Kokila"/>
                <w:b/>
                <w:bCs/>
                <w:i/>
                <w:iCs/>
                <w:sz w:val="72"/>
                <w:szCs w:val="72"/>
              </w:rPr>
              <w:t>(Gave statehood to Nagaland and provided special provisions for it.)</w:t>
            </w:r>
          </w:p>
        </w:tc>
      </w:tr>
      <w:tr w:rsidR="009A4B71" w:rsidRPr="005565CF" w14:paraId="3082514B" w14:textId="77777777" w:rsidTr="00556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2" w:type="pct"/>
            <w:vAlign w:val="center"/>
          </w:tcPr>
          <w:p w14:paraId="0CA17009" w14:textId="77777777" w:rsidR="009A4B71" w:rsidRPr="005565CF" w:rsidRDefault="009A4B71" w:rsidP="005565CF">
            <w:pPr>
              <w:rPr>
                <w:rFonts w:ascii="Kokila" w:hAnsi="Kokila" w:cs="Kokila"/>
                <w:sz w:val="72"/>
                <w:szCs w:val="72"/>
              </w:rPr>
            </w:pPr>
            <w:r w:rsidRPr="005565CF">
              <w:rPr>
                <w:rFonts w:ascii="Kokila" w:hAnsi="Kokila" w:cs="Kokila"/>
                <w:sz w:val="72"/>
                <w:szCs w:val="72"/>
              </w:rPr>
              <w:t>14</w:t>
            </w:r>
            <w:r w:rsidRPr="005565CF">
              <w:rPr>
                <w:rFonts w:ascii="Kokila" w:hAnsi="Kokila" w:cs="Kokila"/>
                <w:sz w:val="72"/>
                <w:szCs w:val="72"/>
                <w:cs/>
                <w:lang w:bidi="hi-IN"/>
              </w:rPr>
              <w:t>वाँ संविधान संशोधन अधिनियम</w:t>
            </w:r>
            <w:r w:rsidRPr="005565CF">
              <w:rPr>
                <w:rFonts w:ascii="Kokila" w:hAnsi="Kokila" w:cs="Kokila"/>
                <w:sz w:val="72"/>
                <w:szCs w:val="72"/>
              </w:rPr>
              <w:t xml:space="preserve">, 1962 | </w:t>
            </w:r>
            <w:r w:rsidRPr="005565CF">
              <w:rPr>
                <w:rFonts w:ascii="Kokila" w:hAnsi="Kokila" w:cs="Kokila"/>
                <w:i/>
                <w:iCs/>
                <w:sz w:val="72"/>
                <w:szCs w:val="72"/>
              </w:rPr>
              <w:t>(14th Constitutional Amendment Act, 1962)</w:t>
            </w:r>
          </w:p>
        </w:tc>
        <w:tc>
          <w:tcPr>
            <w:tcW w:w="2788" w:type="pct"/>
            <w:vAlign w:val="center"/>
          </w:tcPr>
          <w:p w14:paraId="2853C391" w14:textId="77777777" w:rsidR="009A4B71" w:rsidRPr="005565CF" w:rsidRDefault="009A4B71" w:rsidP="00556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72"/>
                <w:szCs w:val="72"/>
              </w:rPr>
            </w:pPr>
            <w:r w:rsidRPr="005565CF">
              <w:rPr>
                <w:rFonts w:ascii="Kokila" w:hAnsi="Kokila" w:cs="Kokila"/>
                <w:b/>
                <w:bCs/>
                <w:sz w:val="72"/>
                <w:szCs w:val="72"/>
                <w:cs/>
                <w:lang w:bidi="hi-IN"/>
              </w:rPr>
              <w:t>पुडुचेरी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</w:rPr>
              <w:t xml:space="preserve">, 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  <w:cs/>
                <w:lang w:bidi="hi-IN"/>
              </w:rPr>
              <w:t>भारतीय संघ में सम्मिलित।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  <w:lang w:bidi="hi-IN"/>
              </w:rPr>
              <w:t xml:space="preserve"> | </w:t>
            </w:r>
            <w:r w:rsidRPr="005565CF">
              <w:rPr>
                <w:rFonts w:ascii="Kokila" w:hAnsi="Kokila" w:cs="Kokila"/>
                <w:b/>
                <w:bCs/>
                <w:i/>
                <w:iCs/>
                <w:sz w:val="72"/>
                <w:szCs w:val="72"/>
              </w:rPr>
              <w:t>(Incorporated Puducherry into the Indian Union.)</w:t>
            </w:r>
          </w:p>
        </w:tc>
      </w:tr>
    </w:tbl>
    <w:p w14:paraId="4EC649D2" w14:textId="68B8882E" w:rsidR="004F2D7B" w:rsidRDefault="00952EF9" w:rsidP="0019104D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82"/>
          <w:szCs w:val="82"/>
          <w:cs/>
          <w:lang w:bidi="hi-IN"/>
        </w:rPr>
      </w:pPr>
      <w:r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  <w:br w:type="page"/>
      </w: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12696"/>
        <w:gridCol w:w="5924"/>
      </w:tblGrid>
      <w:tr w:rsidR="00FA3EBC" w:rsidRPr="00FA3EBC" w14:paraId="3BAE0C4D" w14:textId="77777777" w:rsidTr="00FA3E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BA6B229" w14:textId="77777777" w:rsidR="00FA3EBC" w:rsidRPr="00FA3EBC" w:rsidRDefault="00FA3EBC" w:rsidP="00FA3EBC">
            <w:pPr>
              <w:rPr>
                <w:rFonts w:ascii="Kokila" w:hAnsi="Kokila" w:cs="Kokila"/>
                <w:sz w:val="80"/>
                <w:szCs w:val="80"/>
              </w:rPr>
            </w:pPr>
            <w:r w:rsidRPr="00FA3EBC">
              <w:rPr>
                <w:rFonts w:ascii="Kokila" w:hAnsi="Kokila" w:cs="Kokila"/>
                <w:sz w:val="80"/>
                <w:szCs w:val="80"/>
                <w:cs/>
                <w:lang w:bidi="hi-IN"/>
              </w:rPr>
              <w:lastRenderedPageBreak/>
              <w:t xml:space="preserve">पुस्तक / </w:t>
            </w:r>
            <w:r w:rsidRPr="00FA3EBC">
              <w:rPr>
                <w:rFonts w:ascii="Kokila" w:hAnsi="Kokila" w:cs="Kokila"/>
                <w:sz w:val="80"/>
                <w:szCs w:val="80"/>
              </w:rPr>
              <w:t xml:space="preserve">Book Title </w:t>
            </w:r>
          </w:p>
        </w:tc>
        <w:tc>
          <w:tcPr>
            <w:tcW w:w="0" w:type="auto"/>
            <w:vAlign w:val="center"/>
          </w:tcPr>
          <w:p w14:paraId="450DC0E6" w14:textId="77777777" w:rsidR="00FA3EBC" w:rsidRPr="00FA3EBC" w:rsidRDefault="00FA3EBC" w:rsidP="00FA3E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sz w:val="80"/>
                <w:szCs w:val="80"/>
              </w:rPr>
            </w:pPr>
            <w:r w:rsidRPr="00FA3EBC">
              <w:rPr>
                <w:rFonts w:ascii="Kokila" w:hAnsi="Kokila" w:cs="Kokila"/>
                <w:sz w:val="80"/>
                <w:szCs w:val="80"/>
                <w:cs/>
                <w:lang w:bidi="hi-IN"/>
              </w:rPr>
              <w:t xml:space="preserve">लेखक/लेखिका / </w:t>
            </w:r>
            <w:r w:rsidRPr="00FA3EBC">
              <w:rPr>
                <w:rFonts w:ascii="Kokila" w:hAnsi="Kokila" w:cs="Kokila"/>
                <w:sz w:val="80"/>
                <w:szCs w:val="80"/>
              </w:rPr>
              <w:t>Author</w:t>
            </w:r>
          </w:p>
        </w:tc>
      </w:tr>
      <w:tr w:rsidR="00FA3EBC" w:rsidRPr="00FA3EBC" w14:paraId="30242CC9" w14:textId="77777777" w:rsidTr="00FA3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F1AAA29" w14:textId="77777777" w:rsidR="00FA3EBC" w:rsidRPr="00FA3EBC" w:rsidRDefault="00FA3EBC" w:rsidP="00FA3EBC">
            <w:pPr>
              <w:rPr>
                <w:rFonts w:ascii="Kokila" w:hAnsi="Kokila" w:cs="Kokila"/>
                <w:sz w:val="80"/>
                <w:szCs w:val="80"/>
              </w:rPr>
            </w:pPr>
            <w:r w:rsidRPr="00FA3EBC">
              <w:rPr>
                <w:rFonts w:ascii="Kokila" w:hAnsi="Kokila" w:cs="Kokila"/>
                <w:sz w:val="80"/>
                <w:szCs w:val="80"/>
                <w:cs/>
                <w:lang w:bidi="hi-IN"/>
              </w:rPr>
              <w:t>आई एम जॉर्जिया मेरे मूल</w:t>
            </w:r>
            <w:r w:rsidRPr="00FA3EBC">
              <w:rPr>
                <w:rFonts w:ascii="Kokila" w:hAnsi="Kokila" w:cs="Kokila"/>
                <w:sz w:val="80"/>
                <w:szCs w:val="80"/>
              </w:rPr>
              <w:t xml:space="preserve">, </w:t>
            </w:r>
            <w:r w:rsidRPr="00FA3EBC">
              <w:rPr>
                <w:rFonts w:ascii="Kokila" w:hAnsi="Kokila" w:cs="Kokila"/>
                <w:sz w:val="80"/>
                <w:szCs w:val="80"/>
                <w:cs/>
                <w:lang w:bidi="hi-IN"/>
              </w:rPr>
              <w:t>मेरे सिद्धांत</w:t>
            </w:r>
            <w:r w:rsidRPr="00FA3EBC">
              <w:rPr>
                <w:rFonts w:ascii="Kokila" w:hAnsi="Kokila" w:cs="Kokila"/>
                <w:sz w:val="80"/>
                <w:szCs w:val="80"/>
                <w:lang w:bidi="hi-IN"/>
              </w:rPr>
              <w:t xml:space="preserve"> | </w:t>
            </w:r>
            <w:r w:rsidRPr="00FA3EBC">
              <w:rPr>
                <w:rFonts w:ascii="Kokila" w:hAnsi="Kokila" w:cs="Kokila"/>
                <w:i/>
                <w:iCs/>
                <w:sz w:val="80"/>
                <w:szCs w:val="80"/>
              </w:rPr>
              <w:t>I Am Georgia: My Roots, My Principles</w:t>
            </w:r>
          </w:p>
        </w:tc>
        <w:tc>
          <w:tcPr>
            <w:tcW w:w="0" w:type="auto"/>
            <w:vAlign w:val="center"/>
          </w:tcPr>
          <w:p w14:paraId="5CFEA59C" w14:textId="77777777" w:rsidR="00FA3EBC" w:rsidRPr="00FA3EBC" w:rsidRDefault="00FA3EBC" w:rsidP="00FA3E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80"/>
                <w:szCs w:val="80"/>
              </w:rPr>
            </w:pPr>
            <w:r w:rsidRPr="00FA3EBC">
              <w:rPr>
                <w:rFonts w:ascii="Kokila" w:hAnsi="Kokila" w:cs="Kokila"/>
                <w:b/>
                <w:bCs/>
                <w:sz w:val="80"/>
                <w:szCs w:val="80"/>
                <w:cs/>
                <w:lang w:bidi="hi-IN"/>
              </w:rPr>
              <w:t>जॉर्जिया मेलोनी</w:t>
            </w:r>
            <w:r w:rsidRPr="00FA3EBC">
              <w:rPr>
                <w:rFonts w:ascii="Kokila" w:hAnsi="Kokila" w:cs="Kokila"/>
                <w:b/>
                <w:bCs/>
                <w:sz w:val="80"/>
                <w:szCs w:val="80"/>
                <w:lang w:bidi="hi-IN"/>
              </w:rPr>
              <w:t xml:space="preserve"> | </w:t>
            </w:r>
            <w:r w:rsidRPr="00FA3EBC">
              <w:rPr>
                <w:rFonts w:ascii="Kokila" w:hAnsi="Kokila" w:cs="Kokila"/>
                <w:b/>
                <w:bCs/>
                <w:i/>
                <w:iCs/>
                <w:sz w:val="80"/>
                <w:szCs w:val="80"/>
              </w:rPr>
              <w:t>(Giorgia Meloni)</w:t>
            </w:r>
          </w:p>
        </w:tc>
      </w:tr>
      <w:tr w:rsidR="00FA3EBC" w:rsidRPr="00FA3EBC" w14:paraId="41EAC0C1" w14:textId="77777777" w:rsidTr="00FA3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6D6F00F" w14:textId="77777777" w:rsidR="00FA3EBC" w:rsidRPr="00FA3EBC" w:rsidRDefault="00FA3EBC" w:rsidP="00FA3EBC">
            <w:pPr>
              <w:rPr>
                <w:rFonts w:ascii="Kokila" w:hAnsi="Kokila" w:cs="Kokila"/>
                <w:sz w:val="80"/>
                <w:szCs w:val="80"/>
              </w:rPr>
            </w:pPr>
            <w:r w:rsidRPr="00FA3EBC">
              <w:rPr>
                <w:rFonts w:ascii="Kokila" w:hAnsi="Kokila" w:cs="Kokila"/>
                <w:sz w:val="80"/>
                <w:szCs w:val="80"/>
                <w:cs/>
                <w:lang w:bidi="hi-IN"/>
              </w:rPr>
              <w:t>जैसे हैं</w:t>
            </w:r>
            <w:r w:rsidRPr="00FA3EBC">
              <w:rPr>
                <w:rFonts w:ascii="Kokila" w:hAnsi="Kokila" w:cs="Kokila"/>
                <w:sz w:val="80"/>
                <w:szCs w:val="80"/>
              </w:rPr>
              <w:t xml:space="preserve">, </w:t>
            </w:r>
            <w:r w:rsidRPr="00FA3EBC">
              <w:rPr>
                <w:rFonts w:ascii="Kokila" w:hAnsi="Kokila" w:cs="Kokila"/>
                <w:sz w:val="80"/>
                <w:szCs w:val="80"/>
                <w:cs/>
                <w:lang w:bidi="hi-IN"/>
              </w:rPr>
              <w:t>वैसे रहते हुए खुश कैसे रहे</w:t>
            </w:r>
            <w:r w:rsidRPr="00FA3EBC">
              <w:rPr>
                <w:rFonts w:ascii="Kokila" w:hAnsi="Kokila" w:cs="Kokila"/>
                <w:sz w:val="80"/>
                <w:szCs w:val="80"/>
                <w:lang w:bidi="hi-IN"/>
              </w:rPr>
              <w:t xml:space="preserve"> | </w:t>
            </w:r>
            <w:r w:rsidRPr="00FA3EBC">
              <w:rPr>
                <w:rFonts w:ascii="Kokila" w:hAnsi="Kokila" w:cs="Kokila"/>
                <w:i/>
                <w:iCs/>
                <w:sz w:val="80"/>
                <w:szCs w:val="80"/>
              </w:rPr>
              <w:t>How to Be Happy with Yourself</w:t>
            </w:r>
          </w:p>
        </w:tc>
        <w:tc>
          <w:tcPr>
            <w:tcW w:w="0" w:type="auto"/>
            <w:vAlign w:val="center"/>
          </w:tcPr>
          <w:p w14:paraId="2EC475DF" w14:textId="77777777" w:rsidR="00FA3EBC" w:rsidRPr="00FA3EBC" w:rsidRDefault="00FA3EBC" w:rsidP="00FA3E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80"/>
                <w:szCs w:val="80"/>
              </w:rPr>
            </w:pPr>
            <w:r w:rsidRPr="00FA3EBC">
              <w:rPr>
                <w:rFonts w:ascii="Kokila" w:hAnsi="Kokila" w:cs="Kokila"/>
                <w:b/>
                <w:bCs/>
                <w:sz w:val="80"/>
                <w:szCs w:val="80"/>
                <w:cs/>
                <w:lang w:bidi="hi-IN"/>
              </w:rPr>
              <w:t>सुधा मूर्ति</w:t>
            </w:r>
            <w:r w:rsidRPr="00FA3EBC">
              <w:rPr>
                <w:rFonts w:ascii="Kokila" w:hAnsi="Kokila" w:cs="Kokila"/>
                <w:b/>
                <w:bCs/>
                <w:sz w:val="80"/>
                <w:szCs w:val="80"/>
                <w:lang w:bidi="hi-IN"/>
              </w:rPr>
              <w:t xml:space="preserve"> | </w:t>
            </w:r>
            <w:r w:rsidRPr="00FA3EBC">
              <w:rPr>
                <w:rFonts w:ascii="Kokila" w:hAnsi="Kokila" w:cs="Kokila"/>
                <w:b/>
                <w:bCs/>
                <w:i/>
                <w:iCs/>
                <w:sz w:val="80"/>
                <w:szCs w:val="80"/>
              </w:rPr>
              <w:t>(Sudha Murty)</w:t>
            </w:r>
          </w:p>
        </w:tc>
      </w:tr>
      <w:tr w:rsidR="00FA3EBC" w:rsidRPr="00FA3EBC" w14:paraId="74BE1B11" w14:textId="77777777" w:rsidTr="00FA3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5F196A9" w14:textId="77777777" w:rsidR="00FA3EBC" w:rsidRPr="00FA3EBC" w:rsidRDefault="00FA3EBC" w:rsidP="00FA3EBC">
            <w:pPr>
              <w:rPr>
                <w:rFonts w:ascii="Kokila" w:hAnsi="Kokila" w:cs="Kokila"/>
                <w:sz w:val="80"/>
                <w:szCs w:val="80"/>
              </w:rPr>
            </w:pPr>
            <w:r w:rsidRPr="00FA3EBC">
              <w:rPr>
                <w:rFonts w:ascii="Kokila" w:hAnsi="Kokila" w:cs="Kokila"/>
                <w:sz w:val="80"/>
                <w:szCs w:val="80"/>
                <w:cs/>
                <w:lang w:bidi="hi-IN"/>
              </w:rPr>
              <w:t>द लाइट वी कैरी: ओवरकमिंग इन अनसर्टेन टाइम्स</w:t>
            </w:r>
            <w:r w:rsidRPr="00FA3EBC">
              <w:rPr>
                <w:rFonts w:ascii="Kokila" w:hAnsi="Kokila" w:cs="Kokila"/>
                <w:sz w:val="80"/>
                <w:szCs w:val="80"/>
                <w:lang w:bidi="hi-IN"/>
              </w:rPr>
              <w:t xml:space="preserve"> | </w:t>
            </w:r>
            <w:r w:rsidRPr="00FA3EBC">
              <w:rPr>
                <w:rFonts w:ascii="Kokila" w:hAnsi="Kokila" w:cs="Kokila"/>
                <w:i/>
                <w:iCs/>
                <w:sz w:val="80"/>
                <w:szCs w:val="80"/>
              </w:rPr>
              <w:t>The Light We Carry: Overcoming in Uncertain Times</w:t>
            </w:r>
          </w:p>
        </w:tc>
        <w:tc>
          <w:tcPr>
            <w:tcW w:w="0" w:type="auto"/>
            <w:vAlign w:val="center"/>
          </w:tcPr>
          <w:p w14:paraId="002DB67A" w14:textId="77777777" w:rsidR="00FA3EBC" w:rsidRPr="00FA3EBC" w:rsidRDefault="00FA3EBC" w:rsidP="00FA3E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80"/>
                <w:szCs w:val="80"/>
              </w:rPr>
            </w:pPr>
            <w:r w:rsidRPr="00FA3EBC">
              <w:rPr>
                <w:rFonts w:ascii="Kokila" w:hAnsi="Kokila" w:cs="Kokila"/>
                <w:b/>
                <w:bCs/>
                <w:sz w:val="80"/>
                <w:szCs w:val="80"/>
                <w:cs/>
                <w:lang w:bidi="hi-IN"/>
              </w:rPr>
              <w:t>मिशेल ओबामा</w:t>
            </w:r>
            <w:r w:rsidRPr="00FA3EBC">
              <w:rPr>
                <w:rFonts w:ascii="Kokila" w:hAnsi="Kokila" w:cs="Kokila"/>
                <w:b/>
                <w:bCs/>
                <w:sz w:val="80"/>
                <w:szCs w:val="80"/>
                <w:lang w:bidi="hi-IN"/>
              </w:rPr>
              <w:t xml:space="preserve"> | </w:t>
            </w:r>
            <w:r w:rsidRPr="00FA3EBC">
              <w:rPr>
                <w:rFonts w:ascii="Kokila" w:hAnsi="Kokila" w:cs="Kokila"/>
                <w:b/>
                <w:bCs/>
                <w:i/>
                <w:iCs/>
                <w:sz w:val="80"/>
                <w:szCs w:val="80"/>
              </w:rPr>
              <w:t>(Michelle Obama)</w:t>
            </w:r>
          </w:p>
        </w:tc>
      </w:tr>
      <w:tr w:rsidR="00FA3EBC" w:rsidRPr="00FA3EBC" w14:paraId="2F6B3713" w14:textId="77777777" w:rsidTr="00FA3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C215696" w14:textId="77777777" w:rsidR="00FA3EBC" w:rsidRPr="00FA3EBC" w:rsidRDefault="00FA3EBC" w:rsidP="00FA3EBC">
            <w:pPr>
              <w:rPr>
                <w:rFonts w:ascii="Kokila" w:hAnsi="Kokila" w:cs="Kokila"/>
                <w:sz w:val="80"/>
                <w:szCs w:val="80"/>
              </w:rPr>
            </w:pPr>
            <w:r w:rsidRPr="00FA3EBC">
              <w:rPr>
                <w:rFonts w:ascii="Kokila" w:hAnsi="Kokila" w:cs="Kokila"/>
                <w:sz w:val="80"/>
                <w:szCs w:val="80"/>
                <w:cs/>
                <w:lang w:bidi="hi-IN"/>
              </w:rPr>
              <w:lastRenderedPageBreak/>
              <w:t>हाउ इंडिया स्केल्ड माउंट जी-</w:t>
            </w:r>
            <w:r w:rsidRPr="00FA3EBC">
              <w:rPr>
                <w:rFonts w:ascii="Kokila" w:hAnsi="Kokila" w:cs="Kokila"/>
                <w:sz w:val="80"/>
                <w:szCs w:val="80"/>
              </w:rPr>
              <w:t xml:space="preserve">20 | </w:t>
            </w:r>
            <w:r w:rsidRPr="00FA3EBC">
              <w:rPr>
                <w:rFonts w:ascii="Kokila" w:hAnsi="Kokila" w:cs="Kokila"/>
                <w:i/>
                <w:iCs/>
                <w:sz w:val="80"/>
                <w:szCs w:val="80"/>
              </w:rPr>
              <w:t>How India Scaled Mount G20</w:t>
            </w:r>
          </w:p>
        </w:tc>
        <w:tc>
          <w:tcPr>
            <w:tcW w:w="0" w:type="auto"/>
            <w:vAlign w:val="center"/>
          </w:tcPr>
          <w:p w14:paraId="660380A5" w14:textId="77777777" w:rsidR="00FA3EBC" w:rsidRPr="00FA3EBC" w:rsidRDefault="00FA3EBC" w:rsidP="00FA3E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80"/>
                <w:szCs w:val="80"/>
              </w:rPr>
            </w:pPr>
            <w:r w:rsidRPr="00FA3EBC">
              <w:rPr>
                <w:rFonts w:ascii="Kokila" w:hAnsi="Kokila" w:cs="Kokila"/>
                <w:b/>
                <w:bCs/>
                <w:sz w:val="80"/>
                <w:szCs w:val="80"/>
                <w:cs/>
                <w:lang w:bidi="hi-IN"/>
              </w:rPr>
              <w:t>अमिताभ कांत</w:t>
            </w:r>
            <w:r w:rsidRPr="00FA3EBC">
              <w:rPr>
                <w:rFonts w:ascii="Kokila" w:hAnsi="Kokila" w:cs="Kokila"/>
                <w:b/>
                <w:bCs/>
                <w:sz w:val="80"/>
                <w:szCs w:val="80"/>
                <w:lang w:bidi="hi-IN"/>
              </w:rPr>
              <w:t xml:space="preserve"> | </w:t>
            </w:r>
            <w:r w:rsidRPr="00FA3EBC">
              <w:rPr>
                <w:rFonts w:ascii="Kokila" w:hAnsi="Kokila" w:cs="Kokila"/>
                <w:b/>
                <w:bCs/>
                <w:i/>
                <w:iCs/>
                <w:sz w:val="80"/>
                <w:szCs w:val="80"/>
              </w:rPr>
              <w:t>(Amitabh Kant)</w:t>
            </w:r>
          </w:p>
        </w:tc>
      </w:tr>
      <w:tr w:rsidR="00FA3EBC" w:rsidRPr="00FA3EBC" w14:paraId="29F86E03" w14:textId="77777777" w:rsidTr="00FA3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F2C946A" w14:textId="77777777" w:rsidR="00FA3EBC" w:rsidRPr="00FA3EBC" w:rsidRDefault="00FA3EBC" w:rsidP="00FA3EBC">
            <w:pPr>
              <w:rPr>
                <w:rFonts w:ascii="Kokila" w:hAnsi="Kokila" w:cs="Kokila"/>
                <w:sz w:val="80"/>
                <w:szCs w:val="80"/>
              </w:rPr>
            </w:pPr>
            <w:r w:rsidRPr="00FA3EBC">
              <w:rPr>
                <w:rFonts w:ascii="Kokila" w:hAnsi="Kokila" w:cs="Kokila"/>
                <w:sz w:val="80"/>
                <w:szCs w:val="80"/>
                <w:cs/>
                <w:lang w:bidi="hi-IN"/>
              </w:rPr>
              <w:t>ब्रिंग इट ऑन द इनक्रेडिबल स्टोरी ऑफ माय लाइफ</w:t>
            </w:r>
            <w:r w:rsidRPr="00FA3EBC">
              <w:rPr>
                <w:rFonts w:ascii="Kokila" w:hAnsi="Kokila" w:cs="Kokila"/>
                <w:sz w:val="80"/>
                <w:szCs w:val="80"/>
                <w:lang w:bidi="hi-IN"/>
              </w:rPr>
              <w:t xml:space="preserve"> | </w:t>
            </w:r>
            <w:r w:rsidRPr="00FA3EBC">
              <w:rPr>
                <w:rFonts w:ascii="Kokila" w:hAnsi="Kokila" w:cs="Kokila"/>
                <w:i/>
                <w:iCs/>
                <w:sz w:val="80"/>
                <w:szCs w:val="80"/>
              </w:rPr>
              <w:t>Bring It On: The Incredible Story of My Life</w:t>
            </w:r>
          </w:p>
        </w:tc>
        <w:tc>
          <w:tcPr>
            <w:tcW w:w="0" w:type="auto"/>
            <w:vAlign w:val="center"/>
          </w:tcPr>
          <w:p w14:paraId="2C468F69" w14:textId="77777777" w:rsidR="00FA3EBC" w:rsidRPr="00FA3EBC" w:rsidRDefault="00FA3EBC" w:rsidP="00FA3E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80"/>
                <w:szCs w:val="80"/>
              </w:rPr>
            </w:pPr>
            <w:r w:rsidRPr="00FA3EBC">
              <w:rPr>
                <w:rFonts w:ascii="Kokila" w:hAnsi="Kokila" w:cs="Kokila"/>
                <w:b/>
                <w:bCs/>
                <w:sz w:val="80"/>
                <w:szCs w:val="80"/>
                <w:cs/>
                <w:lang w:bidi="hi-IN"/>
              </w:rPr>
              <w:t>दीपा मलिक</w:t>
            </w:r>
            <w:r w:rsidRPr="00FA3EBC">
              <w:rPr>
                <w:rFonts w:ascii="Kokila" w:hAnsi="Kokila" w:cs="Kokila"/>
                <w:b/>
                <w:bCs/>
                <w:sz w:val="80"/>
                <w:szCs w:val="80"/>
                <w:lang w:bidi="hi-IN"/>
              </w:rPr>
              <w:t xml:space="preserve"> | </w:t>
            </w:r>
            <w:r w:rsidRPr="00FA3EBC">
              <w:rPr>
                <w:rFonts w:ascii="Kokila" w:hAnsi="Kokila" w:cs="Kokila"/>
                <w:b/>
                <w:bCs/>
                <w:i/>
                <w:iCs/>
                <w:sz w:val="80"/>
                <w:szCs w:val="80"/>
              </w:rPr>
              <w:t>(Deepa Malik)</w:t>
            </w:r>
          </w:p>
        </w:tc>
      </w:tr>
    </w:tbl>
    <w:p w14:paraId="1283A5A0" w14:textId="6CB87C1F" w:rsidR="00952EF9" w:rsidRDefault="00952EF9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</w:p>
    <w:p w14:paraId="05094156" w14:textId="77777777" w:rsidR="006113A0" w:rsidRDefault="006113A0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  <w:r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  <w:br w:type="page"/>
      </w:r>
    </w:p>
    <w:p w14:paraId="65D319C8" w14:textId="59BD8F66" w:rsidR="00694A80" w:rsidRPr="00664B9F" w:rsidRDefault="00694A80" w:rsidP="00664B9F">
      <w:pPr>
        <w:shd w:val="clear" w:color="auto" w:fill="002060"/>
        <w:spacing w:line="256" w:lineRule="auto"/>
        <w:jc w:val="center"/>
        <w:rPr>
          <w:rFonts w:ascii="Kokila" w:hAnsi="Kokila" w:cs="Kokila"/>
          <w:b/>
          <w:bCs/>
          <w:color w:val="FFFF00"/>
          <w:sz w:val="82"/>
          <w:szCs w:val="82"/>
          <w:lang w:bidi="hi-IN"/>
        </w:rPr>
      </w:pPr>
      <w:r w:rsidRPr="00664B9F">
        <w:rPr>
          <w:rFonts w:ascii="Kokila" w:hAnsi="Kokila" w:cs="Kokila"/>
          <w:b/>
          <w:bCs/>
          <w:color w:val="FFFF00"/>
          <w:sz w:val="82"/>
          <w:szCs w:val="82"/>
          <w:lang w:bidi="hi-IN"/>
        </w:rPr>
        <w:lastRenderedPageBreak/>
        <w:t>Full Forms</w:t>
      </w:r>
    </w:p>
    <w:tbl>
      <w:tblPr>
        <w:tblStyle w:val="ListTable6Colorful-Accent6"/>
        <w:tblW w:w="0" w:type="auto"/>
        <w:tblLook w:val="04A0" w:firstRow="1" w:lastRow="0" w:firstColumn="1" w:lastColumn="0" w:noHBand="0" w:noVBand="1"/>
      </w:tblPr>
      <w:tblGrid>
        <w:gridCol w:w="1896"/>
        <w:gridCol w:w="16724"/>
      </w:tblGrid>
      <w:tr w:rsidR="00DA5580" w:rsidRPr="00DA5580" w14:paraId="48117646" w14:textId="77777777" w:rsidTr="00DA55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dxa"/>
            <w:vAlign w:val="center"/>
          </w:tcPr>
          <w:p w14:paraId="1B5D5B1D" w14:textId="77777777" w:rsidR="00DA5580" w:rsidRPr="00DA5580" w:rsidRDefault="00DA5580" w:rsidP="00DA5580">
            <w:pPr>
              <w:spacing w:after="0" w:line="240" w:lineRule="auto"/>
              <w:rPr>
                <w:rFonts w:ascii="Kokila" w:hAnsi="Kokila" w:cs="Kokila"/>
                <w:b w:val="0"/>
                <w:bCs w:val="0"/>
                <w:color w:val="000000" w:themeColor="text1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color w:val="000000" w:themeColor="text1"/>
                <w:sz w:val="82"/>
                <w:szCs w:val="82"/>
                <w:lang w:val="en-IN"/>
              </w:rPr>
              <w:t>VAT</w:t>
            </w:r>
          </w:p>
        </w:tc>
        <w:tc>
          <w:tcPr>
            <w:tcW w:w="16724" w:type="dxa"/>
            <w:vAlign w:val="center"/>
          </w:tcPr>
          <w:p w14:paraId="677D2C18" w14:textId="77777777" w:rsidR="00DA5580" w:rsidRPr="00DA5580" w:rsidRDefault="00DA5580" w:rsidP="00DA558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 w:val="0"/>
                <w:bCs w:val="0"/>
                <w:color w:val="C00000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color w:val="C00000"/>
                <w:sz w:val="82"/>
                <w:szCs w:val="82"/>
                <w:lang w:val="en-IN"/>
              </w:rPr>
              <w:t>Value-Added Tax</w:t>
            </w:r>
          </w:p>
        </w:tc>
      </w:tr>
      <w:tr w:rsidR="00DA5580" w:rsidRPr="00DA5580" w14:paraId="04756148" w14:textId="77777777" w:rsidTr="00DA5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dxa"/>
            <w:vAlign w:val="center"/>
          </w:tcPr>
          <w:p w14:paraId="60F3484C" w14:textId="77777777" w:rsidR="00DA5580" w:rsidRPr="00DA5580" w:rsidRDefault="00DA5580" w:rsidP="00DA5580">
            <w:pPr>
              <w:spacing w:after="0" w:line="240" w:lineRule="auto"/>
              <w:rPr>
                <w:rFonts w:ascii="Kokila" w:hAnsi="Kokila" w:cs="Kokila"/>
                <w:b w:val="0"/>
                <w:bCs w:val="0"/>
                <w:color w:val="000000" w:themeColor="text1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color w:val="000000" w:themeColor="text1"/>
                <w:sz w:val="82"/>
                <w:szCs w:val="82"/>
                <w:lang w:val="en-IN"/>
              </w:rPr>
              <w:t>NPA</w:t>
            </w:r>
          </w:p>
        </w:tc>
        <w:tc>
          <w:tcPr>
            <w:tcW w:w="16724" w:type="dxa"/>
            <w:vAlign w:val="center"/>
          </w:tcPr>
          <w:p w14:paraId="702988E3" w14:textId="77777777" w:rsidR="00DA5580" w:rsidRPr="00DA5580" w:rsidRDefault="00DA5580" w:rsidP="00DA558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  <w:t>Non-Performing Asset</w:t>
            </w:r>
          </w:p>
        </w:tc>
      </w:tr>
      <w:tr w:rsidR="00DA5580" w:rsidRPr="00DA5580" w14:paraId="3745BE03" w14:textId="77777777" w:rsidTr="00DA5580">
        <w:trPr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dxa"/>
            <w:vAlign w:val="center"/>
          </w:tcPr>
          <w:p w14:paraId="2621C187" w14:textId="77777777" w:rsidR="00DA5580" w:rsidRPr="00DA5580" w:rsidRDefault="00DA5580" w:rsidP="00DA5580">
            <w:pPr>
              <w:spacing w:after="0" w:line="240" w:lineRule="auto"/>
              <w:rPr>
                <w:rFonts w:ascii="Kokila" w:hAnsi="Kokila" w:cs="Kokila"/>
                <w:b w:val="0"/>
                <w:bCs w:val="0"/>
                <w:color w:val="000000" w:themeColor="text1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color w:val="000000" w:themeColor="text1"/>
                <w:sz w:val="82"/>
                <w:szCs w:val="82"/>
                <w:lang w:val="en-IN"/>
              </w:rPr>
              <w:t>FDI</w:t>
            </w:r>
          </w:p>
        </w:tc>
        <w:tc>
          <w:tcPr>
            <w:tcW w:w="16724" w:type="dxa"/>
            <w:vAlign w:val="center"/>
          </w:tcPr>
          <w:p w14:paraId="780A1E9F" w14:textId="77777777" w:rsidR="00DA5580" w:rsidRPr="00DA5580" w:rsidRDefault="00DA5580" w:rsidP="00DA558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  <w:t>Foreign Direct Investment</w:t>
            </w:r>
          </w:p>
        </w:tc>
      </w:tr>
      <w:tr w:rsidR="00DA5580" w:rsidRPr="00DA5580" w14:paraId="5EC72A43" w14:textId="77777777" w:rsidTr="00DA5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dxa"/>
            <w:vAlign w:val="center"/>
          </w:tcPr>
          <w:p w14:paraId="0997437F" w14:textId="77777777" w:rsidR="00DA5580" w:rsidRPr="00DA5580" w:rsidRDefault="00DA5580" w:rsidP="00DA5580">
            <w:pPr>
              <w:spacing w:after="0" w:line="240" w:lineRule="auto"/>
              <w:rPr>
                <w:rFonts w:ascii="Kokila" w:hAnsi="Kokila" w:cs="Kokila"/>
                <w:b w:val="0"/>
                <w:bCs w:val="0"/>
                <w:color w:val="000000" w:themeColor="text1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color w:val="000000" w:themeColor="text1"/>
                <w:sz w:val="82"/>
                <w:szCs w:val="82"/>
                <w:lang w:val="en-IN"/>
              </w:rPr>
              <w:t>GDP</w:t>
            </w:r>
          </w:p>
        </w:tc>
        <w:tc>
          <w:tcPr>
            <w:tcW w:w="16724" w:type="dxa"/>
            <w:vAlign w:val="center"/>
          </w:tcPr>
          <w:p w14:paraId="0B0520C7" w14:textId="77777777" w:rsidR="00DA5580" w:rsidRPr="00DA5580" w:rsidRDefault="00DA5580" w:rsidP="00DA558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  <w:t>Gross Domestic Product</w:t>
            </w:r>
          </w:p>
        </w:tc>
      </w:tr>
      <w:tr w:rsidR="00DA5580" w:rsidRPr="00DA5580" w14:paraId="68D4AC9D" w14:textId="77777777" w:rsidTr="00DA5580">
        <w:trPr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dxa"/>
            <w:vAlign w:val="center"/>
          </w:tcPr>
          <w:p w14:paraId="19AD407B" w14:textId="77777777" w:rsidR="00DA5580" w:rsidRPr="00DA5580" w:rsidRDefault="00DA5580" w:rsidP="00DA5580">
            <w:pPr>
              <w:spacing w:after="0" w:line="240" w:lineRule="auto"/>
              <w:rPr>
                <w:rFonts w:ascii="Kokila" w:hAnsi="Kokila" w:cs="Kokila"/>
                <w:b w:val="0"/>
                <w:bCs w:val="0"/>
                <w:color w:val="000000" w:themeColor="text1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color w:val="000000" w:themeColor="text1"/>
                <w:sz w:val="82"/>
                <w:szCs w:val="82"/>
                <w:lang w:val="en-IN"/>
              </w:rPr>
              <w:t>GNP</w:t>
            </w:r>
          </w:p>
        </w:tc>
        <w:tc>
          <w:tcPr>
            <w:tcW w:w="16724" w:type="dxa"/>
            <w:vAlign w:val="center"/>
          </w:tcPr>
          <w:p w14:paraId="268F76FE" w14:textId="77777777" w:rsidR="00DA5580" w:rsidRPr="00DA5580" w:rsidRDefault="00DA5580" w:rsidP="00DA558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  <w:t>Gross National Product</w:t>
            </w:r>
          </w:p>
        </w:tc>
      </w:tr>
      <w:tr w:rsidR="00DA5580" w:rsidRPr="00DA5580" w14:paraId="302BD1C1" w14:textId="77777777" w:rsidTr="00DA5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dxa"/>
            <w:vAlign w:val="center"/>
          </w:tcPr>
          <w:p w14:paraId="41EEE1AB" w14:textId="77777777" w:rsidR="00DA5580" w:rsidRPr="00DA5580" w:rsidRDefault="00DA5580" w:rsidP="00DA5580">
            <w:pPr>
              <w:spacing w:after="0" w:line="240" w:lineRule="auto"/>
              <w:rPr>
                <w:rFonts w:ascii="Kokila" w:hAnsi="Kokila" w:cs="Kokila"/>
                <w:b w:val="0"/>
                <w:bCs w:val="0"/>
                <w:color w:val="000000" w:themeColor="text1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color w:val="000000" w:themeColor="text1"/>
                <w:sz w:val="82"/>
                <w:szCs w:val="82"/>
                <w:lang w:val="en-IN"/>
              </w:rPr>
              <w:t>NNP</w:t>
            </w:r>
          </w:p>
        </w:tc>
        <w:tc>
          <w:tcPr>
            <w:tcW w:w="16724" w:type="dxa"/>
            <w:vAlign w:val="center"/>
          </w:tcPr>
          <w:p w14:paraId="045446C6" w14:textId="77777777" w:rsidR="00DA5580" w:rsidRPr="00DA5580" w:rsidRDefault="00DA5580" w:rsidP="00DA558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  <w:t>Net National Product</w:t>
            </w:r>
          </w:p>
        </w:tc>
      </w:tr>
      <w:tr w:rsidR="00DA5580" w:rsidRPr="00DA5580" w14:paraId="6B83AA64" w14:textId="77777777" w:rsidTr="00DA5580">
        <w:trPr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dxa"/>
            <w:vAlign w:val="center"/>
          </w:tcPr>
          <w:p w14:paraId="1C1A98F4" w14:textId="77777777" w:rsidR="00DA5580" w:rsidRPr="00DA5580" w:rsidRDefault="00DA5580" w:rsidP="00DA5580">
            <w:pPr>
              <w:spacing w:after="0" w:line="240" w:lineRule="auto"/>
              <w:rPr>
                <w:rFonts w:ascii="Kokila" w:hAnsi="Kokila" w:cs="Kokila"/>
                <w:b w:val="0"/>
                <w:bCs w:val="0"/>
                <w:color w:val="000000" w:themeColor="text1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color w:val="000000" w:themeColor="text1"/>
                <w:sz w:val="82"/>
                <w:szCs w:val="82"/>
                <w:lang w:val="en-IN"/>
              </w:rPr>
              <w:t>INR</w:t>
            </w:r>
          </w:p>
        </w:tc>
        <w:tc>
          <w:tcPr>
            <w:tcW w:w="16724" w:type="dxa"/>
            <w:vAlign w:val="center"/>
          </w:tcPr>
          <w:p w14:paraId="436A9930" w14:textId="77777777" w:rsidR="00DA5580" w:rsidRPr="00DA5580" w:rsidRDefault="00DA5580" w:rsidP="00DA558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  <w:t>Indian Rupee / International Normalized Ratio</w:t>
            </w:r>
          </w:p>
        </w:tc>
      </w:tr>
    </w:tbl>
    <w:p w14:paraId="715F04CB" w14:textId="77777777" w:rsidR="00B80386" w:rsidRPr="00DA5580" w:rsidRDefault="00B80386" w:rsidP="00B80386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1996CC0D" w14:textId="77777777" w:rsidR="00FD66B3" w:rsidRDefault="00FD66B3" w:rsidP="00B80386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C47DF0F" w14:textId="77777777" w:rsidR="00D76043" w:rsidRDefault="00D7604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8"/>
          <w:szCs w:val="88"/>
          <w:highlight w:val="red"/>
          <w:lang w:bidi="hi-IN"/>
        </w:rPr>
      </w:pPr>
    </w:p>
    <w:p w14:paraId="3E5EA277" w14:textId="77777777" w:rsidR="00D76043" w:rsidRDefault="00D7604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8"/>
          <w:szCs w:val="88"/>
          <w:highlight w:val="red"/>
          <w:lang w:bidi="hi-IN"/>
        </w:rPr>
      </w:pPr>
    </w:p>
    <w:p w14:paraId="30FB2E13" w14:textId="3C4501B0" w:rsidR="00FD66B3" w:rsidRPr="00ED783E" w:rsidRDefault="00FD66B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8"/>
          <w:szCs w:val="88"/>
          <w:highlight w:val="red"/>
          <w:lang w:bidi="hi-IN"/>
        </w:rPr>
      </w:pPr>
      <w:r w:rsidRPr="00ED783E">
        <w:rPr>
          <w:rFonts w:ascii="Kokila" w:hAnsi="Kokila" w:cs="Kokila"/>
          <w:b/>
          <w:bCs/>
          <w:color w:val="FFFFFF" w:themeColor="background1"/>
          <w:sz w:val="88"/>
          <w:szCs w:val="88"/>
          <w:highlight w:val="red"/>
          <w:lang w:bidi="hi-IN"/>
        </w:rPr>
        <w:t>One Liner Revision</w:t>
      </w:r>
    </w:p>
    <w:p w14:paraId="2F235F01" w14:textId="19AD4E54" w:rsidR="00FD66B3" w:rsidRDefault="0035763C" w:rsidP="00FD66B3">
      <w:pPr>
        <w:spacing w:after="0"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  <w:lang w:val="en-IN" w:bidi="hi-IN"/>
        </w:rPr>
      </w:pPr>
      <w:r>
        <w:rPr>
          <w:rFonts w:ascii="Kokila" w:hAnsi="Kokila" w:cs="Kokila"/>
          <w:b/>
          <w:bCs/>
          <w:color w:val="FFFFFF" w:themeColor="background1"/>
          <w:sz w:val="84"/>
          <w:szCs w:val="84"/>
          <w:highlight w:val="red"/>
          <w:lang w:val="en-IN" w:bidi="hi-IN"/>
        </w:rPr>
        <w:t>2</w:t>
      </w:r>
      <w:r w:rsidR="002813AC">
        <w:rPr>
          <w:rFonts w:ascii="Kokila" w:hAnsi="Kokila" w:cs="Kokila"/>
          <w:b/>
          <w:bCs/>
          <w:color w:val="FFFFFF" w:themeColor="background1"/>
          <w:sz w:val="84"/>
          <w:szCs w:val="84"/>
          <w:highlight w:val="red"/>
          <w:lang w:val="en-IN" w:bidi="hi-IN"/>
        </w:rPr>
        <w:t>7</w:t>
      </w:r>
      <w:r w:rsidR="00FD66B3">
        <w:rPr>
          <w:rFonts w:ascii="Kokila" w:hAnsi="Kokila" w:cs="Kokila"/>
          <w:b/>
          <w:bCs/>
          <w:color w:val="FFFFFF" w:themeColor="background1"/>
          <w:sz w:val="84"/>
          <w:szCs w:val="84"/>
          <w:highlight w:val="red"/>
          <w:lang w:val="en-IN" w:bidi="hi-IN"/>
        </w:rPr>
        <w:t xml:space="preserve"> MAY</w:t>
      </w:r>
      <w:r w:rsidR="00FD66B3" w:rsidRPr="00ED783E">
        <w:rPr>
          <w:rFonts w:ascii="Kokila" w:hAnsi="Kokila" w:cs="Kokila"/>
          <w:b/>
          <w:bCs/>
          <w:color w:val="FFFFFF" w:themeColor="background1"/>
          <w:sz w:val="84"/>
          <w:szCs w:val="84"/>
          <w:highlight w:val="red"/>
          <w:lang w:val="en-IN" w:bidi="hi-IN"/>
        </w:rPr>
        <w:t xml:space="preserve"> 2026</w:t>
      </w:r>
      <w:r w:rsidR="00FD66B3" w:rsidRPr="00ED783E">
        <w:rPr>
          <w:rFonts w:ascii="Kokila" w:hAnsi="Kokila" w:cs="Kokila"/>
          <w:b/>
          <w:bCs/>
          <w:color w:val="FFFFFF" w:themeColor="background1"/>
          <w:sz w:val="84"/>
          <w:szCs w:val="84"/>
          <w:lang w:val="en-IN" w:bidi="hi-IN"/>
        </w:rPr>
        <w:t xml:space="preserve">    </w:t>
      </w:r>
    </w:p>
    <w:p w14:paraId="7B006381" w14:textId="77777777" w:rsidR="00FD66B3" w:rsidRDefault="00FD66B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  <w:lang w:val="en-IN" w:bidi="hi-IN"/>
        </w:rPr>
      </w:pPr>
    </w:p>
    <w:p w14:paraId="02A04EE0" w14:textId="77777777" w:rsidR="003958A7" w:rsidRDefault="003958A7" w:rsidP="00FD66B3">
      <w:pPr>
        <w:spacing w:after="0"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  <w:lang w:val="en-IN" w:bidi="hi-IN"/>
        </w:rPr>
      </w:pPr>
    </w:p>
    <w:p w14:paraId="58F64A44" w14:textId="77777777" w:rsidR="00FD66B3" w:rsidRPr="00CA6CFB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88"/>
          <w:szCs w:val="88"/>
          <w:lang w:val="en-IN" w:bidi="hi-IN"/>
        </w:rPr>
      </w:pPr>
    </w:p>
    <w:p w14:paraId="4476C5B7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</w:p>
    <w:p w14:paraId="7BF5DDDA" w14:textId="77777777" w:rsidR="003F52AB" w:rsidRDefault="00FD66B3" w:rsidP="003F52AB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bookmarkStart w:id="3" w:name="_Hlk232518120"/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1. </w:t>
      </w:r>
      <w:r w:rsidR="003F52AB" w:rsidRPr="003F52A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3F52AB" w:rsidRPr="003F52A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F52AB" w:rsidRPr="003F52A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3F52AB" w:rsidRPr="003F52A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F52AB" w:rsidRPr="003F52A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3F52AB" w:rsidRPr="003F52A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3200 </w:t>
      </w:r>
      <w:r w:rsidR="003F52AB" w:rsidRPr="003F52A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वर्ष</w:t>
      </w:r>
      <w:r w:rsidR="003F52AB" w:rsidRPr="003F52A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F52AB" w:rsidRPr="003F52A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पुरानी</w:t>
      </w:r>
      <w:r w:rsidR="003F52AB" w:rsidRPr="003F52A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F52AB" w:rsidRPr="003F52A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सभ्यता</w:t>
      </w:r>
      <w:r w:rsidR="003F52AB" w:rsidRPr="003F52A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F52AB" w:rsidRPr="003F52A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3F52AB" w:rsidRPr="003F52A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F52AB" w:rsidRPr="003F52A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प्रमाण</w:t>
      </w:r>
      <w:r w:rsidR="003F52AB" w:rsidRPr="003F52A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F52AB" w:rsidRPr="003F52A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कहाँ</w:t>
      </w:r>
      <w:r w:rsidR="003F52AB" w:rsidRPr="003F52A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F52AB" w:rsidRPr="003F52A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मिले</w:t>
      </w:r>
      <w:r w:rsidR="003F52AB" w:rsidRPr="003F52A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F52AB" w:rsidRPr="003F52A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</w:t>
      </w:r>
      <w:r w:rsidR="003F52AB" w:rsidRPr="003F52AB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3F52A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3F52AB" w:rsidRPr="003F52A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झारखंड</w:t>
      </w:r>
    </w:p>
    <w:p w14:paraId="37624224" w14:textId="1D3E5955" w:rsidR="00FD66B3" w:rsidRDefault="003F52AB" w:rsidP="003F52AB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6124C">
        <w:rPr>
          <w:rFonts w:ascii="Kokila" w:hAnsi="Kokila" w:cs="Kokila"/>
          <w:b/>
          <w:bCs/>
          <w:color w:val="000099"/>
          <w:sz w:val="82"/>
          <w:szCs w:val="82"/>
        </w:rPr>
        <w:t xml:space="preserve"> Where have traces of a </w:t>
      </w:r>
      <w:r w:rsidRPr="00A6124C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3</w:t>
      </w:r>
      <w:r w:rsidRPr="00A6124C">
        <w:rPr>
          <w:rFonts w:ascii="Kokila" w:hAnsi="Kokila" w:cs="Kokila"/>
          <w:b/>
          <w:bCs/>
          <w:color w:val="000099"/>
          <w:sz w:val="82"/>
          <w:szCs w:val="82"/>
        </w:rPr>
        <w:t>,</w:t>
      </w:r>
      <w:r w:rsidRPr="00A6124C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200-</w:t>
      </w:r>
      <w:r w:rsidRPr="00A6124C">
        <w:rPr>
          <w:rFonts w:ascii="Kokila" w:hAnsi="Kokila" w:cs="Kokila"/>
          <w:b/>
          <w:bCs/>
          <w:color w:val="000099"/>
          <w:sz w:val="82"/>
          <w:szCs w:val="82"/>
        </w:rPr>
        <w:t>year-old civilization recently been discovered?</w:t>
      </w:r>
      <w:r w:rsidRPr="00A6124C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3F52A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Jharkhand  </w:t>
      </w:r>
      <w:r w:rsidR="00FD66B3" w:rsidRPr="00A23B0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ab/>
      </w:r>
    </w:p>
    <w:p w14:paraId="4F902583" w14:textId="77777777" w:rsidR="00FD66B3" w:rsidRDefault="00FD66B3" w:rsidP="00FD66B3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7FBC0447" w14:textId="77777777" w:rsidR="00F15A0E" w:rsidRDefault="00FD66B3" w:rsidP="00F15A0E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2. </w:t>
      </w:r>
      <w:r w:rsidR="00F15A0E" w:rsidRPr="00F15A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F15A0E" w:rsidRPr="00F15A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15A0E" w:rsidRPr="00F15A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F15A0E" w:rsidRPr="00F15A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15A0E" w:rsidRPr="00F15A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F15A0E" w:rsidRPr="00F15A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15A0E" w:rsidRPr="00F15A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="00F15A0E" w:rsidRPr="00F15A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15A0E" w:rsidRPr="00F15A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F15A0E" w:rsidRPr="00F15A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15A0E" w:rsidRPr="00F15A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पहला</w:t>
      </w:r>
      <w:r w:rsidR="00F15A0E" w:rsidRPr="00F15A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15A0E" w:rsidRPr="00F15A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निजी</w:t>
      </w:r>
      <w:r w:rsidR="00F15A0E" w:rsidRPr="00F15A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15A0E" w:rsidRPr="00F15A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मेडिकल</w:t>
      </w:r>
      <w:r w:rsidR="00F15A0E" w:rsidRPr="00F15A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15A0E" w:rsidRPr="00F15A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म्यूज़ियम</w:t>
      </w:r>
      <w:r w:rsidR="00F15A0E" w:rsidRPr="00F15A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15A0E" w:rsidRPr="00F15A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कहाँ</w:t>
      </w:r>
      <w:r w:rsidR="00F15A0E" w:rsidRPr="00F15A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15A0E" w:rsidRPr="00F15A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शुरू</w:t>
      </w:r>
      <w:r w:rsidR="00F15A0E" w:rsidRPr="00F15A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15A0E" w:rsidRPr="00F15A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F15A0E" w:rsidRPr="00F15A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15A0E" w:rsidRPr="00F15A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F15A0E" w:rsidRPr="00F15A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15A0E" w:rsidRPr="00F15A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F15A0E" w:rsidRPr="00F15A0E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F15A0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F15A0E" w:rsidRPr="00F15A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तिरुवनंतपुरम</w:t>
      </w:r>
    </w:p>
    <w:p w14:paraId="4E3F091D" w14:textId="68D64904" w:rsidR="00673D99" w:rsidRDefault="00F15A0E" w:rsidP="00F15A0E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6124C">
        <w:rPr>
          <w:rFonts w:ascii="Kokila" w:hAnsi="Kokila" w:cs="Kokila"/>
          <w:b/>
          <w:bCs/>
          <w:color w:val="000099"/>
          <w:sz w:val="82"/>
          <w:szCs w:val="82"/>
        </w:rPr>
        <w:t xml:space="preserve"> Where was India's first private medical museum recently inaugurated?</w:t>
      </w:r>
      <w:r w:rsidRPr="00A6124C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F15A0E">
        <w:rPr>
          <w:rFonts w:ascii="Kokila" w:hAnsi="Kokila" w:cs="Kokila"/>
          <w:b/>
          <w:bCs/>
          <w:color w:val="000000" w:themeColor="text1"/>
          <w:sz w:val="82"/>
          <w:szCs w:val="82"/>
        </w:rPr>
        <w:t>Thiruvananthapuram</w:t>
      </w:r>
    </w:p>
    <w:p w14:paraId="27FF1972" w14:textId="77777777" w:rsidR="00F15A0E" w:rsidRDefault="00F15A0E" w:rsidP="00F15A0E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D4081D7" w14:textId="77777777" w:rsidR="00F15A0E" w:rsidRDefault="00FD66B3" w:rsidP="00F15A0E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3. </w:t>
      </w:r>
      <w:r w:rsidR="00F15A0E" w:rsidRPr="00F15A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F15A0E" w:rsidRPr="00F15A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15A0E" w:rsidRPr="00F15A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F15A0E" w:rsidRPr="00F15A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15A0E" w:rsidRPr="00F15A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F15A0E" w:rsidRPr="00F15A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15A0E" w:rsidRPr="00F15A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="00F15A0E" w:rsidRPr="00F15A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15A0E" w:rsidRPr="00F15A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F15A0E" w:rsidRPr="00F15A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15A0E" w:rsidRPr="00F15A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पहली</w:t>
      </w:r>
      <w:r w:rsidR="00F15A0E" w:rsidRPr="00F15A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15A0E" w:rsidRPr="00F15A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राष्ट्रीय</w:t>
      </w:r>
      <w:r w:rsidR="00F15A0E" w:rsidRPr="00F15A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15A0E" w:rsidRPr="00F15A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एआई</w:t>
      </w:r>
      <w:r w:rsidR="00F15A0E" w:rsidRPr="00F15A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15A0E" w:rsidRPr="00F15A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="00F15A0E" w:rsidRPr="00F15A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15A0E" w:rsidRPr="00F15A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डिजिटल</w:t>
      </w:r>
      <w:r w:rsidR="00F15A0E" w:rsidRPr="00F15A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15A0E" w:rsidRPr="00F15A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जल</w:t>
      </w:r>
      <w:r w:rsidR="00F15A0E" w:rsidRPr="00F15A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15A0E" w:rsidRPr="00F15A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शिखर</w:t>
      </w:r>
      <w:r w:rsidR="00F15A0E" w:rsidRPr="00F15A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15A0E" w:rsidRPr="00F15A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सम्मेलन</w:t>
      </w:r>
      <w:r w:rsidR="00F15A0E" w:rsidRPr="00F15A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2026 </w:t>
      </w:r>
      <w:r w:rsidR="00F15A0E" w:rsidRPr="00F15A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F15A0E" w:rsidRPr="00F15A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15A0E" w:rsidRPr="00F15A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मेजबानी</w:t>
      </w:r>
      <w:r w:rsidR="00F15A0E" w:rsidRPr="00F15A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15A0E" w:rsidRPr="00F15A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="00F15A0E" w:rsidRPr="00F15A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15A0E" w:rsidRPr="00F15A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करेगा</w:t>
      </w:r>
      <w:r w:rsidR="00F15A0E" w:rsidRPr="00F15A0E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F15A0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F15A0E" w:rsidRPr="00F15A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बेंगलुरु</w:t>
      </w:r>
      <w:r w:rsidR="00F15A0E" w:rsidRPr="00F15A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15A0E" w:rsidRPr="00F15A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जल</w:t>
      </w:r>
      <w:r w:rsidR="00F15A0E" w:rsidRPr="00F15A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15A0E" w:rsidRPr="00F15A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आपूर्ति</w:t>
      </w:r>
      <w:r w:rsidR="00F15A0E" w:rsidRPr="00F15A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15A0E" w:rsidRPr="00F15A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="00F15A0E" w:rsidRPr="00F15A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15A0E" w:rsidRPr="00F15A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सीवरेज</w:t>
      </w:r>
      <w:r w:rsidR="00F15A0E" w:rsidRPr="00F15A0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15A0E" w:rsidRPr="00F15A0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बोर्ड</w:t>
      </w:r>
    </w:p>
    <w:p w14:paraId="562E8ACC" w14:textId="70B51055" w:rsidR="00F06C09" w:rsidRDefault="00F15A0E" w:rsidP="00F15A0E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15A0E">
        <w:rPr>
          <w:rFonts w:ascii="Kokila" w:hAnsi="Kokila" w:cs="Kokila"/>
          <w:b/>
          <w:bCs/>
          <w:color w:val="000000" w:themeColor="text1"/>
          <w:sz w:val="82"/>
          <w:szCs w:val="82"/>
        </w:rPr>
        <w:lastRenderedPageBreak/>
        <w:t xml:space="preserve"> </w:t>
      </w:r>
      <w:r w:rsidRPr="00A6124C">
        <w:rPr>
          <w:rFonts w:ascii="Kokila" w:hAnsi="Kokila" w:cs="Kokila"/>
          <w:b/>
          <w:bCs/>
          <w:color w:val="000099"/>
          <w:sz w:val="82"/>
          <w:szCs w:val="82"/>
        </w:rPr>
        <w:t xml:space="preserve">Who will recently host India's first National AI and Digital Water Summit </w:t>
      </w:r>
      <w:r w:rsidRPr="00A6124C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A6124C">
        <w:rPr>
          <w:rFonts w:ascii="Kokila" w:hAnsi="Kokila" w:cs="Kokila"/>
          <w:b/>
          <w:bCs/>
          <w:color w:val="000099"/>
          <w:sz w:val="82"/>
          <w:szCs w:val="82"/>
        </w:rPr>
        <w:t>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F15A0E">
        <w:rPr>
          <w:rFonts w:ascii="Kokila" w:hAnsi="Kokila" w:cs="Kokila"/>
          <w:b/>
          <w:bCs/>
          <w:color w:val="000000" w:themeColor="text1"/>
          <w:sz w:val="82"/>
          <w:szCs w:val="82"/>
        </w:rPr>
        <w:t>Bangalore Water Supply and Sewerage Board</w:t>
      </w:r>
    </w:p>
    <w:p w14:paraId="06B842C3" w14:textId="77777777" w:rsidR="00F15A0E" w:rsidRDefault="00F15A0E" w:rsidP="00F15A0E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18CB2A8" w14:textId="77777777" w:rsidR="00950E3C" w:rsidRDefault="00FD66B3" w:rsidP="00950E3C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4.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="00950E3C" w:rsidRPr="00950E3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950E3C" w:rsidRPr="00950E3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50E3C" w:rsidRPr="00950E3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950E3C" w:rsidRPr="00950E3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50E3C" w:rsidRPr="00950E3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950E3C" w:rsidRPr="00950E3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50E3C" w:rsidRPr="00950E3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खोजे</w:t>
      </w:r>
      <w:r w:rsidR="00950E3C" w:rsidRPr="00950E3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50E3C" w:rsidRPr="00950E3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गए</w:t>
      </w:r>
      <w:r w:rsidR="00950E3C" w:rsidRPr="00950E3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12.6 </w:t>
      </w:r>
      <w:r w:rsidR="00950E3C" w:rsidRPr="00950E3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अरब</w:t>
      </w:r>
      <w:r w:rsidR="00950E3C" w:rsidRPr="00950E3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50E3C" w:rsidRPr="00950E3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वर्ष</w:t>
      </w:r>
      <w:r w:rsidR="00950E3C" w:rsidRPr="00950E3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50E3C" w:rsidRPr="00950E3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पुराने</w:t>
      </w:r>
      <w:r w:rsidR="00950E3C" w:rsidRPr="00950E3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50E3C" w:rsidRPr="00950E3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एक</w:t>
      </w:r>
      <w:r w:rsidR="00950E3C" w:rsidRPr="00950E3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50E3C" w:rsidRPr="00950E3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गैलेक्सी</w:t>
      </w:r>
      <w:r w:rsidR="00950E3C" w:rsidRPr="00950E3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50E3C" w:rsidRPr="00950E3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प्रोटोक्लस्टर</w:t>
      </w:r>
      <w:r w:rsidR="00950E3C" w:rsidRPr="00950E3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50E3C" w:rsidRPr="00950E3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950E3C" w:rsidRPr="00950E3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50E3C" w:rsidRPr="00950E3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नाम</w:t>
      </w:r>
      <w:r w:rsidR="00950E3C" w:rsidRPr="00950E3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50E3C" w:rsidRPr="00950E3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950E3C" w:rsidRPr="00950E3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50E3C" w:rsidRPr="00950E3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भारतीय</w:t>
      </w:r>
      <w:r w:rsidR="00950E3C" w:rsidRPr="00950E3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50E3C" w:rsidRPr="00950E3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झील</w:t>
      </w:r>
      <w:r w:rsidR="00950E3C" w:rsidRPr="00950E3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50E3C" w:rsidRPr="00950E3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950E3C" w:rsidRPr="00950E3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50E3C" w:rsidRPr="00950E3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नाम</w:t>
      </w:r>
      <w:r w:rsidR="00950E3C" w:rsidRPr="00950E3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50E3C" w:rsidRPr="00950E3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="00950E3C" w:rsidRPr="00950E3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50E3C" w:rsidRPr="00950E3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रखा</w:t>
      </w:r>
      <w:r w:rsidR="00950E3C" w:rsidRPr="00950E3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50E3C" w:rsidRPr="00950E3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950E3C" w:rsidRPr="00950E3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50E3C" w:rsidRPr="00950E3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950E3C" w:rsidRPr="00950E3C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950E3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950E3C" w:rsidRPr="00950E3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लोकतक</w:t>
      </w:r>
      <w:r w:rsidR="00950E3C" w:rsidRPr="00950E3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50E3C" w:rsidRPr="00950E3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झील</w:t>
      </w:r>
    </w:p>
    <w:p w14:paraId="7F98D842" w14:textId="3143CFEE" w:rsidR="00114735" w:rsidRDefault="00950E3C" w:rsidP="00950E3C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50E3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A6124C">
        <w:rPr>
          <w:rFonts w:ascii="Kokila" w:hAnsi="Kokila" w:cs="Kokila"/>
          <w:b/>
          <w:bCs/>
          <w:color w:val="000099"/>
          <w:sz w:val="82"/>
          <w:szCs w:val="82"/>
        </w:rPr>
        <w:t xml:space="preserve">A recently discovered </w:t>
      </w:r>
      <w:r w:rsidRPr="00A6124C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12.6-</w:t>
      </w:r>
      <w:r w:rsidRPr="00A6124C">
        <w:rPr>
          <w:rFonts w:ascii="Kokila" w:hAnsi="Kokila" w:cs="Kokila"/>
          <w:b/>
          <w:bCs/>
          <w:color w:val="000099"/>
          <w:sz w:val="82"/>
          <w:szCs w:val="82"/>
        </w:rPr>
        <w:t xml:space="preserve">billion-year-old galaxy </w:t>
      </w:r>
      <w:proofErr w:type="spellStart"/>
      <w:r w:rsidRPr="00A6124C">
        <w:rPr>
          <w:rFonts w:ascii="Kokila" w:hAnsi="Kokila" w:cs="Kokila"/>
          <w:b/>
          <w:bCs/>
          <w:color w:val="000099"/>
          <w:sz w:val="82"/>
          <w:szCs w:val="82"/>
        </w:rPr>
        <w:t>protocluster</w:t>
      </w:r>
      <w:proofErr w:type="spellEnd"/>
      <w:r w:rsidRPr="00A6124C">
        <w:rPr>
          <w:rFonts w:ascii="Kokila" w:hAnsi="Kokila" w:cs="Kokila"/>
          <w:b/>
          <w:bCs/>
          <w:color w:val="000099"/>
          <w:sz w:val="82"/>
          <w:szCs w:val="82"/>
        </w:rPr>
        <w:t xml:space="preserve"> has been named after which Indian lake?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proofErr w:type="spellStart"/>
      <w:r w:rsidRPr="00950E3C">
        <w:rPr>
          <w:rFonts w:ascii="Kokila" w:hAnsi="Kokila" w:cs="Kokila"/>
          <w:b/>
          <w:bCs/>
          <w:color w:val="000000" w:themeColor="text1"/>
          <w:sz w:val="82"/>
          <w:szCs w:val="82"/>
        </w:rPr>
        <w:t>Loktak</w:t>
      </w:r>
      <w:proofErr w:type="spellEnd"/>
      <w:r w:rsidRPr="00950E3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Lake</w:t>
      </w:r>
      <w:r w:rsidR="00114735" w:rsidRPr="00114735">
        <w:rPr>
          <w:rFonts w:ascii="Kokila" w:hAnsi="Kokila" w:cs="Kokila"/>
          <w:b/>
          <w:bCs/>
          <w:color w:val="000000" w:themeColor="text1"/>
          <w:sz w:val="82"/>
          <w:szCs w:val="82"/>
        </w:rPr>
        <w:tab/>
      </w:r>
      <w:r w:rsidR="00114735" w:rsidRPr="00114735">
        <w:rPr>
          <w:rFonts w:ascii="Kokila" w:hAnsi="Kokila" w:cs="Kokila"/>
          <w:b/>
          <w:bCs/>
          <w:color w:val="000000" w:themeColor="text1"/>
          <w:sz w:val="82"/>
          <w:szCs w:val="82"/>
        </w:rPr>
        <w:tab/>
      </w:r>
    </w:p>
    <w:p w14:paraId="56F4E3C2" w14:textId="77777777" w:rsidR="00114735" w:rsidRDefault="00114735" w:rsidP="00114735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1EAF3E0" w14:textId="77777777" w:rsidR="0077408D" w:rsidRDefault="00FD66B3" w:rsidP="0077408D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5. </w:t>
      </w:r>
      <w:r w:rsidR="0077408D" w:rsidRPr="007740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77408D" w:rsidRPr="007740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408D" w:rsidRPr="007740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77408D" w:rsidRPr="007740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408D" w:rsidRPr="007740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77408D" w:rsidRPr="007740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408D" w:rsidRPr="007740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="0077408D" w:rsidRPr="007740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408D" w:rsidRPr="007740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</w:t>
      </w:r>
      <w:r w:rsidR="0077408D" w:rsidRPr="007740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408D" w:rsidRPr="007740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देश</w:t>
      </w:r>
      <w:r w:rsidR="0077408D" w:rsidRPr="007740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408D" w:rsidRPr="007740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="0077408D" w:rsidRPr="007740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408D" w:rsidRPr="007740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="0077408D" w:rsidRPr="007740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408D" w:rsidRPr="007740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पीछे</w:t>
      </w:r>
      <w:r w:rsidR="0077408D" w:rsidRPr="007740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408D" w:rsidRPr="007740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छोड़ते</w:t>
      </w:r>
      <w:r w:rsidR="0077408D" w:rsidRPr="007740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408D" w:rsidRPr="007740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हुए</w:t>
      </w:r>
      <w:r w:rsidR="0077408D" w:rsidRPr="007740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408D" w:rsidRPr="007740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दुनिया</w:t>
      </w:r>
      <w:r w:rsidR="0077408D" w:rsidRPr="007740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408D" w:rsidRPr="007740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77408D" w:rsidRPr="007740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408D" w:rsidRPr="007740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पाँचवाँ</w:t>
      </w:r>
      <w:r w:rsidR="0077408D" w:rsidRPr="007740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408D" w:rsidRPr="007740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सबसे</w:t>
      </w:r>
      <w:r w:rsidR="0077408D" w:rsidRPr="007740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408D" w:rsidRPr="007740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बड़ा</w:t>
      </w:r>
      <w:r w:rsidR="0077408D" w:rsidRPr="007740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408D" w:rsidRPr="007740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शेयर</w:t>
      </w:r>
      <w:r w:rsidR="0077408D" w:rsidRPr="007740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408D" w:rsidRPr="007740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बाज़ार</w:t>
      </w:r>
      <w:r w:rsidR="0077408D" w:rsidRPr="007740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408D" w:rsidRPr="007740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</w:t>
      </w:r>
      <w:r w:rsidR="0077408D" w:rsidRPr="007740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408D" w:rsidRPr="007740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77408D" w:rsidRPr="007740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408D" w:rsidRPr="007740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77408D" w:rsidRPr="0077408D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77408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77408D" w:rsidRPr="0077408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ताइवान</w:t>
      </w:r>
    </w:p>
    <w:p w14:paraId="2D87796E" w14:textId="6101ECEC" w:rsidR="001A47BC" w:rsidRDefault="0077408D" w:rsidP="0077408D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6124C">
        <w:rPr>
          <w:rFonts w:ascii="Kokila" w:hAnsi="Kokila" w:cs="Kokila"/>
          <w:b/>
          <w:bCs/>
          <w:color w:val="000099"/>
          <w:sz w:val="82"/>
          <w:szCs w:val="82"/>
        </w:rPr>
        <w:lastRenderedPageBreak/>
        <w:t xml:space="preserve"> Which country recently surpassed India to become the world's fifth-largest stock market?</w:t>
      </w:r>
      <w:r w:rsidRPr="00A6124C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77408D">
        <w:rPr>
          <w:rFonts w:ascii="Kokila" w:hAnsi="Kokila" w:cs="Kokila"/>
          <w:b/>
          <w:bCs/>
          <w:color w:val="000000" w:themeColor="text1"/>
          <w:sz w:val="82"/>
          <w:szCs w:val="82"/>
        </w:rPr>
        <w:t>Taiwan</w:t>
      </w:r>
    </w:p>
    <w:p w14:paraId="0619A1AD" w14:textId="77777777" w:rsidR="0024396C" w:rsidRDefault="0024396C" w:rsidP="0077408D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5AA8171" w14:textId="77777777" w:rsidR="0024396C" w:rsidRDefault="00FD66B3" w:rsidP="0024396C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6. </w:t>
      </w:r>
      <w:r w:rsidR="0024396C" w:rsidRPr="002439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24396C" w:rsidRPr="002439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4396C" w:rsidRPr="002439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24396C" w:rsidRPr="002439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4396C" w:rsidRPr="002439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24396C" w:rsidRPr="002439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4396C" w:rsidRPr="002439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नीलम</w:t>
      </w:r>
      <w:r w:rsidR="0024396C" w:rsidRPr="002439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4396C" w:rsidRPr="002439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मीणा</w:t>
      </w:r>
      <w:r w:rsidR="0024396C" w:rsidRPr="002439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4396C" w:rsidRPr="002439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24396C" w:rsidRPr="002439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4396C" w:rsidRPr="002439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राज्य</w:t>
      </w:r>
      <w:r w:rsidR="0024396C" w:rsidRPr="002439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4396C" w:rsidRPr="002439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24396C" w:rsidRPr="002439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4396C" w:rsidRPr="002439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पहली</w:t>
      </w:r>
      <w:r w:rsidR="0024396C" w:rsidRPr="002439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4396C" w:rsidRPr="002439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महिला</w:t>
      </w:r>
      <w:r w:rsidR="0024396C" w:rsidRPr="002439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4396C" w:rsidRPr="002439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मुख्य</w:t>
      </w:r>
      <w:r w:rsidR="0024396C" w:rsidRPr="002439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4396C" w:rsidRPr="002439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निर्वाचन</w:t>
      </w:r>
      <w:r w:rsidR="0024396C" w:rsidRPr="002439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4396C" w:rsidRPr="002439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अधिकारी</w:t>
      </w:r>
      <w:r w:rsidR="0024396C" w:rsidRPr="002439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4396C" w:rsidRPr="002439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बनीं</w:t>
      </w:r>
      <w:r w:rsidR="0024396C" w:rsidRPr="002439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4396C" w:rsidRPr="002439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</w:t>
      </w:r>
      <w:r w:rsidR="0024396C" w:rsidRPr="0024396C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24396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24396C" w:rsidRPr="002439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पश्चिम</w:t>
      </w:r>
      <w:r w:rsidR="0024396C" w:rsidRPr="002439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4396C" w:rsidRPr="002439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बंगाल</w:t>
      </w:r>
    </w:p>
    <w:p w14:paraId="18DCE942" w14:textId="01A1C260" w:rsidR="0024396C" w:rsidRDefault="0024396C" w:rsidP="0024396C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6124C">
        <w:rPr>
          <w:rFonts w:ascii="Kokila" w:hAnsi="Kokila" w:cs="Kokila"/>
          <w:b/>
          <w:bCs/>
          <w:color w:val="000099"/>
          <w:sz w:val="82"/>
          <w:szCs w:val="82"/>
        </w:rPr>
        <w:t xml:space="preserve"> Neelam Meena recently became the first female Chief Electoral Officer of which state?</w:t>
      </w:r>
      <w:r w:rsidRPr="00A6124C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24396C">
        <w:rPr>
          <w:rFonts w:ascii="Kokila" w:hAnsi="Kokila" w:cs="Kokila"/>
          <w:b/>
          <w:bCs/>
          <w:color w:val="000000" w:themeColor="text1"/>
          <w:sz w:val="82"/>
          <w:szCs w:val="82"/>
        </w:rPr>
        <w:t>West Bengal</w:t>
      </w:r>
    </w:p>
    <w:p w14:paraId="3ADE52DD" w14:textId="6DED57B9" w:rsidR="00FD66B3" w:rsidRDefault="0024396C" w:rsidP="0024396C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AF026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FD66B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26D190C0" w14:textId="77777777" w:rsidR="00674C97" w:rsidRDefault="00FD66B3" w:rsidP="00674C97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7. </w:t>
      </w:r>
      <w:r w:rsidR="00674C97" w:rsidRPr="00674C9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674C97" w:rsidRPr="00674C9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4C97" w:rsidRPr="00674C9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674C97" w:rsidRPr="00674C9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4C97" w:rsidRPr="00674C9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674C97" w:rsidRPr="00674C9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4C97" w:rsidRPr="00674C9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उच्च</w:t>
      </w:r>
      <w:r w:rsidR="00674C97" w:rsidRPr="00674C9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="00674C97" w:rsidRPr="00674C9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स्तरीय</w:t>
      </w:r>
      <w:r w:rsidR="00674C97" w:rsidRPr="00674C9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“</w:t>
      </w:r>
      <w:r w:rsidR="00674C97" w:rsidRPr="00674C9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शिक्षा</w:t>
      </w:r>
      <w:r w:rsidR="00674C97" w:rsidRPr="00674C9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4C97" w:rsidRPr="00674C9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="00674C97" w:rsidRPr="00674C9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4C97" w:rsidRPr="00674C9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रोजगार</w:t>
      </w:r>
      <w:r w:rsidR="00674C97" w:rsidRPr="00674C9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4C97" w:rsidRPr="00674C9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="00674C97" w:rsidRPr="00674C9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4C97" w:rsidRPr="00674C9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उद्यमिता</w:t>
      </w:r>
      <w:r w:rsidR="00674C97" w:rsidRPr="00674C97">
        <w:rPr>
          <w:rFonts w:ascii="Kokila" w:hAnsi="Kokila" w:cs="Kokila" w:hint="eastAsia"/>
          <w:b/>
          <w:bCs/>
          <w:color w:val="000000" w:themeColor="text1"/>
          <w:sz w:val="82"/>
          <w:szCs w:val="82"/>
          <w:cs/>
          <w:lang w:bidi="hi-IN"/>
        </w:rPr>
        <w:t>”</w:t>
      </w:r>
      <w:r w:rsidR="00674C97" w:rsidRPr="00674C9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4C97" w:rsidRPr="00674C9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स्थायी</w:t>
      </w:r>
      <w:r w:rsidR="00674C97" w:rsidRPr="00674C9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4C97" w:rsidRPr="00674C9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समिति</w:t>
      </w:r>
      <w:r w:rsidR="00674C97" w:rsidRPr="00674C9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4C97" w:rsidRPr="00674C9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674C97" w:rsidRPr="00674C9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4C97" w:rsidRPr="00674C9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पहली</w:t>
      </w:r>
      <w:r w:rsidR="00674C97" w:rsidRPr="00674C9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4C97" w:rsidRPr="00674C9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बैठक</w:t>
      </w:r>
      <w:r w:rsidR="00674C97" w:rsidRPr="00674C9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4C97" w:rsidRPr="00674C9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674C97" w:rsidRPr="00674C9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4C97" w:rsidRPr="00674C9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अध्यक्षता</w:t>
      </w:r>
      <w:r w:rsidR="00674C97" w:rsidRPr="00674C9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4C97" w:rsidRPr="00674C9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किसने</w:t>
      </w:r>
      <w:r w:rsidR="00674C97" w:rsidRPr="00674C9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4C97" w:rsidRPr="00674C9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674C97" w:rsidRPr="00674C9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4C97" w:rsidRPr="00674C9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674C97" w:rsidRPr="00674C97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674C9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674C97" w:rsidRPr="00674C9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निधि</w:t>
      </w:r>
      <w:r w:rsidR="00674C97" w:rsidRPr="00674C9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74C97" w:rsidRPr="00674C9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छिब्बर</w:t>
      </w:r>
    </w:p>
    <w:p w14:paraId="45F4D361" w14:textId="70F5F554" w:rsidR="00A50BF2" w:rsidRDefault="00674C97" w:rsidP="00674C97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6124C">
        <w:rPr>
          <w:rFonts w:ascii="Kokila" w:hAnsi="Kokila" w:cs="Kokila"/>
          <w:b/>
          <w:bCs/>
          <w:color w:val="000099"/>
          <w:sz w:val="82"/>
          <w:szCs w:val="82"/>
        </w:rPr>
        <w:lastRenderedPageBreak/>
        <w:t xml:space="preserve"> Who recently chaired the first meeting of the high-powered "Education to Employment and Enterprise" Standing Committee?</w:t>
      </w:r>
      <w:r w:rsidRPr="00A6124C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674C97">
        <w:rPr>
          <w:rFonts w:ascii="Kokila" w:hAnsi="Kokila" w:cs="Kokila"/>
          <w:b/>
          <w:bCs/>
          <w:color w:val="000000" w:themeColor="text1"/>
          <w:sz w:val="82"/>
          <w:szCs w:val="82"/>
        </w:rPr>
        <w:t>Nidhi Chhibber</w:t>
      </w:r>
    </w:p>
    <w:p w14:paraId="395EF61F" w14:textId="77777777" w:rsidR="00674C97" w:rsidRDefault="00674C97" w:rsidP="00674C97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2D85784" w14:textId="77777777" w:rsidR="006A7335" w:rsidRDefault="00FD66B3" w:rsidP="006A7335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8. </w:t>
      </w:r>
      <w:r w:rsidR="006A7335" w:rsidRPr="006A733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6A7335" w:rsidRPr="006A733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A7335" w:rsidRPr="006A733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6A7335" w:rsidRPr="006A733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A7335" w:rsidRPr="006A733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6A7335" w:rsidRPr="006A733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A7335" w:rsidRPr="006A733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विश्व</w:t>
      </w:r>
      <w:r w:rsidR="006A7335" w:rsidRPr="006A733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A7335" w:rsidRPr="006A733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सिज़ोफ्रेनिया</w:t>
      </w:r>
      <w:r w:rsidR="006A7335" w:rsidRPr="006A733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A7335" w:rsidRPr="006A733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जागरूकता</w:t>
      </w:r>
      <w:r w:rsidR="006A7335" w:rsidRPr="006A733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A7335" w:rsidRPr="006A733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दिवस</w:t>
      </w:r>
      <w:r w:rsidR="006A7335" w:rsidRPr="006A733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2026 </w:t>
      </w:r>
      <w:r w:rsidR="006A7335" w:rsidRPr="006A733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कब</w:t>
      </w:r>
      <w:r w:rsidR="006A7335" w:rsidRPr="006A733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A7335" w:rsidRPr="006A733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मनाया</w:t>
      </w:r>
      <w:r w:rsidR="006A7335" w:rsidRPr="006A733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A7335" w:rsidRPr="006A733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6A7335" w:rsidRPr="006A733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A7335" w:rsidRPr="006A733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6A7335" w:rsidRPr="006A7335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6A733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6A7335" w:rsidRPr="006A733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24 </w:t>
      </w:r>
      <w:r w:rsidR="006A7335" w:rsidRPr="006A733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मई</w:t>
      </w:r>
      <w:r w:rsidR="006A7335" w:rsidRPr="006A733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6C7DF0AE" w14:textId="53140A34" w:rsidR="006A7335" w:rsidRDefault="006A7335" w:rsidP="006A7335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6124C">
        <w:rPr>
          <w:rFonts w:ascii="Kokila" w:hAnsi="Kokila" w:cs="Kokila"/>
          <w:b/>
          <w:bCs/>
          <w:color w:val="000099"/>
          <w:sz w:val="82"/>
          <w:szCs w:val="82"/>
        </w:rPr>
        <w:t xml:space="preserve">When was World Schizophrenia Awareness Day </w:t>
      </w:r>
      <w:r w:rsidRPr="00A6124C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2026 </w:t>
      </w:r>
      <w:r w:rsidRPr="00A6124C">
        <w:rPr>
          <w:rFonts w:ascii="Kokila" w:hAnsi="Kokila" w:cs="Kokila"/>
          <w:b/>
          <w:bCs/>
          <w:color w:val="000099"/>
          <w:sz w:val="82"/>
          <w:szCs w:val="82"/>
        </w:rPr>
        <w:t>observed recently?</w:t>
      </w:r>
      <w:r w:rsidRPr="00A6124C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6A7335">
        <w:rPr>
          <w:rFonts w:ascii="Kokila" w:hAnsi="Kokila" w:cs="Kokila"/>
          <w:b/>
          <w:bCs/>
          <w:color w:val="000000" w:themeColor="text1"/>
          <w:sz w:val="82"/>
          <w:szCs w:val="82"/>
        </w:rPr>
        <w:t>May 24</w:t>
      </w:r>
    </w:p>
    <w:p w14:paraId="4163124B" w14:textId="3AB9299B" w:rsidR="00893A4B" w:rsidRPr="00A23B29" w:rsidRDefault="00893A4B" w:rsidP="006A7335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65E78C35" w14:textId="77777777" w:rsidR="0054772E" w:rsidRDefault="00FD66B3" w:rsidP="0054772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9. </w:t>
      </w:r>
      <w:r w:rsidRPr="00FB57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ab/>
      </w:r>
      <w:r w:rsidR="0054772E" w:rsidRPr="005477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54772E" w:rsidRPr="005477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772E" w:rsidRPr="005477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54772E" w:rsidRPr="005477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772E" w:rsidRPr="005477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54772E" w:rsidRPr="005477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772E" w:rsidRPr="005477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माउंट</w:t>
      </w:r>
      <w:r w:rsidR="0054772E" w:rsidRPr="005477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772E" w:rsidRPr="005477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एवरेस्ट</w:t>
      </w:r>
      <w:r w:rsidR="0054772E" w:rsidRPr="005477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772E" w:rsidRPr="005477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="0054772E" w:rsidRPr="005477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772E" w:rsidRPr="005477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दक्षिण</w:t>
      </w:r>
      <w:r w:rsidR="0054772E" w:rsidRPr="005477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772E" w:rsidRPr="005477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दिशा</w:t>
      </w:r>
      <w:r w:rsidR="0054772E" w:rsidRPr="005477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772E" w:rsidRPr="005477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="0054772E" w:rsidRPr="005477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772E" w:rsidRPr="005477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फतह</w:t>
      </w:r>
      <w:r w:rsidR="0054772E" w:rsidRPr="005477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772E" w:rsidRPr="005477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करने</w:t>
      </w:r>
      <w:r w:rsidR="0054772E" w:rsidRPr="005477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772E" w:rsidRPr="005477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वाली</w:t>
      </w:r>
      <w:r w:rsidR="0054772E" w:rsidRPr="005477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772E" w:rsidRPr="005477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सबसे</w:t>
      </w:r>
      <w:r w:rsidR="0054772E" w:rsidRPr="005477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772E" w:rsidRPr="005477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कम</w:t>
      </w:r>
      <w:r w:rsidR="0054772E" w:rsidRPr="005477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772E" w:rsidRPr="005477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उम्र</w:t>
      </w:r>
      <w:r w:rsidR="0054772E" w:rsidRPr="005477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772E" w:rsidRPr="005477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54772E" w:rsidRPr="005477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772E" w:rsidRPr="005477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महिला</w:t>
      </w:r>
      <w:r w:rsidR="0054772E" w:rsidRPr="005477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772E" w:rsidRPr="005477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="0054772E" w:rsidRPr="005477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772E" w:rsidRPr="005477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बनी</w:t>
      </w:r>
      <w:r w:rsidR="0054772E" w:rsidRPr="005477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772E" w:rsidRPr="005477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54772E" w:rsidRPr="0054772E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54772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54772E" w:rsidRPr="005477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निशा</w:t>
      </w:r>
      <w:r w:rsidR="0054772E" w:rsidRPr="005477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772E" w:rsidRPr="005477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शशिकुमार</w:t>
      </w:r>
    </w:p>
    <w:p w14:paraId="09D44D33" w14:textId="08D4C71E" w:rsidR="00165E6D" w:rsidRDefault="0054772E" w:rsidP="0054772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6124C">
        <w:rPr>
          <w:rFonts w:ascii="Kokila" w:hAnsi="Kokila" w:cs="Kokila"/>
          <w:b/>
          <w:bCs/>
          <w:color w:val="000099"/>
          <w:sz w:val="82"/>
          <w:szCs w:val="82"/>
        </w:rPr>
        <w:lastRenderedPageBreak/>
        <w:t xml:space="preserve"> Who recently became the youngest woman to summit Mount Everest from the southern side?</w:t>
      </w:r>
      <w:r w:rsidRPr="00A6124C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54772E">
        <w:rPr>
          <w:rFonts w:ascii="Kokila" w:hAnsi="Kokila" w:cs="Kokila"/>
          <w:b/>
          <w:bCs/>
          <w:color w:val="000000" w:themeColor="text1"/>
          <w:sz w:val="82"/>
          <w:szCs w:val="82"/>
        </w:rPr>
        <w:t>Nisha Sashikumar</w:t>
      </w:r>
    </w:p>
    <w:p w14:paraId="338CEF70" w14:textId="77777777" w:rsidR="0054772E" w:rsidRDefault="0054772E" w:rsidP="0054772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A1A7EB2" w14:textId="77777777" w:rsidR="0054772E" w:rsidRDefault="00FD66B3" w:rsidP="0054772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10. </w:t>
      </w:r>
      <w:bookmarkEnd w:id="3"/>
      <w:r w:rsidR="0054772E" w:rsidRPr="005477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54772E" w:rsidRPr="005477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772E" w:rsidRPr="005477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54772E" w:rsidRPr="005477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772E" w:rsidRPr="005477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54772E" w:rsidRPr="005477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772E" w:rsidRPr="0054772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PM-AJAY </w:t>
      </w:r>
      <w:r w:rsidR="0054772E" w:rsidRPr="005477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पोर्टल</w:t>
      </w:r>
      <w:r w:rsidR="0054772E" w:rsidRPr="005477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772E" w:rsidRPr="005477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54772E" w:rsidRPr="005477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772E" w:rsidRPr="005477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मंत्रालय</w:t>
      </w:r>
      <w:r w:rsidR="0054772E" w:rsidRPr="005477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772E" w:rsidRPr="005477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54772E" w:rsidRPr="005477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772E" w:rsidRPr="005477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लॉन्च</w:t>
      </w:r>
      <w:r w:rsidR="0054772E" w:rsidRPr="005477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772E" w:rsidRPr="005477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54772E" w:rsidRPr="005477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772E" w:rsidRPr="005477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54772E" w:rsidRPr="0054772E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54772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54772E" w:rsidRPr="005477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सामाजिक</w:t>
      </w:r>
      <w:r w:rsidR="0054772E" w:rsidRPr="005477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772E" w:rsidRPr="005477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न्याय</w:t>
      </w:r>
      <w:r w:rsidR="0054772E" w:rsidRPr="005477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772E" w:rsidRPr="005477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="0054772E" w:rsidRPr="005477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772E" w:rsidRPr="005477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अधिकारिता</w:t>
      </w:r>
      <w:r w:rsidR="0054772E" w:rsidRPr="005477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4772E" w:rsidRPr="005477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मंत्रालय</w:t>
      </w:r>
      <w:r w:rsidR="0054772E" w:rsidRPr="005477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23DC86E7" w14:textId="05ABC7BE" w:rsidR="00F55D4C" w:rsidRDefault="0054772E" w:rsidP="0054772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6124C">
        <w:rPr>
          <w:rFonts w:ascii="Kokila" w:hAnsi="Kokila" w:cs="Kokila"/>
          <w:b/>
          <w:bCs/>
          <w:color w:val="000099"/>
          <w:sz w:val="82"/>
          <w:szCs w:val="82"/>
        </w:rPr>
        <w:t xml:space="preserve"> Which ministry recently launched the PM-AJAY portal?</w:t>
      </w:r>
      <w:r w:rsidRPr="00A6124C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54772E">
        <w:rPr>
          <w:rFonts w:ascii="Kokila" w:hAnsi="Kokila" w:cs="Kokila"/>
          <w:b/>
          <w:bCs/>
          <w:color w:val="000000" w:themeColor="text1"/>
          <w:sz w:val="82"/>
          <w:szCs w:val="82"/>
        </w:rPr>
        <w:t>Ministry of Social Justice and Empowerment</w:t>
      </w:r>
    </w:p>
    <w:p w14:paraId="00DE77C6" w14:textId="77777777" w:rsidR="00E26A9B" w:rsidRDefault="00E26A9B" w:rsidP="00E26A9B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3AF4989" w14:textId="77777777" w:rsidR="00DC6BD9" w:rsidRDefault="00FD66B3" w:rsidP="00DC6BD9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3E224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11: </w:t>
      </w:r>
      <w:r w:rsidR="00DC6BD9" w:rsidRPr="00DC6BD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DC6BD9" w:rsidRPr="00DC6BD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C6BD9" w:rsidRPr="00DC6BD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DC6BD9" w:rsidRPr="00DC6BD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C6BD9" w:rsidRPr="00DC6BD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DC6BD9" w:rsidRPr="00DC6BD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C6BD9" w:rsidRPr="00DC6BD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="00DC6BD9" w:rsidRPr="00DC6BD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C6BD9" w:rsidRPr="00DC6BD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DC6BD9" w:rsidRPr="00DC6BD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C6BD9" w:rsidRPr="00DC6BD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पहली</w:t>
      </w:r>
      <w:r w:rsidR="00DC6BD9" w:rsidRPr="00DC6BD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C6BD9" w:rsidRPr="00DC6BD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भू</w:t>
      </w:r>
      <w:r w:rsidR="00DC6BD9" w:rsidRPr="00DC6BD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="00DC6BD9" w:rsidRPr="00DC6BD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तापीय</w:t>
      </w:r>
      <w:r w:rsidR="00DC6BD9" w:rsidRPr="00DC6BD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C6BD9" w:rsidRPr="00DC6BD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ऊर्जा</w:t>
      </w:r>
      <w:r w:rsidR="00DC6BD9" w:rsidRPr="00DC6BD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C6BD9" w:rsidRPr="00DC6BD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परियोजना</w:t>
      </w:r>
      <w:r w:rsidR="00DC6BD9" w:rsidRPr="00DC6BD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C6BD9" w:rsidRPr="00DC6BD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कहाँ</w:t>
      </w:r>
      <w:r w:rsidR="00DC6BD9" w:rsidRPr="00DC6BD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C6BD9" w:rsidRPr="00DC6BD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स्थापित</w:t>
      </w:r>
      <w:r w:rsidR="00DC6BD9" w:rsidRPr="00DC6BD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C6BD9" w:rsidRPr="00DC6BD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DC6BD9" w:rsidRPr="00DC6BD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C6BD9" w:rsidRPr="00DC6BD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जायेगी</w:t>
      </w:r>
      <w:r w:rsidR="00DC6BD9" w:rsidRPr="00DC6BD9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DC6BD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DC6BD9" w:rsidRPr="00DC6BD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लद्दाख</w:t>
      </w:r>
      <w:r w:rsidR="00DC6BD9" w:rsidRPr="00DC6BD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236BD1C6" w14:textId="3562359B" w:rsidR="008A308E" w:rsidRDefault="00DC6BD9" w:rsidP="00DC6BD9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C6BD9">
        <w:rPr>
          <w:rFonts w:ascii="Kokila" w:hAnsi="Kokila" w:cs="Kokila"/>
          <w:b/>
          <w:bCs/>
          <w:color w:val="000000" w:themeColor="text1"/>
          <w:sz w:val="82"/>
          <w:szCs w:val="82"/>
        </w:rPr>
        <w:lastRenderedPageBreak/>
        <w:t xml:space="preserve"> </w:t>
      </w:r>
      <w:r w:rsidRPr="00A6124C">
        <w:rPr>
          <w:rFonts w:ascii="Kokila" w:hAnsi="Kokila" w:cs="Kokila"/>
          <w:b/>
          <w:bCs/>
          <w:color w:val="000099"/>
          <w:sz w:val="82"/>
          <w:szCs w:val="82"/>
        </w:rPr>
        <w:t>Where will India's first geothermal energy project be established recently?</w:t>
      </w:r>
      <w:r w:rsidRPr="00DC6BD9">
        <w:rPr>
          <w:rFonts w:ascii="Kokila" w:hAnsi="Kokila" w:cs="Kokila"/>
          <w:b/>
          <w:bCs/>
          <w:color w:val="000000" w:themeColor="text1"/>
          <w:sz w:val="82"/>
          <w:szCs w:val="82"/>
        </w:rPr>
        <w:tab/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DC6BD9">
        <w:rPr>
          <w:rFonts w:ascii="Kokila" w:hAnsi="Kokila" w:cs="Kokila"/>
          <w:b/>
          <w:bCs/>
          <w:color w:val="000000" w:themeColor="text1"/>
          <w:sz w:val="82"/>
          <w:szCs w:val="82"/>
        </w:rPr>
        <w:t>Ladakh</w:t>
      </w:r>
    </w:p>
    <w:p w14:paraId="6BD453C4" w14:textId="77777777" w:rsidR="00DC6BD9" w:rsidRDefault="00DC6BD9" w:rsidP="00DC6BD9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677C1C1" w14:textId="77777777" w:rsidR="001A368F" w:rsidRDefault="00BD6B91" w:rsidP="001A368F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BD6B9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12: </w:t>
      </w:r>
      <w:r w:rsidR="001A368F" w:rsidRPr="001A368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1A368F" w:rsidRPr="001A368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A368F" w:rsidRPr="001A368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1A368F" w:rsidRPr="001A368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A368F" w:rsidRPr="001A368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1A368F" w:rsidRPr="001A368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A368F" w:rsidRPr="001A368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ऑपरेशन</w:t>
      </w:r>
      <w:r w:rsidR="001A368F" w:rsidRPr="001A368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A368F" w:rsidRPr="001A368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नवजीवन</w:t>
      </w:r>
      <w:r w:rsidR="001A368F" w:rsidRPr="001A368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A368F" w:rsidRPr="001A368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1A368F" w:rsidRPr="001A368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A368F" w:rsidRPr="001A368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तहत</w:t>
      </w:r>
      <w:r w:rsidR="001A368F" w:rsidRPr="001A368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A368F" w:rsidRPr="001A368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कहाँ</w:t>
      </w:r>
      <w:r w:rsidR="001A368F" w:rsidRPr="001A368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A368F" w:rsidRPr="001A368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="001A368F" w:rsidRPr="001A368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A368F" w:rsidRPr="001A368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माओवादियों</w:t>
      </w:r>
      <w:r w:rsidR="001A368F" w:rsidRPr="001A368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A368F" w:rsidRPr="001A368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1A368F" w:rsidRPr="001A368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A368F" w:rsidRPr="001A368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आत्मसमर्पण</w:t>
      </w:r>
      <w:r w:rsidR="001A368F" w:rsidRPr="001A368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A368F" w:rsidRPr="001A368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1A368F" w:rsidRPr="001A368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A368F" w:rsidRPr="001A368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1A368F" w:rsidRPr="001A368F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1A368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1A368F" w:rsidRPr="001A368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झारखंड</w:t>
      </w:r>
    </w:p>
    <w:p w14:paraId="11A1F0A4" w14:textId="0AFE3D06" w:rsidR="007F4E4A" w:rsidRDefault="001A368F" w:rsidP="001A368F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6124C">
        <w:rPr>
          <w:rFonts w:ascii="Kokila" w:hAnsi="Kokila" w:cs="Kokila"/>
          <w:b/>
          <w:bCs/>
          <w:color w:val="000099"/>
          <w:sz w:val="82"/>
          <w:szCs w:val="82"/>
        </w:rPr>
        <w:t xml:space="preserve"> Where have Maoists recently surrendered under 'Operation </w:t>
      </w:r>
      <w:proofErr w:type="spellStart"/>
      <w:r w:rsidRPr="00A6124C">
        <w:rPr>
          <w:rFonts w:ascii="Kokila" w:hAnsi="Kokila" w:cs="Kokila"/>
          <w:b/>
          <w:bCs/>
          <w:color w:val="000099"/>
          <w:sz w:val="82"/>
          <w:szCs w:val="82"/>
        </w:rPr>
        <w:t>Navjeevan</w:t>
      </w:r>
      <w:proofErr w:type="spellEnd"/>
      <w:r w:rsidRPr="00A6124C">
        <w:rPr>
          <w:rFonts w:ascii="Kokila" w:hAnsi="Kokila" w:cs="Kokila"/>
          <w:b/>
          <w:bCs/>
          <w:color w:val="000099"/>
          <w:sz w:val="82"/>
          <w:szCs w:val="82"/>
        </w:rPr>
        <w:t xml:space="preserve">'?  </w:t>
      </w:r>
      <w:r w:rsidRPr="00A6124C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1A368F">
        <w:rPr>
          <w:rFonts w:ascii="Kokila" w:hAnsi="Kokila" w:cs="Kokila"/>
          <w:b/>
          <w:bCs/>
          <w:color w:val="000000" w:themeColor="text1"/>
          <w:sz w:val="82"/>
          <w:szCs w:val="82"/>
        </w:rPr>
        <w:t>Jharkhand</w:t>
      </w:r>
    </w:p>
    <w:p w14:paraId="6F4AA8D1" w14:textId="77777777" w:rsidR="001A368F" w:rsidRDefault="001A368F" w:rsidP="001A368F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49AC050A" w14:textId="77777777" w:rsidR="00183D64" w:rsidRDefault="005552C0" w:rsidP="00183D64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5552C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13: </w:t>
      </w:r>
      <w:r w:rsidR="00183D64" w:rsidRPr="00183D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183D64" w:rsidRPr="00183D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3D64" w:rsidRPr="00183D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183D64" w:rsidRPr="00183D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3D64" w:rsidRPr="00183D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183D64" w:rsidRPr="00183D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3D64" w:rsidRPr="00183D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जैव</w:t>
      </w:r>
      <w:r w:rsidR="00183D64" w:rsidRPr="00183D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3D64" w:rsidRPr="00183D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विविधता</w:t>
      </w:r>
      <w:r w:rsidR="00183D64" w:rsidRPr="00183D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3D64" w:rsidRPr="00183D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183D64" w:rsidRPr="00183D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3D64" w:rsidRPr="00183D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बारे</w:t>
      </w:r>
      <w:r w:rsidR="00183D64" w:rsidRPr="00183D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3D64" w:rsidRPr="00183D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183D64" w:rsidRPr="00183D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3D64" w:rsidRPr="00183D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जागरूकता</w:t>
      </w:r>
      <w:r w:rsidR="00183D64" w:rsidRPr="00183D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3D64" w:rsidRPr="00183D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बढ़ाने</w:t>
      </w:r>
      <w:r w:rsidR="00183D64" w:rsidRPr="00183D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3D64" w:rsidRPr="00183D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183D64" w:rsidRPr="00183D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3D64" w:rsidRPr="00183D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="00183D64" w:rsidRPr="00183D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3D64" w:rsidRPr="00183D64">
        <w:rPr>
          <w:rFonts w:ascii="Kokila" w:hAnsi="Kokila" w:cs="Kokila"/>
          <w:b/>
          <w:bCs/>
          <w:color w:val="000000" w:themeColor="text1"/>
          <w:sz w:val="82"/>
          <w:szCs w:val="82"/>
        </w:rPr>
        <w:t>'</w:t>
      </w:r>
      <w:r w:rsidR="00183D64" w:rsidRPr="00183D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वामन</w:t>
      </w:r>
      <w:r w:rsidR="00183D64" w:rsidRPr="00183D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3D64" w:rsidRPr="00183D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वन</w:t>
      </w:r>
      <w:r w:rsidR="00183D64" w:rsidRPr="00183D6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' </w:t>
      </w:r>
      <w:r w:rsidR="00183D64" w:rsidRPr="00183D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परियोजना</w:t>
      </w:r>
      <w:r w:rsidR="00183D64" w:rsidRPr="00183D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3D64" w:rsidRPr="00183D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कहाँ</w:t>
      </w:r>
      <w:r w:rsidR="00183D64" w:rsidRPr="00183D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3D64" w:rsidRPr="00183D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शुरू</w:t>
      </w:r>
      <w:r w:rsidR="00183D64" w:rsidRPr="00183D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3D64" w:rsidRPr="00183D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183D64" w:rsidRPr="00183D6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3D64" w:rsidRPr="00183D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जाएगी</w:t>
      </w:r>
      <w:r w:rsidR="00183D64" w:rsidRPr="00183D64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183D6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183D64" w:rsidRPr="00183D6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दिल्ली</w:t>
      </w:r>
    </w:p>
    <w:p w14:paraId="55AF092E" w14:textId="1C82315A" w:rsidR="00BD6B91" w:rsidRDefault="00183D64" w:rsidP="00183D64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6124C">
        <w:rPr>
          <w:rFonts w:ascii="Kokila" w:hAnsi="Kokila" w:cs="Kokila"/>
          <w:b/>
          <w:bCs/>
          <w:color w:val="000099"/>
          <w:sz w:val="82"/>
          <w:szCs w:val="82"/>
        </w:rPr>
        <w:lastRenderedPageBreak/>
        <w:t xml:space="preserve"> Where is the 'Vaman Van' project set to be launched recently to raise awareness about biodiversity?</w:t>
      </w:r>
      <w:r w:rsidRPr="00A6124C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183D64">
        <w:rPr>
          <w:rFonts w:ascii="Kokila" w:hAnsi="Kokila" w:cs="Kokila"/>
          <w:b/>
          <w:bCs/>
          <w:color w:val="000000" w:themeColor="text1"/>
          <w:sz w:val="82"/>
          <w:szCs w:val="82"/>
        </w:rPr>
        <w:t>Delhi</w:t>
      </w:r>
    </w:p>
    <w:p w14:paraId="2FAE6788" w14:textId="77777777" w:rsidR="00993737" w:rsidRDefault="00993737" w:rsidP="00183D64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58A279C" w14:textId="77777777" w:rsidR="00993737" w:rsidRDefault="00993737" w:rsidP="00183D64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14: </w:t>
      </w:r>
      <w:r w:rsidRPr="0099373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99373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9373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99373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9373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99373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9373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विश्व</w:t>
      </w:r>
      <w:r w:rsidRPr="0099373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9373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थायराइड</w:t>
      </w:r>
      <w:r w:rsidRPr="0099373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9373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दिवस</w:t>
      </w:r>
      <w:r w:rsidRPr="0099373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9373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2026 </w:t>
      </w:r>
      <w:r w:rsidRPr="0099373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कब</w:t>
      </w:r>
      <w:r w:rsidRPr="0099373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9373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मनाया</w:t>
      </w:r>
      <w:r w:rsidRPr="0099373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9373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99373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9373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993737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99373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25 </w:t>
      </w:r>
      <w:r w:rsidRPr="0099373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मई</w:t>
      </w:r>
    </w:p>
    <w:p w14:paraId="6B8382FE" w14:textId="53E64FA4" w:rsidR="00993737" w:rsidRDefault="00993737" w:rsidP="00183D64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  <w:r w:rsidRPr="0099373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A6124C">
        <w:rPr>
          <w:rFonts w:ascii="Kokila" w:hAnsi="Kokila" w:cs="Kokila"/>
          <w:b/>
          <w:bCs/>
          <w:color w:val="000099"/>
          <w:sz w:val="82"/>
          <w:szCs w:val="82"/>
        </w:rPr>
        <w:t>When was World Thyroid Day 2026 observed recently?</w:t>
      </w:r>
      <w:r w:rsidRPr="00A6124C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99373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May 25   </w:t>
      </w:r>
    </w:p>
    <w:p w14:paraId="5CB6068A" w14:textId="77777777" w:rsidR="00DC35D1" w:rsidRDefault="00DC35D1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6903557B" w14:textId="77777777" w:rsidR="00DC35D1" w:rsidRDefault="00DC35D1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425B1AD5" w14:textId="77777777" w:rsidR="008B0ACA" w:rsidRDefault="008B0ACA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612512F4" w14:textId="77777777" w:rsidR="008B0ACA" w:rsidRDefault="008B0ACA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67A65CA6" w14:textId="77777777" w:rsidR="008B0ACA" w:rsidRDefault="008B0ACA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6EBB4840" w14:textId="77777777" w:rsidR="008B0ACA" w:rsidRDefault="008B0ACA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36CBBB19" w14:textId="77777777" w:rsidR="008B0ACA" w:rsidRDefault="008B0ACA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2E3225B9" w14:textId="77777777" w:rsidR="00FD66B3" w:rsidRDefault="00FD66B3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54DE07B7" w14:textId="77777777" w:rsidR="00FD66B3" w:rsidRDefault="00FD66B3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64DAEBB1" w14:textId="14F5D4C4" w:rsidR="00FD66B3" w:rsidRPr="00205EFB" w:rsidRDefault="005D761B" w:rsidP="00FD66B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val="en-IN" w:bidi="hi-IN"/>
        </w:rPr>
      </w:pPr>
      <w:r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>6</w:t>
      </w:r>
      <w:r w:rsidR="00030F2C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AUGUST</w:t>
      </w:r>
      <w:r w:rsidR="00FD66B3"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</w:t>
      </w:r>
      <w:r w:rsidR="00FD66B3"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</w:rPr>
        <w:t>2026</w:t>
      </w:r>
      <w:r w:rsidR="00FD66B3"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</w:t>
      </w:r>
      <w:r w:rsidR="00FD66B3"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val="en-IN" w:bidi="hi-IN"/>
        </w:rPr>
        <w:t>Revision</w:t>
      </w:r>
    </w:p>
    <w:p w14:paraId="3D90DAF0" w14:textId="77777777" w:rsidR="00FD66B3" w:rsidRPr="00997552" w:rsidRDefault="00FD66B3" w:rsidP="00FD66B3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792C09C4" w14:textId="77777777" w:rsidR="00FD66B3" w:rsidRDefault="00FD66B3" w:rsidP="00FD66B3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297FA994" w14:textId="77777777" w:rsidR="00FD66B3" w:rsidRPr="00997552" w:rsidRDefault="00FD66B3" w:rsidP="00FD66B3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21995288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</w:p>
    <w:p w14:paraId="2E8F320E" w14:textId="77777777" w:rsidR="00015463" w:rsidRPr="00015463" w:rsidRDefault="00015463" w:rsidP="0001546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bookmarkStart w:id="4" w:name="_Hlk233202953"/>
      <w:r w:rsidRPr="0001546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Q.1: 5 </w:t>
      </w:r>
      <w:r w:rsidRPr="0001546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अगस्त</w:t>
      </w:r>
      <w:r w:rsidRPr="0001546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01546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2026 </w:t>
      </w:r>
      <w:r w:rsidRPr="0001546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01546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01546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भारतीय रिज़र्व बैंक की मौद्रिक नीति समिति ने </w:t>
      </w:r>
      <w:r w:rsidRPr="00015463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नीतिगत रेपो दर </w:t>
      </w:r>
      <w:r w:rsidRPr="0001546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को कितने प्रतिशत रखा है</w:t>
      </w:r>
      <w:r w:rsidRPr="0001546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015463">
        <w:rPr>
          <w:rFonts w:ascii="Kokila" w:hAnsi="Kokila" w:cs="Kokila"/>
          <w:b/>
          <w:bCs/>
          <w:color w:val="000099"/>
          <w:sz w:val="82"/>
          <w:szCs w:val="82"/>
        </w:rPr>
        <w:t>On August 5, 2026, at what percentage has the Monetary Policy Committee of the Reserve Bank of India kept the policy repo rate?</w:t>
      </w:r>
    </w:p>
    <w:p w14:paraId="46800B3E" w14:textId="1CBBD9AB" w:rsidR="00015463" w:rsidRPr="00015463" w:rsidRDefault="00015463" w:rsidP="0001546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1546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01546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5.</w:t>
      </w:r>
      <w:r w:rsidR="00CF573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50</w:t>
      </w:r>
      <w:r w:rsidRPr="0001546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%</w:t>
      </w:r>
    </w:p>
    <w:p w14:paraId="393C204B" w14:textId="47399969" w:rsidR="00015463" w:rsidRPr="00015463" w:rsidRDefault="00015463" w:rsidP="0001546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1546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01546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5.</w:t>
      </w:r>
      <w:r w:rsidR="00CF573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25</w:t>
      </w:r>
      <w:r w:rsidRPr="0001546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%</w:t>
      </w:r>
    </w:p>
    <w:p w14:paraId="52AF9DC2" w14:textId="77777777" w:rsidR="00015463" w:rsidRPr="00015463" w:rsidRDefault="00015463" w:rsidP="0001546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1546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01546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5.50%</w:t>
      </w:r>
    </w:p>
    <w:p w14:paraId="36440461" w14:textId="77777777" w:rsidR="00015463" w:rsidRPr="00015463" w:rsidRDefault="00015463" w:rsidP="0001546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01546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01546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5.75%</w:t>
      </w:r>
    </w:p>
    <w:p w14:paraId="2E65A084" w14:textId="77777777" w:rsidR="000A26C5" w:rsidRPr="000A26C5" w:rsidRDefault="000A26C5" w:rsidP="000A26C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A26C5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2: </w:t>
      </w:r>
      <w:r w:rsidRPr="000A26C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गृह मंत्रालय ने किसे </w:t>
      </w:r>
      <w:r w:rsidRPr="000A26C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अधिसूचित प्राकृतिक आपदाओं की सूची </w:t>
      </w:r>
      <w:r w:rsidRPr="000A26C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में शामिल किया है</w:t>
      </w:r>
      <w:r w:rsidRPr="000A26C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0A26C5">
        <w:rPr>
          <w:rFonts w:ascii="Kokila" w:hAnsi="Kokila" w:cs="Kokila"/>
          <w:b/>
          <w:bCs/>
          <w:color w:val="000099"/>
          <w:sz w:val="82"/>
          <w:szCs w:val="82"/>
        </w:rPr>
        <w:t>Recently, the Ministry of Home Affairs has included which of the following in the list of notified natural calamities?</w:t>
      </w:r>
    </w:p>
    <w:p w14:paraId="0BCBB702" w14:textId="77777777" w:rsidR="000A26C5" w:rsidRPr="000A26C5" w:rsidRDefault="000A26C5" w:rsidP="000A26C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1386D0B" w14:textId="77777777" w:rsidR="000A26C5" w:rsidRPr="000A26C5" w:rsidRDefault="000A26C5" w:rsidP="000A26C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A26C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0A26C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शीत लहर एवं सूखा </w:t>
      </w:r>
      <w:r w:rsidRPr="000A26C5">
        <w:rPr>
          <w:rFonts w:ascii="Kokila" w:hAnsi="Kokila" w:cs="Kokila"/>
          <w:b/>
          <w:bCs/>
          <w:color w:val="000099"/>
          <w:sz w:val="82"/>
          <w:szCs w:val="82"/>
        </w:rPr>
        <w:t>Cold Wave and Drought</w:t>
      </w:r>
    </w:p>
    <w:p w14:paraId="0CBC0402" w14:textId="2D189D35" w:rsidR="000A26C5" w:rsidRPr="000A26C5" w:rsidRDefault="000A26C5" w:rsidP="000A26C5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0A26C5">
        <w:rPr>
          <w:rFonts w:ascii="Kokila" w:hAnsi="Kokila" w:cs="Kokila"/>
          <w:b/>
          <w:bCs/>
          <w:color w:val="000000" w:themeColor="text1"/>
          <w:sz w:val="82"/>
          <w:szCs w:val="82"/>
        </w:rPr>
        <w:t>b)</w:t>
      </w:r>
      <w:r w:rsidR="00CF573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CF573C" w:rsidRPr="000A26C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भूकंप एवं भूस्खलन </w:t>
      </w:r>
      <w:r w:rsidR="00CF573C" w:rsidRPr="000A26C5">
        <w:rPr>
          <w:rFonts w:ascii="Kokila" w:hAnsi="Kokila" w:cs="Kokila"/>
          <w:b/>
          <w:bCs/>
          <w:color w:val="000099"/>
          <w:sz w:val="82"/>
          <w:szCs w:val="82"/>
        </w:rPr>
        <w:t>Earthquake and Landslide</w:t>
      </w:r>
      <w:r w:rsidRPr="000A26C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23F27F5E" w14:textId="77777777" w:rsidR="000A26C5" w:rsidRPr="000A26C5" w:rsidRDefault="000A26C5" w:rsidP="000A26C5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0A26C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0A26C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चक्रवात एवं सुनामी </w:t>
      </w:r>
      <w:r w:rsidRPr="000A26C5">
        <w:rPr>
          <w:rFonts w:ascii="Kokila" w:hAnsi="Kokila" w:cs="Kokila"/>
          <w:b/>
          <w:bCs/>
          <w:color w:val="000099"/>
          <w:sz w:val="82"/>
          <w:szCs w:val="82"/>
        </w:rPr>
        <w:t>Cyclone and Tsunami</w:t>
      </w:r>
    </w:p>
    <w:p w14:paraId="48349DCC" w14:textId="36F8297D" w:rsidR="000A26C5" w:rsidRDefault="000A26C5" w:rsidP="000A26C5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0A26C5">
        <w:rPr>
          <w:rFonts w:ascii="Kokila" w:hAnsi="Kokila" w:cs="Kokila"/>
          <w:b/>
          <w:bCs/>
          <w:color w:val="000000" w:themeColor="text1"/>
          <w:sz w:val="82"/>
          <w:szCs w:val="82"/>
        </w:rPr>
        <w:t>d)</w:t>
      </w:r>
      <w:r w:rsidR="00CF573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CF573C" w:rsidRPr="000A26C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लू एवं आकाशीय बिजली </w:t>
      </w:r>
      <w:r w:rsidR="00CF573C" w:rsidRPr="000A26C5">
        <w:rPr>
          <w:rFonts w:ascii="Kokila" w:hAnsi="Kokila" w:cs="Kokila"/>
          <w:b/>
          <w:bCs/>
          <w:color w:val="000099"/>
          <w:sz w:val="82"/>
          <w:szCs w:val="82"/>
        </w:rPr>
        <w:t>Heatwave and Lightning</w:t>
      </w:r>
      <w:r w:rsidRPr="000A26C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0C864023" w14:textId="262DDAEE" w:rsidR="000B190B" w:rsidRPr="000B190B" w:rsidRDefault="000B190B" w:rsidP="000A26C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B190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3:</w:t>
      </w:r>
      <w:r w:rsidRPr="000B190B">
        <w:rPr>
          <w:color w:val="000000" w:themeColor="text1"/>
          <w:sz w:val="82"/>
          <w:szCs w:val="82"/>
          <w:lang w:bidi="hi-IN"/>
        </w:rPr>
        <w:t xml:space="preserve"> </w:t>
      </w:r>
      <w:r w:rsidRPr="000B19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0B190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बीडब्ल्यूएफ पैरा वर्ल्ड सर्किट – ब्राज़ील पैरा बैडमिंटन इंटरनेशनल 2026</w:t>
      </w:r>
      <w:r w:rsidRPr="000B19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की पदक तालिका में कौन-सा देश प्रथम स्थान पर रहा</w:t>
      </w:r>
      <w:r w:rsidRPr="000B190B">
        <w:rPr>
          <w:rFonts w:ascii="Kokila" w:hAnsi="Kokila" w:cs="Kokila"/>
          <w:b/>
          <w:bCs/>
          <w:color w:val="000000" w:themeColor="text1"/>
          <w:sz w:val="82"/>
          <w:szCs w:val="82"/>
        </w:rPr>
        <w:t>? R</w:t>
      </w:r>
      <w:r w:rsidRPr="000B190B">
        <w:rPr>
          <w:rFonts w:ascii="Kokila" w:hAnsi="Kokila" w:cs="Kokila"/>
          <w:b/>
          <w:bCs/>
          <w:color w:val="000099"/>
          <w:sz w:val="82"/>
          <w:szCs w:val="82"/>
        </w:rPr>
        <w:t xml:space="preserve">ecently, which country topped the medal tally at the BWF Para World Circuit – Brazil Para-Badminton International </w:t>
      </w:r>
      <w:r w:rsidRPr="000B190B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0B190B">
        <w:rPr>
          <w:rFonts w:ascii="Kokila" w:hAnsi="Kokila" w:cs="Kokila"/>
          <w:b/>
          <w:bCs/>
          <w:color w:val="000099"/>
          <w:sz w:val="82"/>
          <w:szCs w:val="82"/>
        </w:rPr>
        <w:t>?</w:t>
      </w:r>
    </w:p>
    <w:p w14:paraId="15573C16" w14:textId="77777777" w:rsidR="000B190B" w:rsidRPr="000B190B" w:rsidRDefault="000B190B" w:rsidP="000B190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EA8C267" w14:textId="6F350C22" w:rsidR="000B190B" w:rsidRPr="000B190B" w:rsidRDefault="000B190B" w:rsidP="000B190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B190B">
        <w:rPr>
          <w:rFonts w:ascii="Kokila" w:hAnsi="Kokila" w:cs="Kokila"/>
          <w:b/>
          <w:bCs/>
          <w:color w:val="000000" w:themeColor="text1"/>
          <w:sz w:val="82"/>
          <w:szCs w:val="82"/>
        </w:rPr>
        <w:t>a)</w:t>
      </w:r>
      <w:r w:rsidR="0075316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75316D" w:rsidRPr="000B19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भारत </w:t>
      </w:r>
      <w:r w:rsidR="0075316D" w:rsidRPr="000B190B">
        <w:rPr>
          <w:rFonts w:ascii="Kokila" w:hAnsi="Kokila" w:cs="Kokila"/>
          <w:b/>
          <w:bCs/>
          <w:color w:val="000099"/>
          <w:sz w:val="82"/>
          <w:szCs w:val="82"/>
        </w:rPr>
        <w:t>India</w:t>
      </w:r>
      <w:r w:rsidRPr="000B190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3B36BBEA" w14:textId="77777777" w:rsidR="000B190B" w:rsidRPr="000B190B" w:rsidRDefault="000B190B" w:rsidP="000B190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B190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0B19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चीन </w:t>
      </w:r>
      <w:r w:rsidRPr="000B190B">
        <w:rPr>
          <w:rFonts w:ascii="Kokila" w:hAnsi="Kokila" w:cs="Kokila"/>
          <w:b/>
          <w:bCs/>
          <w:color w:val="000099"/>
          <w:sz w:val="82"/>
          <w:szCs w:val="82"/>
        </w:rPr>
        <w:t>China</w:t>
      </w:r>
    </w:p>
    <w:p w14:paraId="3DD3D953" w14:textId="77777777" w:rsidR="000B190B" w:rsidRPr="000B190B" w:rsidRDefault="000B190B" w:rsidP="000B190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B190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0B19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जापान </w:t>
      </w:r>
      <w:r w:rsidRPr="000B190B">
        <w:rPr>
          <w:rFonts w:ascii="Kokila" w:hAnsi="Kokila" w:cs="Kokila"/>
          <w:b/>
          <w:bCs/>
          <w:color w:val="000099"/>
          <w:sz w:val="82"/>
          <w:szCs w:val="82"/>
        </w:rPr>
        <w:t>Japan</w:t>
      </w:r>
    </w:p>
    <w:p w14:paraId="4E940497" w14:textId="611F6B1C" w:rsidR="00BA637D" w:rsidRPr="0075316D" w:rsidRDefault="000B190B" w:rsidP="005B3B7B">
      <w:pPr>
        <w:spacing w:line="256" w:lineRule="auto"/>
        <w:jc w:val="both"/>
        <w:rPr>
          <w:rFonts w:ascii="Kokila" w:hAnsi="Kokila" w:cs="Kokila"/>
          <w:noProof/>
          <w:color w:val="000000" w:themeColor="text1"/>
          <w:sz w:val="82"/>
          <w:szCs w:val="82"/>
          <w:lang w:bidi="hi-IN"/>
        </w:rPr>
      </w:pPr>
      <w:r w:rsidRPr="000B190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75316D" w:rsidRPr="000B190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ब्राज़ील </w:t>
      </w:r>
      <w:r w:rsidR="0075316D" w:rsidRPr="000B190B">
        <w:rPr>
          <w:rFonts w:ascii="Kokila" w:hAnsi="Kokila" w:cs="Kokila"/>
          <w:b/>
          <w:bCs/>
          <w:color w:val="000099"/>
          <w:sz w:val="82"/>
          <w:szCs w:val="82"/>
        </w:rPr>
        <w:t>Brazil</w:t>
      </w:r>
    </w:p>
    <w:p w14:paraId="3BB6464D" w14:textId="77777777" w:rsidR="00A6069E" w:rsidRPr="00A6069E" w:rsidRDefault="00FD66B3" w:rsidP="00A6069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  <w:r w:rsidR="00A6069E" w:rsidRPr="00A6069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4: </w:t>
      </w:r>
      <w:r w:rsidR="00A6069E"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="00A6069E" w:rsidRPr="00A606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दिवंगत डॉ. डी.वाई. पाटिल </w:t>
      </w:r>
      <w:r w:rsidR="00A6069E"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का संबंध किस क्षेत्र से था</w:t>
      </w:r>
      <w:r w:rsidR="00A6069E"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="00A6069E" w:rsidRPr="00A6069E">
        <w:rPr>
          <w:rFonts w:ascii="Kokila" w:hAnsi="Kokila" w:cs="Kokila"/>
          <w:b/>
          <w:bCs/>
          <w:color w:val="000099"/>
          <w:sz w:val="82"/>
          <w:szCs w:val="82"/>
        </w:rPr>
        <w:t>Recently deceased Dr. D. Y. Patil was associated with which field?</w:t>
      </w:r>
    </w:p>
    <w:p w14:paraId="5AB3C0BA" w14:textId="77777777" w:rsidR="00A6069E" w:rsidRPr="00A6069E" w:rsidRDefault="00A6069E" w:rsidP="00A6069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CF587B9" w14:textId="77777777" w:rsidR="00A6069E" w:rsidRPr="00A6069E" w:rsidRDefault="00A6069E" w:rsidP="00A6069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अंतरिक्ष विज्ञान </w:t>
      </w:r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Space Science</w:t>
      </w:r>
    </w:p>
    <w:p w14:paraId="32648A1E" w14:textId="66926780" w:rsidR="00A6069E" w:rsidRPr="00A6069E" w:rsidRDefault="00A6069E" w:rsidP="00A6069E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133020"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पत्रकारिता </w:t>
      </w:r>
      <w:r w:rsidR="00133020" w:rsidRPr="00A6069E">
        <w:rPr>
          <w:rFonts w:ascii="Kokila" w:hAnsi="Kokila" w:cs="Kokila"/>
          <w:b/>
          <w:bCs/>
          <w:color w:val="000099"/>
          <w:sz w:val="82"/>
          <w:szCs w:val="82"/>
        </w:rPr>
        <w:t>Journalism</w:t>
      </w:r>
    </w:p>
    <w:p w14:paraId="5613666E" w14:textId="77777777" w:rsidR="00A6069E" w:rsidRPr="00A6069E" w:rsidRDefault="00A6069E" w:rsidP="00A6069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न्यायपालिका </w:t>
      </w:r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Judiciary</w:t>
      </w:r>
    </w:p>
    <w:p w14:paraId="56AC61E8" w14:textId="4F43D9CB" w:rsidR="00ED094E" w:rsidRDefault="00A6069E" w:rsidP="00A6069E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>d)</w:t>
      </w:r>
      <w:r w:rsidR="0013302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133020"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शिक्षा एवं समाज सेवा </w:t>
      </w:r>
      <w:r w:rsidR="00133020" w:rsidRPr="00A6069E">
        <w:rPr>
          <w:rFonts w:ascii="Kokila" w:hAnsi="Kokila" w:cs="Kokila"/>
          <w:b/>
          <w:bCs/>
          <w:color w:val="000099"/>
          <w:sz w:val="82"/>
          <w:szCs w:val="82"/>
        </w:rPr>
        <w:t>Education and Social Service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50DBD993" w14:textId="77777777" w:rsidR="00A6069E" w:rsidRDefault="00A6069E" w:rsidP="00A6069E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55900A7D" w14:textId="77777777" w:rsidR="00A6069E" w:rsidRPr="00ED094E" w:rsidRDefault="00A6069E" w:rsidP="00A6069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4723CE61" w14:textId="2E34F4E6" w:rsidR="009903BF" w:rsidRDefault="009903BF" w:rsidP="00ED094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19C8500F" w14:textId="77777777" w:rsidR="00A6069E" w:rsidRPr="00A6069E" w:rsidRDefault="00A6069E" w:rsidP="00A6069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5:</w:t>
      </w:r>
      <w:r w:rsidRPr="00A6069E">
        <w:rPr>
          <w:color w:val="000000" w:themeColor="text1"/>
          <w:sz w:val="82"/>
          <w:szCs w:val="82"/>
          <w:lang w:bidi="hi-IN"/>
        </w:rPr>
        <w:t xml:space="preserve">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A606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महाराष्ट्र सरकार ने किस खाद्य उत्पाद के निर्माण और बिक्री पर एक वर्ष का प्रतिबंध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लगाया है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Recently, the Maharashtra Government has imposed a one-year ban on the manufacture and sale of which food product?</w:t>
      </w:r>
    </w:p>
    <w:p w14:paraId="34B42193" w14:textId="42EC3C67" w:rsidR="00A6069E" w:rsidRPr="00A6069E" w:rsidRDefault="00A6069E" w:rsidP="00A6069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DF1E5A"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एनालॉग गैर डेयरी पनीर </w:t>
      </w:r>
      <w:r w:rsidR="00DF1E5A" w:rsidRPr="00A6069E">
        <w:rPr>
          <w:rFonts w:ascii="Kokila" w:hAnsi="Kokila" w:cs="Kokila"/>
          <w:b/>
          <w:bCs/>
          <w:color w:val="000099"/>
          <w:sz w:val="82"/>
          <w:szCs w:val="82"/>
        </w:rPr>
        <w:t>Analogue Non Dairy Paneer</w:t>
      </w:r>
      <w:r w:rsidR="00DF1E5A"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7D78C660" w14:textId="77777777" w:rsidR="00A6069E" w:rsidRPr="00A6069E" w:rsidRDefault="00A6069E" w:rsidP="00A6069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टोफू </w:t>
      </w:r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Tofu</w:t>
      </w:r>
    </w:p>
    <w:p w14:paraId="1D5F3B63" w14:textId="7BD62164" w:rsidR="00A6069E" w:rsidRPr="00A6069E" w:rsidRDefault="00A6069E" w:rsidP="00A6069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DF1E5A"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सोया दूध </w:t>
      </w:r>
      <w:r w:rsidR="00DF1E5A" w:rsidRPr="00A6069E">
        <w:rPr>
          <w:rFonts w:ascii="Kokila" w:hAnsi="Kokila" w:cs="Kokila"/>
          <w:b/>
          <w:bCs/>
          <w:color w:val="000099"/>
          <w:sz w:val="82"/>
          <w:szCs w:val="82"/>
        </w:rPr>
        <w:t>Soy Milk</w:t>
      </w:r>
    </w:p>
    <w:p w14:paraId="630FB9C5" w14:textId="6976136A" w:rsidR="007E517B" w:rsidRPr="007E517B" w:rsidRDefault="00A6069E" w:rsidP="00A6069E">
      <w:pPr>
        <w:spacing w:line="256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फ्लेवर्ड दूध </w:t>
      </w:r>
      <w:proofErr w:type="spellStart"/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Flavoured</w:t>
      </w:r>
      <w:proofErr w:type="spellEnd"/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 xml:space="preserve"> Milk</w:t>
      </w:r>
    </w:p>
    <w:p w14:paraId="1EA5D62C" w14:textId="77777777" w:rsidR="00A6069E" w:rsidRPr="00A6069E" w:rsidRDefault="00A6069E" w:rsidP="00A6069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6: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भारतीय कृषि अनुसंधान परिषद ने किस फसल </w:t>
      </w:r>
      <w:r w:rsidRPr="00A606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का भारत का पहला पूर्णतः एनोटेटेड टेलोमियर-टू-टेलोमियर संदर्भ जीनोम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विकसित किया है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Recently, ICAR has developed India's first fully annotated Telomere-to-Telomere reference genome of which crop?</w:t>
      </w:r>
    </w:p>
    <w:p w14:paraId="5B162A21" w14:textId="7106ECD0" w:rsidR="00A6069E" w:rsidRPr="00A6069E" w:rsidRDefault="00A6069E" w:rsidP="00A6069E">
      <w:pPr>
        <w:spacing w:line="256" w:lineRule="auto"/>
        <w:jc w:val="both"/>
        <w:rPr>
          <w:rFonts w:ascii="Kokila" w:hAnsi="Kokila" w:cs="Kokila"/>
          <w:color w:val="000000" w:themeColor="text1"/>
          <w:sz w:val="82"/>
          <w:szCs w:val="8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506F54"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मूंग </w:t>
      </w:r>
      <w:r w:rsidR="00506F54" w:rsidRPr="00A6069E">
        <w:rPr>
          <w:rFonts w:ascii="Kokila" w:hAnsi="Kokila" w:cs="Kokila"/>
          <w:b/>
          <w:bCs/>
          <w:color w:val="000099"/>
          <w:sz w:val="82"/>
          <w:szCs w:val="82"/>
        </w:rPr>
        <w:t>Mung Bean</w:t>
      </w:r>
    </w:p>
    <w:p w14:paraId="7C5B0D26" w14:textId="77777777" w:rsidR="00A6069E" w:rsidRPr="00A6069E" w:rsidRDefault="00A6069E" w:rsidP="00A6069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चना </w:t>
      </w:r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Chickpea</w:t>
      </w:r>
    </w:p>
    <w:p w14:paraId="4C1470DA" w14:textId="6DC31B9B" w:rsidR="00A6069E" w:rsidRPr="00A6069E" w:rsidRDefault="00A6069E" w:rsidP="00A6069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 w:rsidR="00506F5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506F54"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अरहर </w:t>
      </w:r>
      <w:proofErr w:type="spellStart"/>
      <w:r w:rsidR="00506F54" w:rsidRPr="00A6069E">
        <w:rPr>
          <w:rFonts w:ascii="Kokila" w:hAnsi="Kokila" w:cs="Kokila"/>
          <w:b/>
          <w:bCs/>
          <w:color w:val="000099"/>
          <w:sz w:val="82"/>
          <w:szCs w:val="82"/>
        </w:rPr>
        <w:t>Pigeonpea</w:t>
      </w:r>
      <w:proofErr w:type="spellEnd"/>
      <w:r w:rsidR="00506F54" w:rsidRPr="00A6069E">
        <w:rPr>
          <w:rFonts w:ascii="Kokila" w:hAnsi="Kokila" w:cs="Kokila"/>
          <w:b/>
          <w:bCs/>
          <w:color w:val="000099"/>
          <w:sz w:val="82"/>
          <w:szCs w:val="82"/>
        </w:rPr>
        <w:t xml:space="preserve"> Tur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74ED4616" w14:textId="473A3363" w:rsidR="00FD66B3" w:rsidRPr="00FF40B3" w:rsidRDefault="00A6069E" w:rsidP="00A6069E">
      <w:pPr>
        <w:spacing w:line="240" w:lineRule="auto"/>
        <w:jc w:val="both"/>
        <w:rPr>
          <w:rFonts w:ascii="Kokila" w:hAnsi="Kokila" w:cs="Kokila"/>
          <w:b/>
          <w:bCs/>
          <w:noProof/>
          <w:color w:val="000099"/>
          <w:sz w:val="76"/>
          <w:szCs w:val="76"/>
          <w:lang w:bidi="hi-IN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मसूर </w:t>
      </w:r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Lentil</w:t>
      </w:r>
    </w:p>
    <w:p w14:paraId="26362D93" w14:textId="77777777" w:rsidR="00A6069E" w:rsidRPr="00A6069E" w:rsidRDefault="00A6069E" w:rsidP="00A6069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7: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A606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तमिलगा वेत्री कषगम सरकार का पहला राज्य बजट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किसने प्रस्तुत किया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 xml:space="preserve">Recently, who presented the first State Budget of the </w:t>
      </w:r>
      <w:proofErr w:type="spellStart"/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Tamilaga</w:t>
      </w:r>
      <w:proofErr w:type="spellEnd"/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 xml:space="preserve"> Vettri </w:t>
      </w:r>
      <w:proofErr w:type="spellStart"/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Kazhagam</w:t>
      </w:r>
      <w:proofErr w:type="spellEnd"/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 xml:space="preserve"> Government?</w:t>
      </w:r>
    </w:p>
    <w:p w14:paraId="077F21E5" w14:textId="77777777" w:rsidR="00A6069E" w:rsidRPr="00A6069E" w:rsidRDefault="00A6069E" w:rsidP="00A6069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343F83A" w14:textId="77777777" w:rsidR="00A6069E" w:rsidRPr="00A6069E" w:rsidRDefault="00A6069E" w:rsidP="00A6069E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सी. जोसेफ विजय </w:t>
      </w:r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C. Joseph Vijay</w:t>
      </w:r>
    </w:p>
    <w:p w14:paraId="51969F16" w14:textId="6153E1A2" w:rsidR="00A6069E" w:rsidRPr="00A6069E" w:rsidRDefault="00A6069E" w:rsidP="00A6069E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>b)</w:t>
      </w:r>
      <w:r w:rsidR="00345C4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345C42"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एन. मैरी विल्सन </w:t>
      </w:r>
      <w:r w:rsidR="00345C42" w:rsidRPr="00A6069E">
        <w:rPr>
          <w:rFonts w:ascii="Kokila" w:hAnsi="Kokila" w:cs="Kokila"/>
          <w:b/>
          <w:bCs/>
          <w:color w:val="000099"/>
          <w:sz w:val="82"/>
          <w:szCs w:val="82"/>
        </w:rPr>
        <w:t>N. Mary Wilson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1A61FCEA" w14:textId="77777777" w:rsidR="00A6069E" w:rsidRPr="00A6069E" w:rsidRDefault="00A6069E" w:rsidP="00A6069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टी. आर. बी. राजा </w:t>
      </w:r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T. R. B. Rajaa</w:t>
      </w:r>
    </w:p>
    <w:p w14:paraId="3C306264" w14:textId="6A03F644" w:rsidR="00A6069E" w:rsidRPr="00A6069E" w:rsidRDefault="00A6069E" w:rsidP="00A6069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345C42"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एम. के. स्टालिन </w:t>
      </w:r>
      <w:r w:rsidR="00345C42" w:rsidRPr="00A6069E">
        <w:rPr>
          <w:rFonts w:ascii="Kokila" w:hAnsi="Kokila" w:cs="Kokila"/>
          <w:b/>
          <w:bCs/>
          <w:color w:val="000099"/>
          <w:sz w:val="82"/>
          <w:szCs w:val="82"/>
        </w:rPr>
        <w:t>M. K. Stalin</w:t>
      </w:r>
    </w:p>
    <w:p w14:paraId="5934573F" w14:textId="1B5A4700" w:rsidR="00C34B35" w:rsidRPr="00C34B35" w:rsidRDefault="00C34B35" w:rsidP="00C34B35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E6B3ABC" w14:textId="77777777" w:rsidR="00A6069E" w:rsidRPr="00A6069E" w:rsidRDefault="00A6069E" w:rsidP="00A6069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8: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सर्वोच्च न्यायालय ने अधिसूचित आर्द्रभूमि संरक्षण रिजर्व के लिए कितने किलोमीटर का </w:t>
      </w:r>
      <w:r w:rsidRPr="00A606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खनन बफर क्षेत्र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लागू करने का निर्देश दिया है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Recently, the Supreme Court directed that what mining buffer zone should be applicable to notified wetland conservation reserves?</w:t>
      </w:r>
    </w:p>
    <w:p w14:paraId="22B941A6" w14:textId="77777777" w:rsidR="00A6069E" w:rsidRPr="00A6069E" w:rsidRDefault="00A6069E" w:rsidP="00A6069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81840D1" w14:textId="77777777" w:rsidR="00A6069E" w:rsidRPr="00A6069E" w:rsidRDefault="00A6069E" w:rsidP="00A6069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>a) 2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किलोमीटर </w:t>
      </w:r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 xml:space="preserve">2 </w:t>
      </w:r>
      <w:proofErr w:type="spellStart"/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kilometres</w:t>
      </w:r>
      <w:proofErr w:type="spellEnd"/>
    </w:p>
    <w:p w14:paraId="157B5EA8" w14:textId="7C6465A7" w:rsidR="00A6069E" w:rsidRPr="00A6069E" w:rsidRDefault="00A6069E" w:rsidP="00A6069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345C42">
        <w:rPr>
          <w:rFonts w:ascii="Kokila" w:hAnsi="Kokila" w:cs="Kokila"/>
          <w:b/>
          <w:bCs/>
          <w:color w:val="000000" w:themeColor="text1"/>
          <w:sz w:val="82"/>
          <w:szCs w:val="82"/>
        </w:rPr>
        <w:t>10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किलोमीटर </w:t>
      </w:r>
      <w:r w:rsidR="00345C42">
        <w:rPr>
          <w:rFonts w:ascii="Kokila" w:hAnsi="Kokila" w:cs="Kokila"/>
          <w:b/>
          <w:bCs/>
          <w:color w:val="000099"/>
          <w:sz w:val="82"/>
          <w:szCs w:val="82"/>
        </w:rPr>
        <w:t>10</w:t>
      </w:r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proofErr w:type="spellStart"/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kilometres</w:t>
      </w:r>
      <w:proofErr w:type="spellEnd"/>
    </w:p>
    <w:p w14:paraId="38EB0682" w14:textId="77777777" w:rsidR="00A6069E" w:rsidRPr="00A6069E" w:rsidRDefault="00A6069E" w:rsidP="00A6069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>c) 8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किलोमीटर </w:t>
      </w:r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 xml:space="preserve">8 </w:t>
      </w:r>
      <w:proofErr w:type="spellStart"/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kilometres</w:t>
      </w:r>
      <w:proofErr w:type="spellEnd"/>
    </w:p>
    <w:p w14:paraId="5CFDB0B0" w14:textId="1EAAF667" w:rsidR="00FD66B3" w:rsidRPr="007D00AE" w:rsidRDefault="00A6069E" w:rsidP="00A6069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>d) 1</w:t>
      </w:r>
      <w:r w:rsidR="00345C42">
        <w:rPr>
          <w:rFonts w:ascii="Kokila" w:hAnsi="Kokila" w:cs="Kokila"/>
          <w:b/>
          <w:bCs/>
          <w:color w:val="000000" w:themeColor="text1"/>
          <w:sz w:val="82"/>
          <w:szCs w:val="82"/>
        </w:rPr>
        <w:t>3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किलोमीटर </w:t>
      </w:r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1</w:t>
      </w:r>
      <w:r w:rsidR="00345C42">
        <w:rPr>
          <w:rFonts w:ascii="Kokila" w:hAnsi="Kokila" w:cs="Kokila"/>
          <w:b/>
          <w:bCs/>
          <w:color w:val="000099"/>
          <w:sz w:val="82"/>
          <w:szCs w:val="82"/>
        </w:rPr>
        <w:t>3</w:t>
      </w:r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proofErr w:type="spellStart"/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kilometres</w:t>
      </w:r>
      <w:proofErr w:type="spellEnd"/>
      <w:r w:rsidR="00FD66B3"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28177EFA" w14:textId="77777777" w:rsidR="00A6069E" w:rsidRPr="00A6069E" w:rsidRDefault="00A6069E" w:rsidP="00A6069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9: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A6069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कृत्रिम बुद्धिमत्ता आधारित व्यापक सुशासन सुधारों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की शुरुआत किस राज्य ने की है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Recently, which state has launched an AI-led governance overhaul?</w:t>
      </w:r>
    </w:p>
    <w:p w14:paraId="286F0E6B" w14:textId="77777777" w:rsidR="00A6069E" w:rsidRPr="00A6069E" w:rsidRDefault="00A6069E" w:rsidP="00A6069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788F14B" w14:textId="03E06507" w:rsidR="00A6069E" w:rsidRPr="00A6069E" w:rsidRDefault="00A6069E" w:rsidP="00A6069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>a)</w:t>
      </w:r>
      <w:r w:rsidR="005800B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5800BF"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केरल </w:t>
      </w:r>
      <w:r w:rsidR="005800BF" w:rsidRPr="00A6069E">
        <w:rPr>
          <w:rFonts w:ascii="Kokila" w:hAnsi="Kokila" w:cs="Kokila"/>
          <w:b/>
          <w:bCs/>
          <w:color w:val="000099"/>
          <w:sz w:val="82"/>
          <w:szCs w:val="82"/>
        </w:rPr>
        <w:t>Kerala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6B9D9C97" w14:textId="77777777" w:rsidR="00A6069E" w:rsidRPr="00A6069E" w:rsidRDefault="00A6069E" w:rsidP="00A6069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कर्नाटक </w:t>
      </w:r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Karnataka</w:t>
      </w:r>
    </w:p>
    <w:p w14:paraId="188D3E99" w14:textId="52906C73" w:rsidR="00A6069E" w:rsidRPr="00A6069E" w:rsidRDefault="00A6069E" w:rsidP="00A6069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5800BF"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तमिलनाडु </w:t>
      </w:r>
      <w:r w:rsidR="005800BF" w:rsidRPr="00A6069E">
        <w:rPr>
          <w:rFonts w:ascii="Kokila" w:hAnsi="Kokila" w:cs="Kokila"/>
          <w:b/>
          <w:bCs/>
          <w:color w:val="000099"/>
          <w:sz w:val="82"/>
          <w:szCs w:val="82"/>
        </w:rPr>
        <w:t>Tamil Nadu</w:t>
      </w:r>
    </w:p>
    <w:p w14:paraId="2E4737E0" w14:textId="7DA7433A" w:rsidR="00FD66B3" w:rsidRPr="007D00AE" w:rsidRDefault="00A6069E" w:rsidP="00A6069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तेलंगाना </w:t>
      </w:r>
      <w:r w:rsidRPr="00A6069E">
        <w:rPr>
          <w:rFonts w:ascii="Kokila" w:hAnsi="Kokila" w:cs="Kokila"/>
          <w:b/>
          <w:bCs/>
          <w:color w:val="000099"/>
          <w:sz w:val="82"/>
          <w:szCs w:val="82"/>
        </w:rPr>
        <w:t>Telangana</w:t>
      </w:r>
      <w:r w:rsidRPr="00A6069E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 xml:space="preserve"> </w:t>
      </w:r>
      <w:r w:rsidR="00FD66B3"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2E0FDDBC" w14:textId="77777777" w:rsidR="00A6069E" w:rsidRPr="00A6069E" w:rsidRDefault="00A6069E" w:rsidP="00A6069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 w:rsidRPr="00A6069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10: </w:t>
      </w:r>
      <w:r w:rsidRPr="00A6069E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नाथन थॉमस </w:t>
      </w:r>
      <w:r w:rsidRPr="00A6069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>के संबंध में निम्नलिखित में से कौन-सा कथन सही है</w:t>
      </w:r>
      <w:r w:rsidRPr="00A6069E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? </w:t>
      </w:r>
      <w:r w:rsidRPr="00A6069E">
        <w:rPr>
          <w:rFonts w:ascii="Kokila" w:hAnsi="Kokila" w:cs="Kokila"/>
          <w:b/>
          <w:bCs/>
          <w:color w:val="000099"/>
          <w:sz w:val="62"/>
          <w:szCs w:val="62"/>
        </w:rPr>
        <w:t>Which of the following statements is correct about Nathan Thomas?</w:t>
      </w:r>
    </w:p>
    <w:p w14:paraId="2A685EB5" w14:textId="77777777" w:rsidR="00513FEF" w:rsidRPr="00A6069E" w:rsidRDefault="00A6069E" w:rsidP="00513FEF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A6069E">
        <w:rPr>
          <w:rFonts w:ascii="Kokila" w:hAnsi="Kokila" w:cs="Kokila"/>
          <w:b/>
          <w:bCs/>
          <w:color w:val="000000" w:themeColor="text1"/>
          <w:sz w:val="62"/>
          <w:szCs w:val="62"/>
        </w:rPr>
        <w:t>a)</w:t>
      </w:r>
      <w:r w:rsidR="00513FEF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 </w:t>
      </w:r>
      <w:r w:rsidR="00513FEF" w:rsidRPr="00A6069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वे 18 वर्ष 346 दिन की आयु में विश्व के सबसे कम उम्र के पुरुष प्रोफेसर बने हैं। </w:t>
      </w:r>
      <w:r w:rsidR="00513FEF" w:rsidRPr="00A6069E">
        <w:rPr>
          <w:rFonts w:ascii="Kokila" w:hAnsi="Kokila" w:cs="Kokila"/>
          <w:b/>
          <w:bCs/>
          <w:color w:val="000099"/>
          <w:sz w:val="62"/>
          <w:szCs w:val="62"/>
        </w:rPr>
        <w:t xml:space="preserve">He became the world's youngest male professor at the age of </w:t>
      </w:r>
      <w:r w:rsidR="00513FEF" w:rsidRPr="00A6069E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18</w:t>
      </w:r>
      <w:r w:rsidR="00513FEF" w:rsidRPr="00A6069E">
        <w:rPr>
          <w:rFonts w:ascii="Kokila" w:hAnsi="Kokila" w:cs="Kokila"/>
          <w:b/>
          <w:bCs/>
          <w:color w:val="000099"/>
          <w:sz w:val="62"/>
          <w:szCs w:val="62"/>
        </w:rPr>
        <w:t xml:space="preserve"> years and </w:t>
      </w:r>
      <w:r w:rsidR="00513FEF" w:rsidRPr="00A6069E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346</w:t>
      </w:r>
      <w:r w:rsidR="00513FEF" w:rsidRPr="00A6069E">
        <w:rPr>
          <w:rFonts w:ascii="Kokila" w:hAnsi="Kokila" w:cs="Kokila"/>
          <w:b/>
          <w:bCs/>
          <w:color w:val="000099"/>
          <w:sz w:val="62"/>
          <w:szCs w:val="62"/>
        </w:rPr>
        <w:t xml:space="preserve"> days.</w:t>
      </w:r>
    </w:p>
    <w:p w14:paraId="532A4702" w14:textId="28FF6BC5" w:rsidR="00A6069E" w:rsidRPr="00A6069E" w:rsidRDefault="00A6069E" w:rsidP="00A6069E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A6069E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b) </w:t>
      </w:r>
      <w:r w:rsidR="00513FEF" w:rsidRPr="00A6069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वे विश्व के सबसे कम उम्र के पुरुष अंतरिक्ष यात्री बने हैं। </w:t>
      </w:r>
      <w:r w:rsidR="00513FEF" w:rsidRPr="00A6069E">
        <w:rPr>
          <w:rFonts w:ascii="Kokila" w:hAnsi="Kokila" w:cs="Kokila"/>
          <w:b/>
          <w:bCs/>
          <w:color w:val="000099"/>
          <w:sz w:val="62"/>
          <w:szCs w:val="62"/>
        </w:rPr>
        <w:t>He became the world's youngest male astronaut.</w:t>
      </w:r>
    </w:p>
    <w:p w14:paraId="17F2F16B" w14:textId="77777777" w:rsidR="00A6069E" w:rsidRPr="00A6069E" w:rsidRDefault="00A6069E" w:rsidP="00A6069E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A6069E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c) </w:t>
      </w:r>
      <w:r w:rsidRPr="00A6069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वे 19 वर्ष की आयु में विश्व के सबसे कम उम्र के पुरुष प्रोफेसर बने हैं। </w:t>
      </w:r>
      <w:r w:rsidRPr="00A6069E">
        <w:rPr>
          <w:rFonts w:ascii="Kokila" w:hAnsi="Kokila" w:cs="Kokila"/>
          <w:b/>
          <w:bCs/>
          <w:color w:val="000099"/>
          <w:sz w:val="62"/>
          <w:szCs w:val="62"/>
        </w:rPr>
        <w:t xml:space="preserve">He  became the world's youngest male professor at the age of </w:t>
      </w:r>
      <w:r w:rsidRPr="00A6069E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>19</w:t>
      </w:r>
      <w:r w:rsidRPr="00A6069E">
        <w:rPr>
          <w:rFonts w:ascii="Kokila" w:hAnsi="Kokila" w:cs="Kokila"/>
          <w:b/>
          <w:bCs/>
          <w:color w:val="000099"/>
          <w:sz w:val="62"/>
          <w:szCs w:val="62"/>
        </w:rPr>
        <w:t xml:space="preserve"> years.</w:t>
      </w:r>
    </w:p>
    <w:p w14:paraId="5E24599B" w14:textId="77777777" w:rsidR="00A6069E" w:rsidRPr="00A6069E" w:rsidRDefault="00A6069E" w:rsidP="00A6069E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A6069E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d) </w:t>
      </w:r>
      <w:r w:rsidRPr="00A6069E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उन्होंने सबसे कम उम्र के वैज्ञानिक बनने का विश्व रिकॉर्ड बनाया </w:t>
      </w:r>
      <w:r w:rsidRPr="00A6069E">
        <w:rPr>
          <w:rFonts w:ascii="Kokila" w:hAnsi="Kokila" w:cs="Kokila"/>
          <w:b/>
          <w:bCs/>
          <w:color w:val="000099"/>
          <w:sz w:val="62"/>
          <w:szCs w:val="62"/>
          <w:cs/>
          <w:lang w:bidi="hi-IN"/>
        </w:rPr>
        <w:t xml:space="preserve">है। </w:t>
      </w:r>
      <w:r w:rsidRPr="00A6069E">
        <w:rPr>
          <w:rFonts w:ascii="Kokila" w:hAnsi="Kokila" w:cs="Kokila"/>
          <w:b/>
          <w:bCs/>
          <w:color w:val="000099"/>
          <w:sz w:val="62"/>
          <w:szCs w:val="62"/>
        </w:rPr>
        <w:t>He set the world record for becoming the youngest scientist.</w:t>
      </w:r>
    </w:p>
    <w:p w14:paraId="355FAC50" w14:textId="77777777" w:rsidR="00A6069E" w:rsidRPr="003912D6" w:rsidRDefault="00A6069E" w:rsidP="00A6069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11: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उत्तर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प्रदेश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सरकार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राज्य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सड़क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परिवहन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निगम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बसों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निःशुल्क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यात्रा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D7D6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सुविधा</w:t>
      </w:r>
      <w:r w:rsidRPr="003D7D6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किसे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प्रदान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करने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बजटीय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प्रावधान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3912D6">
        <w:rPr>
          <w:rFonts w:ascii="Kokila" w:hAnsi="Kokila" w:cs="Kokila"/>
          <w:b/>
          <w:bCs/>
          <w:color w:val="000099"/>
          <w:sz w:val="82"/>
          <w:szCs w:val="82"/>
        </w:rPr>
        <w:t>Uttar Pradesh Government has made a budgetary provision to provide free travel in State Road Transport Corporation buses to whom?</w:t>
      </w:r>
    </w:p>
    <w:p w14:paraId="32625BE5" w14:textId="77777777" w:rsidR="00A6069E" w:rsidRPr="003912D6" w:rsidRDefault="00A6069E" w:rsidP="00A6069E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सभी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छात्राओं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/>
          <w:b/>
          <w:bCs/>
          <w:color w:val="000099"/>
          <w:sz w:val="82"/>
          <w:szCs w:val="82"/>
        </w:rPr>
        <w:t>All girl students</w:t>
      </w:r>
    </w:p>
    <w:p w14:paraId="026C2A13" w14:textId="60F764EC" w:rsidR="00A6069E" w:rsidRPr="003912D6" w:rsidRDefault="00A6069E" w:rsidP="00A6069E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154056"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सभी</w:t>
      </w:r>
      <w:r w:rsidR="00154056"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54056"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दिव्यांग</w:t>
      </w:r>
      <w:r w:rsidR="00154056"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54056"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नागरिक</w:t>
      </w:r>
      <w:r w:rsidR="00154056"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54056" w:rsidRPr="003912D6">
        <w:rPr>
          <w:rFonts w:ascii="Kokila" w:hAnsi="Kokila" w:cs="Kokila"/>
          <w:b/>
          <w:bCs/>
          <w:color w:val="000099"/>
          <w:sz w:val="82"/>
          <w:szCs w:val="82"/>
        </w:rPr>
        <w:t>All persons with disabilities</w:t>
      </w:r>
    </w:p>
    <w:p w14:paraId="0A96D221" w14:textId="5ABEB375" w:rsidR="00A6069E" w:rsidRPr="003912D6" w:rsidRDefault="00A6069E" w:rsidP="00A6069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 w:rsidR="0015405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154056"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60 </w:t>
      </w:r>
      <w:r w:rsidR="00154056"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वर्ष</w:t>
      </w:r>
      <w:r w:rsidR="00154056"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54056"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या</w:t>
      </w:r>
      <w:r w:rsidR="00154056"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54056"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उससे</w:t>
      </w:r>
      <w:r w:rsidR="00154056"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54056"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अधिक</w:t>
      </w:r>
      <w:r w:rsidR="00154056"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54056"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आयु</w:t>
      </w:r>
      <w:r w:rsidR="00154056"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54056"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154056"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54056"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महिलाएँ</w:t>
      </w:r>
      <w:r w:rsidR="00154056"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54056" w:rsidRPr="003912D6">
        <w:rPr>
          <w:rFonts w:ascii="Kokila" w:hAnsi="Kokila" w:cs="Kokila"/>
          <w:b/>
          <w:bCs/>
          <w:color w:val="000099"/>
          <w:sz w:val="82"/>
          <w:szCs w:val="82"/>
        </w:rPr>
        <w:t xml:space="preserve">Women aged </w:t>
      </w:r>
      <w:r w:rsidR="00154056" w:rsidRPr="003912D6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60</w:t>
      </w:r>
      <w:r w:rsidR="00154056" w:rsidRPr="003912D6">
        <w:rPr>
          <w:rFonts w:ascii="Kokila" w:hAnsi="Kokila" w:cs="Kokila"/>
          <w:b/>
          <w:bCs/>
          <w:color w:val="000099"/>
          <w:sz w:val="82"/>
          <w:szCs w:val="82"/>
        </w:rPr>
        <w:t xml:space="preserve"> years and above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2EC0E8E3" w14:textId="5707EA72" w:rsidR="00FD66B3" w:rsidRPr="007D00AE" w:rsidRDefault="00A6069E" w:rsidP="00A6069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सभी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वरिष्ठ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नागरिक</w:t>
      </w:r>
      <w:r w:rsidRPr="0039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912D6">
        <w:rPr>
          <w:rFonts w:ascii="Kokila" w:hAnsi="Kokila" w:cs="Kokila"/>
          <w:b/>
          <w:bCs/>
          <w:color w:val="000099"/>
          <w:sz w:val="82"/>
          <w:szCs w:val="82"/>
        </w:rPr>
        <w:t>All senior citizens</w:t>
      </w:r>
      <w:r w:rsidR="00FD66B3"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bookmarkEnd w:id="4"/>
    <w:p w14:paraId="0E0C8E22" w14:textId="77777777" w:rsidR="00EE3F46" w:rsidRPr="00EE3F46" w:rsidRDefault="00EE3F46" w:rsidP="00EE3F46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12:</w:t>
      </w:r>
      <w:r w:rsidRPr="00EE3F46">
        <w:rPr>
          <w:color w:val="000000" w:themeColor="text1"/>
          <w:lang w:bidi="hi-IN"/>
        </w:rPr>
        <w:t xml:space="preserve"> </w:t>
      </w: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EE3F46">
        <w:rPr>
          <w:rFonts w:ascii="Kokila" w:hAnsi="Kokila" w:cs="Kokila"/>
          <w:b/>
          <w:bCs/>
          <w:color w:val="C00000"/>
          <w:sz w:val="82"/>
          <w:szCs w:val="82"/>
        </w:rPr>
        <w:t>'</w:t>
      </w:r>
      <w:r w:rsidRPr="00EE3F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जुग जुग जियो अभियान</w:t>
      </w:r>
      <w:r w:rsidRPr="00EE3F46">
        <w:rPr>
          <w:rFonts w:ascii="Kokila" w:hAnsi="Kokila" w:cs="Kokila"/>
          <w:b/>
          <w:bCs/>
          <w:color w:val="C00000"/>
          <w:sz w:val="82"/>
          <w:szCs w:val="82"/>
        </w:rPr>
        <w:t xml:space="preserve">' </w:t>
      </w: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किस उद्देश्य से शुरू किया गया है</w:t>
      </w: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EE3F46">
        <w:rPr>
          <w:rFonts w:ascii="Kokila" w:hAnsi="Kokila" w:cs="Kokila"/>
          <w:b/>
          <w:bCs/>
          <w:color w:val="000099"/>
          <w:sz w:val="82"/>
          <w:szCs w:val="82"/>
        </w:rPr>
        <w:t xml:space="preserve">Recently, the "Jug </w:t>
      </w:r>
      <w:proofErr w:type="spellStart"/>
      <w:r w:rsidRPr="00EE3F46">
        <w:rPr>
          <w:rFonts w:ascii="Kokila" w:hAnsi="Kokila" w:cs="Kokila"/>
          <w:b/>
          <w:bCs/>
          <w:color w:val="000099"/>
          <w:sz w:val="82"/>
          <w:szCs w:val="82"/>
        </w:rPr>
        <w:t>Jug</w:t>
      </w:r>
      <w:proofErr w:type="spellEnd"/>
      <w:r w:rsidRPr="00EE3F46">
        <w:rPr>
          <w:rFonts w:ascii="Kokila" w:hAnsi="Kokila" w:cs="Kokila"/>
          <w:b/>
          <w:bCs/>
          <w:color w:val="000099"/>
          <w:sz w:val="82"/>
          <w:szCs w:val="82"/>
        </w:rPr>
        <w:t xml:space="preserve"> Jiyo Abhiyaan" has been launched for what purpose?</w:t>
      </w:r>
    </w:p>
    <w:p w14:paraId="12B56042" w14:textId="5A701885" w:rsidR="00EE3F46" w:rsidRPr="00EE3F46" w:rsidRDefault="00EE3F46" w:rsidP="00EE3F46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081A16" w:rsidRPr="00EE3F4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आयुष्मान भारत योजना के प्रचार के लिए </w:t>
      </w:r>
      <w:proofErr w:type="gramStart"/>
      <w:r w:rsidR="00081A16" w:rsidRPr="00EE3F46">
        <w:rPr>
          <w:rFonts w:ascii="Kokila" w:hAnsi="Kokila" w:cs="Kokila"/>
          <w:b/>
          <w:bCs/>
          <w:color w:val="000099"/>
          <w:sz w:val="82"/>
          <w:szCs w:val="82"/>
        </w:rPr>
        <w:t>To</w:t>
      </w:r>
      <w:proofErr w:type="gramEnd"/>
      <w:r w:rsidR="00081A16" w:rsidRPr="00EE3F46">
        <w:rPr>
          <w:rFonts w:ascii="Kokila" w:hAnsi="Kokila" w:cs="Kokila"/>
          <w:b/>
          <w:bCs/>
          <w:color w:val="000099"/>
          <w:sz w:val="82"/>
          <w:szCs w:val="82"/>
        </w:rPr>
        <w:t xml:space="preserve"> promote the Ayushman Bharat Scheme</w:t>
      </w:r>
    </w:p>
    <w:p w14:paraId="533A7667" w14:textId="77777777" w:rsidR="00EE3F46" w:rsidRPr="00EE3F46" w:rsidRDefault="00EE3F46" w:rsidP="00EE3F46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राष्ट्रीय टीकाकरण अभियान को बढ़ावा देने के लिए </w:t>
      </w:r>
      <w:proofErr w:type="gramStart"/>
      <w:r w:rsidRPr="00EE3F46">
        <w:rPr>
          <w:rFonts w:ascii="Kokila" w:hAnsi="Kokila" w:cs="Kokila"/>
          <w:b/>
          <w:bCs/>
          <w:color w:val="000099"/>
          <w:sz w:val="82"/>
          <w:szCs w:val="82"/>
        </w:rPr>
        <w:t>To</w:t>
      </w:r>
      <w:proofErr w:type="gramEnd"/>
      <w:r w:rsidRPr="00EE3F46">
        <w:rPr>
          <w:rFonts w:ascii="Kokila" w:hAnsi="Kokila" w:cs="Kokila"/>
          <w:b/>
          <w:bCs/>
          <w:color w:val="000099"/>
          <w:sz w:val="82"/>
          <w:szCs w:val="82"/>
        </w:rPr>
        <w:t xml:space="preserve"> promote the national immunization campaign</w:t>
      </w:r>
    </w:p>
    <w:p w14:paraId="04DD30A1" w14:textId="55668E5B" w:rsidR="00EE3F46" w:rsidRPr="00EE3F46" w:rsidRDefault="00EE3F46" w:rsidP="00EE3F46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 w:rsidR="00081A1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081A16" w:rsidRPr="00EE3F4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अंगदान के प्रति जन-जागरूकता बढ़ाने के लिए </w:t>
      </w:r>
      <w:proofErr w:type="gramStart"/>
      <w:r w:rsidR="00081A16" w:rsidRPr="00EE3F46">
        <w:rPr>
          <w:rFonts w:ascii="Kokila" w:hAnsi="Kokila" w:cs="Kokila"/>
          <w:b/>
          <w:bCs/>
          <w:color w:val="000099"/>
          <w:sz w:val="82"/>
          <w:szCs w:val="82"/>
        </w:rPr>
        <w:t>To</w:t>
      </w:r>
      <w:proofErr w:type="gramEnd"/>
      <w:r w:rsidR="00081A16" w:rsidRPr="00EE3F46">
        <w:rPr>
          <w:rFonts w:ascii="Kokila" w:hAnsi="Kokila" w:cs="Kokila"/>
          <w:b/>
          <w:bCs/>
          <w:color w:val="000099"/>
          <w:sz w:val="82"/>
          <w:szCs w:val="82"/>
        </w:rPr>
        <w:t xml:space="preserve"> promote awareness about organ donation</w:t>
      </w: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7D76C754" w14:textId="3F81E958" w:rsidR="00A50729" w:rsidRDefault="00EE3F46" w:rsidP="00EE3F46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EE3F4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मातृ एवं शिशु पोषण कार्यक्रम को मजबूत करने के लिए </w:t>
      </w:r>
      <w:proofErr w:type="gramStart"/>
      <w:r w:rsidRPr="00EE3F46">
        <w:rPr>
          <w:rFonts w:ascii="Kokila" w:hAnsi="Kokila" w:cs="Kokila"/>
          <w:b/>
          <w:bCs/>
          <w:color w:val="000099"/>
          <w:sz w:val="82"/>
          <w:szCs w:val="82"/>
        </w:rPr>
        <w:t>To</w:t>
      </w:r>
      <w:proofErr w:type="gramEnd"/>
      <w:r w:rsidRPr="00EE3F46">
        <w:rPr>
          <w:rFonts w:ascii="Kokila" w:hAnsi="Kokila" w:cs="Kokila"/>
          <w:b/>
          <w:bCs/>
          <w:color w:val="000099"/>
          <w:sz w:val="82"/>
          <w:szCs w:val="82"/>
        </w:rPr>
        <w:t xml:space="preserve"> strengthen the maternal and child nutrition </w:t>
      </w:r>
      <w:proofErr w:type="spellStart"/>
      <w:r w:rsidRPr="00EE3F46">
        <w:rPr>
          <w:rFonts w:ascii="Kokila" w:hAnsi="Kokila" w:cs="Kokila"/>
          <w:b/>
          <w:bCs/>
          <w:color w:val="000099"/>
          <w:sz w:val="82"/>
          <w:szCs w:val="82"/>
        </w:rPr>
        <w:t>programme</w:t>
      </w:r>
      <w:proofErr w:type="spellEnd"/>
    </w:p>
    <w:p w14:paraId="64623E55" w14:textId="77777777" w:rsidR="00F71C09" w:rsidRPr="00F71C09" w:rsidRDefault="00F71C09" w:rsidP="00F71C09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</w:t>
      </w: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3</w:t>
      </w: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: </w:t>
      </w: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2026 कॉस्पार विक्रम साराभाई पदक से सम्मानित अन्नपूर्णी सुब्रमण्यम</w:t>
      </w: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का संबंध किस क्षेत्र से है</w:t>
      </w: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F71C09">
        <w:rPr>
          <w:rFonts w:ascii="Kokila" w:hAnsi="Kokila" w:cs="Kokila"/>
          <w:b/>
          <w:bCs/>
          <w:color w:val="000099"/>
          <w:sz w:val="82"/>
          <w:szCs w:val="82"/>
        </w:rPr>
        <w:t xml:space="preserve">Recently, Annapurni Subramaniam, who received the </w:t>
      </w:r>
      <w:r w:rsidRPr="00F71C09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F71C09">
        <w:rPr>
          <w:rFonts w:ascii="Kokila" w:hAnsi="Kokila" w:cs="Kokila"/>
          <w:b/>
          <w:bCs/>
          <w:color w:val="000099"/>
          <w:sz w:val="82"/>
          <w:szCs w:val="82"/>
        </w:rPr>
        <w:t xml:space="preserve"> COSPAR Vikram Sarabhai Medal, belongs to which field?</w:t>
      </w:r>
    </w:p>
    <w:p w14:paraId="27FE2C61" w14:textId="77777777" w:rsidR="00F71C09" w:rsidRPr="00F71C09" w:rsidRDefault="00F71C09" w:rsidP="00F71C09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CF9557C" w14:textId="77777777" w:rsidR="00F71C09" w:rsidRPr="00F71C09" w:rsidRDefault="00F71C09" w:rsidP="00F71C09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जैव प्रौद्योगिकी </w:t>
      </w:r>
      <w:r w:rsidRPr="00F71C09">
        <w:rPr>
          <w:rFonts w:ascii="Kokila" w:hAnsi="Kokila" w:cs="Kokila"/>
          <w:b/>
          <w:bCs/>
          <w:color w:val="000099"/>
          <w:sz w:val="82"/>
          <w:szCs w:val="82"/>
        </w:rPr>
        <w:t>Biotechnology</w:t>
      </w:r>
    </w:p>
    <w:p w14:paraId="6451647D" w14:textId="77777777" w:rsidR="00F71C09" w:rsidRPr="00F71C09" w:rsidRDefault="00F71C09" w:rsidP="00F71C09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परमाणु विज्ञान </w:t>
      </w:r>
      <w:r w:rsidRPr="00F71C09">
        <w:rPr>
          <w:rFonts w:ascii="Kokila" w:hAnsi="Kokila" w:cs="Kokila"/>
          <w:b/>
          <w:bCs/>
          <w:color w:val="000099"/>
          <w:sz w:val="82"/>
          <w:szCs w:val="82"/>
        </w:rPr>
        <w:t>Nuclear Science</w:t>
      </w:r>
    </w:p>
    <w:p w14:paraId="21890593" w14:textId="756F72B5" w:rsidR="00F71C09" w:rsidRPr="00F71C09" w:rsidRDefault="00F71C09" w:rsidP="00F71C09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गणित </w:t>
      </w:r>
      <w:r w:rsidRPr="00F71C09">
        <w:rPr>
          <w:rFonts w:ascii="Kokila" w:hAnsi="Kokila" w:cs="Kokila"/>
          <w:b/>
          <w:bCs/>
          <w:color w:val="000099"/>
          <w:sz w:val="82"/>
          <w:szCs w:val="82"/>
        </w:rPr>
        <w:t>Mathematics</w:t>
      </w:r>
    </w:p>
    <w:p w14:paraId="20A79D0A" w14:textId="2DD592DA" w:rsidR="00F71C09" w:rsidRPr="00F71C09" w:rsidRDefault="00F71C09" w:rsidP="00F71C09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</w:rPr>
        <w:t>d)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खगोल भौतिकी </w:t>
      </w:r>
      <w:r w:rsidRPr="00F71C09">
        <w:rPr>
          <w:rFonts w:ascii="Kokila" w:hAnsi="Kokila" w:cs="Kokila"/>
          <w:b/>
          <w:bCs/>
          <w:color w:val="000099"/>
          <w:sz w:val="82"/>
          <w:szCs w:val="82"/>
        </w:rPr>
        <w:t>Astrophysics</w:t>
      </w: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7354E14F" w14:textId="77777777" w:rsidR="00F71C09" w:rsidRPr="00F71C09" w:rsidRDefault="00F71C09" w:rsidP="00F71C09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14: </w:t>
      </w: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ही में </w:t>
      </w:r>
      <w:r w:rsidRPr="00F71C0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दिवंगत प्रदीप रावत </w:t>
      </w: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का संबंध किस क्षेत्र से था</w:t>
      </w: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F71C09">
        <w:rPr>
          <w:rFonts w:ascii="Kokila" w:hAnsi="Kokila" w:cs="Kokila"/>
          <w:b/>
          <w:bCs/>
          <w:color w:val="000099"/>
          <w:sz w:val="82"/>
          <w:szCs w:val="82"/>
        </w:rPr>
        <w:t>Recently deceased Pradeep Rawat belonged to which profession?</w:t>
      </w:r>
    </w:p>
    <w:p w14:paraId="1A5495ED" w14:textId="77777777" w:rsidR="00F71C09" w:rsidRPr="00F71C09" w:rsidRDefault="00F71C09" w:rsidP="00F71C09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A087340" w14:textId="76CE88D0" w:rsidR="00F71C09" w:rsidRPr="00F71C09" w:rsidRDefault="00F71C09" w:rsidP="00F71C09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अभिनेता </w:t>
      </w:r>
      <w:r w:rsidRPr="00F71C09">
        <w:rPr>
          <w:rFonts w:ascii="Kokila" w:hAnsi="Kokila" w:cs="Kokila"/>
          <w:b/>
          <w:bCs/>
          <w:color w:val="000099"/>
          <w:sz w:val="82"/>
          <w:szCs w:val="82"/>
        </w:rPr>
        <w:t>Actor</w:t>
      </w: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713A2308" w14:textId="6C6399AF" w:rsidR="00F71C09" w:rsidRPr="00F71C09" w:rsidRDefault="00F71C09" w:rsidP="00F71C09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गायक </w:t>
      </w:r>
      <w:r w:rsidRPr="00F71C09">
        <w:rPr>
          <w:rFonts w:ascii="Kokila" w:hAnsi="Kokila" w:cs="Kokila"/>
          <w:b/>
          <w:bCs/>
          <w:color w:val="000099"/>
          <w:sz w:val="82"/>
          <w:szCs w:val="82"/>
        </w:rPr>
        <w:t>Singer</w:t>
      </w:r>
    </w:p>
    <w:p w14:paraId="5E5EE05E" w14:textId="77777777" w:rsidR="00F71C09" w:rsidRPr="00F71C09" w:rsidRDefault="00F71C09" w:rsidP="00F71C09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लेखक </w:t>
      </w:r>
      <w:r w:rsidRPr="00F71C09">
        <w:rPr>
          <w:rFonts w:ascii="Kokila" w:hAnsi="Kokila" w:cs="Kokila"/>
          <w:b/>
          <w:bCs/>
          <w:color w:val="000099"/>
          <w:sz w:val="82"/>
          <w:szCs w:val="82"/>
        </w:rPr>
        <w:t>Writer</w:t>
      </w:r>
    </w:p>
    <w:p w14:paraId="78D256BA" w14:textId="77777777" w:rsidR="00F71C09" w:rsidRPr="00F71C09" w:rsidRDefault="00F71C09" w:rsidP="00F71C09">
      <w:pPr>
        <w:spacing w:line="256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</w:pP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F71C0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फिल्म निर्देशक </w:t>
      </w:r>
      <w:r w:rsidRPr="00F71C09">
        <w:rPr>
          <w:rFonts w:ascii="Kokila" w:hAnsi="Kokila" w:cs="Kokila"/>
          <w:b/>
          <w:bCs/>
          <w:color w:val="000099"/>
          <w:sz w:val="82"/>
          <w:szCs w:val="82"/>
        </w:rPr>
        <w:t xml:space="preserve">Film Director </w:t>
      </w:r>
    </w:p>
    <w:p w14:paraId="1048386F" w14:textId="77777777" w:rsidR="00F71C09" w:rsidRPr="001F06CD" w:rsidRDefault="00F71C09" w:rsidP="00F71C09">
      <w:pPr>
        <w:jc w:val="both"/>
        <w:rPr>
          <w:rFonts w:ascii="Kokila" w:hAnsi="Kokila" w:cs="Kokila"/>
          <w:b/>
          <w:bCs/>
          <w:color w:val="000000" w:themeColor="text1"/>
          <w:sz w:val="68"/>
          <w:szCs w:val="68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5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: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हाल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ही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में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68"/>
          <w:szCs w:val="68"/>
          <w:cs/>
          <w:lang w:bidi="hi-IN"/>
        </w:rPr>
        <w:t>बैंकर्स</w:t>
      </w:r>
      <w:r w:rsidRPr="00F71C09">
        <w:rPr>
          <w:rFonts w:ascii="Kokila" w:hAnsi="Kokila" w:cs="Kokila"/>
          <w:b/>
          <w:bCs/>
          <w:color w:val="C00000"/>
          <w:sz w:val="68"/>
          <w:szCs w:val="68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68"/>
          <w:szCs w:val="68"/>
          <w:cs/>
          <w:lang w:bidi="hi-IN"/>
        </w:rPr>
        <w:t>बुक्स</w:t>
      </w:r>
      <w:r w:rsidRPr="00F71C09">
        <w:rPr>
          <w:rFonts w:ascii="Kokila" w:hAnsi="Kokila" w:cs="Kokila"/>
          <w:b/>
          <w:bCs/>
          <w:color w:val="C00000"/>
          <w:sz w:val="68"/>
          <w:szCs w:val="68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68"/>
          <w:szCs w:val="68"/>
          <w:cs/>
          <w:lang w:bidi="hi-IN"/>
        </w:rPr>
        <w:t>एविडेंस</w:t>
      </w:r>
      <w:r w:rsidRPr="00F71C09">
        <w:rPr>
          <w:rFonts w:ascii="Kokila" w:hAnsi="Kokila" w:cs="Kokila"/>
          <w:b/>
          <w:bCs/>
          <w:color w:val="C00000"/>
          <w:sz w:val="68"/>
          <w:szCs w:val="68"/>
          <w:cs/>
          <w:lang w:bidi="hi-IN"/>
        </w:rPr>
        <w:t xml:space="preserve"> </w:t>
      </w:r>
      <w:r w:rsidRPr="00F71C09">
        <w:rPr>
          <w:rFonts w:ascii="Kokila" w:hAnsi="Kokila" w:cs="Kokila" w:hint="cs"/>
          <w:b/>
          <w:bCs/>
          <w:color w:val="C00000"/>
          <w:sz w:val="68"/>
          <w:szCs w:val="68"/>
          <w:cs/>
          <w:lang w:bidi="hi-IN"/>
        </w:rPr>
        <w:t>विधेयक</w:t>
      </w:r>
      <w:r w:rsidRPr="00F71C09">
        <w:rPr>
          <w:rFonts w:ascii="Kokila" w:hAnsi="Kokila" w:cs="Kokila"/>
          <w:b/>
          <w:bCs/>
          <w:color w:val="C00000"/>
          <w:sz w:val="68"/>
          <w:szCs w:val="68"/>
        </w:rPr>
        <w:t xml:space="preserve">, </w:t>
      </w:r>
      <w:r w:rsidRPr="00F71C09">
        <w:rPr>
          <w:rFonts w:ascii="Kokila" w:hAnsi="Kokila" w:cs="Kokila"/>
          <w:b/>
          <w:bCs/>
          <w:color w:val="C00000"/>
          <w:sz w:val="68"/>
          <w:szCs w:val="68"/>
          <w:cs/>
          <w:lang w:bidi="hi-IN"/>
        </w:rPr>
        <w:t xml:space="preserve">2026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किस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उद्देश्य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से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लोकसभा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में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प्रस्तुत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किया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गया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है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</w:rPr>
        <w:t xml:space="preserve">? </w:t>
      </w:r>
      <w:r w:rsidRPr="001F06CD">
        <w:rPr>
          <w:rFonts w:ascii="Kokila" w:hAnsi="Kokila" w:cs="Kokila"/>
          <w:b/>
          <w:bCs/>
          <w:color w:val="000099"/>
          <w:sz w:val="68"/>
          <w:szCs w:val="68"/>
        </w:rPr>
        <w:t xml:space="preserve">Recently, for what purpose was the Bankers' Books Evidence Bill, </w:t>
      </w:r>
      <w:r w:rsidRPr="001F06CD">
        <w:rPr>
          <w:rFonts w:ascii="Kokila" w:hAnsi="Kokila" w:cs="Kokila"/>
          <w:b/>
          <w:bCs/>
          <w:color w:val="000099"/>
          <w:sz w:val="68"/>
          <w:szCs w:val="68"/>
          <w:cs/>
          <w:lang w:bidi="hi-IN"/>
        </w:rPr>
        <w:t>2026</w:t>
      </w:r>
      <w:r w:rsidRPr="001F06CD">
        <w:rPr>
          <w:rFonts w:ascii="Kokila" w:hAnsi="Kokila" w:cs="Kokila"/>
          <w:b/>
          <w:bCs/>
          <w:color w:val="000099"/>
          <w:sz w:val="68"/>
          <w:szCs w:val="68"/>
        </w:rPr>
        <w:t xml:space="preserve"> introduced in the Lok Sabha?</w:t>
      </w:r>
    </w:p>
    <w:p w14:paraId="3DA9A8A1" w14:textId="77777777" w:rsidR="00F71C09" w:rsidRPr="001F06CD" w:rsidRDefault="00F71C09" w:rsidP="00F71C09">
      <w:pPr>
        <w:jc w:val="both"/>
        <w:rPr>
          <w:rFonts w:ascii="Kokila" w:hAnsi="Kokila" w:cs="Kokila"/>
          <w:b/>
          <w:bCs/>
          <w:color w:val="000000" w:themeColor="text1"/>
          <w:sz w:val="68"/>
          <w:szCs w:val="68"/>
        </w:rPr>
      </w:pPr>
    </w:p>
    <w:p w14:paraId="30B70C12" w14:textId="77777777" w:rsidR="00F71C09" w:rsidRPr="001F06CD" w:rsidRDefault="00F71C09" w:rsidP="00F71C09">
      <w:pPr>
        <w:jc w:val="both"/>
        <w:rPr>
          <w:rFonts w:ascii="Kokila" w:hAnsi="Kokila" w:cs="Kokila"/>
          <w:b/>
          <w:bCs/>
          <w:color w:val="000000" w:themeColor="text1"/>
          <w:sz w:val="68"/>
          <w:szCs w:val="68"/>
        </w:rPr>
      </w:pP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</w:rPr>
        <w:t xml:space="preserve">a)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सार्वजनिक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क्षेत्र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के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बैंकों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के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निजीकरण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के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लिए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proofErr w:type="gramStart"/>
      <w:r w:rsidRPr="001F06CD">
        <w:rPr>
          <w:rFonts w:ascii="Kokila" w:hAnsi="Kokila" w:cs="Kokila"/>
          <w:b/>
          <w:bCs/>
          <w:color w:val="000099"/>
          <w:sz w:val="68"/>
          <w:szCs w:val="68"/>
        </w:rPr>
        <w:t>To</w:t>
      </w:r>
      <w:proofErr w:type="gramEnd"/>
      <w:r w:rsidRPr="001F06CD">
        <w:rPr>
          <w:rFonts w:ascii="Kokila" w:hAnsi="Kokila" w:cs="Kokila"/>
          <w:b/>
          <w:bCs/>
          <w:color w:val="000099"/>
          <w:sz w:val="68"/>
          <w:szCs w:val="68"/>
        </w:rPr>
        <w:t xml:space="preserve"> </w:t>
      </w:r>
      <w:proofErr w:type="spellStart"/>
      <w:r w:rsidRPr="001F06CD">
        <w:rPr>
          <w:rFonts w:ascii="Kokila" w:hAnsi="Kokila" w:cs="Kokila"/>
          <w:b/>
          <w:bCs/>
          <w:color w:val="000099"/>
          <w:sz w:val="68"/>
          <w:szCs w:val="68"/>
        </w:rPr>
        <w:t>privatise</w:t>
      </w:r>
      <w:proofErr w:type="spellEnd"/>
      <w:r w:rsidRPr="001F06CD">
        <w:rPr>
          <w:rFonts w:ascii="Kokila" w:hAnsi="Kokila" w:cs="Kokila"/>
          <w:b/>
          <w:bCs/>
          <w:color w:val="000099"/>
          <w:sz w:val="68"/>
          <w:szCs w:val="68"/>
        </w:rPr>
        <w:t xml:space="preserve"> public sector banks</w:t>
      </w:r>
    </w:p>
    <w:p w14:paraId="7956D15F" w14:textId="7CD18303" w:rsidR="00F71C09" w:rsidRPr="001F06CD" w:rsidRDefault="00F71C09" w:rsidP="00F71C09">
      <w:pPr>
        <w:jc w:val="both"/>
        <w:rPr>
          <w:rFonts w:ascii="Kokila" w:hAnsi="Kokila" w:cs="Kokila"/>
          <w:b/>
          <w:bCs/>
          <w:color w:val="000099"/>
          <w:sz w:val="68"/>
          <w:szCs w:val="68"/>
        </w:rPr>
      </w:pP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</w:rPr>
        <w:t>b)</w:t>
      </w:r>
      <w:r>
        <w:rPr>
          <w:rFonts w:ascii="Kokila" w:hAnsi="Kokila" w:cs="Kokila"/>
          <w:b/>
          <w:bCs/>
          <w:color w:val="000000" w:themeColor="text1"/>
          <w:sz w:val="68"/>
          <w:szCs w:val="68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बैंकर्स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बुक्स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एविडेंस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अधिनियम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</w:rPr>
        <w:t xml:space="preserve">, 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1891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को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निरस्त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कर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डिजिटल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बैंक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अभिलेखों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को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वैध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साक्ष्य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का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दर्जा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देने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के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लिए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proofErr w:type="gramStart"/>
      <w:r w:rsidRPr="001F06CD">
        <w:rPr>
          <w:rFonts w:ascii="Kokila" w:hAnsi="Kokila" w:cs="Kokila"/>
          <w:b/>
          <w:bCs/>
          <w:color w:val="000099"/>
          <w:sz w:val="68"/>
          <w:szCs w:val="68"/>
        </w:rPr>
        <w:t>To</w:t>
      </w:r>
      <w:proofErr w:type="gramEnd"/>
      <w:r w:rsidRPr="001F06CD">
        <w:rPr>
          <w:rFonts w:ascii="Kokila" w:hAnsi="Kokila" w:cs="Kokila"/>
          <w:b/>
          <w:bCs/>
          <w:color w:val="000099"/>
          <w:sz w:val="68"/>
          <w:szCs w:val="68"/>
        </w:rPr>
        <w:t xml:space="preserve"> repeal the Bankers' Books Evidence Act, </w:t>
      </w:r>
      <w:r w:rsidRPr="001F06CD">
        <w:rPr>
          <w:rFonts w:ascii="Kokila" w:hAnsi="Kokila" w:cs="Kokila"/>
          <w:b/>
          <w:bCs/>
          <w:color w:val="000099"/>
          <w:sz w:val="68"/>
          <w:szCs w:val="68"/>
          <w:cs/>
          <w:lang w:bidi="hi-IN"/>
        </w:rPr>
        <w:t xml:space="preserve">1891 </w:t>
      </w:r>
      <w:r w:rsidRPr="001F06CD">
        <w:rPr>
          <w:rFonts w:ascii="Kokila" w:hAnsi="Kokila" w:cs="Kokila"/>
          <w:b/>
          <w:bCs/>
          <w:color w:val="000099"/>
          <w:sz w:val="68"/>
          <w:szCs w:val="68"/>
        </w:rPr>
        <w:t xml:space="preserve">and </w:t>
      </w:r>
      <w:proofErr w:type="spellStart"/>
      <w:r w:rsidRPr="001F06CD">
        <w:rPr>
          <w:rFonts w:ascii="Kokila" w:hAnsi="Kokila" w:cs="Kokila"/>
          <w:b/>
          <w:bCs/>
          <w:color w:val="000099"/>
          <w:sz w:val="68"/>
          <w:szCs w:val="68"/>
        </w:rPr>
        <w:t>recognise</w:t>
      </w:r>
      <w:proofErr w:type="spellEnd"/>
      <w:r w:rsidRPr="001F06CD">
        <w:rPr>
          <w:rFonts w:ascii="Kokila" w:hAnsi="Kokila" w:cs="Kokila"/>
          <w:b/>
          <w:bCs/>
          <w:color w:val="000099"/>
          <w:sz w:val="68"/>
          <w:szCs w:val="68"/>
        </w:rPr>
        <w:t xml:space="preserve"> digital bank records as admissible evidence.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</w:rPr>
        <w:t xml:space="preserve"> </w:t>
      </w:r>
    </w:p>
    <w:p w14:paraId="12AB2A9E" w14:textId="77777777" w:rsidR="00F71C09" w:rsidRPr="001F06CD" w:rsidRDefault="00F71C09" w:rsidP="00F71C09">
      <w:pPr>
        <w:jc w:val="both"/>
        <w:rPr>
          <w:rFonts w:ascii="Kokila" w:hAnsi="Kokila" w:cs="Kokila"/>
          <w:b/>
          <w:bCs/>
          <w:color w:val="000000" w:themeColor="text1"/>
          <w:sz w:val="68"/>
          <w:szCs w:val="68"/>
        </w:rPr>
      </w:pP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</w:rPr>
        <w:t xml:space="preserve">c)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डिजिटल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बैंकिंग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पर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नया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कर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लगाने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के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लिए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proofErr w:type="gramStart"/>
      <w:r w:rsidRPr="001F06CD">
        <w:rPr>
          <w:rFonts w:ascii="Kokila" w:hAnsi="Kokila" w:cs="Kokila"/>
          <w:b/>
          <w:bCs/>
          <w:color w:val="000099"/>
          <w:sz w:val="68"/>
          <w:szCs w:val="68"/>
        </w:rPr>
        <w:t>To</w:t>
      </w:r>
      <w:proofErr w:type="gramEnd"/>
      <w:r w:rsidRPr="001F06CD">
        <w:rPr>
          <w:rFonts w:ascii="Kokila" w:hAnsi="Kokila" w:cs="Kokila"/>
          <w:b/>
          <w:bCs/>
          <w:color w:val="000099"/>
          <w:sz w:val="68"/>
          <w:szCs w:val="68"/>
        </w:rPr>
        <w:t xml:space="preserve"> impose a new tax on digital banking</w:t>
      </w:r>
    </w:p>
    <w:p w14:paraId="0C9BFDDC" w14:textId="77777777" w:rsidR="00F71C09" w:rsidRPr="001F06CD" w:rsidRDefault="00F71C09" w:rsidP="00F71C09">
      <w:pPr>
        <w:jc w:val="both"/>
        <w:rPr>
          <w:rFonts w:ascii="Kokila" w:hAnsi="Kokila" w:cs="Kokila"/>
          <w:b/>
          <w:bCs/>
          <w:color w:val="000099"/>
          <w:sz w:val="68"/>
          <w:szCs w:val="68"/>
        </w:rPr>
      </w:pP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</w:rPr>
        <w:t xml:space="preserve">d)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सभी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बैंकों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के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विलय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के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r w:rsidRPr="001F06CD">
        <w:rPr>
          <w:rFonts w:ascii="Kokila" w:hAnsi="Kokila" w:cs="Kokila" w:hint="cs"/>
          <w:b/>
          <w:bCs/>
          <w:color w:val="000000" w:themeColor="text1"/>
          <w:sz w:val="68"/>
          <w:szCs w:val="68"/>
          <w:cs/>
          <w:lang w:bidi="hi-IN"/>
        </w:rPr>
        <w:t>लिए</w:t>
      </w:r>
      <w:r w:rsidRPr="001F06CD">
        <w:rPr>
          <w:rFonts w:ascii="Kokila" w:hAnsi="Kokila" w:cs="Kokila"/>
          <w:b/>
          <w:bCs/>
          <w:color w:val="000000" w:themeColor="text1"/>
          <w:sz w:val="68"/>
          <w:szCs w:val="68"/>
          <w:cs/>
          <w:lang w:bidi="hi-IN"/>
        </w:rPr>
        <w:t xml:space="preserve"> </w:t>
      </w:r>
      <w:proofErr w:type="gramStart"/>
      <w:r w:rsidRPr="001F06CD">
        <w:rPr>
          <w:rFonts w:ascii="Kokila" w:hAnsi="Kokila" w:cs="Kokila"/>
          <w:b/>
          <w:bCs/>
          <w:color w:val="000099"/>
          <w:sz w:val="68"/>
          <w:szCs w:val="68"/>
        </w:rPr>
        <w:t>To</w:t>
      </w:r>
      <w:proofErr w:type="gramEnd"/>
      <w:r w:rsidRPr="001F06CD">
        <w:rPr>
          <w:rFonts w:ascii="Kokila" w:hAnsi="Kokila" w:cs="Kokila"/>
          <w:b/>
          <w:bCs/>
          <w:color w:val="000099"/>
          <w:sz w:val="68"/>
          <w:szCs w:val="68"/>
        </w:rPr>
        <w:t xml:space="preserve"> merge all banks</w:t>
      </w:r>
    </w:p>
    <w:p w14:paraId="4B8EA1AD" w14:textId="57668676" w:rsidR="00F71C09" w:rsidRPr="001F06CD" w:rsidRDefault="00F71C09" w:rsidP="00F71C09">
      <w:pPr>
        <w:jc w:val="both"/>
        <w:rPr>
          <w:rFonts w:ascii="Kokila" w:hAnsi="Kokila" w:cs="Kokila"/>
          <w:b/>
          <w:bCs/>
          <w:color w:val="000099"/>
          <w:sz w:val="68"/>
          <w:szCs w:val="68"/>
        </w:rPr>
      </w:pPr>
    </w:p>
    <w:p w14:paraId="5C75225B" w14:textId="77777777" w:rsidR="00D81377" w:rsidRDefault="00D81377" w:rsidP="00D81377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54EB88D6" w14:textId="77777777" w:rsidR="00D81377" w:rsidRPr="002B7E5C" w:rsidRDefault="00D81377" w:rsidP="00D81377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</w:p>
    <w:p w14:paraId="2A231B25" w14:textId="77777777" w:rsidR="00FD66B3" w:rsidRDefault="00FD66B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  <w:r w:rsidRPr="00CF2579">
        <w:rPr>
          <w:rFonts w:ascii="Kokila" w:hAnsi="Kokila" w:cs="Kokila"/>
          <w:b/>
          <w:bCs/>
          <w:color w:val="FFFFFF" w:themeColor="background1"/>
          <w:sz w:val="82"/>
          <w:szCs w:val="82"/>
          <w:highlight w:val="darkRed"/>
        </w:rPr>
        <w:t>Home Work Question</w:t>
      </w:r>
      <w:r w:rsidRPr="00CF2579">
        <w:rPr>
          <w:rFonts w:ascii="Kokila" w:hAnsi="Kokila" w:cs="Kokila"/>
          <w:b/>
          <w:bCs/>
          <w:color w:val="FFFFFF" w:themeColor="background1"/>
          <w:sz w:val="82"/>
          <w:szCs w:val="82"/>
        </w:rPr>
        <w:t xml:space="preserve"> </w:t>
      </w:r>
    </w:p>
    <w:p w14:paraId="08CCB713" w14:textId="77777777" w:rsidR="00A6124C" w:rsidRPr="00A6124C" w:rsidRDefault="00FD66B3" w:rsidP="00A6124C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2A4344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Q.  </w:t>
      </w:r>
      <w:r w:rsidR="00A6124C" w:rsidRPr="00A6124C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हाल</w:t>
      </w:r>
      <w:r w:rsidR="00A6124C" w:rsidRPr="00A6124C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A6124C" w:rsidRPr="00A6124C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ही</w:t>
      </w:r>
      <w:r w:rsidR="00A6124C" w:rsidRPr="00A6124C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A6124C" w:rsidRPr="00A6124C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में</w:t>
      </w:r>
      <w:r w:rsidR="00A6124C" w:rsidRPr="00A6124C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74</w:t>
      </w:r>
      <w:r w:rsidR="00A6124C" w:rsidRPr="00A6124C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वें</w:t>
      </w:r>
      <w:r w:rsidR="00A6124C" w:rsidRPr="00A6124C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A6124C" w:rsidRPr="00A6124C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मिस</w:t>
      </w:r>
      <w:r w:rsidR="00A6124C" w:rsidRPr="00A6124C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A6124C" w:rsidRPr="00A6124C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यूनिवर्स</w:t>
      </w:r>
      <w:r w:rsidR="00A6124C" w:rsidRPr="00A6124C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2025 </w:t>
      </w:r>
      <w:r w:rsidR="00A6124C" w:rsidRPr="00A6124C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का</w:t>
      </w:r>
      <w:r w:rsidR="00A6124C" w:rsidRPr="00A6124C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A6124C" w:rsidRPr="00A6124C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खिताब</w:t>
      </w:r>
      <w:r w:rsidR="00A6124C" w:rsidRPr="00A6124C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A6124C" w:rsidRPr="00A6124C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किसने</w:t>
      </w:r>
      <w:r w:rsidR="00A6124C" w:rsidRPr="00A6124C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A6124C" w:rsidRPr="00A6124C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जीता</w:t>
      </w:r>
      <w:r w:rsidR="00A6124C" w:rsidRPr="00A6124C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A6124C" w:rsidRPr="00A6124C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है</w:t>
      </w:r>
      <w:r w:rsidR="00A6124C" w:rsidRPr="00A6124C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? </w:t>
      </w:r>
      <w:r w:rsidR="00A6124C" w:rsidRPr="00A6124C">
        <w:rPr>
          <w:rFonts w:ascii="Kokila" w:hAnsi="Kokila" w:cs="Kokila"/>
          <w:b/>
          <w:bCs/>
          <w:noProof/>
          <w:color w:val="000099"/>
          <w:sz w:val="82"/>
          <w:szCs w:val="82"/>
        </w:rPr>
        <w:t xml:space="preserve">Who recently won the </w:t>
      </w:r>
      <w:r w:rsidR="00A6124C" w:rsidRPr="00A6124C">
        <w:rPr>
          <w:rFonts w:ascii="Kokila" w:hAnsi="Kokila" w:cs="Kokila"/>
          <w:b/>
          <w:bCs/>
          <w:noProof/>
          <w:color w:val="000099"/>
          <w:sz w:val="82"/>
          <w:szCs w:val="82"/>
          <w:cs/>
          <w:lang w:bidi="hi-IN"/>
        </w:rPr>
        <w:t>74</w:t>
      </w:r>
      <w:r w:rsidR="00A6124C" w:rsidRPr="00A6124C">
        <w:rPr>
          <w:rFonts w:ascii="Kokila" w:hAnsi="Kokila" w:cs="Kokila"/>
          <w:b/>
          <w:bCs/>
          <w:noProof/>
          <w:color w:val="000099"/>
          <w:sz w:val="82"/>
          <w:szCs w:val="82"/>
        </w:rPr>
        <w:t xml:space="preserve">th Miss Universe </w:t>
      </w:r>
      <w:r w:rsidR="00A6124C" w:rsidRPr="00A6124C">
        <w:rPr>
          <w:rFonts w:ascii="Kokila" w:hAnsi="Kokila" w:cs="Kokila"/>
          <w:b/>
          <w:bCs/>
          <w:noProof/>
          <w:color w:val="000099"/>
          <w:sz w:val="82"/>
          <w:szCs w:val="82"/>
          <w:cs/>
          <w:lang w:bidi="hi-IN"/>
        </w:rPr>
        <w:t>2025</w:t>
      </w:r>
      <w:r w:rsidR="00A6124C" w:rsidRPr="00A6124C">
        <w:rPr>
          <w:rFonts w:ascii="Kokila" w:hAnsi="Kokila" w:cs="Kokila"/>
          <w:b/>
          <w:bCs/>
          <w:noProof/>
          <w:color w:val="000099"/>
          <w:sz w:val="82"/>
          <w:szCs w:val="82"/>
        </w:rPr>
        <w:t xml:space="preserve"> title? </w:t>
      </w:r>
    </w:p>
    <w:p w14:paraId="3098111F" w14:textId="77777777" w:rsidR="00A6124C" w:rsidRPr="00A6124C" w:rsidRDefault="00A6124C" w:rsidP="00A6124C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A6124C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a) </w:t>
      </w:r>
      <w:r w:rsidRPr="00A6124C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स्टेफनी</w:t>
      </w:r>
      <w:r w:rsidRPr="00A6124C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A6124C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अबासली</w:t>
      </w:r>
      <w:r w:rsidRPr="00A6124C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ab/>
      </w:r>
      <w:r w:rsidRPr="00A6124C">
        <w:rPr>
          <w:rFonts w:ascii="Kokila" w:hAnsi="Kokila" w:cs="Kokila"/>
          <w:b/>
          <w:bCs/>
          <w:noProof/>
          <w:color w:val="000099"/>
          <w:sz w:val="82"/>
          <w:szCs w:val="82"/>
        </w:rPr>
        <w:t>Stephanie Abasali</w:t>
      </w:r>
    </w:p>
    <w:p w14:paraId="54D59519" w14:textId="77777777" w:rsidR="00A6124C" w:rsidRPr="00A6124C" w:rsidRDefault="00A6124C" w:rsidP="00A6124C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A6124C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b) </w:t>
      </w:r>
      <w:r w:rsidRPr="00A6124C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मा</w:t>
      </w:r>
      <w:r w:rsidRPr="00A6124C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A6124C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अह्तिसा</w:t>
      </w:r>
      <w:r w:rsidRPr="00A6124C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A6124C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मनालो</w:t>
      </w:r>
      <w:r w:rsidRPr="00A6124C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A6124C">
        <w:rPr>
          <w:rFonts w:ascii="Kokila" w:hAnsi="Kokila" w:cs="Kokila"/>
          <w:b/>
          <w:bCs/>
          <w:noProof/>
          <w:color w:val="000099"/>
          <w:sz w:val="82"/>
          <w:szCs w:val="82"/>
        </w:rPr>
        <w:t>Ma Ahtisa Manalo</w:t>
      </w:r>
    </w:p>
    <w:p w14:paraId="20C5BAD3" w14:textId="77777777" w:rsidR="00A6124C" w:rsidRPr="00A6124C" w:rsidRDefault="00A6124C" w:rsidP="00A6124C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A6124C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c) </w:t>
      </w:r>
      <w:r w:rsidRPr="00A6124C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फातिमा</w:t>
      </w:r>
      <w:r w:rsidRPr="00A6124C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A6124C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बोश</w:t>
      </w:r>
      <w:r w:rsidRPr="00A6124C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A6124C">
        <w:rPr>
          <w:rFonts w:ascii="Kokila" w:hAnsi="Kokila" w:cs="Kokila"/>
          <w:b/>
          <w:bCs/>
          <w:noProof/>
          <w:color w:val="000099"/>
          <w:sz w:val="82"/>
          <w:szCs w:val="82"/>
        </w:rPr>
        <w:t>Fatima Bosch</w:t>
      </w:r>
    </w:p>
    <w:p w14:paraId="0B20CA41" w14:textId="5C9CE2DA" w:rsidR="009200E1" w:rsidRDefault="00A6124C" w:rsidP="00A6124C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  <w:r w:rsidRPr="00A6124C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d) </w:t>
      </w:r>
      <w:r w:rsidRPr="00A6124C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ओलिविया</w:t>
      </w:r>
      <w:r w:rsidRPr="00A6124C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A6124C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यासे</w:t>
      </w:r>
      <w:r w:rsidRPr="00A6124C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A6124C">
        <w:rPr>
          <w:rFonts w:ascii="Kokila" w:hAnsi="Kokila" w:cs="Kokila"/>
          <w:b/>
          <w:bCs/>
          <w:noProof/>
          <w:color w:val="000099"/>
          <w:sz w:val="82"/>
          <w:szCs w:val="82"/>
        </w:rPr>
        <w:t>Olivia Yasay</w:t>
      </w:r>
    </w:p>
    <w:p w14:paraId="6EEF2A40" w14:textId="77777777" w:rsidR="009200E1" w:rsidRDefault="009200E1" w:rsidP="007449C0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6B755401" w14:textId="77777777" w:rsidR="009200E1" w:rsidRDefault="009200E1" w:rsidP="007449C0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0AED02CE" w14:textId="77777777" w:rsidR="009200E1" w:rsidRPr="00C51144" w:rsidRDefault="009200E1" w:rsidP="007449C0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</w:p>
    <w:p w14:paraId="66ADA839" w14:textId="1F767F6A" w:rsidR="00694A80" w:rsidRPr="003D4FCD" w:rsidRDefault="003D4FCD" w:rsidP="003D4FCD">
      <w:pPr>
        <w:spacing w:after="200" w:line="276" w:lineRule="auto"/>
        <w:rPr>
          <w:rFonts w:ascii="Kokila" w:hAnsi="Kokila" w:cs="Kokila"/>
          <w:b/>
          <w:bCs/>
          <w:color w:val="C00000"/>
          <w:sz w:val="80"/>
          <w:szCs w:val="80"/>
          <w:lang w:bidi="hi-IN"/>
        </w:rPr>
      </w:pPr>
      <w:r>
        <w:rPr>
          <w:rStyle w:val="citation-150"/>
          <w:rFonts w:ascii="Kokila" w:hAnsi="Kokila" w:cs="Kokila"/>
          <w:b/>
          <w:bCs/>
          <w:noProof/>
          <w:color w:val="C00000"/>
          <w:sz w:val="80"/>
          <w:szCs w:val="80"/>
          <w:lang w:bidi="hi-IN"/>
        </w:rPr>
        <w:drawing>
          <wp:anchor distT="0" distB="0" distL="114300" distR="114300" simplePos="0" relativeHeight="251841536" behindDoc="0" locked="0" layoutInCell="1" allowOverlap="1" wp14:anchorId="254B30E7" wp14:editId="21576F9E">
            <wp:simplePos x="0" y="0"/>
            <wp:positionH relativeFrom="column">
              <wp:posOffset>6415405</wp:posOffset>
            </wp:positionH>
            <wp:positionV relativeFrom="paragraph">
              <wp:posOffset>10795</wp:posOffset>
            </wp:positionV>
            <wp:extent cx="4967605" cy="5459095"/>
            <wp:effectExtent l="0" t="0" r="4445" b="8255"/>
            <wp:wrapThrough wrapText="bothSides">
              <wp:wrapPolygon edited="0">
                <wp:start x="0" y="0"/>
                <wp:lineTo x="0" y="21557"/>
                <wp:lineTo x="21536" y="21557"/>
                <wp:lineTo x="21536" y="0"/>
                <wp:lineTo x="0" y="0"/>
              </wp:wrapPolygon>
            </wp:wrapThrough>
            <wp:docPr id="13048625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862538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" b="5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605" cy="545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A80">
        <w:rPr>
          <w:rStyle w:val="citation-150"/>
          <w:rFonts w:ascii="Kokila" w:hAnsi="Kokila" w:cs="Kokila"/>
          <w:b/>
          <w:bCs/>
          <w:noProof/>
          <w:color w:val="C00000"/>
          <w:sz w:val="80"/>
          <w:szCs w:val="80"/>
          <w:lang w:bidi="hi-IN"/>
        </w:rPr>
        <w:drawing>
          <wp:anchor distT="0" distB="0" distL="114300" distR="114300" simplePos="0" relativeHeight="251843584" behindDoc="0" locked="0" layoutInCell="1" allowOverlap="1" wp14:anchorId="12A24231" wp14:editId="6CC1F6D0">
            <wp:simplePos x="0" y="0"/>
            <wp:positionH relativeFrom="column">
              <wp:posOffset>-274320</wp:posOffset>
            </wp:positionH>
            <wp:positionV relativeFrom="paragraph">
              <wp:posOffset>313690</wp:posOffset>
            </wp:positionV>
            <wp:extent cx="4203065" cy="4335780"/>
            <wp:effectExtent l="0" t="0" r="6985" b="7620"/>
            <wp:wrapThrough wrapText="bothSides">
              <wp:wrapPolygon edited="0">
                <wp:start x="0" y="0"/>
                <wp:lineTo x="0" y="21543"/>
                <wp:lineTo x="21538" y="21543"/>
                <wp:lineTo x="21538" y="0"/>
                <wp:lineTo x="0" y="0"/>
              </wp:wrapPolygon>
            </wp:wrapThrough>
            <wp:docPr id="56187433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98" t="22191" r="11740" b="22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065" cy="433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A80" w:rsidRPr="003D4FC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  </w:t>
      </w:r>
    </w:p>
    <w:p w14:paraId="2E6AAB64" w14:textId="1CE686D0" w:rsidR="005E795C" w:rsidRPr="00AA17B3" w:rsidRDefault="003D4FCD" w:rsidP="003D4FCD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A17B3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824FBA5" wp14:editId="18DF28A9">
            <wp:simplePos x="0" y="0"/>
            <wp:positionH relativeFrom="margin">
              <wp:align>right</wp:align>
            </wp:positionH>
            <wp:positionV relativeFrom="page">
              <wp:posOffset>1695450</wp:posOffset>
            </wp:positionV>
            <wp:extent cx="11995150" cy="5221605"/>
            <wp:effectExtent l="95250" t="76200" r="101600" b="1560195"/>
            <wp:wrapThrough wrapText="bothSides">
              <wp:wrapPolygon edited="0">
                <wp:start x="137" y="-315"/>
                <wp:lineTo x="-172" y="-158"/>
                <wp:lineTo x="-172" y="26320"/>
                <wp:lineTo x="-103" y="27975"/>
                <wp:lineTo x="21714" y="27975"/>
                <wp:lineTo x="21749" y="1103"/>
                <wp:lineTo x="21474" y="-79"/>
                <wp:lineTo x="21440" y="-315"/>
                <wp:lineTo x="137" y="-315"/>
              </wp:wrapPolygon>
            </wp:wrapThrough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5150" cy="522160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E795C" w:rsidRPr="00AA17B3" w:rsidSect="00220C17">
      <w:headerReference w:type="default" r:id="rId29"/>
      <w:type w:val="continuous"/>
      <w:pgSz w:w="20160" w:h="12240" w:orient="landscape" w:code="5"/>
      <w:pgMar w:top="1350" w:right="540" w:bottom="36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1BEF0" w14:textId="77777777" w:rsidR="00D03911" w:rsidRDefault="00D03911" w:rsidP="009E3011">
      <w:pPr>
        <w:spacing w:after="0" w:line="240" w:lineRule="auto"/>
      </w:pPr>
      <w:r>
        <w:separator/>
      </w:r>
    </w:p>
  </w:endnote>
  <w:endnote w:type="continuationSeparator" w:id="0">
    <w:p w14:paraId="5B2DA84A" w14:textId="77777777" w:rsidR="00D03911" w:rsidRDefault="00D03911" w:rsidP="009E3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AB117" w14:textId="77777777" w:rsidR="00D03911" w:rsidRDefault="00D03911" w:rsidP="009E3011">
      <w:pPr>
        <w:spacing w:after="0" w:line="240" w:lineRule="auto"/>
      </w:pPr>
      <w:r>
        <w:separator/>
      </w:r>
    </w:p>
  </w:footnote>
  <w:footnote w:type="continuationSeparator" w:id="0">
    <w:p w14:paraId="012D605F" w14:textId="77777777" w:rsidR="00D03911" w:rsidRDefault="00D03911" w:rsidP="009E3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5C7CB" w14:textId="3872FDC0" w:rsidR="00960506" w:rsidRDefault="00960506" w:rsidP="00CF2579">
    <w:pPr>
      <w:pStyle w:val="Header"/>
      <w:rPr>
        <w:lang w:bidi="hi-IN"/>
      </w:rPr>
    </w:pPr>
    <w:r>
      <w:rPr>
        <w:noProof/>
        <w:lang w:bidi="hi-IN"/>
      </w:rPr>
      <w:drawing>
        <wp:anchor distT="0" distB="0" distL="114300" distR="114300" simplePos="0" relativeHeight="251658240" behindDoc="0" locked="0" layoutInCell="1" allowOverlap="1" wp14:anchorId="5E72D3A1" wp14:editId="2E7D7423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12790448" cy="838200"/>
          <wp:effectExtent l="0" t="0" r="0" b="0"/>
          <wp:wrapNone/>
          <wp:docPr id="941178493" name="Picture 941178493" descr="C:\Users\hp\Downloads\2ac49f4f-dd66-4fc8-b7ba-b1ec6813d1a3 (1).jf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hp\Downloads\2ac49f4f-dd66-4fc8-b7ba-b1ec6813d1a3 (1).jf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90448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6" type="#_x0000_t75" style="width:10.8pt;height:10.8pt" o:bullet="t">
        <v:imagedata r:id="rId1" o:title="msoBF88"/>
      </v:shape>
    </w:pict>
  </w:numPicBullet>
  <w:abstractNum w:abstractNumId="0" w15:restartNumberingAfterBreak="0">
    <w:nsid w:val="05FD5F50"/>
    <w:multiLevelType w:val="hybridMultilevel"/>
    <w:tmpl w:val="B156C14C"/>
    <w:lvl w:ilvl="0" w:tplc="40090019">
      <w:start w:val="1"/>
      <w:numFmt w:val="lowerLetter"/>
      <w:lvlText w:val="%1."/>
      <w:lvlJc w:val="left"/>
      <w:pPr>
        <w:ind w:left="1620" w:hanging="360"/>
      </w:pPr>
    </w:lvl>
    <w:lvl w:ilvl="1" w:tplc="40090019" w:tentative="1">
      <w:start w:val="1"/>
      <w:numFmt w:val="lowerLetter"/>
      <w:lvlText w:val="%2."/>
      <w:lvlJc w:val="left"/>
      <w:pPr>
        <w:ind w:left="2340" w:hanging="360"/>
      </w:pPr>
    </w:lvl>
    <w:lvl w:ilvl="2" w:tplc="4009001B" w:tentative="1">
      <w:start w:val="1"/>
      <w:numFmt w:val="lowerRoman"/>
      <w:lvlText w:val="%3."/>
      <w:lvlJc w:val="right"/>
      <w:pPr>
        <w:ind w:left="3060" w:hanging="180"/>
      </w:pPr>
    </w:lvl>
    <w:lvl w:ilvl="3" w:tplc="4009000F" w:tentative="1">
      <w:start w:val="1"/>
      <w:numFmt w:val="decimal"/>
      <w:lvlText w:val="%4."/>
      <w:lvlJc w:val="left"/>
      <w:pPr>
        <w:ind w:left="3780" w:hanging="360"/>
      </w:pPr>
    </w:lvl>
    <w:lvl w:ilvl="4" w:tplc="40090019" w:tentative="1">
      <w:start w:val="1"/>
      <w:numFmt w:val="lowerLetter"/>
      <w:lvlText w:val="%5."/>
      <w:lvlJc w:val="left"/>
      <w:pPr>
        <w:ind w:left="4500" w:hanging="360"/>
      </w:pPr>
    </w:lvl>
    <w:lvl w:ilvl="5" w:tplc="4009001B" w:tentative="1">
      <w:start w:val="1"/>
      <w:numFmt w:val="lowerRoman"/>
      <w:lvlText w:val="%6."/>
      <w:lvlJc w:val="right"/>
      <w:pPr>
        <w:ind w:left="5220" w:hanging="180"/>
      </w:pPr>
    </w:lvl>
    <w:lvl w:ilvl="6" w:tplc="4009000F" w:tentative="1">
      <w:start w:val="1"/>
      <w:numFmt w:val="decimal"/>
      <w:lvlText w:val="%7."/>
      <w:lvlJc w:val="left"/>
      <w:pPr>
        <w:ind w:left="5940" w:hanging="360"/>
      </w:pPr>
    </w:lvl>
    <w:lvl w:ilvl="7" w:tplc="40090019" w:tentative="1">
      <w:start w:val="1"/>
      <w:numFmt w:val="lowerLetter"/>
      <w:lvlText w:val="%8."/>
      <w:lvlJc w:val="left"/>
      <w:pPr>
        <w:ind w:left="6660" w:hanging="360"/>
      </w:pPr>
    </w:lvl>
    <w:lvl w:ilvl="8" w:tplc="40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06853F79"/>
    <w:multiLevelType w:val="hybridMultilevel"/>
    <w:tmpl w:val="86ACF954"/>
    <w:lvl w:ilvl="0" w:tplc="959E4136">
      <w:start w:val="1"/>
      <w:numFmt w:val="decimal"/>
      <w:lvlText w:val="%1."/>
      <w:lvlJc w:val="left"/>
      <w:pPr>
        <w:ind w:left="720" w:hanging="360"/>
      </w:pPr>
      <w:rPr>
        <w:color w:val="00206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80775"/>
    <w:multiLevelType w:val="hybridMultilevel"/>
    <w:tmpl w:val="28B2775A"/>
    <w:lvl w:ilvl="0" w:tplc="3562787A">
      <w:start w:val="1"/>
      <w:numFmt w:val="decimal"/>
      <w:lvlText w:val="Q%1."/>
      <w:lvlJc w:val="left"/>
      <w:pPr>
        <w:ind w:left="1440" w:hanging="360"/>
      </w:pPr>
      <w:rPr>
        <w:rFonts w:hint="default"/>
      </w:rPr>
    </w:lvl>
    <w:lvl w:ilvl="1" w:tplc="3146D6DC">
      <w:start w:val="1"/>
      <w:numFmt w:val="decimal"/>
      <w:lvlText w:val="Q%2."/>
      <w:lvlJc w:val="left"/>
      <w:pPr>
        <w:ind w:left="1440" w:hanging="360"/>
      </w:pPr>
      <w:rPr>
        <w:rFonts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B5998"/>
    <w:multiLevelType w:val="hybridMultilevel"/>
    <w:tmpl w:val="DC7295A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761ED"/>
    <w:multiLevelType w:val="hybridMultilevel"/>
    <w:tmpl w:val="18AE2E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F04E7"/>
    <w:multiLevelType w:val="hybridMultilevel"/>
    <w:tmpl w:val="3DA0AE9C"/>
    <w:lvl w:ilvl="0" w:tplc="219481A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FF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9D278D"/>
    <w:multiLevelType w:val="hybridMultilevel"/>
    <w:tmpl w:val="0B2862CA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87201"/>
    <w:multiLevelType w:val="hybridMultilevel"/>
    <w:tmpl w:val="A994147A"/>
    <w:lvl w:ilvl="0" w:tplc="97228F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576A2"/>
    <w:multiLevelType w:val="hybridMultilevel"/>
    <w:tmpl w:val="DBF00620"/>
    <w:lvl w:ilvl="0" w:tplc="532C4FE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5B4C71"/>
    <w:multiLevelType w:val="hybridMultilevel"/>
    <w:tmpl w:val="A57E5BF4"/>
    <w:lvl w:ilvl="0" w:tplc="2C58964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822DEE"/>
    <w:multiLevelType w:val="hybridMultilevel"/>
    <w:tmpl w:val="28CA2B3C"/>
    <w:lvl w:ilvl="0" w:tplc="0D3E47E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0F5E70"/>
    <w:multiLevelType w:val="hybridMultilevel"/>
    <w:tmpl w:val="79D668C2"/>
    <w:lvl w:ilvl="0" w:tplc="3146D6DC">
      <w:start w:val="1"/>
      <w:numFmt w:val="decimal"/>
      <w:lvlText w:val="Q%1.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34B08"/>
    <w:multiLevelType w:val="hybridMultilevel"/>
    <w:tmpl w:val="586817AC"/>
    <w:lvl w:ilvl="0" w:tplc="3A2C130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F53E16"/>
    <w:multiLevelType w:val="multilevel"/>
    <w:tmpl w:val="1A383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EC0F3A"/>
    <w:multiLevelType w:val="hybridMultilevel"/>
    <w:tmpl w:val="0D000C6E"/>
    <w:lvl w:ilvl="0" w:tplc="517ECE7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8A57B0"/>
    <w:multiLevelType w:val="multilevel"/>
    <w:tmpl w:val="8CE6C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DA6DD3"/>
    <w:multiLevelType w:val="hybridMultilevel"/>
    <w:tmpl w:val="B78E72CA"/>
    <w:lvl w:ilvl="0" w:tplc="40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717C79"/>
    <w:multiLevelType w:val="hybridMultilevel"/>
    <w:tmpl w:val="244A9BB6"/>
    <w:lvl w:ilvl="0" w:tplc="40090019">
      <w:start w:val="1"/>
      <w:numFmt w:val="lowerLetter"/>
      <w:lvlText w:val="%1."/>
      <w:lvlJc w:val="left"/>
      <w:pPr>
        <w:ind w:left="436" w:hanging="360"/>
      </w:pPr>
    </w:lvl>
    <w:lvl w:ilvl="1" w:tplc="40090019" w:tentative="1">
      <w:start w:val="1"/>
      <w:numFmt w:val="lowerLetter"/>
      <w:lvlText w:val="%2."/>
      <w:lvlJc w:val="left"/>
      <w:pPr>
        <w:ind w:left="1156" w:hanging="360"/>
      </w:pPr>
    </w:lvl>
    <w:lvl w:ilvl="2" w:tplc="4009001B" w:tentative="1">
      <w:start w:val="1"/>
      <w:numFmt w:val="lowerRoman"/>
      <w:lvlText w:val="%3."/>
      <w:lvlJc w:val="right"/>
      <w:pPr>
        <w:ind w:left="1876" w:hanging="180"/>
      </w:pPr>
    </w:lvl>
    <w:lvl w:ilvl="3" w:tplc="4009000F" w:tentative="1">
      <w:start w:val="1"/>
      <w:numFmt w:val="decimal"/>
      <w:lvlText w:val="%4."/>
      <w:lvlJc w:val="left"/>
      <w:pPr>
        <w:ind w:left="2596" w:hanging="360"/>
      </w:pPr>
    </w:lvl>
    <w:lvl w:ilvl="4" w:tplc="40090019" w:tentative="1">
      <w:start w:val="1"/>
      <w:numFmt w:val="lowerLetter"/>
      <w:lvlText w:val="%5."/>
      <w:lvlJc w:val="left"/>
      <w:pPr>
        <w:ind w:left="3316" w:hanging="360"/>
      </w:pPr>
    </w:lvl>
    <w:lvl w:ilvl="5" w:tplc="4009001B" w:tentative="1">
      <w:start w:val="1"/>
      <w:numFmt w:val="lowerRoman"/>
      <w:lvlText w:val="%6."/>
      <w:lvlJc w:val="right"/>
      <w:pPr>
        <w:ind w:left="4036" w:hanging="180"/>
      </w:pPr>
    </w:lvl>
    <w:lvl w:ilvl="6" w:tplc="4009000F" w:tentative="1">
      <w:start w:val="1"/>
      <w:numFmt w:val="decimal"/>
      <w:lvlText w:val="%7."/>
      <w:lvlJc w:val="left"/>
      <w:pPr>
        <w:ind w:left="4756" w:hanging="360"/>
      </w:pPr>
    </w:lvl>
    <w:lvl w:ilvl="7" w:tplc="40090019" w:tentative="1">
      <w:start w:val="1"/>
      <w:numFmt w:val="lowerLetter"/>
      <w:lvlText w:val="%8."/>
      <w:lvlJc w:val="left"/>
      <w:pPr>
        <w:ind w:left="5476" w:hanging="360"/>
      </w:pPr>
    </w:lvl>
    <w:lvl w:ilvl="8" w:tplc="40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493704F6"/>
    <w:multiLevelType w:val="hybridMultilevel"/>
    <w:tmpl w:val="A35C74D2"/>
    <w:lvl w:ilvl="0" w:tplc="D496187C">
      <w:start w:val="13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330F93"/>
    <w:multiLevelType w:val="hybridMultilevel"/>
    <w:tmpl w:val="78524994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9A5025"/>
    <w:multiLevelType w:val="hybridMultilevel"/>
    <w:tmpl w:val="DA1A9A84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FB31B1"/>
    <w:multiLevelType w:val="hybridMultilevel"/>
    <w:tmpl w:val="FE942EDE"/>
    <w:lvl w:ilvl="0" w:tplc="40090019">
      <w:start w:val="1"/>
      <w:numFmt w:val="lowerLetter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5B25458"/>
    <w:multiLevelType w:val="hybridMultilevel"/>
    <w:tmpl w:val="1A36CD5C"/>
    <w:lvl w:ilvl="0" w:tplc="55866A0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974EB6"/>
    <w:multiLevelType w:val="hybridMultilevel"/>
    <w:tmpl w:val="64E0467C"/>
    <w:lvl w:ilvl="0" w:tplc="994C6F96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FFFF00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B9C0AAB"/>
    <w:multiLevelType w:val="hybridMultilevel"/>
    <w:tmpl w:val="7EF0222C"/>
    <w:lvl w:ilvl="0" w:tplc="92C052BC">
      <w:start w:val="13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A3165"/>
    <w:multiLevelType w:val="hybridMultilevel"/>
    <w:tmpl w:val="48788010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A53F5B"/>
    <w:multiLevelType w:val="multilevel"/>
    <w:tmpl w:val="AFA28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E373BA"/>
    <w:multiLevelType w:val="hybridMultilevel"/>
    <w:tmpl w:val="DC7295A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AD2684"/>
    <w:multiLevelType w:val="hybridMultilevel"/>
    <w:tmpl w:val="453435CE"/>
    <w:lvl w:ilvl="0" w:tplc="AF527D7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27912395">
    <w:abstractNumId w:val="22"/>
  </w:num>
  <w:num w:numId="2" w16cid:durableId="1937707597">
    <w:abstractNumId w:val="17"/>
  </w:num>
  <w:num w:numId="3" w16cid:durableId="1545753040">
    <w:abstractNumId w:val="21"/>
  </w:num>
  <w:num w:numId="4" w16cid:durableId="641039362">
    <w:abstractNumId w:val="3"/>
  </w:num>
  <w:num w:numId="5" w16cid:durableId="5907182">
    <w:abstractNumId w:val="27"/>
  </w:num>
  <w:num w:numId="6" w16cid:durableId="170024959">
    <w:abstractNumId w:val="0"/>
  </w:num>
  <w:num w:numId="7" w16cid:durableId="1316491303">
    <w:abstractNumId w:val="2"/>
  </w:num>
  <w:num w:numId="8" w16cid:durableId="1334379076">
    <w:abstractNumId w:val="23"/>
  </w:num>
  <w:num w:numId="9" w16cid:durableId="1273052153">
    <w:abstractNumId w:val="26"/>
  </w:num>
  <w:num w:numId="10" w16cid:durableId="601375598">
    <w:abstractNumId w:val="13"/>
  </w:num>
  <w:num w:numId="11" w16cid:durableId="1572813172">
    <w:abstractNumId w:val="15"/>
  </w:num>
  <w:num w:numId="12" w16cid:durableId="1903514714">
    <w:abstractNumId w:val="11"/>
  </w:num>
  <w:num w:numId="13" w16cid:durableId="172569322">
    <w:abstractNumId w:val="20"/>
  </w:num>
  <w:num w:numId="14" w16cid:durableId="1766805162">
    <w:abstractNumId w:val="10"/>
  </w:num>
  <w:num w:numId="15" w16cid:durableId="357586211">
    <w:abstractNumId w:val="8"/>
  </w:num>
  <w:num w:numId="16" w16cid:durableId="1624925572">
    <w:abstractNumId w:val="14"/>
  </w:num>
  <w:num w:numId="17" w16cid:durableId="1431312295">
    <w:abstractNumId w:val="28"/>
  </w:num>
  <w:num w:numId="18" w16cid:durableId="619651400">
    <w:abstractNumId w:val="5"/>
  </w:num>
  <w:num w:numId="19" w16cid:durableId="4749761">
    <w:abstractNumId w:val="9"/>
  </w:num>
  <w:num w:numId="20" w16cid:durableId="351421249">
    <w:abstractNumId w:val="6"/>
  </w:num>
  <w:num w:numId="21" w16cid:durableId="1660232549">
    <w:abstractNumId w:val="1"/>
  </w:num>
  <w:num w:numId="22" w16cid:durableId="2036038465">
    <w:abstractNumId w:val="25"/>
  </w:num>
  <w:num w:numId="23" w16cid:durableId="828255864">
    <w:abstractNumId w:val="16"/>
  </w:num>
  <w:num w:numId="24" w16cid:durableId="998002714">
    <w:abstractNumId w:val="19"/>
  </w:num>
  <w:num w:numId="25" w16cid:durableId="979504629">
    <w:abstractNumId w:val="12"/>
  </w:num>
  <w:num w:numId="26" w16cid:durableId="1693919613">
    <w:abstractNumId w:val="7"/>
  </w:num>
  <w:num w:numId="27" w16cid:durableId="222372100">
    <w:abstractNumId w:val="24"/>
  </w:num>
  <w:num w:numId="28" w16cid:durableId="1217282067">
    <w:abstractNumId w:val="18"/>
  </w:num>
  <w:num w:numId="29" w16cid:durableId="1048069611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isplayBackgroundShape/>
  <w:hideSpellingErrors/>
  <w:proofState w:spelling="clean" w:grammar="clean"/>
  <w:attachedTemplate r:id="rId1"/>
  <w:defaultTabStop w:val="720"/>
  <w:characterSpacingControl w:val="doNotCompress"/>
  <w:hdrShapeDefaults>
    <o:shapedefaults v:ext="edit" spidmax="11265">
      <o:colormru v:ext="edit" colors="#f3fdfe,#ddfbfb,#cff,#d3def1,#90abdc,#a7bce3,#c5d3ed,#d9e2f3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106"/>
    <w:rsid w:val="00000003"/>
    <w:rsid w:val="00000046"/>
    <w:rsid w:val="00000092"/>
    <w:rsid w:val="000001A6"/>
    <w:rsid w:val="00000216"/>
    <w:rsid w:val="00000326"/>
    <w:rsid w:val="00000352"/>
    <w:rsid w:val="0000035A"/>
    <w:rsid w:val="0000039A"/>
    <w:rsid w:val="00000534"/>
    <w:rsid w:val="000005D1"/>
    <w:rsid w:val="000005F0"/>
    <w:rsid w:val="00000700"/>
    <w:rsid w:val="00000713"/>
    <w:rsid w:val="00000849"/>
    <w:rsid w:val="000008EC"/>
    <w:rsid w:val="00000A43"/>
    <w:rsid w:val="00000B8D"/>
    <w:rsid w:val="00000B8F"/>
    <w:rsid w:val="00000C27"/>
    <w:rsid w:val="00000C3A"/>
    <w:rsid w:val="00000CB4"/>
    <w:rsid w:val="00000DCA"/>
    <w:rsid w:val="0000111F"/>
    <w:rsid w:val="000011B5"/>
    <w:rsid w:val="000011E7"/>
    <w:rsid w:val="0000126C"/>
    <w:rsid w:val="000012F8"/>
    <w:rsid w:val="00001423"/>
    <w:rsid w:val="00001470"/>
    <w:rsid w:val="00001538"/>
    <w:rsid w:val="0000153B"/>
    <w:rsid w:val="000016C7"/>
    <w:rsid w:val="000018F3"/>
    <w:rsid w:val="00001920"/>
    <w:rsid w:val="000019AB"/>
    <w:rsid w:val="00001B45"/>
    <w:rsid w:val="00001B5D"/>
    <w:rsid w:val="00001C72"/>
    <w:rsid w:val="00001CFC"/>
    <w:rsid w:val="00001D64"/>
    <w:rsid w:val="00001DBB"/>
    <w:rsid w:val="00001DD5"/>
    <w:rsid w:val="00001DF0"/>
    <w:rsid w:val="00001E24"/>
    <w:rsid w:val="00002022"/>
    <w:rsid w:val="000020A4"/>
    <w:rsid w:val="00002371"/>
    <w:rsid w:val="000023A7"/>
    <w:rsid w:val="000024A6"/>
    <w:rsid w:val="000024C8"/>
    <w:rsid w:val="0000252D"/>
    <w:rsid w:val="0000264E"/>
    <w:rsid w:val="0000265F"/>
    <w:rsid w:val="00002882"/>
    <w:rsid w:val="00002886"/>
    <w:rsid w:val="000028D2"/>
    <w:rsid w:val="000028F9"/>
    <w:rsid w:val="00002981"/>
    <w:rsid w:val="000029CC"/>
    <w:rsid w:val="00002A2D"/>
    <w:rsid w:val="00002A57"/>
    <w:rsid w:val="00002AB9"/>
    <w:rsid w:val="00002C7F"/>
    <w:rsid w:val="00002D11"/>
    <w:rsid w:val="00002D41"/>
    <w:rsid w:val="00002DB9"/>
    <w:rsid w:val="00002E0E"/>
    <w:rsid w:val="00002FCE"/>
    <w:rsid w:val="00002FE2"/>
    <w:rsid w:val="00003027"/>
    <w:rsid w:val="0000320C"/>
    <w:rsid w:val="000032FC"/>
    <w:rsid w:val="00003304"/>
    <w:rsid w:val="0000338F"/>
    <w:rsid w:val="00003402"/>
    <w:rsid w:val="00003405"/>
    <w:rsid w:val="00003474"/>
    <w:rsid w:val="000034A2"/>
    <w:rsid w:val="000034D3"/>
    <w:rsid w:val="0000359F"/>
    <w:rsid w:val="000038E2"/>
    <w:rsid w:val="00003939"/>
    <w:rsid w:val="0000398C"/>
    <w:rsid w:val="00003A12"/>
    <w:rsid w:val="00003A55"/>
    <w:rsid w:val="00003A98"/>
    <w:rsid w:val="00003ACD"/>
    <w:rsid w:val="00003C06"/>
    <w:rsid w:val="00003C35"/>
    <w:rsid w:val="00003C71"/>
    <w:rsid w:val="00003D80"/>
    <w:rsid w:val="00003D86"/>
    <w:rsid w:val="00003DA0"/>
    <w:rsid w:val="00003E47"/>
    <w:rsid w:val="00003EFF"/>
    <w:rsid w:val="00003F1E"/>
    <w:rsid w:val="00003F75"/>
    <w:rsid w:val="00004009"/>
    <w:rsid w:val="0000403B"/>
    <w:rsid w:val="00004047"/>
    <w:rsid w:val="00004477"/>
    <w:rsid w:val="00004567"/>
    <w:rsid w:val="0000460A"/>
    <w:rsid w:val="00004670"/>
    <w:rsid w:val="000046D9"/>
    <w:rsid w:val="0000480D"/>
    <w:rsid w:val="0000480E"/>
    <w:rsid w:val="00004B9F"/>
    <w:rsid w:val="00004C3A"/>
    <w:rsid w:val="00004C5A"/>
    <w:rsid w:val="00004D61"/>
    <w:rsid w:val="00004EB3"/>
    <w:rsid w:val="000050C6"/>
    <w:rsid w:val="0000517A"/>
    <w:rsid w:val="0000551F"/>
    <w:rsid w:val="00005685"/>
    <w:rsid w:val="00005693"/>
    <w:rsid w:val="00005707"/>
    <w:rsid w:val="0000587D"/>
    <w:rsid w:val="0000588A"/>
    <w:rsid w:val="000058D1"/>
    <w:rsid w:val="00005969"/>
    <w:rsid w:val="0000597A"/>
    <w:rsid w:val="00005A33"/>
    <w:rsid w:val="00005A42"/>
    <w:rsid w:val="00005B74"/>
    <w:rsid w:val="00005C5A"/>
    <w:rsid w:val="00005C87"/>
    <w:rsid w:val="00005D19"/>
    <w:rsid w:val="00005DD8"/>
    <w:rsid w:val="00005DEC"/>
    <w:rsid w:val="00005DFD"/>
    <w:rsid w:val="00005E72"/>
    <w:rsid w:val="00005FC2"/>
    <w:rsid w:val="00005FD7"/>
    <w:rsid w:val="0000604C"/>
    <w:rsid w:val="000060FF"/>
    <w:rsid w:val="0000625A"/>
    <w:rsid w:val="00006306"/>
    <w:rsid w:val="000063C4"/>
    <w:rsid w:val="000063D7"/>
    <w:rsid w:val="00006457"/>
    <w:rsid w:val="000064A2"/>
    <w:rsid w:val="000064EA"/>
    <w:rsid w:val="000064F6"/>
    <w:rsid w:val="00006536"/>
    <w:rsid w:val="00006572"/>
    <w:rsid w:val="00006622"/>
    <w:rsid w:val="000067AF"/>
    <w:rsid w:val="0000683E"/>
    <w:rsid w:val="00006943"/>
    <w:rsid w:val="0000695C"/>
    <w:rsid w:val="00006989"/>
    <w:rsid w:val="00006A1D"/>
    <w:rsid w:val="00006A60"/>
    <w:rsid w:val="00006B0D"/>
    <w:rsid w:val="00006B6B"/>
    <w:rsid w:val="00006C21"/>
    <w:rsid w:val="00006C49"/>
    <w:rsid w:val="00006C8D"/>
    <w:rsid w:val="00006CE7"/>
    <w:rsid w:val="00006CEE"/>
    <w:rsid w:val="00006D63"/>
    <w:rsid w:val="00006D6C"/>
    <w:rsid w:val="00006E1C"/>
    <w:rsid w:val="00006E28"/>
    <w:rsid w:val="00006E83"/>
    <w:rsid w:val="00006E87"/>
    <w:rsid w:val="00006EA9"/>
    <w:rsid w:val="00006EDD"/>
    <w:rsid w:val="00006EE7"/>
    <w:rsid w:val="0000708C"/>
    <w:rsid w:val="00007096"/>
    <w:rsid w:val="00007152"/>
    <w:rsid w:val="0000716D"/>
    <w:rsid w:val="0000737A"/>
    <w:rsid w:val="000073E0"/>
    <w:rsid w:val="00007423"/>
    <w:rsid w:val="00007443"/>
    <w:rsid w:val="000074F9"/>
    <w:rsid w:val="00007536"/>
    <w:rsid w:val="00007540"/>
    <w:rsid w:val="00007580"/>
    <w:rsid w:val="0000762B"/>
    <w:rsid w:val="00007662"/>
    <w:rsid w:val="000077CE"/>
    <w:rsid w:val="000078B6"/>
    <w:rsid w:val="00007980"/>
    <w:rsid w:val="00007A49"/>
    <w:rsid w:val="00007AAC"/>
    <w:rsid w:val="00007B4B"/>
    <w:rsid w:val="00007B7A"/>
    <w:rsid w:val="00007BDA"/>
    <w:rsid w:val="00007C92"/>
    <w:rsid w:val="00007C9E"/>
    <w:rsid w:val="00007CBA"/>
    <w:rsid w:val="00007D08"/>
    <w:rsid w:val="00007E14"/>
    <w:rsid w:val="00007E47"/>
    <w:rsid w:val="00007ECA"/>
    <w:rsid w:val="00007F00"/>
    <w:rsid w:val="000101CC"/>
    <w:rsid w:val="000101DE"/>
    <w:rsid w:val="00010238"/>
    <w:rsid w:val="0001023B"/>
    <w:rsid w:val="000102BD"/>
    <w:rsid w:val="000102CD"/>
    <w:rsid w:val="000102E9"/>
    <w:rsid w:val="000102EA"/>
    <w:rsid w:val="0001033B"/>
    <w:rsid w:val="00010347"/>
    <w:rsid w:val="0001038B"/>
    <w:rsid w:val="00010415"/>
    <w:rsid w:val="00010432"/>
    <w:rsid w:val="00010465"/>
    <w:rsid w:val="0001055C"/>
    <w:rsid w:val="000105D5"/>
    <w:rsid w:val="000105E9"/>
    <w:rsid w:val="00010840"/>
    <w:rsid w:val="0001091F"/>
    <w:rsid w:val="00010A3D"/>
    <w:rsid w:val="00010A49"/>
    <w:rsid w:val="00010A85"/>
    <w:rsid w:val="00010B64"/>
    <w:rsid w:val="00010B9C"/>
    <w:rsid w:val="00010BDF"/>
    <w:rsid w:val="00010CBA"/>
    <w:rsid w:val="00010D01"/>
    <w:rsid w:val="00010DA4"/>
    <w:rsid w:val="00010DBA"/>
    <w:rsid w:val="00010E82"/>
    <w:rsid w:val="0001104A"/>
    <w:rsid w:val="0001109B"/>
    <w:rsid w:val="000110E4"/>
    <w:rsid w:val="000110F7"/>
    <w:rsid w:val="0001129F"/>
    <w:rsid w:val="0001130C"/>
    <w:rsid w:val="000113EE"/>
    <w:rsid w:val="000114EC"/>
    <w:rsid w:val="00011512"/>
    <w:rsid w:val="00011519"/>
    <w:rsid w:val="0001159C"/>
    <w:rsid w:val="0001166A"/>
    <w:rsid w:val="00011785"/>
    <w:rsid w:val="0001182D"/>
    <w:rsid w:val="00011999"/>
    <w:rsid w:val="00011A13"/>
    <w:rsid w:val="00011A7C"/>
    <w:rsid w:val="00011B3E"/>
    <w:rsid w:val="00011D25"/>
    <w:rsid w:val="00011D3B"/>
    <w:rsid w:val="00011F48"/>
    <w:rsid w:val="00011F49"/>
    <w:rsid w:val="00011FC6"/>
    <w:rsid w:val="00011FF4"/>
    <w:rsid w:val="00012031"/>
    <w:rsid w:val="000121BE"/>
    <w:rsid w:val="000121C0"/>
    <w:rsid w:val="0001223F"/>
    <w:rsid w:val="000122EB"/>
    <w:rsid w:val="00012317"/>
    <w:rsid w:val="000123E1"/>
    <w:rsid w:val="000124E9"/>
    <w:rsid w:val="000124F5"/>
    <w:rsid w:val="0001257E"/>
    <w:rsid w:val="00012675"/>
    <w:rsid w:val="000126A2"/>
    <w:rsid w:val="000126A4"/>
    <w:rsid w:val="000126FF"/>
    <w:rsid w:val="000127D5"/>
    <w:rsid w:val="000127F1"/>
    <w:rsid w:val="00012803"/>
    <w:rsid w:val="00012A45"/>
    <w:rsid w:val="00012B67"/>
    <w:rsid w:val="00012CEF"/>
    <w:rsid w:val="00012D59"/>
    <w:rsid w:val="00012D86"/>
    <w:rsid w:val="00012DC5"/>
    <w:rsid w:val="00012E79"/>
    <w:rsid w:val="00013052"/>
    <w:rsid w:val="00013078"/>
    <w:rsid w:val="0001308A"/>
    <w:rsid w:val="0001327B"/>
    <w:rsid w:val="000132BA"/>
    <w:rsid w:val="0001330B"/>
    <w:rsid w:val="0001332F"/>
    <w:rsid w:val="00013412"/>
    <w:rsid w:val="0001342C"/>
    <w:rsid w:val="000134B6"/>
    <w:rsid w:val="00013567"/>
    <w:rsid w:val="0001359A"/>
    <w:rsid w:val="00013617"/>
    <w:rsid w:val="00013693"/>
    <w:rsid w:val="000136AC"/>
    <w:rsid w:val="00013B6D"/>
    <w:rsid w:val="00013BA3"/>
    <w:rsid w:val="00013C9F"/>
    <w:rsid w:val="00013DE8"/>
    <w:rsid w:val="00013DF7"/>
    <w:rsid w:val="00013F7B"/>
    <w:rsid w:val="00013FDA"/>
    <w:rsid w:val="0001400A"/>
    <w:rsid w:val="00014012"/>
    <w:rsid w:val="00014020"/>
    <w:rsid w:val="0001427D"/>
    <w:rsid w:val="0001447D"/>
    <w:rsid w:val="0001454F"/>
    <w:rsid w:val="000145E8"/>
    <w:rsid w:val="0001465A"/>
    <w:rsid w:val="0001473A"/>
    <w:rsid w:val="000147FD"/>
    <w:rsid w:val="0001486A"/>
    <w:rsid w:val="00014A03"/>
    <w:rsid w:val="00014A94"/>
    <w:rsid w:val="00014AFD"/>
    <w:rsid w:val="00014B97"/>
    <w:rsid w:val="00014BEE"/>
    <w:rsid w:val="00014C13"/>
    <w:rsid w:val="00014C34"/>
    <w:rsid w:val="00014E0E"/>
    <w:rsid w:val="00014E21"/>
    <w:rsid w:val="00014F3D"/>
    <w:rsid w:val="00014FD3"/>
    <w:rsid w:val="00015001"/>
    <w:rsid w:val="00015021"/>
    <w:rsid w:val="00015026"/>
    <w:rsid w:val="00015072"/>
    <w:rsid w:val="00015092"/>
    <w:rsid w:val="00015093"/>
    <w:rsid w:val="000151DB"/>
    <w:rsid w:val="0001530E"/>
    <w:rsid w:val="00015396"/>
    <w:rsid w:val="000153A8"/>
    <w:rsid w:val="00015425"/>
    <w:rsid w:val="00015463"/>
    <w:rsid w:val="0001550C"/>
    <w:rsid w:val="0001557D"/>
    <w:rsid w:val="000155FC"/>
    <w:rsid w:val="0001566E"/>
    <w:rsid w:val="000156C6"/>
    <w:rsid w:val="0001588E"/>
    <w:rsid w:val="00015BF0"/>
    <w:rsid w:val="00015CF8"/>
    <w:rsid w:val="00015D7D"/>
    <w:rsid w:val="00015E2C"/>
    <w:rsid w:val="00015E53"/>
    <w:rsid w:val="00015F77"/>
    <w:rsid w:val="00016093"/>
    <w:rsid w:val="0001613D"/>
    <w:rsid w:val="00016189"/>
    <w:rsid w:val="00016224"/>
    <w:rsid w:val="00016439"/>
    <w:rsid w:val="000164AC"/>
    <w:rsid w:val="000165AE"/>
    <w:rsid w:val="000165F2"/>
    <w:rsid w:val="000166EB"/>
    <w:rsid w:val="00016720"/>
    <w:rsid w:val="00016745"/>
    <w:rsid w:val="000167D8"/>
    <w:rsid w:val="00016945"/>
    <w:rsid w:val="00016986"/>
    <w:rsid w:val="00016A18"/>
    <w:rsid w:val="00016C1C"/>
    <w:rsid w:val="00016CBA"/>
    <w:rsid w:val="00016D87"/>
    <w:rsid w:val="00016F46"/>
    <w:rsid w:val="0001701C"/>
    <w:rsid w:val="0001706D"/>
    <w:rsid w:val="00017119"/>
    <w:rsid w:val="0001717E"/>
    <w:rsid w:val="000172BE"/>
    <w:rsid w:val="0001740F"/>
    <w:rsid w:val="000174E2"/>
    <w:rsid w:val="0001751C"/>
    <w:rsid w:val="000175AC"/>
    <w:rsid w:val="00017838"/>
    <w:rsid w:val="00017848"/>
    <w:rsid w:val="000178C7"/>
    <w:rsid w:val="000178F6"/>
    <w:rsid w:val="0001796B"/>
    <w:rsid w:val="00017985"/>
    <w:rsid w:val="00017A82"/>
    <w:rsid w:val="00017A8E"/>
    <w:rsid w:val="00017B6C"/>
    <w:rsid w:val="00017C39"/>
    <w:rsid w:val="00017D71"/>
    <w:rsid w:val="00017D89"/>
    <w:rsid w:val="00017EE8"/>
    <w:rsid w:val="00020011"/>
    <w:rsid w:val="0002014A"/>
    <w:rsid w:val="000202B7"/>
    <w:rsid w:val="00020311"/>
    <w:rsid w:val="000203BE"/>
    <w:rsid w:val="00020453"/>
    <w:rsid w:val="000204A1"/>
    <w:rsid w:val="0002091A"/>
    <w:rsid w:val="00020BFA"/>
    <w:rsid w:val="00020C6C"/>
    <w:rsid w:val="00020CFE"/>
    <w:rsid w:val="00020D65"/>
    <w:rsid w:val="00020E11"/>
    <w:rsid w:val="00020E33"/>
    <w:rsid w:val="00020E73"/>
    <w:rsid w:val="000210B5"/>
    <w:rsid w:val="00021251"/>
    <w:rsid w:val="00021561"/>
    <w:rsid w:val="000215F5"/>
    <w:rsid w:val="00021681"/>
    <w:rsid w:val="0002170B"/>
    <w:rsid w:val="00021763"/>
    <w:rsid w:val="0002177F"/>
    <w:rsid w:val="00021817"/>
    <w:rsid w:val="00021822"/>
    <w:rsid w:val="0002189A"/>
    <w:rsid w:val="000218D8"/>
    <w:rsid w:val="00021969"/>
    <w:rsid w:val="000219C1"/>
    <w:rsid w:val="00021A34"/>
    <w:rsid w:val="00021A3C"/>
    <w:rsid w:val="00021B15"/>
    <w:rsid w:val="00021BB8"/>
    <w:rsid w:val="00021C7A"/>
    <w:rsid w:val="00021C87"/>
    <w:rsid w:val="00021DA9"/>
    <w:rsid w:val="00021DB6"/>
    <w:rsid w:val="00022164"/>
    <w:rsid w:val="00022183"/>
    <w:rsid w:val="000222D0"/>
    <w:rsid w:val="000223C0"/>
    <w:rsid w:val="000224B7"/>
    <w:rsid w:val="00022561"/>
    <w:rsid w:val="000225E6"/>
    <w:rsid w:val="0002270A"/>
    <w:rsid w:val="000227C0"/>
    <w:rsid w:val="000229F3"/>
    <w:rsid w:val="00022A3D"/>
    <w:rsid w:val="00022BEB"/>
    <w:rsid w:val="00022C20"/>
    <w:rsid w:val="00022C31"/>
    <w:rsid w:val="00022D0C"/>
    <w:rsid w:val="00022D18"/>
    <w:rsid w:val="00022D6F"/>
    <w:rsid w:val="00022D8F"/>
    <w:rsid w:val="00022E79"/>
    <w:rsid w:val="00022EC2"/>
    <w:rsid w:val="00022EF3"/>
    <w:rsid w:val="00022FDA"/>
    <w:rsid w:val="000231DA"/>
    <w:rsid w:val="0002326F"/>
    <w:rsid w:val="00023337"/>
    <w:rsid w:val="0002344B"/>
    <w:rsid w:val="0002346B"/>
    <w:rsid w:val="00023488"/>
    <w:rsid w:val="0002354A"/>
    <w:rsid w:val="00023584"/>
    <w:rsid w:val="000236D9"/>
    <w:rsid w:val="00023818"/>
    <w:rsid w:val="00023885"/>
    <w:rsid w:val="000239F7"/>
    <w:rsid w:val="00023C91"/>
    <w:rsid w:val="00023EF6"/>
    <w:rsid w:val="0002409B"/>
    <w:rsid w:val="000240C3"/>
    <w:rsid w:val="000241E3"/>
    <w:rsid w:val="000243A3"/>
    <w:rsid w:val="000243D1"/>
    <w:rsid w:val="000243D3"/>
    <w:rsid w:val="00024430"/>
    <w:rsid w:val="0002443C"/>
    <w:rsid w:val="00024795"/>
    <w:rsid w:val="0002479A"/>
    <w:rsid w:val="000249A2"/>
    <w:rsid w:val="000249AC"/>
    <w:rsid w:val="00024A82"/>
    <w:rsid w:val="00024BC2"/>
    <w:rsid w:val="0002529E"/>
    <w:rsid w:val="000252B2"/>
    <w:rsid w:val="00025374"/>
    <w:rsid w:val="00025423"/>
    <w:rsid w:val="000254BE"/>
    <w:rsid w:val="0002568F"/>
    <w:rsid w:val="000256A7"/>
    <w:rsid w:val="00025722"/>
    <w:rsid w:val="000257C9"/>
    <w:rsid w:val="00025861"/>
    <w:rsid w:val="00025878"/>
    <w:rsid w:val="00025908"/>
    <w:rsid w:val="00025926"/>
    <w:rsid w:val="00025B78"/>
    <w:rsid w:val="00025B85"/>
    <w:rsid w:val="00025CFF"/>
    <w:rsid w:val="00025D05"/>
    <w:rsid w:val="00025D2A"/>
    <w:rsid w:val="00025F42"/>
    <w:rsid w:val="00025FC3"/>
    <w:rsid w:val="00026035"/>
    <w:rsid w:val="000260AB"/>
    <w:rsid w:val="000260B1"/>
    <w:rsid w:val="000260D6"/>
    <w:rsid w:val="000262A8"/>
    <w:rsid w:val="000263CE"/>
    <w:rsid w:val="00026504"/>
    <w:rsid w:val="000265C8"/>
    <w:rsid w:val="000265DA"/>
    <w:rsid w:val="00026625"/>
    <w:rsid w:val="0002662D"/>
    <w:rsid w:val="00026844"/>
    <w:rsid w:val="00026866"/>
    <w:rsid w:val="00026939"/>
    <w:rsid w:val="000269AD"/>
    <w:rsid w:val="000269D9"/>
    <w:rsid w:val="00026ABE"/>
    <w:rsid w:val="00026AE9"/>
    <w:rsid w:val="00026B65"/>
    <w:rsid w:val="00026C4B"/>
    <w:rsid w:val="00026D1B"/>
    <w:rsid w:val="00026E02"/>
    <w:rsid w:val="00026E5F"/>
    <w:rsid w:val="00026E72"/>
    <w:rsid w:val="00026E8F"/>
    <w:rsid w:val="00026EC0"/>
    <w:rsid w:val="00026F5E"/>
    <w:rsid w:val="00027044"/>
    <w:rsid w:val="000270A6"/>
    <w:rsid w:val="00027220"/>
    <w:rsid w:val="000272E0"/>
    <w:rsid w:val="00027314"/>
    <w:rsid w:val="00027357"/>
    <w:rsid w:val="000275AC"/>
    <w:rsid w:val="00027846"/>
    <w:rsid w:val="0002784C"/>
    <w:rsid w:val="00027876"/>
    <w:rsid w:val="0002789F"/>
    <w:rsid w:val="00027926"/>
    <w:rsid w:val="000279AA"/>
    <w:rsid w:val="000279FD"/>
    <w:rsid w:val="00027A6E"/>
    <w:rsid w:val="00027B61"/>
    <w:rsid w:val="00027B78"/>
    <w:rsid w:val="00027BF8"/>
    <w:rsid w:val="00027C1F"/>
    <w:rsid w:val="00027E78"/>
    <w:rsid w:val="00027EA1"/>
    <w:rsid w:val="00027FE8"/>
    <w:rsid w:val="0003000F"/>
    <w:rsid w:val="00030085"/>
    <w:rsid w:val="00030099"/>
    <w:rsid w:val="0003026D"/>
    <w:rsid w:val="000302A7"/>
    <w:rsid w:val="00030338"/>
    <w:rsid w:val="0003036F"/>
    <w:rsid w:val="000303AB"/>
    <w:rsid w:val="0003041F"/>
    <w:rsid w:val="000305A2"/>
    <w:rsid w:val="000305BF"/>
    <w:rsid w:val="000305CE"/>
    <w:rsid w:val="00030642"/>
    <w:rsid w:val="000306DE"/>
    <w:rsid w:val="000307F1"/>
    <w:rsid w:val="000308A9"/>
    <w:rsid w:val="0003094E"/>
    <w:rsid w:val="00030A44"/>
    <w:rsid w:val="00030A6B"/>
    <w:rsid w:val="00030A85"/>
    <w:rsid w:val="00030A9B"/>
    <w:rsid w:val="00030CDA"/>
    <w:rsid w:val="00030D45"/>
    <w:rsid w:val="00030DD8"/>
    <w:rsid w:val="00030EE8"/>
    <w:rsid w:val="00030F2C"/>
    <w:rsid w:val="00030F6F"/>
    <w:rsid w:val="00030FC5"/>
    <w:rsid w:val="00031187"/>
    <w:rsid w:val="000311EF"/>
    <w:rsid w:val="00031207"/>
    <w:rsid w:val="000312C5"/>
    <w:rsid w:val="000312F7"/>
    <w:rsid w:val="0003136F"/>
    <w:rsid w:val="00031397"/>
    <w:rsid w:val="00031400"/>
    <w:rsid w:val="00031438"/>
    <w:rsid w:val="0003144F"/>
    <w:rsid w:val="000314CF"/>
    <w:rsid w:val="00031543"/>
    <w:rsid w:val="0003155B"/>
    <w:rsid w:val="000315F3"/>
    <w:rsid w:val="000316B7"/>
    <w:rsid w:val="00031894"/>
    <w:rsid w:val="00031924"/>
    <w:rsid w:val="0003193B"/>
    <w:rsid w:val="00031A41"/>
    <w:rsid w:val="00031B2E"/>
    <w:rsid w:val="00031B6D"/>
    <w:rsid w:val="00031BB0"/>
    <w:rsid w:val="00031C99"/>
    <w:rsid w:val="00031D9F"/>
    <w:rsid w:val="00031DF8"/>
    <w:rsid w:val="00031E21"/>
    <w:rsid w:val="00031E2C"/>
    <w:rsid w:val="00031E8B"/>
    <w:rsid w:val="00031EED"/>
    <w:rsid w:val="00031EF9"/>
    <w:rsid w:val="00031F86"/>
    <w:rsid w:val="00032078"/>
    <w:rsid w:val="00032111"/>
    <w:rsid w:val="000321C6"/>
    <w:rsid w:val="00032346"/>
    <w:rsid w:val="0003236C"/>
    <w:rsid w:val="00032374"/>
    <w:rsid w:val="00032380"/>
    <w:rsid w:val="00032667"/>
    <w:rsid w:val="00032782"/>
    <w:rsid w:val="000327CA"/>
    <w:rsid w:val="00032838"/>
    <w:rsid w:val="0003287F"/>
    <w:rsid w:val="0003289E"/>
    <w:rsid w:val="00032A1B"/>
    <w:rsid w:val="00032B87"/>
    <w:rsid w:val="00032C38"/>
    <w:rsid w:val="00032D59"/>
    <w:rsid w:val="00032F3E"/>
    <w:rsid w:val="00032F5B"/>
    <w:rsid w:val="00032F70"/>
    <w:rsid w:val="00033030"/>
    <w:rsid w:val="000330DF"/>
    <w:rsid w:val="00033109"/>
    <w:rsid w:val="00033116"/>
    <w:rsid w:val="0003319D"/>
    <w:rsid w:val="000333D9"/>
    <w:rsid w:val="00033494"/>
    <w:rsid w:val="000335A2"/>
    <w:rsid w:val="0003365F"/>
    <w:rsid w:val="00033953"/>
    <w:rsid w:val="00033997"/>
    <w:rsid w:val="000339E1"/>
    <w:rsid w:val="00033D42"/>
    <w:rsid w:val="00033D7F"/>
    <w:rsid w:val="00033D83"/>
    <w:rsid w:val="00033E6F"/>
    <w:rsid w:val="00033E8F"/>
    <w:rsid w:val="00033F00"/>
    <w:rsid w:val="00033F61"/>
    <w:rsid w:val="00033F70"/>
    <w:rsid w:val="00033F87"/>
    <w:rsid w:val="00033FD6"/>
    <w:rsid w:val="00033FE6"/>
    <w:rsid w:val="00033FF9"/>
    <w:rsid w:val="000340C0"/>
    <w:rsid w:val="00034248"/>
    <w:rsid w:val="00034268"/>
    <w:rsid w:val="00034372"/>
    <w:rsid w:val="00034374"/>
    <w:rsid w:val="00034444"/>
    <w:rsid w:val="000344CA"/>
    <w:rsid w:val="000345A1"/>
    <w:rsid w:val="000345C3"/>
    <w:rsid w:val="000347C6"/>
    <w:rsid w:val="0003488D"/>
    <w:rsid w:val="00034A34"/>
    <w:rsid w:val="00034A8E"/>
    <w:rsid w:val="00034AE4"/>
    <w:rsid w:val="00034B65"/>
    <w:rsid w:val="00034BCA"/>
    <w:rsid w:val="00034C26"/>
    <w:rsid w:val="00034DFF"/>
    <w:rsid w:val="00034E10"/>
    <w:rsid w:val="00034E45"/>
    <w:rsid w:val="00034E9C"/>
    <w:rsid w:val="00034FD7"/>
    <w:rsid w:val="0003502E"/>
    <w:rsid w:val="000350B2"/>
    <w:rsid w:val="000351D3"/>
    <w:rsid w:val="000353A2"/>
    <w:rsid w:val="00035444"/>
    <w:rsid w:val="00035565"/>
    <w:rsid w:val="000356A0"/>
    <w:rsid w:val="0003585B"/>
    <w:rsid w:val="0003586B"/>
    <w:rsid w:val="000358E2"/>
    <w:rsid w:val="00035914"/>
    <w:rsid w:val="0003593E"/>
    <w:rsid w:val="00035AC8"/>
    <w:rsid w:val="00035B00"/>
    <w:rsid w:val="00035B5E"/>
    <w:rsid w:val="00035C09"/>
    <w:rsid w:val="00035C64"/>
    <w:rsid w:val="00035CF7"/>
    <w:rsid w:val="00035DCE"/>
    <w:rsid w:val="00035E6E"/>
    <w:rsid w:val="00035EB2"/>
    <w:rsid w:val="00035EF1"/>
    <w:rsid w:val="00035F3C"/>
    <w:rsid w:val="00035F4F"/>
    <w:rsid w:val="00035FE9"/>
    <w:rsid w:val="00036001"/>
    <w:rsid w:val="00036172"/>
    <w:rsid w:val="00036288"/>
    <w:rsid w:val="00036311"/>
    <w:rsid w:val="00036404"/>
    <w:rsid w:val="000364E9"/>
    <w:rsid w:val="000365C2"/>
    <w:rsid w:val="0003680B"/>
    <w:rsid w:val="000369AE"/>
    <w:rsid w:val="00036B6B"/>
    <w:rsid w:val="00036BA7"/>
    <w:rsid w:val="00036C4C"/>
    <w:rsid w:val="00036DAF"/>
    <w:rsid w:val="00036DD7"/>
    <w:rsid w:val="00036DF8"/>
    <w:rsid w:val="00037007"/>
    <w:rsid w:val="00037080"/>
    <w:rsid w:val="00037188"/>
    <w:rsid w:val="000371D3"/>
    <w:rsid w:val="000371F8"/>
    <w:rsid w:val="00037242"/>
    <w:rsid w:val="000372CD"/>
    <w:rsid w:val="00037345"/>
    <w:rsid w:val="000373A3"/>
    <w:rsid w:val="000374D0"/>
    <w:rsid w:val="00037542"/>
    <w:rsid w:val="0003758C"/>
    <w:rsid w:val="000375DE"/>
    <w:rsid w:val="0003772F"/>
    <w:rsid w:val="000377CD"/>
    <w:rsid w:val="000377E5"/>
    <w:rsid w:val="0003791A"/>
    <w:rsid w:val="00037959"/>
    <w:rsid w:val="0003795F"/>
    <w:rsid w:val="00037B36"/>
    <w:rsid w:val="00037C45"/>
    <w:rsid w:val="00037C68"/>
    <w:rsid w:val="00037D1E"/>
    <w:rsid w:val="00037D24"/>
    <w:rsid w:val="00037D34"/>
    <w:rsid w:val="0004011A"/>
    <w:rsid w:val="000401E3"/>
    <w:rsid w:val="0004051B"/>
    <w:rsid w:val="00040568"/>
    <w:rsid w:val="000405CB"/>
    <w:rsid w:val="000405D1"/>
    <w:rsid w:val="00040671"/>
    <w:rsid w:val="0004068E"/>
    <w:rsid w:val="000406BA"/>
    <w:rsid w:val="00040754"/>
    <w:rsid w:val="000407AA"/>
    <w:rsid w:val="00040829"/>
    <w:rsid w:val="000408D2"/>
    <w:rsid w:val="00040967"/>
    <w:rsid w:val="00040ACA"/>
    <w:rsid w:val="00040BD6"/>
    <w:rsid w:val="00040BFF"/>
    <w:rsid w:val="00040C56"/>
    <w:rsid w:val="00040D04"/>
    <w:rsid w:val="00040E0B"/>
    <w:rsid w:val="00040E25"/>
    <w:rsid w:val="00040E7B"/>
    <w:rsid w:val="00040E9E"/>
    <w:rsid w:val="00041033"/>
    <w:rsid w:val="00041148"/>
    <w:rsid w:val="000411C5"/>
    <w:rsid w:val="000412A6"/>
    <w:rsid w:val="000414D8"/>
    <w:rsid w:val="0004165D"/>
    <w:rsid w:val="00041663"/>
    <w:rsid w:val="0004168F"/>
    <w:rsid w:val="0004180B"/>
    <w:rsid w:val="00041840"/>
    <w:rsid w:val="00041AA4"/>
    <w:rsid w:val="00041C5F"/>
    <w:rsid w:val="00041CC8"/>
    <w:rsid w:val="00041DD7"/>
    <w:rsid w:val="00041EA7"/>
    <w:rsid w:val="00041FCB"/>
    <w:rsid w:val="00042186"/>
    <w:rsid w:val="0004230E"/>
    <w:rsid w:val="000423AC"/>
    <w:rsid w:val="00042472"/>
    <w:rsid w:val="000424CC"/>
    <w:rsid w:val="000424F8"/>
    <w:rsid w:val="00042535"/>
    <w:rsid w:val="000425E5"/>
    <w:rsid w:val="000425F4"/>
    <w:rsid w:val="000425F6"/>
    <w:rsid w:val="000427E5"/>
    <w:rsid w:val="00042891"/>
    <w:rsid w:val="00042A81"/>
    <w:rsid w:val="00042BA4"/>
    <w:rsid w:val="00042BE8"/>
    <w:rsid w:val="00042CD1"/>
    <w:rsid w:val="00042D25"/>
    <w:rsid w:val="00042E90"/>
    <w:rsid w:val="00042F33"/>
    <w:rsid w:val="00042F6C"/>
    <w:rsid w:val="00042FCE"/>
    <w:rsid w:val="0004300B"/>
    <w:rsid w:val="00043071"/>
    <w:rsid w:val="0004312C"/>
    <w:rsid w:val="00043145"/>
    <w:rsid w:val="00043181"/>
    <w:rsid w:val="00043226"/>
    <w:rsid w:val="000435B2"/>
    <w:rsid w:val="00043671"/>
    <w:rsid w:val="00043763"/>
    <w:rsid w:val="000438DE"/>
    <w:rsid w:val="000439CD"/>
    <w:rsid w:val="00043A20"/>
    <w:rsid w:val="00043A97"/>
    <w:rsid w:val="00043C59"/>
    <w:rsid w:val="00043D0A"/>
    <w:rsid w:val="00043D0B"/>
    <w:rsid w:val="00043E2A"/>
    <w:rsid w:val="00043E9E"/>
    <w:rsid w:val="000441BA"/>
    <w:rsid w:val="000441C9"/>
    <w:rsid w:val="000441D3"/>
    <w:rsid w:val="000442C0"/>
    <w:rsid w:val="000443CB"/>
    <w:rsid w:val="00044490"/>
    <w:rsid w:val="0004449B"/>
    <w:rsid w:val="00044529"/>
    <w:rsid w:val="00044588"/>
    <w:rsid w:val="0004460C"/>
    <w:rsid w:val="0004464C"/>
    <w:rsid w:val="000446AC"/>
    <w:rsid w:val="00044761"/>
    <w:rsid w:val="00044872"/>
    <w:rsid w:val="000448AD"/>
    <w:rsid w:val="000448F3"/>
    <w:rsid w:val="00044AB6"/>
    <w:rsid w:val="00044AC1"/>
    <w:rsid w:val="00044BC4"/>
    <w:rsid w:val="00044BDF"/>
    <w:rsid w:val="00044CB9"/>
    <w:rsid w:val="00044D06"/>
    <w:rsid w:val="00044E1B"/>
    <w:rsid w:val="00045267"/>
    <w:rsid w:val="00045271"/>
    <w:rsid w:val="00045353"/>
    <w:rsid w:val="000454C6"/>
    <w:rsid w:val="00045519"/>
    <w:rsid w:val="00045549"/>
    <w:rsid w:val="00045570"/>
    <w:rsid w:val="000456DD"/>
    <w:rsid w:val="000458B8"/>
    <w:rsid w:val="00045964"/>
    <w:rsid w:val="00045A5A"/>
    <w:rsid w:val="00045A65"/>
    <w:rsid w:val="00045AEF"/>
    <w:rsid w:val="00045C48"/>
    <w:rsid w:val="00045C64"/>
    <w:rsid w:val="00045C95"/>
    <w:rsid w:val="00045E56"/>
    <w:rsid w:val="000460C5"/>
    <w:rsid w:val="000460E5"/>
    <w:rsid w:val="00046138"/>
    <w:rsid w:val="00046154"/>
    <w:rsid w:val="000461B6"/>
    <w:rsid w:val="00046200"/>
    <w:rsid w:val="000463D5"/>
    <w:rsid w:val="00046508"/>
    <w:rsid w:val="000465C2"/>
    <w:rsid w:val="0004673E"/>
    <w:rsid w:val="00046787"/>
    <w:rsid w:val="00046831"/>
    <w:rsid w:val="00046A3C"/>
    <w:rsid w:val="00046A5D"/>
    <w:rsid w:val="00046A98"/>
    <w:rsid w:val="00046B08"/>
    <w:rsid w:val="00046B19"/>
    <w:rsid w:val="00046B6D"/>
    <w:rsid w:val="00046B97"/>
    <w:rsid w:val="00046C2A"/>
    <w:rsid w:val="00046C59"/>
    <w:rsid w:val="00046D5B"/>
    <w:rsid w:val="00046D99"/>
    <w:rsid w:val="00046DD7"/>
    <w:rsid w:val="00046E02"/>
    <w:rsid w:val="00046EE6"/>
    <w:rsid w:val="00047064"/>
    <w:rsid w:val="0004709C"/>
    <w:rsid w:val="0004713A"/>
    <w:rsid w:val="00047197"/>
    <w:rsid w:val="00047270"/>
    <w:rsid w:val="000472E5"/>
    <w:rsid w:val="00047338"/>
    <w:rsid w:val="00047438"/>
    <w:rsid w:val="0004760A"/>
    <w:rsid w:val="00047632"/>
    <w:rsid w:val="000476D2"/>
    <w:rsid w:val="000476D5"/>
    <w:rsid w:val="00047790"/>
    <w:rsid w:val="00047884"/>
    <w:rsid w:val="00047887"/>
    <w:rsid w:val="00047A40"/>
    <w:rsid w:val="00047A65"/>
    <w:rsid w:val="00047BEE"/>
    <w:rsid w:val="00047CB6"/>
    <w:rsid w:val="00047D0B"/>
    <w:rsid w:val="00047D34"/>
    <w:rsid w:val="00047D5B"/>
    <w:rsid w:val="00047E7E"/>
    <w:rsid w:val="00047E9A"/>
    <w:rsid w:val="00050099"/>
    <w:rsid w:val="000500CF"/>
    <w:rsid w:val="00050146"/>
    <w:rsid w:val="00050413"/>
    <w:rsid w:val="00050612"/>
    <w:rsid w:val="00050761"/>
    <w:rsid w:val="0005079D"/>
    <w:rsid w:val="0005096D"/>
    <w:rsid w:val="00050A9C"/>
    <w:rsid w:val="00050AB3"/>
    <w:rsid w:val="00050AE7"/>
    <w:rsid w:val="00050B34"/>
    <w:rsid w:val="00050BBE"/>
    <w:rsid w:val="00050CCC"/>
    <w:rsid w:val="000510D9"/>
    <w:rsid w:val="0005113F"/>
    <w:rsid w:val="0005139C"/>
    <w:rsid w:val="000513F3"/>
    <w:rsid w:val="000514C3"/>
    <w:rsid w:val="000514FC"/>
    <w:rsid w:val="000516EA"/>
    <w:rsid w:val="00051772"/>
    <w:rsid w:val="000517FC"/>
    <w:rsid w:val="00051925"/>
    <w:rsid w:val="00051932"/>
    <w:rsid w:val="000519AF"/>
    <w:rsid w:val="00051A0A"/>
    <w:rsid w:val="00051BE0"/>
    <w:rsid w:val="00051C7A"/>
    <w:rsid w:val="00051DA4"/>
    <w:rsid w:val="00051E8A"/>
    <w:rsid w:val="00051E8F"/>
    <w:rsid w:val="00051F1C"/>
    <w:rsid w:val="00051FB7"/>
    <w:rsid w:val="00051FF9"/>
    <w:rsid w:val="00052001"/>
    <w:rsid w:val="00052037"/>
    <w:rsid w:val="000521D3"/>
    <w:rsid w:val="000522B0"/>
    <w:rsid w:val="00052426"/>
    <w:rsid w:val="00052443"/>
    <w:rsid w:val="00052521"/>
    <w:rsid w:val="000525D1"/>
    <w:rsid w:val="000526C9"/>
    <w:rsid w:val="000527A8"/>
    <w:rsid w:val="000528B7"/>
    <w:rsid w:val="000529DA"/>
    <w:rsid w:val="000529EF"/>
    <w:rsid w:val="00052A04"/>
    <w:rsid w:val="00052A88"/>
    <w:rsid w:val="00052C34"/>
    <w:rsid w:val="00052C97"/>
    <w:rsid w:val="00052D54"/>
    <w:rsid w:val="00052DC7"/>
    <w:rsid w:val="00052DFF"/>
    <w:rsid w:val="00052EA3"/>
    <w:rsid w:val="00052F01"/>
    <w:rsid w:val="00052FEB"/>
    <w:rsid w:val="00053008"/>
    <w:rsid w:val="0005306B"/>
    <w:rsid w:val="000530C7"/>
    <w:rsid w:val="00053476"/>
    <w:rsid w:val="000534BE"/>
    <w:rsid w:val="00053535"/>
    <w:rsid w:val="00053592"/>
    <w:rsid w:val="00053790"/>
    <w:rsid w:val="0005380D"/>
    <w:rsid w:val="00053812"/>
    <w:rsid w:val="0005386A"/>
    <w:rsid w:val="0005388C"/>
    <w:rsid w:val="000539C1"/>
    <w:rsid w:val="000539E7"/>
    <w:rsid w:val="00053BFA"/>
    <w:rsid w:val="00053C3A"/>
    <w:rsid w:val="00053D38"/>
    <w:rsid w:val="00053DDB"/>
    <w:rsid w:val="00053F1C"/>
    <w:rsid w:val="00053F31"/>
    <w:rsid w:val="00054287"/>
    <w:rsid w:val="000543C6"/>
    <w:rsid w:val="000543E3"/>
    <w:rsid w:val="0005443D"/>
    <w:rsid w:val="0005447E"/>
    <w:rsid w:val="00054698"/>
    <w:rsid w:val="000546E8"/>
    <w:rsid w:val="00054875"/>
    <w:rsid w:val="000548E2"/>
    <w:rsid w:val="0005496B"/>
    <w:rsid w:val="000549CC"/>
    <w:rsid w:val="000549DF"/>
    <w:rsid w:val="00054A12"/>
    <w:rsid w:val="00054D47"/>
    <w:rsid w:val="00054E36"/>
    <w:rsid w:val="00054E46"/>
    <w:rsid w:val="00054F20"/>
    <w:rsid w:val="00054F95"/>
    <w:rsid w:val="00054FF3"/>
    <w:rsid w:val="00055040"/>
    <w:rsid w:val="00055057"/>
    <w:rsid w:val="00055152"/>
    <w:rsid w:val="00055282"/>
    <w:rsid w:val="000552C0"/>
    <w:rsid w:val="000552FA"/>
    <w:rsid w:val="00055311"/>
    <w:rsid w:val="00055391"/>
    <w:rsid w:val="00055397"/>
    <w:rsid w:val="0005540B"/>
    <w:rsid w:val="0005563A"/>
    <w:rsid w:val="0005583A"/>
    <w:rsid w:val="0005590E"/>
    <w:rsid w:val="00055946"/>
    <w:rsid w:val="00055A6C"/>
    <w:rsid w:val="00055ABD"/>
    <w:rsid w:val="00055C2A"/>
    <w:rsid w:val="00055C81"/>
    <w:rsid w:val="00055D5B"/>
    <w:rsid w:val="00055D85"/>
    <w:rsid w:val="00055DBA"/>
    <w:rsid w:val="00055DCC"/>
    <w:rsid w:val="00055E0B"/>
    <w:rsid w:val="00055F3C"/>
    <w:rsid w:val="00056010"/>
    <w:rsid w:val="00056034"/>
    <w:rsid w:val="000562E8"/>
    <w:rsid w:val="0005630D"/>
    <w:rsid w:val="00056335"/>
    <w:rsid w:val="00056452"/>
    <w:rsid w:val="000564F3"/>
    <w:rsid w:val="0005657D"/>
    <w:rsid w:val="00056585"/>
    <w:rsid w:val="000565A2"/>
    <w:rsid w:val="000565E8"/>
    <w:rsid w:val="00056741"/>
    <w:rsid w:val="00056775"/>
    <w:rsid w:val="000567C8"/>
    <w:rsid w:val="00056829"/>
    <w:rsid w:val="00056866"/>
    <w:rsid w:val="00056975"/>
    <w:rsid w:val="000569BC"/>
    <w:rsid w:val="00056A64"/>
    <w:rsid w:val="00056AB4"/>
    <w:rsid w:val="00056B7C"/>
    <w:rsid w:val="00056C4C"/>
    <w:rsid w:val="00056E68"/>
    <w:rsid w:val="00056F44"/>
    <w:rsid w:val="00057057"/>
    <w:rsid w:val="00057110"/>
    <w:rsid w:val="00057167"/>
    <w:rsid w:val="000571A2"/>
    <w:rsid w:val="00057237"/>
    <w:rsid w:val="00057300"/>
    <w:rsid w:val="000573A3"/>
    <w:rsid w:val="000573AF"/>
    <w:rsid w:val="00057551"/>
    <w:rsid w:val="00057612"/>
    <w:rsid w:val="0005769D"/>
    <w:rsid w:val="00057729"/>
    <w:rsid w:val="0005779C"/>
    <w:rsid w:val="000578ED"/>
    <w:rsid w:val="00057B79"/>
    <w:rsid w:val="00057C06"/>
    <w:rsid w:val="00057CC1"/>
    <w:rsid w:val="00057CE3"/>
    <w:rsid w:val="00057D92"/>
    <w:rsid w:val="00057DB6"/>
    <w:rsid w:val="00057DD8"/>
    <w:rsid w:val="00057E15"/>
    <w:rsid w:val="00057E72"/>
    <w:rsid w:val="00057F06"/>
    <w:rsid w:val="00057F25"/>
    <w:rsid w:val="00057F95"/>
    <w:rsid w:val="00057FBC"/>
    <w:rsid w:val="00057FE0"/>
    <w:rsid w:val="0006000C"/>
    <w:rsid w:val="00060085"/>
    <w:rsid w:val="00060210"/>
    <w:rsid w:val="000603AA"/>
    <w:rsid w:val="0006044F"/>
    <w:rsid w:val="000605B5"/>
    <w:rsid w:val="00060734"/>
    <w:rsid w:val="00060838"/>
    <w:rsid w:val="0006084E"/>
    <w:rsid w:val="0006088B"/>
    <w:rsid w:val="00060A57"/>
    <w:rsid w:val="00060A87"/>
    <w:rsid w:val="00060C75"/>
    <w:rsid w:val="00060D43"/>
    <w:rsid w:val="00060D5A"/>
    <w:rsid w:val="00060EAA"/>
    <w:rsid w:val="00060F14"/>
    <w:rsid w:val="00060F1B"/>
    <w:rsid w:val="00060F5F"/>
    <w:rsid w:val="000610D4"/>
    <w:rsid w:val="000612DD"/>
    <w:rsid w:val="00061343"/>
    <w:rsid w:val="000613A1"/>
    <w:rsid w:val="0006141A"/>
    <w:rsid w:val="0006148B"/>
    <w:rsid w:val="000614CC"/>
    <w:rsid w:val="00061812"/>
    <w:rsid w:val="000618DF"/>
    <w:rsid w:val="0006195D"/>
    <w:rsid w:val="00061A29"/>
    <w:rsid w:val="00061A48"/>
    <w:rsid w:val="00061A99"/>
    <w:rsid w:val="00061AC6"/>
    <w:rsid w:val="00061B01"/>
    <w:rsid w:val="00061BFA"/>
    <w:rsid w:val="00061C41"/>
    <w:rsid w:val="00061C56"/>
    <w:rsid w:val="00061D7E"/>
    <w:rsid w:val="00061D7F"/>
    <w:rsid w:val="00061E85"/>
    <w:rsid w:val="00061EDF"/>
    <w:rsid w:val="0006201F"/>
    <w:rsid w:val="0006202E"/>
    <w:rsid w:val="00062096"/>
    <w:rsid w:val="0006212A"/>
    <w:rsid w:val="00062138"/>
    <w:rsid w:val="0006213E"/>
    <w:rsid w:val="00062144"/>
    <w:rsid w:val="000621A4"/>
    <w:rsid w:val="00062279"/>
    <w:rsid w:val="000622AA"/>
    <w:rsid w:val="00062432"/>
    <w:rsid w:val="0006243A"/>
    <w:rsid w:val="00062556"/>
    <w:rsid w:val="00062576"/>
    <w:rsid w:val="000625A6"/>
    <w:rsid w:val="00062694"/>
    <w:rsid w:val="000626CE"/>
    <w:rsid w:val="000628E2"/>
    <w:rsid w:val="0006299E"/>
    <w:rsid w:val="00062A75"/>
    <w:rsid w:val="00062B78"/>
    <w:rsid w:val="00062BCA"/>
    <w:rsid w:val="00062CAD"/>
    <w:rsid w:val="00062CE9"/>
    <w:rsid w:val="00062EAD"/>
    <w:rsid w:val="00062EEF"/>
    <w:rsid w:val="00062F6F"/>
    <w:rsid w:val="00062F8F"/>
    <w:rsid w:val="00062F9F"/>
    <w:rsid w:val="00062FEA"/>
    <w:rsid w:val="0006308C"/>
    <w:rsid w:val="0006326C"/>
    <w:rsid w:val="0006338F"/>
    <w:rsid w:val="0006339B"/>
    <w:rsid w:val="00063508"/>
    <w:rsid w:val="0006379E"/>
    <w:rsid w:val="000637E4"/>
    <w:rsid w:val="00063995"/>
    <w:rsid w:val="00063A5C"/>
    <w:rsid w:val="00063AD4"/>
    <w:rsid w:val="00063B39"/>
    <w:rsid w:val="00063BFC"/>
    <w:rsid w:val="00063D12"/>
    <w:rsid w:val="00063DD6"/>
    <w:rsid w:val="00063EC6"/>
    <w:rsid w:val="00063F49"/>
    <w:rsid w:val="00064081"/>
    <w:rsid w:val="0006431A"/>
    <w:rsid w:val="000644D8"/>
    <w:rsid w:val="000645E5"/>
    <w:rsid w:val="000647D5"/>
    <w:rsid w:val="00064867"/>
    <w:rsid w:val="0006493A"/>
    <w:rsid w:val="00064989"/>
    <w:rsid w:val="000649D8"/>
    <w:rsid w:val="00064ACB"/>
    <w:rsid w:val="00064C28"/>
    <w:rsid w:val="00064C78"/>
    <w:rsid w:val="00065246"/>
    <w:rsid w:val="000653FE"/>
    <w:rsid w:val="0006564B"/>
    <w:rsid w:val="000656C2"/>
    <w:rsid w:val="00065744"/>
    <w:rsid w:val="0006574E"/>
    <w:rsid w:val="000657B7"/>
    <w:rsid w:val="000657E8"/>
    <w:rsid w:val="000657FB"/>
    <w:rsid w:val="00065825"/>
    <w:rsid w:val="0006591E"/>
    <w:rsid w:val="00065985"/>
    <w:rsid w:val="000659CE"/>
    <w:rsid w:val="00065B36"/>
    <w:rsid w:val="00065C84"/>
    <w:rsid w:val="00065CA2"/>
    <w:rsid w:val="00065CA9"/>
    <w:rsid w:val="00065DA2"/>
    <w:rsid w:val="00065F10"/>
    <w:rsid w:val="00065F27"/>
    <w:rsid w:val="00065F64"/>
    <w:rsid w:val="00065F96"/>
    <w:rsid w:val="00065FC6"/>
    <w:rsid w:val="0006607A"/>
    <w:rsid w:val="00066120"/>
    <w:rsid w:val="0006626B"/>
    <w:rsid w:val="00066351"/>
    <w:rsid w:val="0006639C"/>
    <w:rsid w:val="000663E1"/>
    <w:rsid w:val="00066747"/>
    <w:rsid w:val="000667DB"/>
    <w:rsid w:val="00066A07"/>
    <w:rsid w:val="00066B1E"/>
    <w:rsid w:val="00066B83"/>
    <w:rsid w:val="00066C02"/>
    <w:rsid w:val="00066C74"/>
    <w:rsid w:val="00066DA3"/>
    <w:rsid w:val="00066E8D"/>
    <w:rsid w:val="00066E9C"/>
    <w:rsid w:val="00066F4B"/>
    <w:rsid w:val="00066F7C"/>
    <w:rsid w:val="00066FB0"/>
    <w:rsid w:val="00066FE5"/>
    <w:rsid w:val="00067040"/>
    <w:rsid w:val="00067113"/>
    <w:rsid w:val="0006729B"/>
    <w:rsid w:val="000672E8"/>
    <w:rsid w:val="000674D7"/>
    <w:rsid w:val="000674F1"/>
    <w:rsid w:val="0006770A"/>
    <w:rsid w:val="00067739"/>
    <w:rsid w:val="000677DF"/>
    <w:rsid w:val="000678B9"/>
    <w:rsid w:val="00067945"/>
    <w:rsid w:val="00067A19"/>
    <w:rsid w:val="00067AFF"/>
    <w:rsid w:val="00067B3D"/>
    <w:rsid w:val="00067BDB"/>
    <w:rsid w:val="00067CEA"/>
    <w:rsid w:val="00067E1D"/>
    <w:rsid w:val="000700F0"/>
    <w:rsid w:val="00070148"/>
    <w:rsid w:val="00070162"/>
    <w:rsid w:val="00070215"/>
    <w:rsid w:val="0007024E"/>
    <w:rsid w:val="000702C0"/>
    <w:rsid w:val="00070360"/>
    <w:rsid w:val="00070365"/>
    <w:rsid w:val="000704B8"/>
    <w:rsid w:val="0007055B"/>
    <w:rsid w:val="00070569"/>
    <w:rsid w:val="000705D1"/>
    <w:rsid w:val="0007074F"/>
    <w:rsid w:val="0007077B"/>
    <w:rsid w:val="0007080B"/>
    <w:rsid w:val="00070842"/>
    <w:rsid w:val="0007084C"/>
    <w:rsid w:val="0007096D"/>
    <w:rsid w:val="00070AB5"/>
    <w:rsid w:val="00070AE4"/>
    <w:rsid w:val="00070B0D"/>
    <w:rsid w:val="00070B5F"/>
    <w:rsid w:val="00070B9F"/>
    <w:rsid w:val="00070D7C"/>
    <w:rsid w:val="00070F74"/>
    <w:rsid w:val="00071017"/>
    <w:rsid w:val="00071131"/>
    <w:rsid w:val="00071182"/>
    <w:rsid w:val="00071187"/>
    <w:rsid w:val="00071188"/>
    <w:rsid w:val="000711C1"/>
    <w:rsid w:val="00071261"/>
    <w:rsid w:val="000712B0"/>
    <w:rsid w:val="000712E2"/>
    <w:rsid w:val="000713FC"/>
    <w:rsid w:val="00071439"/>
    <w:rsid w:val="000715B5"/>
    <w:rsid w:val="000715DD"/>
    <w:rsid w:val="000716C1"/>
    <w:rsid w:val="0007183A"/>
    <w:rsid w:val="0007184E"/>
    <w:rsid w:val="0007194F"/>
    <w:rsid w:val="00071988"/>
    <w:rsid w:val="00071990"/>
    <w:rsid w:val="000719BD"/>
    <w:rsid w:val="00071CCF"/>
    <w:rsid w:val="00071CFC"/>
    <w:rsid w:val="00071EBB"/>
    <w:rsid w:val="00071FD8"/>
    <w:rsid w:val="000720A1"/>
    <w:rsid w:val="000720DB"/>
    <w:rsid w:val="000720F0"/>
    <w:rsid w:val="000720FC"/>
    <w:rsid w:val="0007217C"/>
    <w:rsid w:val="00072295"/>
    <w:rsid w:val="0007231A"/>
    <w:rsid w:val="00072331"/>
    <w:rsid w:val="00072336"/>
    <w:rsid w:val="00072376"/>
    <w:rsid w:val="00072448"/>
    <w:rsid w:val="00072489"/>
    <w:rsid w:val="000724D8"/>
    <w:rsid w:val="00072509"/>
    <w:rsid w:val="000726C0"/>
    <w:rsid w:val="000727A5"/>
    <w:rsid w:val="00072896"/>
    <w:rsid w:val="0007290B"/>
    <w:rsid w:val="0007294F"/>
    <w:rsid w:val="000729A1"/>
    <w:rsid w:val="00072A3B"/>
    <w:rsid w:val="00072A45"/>
    <w:rsid w:val="00072AA4"/>
    <w:rsid w:val="00072B00"/>
    <w:rsid w:val="00072B1D"/>
    <w:rsid w:val="00072C35"/>
    <w:rsid w:val="00072CAE"/>
    <w:rsid w:val="00072FBC"/>
    <w:rsid w:val="00073107"/>
    <w:rsid w:val="000731C0"/>
    <w:rsid w:val="00073259"/>
    <w:rsid w:val="0007328A"/>
    <w:rsid w:val="00073382"/>
    <w:rsid w:val="000733F8"/>
    <w:rsid w:val="0007342C"/>
    <w:rsid w:val="0007346A"/>
    <w:rsid w:val="000738F5"/>
    <w:rsid w:val="0007397E"/>
    <w:rsid w:val="00073AD8"/>
    <w:rsid w:val="00073B68"/>
    <w:rsid w:val="00073C4E"/>
    <w:rsid w:val="00073D41"/>
    <w:rsid w:val="00073EE8"/>
    <w:rsid w:val="00073EEA"/>
    <w:rsid w:val="00073F06"/>
    <w:rsid w:val="00074033"/>
    <w:rsid w:val="000740C0"/>
    <w:rsid w:val="00074157"/>
    <w:rsid w:val="0007421D"/>
    <w:rsid w:val="00074244"/>
    <w:rsid w:val="000742A3"/>
    <w:rsid w:val="000742E2"/>
    <w:rsid w:val="00074339"/>
    <w:rsid w:val="0007434E"/>
    <w:rsid w:val="00074573"/>
    <w:rsid w:val="000745B4"/>
    <w:rsid w:val="000745F9"/>
    <w:rsid w:val="0007461B"/>
    <w:rsid w:val="000746FC"/>
    <w:rsid w:val="000747D0"/>
    <w:rsid w:val="000748FA"/>
    <w:rsid w:val="0007498C"/>
    <w:rsid w:val="00074A6B"/>
    <w:rsid w:val="00074AEA"/>
    <w:rsid w:val="00074BB5"/>
    <w:rsid w:val="00074CB0"/>
    <w:rsid w:val="00074D42"/>
    <w:rsid w:val="00074DA1"/>
    <w:rsid w:val="00074F1A"/>
    <w:rsid w:val="00074F77"/>
    <w:rsid w:val="00075009"/>
    <w:rsid w:val="00075127"/>
    <w:rsid w:val="00075241"/>
    <w:rsid w:val="00075242"/>
    <w:rsid w:val="0007525D"/>
    <w:rsid w:val="000752B6"/>
    <w:rsid w:val="000753DF"/>
    <w:rsid w:val="0007548C"/>
    <w:rsid w:val="000754CF"/>
    <w:rsid w:val="000757F6"/>
    <w:rsid w:val="00075929"/>
    <w:rsid w:val="00075941"/>
    <w:rsid w:val="000759E7"/>
    <w:rsid w:val="00075B1E"/>
    <w:rsid w:val="00075C61"/>
    <w:rsid w:val="00075DAD"/>
    <w:rsid w:val="00075E41"/>
    <w:rsid w:val="00075F82"/>
    <w:rsid w:val="00075F9B"/>
    <w:rsid w:val="000760FB"/>
    <w:rsid w:val="00076151"/>
    <w:rsid w:val="000761B7"/>
    <w:rsid w:val="000761BC"/>
    <w:rsid w:val="000763A9"/>
    <w:rsid w:val="000763E9"/>
    <w:rsid w:val="00076409"/>
    <w:rsid w:val="000764A6"/>
    <w:rsid w:val="000765C5"/>
    <w:rsid w:val="00076795"/>
    <w:rsid w:val="000767A0"/>
    <w:rsid w:val="00076814"/>
    <w:rsid w:val="0007681E"/>
    <w:rsid w:val="0007683C"/>
    <w:rsid w:val="00076872"/>
    <w:rsid w:val="00076A60"/>
    <w:rsid w:val="00076A69"/>
    <w:rsid w:val="00076BFD"/>
    <w:rsid w:val="00076C30"/>
    <w:rsid w:val="00076C59"/>
    <w:rsid w:val="00076D5C"/>
    <w:rsid w:val="00076DB1"/>
    <w:rsid w:val="00076DD9"/>
    <w:rsid w:val="00076E50"/>
    <w:rsid w:val="00076E63"/>
    <w:rsid w:val="00076EC3"/>
    <w:rsid w:val="00076F60"/>
    <w:rsid w:val="00076F73"/>
    <w:rsid w:val="0007703E"/>
    <w:rsid w:val="00077057"/>
    <w:rsid w:val="000770B3"/>
    <w:rsid w:val="00077154"/>
    <w:rsid w:val="00077165"/>
    <w:rsid w:val="000771FF"/>
    <w:rsid w:val="000772E3"/>
    <w:rsid w:val="00077385"/>
    <w:rsid w:val="000774B9"/>
    <w:rsid w:val="000774DF"/>
    <w:rsid w:val="000776C7"/>
    <w:rsid w:val="00077798"/>
    <w:rsid w:val="000778AF"/>
    <w:rsid w:val="000778B8"/>
    <w:rsid w:val="000778C9"/>
    <w:rsid w:val="00077CA8"/>
    <w:rsid w:val="00077CDC"/>
    <w:rsid w:val="00077E4F"/>
    <w:rsid w:val="0008005C"/>
    <w:rsid w:val="000800BF"/>
    <w:rsid w:val="000801C2"/>
    <w:rsid w:val="000801FC"/>
    <w:rsid w:val="0008028E"/>
    <w:rsid w:val="000803A9"/>
    <w:rsid w:val="000803C3"/>
    <w:rsid w:val="000805CF"/>
    <w:rsid w:val="00080656"/>
    <w:rsid w:val="000806E4"/>
    <w:rsid w:val="00080780"/>
    <w:rsid w:val="00080787"/>
    <w:rsid w:val="00080849"/>
    <w:rsid w:val="00080CE9"/>
    <w:rsid w:val="00080D50"/>
    <w:rsid w:val="00080DD9"/>
    <w:rsid w:val="00080ED9"/>
    <w:rsid w:val="00080F56"/>
    <w:rsid w:val="00080F75"/>
    <w:rsid w:val="00080FA0"/>
    <w:rsid w:val="00080FAA"/>
    <w:rsid w:val="0008109D"/>
    <w:rsid w:val="00081156"/>
    <w:rsid w:val="00081498"/>
    <w:rsid w:val="000814C3"/>
    <w:rsid w:val="000814CF"/>
    <w:rsid w:val="00081573"/>
    <w:rsid w:val="00081641"/>
    <w:rsid w:val="000817D8"/>
    <w:rsid w:val="0008182B"/>
    <w:rsid w:val="0008190B"/>
    <w:rsid w:val="00081A16"/>
    <w:rsid w:val="00081B89"/>
    <w:rsid w:val="00081C02"/>
    <w:rsid w:val="00081CAF"/>
    <w:rsid w:val="00081CE0"/>
    <w:rsid w:val="00081E05"/>
    <w:rsid w:val="00081F07"/>
    <w:rsid w:val="00081F2C"/>
    <w:rsid w:val="00081F51"/>
    <w:rsid w:val="00082095"/>
    <w:rsid w:val="000820D8"/>
    <w:rsid w:val="0008222C"/>
    <w:rsid w:val="00082232"/>
    <w:rsid w:val="0008227F"/>
    <w:rsid w:val="000822CE"/>
    <w:rsid w:val="00082356"/>
    <w:rsid w:val="00082426"/>
    <w:rsid w:val="00082534"/>
    <w:rsid w:val="00082583"/>
    <w:rsid w:val="000825DC"/>
    <w:rsid w:val="000826BD"/>
    <w:rsid w:val="000826C4"/>
    <w:rsid w:val="0008273C"/>
    <w:rsid w:val="00082804"/>
    <w:rsid w:val="000828CD"/>
    <w:rsid w:val="000828F8"/>
    <w:rsid w:val="00082987"/>
    <w:rsid w:val="00082A0A"/>
    <w:rsid w:val="00082A6E"/>
    <w:rsid w:val="00082B8C"/>
    <w:rsid w:val="00082BF1"/>
    <w:rsid w:val="00082CB6"/>
    <w:rsid w:val="00082D2C"/>
    <w:rsid w:val="00082DAC"/>
    <w:rsid w:val="00082DE3"/>
    <w:rsid w:val="0008304C"/>
    <w:rsid w:val="00083104"/>
    <w:rsid w:val="0008310D"/>
    <w:rsid w:val="000831BD"/>
    <w:rsid w:val="0008324D"/>
    <w:rsid w:val="0008326C"/>
    <w:rsid w:val="00083280"/>
    <w:rsid w:val="00083323"/>
    <w:rsid w:val="00083433"/>
    <w:rsid w:val="00083461"/>
    <w:rsid w:val="0008346F"/>
    <w:rsid w:val="00083486"/>
    <w:rsid w:val="00083627"/>
    <w:rsid w:val="00083644"/>
    <w:rsid w:val="00083787"/>
    <w:rsid w:val="000837E6"/>
    <w:rsid w:val="00083970"/>
    <w:rsid w:val="0008397A"/>
    <w:rsid w:val="000839DB"/>
    <w:rsid w:val="00083A28"/>
    <w:rsid w:val="00083B0A"/>
    <w:rsid w:val="00083B9A"/>
    <w:rsid w:val="00083CA4"/>
    <w:rsid w:val="00083D50"/>
    <w:rsid w:val="00083F1F"/>
    <w:rsid w:val="00083F56"/>
    <w:rsid w:val="00083F5A"/>
    <w:rsid w:val="0008411E"/>
    <w:rsid w:val="0008413C"/>
    <w:rsid w:val="0008419C"/>
    <w:rsid w:val="000841F0"/>
    <w:rsid w:val="0008424C"/>
    <w:rsid w:val="00084607"/>
    <w:rsid w:val="000846E4"/>
    <w:rsid w:val="000848EF"/>
    <w:rsid w:val="00084963"/>
    <w:rsid w:val="00084A13"/>
    <w:rsid w:val="00084ABE"/>
    <w:rsid w:val="00084B0D"/>
    <w:rsid w:val="00084BD2"/>
    <w:rsid w:val="00084E92"/>
    <w:rsid w:val="00084F5E"/>
    <w:rsid w:val="00084F78"/>
    <w:rsid w:val="00085048"/>
    <w:rsid w:val="0008506E"/>
    <w:rsid w:val="0008508A"/>
    <w:rsid w:val="00085090"/>
    <w:rsid w:val="0008522D"/>
    <w:rsid w:val="000852DA"/>
    <w:rsid w:val="00085392"/>
    <w:rsid w:val="000855ED"/>
    <w:rsid w:val="00085613"/>
    <w:rsid w:val="0008563C"/>
    <w:rsid w:val="00085720"/>
    <w:rsid w:val="00085723"/>
    <w:rsid w:val="00085759"/>
    <w:rsid w:val="00085877"/>
    <w:rsid w:val="000858A0"/>
    <w:rsid w:val="00085A3C"/>
    <w:rsid w:val="00085A59"/>
    <w:rsid w:val="00085C37"/>
    <w:rsid w:val="00085C8F"/>
    <w:rsid w:val="00085D91"/>
    <w:rsid w:val="00085E72"/>
    <w:rsid w:val="00085F42"/>
    <w:rsid w:val="00085F8D"/>
    <w:rsid w:val="00085F90"/>
    <w:rsid w:val="00086001"/>
    <w:rsid w:val="00086044"/>
    <w:rsid w:val="00086089"/>
    <w:rsid w:val="000860EC"/>
    <w:rsid w:val="00086100"/>
    <w:rsid w:val="00086106"/>
    <w:rsid w:val="0008613E"/>
    <w:rsid w:val="00086185"/>
    <w:rsid w:val="00086187"/>
    <w:rsid w:val="00086249"/>
    <w:rsid w:val="00086280"/>
    <w:rsid w:val="00086294"/>
    <w:rsid w:val="000862B2"/>
    <w:rsid w:val="000862BB"/>
    <w:rsid w:val="00086307"/>
    <w:rsid w:val="00086430"/>
    <w:rsid w:val="00086459"/>
    <w:rsid w:val="0008658A"/>
    <w:rsid w:val="000865BB"/>
    <w:rsid w:val="00086666"/>
    <w:rsid w:val="00086721"/>
    <w:rsid w:val="00086898"/>
    <w:rsid w:val="000868C2"/>
    <w:rsid w:val="00086A27"/>
    <w:rsid w:val="00086A37"/>
    <w:rsid w:val="00086B24"/>
    <w:rsid w:val="00086B5C"/>
    <w:rsid w:val="00086B90"/>
    <w:rsid w:val="00086B94"/>
    <w:rsid w:val="00086BE3"/>
    <w:rsid w:val="00086C87"/>
    <w:rsid w:val="00086CF7"/>
    <w:rsid w:val="00086D38"/>
    <w:rsid w:val="00086D4B"/>
    <w:rsid w:val="00086E04"/>
    <w:rsid w:val="00086E08"/>
    <w:rsid w:val="00086E43"/>
    <w:rsid w:val="00086FEF"/>
    <w:rsid w:val="0008706E"/>
    <w:rsid w:val="00087135"/>
    <w:rsid w:val="00087167"/>
    <w:rsid w:val="000873D6"/>
    <w:rsid w:val="00087516"/>
    <w:rsid w:val="00087581"/>
    <w:rsid w:val="000875A8"/>
    <w:rsid w:val="00087737"/>
    <w:rsid w:val="00087769"/>
    <w:rsid w:val="00087806"/>
    <w:rsid w:val="0008783D"/>
    <w:rsid w:val="000878A6"/>
    <w:rsid w:val="0008790A"/>
    <w:rsid w:val="0008792B"/>
    <w:rsid w:val="0008797B"/>
    <w:rsid w:val="00087A96"/>
    <w:rsid w:val="00087AC4"/>
    <w:rsid w:val="00087FB5"/>
    <w:rsid w:val="00087FBF"/>
    <w:rsid w:val="000900B5"/>
    <w:rsid w:val="000900BF"/>
    <w:rsid w:val="00090115"/>
    <w:rsid w:val="000901A6"/>
    <w:rsid w:val="00090346"/>
    <w:rsid w:val="0009046A"/>
    <w:rsid w:val="000904E7"/>
    <w:rsid w:val="00090547"/>
    <w:rsid w:val="0009060D"/>
    <w:rsid w:val="0009061B"/>
    <w:rsid w:val="0009076B"/>
    <w:rsid w:val="00090819"/>
    <w:rsid w:val="00090883"/>
    <w:rsid w:val="000908AB"/>
    <w:rsid w:val="000908BA"/>
    <w:rsid w:val="00090ACF"/>
    <w:rsid w:val="00090C00"/>
    <w:rsid w:val="00090D3F"/>
    <w:rsid w:val="00090D5C"/>
    <w:rsid w:val="00090E41"/>
    <w:rsid w:val="00090EC6"/>
    <w:rsid w:val="00090F67"/>
    <w:rsid w:val="00091057"/>
    <w:rsid w:val="00091154"/>
    <w:rsid w:val="0009119E"/>
    <w:rsid w:val="00091248"/>
    <w:rsid w:val="00091271"/>
    <w:rsid w:val="000912B4"/>
    <w:rsid w:val="00091307"/>
    <w:rsid w:val="0009132D"/>
    <w:rsid w:val="0009135A"/>
    <w:rsid w:val="00091384"/>
    <w:rsid w:val="0009141A"/>
    <w:rsid w:val="00091516"/>
    <w:rsid w:val="00091530"/>
    <w:rsid w:val="00091849"/>
    <w:rsid w:val="00091B2D"/>
    <w:rsid w:val="00091B54"/>
    <w:rsid w:val="00091D22"/>
    <w:rsid w:val="00091E5D"/>
    <w:rsid w:val="00091ECC"/>
    <w:rsid w:val="00091F35"/>
    <w:rsid w:val="00091F41"/>
    <w:rsid w:val="00091F86"/>
    <w:rsid w:val="000920E9"/>
    <w:rsid w:val="000920FE"/>
    <w:rsid w:val="0009210C"/>
    <w:rsid w:val="00092122"/>
    <w:rsid w:val="000921D4"/>
    <w:rsid w:val="00092290"/>
    <w:rsid w:val="00092421"/>
    <w:rsid w:val="00092470"/>
    <w:rsid w:val="000924BC"/>
    <w:rsid w:val="0009275D"/>
    <w:rsid w:val="000928F2"/>
    <w:rsid w:val="0009290E"/>
    <w:rsid w:val="00092AFC"/>
    <w:rsid w:val="00092BC9"/>
    <w:rsid w:val="00092BE3"/>
    <w:rsid w:val="00092CB3"/>
    <w:rsid w:val="00092CB6"/>
    <w:rsid w:val="00092D59"/>
    <w:rsid w:val="00092F48"/>
    <w:rsid w:val="00092F58"/>
    <w:rsid w:val="00092FFE"/>
    <w:rsid w:val="0009302D"/>
    <w:rsid w:val="00093046"/>
    <w:rsid w:val="00093112"/>
    <w:rsid w:val="00093222"/>
    <w:rsid w:val="00093451"/>
    <w:rsid w:val="00093476"/>
    <w:rsid w:val="000934A0"/>
    <w:rsid w:val="000934AE"/>
    <w:rsid w:val="000935EB"/>
    <w:rsid w:val="0009369C"/>
    <w:rsid w:val="0009370B"/>
    <w:rsid w:val="00093737"/>
    <w:rsid w:val="00093743"/>
    <w:rsid w:val="00093938"/>
    <w:rsid w:val="0009393B"/>
    <w:rsid w:val="00093944"/>
    <w:rsid w:val="00093A9F"/>
    <w:rsid w:val="00093BCB"/>
    <w:rsid w:val="00093BFB"/>
    <w:rsid w:val="00093CBE"/>
    <w:rsid w:val="00093E0D"/>
    <w:rsid w:val="00093EC3"/>
    <w:rsid w:val="00093F11"/>
    <w:rsid w:val="00093F41"/>
    <w:rsid w:val="00093FC2"/>
    <w:rsid w:val="00094006"/>
    <w:rsid w:val="000940D0"/>
    <w:rsid w:val="000941C8"/>
    <w:rsid w:val="000941E8"/>
    <w:rsid w:val="00094259"/>
    <w:rsid w:val="00094427"/>
    <w:rsid w:val="00094501"/>
    <w:rsid w:val="00094549"/>
    <w:rsid w:val="0009456F"/>
    <w:rsid w:val="000946FF"/>
    <w:rsid w:val="000947A7"/>
    <w:rsid w:val="000948F5"/>
    <w:rsid w:val="0009495A"/>
    <w:rsid w:val="00094961"/>
    <w:rsid w:val="00094A43"/>
    <w:rsid w:val="00094BB5"/>
    <w:rsid w:val="00094C78"/>
    <w:rsid w:val="00094CA2"/>
    <w:rsid w:val="00094CEA"/>
    <w:rsid w:val="00094D10"/>
    <w:rsid w:val="00094D3C"/>
    <w:rsid w:val="00094D79"/>
    <w:rsid w:val="00094E37"/>
    <w:rsid w:val="00094EC1"/>
    <w:rsid w:val="00095031"/>
    <w:rsid w:val="00095081"/>
    <w:rsid w:val="0009508B"/>
    <w:rsid w:val="00095131"/>
    <w:rsid w:val="00095233"/>
    <w:rsid w:val="000952D9"/>
    <w:rsid w:val="000953B3"/>
    <w:rsid w:val="0009546F"/>
    <w:rsid w:val="00095655"/>
    <w:rsid w:val="0009565E"/>
    <w:rsid w:val="00095666"/>
    <w:rsid w:val="000956D7"/>
    <w:rsid w:val="00095920"/>
    <w:rsid w:val="00095985"/>
    <w:rsid w:val="000959C4"/>
    <w:rsid w:val="000959E3"/>
    <w:rsid w:val="00095AC8"/>
    <w:rsid w:val="00095C1A"/>
    <w:rsid w:val="00095C83"/>
    <w:rsid w:val="00095D51"/>
    <w:rsid w:val="00095FAC"/>
    <w:rsid w:val="00096083"/>
    <w:rsid w:val="000960EC"/>
    <w:rsid w:val="000960F9"/>
    <w:rsid w:val="00096346"/>
    <w:rsid w:val="000964DA"/>
    <w:rsid w:val="000965E0"/>
    <w:rsid w:val="00096623"/>
    <w:rsid w:val="00096664"/>
    <w:rsid w:val="0009678A"/>
    <w:rsid w:val="000969CD"/>
    <w:rsid w:val="00096AEB"/>
    <w:rsid w:val="00096C70"/>
    <w:rsid w:val="00096CD8"/>
    <w:rsid w:val="00096CF5"/>
    <w:rsid w:val="00096D32"/>
    <w:rsid w:val="00096F75"/>
    <w:rsid w:val="00096FBA"/>
    <w:rsid w:val="00096FED"/>
    <w:rsid w:val="00097101"/>
    <w:rsid w:val="00097133"/>
    <w:rsid w:val="00097225"/>
    <w:rsid w:val="0009730B"/>
    <w:rsid w:val="0009749B"/>
    <w:rsid w:val="00097545"/>
    <w:rsid w:val="00097604"/>
    <w:rsid w:val="00097629"/>
    <w:rsid w:val="0009766D"/>
    <w:rsid w:val="00097807"/>
    <w:rsid w:val="00097942"/>
    <w:rsid w:val="00097981"/>
    <w:rsid w:val="00097A09"/>
    <w:rsid w:val="00097A57"/>
    <w:rsid w:val="00097ADF"/>
    <w:rsid w:val="00097AED"/>
    <w:rsid w:val="00097B15"/>
    <w:rsid w:val="00097B51"/>
    <w:rsid w:val="00097BF0"/>
    <w:rsid w:val="00097C2D"/>
    <w:rsid w:val="00097C95"/>
    <w:rsid w:val="00097D06"/>
    <w:rsid w:val="00097D08"/>
    <w:rsid w:val="00097D2B"/>
    <w:rsid w:val="00097D90"/>
    <w:rsid w:val="00097E50"/>
    <w:rsid w:val="00097EF9"/>
    <w:rsid w:val="000A0052"/>
    <w:rsid w:val="000A0126"/>
    <w:rsid w:val="000A016B"/>
    <w:rsid w:val="000A0171"/>
    <w:rsid w:val="000A0210"/>
    <w:rsid w:val="000A02C5"/>
    <w:rsid w:val="000A0405"/>
    <w:rsid w:val="000A04C1"/>
    <w:rsid w:val="000A05AF"/>
    <w:rsid w:val="000A06EB"/>
    <w:rsid w:val="000A0854"/>
    <w:rsid w:val="000A08B7"/>
    <w:rsid w:val="000A0995"/>
    <w:rsid w:val="000A0A97"/>
    <w:rsid w:val="000A0BF6"/>
    <w:rsid w:val="000A0C1E"/>
    <w:rsid w:val="000A0CC5"/>
    <w:rsid w:val="000A0E18"/>
    <w:rsid w:val="000A0F7C"/>
    <w:rsid w:val="000A0FC0"/>
    <w:rsid w:val="000A1058"/>
    <w:rsid w:val="000A1467"/>
    <w:rsid w:val="000A1474"/>
    <w:rsid w:val="000A14AC"/>
    <w:rsid w:val="000A14D2"/>
    <w:rsid w:val="000A1589"/>
    <w:rsid w:val="000A16CB"/>
    <w:rsid w:val="000A189B"/>
    <w:rsid w:val="000A19DA"/>
    <w:rsid w:val="000A1B49"/>
    <w:rsid w:val="000A1CC4"/>
    <w:rsid w:val="000A1D7A"/>
    <w:rsid w:val="000A1E5A"/>
    <w:rsid w:val="000A1F04"/>
    <w:rsid w:val="000A1FD5"/>
    <w:rsid w:val="000A2105"/>
    <w:rsid w:val="000A2126"/>
    <w:rsid w:val="000A22B7"/>
    <w:rsid w:val="000A22C6"/>
    <w:rsid w:val="000A231C"/>
    <w:rsid w:val="000A2373"/>
    <w:rsid w:val="000A242A"/>
    <w:rsid w:val="000A253C"/>
    <w:rsid w:val="000A259A"/>
    <w:rsid w:val="000A26C5"/>
    <w:rsid w:val="000A276B"/>
    <w:rsid w:val="000A27B5"/>
    <w:rsid w:val="000A287B"/>
    <w:rsid w:val="000A28E9"/>
    <w:rsid w:val="000A2987"/>
    <w:rsid w:val="000A29E9"/>
    <w:rsid w:val="000A2ABA"/>
    <w:rsid w:val="000A2B43"/>
    <w:rsid w:val="000A2BEC"/>
    <w:rsid w:val="000A2D02"/>
    <w:rsid w:val="000A2D18"/>
    <w:rsid w:val="000A2DCF"/>
    <w:rsid w:val="000A2E54"/>
    <w:rsid w:val="000A2F27"/>
    <w:rsid w:val="000A3004"/>
    <w:rsid w:val="000A300C"/>
    <w:rsid w:val="000A308F"/>
    <w:rsid w:val="000A318B"/>
    <w:rsid w:val="000A321C"/>
    <w:rsid w:val="000A32FB"/>
    <w:rsid w:val="000A33C4"/>
    <w:rsid w:val="000A34AB"/>
    <w:rsid w:val="000A34D3"/>
    <w:rsid w:val="000A3650"/>
    <w:rsid w:val="000A370D"/>
    <w:rsid w:val="000A3782"/>
    <w:rsid w:val="000A38DE"/>
    <w:rsid w:val="000A3942"/>
    <w:rsid w:val="000A3A28"/>
    <w:rsid w:val="000A3A76"/>
    <w:rsid w:val="000A3A9A"/>
    <w:rsid w:val="000A3B66"/>
    <w:rsid w:val="000A3B69"/>
    <w:rsid w:val="000A3BA6"/>
    <w:rsid w:val="000A3CD5"/>
    <w:rsid w:val="000A3CFA"/>
    <w:rsid w:val="000A3D53"/>
    <w:rsid w:val="000A3D7A"/>
    <w:rsid w:val="000A3E22"/>
    <w:rsid w:val="000A3F4E"/>
    <w:rsid w:val="000A418B"/>
    <w:rsid w:val="000A41EB"/>
    <w:rsid w:val="000A42CE"/>
    <w:rsid w:val="000A4308"/>
    <w:rsid w:val="000A431C"/>
    <w:rsid w:val="000A434A"/>
    <w:rsid w:val="000A434C"/>
    <w:rsid w:val="000A43DD"/>
    <w:rsid w:val="000A4401"/>
    <w:rsid w:val="000A4418"/>
    <w:rsid w:val="000A449A"/>
    <w:rsid w:val="000A44EF"/>
    <w:rsid w:val="000A4656"/>
    <w:rsid w:val="000A465C"/>
    <w:rsid w:val="000A4772"/>
    <w:rsid w:val="000A4797"/>
    <w:rsid w:val="000A47CE"/>
    <w:rsid w:val="000A49E5"/>
    <w:rsid w:val="000A4C72"/>
    <w:rsid w:val="000A4C86"/>
    <w:rsid w:val="000A4D33"/>
    <w:rsid w:val="000A4DDD"/>
    <w:rsid w:val="000A51C5"/>
    <w:rsid w:val="000A548F"/>
    <w:rsid w:val="000A554D"/>
    <w:rsid w:val="000A55E8"/>
    <w:rsid w:val="000A5650"/>
    <w:rsid w:val="000A56DC"/>
    <w:rsid w:val="000A5964"/>
    <w:rsid w:val="000A59EA"/>
    <w:rsid w:val="000A5A18"/>
    <w:rsid w:val="000A5A64"/>
    <w:rsid w:val="000A5A72"/>
    <w:rsid w:val="000A5B97"/>
    <w:rsid w:val="000A601F"/>
    <w:rsid w:val="000A6058"/>
    <w:rsid w:val="000A608E"/>
    <w:rsid w:val="000A6103"/>
    <w:rsid w:val="000A6209"/>
    <w:rsid w:val="000A6235"/>
    <w:rsid w:val="000A6347"/>
    <w:rsid w:val="000A6396"/>
    <w:rsid w:val="000A63B2"/>
    <w:rsid w:val="000A63C3"/>
    <w:rsid w:val="000A6435"/>
    <w:rsid w:val="000A646B"/>
    <w:rsid w:val="000A64FD"/>
    <w:rsid w:val="000A6514"/>
    <w:rsid w:val="000A656D"/>
    <w:rsid w:val="000A6651"/>
    <w:rsid w:val="000A67D5"/>
    <w:rsid w:val="000A67FC"/>
    <w:rsid w:val="000A68A4"/>
    <w:rsid w:val="000A6915"/>
    <w:rsid w:val="000A6924"/>
    <w:rsid w:val="000A69B0"/>
    <w:rsid w:val="000A69EC"/>
    <w:rsid w:val="000A6A43"/>
    <w:rsid w:val="000A6A8D"/>
    <w:rsid w:val="000A6AFA"/>
    <w:rsid w:val="000A6C34"/>
    <w:rsid w:val="000A6D4E"/>
    <w:rsid w:val="000A6E08"/>
    <w:rsid w:val="000A6E3D"/>
    <w:rsid w:val="000A6E57"/>
    <w:rsid w:val="000A6E6E"/>
    <w:rsid w:val="000A7165"/>
    <w:rsid w:val="000A716C"/>
    <w:rsid w:val="000A7286"/>
    <w:rsid w:val="000A7425"/>
    <w:rsid w:val="000A7435"/>
    <w:rsid w:val="000A7593"/>
    <w:rsid w:val="000A760A"/>
    <w:rsid w:val="000A76C9"/>
    <w:rsid w:val="000A7716"/>
    <w:rsid w:val="000A773F"/>
    <w:rsid w:val="000A779D"/>
    <w:rsid w:val="000A77B1"/>
    <w:rsid w:val="000A7839"/>
    <w:rsid w:val="000A7868"/>
    <w:rsid w:val="000A78AC"/>
    <w:rsid w:val="000A78F8"/>
    <w:rsid w:val="000A7A39"/>
    <w:rsid w:val="000A7B4F"/>
    <w:rsid w:val="000A7B9A"/>
    <w:rsid w:val="000A7C20"/>
    <w:rsid w:val="000A7D01"/>
    <w:rsid w:val="000A7DA0"/>
    <w:rsid w:val="000B0017"/>
    <w:rsid w:val="000B0203"/>
    <w:rsid w:val="000B02C9"/>
    <w:rsid w:val="000B039C"/>
    <w:rsid w:val="000B0401"/>
    <w:rsid w:val="000B0438"/>
    <w:rsid w:val="000B0453"/>
    <w:rsid w:val="000B047A"/>
    <w:rsid w:val="000B0539"/>
    <w:rsid w:val="000B0587"/>
    <w:rsid w:val="000B05FB"/>
    <w:rsid w:val="000B0604"/>
    <w:rsid w:val="000B0646"/>
    <w:rsid w:val="000B064D"/>
    <w:rsid w:val="000B0695"/>
    <w:rsid w:val="000B0777"/>
    <w:rsid w:val="000B07AB"/>
    <w:rsid w:val="000B07F3"/>
    <w:rsid w:val="000B08DE"/>
    <w:rsid w:val="000B0911"/>
    <w:rsid w:val="000B09DE"/>
    <w:rsid w:val="000B0AB1"/>
    <w:rsid w:val="000B0B32"/>
    <w:rsid w:val="000B0B4C"/>
    <w:rsid w:val="000B0C42"/>
    <w:rsid w:val="000B0C5C"/>
    <w:rsid w:val="000B0D13"/>
    <w:rsid w:val="000B0E04"/>
    <w:rsid w:val="000B0FB7"/>
    <w:rsid w:val="000B10E1"/>
    <w:rsid w:val="000B1157"/>
    <w:rsid w:val="000B1259"/>
    <w:rsid w:val="000B1265"/>
    <w:rsid w:val="000B1271"/>
    <w:rsid w:val="000B1469"/>
    <w:rsid w:val="000B14B9"/>
    <w:rsid w:val="000B14E1"/>
    <w:rsid w:val="000B152C"/>
    <w:rsid w:val="000B1751"/>
    <w:rsid w:val="000B179D"/>
    <w:rsid w:val="000B189E"/>
    <w:rsid w:val="000B190B"/>
    <w:rsid w:val="000B1988"/>
    <w:rsid w:val="000B19EF"/>
    <w:rsid w:val="000B1A8A"/>
    <w:rsid w:val="000B1AC4"/>
    <w:rsid w:val="000B1C85"/>
    <w:rsid w:val="000B1DD0"/>
    <w:rsid w:val="000B1DF0"/>
    <w:rsid w:val="000B1EEF"/>
    <w:rsid w:val="000B1F26"/>
    <w:rsid w:val="000B1F7D"/>
    <w:rsid w:val="000B1FB8"/>
    <w:rsid w:val="000B2008"/>
    <w:rsid w:val="000B203B"/>
    <w:rsid w:val="000B209D"/>
    <w:rsid w:val="000B20F2"/>
    <w:rsid w:val="000B2158"/>
    <w:rsid w:val="000B2328"/>
    <w:rsid w:val="000B238F"/>
    <w:rsid w:val="000B23E6"/>
    <w:rsid w:val="000B2478"/>
    <w:rsid w:val="000B2551"/>
    <w:rsid w:val="000B2599"/>
    <w:rsid w:val="000B2614"/>
    <w:rsid w:val="000B2631"/>
    <w:rsid w:val="000B2639"/>
    <w:rsid w:val="000B267B"/>
    <w:rsid w:val="000B267D"/>
    <w:rsid w:val="000B2816"/>
    <w:rsid w:val="000B284A"/>
    <w:rsid w:val="000B28A5"/>
    <w:rsid w:val="000B2AFF"/>
    <w:rsid w:val="000B2CA4"/>
    <w:rsid w:val="000B2CB1"/>
    <w:rsid w:val="000B2D2D"/>
    <w:rsid w:val="000B2D34"/>
    <w:rsid w:val="000B2D7A"/>
    <w:rsid w:val="000B3071"/>
    <w:rsid w:val="000B31EE"/>
    <w:rsid w:val="000B32A5"/>
    <w:rsid w:val="000B32A9"/>
    <w:rsid w:val="000B3337"/>
    <w:rsid w:val="000B344D"/>
    <w:rsid w:val="000B348B"/>
    <w:rsid w:val="000B34CB"/>
    <w:rsid w:val="000B34ED"/>
    <w:rsid w:val="000B3509"/>
    <w:rsid w:val="000B3581"/>
    <w:rsid w:val="000B3698"/>
    <w:rsid w:val="000B36E7"/>
    <w:rsid w:val="000B37AF"/>
    <w:rsid w:val="000B3975"/>
    <w:rsid w:val="000B3B27"/>
    <w:rsid w:val="000B3BC7"/>
    <w:rsid w:val="000B3C5F"/>
    <w:rsid w:val="000B3DD6"/>
    <w:rsid w:val="000B3DFB"/>
    <w:rsid w:val="000B3E1E"/>
    <w:rsid w:val="000B3E50"/>
    <w:rsid w:val="000B3E52"/>
    <w:rsid w:val="000B3E53"/>
    <w:rsid w:val="000B3E5F"/>
    <w:rsid w:val="000B3F16"/>
    <w:rsid w:val="000B3F6A"/>
    <w:rsid w:val="000B4278"/>
    <w:rsid w:val="000B441E"/>
    <w:rsid w:val="000B4468"/>
    <w:rsid w:val="000B4469"/>
    <w:rsid w:val="000B457E"/>
    <w:rsid w:val="000B459C"/>
    <w:rsid w:val="000B45AA"/>
    <w:rsid w:val="000B45FE"/>
    <w:rsid w:val="000B4689"/>
    <w:rsid w:val="000B46A2"/>
    <w:rsid w:val="000B46AC"/>
    <w:rsid w:val="000B4745"/>
    <w:rsid w:val="000B4816"/>
    <w:rsid w:val="000B48A9"/>
    <w:rsid w:val="000B494C"/>
    <w:rsid w:val="000B4A9A"/>
    <w:rsid w:val="000B4B9E"/>
    <w:rsid w:val="000B4D26"/>
    <w:rsid w:val="000B4D30"/>
    <w:rsid w:val="000B4D6A"/>
    <w:rsid w:val="000B4E3B"/>
    <w:rsid w:val="000B4E47"/>
    <w:rsid w:val="000B4E8A"/>
    <w:rsid w:val="000B4F16"/>
    <w:rsid w:val="000B4F2E"/>
    <w:rsid w:val="000B4F47"/>
    <w:rsid w:val="000B4F5F"/>
    <w:rsid w:val="000B4F83"/>
    <w:rsid w:val="000B4FBF"/>
    <w:rsid w:val="000B4FD5"/>
    <w:rsid w:val="000B4FD9"/>
    <w:rsid w:val="000B4FDD"/>
    <w:rsid w:val="000B50B0"/>
    <w:rsid w:val="000B5221"/>
    <w:rsid w:val="000B52E2"/>
    <w:rsid w:val="000B541B"/>
    <w:rsid w:val="000B54C5"/>
    <w:rsid w:val="000B5510"/>
    <w:rsid w:val="000B5706"/>
    <w:rsid w:val="000B5727"/>
    <w:rsid w:val="000B58A0"/>
    <w:rsid w:val="000B58AB"/>
    <w:rsid w:val="000B597F"/>
    <w:rsid w:val="000B5A1C"/>
    <w:rsid w:val="000B5B63"/>
    <w:rsid w:val="000B5B8C"/>
    <w:rsid w:val="000B5C58"/>
    <w:rsid w:val="000B5C6E"/>
    <w:rsid w:val="000B5CB3"/>
    <w:rsid w:val="000B5E11"/>
    <w:rsid w:val="000B5E5C"/>
    <w:rsid w:val="000B606F"/>
    <w:rsid w:val="000B60E1"/>
    <w:rsid w:val="000B60EB"/>
    <w:rsid w:val="000B60F4"/>
    <w:rsid w:val="000B61C5"/>
    <w:rsid w:val="000B6380"/>
    <w:rsid w:val="000B6389"/>
    <w:rsid w:val="000B63E7"/>
    <w:rsid w:val="000B6409"/>
    <w:rsid w:val="000B6429"/>
    <w:rsid w:val="000B64AE"/>
    <w:rsid w:val="000B6554"/>
    <w:rsid w:val="000B65EF"/>
    <w:rsid w:val="000B67A0"/>
    <w:rsid w:val="000B690C"/>
    <w:rsid w:val="000B6913"/>
    <w:rsid w:val="000B6959"/>
    <w:rsid w:val="000B6982"/>
    <w:rsid w:val="000B69CC"/>
    <w:rsid w:val="000B6A22"/>
    <w:rsid w:val="000B6B78"/>
    <w:rsid w:val="000B6BB6"/>
    <w:rsid w:val="000B6F4E"/>
    <w:rsid w:val="000B6F6B"/>
    <w:rsid w:val="000B6F6D"/>
    <w:rsid w:val="000B7119"/>
    <w:rsid w:val="000B71D6"/>
    <w:rsid w:val="000B72DF"/>
    <w:rsid w:val="000B7599"/>
    <w:rsid w:val="000B759E"/>
    <w:rsid w:val="000B771D"/>
    <w:rsid w:val="000B7795"/>
    <w:rsid w:val="000B7819"/>
    <w:rsid w:val="000B79ED"/>
    <w:rsid w:val="000B7ACC"/>
    <w:rsid w:val="000B7B01"/>
    <w:rsid w:val="000B7B34"/>
    <w:rsid w:val="000B7B5B"/>
    <w:rsid w:val="000B7B62"/>
    <w:rsid w:val="000B7BA2"/>
    <w:rsid w:val="000B7BE3"/>
    <w:rsid w:val="000B7DDA"/>
    <w:rsid w:val="000B7E88"/>
    <w:rsid w:val="000B7EC9"/>
    <w:rsid w:val="000B7EE8"/>
    <w:rsid w:val="000B7F33"/>
    <w:rsid w:val="000B7F47"/>
    <w:rsid w:val="000B7FE6"/>
    <w:rsid w:val="000C0045"/>
    <w:rsid w:val="000C009E"/>
    <w:rsid w:val="000C00D0"/>
    <w:rsid w:val="000C0125"/>
    <w:rsid w:val="000C01C3"/>
    <w:rsid w:val="000C024E"/>
    <w:rsid w:val="000C03DB"/>
    <w:rsid w:val="000C0402"/>
    <w:rsid w:val="000C0481"/>
    <w:rsid w:val="000C054C"/>
    <w:rsid w:val="000C055A"/>
    <w:rsid w:val="000C05E7"/>
    <w:rsid w:val="000C06A2"/>
    <w:rsid w:val="000C06E2"/>
    <w:rsid w:val="000C070B"/>
    <w:rsid w:val="000C07F8"/>
    <w:rsid w:val="000C0824"/>
    <w:rsid w:val="000C0962"/>
    <w:rsid w:val="000C09AE"/>
    <w:rsid w:val="000C0A97"/>
    <w:rsid w:val="000C0AA0"/>
    <w:rsid w:val="000C0B9D"/>
    <w:rsid w:val="000C0BA0"/>
    <w:rsid w:val="000C0BEA"/>
    <w:rsid w:val="000C0D6F"/>
    <w:rsid w:val="000C0E32"/>
    <w:rsid w:val="000C0E64"/>
    <w:rsid w:val="000C0E8F"/>
    <w:rsid w:val="000C0F4D"/>
    <w:rsid w:val="000C11A3"/>
    <w:rsid w:val="000C1229"/>
    <w:rsid w:val="000C12E1"/>
    <w:rsid w:val="000C14D2"/>
    <w:rsid w:val="000C1522"/>
    <w:rsid w:val="000C1699"/>
    <w:rsid w:val="000C16A6"/>
    <w:rsid w:val="000C172F"/>
    <w:rsid w:val="000C1781"/>
    <w:rsid w:val="000C17A7"/>
    <w:rsid w:val="000C182C"/>
    <w:rsid w:val="000C1B08"/>
    <w:rsid w:val="000C1B37"/>
    <w:rsid w:val="000C1CD6"/>
    <w:rsid w:val="000C1D08"/>
    <w:rsid w:val="000C1D16"/>
    <w:rsid w:val="000C1DB3"/>
    <w:rsid w:val="000C1DCB"/>
    <w:rsid w:val="000C1E89"/>
    <w:rsid w:val="000C1EC2"/>
    <w:rsid w:val="000C205A"/>
    <w:rsid w:val="000C2155"/>
    <w:rsid w:val="000C2296"/>
    <w:rsid w:val="000C22CF"/>
    <w:rsid w:val="000C2317"/>
    <w:rsid w:val="000C245A"/>
    <w:rsid w:val="000C2480"/>
    <w:rsid w:val="000C25F4"/>
    <w:rsid w:val="000C2622"/>
    <w:rsid w:val="000C270C"/>
    <w:rsid w:val="000C27CF"/>
    <w:rsid w:val="000C27E8"/>
    <w:rsid w:val="000C2A38"/>
    <w:rsid w:val="000C2A60"/>
    <w:rsid w:val="000C2AFE"/>
    <w:rsid w:val="000C2BDA"/>
    <w:rsid w:val="000C2D4F"/>
    <w:rsid w:val="000C2E6D"/>
    <w:rsid w:val="000C2EAB"/>
    <w:rsid w:val="000C2ED9"/>
    <w:rsid w:val="000C2F05"/>
    <w:rsid w:val="000C2F4C"/>
    <w:rsid w:val="000C307A"/>
    <w:rsid w:val="000C3174"/>
    <w:rsid w:val="000C3231"/>
    <w:rsid w:val="000C3264"/>
    <w:rsid w:val="000C3428"/>
    <w:rsid w:val="000C345C"/>
    <w:rsid w:val="000C3463"/>
    <w:rsid w:val="000C364F"/>
    <w:rsid w:val="000C3744"/>
    <w:rsid w:val="000C3767"/>
    <w:rsid w:val="000C3880"/>
    <w:rsid w:val="000C38A3"/>
    <w:rsid w:val="000C38E2"/>
    <w:rsid w:val="000C3A12"/>
    <w:rsid w:val="000C3B02"/>
    <w:rsid w:val="000C3BCD"/>
    <w:rsid w:val="000C3BCE"/>
    <w:rsid w:val="000C3E6A"/>
    <w:rsid w:val="000C3E77"/>
    <w:rsid w:val="000C3E7F"/>
    <w:rsid w:val="000C4049"/>
    <w:rsid w:val="000C4060"/>
    <w:rsid w:val="000C40C5"/>
    <w:rsid w:val="000C40FA"/>
    <w:rsid w:val="000C434F"/>
    <w:rsid w:val="000C4419"/>
    <w:rsid w:val="000C446A"/>
    <w:rsid w:val="000C44B0"/>
    <w:rsid w:val="000C44B2"/>
    <w:rsid w:val="000C44C3"/>
    <w:rsid w:val="000C4569"/>
    <w:rsid w:val="000C46A0"/>
    <w:rsid w:val="000C4731"/>
    <w:rsid w:val="000C474C"/>
    <w:rsid w:val="000C47BF"/>
    <w:rsid w:val="000C49CB"/>
    <w:rsid w:val="000C4B0D"/>
    <w:rsid w:val="000C4B80"/>
    <w:rsid w:val="000C4CAE"/>
    <w:rsid w:val="000C4CF5"/>
    <w:rsid w:val="000C4E15"/>
    <w:rsid w:val="000C4E4C"/>
    <w:rsid w:val="000C4F3A"/>
    <w:rsid w:val="000C5003"/>
    <w:rsid w:val="000C50FA"/>
    <w:rsid w:val="000C52AA"/>
    <w:rsid w:val="000C5376"/>
    <w:rsid w:val="000C5688"/>
    <w:rsid w:val="000C56E9"/>
    <w:rsid w:val="000C5917"/>
    <w:rsid w:val="000C59D5"/>
    <w:rsid w:val="000C5BB8"/>
    <w:rsid w:val="000C5BDA"/>
    <w:rsid w:val="000C5C29"/>
    <w:rsid w:val="000C5D48"/>
    <w:rsid w:val="000C5DF6"/>
    <w:rsid w:val="000C5E7D"/>
    <w:rsid w:val="000C5EC4"/>
    <w:rsid w:val="000C5ED5"/>
    <w:rsid w:val="000C5EDD"/>
    <w:rsid w:val="000C5F52"/>
    <w:rsid w:val="000C5F55"/>
    <w:rsid w:val="000C5F79"/>
    <w:rsid w:val="000C6080"/>
    <w:rsid w:val="000C60D6"/>
    <w:rsid w:val="000C61D6"/>
    <w:rsid w:val="000C623D"/>
    <w:rsid w:val="000C6536"/>
    <w:rsid w:val="000C65FF"/>
    <w:rsid w:val="000C660D"/>
    <w:rsid w:val="000C6769"/>
    <w:rsid w:val="000C69B3"/>
    <w:rsid w:val="000C69E7"/>
    <w:rsid w:val="000C6A82"/>
    <w:rsid w:val="000C6BD7"/>
    <w:rsid w:val="000C6BDE"/>
    <w:rsid w:val="000C6C64"/>
    <w:rsid w:val="000C6C84"/>
    <w:rsid w:val="000C6C92"/>
    <w:rsid w:val="000C6C97"/>
    <w:rsid w:val="000C6C9E"/>
    <w:rsid w:val="000C6D21"/>
    <w:rsid w:val="000C6E8A"/>
    <w:rsid w:val="000C72F1"/>
    <w:rsid w:val="000C7404"/>
    <w:rsid w:val="000C7515"/>
    <w:rsid w:val="000C75E6"/>
    <w:rsid w:val="000C77E1"/>
    <w:rsid w:val="000C7818"/>
    <w:rsid w:val="000C7848"/>
    <w:rsid w:val="000C7A32"/>
    <w:rsid w:val="000C7B1E"/>
    <w:rsid w:val="000C7B66"/>
    <w:rsid w:val="000C7C36"/>
    <w:rsid w:val="000C7C70"/>
    <w:rsid w:val="000C7CD6"/>
    <w:rsid w:val="000C7E52"/>
    <w:rsid w:val="000C7E63"/>
    <w:rsid w:val="000C7E67"/>
    <w:rsid w:val="000C7E89"/>
    <w:rsid w:val="000C7EC3"/>
    <w:rsid w:val="000C7EDF"/>
    <w:rsid w:val="000C7EE8"/>
    <w:rsid w:val="000C7F29"/>
    <w:rsid w:val="000C7F87"/>
    <w:rsid w:val="000D0033"/>
    <w:rsid w:val="000D0320"/>
    <w:rsid w:val="000D0450"/>
    <w:rsid w:val="000D0498"/>
    <w:rsid w:val="000D04AB"/>
    <w:rsid w:val="000D04F4"/>
    <w:rsid w:val="000D0624"/>
    <w:rsid w:val="000D063A"/>
    <w:rsid w:val="000D0709"/>
    <w:rsid w:val="000D0801"/>
    <w:rsid w:val="000D08A2"/>
    <w:rsid w:val="000D0A78"/>
    <w:rsid w:val="000D0C0B"/>
    <w:rsid w:val="000D0D3E"/>
    <w:rsid w:val="000D0DFB"/>
    <w:rsid w:val="000D0E9E"/>
    <w:rsid w:val="000D0FA4"/>
    <w:rsid w:val="000D0FFD"/>
    <w:rsid w:val="000D100D"/>
    <w:rsid w:val="000D1061"/>
    <w:rsid w:val="000D11C3"/>
    <w:rsid w:val="000D11CE"/>
    <w:rsid w:val="000D1262"/>
    <w:rsid w:val="000D12BC"/>
    <w:rsid w:val="000D12F4"/>
    <w:rsid w:val="000D12FC"/>
    <w:rsid w:val="000D1377"/>
    <w:rsid w:val="000D1388"/>
    <w:rsid w:val="000D1461"/>
    <w:rsid w:val="000D14EA"/>
    <w:rsid w:val="000D15D3"/>
    <w:rsid w:val="000D1789"/>
    <w:rsid w:val="000D17CC"/>
    <w:rsid w:val="000D185B"/>
    <w:rsid w:val="000D18E5"/>
    <w:rsid w:val="000D1906"/>
    <w:rsid w:val="000D1AE8"/>
    <w:rsid w:val="000D1B39"/>
    <w:rsid w:val="000D1B77"/>
    <w:rsid w:val="000D1C9B"/>
    <w:rsid w:val="000D1CA5"/>
    <w:rsid w:val="000D1E7D"/>
    <w:rsid w:val="000D1EEA"/>
    <w:rsid w:val="000D1F2B"/>
    <w:rsid w:val="000D1F52"/>
    <w:rsid w:val="000D1FE0"/>
    <w:rsid w:val="000D2012"/>
    <w:rsid w:val="000D205B"/>
    <w:rsid w:val="000D2275"/>
    <w:rsid w:val="000D2276"/>
    <w:rsid w:val="000D22ED"/>
    <w:rsid w:val="000D2333"/>
    <w:rsid w:val="000D233C"/>
    <w:rsid w:val="000D2427"/>
    <w:rsid w:val="000D2575"/>
    <w:rsid w:val="000D2598"/>
    <w:rsid w:val="000D2612"/>
    <w:rsid w:val="000D265A"/>
    <w:rsid w:val="000D265B"/>
    <w:rsid w:val="000D26FB"/>
    <w:rsid w:val="000D28B8"/>
    <w:rsid w:val="000D2914"/>
    <w:rsid w:val="000D29BC"/>
    <w:rsid w:val="000D2A34"/>
    <w:rsid w:val="000D2AE0"/>
    <w:rsid w:val="000D2BA7"/>
    <w:rsid w:val="000D2C70"/>
    <w:rsid w:val="000D2D7B"/>
    <w:rsid w:val="000D2D97"/>
    <w:rsid w:val="000D2DE2"/>
    <w:rsid w:val="000D2EFA"/>
    <w:rsid w:val="000D2F1D"/>
    <w:rsid w:val="000D2F5D"/>
    <w:rsid w:val="000D2F89"/>
    <w:rsid w:val="000D2FC1"/>
    <w:rsid w:val="000D3100"/>
    <w:rsid w:val="000D3130"/>
    <w:rsid w:val="000D314D"/>
    <w:rsid w:val="000D3156"/>
    <w:rsid w:val="000D31A5"/>
    <w:rsid w:val="000D336B"/>
    <w:rsid w:val="000D3495"/>
    <w:rsid w:val="000D356A"/>
    <w:rsid w:val="000D35C5"/>
    <w:rsid w:val="000D3787"/>
    <w:rsid w:val="000D37B7"/>
    <w:rsid w:val="000D3828"/>
    <w:rsid w:val="000D3850"/>
    <w:rsid w:val="000D389E"/>
    <w:rsid w:val="000D39BC"/>
    <w:rsid w:val="000D39C9"/>
    <w:rsid w:val="000D3A75"/>
    <w:rsid w:val="000D3BA2"/>
    <w:rsid w:val="000D3BAF"/>
    <w:rsid w:val="000D3DB1"/>
    <w:rsid w:val="000D3EB4"/>
    <w:rsid w:val="000D3FA1"/>
    <w:rsid w:val="000D4010"/>
    <w:rsid w:val="000D40CC"/>
    <w:rsid w:val="000D4131"/>
    <w:rsid w:val="000D419B"/>
    <w:rsid w:val="000D423F"/>
    <w:rsid w:val="000D432E"/>
    <w:rsid w:val="000D433C"/>
    <w:rsid w:val="000D446E"/>
    <w:rsid w:val="000D4539"/>
    <w:rsid w:val="000D46E7"/>
    <w:rsid w:val="000D4876"/>
    <w:rsid w:val="000D487F"/>
    <w:rsid w:val="000D4B24"/>
    <w:rsid w:val="000D4B9A"/>
    <w:rsid w:val="000D4B9B"/>
    <w:rsid w:val="000D4C59"/>
    <w:rsid w:val="000D4D38"/>
    <w:rsid w:val="000D4DA4"/>
    <w:rsid w:val="000D4DA7"/>
    <w:rsid w:val="000D4DF3"/>
    <w:rsid w:val="000D4ED9"/>
    <w:rsid w:val="000D4F1B"/>
    <w:rsid w:val="000D5034"/>
    <w:rsid w:val="000D5175"/>
    <w:rsid w:val="000D521E"/>
    <w:rsid w:val="000D529B"/>
    <w:rsid w:val="000D5332"/>
    <w:rsid w:val="000D5355"/>
    <w:rsid w:val="000D54DB"/>
    <w:rsid w:val="000D5522"/>
    <w:rsid w:val="000D5611"/>
    <w:rsid w:val="000D5654"/>
    <w:rsid w:val="000D5666"/>
    <w:rsid w:val="000D5831"/>
    <w:rsid w:val="000D58EA"/>
    <w:rsid w:val="000D591A"/>
    <w:rsid w:val="000D59C6"/>
    <w:rsid w:val="000D5A52"/>
    <w:rsid w:val="000D5A72"/>
    <w:rsid w:val="000D5A7F"/>
    <w:rsid w:val="000D5A8A"/>
    <w:rsid w:val="000D5AC7"/>
    <w:rsid w:val="000D5B20"/>
    <w:rsid w:val="000D5BA9"/>
    <w:rsid w:val="000D5C25"/>
    <w:rsid w:val="000D5C61"/>
    <w:rsid w:val="000D5DC1"/>
    <w:rsid w:val="000D5E1A"/>
    <w:rsid w:val="000D5F42"/>
    <w:rsid w:val="000D617F"/>
    <w:rsid w:val="000D6206"/>
    <w:rsid w:val="000D623E"/>
    <w:rsid w:val="000D63E9"/>
    <w:rsid w:val="000D64BD"/>
    <w:rsid w:val="000D6638"/>
    <w:rsid w:val="000D68C8"/>
    <w:rsid w:val="000D6958"/>
    <w:rsid w:val="000D6A5D"/>
    <w:rsid w:val="000D6A94"/>
    <w:rsid w:val="000D6D62"/>
    <w:rsid w:val="000D6D67"/>
    <w:rsid w:val="000D6DFF"/>
    <w:rsid w:val="000D6E1D"/>
    <w:rsid w:val="000D6F52"/>
    <w:rsid w:val="000D7046"/>
    <w:rsid w:val="000D71D2"/>
    <w:rsid w:val="000D7307"/>
    <w:rsid w:val="000D73D5"/>
    <w:rsid w:val="000D742E"/>
    <w:rsid w:val="000D7564"/>
    <w:rsid w:val="000D75A5"/>
    <w:rsid w:val="000D75DA"/>
    <w:rsid w:val="000D7655"/>
    <w:rsid w:val="000D7797"/>
    <w:rsid w:val="000D77B8"/>
    <w:rsid w:val="000D78E9"/>
    <w:rsid w:val="000D7912"/>
    <w:rsid w:val="000D7928"/>
    <w:rsid w:val="000D7A73"/>
    <w:rsid w:val="000D7A8A"/>
    <w:rsid w:val="000D7B36"/>
    <w:rsid w:val="000D7D1E"/>
    <w:rsid w:val="000D7E63"/>
    <w:rsid w:val="000D7F45"/>
    <w:rsid w:val="000D7F61"/>
    <w:rsid w:val="000D7F71"/>
    <w:rsid w:val="000D7F8B"/>
    <w:rsid w:val="000E0039"/>
    <w:rsid w:val="000E00EA"/>
    <w:rsid w:val="000E0293"/>
    <w:rsid w:val="000E02AB"/>
    <w:rsid w:val="000E0341"/>
    <w:rsid w:val="000E0497"/>
    <w:rsid w:val="000E049A"/>
    <w:rsid w:val="000E0718"/>
    <w:rsid w:val="000E073A"/>
    <w:rsid w:val="000E0747"/>
    <w:rsid w:val="000E0864"/>
    <w:rsid w:val="000E0995"/>
    <w:rsid w:val="000E0A9D"/>
    <w:rsid w:val="000E0AAF"/>
    <w:rsid w:val="000E0B03"/>
    <w:rsid w:val="000E0C98"/>
    <w:rsid w:val="000E0DD8"/>
    <w:rsid w:val="000E0E53"/>
    <w:rsid w:val="000E0F67"/>
    <w:rsid w:val="000E1065"/>
    <w:rsid w:val="000E11D9"/>
    <w:rsid w:val="000E1332"/>
    <w:rsid w:val="000E1404"/>
    <w:rsid w:val="000E1409"/>
    <w:rsid w:val="000E140D"/>
    <w:rsid w:val="000E1484"/>
    <w:rsid w:val="000E14E4"/>
    <w:rsid w:val="000E1533"/>
    <w:rsid w:val="000E155A"/>
    <w:rsid w:val="000E16B2"/>
    <w:rsid w:val="000E17CC"/>
    <w:rsid w:val="000E17ED"/>
    <w:rsid w:val="000E181E"/>
    <w:rsid w:val="000E1895"/>
    <w:rsid w:val="000E192C"/>
    <w:rsid w:val="000E195E"/>
    <w:rsid w:val="000E19E3"/>
    <w:rsid w:val="000E19E6"/>
    <w:rsid w:val="000E1A1E"/>
    <w:rsid w:val="000E1A2F"/>
    <w:rsid w:val="000E1A3D"/>
    <w:rsid w:val="000E1AC8"/>
    <w:rsid w:val="000E1D06"/>
    <w:rsid w:val="000E1D95"/>
    <w:rsid w:val="000E1F39"/>
    <w:rsid w:val="000E1F46"/>
    <w:rsid w:val="000E2000"/>
    <w:rsid w:val="000E21B6"/>
    <w:rsid w:val="000E2234"/>
    <w:rsid w:val="000E2329"/>
    <w:rsid w:val="000E23FD"/>
    <w:rsid w:val="000E247A"/>
    <w:rsid w:val="000E250E"/>
    <w:rsid w:val="000E2573"/>
    <w:rsid w:val="000E257E"/>
    <w:rsid w:val="000E25C8"/>
    <w:rsid w:val="000E264D"/>
    <w:rsid w:val="000E26EE"/>
    <w:rsid w:val="000E2729"/>
    <w:rsid w:val="000E273A"/>
    <w:rsid w:val="000E2759"/>
    <w:rsid w:val="000E27C3"/>
    <w:rsid w:val="000E2839"/>
    <w:rsid w:val="000E283A"/>
    <w:rsid w:val="000E2848"/>
    <w:rsid w:val="000E2868"/>
    <w:rsid w:val="000E2972"/>
    <w:rsid w:val="000E2974"/>
    <w:rsid w:val="000E29EA"/>
    <w:rsid w:val="000E2A34"/>
    <w:rsid w:val="000E2BD7"/>
    <w:rsid w:val="000E2DFD"/>
    <w:rsid w:val="000E2E86"/>
    <w:rsid w:val="000E2FF1"/>
    <w:rsid w:val="000E3077"/>
    <w:rsid w:val="000E30C7"/>
    <w:rsid w:val="000E30D1"/>
    <w:rsid w:val="000E30E8"/>
    <w:rsid w:val="000E312F"/>
    <w:rsid w:val="000E3131"/>
    <w:rsid w:val="000E31B4"/>
    <w:rsid w:val="000E31E6"/>
    <w:rsid w:val="000E3272"/>
    <w:rsid w:val="000E3499"/>
    <w:rsid w:val="000E34A3"/>
    <w:rsid w:val="000E34C2"/>
    <w:rsid w:val="000E352B"/>
    <w:rsid w:val="000E35FD"/>
    <w:rsid w:val="000E3694"/>
    <w:rsid w:val="000E39ED"/>
    <w:rsid w:val="000E3AD3"/>
    <w:rsid w:val="000E3D6E"/>
    <w:rsid w:val="000E3DAA"/>
    <w:rsid w:val="000E3E07"/>
    <w:rsid w:val="000E3E46"/>
    <w:rsid w:val="000E3E7A"/>
    <w:rsid w:val="000E3F4F"/>
    <w:rsid w:val="000E3F95"/>
    <w:rsid w:val="000E3FB7"/>
    <w:rsid w:val="000E4007"/>
    <w:rsid w:val="000E4020"/>
    <w:rsid w:val="000E4133"/>
    <w:rsid w:val="000E4137"/>
    <w:rsid w:val="000E4341"/>
    <w:rsid w:val="000E43C8"/>
    <w:rsid w:val="000E441A"/>
    <w:rsid w:val="000E4464"/>
    <w:rsid w:val="000E458E"/>
    <w:rsid w:val="000E45BC"/>
    <w:rsid w:val="000E46FB"/>
    <w:rsid w:val="000E4734"/>
    <w:rsid w:val="000E47F9"/>
    <w:rsid w:val="000E48F0"/>
    <w:rsid w:val="000E48F5"/>
    <w:rsid w:val="000E494F"/>
    <w:rsid w:val="000E4A1F"/>
    <w:rsid w:val="000E4A3A"/>
    <w:rsid w:val="000E4AD2"/>
    <w:rsid w:val="000E4AD7"/>
    <w:rsid w:val="000E4B15"/>
    <w:rsid w:val="000E4B3C"/>
    <w:rsid w:val="000E4BF6"/>
    <w:rsid w:val="000E4E15"/>
    <w:rsid w:val="000E4EE1"/>
    <w:rsid w:val="000E4FE1"/>
    <w:rsid w:val="000E4FFC"/>
    <w:rsid w:val="000E5278"/>
    <w:rsid w:val="000E52F2"/>
    <w:rsid w:val="000E5306"/>
    <w:rsid w:val="000E53D7"/>
    <w:rsid w:val="000E55B1"/>
    <w:rsid w:val="000E58BC"/>
    <w:rsid w:val="000E5903"/>
    <w:rsid w:val="000E591B"/>
    <w:rsid w:val="000E5A99"/>
    <w:rsid w:val="000E5A9A"/>
    <w:rsid w:val="000E5ABC"/>
    <w:rsid w:val="000E5B2D"/>
    <w:rsid w:val="000E5B3E"/>
    <w:rsid w:val="000E5B83"/>
    <w:rsid w:val="000E5BAE"/>
    <w:rsid w:val="000E5C2A"/>
    <w:rsid w:val="000E5EC2"/>
    <w:rsid w:val="000E5EEE"/>
    <w:rsid w:val="000E6023"/>
    <w:rsid w:val="000E6161"/>
    <w:rsid w:val="000E61E9"/>
    <w:rsid w:val="000E6240"/>
    <w:rsid w:val="000E6258"/>
    <w:rsid w:val="000E62CB"/>
    <w:rsid w:val="000E62CD"/>
    <w:rsid w:val="000E6392"/>
    <w:rsid w:val="000E645D"/>
    <w:rsid w:val="000E64F9"/>
    <w:rsid w:val="000E65D4"/>
    <w:rsid w:val="000E65D8"/>
    <w:rsid w:val="000E6627"/>
    <w:rsid w:val="000E683C"/>
    <w:rsid w:val="000E68AE"/>
    <w:rsid w:val="000E6907"/>
    <w:rsid w:val="000E6963"/>
    <w:rsid w:val="000E6B19"/>
    <w:rsid w:val="000E6B3D"/>
    <w:rsid w:val="000E6BAB"/>
    <w:rsid w:val="000E6DBB"/>
    <w:rsid w:val="000E6E8E"/>
    <w:rsid w:val="000E6EB5"/>
    <w:rsid w:val="000E6F42"/>
    <w:rsid w:val="000E6F47"/>
    <w:rsid w:val="000E6F4E"/>
    <w:rsid w:val="000E6F8F"/>
    <w:rsid w:val="000E7060"/>
    <w:rsid w:val="000E713B"/>
    <w:rsid w:val="000E71CE"/>
    <w:rsid w:val="000E71E0"/>
    <w:rsid w:val="000E7233"/>
    <w:rsid w:val="000E7322"/>
    <w:rsid w:val="000E7533"/>
    <w:rsid w:val="000E7568"/>
    <w:rsid w:val="000E76F6"/>
    <w:rsid w:val="000E77CA"/>
    <w:rsid w:val="000E7897"/>
    <w:rsid w:val="000E78E4"/>
    <w:rsid w:val="000E791E"/>
    <w:rsid w:val="000E7992"/>
    <w:rsid w:val="000E79F2"/>
    <w:rsid w:val="000E7A1F"/>
    <w:rsid w:val="000E7A46"/>
    <w:rsid w:val="000E7A8E"/>
    <w:rsid w:val="000E7B34"/>
    <w:rsid w:val="000E7C19"/>
    <w:rsid w:val="000E7C38"/>
    <w:rsid w:val="000E7D1A"/>
    <w:rsid w:val="000E7DCC"/>
    <w:rsid w:val="000E7E81"/>
    <w:rsid w:val="000E7E88"/>
    <w:rsid w:val="000E7ECD"/>
    <w:rsid w:val="000F001A"/>
    <w:rsid w:val="000F01DF"/>
    <w:rsid w:val="000F01ED"/>
    <w:rsid w:val="000F02B8"/>
    <w:rsid w:val="000F02E0"/>
    <w:rsid w:val="000F02E4"/>
    <w:rsid w:val="000F02F1"/>
    <w:rsid w:val="000F03A0"/>
    <w:rsid w:val="000F05E6"/>
    <w:rsid w:val="000F0612"/>
    <w:rsid w:val="000F0711"/>
    <w:rsid w:val="000F0712"/>
    <w:rsid w:val="000F08DE"/>
    <w:rsid w:val="000F0AC6"/>
    <w:rsid w:val="000F0B5E"/>
    <w:rsid w:val="000F0B8A"/>
    <w:rsid w:val="000F0C6D"/>
    <w:rsid w:val="000F0D8B"/>
    <w:rsid w:val="000F0E89"/>
    <w:rsid w:val="000F0EC3"/>
    <w:rsid w:val="000F1077"/>
    <w:rsid w:val="000F1091"/>
    <w:rsid w:val="000F1196"/>
    <w:rsid w:val="000F1270"/>
    <w:rsid w:val="000F12BB"/>
    <w:rsid w:val="000F143A"/>
    <w:rsid w:val="000F1474"/>
    <w:rsid w:val="000F155E"/>
    <w:rsid w:val="000F15D2"/>
    <w:rsid w:val="000F16E1"/>
    <w:rsid w:val="000F1703"/>
    <w:rsid w:val="000F17D6"/>
    <w:rsid w:val="000F18AB"/>
    <w:rsid w:val="000F196B"/>
    <w:rsid w:val="000F197E"/>
    <w:rsid w:val="000F1ACC"/>
    <w:rsid w:val="000F1BFE"/>
    <w:rsid w:val="000F1CBA"/>
    <w:rsid w:val="000F1E10"/>
    <w:rsid w:val="000F1E48"/>
    <w:rsid w:val="000F1E7F"/>
    <w:rsid w:val="000F1F19"/>
    <w:rsid w:val="000F1F9A"/>
    <w:rsid w:val="000F204A"/>
    <w:rsid w:val="000F205E"/>
    <w:rsid w:val="000F229F"/>
    <w:rsid w:val="000F2542"/>
    <w:rsid w:val="000F264F"/>
    <w:rsid w:val="000F278E"/>
    <w:rsid w:val="000F2808"/>
    <w:rsid w:val="000F2C07"/>
    <w:rsid w:val="000F2CCF"/>
    <w:rsid w:val="000F2DB3"/>
    <w:rsid w:val="000F2DBF"/>
    <w:rsid w:val="000F2F45"/>
    <w:rsid w:val="000F2F6F"/>
    <w:rsid w:val="000F30AF"/>
    <w:rsid w:val="000F3288"/>
    <w:rsid w:val="000F3355"/>
    <w:rsid w:val="000F339C"/>
    <w:rsid w:val="000F3404"/>
    <w:rsid w:val="000F34AC"/>
    <w:rsid w:val="000F3628"/>
    <w:rsid w:val="000F36C6"/>
    <w:rsid w:val="000F37E3"/>
    <w:rsid w:val="000F3857"/>
    <w:rsid w:val="000F38B9"/>
    <w:rsid w:val="000F394C"/>
    <w:rsid w:val="000F3A85"/>
    <w:rsid w:val="000F3AA5"/>
    <w:rsid w:val="000F3AD2"/>
    <w:rsid w:val="000F3C06"/>
    <w:rsid w:val="000F3E04"/>
    <w:rsid w:val="000F3EF9"/>
    <w:rsid w:val="000F402B"/>
    <w:rsid w:val="000F403F"/>
    <w:rsid w:val="000F40B4"/>
    <w:rsid w:val="000F40FA"/>
    <w:rsid w:val="000F4364"/>
    <w:rsid w:val="000F43DC"/>
    <w:rsid w:val="000F46A2"/>
    <w:rsid w:val="000F46BC"/>
    <w:rsid w:val="000F476B"/>
    <w:rsid w:val="000F47DF"/>
    <w:rsid w:val="000F482D"/>
    <w:rsid w:val="000F4874"/>
    <w:rsid w:val="000F489A"/>
    <w:rsid w:val="000F48C2"/>
    <w:rsid w:val="000F48C8"/>
    <w:rsid w:val="000F4B1C"/>
    <w:rsid w:val="000F4D90"/>
    <w:rsid w:val="000F4DBB"/>
    <w:rsid w:val="000F4E2D"/>
    <w:rsid w:val="000F4EA4"/>
    <w:rsid w:val="000F4F59"/>
    <w:rsid w:val="000F4FBF"/>
    <w:rsid w:val="000F4FF8"/>
    <w:rsid w:val="000F50D2"/>
    <w:rsid w:val="000F51DA"/>
    <w:rsid w:val="000F51F5"/>
    <w:rsid w:val="000F52AC"/>
    <w:rsid w:val="000F5313"/>
    <w:rsid w:val="000F541A"/>
    <w:rsid w:val="000F5434"/>
    <w:rsid w:val="000F5558"/>
    <w:rsid w:val="000F5609"/>
    <w:rsid w:val="000F5928"/>
    <w:rsid w:val="000F595C"/>
    <w:rsid w:val="000F5981"/>
    <w:rsid w:val="000F59FA"/>
    <w:rsid w:val="000F5A23"/>
    <w:rsid w:val="000F5A5B"/>
    <w:rsid w:val="000F5A80"/>
    <w:rsid w:val="000F5D85"/>
    <w:rsid w:val="000F5D9A"/>
    <w:rsid w:val="000F5E83"/>
    <w:rsid w:val="000F5FA9"/>
    <w:rsid w:val="000F604A"/>
    <w:rsid w:val="000F6064"/>
    <w:rsid w:val="000F6080"/>
    <w:rsid w:val="000F60CA"/>
    <w:rsid w:val="000F614A"/>
    <w:rsid w:val="000F6191"/>
    <w:rsid w:val="000F63DD"/>
    <w:rsid w:val="000F643A"/>
    <w:rsid w:val="000F649E"/>
    <w:rsid w:val="000F6607"/>
    <w:rsid w:val="000F665D"/>
    <w:rsid w:val="000F666D"/>
    <w:rsid w:val="000F67D1"/>
    <w:rsid w:val="000F68A2"/>
    <w:rsid w:val="000F68EE"/>
    <w:rsid w:val="000F68F8"/>
    <w:rsid w:val="000F6961"/>
    <w:rsid w:val="000F6ACD"/>
    <w:rsid w:val="000F6B8E"/>
    <w:rsid w:val="000F6BC6"/>
    <w:rsid w:val="000F6BEC"/>
    <w:rsid w:val="000F6C01"/>
    <w:rsid w:val="000F6C6E"/>
    <w:rsid w:val="000F6CBB"/>
    <w:rsid w:val="000F6D25"/>
    <w:rsid w:val="000F6D68"/>
    <w:rsid w:val="000F6F3D"/>
    <w:rsid w:val="000F70E7"/>
    <w:rsid w:val="000F70FB"/>
    <w:rsid w:val="000F715B"/>
    <w:rsid w:val="000F7191"/>
    <w:rsid w:val="000F71FC"/>
    <w:rsid w:val="000F7337"/>
    <w:rsid w:val="000F7355"/>
    <w:rsid w:val="000F75AC"/>
    <w:rsid w:val="000F7614"/>
    <w:rsid w:val="000F77D0"/>
    <w:rsid w:val="000F782C"/>
    <w:rsid w:val="000F7B7F"/>
    <w:rsid w:val="000F7CED"/>
    <w:rsid w:val="000F7E2D"/>
    <w:rsid w:val="000F7E72"/>
    <w:rsid w:val="000F7F40"/>
    <w:rsid w:val="001000C7"/>
    <w:rsid w:val="00100122"/>
    <w:rsid w:val="00100215"/>
    <w:rsid w:val="0010029A"/>
    <w:rsid w:val="0010032F"/>
    <w:rsid w:val="001005CB"/>
    <w:rsid w:val="00100692"/>
    <w:rsid w:val="00100943"/>
    <w:rsid w:val="00100985"/>
    <w:rsid w:val="00100AA4"/>
    <w:rsid w:val="00100B62"/>
    <w:rsid w:val="00100BA7"/>
    <w:rsid w:val="00100D3E"/>
    <w:rsid w:val="00100E07"/>
    <w:rsid w:val="00100E1F"/>
    <w:rsid w:val="00100F1C"/>
    <w:rsid w:val="001010B0"/>
    <w:rsid w:val="001010DC"/>
    <w:rsid w:val="0010110D"/>
    <w:rsid w:val="00101221"/>
    <w:rsid w:val="001012AC"/>
    <w:rsid w:val="001013D6"/>
    <w:rsid w:val="001016AF"/>
    <w:rsid w:val="00101896"/>
    <w:rsid w:val="001019FC"/>
    <w:rsid w:val="001019FD"/>
    <w:rsid w:val="00101B0F"/>
    <w:rsid w:val="00101B26"/>
    <w:rsid w:val="00101B94"/>
    <w:rsid w:val="00101D9E"/>
    <w:rsid w:val="00101FC6"/>
    <w:rsid w:val="001020B2"/>
    <w:rsid w:val="001020D6"/>
    <w:rsid w:val="00102123"/>
    <w:rsid w:val="001021B6"/>
    <w:rsid w:val="001021BD"/>
    <w:rsid w:val="001023D5"/>
    <w:rsid w:val="001023D6"/>
    <w:rsid w:val="0010251B"/>
    <w:rsid w:val="00102580"/>
    <w:rsid w:val="00102760"/>
    <w:rsid w:val="00102847"/>
    <w:rsid w:val="001028A3"/>
    <w:rsid w:val="001028FE"/>
    <w:rsid w:val="001029ED"/>
    <w:rsid w:val="001029F2"/>
    <w:rsid w:val="001029F7"/>
    <w:rsid w:val="00102A43"/>
    <w:rsid w:val="00102D0B"/>
    <w:rsid w:val="00102D1A"/>
    <w:rsid w:val="00102DF6"/>
    <w:rsid w:val="00102EC2"/>
    <w:rsid w:val="00102F20"/>
    <w:rsid w:val="00102F23"/>
    <w:rsid w:val="00102FC4"/>
    <w:rsid w:val="0010317A"/>
    <w:rsid w:val="001031E6"/>
    <w:rsid w:val="00103223"/>
    <w:rsid w:val="0010359A"/>
    <w:rsid w:val="001036C6"/>
    <w:rsid w:val="0010370B"/>
    <w:rsid w:val="001037AD"/>
    <w:rsid w:val="001038BA"/>
    <w:rsid w:val="001039E9"/>
    <w:rsid w:val="00103B59"/>
    <w:rsid w:val="00103B98"/>
    <w:rsid w:val="00103B9D"/>
    <w:rsid w:val="00103CB3"/>
    <w:rsid w:val="00103CE3"/>
    <w:rsid w:val="00103D34"/>
    <w:rsid w:val="00103EAE"/>
    <w:rsid w:val="00104049"/>
    <w:rsid w:val="001040B3"/>
    <w:rsid w:val="001040F0"/>
    <w:rsid w:val="00104199"/>
    <w:rsid w:val="001041C4"/>
    <w:rsid w:val="001042ED"/>
    <w:rsid w:val="00104387"/>
    <w:rsid w:val="001043FD"/>
    <w:rsid w:val="00104451"/>
    <w:rsid w:val="001044DF"/>
    <w:rsid w:val="001045F0"/>
    <w:rsid w:val="001046AD"/>
    <w:rsid w:val="001047E7"/>
    <w:rsid w:val="001048F8"/>
    <w:rsid w:val="0010496A"/>
    <w:rsid w:val="00104B0C"/>
    <w:rsid w:val="00104B11"/>
    <w:rsid w:val="00104B34"/>
    <w:rsid w:val="00104BA1"/>
    <w:rsid w:val="00104BB8"/>
    <w:rsid w:val="00104BE6"/>
    <w:rsid w:val="00104D15"/>
    <w:rsid w:val="00104E04"/>
    <w:rsid w:val="00104E16"/>
    <w:rsid w:val="00104EFE"/>
    <w:rsid w:val="001051A8"/>
    <w:rsid w:val="0010520E"/>
    <w:rsid w:val="00105230"/>
    <w:rsid w:val="00105374"/>
    <w:rsid w:val="0010539B"/>
    <w:rsid w:val="001053FE"/>
    <w:rsid w:val="00105695"/>
    <w:rsid w:val="0010571B"/>
    <w:rsid w:val="001057F9"/>
    <w:rsid w:val="0010590A"/>
    <w:rsid w:val="00105918"/>
    <w:rsid w:val="001059E1"/>
    <w:rsid w:val="00105A44"/>
    <w:rsid w:val="00105B61"/>
    <w:rsid w:val="00105BB0"/>
    <w:rsid w:val="00105BB2"/>
    <w:rsid w:val="00105BDA"/>
    <w:rsid w:val="00105C0B"/>
    <w:rsid w:val="00105C98"/>
    <w:rsid w:val="00105D65"/>
    <w:rsid w:val="00105FC2"/>
    <w:rsid w:val="0010628F"/>
    <w:rsid w:val="00106304"/>
    <w:rsid w:val="0010638A"/>
    <w:rsid w:val="00106462"/>
    <w:rsid w:val="00106484"/>
    <w:rsid w:val="001064EF"/>
    <w:rsid w:val="001065D6"/>
    <w:rsid w:val="001065F3"/>
    <w:rsid w:val="001066C0"/>
    <w:rsid w:val="00106708"/>
    <w:rsid w:val="0010679A"/>
    <w:rsid w:val="0010690F"/>
    <w:rsid w:val="00106984"/>
    <w:rsid w:val="001069D0"/>
    <w:rsid w:val="00106F42"/>
    <w:rsid w:val="00106F49"/>
    <w:rsid w:val="001070C1"/>
    <w:rsid w:val="0010720A"/>
    <w:rsid w:val="00107398"/>
    <w:rsid w:val="00107494"/>
    <w:rsid w:val="0010759F"/>
    <w:rsid w:val="00107683"/>
    <w:rsid w:val="00107862"/>
    <w:rsid w:val="00107888"/>
    <w:rsid w:val="001078AB"/>
    <w:rsid w:val="00107A67"/>
    <w:rsid w:val="00107AED"/>
    <w:rsid w:val="00107C03"/>
    <w:rsid w:val="00107C0F"/>
    <w:rsid w:val="00107F05"/>
    <w:rsid w:val="00107F9E"/>
    <w:rsid w:val="00107FB1"/>
    <w:rsid w:val="00107FCB"/>
    <w:rsid w:val="00107FD9"/>
    <w:rsid w:val="001102A5"/>
    <w:rsid w:val="001102F8"/>
    <w:rsid w:val="0011068E"/>
    <w:rsid w:val="001106BC"/>
    <w:rsid w:val="001107F1"/>
    <w:rsid w:val="00110827"/>
    <w:rsid w:val="00110946"/>
    <w:rsid w:val="00110A3F"/>
    <w:rsid w:val="00110B23"/>
    <w:rsid w:val="00110B8F"/>
    <w:rsid w:val="00110B99"/>
    <w:rsid w:val="00110BAF"/>
    <w:rsid w:val="00110BBE"/>
    <w:rsid w:val="00110C45"/>
    <w:rsid w:val="00110C87"/>
    <w:rsid w:val="00110DBD"/>
    <w:rsid w:val="00110DBE"/>
    <w:rsid w:val="00110ECB"/>
    <w:rsid w:val="0011109B"/>
    <w:rsid w:val="001110F6"/>
    <w:rsid w:val="00111139"/>
    <w:rsid w:val="0011114E"/>
    <w:rsid w:val="001111B0"/>
    <w:rsid w:val="0011127C"/>
    <w:rsid w:val="001112D7"/>
    <w:rsid w:val="001114D3"/>
    <w:rsid w:val="00111592"/>
    <w:rsid w:val="00111597"/>
    <w:rsid w:val="00111652"/>
    <w:rsid w:val="0011165F"/>
    <w:rsid w:val="001116A8"/>
    <w:rsid w:val="001116FF"/>
    <w:rsid w:val="00111796"/>
    <w:rsid w:val="00111856"/>
    <w:rsid w:val="001118C8"/>
    <w:rsid w:val="0011190A"/>
    <w:rsid w:val="00111ABE"/>
    <w:rsid w:val="00111ADE"/>
    <w:rsid w:val="00111AF9"/>
    <w:rsid w:val="00111BC3"/>
    <w:rsid w:val="00111CD0"/>
    <w:rsid w:val="00111F9C"/>
    <w:rsid w:val="001120DF"/>
    <w:rsid w:val="001121CA"/>
    <w:rsid w:val="0011224B"/>
    <w:rsid w:val="001123D3"/>
    <w:rsid w:val="00112416"/>
    <w:rsid w:val="00112417"/>
    <w:rsid w:val="001124BE"/>
    <w:rsid w:val="0011251B"/>
    <w:rsid w:val="0011254A"/>
    <w:rsid w:val="00112571"/>
    <w:rsid w:val="0011266D"/>
    <w:rsid w:val="0011269D"/>
    <w:rsid w:val="001126C4"/>
    <w:rsid w:val="0011275E"/>
    <w:rsid w:val="00112855"/>
    <w:rsid w:val="001128AF"/>
    <w:rsid w:val="00112A0B"/>
    <w:rsid w:val="00112A1E"/>
    <w:rsid w:val="00112AD5"/>
    <w:rsid w:val="00112AE4"/>
    <w:rsid w:val="00112B00"/>
    <w:rsid w:val="00112B6A"/>
    <w:rsid w:val="00112B86"/>
    <w:rsid w:val="00112D45"/>
    <w:rsid w:val="00112E1F"/>
    <w:rsid w:val="00112E92"/>
    <w:rsid w:val="00112F41"/>
    <w:rsid w:val="00112F4A"/>
    <w:rsid w:val="0011315F"/>
    <w:rsid w:val="00113184"/>
    <w:rsid w:val="00113220"/>
    <w:rsid w:val="00113271"/>
    <w:rsid w:val="0011335F"/>
    <w:rsid w:val="001133A0"/>
    <w:rsid w:val="00113472"/>
    <w:rsid w:val="001134BA"/>
    <w:rsid w:val="00113590"/>
    <w:rsid w:val="00113694"/>
    <w:rsid w:val="001136C3"/>
    <w:rsid w:val="00113707"/>
    <w:rsid w:val="00113736"/>
    <w:rsid w:val="001137B4"/>
    <w:rsid w:val="001137CB"/>
    <w:rsid w:val="00113890"/>
    <w:rsid w:val="001138C4"/>
    <w:rsid w:val="001139A9"/>
    <w:rsid w:val="00113B53"/>
    <w:rsid w:val="00113BDE"/>
    <w:rsid w:val="00113CBD"/>
    <w:rsid w:val="00113CE3"/>
    <w:rsid w:val="00113D84"/>
    <w:rsid w:val="00113E35"/>
    <w:rsid w:val="00113F37"/>
    <w:rsid w:val="001140A7"/>
    <w:rsid w:val="001141A3"/>
    <w:rsid w:val="001141CE"/>
    <w:rsid w:val="001145CA"/>
    <w:rsid w:val="0011461D"/>
    <w:rsid w:val="00114735"/>
    <w:rsid w:val="001147A4"/>
    <w:rsid w:val="001147AD"/>
    <w:rsid w:val="00114805"/>
    <w:rsid w:val="0011490B"/>
    <w:rsid w:val="0011495B"/>
    <w:rsid w:val="001149F6"/>
    <w:rsid w:val="00114A2C"/>
    <w:rsid w:val="00114A43"/>
    <w:rsid w:val="00114A7E"/>
    <w:rsid w:val="00114ACB"/>
    <w:rsid w:val="00114B37"/>
    <w:rsid w:val="00114CA0"/>
    <w:rsid w:val="00114E65"/>
    <w:rsid w:val="00114E88"/>
    <w:rsid w:val="00114EF1"/>
    <w:rsid w:val="00114F8C"/>
    <w:rsid w:val="00114FE2"/>
    <w:rsid w:val="0011504C"/>
    <w:rsid w:val="00115070"/>
    <w:rsid w:val="0011508C"/>
    <w:rsid w:val="001151E7"/>
    <w:rsid w:val="0011524D"/>
    <w:rsid w:val="0011528A"/>
    <w:rsid w:val="00115362"/>
    <w:rsid w:val="00115422"/>
    <w:rsid w:val="001154A2"/>
    <w:rsid w:val="00115617"/>
    <w:rsid w:val="00115682"/>
    <w:rsid w:val="00115708"/>
    <w:rsid w:val="001157BE"/>
    <w:rsid w:val="00115A7D"/>
    <w:rsid w:val="00115A98"/>
    <w:rsid w:val="00115ACA"/>
    <w:rsid w:val="00115C34"/>
    <w:rsid w:val="00115C41"/>
    <w:rsid w:val="00115DBE"/>
    <w:rsid w:val="00115DFF"/>
    <w:rsid w:val="00115E32"/>
    <w:rsid w:val="00115E53"/>
    <w:rsid w:val="00115E55"/>
    <w:rsid w:val="00115EB5"/>
    <w:rsid w:val="00115F7B"/>
    <w:rsid w:val="00115FA0"/>
    <w:rsid w:val="00116031"/>
    <w:rsid w:val="00116092"/>
    <w:rsid w:val="0011646A"/>
    <w:rsid w:val="0011649F"/>
    <w:rsid w:val="001165A1"/>
    <w:rsid w:val="00116668"/>
    <w:rsid w:val="00116751"/>
    <w:rsid w:val="0011681E"/>
    <w:rsid w:val="00116923"/>
    <w:rsid w:val="001169A0"/>
    <w:rsid w:val="00116A5B"/>
    <w:rsid w:val="00116B73"/>
    <w:rsid w:val="00116B77"/>
    <w:rsid w:val="00116BE3"/>
    <w:rsid w:val="00116CBE"/>
    <w:rsid w:val="00116D19"/>
    <w:rsid w:val="00116D40"/>
    <w:rsid w:val="00116D5C"/>
    <w:rsid w:val="00116DE8"/>
    <w:rsid w:val="00116E6D"/>
    <w:rsid w:val="00116EBB"/>
    <w:rsid w:val="00116F47"/>
    <w:rsid w:val="00116FAF"/>
    <w:rsid w:val="00116FD9"/>
    <w:rsid w:val="00116FE1"/>
    <w:rsid w:val="0011709C"/>
    <w:rsid w:val="00117105"/>
    <w:rsid w:val="0011721A"/>
    <w:rsid w:val="00117479"/>
    <w:rsid w:val="00117566"/>
    <w:rsid w:val="00117569"/>
    <w:rsid w:val="00117570"/>
    <w:rsid w:val="0011760D"/>
    <w:rsid w:val="001176B3"/>
    <w:rsid w:val="0011785E"/>
    <w:rsid w:val="00117A70"/>
    <w:rsid w:val="00117C14"/>
    <w:rsid w:val="00117D80"/>
    <w:rsid w:val="00117E59"/>
    <w:rsid w:val="00117E67"/>
    <w:rsid w:val="00117E90"/>
    <w:rsid w:val="00117FED"/>
    <w:rsid w:val="0012010C"/>
    <w:rsid w:val="001201C7"/>
    <w:rsid w:val="00120379"/>
    <w:rsid w:val="00120396"/>
    <w:rsid w:val="001203D7"/>
    <w:rsid w:val="001203E5"/>
    <w:rsid w:val="001205DC"/>
    <w:rsid w:val="0012084E"/>
    <w:rsid w:val="001208F8"/>
    <w:rsid w:val="00120918"/>
    <w:rsid w:val="00120921"/>
    <w:rsid w:val="00120A43"/>
    <w:rsid w:val="00120B20"/>
    <w:rsid w:val="00120B86"/>
    <w:rsid w:val="00120BC5"/>
    <w:rsid w:val="00120C2B"/>
    <w:rsid w:val="00120D75"/>
    <w:rsid w:val="00120DA0"/>
    <w:rsid w:val="00120E03"/>
    <w:rsid w:val="00120E4C"/>
    <w:rsid w:val="00120EEC"/>
    <w:rsid w:val="00120EF6"/>
    <w:rsid w:val="00120F75"/>
    <w:rsid w:val="00120F93"/>
    <w:rsid w:val="00120FED"/>
    <w:rsid w:val="0012119F"/>
    <w:rsid w:val="00121258"/>
    <w:rsid w:val="00121259"/>
    <w:rsid w:val="00121346"/>
    <w:rsid w:val="00121447"/>
    <w:rsid w:val="0012147C"/>
    <w:rsid w:val="00121487"/>
    <w:rsid w:val="0012149C"/>
    <w:rsid w:val="0012151D"/>
    <w:rsid w:val="00121572"/>
    <w:rsid w:val="001215D3"/>
    <w:rsid w:val="001215E8"/>
    <w:rsid w:val="0012168F"/>
    <w:rsid w:val="0012173B"/>
    <w:rsid w:val="001217B2"/>
    <w:rsid w:val="001217E5"/>
    <w:rsid w:val="001217EB"/>
    <w:rsid w:val="001218AD"/>
    <w:rsid w:val="001218BE"/>
    <w:rsid w:val="001219BD"/>
    <w:rsid w:val="00121C4D"/>
    <w:rsid w:val="00121C75"/>
    <w:rsid w:val="00121CE7"/>
    <w:rsid w:val="00121D65"/>
    <w:rsid w:val="00121D78"/>
    <w:rsid w:val="00121E8F"/>
    <w:rsid w:val="00121EA5"/>
    <w:rsid w:val="00121F0D"/>
    <w:rsid w:val="001220B2"/>
    <w:rsid w:val="00122220"/>
    <w:rsid w:val="00122246"/>
    <w:rsid w:val="001222F2"/>
    <w:rsid w:val="00122322"/>
    <w:rsid w:val="00122466"/>
    <w:rsid w:val="001224FC"/>
    <w:rsid w:val="0012259F"/>
    <w:rsid w:val="001225DB"/>
    <w:rsid w:val="00122649"/>
    <w:rsid w:val="00122691"/>
    <w:rsid w:val="001226F4"/>
    <w:rsid w:val="00122768"/>
    <w:rsid w:val="0012278C"/>
    <w:rsid w:val="0012293D"/>
    <w:rsid w:val="00122943"/>
    <w:rsid w:val="001229B5"/>
    <w:rsid w:val="00122A57"/>
    <w:rsid w:val="00122B51"/>
    <w:rsid w:val="00122CC7"/>
    <w:rsid w:val="00122D51"/>
    <w:rsid w:val="00122E00"/>
    <w:rsid w:val="00122EE1"/>
    <w:rsid w:val="00122F68"/>
    <w:rsid w:val="00122FBB"/>
    <w:rsid w:val="00123211"/>
    <w:rsid w:val="001232F3"/>
    <w:rsid w:val="00123362"/>
    <w:rsid w:val="00123396"/>
    <w:rsid w:val="001234EE"/>
    <w:rsid w:val="0012359E"/>
    <w:rsid w:val="001235C2"/>
    <w:rsid w:val="001235D8"/>
    <w:rsid w:val="00123623"/>
    <w:rsid w:val="00123645"/>
    <w:rsid w:val="0012394D"/>
    <w:rsid w:val="001239B4"/>
    <w:rsid w:val="00123AA8"/>
    <w:rsid w:val="00123B08"/>
    <w:rsid w:val="00123BEA"/>
    <w:rsid w:val="00123E55"/>
    <w:rsid w:val="00123F5F"/>
    <w:rsid w:val="00123FAB"/>
    <w:rsid w:val="0012400C"/>
    <w:rsid w:val="001240E3"/>
    <w:rsid w:val="001240EF"/>
    <w:rsid w:val="0012410B"/>
    <w:rsid w:val="0012411F"/>
    <w:rsid w:val="0012428B"/>
    <w:rsid w:val="001242D9"/>
    <w:rsid w:val="001242E8"/>
    <w:rsid w:val="00124344"/>
    <w:rsid w:val="00124366"/>
    <w:rsid w:val="00124389"/>
    <w:rsid w:val="001243A8"/>
    <w:rsid w:val="001243D0"/>
    <w:rsid w:val="001243D6"/>
    <w:rsid w:val="00124401"/>
    <w:rsid w:val="001244C7"/>
    <w:rsid w:val="001245CE"/>
    <w:rsid w:val="0012464A"/>
    <w:rsid w:val="001247A4"/>
    <w:rsid w:val="001248FF"/>
    <w:rsid w:val="00124A32"/>
    <w:rsid w:val="00124A4C"/>
    <w:rsid w:val="00124AB4"/>
    <w:rsid w:val="00124B57"/>
    <w:rsid w:val="00124C6A"/>
    <w:rsid w:val="00124C9B"/>
    <w:rsid w:val="00124CD2"/>
    <w:rsid w:val="00124E74"/>
    <w:rsid w:val="00124E99"/>
    <w:rsid w:val="001250A3"/>
    <w:rsid w:val="00125109"/>
    <w:rsid w:val="00125145"/>
    <w:rsid w:val="0012515D"/>
    <w:rsid w:val="00125172"/>
    <w:rsid w:val="001252CA"/>
    <w:rsid w:val="00125388"/>
    <w:rsid w:val="00125393"/>
    <w:rsid w:val="00125423"/>
    <w:rsid w:val="00125441"/>
    <w:rsid w:val="00125466"/>
    <w:rsid w:val="001255A6"/>
    <w:rsid w:val="00125867"/>
    <w:rsid w:val="00125958"/>
    <w:rsid w:val="0012595C"/>
    <w:rsid w:val="00125A67"/>
    <w:rsid w:val="00125AFA"/>
    <w:rsid w:val="00125B78"/>
    <w:rsid w:val="00125BAF"/>
    <w:rsid w:val="00125BC2"/>
    <w:rsid w:val="00125C82"/>
    <w:rsid w:val="00125CFF"/>
    <w:rsid w:val="00125D65"/>
    <w:rsid w:val="00125DFB"/>
    <w:rsid w:val="00125E61"/>
    <w:rsid w:val="00125E8C"/>
    <w:rsid w:val="00125F13"/>
    <w:rsid w:val="00126045"/>
    <w:rsid w:val="0012604E"/>
    <w:rsid w:val="0012608E"/>
    <w:rsid w:val="00126099"/>
    <w:rsid w:val="001260B6"/>
    <w:rsid w:val="00126140"/>
    <w:rsid w:val="00126216"/>
    <w:rsid w:val="0012622B"/>
    <w:rsid w:val="00126233"/>
    <w:rsid w:val="0012624D"/>
    <w:rsid w:val="00126323"/>
    <w:rsid w:val="00126343"/>
    <w:rsid w:val="00126542"/>
    <w:rsid w:val="00126588"/>
    <w:rsid w:val="001266CA"/>
    <w:rsid w:val="001267F7"/>
    <w:rsid w:val="00126918"/>
    <w:rsid w:val="00126929"/>
    <w:rsid w:val="0012699B"/>
    <w:rsid w:val="00126B5C"/>
    <w:rsid w:val="00126B7D"/>
    <w:rsid w:val="00126BCC"/>
    <w:rsid w:val="00126BEF"/>
    <w:rsid w:val="00126CEF"/>
    <w:rsid w:val="00126D6B"/>
    <w:rsid w:val="00126D8A"/>
    <w:rsid w:val="00126F31"/>
    <w:rsid w:val="00126F55"/>
    <w:rsid w:val="001271A2"/>
    <w:rsid w:val="0012720A"/>
    <w:rsid w:val="0012735F"/>
    <w:rsid w:val="00127369"/>
    <w:rsid w:val="001273A2"/>
    <w:rsid w:val="001273DC"/>
    <w:rsid w:val="00127405"/>
    <w:rsid w:val="0012745F"/>
    <w:rsid w:val="0012752D"/>
    <w:rsid w:val="001275CE"/>
    <w:rsid w:val="001279A5"/>
    <w:rsid w:val="001279AC"/>
    <w:rsid w:val="001279D8"/>
    <w:rsid w:val="00127A16"/>
    <w:rsid w:val="00127ACC"/>
    <w:rsid w:val="00127B1A"/>
    <w:rsid w:val="00127D69"/>
    <w:rsid w:val="00127E61"/>
    <w:rsid w:val="00127E73"/>
    <w:rsid w:val="00130110"/>
    <w:rsid w:val="001304C4"/>
    <w:rsid w:val="001304DC"/>
    <w:rsid w:val="00130520"/>
    <w:rsid w:val="0013053B"/>
    <w:rsid w:val="001306B8"/>
    <w:rsid w:val="00130877"/>
    <w:rsid w:val="001308B8"/>
    <w:rsid w:val="001308BC"/>
    <w:rsid w:val="001309CD"/>
    <w:rsid w:val="00130A06"/>
    <w:rsid w:val="00130BB0"/>
    <w:rsid w:val="00130D9B"/>
    <w:rsid w:val="00130DF9"/>
    <w:rsid w:val="00130E8C"/>
    <w:rsid w:val="00130ED5"/>
    <w:rsid w:val="00130EF1"/>
    <w:rsid w:val="00130F27"/>
    <w:rsid w:val="00130FEC"/>
    <w:rsid w:val="00131063"/>
    <w:rsid w:val="001310A3"/>
    <w:rsid w:val="00131113"/>
    <w:rsid w:val="001311BB"/>
    <w:rsid w:val="00131205"/>
    <w:rsid w:val="00131264"/>
    <w:rsid w:val="00131324"/>
    <w:rsid w:val="00131414"/>
    <w:rsid w:val="00131597"/>
    <w:rsid w:val="00131672"/>
    <w:rsid w:val="00131746"/>
    <w:rsid w:val="001317AB"/>
    <w:rsid w:val="001317BE"/>
    <w:rsid w:val="00131815"/>
    <w:rsid w:val="00131862"/>
    <w:rsid w:val="001318D3"/>
    <w:rsid w:val="00131ABD"/>
    <w:rsid w:val="00131ADF"/>
    <w:rsid w:val="00131C17"/>
    <w:rsid w:val="00131CEE"/>
    <w:rsid w:val="00131E20"/>
    <w:rsid w:val="00131F55"/>
    <w:rsid w:val="0013200E"/>
    <w:rsid w:val="00132067"/>
    <w:rsid w:val="00132119"/>
    <w:rsid w:val="00132325"/>
    <w:rsid w:val="0013236A"/>
    <w:rsid w:val="0013237F"/>
    <w:rsid w:val="001323C7"/>
    <w:rsid w:val="001323C9"/>
    <w:rsid w:val="00132435"/>
    <w:rsid w:val="00132582"/>
    <w:rsid w:val="001325FF"/>
    <w:rsid w:val="0013273A"/>
    <w:rsid w:val="0013280E"/>
    <w:rsid w:val="0013297D"/>
    <w:rsid w:val="00132A52"/>
    <w:rsid w:val="00132AC0"/>
    <w:rsid w:val="00132BC8"/>
    <w:rsid w:val="00132BDB"/>
    <w:rsid w:val="00132C07"/>
    <w:rsid w:val="00132C54"/>
    <w:rsid w:val="00132C6A"/>
    <w:rsid w:val="00132CD9"/>
    <w:rsid w:val="00132D26"/>
    <w:rsid w:val="00132E3D"/>
    <w:rsid w:val="00132ED9"/>
    <w:rsid w:val="00132FDE"/>
    <w:rsid w:val="00133006"/>
    <w:rsid w:val="00133020"/>
    <w:rsid w:val="0013306E"/>
    <w:rsid w:val="0013310F"/>
    <w:rsid w:val="001331D6"/>
    <w:rsid w:val="00133301"/>
    <w:rsid w:val="0013331D"/>
    <w:rsid w:val="001333C7"/>
    <w:rsid w:val="0013342C"/>
    <w:rsid w:val="0013362C"/>
    <w:rsid w:val="00133634"/>
    <w:rsid w:val="001336E6"/>
    <w:rsid w:val="001336ED"/>
    <w:rsid w:val="00133724"/>
    <w:rsid w:val="0013374A"/>
    <w:rsid w:val="001337F6"/>
    <w:rsid w:val="0013384D"/>
    <w:rsid w:val="00133979"/>
    <w:rsid w:val="00133AD4"/>
    <w:rsid w:val="00133B71"/>
    <w:rsid w:val="00133BE0"/>
    <w:rsid w:val="00133C88"/>
    <w:rsid w:val="00133CC0"/>
    <w:rsid w:val="00133D3F"/>
    <w:rsid w:val="00133D59"/>
    <w:rsid w:val="00133FC3"/>
    <w:rsid w:val="00134098"/>
    <w:rsid w:val="001340D0"/>
    <w:rsid w:val="001341D5"/>
    <w:rsid w:val="0013425E"/>
    <w:rsid w:val="001343B4"/>
    <w:rsid w:val="00134400"/>
    <w:rsid w:val="0013445A"/>
    <w:rsid w:val="00134491"/>
    <w:rsid w:val="001344B8"/>
    <w:rsid w:val="001344FC"/>
    <w:rsid w:val="0013452F"/>
    <w:rsid w:val="0013453B"/>
    <w:rsid w:val="0013454D"/>
    <w:rsid w:val="00134550"/>
    <w:rsid w:val="00134590"/>
    <w:rsid w:val="0013459D"/>
    <w:rsid w:val="001345A9"/>
    <w:rsid w:val="001346CD"/>
    <w:rsid w:val="001347CB"/>
    <w:rsid w:val="001348CE"/>
    <w:rsid w:val="001348DC"/>
    <w:rsid w:val="00134900"/>
    <w:rsid w:val="00134A86"/>
    <w:rsid w:val="00134AB4"/>
    <w:rsid w:val="00134B4A"/>
    <w:rsid w:val="00134BD1"/>
    <w:rsid w:val="00134CB5"/>
    <w:rsid w:val="00134D83"/>
    <w:rsid w:val="00134E21"/>
    <w:rsid w:val="00134EBD"/>
    <w:rsid w:val="00134FA6"/>
    <w:rsid w:val="0013506E"/>
    <w:rsid w:val="0013519F"/>
    <w:rsid w:val="0013522E"/>
    <w:rsid w:val="00135245"/>
    <w:rsid w:val="00135254"/>
    <w:rsid w:val="001352D4"/>
    <w:rsid w:val="00135317"/>
    <w:rsid w:val="00135367"/>
    <w:rsid w:val="00135394"/>
    <w:rsid w:val="00135458"/>
    <w:rsid w:val="0013556D"/>
    <w:rsid w:val="0013573C"/>
    <w:rsid w:val="001357C5"/>
    <w:rsid w:val="001358C6"/>
    <w:rsid w:val="00135B6E"/>
    <w:rsid w:val="00135C77"/>
    <w:rsid w:val="00135CF6"/>
    <w:rsid w:val="00135D78"/>
    <w:rsid w:val="00135D81"/>
    <w:rsid w:val="00135E64"/>
    <w:rsid w:val="00135F4A"/>
    <w:rsid w:val="00135FE2"/>
    <w:rsid w:val="00136166"/>
    <w:rsid w:val="00136182"/>
    <w:rsid w:val="001361DF"/>
    <w:rsid w:val="0013623D"/>
    <w:rsid w:val="00136504"/>
    <w:rsid w:val="00136654"/>
    <w:rsid w:val="001366D4"/>
    <w:rsid w:val="0013673C"/>
    <w:rsid w:val="00136790"/>
    <w:rsid w:val="00136AB2"/>
    <w:rsid w:val="00136AF7"/>
    <w:rsid w:val="00136B03"/>
    <w:rsid w:val="00136BB4"/>
    <w:rsid w:val="00136BD5"/>
    <w:rsid w:val="00136BD8"/>
    <w:rsid w:val="00136C75"/>
    <w:rsid w:val="00136CB9"/>
    <w:rsid w:val="00136DF4"/>
    <w:rsid w:val="00136FA6"/>
    <w:rsid w:val="0013700E"/>
    <w:rsid w:val="001370D2"/>
    <w:rsid w:val="00137222"/>
    <w:rsid w:val="00137305"/>
    <w:rsid w:val="0013737C"/>
    <w:rsid w:val="001373FD"/>
    <w:rsid w:val="0013749F"/>
    <w:rsid w:val="001375BB"/>
    <w:rsid w:val="0013766C"/>
    <w:rsid w:val="00137700"/>
    <w:rsid w:val="0013770A"/>
    <w:rsid w:val="001378C6"/>
    <w:rsid w:val="00137929"/>
    <w:rsid w:val="001379D0"/>
    <w:rsid w:val="00137A88"/>
    <w:rsid w:val="00137BF1"/>
    <w:rsid w:val="00137C54"/>
    <w:rsid w:val="00137D62"/>
    <w:rsid w:val="00137DC6"/>
    <w:rsid w:val="00137E07"/>
    <w:rsid w:val="00137E26"/>
    <w:rsid w:val="00137F96"/>
    <w:rsid w:val="0014030B"/>
    <w:rsid w:val="001403A4"/>
    <w:rsid w:val="001404BA"/>
    <w:rsid w:val="001405B1"/>
    <w:rsid w:val="0014060B"/>
    <w:rsid w:val="001406A7"/>
    <w:rsid w:val="001409F7"/>
    <w:rsid w:val="001409FD"/>
    <w:rsid w:val="00140B3E"/>
    <w:rsid w:val="00140C0C"/>
    <w:rsid w:val="00140C64"/>
    <w:rsid w:val="00140CD3"/>
    <w:rsid w:val="00140D11"/>
    <w:rsid w:val="00140E29"/>
    <w:rsid w:val="00140E32"/>
    <w:rsid w:val="00140F6B"/>
    <w:rsid w:val="00141176"/>
    <w:rsid w:val="00141211"/>
    <w:rsid w:val="00141287"/>
    <w:rsid w:val="0014153A"/>
    <w:rsid w:val="0014161E"/>
    <w:rsid w:val="0014166E"/>
    <w:rsid w:val="00141795"/>
    <w:rsid w:val="00141879"/>
    <w:rsid w:val="0014194A"/>
    <w:rsid w:val="0014197E"/>
    <w:rsid w:val="00141A73"/>
    <w:rsid w:val="00141B38"/>
    <w:rsid w:val="00141CA2"/>
    <w:rsid w:val="00141DB8"/>
    <w:rsid w:val="0014202A"/>
    <w:rsid w:val="00142030"/>
    <w:rsid w:val="001420AF"/>
    <w:rsid w:val="001421FE"/>
    <w:rsid w:val="0014226D"/>
    <w:rsid w:val="0014228E"/>
    <w:rsid w:val="0014240C"/>
    <w:rsid w:val="00142410"/>
    <w:rsid w:val="001425C1"/>
    <w:rsid w:val="00142839"/>
    <w:rsid w:val="00142848"/>
    <w:rsid w:val="00142917"/>
    <w:rsid w:val="00142B27"/>
    <w:rsid w:val="00142B4D"/>
    <w:rsid w:val="00142C12"/>
    <w:rsid w:val="00142C23"/>
    <w:rsid w:val="00142CD1"/>
    <w:rsid w:val="00142D73"/>
    <w:rsid w:val="00142F8E"/>
    <w:rsid w:val="00143025"/>
    <w:rsid w:val="0014302B"/>
    <w:rsid w:val="0014320F"/>
    <w:rsid w:val="00143212"/>
    <w:rsid w:val="00143301"/>
    <w:rsid w:val="00143317"/>
    <w:rsid w:val="001433F4"/>
    <w:rsid w:val="001434BC"/>
    <w:rsid w:val="00143543"/>
    <w:rsid w:val="0014363D"/>
    <w:rsid w:val="00143673"/>
    <w:rsid w:val="00143718"/>
    <w:rsid w:val="0014389C"/>
    <w:rsid w:val="001438A6"/>
    <w:rsid w:val="00143A6A"/>
    <w:rsid w:val="00143A84"/>
    <w:rsid w:val="00143B30"/>
    <w:rsid w:val="00143B41"/>
    <w:rsid w:val="00143D0A"/>
    <w:rsid w:val="0014409A"/>
    <w:rsid w:val="0014414E"/>
    <w:rsid w:val="001441FB"/>
    <w:rsid w:val="001442E8"/>
    <w:rsid w:val="00144509"/>
    <w:rsid w:val="00144640"/>
    <w:rsid w:val="0014468E"/>
    <w:rsid w:val="00144700"/>
    <w:rsid w:val="00144708"/>
    <w:rsid w:val="00144A5F"/>
    <w:rsid w:val="00144ACA"/>
    <w:rsid w:val="00144B0D"/>
    <w:rsid w:val="00144B99"/>
    <w:rsid w:val="00144B9E"/>
    <w:rsid w:val="00144CFE"/>
    <w:rsid w:val="00144DB9"/>
    <w:rsid w:val="00144DE0"/>
    <w:rsid w:val="00144E76"/>
    <w:rsid w:val="00144F0B"/>
    <w:rsid w:val="00144FC8"/>
    <w:rsid w:val="00145071"/>
    <w:rsid w:val="001450E8"/>
    <w:rsid w:val="001451A2"/>
    <w:rsid w:val="00145207"/>
    <w:rsid w:val="001454EA"/>
    <w:rsid w:val="00145625"/>
    <w:rsid w:val="001459BF"/>
    <w:rsid w:val="00145A7E"/>
    <w:rsid w:val="00145B55"/>
    <w:rsid w:val="00145B8A"/>
    <w:rsid w:val="00145B9A"/>
    <w:rsid w:val="00145CC4"/>
    <w:rsid w:val="00145D24"/>
    <w:rsid w:val="00145D52"/>
    <w:rsid w:val="00145D7F"/>
    <w:rsid w:val="00145D81"/>
    <w:rsid w:val="00145E97"/>
    <w:rsid w:val="00145F81"/>
    <w:rsid w:val="001460C8"/>
    <w:rsid w:val="00146158"/>
    <w:rsid w:val="001461AD"/>
    <w:rsid w:val="001461E2"/>
    <w:rsid w:val="00146215"/>
    <w:rsid w:val="00146336"/>
    <w:rsid w:val="001463CD"/>
    <w:rsid w:val="001465A2"/>
    <w:rsid w:val="00146613"/>
    <w:rsid w:val="00146643"/>
    <w:rsid w:val="00146659"/>
    <w:rsid w:val="00146679"/>
    <w:rsid w:val="00146685"/>
    <w:rsid w:val="0014686D"/>
    <w:rsid w:val="00146914"/>
    <w:rsid w:val="001469EA"/>
    <w:rsid w:val="001469F5"/>
    <w:rsid w:val="00146D11"/>
    <w:rsid w:val="00146D55"/>
    <w:rsid w:val="00146EA4"/>
    <w:rsid w:val="00146FD5"/>
    <w:rsid w:val="00147151"/>
    <w:rsid w:val="00147266"/>
    <w:rsid w:val="001472FE"/>
    <w:rsid w:val="0014730E"/>
    <w:rsid w:val="00147343"/>
    <w:rsid w:val="00147366"/>
    <w:rsid w:val="0014745F"/>
    <w:rsid w:val="001474D1"/>
    <w:rsid w:val="001474D5"/>
    <w:rsid w:val="00147AA9"/>
    <w:rsid w:val="00147D21"/>
    <w:rsid w:val="00147E96"/>
    <w:rsid w:val="00147F48"/>
    <w:rsid w:val="0015005F"/>
    <w:rsid w:val="00150138"/>
    <w:rsid w:val="001501FF"/>
    <w:rsid w:val="001502AC"/>
    <w:rsid w:val="00150630"/>
    <w:rsid w:val="00150636"/>
    <w:rsid w:val="00150724"/>
    <w:rsid w:val="0015075C"/>
    <w:rsid w:val="0015077E"/>
    <w:rsid w:val="00150893"/>
    <w:rsid w:val="0015094F"/>
    <w:rsid w:val="00150A3D"/>
    <w:rsid w:val="00150A8A"/>
    <w:rsid w:val="00150BAA"/>
    <w:rsid w:val="00150C09"/>
    <w:rsid w:val="00150CC3"/>
    <w:rsid w:val="00150D15"/>
    <w:rsid w:val="00150D76"/>
    <w:rsid w:val="00150DCA"/>
    <w:rsid w:val="00150E46"/>
    <w:rsid w:val="00150EF8"/>
    <w:rsid w:val="00151020"/>
    <w:rsid w:val="00151172"/>
    <w:rsid w:val="00151186"/>
    <w:rsid w:val="001511A7"/>
    <w:rsid w:val="0015124A"/>
    <w:rsid w:val="001512CE"/>
    <w:rsid w:val="001513C1"/>
    <w:rsid w:val="001513DC"/>
    <w:rsid w:val="0015140D"/>
    <w:rsid w:val="001514EA"/>
    <w:rsid w:val="001514F5"/>
    <w:rsid w:val="00151530"/>
    <w:rsid w:val="001515B4"/>
    <w:rsid w:val="00151614"/>
    <w:rsid w:val="001516A6"/>
    <w:rsid w:val="001516FB"/>
    <w:rsid w:val="00151705"/>
    <w:rsid w:val="0015171D"/>
    <w:rsid w:val="0015182F"/>
    <w:rsid w:val="001519ED"/>
    <w:rsid w:val="00151A29"/>
    <w:rsid w:val="00151A35"/>
    <w:rsid w:val="00151A43"/>
    <w:rsid w:val="00151B60"/>
    <w:rsid w:val="00151BBB"/>
    <w:rsid w:val="00151BDD"/>
    <w:rsid w:val="00151BED"/>
    <w:rsid w:val="00151D30"/>
    <w:rsid w:val="00151D71"/>
    <w:rsid w:val="00151DEC"/>
    <w:rsid w:val="00151F71"/>
    <w:rsid w:val="00151F76"/>
    <w:rsid w:val="00151FE8"/>
    <w:rsid w:val="00152090"/>
    <w:rsid w:val="001520CE"/>
    <w:rsid w:val="0015212F"/>
    <w:rsid w:val="00152146"/>
    <w:rsid w:val="0015215D"/>
    <w:rsid w:val="001522D6"/>
    <w:rsid w:val="0015249D"/>
    <w:rsid w:val="001524E3"/>
    <w:rsid w:val="00152617"/>
    <w:rsid w:val="00152621"/>
    <w:rsid w:val="00152659"/>
    <w:rsid w:val="00152863"/>
    <w:rsid w:val="00152979"/>
    <w:rsid w:val="001529D0"/>
    <w:rsid w:val="001529E6"/>
    <w:rsid w:val="00152ADA"/>
    <w:rsid w:val="00152AE9"/>
    <w:rsid w:val="00152BA5"/>
    <w:rsid w:val="00152C84"/>
    <w:rsid w:val="00152C87"/>
    <w:rsid w:val="00152C8D"/>
    <w:rsid w:val="00152CF8"/>
    <w:rsid w:val="00152D38"/>
    <w:rsid w:val="00152DA4"/>
    <w:rsid w:val="00152F4A"/>
    <w:rsid w:val="00152F6B"/>
    <w:rsid w:val="001530B0"/>
    <w:rsid w:val="001530B3"/>
    <w:rsid w:val="0015313B"/>
    <w:rsid w:val="0015328F"/>
    <w:rsid w:val="001533C3"/>
    <w:rsid w:val="001534E9"/>
    <w:rsid w:val="0015356D"/>
    <w:rsid w:val="00153619"/>
    <w:rsid w:val="001536BC"/>
    <w:rsid w:val="00153725"/>
    <w:rsid w:val="0015374D"/>
    <w:rsid w:val="001538B7"/>
    <w:rsid w:val="001538FE"/>
    <w:rsid w:val="0015393D"/>
    <w:rsid w:val="00153C05"/>
    <w:rsid w:val="00153D1A"/>
    <w:rsid w:val="00153D4E"/>
    <w:rsid w:val="00153DB8"/>
    <w:rsid w:val="00153DE7"/>
    <w:rsid w:val="00153E09"/>
    <w:rsid w:val="00153E94"/>
    <w:rsid w:val="00153F76"/>
    <w:rsid w:val="00153F82"/>
    <w:rsid w:val="00154056"/>
    <w:rsid w:val="00154096"/>
    <w:rsid w:val="0015415C"/>
    <w:rsid w:val="00154165"/>
    <w:rsid w:val="001541B5"/>
    <w:rsid w:val="001542A4"/>
    <w:rsid w:val="001542C7"/>
    <w:rsid w:val="0015433C"/>
    <w:rsid w:val="00154362"/>
    <w:rsid w:val="00154384"/>
    <w:rsid w:val="001543D5"/>
    <w:rsid w:val="0015450A"/>
    <w:rsid w:val="001545A2"/>
    <w:rsid w:val="00154657"/>
    <w:rsid w:val="0015466D"/>
    <w:rsid w:val="00154751"/>
    <w:rsid w:val="00154972"/>
    <w:rsid w:val="001549D7"/>
    <w:rsid w:val="001549F6"/>
    <w:rsid w:val="00154C91"/>
    <w:rsid w:val="00154D71"/>
    <w:rsid w:val="00154DA8"/>
    <w:rsid w:val="00154F04"/>
    <w:rsid w:val="00154F8F"/>
    <w:rsid w:val="00155029"/>
    <w:rsid w:val="00155095"/>
    <w:rsid w:val="001551E1"/>
    <w:rsid w:val="001552FA"/>
    <w:rsid w:val="0015536C"/>
    <w:rsid w:val="00155381"/>
    <w:rsid w:val="001554CA"/>
    <w:rsid w:val="0015553B"/>
    <w:rsid w:val="00155622"/>
    <w:rsid w:val="001556A5"/>
    <w:rsid w:val="001556BD"/>
    <w:rsid w:val="001556D6"/>
    <w:rsid w:val="001556EB"/>
    <w:rsid w:val="0015577B"/>
    <w:rsid w:val="001557B7"/>
    <w:rsid w:val="00155822"/>
    <w:rsid w:val="00155836"/>
    <w:rsid w:val="001559C3"/>
    <w:rsid w:val="001559D4"/>
    <w:rsid w:val="00155A3C"/>
    <w:rsid w:val="00155A40"/>
    <w:rsid w:val="00155A42"/>
    <w:rsid w:val="00155A49"/>
    <w:rsid w:val="00155B03"/>
    <w:rsid w:val="00155BB8"/>
    <w:rsid w:val="00155DA1"/>
    <w:rsid w:val="00155EDA"/>
    <w:rsid w:val="00155EFF"/>
    <w:rsid w:val="00155F08"/>
    <w:rsid w:val="00156085"/>
    <w:rsid w:val="00156119"/>
    <w:rsid w:val="00156155"/>
    <w:rsid w:val="001561AA"/>
    <w:rsid w:val="001561B7"/>
    <w:rsid w:val="001561D4"/>
    <w:rsid w:val="00156274"/>
    <w:rsid w:val="001562F1"/>
    <w:rsid w:val="00156390"/>
    <w:rsid w:val="0015642B"/>
    <w:rsid w:val="00156646"/>
    <w:rsid w:val="001566BC"/>
    <w:rsid w:val="00156A5F"/>
    <w:rsid w:val="00156B43"/>
    <w:rsid w:val="00156BD5"/>
    <w:rsid w:val="00156D14"/>
    <w:rsid w:val="00156D45"/>
    <w:rsid w:val="00156EC7"/>
    <w:rsid w:val="00156FAD"/>
    <w:rsid w:val="00157012"/>
    <w:rsid w:val="001570EC"/>
    <w:rsid w:val="001570F8"/>
    <w:rsid w:val="00157338"/>
    <w:rsid w:val="001573D0"/>
    <w:rsid w:val="00157407"/>
    <w:rsid w:val="00157511"/>
    <w:rsid w:val="00157531"/>
    <w:rsid w:val="0015756E"/>
    <w:rsid w:val="001575CE"/>
    <w:rsid w:val="001575EA"/>
    <w:rsid w:val="00157664"/>
    <w:rsid w:val="001577F0"/>
    <w:rsid w:val="0015780F"/>
    <w:rsid w:val="0015794E"/>
    <w:rsid w:val="00157969"/>
    <w:rsid w:val="001579D3"/>
    <w:rsid w:val="00157AC2"/>
    <w:rsid w:val="00157B89"/>
    <w:rsid w:val="00157C33"/>
    <w:rsid w:val="00157C62"/>
    <w:rsid w:val="00157CF3"/>
    <w:rsid w:val="00157CFE"/>
    <w:rsid w:val="00157EEA"/>
    <w:rsid w:val="00157EF1"/>
    <w:rsid w:val="00157F44"/>
    <w:rsid w:val="00157F4A"/>
    <w:rsid w:val="00157F72"/>
    <w:rsid w:val="001600F8"/>
    <w:rsid w:val="00160285"/>
    <w:rsid w:val="00160314"/>
    <w:rsid w:val="00160320"/>
    <w:rsid w:val="0016040A"/>
    <w:rsid w:val="0016044F"/>
    <w:rsid w:val="001605D3"/>
    <w:rsid w:val="001605D8"/>
    <w:rsid w:val="001608DF"/>
    <w:rsid w:val="00160972"/>
    <w:rsid w:val="001609BF"/>
    <w:rsid w:val="00160A1E"/>
    <w:rsid w:val="00160AFE"/>
    <w:rsid w:val="00160B98"/>
    <w:rsid w:val="00160BD1"/>
    <w:rsid w:val="00160BEB"/>
    <w:rsid w:val="00160C8F"/>
    <w:rsid w:val="00160C9D"/>
    <w:rsid w:val="00160D19"/>
    <w:rsid w:val="00160DE5"/>
    <w:rsid w:val="00160E4C"/>
    <w:rsid w:val="00160ECB"/>
    <w:rsid w:val="00160FAA"/>
    <w:rsid w:val="001612D8"/>
    <w:rsid w:val="001612DD"/>
    <w:rsid w:val="001614A0"/>
    <w:rsid w:val="00161550"/>
    <w:rsid w:val="001616A1"/>
    <w:rsid w:val="0016174F"/>
    <w:rsid w:val="00161773"/>
    <w:rsid w:val="00161898"/>
    <w:rsid w:val="0016189C"/>
    <w:rsid w:val="00161AC5"/>
    <w:rsid w:val="00161AE5"/>
    <w:rsid w:val="00161B60"/>
    <w:rsid w:val="00161B6D"/>
    <w:rsid w:val="00161C12"/>
    <w:rsid w:val="00161D81"/>
    <w:rsid w:val="00161D86"/>
    <w:rsid w:val="00161EB1"/>
    <w:rsid w:val="00161ECE"/>
    <w:rsid w:val="00162008"/>
    <w:rsid w:val="0016207B"/>
    <w:rsid w:val="00162144"/>
    <w:rsid w:val="001621A6"/>
    <w:rsid w:val="001621CF"/>
    <w:rsid w:val="0016225D"/>
    <w:rsid w:val="001622BF"/>
    <w:rsid w:val="001622DF"/>
    <w:rsid w:val="0016250C"/>
    <w:rsid w:val="0016270F"/>
    <w:rsid w:val="0016276D"/>
    <w:rsid w:val="0016278A"/>
    <w:rsid w:val="0016287F"/>
    <w:rsid w:val="00162936"/>
    <w:rsid w:val="00162954"/>
    <w:rsid w:val="00162976"/>
    <w:rsid w:val="00162A49"/>
    <w:rsid w:val="00162A4C"/>
    <w:rsid w:val="00162AF7"/>
    <w:rsid w:val="00162C0C"/>
    <w:rsid w:val="00162D60"/>
    <w:rsid w:val="00162F77"/>
    <w:rsid w:val="00162FF5"/>
    <w:rsid w:val="0016308E"/>
    <w:rsid w:val="001631A8"/>
    <w:rsid w:val="001631FC"/>
    <w:rsid w:val="001632C6"/>
    <w:rsid w:val="001632F6"/>
    <w:rsid w:val="00163352"/>
    <w:rsid w:val="00163518"/>
    <w:rsid w:val="00163714"/>
    <w:rsid w:val="00163758"/>
    <w:rsid w:val="0016377C"/>
    <w:rsid w:val="00163916"/>
    <w:rsid w:val="001639F0"/>
    <w:rsid w:val="00163A4B"/>
    <w:rsid w:val="00163BAF"/>
    <w:rsid w:val="00163C44"/>
    <w:rsid w:val="00163C6C"/>
    <w:rsid w:val="00163D3B"/>
    <w:rsid w:val="00163DA1"/>
    <w:rsid w:val="00163DD4"/>
    <w:rsid w:val="00163E75"/>
    <w:rsid w:val="00163EA6"/>
    <w:rsid w:val="00163EFD"/>
    <w:rsid w:val="0016401C"/>
    <w:rsid w:val="0016405C"/>
    <w:rsid w:val="00164099"/>
    <w:rsid w:val="001640D8"/>
    <w:rsid w:val="001640E5"/>
    <w:rsid w:val="0016434D"/>
    <w:rsid w:val="001644F2"/>
    <w:rsid w:val="00164553"/>
    <w:rsid w:val="001645F4"/>
    <w:rsid w:val="00164645"/>
    <w:rsid w:val="00164690"/>
    <w:rsid w:val="001646B2"/>
    <w:rsid w:val="00164728"/>
    <w:rsid w:val="001648DD"/>
    <w:rsid w:val="0016498A"/>
    <w:rsid w:val="00164A12"/>
    <w:rsid w:val="00164A1E"/>
    <w:rsid w:val="00164A5C"/>
    <w:rsid w:val="00164B1B"/>
    <w:rsid w:val="00164BB4"/>
    <w:rsid w:val="00164C0C"/>
    <w:rsid w:val="00164D4F"/>
    <w:rsid w:val="00164DB6"/>
    <w:rsid w:val="00164E4A"/>
    <w:rsid w:val="00164F1F"/>
    <w:rsid w:val="00165176"/>
    <w:rsid w:val="00165277"/>
    <w:rsid w:val="0016529C"/>
    <w:rsid w:val="00165328"/>
    <w:rsid w:val="0016534E"/>
    <w:rsid w:val="001653AC"/>
    <w:rsid w:val="001653C1"/>
    <w:rsid w:val="00165429"/>
    <w:rsid w:val="0016542F"/>
    <w:rsid w:val="00165432"/>
    <w:rsid w:val="0016562C"/>
    <w:rsid w:val="00165676"/>
    <w:rsid w:val="00165694"/>
    <w:rsid w:val="00165762"/>
    <w:rsid w:val="001657EE"/>
    <w:rsid w:val="0016591C"/>
    <w:rsid w:val="001659C2"/>
    <w:rsid w:val="00165A1E"/>
    <w:rsid w:val="00165A33"/>
    <w:rsid w:val="00165A5F"/>
    <w:rsid w:val="00165A78"/>
    <w:rsid w:val="00165C2A"/>
    <w:rsid w:val="00165C7D"/>
    <w:rsid w:val="00165C8E"/>
    <w:rsid w:val="00165CA0"/>
    <w:rsid w:val="00165CB5"/>
    <w:rsid w:val="00165E6D"/>
    <w:rsid w:val="00165F7B"/>
    <w:rsid w:val="00165F9D"/>
    <w:rsid w:val="001660A2"/>
    <w:rsid w:val="001660E3"/>
    <w:rsid w:val="001661CA"/>
    <w:rsid w:val="0016625D"/>
    <w:rsid w:val="0016638A"/>
    <w:rsid w:val="00166401"/>
    <w:rsid w:val="00166451"/>
    <w:rsid w:val="00166455"/>
    <w:rsid w:val="001665B4"/>
    <w:rsid w:val="00166641"/>
    <w:rsid w:val="00166703"/>
    <w:rsid w:val="001667C9"/>
    <w:rsid w:val="0016682C"/>
    <w:rsid w:val="0016692F"/>
    <w:rsid w:val="00166A5E"/>
    <w:rsid w:val="00166B35"/>
    <w:rsid w:val="00166B98"/>
    <w:rsid w:val="00166CE3"/>
    <w:rsid w:val="00166D1A"/>
    <w:rsid w:val="00166DE8"/>
    <w:rsid w:val="00166E04"/>
    <w:rsid w:val="00166FCD"/>
    <w:rsid w:val="00167209"/>
    <w:rsid w:val="00167456"/>
    <w:rsid w:val="001674D5"/>
    <w:rsid w:val="00167536"/>
    <w:rsid w:val="00167587"/>
    <w:rsid w:val="00167683"/>
    <w:rsid w:val="00167774"/>
    <w:rsid w:val="00167840"/>
    <w:rsid w:val="0016787E"/>
    <w:rsid w:val="001678B1"/>
    <w:rsid w:val="0016799F"/>
    <w:rsid w:val="00167A58"/>
    <w:rsid w:val="00167AFD"/>
    <w:rsid w:val="00167BA5"/>
    <w:rsid w:val="00167BC6"/>
    <w:rsid w:val="00167C47"/>
    <w:rsid w:val="00167C90"/>
    <w:rsid w:val="00167C9B"/>
    <w:rsid w:val="00167D90"/>
    <w:rsid w:val="00167DE0"/>
    <w:rsid w:val="00170095"/>
    <w:rsid w:val="001700D3"/>
    <w:rsid w:val="00170195"/>
    <w:rsid w:val="00170570"/>
    <w:rsid w:val="00170661"/>
    <w:rsid w:val="00170780"/>
    <w:rsid w:val="001707B4"/>
    <w:rsid w:val="001708D3"/>
    <w:rsid w:val="001708EF"/>
    <w:rsid w:val="001708F7"/>
    <w:rsid w:val="00170949"/>
    <w:rsid w:val="00170AE1"/>
    <w:rsid w:val="00170C25"/>
    <w:rsid w:val="00170C46"/>
    <w:rsid w:val="00170E36"/>
    <w:rsid w:val="00170E58"/>
    <w:rsid w:val="00170E6F"/>
    <w:rsid w:val="00170F2E"/>
    <w:rsid w:val="00170F68"/>
    <w:rsid w:val="00170FD8"/>
    <w:rsid w:val="00170FE6"/>
    <w:rsid w:val="00171017"/>
    <w:rsid w:val="00171138"/>
    <w:rsid w:val="001711C4"/>
    <w:rsid w:val="0017120A"/>
    <w:rsid w:val="00171389"/>
    <w:rsid w:val="001713B5"/>
    <w:rsid w:val="00171630"/>
    <w:rsid w:val="00171665"/>
    <w:rsid w:val="00171678"/>
    <w:rsid w:val="0017182C"/>
    <w:rsid w:val="00171866"/>
    <w:rsid w:val="001718D3"/>
    <w:rsid w:val="00171955"/>
    <w:rsid w:val="00171A5E"/>
    <w:rsid w:val="00171C52"/>
    <w:rsid w:val="00171C92"/>
    <w:rsid w:val="00171E6F"/>
    <w:rsid w:val="00171FF8"/>
    <w:rsid w:val="0017206E"/>
    <w:rsid w:val="001720AE"/>
    <w:rsid w:val="00172115"/>
    <w:rsid w:val="00172140"/>
    <w:rsid w:val="0017229A"/>
    <w:rsid w:val="00172312"/>
    <w:rsid w:val="00172318"/>
    <w:rsid w:val="0017232E"/>
    <w:rsid w:val="001724F5"/>
    <w:rsid w:val="00172718"/>
    <w:rsid w:val="001727B5"/>
    <w:rsid w:val="0017290D"/>
    <w:rsid w:val="00172911"/>
    <w:rsid w:val="00172980"/>
    <w:rsid w:val="001729F8"/>
    <w:rsid w:val="00172A30"/>
    <w:rsid w:val="00172A62"/>
    <w:rsid w:val="00172C7E"/>
    <w:rsid w:val="00172C8E"/>
    <w:rsid w:val="00172D36"/>
    <w:rsid w:val="00172D3F"/>
    <w:rsid w:val="00172D79"/>
    <w:rsid w:val="00172E6F"/>
    <w:rsid w:val="00172EA1"/>
    <w:rsid w:val="00172F82"/>
    <w:rsid w:val="001730AF"/>
    <w:rsid w:val="00173208"/>
    <w:rsid w:val="00173241"/>
    <w:rsid w:val="001732F5"/>
    <w:rsid w:val="00173314"/>
    <w:rsid w:val="0017338B"/>
    <w:rsid w:val="00173557"/>
    <w:rsid w:val="00173678"/>
    <w:rsid w:val="0017378F"/>
    <w:rsid w:val="00173898"/>
    <w:rsid w:val="00173902"/>
    <w:rsid w:val="001739C0"/>
    <w:rsid w:val="001739F3"/>
    <w:rsid w:val="00173ADD"/>
    <w:rsid w:val="00173BB3"/>
    <w:rsid w:val="00173C9D"/>
    <w:rsid w:val="00173CDB"/>
    <w:rsid w:val="00173CF9"/>
    <w:rsid w:val="00173E1D"/>
    <w:rsid w:val="00173F35"/>
    <w:rsid w:val="00173F7E"/>
    <w:rsid w:val="00173F96"/>
    <w:rsid w:val="00173FDC"/>
    <w:rsid w:val="00173FFB"/>
    <w:rsid w:val="00174029"/>
    <w:rsid w:val="001740CE"/>
    <w:rsid w:val="001740FD"/>
    <w:rsid w:val="0017421F"/>
    <w:rsid w:val="00174529"/>
    <w:rsid w:val="00174592"/>
    <w:rsid w:val="0017463D"/>
    <w:rsid w:val="0017465B"/>
    <w:rsid w:val="00174694"/>
    <w:rsid w:val="001746F8"/>
    <w:rsid w:val="00174748"/>
    <w:rsid w:val="00174946"/>
    <w:rsid w:val="00174A34"/>
    <w:rsid w:val="00174B84"/>
    <w:rsid w:val="00174DA4"/>
    <w:rsid w:val="00174DB8"/>
    <w:rsid w:val="00174DF2"/>
    <w:rsid w:val="00174E8F"/>
    <w:rsid w:val="00174FDD"/>
    <w:rsid w:val="00174FE7"/>
    <w:rsid w:val="001750A6"/>
    <w:rsid w:val="001751EA"/>
    <w:rsid w:val="00175278"/>
    <w:rsid w:val="001753B9"/>
    <w:rsid w:val="001753C5"/>
    <w:rsid w:val="00175462"/>
    <w:rsid w:val="00175495"/>
    <w:rsid w:val="001754D0"/>
    <w:rsid w:val="001754F1"/>
    <w:rsid w:val="00175792"/>
    <w:rsid w:val="00175867"/>
    <w:rsid w:val="0017592E"/>
    <w:rsid w:val="00175981"/>
    <w:rsid w:val="001759A4"/>
    <w:rsid w:val="001759EE"/>
    <w:rsid w:val="00175BB2"/>
    <w:rsid w:val="00175D09"/>
    <w:rsid w:val="00175D36"/>
    <w:rsid w:val="00175F9B"/>
    <w:rsid w:val="00176059"/>
    <w:rsid w:val="001760CA"/>
    <w:rsid w:val="001760FA"/>
    <w:rsid w:val="001761B0"/>
    <w:rsid w:val="0017632A"/>
    <w:rsid w:val="0017649C"/>
    <w:rsid w:val="001764C2"/>
    <w:rsid w:val="001764FC"/>
    <w:rsid w:val="001765BB"/>
    <w:rsid w:val="001766E0"/>
    <w:rsid w:val="0017672F"/>
    <w:rsid w:val="00176732"/>
    <w:rsid w:val="001767FA"/>
    <w:rsid w:val="00176811"/>
    <w:rsid w:val="0017686B"/>
    <w:rsid w:val="001768D0"/>
    <w:rsid w:val="001769F3"/>
    <w:rsid w:val="00176A51"/>
    <w:rsid w:val="00176A79"/>
    <w:rsid w:val="00176AC0"/>
    <w:rsid w:val="00176AF5"/>
    <w:rsid w:val="00176B99"/>
    <w:rsid w:val="00176BE9"/>
    <w:rsid w:val="00176E5E"/>
    <w:rsid w:val="00176FE2"/>
    <w:rsid w:val="0017701B"/>
    <w:rsid w:val="00177033"/>
    <w:rsid w:val="00177057"/>
    <w:rsid w:val="0017706D"/>
    <w:rsid w:val="00177072"/>
    <w:rsid w:val="00177159"/>
    <w:rsid w:val="0017716A"/>
    <w:rsid w:val="00177267"/>
    <w:rsid w:val="0017743E"/>
    <w:rsid w:val="001774B1"/>
    <w:rsid w:val="0017753E"/>
    <w:rsid w:val="001775D3"/>
    <w:rsid w:val="0017768B"/>
    <w:rsid w:val="001777E3"/>
    <w:rsid w:val="0017782D"/>
    <w:rsid w:val="001778EC"/>
    <w:rsid w:val="00177927"/>
    <w:rsid w:val="00177941"/>
    <w:rsid w:val="00177949"/>
    <w:rsid w:val="0017794B"/>
    <w:rsid w:val="00177A79"/>
    <w:rsid w:val="00177B34"/>
    <w:rsid w:val="00177BC3"/>
    <w:rsid w:val="00177BF6"/>
    <w:rsid w:val="00177CFD"/>
    <w:rsid w:val="00177DC0"/>
    <w:rsid w:val="00177DD9"/>
    <w:rsid w:val="00177EBE"/>
    <w:rsid w:val="00177ED8"/>
    <w:rsid w:val="00177FFE"/>
    <w:rsid w:val="0018004E"/>
    <w:rsid w:val="001800EC"/>
    <w:rsid w:val="001803E1"/>
    <w:rsid w:val="001803E2"/>
    <w:rsid w:val="0018065D"/>
    <w:rsid w:val="001806F0"/>
    <w:rsid w:val="0018077A"/>
    <w:rsid w:val="00180816"/>
    <w:rsid w:val="00180825"/>
    <w:rsid w:val="001808DE"/>
    <w:rsid w:val="0018096E"/>
    <w:rsid w:val="001809FB"/>
    <w:rsid w:val="00180A31"/>
    <w:rsid w:val="00180AD2"/>
    <w:rsid w:val="00180B11"/>
    <w:rsid w:val="00180BDF"/>
    <w:rsid w:val="00180C83"/>
    <w:rsid w:val="00180CA5"/>
    <w:rsid w:val="00180F3C"/>
    <w:rsid w:val="00180F7B"/>
    <w:rsid w:val="00180F8D"/>
    <w:rsid w:val="00181075"/>
    <w:rsid w:val="0018110E"/>
    <w:rsid w:val="00181116"/>
    <w:rsid w:val="001811BA"/>
    <w:rsid w:val="0018124F"/>
    <w:rsid w:val="001812CF"/>
    <w:rsid w:val="001812D8"/>
    <w:rsid w:val="001812FA"/>
    <w:rsid w:val="001813A3"/>
    <w:rsid w:val="00181424"/>
    <w:rsid w:val="0018142A"/>
    <w:rsid w:val="00181468"/>
    <w:rsid w:val="001814AB"/>
    <w:rsid w:val="001814D2"/>
    <w:rsid w:val="00181564"/>
    <w:rsid w:val="0018158C"/>
    <w:rsid w:val="0018165D"/>
    <w:rsid w:val="001816D6"/>
    <w:rsid w:val="001816E5"/>
    <w:rsid w:val="00181730"/>
    <w:rsid w:val="0018196E"/>
    <w:rsid w:val="00181A0B"/>
    <w:rsid w:val="00181A41"/>
    <w:rsid w:val="00181B71"/>
    <w:rsid w:val="00181C10"/>
    <w:rsid w:val="00181C2F"/>
    <w:rsid w:val="00181E29"/>
    <w:rsid w:val="00181EC8"/>
    <w:rsid w:val="00181ED1"/>
    <w:rsid w:val="0018205E"/>
    <w:rsid w:val="00182193"/>
    <w:rsid w:val="001821C5"/>
    <w:rsid w:val="0018222D"/>
    <w:rsid w:val="0018225D"/>
    <w:rsid w:val="00182289"/>
    <w:rsid w:val="00182327"/>
    <w:rsid w:val="0018248E"/>
    <w:rsid w:val="001824C3"/>
    <w:rsid w:val="0018250B"/>
    <w:rsid w:val="0018250D"/>
    <w:rsid w:val="001825D2"/>
    <w:rsid w:val="00182729"/>
    <w:rsid w:val="0018272C"/>
    <w:rsid w:val="0018272D"/>
    <w:rsid w:val="001827F0"/>
    <w:rsid w:val="00182818"/>
    <w:rsid w:val="00182B46"/>
    <w:rsid w:val="00182C67"/>
    <w:rsid w:val="00182D99"/>
    <w:rsid w:val="00182DEF"/>
    <w:rsid w:val="00182E0E"/>
    <w:rsid w:val="00182E87"/>
    <w:rsid w:val="00182FF4"/>
    <w:rsid w:val="001830EA"/>
    <w:rsid w:val="001831D6"/>
    <w:rsid w:val="001831F7"/>
    <w:rsid w:val="00183253"/>
    <w:rsid w:val="0018344C"/>
    <w:rsid w:val="00183452"/>
    <w:rsid w:val="00183483"/>
    <w:rsid w:val="0018349C"/>
    <w:rsid w:val="001834B9"/>
    <w:rsid w:val="001834F1"/>
    <w:rsid w:val="00183583"/>
    <w:rsid w:val="00183619"/>
    <w:rsid w:val="0018366B"/>
    <w:rsid w:val="0018369C"/>
    <w:rsid w:val="00183760"/>
    <w:rsid w:val="0018376B"/>
    <w:rsid w:val="001839DA"/>
    <w:rsid w:val="00183BF8"/>
    <w:rsid w:val="00183CBC"/>
    <w:rsid w:val="00183CF1"/>
    <w:rsid w:val="00183D64"/>
    <w:rsid w:val="00183DA4"/>
    <w:rsid w:val="00183EBC"/>
    <w:rsid w:val="00183F4C"/>
    <w:rsid w:val="00183F77"/>
    <w:rsid w:val="00183F85"/>
    <w:rsid w:val="00184067"/>
    <w:rsid w:val="00184127"/>
    <w:rsid w:val="00184139"/>
    <w:rsid w:val="00184162"/>
    <w:rsid w:val="001841BF"/>
    <w:rsid w:val="0018423F"/>
    <w:rsid w:val="001845BC"/>
    <w:rsid w:val="0018462F"/>
    <w:rsid w:val="00184660"/>
    <w:rsid w:val="0018467D"/>
    <w:rsid w:val="0018470C"/>
    <w:rsid w:val="001848A3"/>
    <w:rsid w:val="0018495E"/>
    <w:rsid w:val="001849A2"/>
    <w:rsid w:val="00184A92"/>
    <w:rsid w:val="00184BBA"/>
    <w:rsid w:val="00184C4A"/>
    <w:rsid w:val="00184CF2"/>
    <w:rsid w:val="00184CF5"/>
    <w:rsid w:val="00184D21"/>
    <w:rsid w:val="00184D86"/>
    <w:rsid w:val="00184DCC"/>
    <w:rsid w:val="00184ECF"/>
    <w:rsid w:val="00184FAA"/>
    <w:rsid w:val="00185064"/>
    <w:rsid w:val="0018518A"/>
    <w:rsid w:val="001852FA"/>
    <w:rsid w:val="0018536F"/>
    <w:rsid w:val="00185392"/>
    <w:rsid w:val="00185489"/>
    <w:rsid w:val="00185565"/>
    <w:rsid w:val="0018573B"/>
    <w:rsid w:val="001858CC"/>
    <w:rsid w:val="0018592E"/>
    <w:rsid w:val="00185A46"/>
    <w:rsid w:val="00185AEF"/>
    <w:rsid w:val="00185B86"/>
    <w:rsid w:val="00185C96"/>
    <w:rsid w:val="00185D10"/>
    <w:rsid w:val="00185D2F"/>
    <w:rsid w:val="00185D63"/>
    <w:rsid w:val="00185D78"/>
    <w:rsid w:val="00185D79"/>
    <w:rsid w:val="00185E33"/>
    <w:rsid w:val="00185E39"/>
    <w:rsid w:val="00185E76"/>
    <w:rsid w:val="00185F9B"/>
    <w:rsid w:val="00185FC2"/>
    <w:rsid w:val="00186051"/>
    <w:rsid w:val="001860A3"/>
    <w:rsid w:val="001860B6"/>
    <w:rsid w:val="001860BD"/>
    <w:rsid w:val="001860C5"/>
    <w:rsid w:val="001861B6"/>
    <w:rsid w:val="001861BB"/>
    <w:rsid w:val="0018623C"/>
    <w:rsid w:val="001864BA"/>
    <w:rsid w:val="001864FB"/>
    <w:rsid w:val="00186551"/>
    <w:rsid w:val="001865D7"/>
    <w:rsid w:val="001868AF"/>
    <w:rsid w:val="0018693E"/>
    <w:rsid w:val="001869BF"/>
    <w:rsid w:val="001869D6"/>
    <w:rsid w:val="00186A08"/>
    <w:rsid w:val="00186D53"/>
    <w:rsid w:val="00186E57"/>
    <w:rsid w:val="00186E68"/>
    <w:rsid w:val="00186E84"/>
    <w:rsid w:val="00186F8C"/>
    <w:rsid w:val="00187072"/>
    <w:rsid w:val="00187079"/>
    <w:rsid w:val="00187202"/>
    <w:rsid w:val="0018723E"/>
    <w:rsid w:val="00187318"/>
    <w:rsid w:val="00187338"/>
    <w:rsid w:val="0018754D"/>
    <w:rsid w:val="00187750"/>
    <w:rsid w:val="00187847"/>
    <w:rsid w:val="001878FE"/>
    <w:rsid w:val="00187AD6"/>
    <w:rsid w:val="00187AE6"/>
    <w:rsid w:val="00187BBE"/>
    <w:rsid w:val="00187BBF"/>
    <w:rsid w:val="00187BC0"/>
    <w:rsid w:val="00187BD8"/>
    <w:rsid w:val="00187C08"/>
    <w:rsid w:val="00187C6A"/>
    <w:rsid w:val="00187DF5"/>
    <w:rsid w:val="00187E36"/>
    <w:rsid w:val="00187EC4"/>
    <w:rsid w:val="00187F36"/>
    <w:rsid w:val="00187FA5"/>
    <w:rsid w:val="0019001E"/>
    <w:rsid w:val="00190061"/>
    <w:rsid w:val="001900E8"/>
    <w:rsid w:val="00190171"/>
    <w:rsid w:val="00190208"/>
    <w:rsid w:val="0019025C"/>
    <w:rsid w:val="00190262"/>
    <w:rsid w:val="001902EF"/>
    <w:rsid w:val="00190311"/>
    <w:rsid w:val="00190326"/>
    <w:rsid w:val="001903DA"/>
    <w:rsid w:val="00190418"/>
    <w:rsid w:val="00190465"/>
    <w:rsid w:val="001904C3"/>
    <w:rsid w:val="001904D9"/>
    <w:rsid w:val="001904E2"/>
    <w:rsid w:val="00190540"/>
    <w:rsid w:val="001906BC"/>
    <w:rsid w:val="001907B8"/>
    <w:rsid w:val="001907E5"/>
    <w:rsid w:val="001909A1"/>
    <w:rsid w:val="001909B9"/>
    <w:rsid w:val="00190A94"/>
    <w:rsid w:val="00190AB4"/>
    <w:rsid w:val="00190B26"/>
    <w:rsid w:val="00190B53"/>
    <w:rsid w:val="00190B70"/>
    <w:rsid w:val="00190C4A"/>
    <w:rsid w:val="00190D26"/>
    <w:rsid w:val="00190E7B"/>
    <w:rsid w:val="00190F3F"/>
    <w:rsid w:val="00190FB0"/>
    <w:rsid w:val="0019104D"/>
    <w:rsid w:val="00191183"/>
    <w:rsid w:val="001911A8"/>
    <w:rsid w:val="0019121A"/>
    <w:rsid w:val="00191424"/>
    <w:rsid w:val="0019151E"/>
    <w:rsid w:val="001915AE"/>
    <w:rsid w:val="0019163A"/>
    <w:rsid w:val="00191708"/>
    <w:rsid w:val="00191791"/>
    <w:rsid w:val="00191816"/>
    <w:rsid w:val="001918EE"/>
    <w:rsid w:val="001919E0"/>
    <w:rsid w:val="00191A0B"/>
    <w:rsid w:val="00191A8A"/>
    <w:rsid w:val="00191B80"/>
    <w:rsid w:val="00191BD2"/>
    <w:rsid w:val="00191C46"/>
    <w:rsid w:val="00191C79"/>
    <w:rsid w:val="00191CF9"/>
    <w:rsid w:val="00191CFC"/>
    <w:rsid w:val="00191DF5"/>
    <w:rsid w:val="00191F31"/>
    <w:rsid w:val="00191F5A"/>
    <w:rsid w:val="00191F5D"/>
    <w:rsid w:val="00191F70"/>
    <w:rsid w:val="00191F7C"/>
    <w:rsid w:val="00191FF8"/>
    <w:rsid w:val="00192212"/>
    <w:rsid w:val="00192249"/>
    <w:rsid w:val="001922AB"/>
    <w:rsid w:val="00192337"/>
    <w:rsid w:val="00192369"/>
    <w:rsid w:val="00192591"/>
    <w:rsid w:val="001925BB"/>
    <w:rsid w:val="00192685"/>
    <w:rsid w:val="00192760"/>
    <w:rsid w:val="001928ED"/>
    <w:rsid w:val="00192962"/>
    <w:rsid w:val="00192998"/>
    <w:rsid w:val="001929A3"/>
    <w:rsid w:val="001929AD"/>
    <w:rsid w:val="00192A39"/>
    <w:rsid w:val="00192A56"/>
    <w:rsid w:val="00192AC3"/>
    <w:rsid w:val="00192ACE"/>
    <w:rsid w:val="00192B4D"/>
    <w:rsid w:val="00192B6E"/>
    <w:rsid w:val="00192BC5"/>
    <w:rsid w:val="00192C89"/>
    <w:rsid w:val="00192D6A"/>
    <w:rsid w:val="00192D8B"/>
    <w:rsid w:val="00192EA2"/>
    <w:rsid w:val="00192EC0"/>
    <w:rsid w:val="00193436"/>
    <w:rsid w:val="0019349B"/>
    <w:rsid w:val="001934F2"/>
    <w:rsid w:val="00193596"/>
    <w:rsid w:val="00193613"/>
    <w:rsid w:val="0019369E"/>
    <w:rsid w:val="0019376C"/>
    <w:rsid w:val="00193920"/>
    <w:rsid w:val="00193A11"/>
    <w:rsid w:val="00193B50"/>
    <w:rsid w:val="00193D5D"/>
    <w:rsid w:val="00193D99"/>
    <w:rsid w:val="00193EF5"/>
    <w:rsid w:val="00193F40"/>
    <w:rsid w:val="00194236"/>
    <w:rsid w:val="00194261"/>
    <w:rsid w:val="001942D2"/>
    <w:rsid w:val="001942D7"/>
    <w:rsid w:val="00194348"/>
    <w:rsid w:val="001943DB"/>
    <w:rsid w:val="0019442D"/>
    <w:rsid w:val="00194437"/>
    <w:rsid w:val="001944B1"/>
    <w:rsid w:val="00194513"/>
    <w:rsid w:val="001945F4"/>
    <w:rsid w:val="0019467C"/>
    <w:rsid w:val="001946D2"/>
    <w:rsid w:val="001946E8"/>
    <w:rsid w:val="00194706"/>
    <w:rsid w:val="00194874"/>
    <w:rsid w:val="00194876"/>
    <w:rsid w:val="001948EE"/>
    <w:rsid w:val="001948F2"/>
    <w:rsid w:val="00194989"/>
    <w:rsid w:val="001949B9"/>
    <w:rsid w:val="00194A75"/>
    <w:rsid w:val="00194A96"/>
    <w:rsid w:val="00194BB2"/>
    <w:rsid w:val="00194CBB"/>
    <w:rsid w:val="00194DB5"/>
    <w:rsid w:val="00194E6C"/>
    <w:rsid w:val="00194F96"/>
    <w:rsid w:val="001950D4"/>
    <w:rsid w:val="00195161"/>
    <w:rsid w:val="0019538F"/>
    <w:rsid w:val="001953CE"/>
    <w:rsid w:val="00195492"/>
    <w:rsid w:val="00195521"/>
    <w:rsid w:val="00195575"/>
    <w:rsid w:val="00195681"/>
    <w:rsid w:val="001957B8"/>
    <w:rsid w:val="001957CE"/>
    <w:rsid w:val="0019585C"/>
    <w:rsid w:val="001958F3"/>
    <w:rsid w:val="001958FA"/>
    <w:rsid w:val="00195B17"/>
    <w:rsid w:val="00195B4B"/>
    <w:rsid w:val="00195CB3"/>
    <w:rsid w:val="00195D33"/>
    <w:rsid w:val="00195D9B"/>
    <w:rsid w:val="00195DC1"/>
    <w:rsid w:val="00195E08"/>
    <w:rsid w:val="00195F96"/>
    <w:rsid w:val="00195F9D"/>
    <w:rsid w:val="00196077"/>
    <w:rsid w:val="0019616A"/>
    <w:rsid w:val="001961AC"/>
    <w:rsid w:val="001962D9"/>
    <w:rsid w:val="00196482"/>
    <w:rsid w:val="00196515"/>
    <w:rsid w:val="00196543"/>
    <w:rsid w:val="001965A5"/>
    <w:rsid w:val="001965DA"/>
    <w:rsid w:val="0019670C"/>
    <w:rsid w:val="0019675E"/>
    <w:rsid w:val="00196925"/>
    <w:rsid w:val="00196B65"/>
    <w:rsid w:val="00196BCF"/>
    <w:rsid w:val="00196E55"/>
    <w:rsid w:val="00196ED6"/>
    <w:rsid w:val="00196F7B"/>
    <w:rsid w:val="001970F3"/>
    <w:rsid w:val="00197109"/>
    <w:rsid w:val="001971E2"/>
    <w:rsid w:val="00197234"/>
    <w:rsid w:val="001972BA"/>
    <w:rsid w:val="001972E4"/>
    <w:rsid w:val="0019747E"/>
    <w:rsid w:val="001974BE"/>
    <w:rsid w:val="00197517"/>
    <w:rsid w:val="0019754E"/>
    <w:rsid w:val="0019763F"/>
    <w:rsid w:val="00197883"/>
    <w:rsid w:val="00197913"/>
    <w:rsid w:val="001979CA"/>
    <w:rsid w:val="00197B75"/>
    <w:rsid w:val="00197E5C"/>
    <w:rsid w:val="00197F11"/>
    <w:rsid w:val="00197F67"/>
    <w:rsid w:val="00197F8F"/>
    <w:rsid w:val="001A0110"/>
    <w:rsid w:val="001A0121"/>
    <w:rsid w:val="001A02A7"/>
    <w:rsid w:val="001A02D8"/>
    <w:rsid w:val="001A03BC"/>
    <w:rsid w:val="001A0513"/>
    <w:rsid w:val="001A0535"/>
    <w:rsid w:val="001A05C8"/>
    <w:rsid w:val="001A0797"/>
    <w:rsid w:val="001A07A2"/>
    <w:rsid w:val="001A0810"/>
    <w:rsid w:val="001A08F1"/>
    <w:rsid w:val="001A0B1F"/>
    <w:rsid w:val="001A0C3C"/>
    <w:rsid w:val="001A0D5F"/>
    <w:rsid w:val="001A0D68"/>
    <w:rsid w:val="001A0DE6"/>
    <w:rsid w:val="001A0EF1"/>
    <w:rsid w:val="001A0FD1"/>
    <w:rsid w:val="001A1097"/>
    <w:rsid w:val="001A1116"/>
    <w:rsid w:val="001A1195"/>
    <w:rsid w:val="001A11CE"/>
    <w:rsid w:val="001A128E"/>
    <w:rsid w:val="001A137B"/>
    <w:rsid w:val="001A1399"/>
    <w:rsid w:val="001A1410"/>
    <w:rsid w:val="001A146F"/>
    <w:rsid w:val="001A14E6"/>
    <w:rsid w:val="001A163D"/>
    <w:rsid w:val="001A167E"/>
    <w:rsid w:val="001A1707"/>
    <w:rsid w:val="001A170C"/>
    <w:rsid w:val="001A1712"/>
    <w:rsid w:val="001A173B"/>
    <w:rsid w:val="001A1812"/>
    <w:rsid w:val="001A18B4"/>
    <w:rsid w:val="001A1918"/>
    <w:rsid w:val="001A19EC"/>
    <w:rsid w:val="001A1AE6"/>
    <w:rsid w:val="001A1B9A"/>
    <w:rsid w:val="001A1CDA"/>
    <w:rsid w:val="001A1D24"/>
    <w:rsid w:val="001A1E82"/>
    <w:rsid w:val="001A1F08"/>
    <w:rsid w:val="001A1F32"/>
    <w:rsid w:val="001A1F58"/>
    <w:rsid w:val="001A1F78"/>
    <w:rsid w:val="001A1FA3"/>
    <w:rsid w:val="001A2005"/>
    <w:rsid w:val="001A2177"/>
    <w:rsid w:val="001A228B"/>
    <w:rsid w:val="001A2342"/>
    <w:rsid w:val="001A241A"/>
    <w:rsid w:val="001A24B9"/>
    <w:rsid w:val="001A24F9"/>
    <w:rsid w:val="001A265A"/>
    <w:rsid w:val="001A27D1"/>
    <w:rsid w:val="001A29A6"/>
    <w:rsid w:val="001A29F1"/>
    <w:rsid w:val="001A2AA8"/>
    <w:rsid w:val="001A2B1B"/>
    <w:rsid w:val="001A2C2A"/>
    <w:rsid w:val="001A2C68"/>
    <w:rsid w:val="001A2EC4"/>
    <w:rsid w:val="001A2FF8"/>
    <w:rsid w:val="001A3093"/>
    <w:rsid w:val="001A30F1"/>
    <w:rsid w:val="001A31EF"/>
    <w:rsid w:val="001A3255"/>
    <w:rsid w:val="001A32B3"/>
    <w:rsid w:val="001A3387"/>
    <w:rsid w:val="001A3394"/>
    <w:rsid w:val="001A342A"/>
    <w:rsid w:val="001A342B"/>
    <w:rsid w:val="001A352C"/>
    <w:rsid w:val="001A368F"/>
    <w:rsid w:val="001A36D9"/>
    <w:rsid w:val="001A387C"/>
    <w:rsid w:val="001A3916"/>
    <w:rsid w:val="001A3ADF"/>
    <w:rsid w:val="001A3B85"/>
    <w:rsid w:val="001A3CF6"/>
    <w:rsid w:val="001A3D00"/>
    <w:rsid w:val="001A3DD0"/>
    <w:rsid w:val="001A3E1D"/>
    <w:rsid w:val="001A3E62"/>
    <w:rsid w:val="001A3F72"/>
    <w:rsid w:val="001A4040"/>
    <w:rsid w:val="001A40A8"/>
    <w:rsid w:val="001A4155"/>
    <w:rsid w:val="001A4181"/>
    <w:rsid w:val="001A4209"/>
    <w:rsid w:val="001A422F"/>
    <w:rsid w:val="001A42AC"/>
    <w:rsid w:val="001A4335"/>
    <w:rsid w:val="001A43EE"/>
    <w:rsid w:val="001A4468"/>
    <w:rsid w:val="001A450B"/>
    <w:rsid w:val="001A45E4"/>
    <w:rsid w:val="001A464A"/>
    <w:rsid w:val="001A46A7"/>
    <w:rsid w:val="001A47BC"/>
    <w:rsid w:val="001A47C4"/>
    <w:rsid w:val="001A4ABB"/>
    <w:rsid w:val="001A4DDD"/>
    <w:rsid w:val="001A4E3B"/>
    <w:rsid w:val="001A4F4A"/>
    <w:rsid w:val="001A5020"/>
    <w:rsid w:val="001A502F"/>
    <w:rsid w:val="001A5037"/>
    <w:rsid w:val="001A51AC"/>
    <w:rsid w:val="001A51AD"/>
    <w:rsid w:val="001A524D"/>
    <w:rsid w:val="001A52A9"/>
    <w:rsid w:val="001A532E"/>
    <w:rsid w:val="001A5412"/>
    <w:rsid w:val="001A5581"/>
    <w:rsid w:val="001A55E5"/>
    <w:rsid w:val="001A5855"/>
    <w:rsid w:val="001A58A9"/>
    <w:rsid w:val="001A5964"/>
    <w:rsid w:val="001A599A"/>
    <w:rsid w:val="001A5D4D"/>
    <w:rsid w:val="001A5F25"/>
    <w:rsid w:val="001A5FEB"/>
    <w:rsid w:val="001A606B"/>
    <w:rsid w:val="001A6080"/>
    <w:rsid w:val="001A60F2"/>
    <w:rsid w:val="001A60F3"/>
    <w:rsid w:val="001A613C"/>
    <w:rsid w:val="001A617C"/>
    <w:rsid w:val="001A627E"/>
    <w:rsid w:val="001A629F"/>
    <w:rsid w:val="001A6332"/>
    <w:rsid w:val="001A6378"/>
    <w:rsid w:val="001A637C"/>
    <w:rsid w:val="001A63A2"/>
    <w:rsid w:val="001A643C"/>
    <w:rsid w:val="001A64A6"/>
    <w:rsid w:val="001A65C2"/>
    <w:rsid w:val="001A65DC"/>
    <w:rsid w:val="001A6611"/>
    <w:rsid w:val="001A6617"/>
    <w:rsid w:val="001A66F3"/>
    <w:rsid w:val="001A677E"/>
    <w:rsid w:val="001A679F"/>
    <w:rsid w:val="001A67E7"/>
    <w:rsid w:val="001A6889"/>
    <w:rsid w:val="001A6A51"/>
    <w:rsid w:val="001A6A54"/>
    <w:rsid w:val="001A6BA4"/>
    <w:rsid w:val="001A6BFA"/>
    <w:rsid w:val="001A6D61"/>
    <w:rsid w:val="001A6EBF"/>
    <w:rsid w:val="001A6EDA"/>
    <w:rsid w:val="001A6F00"/>
    <w:rsid w:val="001A6FC1"/>
    <w:rsid w:val="001A70AA"/>
    <w:rsid w:val="001A70F4"/>
    <w:rsid w:val="001A7211"/>
    <w:rsid w:val="001A7270"/>
    <w:rsid w:val="001A7351"/>
    <w:rsid w:val="001A739C"/>
    <w:rsid w:val="001A7533"/>
    <w:rsid w:val="001A7536"/>
    <w:rsid w:val="001A764D"/>
    <w:rsid w:val="001A78DF"/>
    <w:rsid w:val="001A79E6"/>
    <w:rsid w:val="001A7B7C"/>
    <w:rsid w:val="001A7BA3"/>
    <w:rsid w:val="001A7C94"/>
    <w:rsid w:val="001A7FEF"/>
    <w:rsid w:val="001B00B5"/>
    <w:rsid w:val="001B0298"/>
    <w:rsid w:val="001B02F7"/>
    <w:rsid w:val="001B0339"/>
    <w:rsid w:val="001B045D"/>
    <w:rsid w:val="001B05A7"/>
    <w:rsid w:val="001B05CF"/>
    <w:rsid w:val="001B0607"/>
    <w:rsid w:val="001B065C"/>
    <w:rsid w:val="001B0782"/>
    <w:rsid w:val="001B0791"/>
    <w:rsid w:val="001B07B7"/>
    <w:rsid w:val="001B0983"/>
    <w:rsid w:val="001B0A46"/>
    <w:rsid w:val="001B0AFA"/>
    <w:rsid w:val="001B0B5A"/>
    <w:rsid w:val="001B0E17"/>
    <w:rsid w:val="001B0E40"/>
    <w:rsid w:val="001B0FDD"/>
    <w:rsid w:val="001B11F0"/>
    <w:rsid w:val="001B123B"/>
    <w:rsid w:val="001B12FB"/>
    <w:rsid w:val="001B1438"/>
    <w:rsid w:val="001B143C"/>
    <w:rsid w:val="001B1477"/>
    <w:rsid w:val="001B1591"/>
    <w:rsid w:val="001B15F3"/>
    <w:rsid w:val="001B16C4"/>
    <w:rsid w:val="001B16E3"/>
    <w:rsid w:val="001B171B"/>
    <w:rsid w:val="001B1741"/>
    <w:rsid w:val="001B17F1"/>
    <w:rsid w:val="001B19CE"/>
    <w:rsid w:val="001B1A81"/>
    <w:rsid w:val="001B1C35"/>
    <w:rsid w:val="001B1CD9"/>
    <w:rsid w:val="001B1CE9"/>
    <w:rsid w:val="001B1D0B"/>
    <w:rsid w:val="001B1E1A"/>
    <w:rsid w:val="001B1E76"/>
    <w:rsid w:val="001B1F15"/>
    <w:rsid w:val="001B2136"/>
    <w:rsid w:val="001B21CD"/>
    <w:rsid w:val="001B2474"/>
    <w:rsid w:val="001B24D1"/>
    <w:rsid w:val="001B25D9"/>
    <w:rsid w:val="001B2602"/>
    <w:rsid w:val="001B2622"/>
    <w:rsid w:val="001B2728"/>
    <w:rsid w:val="001B27E5"/>
    <w:rsid w:val="001B27EA"/>
    <w:rsid w:val="001B2908"/>
    <w:rsid w:val="001B2A37"/>
    <w:rsid w:val="001B2A4B"/>
    <w:rsid w:val="001B2A92"/>
    <w:rsid w:val="001B2AF0"/>
    <w:rsid w:val="001B2AFE"/>
    <w:rsid w:val="001B2BE6"/>
    <w:rsid w:val="001B2C33"/>
    <w:rsid w:val="001B2D06"/>
    <w:rsid w:val="001B2D0D"/>
    <w:rsid w:val="001B2D35"/>
    <w:rsid w:val="001B2D65"/>
    <w:rsid w:val="001B2DEC"/>
    <w:rsid w:val="001B2E8B"/>
    <w:rsid w:val="001B2EE3"/>
    <w:rsid w:val="001B2EEF"/>
    <w:rsid w:val="001B3211"/>
    <w:rsid w:val="001B333E"/>
    <w:rsid w:val="001B3412"/>
    <w:rsid w:val="001B3436"/>
    <w:rsid w:val="001B3549"/>
    <w:rsid w:val="001B358E"/>
    <w:rsid w:val="001B368C"/>
    <w:rsid w:val="001B3730"/>
    <w:rsid w:val="001B3744"/>
    <w:rsid w:val="001B376F"/>
    <w:rsid w:val="001B37B2"/>
    <w:rsid w:val="001B37EC"/>
    <w:rsid w:val="001B38A6"/>
    <w:rsid w:val="001B3A24"/>
    <w:rsid w:val="001B3A41"/>
    <w:rsid w:val="001B3A98"/>
    <w:rsid w:val="001B3B1D"/>
    <w:rsid w:val="001B3D1E"/>
    <w:rsid w:val="001B3F52"/>
    <w:rsid w:val="001B3FBF"/>
    <w:rsid w:val="001B4006"/>
    <w:rsid w:val="001B40B1"/>
    <w:rsid w:val="001B40BF"/>
    <w:rsid w:val="001B4134"/>
    <w:rsid w:val="001B4145"/>
    <w:rsid w:val="001B4153"/>
    <w:rsid w:val="001B4186"/>
    <w:rsid w:val="001B41B9"/>
    <w:rsid w:val="001B41FD"/>
    <w:rsid w:val="001B4225"/>
    <w:rsid w:val="001B4346"/>
    <w:rsid w:val="001B43A6"/>
    <w:rsid w:val="001B43DD"/>
    <w:rsid w:val="001B4467"/>
    <w:rsid w:val="001B4473"/>
    <w:rsid w:val="001B4705"/>
    <w:rsid w:val="001B4AF9"/>
    <w:rsid w:val="001B4B05"/>
    <w:rsid w:val="001B4B84"/>
    <w:rsid w:val="001B4CD8"/>
    <w:rsid w:val="001B4DDC"/>
    <w:rsid w:val="001B4E7F"/>
    <w:rsid w:val="001B4EE9"/>
    <w:rsid w:val="001B4EF1"/>
    <w:rsid w:val="001B4F86"/>
    <w:rsid w:val="001B4F97"/>
    <w:rsid w:val="001B500F"/>
    <w:rsid w:val="001B507D"/>
    <w:rsid w:val="001B522A"/>
    <w:rsid w:val="001B529D"/>
    <w:rsid w:val="001B52F7"/>
    <w:rsid w:val="001B53A3"/>
    <w:rsid w:val="001B55C9"/>
    <w:rsid w:val="001B58C2"/>
    <w:rsid w:val="001B58E8"/>
    <w:rsid w:val="001B59DC"/>
    <w:rsid w:val="001B5B36"/>
    <w:rsid w:val="001B5BFD"/>
    <w:rsid w:val="001B5C21"/>
    <w:rsid w:val="001B5C95"/>
    <w:rsid w:val="001B5C97"/>
    <w:rsid w:val="001B5CC4"/>
    <w:rsid w:val="001B5D2A"/>
    <w:rsid w:val="001B5D52"/>
    <w:rsid w:val="001B5E7A"/>
    <w:rsid w:val="001B5EA1"/>
    <w:rsid w:val="001B5EBF"/>
    <w:rsid w:val="001B5ECF"/>
    <w:rsid w:val="001B5EE5"/>
    <w:rsid w:val="001B6176"/>
    <w:rsid w:val="001B6188"/>
    <w:rsid w:val="001B61DB"/>
    <w:rsid w:val="001B6249"/>
    <w:rsid w:val="001B624E"/>
    <w:rsid w:val="001B628F"/>
    <w:rsid w:val="001B62A3"/>
    <w:rsid w:val="001B63C0"/>
    <w:rsid w:val="001B6413"/>
    <w:rsid w:val="001B642D"/>
    <w:rsid w:val="001B64BD"/>
    <w:rsid w:val="001B64ED"/>
    <w:rsid w:val="001B6620"/>
    <w:rsid w:val="001B6A0F"/>
    <w:rsid w:val="001B6A79"/>
    <w:rsid w:val="001B6B31"/>
    <w:rsid w:val="001B6B71"/>
    <w:rsid w:val="001B6BAA"/>
    <w:rsid w:val="001B6C71"/>
    <w:rsid w:val="001B6CE5"/>
    <w:rsid w:val="001B6D02"/>
    <w:rsid w:val="001B6D07"/>
    <w:rsid w:val="001B6D4C"/>
    <w:rsid w:val="001B6EA6"/>
    <w:rsid w:val="001B6EE2"/>
    <w:rsid w:val="001B6F21"/>
    <w:rsid w:val="001B6F82"/>
    <w:rsid w:val="001B6F9A"/>
    <w:rsid w:val="001B7084"/>
    <w:rsid w:val="001B7118"/>
    <w:rsid w:val="001B7185"/>
    <w:rsid w:val="001B7653"/>
    <w:rsid w:val="001B76B6"/>
    <w:rsid w:val="001B779C"/>
    <w:rsid w:val="001B77F1"/>
    <w:rsid w:val="001B784D"/>
    <w:rsid w:val="001B7A4D"/>
    <w:rsid w:val="001B7A9E"/>
    <w:rsid w:val="001B7B8D"/>
    <w:rsid w:val="001B7B9F"/>
    <w:rsid w:val="001B7BF0"/>
    <w:rsid w:val="001B7C08"/>
    <w:rsid w:val="001B7C90"/>
    <w:rsid w:val="001B7CBD"/>
    <w:rsid w:val="001B7CC8"/>
    <w:rsid w:val="001B7D04"/>
    <w:rsid w:val="001B7ECA"/>
    <w:rsid w:val="001C040E"/>
    <w:rsid w:val="001C045E"/>
    <w:rsid w:val="001C04C3"/>
    <w:rsid w:val="001C05A4"/>
    <w:rsid w:val="001C05E2"/>
    <w:rsid w:val="001C0748"/>
    <w:rsid w:val="001C07A8"/>
    <w:rsid w:val="001C0871"/>
    <w:rsid w:val="001C08EE"/>
    <w:rsid w:val="001C09BD"/>
    <w:rsid w:val="001C0B00"/>
    <w:rsid w:val="001C0B65"/>
    <w:rsid w:val="001C0B77"/>
    <w:rsid w:val="001C0B93"/>
    <w:rsid w:val="001C0C6D"/>
    <w:rsid w:val="001C0CEA"/>
    <w:rsid w:val="001C0DDD"/>
    <w:rsid w:val="001C0DFA"/>
    <w:rsid w:val="001C0E59"/>
    <w:rsid w:val="001C0F13"/>
    <w:rsid w:val="001C0F64"/>
    <w:rsid w:val="001C0FAF"/>
    <w:rsid w:val="001C121A"/>
    <w:rsid w:val="001C1476"/>
    <w:rsid w:val="001C148A"/>
    <w:rsid w:val="001C14A3"/>
    <w:rsid w:val="001C14E2"/>
    <w:rsid w:val="001C187A"/>
    <w:rsid w:val="001C19C7"/>
    <w:rsid w:val="001C19E0"/>
    <w:rsid w:val="001C1A68"/>
    <w:rsid w:val="001C1B8A"/>
    <w:rsid w:val="001C1B9D"/>
    <w:rsid w:val="001C1C5B"/>
    <w:rsid w:val="001C1D66"/>
    <w:rsid w:val="001C1EB2"/>
    <w:rsid w:val="001C1EF5"/>
    <w:rsid w:val="001C1F5B"/>
    <w:rsid w:val="001C217B"/>
    <w:rsid w:val="001C217E"/>
    <w:rsid w:val="001C22BC"/>
    <w:rsid w:val="001C2300"/>
    <w:rsid w:val="001C236F"/>
    <w:rsid w:val="001C2454"/>
    <w:rsid w:val="001C245E"/>
    <w:rsid w:val="001C2623"/>
    <w:rsid w:val="001C2847"/>
    <w:rsid w:val="001C2885"/>
    <w:rsid w:val="001C2A5F"/>
    <w:rsid w:val="001C2A80"/>
    <w:rsid w:val="001C2B22"/>
    <w:rsid w:val="001C2BB5"/>
    <w:rsid w:val="001C2BF0"/>
    <w:rsid w:val="001C2C50"/>
    <w:rsid w:val="001C2CA9"/>
    <w:rsid w:val="001C2F7A"/>
    <w:rsid w:val="001C2FD1"/>
    <w:rsid w:val="001C303E"/>
    <w:rsid w:val="001C3183"/>
    <w:rsid w:val="001C31A4"/>
    <w:rsid w:val="001C31C2"/>
    <w:rsid w:val="001C332B"/>
    <w:rsid w:val="001C34C3"/>
    <w:rsid w:val="001C3547"/>
    <w:rsid w:val="001C364D"/>
    <w:rsid w:val="001C3671"/>
    <w:rsid w:val="001C36A5"/>
    <w:rsid w:val="001C36AA"/>
    <w:rsid w:val="001C3730"/>
    <w:rsid w:val="001C375F"/>
    <w:rsid w:val="001C385D"/>
    <w:rsid w:val="001C3951"/>
    <w:rsid w:val="001C3A28"/>
    <w:rsid w:val="001C3AF8"/>
    <w:rsid w:val="001C3B0C"/>
    <w:rsid w:val="001C3B67"/>
    <w:rsid w:val="001C3BFF"/>
    <w:rsid w:val="001C3C90"/>
    <w:rsid w:val="001C3D06"/>
    <w:rsid w:val="001C3DD5"/>
    <w:rsid w:val="001C3EF4"/>
    <w:rsid w:val="001C3F54"/>
    <w:rsid w:val="001C3F7E"/>
    <w:rsid w:val="001C401C"/>
    <w:rsid w:val="001C4027"/>
    <w:rsid w:val="001C4069"/>
    <w:rsid w:val="001C4076"/>
    <w:rsid w:val="001C40B0"/>
    <w:rsid w:val="001C4113"/>
    <w:rsid w:val="001C4147"/>
    <w:rsid w:val="001C414C"/>
    <w:rsid w:val="001C4215"/>
    <w:rsid w:val="001C4243"/>
    <w:rsid w:val="001C435E"/>
    <w:rsid w:val="001C4383"/>
    <w:rsid w:val="001C43A5"/>
    <w:rsid w:val="001C43E2"/>
    <w:rsid w:val="001C43EC"/>
    <w:rsid w:val="001C442A"/>
    <w:rsid w:val="001C445E"/>
    <w:rsid w:val="001C44DD"/>
    <w:rsid w:val="001C4714"/>
    <w:rsid w:val="001C4768"/>
    <w:rsid w:val="001C4836"/>
    <w:rsid w:val="001C48C2"/>
    <w:rsid w:val="001C48F1"/>
    <w:rsid w:val="001C4AA5"/>
    <w:rsid w:val="001C4AD8"/>
    <w:rsid w:val="001C4B76"/>
    <w:rsid w:val="001C4BF2"/>
    <w:rsid w:val="001C4D5A"/>
    <w:rsid w:val="001C4D7C"/>
    <w:rsid w:val="001C4DE4"/>
    <w:rsid w:val="001C51EE"/>
    <w:rsid w:val="001C52FE"/>
    <w:rsid w:val="001C5391"/>
    <w:rsid w:val="001C541E"/>
    <w:rsid w:val="001C544A"/>
    <w:rsid w:val="001C5484"/>
    <w:rsid w:val="001C54CD"/>
    <w:rsid w:val="001C55C3"/>
    <w:rsid w:val="001C5711"/>
    <w:rsid w:val="001C5720"/>
    <w:rsid w:val="001C58C8"/>
    <w:rsid w:val="001C58CB"/>
    <w:rsid w:val="001C58D6"/>
    <w:rsid w:val="001C596E"/>
    <w:rsid w:val="001C596F"/>
    <w:rsid w:val="001C5A58"/>
    <w:rsid w:val="001C5AD3"/>
    <w:rsid w:val="001C5AE7"/>
    <w:rsid w:val="001C5C2C"/>
    <w:rsid w:val="001C5D92"/>
    <w:rsid w:val="001C5E02"/>
    <w:rsid w:val="001C5FD2"/>
    <w:rsid w:val="001C6229"/>
    <w:rsid w:val="001C6250"/>
    <w:rsid w:val="001C6296"/>
    <w:rsid w:val="001C63D2"/>
    <w:rsid w:val="001C642B"/>
    <w:rsid w:val="001C65B2"/>
    <w:rsid w:val="001C6978"/>
    <w:rsid w:val="001C6A43"/>
    <w:rsid w:val="001C6B56"/>
    <w:rsid w:val="001C6D50"/>
    <w:rsid w:val="001C6D6C"/>
    <w:rsid w:val="001C6D72"/>
    <w:rsid w:val="001C6D74"/>
    <w:rsid w:val="001C6E18"/>
    <w:rsid w:val="001C6FA5"/>
    <w:rsid w:val="001C7311"/>
    <w:rsid w:val="001C7385"/>
    <w:rsid w:val="001C74A4"/>
    <w:rsid w:val="001C7538"/>
    <w:rsid w:val="001C7613"/>
    <w:rsid w:val="001C77F5"/>
    <w:rsid w:val="001C787B"/>
    <w:rsid w:val="001C7909"/>
    <w:rsid w:val="001C7C9A"/>
    <w:rsid w:val="001C7CBA"/>
    <w:rsid w:val="001C7CD7"/>
    <w:rsid w:val="001C7D39"/>
    <w:rsid w:val="001C7DE3"/>
    <w:rsid w:val="001C7E4D"/>
    <w:rsid w:val="001C7EF5"/>
    <w:rsid w:val="001C7F2D"/>
    <w:rsid w:val="001C7F46"/>
    <w:rsid w:val="001C7F9B"/>
    <w:rsid w:val="001D007E"/>
    <w:rsid w:val="001D0122"/>
    <w:rsid w:val="001D019A"/>
    <w:rsid w:val="001D026C"/>
    <w:rsid w:val="001D036D"/>
    <w:rsid w:val="001D0455"/>
    <w:rsid w:val="001D049A"/>
    <w:rsid w:val="001D0629"/>
    <w:rsid w:val="001D0709"/>
    <w:rsid w:val="001D0729"/>
    <w:rsid w:val="001D08B2"/>
    <w:rsid w:val="001D0933"/>
    <w:rsid w:val="001D0991"/>
    <w:rsid w:val="001D09B1"/>
    <w:rsid w:val="001D09DA"/>
    <w:rsid w:val="001D0A35"/>
    <w:rsid w:val="001D0A6B"/>
    <w:rsid w:val="001D0ABE"/>
    <w:rsid w:val="001D0ACF"/>
    <w:rsid w:val="001D0B97"/>
    <w:rsid w:val="001D0BE2"/>
    <w:rsid w:val="001D0D60"/>
    <w:rsid w:val="001D1047"/>
    <w:rsid w:val="001D1194"/>
    <w:rsid w:val="001D1195"/>
    <w:rsid w:val="001D12EC"/>
    <w:rsid w:val="001D12F7"/>
    <w:rsid w:val="001D13F2"/>
    <w:rsid w:val="001D1640"/>
    <w:rsid w:val="001D167B"/>
    <w:rsid w:val="001D17B9"/>
    <w:rsid w:val="001D1816"/>
    <w:rsid w:val="001D191B"/>
    <w:rsid w:val="001D1ABF"/>
    <w:rsid w:val="001D1AF8"/>
    <w:rsid w:val="001D1B39"/>
    <w:rsid w:val="001D1E2F"/>
    <w:rsid w:val="001D1F6D"/>
    <w:rsid w:val="001D203C"/>
    <w:rsid w:val="001D2062"/>
    <w:rsid w:val="001D20DF"/>
    <w:rsid w:val="001D20FA"/>
    <w:rsid w:val="001D2206"/>
    <w:rsid w:val="001D2255"/>
    <w:rsid w:val="001D22B8"/>
    <w:rsid w:val="001D22FA"/>
    <w:rsid w:val="001D2385"/>
    <w:rsid w:val="001D23C2"/>
    <w:rsid w:val="001D23FD"/>
    <w:rsid w:val="001D2424"/>
    <w:rsid w:val="001D2522"/>
    <w:rsid w:val="001D2608"/>
    <w:rsid w:val="001D2808"/>
    <w:rsid w:val="001D2860"/>
    <w:rsid w:val="001D295F"/>
    <w:rsid w:val="001D2BF6"/>
    <w:rsid w:val="001D2E17"/>
    <w:rsid w:val="001D2EE3"/>
    <w:rsid w:val="001D3395"/>
    <w:rsid w:val="001D3450"/>
    <w:rsid w:val="001D346A"/>
    <w:rsid w:val="001D349D"/>
    <w:rsid w:val="001D35BF"/>
    <w:rsid w:val="001D37DD"/>
    <w:rsid w:val="001D387B"/>
    <w:rsid w:val="001D3909"/>
    <w:rsid w:val="001D3913"/>
    <w:rsid w:val="001D3936"/>
    <w:rsid w:val="001D3A1C"/>
    <w:rsid w:val="001D3A73"/>
    <w:rsid w:val="001D3C29"/>
    <w:rsid w:val="001D3D6B"/>
    <w:rsid w:val="001D3ED1"/>
    <w:rsid w:val="001D3F0E"/>
    <w:rsid w:val="001D40B8"/>
    <w:rsid w:val="001D40CC"/>
    <w:rsid w:val="001D4110"/>
    <w:rsid w:val="001D4211"/>
    <w:rsid w:val="001D42C2"/>
    <w:rsid w:val="001D4362"/>
    <w:rsid w:val="001D4452"/>
    <w:rsid w:val="001D465F"/>
    <w:rsid w:val="001D471C"/>
    <w:rsid w:val="001D4725"/>
    <w:rsid w:val="001D47F2"/>
    <w:rsid w:val="001D486A"/>
    <w:rsid w:val="001D48D7"/>
    <w:rsid w:val="001D48E1"/>
    <w:rsid w:val="001D491E"/>
    <w:rsid w:val="001D49D5"/>
    <w:rsid w:val="001D4B35"/>
    <w:rsid w:val="001D4C59"/>
    <w:rsid w:val="001D4CB3"/>
    <w:rsid w:val="001D4DC5"/>
    <w:rsid w:val="001D4DD2"/>
    <w:rsid w:val="001D4DDE"/>
    <w:rsid w:val="001D4E2F"/>
    <w:rsid w:val="001D4E44"/>
    <w:rsid w:val="001D4E45"/>
    <w:rsid w:val="001D4EFD"/>
    <w:rsid w:val="001D4FC9"/>
    <w:rsid w:val="001D4FD3"/>
    <w:rsid w:val="001D5088"/>
    <w:rsid w:val="001D50DA"/>
    <w:rsid w:val="001D5170"/>
    <w:rsid w:val="001D52D4"/>
    <w:rsid w:val="001D544B"/>
    <w:rsid w:val="001D5495"/>
    <w:rsid w:val="001D568C"/>
    <w:rsid w:val="001D57B2"/>
    <w:rsid w:val="001D57B5"/>
    <w:rsid w:val="001D593F"/>
    <w:rsid w:val="001D5A71"/>
    <w:rsid w:val="001D5AB9"/>
    <w:rsid w:val="001D5AFC"/>
    <w:rsid w:val="001D5E25"/>
    <w:rsid w:val="001D5EFA"/>
    <w:rsid w:val="001D60A8"/>
    <w:rsid w:val="001D60B2"/>
    <w:rsid w:val="001D6169"/>
    <w:rsid w:val="001D63AA"/>
    <w:rsid w:val="001D63E3"/>
    <w:rsid w:val="001D656C"/>
    <w:rsid w:val="001D659E"/>
    <w:rsid w:val="001D65C3"/>
    <w:rsid w:val="001D6791"/>
    <w:rsid w:val="001D67D2"/>
    <w:rsid w:val="001D68B7"/>
    <w:rsid w:val="001D6984"/>
    <w:rsid w:val="001D6BAA"/>
    <w:rsid w:val="001D6BB2"/>
    <w:rsid w:val="001D6C6F"/>
    <w:rsid w:val="001D6CA2"/>
    <w:rsid w:val="001D6CB1"/>
    <w:rsid w:val="001D6DAA"/>
    <w:rsid w:val="001D6E03"/>
    <w:rsid w:val="001D6E4D"/>
    <w:rsid w:val="001D70A5"/>
    <w:rsid w:val="001D72CF"/>
    <w:rsid w:val="001D7308"/>
    <w:rsid w:val="001D730E"/>
    <w:rsid w:val="001D73A4"/>
    <w:rsid w:val="001D7513"/>
    <w:rsid w:val="001D75A0"/>
    <w:rsid w:val="001D7674"/>
    <w:rsid w:val="001D7684"/>
    <w:rsid w:val="001D7691"/>
    <w:rsid w:val="001D7740"/>
    <w:rsid w:val="001D7747"/>
    <w:rsid w:val="001D781B"/>
    <w:rsid w:val="001D7825"/>
    <w:rsid w:val="001D7923"/>
    <w:rsid w:val="001D7A3A"/>
    <w:rsid w:val="001D7C04"/>
    <w:rsid w:val="001D7C50"/>
    <w:rsid w:val="001D7DD2"/>
    <w:rsid w:val="001D7EBD"/>
    <w:rsid w:val="001E00E9"/>
    <w:rsid w:val="001E0185"/>
    <w:rsid w:val="001E0186"/>
    <w:rsid w:val="001E02C7"/>
    <w:rsid w:val="001E03A2"/>
    <w:rsid w:val="001E04AA"/>
    <w:rsid w:val="001E0592"/>
    <w:rsid w:val="001E069E"/>
    <w:rsid w:val="001E06B5"/>
    <w:rsid w:val="001E06C2"/>
    <w:rsid w:val="001E0703"/>
    <w:rsid w:val="001E07D9"/>
    <w:rsid w:val="001E0A61"/>
    <w:rsid w:val="001E0AEF"/>
    <w:rsid w:val="001E0B06"/>
    <w:rsid w:val="001E0B29"/>
    <w:rsid w:val="001E0C48"/>
    <w:rsid w:val="001E0CA4"/>
    <w:rsid w:val="001E0CD9"/>
    <w:rsid w:val="001E0D9B"/>
    <w:rsid w:val="001E0E93"/>
    <w:rsid w:val="001E0F15"/>
    <w:rsid w:val="001E0FC3"/>
    <w:rsid w:val="001E114B"/>
    <w:rsid w:val="001E11D2"/>
    <w:rsid w:val="001E11F9"/>
    <w:rsid w:val="001E1273"/>
    <w:rsid w:val="001E1277"/>
    <w:rsid w:val="001E12B7"/>
    <w:rsid w:val="001E133D"/>
    <w:rsid w:val="001E13C2"/>
    <w:rsid w:val="001E15EF"/>
    <w:rsid w:val="001E15FE"/>
    <w:rsid w:val="001E1776"/>
    <w:rsid w:val="001E187A"/>
    <w:rsid w:val="001E18AB"/>
    <w:rsid w:val="001E1902"/>
    <w:rsid w:val="001E1A29"/>
    <w:rsid w:val="001E1AD4"/>
    <w:rsid w:val="001E1B22"/>
    <w:rsid w:val="001E1C2C"/>
    <w:rsid w:val="001E1C3A"/>
    <w:rsid w:val="001E1CD5"/>
    <w:rsid w:val="001E1D00"/>
    <w:rsid w:val="001E1E0E"/>
    <w:rsid w:val="001E1E40"/>
    <w:rsid w:val="001E1E6D"/>
    <w:rsid w:val="001E1EE4"/>
    <w:rsid w:val="001E1FC1"/>
    <w:rsid w:val="001E208C"/>
    <w:rsid w:val="001E20BB"/>
    <w:rsid w:val="001E20D6"/>
    <w:rsid w:val="001E212B"/>
    <w:rsid w:val="001E21E9"/>
    <w:rsid w:val="001E22CF"/>
    <w:rsid w:val="001E22D1"/>
    <w:rsid w:val="001E23D2"/>
    <w:rsid w:val="001E2474"/>
    <w:rsid w:val="001E25C1"/>
    <w:rsid w:val="001E2662"/>
    <w:rsid w:val="001E2755"/>
    <w:rsid w:val="001E27A6"/>
    <w:rsid w:val="001E27FF"/>
    <w:rsid w:val="001E28F0"/>
    <w:rsid w:val="001E2965"/>
    <w:rsid w:val="001E2AED"/>
    <w:rsid w:val="001E2AFB"/>
    <w:rsid w:val="001E2B1F"/>
    <w:rsid w:val="001E2B32"/>
    <w:rsid w:val="001E2BCF"/>
    <w:rsid w:val="001E2D15"/>
    <w:rsid w:val="001E2D98"/>
    <w:rsid w:val="001E2F17"/>
    <w:rsid w:val="001E2FF0"/>
    <w:rsid w:val="001E3284"/>
    <w:rsid w:val="001E337C"/>
    <w:rsid w:val="001E33A1"/>
    <w:rsid w:val="001E3466"/>
    <w:rsid w:val="001E34EF"/>
    <w:rsid w:val="001E353F"/>
    <w:rsid w:val="001E3716"/>
    <w:rsid w:val="001E3751"/>
    <w:rsid w:val="001E3790"/>
    <w:rsid w:val="001E39F6"/>
    <w:rsid w:val="001E3A4E"/>
    <w:rsid w:val="001E3FBA"/>
    <w:rsid w:val="001E3FF4"/>
    <w:rsid w:val="001E4100"/>
    <w:rsid w:val="001E4302"/>
    <w:rsid w:val="001E440E"/>
    <w:rsid w:val="001E4411"/>
    <w:rsid w:val="001E44A4"/>
    <w:rsid w:val="001E45B7"/>
    <w:rsid w:val="001E45D0"/>
    <w:rsid w:val="001E4610"/>
    <w:rsid w:val="001E4701"/>
    <w:rsid w:val="001E4750"/>
    <w:rsid w:val="001E480A"/>
    <w:rsid w:val="001E4857"/>
    <w:rsid w:val="001E48C3"/>
    <w:rsid w:val="001E493F"/>
    <w:rsid w:val="001E4A06"/>
    <w:rsid w:val="001E4A0C"/>
    <w:rsid w:val="001E4B23"/>
    <w:rsid w:val="001E4BB4"/>
    <w:rsid w:val="001E4BD5"/>
    <w:rsid w:val="001E4CDC"/>
    <w:rsid w:val="001E4D2D"/>
    <w:rsid w:val="001E4D62"/>
    <w:rsid w:val="001E4F9C"/>
    <w:rsid w:val="001E4FEB"/>
    <w:rsid w:val="001E5030"/>
    <w:rsid w:val="001E5228"/>
    <w:rsid w:val="001E5282"/>
    <w:rsid w:val="001E533C"/>
    <w:rsid w:val="001E5367"/>
    <w:rsid w:val="001E53FA"/>
    <w:rsid w:val="001E5459"/>
    <w:rsid w:val="001E576A"/>
    <w:rsid w:val="001E59BB"/>
    <w:rsid w:val="001E5A9A"/>
    <w:rsid w:val="001E5B32"/>
    <w:rsid w:val="001E5B8B"/>
    <w:rsid w:val="001E5BFD"/>
    <w:rsid w:val="001E5CBC"/>
    <w:rsid w:val="001E5D5B"/>
    <w:rsid w:val="001E5DD8"/>
    <w:rsid w:val="001E5E18"/>
    <w:rsid w:val="001E5E46"/>
    <w:rsid w:val="001E5EE8"/>
    <w:rsid w:val="001E5F8B"/>
    <w:rsid w:val="001E5FC4"/>
    <w:rsid w:val="001E60A4"/>
    <w:rsid w:val="001E6157"/>
    <w:rsid w:val="001E627D"/>
    <w:rsid w:val="001E6345"/>
    <w:rsid w:val="001E63C8"/>
    <w:rsid w:val="001E63DC"/>
    <w:rsid w:val="001E645C"/>
    <w:rsid w:val="001E661F"/>
    <w:rsid w:val="001E665E"/>
    <w:rsid w:val="001E669F"/>
    <w:rsid w:val="001E6784"/>
    <w:rsid w:val="001E684C"/>
    <w:rsid w:val="001E6916"/>
    <w:rsid w:val="001E69BD"/>
    <w:rsid w:val="001E6A3F"/>
    <w:rsid w:val="001E6B05"/>
    <w:rsid w:val="001E6B2E"/>
    <w:rsid w:val="001E6B3F"/>
    <w:rsid w:val="001E6B53"/>
    <w:rsid w:val="001E6B58"/>
    <w:rsid w:val="001E6B80"/>
    <w:rsid w:val="001E6C09"/>
    <w:rsid w:val="001E6C4A"/>
    <w:rsid w:val="001E6CA7"/>
    <w:rsid w:val="001E6CB2"/>
    <w:rsid w:val="001E6D08"/>
    <w:rsid w:val="001E6D5E"/>
    <w:rsid w:val="001E6E43"/>
    <w:rsid w:val="001E6EB9"/>
    <w:rsid w:val="001E6ED2"/>
    <w:rsid w:val="001E6F6A"/>
    <w:rsid w:val="001E70BC"/>
    <w:rsid w:val="001E71C0"/>
    <w:rsid w:val="001E71C6"/>
    <w:rsid w:val="001E7282"/>
    <w:rsid w:val="001E73C3"/>
    <w:rsid w:val="001E7486"/>
    <w:rsid w:val="001E74A0"/>
    <w:rsid w:val="001E754F"/>
    <w:rsid w:val="001E75E3"/>
    <w:rsid w:val="001E760C"/>
    <w:rsid w:val="001E762D"/>
    <w:rsid w:val="001E7725"/>
    <w:rsid w:val="001E7741"/>
    <w:rsid w:val="001E7877"/>
    <w:rsid w:val="001E7939"/>
    <w:rsid w:val="001E7A10"/>
    <w:rsid w:val="001E7A42"/>
    <w:rsid w:val="001E7A5D"/>
    <w:rsid w:val="001E7A8E"/>
    <w:rsid w:val="001E7B09"/>
    <w:rsid w:val="001E7C32"/>
    <w:rsid w:val="001E7C68"/>
    <w:rsid w:val="001E7D99"/>
    <w:rsid w:val="001E7F35"/>
    <w:rsid w:val="001F009F"/>
    <w:rsid w:val="001F00B9"/>
    <w:rsid w:val="001F00C9"/>
    <w:rsid w:val="001F021E"/>
    <w:rsid w:val="001F0222"/>
    <w:rsid w:val="001F02E0"/>
    <w:rsid w:val="001F031D"/>
    <w:rsid w:val="001F0620"/>
    <w:rsid w:val="001F06CD"/>
    <w:rsid w:val="001F0719"/>
    <w:rsid w:val="001F0779"/>
    <w:rsid w:val="001F078A"/>
    <w:rsid w:val="001F07FC"/>
    <w:rsid w:val="001F0837"/>
    <w:rsid w:val="001F085E"/>
    <w:rsid w:val="001F0889"/>
    <w:rsid w:val="001F0A3F"/>
    <w:rsid w:val="001F0B5B"/>
    <w:rsid w:val="001F0C07"/>
    <w:rsid w:val="001F0CA6"/>
    <w:rsid w:val="001F0CD3"/>
    <w:rsid w:val="001F0CF2"/>
    <w:rsid w:val="001F0E62"/>
    <w:rsid w:val="001F0E9D"/>
    <w:rsid w:val="001F0EC0"/>
    <w:rsid w:val="001F0EFF"/>
    <w:rsid w:val="001F1035"/>
    <w:rsid w:val="001F104D"/>
    <w:rsid w:val="001F10A8"/>
    <w:rsid w:val="001F1136"/>
    <w:rsid w:val="001F12F8"/>
    <w:rsid w:val="001F1388"/>
    <w:rsid w:val="001F13FB"/>
    <w:rsid w:val="001F17C1"/>
    <w:rsid w:val="001F1864"/>
    <w:rsid w:val="001F1878"/>
    <w:rsid w:val="001F18E5"/>
    <w:rsid w:val="001F1A0C"/>
    <w:rsid w:val="001F1B88"/>
    <w:rsid w:val="001F1B95"/>
    <w:rsid w:val="001F1BDC"/>
    <w:rsid w:val="001F1C61"/>
    <w:rsid w:val="001F1F9A"/>
    <w:rsid w:val="001F21BE"/>
    <w:rsid w:val="001F21C9"/>
    <w:rsid w:val="001F21FA"/>
    <w:rsid w:val="001F24A9"/>
    <w:rsid w:val="001F2643"/>
    <w:rsid w:val="001F2796"/>
    <w:rsid w:val="001F2870"/>
    <w:rsid w:val="001F288B"/>
    <w:rsid w:val="001F28EC"/>
    <w:rsid w:val="001F292C"/>
    <w:rsid w:val="001F2932"/>
    <w:rsid w:val="001F2A0B"/>
    <w:rsid w:val="001F2B37"/>
    <w:rsid w:val="001F2B74"/>
    <w:rsid w:val="001F2BD3"/>
    <w:rsid w:val="001F2CA0"/>
    <w:rsid w:val="001F2CDD"/>
    <w:rsid w:val="001F2DC2"/>
    <w:rsid w:val="001F2E2A"/>
    <w:rsid w:val="001F2E41"/>
    <w:rsid w:val="001F2E71"/>
    <w:rsid w:val="001F2EBC"/>
    <w:rsid w:val="001F3038"/>
    <w:rsid w:val="001F307A"/>
    <w:rsid w:val="001F33AA"/>
    <w:rsid w:val="001F34E1"/>
    <w:rsid w:val="001F36BE"/>
    <w:rsid w:val="001F3873"/>
    <w:rsid w:val="001F38C0"/>
    <w:rsid w:val="001F38E1"/>
    <w:rsid w:val="001F38FE"/>
    <w:rsid w:val="001F3A6D"/>
    <w:rsid w:val="001F3B34"/>
    <w:rsid w:val="001F3B9C"/>
    <w:rsid w:val="001F3BC4"/>
    <w:rsid w:val="001F40D0"/>
    <w:rsid w:val="001F4165"/>
    <w:rsid w:val="001F41CE"/>
    <w:rsid w:val="001F4280"/>
    <w:rsid w:val="001F42A5"/>
    <w:rsid w:val="001F42EA"/>
    <w:rsid w:val="001F4382"/>
    <w:rsid w:val="001F45AC"/>
    <w:rsid w:val="001F46D1"/>
    <w:rsid w:val="001F4726"/>
    <w:rsid w:val="001F47B3"/>
    <w:rsid w:val="001F49B5"/>
    <w:rsid w:val="001F49EB"/>
    <w:rsid w:val="001F4AA1"/>
    <w:rsid w:val="001F4B6F"/>
    <w:rsid w:val="001F4BB2"/>
    <w:rsid w:val="001F4BB4"/>
    <w:rsid w:val="001F4BB8"/>
    <w:rsid w:val="001F4C60"/>
    <w:rsid w:val="001F4C75"/>
    <w:rsid w:val="001F4D72"/>
    <w:rsid w:val="001F4DB6"/>
    <w:rsid w:val="001F4EE6"/>
    <w:rsid w:val="001F4F2A"/>
    <w:rsid w:val="001F4F2B"/>
    <w:rsid w:val="001F4F90"/>
    <w:rsid w:val="001F4FD0"/>
    <w:rsid w:val="001F516B"/>
    <w:rsid w:val="001F5209"/>
    <w:rsid w:val="001F525B"/>
    <w:rsid w:val="001F52CA"/>
    <w:rsid w:val="001F52D4"/>
    <w:rsid w:val="001F53F2"/>
    <w:rsid w:val="001F53F6"/>
    <w:rsid w:val="001F5490"/>
    <w:rsid w:val="001F556D"/>
    <w:rsid w:val="001F5607"/>
    <w:rsid w:val="001F562C"/>
    <w:rsid w:val="001F5644"/>
    <w:rsid w:val="001F570E"/>
    <w:rsid w:val="001F5816"/>
    <w:rsid w:val="001F598A"/>
    <w:rsid w:val="001F59AB"/>
    <w:rsid w:val="001F5AF7"/>
    <w:rsid w:val="001F5D44"/>
    <w:rsid w:val="001F5DB0"/>
    <w:rsid w:val="001F5DB1"/>
    <w:rsid w:val="001F5E86"/>
    <w:rsid w:val="001F5ED1"/>
    <w:rsid w:val="001F5EF3"/>
    <w:rsid w:val="001F5F06"/>
    <w:rsid w:val="001F5F4C"/>
    <w:rsid w:val="001F60DB"/>
    <w:rsid w:val="001F6478"/>
    <w:rsid w:val="001F64C9"/>
    <w:rsid w:val="001F6633"/>
    <w:rsid w:val="001F66A2"/>
    <w:rsid w:val="001F670C"/>
    <w:rsid w:val="001F68D9"/>
    <w:rsid w:val="001F68E7"/>
    <w:rsid w:val="001F6B7C"/>
    <w:rsid w:val="001F6C72"/>
    <w:rsid w:val="001F6E51"/>
    <w:rsid w:val="001F6F99"/>
    <w:rsid w:val="001F705C"/>
    <w:rsid w:val="001F70BB"/>
    <w:rsid w:val="001F7300"/>
    <w:rsid w:val="001F7311"/>
    <w:rsid w:val="001F740C"/>
    <w:rsid w:val="001F7479"/>
    <w:rsid w:val="001F74D5"/>
    <w:rsid w:val="001F7576"/>
    <w:rsid w:val="001F75BF"/>
    <w:rsid w:val="001F7747"/>
    <w:rsid w:val="001F7971"/>
    <w:rsid w:val="001F7A2E"/>
    <w:rsid w:val="001F7C11"/>
    <w:rsid w:val="001F7CCD"/>
    <w:rsid w:val="001F7D0C"/>
    <w:rsid w:val="001F7F40"/>
    <w:rsid w:val="001F7FB0"/>
    <w:rsid w:val="002000E1"/>
    <w:rsid w:val="00200103"/>
    <w:rsid w:val="0020017F"/>
    <w:rsid w:val="00200184"/>
    <w:rsid w:val="002001DE"/>
    <w:rsid w:val="00200236"/>
    <w:rsid w:val="0020024A"/>
    <w:rsid w:val="0020027B"/>
    <w:rsid w:val="002003D3"/>
    <w:rsid w:val="002003E0"/>
    <w:rsid w:val="00200438"/>
    <w:rsid w:val="00200504"/>
    <w:rsid w:val="002005B1"/>
    <w:rsid w:val="00200678"/>
    <w:rsid w:val="0020079F"/>
    <w:rsid w:val="002007BB"/>
    <w:rsid w:val="002008C5"/>
    <w:rsid w:val="0020092A"/>
    <w:rsid w:val="00200981"/>
    <w:rsid w:val="00200A97"/>
    <w:rsid w:val="00200B89"/>
    <w:rsid w:val="00200BED"/>
    <w:rsid w:val="00200C5B"/>
    <w:rsid w:val="00200CAB"/>
    <w:rsid w:val="00200CD4"/>
    <w:rsid w:val="00200D4B"/>
    <w:rsid w:val="00200D5B"/>
    <w:rsid w:val="00200E56"/>
    <w:rsid w:val="00200EB0"/>
    <w:rsid w:val="00200EE9"/>
    <w:rsid w:val="00201104"/>
    <w:rsid w:val="002011A1"/>
    <w:rsid w:val="00201353"/>
    <w:rsid w:val="00201367"/>
    <w:rsid w:val="0020144F"/>
    <w:rsid w:val="00201475"/>
    <w:rsid w:val="002014F5"/>
    <w:rsid w:val="002015CB"/>
    <w:rsid w:val="002016B4"/>
    <w:rsid w:val="00201721"/>
    <w:rsid w:val="00201744"/>
    <w:rsid w:val="00201799"/>
    <w:rsid w:val="00201832"/>
    <w:rsid w:val="0020197E"/>
    <w:rsid w:val="002019C7"/>
    <w:rsid w:val="002019FA"/>
    <w:rsid w:val="00201B46"/>
    <w:rsid w:val="00201B9D"/>
    <w:rsid w:val="00201BCB"/>
    <w:rsid w:val="00201CE3"/>
    <w:rsid w:val="00201D01"/>
    <w:rsid w:val="00201D66"/>
    <w:rsid w:val="00201DCE"/>
    <w:rsid w:val="00201FAC"/>
    <w:rsid w:val="00202051"/>
    <w:rsid w:val="002020A8"/>
    <w:rsid w:val="002020F9"/>
    <w:rsid w:val="002023A2"/>
    <w:rsid w:val="002023CA"/>
    <w:rsid w:val="002023DC"/>
    <w:rsid w:val="002023E7"/>
    <w:rsid w:val="0020268B"/>
    <w:rsid w:val="002026A8"/>
    <w:rsid w:val="0020294C"/>
    <w:rsid w:val="00202992"/>
    <w:rsid w:val="0020299D"/>
    <w:rsid w:val="00202A85"/>
    <w:rsid w:val="00202B12"/>
    <w:rsid w:val="00202B2D"/>
    <w:rsid w:val="00202B49"/>
    <w:rsid w:val="00202B50"/>
    <w:rsid w:val="00202CFF"/>
    <w:rsid w:val="00202E0B"/>
    <w:rsid w:val="00202E62"/>
    <w:rsid w:val="00202F0B"/>
    <w:rsid w:val="00202F3F"/>
    <w:rsid w:val="00202FDA"/>
    <w:rsid w:val="00203005"/>
    <w:rsid w:val="00203017"/>
    <w:rsid w:val="00203070"/>
    <w:rsid w:val="0020319A"/>
    <w:rsid w:val="0020327C"/>
    <w:rsid w:val="00203448"/>
    <w:rsid w:val="0020347B"/>
    <w:rsid w:val="00203548"/>
    <w:rsid w:val="00203563"/>
    <w:rsid w:val="002035B0"/>
    <w:rsid w:val="002035BB"/>
    <w:rsid w:val="00203615"/>
    <w:rsid w:val="00203647"/>
    <w:rsid w:val="0020364A"/>
    <w:rsid w:val="00203684"/>
    <w:rsid w:val="0020375C"/>
    <w:rsid w:val="0020380F"/>
    <w:rsid w:val="00203822"/>
    <w:rsid w:val="002038E9"/>
    <w:rsid w:val="00203985"/>
    <w:rsid w:val="002039B4"/>
    <w:rsid w:val="00203A6D"/>
    <w:rsid w:val="00203AE5"/>
    <w:rsid w:val="00203B97"/>
    <w:rsid w:val="00203C2D"/>
    <w:rsid w:val="00203C54"/>
    <w:rsid w:val="00203C73"/>
    <w:rsid w:val="00203D36"/>
    <w:rsid w:val="00203D76"/>
    <w:rsid w:val="00203E6C"/>
    <w:rsid w:val="00203FA1"/>
    <w:rsid w:val="0020401D"/>
    <w:rsid w:val="002041BD"/>
    <w:rsid w:val="002041DD"/>
    <w:rsid w:val="00204204"/>
    <w:rsid w:val="00204281"/>
    <w:rsid w:val="002043F9"/>
    <w:rsid w:val="0020443D"/>
    <w:rsid w:val="00204518"/>
    <w:rsid w:val="00204521"/>
    <w:rsid w:val="00204557"/>
    <w:rsid w:val="002046A9"/>
    <w:rsid w:val="0020480C"/>
    <w:rsid w:val="00204850"/>
    <w:rsid w:val="0020486C"/>
    <w:rsid w:val="002048F1"/>
    <w:rsid w:val="00204958"/>
    <w:rsid w:val="00204B46"/>
    <w:rsid w:val="00204B89"/>
    <w:rsid w:val="00204BC9"/>
    <w:rsid w:val="00204D02"/>
    <w:rsid w:val="00204D3E"/>
    <w:rsid w:val="00204F71"/>
    <w:rsid w:val="00204F72"/>
    <w:rsid w:val="0020500C"/>
    <w:rsid w:val="00205039"/>
    <w:rsid w:val="002050B3"/>
    <w:rsid w:val="002050CE"/>
    <w:rsid w:val="00205141"/>
    <w:rsid w:val="0020518D"/>
    <w:rsid w:val="002051B6"/>
    <w:rsid w:val="00205247"/>
    <w:rsid w:val="0020526E"/>
    <w:rsid w:val="00205282"/>
    <w:rsid w:val="00205327"/>
    <w:rsid w:val="002053F9"/>
    <w:rsid w:val="0020540B"/>
    <w:rsid w:val="0020575F"/>
    <w:rsid w:val="0020581B"/>
    <w:rsid w:val="00205832"/>
    <w:rsid w:val="00205873"/>
    <w:rsid w:val="0020591E"/>
    <w:rsid w:val="002059EA"/>
    <w:rsid w:val="002059FA"/>
    <w:rsid w:val="00205B85"/>
    <w:rsid w:val="00205D26"/>
    <w:rsid w:val="00205D57"/>
    <w:rsid w:val="00205D59"/>
    <w:rsid w:val="00205D90"/>
    <w:rsid w:val="00205DAE"/>
    <w:rsid w:val="00205E81"/>
    <w:rsid w:val="00205EFB"/>
    <w:rsid w:val="00205FDB"/>
    <w:rsid w:val="00206019"/>
    <w:rsid w:val="002060DD"/>
    <w:rsid w:val="00206228"/>
    <w:rsid w:val="00206297"/>
    <w:rsid w:val="002062B0"/>
    <w:rsid w:val="002062D4"/>
    <w:rsid w:val="002062F2"/>
    <w:rsid w:val="00206324"/>
    <w:rsid w:val="00206398"/>
    <w:rsid w:val="002063BE"/>
    <w:rsid w:val="00206503"/>
    <w:rsid w:val="002066F0"/>
    <w:rsid w:val="00206798"/>
    <w:rsid w:val="00206894"/>
    <w:rsid w:val="002068DB"/>
    <w:rsid w:val="002069AC"/>
    <w:rsid w:val="00206AD0"/>
    <w:rsid w:val="00206B02"/>
    <w:rsid w:val="00206B31"/>
    <w:rsid w:val="00206CC6"/>
    <w:rsid w:val="00206E38"/>
    <w:rsid w:val="00206EFE"/>
    <w:rsid w:val="00206F14"/>
    <w:rsid w:val="00206F28"/>
    <w:rsid w:val="00206F33"/>
    <w:rsid w:val="00206F5C"/>
    <w:rsid w:val="002070D4"/>
    <w:rsid w:val="002070F7"/>
    <w:rsid w:val="00207161"/>
    <w:rsid w:val="0020730B"/>
    <w:rsid w:val="00207341"/>
    <w:rsid w:val="0020738D"/>
    <w:rsid w:val="002074C0"/>
    <w:rsid w:val="00207590"/>
    <w:rsid w:val="002075FC"/>
    <w:rsid w:val="0020764B"/>
    <w:rsid w:val="002076B8"/>
    <w:rsid w:val="002077A0"/>
    <w:rsid w:val="00207A47"/>
    <w:rsid w:val="00207B51"/>
    <w:rsid w:val="00207B52"/>
    <w:rsid w:val="00207BE7"/>
    <w:rsid w:val="00207C51"/>
    <w:rsid w:val="00207CA1"/>
    <w:rsid w:val="00207F80"/>
    <w:rsid w:val="0021001C"/>
    <w:rsid w:val="002101FA"/>
    <w:rsid w:val="00210238"/>
    <w:rsid w:val="00210259"/>
    <w:rsid w:val="002102EF"/>
    <w:rsid w:val="0021031B"/>
    <w:rsid w:val="00210386"/>
    <w:rsid w:val="00210467"/>
    <w:rsid w:val="002104D5"/>
    <w:rsid w:val="0021055C"/>
    <w:rsid w:val="0021056F"/>
    <w:rsid w:val="00210624"/>
    <w:rsid w:val="00210714"/>
    <w:rsid w:val="0021078D"/>
    <w:rsid w:val="00210941"/>
    <w:rsid w:val="002109CA"/>
    <w:rsid w:val="00210AA4"/>
    <w:rsid w:val="00210B29"/>
    <w:rsid w:val="00210B32"/>
    <w:rsid w:val="00210C3C"/>
    <w:rsid w:val="00210DB3"/>
    <w:rsid w:val="00210EB3"/>
    <w:rsid w:val="00210EC7"/>
    <w:rsid w:val="00210ED8"/>
    <w:rsid w:val="00210F83"/>
    <w:rsid w:val="00210F86"/>
    <w:rsid w:val="00210F96"/>
    <w:rsid w:val="00210FB2"/>
    <w:rsid w:val="00211003"/>
    <w:rsid w:val="002110AA"/>
    <w:rsid w:val="00211135"/>
    <w:rsid w:val="0021123E"/>
    <w:rsid w:val="0021138A"/>
    <w:rsid w:val="0021146C"/>
    <w:rsid w:val="00211555"/>
    <w:rsid w:val="00211557"/>
    <w:rsid w:val="0021159E"/>
    <w:rsid w:val="0021161E"/>
    <w:rsid w:val="00211632"/>
    <w:rsid w:val="0021164A"/>
    <w:rsid w:val="002118C5"/>
    <w:rsid w:val="002119A6"/>
    <w:rsid w:val="00211B82"/>
    <w:rsid w:val="00211BB8"/>
    <w:rsid w:val="00211D18"/>
    <w:rsid w:val="00211DAE"/>
    <w:rsid w:val="00211DE2"/>
    <w:rsid w:val="00211E61"/>
    <w:rsid w:val="00211E82"/>
    <w:rsid w:val="00211F61"/>
    <w:rsid w:val="00212026"/>
    <w:rsid w:val="0021202B"/>
    <w:rsid w:val="00212089"/>
    <w:rsid w:val="002120B3"/>
    <w:rsid w:val="002120C0"/>
    <w:rsid w:val="0021219D"/>
    <w:rsid w:val="002121B4"/>
    <w:rsid w:val="002121B6"/>
    <w:rsid w:val="002123FB"/>
    <w:rsid w:val="00212546"/>
    <w:rsid w:val="00212692"/>
    <w:rsid w:val="002126DF"/>
    <w:rsid w:val="0021271E"/>
    <w:rsid w:val="0021296C"/>
    <w:rsid w:val="00212B0A"/>
    <w:rsid w:val="00212B72"/>
    <w:rsid w:val="00212D3B"/>
    <w:rsid w:val="00212ED8"/>
    <w:rsid w:val="002130AE"/>
    <w:rsid w:val="002130C8"/>
    <w:rsid w:val="00213185"/>
    <w:rsid w:val="002131AA"/>
    <w:rsid w:val="002132E7"/>
    <w:rsid w:val="002132EF"/>
    <w:rsid w:val="00213300"/>
    <w:rsid w:val="00213303"/>
    <w:rsid w:val="00213329"/>
    <w:rsid w:val="00213393"/>
    <w:rsid w:val="00213445"/>
    <w:rsid w:val="002135CC"/>
    <w:rsid w:val="002135E1"/>
    <w:rsid w:val="00213666"/>
    <w:rsid w:val="002136FB"/>
    <w:rsid w:val="00213779"/>
    <w:rsid w:val="002137AC"/>
    <w:rsid w:val="00213828"/>
    <w:rsid w:val="0021396B"/>
    <w:rsid w:val="00213AF0"/>
    <w:rsid w:val="00213B04"/>
    <w:rsid w:val="00213C1B"/>
    <w:rsid w:val="00213FB2"/>
    <w:rsid w:val="00213FFC"/>
    <w:rsid w:val="00214026"/>
    <w:rsid w:val="002140CF"/>
    <w:rsid w:val="002140D4"/>
    <w:rsid w:val="002141FE"/>
    <w:rsid w:val="00214354"/>
    <w:rsid w:val="00214434"/>
    <w:rsid w:val="00214484"/>
    <w:rsid w:val="00214770"/>
    <w:rsid w:val="002147C0"/>
    <w:rsid w:val="00214A40"/>
    <w:rsid w:val="00214A87"/>
    <w:rsid w:val="00214C12"/>
    <w:rsid w:val="00214C4E"/>
    <w:rsid w:val="00214CFA"/>
    <w:rsid w:val="00214D80"/>
    <w:rsid w:val="00214DE0"/>
    <w:rsid w:val="00214FEF"/>
    <w:rsid w:val="00215014"/>
    <w:rsid w:val="002150C6"/>
    <w:rsid w:val="002150C7"/>
    <w:rsid w:val="00215171"/>
    <w:rsid w:val="0021535A"/>
    <w:rsid w:val="002156F0"/>
    <w:rsid w:val="002157A5"/>
    <w:rsid w:val="00215824"/>
    <w:rsid w:val="002158B8"/>
    <w:rsid w:val="00215ABA"/>
    <w:rsid w:val="00215AD5"/>
    <w:rsid w:val="00215C27"/>
    <w:rsid w:val="00215C4A"/>
    <w:rsid w:val="00215CCD"/>
    <w:rsid w:val="00215CCE"/>
    <w:rsid w:val="00215DA7"/>
    <w:rsid w:val="00215E1C"/>
    <w:rsid w:val="00215E37"/>
    <w:rsid w:val="002160CA"/>
    <w:rsid w:val="00216181"/>
    <w:rsid w:val="002161AA"/>
    <w:rsid w:val="00216332"/>
    <w:rsid w:val="00216465"/>
    <w:rsid w:val="002165A8"/>
    <w:rsid w:val="002165CD"/>
    <w:rsid w:val="002165DA"/>
    <w:rsid w:val="00216605"/>
    <w:rsid w:val="00216643"/>
    <w:rsid w:val="00216870"/>
    <w:rsid w:val="002168B0"/>
    <w:rsid w:val="00216904"/>
    <w:rsid w:val="002169AE"/>
    <w:rsid w:val="002169E1"/>
    <w:rsid w:val="00216AA4"/>
    <w:rsid w:val="00216BA8"/>
    <w:rsid w:val="00216BDC"/>
    <w:rsid w:val="00216C3C"/>
    <w:rsid w:val="00216C65"/>
    <w:rsid w:val="00216CD2"/>
    <w:rsid w:val="00216D8A"/>
    <w:rsid w:val="00216DE4"/>
    <w:rsid w:val="00217355"/>
    <w:rsid w:val="002173C8"/>
    <w:rsid w:val="0021755C"/>
    <w:rsid w:val="002175F8"/>
    <w:rsid w:val="002175FC"/>
    <w:rsid w:val="00217679"/>
    <w:rsid w:val="00217683"/>
    <w:rsid w:val="002176E9"/>
    <w:rsid w:val="002176F4"/>
    <w:rsid w:val="00217720"/>
    <w:rsid w:val="0021779C"/>
    <w:rsid w:val="00217840"/>
    <w:rsid w:val="00217875"/>
    <w:rsid w:val="002178C5"/>
    <w:rsid w:val="00217A93"/>
    <w:rsid w:val="00217BD7"/>
    <w:rsid w:val="00217BF4"/>
    <w:rsid w:val="00217C26"/>
    <w:rsid w:val="00217C9A"/>
    <w:rsid w:val="00217CF8"/>
    <w:rsid w:val="00217D04"/>
    <w:rsid w:val="00217D0D"/>
    <w:rsid w:val="00217D13"/>
    <w:rsid w:val="00217D47"/>
    <w:rsid w:val="00217E75"/>
    <w:rsid w:val="0022000A"/>
    <w:rsid w:val="002200B4"/>
    <w:rsid w:val="00220232"/>
    <w:rsid w:val="002202B6"/>
    <w:rsid w:val="00220348"/>
    <w:rsid w:val="00220425"/>
    <w:rsid w:val="00220446"/>
    <w:rsid w:val="002204A3"/>
    <w:rsid w:val="00220532"/>
    <w:rsid w:val="002205B7"/>
    <w:rsid w:val="0022063C"/>
    <w:rsid w:val="0022065E"/>
    <w:rsid w:val="00220687"/>
    <w:rsid w:val="00220688"/>
    <w:rsid w:val="002206C7"/>
    <w:rsid w:val="0022072F"/>
    <w:rsid w:val="002207EB"/>
    <w:rsid w:val="002207F1"/>
    <w:rsid w:val="00220823"/>
    <w:rsid w:val="00220843"/>
    <w:rsid w:val="00220855"/>
    <w:rsid w:val="002208EA"/>
    <w:rsid w:val="00220950"/>
    <w:rsid w:val="00220984"/>
    <w:rsid w:val="00220A0C"/>
    <w:rsid w:val="00220A42"/>
    <w:rsid w:val="00220AD9"/>
    <w:rsid w:val="00220AEE"/>
    <w:rsid w:val="00220BC0"/>
    <w:rsid w:val="00220C17"/>
    <w:rsid w:val="00220C69"/>
    <w:rsid w:val="00220D41"/>
    <w:rsid w:val="00220F7B"/>
    <w:rsid w:val="00221046"/>
    <w:rsid w:val="00221288"/>
    <w:rsid w:val="002212F8"/>
    <w:rsid w:val="002213FC"/>
    <w:rsid w:val="0022140F"/>
    <w:rsid w:val="0022157A"/>
    <w:rsid w:val="002215DF"/>
    <w:rsid w:val="00221609"/>
    <w:rsid w:val="0022164D"/>
    <w:rsid w:val="002216BB"/>
    <w:rsid w:val="00221748"/>
    <w:rsid w:val="00221763"/>
    <w:rsid w:val="00221766"/>
    <w:rsid w:val="002218DE"/>
    <w:rsid w:val="002218EC"/>
    <w:rsid w:val="00221A21"/>
    <w:rsid w:val="00221BB4"/>
    <w:rsid w:val="00221E46"/>
    <w:rsid w:val="00222129"/>
    <w:rsid w:val="002221E1"/>
    <w:rsid w:val="002222B4"/>
    <w:rsid w:val="00222381"/>
    <w:rsid w:val="002224F6"/>
    <w:rsid w:val="0022253E"/>
    <w:rsid w:val="00222669"/>
    <w:rsid w:val="00222799"/>
    <w:rsid w:val="002227EB"/>
    <w:rsid w:val="0022280C"/>
    <w:rsid w:val="00222854"/>
    <w:rsid w:val="0022287F"/>
    <w:rsid w:val="00222C02"/>
    <w:rsid w:val="00222C96"/>
    <w:rsid w:val="00222D0E"/>
    <w:rsid w:val="00222FAD"/>
    <w:rsid w:val="00223030"/>
    <w:rsid w:val="0022312A"/>
    <w:rsid w:val="00223207"/>
    <w:rsid w:val="002232B3"/>
    <w:rsid w:val="00223340"/>
    <w:rsid w:val="00223423"/>
    <w:rsid w:val="00223484"/>
    <w:rsid w:val="0022350F"/>
    <w:rsid w:val="002235BC"/>
    <w:rsid w:val="00223723"/>
    <w:rsid w:val="002237AE"/>
    <w:rsid w:val="00223826"/>
    <w:rsid w:val="00223850"/>
    <w:rsid w:val="00223871"/>
    <w:rsid w:val="002238D2"/>
    <w:rsid w:val="002239A8"/>
    <w:rsid w:val="00223A5C"/>
    <w:rsid w:val="00223B64"/>
    <w:rsid w:val="00223E82"/>
    <w:rsid w:val="0022401D"/>
    <w:rsid w:val="0022408B"/>
    <w:rsid w:val="0022433B"/>
    <w:rsid w:val="00224391"/>
    <w:rsid w:val="00224559"/>
    <w:rsid w:val="00224572"/>
    <w:rsid w:val="00224574"/>
    <w:rsid w:val="0022471E"/>
    <w:rsid w:val="0022473C"/>
    <w:rsid w:val="00224848"/>
    <w:rsid w:val="002248E8"/>
    <w:rsid w:val="002248EE"/>
    <w:rsid w:val="0022493A"/>
    <w:rsid w:val="002249DD"/>
    <w:rsid w:val="00224A84"/>
    <w:rsid w:val="00224C6B"/>
    <w:rsid w:val="00224CB4"/>
    <w:rsid w:val="00224D23"/>
    <w:rsid w:val="00224D57"/>
    <w:rsid w:val="00224F47"/>
    <w:rsid w:val="00224FE2"/>
    <w:rsid w:val="00225080"/>
    <w:rsid w:val="002250B4"/>
    <w:rsid w:val="00225100"/>
    <w:rsid w:val="0022519E"/>
    <w:rsid w:val="00225221"/>
    <w:rsid w:val="00225270"/>
    <w:rsid w:val="00225382"/>
    <w:rsid w:val="002254BF"/>
    <w:rsid w:val="00225530"/>
    <w:rsid w:val="002256B0"/>
    <w:rsid w:val="00225A66"/>
    <w:rsid w:val="00225AFA"/>
    <w:rsid w:val="00225BB8"/>
    <w:rsid w:val="00225BFB"/>
    <w:rsid w:val="00225BFE"/>
    <w:rsid w:val="00225CC8"/>
    <w:rsid w:val="00225CD6"/>
    <w:rsid w:val="00225FEE"/>
    <w:rsid w:val="002261DF"/>
    <w:rsid w:val="0022633F"/>
    <w:rsid w:val="0022646F"/>
    <w:rsid w:val="002264F3"/>
    <w:rsid w:val="00226524"/>
    <w:rsid w:val="00226543"/>
    <w:rsid w:val="00226621"/>
    <w:rsid w:val="0022671B"/>
    <w:rsid w:val="00226764"/>
    <w:rsid w:val="0022683A"/>
    <w:rsid w:val="00226866"/>
    <w:rsid w:val="0022690A"/>
    <w:rsid w:val="00226923"/>
    <w:rsid w:val="00226A09"/>
    <w:rsid w:val="00226A4B"/>
    <w:rsid w:val="00226A51"/>
    <w:rsid w:val="00226C1D"/>
    <w:rsid w:val="00226C75"/>
    <w:rsid w:val="00226CA0"/>
    <w:rsid w:val="00226CF5"/>
    <w:rsid w:val="00226D92"/>
    <w:rsid w:val="00226DD9"/>
    <w:rsid w:val="00226DF8"/>
    <w:rsid w:val="00226E2A"/>
    <w:rsid w:val="00226ED2"/>
    <w:rsid w:val="00226F3D"/>
    <w:rsid w:val="00226F63"/>
    <w:rsid w:val="00226F75"/>
    <w:rsid w:val="00226F9E"/>
    <w:rsid w:val="00226FA0"/>
    <w:rsid w:val="00226FF4"/>
    <w:rsid w:val="0022701D"/>
    <w:rsid w:val="0022705D"/>
    <w:rsid w:val="002270BC"/>
    <w:rsid w:val="002271B1"/>
    <w:rsid w:val="002271C7"/>
    <w:rsid w:val="002271E9"/>
    <w:rsid w:val="00227236"/>
    <w:rsid w:val="0022734F"/>
    <w:rsid w:val="00227360"/>
    <w:rsid w:val="002273AC"/>
    <w:rsid w:val="0022759E"/>
    <w:rsid w:val="002276B1"/>
    <w:rsid w:val="00227838"/>
    <w:rsid w:val="002278B3"/>
    <w:rsid w:val="00227AC9"/>
    <w:rsid w:val="00227ADB"/>
    <w:rsid w:val="00227CFA"/>
    <w:rsid w:val="00227D52"/>
    <w:rsid w:val="00227D80"/>
    <w:rsid w:val="00227D89"/>
    <w:rsid w:val="00227DDA"/>
    <w:rsid w:val="00227DE9"/>
    <w:rsid w:val="00227F0C"/>
    <w:rsid w:val="00227F1E"/>
    <w:rsid w:val="002302E9"/>
    <w:rsid w:val="002304AF"/>
    <w:rsid w:val="002304CE"/>
    <w:rsid w:val="002306C7"/>
    <w:rsid w:val="002306CF"/>
    <w:rsid w:val="0023072D"/>
    <w:rsid w:val="0023078B"/>
    <w:rsid w:val="00230795"/>
    <w:rsid w:val="002307B6"/>
    <w:rsid w:val="002307E4"/>
    <w:rsid w:val="00230815"/>
    <w:rsid w:val="0023087A"/>
    <w:rsid w:val="002308C2"/>
    <w:rsid w:val="00230983"/>
    <w:rsid w:val="002309DE"/>
    <w:rsid w:val="00230A25"/>
    <w:rsid w:val="00230CF4"/>
    <w:rsid w:val="00230D45"/>
    <w:rsid w:val="00230D8C"/>
    <w:rsid w:val="00230EA4"/>
    <w:rsid w:val="00230EA9"/>
    <w:rsid w:val="00230EF9"/>
    <w:rsid w:val="00230F96"/>
    <w:rsid w:val="00231207"/>
    <w:rsid w:val="00231311"/>
    <w:rsid w:val="00231345"/>
    <w:rsid w:val="002313DA"/>
    <w:rsid w:val="002314CA"/>
    <w:rsid w:val="002314DD"/>
    <w:rsid w:val="0023165A"/>
    <w:rsid w:val="00231670"/>
    <w:rsid w:val="00231732"/>
    <w:rsid w:val="00231773"/>
    <w:rsid w:val="002318D5"/>
    <w:rsid w:val="00231A94"/>
    <w:rsid w:val="00231D4A"/>
    <w:rsid w:val="00231E96"/>
    <w:rsid w:val="00231EA1"/>
    <w:rsid w:val="00231F83"/>
    <w:rsid w:val="00231FB6"/>
    <w:rsid w:val="00232080"/>
    <w:rsid w:val="002320D3"/>
    <w:rsid w:val="002321FB"/>
    <w:rsid w:val="002322D0"/>
    <w:rsid w:val="00232454"/>
    <w:rsid w:val="002324E6"/>
    <w:rsid w:val="00232521"/>
    <w:rsid w:val="00232536"/>
    <w:rsid w:val="002325DE"/>
    <w:rsid w:val="00232701"/>
    <w:rsid w:val="00232926"/>
    <w:rsid w:val="00232A93"/>
    <w:rsid w:val="00232B43"/>
    <w:rsid w:val="00232BB5"/>
    <w:rsid w:val="00232C4B"/>
    <w:rsid w:val="00232C76"/>
    <w:rsid w:val="00232D4A"/>
    <w:rsid w:val="00232D7E"/>
    <w:rsid w:val="00232E5E"/>
    <w:rsid w:val="00232E65"/>
    <w:rsid w:val="00232F3B"/>
    <w:rsid w:val="00233093"/>
    <w:rsid w:val="002330A2"/>
    <w:rsid w:val="002330BB"/>
    <w:rsid w:val="002330DB"/>
    <w:rsid w:val="00233198"/>
    <w:rsid w:val="0023324B"/>
    <w:rsid w:val="0023340B"/>
    <w:rsid w:val="00233592"/>
    <w:rsid w:val="0023362A"/>
    <w:rsid w:val="00233672"/>
    <w:rsid w:val="002336F7"/>
    <w:rsid w:val="002339E5"/>
    <w:rsid w:val="00233A31"/>
    <w:rsid w:val="00233A52"/>
    <w:rsid w:val="00233A86"/>
    <w:rsid w:val="00233AE3"/>
    <w:rsid w:val="00233B83"/>
    <w:rsid w:val="00233BB2"/>
    <w:rsid w:val="00233BE7"/>
    <w:rsid w:val="00233C8D"/>
    <w:rsid w:val="00233D45"/>
    <w:rsid w:val="00233E1A"/>
    <w:rsid w:val="00233E82"/>
    <w:rsid w:val="00233EEA"/>
    <w:rsid w:val="00233FF7"/>
    <w:rsid w:val="00234178"/>
    <w:rsid w:val="00234218"/>
    <w:rsid w:val="0023431C"/>
    <w:rsid w:val="00234334"/>
    <w:rsid w:val="00234379"/>
    <w:rsid w:val="002343C2"/>
    <w:rsid w:val="002343C7"/>
    <w:rsid w:val="002344F2"/>
    <w:rsid w:val="00234569"/>
    <w:rsid w:val="002345A6"/>
    <w:rsid w:val="00234628"/>
    <w:rsid w:val="0023463F"/>
    <w:rsid w:val="002347C0"/>
    <w:rsid w:val="0023489E"/>
    <w:rsid w:val="002349DF"/>
    <w:rsid w:val="00234A9B"/>
    <w:rsid w:val="00234C51"/>
    <w:rsid w:val="00234CED"/>
    <w:rsid w:val="00234D07"/>
    <w:rsid w:val="00235061"/>
    <w:rsid w:val="002351C5"/>
    <w:rsid w:val="002353D1"/>
    <w:rsid w:val="002354DE"/>
    <w:rsid w:val="002355A6"/>
    <w:rsid w:val="002355F4"/>
    <w:rsid w:val="002356DF"/>
    <w:rsid w:val="0023575A"/>
    <w:rsid w:val="00235918"/>
    <w:rsid w:val="00235977"/>
    <w:rsid w:val="00235AED"/>
    <w:rsid w:val="00235B8F"/>
    <w:rsid w:val="00235BEC"/>
    <w:rsid w:val="00235C01"/>
    <w:rsid w:val="00235C8B"/>
    <w:rsid w:val="00235C91"/>
    <w:rsid w:val="00235CD1"/>
    <w:rsid w:val="00235D46"/>
    <w:rsid w:val="00235DCE"/>
    <w:rsid w:val="00235E29"/>
    <w:rsid w:val="00235E89"/>
    <w:rsid w:val="00235F0F"/>
    <w:rsid w:val="00236002"/>
    <w:rsid w:val="0023605C"/>
    <w:rsid w:val="002360B5"/>
    <w:rsid w:val="00236137"/>
    <w:rsid w:val="00236171"/>
    <w:rsid w:val="00236193"/>
    <w:rsid w:val="002361DE"/>
    <w:rsid w:val="002361EA"/>
    <w:rsid w:val="0023626E"/>
    <w:rsid w:val="00236328"/>
    <w:rsid w:val="0023639F"/>
    <w:rsid w:val="002363A9"/>
    <w:rsid w:val="0023657D"/>
    <w:rsid w:val="002365D8"/>
    <w:rsid w:val="00236601"/>
    <w:rsid w:val="00236711"/>
    <w:rsid w:val="00236769"/>
    <w:rsid w:val="0023678D"/>
    <w:rsid w:val="002369AD"/>
    <w:rsid w:val="00236AAA"/>
    <w:rsid w:val="00236BD0"/>
    <w:rsid w:val="00236C8B"/>
    <w:rsid w:val="00236D04"/>
    <w:rsid w:val="00236DDA"/>
    <w:rsid w:val="00237002"/>
    <w:rsid w:val="00237023"/>
    <w:rsid w:val="002371CF"/>
    <w:rsid w:val="00237201"/>
    <w:rsid w:val="002372B0"/>
    <w:rsid w:val="0023730A"/>
    <w:rsid w:val="00237508"/>
    <w:rsid w:val="00237592"/>
    <w:rsid w:val="0023773B"/>
    <w:rsid w:val="00237957"/>
    <w:rsid w:val="002379CA"/>
    <w:rsid w:val="00237AB7"/>
    <w:rsid w:val="00237B0B"/>
    <w:rsid w:val="00237B0D"/>
    <w:rsid w:val="00237B28"/>
    <w:rsid w:val="00237BAA"/>
    <w:rsid w:val="00237CD1"/>
    <w:rsid w:val="00237D06"/>
    <w:rsid w:val="00237E99"/>
    <w:rsid w:val="00237EE8"/>
    <w:rsid w:val="00237F90"/>
    <w:rsid w:val="002401CF"/>
    <w:rsid w:val="00240502"/>
    <w:rsid w:val="0024058A"/>
    <w:rsid w:val="00240674"/>
    <w:rsid w:val="002406A2"/>
    <w:rsid w:val="002406F4"/>
    <w:rsid w:val="00240739"/>
    <w:rsid w:val="00240746"/>
    <w:rsid w:val="00240803"/>
    <w:rsid w:val="00240815"/>
    <w:rsid w:val="002408BA"/>
    <w:rsid w:val="0024091F"/>
    <w:rsid w:val="00240922"/>
    <w:rsid w:val="002409CE"/>
    <w:rsid w:val="00240A0E"/>
    <w:rsid w:val="00240B31"/>
    <w:rsid w:val="00240B57"/>
    <w:rsid w:val="00240B7A"/>
    <w:rsid w:val="00240D54"/>
    <w:rsid w:val="00240D5D"/>
    <w:rsid w:val="00240E0B"/>
    <w:rsid w:val="00240E9A"/>
    <w:rsid w:val="00240ED0"/>
    <w:rsid w:val="00240EF6"/>
    <w:rsid w:val="00240FC3"/>
    <w:rsid w:val="00240FD5"/>
    <w:rsid w:val="002410AB"/>
    <w:rsid w:val="0024113A"/>
    <w:rsid w:val="002411AA"/>
    <w:rsid w:val="00241276"/>
    <w:rsid w:val="002413AC"/>
    <w:rsid w:val="0024146E"/>
    <w:rsid w:val="00241488"/>
    <w:rsid w:val="002415F2"/>
    <w:rsid w:val="002416B1"/>
    <w:rsid w:val="002416B6"/>
    <w:rsid w:val="0024194C"/>
    <w:rsid w:val="00241A10"/>
    <w:rsid w:val="00241A76"/>
    <w:rsid w:val="00241AEA"/>
    <w:rsid w:val="00241C28"/>
    <w:rsid w:val="00241E4F"/>
    <w:rsid w:val="00241F07"/>
    <w:rsid w:val="00241FD2"/>
    <w:rsid w:val="00242271"/>
    <w:rsid w:val="002423A0"/>
    <w:rsid w:val="00242568"/>
    <w:rsid w:val="002426A5"/>
    <w:rsid w:val="0024271E"/>
    <w:rsid w:val="0024295E"/>
    <w:rsid w:val="00242968"/>
    <w:rsid w:val="002429ED"/>
    <w:rsid w:val="00242B04"/>
    <w:rsid w:val="00242C45"/>
    <w:rsid w:val="00242C6B"/>
    <w:rsid w:val="00242C82"/>
    <w:rsid w:val="00242D07"/>
    <w:rsid w:val="00242F54"/>
    <w:rsid w:val="00242FA4"/>
    <w:rsid w:val="0024309C"/>
    <w:rsid w:val="002430CB"/>
    <w:rsid w:val="002431C0"/>
    <w:rsid w:val="002431FC"/>
    <w:rsid w:val="00243377"/>
    <w:rsid w:val="002433D5"/>
    <w:rsid w:val="002433D9"/>
    <w:rsid w:val="002433E1"/>
    <w:rsid w:val="0024342D"/>
    <w:rsid w:val="00243506"/>
    <w:rsid w:val="00243560"/>
    <w:rsid w:val="0024357D"/>
    <w:rsid w:val="002437F4"/>
    <w:rsid w:val="002437FF"/>
    <w:rsid w:val="0024396C"/>
    <w:rsid w:val="002439D9"/>
    <w:rsid w:val="00243AA3"/>
    <w:rsid w:val="00243B38"/>
    <w:rsid w:val="00243B8A"/>
    <w:rsid w:val="00243BA9"/>
    <w:rsid w:val="00243EAC"/>
    <w:rsid w:val="00244014"/>
    <w:rsid w:val="00244179"/>
    <w:rsid w:val="0024422B"/>
    <w:rsid w:val="00244336"/>
    <w:rsid w:val="00244473"/>
    <w:rsid w:val="00244508"/>
    <w:rsid w:val="002445E1"/>
    <w:rsid w:val="002445EE"/>
    <w:rsid w:val="00244634"/>
    <w:rsid w:val="00244698"/>
    <w:rsid w:val="00244841"/>
    <w:rsid w:val="00244A22"/>
    <w:rsid w:val="00244AEE"/>
    <w:rsid w:val="00244AFC"/>
    <w:rsid w:val="00244C1A"/>
    <w:rsid w:val="00244D49"/>
    <w:rsid w:val="00244D5B"/>
    <w:rsid w:val="00244ECD"/>
    <w:rsid w:val="00244F70"/>
    <w:rsid w:val="0024507A"/>
    <w:rsid w:val="002450D0"/>
    <w:rsid w:val="00245107"/>
    <w:rsid w:val="0024519F"/>
    <w:rsid w:val="002451BE"/>
    <w:rsid w:val="002451EF"/>
    <w:rsid w:val="002452A8"/>
    <w:rsid w:val="00245337"/>
    <w:rsid w:val="0024535F"/>
    <w:rsid w:val="002453CC"/>
    <w:rsid w:val="0024541A"/>
    <w:rsid w:val="00245461"/>
    <w:rsid w:val="0024567B"/>
    <w:rsid w:val="00245787"/>
    <w:rsid w:val="0024584E"/>
    <w:rsid w:val="0024585F"/>
    <w:rsid w:val="0024586E"/>
    <w:rsid w:val="0024590A"/>
    <w:rsid w:val="00245935"/>
    <w:rsid w:val="00245976"/>
    <w:rsid w:val="00245A76"/>
    <w:rsid w:val="00245A87"/>
    <w:rsid w:val="00245ACB"/>
    <w:rsid w:val="00245AF6"/>
    <w:rsid w:val="00245BF0"/>
    <w:rsid w:val="00245CB9"/>
    <w:rsid w:val="00245D09"/>
    <w:rsid w:val="00245D57"/>
    <w:rsid w:val="00245ECD"/>
    <w:rsid w:val="00245F2C"/>
    <w:rsid w:val="00245F31"/>
    <w:rsid w:val="00245FD1"/>
    <w:rsid w:val="00245FFF"/>
    <w:rsid w:val="00246004"/>
    <w:rsid w:val="002460EA"/>
    <w:rsid w:val="002461EF"/>
    <w:rsid w:val="002462D8"/>
    <w:rsid w:val="0024634F"/>
    <w:rsid w:val="002463FE"/>
    <w:rsid w:val="00246401"/>
    <w:rsid w:val="002464B9"/>
    <w:rsid w:val="00246564"/>
    <w:rsid w:val="002465EB"/>
    <w:rsid w:val="002465F1"/>
    <w:rsid w:val="002466AE"/>
    <w:rsid w:val="00246720"/>
    <w:rsid w:val="002467D5"/>
    <w:rsid w:val="00246921"/>
    <w:rsid w:val="00246A8B"/>
    <w:rsid w:val="00246AB1"/>
    <w:rsid w:val="00246B59"/>
    <w:rsid w:val="00246B5A"/>
    <w:rsid w:val="00246B6E"/>
    <w:rsid w:val="00246C50"/>
    <w:rsid w:val="00246C63"/>
    <w:rsid w:val="00246D74"/>
    <w:rsid w:val="00246DFA"/>
    <w:rsid w:val="00246E4F"/>
    <w:rsid w:val="00246EAC"/>
    <w:rsid w:val="00246FE9"/>
    <w:rsid w:val="00246FF9"/>
    <w:rsid w:val="002470C7"/>
    <w:rsid w:val="002470E0"/>
    <w:rsid w:val="00247184"/>
    <w:rsid w:val="0024723B"/>
    <w:rsid w:val="00247269"/>
    <w:rsid w:val="00247277"/>
    <w:rsid w:val="002472A3"/>
    <w:rsid w:val="00247344"/>
    <w:rsid w:val="002474BB"/>
    <w:rsid w:val="002474F4"/>
    <w:rsid w:val="00247515"/>
    <w:rsid w:val="002475C6"/>
    <w:rsid w:val="00247681"/>
    <w:rsid w:val="0024780B"/>
    <w:rsid w:val="0024787E"/>
    <w:rsid w:val="002478D5"/>
    <w:rsid w:val="002479FC"/>
    <w:rsid w:val="00247A06"/>
    <w:rsid w:val="00247B9C"/>
    <w:rsid w:val="00247D87"/>
    <w:rsid w:val="00247DE2"/>
    <w:rsid w:val="00247DF1"/>
    <w:rsid w:val="00247E34"/>
    <w:rsid w:val="00247F24"/>
    <w:rsid w:val="0025000E"/>
    <w:rsid w:val="0025001B"/>
    <w:rsid w:val="00250023"/>
    <w:rsid w:val="0025003E"/>
    <w:rsid w:val="00250537"/>
    <w:rsid w:val="0025060D"/>
    <w:rsid w:val="00250645"/>
    <w:rsid w:val="002506E0"/>
    <w:rsid w:val="0025071A"/>
    <w:rsid w:val="00250728"/>
    <w:rsid w:val="00250875"/>
    <w:rsid w:val="002508A8"/>
    <w:rsid w:val="002508D4"/>
    <w:rsid w:val="002508F3"/>
    <w:rsid w:val="002509F8"/>
    <w:rsid w:val="00250AB1"/>
    <w:rsid w:val="00250C2C"/>
    <w:rsid w:val="00250E3B"/>
    <w:rsid w:val="00250EE5"/>
    <w:rsid w:val="00250FBB"/>
    <w:rsid w:val="0025110F"/>
    <w:rsid w:val="00251230"/>
    <w:rsid w:val="00251329"/>
    <w:rsid w:val="00251388"/>
    <w:rsid w:val="0025145C"/>
    <w:rsid w:val="00251630"/>
    <w:rsid w:val="00251641"/>
    <w:rsid w:val="002516C9"/>
    <w:rsid w:val="00251747"/>
    <w:rsid w:val="002517C2"/>
    <w:rsid w:val="002517D5"/>
    <w:rsid w:val="002518C2"/>
    <w:rsid w:val="002519E7"/>
    <w:rsid w:val="00251A21"/>
    <w:rsid w:val="00251A3F"/>
    <w:rsid w:val="00251A92"/>
    <w:rsid w:val="00251C27"/>
    <w:rsid w:val="00251C6E"/>
    <w:rsid w:val="00251D64"/>
    <w:rsid w:val="00251D84"/>
    <w:rsid w:val="00251F1C"/>
    <w:rsid w:val="00251FE6"/>
    <w:rsid w:val="002520E8"/>
    <w:rsid w:val="00252101"/>
    <w:rsid w:val="00252437"/>
    <w:rsid w:val="00252450"/>
    <w:rsid w:val="0025245E"/>
    <w:rsid w:val="0025249B"/>
    <w:rsid w:val="002524EC"/>
    <w:rsid w:val="002525D1"/>
    <w:rsid w:val="002526FF"/>
    <w:rsid w:val="00252702"/>
    <w:rsid w:val="00252909"/>
    <w:rsid w:val="00252A47"/>
    <w:rsid w:val="00252A57"/>
    <w:rsid w:val="00252BA1"/>
    <w:rsid w:val="00252C4F"/>
    <w:rsid w:val="00252CCA"/>
    <w:rsid w:val="00252DAD"/>
    <w:rsid w:val="002530FA"/>
    <w:rsid w:val="00253126"/>
    <w:rsid w:val="002531C8"/>
    <w:rsid w:val="0025320E"/>
    <w:rsid w:val="002533EA"/>
    <w:rsid w:val="00253493"/>
    <w:rsid w:val="002534E3"/>
    <w:rsid w:val="00253599"/>
    <w:rsid w:val="002535A4"/>
    <w:rsid w:val="00253609"/>
    <w:rsid w:val="00253629"/>
    <w:rsid w:val="002538FC"/>
    <w:rsid w:val="00253920"/>
    <w:rsid w:val="00253A1D"/>
    <w:rsid w:val="00253A44"/>
    <w:rsid w:val="00253AF7"/>
    <w:rsid w:val="00253BDA"/>
    <w:rsid w:val="00253C89"/>
    <w:rsid w:val="00253CA0"/>
    <w:rsid w:val="00253D5C"/>
    <w:rsid w:val="00253EE4"/>
    <w:rsid w:val="00253EF5"/>
    <w:rsid w:val="002540AC"/>
    <w:rsid w:val="002540B5"/>
    <w:rsid w:val="00254209"/>
    <w:rsid w:val="002542E7"/>
    <w:rsid w:val="00254310"/>
    <w:rsid w:val="00254421"/>
    <w:rsid w:val="00254429"/>
    <w:rsid w:val="002545CF"/>
    <w:rsid w:val="0025462A"/>
    <w:rsid w:val="00254631"/>
    <w:rsid w:val="00254722"/>
    <w:rsid w:val="002547F2"/>
    <w:rsid w:val="00254802"/>
    <w:rsid w:val="00254897"/>
    <w:rsid w:val="002548AA"/>
    <w:rsid w:val="002549DB"/>
    <w:rsid w:val="00254BD4"/>
    <w:rsid w:val="00254C1F"/>
    <w:rsid w:val="00254C79"/>
    <w:rsid w:val="00254CB9"/>
    <w:rsid w:val="00254CE2"/>
    <w:rsid w:val="00254D29"/>
    <w:rsid w:val="00254D6F"/>
    <w:rsid w:val="00254DE9"/>
    <w:rsid w:val="00254E01"/>
    <w:rsid w:val="002550E5"/>
    <w:rsid w:val="0025515A"/>
    <w:rsid w:val="0025517F"/>
    <w:rsid w:val="002552AE"/>
    <w:rsid w:val="002552FB"/>
    <w:rsid w:val="00255309"/>
    <w:rsid w:val="00255320"/>
    <w:rsid w:val="00255462"/>
    <w:rsid w:val="00255486"/>
    <w:rsid w:val="00255685"/>
    <w:rsid w:val="00255763"/>
    <w:rsid w:val="00255770"/>
    <w:rsid w:val="002557AC"/>
    <w:rsid w:val="00255903"/>
    <w:rsid w:val="0025596D"/>
    <w:rsid w:val="00255B25"/>
    <w:rsid w:val="00255C5E"/>
    <w:rsid w:val="00255D0F"/>
    <w:rsid w:val="00255DEA"/>
    <w:rsid w:val="00255E78"/>
    <w:rsid w:val="00255F21"/>
    <w:rsid w:val="00255F4E"/>
    <w:rsid w:val="00255FFF"/>
    <w:rsid w:val="0025627B"/>
    <w:rsid w:val="00256343"/>
    <w:rsid w:val="0025635D"/>
    <w:rsid w:val="002563CF"/>
    <w:rsid w:val="00256410"/>
    <w:rsid w:val="002564A3"/>
    <w:rsid w:val="0025655B"/>
    <w:rsid w:val="0025658F"/>
    <w:rsid w:val="00256610"/>
    <w:rsid w:val="00256690"/>
    <w:rsid w:val="002566DC"/>
    <w:rsid w:val="0025670C"/>
    <w:rsid w:val="0025678D"/>
    <w:rsid w:val="0025694F"/>
    <w:rsid w:val="002569C1"/>
    <w:rsid w:val="002569F0"/>
    <w:rsid w:val="00256B54"/>
    <w:rsid w:val="00256BA6"/>
    <w:rsid w:val="00256F14"/>
    <w:rsid w:val="00256F69"/>
    <w:rsid w:val="00256F85"/>
    <w:rsid w:val="00257059"/>
    <w:rsid w:val="00257076"/>
    <w:rsid w:val="002570CC"/>
    <w:rsid w:val="00257118"/>
    <w:rsid w:val="002571C3"/>
    <w:rsid w:val="002571D5"/>
    <w:rsid w:val="00257212"/>
    <w:rsid w:val="0025726C"/>
    <w:rsid w:val="00257391"/>
    <w:rsid w:val="0025747D"/>
    <w:rsid w:val="002574EA"/>
    <w:rsid w:val="0025751A"/>
    <w:rsid w:val="002575B1"/>
    <w:rsid w:val="002575D4"/>
    <w:rsid w:val="002576AA"/>
    <w:rsid w:val="0025777A"/>
    <w:rsid w:val="0025787C"/>
    <w:rsid w:val="002578C7"/>
    <w:rsid w:val="002578EC"/>
    <w:rsid w:val="0025793C"/>
    <w:rsid w:val="002579A4"/>
    <w:rsid w:val="002579E9"/>
    <w:rsid w:val="00257B2D"/>
    <w:rsid w:val="00257B30"/>
    <w:rsid w:val="00257C42"/>
    <w:rsid w:val="00257C66"/>
    <w:rsid w:val="00257CE3"/>
    <w:rsid w:val="00257CE5"/>
    <w:rsid w:val="00257D99"/>
    <w:rsid w:val="00257EAD"/>
    <w:rsid w:val="00260026"/>
    <w:rsid w:val="0026002E"/>
    <w:rsid w:val="002600C3"/>
    <w:rsid w:val="002602AD"/>
    <w:rsid w:val="002602C1"/>
    <w:rsid w:val="0026030E"/>
    <w:rsid w:val="002603E4"/>
    <w:rsid w:val="00260424"/>
    <w:rsid w:val="00260454"/>
    <w:rsid w:val="0026048A"/>
    <w:rsid w:val="00260493"/>
    <w:rsid w:val="00260558"/>
    <w:rsid w:val="0026077F"/>
    <w:rsid w:val="002607B1"/>
    <w:rsid w:val="002607E2"/>
    <w:rsid w:val="002608E6"/>
    <w:rsid w:val="00260CF0"/>
    <w:rsid w:val="00260E71"/>
    <w:rsid w:val="0026110D"/>
    <w:rsid w:val="00261133"/>
    <w:rsid w:val="002611AB"/>
    <w:rsid w:val="002611F6"/>
    <w:rsid w:val="0026121E"/>
    <w:rsid w:val="00261317"/>
    <w:rsid w:val="0026144A"/>
    <w:rsid w:val="00261496"/>
    <w:rsid w:val="00261501"/>
    <w:rsid w:val="00261520"/>
    <w:rsid w:val="0026153A"/>
    <w:rsid w:val="00261562"/>
    <w:rsid w:val="00261610"/>
    <w:rsid w:val="00261959"/>
    <w:rsid w:val="002619BF"/>
    <w:rsid w:val="002619DE"/>
    <w:rsid w:val="00261BE8"/>
    <w:rsid w:val="00261C50"/>
    <w:rsid w:val="00261CC0"/>
    <w:rsid w:val="00261D67"/>
    <w:rsid w:val="00261D8E"/>
    <w:rsid w:val="00261DCE"/>
    <w:rsid w:val="00261DF1"/>
    <w:rsid w:val="00261F39"/>
    <w:rsid w:val="00261F6E"/>
    <w:rsid w:val="00261F9D"/>
    <w:rsid w:val="00261FB8"/>
    <w:rsid w:val="0026212A"/>
    <w:rsid w:val="0026213F"/>
    <w:rsid w:val="0026225A"/>
    <w:rsid w:val="00262342"/>
    <w:rsid w:val="0026246C"/>
    <w:rsid w:val="002624FB"/>
    <w:rsid w:val="0026250C"/>
    <w:rsid w:val="002626A4"/>
    <w:rsid w:val="00262742"/>
    <w:rsid w:val="00262778"/>
    <w:rsid w:val="002627FC"/>
    <w:rsid w:val="00262808"/>
    <w:rsid w:val="00262823"/>
    <w:rsid w:val="0026282E"/>
    <w:rsid w:val="002628DC"/>
    <w:rsid w:val="00262996"/>
    <w:rsid w:val="002629D0"/>
    <w:rsid w:val="00262A87"/>
    <w:rsid w:val="00262AA2"/>
    <w:rsid w:val="00262F90"/>
    <w:rsid w:val="00262F9F"/>
    <w:rsid w:val="00263048"/>
    <w:rsid w:val="00263096"/>
    <w:rsid w:val="002630D3"/>
    <w:rsid w:val="00263199"/>
    <w:rsid w:val="002633F0"/>
    <w:rsid w:val="00263424"/>
    <w:rsid w:val="002634B0"/>
    <w:rsid w:val="002634CA"/>
    <w:rsid w:val="00263516"/>
    <w:rsid w:val="00263637"/>
    <w:rsid w:val="002636A2"/>
    <w:rsid w:val="0026379A"/>
    <w:rsid w:val="0026383B"/>
    <w:rsid w:val="00263891"/>
    <w:rsid w:val="0026398C"/>
    <w:rsid w:val="00263A50"/>
    <w:rsid w:val="00263A9D"/>
    <w:rsid w:val="00263AA8"/>
    <w:rsid w:val="00263B00"/>
    <w:rsid w:val="00263BCE"/>
    <w:rsid w:val="00263C7A"/>
    <w:rsid w:val="00263C91"/>
    <w:rsid w:val="00263C99"/>
    <w:rsid w:val="00263D89"/>
    <w:rsid w:val="00263D9F"/>
    <w:rsid w:val="00263EAD"/>
    <w:rsid w:val="00263EBA"/>
    <w:rsid w:val="00263F49"/>
    <w:rsid w:val="00263FC0"/>
    <w:rsid w:val="002640E2"/>
    <w:rsid w:val="0026416E"/>
    <w:rsid w:val="002641A5"/>
    <w:rsid w:val="002642AA"/>
    <w:rsid w:val="0026443E"/>
    <w:rsid w:val="002645D8"/>
    <w:rsid w:val="002647C4"/>
    <w:rsid w:val="002648F3"/>
    <w:rsid w:val="00264961"/>
    <w:rsid w:val="002649CC"/>
    <w:rsid w:val="002649F6"/>
    <w:rsid w:val="00264B46"/>
    <w:rsid w:val="00264BF5"/>
    <w:rsid w:val="00264C26"/>
    <w:rsid w:val="00264C42"/>
    <w:rsid w:val="00264CA8"/>
    <w:rsid w:val="00264D3A"/>
    <w:rsid w:val="00264F35"/>
    <w:rsid w:val="00264F9E"/>
    <w:rsid w:val="00264FB2"/>
    <w:rsid w:val="002650D9"/>
    <w:rsid w:val="002650E5"/>
    <w:rsid w:val="00265104"/>
    <w:rsid w:val="00265207"/>
    <w:rsid w:val="00265208"/>
    <w:rsid w:val="00265282"/>
    <w:rsid w:val="002652C0"/>
    <w:rsid w:val="002652F1"/>
    <w:rsid w:val="0026533E"/>
    <w:rsid w:val="002654BD"/>
    <w:rsid w:val="002654C1"/>
    <w:rsid w:val="002654F0"/>
    <w:rsid w:val="0026552F"/>
    <w:rsid w:val="0026556C"/>
    <w:rsid w:val="002655AB"/>
    <w:rsid w:val="00265641"/>
    <w:rsid w:val="0026573F"/>
    <w:rsid w:val="00265757"/>
    <w:rsid w:val="00265816"/>
    <w:rsid w:val="002658C4"/>
    <w:rsid w:val="00265954"/>
    <w:rsid w:val="002659CE"/>
    <w:rsid w:val="00265AEF"/>
    <w:rsid w:val="00265B24"/>
    <w:rsid w:val="00265BCD"/>
    <w:rsid w:val="00265D95"/>
    <w:rsid w:val="00265F25"/>
    <w:rsid w:val="00265FE7"/>
    <w:rsid w:val="00266155"/>
    <w:rsid w:val="0026615C"/>
    <w:rsid w:val="00266218"/>
    <w:rsid w:val="002662AA"/>
    <w:rsid w:val="002662C7"/>
    <w:rsid w:val="0026630A"/>
    <w:rsid w:val="00266350"/>
    <w:rsid w:val="002663C7"/>
    <w:rsid w:val="002663F9"/>
    <w:rsid w:val="0026650E"/>
    <w:rsid w:val="0026652C"/>
    <w:rsid w:val="0026652D"/>
    <w:rsid w:val="0026667B"/>
    <w:rsid w:val="00266739"/>
    <w:rsid w:val="00266800"/>
    <w:rsid w:val="00266816"/>
    <w:rsid w:val="00266976"/>
    <w:rsid w:val="00266997"/>
    <w:rsid w:val="00266A0A"/>
    <w:rsid w:val="00266D04"/>
    <w:rsid w:val="00266DE5"/>
    <w:rsid w:val="00266E81"/>
    <w:rsid w:val="0026707E"/>
    <w:rsid w:val="00267120"/>
    <w:rsid w:val="00267285"/>
    <w:rsid w:val="002674ED"/>
    <w:rsid w:val="00267657"/>
    <w:rsid w:val="002676AA"/>
    <w:rsid w:val="002676C0"/>
    <w:rsid w:val="0026771C"/>
    <w:rsid w:val="0026774D"/>
    <w:rsid w:val="00267754"/>
    <w:rsid w:val="00267793"/>
    <w:rsid w:val="002677C6"/>
    <w:rsid w:val="00267829"/>
    <w:rsid w:val="0026794E"/>
    <w:rsid w:val="00267A23"/>
    <w:rsid w:val="00267A98"/>
    <w:rsid w:val="00267C63"/>
    <w:rsid w:val="00267E0E"/>
    <w:rsid w:val="00267F03"/>
    <w:rsid w:val="00267F22"/>
    <w:rsid w:val="00267F95"/>
    <w:rsid w:val="00267FA6"/>
    <w:rsid w:val="002700E2"/>
    <w:rsid w:val="0027014D"/>
    <w:rsid w:val="0027016F"/>
    <w:rsid w:val="002701CE"/>
    <w:rsid w:val="00270328"/>
    <w:rsid w:val="00270395"/>
    <w:rsid w:val="00270396"/>
    <w:rsid w:val="002703E7"/>
    <w:rsid w:val="002704E8"/>
    <w:rsid w:val="002705F0"/>
    <w:rsid w:val="0027065E"/>
    <w:rsid w:val="002706B2"/>
    <w:rsid w:val="00270730"/>
    <w:rsid w:val="00270757"/>
    <w:rsid w:val="00270769"/>
    <w:rsid w:val="00270788"/>
    <w:rsid w:val="00270A0E"/>
    <w:rsid w:val="00270B8F"/>
    <w:rsid w:val="00270B9A"/>
    <w:rsid w:val="00270BE6"/>
    <w:rsid w:val="00270CE0"/>
    <w:rsid w:val="00270DFD"/>
    <w:rsid w:val="00270FED"/>
    <w:rsid w:val="0027110E"/>
    <w:rsid w:val="00271391"/>
    <w:rsid w:val="002714DC"/>
    <w:rsid w:val="00271582"/>
    <w:rsid w:val="00271587"/>
    <w:rsid w:val="00271605"/>
    <w:rsid w:val="00271620"/>
    <w:rsid w:val="00271696"/>
    <w:rsid w:val="00271749"/>
    <w:rsid w:val="00271801"/>
    <w:rsid w:val="00271AE6"/>
    <w:rsid w:val="00271B77"/>
    <w:rsid w:val="00271D6B"/>
    <w:rsid w:val="00271E54"/>
    <w:rsid w:val="0027205F"/>
    <w:rsid w:val="0027206B"/>
    <w:rsid w:val="0027217E"/>
    <w:rsid w:val="0027221C"/>
    <w:rsid w:val="00272248"/>
    <w:rsid w:val="002722B2"/>
    <w:rsid w:val="002723C9"/>
    <w:rsid w:val="0027244C"/>
    <w:rsid w:val="002724CB"/>
    <w:rsid w:val="00272752"/>
    <w:rsid w:val="002727EC"/>
    <w:rsid w:val="002728AC"/>
    <w:rsid w:val="002728C7"/>
    <w:rsid w:val="00272A12"/>
    <w:rsid w:val="00272A20"/>
    <w:rsid w:val="00272B08"/>
    <w:rsid w:val="00272BED"/>
    <w:rsid w:val="00272C1F"/>
    <w:rsid w:val="00272CD2"/>
    <w:rsid w:val="00272E15"/>
    <w:rsid w:val="00272EE5"/>
    <w:rsid w:val="00272F79"/>
    <w:rsid w:val="00272FA7"/>
    <w:rsid w:val="0027302A"/>
    <w:rsid w:val="00273083"/>
    <w:rsid w:val="002730D2"/>
    <w:rsid w:val="0027340C"/>
    <w:rsid w:val="00273482"/>
    <w:rsid w:val="002734BF"/>
    <w:rsid w:val="002734DB"/>
    <w:rsid w:val="00273550"/>
    <w:rsid w:val="002735B6"/>
    <w:rsid w:val="002735E1"/>
    <w:rsid w:val="002735F9"/>
    <w:rsid w:val="002736C9"/>
    <w:rsid w:val="00273711"/>
    <w:rsid w:val="00273765"/>
    <w:rsid w:val="00273778"/>
    <w:rsid w:val="0027382C"/>
    <w:rsid w:val="00273883"/>
    <w:rsid w:val="002738CA"/>
    <w:rsid w:val="0027394A"/>
    <w:rsid w:val="00273971"/>
    <w:rsid w:val="00273AE4"/>
    <w:rsid w:val="00273AEE"/>
    <w:rsid w:val="00273B0D"/>
    <w:rsid w:val="00273B20"/>
    <w:rsid w:val="00273C8A"/>
    <w:rsid w:val="00273DE9"/>
    <w:rsid w:val="00273EBE"/>
    <w:rsid w:val="00273EF1"/>
    <w:rsid w:val="00273F6F"/>
    <w:rsid w:val="00273F91"/>
    <w:rsid w:val="0027400F"/>
    <w:rsid w:val="0027401B"/>
    <w:rsid w:val="00274054"/>
    <w:rsid w:val="00274061"/>
    <w:rsid w:val="00274064"/>
    <w:rsid w:val="002742ED"/>
    <w:rsid w:val="00274386"/>
    <w:rsid w:val="0027439C"/>
    <w:rsid w:val="002743DA"/>
    <w:rsid w:val="00274521"/>
    <w:rsid w:val="00274530"/>
    <w:rsid w:val="0027491F"/>
    <w:rsid w:val="00274A3B"/>
    <w:rsid w:val="00274C38"/>
    <w:rsid w:val="00274C5E"/>
    <w:rsid w:val="00274E19"/>
    <w:rsid w:val="002750AF"/>
    <w:rsid w:val="00275101"/>
    <w:rsid w:val="00275121"/>
    <w:rsid w:val="00275155"/>
    <w:rsid w:val="002751F9"/>
    <w:rsid w:val="002752F2"/>
    <w:rsid w:val="0027537D"/>
    <w:rsid w:val="0027544E"/>
    <w:rsid w:val="0027545C"/>
    <w:rsid w:val="002755BF"/>
    <w:rsid w:val="002755E3"/>
    <w:rsid w:val="002757B2"/>
    <w:rsid w:val="002757DB"/>
    <w:rsid w:val="00275851"/>
    <w:rsid w:val="00275863"/>
    <w:rsid w:val="00275AAE"/>
    <w:rsid w:val="00275AE2"/>
    <w:rsid w:val="00275B2B"/>
    <w:rsid w:val="00275DED"/>
    <w:rsid w:val="00275E71"/>
    <w:rsid w:val="00275EB5"/>
    <w:rsid w:val="00276184"/>
    <w:rsid w:val="002761AF"/>
    <w:rsid w:val="002762F6"/>
    <w:rsid w:val="002762FF"/>
    <w:rsid w:val="002763E7"/>
    <w:rsid w:val="00276405"/>
    <w:rsid w:val="00276648"/>
    <w:rsid w:val="0027664D"/>
    <w:rsid w:val="0027670A"/>
    <w:rsid w:val="00276724"/>
    <w:rsid w:val="00276769"/>
    <w:rsid w:val="002768AA"/>
    <w:rsid w:val="0027694F"/>
    <w:rsid w:val="002769D7"/>
    <w:rsid w:val="00276A24"/>
    <w:rsid w:val="00276A6E"/>
    <w:rsid w:val="00276AEC"/>
    <w:rsid w:val="00276B13"/>
    <w:rsid w:val="00276B52"/>
    <w:rsid w:val="00276C63"/>
    <w:rsid w:val="00276C67"/>
    <w:rsid w:val="00276C8D"/>
    <w:rsid w:val="00276DED"/>
    <w:rsid w:val="00276EBB"/>
    <w:rsid w:val="00276EF1"/>
    <w:rsid w:val="00277186"/>
    <w:rsid w:val="00277325"/>
    <w:rsid w:val="002773D6"/>
    <w:rsid w:val="0027743E"/>
    <w:rsid w:val="00277588"/>
    <w:rsid w:val="00277604"/>
    <w:rsid w:val="00277626"/>
    <w:rsid w:val="00277648"/>
    <w:rsid w:val="0027774D"/>
    <w:rsid w:val="0027784C"/>
    <w:rsid w:val="002779A3"/>
    <w:rsid w:val="00277A78"/>
    <w:rsid w:val="00277CE5"/>
    <w:rsid w:val="00277D04"/>
    <w:rsid w:val="00277D72"/>
    <w:rsid w:val="00277E81"/>
    <w:rsid w:val="00277EC5"/>
    <w:rsid w:val="00277FA2"/>
    <w:rsid w:val="00277FBB"/>
    <w:rsid w:val="002800FF"/>
    <w:rsid w:val="00280181"/>
    <w:rsid w:val="002801F1"/>
    <w:rsid w:val="002802E3"/>
    <w:rsid w:val="002802E7"/>
    <w:rsid w:val="0028031F"/>
    <w:rsid w:val="00280364"/>
    <w:rsid w:val="00280419"/>
    <w:rsid w:val="0028047E"/>
    <w:rsid w:val="00280553"/>
    <w:rsid w:val="0028065B"/>
    <w:rsid w:val="00280683"/>
    <w:rsid w:val="00280690"/>
    <w:rsid w:val="00280733"/>
    <w:rsid w:val="00280762"/>
    <w:rsid w:val="0028082A"/>
    <w:rsid w:val="002808D9"/>
    <w:rsid w:val="002808E6"/>
    <w:rsid w:val="00280909"/>
    <w:rsid w:val="002809E5"/>
    <w:rsid w:val="00280AD5"/>
    <w:rsid w:val="00280AE3"/>
    <w:rsid w:val="00280B8D"/>
    <w:rsid w:val="00280C12"/>
    <w:rsid w:val="00280D1B"/>
    <w:rsid w:val="00280F0F"/>
    <w:rsid w:val="00280F36"/>
    <w:rsid w:val="00280F65"/>
    <w:rsid w:val="0028101F"/>
    <w:rsid w:val="00281140"/>
    <w:rsid w:val="002812A5"/>
    <w:rsid w:val="0028137B"/>
    <w:rsid w:val="0028137F"/>
    <w:rsid w:val="002813AC"/>
    <w:rsid w:val="002813E6"/>
    <w:rsid w:val="002813FA"/>
    <w:rsid w:val="0028173B"/>
    <w:rsid w:val="002818BB"/>
    <w:rsid w:val="002819C1"/>
    <w:rsid w:val="002819DE"/>
    <w:rsid w:val="00281AF5"/>
    <w:rsid w:val="00281B46"/>
    <w:rsid w:val="00281BF1"/>
    <w:rsid w:val="00281D54"/>
    <w:rsid w:val="00281D7A"/>
    <w:rsid w:val="002820FB"/>
    <w:rsid w:val="0028215C"/>
    <w:rsid w:val="00282187"/>
    <w:rsid w:val="002821DF"/>
    <w:rsid w:val="00282265"/>
    <w:rsid w:val="00282270"/>
    <w:rsid w:val="0028234D"/>
    <w:rsid w:val="00282417"/>
    <w:rsid w:val="00282447"/>
    <w:rsid w:val="00282478"/>
    <w:rsid w:val="002824B8"/>
    <w:rsid w:val="00282527"/>
    <w:rsid w:val="00282555"/>
    <w:rsid w:val="00282647"/>
    <w:rsid w:val="0028269A"/>
    <w:rsid w:val="002826D6"/>
    <w:rsid w:val="002828CC"/>
    <w:rsid w:val="00282A22"/>
    <w:rsid w:val="00282BFD"/>
    <w:rsid w:val="00282C04"/>
    <w:rsid w:val="00282D35"/>
    <w:rsid w:val="00282D5B"/>
    <w:rsid w:val="00282E51"/>
    <w:rsid w:val="00282EAA"/>
    <w:rsid w:val="00282EB9"/>
    <w:rsid w:val="00282FA3"/>
    <w:rsid w:val="00282FD7"/>
    <w:rsid w:val="00283030"/>
    <w:rsid w:val="002830FD"/>
    <w:rsid w:val="00283151"/>
    <w:rsid w:val="00283191"/>
    <w:rsid w:val="002832FC"/>
    <w:rsid w:val="00283332"/>
    <w:rsid w:val="0028342D"/>
    <w:rsid w:val="0028342F"/>
    <w:rsid w:val="00283493"/>
    <w:rsid w:val="002834AC"/>
    <w:rsid w:val="002834D6"/>
    <w:rsid w:val="00283525"/>
    <w:rsid w:val="00283568"/>
    <w:rsid w:val="00283572"/>
    <w:rsid w:val="002836FA"/>
    <w:rsid w:val="002837CA"/>
    <w:rsid w:val="002837ED"/>
    <w:rsid w:val="00283838"/>
    <w:rsid w:val="002838AC"/>
    <w:rsid w:val="0028396A"/>
    <w:rsid w:val="00283982"/>
    <w:rsid w:val="002839B2"/>
    <w:rsid w:val="00283A02"/>
    <w:rsid w:val="00283CE5"/>
    <w:rsid w:val="00283D78"/>
    <w:rsid w:val="00283E08"/>
    <w:rsid w:val="00283E60"/>
    <w:rsid w:val="00283ECC"/>
    <w:rsid w:val="00283EF4"/>
    <w:rsid w:val="00283F95"/>
    <w:rsid w:val="0028410E"/>
    <w:rsid w:val="00284161"/>
    <w:rsid w:val="002841D2"/>
    <w:rsid w:val="00284278"/>
    <w:rsid w:val="002842F8"/>
    <w:rsid w:val="0028445E"/>
    <w:rsid w:val="002844C7"/>
    <w:rsid w:val="00284614"/>
    <w:rsid w:val="0028462D"/>
    <w:rsid w:val="00284633"/>
    <w:rsid w:val="0028468D"/>
    <w:rsid w:val="00284846"/>
    <w:rsid w:val="00284850"/>
    <w:rsid w:val="00284886"/>
    <w:rsid w:val="00284976"/>
    <w:rsid w:val="002849C6"/>
    <w:rsid w:val="00284B44"/>
    <w:rsid w:val="00284B73"/>
    <w:rsid w:val="00284C1D"/>
    <w:rsid w:val="00284C2E"/>
    <w:rsid w:val="00284C9C"/>
    <w:rsid w:val="00284CDE"/>
    <w:rsid w:val="00284D5C"/>
    <w:rsid w:val="00284D6F"/>
    <w:rsid w:val="00284EBC"/>
    <w:rsid w:val="00284F3D"/>
    <w:rsid w:val="00284FCA"/>
    <w:rsid w:val="0028500A"/>
    <w:rsid w:val="0028506E"/>
    <w:rsid w:val="00285144"/>
    <w:rsid w:val="0028524D"/>
    <w:rsid w:val="0028527D"/>
    <w:rsid w:val="002852B2"/>
    <w:rsid w:val="0028534A"/>
    <w:rsid w:val="00285353"/>
    <w:rsid w:val="0028535E"/>
    <w:rsid w:val="00285410"/>
    <w:rsid w:val="0028541A"/>
    <w:rsid w:val="00285428"/>
    <w:rsid w:val="00285460"/>
    <w:rsid w:val="00285471"/>
    <w:rsid w:val="00285514"/>
    <w:rsid w:val="002855FC"/>
    <w:rsid w:val="00285845"/>
    <w:rsid w:val="00285860"/>
    <w:rsid w:val="00285918"/>
    <w:rsid w:val="00285972"/>
    <w:rsid w:val="002859A9"/>
    <w:rsid w:val="00285A82"/>
    <w:rsid w:val="00285B2E"/>
    <w:rsid w:val="00285C46"/>
    <w:rsid w:val="00285CC2"/>
    <w:rsid w:val="00285D15"/>
    <w:rsid w:val="00285D9F"/>
    <w:rsid w:val="00285F40"/>
    <w:rsid w:val="00285F44"/>
    <w:rsid w:val="00286171"/>
    <w:rsid w:val="0028647B"/>
    <w:rsid w:val="002864BD"/>
    <w:rsid w:val="002864F0"/>
    <w:rsid w:val="0028654C"/>
    <w:rsid w:val="0028657C"/>
    <w:rsid w:val="002865ED"/>
    <w:rsid w:val="0028675F"/>
    <w:rsid w:val="00286788"/>
    <w:rsid w:val="002869CC"/>
    <w:rsid w:val="00286A0E"/>
    <w:rsid w:val="00286AD2"/>
    <w:rsid w:val="00286B89"/>
    <w:rsid w:val="00286BD5"/>
    <w:rsid w:val="00286BFF"/>
    <w:rsid w:val="00286C0B"/>
    <w:rsid w:val="00286C71"/>
    <w:rsid w:val="00286D5A"/>
    <w:rsid w:val="00286D6E"/>
    <w:rsid w:val="00286DA3"/>
    <w:rsid w:val="00286E6E"/>
    <w:rsid w:val="00286E74"/>
    <w:rsid w:val="00286E92"/>
    <w:rsid w:val="00286FF4"/>
    <w:rsid w:val="00287066"/>
    <w:rsid w:val="0028707A"/>
    <w:rsid w:val="00287103"/>
    <w:rsid w:val="00287109"/>
    <w:rsid w:val="00287112"/>
    <w:rsid w:val="00287135"/>
    <w:rsid w:val="00287229"/>
    <w:rsid w:val="0028724D"/>
    <w:rsid w:val="00287278"/>
    <w:rsid w:val="002873EF"/>
    <w:rsid w:val="00287835"/>
    <w:rsid w:val="00287842"/>
    <w:rsid w:val="002878B4"/>
    <w:rsid w:val="0028795A"/>
    <w:rsid w:val="002879D0"/>
    <w:rsid w:val="002879F4"/>
    <w:rsid w:val="002879FC"/>
    <w:rsid w:val="00287C27"/>
    <w:rsid w:val="00287C36"/>
    <w:rsid w:val="00287C3B"/>
    <w:rsid w:val="00287C8E"/>
    <w:rsid w:val="00287CE0"/>
    <w:rsid w:val="00287CF9"/>
    <w:rsid w:val="00287D5D"/>
    <w:rsid w:val="00287DD5"/>
    <w:rsid w:val="00287E02"/>
    <w:rsid w:val="00287ECA"/>
    <w:rsid w:val="00287ED1"/>
    <w:rsid w:val="00287EE8"/>
    <w:rsid w:val="00287F06"/>
    <w:rsid w:val="00287F87"/>
    <w:rsid w:val="002900C3"/>
    <w:rsid w:val="00290109"/>
    <w:rsid w:val="0029019C"/>
    <w:rsid w:val="00290245"/>
    <w:rsid w:val="00290291"/>
    <w:rsid w:val="0029038C"/>
    <w:rsid w:val="0029046B"/>
    <w:rsid w:val="00290480"/>
    <w:rsid w:val="0029048A"/>
    <w:rsid w:val="002905B6"/>
    <w:rsid w:val="002905CC"/>
    <w:rsid w:val="002905F9"/>
    <w:rsid w:val="00290619"/>
    <w:rsid w:val="00290680"/>
    <w:rsid w:val="002906D3"/>
    <w:rsid w:val="00290701"/>
    <w:rsid w:val="00290824"/>
    <w:rsid w:val="002908CE"/>
    <w:rsid w:val="00290969"/>
    <w:rsid w:val="002909DA"/>
    <w:rsid w:val="00290AE0"/>
    <w:rsid w:val="00290BF0"/>
    <w:rsid w:val="00290C2F"/>
    <w:rsid w:val="00290C97"/>
    <w:rsid w:val="00290CAE"/>
    <w:rsid w:val="00290CBE"/>
    <w:rsid w:val="00290CFB"/>
    <w:rsid w:val="00290DF8"/>
    <w:rsid w:val="00290E7C"/>
    <w:rsid w:val="00290E99"/>
    <w:rsid w:val="0029106B"/>
    <w:rsid w:val="002910E9"/>
    <w:rsid w:val="00291162"/>
    <w:rsid w:val="0029126A"/>
    <w:rsid w:val="0029127D"/>
    <w:rsid w:val="00291347"/>
    <w:rsid w:val="00291351"/>
    <w:rsid w:val="002913A3"/>
    <w:rsid w:val="00291572"/>
    <w:rsid w:val="0029159A"/>
    <w:rsid w:val="0029163F"/>
    <w:rsid w:val="002916A7"/>
    <w:rsid w:val="002916C9"/>
    <w:rsid w:val="00291707"/>
    <w:rsid w:val="002917A0"/>
    <w:rsid w:val="0029181D"/>
    <w:rsid w:val="002918A4"/>
    <w:rsid w:val="002919FE"/>
    <w:rsid w:val="00291A52"/>
    <w:rsid w:val="00291AA6"/>
    <w:rsid w:val="00291B40"/>
    <w:rsid w:val="00291B47"/>
    <w:rsid w:val="00291BBF"/>
    <w:rsid w:val="00291C84"/>
    <w:rsid w:val="00291CC0"/>
    <w:rsid w:val="00291CD9"/>
    <w:rsid w:val="00291D16"/>
    <w:rsid w:val="00291FA8"/>
    <w:rsid w:val="00292074"/>
    <w:rsid w:val="002920B4"/>
    <w:rsid w:val="00292504"/>
    <w:rsid w:val="002925A4"/>
    <w:rsid w:val="0029268E"/>
    <w:rsid w:val="00292783"/>
    <w:rsid w:val="00292904"/>
    <w:rsid w:val="00292A18"/>
    <w:rsid w:val="00292B60"/>
    <w:rsid w:val="00292D59"/>
    <w:rsid w:val="00292D68"/>
    <w:rsid w:val="00292E84"/>
    <w:rsid w:val="00292EF2"/>
    <w:rsid w:val="00292FB9"/>
    <w:rsid w:val="0029306A"/>
    <w:rsid w:val="00293094"/>
    <w:rsid w:val="002930A0"/>
    <w:rsid w:val="00293212"/>
    <w:rsid w:val="0029321D"/>
    <w:rsid w:val="002933FD"/>
    <w:rsid w:val="0029349F"/>
    <w:rsid w:val="002934D8"/>
    <w:rsid w:val="002935BB"/>
    <w:rsid w:val="002936D8"/>
    <w:rsid w:val="00293845"/>
    <w:rsid w:val="002938C3"/>
    <w:rsid w:val="00293A26"/>
    <w:rsid w:val="00293AD1"/>
    <w:rsid w:val="00293B2D"/>
    <w:rsid w:val="00293D35"/>
    <w:rsid w:val="00293DBC"/>
    <w:rsid w:val="00293E4A"/>
    <w:rsid w:val="00293F09"/>
    <w:rsid w:val="00293F1C"/>
    <w:rsid w:val="00293F76"/>
    <w:rsid w:val="00293FFA"/>
    <w:rsid w:val="00294032"/>
    <w:rsid w:val="00294075"/>
    <w:rsid w:val="00294192"/>
    <w:rsid w:val="002941E0"/>
    <w:rsid w:val="00294356"/>
    <w:rsid w:val="00294389"/>
    <w:rsid w:val="002943E9"/>
    <w:rsid w:val="0029445A"/>
    <w:rsid w:val="002946EB"/>
    <w:rsid w:val="0029487C"/>
    <w:rsid w:val="00294935"/>
    <w:rsid w:val="002949B6"/>
    <w:rsid w:val="00294B7F"/>
    <w:rsid w:val="00294BBA"/>
    <w:rsid w:val="00294CB6"/>
    <w:rsid w:val="00294D21"/>
    <w:rsid w:val="00294D5C"/>
    <w:rsid w:val="00294DAC"/>
    <w:rsid w:val="00294E2C"/>
    <w:rsid w:val="00294E77"/>
    <w:rsid w:val="00294EAF"/>
    <w:rsid w:val="00295111"/>
    <w:rsid w:val="0029513C"/>
    <w:rsid w:val="0029515B"/>
    <w:rsid w:val="002951E9"/>
    <w:rsid w:val="00295215"/>
    <w:rsid w:val="002952B8"/>
    <w:rsid w:val="002952E4"/>
    <w:rsid w:val="00295322"/>
    <w:rsid w:val="00295346"/>
    <w:rsid w:val="00295364"/>
    <w:rsid w:val="002953C0"/>
    <w:rsid w:val="0029542B"/>
    <w:rsid w:val="00295444"/>
    <w:rsid w:val="002954F9"/>
    <w:rsid w:val="00295622"/>
    <w:rsid w:val="0029563B"/>
    <w:rsid w:val="002956D0"/>
    <w:rsid w:val="002957CC"/>
    <w:rsid w:val="00295812"/>
    <w:rsid w:val="002958D2"/>
    <w:rsid w:val="002958D7"/>
    <w:rsid w:val="002958EC"/>
    <w:rsid w:val="00295921"/>
    <w:rsid w:val="0029593D"/>
    <w:rsid w:val="00295940"/>
    <w:rsid w:val="002959BD"/>
    <w:rsid w:val="00295A2A"/>
    <w:rsid w:val="00295A51"/>
    <w:rsid w:val="00295A56"/>
    <w:rsid w:val="00295A78"/>
    <w:rsid w:val="00295B44"/>
    <w:rsid w:val="00295B77"/>
    <w:rsid w:val="00295C53"/>
    <w:rsid w:val="00295CB0"/>
    <w:rsid w:val="00295F83"/>
    <w:rsid w:val="00295FCB"/>
    <w:rsid w:val="0029618C"/>
    <w:rsid w:val="002962F5"/>
    <w:rsid w:val="0029639E"/>
    <w:rsid w:val="00296468"/>
    <w:rsid w:val="002964F4"/>
    <w:rsid w:val="0029668B"/>
    <w:rsid w:val="002966D1"/>
    <w:rsid w:val="002967B8"/>
    <w:rsid w:val="002968CC"/>
    <w:rsid w:val="002968DE"/>
    <w:rsid w:val="0029693F"/>
    <w:rsid w:val="0029696C"/>
    <w:rsid w:val="002969AC"/>
    <w:rsid w:val="00296A0D"/>
    <w:rsid w:val="00296A44"/>
    <w:rsid w:val="00296B74"/>
    <w:rsid w:val="00296D81"/>
    <w:rsid w:val="00296DCF"/>
    <w:rsid w:val="00296EDE"/>
    <w:rsid w:val="00296F0C"/>
    <w:rsid w:val="0029704E"/>
    <w:rsid w:val="0029717E"/>
    <w:rsid w:val="00297519"/>
    <w:rsid w:val="0029755E"/>
    <w:rsid w:val="0029757F"/>
    <w:rsid w:val="002975AF"/>
    <w:rsid w:val="002975B6"/>
    <w:rsid w:val="002975DA"/>
    <w:rsid w:val="00297690"/>
    <w:rsid w:val="00297745"/>
    <w:rsid w:val="00297819"/>
    <w:rsid w:val="00297875"/>
    <w:rsid w:val="00297A76"/>
    <w:rsid w:val="00297C15"/>
    <w:rsid w:val="00297C53"/>
    <w:rsid w:val="00297C73"/>
    <w:rsid w:val="00297CFA"/>
    <w:rsid w:val="00297D08"/>
    <w:rsid w:val="00297DBD"/>
    <w:rsid w:val="00297E76"/>
    <w:rsid w:val="002A0049"/>
    <w:rsid w:val="002A0131"/>
    <w:rsid w:val="002A0186"/>
    <w:rsid w:val="002A01B7"/>
    <w:rsid w:val="002A0395"/>
    <w:rsid w:val="002A046F"/>
    <w:rsid w:val="002A0550"/>
    <w:rsid w:val="002A056E"/>
    <w:rsid w:val="002A057A"/>
    <w:rsid w:val="002A05E0"/>
    <w:rsid w:val="002A0620"/>
    <w:rsid w:val="002A0636"/>
    <w:rsid w:val="002A0683"/>
    <w:rsid w:val="002A0698"/>
    <w:rsid w:val="002A06E2"/>
    <w:rsid w:val="002A07BE"/>
    <w:rsid w:val="002A09F8"/>
    <w:rsid w:val="002A0A32"/>
    <w:rsid w:val="002A0A7A"/>
    <w:rsid w:val="002A0ABB"/>
    <w:rsid w:val="002A0B22"/>
    <w:rsid w:val="002A0BD4"/>
    <w:rsid w:val="002A0C7D"/>
    <w:rsid w:val="002A0CA2"/>
    <w:rsid w:val="002A0D82"/>
    <w:rsid w:val="002A0DF6"/>
    <w:rsid w:val="002A0EC2"/>
    <w:rsid w:val="002A0FEB"/>
    <w:rsid w:val="002A10A3"/>
    <w:rsid w:val="002A10B9"/>
    <w:rsid w:val="002A117B"/>
    <w:rsid w:val="002A1329"/>
    <w:rsid w:val="002A1509"/>
    <w:rsid w:val="002A1551"/>
    <w:rsid w:val="002A1563"/>
    <w:rsid w:val="002A1677"/>
    <w:rsid w:val="002A1715"/>
    <w:rsid w:val="002A18AA"/>
    <w:rsid w:val="002A195A"/>
    <w:rsid w:val="002A19B9"/>
    <w:rsid w:val="002A19C1"/>
    <w:rsid w:val="002A19E4"/>
    <w:rsid w:val="002A1A02"/>
    <w:rsid w:val="002A1B62"/>
    <w:rsid w:val="002A1C98"/>
    <w:rsid w:val="002A1D5B"/>
    <w:rsid w:val="002A1DDC"/>
    <w:rsid w:val="002A1E3B"/>
    <w:rsid w:val="002A1E47"/>
    <w:rsid w:val="002A1E66"/>
    <w:rsid w:val="002A1FD6"/>
    <w:rsid w:val="002A20E9"/>
    <w:rsid w:val="002A21AB"/>
    <w:rsid w:val="002A2219"/>
    <w:rsid w:val="002A224B"/>
    <w:rsid w:val="002A226E"/>
    <w:rsid w:val="002A229D"/>
    <w:rsid w:val="002A22C1"/>
    <w:rsid w:val="002A231B"/>
    <w:rsid w:val="002A239A"/>
    <w:rsid w:val="002A23C6"/>
    <w:rsid w:val="002A252E"/>
    <w:rsid w:val="002A2757"/>
    <w:rsid w:val="002A28DA"/>
    <w:rsid w:val="002A2977"/>
    <w:rsid w:val="002A298D"/>
    <w:rsid w:val="002A2A29"/>
    <w:rsid w:val="002A2A5B"/>
    <w:rsid w:val="002A2B42"/>
    <w:rsid w:val="002A2B93"/>
    <w:rsid w:val="002A2C38"/>
    <w:rsid w:val="002A2CCD"/>
    <w:rsid w:val="002A2D5B"/>
    <w:rsid w:val="002A2D8F"/>
    <w:rsid w:val="002A2E28"/>
    <w:rsid w:val="002A2E8D"/>
    <w:rsid w:val="002A300A"/>
    <w:rsid w:val="002A30C0"/>
    <w:rsid w:val="002A3203"/>
    <w:rsid w:val="002A322B"/>
    <w:rsid w:val="002A32F6"/>
    <w:rsid w:val="002A33CC"/>
    <w:rsid w:val="002A34EF"/>
    <w:rsid w:val="002A3553"/>
    <w:rsid w:val="002A369C"/>
    <w:rsid w:val="002A36E2"/>
    <w:rsid w:val="002A36F6"/>
    <w:rsid w:val="002A36FD"/>
    <w:rsid w:val="002A3706"/>
    <w:rsid w:val="002A38F3"/>
    <w:rsid w:val="002A394C"/>
    <w:rsid w:val="002A3A80"/>
    <w:rsid w:val="002A3B2B"/>
    <w:rsid w:val="002A3CF8"/>
    <w:rsid w:val="002A3D27"/>
    <w:rsid w:val="002A3DB3"/>
    <w:rsid w:val="002A3DDB"/>
    <w:rsid w:val="002A3F13"/>
    <w:rsid w:val="002A4044"/>
    <w:rsid w:val="002A407F"/>
    <w:rsid w:val="002A4263"/>
    <w:rsid w:val="002A42BC"/>
    <w:rsid w:val="002A4344"/>
    <w:rsid w:val="002A43C8"/>
    <w:rsid w:val="002A44F3"/>
    <w:rsid w:val="002A4519"/>
    <w:rsid w:val="002A453A"/>
    <w:rsid w:val="002A45B3"/>
    <w:rsid w:val="002A45C3"/>
    <w:rsid w:val="002A4635"/>
    <w:rsid w:val="002A4664"/>
    <w:rsid w:val="002A46EA"/>
    <w:rsid w:val="002A470D"/>
    <w:rsid w:val="002A4749"/>
    <w:rsid w:val="002A47AA"/>
    <w:rsid w:val="002A48AB"/>
    <w:rsid w:val="002A491F"/>
    <w:rsid w:val="002A4AED"/>
    <w:rsid w:val="002A4B83"/>
    <w:rsid w:val="002A4CF4"/>
    <w:rsid w:val="002A4DE3"/>
    <w:rsid w:val="002A4E69"/>
    <w:rsid w:val="002A4E93"/>
    <w:rsid w:val="002A4EE2"/>
    <w:rsid w:val="002A4EE7"/>
    <w:rsid w:val="002A4FF5"/>
    <w:rsid w:val="002A5035"/>
    <w:rsid w:val="002A516A"/>
    <w:rsid w:val="002A52B7"/>
    <w:rsid w:val="002A52D2"/>
    <w:rsid w:val="002A534D"/>
    <w:rsid w:val="002A541B"/>
    <w:rsid w:val="002A5490"/>
    <w:rsid w:val="002A54F5"/>
    <w:rsid w:val="002A54FC"/>
    <w:rsid w:val="002A5786"/>
    <w:rsid w:val="002A57A9"/>
    <w:rsid w:val="002A58AE"/>
    <w:rsid w:val="002A58BE"/>
    <w:rsid w:val="002A5953"/>
    <w:rsid w:val="002A5AE6"/>
    <w:rsid w:val="002A5B32"/>
    <w:rsid w:val="002A5B3F"/>
    <w:rsid w:val="002A5BDF"/>
    <w:rsid w:val="002A5C29"/>
    <w:rsid w:val="002A5E14"/>
    <w:rsid w:val="002A5E9B"/>
    <w:rsid w:val="002A5EB3"/>
    <w:rsid w:val="002A60D7"/>
    <w:rsid w:val="002A60DB"/>
    <w:rsid w:val="002A6132"/>
    <w:rsid w:val="002A628B"/>
    <w:rsid w:val="002A62B9"/>
    <w:rsid w:val="002A630B"/>
    <w:rsid w:val="002A6366"/>
    <w:rsid w:val="002A6386"/>
    <w:rsid w:val="002A63B2"/>
    <w:rsid w:val="002A64C0"/>
    <w:rsid w:val="002A652C"/>
    <w:rsid w:val="002A66DD"/>
    <w:rsid w:val="002A670E"/>
    <w:rsid w:val="002A67F2"/>
    <w:rsid w:val="002A6890"/>
    <w:rsid w:val="002A68C3"/>
    <w:rsid w:val="002A69B4"/>
    <w:rsid w:val="002A6A5E"/>
    <w:rsid w:val="002A6A87"/>
    <w:rsid w:val="002A6AD9"/>
    <w:rsid w:val="002A6CBE"/>
    <w:rsid w:val="002A6E00"/>
    <w:rsid w:val="002A6E0D"/>
    <w:rsid w:val="002A6F1E"/>
    <w:rsid w:val="002A6F5B"/>
    <w:rsid w:val="002A6FBA"/>
    <w:rsid w:val="002A707C"/>
    <w:rsid w:val="002A70BE"/>
    <w:rsid w:val="002A7248"/>
    <w:rsid w:val="002A7317"/>
    <w:rsid w:val="002A73F4"/>
    <w:rsid w:val="002A7468"/>
    <w:rsid w:val="002A7475"/>
    <w:rsid w:val="002A7540"/>
    <w:rsid w:val="002A7574"/>
    <w:rsid w:val="002A759D"/>
    <w:rsid w:val="002A7635"/>
    <w:rsid w:val="002A7714"/>
    <w:rsid w:val="002A773A"/>
    <w:rsid w:val="002A775B"/>
    <w:rsid w:val="002A77C8"/>
    <w:rsid w:val="002A77F9"/>
    <w:rsid w:val="002A7839"/>
    <w:rsid w:val="002A7942"/>
    <w:rsid w:val="002A7A54"/>
    <w:rsid w:val="002A7BD0"/>
    <w:rsid w:val="002A7BF1"/>
    <w:rsid w:val="002A7C2A"/>
    <w:rsid w:val="002A7CB0"/>
    <w:rsid w:val="002A7D27"/>
    <w:rsid w:val="002A7EE8"/>
    <w:rsid w:val="002A7FB7"/>
    <w:rsid w:val="002B0200"/>
    <w:rsid w:val="002B0409"/>
    <w:rsid w:val="002B04B6"/>
    <w:rsid w:val="002B05B3"/>
    <w:rsid w:val="002B07F6"/>
    <w:rsid w:val="002B0820"/>
    <w:rsid w:val="002B08EB"/>
    <w:rsid w:val="002B0924"/>
    <w:rsid w:val="002B097A"/>
    <w:rsid w:val="002B09EE"/>
    <w:rsid w:val="002B0A13"/>
    <w:rsid w:val="002B0C26"/>
    <w:rsid w:val="002B0C6E"/>
    <w:rsid w:val="002B0CA1"/>
    <w:rsid w:val="002B0D57"/>
    <w:rsid w:val="002B0EA4"/>
    <w:rsid w:val="002B0F32"/>
    <w:rsid w:val="002B110B"/>
    <w:rsid w:val="002B1307"/>
    <w:rsid w:val="002B1446"/>
    <w:rsid w:val="002B14BF"/>
    <w:rsid w:val="002B150C"/>
    <w:rsid w:val="002B157D"/>
    <w:rsid w:val="002B1741"/>
    <w:rsid w:val="002B18A4"/>
    <w:rsid w:val="002B198A"/>
    <w:rsid w:val="002B19FA"/>
    <w:rsid w:val="002B1A3E"/>
    <w:rsid w:val="002B1A74"/>
    <w:rsid w:val="002B1AC2"/>
    <w:rsid w:val="002B1C38"/>
    <w:rsid w:val="002B1CB7"/>
    <w:rsid w:val="002B1CC8"/>
    <w:rsid w:val="002B1CEC"/>
    <w:rsid w:val="002B1D00"/>
    <w:rsid w:val="002B1D0F"/>
    <w:rsid w:val="002B1F79"/>
    <w:rsid w:val="002B1FA3"/>
    <w:rsid w:val="002B2060"/>
    <w:rsid w:val="002B2185"/>
    <w:rsid w:val="002B21A9"/>
    <w:rsid w:val="002B2401"/>
    <w:rsid w:val="002B2535"/>
    <w:rsid w:val="002B2553"/>
    <w:rsid w:val="002B2651"/>
    <w:rsid w:val="002B2770"/>
    <w:rsid w:val="002B27E5"/>
    <w:rsid w:val="002B27FD"/>
    <w:rsid w:val="002B2A29"/>
    <w:rsid w:val="002B2A8D"/>
    <w:rsid w:val="002B2AE2"/>
    <w:rsid w:val="002B2BDB"/>
    <w:rsid w:val="002B2C93"/>
    <w:rsid w:val="002B2D61"/>
    <w:rsid w:val="002B2DA4"/>
    <w:rsid w:val="002B2DAA"/>
    <w:rsid w:val="002B2EC9"/>
    <w:rsid w:val="002B2F1C"/>
    <w:rsid w:val="002B2FB3"/>
    <w:rsid w:val="002B3017"/>
    <w:rsid w:val="002B33A8"/>
    <w:rsid w:val="002B35D0"/>
    <w:rsid w:val="002B35EC"/>
    <w:rsid w:val="002B3769"/>
    <w:rsid w:val="002B3772"/>
    <w:rsid w:val="002B39A1"/>
    <w:rsid w:val="002B3A3E"/>
    <w:rsid w:val="002B3A78"/>
    <w:rsid w:val="002B3B8F"/>
    <w:rsid w:val="002B3D2D"/>
    <w:rsid w:val="002B3D9E"/>
    <w:rsid w:val="002B3EDD"/>
    <w:rsid w:val="002B3F7E"/>
    <w:rsid w:val="002B4119"/>
    <w:rsid w:val="002B4156"/>
    <w:rsid w:val="002B43AD"/>
    <w:rsid w:val="002B43AE"/>
    <w:rsid w:val="002B43D8"/>
    <w:rsid w:val="002B4401"/>
    <w:rsid w:val="002B4415"/>
    <w:rsid w:val="002B4476"/>
    <w:rsid w:val="002B4483"/>
    <w:rsid w:val="002B44B6"/>
    <w:rsid w:val="002B45CF"/>
    <w:rsid w:val="002B45E1"/>
    <w:rsid w:val="002B46EF"/>
    <w:rsid w:val="002B473B"/>
    <w:rsid w:val="002B4749"/>
    <w:rsid w:val="002B47F2"/>
    <w:rsid w:val="002B4818"/>
    <w:rsid w:val="002B48D0"/>
    <w:rsid w:val="002B4AC6"/>
    <w:rsid w:val="002B4AD0"/>
    <w:rsid w:val="002B4AFD"/>
    <w:rsid w:val="002B4F53"/>
    <w:rsid w:val="002B4F8D"/>
    <w:rsid w:val="002B4FC0"/>
    <w:rsid w:val="002B5125"/>
    <w:rsid w:val="002B5127"/>
    <w:rsid w:val="002B519B"/>
    <w:rsid w:val="002B524E"/>
    <w:rsid w:val="002B5421"/>
    <w:rsid w:val="002B56E7"/>
    <w:rsid w:val="002B56E9"/>
    <w:rsid w:val="002B57AA"/>
    <w:rsid w:val="002B59B7"/>
    <w:rsid w:val="002B59E4"/>
    <w:rsid w:val="002B5A25"/>
    <w:rsid w:val="002B5B5D"/>
    <w:rsid w:val="002B5BC9"/>
    <w:rsid w:val="002B5D10"/>
    <w:rsid w:val="002B5D46"/>
    <w:rsid w:val="002B5E1C"/>
    <w:rsid w:val="002B600F"/>
    <w:rsid w:val="002B610F"/>
    <w:rsid w:val="002B61CB"/>
    <w:rsid w:val="002B62E7"/>
    <w:rsid w:val="002B6357"/>
    <w:rsid w:val="002B63B3"/>
    <w:rsid w:val="002B6417"/>
    <w:rsid w:val="002B649D"/>
    <w:rsid w:val="002B6540"/>
    <w:rsid w:val="002B6576"/>
    <w:rsid w:val="002B6590"/>
    <w:rsid w:val="002B6A7C"/>
    <w:rsid w:val="002B6C14"/>
    <w:rsid w:val="002B6C36"/>
    <w:rsid w:val="002B6CFF"/>
    <w:rsid w:val="002B6DB3"/>
    <w:rsid w:val="002B6DCD"/>
    <w:rsid w:val="002B6DFA"/>
    <w:rsid w:val="002B6F96"/>
    <w:rsid w:val="002B7099"/>
    <w:rsid w:val="002B70A3"/>
    <w:rsid w:val="002B716A"/>
    <w:rsid w:val="002B72D2"/>
    <w:rsid w:val="002B7333"/>
    <w:rsid w:val="002B73E0"/>
    <w:rsid w:val="002B745B"/>
    <w:rsid w:val="002B7477"/>
    <w:rsid w:val="002B7478"/>
    <w:rsid w:val="002B7545"/>
    <w:rsid w:val="002B7779"/>
    <w:rsid w:val="002B77AA"/>
    <w:rsid w:val="002B7836"/>
    <w:rsid w:val="002B7837"/>
    <w:rsid w:val="002B78B4"/>
    <w:rsid w:val="002B790A"/>
    <w:rsid w:val="002B7912"/>
    <w:rsid w:val="002B7B1D"/>
    <w:rsid w:val="002B7C6F"/>
    <w:rsid w:val="002B7CEC"/>
    <w:rsid w:val="002B7D2F"/>
    <w:rsid w:val="002B7E27"/>
    <w:rsid w:val="002B7E5C"/>
    <w:rsid w:val="002B7E61"/>
    <w:rsid w:val="002C00CB"/>
    <w:rsid w:val="002C024F"/>
    <w:rsid w:val="002C0255"/>
    <w:rsid w:val="002C04A5"/>
    <w:rsid w:val="002C0555"/>
    <w:rsid w:val="002C0594"/>
    <w:rsid w:val="002C0669"/>
    <w:rsid w:val="002C069A"/>
    <w:rsid w:val="002C0720"/>
    <w:rsid w:val="002C08E9"/>
    <w:rsid w:val="002C0920"/>
    <w:rsid w:val="002C0998"/>
    <w:rsid w:val="002C09D6"/>
    <w:rsid w:val="002C09DC"/>
    <w:rsid w:val="002C0B84"/>
    <w:rsid w:val="002C0C21"/>
    <w:rsid w:val="002C0E3C"/>
    <w:rsid w:val="002C0F14"/>
    <w:rsid w:val="002C0F5A"/>
    <w:rsid w:val="002C1024"/>
    <w:rsid w:val="002C106A"/>
    <w:rsid w:val="002C1194"/>
    <w:rsid w:val="002C11AE"/>
    <w:rsid w:val="002C12E4"/>
    <w:rsid w:val="002C149F"/>
    <w:rsid w:val="002C15BC"/>
    <w:rsid w:val="002C15F0"/>
    <w:rsid w:val="002C160B"/>
    <w:rsid w:val="002C1614"/>
    <w:rsid w:val="002C166F"/>
    <w:rsid w:val="002C174F"/>
    <w:rsid w:val="002C18BB"/>
    <w:rsid w:val="002C193A"/>
    <w:rsid w:val="002C1A30"/>
    <w:rsid w:val="002C1B2E"/>
    <w:rsid w:val="002C1B85"/>
    <w:rsid w:val="002C1C03"/>
    <w:rsid w:val="002C1C70"/>
    <w:rsid w:val="002C1C8C"/>
    <w:rsid w:val="002C1CDD"/>
    <w:rsid w:val="002C1E5D"/>
    <w:rsid w:val="002C1FE7"/>
    <w:rsid w:val="002C200D"/>
    <w:rsid w:val="002C2063"/>
    <w:rsid w:val="002C20A1"/>
    <w:rsid w:val="002C2295"/>
    <w:rsid w:val="002C237B"/>
    <w:rsid w:val="002C24F7"/>
    <w:rsid w:val="002C2551"/>
    <w:rsid w:val="002C268A"/>
    <w:rsid w:val="002C26C6"/>
    <w:rsid w:val="002C2709"/>
    <w:rsid w:val="002C2796"/>
    <w:rsid w:val="002C297A"/>
    <w:rsid w:val="002C2AB7"/>
    <w:rsid w:val="002C2B96"/>
    <w:rsid w:val="002C2C8F"/>
    <w:rsid w:val="002C2DC2"/>
    <w:rsid w:val="002C2F7A"/>
    <w:rsid w:val="002C2F96"/>
    <w:rsid w:val="002C30A1"/>
    <w:rsid w:val="002C315C"/>
    <w:rsid w:val="002C31B2"/>
    <w:rsid w:val="002C334E"/>
    <w:rsid w:val="002C3368"/>
    <w:rsid w:val="002C33DE"/>
    <w:rsid w:val="002C33FD"/>
    <w:rsid w:val="002C3517"/>
    <w:rsid w:val="002C358D"/>
    <w:rsid w:val="002C3653"/>
    <w:rsid w:val="002C3696"/>
    <w:rsid w:val="002C3755"/>
    <w:rsid w:val="002C37B7"/>
    <w:rsid w:val="002C39D3"/>
    <w:rsid w:val="002C3A13"/>
    <w:rsid w:val="002C3AAD"/>
    <w:rsid w:val="002C3AD2"/>
    <w:rsid w:val="002C3B12"/>
    <w:rsid w:val="002C3B43"/>
    <w:rsid w:val="002C3BA6"/>
    <w:rsid w:val="002C3C33"/>
    <w:rsid w:val="002C3D75"/>
    <w:rsid w:val="002C4037"/>
    <w:rsid w:val="002C4083"/>
    <w:rsid w:val="002C4303"/>
    <w:rsid w:val="002C4415"/>
    <w:rsid w:val="002C443C"/>
    <w:rsid w:val="002C457E"/>
    <w:rsid w:val="002C460B"/>
    <w:rsid w:val="002C4684"/>
    <w:rsid w:val="002C46A1"/>
    <w:rsid w:val="002C46F4"/>
    <w:rsid w:val="002C47D1"/>
    <w:rsid w:val="002C4838"/>
    <w:rsid w:val="002C491B"/>
    <w:rsid w:val="002C49F7"/>
    <w:rsid w:val="002C4AD1"/>
    <w:rsid w:val="002C4AED"/>
    <w:rsid w:val="002C4BB6"/>
    <w:rsid w:val="002C4BE9"/>
    <w:rsid w:val="002C4CC7"/>
    <w:rsid w:val="002C4CE7"/>
    <w:rsid w:val="002C4EC1"/>
    <w:rsid w:val="002C4F74"/>
    <w:rsid w:val="002C4FBB"/>
    <w:rsid w:val="002C4FDA"/>
    <w:rsid w:val="002C503B"/>
    <w:rsid w:val="002C50D6"/>
    <w:rsid w:val="002C516E"/>
    <w:rsid w:val="002C517D"/>
    <w:rsid w:val="002C5232"/>
    <w:rsid w:val="002C5244"/>
    <w:rsid w:val="002C5268"/>
    <w:rsid w:val="002C5351"/>
    <w:rsid w:val="002C5365"/>
    <w:rsid w:val="002C5396"/>
    <w:rsid w:val="002C53D1"/>
    <w:rsid w:val="002C53DD"/>
    <w:rsid w:val="002C5409"/>
    <w:rsid w:val="002C5484"/>
    <w:rsid w:val="002C54FF"/>
    <w:rsid w:val="002C56AE"/>
    <w:rsid w:val="002C5735"/>
    <w:rsid w:val="002C576B"/>
    <w:rsid w:val="002C57DD"/>
    <w:rsid w:val="002C58BE"/>
    <w:rsid w:val="002C5CAF"/>
    <w:rsid w:val="002C5DC8"/>
    <w:rsid w:val="002C5EEC"/>
    <w:rsid w:val="002C5F00"/>
    <w:rsid w:val="002C5FF5"/>
    <w:rsid w:val="002C6271"/>
    <w:rsid w:val="002C62DD"/>
    <w:rsid w:val="002C6310"/>
    <w:rsid w:val="002C645C"/>
    <w:rsid w:val="002C6575"/>
    <w:rsid w:val="002C657C"/>
    <w:rsid w:val="002C65A6"/>
    <w:rsid w:val="002C660A"/>
    <w:rsid w:val="002C66D4"/>
    <w:rsid w:val="002C675F"/>
    <w:rsid w:val="002C67A0"/>
    <w:rsid w:val="002C67B3"/>
    <w:rsid w:val="002C67EB"/>
    <w:rsid w:val="002C67F7"/>
    <w:rsid w:val="002C68AD"/>
    <w:rsid w:val="002C694C"/>
    <w:rsid w:val="002C6A60"/>
    <w:rsid w:val="002C6AE2"/>
    <w:rsid w:val="002C6D46"/>
    <w:rsid w:val="002C6D99"/>
    <w:rsid w:val="002C6E66"/>
    <w:rsid w:val="002C700E"/>
    <w:rsid w:val="002C7064"/>
    <w:rsid w:val="002C70D5"/>
    <w:rsid w:val="002C7130"/>
    <w:rsid w:val="002C7192"/>
    <w:rsid w:val="002C7235"/>
    <w:rsid w:val="002C72B4"/>
    <w:rsid w:val="002C7321"/>
    <w:rsid w:val="002C734D"/>
    <w:rsid w:val="002C736D"/>
    <w:rsid w:val="002C73B0"/>
    <w:rsid w:val="002C7466"/>
    <w:rsid w:val="002C7491"/>
    <w:rsid w:val="002C74AA"/>
    <w:rsid w:val="002C75A4"/>
    <w:rsid w:val="002C7634"/>
    <w:rsid w:val="002C7660"/>
    <w:rsid w:val="002C77A0"/>
    <w:rsid w:val="002C77D7"/>
    <w:rsid w:val="002C790B"/>
    <w:rsid w:val="002C79E6"/>
    <w:rsid w:val="002C7B62"/>
    <w:rsid w:val="002C7BBD"/>
    <w:rsid w:val="002C7BBE"/>
    <w:rsid w:val="002C7BFA"/>
    <w:rsid w:val="002C7D4E"/>
    <w:rsid w:val="002C7EA0"/>
    <w:rsid w:val="002C7F62"/>
    <w:rsid w:val="002D00B8"/>
    <w:rsid w:val="002D0175"/>
    <w:rsid w:val="002D01D4"/>
    <w:rsid w:val="002D050A"/>
    <w:rsid w:val="002D05A7"/>
    <w:rsid w:val="002D0628"/>
    <w:rsid w:val="002D066D"/>
    <w:rsid w:val="002D077A"/>
    <w:rsid w:val="002D0796"/>
    <w:rsid w:val="002D08CD"/>
    <w:rsid w:val="002D0924"/>
    <w:rsid w:val="002D0A92"/>
    <w:rsid w:val="002D0BBA"/>
    <w:rsid w:val="002D0BF9"/>
    <w:rsid w:val="002D0C2B"/>
    <w:rsid w:val="002D0C50"/>
    <w:rsid w:val="002D0D26"/>
    <w:rsid w:val="002D0DA2"/>
    <w:rsid w:val="002D0DDC"/>
    <w:rsid w:val="002D0EAE"/>
    <w:rsid w:val="002D0EC9"/>
    <w:rsid w:val="002D0ED7"/>
    <w:rsid w:val="002D0EE8"/>
    <w:rsid w:val="002D0FB0"/>
    <w:rsid w:val="002D106D"/>
    <w:rsid w:val="002D10E3"/>
    <w:rsid w:val="002D11EF"/>
    <w:rsid w:val="002D1275"/>
    <w:rsid w:val="002D1370"/>
    <w:rsid w:val="002D1407"/>
    <w:rsid w:val="002D14CF"/>
    <w:rsid w:val="002D167F"/>
    <w:rsid w:val="002D175A"/>
    <w:rsid w:val="002D1782"/>
    <w:rsid w:val="002D1788"/>
    <w:rsid w:val="002D17C0"/>
    <w:rsid w:val="002D195B"/>
    <w:rsid w:val="002D1981"/>
    <w:rsid w:val="002D19C8"/>
    <w:rsid w:val="002D19F7"/>
    <w:rsid w:val="002D1A88"/>
    <w:rsid w:val="002D1A8D"/>
    <w:rsid w:val="002D1DFE"/>
    <w:rsid w:val="002D1E48"/>
    <w:rsid w:val="002D1E88"/>
    <w:rsid w:val="002D1EE8"/>
    <w:rsid w:val="002D1EEC"/>
    <w:rsid w:val="002D1F02"/>
    <w:rsid w:val="002D1FD2"/>
    <w:rsid w:val="002D2014"/>
    <w:rsid w:val="002D207C"/>
    <w:rsid w:val="002D20A8"/>
    <w:rsid w:val="002D20D6"/>
    <w:rsid w:val="002D21C5"/>
    <w:rsid w:val="002D2244"/>
    <w:rsid w:val="002D2356"/>
    <w:rsid w:val="002D235A"/>
    <w:rsid w:val="002D23A4"/>
    <w:rsid w:val="002D23FF"/>
    <w:rsid w:val="002D242C"/>
    <w:rsid w:val="002D2621"/>
    <w:rsid w:val="002D26C5"/>
    <w:rsid w:val="002D281F"/>
    <w:rsid w:val="002D2830"/>
    <w:rsid w:val="002D28C0"/>
    <w:rsid w:val="002D2944"/>
    <w:rsid w:val="002D29CE"/>
    <w:rsid w:val="002D2CAC"/>
    <w:rsid w:val="002D2CC4"/>
    <w:rsid w:val="002D2D66"/>
    <w:rsid w:val="002D2DF4"/>
    <w:rsid w:val="002D2EEE"/>
    <w:rsid w:val="002D301E"/>
    <w:rsid w:val="002D30A5"/>
    <w:rsid w:val="002D313A"/>
    <w:rsid w:val="002D324B"/>
    <w:rsid w:val="002D3291"/>
    <w:rsid w:val="002D3330"/>
    <w:rsid w:val="002D33EF"/>
    <w:rsid w:val="002D3431"/>
    <w:rsid w:val="002D343D"/>
    <w:rsid w:val="002D3443"/>
    <w:rsid w:val="002D345F"/>
    <w:rsid w:val="002D34B1"/>
    <w:rsid w:val="002D358A"/>
    <w:rsid w:val="002D35AD"/>
    <w:rsid w:val="002D35E7"/>
    <w:rsid w:val="002D36C9"/>
    <w:rsid w:val="002D375F"/>
    <w:rsid w:val="002D3772"/>
    <w:rsid w:val="002D37F3"/>
    <w:rsid w:val="002D37F4"/>
    <w:rsid w:val="002D3815"/>
    <w:rsid w:val="002D3901"/>
    <w:rsid w:val="002D3A1A"/>
    <w:rsid w:val="002D3A24"/>
    <w:rsid w:val="002D3A9A"/>
    <w:rsid w:val="002D3C15"/>
    <w:rsid w:val="002D3C2B"/>
    <w:rsid w:val="002D3CAA"/>
    <w:rsid w:val="002D3D21"/>
    <w:rsid w:val="002D3D5A"/>
    <w:rsid w:val="002D3D65"/>
    <w:rsid w:val="002D3F36"/>
    <w:rsid w:val="002D44C2"/>
    <w:rsid w:val="002D47BB"/>
    <w:rsid w:val="002D4947"/>
    <w:rsid w:val="002D497D"/>
    <w:rsid w:val="002D4B0A"/>
    <w:rsid w:val="002D4B9C"/>
    <w:rsid w:val="002D4C79"/>
    <w:rsid w:val="002D4CB0"/>
    <w:rsid w:val="002D4CF4"/>
    <w:rsid w:val="002D4E45"/>
    <w:rsid w:val="002D4ECA"/>
    <w:rsid w:val="002D4F27"/>
    <w:rsid w:val="002D4FE9"/>
    <w:rsid w:val="002D5002"/>
    <w:rsid w:val="002D507F"/>
    <w:rsid w:val="002D5112"/>
    <w:rsid w:val="002D5133"/>
    <w:rsid w:val="002D5217"/>
    <w:rsid w:val="002D52AA"/>
    <w:rsid w:val="002D540A"/>
    <w:rsid w:val="002D549B"/>
    <w:rsid w:val="002D55A8"/>
    <w:rsid w:val="002D55B8"/>
    <w:rsid w:val="002D5607"/>
    <w:rsid w:val="002D563F"/>
    <w:rsid w:val="002D5845"/>
    <w:rsid w:val="002D585D"/>
    <w:rsid w:val="002D5909"/>
    <w:rsid w:val="002D594B"/>
    <w:rsid w:val="002D59CC"/>
    <w:rsid w:val="002D5A06"/>
    <w:rsid w:val="002D5A83"/>
    <w:rsid w:val="002D5C33"/>
    <w:rsid w:val="002D5C86"/>
    <w:rsid w:val="002D5CCD"/>
    <w:rsid w:val="002D5CDB"/>
    <w:rsid w:val="002D5D23"/>
    <w:rsid w:val="002D5D3A"/>
    <w:rsid w:val="002D5D88"/>
    <w:rsid w:val="002D5E83"/>
    <w:rsid w:val="002D5ECE"/>
    <w:rsid w:val="002D5F50"/>
    <w:rsid w:val="002D5FC0"/>
    <w:rsid w:val="002D5FF6"/>
    <w:rsid w:val="002D60BD"/>
    <w:rsid w:val="002D612A"/>
    <w:rsid w:val="002D615A"/>
    <w:rsid w:val="002D61A2"/>
    <w:rsid w:val="002D632B"/>
    <w:rsid w:val="002D636E"/>
    <w:rsid w:val="002D6476"/>
    <w:rsid w:val="002D64D1"/>
    <w:rsid w:val="002D6533"/>
    <w:rsid w:val="002D657C"/>
    <w:rsid w:val="002D6670"/>
    <w:rsid w:val="002D66D9"/>
    <w:rsid w:val="002D67B2"/>
    <w:rsid w:val="002D67DC"/>
    <w:rsid w:val="002D6880"/>
    <w:rsid w:val="002D6913"/>
    <w:rsid w:val="002D6934"/>
    <w:rsid w:val="002D695C"/>
    <w:rsid w:val="002D6A7C"/>
    <w:rsid w:val="002D6B09"/>
    <w:rsid w:val="002D6C02"/>
    <w:rsid w:val="002D6C57"/>
    <w:rsid w:val="002D6D1B"/>
    <w:rsid w:val="002D6D40"/>
    <w:rsid w:val="002D6D44"/>
    <w:rsid w:val="002D6E5E"/>
    <w:rsid w:val="002D6F1C"/>
    <w:rsid w:val="002D6F82"/>
    <w:rsid w:val="002D7165"/>
    <w:rsid w:val="002D7218"/>
    <w:rsid w:val="002D7255"/>
    <w:rsid w:val="002D729A"/>
    <w:rsid w:val="002D734D"/>
    <w:rsid w:val="002D7378"/>
    <w:rsid w:val="002D74E6"/>
    <w:rsid w:val="002D74FD"/>
    <w:rsid w:val="002D755E"/>
    <w:rsid w:val="002D75C4"/>
    <w:rsid w:val="002D7614"/>
    <w:rsid w:val="002D7640"/>
    <w:rsid w:val="002D7718"/>
    <w:rsid w:val="002D788C"/>
    <w:rsid w:val="002D78FD"/>
    <w:rsid w:val="002D7956"/>
    <w:rsid w:val="002D7973"/>
    <w:rsid w:val="002D79AF"/>
    <w:rsid w:val="002D7A5D"/>
    <w:rsid w:val="002D7A84"/>
    <w:rsid w:val="002D7AF0"/>
    <w:rsid w:val="002D7D51"/>
    <w:rsid w:val="002D7DB1"/>
    <w:rsid w:val="002D7F87"/>
    <w:rsid w:val="002E00A8"/>
    <w:rsid w:val="002E010A"/>
    <w:rsid w:val="002E0151"/>
    <w:rsid w:val="002E01C1"/>
    <w:rsid w:val="002E05D3"/>
    <w:rsid w:val="002E05E2"/>
    <w:rsid w:val="002E0620"/>
    <w:rsid w:val="002E071C"/>
    <w:rsid w:val="002E0725"/>
    <w:rsid w:val="002E0736"/>
    <w:rsid w:val="002E07F1"/>
    <w:rsid w:val="002E0918"/>
    <w:rsid w:val="002E0A99"/>
    <w:rsid w:val="002E0BF3"/>
    <w:rsid w:val="002E0C2F"/>
    <w:rsid w:val="002E0C3B"/>
    <w:rsid w:val="002E0D8F"/>
    <w:rsid w:val="002E0DB6"/>
    <w:rsid w:val="002E0EF0"/>
    <w:rsid w:val="002E0FA7"/>
    <w:rsid w:val="002E0FF5"/>
    <w:rsid w:val="002E113C"/>
    <w:rsid w:val="002E1162"/>
    <w:rsid w:val="002E13AB"/>
    <w:rsid w:val="002E13F5"/>
    <w:rsid w:val="002E1522"/>
    <w:rsid w:val="002E164B"/>
    <w:rsid w:val="002E16A2"/>
    <w:rsid w:val="002E1737"/>
    <w:rsid w:val="002E17EE"/>
    <w:rsid w:val="002E181D"/>
    <w:rsid w:val="002E18C8"/>
    <w:rsid w:val="002E19D1"/>
    <w:rsid w:val="002E1A8E"/>
    <w:rsid w:val="002E1BA2"/>
    <w:rsid w:val="002E1BA7"/>
    <w:rsid w:val="002E1D86"/>
    <w:rsid w:val="002E1E78"/>
    <w:rsid w:val="002E1F86"/>
    <w:rsid w:val="002E1FAA"/>
    <w:rsid w:val="002E2007"/>
    <w:rsid w:val="002E215E"/>
    <w:rsid w:val="002E2282"/>
    <w:rsid w:val="002E22D5"/>
    <w:rsid w:val="002E2455"/>
    <w:rsid w:val="002E245C"/>
    <w:rsid w:val="002E246D"/>
    <w:rsid w:val="002E2477"/>
    <w:rsid w:val="002E24B6"/>
    <w:rsid w:val="002E25CB"/>
    <w:rsid w:val="002E25CF"/>
    <w:rsid w:val="002E2640"/>
    <w:rsid w:val="002E2780"/>
    <w:rsid w:val="002E28E2"/>
    <w:rsid w:val="002E2925"/>
    <w:rsid w:val="002E2966"/>
    <w:rsid w:val="002E2A4B"/>
    <w:rsid w:val="002E2A9B"/>
    <w:rsid w:val="002E2ACE"/>
    <w:rsid w:val="002E2B10"/>
    <w:rsid w:val="002E2B9D"/>
    <w:rsid w:val="002E2BD9"/>
    <w:rsid w:val="002E2C1D"/>
    <w:rsid w:val="002E2C54"/>
    <w:rsid w:val="002E2C74"/>
    <w:rsid w:val="002E2CCE"/>
    <w:rsid w:val="002E2E13"/>
    <w:rsid w:val="002E2E53"/>
    <w:rsid w:val="002E2ED7"/>
    <w:rsid w:val="002E2F1B"/>
    <w:rsid w:val="002E3004"/>
    <w:rsid w:val="002E301B"/>
    <w:rsid w:val="002E3043"/>
    <w:rsid w:val="002E31A8"/>
    <w:rsid w:val="002E32BC"/>
    <w:rsid w:val="002E34B3"/>
    <w:rsid w:val="002E34CB"/>
    <w:rsid w:val="002E3569"/>
    <w:rsid w:val="002E35A4"/>
    <w:rsid w:val="002E360B"/>
    <w:rsid w:val="002E36D4"/>
    <w:rsid w:val="002E3764"/>
    <w:rsid w:val="002E3777"/>
    <w:rsid w:val="002E3823"/>
    <w:rsid w:val="002E3883"/>
    <w:rsid w:val="002E388B"/>
    <w:rsid w:val="002E3922"/>
    <w:rsid w:val="002E3A30"/>
    <w:rsid w:val="002E3A56"/>
    <w:rsid w:val="002E3A5C"/>
    <w:rsid w:val="002E3AE5"/>
    <w:rsid w:val="002E3D2A"/>
    <w:rsid w:val="002E3D3F"/>
    <w:rsid w:val="002E3D4E"/>
    <w:rsid w:val="002E3D61"/>
    <w:rsid w:val="002E3F85"/>
    <w:rsid w:val="002E4027"/>
    <w:rsid w:val="002E4030"/>
    <w:rsid w:val="002E404D"/>
    <w:rsid w:val="002E4128"/>
    <w:rsid w:val="002E4178"/>
    <w:rsid w:val="002E435D"/>
    <w:rsid w:val="002E43BB"/>
    <w:rsid w:val="002E43BD"/>
    <w:rsid w:val="002E45A2"/>
    <w:rsid w:val="002E4654"/>
    <w:rsid w:val="002E465D"/>
    <w:rsid w:val="002E48BD"/>
    <w:rsid w:val="002E48DE"/>
    <w:rsid w:val="002E4929"/>
    <w:rsid w:val="002E4A68"/>
    <w:rsid w:val="002E4CF7"/>
    <w:rsid w:val="002E4E45"/>
    <w:rsid w:val="002E4EB9"/>
    <w:rsid w:val="002E4EC2"/>
    <w:rsid w:val="002E4F73"/>
    <w:rsid w:val="002E5124"/>
    <w:rsid w:val="002E531E"/>
    <w:rsid w:val="002E538B"/>
    <w:rsid w:val="002E546B"/>
    <w:rsid w:val="002E54AF"/>
    <w:rsid w:val="002E54CE"/>
    <w:rsid w:val="002E557F"/>
    <w:rsid w:val="002E563B"/>
    <w:rsid w:val="002E5649"/>
    <w:rsid w:val="002E569D"/>
    <w:rsid w:val="002E56CD"/>
    <w:rsid w:val="002E56EB"/>
    <w:rsid w:val="002E57E2"/>
    <w:rsid w:val="002E5A8C"/>
    <w:rsid w:val="002E5C68"/>
    <w:rsid w:val="002E5DA3"/>
    <w:rsid w:val="002E5EBF"/>
    <w:rsid w:val="002E5F33"/>
    <w:rsid w:val="002E5FB4"/>
    <w:rsid w:val="002E6084"/>
    <w:rsid w:val="002E6195"/>
    <w:rsid w:val="002E61CD"/>
    <w:rsid w:val="002E61FA"/>
    <w:rsid w:val="002E6295"/>
    <w:rsid w:val="002E6318"/>
    <w:rsid w:val="002E631B"/>
    <w:rsid w:val="002E641D"/>
    <w:rsid w:val="002E6499"/>
    <w:rsid w:val="002E64AE"/>
    <w:rsid w:val="002E64D4"/>
    <w:rsid w:val="002E65BB"/>
    <w:rsid w:val="002E65C7"/>
    <w:rsid w:val="002E6809"/>
    <w:rsid w:val="002E68C6"/>
    <w:rsid w:val="002E6935"/>
    <w:rsid w:val="002E69F1"/>
    <w:rsid w:val="002E6AA6"/>
    <w:rsid w:val="002E6B07"/>
    <w:rsid w:val="002E6B33"/>
    <w:rsid w:val="002E6B6F"/>
    <w:rsid w:val="002E6C01"/>
    <w:rsid w:val="002E6C9A"/>
    <w:rsid w:val="002E6CF7"/>
    <w:rsid w:val="002E6DE4"/>
    <w:rsid w:val="002E6E71"/>
    <w:rsid w:val="002E6E7A"/>
    <w:rsid w:val="002E6EDF"/>
    <w:rsid w:val="002E6FA3"/>
    <w:rsid w:val="002E7063"/>
    <w:rsid w:val="002E7070"/>
    <w:rsid w:val="002E7144"/>
    <w:rsid w:val="002E7289"/>
    <w:rsid w:val="002E7295"/>
    <w:rsid w:val="002E7307"/>
    <w:rsid w:val="002E7308"/>
    <w:rsid w:val="002E735D"/>
    <w:rsid w:val="002E74B9"/>
    <w:rsid w:val="002E7546"/>
    <w:rsid w:val="002E771B"/>
    <w:rsid w:val="002E77E6"/>
    <w:rsid w:val="002E783C"/>
    <w:rsid w:val="002E78DF"/>
    <w:rsid w:val="002E7967"/>
    <w:rsid w:val="002E7A04"/>
    <w:rsid w:val="002E7A2F"/>
    <w:rsid w:val="002E7AC8"/>
    <w:rsid w:val="002E7BEA"/>
    <w:rsid w:val="002E7BF2"/>
    <w:rsid w:val="002E7C7C"/>
    <w:rsid w:val="002E7D25"/>
    <w:rsid w:val="002E7DFF"/>
    <w:rsid w:val="002E7E44"/>
    <w:rsid w:val="002E7F63"/>
    <w:rsid w:val="002F0043"/>
    <w:rsid w:val="002F0058"/>
    <w:rsid w:val="002F019F"/>
    <w:rsid w:val="002F022F"/>
    <w:rsid w:val="002F034C"/>
    <w:rsid w:val="002F042F"/>
    <w:rsid w:val="002F052C"/>
    <w:rsid w:val="002F054A"/>
    <w:rsid w:val="002F05C3"/>
    <w:rsid w:val="002F065B"/>
    <w:rsid w:val="002F06E2"/>
    <w:rsid w:val="002F06F8"/>
    <w:rsid w:val="002F0857"/>
    <w:rsid w:val="002F09B8"/>
    <w:rsid w:val="002F0A3B"/>
    <w:rsid w:val="002F0A66"/>
    <w:rsid w:val="002F0ACB"/>
    <w:rsid w:val="002F0ACF"/>
    <w:rsid w:val="002F0AEB"/>
    <w:rsid w:val="002F0AED"/>
    <w:rsid w:val="002F0EAB"/>
    <w:rsid w:val="002F111B"/>
    <w:rsid w:val="002F117F"/>
    <w:rsid w:val="002F1211"/>
    <w:rsid w:val="002F12FD"/>
    <w:rsid w:val="002F146F"/>
    <w:rsid w:val="002F14D7"/>
    <w:rsid w:val="002F1546"/>
    <w:rsid w:val="002F1568"/>
    <w:rsid w:val="002F1649"/>
    <w:rsid w:val="002F16B6"/>
    <w:rsid w:val="002F16EE"/>
    <w:rsid w:val="002F17B5"/>
    <w:rsid w:val="002F18AF"/>
    <w:rsid w:val="002F196A"/>
    <w:rsid w:val="002F1B8C"/>
    <w:rsid w:val="002F1CFD"/>
    <w:rsid w:val="002F1D8D"/>
    <w:rsid w:val="002F1E1D"/>
    <w:rsid w:val="002F1E86"/>
    <w:rsid w:val="002F1EDA"/>
    <w:rsid w:val="002F1F4C"/>
    <w:rsid w:val="002F2004"/>
    <w:rsid w:val="002F2009"/>
    <w:rsid w:val="002F2040"/>
    <w:rsid w:val="002F2159"/>
    <w:rsid w:val="002F2193"/>
    <w:rsid w:val="002F225B"/>
    <w:rsid w:val="002F2314"/>
    <w:rsid w:val="002F238B"/>
    <w:rsid w:val="002F2462"/>
    <w:rsid w:val="002F253F"/>
    <w:rsid w:val="002F2597"/>
    <w:rsid w:val="002F2604"/>
    <w:rsid w:val="002F2701"/>
    <w:rsid w:val="002F279A"/>
    <w:rsid w:val="002F27CB"/>
    <w:rsid w:val="002F27D0"/>
    <w:rsid w:val="002F2B48"/>
    <w:rsid w:val="002F2BC7"/>
    <w:rsid w:val="002F2D43"/>
    <w:rsid w:val="002F2D4C"/>
    <w:rsid w:val="002F2ECC"/>
    <w:rsid w:val="002F2ED3"/>
    <w:rsid w:val="002F2ED8"/>
    <w:rsid w:val="002F2F46"/>
    <w:rsid w:val="002F304E"/>
    <w:rsid w:val="002F315F"/>
    <w:rsid w:val="002F31A0"/>
    <w:rsid w:val="002F31C6"/>
    <w:rsid w:val="002F3202"/>
    <w:rsid w:val="002F3230"/>
    <w:rsid w:val="002F3312"/>
    <w:rsid w:val="002F3324"/>
    <w:rsid w:val="002F3389"/>
    <w:rsid w:val="002F33BC"/>
    <w:rsid w:val="002F34D0"/>
    <w:rsid w:val="002F352A"/>
    <w:rsid w:val="002F35F2"/>
    <w:rsid w:val="002F3659"/>
    <w:rsid w:val="002F387A"/>
    <w:rsid w:val="002F38CF"/>
    <w:rsid w:val="002F3966"/>
    <w:rsid w:val="002F397D"/>
    <w:rsid w:val="002F3A76"/>
    <w:rsid w:val="002F3B18"/>
    <w:rsid w:val="002F3B7A"/>
    <w:rsid w:val="002F3CDA"/>
    <w:rsid w:val="002F3CED"/>
    <w:rsid w:val="002F3DD2"/>
    <w:rsid w:val="002F3E4A"/>
    <w:rsid w:val="002F3E5F"/>
    <w:rsid w:val="002F3F3F"/>
    <w:rsid w:val="002F404E"/>
    <w:rsid w:val="002F405E"/>
    <w:rsid w:val="002F4267"/>
    <w:rsid w:val="002F42BD"/>
    <w:rsid w:val="002F43D1"/>
    <w:rsid w:val="002F457D"/>
    <w:rsid w:val="002F45D8"/>
    <w:rsid w:val="002F470C"/>
    <w:rsid w:val="002F4883"/>
    <w:rsid w:val="002F4907"/>
    <w:rsid w:val="002F4A33"/>
    <w:rsid w:val="002F4AEB"/>
    <w:rsid w:val="002F4BB6"/>
    <w:rsid w:val="002F4C85"/>
    <w:rsid w:val="002F4E13"/>
    <w:rsid w:val="002F4E1E"/>
    <w:rsid w:val="002F4EAE"/>
    <w:rsid w:val="002F4F9A"/>
    <w:rsid w:val="002F500A"/>
    <w:rsid w:val="002F510B"/>
    <w:rsid w:val="002F510E"/>
    <w:rsid w:val="002F517C"/>
    <w:rsid w:val="002F53CF"/>
    <w:rsid w:val="002F541A"/>
    <w:rsid w:val="002F5436"/>
    <w:rsid w:val="002F5528"/>
    <w:rsid w:val="002F559E"/>
    <w:rsid w:val="002F55C7"/>
    <w:rsid w:val="002F562C"/>
    <w:rsid w:val="002F5724"/>
    <w:rsid w:val="002F573C"/>
    <w:rsid w:val="002F57F6"/>
    <w:rsid w:val="002F582E"/>
    <w:rsid w:val="002F58FA"/>
    <w:rsid w:val="002F593A"/>
    <w:rsid w:val="002F5A2D"/>
    <w:rsid w:val="002F5CC0"/>
    <w:rsid w:val="002F5CE3"/>
    <w:rsid w:val="002F5D13"/>
    <w:rsid w:val="002F5E3F"/>
    <w:rsid w:val="002F5E66"/>
    <w:rsid w:val="002F5EA1"/>
    <w:rsid w:val="002F6070"/>
    <w:rsid w:val="002F614A"/>
    <w:rsid w:val="002F62D7"/>
    <w:rsid w:val="002F62EE"/>
    <w:rsid w:val="002F6303"/>
    <w:rsid w:val="002F63B1"/>
    <w:rsid w:val="002F6510"/>
    <w:rsid w:val="002F658C"/>
    <w:rsid w:val="002F68A9"/>
    <w:rsid w:val="002F68D8"/>
    <w:rsid w:val="002F6A35"/>
    <w:rsid w:val="002F6C3E"/>
    <w:rsid w:val="002F6C44"/>
    <w:rsid w:val="002F6D5D"/>
    <w:rsid w:val="002F6D9E"/>
    <w:rsid w:val="002F6DAD"/>
    <w:rsid w:val="002F6E71"/>
    <w:rsid w:val="002F6F54"/>
    <w:rsid w:val="002F6FDE"/>
    <w:rsid w:val="002F7108"/>
    <w:rsid w:val="002F7126"/>
    <w:rsid w:val="002F7336"/>
    <w:rsid w:val="002F7444"/>
    <w:rsid w:val="002F74C7"/>
    <w:rsid w:val="002F759A"/>
    <w:rsid w:val="002F75F4"/>
    <w:rsid w:val="002F77C9"/>
    <w:rsid w:val="002F78E2"/>
    <w:rsid w:val="002F7949"/>
    <w:rsid w:val="002F794D"/>
    <w:rsid w:val="002F7D46"/>
    <w:rsid w:val="002F7D69"/>
    <w:rsid w:val="002F7F8F"/>
    <w:rsid w:val="002F7FA6"/>
    <w:rsid w:val="00300121"/>
    <w:rsid w:val="0030013A"/>
    <w:rsid w:val="00300192"/>
    <w:rsid w:val="00300202"/>
    <w:rsid w:val="00300297"/>
    <w:rsid w:val="00300326"/>
    <w:rsid w:val="00300406"/>
    <w:rsid w:val="0030044C"/>
    <w:rsid w:val="00300492"/>
    <w:rsid w:val="003005B3"/>
    <w:rsid w:val="003005F8"/>
    <w:rsid w:val="00300616"/>
    <w:rsid w:val="00300742"/>
    <w:rsid w:val="0030075E"/>
    <w:rsid w:val="00300882"/>
    <w:rsid w:val="003008D5"/>
    <w:rsid w:val="00300916"/>
    <w:rsid w:val="003009F9"/>
    <w:rsid w:val="00300A59"/>
    <w:rsid w:val="00300AE9"/>
    <w:rsid w:val="00300AF8"/>
    <w:rsid w:val="00300B2A"/>
    <w:rsid w:val="00300B4B"/>
    <w:rsid w:val="00300BAE"/>
    <w:rsid w:val="00300C1C"/>
    <w:rsid w:val="00300D82"/>
    <w:rsid w:val="00300F45"/>
    <w:rsid w:val="00300F50"/>
    <w:rsid w:val="00300F7B"/>
    <w:rsid w:val="00300F82"/>
    <w:rsid w:val="00301037"/>
    <w:rsid w:val="0030114B"/>
    <w:rsid w:val="00301217"/>
    <w:rsid w:val="0030126C"/>
    <w:rsid w:val="003012B7"/>
    <w:rsid w:val="00301361"/>
    <w:rsid w:val="003013A0"/>
    <w:rsid w:val="003014B7"/>
    <w:rsid w:val="003014C6"/>
    <w:rsid w:val="00301570"/>
    <w:rsid w:val="0030159B"/>
    <w:rsid w:val="0030181D"/>
    <w:rsid w:val="00301846"/>
    <w:rsid w:val="0030197C"/>
    <w:rsid w:val="00301A7B"/>
    <w:rsid w:val="00301B32"/>
    <w:rsid w:val="00301CAB"/>
    <w:rsid w:val="00301CD9"/>
    <w:rsid w:val="00301DA9"/>
    <w:rsid w:val="003020A9"/>
    <w:rsid w:val="00302172"/>
    <w:rsid w:val="003021DC"/>
    <w:rsid w:val="00302274"/>
    <w:rsid w:val="00302560"/>
    <w:rsid w:val="0030257A"/>
    <w:rsid w:val="003025A2"/>
    <w:rsid w:val="003026D5"/>
    <w:rsid w:val="00302826"/>
    <w:rsid w:val="0030286F"/>
    <w:rsid w:val="0030288D"/>
    <w:rsid w:val="003028A1"/>
    <w:rsid w:val="003028C8"/>
    <w:rsid w:val="00302A43"/>
    <w:rsid w:val="00302D9F"/>
    <w:rsid w:val="00302E5D"/>
    <w:rsid w:val="00302E78"/>
    <w:rsid w:val="0030306B"/>
    <w:rsid w:val="003030DA"/>
    <w:rsid w:val="00303235"/>
    <w:rsid w:val="00303269"/>
    <w:rsid w:val="00303320"/>
    <w:rsid w:val="00303390"/>
    <w:rsid w:val="00303579"/>
    <w:rsid w:val="00303597"/>
    <w:rsid w:val="00303628"/>
    <w:rsid w:val="00303694"/>
    <w:rsid w:val="003036F7"/>
    <w:rsid w:val="00303735"/>
    <w:rsid w:val="00303888"/>
    <w:rsid w:val="003038B8"/>
    <w:rsid w:val="003038E6"/>
    <w:rsid w:val="0030390D"/>
    <w:rsid w:val="00303972"/>
    <w:rsid w:val="003039A6"/>
    <w:rsid w:val="003039C4"/>
    <w:rsid w:val="003039D4"/>
    <w:rsid w:val="00303A82"/>
    <w:rsid w:val="00303B8D"/>
    <w:rsid w:val="00303BAB"/>
    <w:rsid w:val="00303BC5"/>
    <w:rsid w:val="00303BEA"/>
    <w:rsid w:val="00303C75"/>
    <w:rsid w:val="00303C96"/>
    <w:rsid w:val="00303CB7"/>
    <w:rsid w:val="00303DBD"/>
    <w:rsid w:val="00303F06"/>
    <w:rsid w:val="00303F36"/>
    <w:rsid w:val="003040AC"/>
    <w:rsid w:val="003040BD"/>
    <w:rsid w:val="003040BF"/>
    <w:rsid w:val="0030428B"/>
    <w:rsid w:val="003042BC"/>
    <w:rsid w:val="00304311"/>
    <w:rsid w:val="0030435E"/>
    <w:rsid w:val="003043A6"/>
    <w:rsid w:val="00304444"/>
    <w:rsid w:val="0030467C"/>
    <w:rsid w:val="00304721"/>
    <w:rsid w:val="00304736"/>
    <w:rsid w:val="003047E0"/>
    <w:rsid w:val="0030488F"/>
    <w:rsid w:val="003048DE"/>
    <w:rsid w:val="00304A69"/>
    <w:rsid w:val="00304AF3"/>
    <w:rsid w:val="00304AFD"/>
    <w:rsid w:val="00304B92"/>
    <w:rsid w:val="00304C8B"/>
    <w:rsid w:val="00304F50"/>
    <w:rsid w:val="0030500F"/>
    <w:rsid w:val="003050D6"/>
    <w:rsid w:val="00305136"/>
    <w:rsid w:val="00305197"/>
    <w:rsid w:val="00305269"/>
    <w:rsid w:val="00305342"/>
    <w:rsid w:val="00305348"/>
    <w:rsid w:val="0030549E"/>
    <w:rsid w:val="003054C4"/>
    <w:rsid w:val="0030555C"/>
    <w:rsid w:val="00305569"/>
    <w:rsid w:val="003055AC"/>
    <w:rsid w:val="0030576B"/>
    <w:rsid w:val="003057AB"/>
    <w:rsid w:val="003057BA"/>
    <w:rsid w:val="00305AA2"/>
    <w:rsid w:val="00305BF4"/>
    <w:rsid w:val="00305CEE"/>
    <w:rsid w:val="00305D4F"/>
    <w:rsid w:val="00305E3C"/>
    <w:rsid w:val="00305ED0"/>
    <w:rsid w:val="00305F12"/>
    <w:rsid w:val="00305FA5"/>
    <w:rsid w:val="003060A4"/>
    <w:rsid w:val="003060F0"/>
    <w:rsid w:val="00306211"/>
    <w:rsid w:val="0030623C"/>
    <w:rsid w:val="003063EE"/>
    <w:rsid w:val="00306427"/>
    <w:rsid w:val="0030657D"/>
    <w:rsid w:val="0030667D"/>
    <w:rsid w:val="00306686"/>
    <w:rsid w:val="003067A5"/>
    <w:rsid w:val="00306820"/>
    <w:rsid w:val="0030686B"/>
    <w:rsid w:val="003068E7"/>
    <w:rsid w:val="00306919"/>
    <w:rsid w:val="00306952"/>
    <w:rsid w:val="00306973"/>
    <w:rsid w:val="00306983"/>
    <w:rsid w:val="0030698A"/>
    <w:rsid w:val="003069B3"/>
    <w:rsid w:val="00306A9E"/>
    <w:rsid w:val="00306DA0"/>
    <w:rsid w:val="00306E43"/>
    <w:rsid w:val="00306E71"/>
    <w:rsid w:val="00306F14"/>
    <w:rsid w:val="00306F77"/>
    <w:rsid w:val="00307364"/>
    <w:rsid w:val="003073F2"/>
    <w:rsid w:val="00307470"/>
    <w:rsid w:val="003075D5"/>
    <w:rsid w:val="0030762A"/>
    <w:rsid w:val="00307757"/>
    <w:rsid w:val="00307891"/>
    <w:rsid w:val="0030789F"/>
    <w:rsid w:val="003078A5"/>
    <w:rsid w:val="00307930"/>
    <w:rsid w:val="003079B7"/>
    <w:rsid w:val="003079E4"/>
    <w:rsid w:val="003079EF"/>
    <w:rsid w:val="00307A9D"/>
    <w:rsid w:val="00307B5C"/>
    <w:rsid w:val="00307B7D"/>
    <w:rsid w:val="00307D0A"/>
    <w:rsid w:val="00307D59"/>
    <w:rsid w:val="00307D8A"/>
    <w:rsid w:val="00307EDA"/>
    <w:rsid w:val="00310064"/>
    <w:rsid w:val="0031006E"/>
    <w:rsid w:val="003100F0"/>
    <w:rsid w:val="0031029C"/>
    <w:rsid w:val="003102D9"/>
    <w:rsid w:val="003102E1"/>
    <w:rsid w:val="00310308"/>
    <w:rsid w:val="0031034D"/>
    <w:rsid w:val="00310472"/>
    <w:rsid w:val="003105BC"/>
    <w:rsid w:val="003105BF"/>
    <w:rsid w:val="003106EF"/>
    <w:rsid w:val="003107F0"/>
    <w:rsid w:val="0031089A"/>
    <w:rsid w:val="003108DD"/>
    <w:rsid w:val="00310A95"/>
    <w:rsid w:val="00310A99"/>
    <w:rsid w:val="00310AD1"/>
    <w:rsid w:val="00310B09"/>
    <w:rsid w:val="00310B18"/>
    <w:rsid w:val="00310B6F"/>
    <w:rsid w:val="00310C0E"/>
    <w:rsid w:val="00310E8F"/>
    <w:rsid w:val="00310F59"/>
    <w:rsid w:val="003110B8"/>
    <w:rsid w:val="003110F1"/>
    <w:rsid w:val="00311231"/>
    <w:rsid w:val="003113E5"/>
    <w:rsid w:val="00311414"/>
    <w:rsid w:val="00311427"/>
    <w:rsid w:val="00311431"/>
    <w:rsid w:val="003114B2"/>
    <w:rsid w:val="00311538"/>
    <w:rsid w:val="00311558"/>
    <w:rsid w:val="00311582"/>
    <w:rsid w:val="003115BB"/>
    <w:rsid w:val="003115F8"/>
    <w:rsid w:val="00311606"/>
    <w:rsid w:val="00311685"/>
    <w:rsid w:val="00311695"/>
    <w:rsid w:val="003116CE"/>
    <w:rsid w:val="00311896"/>
    <w:rsid w:val="003118F0"/>
    <w:rsid w:val="00311B50"/>
    <w:rsid w:val="00311B96"/>
    <w:rsid w:val="00311BEE"/>
    <w:rsid w:val="00311C15"/>
    <w:rsid w:val="00311DD5"/>
    <w:rsid w:val="00311E95"/>
    <w:rsid w:val="00311EE1"/>
    <w:rsid w:val="00311F2A"/>
    <w:rsid w:val="00311FA7"/>
    <w:rsid w:val="003121FD"/>
    <w:rsid w:val="00312374"/>
    <w:rsid w:val="003124D5"/>
    <w:rsid w:val="00312530"/>
    <w:rsid w:val="003125BB"/>
    <w:rsid w:val="0031263C"/>
    <w:rsid w:val="00312744"/>
    <w:rsid w:val="003127B4"/>
    <w:rsid w:val="00312858"/>
    <w:rsid w:val="003128BB"/>
    <w:rsid w:val="00312B22"/>
    <w:rsid w:val="00312B2B"/>
    <w:rsid w:val="00312B34"/>
    <w:rsid w:val="00312E4A"/>
    <w:rsid w:val="00312ECD"/>
    <w:rsid w:val="00312F67"/>
    <w:rsid w:val="00312F91"/>
    <w:rsid w:val="00312FBE"/>
    <w:rsid w:val="00313095"/>
    <w:rsid w:val="003130DA"/>
    <w:rsid w:val="0031310A"/>
    <w:rsid w:val="0031310D"/>
    <w:rsid w:val="00313137"/>
    <w:rsid w:val="0031320B"/>
    <w:rsid w:val="00313273"/>
    <w:rsid w:val="003132EE"/>
    <w:rsid w:val="0031342A"/>
    <w:rsid w:val="003134A1"/>
    <w:rsid w:val="00313658"/>
    <w:rsid w:val="00313681"/>
    <w:rsid w:val="003136B9"/>
    <w:rsid w:val="003136E1"/>
    <w:rsid w:val="003138B2"/>
    <w:rsid w:val="00313935"/>
    <w:rsid w:val="00313A27"/>
    <w:rsid w:val="00313A69"/>
    <w:rsid w:val="00313AA2"/>
    <w:rsid w:val="00313C15"/>
    <w:rsid w:val="00313CDE"/>
    <w:rsid w:val="00313D27"/>
    <w:rsid w:val="00313E3D"/>
    <w:rsid w:val="00313E6D"/>
    <w:rsid w:val="00313ED0"/>
    <w:rsid w:val="00313F3D"/>
    <w:rsid w:val="00313F88"/>
    <w:rsid w:val="00313FAF"/>
    <w:rsid w:val="00314062"/>
    <w:rsid w:val="00314084"/>
    <w:rsid w:val="003140FC"/>
    <w:rsid w:val="0031418C"/>
    <w:rsid w:val="00314245"/>
    <w:rsid w:val="003142D1"/>
    <w:rsid w:val="00314308"/>
    <w:rsid w:val="0031432E"/>
    <w:rsid w:val="003144C6"/>
    <w:rsid w:val="003144F5"/>
    <w:rsid w:val="00314531"/>
    <w:rsid w:val="00314544"/>
    <w:rsid w:val="0031463C"/>
    <w:rsid w:val="0031467C"/>
    <w:rsid w:val="003147AB"/>
    <w:rsid w:val="003147F7"/>
    <w:rsid w:val="0031489B"/>
    <w:rsid w:val="00314A6A"/>
    <w:rsid w:val="00314A74"/>
    <w:rsid w:val="00314BC8"/>
    <w:rsid w:val="00314BF1"/>
    <w:rsid w:val="00314C54"/>
    <w:rsid w:val="00314CCB"/>
    <w:rsid w:val="00314D21"/>
    <w:rsid w:val="00314EBD"/>
    <w:rsid w:val="003151B0"/>
    <w:rsid w:val="003151F1"/>
    <w:rsid w:val="003151F9"/>
    <w:rsid w:val="00315222"/>
    <w:rsid w:val="00315346"/>
    <w:rsid w:val="003153E8"/>
    <w:rsid w:val="00315461"/>
    <w:rsid w:val="003154F6"/>
    <w:rsid w:val="00315560"/>
    <w:rsid w:val="00315754"/>
    <w:rsid w:val="003157FC"/>
    <w:rsid w:val="0031583D"/>
    <w:rsid w:val="00315907"/>
    <w:rsid w:val="00315998"/>
    <w:rsid w:val="003159EE"/>
    <w:rsid w:val="00315A15"/>
    <w:rsid w:val="00315A9D"/>
    <w:rsid w:val="00315AEC"/>
    <w:rsid w:val="00315C2E"/>
    <w:rsid w:val="00315E6A"/>
    <w:rsid w:val="00315EEC"/>
    <w:rsid w:val="00315F43"/>
    <w:rsid w:val="00315FBF"/>
    <w:rsid w:val="00316009"/>
    <w:rsid w:val="00316045"/>
    <w:rsid w:val="00316084"/>
    <w:rsid w:val="003162CE"/>
    <w:rsid w:val="003162FC"/>
    <w:rsid w:val="00316311"/>
    <w:rsid w:val="00316330"/>
    <w:rsid w:val="0031634F"/>
    <w:rsid w:val="00316391"/>
    <w:rsid w:val="00316406"/>
    <w:rsid w:val="00316446"/>
    <w:rsid w:val="0031649B"/>
    <w:rsid w:val="003167DE"/>
    <w:rsid w:val="00316808"/>
    <w:rsid w:val="0031686A"/>
    <w:rsid w:val="00316900"/>
    <w:rsid w:val="00316933"/>
    <w:rsid w:val="00316A9B"/>
    <w:rsid w:val="00316AB0"/>
    <w:rsid w:val="00316B5B"/>
    <w:rsid w:val="00316C5A"/>
    <w:rsid w:val="00316C6B"/>
    <w:rsid w:val="00316CA6"/>
    <w:rsid w:val="00316D23"/>
    <w:rsid w:val="00316DFF"/>
    <w:rsid w:val="00316E20"/>
    <w:rsid w:val="00316E50"/>
    <w:rsid w:val="00316FF9"/>
    <w:rsid w:val="00317112"/>
    <w:rsid w:val="00317137"/>
    <w:rsid w:val="00317202"/>
    <w:rsid w:val="0031736D"/>
    <w:rsid w:val="00317408"/>
    <w:rsid w:val="00317448"/>
    <w:rsid w:val="00317583"/>
    <w:rsid w:val="00317598"/>
    <w:rsid w:val="003175BD"/>
    <w:rsid w:val="003175CE"/>
    <w:rsid w:val="00317684"/>
    <w:rsid w:val="003176C9"/>
    <w:rsid w:val="00317792"/>
    <w:rsid w:val="00317A95"/>
    <w:rsid w:val="00317AC5"/>
    <w:rsid w:val="00317B79"/>
    <w:rsid w:val="00317C57"/>
    <w:rsid w:val="00317EEC"/>
    <w:rsid w:val="00317F9A"/>
    <w:rsid w:val="00317FEC"/>
    <w:rsid w:val="00320014"/>
    <w:rsid w:val="00320135"/>
    <w:rsid w:val="003201CE"/>
    <w:rsid w:val="003201D3"/>
    <w:rsid w:val="003201F2"/>
    <w:rsid w:val="003203E3"/>
    <w:rsid w:val="00320431"/>
    <w:rsid w:val="00320463"/>
    <w:rsid w:val="00320585"/>
    <w:rsid w:val="00320621"/>
    <w:rsid w:val="0032064C"/>
    <w:rsid w:val="00320699"/>
    <w:rsid w:val="003208DD"/>
    <w:rsid w:val="00320965"/>
    <w:rsid w:val="003209A1"/>
    <w:rsid w:val="003209D3"/>
    <w:rsid w:val="00320A8D"/>
    <w:rsid w:val="00320B23"/>
    <w:rsid w:val="00320B27"/>
    <w:rsid w:val="00320B8D"/>
    <w:rsid w:val="00320C05"/>
    <w:rsid w:val="00320C0F"/>
    <w:rsid w:val="00320EE2"/>
    <w:rsid w:val="00321045"/>
    <w:rsid w:val="00321232"/>
    <w:rsid w:val="0032123E"/>
    <w:rsid w:val="00321311"/>
    <w:rsid w:val="003213E5"/>
    <w:rsid w:val="00321405"/>
    <w:rsid w:val="0032149D"/>
    <w:rsid w:val="0032163D"/>
    <w:rsid w:val="00321784"/>
    <w:rsid w:val="003217C2"/>
    <w:rsid w:val="003219EE"/>
    <w:rsid w:val="00321C34"/>
    <w:rsid w:val="00321D1B"/>
    <w:rsid w:val="00321D3D"/>
    <w:rsid w:val="00321F0F"/>
    <w:rsid w:val="00321F2D"/>
    <w:rsid w:val="00322031"/>
    <w:rsid w:val="00322050"/>
    <w:rsid w:val="003220F0"/>
    <w:rsid w:val="00322159"/>
    <w:rsid w:val="003221A7"/>
    <w:rsid w:val="003222A4"/>
    <w:rsid w:val="0032236B"/>
    <w:rsid w:val="003223A4"/>
    <w:rsid w:val="003223C6"/>
    <w:rsid w:val="003223D1"/>
    <w:rsid w:val="0032245A"/>
    <w:rsid w:val="003224AE"/>
    <w:rsid w:val="003224B3"/>
    <w:rsid w:val="003224EB"/>
    <w:rsid w:val="00322585"/>
    <w:rsid w:val="003225A4"/>
    <w:rsid w:val="003225B3"/>
    <w:rsid w:val="003225DE"/>
    <w:rsid w:val="003225E2"/>
    <w:rsid w:val="003226AB"/>
    <w:rsid w:val="0032270E"/>
    <w:rsid w:val="00322826"/>
    <w:rsid w:val="0032284C"/>
    <w:rsid w:val="003228D9"/>
    <w:rsid w:val="00322944"/>
    <w:rsid w:val="00322A05"/>
    <w:rsid w:val="00322A76"/>
    <w:rsid w:val="00322C3C"/>
    <w:rsid w:val="00322CCA"/>
    <w:rsid w:val="00322CD7"/>
    <w:rsid w:val="00322CF8"/>
    <w:rsid w:val="00322D39"/>
    <w:rsid w:val="00322DE1"/>
    <w:rsid w:val="00322F67"/>
    <w:rsid w:val="00323285"/>
    <w:rsid w:val="00323347"/>
    <w:rsid w:val="00323382"/>
    <w:rsid w:val="00323475"/>
    <w:rsid w:val="00323669"/>
    <w:rsid w:val="003236C2"/>
    <w:rsid w:val="00323749"/>
    <w:rsid w:val="0032374A"/>
    <w:rsid w:val="003237E3"/>
    <w:rsid w:val="00323851"/>
    <w:rsid w:val="0032386D"/>
    <w:rsid w:val="003238C1"/>
    <w:rsid w:val="003238D7"/>
    <w:rsid w:val="00323904"/>
    <w:rsid w:val="003239C3"/>
    <w:rsid w:val="00323A6C"/>
    <w:rsid w:val="00323ACF"/>
    <w:rsid w:val="00323C75"/>
    <w:rsid w:val="00323D30"/>
    <w:rsid w:val="00323D4D"/>
    <w:rsid w:val="00323E1C"/>
    <w:rsid w:val="00323EB6"/>
    <w:rsid w:val="00324022"/>
    <w:rsid w:val="00324089"/>
    <w:rsid w:val="00324105"/>
    <w:rsid w:val="00324109"/>
    <w:rsid w:val="003242BD"/>
    <w:rsid w:val="003242E4"/>
    <w:rsid w:val="0032435C"/>
    <w:rsid w:val="00324444"/>
    <w:rsid w:val="00324445"/>
    <w:rsid w:val="0032458D"/>
    <w:rsid w:val="003245D8"/>
    <w:rsid w:val="00324600"/>
    <w:rsid w:val="003246D1"/>
    <w:rsid w:val="003246D8"/>
    <w:rsid w:val="003247E7"/>
    <w:rsid w:val="003247EE"/>
    <w:rsid w:val="00324807"/>
    <w:rsid w:val="00324840"/>
    <w:rsid w:val="0032486E"/>
    <w:rsid w:val="00324981"/>
    <w:rsid w:val="003249B9"/>
    <w:rsid w:val="003249C2"/>
    <w:rsid w:val="003249F2"/>
    <w:rsid w:val="00324BB2"/>
    <w:rsid w:val="00324C1F"/>
    <w:rsid w:val="00324C47"/>
    <w:rsid w:val="00324D0A"/>
    <w:rsid w:val="00324D21"/>
    <w:rsid w:val="00324D53"/>
    <w:rsid w:val="00324DB1"/>
    <w:rsid w:val="00324E41"/>
    <w:rsid w:val="00324F8B"/>
    <w:rsid w:val="00324FEE"/>
    <w:rsid w:val="003250C9"/>
    <w:rsid w:val="00325143"/>
    <w:rsid w:val="003251AC"/>
    <w:rsid w:val="003251FC"/>
    <w:rsid w:val="0032533A"/>
    <w:rsid w:val="00325350"/>
    <w:rsid w:val="00325353"/>
    <w:rsid w:val="00325372"/>
    <w:rsid w:val="003253FF"/>
    <w:rsid w:val="00325405"/>
    <w:rsid w:val="0032543B"/>
    <w:rsid w:val="003254BC"/>
    <w:rsid w:val="003254BD"/>
    <w:rsid w:val="0032553C"/>
    <w:rsid w:val="003255ED"/>
    <w:rsid w:val="003256A3"/>
    <w:rsid w:val="003256C3"/>
    <w:rsid w:val="0032570A"/>
    <w:rsid w:val="003258A2"/>
    <w:rsid w:val="003258A4"/>
    <w:rsid w:val="003258CB"/>
    <w:rsid w:val="00325974"/>
    <w:rsid w:val="003259BA"/>
    <w:rsid w:val="003259D5"/>
    <w:rsid w:val="00325A28"/>
    <w:rsid w:val="00325A3C"/>
    <w:rsid w:val="00325A9F"/>
    <w:rsid w:val="00325B5C"/>
    <w:rsid w:val="00325C18"/>
    <w:rsid w:val="00325C88"/>
    <w:rsid w:val="00325DC1"/>
    <w:rsid w:val="00325EA5"/>
    <w:rsid w:val="00325F32"/>
    <w:rsid w:val="00325F38"/>
    <w:rsid w:val="00325FE6"/>
    <w:rsid w:val="003260EB"/>
    <w:rsid w:val="0032615E"/>
    <w:rsid w:val="00326316"/>
    <w:rsid w:val="0032632A"/>
    <w:rsid w:val="00326379"/>
    <w:rsid w:val="003263A9"/>
    <w:rsid w:val="003263FF"/>
    <w:rsid w:val="0032653E"/>
    <w:rsid w:val="0032658A"/>
    <w:rsid w:val="003265C1"/>
    <w:rsid w:val="00326610"/>
    <w:rsid w:val="0032666C"/>
    <w:rsid w:val="00326797"/>
    <w:rsid w:val="003268B3"/>
    <w:rsid w:val="0032690F"/>
    <w:rsid w:val="00326989"/>
    <w:rsid w:val="003269AC"/>
    <w:rsid w:val="00326A3D"/>
    <w:rsid w:val="00326B7D"/>
    <w:rsid w:val="00326C10"/>
    <w:rsid w:val="00326CD9"/>
    <w:rsid w:val="00326CF7"/>
    <w:rsid w:val="00326D58"/>
    <w:rsid w:val="00326FA6"/>
    <w:rsid w:val="0032703B"/>
    <w:rsid w:val="00327065"/>
    <w:rsid w:val="003270AF"/>
    <w:rsid w:val="003270BB"/>
    <w:rsid w:val="003270FA"/>
    <w:rsid w:val="0032728F"/>
    <w:rsid w:val="0032733D"/>
    <w:rsid w:val="0032734C"/>
    <w:rsid w:val="0032738C"/>
    <w:rsid w:val="00327569"/>
    <w:rsid w:val="003276CE"/>
    <w:rsid w:val="0032774E"/>
    <w:rsid w:val="003277B7"/>
    <w:rsid w:val="003277DB"/>
    <w:rsid w:val="003277EC"/>
    <w:rsid w:val="0032787F"/>
    <w:rsid w:val="003278FB"/>
    <w:rsid w:val="0032790E"/>
    <w:rsid w:val="0032794B"/>
    <w:rsid w:val="00327A00"/>
    <w:rsid w:val="00327A44"/>
    <w:rsid w:val="00327B0D"/>
    <w:rsid w:val="00327BF9"/>
    <w:rsid w:val="00327C3E"/>
    <w:rsid w:val="00327CE8"/>
    <w:rsid w:val="00327E63"/>
    <w:rsid w:val="00327F96"/>
    <w:rsid w:val="003300A4"/>
    <w:rsid w:val="003300E4"/>
    <w:rsid w:val="003302FE"/>
    <w:rsid w:val="0033035B"/>
    <w:rsid w:val="00330368"/>
    <w:rsid w:val="00330385"/>
    <w:rsid w:val="003303BA"/>
    <w:rsid w:val="003304BD"/>
    <w:rsid w:val="003307C7"/>
    <w:rsid w:val="003309C5"/>
    <w:rsid w:val="00330A1F"/>
    <w:rsid w:val="00330A80"/>
    <w:rsid w:val="00330A8D"/>
    <w:rsid w:val="00330BB2"/>
    <w:rsid w:val="00330C26"/>
    <w:rsid w:val="00330CE8"/>
    <w:rsid w:val="00330D5D"/>
    <w:rsid w:val="00330D8D"/>
    <w:rsid w:val="00330DB1"/>
    <w:rsid w:val="00330E13"/>
    <w:rsid w:val="00331279"/>
    <w:rsid w:val="00331440"/>
    <w:rsid w:val="00331587"/>
    <w:rsid w:val="003316D5"/>
    <w:rsid w:val="003317BF"/>
    <w:rsid w:val="0033190C"/>
    <w:rsid w:val="00331926"/>
    <w:rsid w:val="00331935"/>
    <w:rsid w:val="00331B4F"/>
    <w:rsid w:val="00331C4B"/>
    <w:rsid w:val="00331CA2"/>
    <w:rsid w:val="00331D29"/>
    <w:rsid w:val="00331E55"/>
    <w:rsid w:val="00331F82"/>
    <w:rsid w:val="003320CB"/>
    <w:rsid w:val="0033215F"/>
    <w:rsid w:val="0033218E"/>
    <w:rsid w:val="003321C2"/>
    <w:rsid w:val="003322C5"/>
    <w:rsid w:val="00332376"/>
    <w:rsid w:val="003323A9"/>
    <w:rsid w:val="003323F8"/>
    <w:rsid w:val="003324CE"/>
    <w:rsid w:val="0033253B"/>
    <w:rsid w:val="003327B2"/>
    <w:rsid w:val="0033287E"/>
    <w:rsid w:val="003329F1"/>
    <w:rsid w:val="00332BD8"/>
    <w:rsid w:val="00332BE5"/>
    <w:rsid w:val="00332CDB"/>
    <w:rsid w:val="00332CED"/>
    <w:rsid w:val="00332DE9"/>
    <w:rsid w:val="00332E08"/>
    <w:rsid w:val="00332F49"/>
    <w:rsid w:val="00333181"/>
    <w:rsid w:val="003331E3"/>
    <w:rsid w:val="0033341C"/>
    <w:rsid w:val="003334C1"/>
    <w:rsid w:val="003336B0"/>
    <w:rsid w:val="00333843"/>
    <w:rsid w:val="003338DC"/>
    <w:rsid w:val="003338FD"/>
    <w:rsid w:val="00333943"/>
    <w:rsid w:val="00333BB5"/>
    <w:rsid w:val="00333D8C"/>
    <w:rsid w:val="00333D94"/>
    <w:rsid w:val="00333E67"/>
    <w:rsid w:val="00333E69"/>
    <w:rsid w:val="00333E85"/>
    <w:rsid w:val="00333F19"/>
    <w:rsid w:val="00333F4E"/>
    <w:rsid w:val="00333FAC"/>
    <w:rsid w:val="00334048"/>
    <w:rsid w:val="00334138"/>
    <w:rsid w:val="003341D0"/>
    <w:rsid w:val="003341D4"/>
    <w:rsid w:val="00334356"/>
    <w:rsid w:val="00334485"/>
    <w:rsid w:val="0033458B"/>
    <w:rsid w:val="00334784"/>
    <w:rsid w:val="003348C6"/>
    <w:rsid w:val="003349D2"/>
    <w:rsid w:val="003349F5"/>
    <w:rsid w:val="00334AC5"/>
    <w:rsid w:val="00334C75"/>
    <w:rsid w:val="00334C8E"/>
    <w:rsid w:val="00334CBA"/>
    <w:rsid w:val="00334CEB"/>
    <w:rsid w:val="00334D94"/>
    <w:rsid w:val="00334E15"/>
    <w:rsid w:val="00334E53"/>
    <w:rsid w:val="00334FA0"/>
    <w:rsid w:val="00334FEB"/>
    <w:rsid w:val="00335048"/>
    <w:rsid w:val="00335067"/>
    <w:rsid w:val="0033511F"/>
    <w:rsid w:val="00335156"/>
    <w:rsid w:val="00335170"/>
    <w:rsid w:val="00335216"/>
    <w:rsid w:val="003352B2"/>
    <w:rsid w:val="00335554"/>
    <w:rsid w:val="003355CB"/>
    <w:rsid w:val="00335686"/>
    <w:rsid w:val="003356F2"/>
    <w:rsid w:val="003357AE"/>
    <w:rsid w:val="0033594B"/>
    <w:rsid w:val="0033598A"/>
    <w:rsid w:val="00335B4A"/>
    <w:rsid w:val="00335B77"/>
    <w:rsid w:val="00335BCE"/>
    <w:rsid w:val="00335BF3"/>
    <w:rsid w:val="00335C20"/>
    <w:rsid w:val="00335C26"/>
    <w:rsid w:val="00335C46"/>
    <w:rsid w:val="00335C4C"/>
    <w:rsid w:val="00335C73"/>
    <w:rsid w:val="00335CFF"/>
    <w:rsid w:val="00335E02"/>
    <w:rsid w:val="00335E1A"/>
    <w:rsid w:val="00335E4A"/>
    <w:rsid w:val="00336114"/>
    <w:rsid w:val="003362D6"/>
    <w:rsid w:val="003362F1"/>
    <w:rsid w:val="003363C6"/>
    <w:rsid w:val="0033643E"/>
    <w:rsid w:val="003364C5"/>
    <w:rsid w:val="00336509"/>
    <w:rsid w:val="00336582"/>
    <w:rsid w:val="00336641"/>
    <w:rsid w:val="00336652"/>
    <w:rsid w:val="003366E5"/>
    <w:rsid w:val="00336732"/>
    <w:rsid w:val="003367DE"/>
    <w:rsid w:val="003368DA"/>
    <w:rsid w:val="00336911"/>
    <w:rsid w:val="003369DE"/>
    <w:rsid w:val="00336AD0"/>
    <w:rsid w:val="00336B60"/>
    <w:rsid w:val="00336BA7"/>
    <w:rsid w:val="00336BB0"/>
    <w:rsid w:val="00336BCE"/>
    <w:rsid w:val="00336BEA"/>
    <w:rsid w:val="00336CDF"/>
    <w:rsid w:val="00336D71"/>
    <w:rsid w:val="00336D9C"/>
    <w:rsid w:val="00336E4B"/>
    <w:rsid w:val="0033709B"/>
    <w:rsid w:val="003370AE"/>
    <w:rsid w:val="003371AF"/>
    <w:rsid w:val="003371BB"/>
    <w:rsid w:val="003371C2"/>
    <w:rsid w:val="00337327"/>
    <w:rsid w:val="003373A2"/>
    <w:rsid w:val="003373EE"/>
    <w:rsid w:val="00337402"/>
    <w:rsid w:val="00337578"/>
    <w:rsid w:val="00337582"/>
    <w:rsid w:val="003376A9"/>
    <w:rsid w:val="0033770D"/>
    <w:rsid w:val="00337731"/>
    <w:rsid w:val="00337872"/>
    <w:rsid w:val="00337885"/>
    <w:rsid w:val="003378AF"/>
    <w:rsid w:val="0033793F"/>
    <w:rsid w:val="003379F3"/>
    <w:rsid w:val="00337ADA"/>
    <w:rsid w:val="00337B9F"/>
    <w:rsid w:val="00337BC3"/>
    <w:rsid w:val="00337C2F"/>
    <w:rsid w:val="00337C95"/>
    <w:rsid w:val="00337CDE"/>
    <w:rsid w:val="00337D8A"/>
    <w:rsid w:val="00337EA8"/>
    <w:rsid w:val="00337EEA"/>
    <w:rsid w:val="0034009D"/>
    <w:rsid w:val="003400E1"/>
    <w:rsid w:val="003401EA"/>
    <w:rsid w:val="00340307"/>
    <w:rsid w:val="003404D1"/>
    <w:rsid w:val="00340557"/>
    <w:rsid w:val="00340564"/>
    <w:rsid w:val="00340569"/>
    <w:rsid w:val="003405A6"/>
    <w:rsid w:val="003405B6"/>
    <w:rsid w:val="003408ED"/>
    <w:rsid w:val="00340920"/>
    <w:rsid w:val="00340A73"/>
    <w:rsid w:val="00340AB9"/>
    <w:rsid w:val="00340B21"/>
    <w:rsid w:val="00340B59"/>
    <w:rsid w:val="00340BD4"/>
    <w:rsid w:val="00340CA2"/>
    <w:rsid w:val="00340D13"/>
    <w:rsid w:val="00340FCE"/>
    <w:rsid w:val="00341172"/>
    <w:rsid w:val="0034125C"/>
    <w:rsid w:val="003412DE"/>
    <w:rsid w:val="003412E7"/>
    <w:rsid w:val="0034141D"/>
    <w:rsid w:val="0034144A"/>
    <w:rsid w:val="0034149E"/>
    <w:rsid w:val="00341520"/>
    <w:rsid w:val="00341522"/>
    <w:rsid w:val="0034161B"/>
    <w:rsid w:val="003418A7"/>
    <w:rsid w:val="00341A45"/>
    <w:rsid w:val="00341AD4"/>
    <w:rsid w:val="00341BA5"/>
    <w:rsid w:val="00341C17"/>
    <w:rsid w:val="00341C55"/>
    <w:rsid w:val="00341CF9"/>
    <w:rsid w:val="00341EFE"/>
    <w:rsid w:val="00341F13"/>
    <w:rsid w:val="00341FFD"/>
    <w:rsid w:val="003420A9"/>
    <w:rsid w:val="003421CD"/>
    <w:rsid w:val="00342241"/>
    <w:rsid w:val="0034235E"/>
    <w:rsid w:val="00342363"/>
    <w:rsid w:val="00342388"/>
    <w:rsid w:val="00342398"/>
    <w:rsid w:val="00342455"/>
    <w:rsid w:val="003424D1"/>
    <w:rsid w:val="00342506"/>
    <w:rsid w:val="0034250D"/>
    <w:rsid w:val="003425A0"/>
    <w:rsid w:val="003425F4"/>
    <w:rsid w:val="00342684"/>
    <w:rsid w:val="00342746"/>
    <w:rsid w:val="0034283B"/>
    <w:rsid w:val="003428AB"/>
    <w:rsid w:val="00342995"/>
    <w:rsid w:val="003429B1"/>
    <w:rsid w:val="00342D0F"/>
    <w:rsid w:val="00342D18"/>
    <w:rsid w:val="00342EB0"/>
    <w:rsid w:val="00343018"/>
    <w:rsid w:val="0034318E"/>
    <w:rsid w:val="003431BC"/>
    <w:rsid w:val="003431FA"/>
    <w:rsid w:val="00343277"/>
    <w:rsid w:val="003433C9"/>
    <w:rsid w:val="00343478"/>
    <w:rsid w:val="003436BF"/>
    <w:rsid w:val="003436D3"/>
    <w:rsid w:val="0034372B"/>
    <w:rsid w:val="00343779"/>
    <w:rsid w:val="003439F9"/>
    <w:rsid w:val="00343A0A"/>
    <w:rsid w:val="00343B29"/>
    <w:rsid w:val="00343BB3"/>
    <w:rsid w:val="00343C2A"/>
    <w:rsid w:val="00343CB9"/>
    <w:rsid w:val="00343D06"/>
    <w:rsid w:val="00343D3C"/>
    <w:rsid w:val="00343DEB"/>
    <w:rsid w:val="00343F7B"/>
    <w:rsid w:val="0034420D"/>
    <w:rsid w:val="00344262"/>
    <w:rsid w:val="003442DC"/>
    <w:rsid w:val="0034457B"/>
    <w:rsid w:val="0034476A"/>
    <w:rsid w:val="00344A31"/>
    <w:rsid w:val="00344A62"/>
    <w:rsid w:val="00344B0F"/>
    <w:rsid w:val="00344B74"/>
    <w:rsid w:val="00344C9F"/>
    <w:rsid w:val="00344DC9"/>
    <w:rsid w:val="00344E34"/>
    <w:rsid w:val="00344EC5"/>
    <w:rsid w:val="00344F56"/>
    <w:rsid w:val="00344F6C"/>
    <w:rsid w:val="00345055"/>
    <w:rsid w:val="003452C7"/>
    <w:rsid w:val="00345403"/>
    <w:rsid w:val="00345481"/>
    <w:rsid w:val="003454BE"/>
    <w:rsid w:val="00345521"/>
    <w:rsid w:val="003455FA"/>
    <w:rsid w:val="00345614"/>
    <w:rsid w:val="0034571A"/>
    <w:rsid w:val="003457CB"/>
    <w:rsid w:val="00345803"/>
    <w:rsid w:val="00345837"/>
    <w:rsid w:val="00345895"/>
    <w:rsid w:val="003458A1"/>
    <w:rsid w:val="00345976"/>
    <w:rsid w:val="003459CC"/>
    <w:rsid w:val="00345A45"/>
    <w:rsid w:val="00345C42"/>
    <w:rsid w:val="00345C87"/>
    <w:rsid w:val="00345CAD"/>
    <w:rsid w:val="00345D21"/>
    <w:rsid w:val="00345D2B"/>
    <w:rsid w:val="00345D60"/>
    <w:rsid w:val="00345D7B"/>
    <w:rsid w:val="00345F7A"/>
    <w:rsid w:val="00345FE3"/>
    <w:rsid w:val="003460AF"/>
    <w:rsid w:val="003462BB"/>
    <w:rsid w:val="0034632B"/>
    <w:rsid w:val="003463BC"/>
    <w:rsid w:val="0034659D"/>
    <w:rsid w:val="0034659E"/>
    <w:rsid w:val="003465B8"/>
    <w:rsid w:val="00346643"/>
    <w:rsid w:val="00346684"/>
    <w:rsid w:val="003468B2"/>
    <w:rsid w:val="00346904"/>
    <w:rsid w:val="00346B23"/>
    <w:rsid w:val="00346C37"/>
    <w:rsid w:val="00346CCF"/>
    <w:rsid w:val="00346E10"/>
    <w:rsid w:val="00346EB6"/>
    <w:rsid w:val="00347008"/>
    <w:rsid w:val="00347020"/>
    <w:rsid w:val="00347121"/>
    <w:rsid w:val="00347126"/>
    <w:rsid w:val="003471FF"/>
    <w:rsid w:val="00347260"/>
    <w:rsid w:val="00347436"/>
    <w:rsid w:val="003474A6"/>
    <w:rsid w:val="003475C0"/>
    <w:rsid w:val="0034765D"/>
    <w:rsid w:val="003476AB"/>
    <w:rsid w:val="00347B1B"/>
    <w:rsid w:val="00347CB3"/>
    <w:rsid w:val="00347D5A"/>
    <w:rsid w:val="00347D96"/>
    <w:rsid w:val="00347DC9"/>
    <w:rsid w:val="00347E33"/>
    <w:rsid w:val="00347EB6"/>
    <w:rsid w:val="00350008"/>
    <w:rsid w:val="00350233"/>
    <w:rsid w:val="0035026D"/>
    <w:rsid w:val="003502C1"/>
    <w:rsid w:val="003503AD"/>
    <w:rsid w:val="00350466"/>
    <w:rsid w:val="003504D9"/>
    <w:rsid w:val="00350520"/>
    <w:rsid w:val="00350525"/>
    <w:rsid w:val="00350736"/>
    <w:rsid w:val="00350755"/>
    <w:rsid w:val="00350947"/>
    <w:rsid w:val="00350994"/>
    <w:rsid w:val="003509B4"/>
    <w:rsid w:val="00350A92"/>
    <w:rsid w:val="00350CC7"/>
    <w:rsid w:val="00350D29"/>
    <w:rsid w:val="00350EC2"/>
    <w:rsid w:val="00351090"/>
    <w:rsid w:val="003510E2"/>
    <w:rsid w:val="003510E9"/>
    <w:rsid w:val="003511B7"/>
    <w:rsid w:val="003512EC"/>
    <w:rsid w:val="0035140D"/>
    <w:rsid w:val="003514BA"/>
    <w:rsid w:val="003515C5"/>
    <w:rsid w:val="003515E8"/>
    <w:rsid w:val="00351606"/>
    <w:rsid w:val="003516C8"/>
    <w:rsid w:val="00351731"/>
    <w:rsid w:val="003517E0"/>
    <w:rsid w:val="0035180C"/>
    <w:rsid w:val="00351825"/>
    <w:rsid w:val="0035184C"/>
    <w:rsid w:val="003519C1"/>
    <w:rsid w:val="00351A8A"/>
    <w:rsid w:val="00351DF2"/>
    <w:rsid w:val="00351E08"/>
    <w:rsid w:val="00351FE8"/>
    <w:rsid w:val="0035206C"/>
    <w:rsid w:val="0035226C"/>
    <w:rsid w:val="00352290"/>
    <w:rsid w:val="003522DD"/>
    <w:rsid w:val="00352323"/>
    <w:rsid w:val="003524CB"/>
    <w:rsid w:val="003524E3"/>
    <w:rsid w:val="0035260D"/>
    <w:rsid w:val="00352624"/>
    <w:rsid w:val="00352631"/>
    <w:rsid w:val="00352687"/>
    <w:rsid w:val="0035290D"/>
    <w:rsid w:val="00352959"/>
    <w:rsid w:val="00352963"/>
    <w:rsid w:val="003529DF"/>
    <w:rsid w:val="00352AB1"/>
    <w:rsid w:val="00352B7C"/>
    <w:rsid w:val="00352BE6"/>
    <w:rsid w:val="00352C17"/>
    <w:rsid w:val="00352C82"/>
    <w:rsid w:val="00352D45"/>
    <w:rsid w:val="00352F02"/>
    <w:rsid w:val="00352F28"/>
    <w:rsid w:val="00353226"/>
    <w:rsid w:val="00353233"/>
    <w:rsid w:val="003532BD"/>
    <w:rsid w:val="0035352C"/>
    <w:rsid w:val="00353544"/>
    <w:rsid w:val="003537D8"/>
    <w:rsid w:val="00353A71"/>
    <w:rsid w:val="00353AD6"/>
    <w:rsid w:val="00353B51"/>
    <w:rsid w:val="00353BF8"/>
    <w:rsid w:val="00353C24"/>
    <w:rsid w:val="00353C2B"/>
    <w:rsid w:val="00353CB2"/>
    <w:rsid w:val="00353DA0"/>
    <w:rsid w:val="00353E10"/>
    <w:rsid w:val="00353E8E"/>
    <w:rsid w:val="00353EE8"/>
    <w:rsid w:val="003540FE"/>
    <w:rsid w:val="0035416E"/>
    <w:rsid w:val="003541AC"/>
    <w:rsid w:val="003542B7"/>
    <w:rsid w:val="003542E5"/>
    <w:rsid w:val="00354306"/>
    <w:rsid w:val="0035451D"/>
    <w:rsid w:val="00354523"/>
    <w:rsid w:val="00354577"/>
    <w:rsid w:val="003545AA"/>
    <w:rsid w:val="0035460A"/>
    <w:rsid w:val="003546EA"/>
    <w:rsid w:val="0035476F"/>
    <w:rsid w:val="00354780"/>
    <w:rsid w:val="00354829"/>
    <w:rsid w:val="003549D8"/>
    <w:rsid w:val="00354CF3"/>
    <w:rsid w:val="00354D96"/>
    <w:rsid w:val="00354E1D"/>
    <w:rsid w:val="00354EE8"/>
    <w:rsid w:val="00354F15"/>
    <w:rsid w:val="00354F67"/>
    <w:rsid w:val="00354FD3"/>
    <w:rsid w:val="00355019"/>
    <w:rsid w:val="00355076"/>
    <w:rsid w:val="00355089"/>
    <w:rsid w:val="0035516D"/>
    <w:rsid w:val="0035517D"/>
    <w:rsid w:val="003551FC"/>
    <w:rsid w:val="00355216"/>
    <w:rsid w:val="003555AA"/>
    <w:rsid w:val="00355636"/>
    <w:rsid w:val="003556A8"/>
    <w:rsid w:val="0035587D"/>
    <w:rsid w:val="003559E6"/>
    <w:rsid w:val="00355A62"/>
    <w:rsid w:val="00355AEC"/>
    <w:rsid w:val="00355B68"/>
    <w:rsid w:val="00355B9E"/>
    <w:rsid w:val="00355C6B"/>
    <w:rsid w:val="00355CB2"/>
    <w:rsid w:val="00355D09"/>
    <w:rsid w:val="00355D1F"/>
    <w:rsid w:val="00355D5F"/>
    <w:rsid w:val="00355F24"/>
    <w:rsid w:val="00355F7D"/>
    <w:rsid w:val="0035619B"/>
    <w:rsid w:val="003561EA"/>
    <w:rsid w:val="00356240"/>
    <w:rsid w:val="00356270"/>
    <w:rsid w:val="003563AB"/>
    <w:rsid w:val="003563E7"/>
    <w:rsid w:val="00356493"/>
    <w:rsid w:val="00356752"/>
    <w:rsid w:val="003567D6"/>
    <w:rsid w:val="003567D8"/>
    <w:rsid w:val="0035680D"/>
    <w:rsid w:val="0035683A"/>
    <w:rsid w:val="003569D1"/>
    <w:rsid w:val="00356AE0"/>
    <w:rsid w:val="00356AF4"/>
    <w:rsid w:val="00356B37"/>
    <w:rsid w:val="00356B6B"/>
    <w:rsid w:val="00356B6C"/>
    <w:rsid w:val="00356BA6"/>
    <w:rsid w:val="00356BC9"/>
    <w:rsid w:val="00356C88"/>
    <w:rsid w:val="00356CE5"/>
    <w:rsid w:val="00356D68"/>
    <w:rsid w:val="00356E90"/>
    <w:rsid w:val="00356EC4"/>
    <w:rsid w:val="00356F8B"/>
    <w:rsid w:val="00356FF4"/>
    <w:rsid w:val="00357011"/>
    <w:rsid w:val="003570B1"/>
    <w:rsid w:val="003571DA"/>
    <w:rsid w:val="00357225"/>
    <w:rsid w:val="00357247"/>
    <w:rsid w:val="00357286"/>
    <w:rsid w:val="003572E5"/>
    <w:rsid w:val="003572FF"/>
    <w:rsid w:val="0035739B"/>
    <w:rsid w:val="00357413"/>
    <w:rsid w:val="003574AE"/>
    <w:rsid w:val="0035752B"/>
    <w:rsid w:val="003575E4"/>
    <w:rsid w:val="00357612"/>
    <w:rsid w:val="0035763C"/>
    <w:rsid w:val="0035766C"/>
    <w:rsid w:val="003576EA"/>
    <w:rsid w:val="0035776B"/>
    <w:rsid w:val="0035778C"/>
    <w:rsid w:val="00357823"/>
    <w:rsid w:val="00357978"/>
    <w:rsid w:val="00357979"/>
    <w:rsid w:val="0035797B"/>
    <w:rsid w:val="0035798D"/>
    <w:rsid w:val="003579B4"/>
    <w:rsid w:val="00357A05"/>
    <w:rsid w:val="00357C3B"/>
    <w:rsid w:val="00357E49"/>
    <w:rsid w:val="00357E5D"/>
    <w:rsid w:val="00357E75"/>
    <w:rsid w:val="00357EEA"/>
    <w:rsid w:val="00357F5D"/>
    <w:rsid w:val="0036008C"/>
    <w:rsid w:val="0036017E"/>
    <w:rsid w:val="0036020A"/>
    <w:rsid w:val="0036041D"/>
    <w:rsid w:val="003604BF"/>
    <w:rsid w:val="0036054C"/>
    <w:rsid w:val="00360614"/>
    <w:rsid w:val="003606AB"/>
    <w:rsid w:val="003606F3"/>
    <w:rsid w:val="0036070D"/>
    <w:rsid w:val="00360743"/>
    <w:rsid w:val="00360755"/>
    <w:rsid w:val="0036077B"/>
    <w:rsid w:val="00360885"/>
    <w:rsid w:val="003608F9"/>
    <w:rsid w:val="003609B9"/>
    <w:rsid w:val="00360B0F"/>
    <w:rsid w:val="00360B5B"/>
    <w:rsid w:val="00360B67"/>
    <w:rsid w:val="00360B77"/>
    <w:rsid w:val="00360B84"/>
    <w:rsid w:val="00360B91"/>
    <w:rsid w:val="00360B9A"/>
    <w:rsid w:val="00360C19"/>
    <w:rsid w:val="00360C21"/>
    <w:rsid w:val="00360C8A"/>
    <w:rsid w:val="00360D33"/>
    <w:rsid w:val="00360DDF"/>
    <w:rsid w:val="00360F09"/>
    <w:rsid w:val="0036104F"/>
    <w:rsid w:val="00361238"/>
    <w:rsid w:val="00361455"/>
    <w:rsid w:val="00361477"/>
    <w:rsid w:val="003614A0"/>
    <w:rsid w:val="003614BA"/>
    <w:rsid w:val="0036171D"/>
    <w:rsid w:val="00361730"/>
    <w:rsid w:val="00361776"/>
    <w:rsid w:val="003619DA"/>
    <w:rsid w:val="003619DF"/>
    <w:rsid w:val="00361C7C"/>
    <w:rsid w:val="00361C82"/>
    <w:rsid w:val="00361D6D"/>
    <w:rsid w:val="00361DF5"/>
    <w:rsid w:val="00361E11"/>
    <w:rsid w:val="00361E2F"/>
    <w:rsid w:val="00361EAE"/>
    <w:rsid w:val="0036206C"/>
    <w:rsid w:val="00362079"/>
    <w:rsid w:val="003620BB"/>
    <w:rsid w:val="00362117"/>
    <w:rsid w:val="003621F9"/>
    <w:rsid w:val="00362294"/>
    <w:rsid w:val="0036231F"/>
    <w:rsid w:val="003623A7"/>
    <w:rsid w:val="0036245D"/>
    <w:rsid w:val="003624E4"/>
    <w:rsid w:val="00362674"/>
    <w:rsid w:val="00362763"/>
    <w:rsid w:val="00362769"/>
    <w:rsid w:val="003627F8"/>
    <w:rsid w:val="00362946"/>
    <w:rsid w:val="003629AF"/>
    <w:rsid w:val="00362BAB"/>
    <w:rsid w:val="00362BF8"/>
    <w:rsid w:val="00362E52"/>
    <w:rsid w:val="00362EC7"/>
    <w:rsid w:val="00362F34"/>
    <w:rsid w:val="00363265"/>
    <w:rsid w:val="0036331C"/>
    <w:rsid w:val="0036333A"/>
    <w:rsid w:val="003633CB"/>
    <w:rsid w:val="0036340B"/>
    <w:rsid w:val="0036340E"/>
    <w:rsid w:val="00363417"/>
    <w:rsid w:val="00363424"/>
    <w:rsid w:val="00363434"/>
    <w:rsid w:val="003636D3"/>
    <w:rsid w:val="003637B6"/>
    <w:rsid w:val="0036380D"/>
    <w:rsid w:val="003638A6"/>
    <w:rsid w:val="0036397E"/>
    <w:rsid w:val="003639BB"/>
    <w:rsid w:val="003639D4"/>
    <w:rsid w:val="00363B3C"/>
    <w:rsid w:val="00363BF9"/>
    <w:rsid w:val="00363C2D"/>
    <w:rsid w:val="00363C96"/>
    <w:rsid w:val="00363C97"/>
    <w:rsid w:val="00363CB5"/>
    <w:rsid w:val="00363D0E"/>
    <w:rsid w:val="00363D42"/>
    <w:rsid w:val="00363DFC"/>
    <w:rsid w:val="00363E06"/>
    <w:rsid w:val="00363E25"/>
    <w:rsid w:val="00363E35"/>
    <w:rsid w:val="00363E48"/>
    <w:rsid w:val="003640F6"/>
    <w:rsid w:val="00364190"/>
    <w:rsid w:val="003641BE"/>
    <w:rsid w:val="0036422A"/>
    <w:rsid w:val="00364245"/>
    <w:rsid w:val="0036428A"/>
    <w:rsid w:val="0036431A"/>
    <w:rsid w:val="00364323"/>
    <w:rsid w:val="00364397"/>
    <w:rsid w:val="00364487"/>
    <w:rsid w:val="00364527"/>
    <w:rsid w:val="00364800"/>
    <w:rsid w:val="00364880"/>
    <w:rsid w:val="003648D7"/>
    <w:rsid w:val="00364996"/>
    <w:rsid w:val="003649EA"/>
    <w:rsid w:val="00364A9B"/>
    <w:rsid w:val="00364ACB"/>
    <w:rsid w:val="00364B2B"/>
    <w:rsid w:val="00364BA2"/>
    <w:rsid w:val="00364BF2"/>
    <w:rsid w:val="00364D29"/>
    <w:rsid w:val="00364D37"/>
    <w:rsid w:val="00364DC2"/>
    <w:rsid w:val="00364E02"/>
    <w:rsid w:val="00364E59"/>
    <w:rsid w:val="00365167"/>
    <w:rsid w:val="0036519B"/>
    <w:rsid w:val="00365310"/>
    <w:rsid w:val="00365395"/>
    <w:rsid w:val="003653A4"/>
    <w:rsid w:val="003653B1"/>
    <w:rsid w:val="003653CE"/>
    <w:rsid w:val="0036556F"/>
    <w:rsid w:val="00365607"/>
    <w:rsid w:val="00365659"/>
    <w:rsid w:val="003656D1"/>
    <w:rsid w:val="003656F4"/>
    <w:rsid w:val="0036570F"/>
    <w:rsid w:val="00365738"/>
    <w:rsid w:val="003657BC"/>
    <w:rsid w:val="003657C0"/>
    <w:rsid w:val="003657C5"/>
    <w:rsid w:val="00365875"/>
    <w:rsid w:val="003658A0"/>
    <w:rsid w:val="003658A3"/>
    <w:rsid w:val="00365934"/>
    <w:rsid w:val="003659ED"/>
    <w:rsid w:val="00365AC1"/>
    <w:rsid w:val="00365AEB"/>
    <w:rsid w:val="00365B93"/>
    <w:rsid w:val="00365BD7"/>
    <w:rsid w:val="00365C1A"/>
    <w:rsid w:val="00365D35"/>
    <w:rsid w:val="00365DE6"/>
    <w:rsid w:val="00365E29"/>
    <w:rsid w:val="00365F60"/>
    <w:rsid w:val="00366059"/>
    <w:rsid w:val="003660FC"/>
    <w:rsid w:val="003661C4"/>
    <w:rsid w:val="003661D7"/>
    <w:rsid w:val="003662E4"/>
    <w:rsid w:val="00366320"/>
    <w:rsid w:val="0036632F"/>
    <w:rsid w:val="003663B7"/>
    <w:rsid w:val="0036640C"/>
    <w:rsid w:val="00366483"/>
    <w:rsid w:val="003664A1"/>
    <w:rsid w:val="00366501"/>
    <w:rsid w:val="0036655D"/>
    <w:rsid w:val="003665D9"/>
    <w:rsid w:val="0036660F"/>
    <w:rsid w:val="00366673"/>
    <w:rsid w:val="003666CE"/>
    <w:rsid w:val="003669A7"/>
    <w:rsid w:val="00366B05"/>
    <w:rsid w:val="00366C36"/>
    <w:rsid w:val="00366C45"/>
    <w:rsid w:val="00366C7A"/>
    <w:rsid w:val="00366CA1"/>
    <w:rsid w:val="00366D0A"/>
    <w:rsid w:val="00366DDF"/>
    <w:rsid w:val="00366E1E"/>
    <w:rsid w:val="00366E8D"/>
    <w:rsid w:val="00366EB3"/>
    <w:rsid w:val="00366F0B"/>
    <w:rsid w:val="00366F2B"/>
    <w:rsid w:val="00366F83"/>
    <w:rsid w:val="00366FA2"/>
    <w:rsid w:val="00366FC0"/>
    <w:rsid w:val="003670AB"/>
    <w:rsid w:val="003670ED"/>
    <w:rsid w:val="0036712B"/>
    <w:rsid w:val="00367233"/>
    <w:rsid w:val="003672A1"/>
    <w:rsid w:val="0036731C"/>
    <w:rsid w:val="003673DF"/>
    <w:rsid w:val="00367411"/>
    <w:rsid w:val="0036743E"/>
    <w:rsid w:val="003674D8"/>
    <w:rsid w:val="00367786"/>
    <w:rsid w:val="00367854"/>
    <w:rsid w:val="00367950"/>
    <w:rsid w:val="003679B1"/>
    <w:rsid w:val="003679F6"/>
    <w:rsid w:val="003679FE"/>
    <w:rsid w:val="00367ABA"/>
    <w:rsid w:val="00367B49"/>
    <w:rsid w:val="00367D4E"/>
    <w:rsid w:val="00367DEE"/>
    <w:rsid w:val="003700EE"/>
    <w:rsid w:val="003701AB"/>
    <w:rsid w:val="00370261"/>
    <w:rsid w:val="003702ED"/>
    <w:rsid w:val="003703D9"/>
    <w:rsid w:val="003706CB"/>
    <w:rsid w:val="00370742"/>
    <w:rsid w:val="003707AE"/>
    <w:rsid w:val="003707B0"/>
    <w:rsid w:val="003707DE"/>
    <w:rsid w:val="00370819"/>
    <w:rsid w:val="00370831"/>
    <w:rsid w:val="0037089B"/>
    <w:rsid w:val="003708BF"/>
    <w:rsid w:val="0037099D"/>
    <w:rsid w:val="00370A24"/>
    <w:rsid w:val="00370B14"/>
    <w:rsid w:val="00370BDB"/>
    <w:rsid w:val="00370D2E"/>
    <w:rsid w:val="003710BC"/>
    <w:rsid w:val="0037124D"/>
    <w:rsid w:val="003712E7"/>
    <w:rsid w:val="003712F3"/>
    <w:rsid w:val="00371337"/>
    <w:rsid w:val="003713EA"/>
    <w:rsid w:val="00371708"/>
    <w:rsid w:val="00371740"/>
    <w:rsid w:val="00371817"/>
    <w:rsid w:val="0037193E"/>
    <w:rsid w:val="00371962"/>
    <w:rsid w:val="00371A7F"/>
    <w:rsid w:val="00371ABA"/>
    <w:rsid w:val="00371C0C"/>
    <w:rsid w:val="00371CBC"/>
    <w:rsid w:val="00371CE4"/>
    <w:rsid w:val="00371CEC"/>
    <w:rsid w:val="00371E5F"/>
    <w:rsid w:val="00371F26"/>
    <w:rsid w:val="00371F7D"/>
    <w:rsid w:val="00371F84"/>
    <w:rsid w:val="00372041"/>
    <w:rsid w:val="003720D2"/>
    <w:rsid w:val="00372136"/>
    <w:rsid w:val="00372146"/>
    <w:rsid w:val="0037216E"/>
    <w:rsid w:val="00372181"/>
    <w:rsid w:val="003721B6"/>
    <w:rsid w:val="00372234"/>
    <w:rsid w:val="003722BC"/>
    <w:rsid w:val="00372385"/>
    <w:rsid w:val="003723B0"/>
    <w:rsid w:val="003723B1"/>
    <w:rsid w:val="00372465"/>
    <w:rsid w:val="00372488"/>
    <w:rsid w:val="00372530"/>
    <w:rsid w:val="00372550"/>
    <w:rsid w:val="00372560"/>
    <w:rsid w:val="00372588"/>
    <w:rsid w:val="00372666"/>
    <w:rsid w:val="0037274A"/>
    <w:rsid w:val="0037274C"/>
    <w:rsid w:val="00372A99"/>
    <w:rsid w:val="00372AD2"/>
    <w:rsid w:val="00372B1C"/>
    <w:rsid w:val="00372BAD"/>
    <w:rsid w:val="00372C1F"/>
    <w:rsid w:val="00372CC0"/>
    <w:rsid w:val="00372D04"/>
    <w:rsid w:val="00372D44"/>
    <w:rsid w:val="00372D73"/>
    <w:rsid w:val="00372E26"/>
    <w:rsid w:val="00372F16"/>
    <w:rsid w:val="00372F33"/>
    <w:rsid w:val="00372F81"/>
    <w:rsid w:val="003730A6"/>
    <w:rsid w:val="003730EA"/>
    <w:rsid w:val="003731DC"/>
    <w:rsid w:val="00373269"/>
    <w:rsid w:val="00373366"/>
    <w:rsid w:val="00373524"/>
    <w:rsid w:val="003735A0"/>
    <w:rsid w:val="003735B5"/>
    <w:rsid w:val="00373725"/>
    <w:rsid w:val="003737F3"/>
    <w:rsid w:val="00373903"/>
    <w:rsid w:val="00373C23"/>
    <w:rsid w:val="00373C99"/>
    <w:rsid w:val="00373D6D"/>
    <w:rsid w:val="00373D92"/>
    <w:rsid w:val="00373DFD"/>
    <w:rsid w:val="00373F89"/>
    <w:rsid w:val="00373FBB"/>
    <w:rsid w:val="00373FE4"/>
    <w:rsid w:val="0037405F"/>
    <w:rsid w:val="003740E8"/>
    <w:rsid w:val="00374119"/>
    <w:rsid w:val="00374265"/>
    <w:rsid w:val="0037429F"/>
    <w:rsid w:val="00374310"/>
    <w:rsid w:val="0037431E"/>
    <w:rsid w:val="0037435C"/>
    <w:rsid w:val="00374465"/>
    <w:rsid w:val="00374576"/>
    <w:rsid w:val="0037459F"/>
    <w:rsid w:val="00374683"/>
    <w:rsid w:val="003746E5"/>
    <w:rsid w:val="003747D0"/>
    <w:rsid w:val="00374857"/>
    <w:rsid w:val="00374866"/>
    <w:rsid w:val="0037496A"/>
    <w:rsid w:val="003749B2"/>
    <w:rsid w:val="00374B5B"/>
    <w:rsid w:val="00374B6D"/>
    <w:rsid w:val="00374BB3"/>
    <w:rsid w:val="00374C21"/>
    <w:rsid w:val="00374EF8"/>
    <w:rsid w:val="00374FE1"/>
    <w:rsid w:val="0037506A"/>
    <w:rsid w:val="0037513D"/>
    <w:rsid w:val="00375223"/>
    <w:rsid w:val="0037536D"/>
    <w:rsid w:val="00375370"/>
    <w:rsid w:val="00375506"/>
    <w:rsid w:val="00375528"/>
    <w:rsid w:val="0037552D"/>
    <w:rsid w:val="00375538"/>
    <w:rsid w:val="003755C9"/>
    <w:rsid w:val="0037560C"/>
    <w:rsid w:val="0037575D"/>
    <w:rsid w:val="00375775"/>
    <w:rsid w:val="00375804"/>
    <w:rsid w:val="0037585E"/>
    <w:rsid w:val="00375869"/>
    <w:rsid w:val="003758F7"/>
    <w:rsid w:val="00375914"/>
    <w:rsid w:val="00375922"/>
    <w:rsid w:val="0037593C"/>
    <w:rsid w:val="00375982"/>
    <w:rsid w:val="00375D07"/>
    <w:rsid w:val="00375D9B"/>
    <w:rsid w:val="00375DFC"/>
    <w:rsid w:val="0037627A"/>
    <w:rsid w:val="003762A7"/>
    <w:rsid w:val="003762AD"/>
    <w:rsid w:val="0037631F"/>
    <w:rsid w:val="003763B8"/>
    <w:rsid w:val="00376506"/>
    <w:rsid w:val="003765DF"/>
    <w:rsid w:val="003766D2"/>
    <w:rsid w:val="00376719"/>
    <w:rsid w:val="00376731"/>
    <w:rsid w:val="0037689E"/>
    <w:rsid w:val="003768B4"/>
    <w:rsid w:val="0037690E"/>
    <w:rsid w:val="00376937"/>
    <w:rsid w:val="003769D1"/>
    <w:rsid w:val="00376B7A"/>
    <w:rsid w:val="00376C21"/>
    <w:rsid w:val="00376CA5"/>
    <w:rsid w:val="00376F1B"/>
    <w:rsid w:val="00376F71"/>
    <w:rsid w:val="00376FA5"/>
    <w:rsid w:val="00377102"/>
    <w:rsid w:val="00377147"/>
    <w:rsid w:val="00377149"/>
    <w:rsid w:val="00377156"/>
    <w:rsid w:val="00377251"/>
    <w:rsid w:val="00377289"/>
    <w:rsid w:val="0037729D"/>
    <w:rsid w:val="003774DE"/>
    <w:rsid w:val="003775E4"/>
    <w:rsid w:val="00377677"/>
    <w:rsid w:val="00377777"/>
    <w:rsid w:val="0037779F"/>
    <w:rsid w:val="0037781B"/>
    <w:rsid w:val="003779E7"/>
    <w:rsid w:val="00377A31"/>
    <w:rsid w:val="00377A33"/>
    <w:rsid w:val="00377A5C"/>
    <w:rsid w:val="00377AF5"/>
    <w:rsid w:val="00377C19"/>
    <w:rsid w:val="00377C53"/>
    <w:rsid w:val="00377D70"/>
    <w:rsid w:val="00377DA9"/>
    <w:rsid w:val="00377DFC"/>
    <w:rsid w:val="00377E18"/>
    <w:rsid w:val="00377E8E"/>
    <w:rsid w:val="00377E97"/>
    <w:rsid w:val="003800B2"/>
    <w:rsid w:val="003800F5"/>
    <w:rsid w:val="0038011F"/>
    <w:rsid w:val="0038013C"/>
    <w:rsid w:val="003802E5"/>
    <w:rsid w:val="0038037A"/>
    <w:rsid w:val="00380494"/>
    <w:rsid w:val="003804BB"/>
    <w:rsid w:val="00380721"/>
    <w:rsid w:val="003808D9"/>
    <w:rsid w:val="00380972"/>
    <w:rsid w:val="00380BAE"/>
    <w:rsid w:val="00380D44"/>
    <w:rsid w:val="00380D4D"/>
    <w:rsid w:val="00380DB1"/>
    <w:rsid w:val="00380E3A"/>
    <w:rsid w:val="00380ED9"/>
    <w:rsid w:val="00380F0B"/>
    <w:rsid w:val="00380FB2"/>
    <w:rsid w:val="003810C5"/>
    <w:rsid w:val="00381169"/>
    <w:rsid w:val="0038125A"/>
    <w:rsid w:val="003812CC"/>
    <w:rsid w:val="00381575"/>
    <w:rsid w:val="003815E8"/>
    <w:rsid w:val="00381606"/>
    <w:rsid w:val="00381615"/>
    <w:rsid w:val="003816C5"/>
    <w:rsid w:val="0038176C"/>
    <w:rsid w:val="00381789"/>
    <w:rsid w:val="0038184F"/>
    <w:rsid w:val="003819C8"/>
    <w:rsid w:val="003819EF"/>
    <w:rsid w:val="00381A7F"/>
    <w:rsid w:val="00381AA4"/>
    <w:rsid w:val="00381AE5"/>
    <w:rsid w:val="00381BFF"/>
    <w:rsid w:val="00381C2A"/>
    <w:rsid w:val="00381C32"/>
    <w:rsid w:val="00381C87"/>
    <w:rsid w:val="00381CBE"/>
    <w:rsid w:val="00381F18"/>
    <w:rsid w:val="00381FB5"/>
    <w:rsid w:val="00381FC7"/>
    <w:rsid w:val="0038202F"/>
    <w:rsid w:val="00382107"/>
    <w:rsid w:val="0038217D"/>
    <w:rsid w:val="00382460"/>
    <w:rsid w:val="00382518"/>
    <w:rsid w:val="003826A2"/>
    <w:rsid w:val="003828A0"/>
    <w:rsid w:val="00382B58"/>
    <w:rsid w:val="00382D57"/>
    <w:rsid w:val="00382D99"/>
    <w:rsid w:val="00382EBE"/>
    <w:rsid w:val="00382EFD"/>
    <w:rsid w:val="00382F46"/>
    <w:rsid w:val="00383023"/>
    <w:rsid w:val="003830BF"/>
    <w:rsid w:val="00383105"/>
    <w:rsid w:val="0038315A"/>
    <w:rsid w:val="00383171"/>
    <w:rsid w:val="00383229"/>
    <w:rsid w:val="0038325B"/>
    <w:rsid w:val="0038336C"/>
    <w:rsid w:val="00383389"/>
    <w:rsid w:val="00383470"/>
    <w:rsid w:val="0038349A"/>
    <w:rsid w:val="00383502"/>
    <w:rsid w:val="00383526"/>
    <w:rsid w:val="0038355F"/>
    <w:rsid w:val="003835BD"/>
    <w:rsid w:val="00383616"/>
    <w:rsid w:val="00383903"/>
    <w:rsid w:val="0038398A"/>
    <w:rsid w:val="003839F1"/>
    <w:rsid w:val="00383A2A"/>
    <w:rsid w:val="00383A48"/>
    <w:rsid w:val="00383B70"/>
    <w:rsid w:val="00383BEE"/>
    <w:rsid w:val="00383BF4"/>
    <w:rsid w:val="00383DEA"/>
    <w:rsid w:val="00383E4D"/>
    <w:rsid w:val="00383FB2"/>
    <w:rsid w:val="00384006"/>
    <w:rsid w:val="0038404D"/>
    <w:rsid w:val="00384070"/>
    <w:rsid w:val="00384284"/>
    <w:rsid w:val="0038431F"/>
    <w:rsid w:val="003843E1"/>
    <w:rsid w:val="003844C6"/>
    <w:rsid w:val="003844FF"/>
    <w:rsid w:val="00384620"/>
    <w:rsid w:val="00384760"/>
    <w:rsid w:val="00384762"/>
    <w:rsid w:val="0038484B"/>
    <w:rsid w:val="0038485E"/>
    <w:rsid w:val="003848DA"/>
    <w:rsid w:val="00384A21"/>
    <w:rsid w:val="00384AEA"/>
    <w:rsid w:val="00384C04"/>
    <w:rsid w:val="00384C11"/>
    <w:rsid w:val="00384C15"/>
    <w:rsid w:val="00384C93"/>
    <w:rsid w:val="00384EF0"/>
    <w:rsid w:val="00384FB8"/>
    <w:rsid w:val="00384FB9"/>
    <w:rsid w:val="00385022"/>
    <w:rsid w:val="003850F0"/>
    <w:rsid w:val="003850F1"/>
    <w:rsid w:val="00385136"/>
    <w:rsid w:val="00385139"/>
    <w:rsid w:val="0038514B"/>
    <w:rsid w:val="00385314"/>
    <w:rsid w:val="00385376"/>
    <w:rsid w:val="00385383"/>
    <w:rsid w:val="003854AA"/>
    <w:rsid w:val="003855B0"/>
    <w:rsid w:val="003857D8"/>
    <w:rsid w:val="00385886"/>
    <w:rsid w:val="003859C4"/>
    <w:rsid w:val="00385A1C"/>
    <w:rsid w:val="00385A80"/>
    <w:rsid w:val="00385C8D"/>
    <w:rsid w:val="00385D47"/>
    <w:rsid w:val="00385D56"/>
    <w:rsid w:val="00385E39"/>
    <w:rsid w:val="00385E6B"/>
    <w:rsid w:val="003860A8"/>
    <w:rsid w:val="003860D0"/>
    <w:rsid w:val="00386101"/>
    <w:rsid w:val="00386274"/>
    <w:rsid w:val="0038627D"/>
    <w:rsid w:val="003863FB"/>
    <w:rsid w:val="00386423"/>
    <w:rsid w:val="00386470"/>
    <w:rsid w:val="00386607"/>
    <w:rsid w:val="00386627"/>
    <w:rsid w:val="00386675"/>
    <w:rsid w:val="00386687"/>
    <w:rsid w:val="003867D1"/>
    <w:rsid w:val="003868BD"/>
    <w:rsid w:val="00386973"/>
    <w:rsid w:val="0038699F"/>
    <w:rsid w:val="00386A39"/>
    <w:rsid w:val="00386AF0"/>
    <w:rsid w:val="00386B24"/>
    <w:rsid w:val="00386CC2"/>
    <w:rsid w:val="00386D48"/>
    <w:rsid w:val="00386E61"/>
    <w:rsid w:val="003870C6"/>
    <w:rsid w:val="003870C9"/>
    <w:rsid w:val="003871E6"/>
    <w:rsid w:val="0038722D"/>
    <w:rsid w:val="003872EC"/>
    <w:rsid w:val="003873BB"/>
    <w:rsid w:val="003873D4"/>
    <w:rsid w:val="00387422"/>
    <w:rsid w:val="00387735"/>
    <w:rsid w:val="003878D8"/>
    <w:rsid w:val="00387B5F"/>
    <w:rsid w:val="00387B99"/>
    <w:rsid w:val="00387B9B"/>
    <w:rsid w:val="00387BC1"/>
    <w:rsid w:val="00387BD6"/>
    <w:rsid w:val="00387C4B"/>
    <w:rsid w:val="00387CF0"/>
    <w:rsid w:val="00387E48"/>
    <w:rsid w:val="00387E77"/>
    <w:rsid w:val="00387EC8"/>
    <w:rsid w:val="00390059"/>
    <w:rsid w:val="003900CF"/>
    <w:rsid w:val="00390211"/>
    <w:rsid w:val="00390303"/>
    <w:rsid w:val="0039032E"/>
    <w:rsid w:val="0039035A"/>
    <w:rsid w:val="003903E4"/>
    <w:rsid w:val="003903EE"/>
    <w:rsid w:val="0039045E"/>
    <w:rsid w:val="00390486"/>
    <w:rsid w:val="0039048E"/>
    <w:rsid w:val="00390513"/>
    <w:rsid w:val="00390544"/>
    <w:rsid w:val="003905B5"/>
    <w:rsid w:val="003905D9"/>
    <w:rsid w:val="00390651"/>
    <w:rsid w:val="003907D3"/>
    <w:rsid w:val="00390843"/>
    <w:rsid w:val="0039088A"/>
    <w:rsid w:val="003908AC"/>
    <w:rsid w:val="00390968"/>
    <w:rsid w:val="00390977"/>
    <w:rsid w:val="00390C4F"/>
    <w:rsid w:val="00390C69"/>
    <w:rsid w:val="00390CBC"/>
    <w:rsid w:val="00390CED"/>
    <w:rsid w:val="00390D2C"/>
    <w:rsid w:val="00390E19"/>
    <w:rsid w:val="00390E93"/>
    <w:rsid w:val="00390F36"/>
    <w:rsid w:val="00390F3A"/>
    <w:rsid w:val="00390F90"/>
    <w:rsid w:val="00390FF9"/>
    <w:rsid w:val="00391074"/>
    <w:rsid w:val="003911B5"/>
    <w:rsid w:val="00391200"/>
    <w:rsid w:val="003912BC"/>
    <w:rsid w:val="003912D6"/>
    <w:rsid w:val="00391628"/>
    <w:rsid w:val="00391737"/>
    <w:rsid w:val="00391765"/>
    <w:rsid w:val="003918D2"/>
    <w:rsid w:val="00391970"/>
    <w:rsid w:val="00391B05"/>
    <w:rsid w:val="00391C9C"/>
    <w:rsid w:val="00391E4C"/>
    <w:rsid w:val="00391F7D"/>
    <w:rsid w:val="0039203C"/>
    <w:rsid w:val="0039204D"/>
    <w:rsid w:val="00392096"/>
    <w:rsid w:val="003921B9"/>
    <w:rsid w:val="003922F3"/>
    <w:rsid w:val="003925E3"/>
    <w:rsid w:val="00392657"/>
    <w:rsid w:val="00392702"/>
    <w:rsid w:val="00392705"/>
    <w:rsid w:val="003927E5"/>
    <w:rsid w:val="0039282D"/>
    <w:rsid w:val="00392835"/>
    <w:rsid w:val="00392856"/>
    <w:rsid w:val="003929A2"/>
    <w:rsid w:val="003929DE"/>
    <w:rsid w:val="00392A6E"/>
    <w:rsid w:val="00392B4B"/>
    <w:rsid w:val="00392C41"/>
    <w:rsid w:val="00392DA7"/>
    <w:rsid w:val="00392DDF"/>
    <w:rsid w:val="00392E40"/>
    <w:rsid w:val="00392E73"/>
    <w:rsid w:val="00392EBD"/>
    <w:rsid w:val="00392EE9"/>
    <w:rsid w:val="00392F0B"/>
    <w:rsid w:val="00392FA4"/>
    <w:rsid w:val="00392FD8"/>
    <w:rsid w:val="003931CC"/>
    <w:rsid w:val="00393348"/>
    <w:rsid w:val="003933A2"/>
    <w:rsid w:val="003933AC"/>
    <w:rsid w:val="003933AE"/>
    <w:rsid w:val="00393452"/>
    <w:rsid w:val="0039353C"/>
    <w:rsid w:val="00393626"/>
    <w:rsid w:val="003936C5"/>
    <w:rsid w:val="00393827"/>
    <w:rsid w:val="00393864"/>
    <w:rsid w:val="003938A8"/>
    <w:rsid w:val="003938B5"/>
    <w:rsid w:val="00393A71"/>
    <w:rsid w:val="00393BC2"/>
    <w:rsid w:val="00393CCC"/>
    <w:rsid w:val="00393ED9"/>
    <w:rsid w:val="00393EF8"/>
    <w:rsid w:val="00393F72"/>
    <w:rsid w:val="00393FA8"/>
    <w:rsid w:val="0039407B"/>
    <w:rsid w:val="003940AE"/>
    <w:rsid w:val="00394153"/>
    <w:rsid w:val="00394271"/>
    <w:rsid w:val="003942C5"/>
    <w:rsid w:val="003942E4"/>
    <w:rsid w:val="003944BE"/>
    <w:rsid w:val="003944D0"/>
    <w:rsid w:val="003944DE"/>
    <w:rsid w:val="003945DD"/>
    <w:rsid w:val="003945F5"/>
    <w:rsid w:val="00394637"/>
    <w:rsid w:val="003946B1"/>
    <w:rsid w:val="003946CB"/>
    <w:rsid w:val="0039479C"/>
    <w:rsid w:val="003949C6"/>
    <w:rsid w:val="003949FB"/>
    <w:rsid w:val="00394A55"/>
    <w:rsid w:val="00394B06"/>
    <w:rsid w:val="00394B47"/>
    <w:rsid w:val="00394B82"/>
    <w:rsid w:val="00394BF7"/>
    <w:rsid w:val="00394C71"/>
    <w:rsid w:val="00394C84"/>
    <w:rsid w:val="00394D60"/>
    <w:rsid w:val="00394DC1"/>
    <w:rsid w:val="00394DD1"/>
    <w:rsid w:val="00394EC8"/>
    <w:rsid w:val="00394EF5"/>
    <w:rsid w:val="00394FA9"/>
    <w:rsid w:val="00394FBC"/>
    <w:rsid w:val="00395035"/>
    <w:rsid w:val="003950CD"/>
    <w:rsid w:val="003950D9"/>
    <w:rsid w:val="00395167"/>
    <w:rsid w:val="0039527D"/>
    <w:rsid w:val="003953CC"/>
    <w:rsid w:val="003953F4"/>
    <w:rsid w:val="003955FC"/>
    <w:rsid w:val="00395768"/>
    <w:rsid w:val="00395849"/>
    <w:rsid w:val="003958A7"/>
    <w:rsid w:val="0039595B"/>
    <w:rsid w:val="0039599A"/>
    <w:rsid w:val="00395A54"/>
    <w:rsid w:val="00395D1D"/>
    <w:rsid w:val="00395DDF"/>
    <w:rsid w:val="00395DEE"/>
    <w:rsid w:val="00395E3D"/>
    <w:rsid w:val="00395E58"/>
    <w:rsid w:val="00395F3A"/>
    <w:rsid w:val="00396003"/>
    <w:rsid w:val="0039600F"/>
    <w:rsid w:val="0039606B"/>
    <w:rsid w:val="0039607E"/>
    <w:rsid w:val="003961C4"/>
    <w:rsid w:val="0039624A"/>
    <w:rsid w:val="00396279"/>
    <w:rsid w:val="003963E3"/>
    <w:rsid w:val="00396427"/>
    <w:rsid w:val="003965A3"/>
    <w:rsid w:val="003965DF"/>
    <w:rsid w:val="0039671C"/>
    <w:rsid w:val="00396757"/>
    <w:rsid w:val="003967ED"/>
    <w:rsid w:val="00396812"/>
    <w:rsid w:val="0039695F"/>
    <w:rsid w:val="0039697D"/>
    <w:rsid w:val="00396B0E"/>
    <w:rsid w:val="00396B1D"/>
    <w:rsid w:val="00396B2D"/>
    <w:rsid w:val="00396B6D"/>
    <w:rsid w:val="00396B8B"/>
    <w:rsid w:val="00396BF0"/>
    <w:rsid w:val="00396CAF"/>
    <w:rsid w:val="00396D00"/>
    <w:rsid w:val="00396DC9"/>
    <w:rsid w:val="00396DCB"/>
    <w:rsid w:val="00396DD6"/>
    <w:rsid w:val="00396E28"/>
    <w:rsid w:val="00396F53"/>
    <w:rsid w:val="00396F90"/>
    <w:rsid w:val="0039701C"/>
    <w:rsid w:val="00397041"/>
    <w:rsid w:val="00397356"/>
    <w:rsid w:val="003973C5"/>
    <w:rsid w:val="00397482"/>
    <w:rsid w:val="00397496"/>
    <w:rsid w:val="00397527"/>
    <w:rsid w:val="0039755C"/>
    <w:rsid w:val="0039756E"/>
    <w:rsid w:val="003975F5"/>
    <w:rsid w:val="0039777E"/>
    <w:rsid w:val="0039793F"/>
    <w:rsid w:val="00397A9D"/>
    <w:rsid w:val="00397B16"/>
    <w:rsid w:val="00397B85"/>
    <w:rsid w:val="00397BC1"/>
    <w:rsid w:val="00397BF9"/>
    <w:rsid w:val="00397C84"/>
    <w:rsid w:val="00397D36"/>
    <w:rsid w:val="00397DE5"/>
    <w:rsid w:val="00397E43"/>
    <w:rsid w:val="00397E8A"/>
    <w:rsid w:val="00397EAB"/>
    <w:rsid w:val="003A005B"/>
    <w:rsid w:val="003A0157"/>
    <w:rsid w:val="003A0168"/>
    <w:rsid w:val="003A01B6"/>
    <w:rsid w:val="003A0360"/>
    <w:rsid w:val="003A057A"/>
    <w:rsid w:val="003A0830"/>
    <w:rsid w:val="003A08B9"/>
    <w:rsid w:val="003A094C"/>
    <w:rsid w:val="003A09BF"/>
    <w:rsid w:val="003A0C91"/>
    <w:rsid w:val="003A0DDB"/>
    <w:rsid w:val="003A0E92"/>
    <w:rsid w:val="003A0EE0"/>
    <w:rsid w:val="003A0EF7"/>
    <w:rsid w:val="003A0FDE"/>
    <w:rsid w:val="003A10A5"/>
    <w:rsid w:val="003A10C2"/>
    <w:rsid w:val="003A121B"/>
    <w:rsid w:val="003A147A"/>
    <w:rsid w:val="003A153E"/>
    <w:rsid w:val="003A163B"/>
    <w:rsid w:val="003A170D"/>
    <w:rsid w:val="003A1752"/>
    <w:rsid w:val="003A17A4"/>
    <w:rsid w:val="003A17AB"/>
    <w:rsid w:val="003A17B2"/>
    <w:rsid w:val="003A18B5"/>
    <w:rsid w:val="003A18CB"/>
    <w:rsid w:val="003A18D4"/>
    <w:rsid w:val="003A1A1B"/>
    <w:rsid w:val="003A1B84"/>
    <w:rsid w:val="003A1B8E"/>
    <w:rsid w:val="003A1C80"/>
    <w:rsid w:val="003A1D37"/>
    <w:rsid w:val="003A1D65"/>
    <w:rsid w:val="003A1E55"/>
    <w:rsid w:val="003A1EA3"/>
    <w:rsid w:val="003A1EA8"/>
    <w:rsid w:val="003A2031"/>
    <w:rsid w:val="003A2150"/>
    <w:rsid w:val="003A218C"/>
    <w:rsid w:val="003A2244"/>
    <w:rsid w:val="003A2284"/>
    <w:rsid w:val="003A22A2"/>
    <w:rsid w:val="003A22DE"/>
    <w:rsid w:val="003A237D"/>
    <w:rsid w:val="003A2515"/>
    <w:rsid w:val="003A2527"/>
    <w:rsid w:val="003A2551"/>
    <w:rsid w:val="003A2561"/>
    <w:rsid w:val="003A2588"/>
    <w:rsid w:val="003A261A"/>
    <w:rsid w:val="003A274A"/>
    <w:rsid w:val="003A27E9"/>
    <w:rsid w:val="003A284A"/>
    <w:rsid w:val="003A28D7"/>
    <w:rsid w:val="003A2902"/>
    <w:rsid w:val="003A2979"/>
    <w:rsid w:val="003A29C2"/>
    <w:rsid w:val="003A2ACC"/>
    <w:rsid w:val="003A2B09"/>
    <w:rsid w:val="003A2C35"/>
    <w:rsid w:val="003A2DBC"/>
    <w:rsid w:val="003A2E43"/>
    <w:rsid w:val="003A2E5D"/>
    <w:rsid w:val="003A2F58"/>
    <w:rsid w:val="003A30DF"/>
    <w:rsid w:val="003A31F2"/>
    <w:rsid w:val="003A3218"/>
    <w:rsid w:val="003A3223"/>
    <w:rsid w:val="003A32D9"/>
    <w:rsid w:val="003A33DF"/>
    <w:rsid w:val="003A35F5"/>
    <w:rsid w:val="003A365F"/>
    <w:rsid w:val="003A3741"/>
    <w:rsid w:val="003A37CA"/>
    <w:rsid w:val="003A380C"/>
    <w:rsid w:val="003A3856"/>
    <w:rsid w:val="003A39D0"/>
    <w:rsid w:val="003A3A0F"/>
    <w:rsid w:val="003A3A99"/>
    <w:rsid w:val="003A3AB0"/>
    <w:rsid w:val="003A3B6B"/>
    <w:rsid w:val="003A3BAB"/>
    <w:rsid w:val="003A3BAC"/>
    <w:rsid w:val="003A3BC9"/>
    <w:rsid w:val="003A3BE0"/>
    <w:rsid w:val="003A3BF6"/>
    <w:rsid w:val="003A3D00"/>
    <w:rsid w:val="003A3D15"/>
    <w:rsid w:val="003A3D29"/>
    <w:rsid w:val="003A3DE7"/>
    <w:rsid w:val="003A3E42"/>
    <w:rsid w:val="003A3E45"/>
    <w:rsid w:val="003A3E67"/>
    <w:rsid w:val="003A3F79"/>
    <w:rsid w:val="003A3FD2"/>
    <w:rsid w:val="003A3FF4"/>
    <w:rsid w:val="003A40B6"/>
    <w:rsid w:val="003A411D"/>
    <w:rsid w:val="003A4305"/>
    <w:rsid w:val="003A4361"/>
    <w:rsid w:val="003A4366"/>
    <w:rsid w:val="003A43EC"/>
    <w:rsid w:val="003A4421"/>
    <w:rsid w:val="003A4533"/>
    <w:rsid w:val="003A4612"/>
    <w:rsid w:val="003A4735"/>
    <w:rsid w:val="003A473B"/>
    <w:rsid w:val="003A47BB"/>
    <w:rsid w:val="003A48C9"/>
    <w:rsid w:val="003A48D2"/>
    <w:rsid w:val="003A4A4A"/>
    <w:rsid w:val="003A4BEB"/>
    <w:rsid w:val="003A4D2D"/>
    <w:rsid w:val="003A4D9C"/>
    <w:rsid w:val="003A4DB2"/>
    <w:rsid w:val="003A4E12"/>
    <w:rsid w:val="003A4F4A"/>
    <w:rsid w:val="003A4FB9"/>
    <w:rsid w:val="003A4FDB"/>
    <w:rsid w:val="003A4FE3"/>
    <w:rsid w:val="003A50D3"/>
    <w:rsid w:val="003A5407"/>
    <w:rsid w:val="003A545C"/>
    <w:rsid w:val="003A5488"/>
    <w:rsid w:val="003A549A"/>
    <w:rsid w:val="003A559D"/>
    <w:rsid w:val="003A55B0"/>
    <w:rsid w:val="003A56E3"/>
    <w:rsid w:val="003A576A"/>
    <w:rsid w:val="003A5995"/>
    <w:rsid w:val="003A5B8D"/>
    <w:rsid w:val="003A5BD8"/>
    <w:rsid w:val="003A5CC9"/>
    <w:rsid w:val="003A5D97"/>
    <w:rsid w:val="003A5DC5"/>
    <w:rsid w:val="003A5EE6"/>
    <w:rsid w:val="003A5F11"/>
    <w:rsid w:val="003A5F72"/>
    <w:rsid w:val="003A60B0"/>
    <w:rsid w:val="003A60BA"/>
    <w:rsid w:val="003A6222"/>
    <w:rsid w:val="003A6377"/>
    <w:rsid w:val="003A64CF"/>
    <w:rsid w:val="003A6544"/>
    <w:rsid w:val="003A657D"/>
    <w:rsid w:val="003A65EE"/>
    <w:rsid w:val="003A6A5F"/>
    <w:rsid w:val="003A6AE8"/>
    <w:rsid w:val="003A6B40"/>
    <w:rsid w:val="003A6B48"/>
    <w:rsid w:val="003A6C11"/>
    <w:rsid w:val="003A6C6B"/>
    <w:rsid w:val="003A6D80"/>
    <w:rsid w:val="003A6DC7"/>
    <w:rsid w:val="003A7108"/>
    <w:rsid w:val="003A714A"/>
    <w:rsid w:val="003A7224"/>
    <w:rsid w:val="003A726D"/>
    <w:rsid w:val="003A7275"/>
    <w:rsid w:val="003A7424"/>
    <w:rsid w:val="003A747F"/>
    <w:rsid w:val="003A7508"/>
    <w:rsid w:val="003A75EA"/>
    <w:rsid w:val="003A7652"/>
    <w:rsid w:val="003A7665"/>
    <w:rsid w:val="003A76C4"/>
    <w:rsid w:val="003A79A1"/>
    <w:rsid w:val="003A7A03"/>
    <w:rsid w:val="003A7B0D"/>
    <w:rsid w:val="003A7B4C"/>
    <w:rsid w:val="003A7BE4"/>
    <w:rsid w:val="003A7C51"/>
    <w:rsid w:val="003A7CA5"/>
    <w:rsid w:val="003A7DFA"/>
    <w:rsid w:val="003A7E13"/>
    <w:rsid w:val="003A7FFE"/>
    <w:rsid w:val="003B0021"/>
    <w:rsid w:val="003B008F"/>
    <w:rsid w:val="003B00E7"/>
    <w:rsid w:val="003B034F"/>
    <w:rsid w:val="003B055C"/>
    <w:rsid w:val="003B0588"/>
    <w:rsid w:val="003B05A2"/>
    <w:rsid w:val="003B0654"/>
    <w:rsid w:val="003B06CE"/>
    <w:rsid w:val="003B0984"/>
    <w:rsid w:val="003B09E1"/>
    <w:rsid w:val="003B0A18"/>
    <w:rsid w:val="003B0A44"/>
    <w:rsid w:val="003B0ABE"/>
    <w:rsid w:val="003B0B18"/>
    <w:rsid w:val="003B0B91"/>
    <w:rsid w:val="003B0BF6"/>
    <w:rsid w:val="003B0D54"/>
    <w:rsid w:val="003B0DCC"/>
    <w:rsid w:val="003B0DFF"/>
    <w:rsid w:val="003B0EB6"/>
    <w:rsid w:val="003B0EFF"/>
    <w:rsid w:val="003B0F53"/>
    <w:rsid w:val="003B0F87"/>
    <w:rsid w:val="003B109E"/>
    <w:rsid w:val="003B10EA"/>
    <w:rsid w:val="003B1163"/>
    <w:rsid w:val="003B135F"/>
    <w:rsid w:val="003B1374"/>
    <w:rsid w:val="003B1445"/>
    <w:rsid w:val="003B1491"/>
    <w:rsid w:val="003B15E9"/>
    <w:rsid w:val="003B15F0"/>
    <w:rsid w:val="003B15F1"/>
    <w:rsid w:val="003B1832"/>
    <w:rsid w:val="003B1869"/>
    <w:rsid w:val="003B186E"/>
    <w:rsid w:val="003B18AB"/>
    <w:rsid w:val="003B1962"/>
    <w:rsid w:val="003B19F9"/>
    <w:rsid w:val="003B1ADE"/>
    <w:rsid w:val="003B1B39"/>
    <w:rsid w:val="003B1B66"/>
    <w:rsid w:val="003B1C7E"/>
    <w:rsid w:val="003B1DDE"/>
    <w:rsid w:val="003B1EC9"/>
    <w:rsid w:val="003B1F53"/>
    <w:rsid w:val="003B20D9"/>
    <w:rsid w:val="003B20F8"/>
    <w:rsid w:val="003B2182"/>
    <w:rsid w:val="003B21D6"/>
    <w:rsid w:val="003B2209"/>
    <w:rsid w:val="003B2288"/>
    <w:rsid w:val="003B2319"/>
    <w:rsid w:val="003B2344"/>
    <w:rsid w:val="003B24B3"/>
    <w:rsid w:val="003B256A"/>
    <w:rsid w:val="003B2799"/>
    <w:rsid w:val="003B291C"/>
    <w:rsid w:val="003B2BBB"/>
    <w:rsid w:val="003B2D65"/>
    <w:rsid w:val="003B2DA8"/>
    <w:rsid w:val="003B2DDD"/>
    <w:rsid w:val="003B2E21"/>
    <w:rsid w:val="003B2E5E"/>
    <w:rsid w:val="003B2F24"/>
    <w:rsid w:val="003B2FFC"/>
    <w:rsid w:val="003B3075"/>
    <w:rsid w:val="003B32BD"/>
    <w:rsid w:val="003B3358"/>
    <w:rsid w:val="003B348A"/>
    <w:rsid w:val="003B354C"/>
    <w:rsid w:val="003B355E"/>
    <w:rsid w:val="003B3596"/>
    <w:rsid w:val="003B35B1"/>
    <w:rsid w:val="003B361E"/>
    <w:rsid w:val="003B3635"/>
    <w:rsid w:val="003B37ED"/>
    <w:rsid w:val="003B384D"/>
    <w:rsid w:val="003B3AE8"/>
    <w:rsid w:val="003B3B63"/>
    <w:rsid w:val="003B3DCC"/>
    <w:rsid w:val="003B3E55"/>
    <w:rsid w:val="003B3EE6"/>
    <w:rsid w:val="003B3EEE"/>
    <w:rsid w:val="003B3F9B"/>
    <w:rsid w:val="003B41D1"/>
    <w:rsid w:val="003B41FB"/>
    <w:rsid w:val="003B42C6"/>
    <w:rsid w:val="003B44B7"/>
    <w:rsid w:val="003B44C7"/>
    <w:rsid w:val="003B45E3"/>
    <w:rsid w:val="003B4600"/>
    <w:rsid w:val="003B4614"/>
    <w:rsid w:val="003B4703"/>
    <w:rsid w:val="003B4780"/>
    <w:rsid w:val="003B486B"/>
    <w:rsid w:val="003B4A35"/>
    <w:rsid w:val="003B4B41"/>
    <w:rsid w:val="003B4B8D"/>
    <w:rsid w:val="003B4CEF"/>
    <w:rsid w:val="003B4D93"/>
    <w:rsid w:val="003B4E5F"/>
    <w:rsid w:val="003B4F0A"/>
    <w:rsid w:val="003B4FB8"/>
    <w:rsid w:val="003B4FD8"/>
    <w:rsid w:val="003B5162"/>
    <w:rsid w:val="003B5203"/>
    <w:rsid w:val="003B53AE"/>
    <w:rsid w:val="003B53C0"/>
    <w:rsid w:val="003B53FB"/>
    <w:rsid w:val="003B545B"/>
    <w:rsid w:val="003B546F"/>
    <w:rsid w:val="003B561E"/>
    <w:rsid w:val="003B579A"/>
    <w:rsid w:val="003B586A"/>
    <w:rsid w:val="003B5886"/>
    <w:rsid w:val="003B589D"/>
    <w:rsid w:val="003B5955"/>
    <w:rsid w:val="003B5A7E"/>
    <w:rsid w:val="003B5ADD"/>
    <w:rsid w:val="003B5AF0"/>
    <w:rsid w:val="003B5B33"/>
    <w:rsid w:val="003B5CDA"/>
    <w:rsid w:val="003B5D21"/>
    <w:rsid w:val="003B5E1E"/>
    <w:rsid w:val="003B5E3C"/>
    <w:rsid w:val="003B5E68"/>
    <w:rsid w:val="003B5EC6"/>
    <w:rsid w:val="003B5F8F"/>
    <w:rsid w:val="003B5F9A"/>
    <w:rsid w:val="003B5FA5"/>
    <w:rsid w:val="003B5FB5"/>
    <w:rsid w:val="003B60DA"/>
    <w:rsid w:val="003B60EA"/>
    <w:rsid w:val="003B611B"/>
    <w:rsid w:val="003B6153"/>
    <w:rsid w:val="003B61F2"/>
    <w:rsid w:val="003B62BA"/>
    <w:rsid w:val="003B6352"/>
    <w:rsid w:val="003B641D"/>
    <w:rsid w:val="003B643E"/>
    <w:rsid w:val="003B64AC"/>
    <w:rsid w:val="003B651F"/>
    <w:rsid w:val="003B6541"/>
    <w:rsid w:val="003B65BE"/>
    <w:rsid w:val="003B667E"/>
    <w:rsid w:val="003B6682"/>
    <w:rsid w:val="003B6693"/>
    <w:rsid w:val="003B6758"/>
    <w:rsid w:val="003B679C"/>
    <w:rsid w:val="003B67A2"/>
    <w:rsid w:val="003B67D8"/>
    <w:rsid w:val="003B6804"/>
    <w:rsid w:val="003B6833"/>
    <w:rsid w:val="003B68EA"/>
    <w:rsid w:val="003B6943"/>
    <w:rsid w:val="003B697E"/>
    <w:rsid w:val="003B6C3F"/>
    <w:rsid w:val="003B6C78"/>
    <w:rsid w:val="003B6CFD"/>
    <w:rsid w:val="003B6D0B"/>
    <w:rsid w:val="003B6D2E"/>
    <w:rsid w:val="003B6DAD"/>
    <w:rsid w:val="003B706D"/>
    <w:rsid w:val="003B7071"/>
    <w:rsid w:val="003B7393"/>
    <w:rsid w:val="003B73EE"/>
    <w:rsid w:val="003B7496"/>
    <w:rsid w:val="003B7502"/>
    <w:rsid w:val="003B7509"/>
    <w:rsid w:val="003B7516"/>
    <w:rsid w:val="003B7786"/>
    <w:rsid w:val="003B77F0"/>
    <w:rsid w:val="003B77F5"/>
    <w:rsid w:val="003B780E"/>
    <w:rsid w:val="003B782E"/>
    <w:rsid w:val="003B78B3"/>
    <w:rsid w:val="003B7A2F"/>
    <w:rsid w:val="003B7AA9"/>
    <w:rsid w:val="003B7B9E"/>
    <w:rsid w:val="003B7C93"/>
    <w:rsid w:val="003B7CA8"/>
    <w:rsid w:val="003B7D27"/>
    <w:rsid w:val="003B7D2D"/>
    <w:rsid w:val="003B7ED8"/>
    <w:rsid w:val="003B7F3D"/>
    <w:rsid w:val="003B7F40"/>
    <w:rsid w:val="003B7F99"/>
    <w:rsid w:val="003C0028"/>
    <w:rsid w:val="003C0262"/>
    <w:rsid w:val="003C0283"/>
    <w:rsid w:val="003C02EC"/>
    <w:rsid w:val="003C02FD"/>
    <w:rsid w:val="003C033F"/>
    <w:rsid w:val="003C0508"/>
    <w:rsid w:val="003C0532"/>
    <w:rsid w:val="003C05CC"/>
    <w:rsid w:val="003C06B2"/>
    <w:rsid w:val="003C07E6"/>
    <w:rsid w:val="003C07F3"/>
    <w:rsid w:val="003C08DB"/>
    <w:rsid w:val="003C0B72"/>
    <w:rsid w:val="003C0BDB"/>
    <w:rsid w:val="003C0C6A"/>
    <w:rsid w:val="003C0D05"/>
    <w:rsid w:val="003C0D19"/>
    <w:rsid w:val="003C0D70"/>
    <w:rsid w:val="003C0F23"/>
    <w:rsid w:val="003C1024"/>
    <w:rsid w:val="003C107D"/>
    <w:rsid w:val="003C10EC"/>
    <w:rsid w:val="003C130A"/>
    <w:rsid w:val="003C13E9"/>
    <w:rsid w:val="003C1408"/>
    <w:rsid w:val="003C164E"/>
    <w:rsid w:val="003C178E"/>
    <w:rsid w:val="003C1799"/>
    <w:rsid w:val="003C180A"/>
    <w:rsid w:val="003C189B"/>
    <w:rsid w:val="003C18C3"/>
    <w:rsid w:val="003C18F4"/>
    <w:rsid w:val="003C1904"/>
    <w:rsid w:val="003C1A83"/>
    <w:rsid w:val="003C1DE2"/>
    <w:rsid w:val="003C1F4A"/>
    <w:rsid w:val="003C2136"/>
    <w:rsid w:val="003C21EB"/>
    <w:rsid w:val="003C2215"/>
    <w:rsid w:val="003C2394"/>
    <w:rsid w:val="003C250A"/>
    <w:rsid w:val="003C2592"/>
    <w:rsid w:val="003C27B9"/>
    <w:rsid w:val="003C2868"/>
    <w:rsid w:val="003C28BB"/>
    <w:rsid w:val="003C28F2"/>
    <w:rsid w:val="003C29E4"/>
    <w:rsid w:val="003C2A36"/>
    <w:rsid w:val="003C2AE1"/>
    <w:rsid w:val="003C2BC9"/>
    <w:rsid w:val="003C2C0B"/>
    <w:rsid w:val="003C2CD2"/>
    <w:rsid w:val="003C2DC0"/>
    <w:rsid w:val="003C2E33"/>
    <w:rsid w:val="003C2E67"/>
    <w:rsid w:val="003C2EE6"/>
    <w:rsid w:val="003C2F54"/>
    <w:rsid w:val="003C30B2"/>
    <w:rsid w:val="003C3107"/>
    <w:rsid w:val="003C313C"/>
    <w:rsid w:val="003C3170"/>
    <w:rsid w:val="003C336E"/>
    <w:rsid w:val="003C33B1"/>
    <w:rsid w:val="003C3476"/>
    <w:rsid w:val="003C34DD"/>
    <w:rsid w:val="003C34FD"/>
    <w:rsid w:val="003C3595"/>
    <w:rsid w:val="003C36B7"/>
    <w:rsid w:val="003C3744"/>
    <w:rsid w:val="003C37BD"/>
    <w:rsid w:val="003C37F1"/>
    <w:rsid w:val="003C3A0E"/>
    <w:rsid w:val="003C3BAC"/>
    <w:rsid w:val="003C3CAA"/>
    <w:rsid w:val="003C3D14"/>
    <w:rsid w:val="003C3D2C"/>
    <w:rsid w:val="003C3D4F"/>
    <w:rsid w:val="003C3F7C"/>
    <w:rsid w:val="003C3FFC"/>
    <w:rsid w:val="003C405A"/>
    <w:rsid w:val="003C4064"/>
    <w:rsid w:val="003C40AF"/>
    <w:rsid w:val="003C4290"/>
    <w:rsid w:val="003C42B1"/>
    <w:rsid w:val="003C42B3"/>
    <w:rsid w:val="003C435F"/>
    <w:rsid w:val="003C4363"/>
    <w:rsid w:val="003C4454"/>
    <w:rsid w:val="003C448B"/>
    <w:rsid w:val="003C450B"/>
    <w:rsid w:val="003C4589"/>
    <w:rsid w:val="003C4676"/>
    <w:rsid w:val="003C46C2"/>
    <w:rsid w:val="003C470E"/>
    <w:rsid w:val="003C47B8"/>
    <w:rsid w:val="003C47D5"/>
    <w:rsid w:val="003C486E"/>
    <w:rsid w:val="003C4934"/>
    <w:rsid w:val="003C4A16"/>
    <w:rsid w:val="003C4A41"/>
    <w:rsid w:val="003C4B16"/>
    <w:rsid w:val="003C4B1A"/>
    <w:rsid w:val="003C4BE5"/>
    <w:rsid w:val="003C4C35"/>
    <w:rsid w:val="003C4C69"/>
    <w:rsid w:val="003C4C72"/>
    <w:rsid w:val="003C4C88"/>
    <w:rsid w:val="003C4CB9"/>
    <w:rsid w:val="003C4CF8"/>
    <w:rsid w:val="003C4D8F"/>
    <w:rsid w:val="003C4F0F"/>
    <w:rsid w:val="003C4F1B"/>
    <w:rsid w:val="003C4FE5"/>
    <w:rsid w:val="003C5045"/>
    <w:rsid w:val="003C50E3"/>
    <w:rsid w:val="003C51BA"/>
    <w:rsid w:val="003C51CE"/>
    <w:rsid w:val="003C52E6"/>
    <w:rsid w:val="003C539C"/>
    <w:rsid w:val="003C5431"/>
    <w:rsid w:val="003C5669"/>
    <w:rsid w:val="003C56B9"/>
    <w:rsid w:val="003C574B"/>
    <w:rsid w:val="003C58F3"/>
    <w:rsid w:val="003C59A0"/>
    <w:rsid w:val="003C5AB3"/>
    <w:rsid w:val="003C5BDE"/>
    <w:rsid w:val="003C5C1F"/>
    <w:rsid w:val="003C5CD1"/>
    <w:rsid w:val="003C5D08"/>
    <w:rsid w:val="003C5D7C"/>
    <w:rsid w:val="003C5DA4"/>
    <w:rsid w:val="003C5EEF"/>
    <w:rsid w:val="003C5F23"/>
    <w:rsid w:val="003C5FA4"/>
    <w:rsid w:val="003C5FEE"/>
    <w:rsid w:val="003C5FF6"/>
    <w:rsid w:val="003C60B4"/>
    <w:rsid w:val="003C60CB"/>
    <w:rsid w:val="003C6105"/>
    <w:rsid w:val="003C6167"/>
    <w:rsid w:val="003C61D6"/>
    <w:rsid w:val="003C6212"/>
    <w:rsid w:val="003C62BE"/>
    <w:rsid w:val="003C6454"/>
    <w:rsid w:val="003C6482"/>
    <w:rsid w:val="003C649F"/>
    <w:rsid w:val="003C6567"/>
    <w:rsid w:val="003C65AE"/>
    <w:rsid w:val="003C65EE"/>
    <w:rsid w:val="003C66D6"/>
    <w:rsid w:val="003C66E7"/>
    <w:rsid w:val="003C671F"/>
    <w:rsid w:val="003C68E9"/>
    <w:rsid w:val="003C695D"/>
    <w:rsid w:val="003C6A02"/>
    <w:rsid w:val="003C6A37"/>
    <w:rsid w:val="003C6A3C"/>
    <w:rsid w:val="003C6ACB"/>
    <w:rsid w:val="003C6B7A"/>
    <w:rsid w:val="003C6BFD"/>
    <w:rsid w:val="003C6CB3"/>
    <w:rsid w:val="003C6D00"/>
    <w:rsid w:val="003C6E13"/>
    <w:rsid w:val="003C6EE9"/>
    <w:rsid w:val="003C70A9"/>
    <w:rsid w:val="003C7160"/>
    <w:rsid w:val="003C7306"/>
    <w:rsid w:val="003C7411"/>
    <w:rsid w:val="003C7457"/>
    <w:rsid w:val="003C74CD"/>
    <w:rsid w:val="003C7509"/>
    <w:rsid w:val="003C7550"/>
    <w:rsid w:val="003C759A"/>
    <w:rsid w:val="003C75C6"/>
    <w:rsid w:val="003C7667"/>
    <w:rsid w:val="003C7689"/>
    <w:rsid w:val="003C785A"/>
    <w:rsid w:val="003C7B6A"/>
    <w:rsid w:val="003C7BB4"/>
    <w:rsid w:val="003C7C1E"/>
    <w:rsid w:val="003C7C8F"/>
    <w:rsid w:val="003C7CF0"/>
    <w:rsid w:val="003C7D66"/>
    <w:rsid w:val="003C7DAA"/>
    <w:rsid w:val="003C7E78"/>
    <w:rsid w:val="003C7EF7"/>
    <w:rsid w:val="003C7FF2"/>
    <w:rsid w:val="003C7FF6"/>
    <w:rsid w:val="003D0031"/>
    <w:rsid w:val="003D0085"/>
    <w:rsid w:val="003D010A"/>
    <w:rsid w:val="003D01EC"/>
    <w:rsid w:val="003D01ED"/>
    <w:rsid w:val="003D02D2"/>
    <w:rsid w:val="003D02D6"/>
    <w:rsid w:val="003D0308"/>
    <w:rsid w:val="003D031D"/>
    <w:rsid w:val="003D032F"/>
    <w:rsid w:val="003D041A"/>
    <w:rsid w:val="003D0545"/>
    <w:rsid w:val="003D0575"/>
    <w:rsid w:val="003D0578"/>
    <w:rsid w:val="003D06F6"/>
    <w:rsid w:val="003D078D"/>
    <w:rsid w:val="003D0793"/>
    <w:rsid w:val="003D07B4"/>
    <w:rsid w:val="003D0870"/>
    <w:rsid w:val="003D0BF1"/>
    <w:rsid w:val="003D0D0B"/>
    <w:rsid w:val="003D0D2E"/>
    <w:rsid w:val="003D0D8B"/>
    <w:rsid w:val="003D0DBD"/>
    <w:rsid w:val="003D0DDA"/>
    <w:rsid w:val="003D0EB8"/>
    <w:rsid w:val="003D11AA"/>
    <w:rsid w:val="003D1335"/>
    <w:rsid w:val="003D13EB"/>
    <w:rsid w:val="003D1423"/>
    <w:rsid w:val="003D14AB"/>
    <w:rsid w:val="003D1576"/>
    <w:rsid w:val="003D1629"/>
    <w:rsid w:val="003D168E"/>
    <w:rsid w:val="003D1704"/>
    <w:rsid w:val="003D177C"/>
    <w:rsid w:val="003D17E8"/>
    <w:rsid w:val="003D1877"/>
    <w:rsid w:val="003D1B2A"/>
    <w:rsid w:val="003D1C3D"/>
    <w:rsid w:val="003D1CDF"/>
    <w:rsid w:val="003D1D9C"/>
    <w:rsid w:val="003D1FA9"/>
    <w:rsid w:val="003D202F"/>
    <w:rsid w:val="003D2232"/>
    <w:rsid w:val="003D2268"/>
    <w:rsid w:val="003D2278"/>
    <w:rsid w:val="003D24E1"/>
    <w:rsid w:val="003D2571"/>
    <w:rsid w:val="003D257F"/>
    <w:rsid w:val="003D25AF"/>
    <w:rsid w:val="003D26A1"/>
    <w:rsid w:val="003D26AD"/>
    <w:rsid w:val="003D26BB"/>
    <w:rsid w:val="003D275C"/>
    <w:rsid w:val="003D2887"/>
    <w:rsid w:val="003D2892"/>
    <w:rsid w:val="003D2903"/>
    <w:rsid w:val="003D2923"/>
    <w:rsid w:val="003D2A25"/>
    <w:rsid w:val="003D2C8E"/>
    <w:rsid w:val="003D2D95"/>
    <w:rsid w:val="003D2E24"/>
    <w:rsid w:val="003D2EC5"/>
    <w:rsid w:val="003D2ECA"/>
    <w:rsid w:val="003D2F51"/>
    <w:rsid w:val="003D2F6B"/>
    <w:rsid w:val="003D3032"/>
    <w:rsid w:val="003D3035"/>
    <w:rsid w:val="003D307B"/>
    <w:rsid w:val="003D3160"/>
    <w:rsid w:val="003D3195"/>
    <w:rsid w:val="003D336B"/>
    <w:rsid w:val="003D342B"/>
    <w:rsid w:val="003D3598"/>
    <w:rsid w:val="003D361B"/>
    <w:rsid w:val="003D3903"/>
    <w:rsid w:val="003D3A1E"/>
    <w:rsid w:val="003D3A65"/>
    <w:rsid w:val="003D3AB7"/>
    <w:rsid w:val="003D3C10"/>
    <w:rsid w:val="003D3CA5"/>
    <w:rsid w:val="003D3D0D"/>
    <w:rsid w:val="003D4058"/>
    <w:rsid w:val="003D4144"/>
    <w:rsid w:val="003D4245"/>
    <w:rsid w:val="003D4281"/>
    <w:rsid w:val="003D4375"/>
    <w:rsid w:val="003D43A7"/>
    <w:rsid w:val="003D440A"/>
    <w:rsid w:val="003D440E"/>
    <w:rsid w:val="003D4624"/>
    <w:rsid w:val="003D4756"/>
    <w:rsid w:val="003D478F"/>
    <w:rsid w:val="003D47D6"/>
    <w:rsid w:val="003D4852"/>
    <w:rsid w:val="003D485B"/>
    <w:rsid w:val="003D4955"/>
    <w:rsid w:val="003D4974"/>
    <w:rsid w:val="003D498F"/>
    <w:rsid w:val="003D49D5"/>
    <w:rsid w:val="003D4AC2"/>
    <w:rsid w:val="003D4B1D"/>
    <w:rsid w:val="003D4B84"/>
    <w:rsid w:val="003D4BB5"/>
    <w:rsid w:val="003D4C04"/>
    <w:rsid w:val="003D4C8F"/>
    <w:rsid w:val="003D4CC9"/>
    <w:rsid w:val="003D4E16"/>
    <w:rsid w:val="003D4FCD"/>
    <w:rsid w:val="003D505F"/>
    <w:rsid w:val="003D5131"/>
    <w:rsid w:val="003D51CF"/>
    <w:rsid w:val="003D530D"/>
    <w:rsid w:val="003D5436"/>
    <w:rsid w:val="003D55FB"/>
    <w:rsid w:val="003D5632"/>
    <w:rsid w:val="003D56A3"/>
    <w:rsid w:val="003D573C"/>
    <w:rsid w:val="003D57C5"/>
    <w:rsid w:val="003D58BE"/>
    <w:rsid w:val="003D58F3"/>
    <w:rsid w:val="003D594C"/>
    <w:rsid w:val="003D5964"/>
    <w:rsid w:val="003D5A68"/>
    <w:rsid w:val="003D5BC0"/>
    <w:rsid w:val="003D5BD7"/>
    <w:rsid w:val="003D5BF0"/>
    <w:rsid w:val="003D5D10"/>
    <w:rsid w:val="003D5D65"/>
    <w:rsid w:val="003D5E59"/>
    <w:rsid w:val="003D5EC6"/>
    <w:rsid w:val="003D5ECC"/>
    <w:rsid w:val="003D5EDF"/>
    <w:rsid w:val="003D5EF6"/>
    <w:rsid w:val="003D6042"/>
    <w:rsid w:val="003D6046"/>
    <w:rsid w:val="003D6065"/>
    <w:rsid w:val="003D60B2"/>
    <w:rsid w:val="003D6140"/>
    <w:rsid w:val="003D6142"/>
    <w:rsid w:val="003D614E"/>
    <w:rsid w:val="003D6227"/>
    <w:rsid w:val="003D6270"/>
    <w:rsid w:val="003D62C1"/>
    <w:rsid w:val="003D630D"/>
    <w:rsid w:val="003D6326"/>
    <w:rsid w:val="003D642F"/>
    <w:rsid w:val="003D644A"/>
    <w:rsid w:val="003D6462"/>
    <w:rsid w:val="003D649C"/>
    <w:rsid w:val="003D65C6"/>
    <w:rsid w:val="003D65D5"/>
    <w:rsid w:val="003D66EA"/>
    <w:rsid w:val="003D67E0"/>
    <w:rsid w:val="003D6810"/>
    <w:rsid w:val="003D68C6"/>
    <w:rsid w:val="003D6BB7"/>
    <w:rsid w:val="003D6BDC"/>
    <w:rsid w:val="003D6C17"/>
    <w:rsid w:val="003D6CDA"/>
    <w:rsid w:val="003D6D74"/>
    <w:rsid w:val="003D6D8A"/>
    <w:rsid w:val="003D6E28"/>
    <w:rsid w:val="003D6E4C"/>
    <w:rsid w:val="003D6F16"/>
    <w:rsid w:val="003D6FCA"/>
    <w:rsid w:val="003D6FE2"/>
    <w:rsid w:val="003D704D"/>
    <w:rsid w:val="003D7154"/>
    <w:rsid w:val="003D7178"/>
    <w:rsid w:val="003D7180"/>
    <w:rsid w:val="003D71C4"/>
    <w:rsid w:val="003D72E0"/>
    <w:rsid w:val="003D72FF"/>
    <w:rsid w:val="003D736F"/>
    <w:rsid w:val="003D7453"/>
    <w:rsid w:val="003D74D8"/>
    <w:rsid w:val="003D7511"/>
    <w:rsid w:val="003D75CB"/>
    <w:rsid w:val="003D7650"/>
    <w:rsid w:val="003D78D0"/>
    <w:rsid w:val="003D79FF"/>
    <w:rsid w:val="003D7AC6"/>
    <w:rsid w:val="003D7B3B"/>
    <w:rsid w:val="003D7BF9"/>
    <w:rsid w:val="003D7D62"/>
    <w:rsid w:val="003D7FE3"/>
    <w:rsid w:val="003E0007"/>
    <w:rsid w:val="003E0194"/>
    <w:rsid w:val="003E0279"/>
    <w:rsid w:val="003E02AC"/>
    <w:rsid w:val="003E03BB"/>
    <w:rsid w:val="003E0402"/>
    <w:rsid w:val="003E06F7"/>
    <w:rsid w:val="003E07D4"/>
    <w:rsid w:val="003E0802"/>
    <w:rsid w:val="003E08F3"/>
    <w:rsid w:val="003E0935"/>
    <w:rsid w:val="003E094E"/>
    <w:rsid w:val="003E0A10"/>
    <w:rsid w:val="003E0A49"/>
    <w:rsid w:val="003E0AA4"/>
    <w:rsid w:val="003E0B8B"/>
    <w:rsid w:val="003E0C39"/>
    <w:rsid w:val="003E0D17"/>
    <w:rsid w:val="003E0D3D"/>
    <w:rsid w:val="003E0DAD"/>
    <w:rsid w:val="003E0E9A"/>
    <w:rsid w:val="003E1038"/>
    <w:rsid w:val="003E11E8"/>
    <w:rsid w:val="003E120F"/>
    <w:rsid w:val="003E1222"/>
    <w:rsid w:val="003E129E"/>
    <w:rsid w:val="003E12AB"/>
    <w:rsid w:val="003E1473"/>
    <w:rsid w:val="003E1533"/>
    <w:rsid w:val="003E1624"/>
    <w:rsid w:val="003E162A"/>
    <w:rsid w:val="003E162C"/>
    <w:rsid w:val="003E168D"/>
    <w:rsid w:val="003E1825"/>
    <w:rsid w:val="003E185F"/>
    <w:rsid w:val="003E191A"/>
    <w:rsid w:val="003E19DC"/>
    <w:rsid w:val="003E1A1A"/>
    <w:rsid w:val="003E1C0A"/>
    <w:rsid w:val="003E1CB3"/>
    <w:rsid w:val="003E1D1C"/>
    <w:rsid w:val="003E1DD4"/>
    <w:rsid w:val="003E1E09"/>
    <w:rsid w:val="003E1F11"/>
    <w:rsid w:val="003E224E"/>
    <w:rsid w:val="003E2394"/>
    <w:rsid w:val="003E2422"/>
    <w:rsid w:val="003E2582"/>
    <w:rsid w:val="003E26B0"/>
    <w:rsid w:val="003E26D8"/>
    <w:rsid w:val="003E27F1"/>
    <w:rsid w:val="003E281A"/>
    <w:rsid w:val="003E28B0"/>
    <w:rsid w:val="003E29CB"/>
    <w:rsid w:val="003E2A46"/>
    <w:rsid w:val="003E2AB4"/>
    <w:rsid w:val="003E2AE5"/>
    <w:rsid w:val="003E2B03"/>
    <w:rsid w:val="003E2BEE"/>
    <w:rsid w:val="003E2BFC"/>
    <w:rsid w:val="003E2C25"/>
    <w:rsid w:val="003E2D02"/>
    <w:rsid w:val="003E2DDD"/>
    <w:rsid w:val="003E2E0A"/>
    <w:rsid w:val="003E2F32"/>
    <w:rsid w:val="003E2F95"/>
    <w:rsid w:val="003E2FA4"/>
    <w:rsid w:val="003E312A"/>
    <w:rsid w:val="003E3308"/>
    <w:rsid w:val="003E3378"/>
    <w:rsid w:val="003E342C"/>
    <w:rsid w:val="003E36CD"/>
    <w:rsid w:val="003E3731"/>
    <w:rsid w:val="003E37CC"/>
    <w:rsid w:val="003E387F"/>
    <w:rsid w:val="003E38B1"/>
    <w:rsid w:val="003E3971"/>
    <w:rsid w:val="003E3AD0"/>
    <w:rsid w:val="003E3B58"/>
    <w:rsid w:val="003E3D4D"/>
    <w:rsid w:val="003E3E5B"/>
    <w:rsid w:val="003E3ED2"/>
    <w:rsid w:val="003E3EDF"/>
    <w:rsid w:val="003E401C"/>
    <w:rsid w:val="003E404E"/>
    <w:rsid w:val="003E40E3"/>
    <w:rsid w:val="003E4107"/>
    <w:rsid w:val="003E418E"/>
    <w:rsid w:val="003E420D"/>
    <w:rsid w:val="003E42D7"/>
    <w:rsid w:val="003E43F4"/>
    <w:rsid w:val="003E4481"/>
    <w:rsid w:val="003E4503"/>
    <w:rsid w:val="003E45A1"/>
    <w:rsid w:val="003E45B7"/>
    <w:rsid w:val="003E46C0"/>
    <w:rsid w:val="003E47A1"/>
    <w:rsid w:val="003E49E0"/>
    <w:rsid w:val="003E4BBF"/>
    <w:rsid w:val="003E4BF3"/>
    <w:rsid w:val="003E4C1B"/>
    <w:rsid w:val="003E4C3F"/>
    <w:rsid w:val="003E4C91"/>
    <w:rsid w:val="003E506B"/>
    <w:rsid w:val="003E5114"/>
    <w:rsid w:val="003E5141"/>
    <w:rsid w:val="003E5222"/>
    <w:rsid w:val="003E5257"/>
    <w:rsid w:val="003E532D"/>
    <w:rsid w:val="003E535D"/>
    <w:rsid w:val="003E543E"/>
    <w:rsid w:val="003E553D"/>
    <w:rsid w:val="003E5571"/>
    <w:rsid w:val="003E55F9"/>
    <w:rsid w:val="003E56E2"/>
    <w:rsid w:val="003E58DC"/>
    <w:rsid w:val="003E58F0"/>
    <w:rsid w:val="003E5980"/>
    <w:rsid w:val="003E598B"/>
    <w:rsid w:val="003E5A27"/>
    <w:rsid w:val="003E5BEB"/>
    <w:rsid w:val="003E5CBF"/>
    <w:rsid w:val="003E5D31"/>
    <w:rsid w:val="003E5DB9"/>
    <w:rsid w:val="003E5DD9"/>
    <w:rsid w:val="003E5E09"/>
    <w:rsid w:val="003E5EF0"/>
    <w:rsid w:val="003E6054"/>
    <w:rsid w:val="003E6066"/>
    <w:rsid w:val="003E60B3"/>
    <w:rsid w:val="003E6140"/>
    <w:rsid w:val="003E62B8"/>
    <w:rsid w:val="003E63D2"/>
    <w:rsid w:val="003E63D3"/>
    <w:rsid w:val="003E63F7"/>
    <w:rsid w:val="003E652B"/>
    <w:rsid w:val="003E6585"/>
    <w:rsid w:val="003E66B7"/>
    <w:rsid w:val="003E66D0"/>
    <w:rsid w:val="003E66D6"/>
    <w:rsid w:val="003E689A"/>
    <w:rsid w:val="003E68AF"/>
    <w:rsid w:val="003E69CD"/>
    <w:rsid w:val="003E6A36"/>
    <w:rsid w:val="003E6A9A"/>
    <w:rsid w:val="003E6BA1"/>
    <w:rsid w:val="003E6CCB"/>
    <w:rsid w:val="003E6DA8"/>
    <w:rsid w:val="003E6DF0"/>
    <w:rsid w:val="003E6DF6"/>
    <w:rsid w:val="003E6EA9"/>
    <w:rsid w:val="003E6F07"/>
    <w:rsid w:val="003E6F69"/>
    <w:rsid w:val="003E7023"/>
    <w:rsid w:val="003E7043"/>
    <w:rsid w:val="003E714E"/>
    <w:rsid w:val="003E7169"/>
    <w:rsid w:val="003E719A"/>
    <w:rsid w:val="003E71E7"/>
    <w:rsid w:val="003E7234"/>
    <w:rsid w:val="003E7378"/>
    <w:rsid w:val="003E7523"/>
    <w:rsid w:val="003E7661"/>
    <w:rsid w:val="003E76B2"/>
    <w:rsid w:val="003E7781"/>
    <w:rsid w:val="003E78F0"/>
    <w:rsid w:val="003E7B49"/>
    <w:rsid w:val="003E7BFC"/>
    <w:rsid w:val="003E7C24"/>
    <w:rsid w:val="003E7D62"/>
    <w:rsid w:val="003E7DD3"/>
    <w:rsid w:val="003E7DDA"/>
    <w:rsid w:val="003E7E78"/>
    <w:rsid w:val="003E7EA1"/>
    <w:rsid w:val="003E7F0A"/>
    <w:rsid w:val="003E7F6C"/>
    <w:rsid w:val="003E7F83"/>
    <w:rsid w:val="003E7F88"/>
    <w:rsid w:val="003F0003"/>
    <w:rsid w:val="003F006F"/>
    <w:rsid w:val="003F013F"/>
    <w:rsid w:val="003F0165"/>
    <w:rsid w:val="003F03C3"/>
    <w:rsid w:val="003F03EF"/>
    <w:rsid w:val="003F0434"/>
    <w:rsid w:val="003F0457"/>
    <w:rsid w:val="003F052C"/>
    <w:rsid w:val="003F0560"/>
    <w:rsid w:val="003F0601"/>
    <w:rsid w:val="003F069C"/>
    <w:rsid w:val="003F09CA"/>
    <w:rsid w:val="003F0A26"/>
    <w:rsid w:val="003F0A2D"/>
    <w:rsid w:val="003F0AFA"/>
    <w:rsid w:val="003F0C1C"/>
    <w:rsid w:val="003F0CC5"/>
    <w:rsid w:val="003F0D5F"/>
    <w:rsid w:val="003F0E6D"/>
    <w:rsid w:val="003F0E93"/>
    <w:rsid w:val="003F0F6C"/>
    <w:rsid w:val="003F10AA"/>
    <w:rsid w:val="003F1106"/>
    <w:rsid w:val="003F137C"/>
    <w:rsid w:val="003F1598"/>
    <w:rsid w:val="003F1624"/>
    <w:rsid w:val="003F1642"/>
    <w:rsid w:val="003F17A2"/>
    <w:rsid w:val="003F17D8"/>
    <w:rsid w:val="003F187D"/>
    <w:rsid w:val="003F1928"/>
    <w:rsid w:val="003F198C"/>
    <w:rsid w:val="003F1AA4"/>
    <w:rsid w:val="003F1ADB"/>
    <w:rsid w:val="003F1BAD"/>
    <w:rsid w:val="003F1BF1"/>
    <w:rsid w:val="003F1C37"/>
    <w:rsid w:val="003F1D4F"/>
    <w:rsid w:val="003F1DD7"/>
    <w:rsid w:val="003F1E7F"/>
    <w:rsid w:val="003F1EA5"/>
    <w:rsid w:val="003F1EF9"/>
    <w:rsid w:val="003F1FFB"/>
    <w:rsid w:val="003F2205"/>
    <w:rsid w:val="003F22AA"/>
    <w:rsid w:val="003F24E7"/>
    <w:rsid w:val="003F254F"/>
    <w:rsid w:val="003F2588"/>
    <w:rsid w:val="003F25E0"/>
    <w:rsid w:val="003F271F"/>
    <w:rsid w:val="003F27A5"/>
    <w:rsid w:val="003F2867"/>
    <w:rsid w:val="003F2929"/>
    <w:rsid w:val="003F2B36"/>
    <w:rsid w:val="003F2B66"/>
    <w:rsid w:val="003F2B7C"/>
    <w:rsid w:val="003F2CD9"/>
    <w:rsid w:val="003F2E28"/>
    <w:rsid w:val="003F2E32"/>
    <w:rsid w:val="003F2E68"/>
    <w:rsid w:val="003F2E98"/>
    <w:rsid w:val="003F2EE4"/>
    <w:rsid w:val="003F2F94"/>
    <w:rsid w:val="003F3040"/>
    <w:rsid w:val="003F3043"/>
    <w:rsid w:val="003F30F1"/>
    <w:rsid w:val="003F313C"/>
    <w:rsid w:val="003F3176"/>
    <w:rsid w:val="003F31D1"/>
    <w:rsid w:val="003F3271"/>
    <w:rsid w:val="003F32F8"/>
    <w:rsid w:val="003F330C"/>
    <w:rsid w:val="003F334A"/>
    <w:rsid w:val="003F336C"/>
    <w:rsid w:val="003F33AE"/>
    <w:rsid w:val="003F33B1"/>
    <w:rsid w:val="003F33E8"/>
    <w:rsid w:val="003F35CD"/>
    <w:rsid w:val="003F35EE"/>
    <w:rsid w:val="003F3636"/>
    <w:rsid w:val="003F3782"/>
    <w:rsid w:val="003F39E9"/>
    <w:rsid w:val="003F3A0A"/>
    <w:rsid w:val="003F3A2E"/>
    <w:rsid w:val="003F3B16"/>
    <w:rsid w:val="003F3B4C"/>
    <w:rsid w:val="003F3C2D"/>
    <w:rsid w:val="003F3CCE"/>
    <w:rsid w:val="003F3D77"/>
    <w:rsid w:val="003F3D9A"/>
    <w:rsid w:val="003F3EB7"/>
    <w:rsid w:val="003F3F69"/>
    <w:rsid w:val="003F3F80"/>
    <w:rsid w:val="003F409E"/>
    <w:rsid w:val="003F4307"/>
    <w:rsid w:val="003F4312"/>
    <w:rsid w:val="003F435D"/>
    <w:rsid w:val="003F4533"/>
    <w:rsid w:val="003F469D"/>
    <w:rsid w:val="003F4783"/>
    <w:rsid w:val="003F487B"/>
    <w:rsid w:val="003F497D"/>
    <w:rsid w:val="003F4A31"/>
    <w:rsid w:val="003F4ACB"/>
    <w:rsid w:val="003F4B97"/>
    <w:rsid w:val="003F4C48"/>
    <w:rsid w:val="003F4D22"/>
    <w:rsid w:val="003F4D6F"/>
    <w:rsid w:val="003F4D83"/>
    <w:rsid w:val="003F4D8B"/>
    <w:rsid w:val="003F4E94"/>
    <w:rsid w:val="003F4F1A"/>
    <w:rsid w:val="003F50C8"/>
    <w:rsid w:val="003F513E"/>
    <w:rsid w:val="003F51A4"/>
    <w:rsid w:val="003F51CB"/>
    <w:rsid w:val="003F52AB"/>
    <w:rsid w:val="003F5372"/>
    <w:rsid w:val="003F53A0"/>
    <w:rsid w:val="003F5715"/>
    <w:rsid w:val="003F57BA"/>
    <w:rsid w:val="003F57CF"/>
    <w:rsid w:val="003F59C6"/>
    <w:rsid w:val="003F5A08"/>
    <w:rsid w:val="003F5ABA"/>
    <w:rsid w:val="003F5B5D"/>
    <w:rsid w:val="003F5E53"/>
    <w:rsid w:val="003F5FC0"/>
    <w:rsid w:val="003F6197"/>
    <w:rsid w:val="003F61D6"/>
    <w:rsid w:val="003F62F8"/>
    <w:rsid w:val="003F6366"/>
    <w:rsid w:val="003F63A0"/>
    <w:rsid w:val="003F6473"/>
    <w:rsid w:val="003F67DC"/>
    <w:rsid w:val="003F67E9"/>
    <w:rsid w:val="003F6801"/>
    <w:rsid w:val="003F687D"/>
    <w:rsid w:val="003F6898"/>
    <w:rsid w:val="003F68E5"/>
    <w:rsid w:val="003F69CF"/>
    <w:rsid w:val="003F6A49"/>
    <w:rsid w:val="003F6AA3"/>
    <w:rsid w:val="003F6AAF"/>
    <w:rsid w:val="003F6AE8"/>
    <w:rsid w:val="003F6CA5"/>
    <w:rsid w:val="003F6E6D"/>
    <w:rsid w:val="003F6EA4"/>
    <w:rsid w:val="003F6ECE"/>
    <w:rsid w:val="003F6F09"/>
    <w:rsid w:val="003F6F24"/>
    <w:rsid w:val="003F6F2F"/>
    <w:rsid w:val="003F70D9"/>
    <w:rsid w:val="003F71F6"/>
    <w:rsid w:val="003F7240"/>
    <w:rsid w:val="003F7363"/>
    <w:rsid w:val="003F738C"/>
    <w:rsid w:val="003F73DA"/>
    <w:rsid w:val="003F73DC"/>
    <w:rsid w:val="003F742B"/>
    <w:rsid w:val="003F74A0"/>
    <w:rsid w:val="003F750C"/>
    <w:rsid w:val="003F7519"/>
    <w:rsid w:val="003F7526"/>
    <w:rsid w:val="003F75D8"/>
    <w:rsid w:val="003F77A1"/>
    <w:rsid w:val="003F77A6"/>
    <w:rsid w:val="003F7812"/>
    <w:rsid w:val="003F7975"/>
    <w:rsid w:val="003F7C09"/>
    <w:rsid w:val="003F7CF0"/>
    <w:rsid w:val="003F7D64"/>
    <w:rsid w:val="003F7F22"/>
    <w:rsid w:val="003F7F63"/>
    <w:rsid w:val="00400183"/>
    <w:rsid w:val="00400313"/>
    <w:rsid w:val="0040038E"/>
    <w:rsid w:val="004003C0"/>
    <w:rsid w:val="004003D7"/>
    <w:rsid w:val="0040056A"/>
    <w:rsid w:val="00400653"/>
    <w:rsid w:val="004006B2"/>
    <w:rsid w:val="004006FD"/>
    <w:rsid w:val="004006FF"/>
    <w:rsid w:val="00400841"/>
    <w:rsid w:val="00400877"/>
    <w:rsid w:val="0040095A"/>
    <w:rsid w:val="00400A72"/>
    <w:rsid w:val="00400A74"/>
    <w:rsid w:val="00400A8E"/>
    <w:rsid w:val="00400BC7"/>
    <w:rsid w:val="00400D32"/>
    <w:rsid w:val="00400DB7"/>
    <w:rsid w:val="00400F6F"/>
    <w:rsid w:val="0040102D"/>
    <w:rsid w:val="00401185"/>
    <w:rsid w:val="00401195"/>
    <w:rsid w:val="0040124C"/>
    <w:rsid w:val="00401294"/>
    <w:rsid w:val="004012E4"/>
    <w:rsid w:val="004013F4"/>
    <w:rsid w:val="004014F4"/>
    <w:rsid w:val="00401517"/>
    <w:rsid w:val="00401622"/>
    <w:rsid w:val="00401672"/>
    <w:rsid w:val="0040174F"/>
    <w:rsid w:val="00401754"/>
    <w:rsid w:val="004017C9"/>
    <w:rsid w:val="00401853"/>
    <w:rsid w:val="004018A9"/>
    <w:rsid w:val="004019F3"/>
    <w:rsid w:val="00401A12"/>
    <w:rsid w:val="00401B02"/>
    <w:rsid w:val="00401BBB"/>
    <w:rsid w:val="00401D1A"/>
    <w:rsid w:val="00401E06"/>
    <w:rsid w:val="00401E98"/>
    <w:rsid w:val="00401F0C"/>
    <w:rsid w:val="00401F59"/>
    <w:rsid w:val="00402021"/>
    <w:rsid w:val="0040211F"/>
    <w:rsid w:val="004021FA"/>
    <w:rsid w:val="0040220B"/>
    <w:rsid w:val="004022E8"/>
    <w:rsid w:val="00402318"/>
    <w:rsid w:val="0040238B"/>
    <w:rsid w:val="00402396"/>
    <w:rsid w:val="004023B1"/>
    <w:rsid w:val="004023B9"/>
    <w:rsid w:val="00402456"/>
    <w:rsid w:val="004024F5"/>
    <w:rsid w:val="00402628"/>
    <w:rsid w:val="0040266B"/>
    <w:rsid w:val="00402702"/>
    <w:rsid w:val="004027AC"/>
    <w:rsid w:val="004029C1"/>
    <w:rsid w:val="004029D8"/>
    <w:rsid w:val="00402A52"/>
    <w:rsid w:val="00402AB5"/>
    <w:rsid w:val="00402B67"/>
    <w:rsid w:val="00402C50"/>
    <w:rsid w:val="00402CDE"/>
    <w:rsid w:val="00402D16"/>
    <w:rsid w:val="00402D29"/>
    <w:rsid w:val="00402EB2"/>
    <w:rsid w:val="00403032"/>
    <w:rsid w:val="00403040"/>
    <w:rsid w:val="00403123"/>
    <w:rsid w:val="004031F9"/>
    <w:rsid w:val="0040337B"/>
    <w:rsid w:val="00403383"/>
    <w:rsid w:val="004033D2"/>
    <w:rsid w:val="004036F3"/>
    <w:rsid w:val="00403711"/>
    <w:rsid w:val="0040371B"/>
    <w:rsid w:val="00403869"/>
    <w:rsid w:val="004038F3"/>
    <w:rsid w:val="004038FC"/>
    <w:rsid w:val="00403948"/>
    <w:rsid w:val="00403AA4"/>
    <w:rsid w:val="00403E61"/>
    <w:rsid w:val="00403EB7"/>
    <w:rsid w:val="00404007"/>
    <w:rsid w:val="00404228"/>
    <w:rsid w:val="004042CD"/>
    <w:rsid w:val="004043D3"/>
    <w:rsid w:val="004044CE"/>
    <w:rsid w:val="00404552"/>
    <w:rsid w:val="004045F4"/>
    <w:rsid w:val="00404690"/>
    <w:rsid w:val="0040470A"/>
    <w:rsid w:val="00404789"/>
    <w:rsid w:val="004047BB"/>
    <w:rsid w:val="004047F8"/>
    <w:rsid w:val="004049EA"/>
    <w:rsid w:val="00404A70"/>
    <w:rsid w:val="00404AC0"/>
    <w:rsid w:val="00404DC3"/>
    <w:rsid w:val="00404DC5"/>
    <w:rsid w:val="00404DF1"/>
    <w:rsid w:val="00404E30"/>
    <w:rsid w:val="00404E97"/>
    <w:rsid w:val="00404F2C"/>
    <w:rsid w:val="00404F4B"/>
    <w:rsid w:val="00405052"/>
    <w:rsid w:val="0040508B"/>
    <w:rsid w:val="004051E1"/>
    <w:rsid w:val="00405202"/>
    <w:rsid w:val="00405237"/>
    <w:rsid w:val="004052D6"/>
    <w:rsid w:val="00405365"/>
    <w:rsid w:val="00405385"/>
    <w:rsid w:val="00405433"/>
    <w:rsid w:val="0040544D"/>
    <w:rsid w:val="00405485"/>
    <w:rsid w:val="004054DB"/>
    <w:rsid w:val="0040554F"/>
    <w:rsid w:val="0040555D"/>
    <w:rsid w:val="00405584"/>
    <w:rsid w:val="0040563F"/>
    <w:rsid w:val="004056AA"/>
    <w:rsid w:val="004056D7"/>
    <w:rsid w:val="004056FB"/>
    <w:rsid w:val="0040576F"/>
    <w:rsid w:val="004058C7"/>
    <w:rsid w:val="0040593C"/>
    <w:rsid w:val="00405977"/>
    <w:rsid w:val="00405AE1"/>
    <w:rsid w:val="00405B0F"/>
    <w:rsid w:val="00405B2E"/>
    <w:rsid w:val="00405BB3"/>
    <w:rsid w:val="00405C31"/>
    <w:rsid w:val="00405C35"/>
    <w:rsid w:val="00405CA7"/>
    <w:rsid w:val="00405CCD"/>
    <w:rsid w:val="00405D5D"/>
    <w:rsid w:val="0040606C"/>
    <w:rsid w:val="0040609D"/>
    <w:rsid w:val="004062CF"/>
    <w:rsid w:val="0040636E"/>
    <w:rsid w:val="004063AC"/>
    <w:rsid w:val="004063FF"/>
    <w:rsid w:val="004064DF"/>
    <w:rsid w:val="0040654C"/>
    <w:rsid w:val="00406557"/>
    <w:rsid w:val="004065A1"/>
    <w:rsid w:val="004065E0"/>
    <w:rsid w:val="004066D2"/>
    <w:rsid w:val="004066E8"/>
    <w:rsid w:val="004066F5"/>
    <w:rsid w:val="0040671A"/>
    <w:rsid w:val="00406744"/>
    <w:rsid w:val="0040676E"/>
    <w:rsid w:val="00406949"/>
    <w:rsid w:val="0040694F"/>
    <w:rsid w:val="00406998"/>
    <w:rsid w:val="00406AC9"/>
    <w:rsid w:val="00406B48"/>
    <w:rsid w:val="00406B69"/>
    <w:rsid w:val="00406B96"/>
    <w:rsid w:val="00406BFC"/>
    <w:rsid w:val="00406C1C"/>
    <w:rsid w:val="00406CC8"/>
    <w:rsid w:val="00406CF1"/>
    <w:rsid w:val="00406E05"/>
    <w:rsid w:val="00406F35"/>
    <w:rsid w:val="00406F6F"/>
    <w:rsid w:val="0040700E"/>
    <w:rsid w:val="0040715D"/>
    <w:rsid w:val="004071B0"/>
    <w:rsid w:val="004071C4"/>
    <w:rsid w:val="004072C2"/>
    <w:rsid w:val="004072C7"/>
    <w:rsid w:val="00407423"/>
    <w:rsid w:val="004074D3"/>
    <w:rsid w:val="00407577"/>
    <w:rsid w:val="004075F2"/>
    <w:rsid w:val="0040768D"/>
    <w:rsid w:val="0040781F"/>
    <w:rsid w:val="00407821"/>
    <w:rsid w:val="00407A60"/>
    <w:rsid w:val="00407AB0"/>
    <w:rsid w:val="00407B55"/>
    <w:rsid w:val="00407BA3"/>
    <w:rsid w:val="00407D06"/>
    <w:rsid w:val="00407E44"/>
    <w:rsid w:val="0041009A"/>
    <w:rsid w:val="00410202"/>
    <w:rsid w:val="00410220"/>
    <w:rsid w:val="004102CD"/>
    <w:rsid w:val="004102CF"/>
    <w:rsid w:val="004103B5"/>
    <w:rsid w:val="004104D6"/>
    <w:rsid w:val="00410545"/>
    <w:rsid w:val="00410548"/>
    <w:rsid w:val="004105A8"/>
    <w:rsid w:val="0041063C"/>
    <w:rsid w:val="00410850"/>
    <w:rsid w:val="0041089F"/>
    <w:rsid w:val="004108B6"/>
    <w:rsid w:val="0041095F"/>
    <w:rsid w:val="00410A0F"/>
    <w:rsid w:val="00410C3D"/>
    <w:rsid w:val="00410D13"/>
    <w:rsid w:val="00410D14"/>
    <w:rsid w:val="004110BB"/>
    <w:rsid w:val="0041114A"/>
    <w:rsid w:val="00411206"/>
    <w:rsid w:val="0041121F"/>
    <w:rsid w:val="004112AE"/>
    <w:rsid w:val="00411376"/>
    <w:rsid w:val="004113CF"/>
    <w:rsid w:val="004114CE"/>
    <w:rsid w:val="004116BD"/>
    <w:rsid w:val="00411716"/>
    <w:rsid w:val="00411742"/>
    <w:rsid w:val="004117B3"/>
    <w:rsid w:val="004117FA"/>
    <w:rsid w:val="004118C6"/>
    <w:rsid w:val="00411900"/>
    <w:rsid w:val="0041190D"/>
    <w:rsid w:val="00411C12"/>
    <w:rsid w:val="00411C3B"/>
    <w:rsid w:val="00411D17"/>
    <w:rsid w:val="00411D18"/>
    <w:rsid w:val="00411E52"/>
    <w:rsid w:val="00411FE1"/>
    <w:rsid w:val="00412066"/>
    <w:rsid w:val="00412133"/>
    <w:rsid w:val="004121CC"/>
    <w:rsid w:val="00412223"/>
    <w:rsid w:val="0041226E"/>
    <w:rsid w:val="004123A5"/>
    <w:rsid w:val="004124BF"/>
    <w:rsid w:val="004124FA"/>
    <w:rsid w:val="00412525"/>
    <w:rsid w:val="00412757"/>
    <w:rsid w:val="00412837"/>
    <w:rsid w:val="00412879"/>
    <w:rsid w:val="0041290F"/>
    <w:rsid w:val="00412A2D"/>
    <w:rsid w:val="00412A4B"/>
    <w:rsid w:val="00412AD8"/>
    <w:rsid w:val="00412BB8"/>
    <w:rsid w:val="00412D53"/>
    <w:rsid w:val="00412DD1"/>
    <w:rsid w:val="00412F0E"/>
    <w:rsid w:val="00412F96"/>
    <w:rsid w:val="00412FAA"/>
    <w:rsid w:val="0041305C"/>
    <w:rsid w:val="004130B7"/>
    <w:rsid w:val="004130D3"/>
    <w:rsid w:val="0041310B"/>
    <w:rsid w:val="004132E9"/>
    <w:rsid w:val="00413363"/>
    <w:rsid w:val="0041354F"/>
    <w:rsid w:val="004137CF"/>
    <w:rsid w:val="004137D5"/>
    <w:rsid w:val="00413830"/>
    <w:rsid w:val="0041391B"/>
    <w:rsid w:val="00413942"/>
    <w:rsid w:val="004139F7"/>
    <w:rsid w:val="00413A38"/>
    <w:rsid w:val="00413BB5"/>
    <w:rsid w:val="00413C8E"/>
    <w:rsid w:val="00413CE4"/>
    <w:rsid w:val="00413DE3"/>
    <w:rsid w:val="00413E79"/>
    <w:rsid w:val="00414000"/>
    <w:rsid w:val="00414027"/>
    <w:rsid w:val="0041408C"/>
    <w:rsid w:val="00414136"/>
    <w:rsid w:val="00414225"/>
    <w:rsid w:val="00414255"/>
    <w:rsid w:val="004142EA"/>
    <w:rsid w:val="00414385"/>
    <w:rsid w:val="004143A4"/>
    <w:rsid w:val="0041440D"/>
    <w:rsid w:val="0041443D"/>
    <w:rsid w:val="0041458B"/>
    <w:rsid w:val="004146A6"/>
    <w:rsid w:val="0041472B"/>
    <w:rsid w:val="004149D3"/>
    <w:rsid w:val="004149EE"/>
    <w:rsid w:val="00414A39"/>
    <w:rsid w:val="00414B53"/>
    <w:rsid w:val="00414B90"/>
    <w:rsid w:val="00414C10"/>
    <w:rsid w:val="00414DE8"/>
    <w:rsid w:val="00414F43"/>
    <w:rsid w:val="00414F92"/>
    <w:rsid w:val="0041509B"/>
    <w:rsid w:val="004150B8"/>
    <w:rsid w:val="00415290"/>
    <w:rsid w:val="004152C1"/>
    <w:rsid w:val="004152F4"/>
    <w:rsid w:val="004152F7"/>
    <w:rsid w:val="004153FB"/>
    <w:rsid w:val="00415478"/>
    <w:rsid w:val="00415496"/>
    <w:rsid w:val="0041560B"/>
    <w:rsid w:val="00415775"/>
    <w:rsid w:val="004159D2"/>
    <w:rsid w:val="00415A9E"/>
    <w:rsid w:val="00415ABD"/>
    <w:rsid w:val="00415C53"/>
    <w:rsid w:val="00415CC6"/>
    <w:rsid w:val="00415D02"/>
    <w:rsid w:val="00415D2F"/>
    <w:rsid w:val="00415E1F"/>
    <w:rsid w:val="00415E7D"/>
    <w:rsid w:val="00415ED0"/>
    <w:rsid w:val="00415F72"/>
    <w:rsid w:val="00415FBD"/>
    <w:rsid w:val="00415FDB"/>
    <w:rsid w:val="004161D8"/>
    <w:rsid w:val="0041621B"/>
    <w:rsid w:val="004163BD"/>
    <w:rsid w:val="004163E6"/>
    <w:rsid w:val="004165AE"/>
    <w:rsid w:val="004165E7"/>
    <w:rsid w:val="0041660C"/>
    <w:rsid w:val="00416867"/>
    <w:rsid w:val="004169F9"/>
    <w:rsid w:val="00416BE3"/>
    <w:rsid w:val="00416BE7"/>
    <w:rsid w:val="00416C19"/>
    <w:rsid w:val="00416C71"/>
    <w:rsid w:val="00416C78"/>
    <w:rsid w:val="00416CFD"/>
    <w:rsid w:val="00416D5E"/>
    <w:rsid w:val="00416E66"/>
    <w:rsid w:val="00416EB2"/>
    <w:rsid w:val="00416F75"/>
    <w:rsid w:val="00416F80"/>
    <w:rsid w:val="004170F4"/>
    <w:rsid w:val="00417141"/>
    <w:rsid w:val="00417161"/>
    <w:rsid w:val="004171DA"/>
    <w:rsid w:val="004172E2"/>
    <w:rsid w:val="0041730C"/>
    <w:rsid w:val="00417345"/>
    <w:rsid w:val="0041762A"/>
    <w:rsid w:val="0041762F"/>
    <w:rsid w:val="004176C4"/>
    <w:rsid w:val="00417738"/>
    <w:rsid w:val="00417866"/>
    <w:rsid w:val="0041794E"/>
    <w:rsid w:val="004179FF"/>
    <w:rsid w:val="00417A7E"/>
    <w:rsid w:val="00417BA1"/>
    <w:rsid w:val="00417BC6"/>
    <w:rsid w:val="00417CE3"/>
    <w:rsid w:val="00417D02"/>
    <w:rsid w:val="00417D53"/>
    <w:rsid w:val="00417EB7"/>
    <w:rsid w:val="00420087"/>
    <w:rsid w:val="0042009D"/>
    <w:rsid w:val="004200A4"/>
    <w:rsid w:val="004200C9"/>
    <w:rsid w:val="004201B7"/>
    <w:rsid w:val="0042022F"/>
    <w:rsid w:val="00420233"/>
    <w:rsid w:val="00420275"/>
    <w:rsid w:val="00420290"/>
    <w:rsid w:val="004203E9"/>
    <w:rsid w:val="00420401"/>
    <w:rsid w:val="0042058E"/>
    <w:rsid w:val="0042062A"/>
    <w:rsid w:val="00420632"/>
    <w:rsid w:val="00420680"/>
    <w:rsid w:val="00420691"/>
    <w:rsid w:val="004207EB"/>
    <w:rsid w:val="00420A23"/>
    <w:rsid w:val="00420A2F"/>
    <w:rsid w:val="00420A91"/>
    <w:rsid w:val="00420AE4"/>
    <w:rsid w:val="00420B51"/>
    <w:rsid w:val="00420BD7"/>
    <w:rsid w:val="00420C25"/>
    <w:rsid w:val="00420C54"/>
    <w:rsid w:val="00420CCD"/>
    <w:rsid w:val="004211ED"/>
    <w:rsid w:val="00421276"/>
    <w:rsid w:val="0042131F"/>
    <w:rsid w:val="0042142E"/>
    <w:rsid w:val="0042146F"/>
    <w:rsid w:val="004214DA"/>
    <w:rsid w:val="00421526"/>
    <w:rsid w:val="004215A2"/>
    <w:rsid w:val="00421645"/>
    <w:rsid w:val="004217CB"/>
    <w:rsid w:val="00421947"/>
    <w:rsid w:val="00421A3A"/>
    <w:rsid w:val="00421B59"/>
    <w:rsid w:val="00421BB3"/>
    <w:rsid w:val="00421E1E"/>
    <w:rsid w:val="00421E58"/>
    <w:rsid w:val="00421E80"/>
    <w:rsid w:val="00421EA3"/>
    <w:rsid w:val="00421EB1"/>
    <w:rsid w:val="00421ECE"/>
    <w:rsid w:val="00421EE4"/>
    <w:rsid w:val="00421FB6"/>
    <w:rsid w:val="00421FC9"/>
    <w:rsid w:val="00421FD1"/>
    <w:rsid w:val="00422056"/>
    <w:rsid w:val="00422099"/>
    <w:rsid w:val="004221E1"/>
    <w:rsid w:val="0042222A"/>
    <w:rsid w:val="0042226F"/>
    <w:rsid w:val="00422278"/>
    <w:rsid w:val="00422309"/>
    <w:rsid w:val="004223F1"/>
    <w:rsid w:val="004224AF"/>
    <w:rsid w:val="004224F2"/>
    <w:rsid w:val="0042256D"/>
    <w:rsid w:val="00422595"/>
    <w:rsid w:val="00422663"/>
    <w:rsid w:val="004226B3"/>
    <w:rsid w:val="00422764"/>
    <w:rsid w:val="00422770"/>
    <w:rsid w:val="0042299E"/>
    <w:rsid w:val="004229FB"/>
    <w:rsid w:val="00422A6B"/>
    <w:rsid w:val="00422ABD"/>
    <w:rsid w:val="00422ACF"/>
    <w:rsid w:val="00422B43"/>
    <w:rsid w:val="00422BAD"/>
    <w:rsid w:val="00422D4F"/>
    <w:rsid w:val="00422DB1"/>
    <w:rsid w:val="00422E13"/>
    <w:rsid w:val="00422E1B"/>
    <w:rsid w:val="00422E7D"/>
    <w:rsid w:val="00422EDA"/>
    <w:rsid w:val="00422F42"/>
    <w:rsid w:val="00422F62"/>
    <w:rsid w:val="004230EB"/>
    <w:rsid w:val="00423209"/>
    <w:rsid w:val="004232CD"/>
    <w:rsid w:val="0042335F"/>
    <w:rsid w:val="00423369"/>
    <w:rsid w:val="0042339E"/>
    <w:rsid w:val="004235DA"/>
    <w:rsid w:val="00423631"/>
    <w:rsid w:val="0042378B"/>
    <w:rsid w:val="00423821"/>
    <w:rsid w:val="00423884"/>
    <w:rsid w:val="00423A58"/>
    <w:rsid w:val="00423AB4"/>
    <w:rsid w:val="00423D36"/>
    <w:rsid w:val="00423D9E"/>
    <w:rsid w:val="00423E25"/>
    <w:rsid w:val="0042406F"/>
    <w:rsid w:val="004240AD"/>
    <w:rsid w:val="0042410B"/>
    <w:rsid w:val="00424186"/>
    <w:rsid w:val="004241C0"/>
    <w:rsid w:val="004243E4"/>
    <w:rsid w:val="00424473"/>
    <w:rsid w:val="00424488"/>
    <w:rsid w:val="004246D7"/>
    <w:rsid w:val="0042481D"/>
    <w:rsid w:val="004248B1"/>
    <w:rsid w:val="004249DF"/>
    <w:rsid w:val="004249F4"/>
    <w:rsid w:val="00424AB3"/>
    <w:rsid w:val="00424B47"/>
    <w:rsid w:val="00424B95"/>
    <w:rsid w:val="00424BA6"/>
    <w:rsid w:val="00424C74"/>
    <w:rsid w:val="00424C8A"/>
    <w:rsid w:val="00424D8E"/>
    <w:rsid w:val="00424E37"/>
    <w:rsid w:val="00424E8E"/>
    <w:rsid w:val="00424ED9"/>
    <w:rsid w:val="00424F9C"/>
    <w:rsid w:val="004250B8"/>
    <w:rsid w:val="004250B9"/>
    <w:rsid w:val="0042535A"/>
    <w:rsid w:val="004253CC"/>
    <w:rsid w:val="004253DE"/>
    <w:rsid w:val="004253FE"/>
    <w:rsid w:val="00425466"/>
    <w:rsid w:val="0042546C"/>
    <w:rsid w:val="00425517"/>
    <w:rsid w:val="004255D4"/>
    <w:rsid w:val="00425638"/>
    <w:rsid w:val="004256E9"/>
    <w:rsid w:val="0042578C"/>
    <w:rsid w:val="00425795"/>
    <w:rsid w:val="004257D2"/>
    <w:rsid w:val="0042596C"/>
    <w:rsid w:val="00425A7B"/>
    <w:rsid w:val="00425B3E"/>
    <w:rsid w:val="00425B59"/>
    <w:rsid w:val="00425C69"/>
    <w:rsid w:val="00425DA6"/>
    <w:rsid w:val="00425EAA"/>
    <w:rsid w:val="00425F70"/>
    <w:rsid w:val="004260A8"/>
    <w:rsid w:val="004260D9"/>
    <w:rsid w:val="004260F9"/>
    <w:rsid w:val="0042619C"/>
    <w:rsid w:val="004261D6"/>
    <w:rsid w:val="00426211"/>
    <w:rsid w:val="00426257"/>
    <w:rsid w:val="00426279"/>
    <w:rsid w:val="00426291"/>
    <w:rsid w:val="004263A6"/>
    <w:rsid w:val="0042656A"/>
    <w:rsid w:val="0042656B"/>
    <w:rsid w:val="00426729"/>
    <w:rsid w:val="00426759"/>
    <w:rsid w:val="004267AF"/>
    <w:rsid w:val="004269F4"/>
    <w:rsid w:val="00426A31"/>
    <w:rsid w:val="00426A57"/>
    <w:rsid w:val="00426A96"/>
    <w:rsid w:val="00426A9C"/>
    <w:rsid w:val="00426AAB"/>
    <w:rsid w:val="00426B1F"/>
    <w:rsid w:val="00426B49"/>
    <w:rsid w:val="00426C99"/>
    <w:rsid w:val="00426CB9"/>
    <w:rsid w:val="00426F72"/>
    <w:rsid w:val="00427305"/>
    <w:rsid w:val="004273E9"/>
    <w:rsid w:val="00427433"/>
    <w:rsid w:val="00427442"/>
    <w:rsid w:val="0042744E"/>
    <w:rsid w:val="004274A1"/>
    <w:rsid w:val="00427572"/>
    <w:rsid w:val="00427691"/>
    <w:rsid w:val="004276E8"/>
    <w:rsid w:val="00427720"/>
    <w:rsid w:val="0042776D"/>
    <w:rsid w:val="00427781"/>
    <w:rsid w:val="00427903"/>
    <w:rsid w:val="00427996"/>
    <w:rsid w:val="00427A92"/>
    <w:rsid w:val="00427AC9"/>
    <w:rsid w:val="00427B3D"/>
    <w:rsid w:val="00427C18"/>
    <w:rsid w:val="00427D24"/>
    <w:rsid w:val="00427D3D"/>
    <w:rsid w:val="00427D49"/>
    <w:rsid w:val="00427D8D"/>
    <w:rsid w:val="00430009"/>
    <w:rsid w:val="00430184"/>
    <w:rsid w:val="004301A3"/>
    <w:rsid w:val="00430287"/>
    <w:rsid w:val="00430344"/>
    <w:rsid w:val="00430451"/>
    <w:rsid w:val="0043053E"/>
    <w:rsid w:val="0043062A"/>
    <w:rsid w:val="0043063F"/>
    <w:rsid w:val="00430774"/>
    <w:rsid w:val="0043085A"/>
    <w:rsid w:val="0043091B"/>
    <w:rsid w:val="00430B1F"/>
    <w:rsid w:val="00430B83"/>
    <w:rsid w:val="00430BFE"/>
    <w:rsid w:val="00430C31"/>
    <w:rsid w:val="00430C96"/>
    <w:rsid w:val="00430D29"/>
    <w:rsid w:val="00430ED9"/>
    <w:rsid w:val="00430F25"/>
    <w:rsid w:val="004310C6"/>
    <w:rsid w:val="00431128"/>
    <w:rsid w:val="00431257"/>
    <w:rsid w:val="0043128F"/>
    <w:rsid w:val="004312C6"/>
    <w:rsid w:val="004313FD"/>
    <w:rsid w:val="00431441"/>
    <w:rsid w:val="0043155F"/>
    <w:rsid w:val="004315B7"/>
    <w:rsid w:val="0043165B"/>
    <w:rsid w:val="0043173E"/>
    <w:rsid w:val="00431809"/>
    <w:rsid w:val="00431810"/>
    <w:rsid w:val="00431821"/>
    <w:rsid w:val="00431948"/>
    <w:rsid w:val="00431A60"/>
    <w:rsid w:val="00431A7F"/>
    <w:rsid w:val="00431B9C"/>
    <w:rsid w:val="00431BF4"/>
    <w:rsid w:val="00431C2E"/>
    <w:rsid w:val="00431C72"/>
    <w:rsid w:val="00432015"/>
    <w:rsid w:val="004321DB"/>
    <w:rsid w:val="00432220"/>
    <w:rsid w:val="004322AA"/>
    <w:rsid w:val="0043234A"/>
    <w:rsid w:val="004323DE"/>
    <w:rsid w:val="00432525"/>
    <w:rsid w:val="004326B0"/>
    <w:rsid w:val="004326B5"/>
    <w:rsid w:val="00432769"/>
    <w:rsid w:val="004327E1"/>
    <w:rsid w:val="00432870"/>
    <w:rsid w:val="00432948"/>
    <w:rsid w:val="00432997"/>
    <w:rsid w:val="004329E2"/>
    <w:rsid w:val="00432A3F"/>
    <w:rsid w:val="00432BC7"/>
    <w:rsid w:val="00432BCF"/>
    <w:rsid w:val="00432D35"/>
    <w:rsid w:val="00432D94"/>
    <w:rsid w:val="00432D96"/>
    <w:rsid w:val="00432DBE"/>
    <w:rsid w:val="00432E64"/>
    <w:rsid w:val="0043306A"/>
    <w:rsid w:val="004330DB"/>
    <w:rsid w:val="00433174"/>
    <w:rsid w:val="004331D2"/>
    <w:rsid w:val="004331F7"/>
    <w:rsid w:val="00433266"/>
    <w:rsid w:val="004332BB"/>
    <w:rsid w:val="00433370"/>
    <w:rsid w:val="004333A6"/>
    <w:rsid w:val="00433429"/>
    <w:rsid w:val="004334E4"/>
    <w:rsid w:val="00433500"/>
    <w:rsid w:val="00433580"/>
    <w:rsid w:val="00433669"/>
    <w:rsid w:val="00433695"/>
    <w:rsid w:val="0043377B"/>
    <w:rsid w:val="004337E6"/>
    <w:rsid w:val="00433A8E"/>
    <w:rsid w:val="00433B82"/>
    <w:rsid w:val="00433C21"/>
    <w:rsid w:val="00433C8F"/>
    <w:rsid w:val="00433D42"/>
    <w:rsid w:val="00433D98"/>
    <w:rsid w:val="00433E2E"/>
    <w:rsid w:val="00433E78"/>
    <w:rsid w:val="00433ECB"/>
    <w:rsid w:val="00433F1C"/>
    <w:rsid w:val="00433F64"/>
    <w:rsid w:val="00433F8B"/>
    <w:rsid w:val="0043409E"/>
    <w:rsid w:val="004340AB"/>
    <w:rsid w:val="004341C6"/>
    <w:rsid w:val="00434326"/>
    <w:rsid w:val="004344A6"/>
    <w:rsid w:val="00434569"/>
    <w:rsid w:val="0043461C"/>
    <w:rsid w:val="004346BC"/>
    <w:rsid w:val="004346E7"/>
    <w:rsid w:val="00434703"/>
    <w:rsid w:val="00434707"/>
    <w:rsid w:val="0043476B"/>
    <w:rsid w:val="00434838"/>
    <w:rsid w:val="00434847"/>
    <w:rsid w:val="004348B5"/>
    <w:rsid w:val="0043492F"/>
    <w:rsid w:val="004349FB"/>
    <w:rsid w:val="00434ADD"/>
    <w:rsid w:val="00434B4B"/>
    <w:rsid w:val="00434B62"/>
    <w:rsid w:val="00434BC1"/>
    <w:rsid w:val="00434C2B"/>
    <w:rsid w:val="00434C2C"/>
    <w:rsid w:val="00434D71"/>
    <w:rsid w:val="00434E31"/>
    <w:rsid w:val="00434E7B"/>
    <w:rsid w:val="00434E88"/>
    <w:rsid w:val="00434EAA"/>
    <w:rsid w:val="00434F46"/>
    <w:rsid w:val="00434FC7"/>
    <w:rsid w:val="00435074"/>
    <w:rsid w:val="00435095"/>
    <w:rsid w:val="0043513C"/>
    <w:rsid w:val="004351C8"/>
    <w:rsid w:val="004351CD"/>
    <w:rsid w:val="0043541C"/>
    <w:rsid w:val="0043558E"/>
    <w:rsid w:val="004355EE"/>
    <w:rsid w:val="00435601"/>
    <w:rsid w:val="00435692"/>
    <w:rsid w:val="004357B5"/>
    <w:rsid w:val="004358BC"/>
    <w:rsid w:val="004358C9"/>
    <w:rsid w:val="00435941"/>
    <w:rsid w:val="0043599A"/>
    <w:rsid w:val="00435B75"/>
    <w:rsid w:val="00435C60"/>
    <w:rsid w:val="00435E50"/>
    <w:rsid w:val="00435E63"/>
    <w:rsid w:val="00435EC2"/>
    <w:rsid w:val="00435EF2"/>
    <w:rsid w:val="00435F30"/>
    <w:rsid w:val="00435FB3"/>
    <w:rsid w:val="004360C7"/>
    <w:rsid w:val="00436168"/>
    <w:rsid w:val="004361C3"/>
    <w:rsid w:val="0043632E"/>
    <w:rsid w:val="004363CD"/>
    <w:rsid w:val="004364B5"/>
    <w:rsid w:val="0043650C"/>
    <w:rsid w:val="00436662"/>
    <w:rsid w:val="004367CC"/>
    <w:rsid w:val="004369E1"/>
    <w:rsid w:val="00436A06"/>
    <w:rsid w:val="00436A0A"/>
    <w:rsid w:val="00436A82"/>
    <w:rsid w:val="00436B1D"/>
    <w:rsid w:val="00436B4E"/>
    <w:rsid w:val="00436C32"/>
    <w:rsid w:val="00436C69"/>
    <w:rsid w:val="00436D04"/>
    <w:rsid w:val="00436D1F"/>
    <w:rsid w:val="00436E79"/>
    <w:rsid w:val="00436EAF"/>
    <w:rsid w:val="00436F08"/>
    <w:rsid w:val="00436F60"/>
    <w:rsid w:val="0043708C"/>
    <w:rsid w:val="004370AC"/>
    <w:rsid w:val="004370CB"/>
    <w:rsid w:val="004371C3"/>
    <w:rsid w:val="004371ED"/>
    <w:rsid w:val="004372CB"/>
    <w:rsid w:val="00437339"/>
    <w:rsid w:val="00437367"/>
    <w:rsid w:val="004374D4"/>
    <w:rsid w:val="0043758D"/>
    <w:rsid w:val="0043759D"/>
    <w:rsid w:val="004375AD"/>
    <w:rsid w:val="004375BB"/>
    <w:rsid w:val="004377FE"/>
    <w:rsid w:val="0043783F"/>
    <w:rsid w:val="00437847"/>
    <w:rsid w:val="00437901"/>
    <w:rsid w:val="00437927"/>
    <w:rsid w:val="00437975"/>
    <w:rsid w:val="00437B2E"/>
    <w:rsid w:val="00437BE3"/>
    <w:rsid w:val="00437C88"/>
    <w:rsid w:val="00437CAC"/>
    <w:rsid w:val="00437D16"/>
    <w:rsid w:val="00437D5F"/>
    <w:rsid w:val="00437DDA"/>
    <w:rsid w:val="00437F49"/>
    <w:rsid w:val="00437FD5"/>
    <w:rsid w:val="00440020"/>
    <w:rsid w:val="00440135"/>
    <w:rsid w:val="00440162"/>
    <w:rsid w:val="00440186"/>
    <w:rsid w:val="00440310"/>
    <w:rsid w:val="00440408"/>
    <w:rsid w:val="0044048E"/>
    <w:rsid w:val="00440519"/>
    <w:rsid w:val="00440647"/>
    <w:rsid w:val="0044066C"/>
    <w:rsid w:val="00440812"/>
    <w:rsid w:val="00440A16"/>
    <w:rsid w:val="00440AE0"/>
    <w:rsid w:val="00440CD5"/>
    <w:rsid w:val="00440D4A"/>
    <w:rsid w:val="00440D7E"/>
    <w:rsid w:val="00440E1F"/>
    <w:rsid w:val="00440EF3"/>
    <w:rsid w:val="00440F1B"/>
    <w:rsid w:val="00441202"/>
    <w:rsid w:val="0044122F"/>
    <w:rsid w:val="00441353"/>
    <w:rsid w:val="004413D1"/>
    <w:rsid w:val="00441415"/>
    <w:rsid w:val="00441491"/>
    <w:rsid w:val="00441545"/>
    <w:rsid w:val="00441578"/>
    <w:rsid w:val="004417D8"/>
    <w:rsid w:val="0044188D"/>
    <w:rsid w:val="004419A6"/>
    <w:rsid w:val="00441A18"/>
    <w:rsid w:val="00441A96"/>
    <w:rsid w:val="00441C77"/>
    <w:rsid w:val="00441D5C"/>
    <w:rsid w:val="00441E33"/>
    <w:rsid w:val="00441E57"/>
    <w:rsid w:val="00441F61"/>
    <w:rsid w:val="00442013"/>
    <w:rsid w:val="004420CB"/>
    <w:rsid w:val="0044212B"/>
    <w:rsid w:val="0044223B"/>
    <w:rsid w:val="00442250"/>
    <w:rsid w:val="0044228C"/>
    <w:rsid w:val="004422FE"/>
    <w:rsid w:val="00442377"/>
    <w:rsid w:val="00442421"/>
    <w:rsid w:val="00442422"/>
    <w:rsid w:val="00442641"/>
    <w:rsid w:val="0044273F"/>
    <w:rsid w:val="004427F0"/>
    <w:rsid w:val="00442874"/>
    <w:rsid w:val="00442931"/>
    <w:rsid w:val="0044299A"/>
    <w:rsid w:val="00442A5F"/>
    <w:rsid w:val="00442AED"/>
    <w:rsid w:val="00442C52"/>
    <w:rsid w:val="00442C8E"/>
    <w:rsid w:val="00442C9C"/>
    <w:rsid w:val="00442D08"/>
    <w:rsid w:val="00442DD9"/>
    <w:rsid w:val="004431AD"/>
    <w:rsid w:val="004431AF"/>
    <w:rsid w:val="004433C0"/>
    <w:rsid w:val="004437E3"/>
    <w:rsid w:val="00443841"/>
    <w:rsid w:val="004438D6"/>
    <w:rsid w:val="00443996"/>
    <w:rsid w:val="00443C4B"/>
    <w:rsid w:val="00443D3B"/>
    <w:rsid w:val="00443D66"/>
    <w:rsid w:val="00443DEB"/>
    <w:rsid w:val="00443E47"/>
    <w:rsid w:val="00443EC2"/>
    <w:rsid w:val="00443EE3"/>
    <w:rsid w:val="004442AB"/>
    <w:rsid w:val="004442D3"/>
    <w:rsid w:val="00444353"/>
    <w:rsid w:val="004443E7"/>
    <w:rsid w:val="004444A1"/>
    <w:rsid w:val="004444B8"/>
    <w:rsid w:val="00444506"/>
    <w:rsid w:val="0044450E"/>
    <w:rsid w:val="00444511"/>
    <w:rsid w:val="0044453A"/>
    <w:rsid w:val="004445F9"/>
    <w:rsid w:val="00444640"/>
    <w:rsid w:val="0044469A"/>
    <w:rsid w:val="00444717"/>
    <w:rsid w:val="00444942"/>
    <w:rsid w:val="004449F3"/>
    <w:rsid w:val="00444AAE"/>
    <w:rsid w:val="00444ADE"/>
    <w:rsid w:val="00444B12"/>
    <w:rsid w:val="00444B62"/>
    <w:rsid w:val="00444BAF"/>
    <w:rsid w:val="00444BD2"/>
    <w:rsid w:val="00444C0B"/>
    <w:rsid w:val="00444C14"/>
    <w:rsid w:val="00444CBF"/>
    <w:rsid w:val="00444CE3"/>
    <w:rsid w:val="00444DCF"/>
    <w:rsid w:val="00444E34"/>
    <w:rsid w:val="00444F92"/>
    <w:rsid w:val="00444FB7"/>
    <w:rsid w:val="00445042"/>
    <w:rsid w:val="00445050"/>
    <w:rsid w:val="00445092"/>
    <w:rsid w:val="004451B7"/>
    <w:rsid w:val="004451C6"/>
    <w:rsid w:val="00445303"/>
    <w:rsid w:val="0044539D"/>
    <w:rsid w:val="004453CD"/>
    <w:rsid w:val="00445402"/>
    <w:rsid w:val="0044549A"/>
    <w:rsid w:val="0044550F"/>
    <w:rsid w:val="00445592"/>
    <w:rsid w:val="004455B4"/>
    <w:rsid w:val="004455E5"/>
    <w:rsid w:val="00445606"/>
    <w:rsid w:val="00445618"/>
    <w:rsid w:val="00445637"/>
    <w:rsid w:val="00445731"/>
    <w:rsid w:val="0044577E"/>
    <w:rsid w:val="00445AF3"/>
    <w:rsid w:val="00445C35"/>
    <w:rsid w:val="00445C71"/>
    <w:rsid w:val="00445C8C"/>
    <w:rsid w:val="00445C8D"/>
    <w:rsid w:val="00445DD8"/>
    <w:rsid w:val="00445F05"/>
    <w:rsid w:val="00445F95"/>
    <w:rsid w:val="00445FE0"/>
    <w:rsid w:val="004460B0"/>
    <w:rsid w:val="00446178"/>
    <w:rsid w:val="004462DC"/>
    <w:rsid w:val="0044631F"/>
    <w:rsid w:val="004463BF"/>
    <w:rsid w:val="0044653E"/>
    <w:rsid w:val="00446734"/>
    <w:rsid w:val="00446813"/>
    <w:rsid w:val="00446866"/>
    <w:rsid w:val="004468C5"/>
    <w:rsid w:val="004468D0"/>
    <w:rsid w:val="004469AA"/>
    <w:rsid w:val="00446A0C"/>
    <w:rsid w:val="00446A64"/>
    <w:rsid w:val="00446AAE"/>
    <w:rsid w:val="00446B26"/>
    <w:rsid w:val="00446CC9"/>
    <w:rsid w:val="00446DA8"/>
    <w:rsid w:val="00446E60"/>
    <w:rsid w:val="00446EE8"/>
    <w:rsid w:val="00446F27"/>
    <w:rsid w:val="004470B6"/>
    <w:rsid w:val="00447239"/>
    <w:rsid w:val="00447308"/>
    <w:rsid w:val="00447327"/>
    <w:rsid w:val="00447456"/>
    <w:rsid w:val="004475CA"/>
    <w:rsid w:val="004477B7"/>
    <w:rsid w:val="0044785C"/>
    <w:rsid w:val="00447860"/>
    <w:rsid w:val="004478A4"/>
    <w:rsid w:val="004478D4"/>
    <w:rsid w:val="0044793A"/>
    <w:rsid w:val="00447947"/>
    <w:rsid w:val="00447AD9"/>
    <w:rsid w:val="00447C81"/>
    <w:rsid w:val="00447CDE"/>
    <w:rsid w:val="00447E0D"/>
    <w:rsid w:val="00447E20"/>
    <w:rsid w:val="00447E36"/>
    <w:rsid w:val="00447EF3"/>
    <w:rsid w:val="00447EF9"/>
    <w:rsid w:val="00447F28"/>
    <w:rsid w:val="00450088"/>
    <w:rsid w:val="00450268"/>
    <w:rsid w:val="004503E6"/>
    <w:rsid w:val="004504A5"/>
    <w:rsid w:val="00450674"/>
    <w:rsid w:val="0045073B"/>
    <w:rsid w:val="00450973"/>
    <w:rsid w:val="00450A6F"/>
    <w:rsid w:val="00450ABE"/>
    <w:rsid w:val="00450C9A"/>
    <w:rsid w:val="00450CC3"/>
    <w:rsid w:val="00450DC5"/>
    <w:rsid w:val="00450E46"/>
    <w:rsid w:val="00450EAF"/>
    <w:rsid w:val="00450F19"/>
    <w:rsid w:val="00451028"/>
    <w:rsid w:val="00451055"/>
    <w:rsid w:val="004510F0"/>
    <w:rsid w:val="0045113B"/>
    <w:rsid w:val="0045132F"/>
    <w:rsid w:val="0045136D"/>
    <w:rsid w:val="00451450"/>
    <w:rsid w:val="004515B6"/>
    <w:rsid w:val="00451712"/>
    <w:rsid w:val="0045181B"/>
    <w:rsid w:val="0045181F"/>
    <w:rsid w:val="00451967"/>
    <w:rsid w:val="00451A6D"/>
    <w:rsid w:val="00451AA7"/>
    <w:rsid w:val="00451BA0"/>
    <w:rsid w:val="00451BF4"/>
    <w:rsid w:val="00451D00"/>
    <w:rsid w:val="00451D26"/>
    <w:rsid w:val="00451D58"/>
    <w:rsid w:val="00451DE9"/>
    <w:rsid w:val="00451E14"/>
    <w:rsid w:val="00451EAF"/>
    <w:rsid w:val="00451F1A"/>
    <w:rsid w:val="00452123"/>
    <w:rsid w:val="00452206"/>
    <w:rsid w:val="00452231"/>
    <w:rsid w:val="00452270"/>
    <w:rsid w:val="004522A4"/>
    <w:rsid w:val="0045237A"/>
    <w:rsid w:val="0045238C"/>
    <w:rsid w:val="004523A4"/>
    <w:rsid w:val="004523B5"/>
    <w:rsid w:val="0045245F"/>
    <w:rsid w:val="00452505"/>
    <w:rsid w:val="00452554"/>
    <w:rsid w:val="00452613"/>
    <w:rsid w:val="00452671"/>
    <w:rsid w:val="00452715"/>
    <w:rsid w:val="004527CF"/>
    <w:rsid w:val="00452994"/>
    <w:rsid w:val="00452BA3"/>
    <w:rsid w:val="00452BC1"/>
    <w:rsid w:val="00452C0A"/>
    <w:rsid w:val="00452D49"/>
    <w:rsid w:val="00452ED5"/>
    <w:rsid w:val="00452F1E"/>
    <w:rsid w:val="00452F27"/>
    <w:rsid w:val="00452F30"/>
    <w:rsid w:val="00452F33"/>
    <w:rsid w:val="00452F86"/>
    <w:rsid w:val="004530F0"/>
    <w:rsid w:val="00453110"/>
    <w:rsid w:val="0045318C"/>
    <w:rsid w:val="0045341F"/>
    <w:rsid w:val="00453464"/>
    <w:rsid w:val="004536DB"/>
    <w:rsid w:val="00453736"/>
    <w:rsid w:val="0045375E"/>
    <w:rsid w:val="00453764"/>
    <w:rsid w:val="004538C3"/>
    <w:rsid w:val="004538E5"/>
    <w:rsid w:val="0045395A"/>
    <w:rsid w:val="00453B0A"/>
    <w:rsid w:val="00453BA9"/>
    <w:rsid w:val="00453D6F"/>
    <w:rsid w:val="00453D8C"/>
    <w:rsid w:val="00453DB3"/>
    <w:rsid w:val="00453DBD"/>
    <w:rsid w:val="00453F9A"/>
    <w:rsid w:val="00453FB7"/>
    <w:rsid w:val="0045409B"/>
    <w:rsid w:val="0045418A"/>
    <w:rsid w:val="0045418D"/>
    <w:rsid w:val="004541CF"/>
    <w:rsid w:val="00454255"/>
    <w:rsid w:val="004542D3"/>
    <w:rsid w:val="0045443F"/>
    <w:rsid w:val="0045448B"/>
    <w:rsid w:val="00454552"/>
    <w:rsid w:val="00454628"/>
    <w:rsid w:val="00454694"/>
    <w:rsid w:val="00454697"/>
    <w:rsid w:val="004546C2"/>
    <w:rsid w:val="0045475A"/>
    <w:rsid w:val="0045483B"/>
    <w:rsid w:val="004548DC"/>
    <w:rsid w:val="004548F5"/>
    <w:rsid w:val="00454A88"/>
    <w:rsid w:val="00454E19"/>
    <w:rsid w:val="00454F8F"/>
    <w:rsid w:val="00455028"/>
    <w:rsid w:val="00455043"/>
    <w:rsid w:val="004550B9"/>
    <w:rsid w:val="00455349"/>
    <w:rsid w:val="00455363"/>
    <w:rsid w:val="004553D1"/>
    <w:rsid w:val="00455486"/>
    <w:rsid w:val="004554CF"/>
    <w:rsid w:val="00455579"/>
    <w:rsid w:val="0045566E"/>
    <w:rsid w:val="00455739"/>
    <w:rsid w:val="00455783"/>
    <w:rsid w:val="00455927"/>
    <w:rsid w:val="004559F3"/>
    <w:rsid w:val="00455C5E"/>
    <w:rsid w:val="00455C92"/>
    <w:rsid w:val="00455CDE"/>
    <w:rsid w:val="00455E0B"/>
    <w:rsid w:val="00455EE3"/>
    <w:rsid w:val="00455EF0"/>
    <w:rsid w:val="00455F96"/>
    <w:rsid w:val="004561D0"/>
    <w:rsid w:val="00456242"/>
    <w:rsid w:val="004563E7"/>
    <w:rsid w:val="004565AA"/>
    <w:rsid w:val="004566F5"/>
    <w:rsid w:val="00456926"/>
    <w:rsid w:val="00456959"/>
    <w:rsid w:val="00456B80"/>
    <w:rsid w:val="00456BC1"/>
    <w:rsid w:val="00456BE9"/>
    <w:rsid w:val="00456C96"/>
    <w:rsid w:val="00456D33"/>
    <w:rsid w:val="00456DE5"/>
    <w:rsid w:val="00456DFB"/>
    <w:rsid w:val="00456E56"/>
    <w:rsid w:val="00456EC5"/>
    <w:rsid w:val="00456F1D"/>
    <w:rsid w:val="00456F26"/>
    <w:rsid w:val="00456F59"/>
    <w:rsid w:val="00457039"/>
    <w:rsid w:val="00457049"/>
    <w:rsid w:val="004570AE"/>
    <w:rsid w:val="004570B9"/>
    <w:rsid w:val="004570DE"/>
    <w:rsid w:val="00457104"/>
    <w:rsid w:val="00457256"/>
    <w:rsid w:val="0045730E"/>
    <w:rsid w:val="00457322"/>
    <w:rsid w:val="004573F2"/>
    <w:rsid w:val="00457407"/>
    <w:rsid w:val="00457671"/>
    <w:rsid w:val="00457732"/>
    <w:rsid w:val="004577F6"/>
    <w:rsid w:val="0045790D"/>
    <w:rsid w:val="00457917"/>
    <w:rsid w:val="00457989"/>
    <w:rsid w:val="004579CC"/>
    <w:rsid w:val="004579DE"/>
    <w:rsid w:val="004579FF"/>
    <w:rsid w:val="00457A9F"/>
    <w:rsid w:val="00457B31"/>
    <w:rsid w:val="00457CBE"/>
    <w:rsid w:val="00457CEC"/>
    <w:rsid w:val="00457D0E"/>
    <w:rsid w:val="00457D2C"/>
    <w:rsid w:val="00457DF3"/>
    <w:rsid w:val="004600A3"/>
    <w:rsid w:val="004600E5"/>
    <w:rsid w:val="00460154"/>
    <w:rsid w:val="00460175"/>
    <w:rsid w:val="00460240"/>
    <w:rsid w:val="00460273"/>
    <w:rsid w:val="00460284"/>
    <w:rsid w:val="004602C6"/>
    <w:rsid w:val="0046034E"/>
    <w:rsid w:val="00460392"/>
    <w:rsid w:val="004603D5"/>
    <w:rsid w:val="004603E5"/>
    <w:rsid w:val="0046047E"/>
    <w:rsid w:val="004605BC"/>
    <w:rsid w:val="0046064A"/>
    <w:rsid w:val="00460709"/>
    <w:rsid w:val="00460A72"/>
    <w:rsid w:val="00460A79"/>
    <w:rsid w:val="00460AB6"/>
    <w:rsid w:val="00460B20"/>
    <w:rsid w:val="00460CBA"/>
    <w:rsid w:val="00460D17"/>
    <w:rsid w:val="00460E1E"/>
    <w:rsid w:val="00460EB8"/>
    <w:rsid w:val="00460FA6"/>
    <w:rsid w:val="0046101E"/>
    <w:rsid w:val="004611C8"/>
    <w:rsid w:val="00461258"/>
    <w:rsid w:val="00461312"/>
    <w:rsid w:val="0046138C"/>
    <w:rsid w:val="0046161F"/>
    <w:rsid w:val="0046162D"/>
    <w:rsid w:val="00461650"/>
    <w:rsid w:val="0046168F"/>
    <w:rsid w:val="0046173A"/>
    <w:rsid w:val="0046176C"/>
    <w:rsid w:val="0046177B"/>
    <w:rsid w:val="0046177C"/>
    <w:rsid w:val="004617B8"/>
    <w:rsid w:val="00461856"/>
    <w:rsid w:val="004619E5"/>
    <w:rsid w:val="00461A2E"/>
    <w:rsid w:val="00461B66"/>
    <w:rsid w:val="00461BA3"/>
    <w:rsid w:val="00461D04"/>
    <w:rsid w:val="00461D64"/>
    <w:rsid w:val="00461D79"/>
    <w:rsid w:val="00461FE5"/>
    <w:rsid w:val="00461FF8"/>
    <w:rsid w:val="00461FFD"/>
    <w:rsid w:val="004620F9"/>
    <w:rsid w:val="00462131"/>
    <w:rsid w:val="0046219C"/>
    <w:rsid w:val="004621A2"/>
    <w:rsid w:val="004621A4"/>
    <w:rsid w:val="004621F2"/>
    <w:rsid w:val="004622B7"/>
    <w:rsid w:val="004622FE"/>
    <w:rsid w:val="0046234C"/>
    <w:rsid w:val="00462390"/>
    <w:rsid w:val="00462508"/>
    <w:rsid w:val="0046274A"/>
    <w:rsid w:val="0046279C"/>
    <w:rsid w:val="00462890"/>
    <w:rsid w:val="00462958"/>
    <w:rsid w:val="004629BF"/>
    <w:rsid w:val="004629D2"/>
    <w:rsid w:val="00462A64"/>
    <w:rsid w:val="00462B24"/>
    <w:rsid w:val="00462C74"/>
    <w:rsid w:val="00462DC2"/>
    <w:rsid w:val="00462E9E"/>
    <w:rsid w:val="00462EE9"/>
    <w:rsid w:val="00462F0C"/>
    <w:rsid w:val="0046309F"/>
    <w:rsid w:val="004630D5"/>
    <w:rsid w:val="0046313E"/>
    <w:rsid w:val="00463170"/>
    <w:rsid w:val="0046334E"/>
    <w:rsid w:val="00463368"/>
    <w:rsid w:val="004633F0"/>
    <w:rsid w:val="00463465"/>
    <w:rsid w:val="004634FF"/>
    <w:rsid w:val="0046350F"/>
    <w:rsid w:val="00463530"/>
    <w:rsid w:val="00463556"/>
    <w:rsid w:val="00463616"/>
    <w:rsid w:val="00463912"/>
    <w:rsid w:val="00463997"/>
    <w:rsid w:val="00463B11"/>
    <w:rsid w:val="00463C76"/>
    <w:rsid w:val="00463CEF"/>
    <w:rsid w:val="00463D4F"/>
    <w:rsid w:val="00463F35"/>
    <w:rsid w:val="00463F7E"/>
    <w:rsid w:val="00463F8E"/>
    <w:rsid w:val="00463FC3"/>
    <w:rsid w:val="00463FC6"/>
    <w:rsid w:val="00463FE4"/>
    <w:rsid w:val="0046405C"/>
    <w:rsid w:val="00464129"/>
    <w:rsid w:val="0046417B"/>
    <w:rsid w:val="0046437C"/>
    <w:rsid w:val="0046439C"/>
    <w:rsid w:val="0046450D"/>
    <w:rsid w:val="00464565"/>
    <w:rsid w:val="0046462A"/>
    <w:rsid w:val="004646EE"/>
    <w:rsid w:val="004647B5"/>
    <w:rsid w:val="0046483A"/>
    <w:rsid w:val="00464906"/>
    <w:rsid w:val="00464977"/>
    <w:rsid w:val="00464A1A"/>
    <w:rsid w:val="00464AF0"/>
    <w:rsid w:val="00464C1A"/>
    <w:rsid w:val="00464C38"/>
    <w:rsid w:val="00464C8A"/>
    <w:rsid w:val="00464D2C"/>
    <w:rsid w:val="00464D59"/>
    <w:rsid w:val="00464DB8"/>
    <w:rsid w:val="00464DD8"/>
    <w:rsid w:val="00464E17"/>
    <w:rsid w:val="00464EAA"/>
    <w:rsid w:val="00464ED7"/>
    <w:rsid w:val="00464FA4"/>
    <w:rsid w:val="00464FB3"/>
    <w:rsid w:val="00465148"/>
    <w:rsid w:val="004651CA"/>
    <w:rsid w:val="0046524D"/>
    <w:rsid w:val="00465371"/>
    <w:rsid w:val="004655D6"/>
    <w:rsid w:val="004655DB"/>
    <w:rsid w:val="004655EA"/>
    <w:rsid w:val="00465736"/>
    <w:rsid w:val="00465747"/>
    <w:rsid w:val="00465773"/>
    <w:rsid w:val="0046580E"/>
    <w:rsid w:val="0046595D"/>
    <w:rsid w:val="00465A0E"/>
    <w:rsid w:val="00465AF6"/>
    <w:rsid w:val="00465BBD"/>
    <w:rsid w:val="00465E12"/>
    <w:rsid w:val="00465F43"/>
    <w:rsid w:val="004660AE"/>
    <w:rsid w:val="00466342"/>
    <w:rsid w:val="0046656B"/>
    <w:rsid w:val="00466570"/>
    <w:rsid w:val="004665CF"/>
    <w:rsid w:val="00466617"/>
    <w:rsid w:val="004666EE"/>
    <w:rsid w:val="00466844"/>
    <w:rsid w:val="004668CF"/>
    <w:rsid w:val="004668E8"/>
    <w:rsid w:val="00466AB4"/>
    <w:rsid w:val="00466B34"/>
    <w:rsid w:val="00466BC9"/>
    <w:rsid w:val="00466D18"/>
    <w:rsid w:val="00466D3C"/>
    <w:rsid w:val="00466D6D"/>
    <w:rsid w:val="00466D98"/>
    <w:rsid w:val="00466E32"/>
    <w:rsid w:val="00466EF6"/>
    <w:rsid w:val="00467124"/>
    <w:rsid w:val="004672D0"/>
    <w:rsid w:val="0046737E"/>
    <w:rsid w:val="004673C9"/>
    <w:rsid w:val="004674BC"/>
    <w:rsid w:val="0046764C"/>
    <w:rsid w:val="0046784D"/>
    <w:rsid w:val="0046787D"/>
    <w:rsid w:val="00467B5F"/>
    <w:rsid w:val="00467BAF"/>
    <w:rsid w:val="00467C13"/>
    <w:rsid w:val="00467D00"/>
    <w:rsid w:val="00467E67"/>
    <w:rsid w:val="00467F8F"/>
    <w:rsid w:val="00470112"/>
    <w:rsid w:val="0047034F"/>
    <w:rsid w:val="00470389"/>
    <w:rsid w:val="0047040A"/>
    <w:rsid w:val="004704AF"/>
    <w:rsid w:val="004704B6"/>
    <w:rsid w:val="00470640"/>
    <w:rsid w:val="004706AF"/>
    <w:rsid w:val="004706C1"/>
    <w:rsid w:val="0047077B"/>
    <w:rsid w:val="0047077F"/>
    <w:rsid w:val="00470824"/>
    <w:rsid w:val="00470A4C"/>
    <w:rsid w:val="00470D4C"/>
    <w:rsid w:val="00470FAA"/>
    <w:rsid w:val="004710D2"/>
    <w:rsid w:val="004710E7"/>
    <w:rsid w:val="00471171"/>
    <w:rsid w:val="00471258"/>
    <w:rsid w:val="00471265"/>
    <w:rsid w:val="0047129C"/>
    <w:rsid w:val="004712E5"/>
    <w:rsid w:val="00471365"/>
    <w:rsid w:val="0047139A"/>
    <w:rsid w:val="004713A6"/>
    <w:rsid w:val="0047143A"/>
    <w:rsid w:val="004714AE"/>
    <w:rsid w:val="0047150E"/>
    <w:rsid w:val="00471605"/>
    <w:rsid w:val="0047161C"/>
    <w:rsid w:val="00471647"/>
    <w:rsid w:val="00471658"/>
    <w:rsid w:val="004716AE"/>
    <w:rsid w:val="004718A8"/>
    <w:rsid w:val="004718C6"/>
    <w:rsid w:val="004718F3"/>
    <w:rsid w:val="004719A2"/>
    <w:rsid w:val="004719BD"/>
    <w:rsid w:val="004719F7"/>
    <w:rsid w:val="00471AA1"/>
    <w:rsid w:val="00471B4E"/>
    <w:rsid w:val="00471C9B"/>
    <w:rsid w:val="00471E19"/>
    <w:rsid w:val="00471E2E"/>
    <w:rsid w:val="0047200F"/>
    <w:rsid w:val="00472309"/>
    <w:rsid w:val="00472371"/>
    <w:rsid w:val="004723F5"/>
    <w:rsid w:val="00472480"/>
    <w:rsid w:val="00472555"/>
    <w:rsid w:val="0047258A"/>
    <w:rsid w:val="00472624"/>
    <w:rsid w:val="0047272B"/>
    <w:rsid w:val="004727EF"/>
    <w:rsid w:val="0047291D"/>
    <w:rsid w:val="004729DA"/>
    <w:rsid w:val="00472C81"/>
    <w:rsid w:val="00472E07"/>
    <w:rsid w:val="00472E0F"/>
    <w:rsid w:val="00472E75"/>
    <w:rsid w:val="00472F15"/>
    <w:rsid w:val="00473080"/>
    <w:rsid w:val="0047335E"/>
    <w:rsid w:val="004733AD"/>
    <w:rsid w:val="0047344B"/>
    <w:rsid w:val="004735C0"/>
    <w:rsid w:val="004735D5"/>
    <w:rsid w:val="00473679"/>
    <w:rsid w:val="0047385F"/>
    <w:rsid w:val="00473A1E"/>
    <w:rsid w:val="00473AE6"/>
    <w:rsid w:val="00473C12"/>
    <w:rsid w:val="00473C52"/>
    <w:rsid w:val="00473CA9"/>
    <w:rsid w:val="00473D2C"/>
    <w:rsid w:val="00473E0A"/>
    <w:rsid w:val="00473E57"/>
    <w:rsid w:val="00473EA0"/>
    <w:rsid w:val="00473FAE"/>
    <w:rsid w:val="004740D3"/>
    <w:rsid w:val="004740FA"/>
    <w:rsid w:val="0047412F"/>
    <w:rsid w:val="00474133"/>
    <w:rsid w:val="00474191"/>
    <w:rsid w:val="004741B0"/>
    <w:rsid w:val="004741EE"/>
    <w:rsid w:val="00474213"/>
    <w:rsid w:val="00474349"/>
    <w:rsid w:val="004743FF"/>
    <w:rsid w:val="0047446C"/>
    <w:rsid w:val="004746D6"/>
    <w:rsid w:val="00474713"/>
    <w:rsid w:val="004748FE"/>
    <w:rsid w:val="00474967"/>
    <w:rsid w:val="0047496F"/>
    <w:rsid w:val="00474997"/>
    <w:rsid w:val="004749D2"/>
    <w:rsid w:val="00474A48"/>
    <w:rsid w:val="00474C96"/>
    <w:rsid w:val="00474CD9"/>
    <w:rsid w:val="00474D26"/>
    <w:rsid w:val="00474D51"/>
    <w:rsid w:val="00474DD9"/>
    <w:rsid w:val="00474E7E"/>
    <w:rsid w:val="00474EEC"/>
    <w:rsid w:val="004751E5"/>
    <w:rsid w:val="0047522A"/>
    <w:rsid w:val="004752C1"/>
    <w:rsid w:val="004752C5"/>
    <w:rsid w:val="004752D8"/>
    <w:rsid w:val="004752F8"/>
    <w:rsid w:val="00475473"/>
    <w:rsid w:val="0047555D"/>
    <w:rsid w:val="00475589"/>
    <w:rsid w:val="00475598"/>
    <w:rsid w:val="004755FD"/>
    <w:rsid w:val="0047565D"/>
    <w:rsid w:val="004756EE"/>
    <w:rsid w:val="00475795"/>
    <w:rsid w:val="004758FC"/>
    <w:rsid w:val="0047596B"/>
    <w:rsid w:val="00475AC3"/>
    <w:rsid w:val="00475B93"/>
    <w:rsid w:val="00475BD0"/>
    <w:rsid w:val="00475C0A"/>
    <w:rsid w:val="00475C0D"/>
    <w:rsid w:val="00475C58"/>
    <w:rsid w:val="00475D12"/>
    <w:rsid w:val="00475D54"/>
    <w:rsid w:val="00475DA3"/>
    <w:rsid w:val="00475DDA"/>
    <w:rsid w:val="00475EB9"/>
    <w:rsid w:val="00475EF5"/>
    <w:rsid w:val="00476017"/>
    <w:rsid w:val="004760FF"/>
    <w:rsid w:val="00476107"/>
    <w:rsid w:val="0047610A"/>
    <w:rsid w:val="0047621E"/>
    <w:rsid w:val="004762A8"/>
    <w:rsid w:val="0047635B"/>
    <w:rsid w:val="004766FD"/>
    <w:rsid w:val="00476797"/>
    <w:rsid w:val="00476800"/>
    <w:rsid w:val="00476807"/>
    <w:rsid w:val="004769B9"/>
    <w:rsid w:val="004769F8"/>
    <w:rsid w:val="00476AD6"/>
    <w:rsid w:val="00476AD7"/>
    <w:rsid w:val="00476BAA"/>
    <w:rsid w:val="00476BC0"/>
    <w:rsid w:val="00476BDC"/>
    <w:rsid w:val="00476C14"/>
    <w:rsid w:val="00476C9A"/>
    <w:rsid w:val="00476E5C"/>
    <w:rsid w:val="00476FDE"/>
    <w:rsid w:val="00477034"/>
    <w:rsid w:val="0047704C"/>
    <w:rsid w:val="004770C4"/>
    <w:rsid w:val="0047710A"/>
    <w:rsid w:val="0047716A"/>
    <w:rsid w:val="00477178"/>
    <w:rsid w:val="004772E7"/>
    <w:rsid w:val="00477424"/>
    <w:rsid w:val="004774A8"/>
    <w:rsid w:val="004774E1"/>
    <w:rsid w:val="0047752F"/>
    <w:rsid w:val="004775CA"/>
    <w:rsid w:val="0047763E"/>
    <w:rsid w:val="00477640"/>
    <w:rsid w:val="0047764F"/>
    <w:rsid w:val="00477753"/>
    <w:rsid w:val="00477789"/>
    <w:rsid w:val="004778D2"/>
    <w:rsid w:val="00477A13"/>
    <w:rsid w:val="00477A98"/>
    <w:rsid w:val="00477B7E"/>
    <w:rsid w:val="00477C28"/>
    <w:rsid w:val="00477D2D"/>
    <w:rsid w:val="00477DE9"/>
    <w:rsid w:val="00477DF6"/>
    <w:rsid w:val="00477E56"/>
    <w:rsid w:val="00477EA2"/>
    <w:rsid w:val="00480085"/>
    <w:rsid w:val="004800C0"/>
    <w:rsid w:val="0048016B"/>
    <w:rsid w:val="00480207"/>
    <w:rsid w:val="0048033E"/>
    <w:rsid w:val="004803E6"/>
    <w:rsid w:val="0048045D"/>
    <w:rsid w:val="004804D3"/>
    <w:rsid w:val="004804EA"/>
    <w:rsid w:val="004804F1"/>
    <w:rsid w:val="00480606"/>
    <w:rsid w:val="0048066E"/>
    <w:rsid w:val="0048068B"/>
    <w:rsid w:val="004806D8"/>
    <w:rsid w:val="004806DB"/>
    <w:rsid w:val="00480714"/>
    <w:rsid w:val="00480756"/>
    <w:rsid w:val="004807FA"/>
    <w:rsid w:val="0048082E"/>
    <w:rsid w:val="00480885"/>
    <w:rsid w:val="004809C0"/>
    <w:rsid w:val="00480AFC"/>
    <w:rsid w:val="00480B1F"/>
    <w:rsid w:val="00480C2C"/>
    <w:rsid w:val="00480C98"/>
    <w:rsid w:val="00480CAF"/>
    <w:rsid w:val="00480CBE"/>
    <w:rsid w:val="00480CF2"/>
    <w:rsid w:val="00480D5F"/>
    <w:rsid w:val="00480DFA"/>
    <w:rsid w:val="00480EE1"/>
    <w:rsid w:val="0048103D"/>
    <w:rsid w:val="00481058"/>
    <w:rsid w:val="004810C7"/>
    <w:rsid w:val="004810E0"/>
    <w:rsid w:val="00481195"/>
    <w:rsid w:val="00481246"/>
    <w:rsid w:val="004812A0"/>
    <w:rsid w:val="004812DC"/>
    <w:rsid w:val="0048136B"/>
    <w:rsid w:val="00481517"/>
    <w:rsid w:val="00481577"/>
    <w:rsid w:val="004815B5"/>
    <w:rsid w:val="00481643"/>
    <w:rsid w:val="004816C3"/>
    <w:rsid w:val="004817AD"/>
    <w:rsid w:val="0048182F"/>
    <w:rsid w:val="00481896"/>
    <w:rsid w:val="004818C5"/>
    <w:rsid w:val="004819F4"/>
    <w:rsid w:val="00481A00"/>
    <w:rsid w:val="00481AE4"/>
    <w:rsid w:val="00481C83"/>
    <w:rsid w:val="00481E7F"/>
    <w:rsid w:val="00481E9B"/>
    <w:rsid w:val="00481FC8"/>
    <w:rsid w:val="0048204B"/>
    <w:rsid w:val="00482216"/>
    <w:rsid w:val="004822EA"/>
    <w:rsid w:val="0048239A"/>
    <w:rsid w:val="004823E7"/>
    <w:rsid w:val="00482437"/>
    <w:rsid w:val="00482517"/>
    <w:rsid w:val="004825E2"/>
    <w:rsid w:val="0048265C"/>
    <w:rsid w:val="00482696"/>
    <w:rsid w:val="0048269E"/>
    <w:rsid w:val="004826A8"/>
    <w:rsid w:val="004826E8"/>
    <w:rsid w:val="0048277B"/>
    <w:rsid w:val="004827F0"/>
    <w:rsid w:val="004829B2"/>
    <w:rsid w:val="00482A22"/>
    <w:rsid w:val="00482A37"/>
    <w:rsid w:val="00482A76"/>
    <w:rsid w:val="00482B1F"/>
    <w:rsid w:val="00482CA2"/>
    <w:rsid w:val="00482D38"/>
    <w:rsid w:val="00482E2A"/>
    <w:rsid w:val="00482F4B"/>
    <w:rsid w:val="00483033"/>
    <w:rsid w:val="0048307A"/>
    <w:rsid w:val="004831B2"/>
    <w:rsid w:val="00483224"/>
    <w:rsid w:val="00483278"/>
    <w:rsid w:val="0048327D"/>
    <w:rsid w:val="00483296"/>
    <w:rsid w:val="0048329D"/>
    <w:rsid w:val="0048346F"/>
    <w:rsid w:val="00483564"/>
    <w:rsid w:val="004836D1"/>
    <w:rsid w:val="004836E4"/>
    <w:rsid w:val="004837AF"/>
    <w:rsid w:val="004837E9"/>
    <w:rsid w:val="00483A13"/>
    <w:rsid w:val="00483A3A"/>
    <w:rsid w:val="00483AD7"/>
    <w:rsid w:val="00483B55"/>
    <w:rsid w:val="00483B6A"/>
    <w:rsid w:val="00483C28"/>
    <w:rsid w:val="00483D5E"/>
    <w:rsid w:val="00483D97"/>
    <w:rsid w:val="00483DCE"/>
    <w:rsid w:val="00483DF5"/>
    <w:rsid w:val="00483F31"/>
    <w:rsid w:val="00483F40"/>
    <w:rsid w:val="00483F8B"/>
    <w:rsid w:val="0048419B"/>
    <w:rsid w:val="00484248"/>
    <w:rsid w:val="004842A3"/>
    <w:rsid w:val="004842BD"/>
    <w:rsid w:val="004842C9"/>
    <w:rsid w:val="00484363"/>
    <w:rsid w:val="0048438D"/>
    <w:rsid w:val="004843D4"/>
    <w:rsid w:val="0048442A"/>
    <w:rsid w:val="0048442E"/>
    <w:rsid w:val="00484430"/>
    <w:rsid w:val="00484453"/>
    <w:rsid w:val="00484464"/>
    <w:rsid w:val="00484695"/>
    <w:rsid w:val="004846C8"/>
    <w:rsid w:val="004846FB"/>
    <w:rsid w:val="0048472B"/>
    <w:rsid w:val="004847E7"/>
    <w:rsid w:val="004849C3"/>
    <w:rsid w:val="00484A90"/>
    <w:rsid w:val="00484A95"/>
    <w:rsid w:val="00484AB9"/>
    <w:rsid w:val="00484ADF"/>
    <w:rsid w:val="00484C01"/>
    <w:rsid w:val="00484C1C"/>
    <w:rsid w:val="00484DAC"/>
    <w:rsid w:val="00484DE4"/>
    <w:rsid w:val="00484E7F"/>
    <w:rsid w:val="00484E85"/>
    <w:rsid w:val="00484E8F"/>
    <w:rsid w:val="00484EFA"/>
    <w:rsid w:val="0048500B"/>
    <w:rsid w:val="004851FB"/>
    <w:rsid w:val="004853A1"/>
    <w:rsid w:val="004854CE"/>
    <w:rsid w:val="00485574"/>
    <w:rsid w:val="0048558F"/>
    <w:rsid w:val="004855A7"/>
    <w:rsid w:val="0048565B"/>
    <w:rsid w:val="00485672"/>
    <w:rsid w:val="004856E5"/>
    <w:rsid w:val="004859E4"/>
    <w:rsid w:val="00485A9B"/>
    <w:rsid w:val="00485B2B"/>
    <w:rsid w:val="00485BB7"/>
    <w:rsid w:val="00485C9F"/>
    <w:rsid w:val="00485CCD"/>
    <w:rsid w:val="00485F37"/>
    <w:rsid w:val="00485F96"/>
    <w:rsid w:val="00485FF0"/>
    <w:rsid w:val="00486069"/>
    <w:rsid w:val="004862ED"/>
    <w:rsid w:val="00486419"/>
    <w:rsid w:val="00486579"/>
    <w:rsid w:val="004865D8"/>
    <w:rsid w:val="004866A3"/>
    <w:rsid w:val="00486A4C"/>
    <w:rsid w:val="00486ADA"/>
    <w:rsid w:val="00486AE2"/>
    <w:rsid w:val="00486B19"/>
    <w:rsid w:val="00486B41"/>
    <w:rsid w:val="00486DC1"/>
    <w:rsid w:val="00486EDA"/>
    <w:rsid w:val="004870E0"/>
    <w:rsid w:val="004871A5"/>
    <w:rsid w:val="00487206"/>
    <w:rsid w:val="00487273"/>
    <w:rsid w:val="004873A9"/>
    <w:rsid w:val="00487469"/>
    <w:rsid w:val="00487495"/>
    <w:rsid w:val="004874D4"/>
    <w:rsid w:val="00487518"/>
    <w:rsid w:val="00487631"/>
    <w:rsid w:val="004876B7"/>
    <w:rsid w:val="00487824"/>
    <w:rsid w:val="00487840"/>
    <w:rsid w:val="004878AD"/>
    <w:rsid w:val="004878F4"/>
    <w:rsid w:val="00487987"/>
    <w:rsid w:val="00487B29"/>
    <w:rsid w:val="00487BA6"/>
    <w:rsid w:val="00487D1A"/>
    <w:rsid w:val="00487D46"/>
    <w:rsid w:val="00487D9B"/>
    <w:rsid w:val="00487F42"/>
    <w:rsid w:val="00487F78"/>
    <w:rsid w:val="0049000C"/>
    <w:rsid w:val="0049013D"/>
    <w:rsid w:val="0049020A"/>
    <w:rsid w:val="00490269"/>
    <w:rsid w:val="004903FA"/>
    <w:rsid w:val="00490473"/>
    <w:rsid w:val="00490498"/>
    <w:rsid w:val="00490610"/>
    <w:rsid w:val="00490671"/>
    <w:rsid w:val="004906A6"/>
    <w:rsid w:val="0049072E"/>
    <w:rsid w:val="00490929"/>
    <w:rsid w:val="0049096C"/>
    <w:rsid w:val="004909ED"/>
    <w:rsid w:val="00490B74"/>
    <w:rsid w:val="00490E1D"/>
    <w:rsid w:val="00490E28"/>
    <w:rsid w:val="00490E8C"/>
    <w:rsid w:val="00490EA0"/>
    <w:rsid w:val="00490F9B"/>
    <w:rsid w:val="004911BD"/>
    <w:rsid w:val="004911C3"/>
    <w:rsid w:val="00491260"/>
    <w:rsid w:val="00491308"/>
    <w:rsid w:val="00491317"/>
    <w:rsid w:val="0049136D"/>
    <w:rsid w:val="004913B0"/>
    <w:rsid w:val="00491431"/>
    <w:rsid w:val="00491438"/>
    <w:rsid w:val="00491527"/>
    <w:rsid w:val="00491537"/>
    <w:rsid w:val="0049154F"/>
    <w:rsid w:val="00491600"/>
    <w:rsid w:val="0049160F"/>
    <w:rsid w:val="00491659"/>
    <w:rsid w:val="00491785"/>
    <w:rsid w:val="004917B5"/>
    <w:rsid w:val="0049184C"/>
    <w:rsid w:val="00491872"/>
    <w:rsid w:val="0049187D"/>
    <w:rsid w:val="00491917"/>
    <w:rsid w:val="004919A2"/>
    <w:rsid w:val="00491A3F"/>
    <w:rsid w:val="00491A57"/>
    <w:rsid w:val="00491ADF"/>
    <w:rsid w:val="00491C95"/>
    <w:rsid w:val="00491CEB"/>
    <w:rsid w:val="00491E7A"/>
    <w:rsid w:val="00491F28"/>
    <w:rsid w:val="00491FF9"/>
    <w:rsid w:val="00492330"/>
    <w:rsid w:val="0049239E"/>
    <w:rsid w:val="00492466"/>
    <w:rsid w:val="00492535"/>
    <w:rsid w:val="0049257E"/>
    <w:rsid w:val="004925BE"/>
    <w:rsid w:val="00492603"/>
    <w:rsid w:val="0049260F"/>
    <w:rsid w:val="0049269A"/>
    <w:rsid w:val="00492749"/>
    <w:rsid w:val="00492789"/>
    <w:rsid w:val="004927F7"/>
    <w:rsid w:val="00492801"/>
    <w:rsid w:val="00492BEA"/>
    <w:rsid w:val="00492D6D"/>
    <w:rsid w:val="00492E6E"/>
    <w:rsid w:val="00492E9C"/>
    <w:rsid w:val="00492ECB"/>
    <w:rsid w:val="00492EDE"/>
    <w:rsid w:val="00492F2E"/>
    <w:rsid w:val="00492F54"/>
    <w:rsid w:val="00493172"/>
    <w:rsid w:val="0049331D"/>
    <w:rsid w:val="0049333C"/>
    <w:rsid w:val="004933F8"/>
    <w:rsid w:val="00493573"/>
    <w:rsid w:val="00493599"/>
    <w:rsid w:val="00493600"/>
    <w:rsid w:val="004936E6"/>
    <w:rsid w:val="0049372D"/>
    <w:rsid w:val="00493793"/>
    <w:rsid w:val="00493855"/>
    <w:rsid w:val="00493A0B"/>
    <w:rsid w:val="00493A48"/>
    <w:rsid w:val="00493ABF"/>
    <w:rsid w:val="00493DE6"/>
    <w:rsid w:val="00493E6E"/>
    <w:rsid w:val="00493FB9"/>
    <w:rsid w:val="00494061"/>
    <w:rsid w:val="00494218"/>
    <w:rsid w:val="0049428D"/>
    <w:rsid w:val="004942BF"/>
    <w:rsid w:val="0049432E"/>
    <w:rsid w:val="004946C7"/>
    <w:rsid w:val="004947C8"/>
    <w:rsid w:val="00494845"/>
    <w:rsid w:val="004948AB"/>
    <w:rsid w:val="004948D6"/>
    <w:rsid w:val="0049492C"/>
    <w:rsid w:val="004949F6"/>
    <w:rsid w:val="00494B6A"/>
    <w:rsid w:val="00494BA6"/>
    <w:rsid w:val="00494D17"/>
    <w:rsid w:val="00494D40"/>
    <w:rsid w:val="00494E60"/>
    <w:rsid w:val="00494EE5"/>
    <w:rsid w:val="00494F10"/>
    <w:rsid w:val="00494F9C"/>
    <w:rsid w:val="00494FB3"/>
    <w:rsid w:val="00494FF4"/>
    <w:rsid w:val="00495142"/>
    <w:rsid w:val="0049514D"/>
    <w:rsid w:val="004952C7"/>
    <w:rsid w:val="00495461"/>
    <w:rsid w:val="0049560B"/>
    <w:rsid w:val="0049571F"/>
    <w:rsid w:val="0049575C"/>
    <w:rsid w:val="004957CB"/>
    <w:rsid w:val="00495AE6"/>
    <w:rsid w:val="00495B57"/>
    <w:rsid w:val="00495DCB"/>
    <w:rsid w:val="00495EE7"/>
    <w:rsid w:val="00495F71"/>
    <w:rsid w:val="00495FC5"/>
    <w:rsid w:val="00496088"/>
    <w:rsid w:val="004960E8"/>
    <w:rsid w:val="0049616F"/>
    <w:rsid w:val="0049624B"/>
    <w:rsid w:val="00496378"/>
    <w:rsid w:val="00496383"/>
    <w:rsid w:val="00496388"/>
    <w:rsid w:val="004964AC"/>
    <w:rsid w:val="004964C8"/>
    <w:rsid w:val="004964F8"/>
    <w:rsid w:val="00496592"/>
    <w:rsid w:val="004966A5"/>
    <w:rsid w:val="004966C2"/>
    <w:rsid w:val="004966C4"/>
    <w:rsid w:val="0049684F"/>
    <w:rsid w:val="00496861"/>
    <w:rsid w:val="00496945"/>
    <w:rsid w:val="00496ADA"/>
    <w:rsid w:val="00496C08"/>
    <w:rsid w:val="00496C52"/>
    <w:rsid w:val="00496CF6"/>
    <w:rsid w:val="00496D02"/>
    <w:rsid w:val="00496E5B"/>
    <w:rsid w:val="00496F00"/>
    <w:rsid w:val="00496F99"/>
    <w:rsid w:val="00496FB6"/>
    <w:rsid w:val="00496FC1"/>
    <w:rsid w:val="004970BE"/>
    <w:rsid w:val="00497280"/>
    <w:rsid w:val="004972B0"/>
    <w:rsid w:val="004972F6"/>
    <w:rsid w:val="00497314"/>
    <w:rsid w:val="004973EC"/>
    <w:rsid w:val="0049741A"/>
    <w:rsid w:val="0049748D"/>
    <w:rsid w:val="0049772C"/>
    <w:rsid w:val="004978D4"/>
    <w:rsid w:val="004978F7"/>
    <w:rsid w:val="0049792C"/>
    <w:rsid w:val="004979C6"/>
    <w:rsid w:val="004979CA"/>
    <w:rsid w:val="00497A85"/>
    <w:rsid w:val="00497B9E"/>
    <w:rsid w:val="00497C56"/>
    <w:rsid w:val="00497C59"/>
    <w:rsid w:val="00497E68"/>
    <w:rsid w:val="00497F0F"/>
    <w:rsid w:val="00497FE4"/>
    <w:rsid w:val="004A00CE"/>
    <w:rsid w:val="004A0103"/>
    <w:rsid w:val="004A0126"/>
    <w:rsid w:val="004A0221"/>
    <w:rsid w:val="004A02BE"/>
    <w:rsid w:val="004A0320"/>
    <w:rsid w:val="004A0328"/>
    <w:rsid w:val="004A03CB"/>
    <w:rsid w:val="004A0459"/>
    <w:rsid w:val="004A04CA"/>
    <w:rsid w:val="004A062F"/>
    <w:rsid w:val="004A09B7"/>
    <w:rsid w:val="004A09C8"/>
    <w:rsid w:val="004A0A03"/>
    <w:rsid w:val="004A0A64"/>
    <w:rsid w:val="004A0A7E"/>
    <w:rsid w:val="004A0A8B"/>
    <w:rsid w:val="004A0AA9"/>
    <w:rsid w:val="004A0BD2"/>
    <w:rsid w:val="004A0C51"/>
    <w:rsid w:val="004A0C9F"/>
    <w:rsid w:val="004A0CC9"/>
    <w:rsid w:val="004A0CEC"/>
    <w:rsid w:val="004A0E08"/>
    <w:rsid w:val="004A0EDB"/>
    <w:rsid w:val="004A0F49"/>
    <w:rsid w:val="004A11C7"/>
    <w:rsid w:val="004A1376"/>
    <w:rsid w:val="004A1468"/>
    <w:rsid w:val="004A1475"/>
    <w:rsid w:val="004A14BE"/>
    <w:rsid w:val="004A159B"/>
    <w:rsid w:val="004A15C9"/>
    <w:rsid w:val="004A169B"/>
    <w:rsid w:val="004A1888"/>
    <w:rsid w:val="004A1896"/>
    <w:rsid w:val="004A18D9"/>
    <w:rsid w:val="004A1939"/>
    <w:rsid w:val="004A1942"/>
    <w:rsid w:val="004A1A6E"/>
    <w:rsid w:val="004A1C23"/>
    <w:rsid w:val="004A1CD5"/>
    <w:rsid w:val="004A1D36"/>
    <w:rsid w:val="004A1DB4"/>
    <w:rsid w:val="004A1EC1"/>
    <w:rsid w:val="004A1EEF"/>
    <w:rsid w:val="004A1F19"/>
    <w:rsid w:val="004A1F81"/>
    <w:rsid w:val="004A20AC"/>
    <w:rsid w:val="004A2250"/>
    <w:rsid w:val="004A22F8"/>
    <w:rsid w:val="004A2315"/>
    <w:rsid w:val="004A23E1"/>
    <w:rsid w:val="004A249C"/>
    <w:rsid w:val="004A24D0"/>
    <w:rsid w:val="004A259B"/>
    <w:rsid w:val="004A28E3"/>
    <w:rsid w:val="004A2A18"/>
    <w:rsid w:val="004A2CDF"/>
    <w:rsid w:val="004A2CF5"/>
    <w:rsid w:val="004A2CF9"/>
    <w:rsid w:val="004A3018"/>
    <w:rsid w:val="004A3093"/>
    <w:rsid w:val="004A30D1"/>
    <w:rsid w:val="004A3138"/>
    <w:rsid w:val="004A3178"/>
    <w:rsid w:val="004A3250"/>
    <w:rsid w:val="004A32B6"/>
    <w:rsid w:val="004A32BF"/>
    <w:rsid w:val="004A332C"/>
    <w:rsid w:val="004A338A"/>
    <w:rsid w:val="004A343D"/>
    <w:rsid w:val="004A346E"/>
    <w:rsid w:val="004A35A4"/>
    <w:rsid w:val="004A35D8"/>
    <w:rsid w:val="004A3727"/>
    <w:rsid w:val="004A398F"/>
    <w:rsid w:val="004A39C2"/>
    <w:rsid w:val="004A3AA6"/>
    <w:rsid w:val="004A3BEF"/>
    <w:rsid w:val="004A3CC4"/>
    <w:rsid w:val="004A3DB9"/>
    <w:rsid w:val="004A3E0B"/>
    <w:rsid w:val="004A3E44"/>
    <w:rsid w:val="004A3F51"/>
    <w:rsid w:val="004A3FC4"/>
    <w:rsid w:val="004A402E"/>
    <w:rsid w:val="004A4069"/>
    <w:rsid w:val="004A4182"/>
    <w:rsid w:val="004A428A"/>
    <w:rsid w:val="004A428C"/>
    <w:rsid w:val="004A4379"/>
    <w:rsid w:val="004A43A8"/>
    <w:rsid w:val="004A43E0"/>
    <w:rsid w:val="004A4432"/>
    <w:rsid w:val="004A44EB"/>
    <w:rsid w:val="004A4511"/>
    <w:rsid w:val="004A4518"/>
    <w:rsid w:val="004A4565"/>
    <w:rsid w:val="004A474B"/>
    <w:rsid w:val="004A482F"/>
    <w:rsid w:val="004A4887"/>
    <w:rsid w:val="004A48C4"/>
    <w:rsid w:val="004A4A45"/>
    <w:rsid w:val="004A4AD9"/>
    <w:rsid w:val="004A4AEB"/>
    <w:rsid w:val="004A4D9F"/>
    <w:rsid w:val="004A4F05"/>
    <w:rsid w:val="004A4FA9"/>
    <w:rsid w:val="004A50CD"/>
    <w:rsid w:val="004A5142"/>
    <w:rsid w:val="004A5195"/>
    <w:rsid w:val="004A51CB"/>
    <w:rsid w:val="004A54D9"/>
    <w:rsid w:val="004A594B"/>
    <w:rsid w:val="004A59AA"/>
    <w:rsid w:val="004A5A25"/>
    <w:rsid w:val="004A5A3D"/>
    <w:rsid w:val="004A5A6F"/>
    <w:rsid w:val="004A5B43"/>
    <w:rsid w:val="004A5B92"/>
    <w:rsid w:val="004A5CA7"/>
    <w:rsid w:val="004A5DC5"/>
    <w:rsid w:val="004A5E56"/>
    <w:rsid w:val="004A5F33"/>
    <w:rsid w:val="004A60C1"/>
    <w:rsid w:val="004A61BF"/>
    <w:rsid w:val="004A63A7"/>
    <w:rsid w:val="004A6402"/>
    <w:rsid w:val="004A6461"/>
    <w:rsid w:val="004A64B8"/>
    <w:rsid w:val="004A6554"/>
    <w:rsid w:val="004A6582"/>
    <w:rsid w:val="004A6618"/>
    <w:rsid w:val="004A692E"/>
    <w:rsid w:val="004A6956"/>
    <w:rsid w:val="004A699E"/>
    <w:rsid w:val="004A6A47"/>
    <w:rsid w:val="004A6A72"/>
    <w:rsid w:val="004A6B7B"/>
    <w:rsid w:val="004A6C10"/>
    <w:rsid w:val="004A6C25"/>
    <w:rsid w:val="004A6F04"/>
    <w:rsid w:val="004A6F12"/>
    <w:rsid w:val="004A6F14"/>
    <w:rsid w:val="004A7112"/>
    <w:rsid w:val="004A724A"/>
    <w:rsid w:val="004A7370"/>
    <w:rsid w:val="004A73FC"/>
    <w:rsid w:val="004A747B"/>
    <w:rsid w:val="004A76C8"/>
    <w:rsid w:val="004A77D0"/>
    <w:rsid w:val="004A77F5"/>
    <w:rsid w:val="004A7807"/>
    <w:rsid w:val="004A7922"/>
    <w:rsid w:val="004A796A"/>
    <w:rsid w:val="004A7A09"/>
    <w:rsid w:val="004A7A2D"/>
    <w:rsid w:val="004A7AF6"/>
    <w:rsid w:val="004A7B00"/>
    <w:rsid w:val="004A7BA8"/>
    <w:rsid w:val="004A7CC3"/>
    <w:rsid w:val="004A7E43"/>
    <w:rsid w:val="004A7EAC"/>
    <w:rsid w:val="004B0108"/>
    <w:rsid w:val="004B0139"/>
    <w:rsid w:val="004B0156"/>
    <w:rsid w:val="004B0182"/>
    <w:rsid w:val="004B0210"/>
    <w:rsid w:val="004B0344"/>
    <w:rsid w:val="004B0443"/>
    <w:rsid w:val="004B04A5"/>
    <w:rsid w:val="004B05AF"/>
    <w:rsid w:val="004B05BB"/>
    <w:rsid w:val="004B06C3"/>
    <w:rsid w:val="004B0729"/>
    <w:rsid w:val="004B0782"/>
    <w:rsid w:val="004B087F"/>
    <w:rsid w:val="004B08F5"/>
    <w:rsid w:val="004B090D"/>
    <w:rsid w:val="004B098E"/>
    <w:rsid w:val="004B09C3"/>
    <w:rsid w:val="004B09DA"/>
    <w:rsid w:val="004B0A08"/>
    <w:rsid w:val="004B0A58"/>
    <w:rsid w:val="004B0A65"/>
    <w:rsid w:val="004B0BF1"/>
    <w:rsid w:val="004B0C09"/>
    <w:rsid w:val="004B0C0F"/>
    <w:rsid w:val="004B0D50"/>
    <w:rsid w:val="004B0E28"/>
    <w:rsid w:val="004B0F18"/>
    <w:rsid w:val="004B100F"/>
    <w:rsid w:val="004B1025"/>
    <w:rsid w:val="004B104B"/>
    <w:rsid w:val="004B11C4"/>
    <w:rsid w:val="004B13CC"/>
    <w:rsid w:val="004B14C6"/>
    <w:rsid w:val="004B163B"/>
    <w:rsid w:val="004B1677"/>
    <w:rsid w:val="004B16C7"/>
    <w:rsid w:val="004B16C8"/>
    <w:rsid w:val="004B16EA"/>
    <w:rsid w:val="004B16EC"/>
    <w:rsid w:val="004B17C9"/>
    <w:rsid w:val="004B188B"/>
    <w:rsid w:val="004B1994"/>
    <w:rsid w:val="004B19BD"/>
    <w:rsid w:val="004B1B06"/>
    <w:rsid w:val="004B1B27"/>
    <w:rsid w:val="004B1B88"/>
    <w:rsid w:val="004B1CE7"/>
    <w:rsid w:val="004B1D21"/>
    <w:rsid w:val="004B1E04"/>
    <w:rsid w:val="004B1E51"/>
    <w:rsid w:val="004B1E60"/>
    <w:rsid w:val="004B1EA8"/>
    <w:rsid w:val="004B1F25"/>
    <w:rsid w:val="004B1FEA"/>
    <w:rsid w:val="004B20C2"/>
    <w:rsid w:val="004B2103"/>
    <w:rsid w:val="004B2247"/>
    <w:rsid w:val="004B2453"/>
    <w:rsid w:val="004B24BC"/>
    <w:rsid w:val="004B2668"/>
    <w:rsid w:val="004B2784"/>
    <w:rsid w:val="004B286A"/>
    <w:rsid w:val="004B28C5"/>
    <w:rsid w:val="004B2A39"/>
    <w:rsid w:val="004B2A3A"/>
    <w:rsid w:val="004B2A44"/>
    <w:rsid w:val="004B2AB1"/>
    <w:rsid w:val="004B2ABE"/>
    <w:rsid w:val="004B2B5B"/>
    <w:rsid w:val="004B2BF4"/>
    <w:rsid w:val="004B2C97"/>
    <w:rsid w:val="004B2D3D"/>
    <w:rsid w:val="004B2D59"/>
    <w:rsid w:val="004B2E15"/>
    <w:rsid w:val="004B2E4A"/>
    <w:rsid w:val="004B2F27"/>
    <w:rsid w:val="004B31E7"/>
    <w:rsid w:val="004B3219"/>
    <w:rsid w:val="004B333F"/>
    <w:rsid w:val="004B339A"/>
    <w:rsid w:val="004B3408"/>
    <w:rsid w:val="004B34EC"/>
    <w:rsid w:val="004B3558"/>
    <w:rsid w:val="004B38CD"/>
    <w:rsid w:val="004B391E"/>
    <w:rsid w:val="004B3BBD"/>
    <w:rsid w:val="004B3BC8"/>
    <w:rsid w:val="004B3BD8"/>
    <w:rsid w:val="004B3D15"/>
    <w:rsid w:val="004B3D5A"/>
    <w:rsid w:val="004B3D87"/>
    <w:rsid w:val="004B3F9F"/>
    <w:rsid w:val="004B4062"/>
    <w:rsid w:val="004B4092"/>
    <w:rsid w:val="004B40BF"/>
    <w:rsid w:val="004B4161"/>
    <w:rsid w:val="004B4188"/>
    <w:rsid w:val="004B41A7"/>
    <w:rsid w:val="004B41B0"/>
    <w:rsid w:val="004B41D1"/>
    <w:rsid w:val="004B41DE"/>
    <w:rsid w:val="004B41ED"/>
    <w:rsid w:val="004B4218"/>
    <w:rsid w:val="004B422D"/>
    <w:rsid w:val="004B42A5"/>
    <w:rsid w:val="004B4399"/>
    <w:rsid w:val="004B4448"/>
    <w:rsid w:val="004B4484"/>
    <w:rsid w:val="004B451C"/>
    <w:rsid w:val="004B4611"/>
    <w:rsid w:val="004B4652"/>
    <w:rsid w:val="004B4654"/>
    <w:rsid w:val="004B4754"/>
    <w:rsid w:val="004B484A"/>
    <w:rsid w:val="004B48BA"/>
    <w:rsid w:val="004B48C9"/>
    <w:rsid w:val="004B4B1F"/>
    <w:rsid w:val="004B4BC3"/>
    <w:rsid w:val="004B4D2D"/>
    <w:rsid w:val="004B4D4A"/>
    <w:rsid w:val="004B4D95"/>
    <w:rsid w:val="004B4ED0"/>
    <w:rsid w:val="004B4EDD"/>
    <w:rsid w:val="004B4F41"/>
    <w:rsid w:val="004B4FB2"/>
    <w:rsid w:val="004B5025"/>
    <w:rsid w:val="004B50E7"/>
    <w:rsid w:val="004B5136"/>
    <w:rsid w:val="004B51E4"/>
    <w:rsid w:val="004B5221"/>
    <w:rsid w:val="004B529B"/>
    <w:rsid w:val="004B53F0"/>
    <w:rsid w:val="004B5474"/>
    <w:rsid w:val="004B5477"/>
    <w:rsid w:val="004B54DC"/>
    <w:rsid w:val="004B56E2"/>
    <w:rsid w:val="004B5807"/>
    <w:rsid w:val="004B5B1C"/>
    <w:rsid w:val="004B5B5C"/>
    <w:rsid w:val="004B5B93"/>
    <w:rsid w:val="004B5BA6"/>
    <w:rsid w:val="004B5C32"/>
    <w:rsid w:val="004B5C46"/>
    <w:rsid w:val="004B5C63"/>
    <w:rsid w:val="004B5D45"/>
    <w:rsid w:val="004B5E04"/>
    <w:rsid w:val="004B5F94"/>
    <w:rsid w:val="004B5FAE"/>
    <w:rsid w:val="004B604B"/>
    <w:rsid w:val="004B619E"/>
    <w:rsid w:val="004B623B"/>
    <w:rsid w:val="004B6375"/>
    <w:rsid w:val="004B63E2"/>
    <w:rsid w:val="004B64F1"/>
    <w:rsid w:val="004B66AC"/>
    <w:rsid w:val="004B6865"/>
    <w:rsid w:val="004B69FA"/>
    <w:rsid w:val="004B6A06"/>
    <w:rsid w:val="004B6B17"/>
    <w:rsid w:val="004B6BBE"/>
    <w:rsid w:val="004B6C2D"/>
    <w:rsid w:val="004B6CA1"/>
    <w:rsid w:val="004B6D83"/>
    <w:rsid w:val="004B6E5C"/>
    <w:rsid w:val="004B6EDB"/>
    <w:rsid w:val="004B6EDC"/>
    <w:rsid w:val="004B7037"/>
    <w:rsid w:val="004B7061"/>
    <w:rsid w:val="004B706E"/>
    <w:rsid w:val="004B707C"/>
    <w:rsid w:val="004B7286"/>
    <w:rsid w:val="004B7335"/>
    <w:rsid w:val="004B7451"/>
    <w:rsid w:val="004B74A5"/>
    <w:rsid w:val="004B74CE"/>
    <w:rsid w:val="004B74FD"/>
    <w:rsid w:val="004B7504"/>
    <w:rsid w:val="004B7714"/>
    <w:rsid w:val="004B7758"/>
    <w:rsid w:val="004B7857"/>
    <w:rsid w:val="004B7884"/>
    <w:rsid w:val="004B7A0F"/>
    <w:rsid w:val="004B7A89"/>
    <w:rsid w:val="004B7AF7"/>
    <w:rsid w:val="004B7B7B"/>
    <w:rsid w:val="004B7D20"/>
    <w:rsid w:val="004B7F05"/>
    <w:rsid w:val="004B7F19"/>
    <w:rsid w:val="004B7FC5"/>
    <w:rsid w:val="004C0159"/>
    <w:rsid w:val="004C01E5"/>
    <w:rsid w:val="004C02C1"/>
    <w:rsid w:val="004C05BD"/>
    <w:rsid w:val="004C07F2"/>
    <w:rsid w:val="004C0A1A"/>
    <w:rsid w:val="004C0A60"/>
    <w:rsid w:val="004C0ACA"/>
    <w:rsid w:val="004C0B7B"/>
    <w:rsid w:val="004C0B8C"/>
    <w:rsid w:val="004C0C65"/>
    <w:rsid w:val="004C0D56"/>
    <w:rsid w:val="004C0DC8"/>
    <w:rsid w:val="004C0DEC"/>
    <w:rsid w:val="004C1013"/>
    <w:rsid w:val="004C1109"/>
    <w:rsid w:val="004C113C"/>
    <w:rsid w:val="004C1257"/>
    <w:rsid w:val="004C1315"/>
    <w:rsid w:val="004C13E1"/>
    <w:rsid w:val="004C1446"/>
    <w:rsid w:val="004C157A"/>
    <w:rsid w:val="004C181B"/>
    <w:rsid w:val="004C183A"/>
    <w:rsid w:val="004C1879"/>
    <w:rsid w:val="004C194F"/>
    <w:rsid w:val="004C1966"/>
    <w:rsid w:val="004C1A35"/>
    <w:rsid w:val="004C1B6F"/>
    <w:rsid w:val="004C1C19"/>
    <w:rsid w:val="004C1DAC"/>
    <w:rsid w:val="004C1E2B"/>
    <w:rsid w:val="004C1E73"/>
    <w:rsid w:val="004C1FFE"/>
    <w:rsid w:val="004C2164"/>
    <w:rsid w:val="004C2182"/>
    <w:rsid w:val="004C224A"/>
    <w:rsid w:val="004C2313"/>
    <w:rsid w:val="004C237C"/>
    <w:rsid w:val="004C23CD"/>
    <w:rsid w:val="004C2413"/>
    <w:rsid w:val="004C2531"/>
    <w:rsid w:val="004C2579"/>
    <w:rsid w:val="004C2607"/>
    <w:rsid w:val="004C2652"/>
    <w:rsid w:val="004C2656"/>
    <w:rsid w:val="004C2780"/>
    <w:rsid w:val="004C2781"/>
    <w:rsid w:val="004C2881"/>
    <w:rsid w:val="004C29DE"/>
    <w:rsid w:val="004C2D05"/>
    <w:rsid w:val="004C2D9F"/>
    <w:rsid w:val="004C2E69"/>
    <w:rsid w:val="004C2ED0"/>
    <w:rsid w:val="004C2F2B"/>
    <w:rsid w:val="004C2F34"/>
    <w:rsid w:val="004C2FDA"/>
    <w:rsid w:val="004C30FF"/>
    <w:rsid w:val="004C3241"/>
    <w:rsid w:val="004C359E"/>
    <w:rsid w:val="004C35A7"/>
    <w:rsid w:val="004C35FE"/>
    <w:rsid w:val="004C36F0"/>
    <w:rsid w:val="004C3774"/>
    <w:rsid w:val="004C37C4"/>
    <w:rsid w:val="004C37CE"/>
    <w:rsid w:val="004C37E5"/>
    <w:rsid w:val="004C37E6"/>
    <w:rsid w:val="004C3814"/>
    <w:rsid w:val="004C38B1"/>
    <w:rsid w:val="004C3910"/>
    <w:rsid w:val="004C3915"/>
    <w:rsid w:val="004C3938"/>
    <w:rsid w:val="004C3A1D"/>
    <w:rsid w:val="004C3B35"/>
    <w:rsid w:val="004C3B42"/>
    <w:rsid w:val="004C3C0E"/>
    <w:rsid w:val="004C3CC5"/>
    <w:rsid w:val="004C3D07"/>
    <w:rsid w:val="004C3D3C"/>
    <w:rsid w:val="004C3D3F"/>
    <w:rsid w:val="004C3D42"/>
    <w:rsid w:val="004C3DCA"/>
    <w:rsid w:val="004C3DF4"/>
    <w:rsid w:val="004C3DFF"/>
    <w:rsid w:val="004C3F1A"/>
    <w:rsid w:val="004C413E"/>
    <w:rsid w:val="004C417A"/>
    <w:rsid w:val="004C42BC"/>
    <w:rsid w:val="004C42D0"/>
    <w:rsid w:val="004C4305"/>
    <w:rsid w:val="004C4322"/>
    <w:rsid w:val="004C433E"/>
    <w:rsid w:val="004C4344"/>
    <w:rsid w:val="004C447D"/>
    <w:rsid w:val="004C4550"/>
    <w:rsid w:val="004C455F"/>
    <w:rsid w:val="004C46D2"/>
    <w:rsid w:val="004C4760"/>
    <w:rsid w:val="004C4764"/>
    <w:rsid w:val="004C47D8"/>
    <w:rsid w:val="004C48A7"/>
    <w:rsid w:val="004C48B3"/>
    <w:rsid w:val="004C4A49"/>
    <w:rsid w:val="004C4C6A"/>
    <w:rsid w:val="004C4CF5"/>
    <w:rsid w:val="004C4D20"/>
    <w:rsid w:val="004C4F20"/>
    <w:rsid w:val="004C4F3D"/>
    <w:rsid w:val="004C507D"/>
    <w:rsid w:val="004C50D4"/>
    <w:rsid w:val="004C5270"/>
    <w:rsid w:val="004C52AD"/>
    <w:rsid w:val="004C52C3"/>
    <w:rsid w:val="004C5321"/>
    <w:rsid w:val="004C546C"/>
    <w:rsid w:val="004C5713"/>
    <w:rsid w:val="004C58DB"/>
    <w:rsid w:val="004C58F1"/>
    <w:rsid w:val="004C58FC"/>
    <w:rsid w:val="004C594A"/>
    <w:rsid w:val="004C5A20"/>
    <w:rsid w:val="004C5A90"/>
    <w:rsid w:val="004C5ADB"/>
    <w:rsid w:val="004C5B01"/>
    <w:rsid w:val="004C5B04"/>
    <w:rsid w:val="004C5B42"/>
    <w:rsid w:val="004C5B59"/>
    <w:rsid w:val="004C5B89"/>
    <w:rsid w:val="004C5C14"/>
    <w:rsid w:val="004C5EBD"/>
    <w:rsid w:val="004C5F39"/>
    <w:rsid w:val="004C5F43"/>
    <w:rsid w:val="004C5F6A"/>
    <w:rsid w:val="004C5FA9"/>
    <w:rsid w:val="004C6243"/>
    <w:rsid w:val="004C642B"/>
    <w:rsid w:val="004C64B5"/>
    <w:rsid w:val="004C6526"/>
    <w:rsid w:val="004C6624"/>
    <w:rsid w:val="004C669F"/>
    <w:rsid w:val="004C66DF"/>
    <w:rsid w:val="004C68C4"/>
    <w:rsid w:val="004C6909"/>
    <w:rsid w:val="004C694B"/>
    <w:rsid w:val="004C6A8A"/>
    <w:rsid w:val="004C6AFB"/>
    <w:rsid w:val="004C6D2C"/>
    <w:rsid w:val="004C6DDD"/>
    <w:rsid w:val="004C6DFE"/>
    <w:rsid w:val="004C6E06"/>
    <w:rsid w:val="004C6F16"/>
    <w:rsid w:val="004C70D9"/>
    <w:rsid w:val="004C7107"/>
    <w:rsid w:val="004C7184"/>
    <w:rsid w:val="004C7506"/>
    <w:rsid w:val="004C7692"/>
    <w:rsid w:val="004C77DD"/>
    <w:rsid w:val="004C77FB"/>
    <w:rsid w:val="004C77FD"/>
    <w:rsid w:val="004C7837"/>
    <w:rsid w:val="004C78F9"/>
    <w:rsid w:val="004C791A"/>
    <w:rsid w:val="004C7972"/>
    <w:rsid w:val="004C7B32"/>
    <w:rsid w:val="004C7B6D"/>
    <w:rsid w:val="004C7BA4"/>
    <w:rsid w:val="004C7CBA"/>
    <w:rsid w:val="004C7CC4"/>
    <w:rsid w:val="004C7D35"/>
    <w:rsid w:val="004C7E2B"/>
    <w:rsid w:val="004D0057"/>
    <w:rsid w:val="004D023E"/>
    <w:rsid w:val="004D02EF"/>
    <w:rsid w:val="004D03F4"/>
    <w:rsid w:val="004D0515"/>
    <w:rsid w:val="004D055A"/>
    <w:rsid w:val="004D05A5"/>
    <w:rsid w:val="004D0630"/>
    <w:rsid w:val="004D0642"/>
    <w:rsid w:val="004D06B9"/>
    <w:rsid w:val="004D0749"/>
    <w:rsid w:val="004D0757"/>
    <w:rsid w:val="004D07BA"/>
    <w:rsid w:val="004D07C4"/>
    <w:rsid w:val="004D085A"/>
    <w:rsid w:val="004D0A1B"/>
    <w:rsid w:val="004D0AE5"/>
    <w:rsid w:val="004D0B37"/>
    <w:rsid w:val="004D0B44"/>
    <w:rsid w:val="004D0D0E"/>
    <w:rsid w:val="004D0D43"/>
    <w:rsid w:val="004D0EA1"/>
    <w:rsid w:val="004D0EAD"/>
    <w:rsid w:val="004D0ED1"/>
    <w:rsid w:val="004D0F07"/>
    <w:rsid w:val="004D10D7"/>
    <w:rsid w:val="004D1258"/>
    <w:rsid w:val="004D12B0"/>
    <w:rsid w:val="004D12E3"/>
    <w:rsid w:val="004D13B8"/>
    <w:rsid w:val="004D13CA"/>
    <w:rsid w:val="004D1430"/>
    <w:rsid w:val="004D1476"/>
    <w:rsid w:val="004D1675"/>
    <w:rsid w:val="004D17CA"/>
    <w:rsid w:val="004D1800"/>
    <w:rsid w:val="004D1828"/>
    <w:rsid w:val="004D18AD"/>
    <w:rsid w:val="004D1968"/>
    <w:rsid w:val="004D19FA"/>
    <w:rsid w:val="004D1AB2"/>
    <w:rsid w:val="004D1AFE"/>
    <w:rsid w:val="004D1C05"/>
    <w:rsid w:val="004D1C47"/>
    <w:rsid w:val="004D1E21"/>
    <w:rsid w:val="004D1E30"/>
    <w:rsid w:val="004D1E70"/>
    <w:rsid w:val="004D1F88"/>
    <w:rsid w:val="004D1FF8"/>
    <w:rsid w:val="004D20EF"/>
    <w:rsid w:val="004D2158"/>
    <w:rsid w:val="004D222A"/>
    <w:rsid w:val="004D2237"/>
    <w:rsid w:val="004D2277"/>
    <w:rsid w:val="004D234A"/>
    <w:rsid w:val="004D2455"/>
    <w:rsid w:val="004D2563"/>
    <w:rsid w:val="004D2596"/>
    <w:rsid w:val="004D27D2"/>
    <w:rsid w:val="004D2903"/>
    <w:rsid w:val="004D2926"/>
    <w:rsid w:val="004D2975"/>
    <w:rsid w:val="004D29ED"/>
    <w:rsid w:val="004D2A12"/>
    <w:rsid w:val="004D2AB3"/>
    <w:rsid w:val="004D2B48"/>
    <w:rsid w:val="004D2C72"/>
    <w:rsid w:val="004D2D6E"/>
    <w:rsid w:val="004D2FB1"/>
    <w:rsid w:val="004D2FF7"/>
    <w:rsid w:val="004D30B7"/>
    <w:rsid w:val="004D3156"/>
    <w:rsid w:val="004D316E"/>
    <w:rsid w:val="004D31AB"/>
    <w:rsid w:val="004D3378"/>
    <w:rsid w:val="004D34C7"/>
    <w:rsid w:val="004D34FA"/>
    <w:rsid w:val="004D3551"/>
    <w:rsid w:val="004D35DE"/>
    <w:rsid w:val="004D3751"/>
    <w:rsid w:val="004D37CA"/>
    <w:rsid w:val="004D37E1"/>
    <w:rsid w:val="004D388B"/>
    <w:rsid w:val="004D391C"/>
    <w:rsid w:val="004D392A"/>
    <w:rsid w:val="004D3971"/>
    <w:rsid w:val="004D3AC1"/>
    <w:rsid w:val="004D3AD2"/>
    <w:rsid w:val="004D3B33"/>
    <w:rsid w:val="004D3B8D"/>
    <w:rsid w:val="004D3C01"/>
    <w:rsid w:val="004D3D38"/>
    <w:rsid w:val="004D3E00"/>
    <w:rsid w:val="004D3EAA"/>
    <w:rsid w:val="004D3FC3"/>
    <w:rsid w:val="004D3FDE"/>
    <w:rsid w:val="004D405B"/>
    <w:rsid w:val="004D425A"/>
    <w:rsid w:val="004D43DC"/>
    <w:rsid w:val="004D443C"/>
    <w:rsid w:val="004D47FF"/>
    <w:rsid w:val="004D4970"/>
    <w:rsid w:val="004D4A53"/>
    <w:rsid w:val="004D4D90"/>
    <w:rsid w:val="004D4DC5"/>
    <w:rsid w:val="004D4E3B"/>
    <w:rsid w:val="004D4E60"/>
    <w:rsid w:val="004D4E67"/>
    <w:rsid w:val="004D4EF7"/>
    <w:rsid w:val="004D4F0D"/>
    <w:rsid w:val="004D4F14"/>
    <w:rsid w:val="004D4F6B"/>
    <w:rsid w:val="004D4FA0"/>
    <w:rsid w:val="004D4FCD"/>
    <w:rsid w:val="004D5059"/>
    <w:rsid w:val="004D506F"/>
    <w:rsid w:val="004D5082"/>
    <w:rsid w:val="004D5116"/>
    <w:rsid w:val="004D5143"/>
    <w:rsid w:val="004D514E"/>
    <w:rsid w:val="004D52F8"/>
    <w:rsid w:val="004D5316"/>
    <w:rsid w:val="004D53A0"/>
    <w:rsid w:val="004D53C1"/>
    <w:rsid w:val="004D56E0"/>
    <w:rsid w:val="004D56F4"/>
    <w:rsid w:val="004D5711"/>
    <w:rsid w:val="004D59D4"/>
    <w:rsid w:val="004D5A1D"/>
    <w:rsid w:val="004D5AA8"/>
    <w:rsid w:val="004D5BEE"/>
    <w:rsid w:val="004D5C56"/>
    <w:rsid w:val="004D5D19"/>
    <w:rsid w:val="004D5F75"/>
    <w:rsid w:val="004D5F8F"/>
    <w:rsid w:val="004D60C5"/>
    <w:rsid w:val="004D6425"/>
    <w:rsid w:val="004D669A"/>
    <w:rsid w:val="004D6878"/>
    <w:rsid w:val="004D695B"/>
    <w:rsid w:val="004D6AC1"/>
    <w:rsid w:val="004D6B83"/>
    <w:rsid w:val="004D6B88"/>
    <w:rsid w:val="004D6CFA"/>
    <w:rsid w:val="004D6D3A"/>
    <w:rsid w:val="004D6EB2"/>
    <w:rsid w:val="004D6EE7"/>
    <w:rsid w:val="004D7036"/>
    <w:rsid w:val="004D7226"/>
    <w:rsid w:val="004D72A4"/>
    <w:rsid w:val="004D72AD"/>
    <w:rsid w:val="004D732D"/>
    <w:rsid w:val="004D736D"/>
    <w:rsid w:val="004D748A"/>
    <w:rsid w:val="004D7551"/>
    <w:rsid w:val="004D7581"/>
    <w:rsid w:val="004D75A4"/>
    <w:rsid w:val="004D76A9"/>
    <w:rsid w:val="004D7771"/>
    <w:rsid w:val="004D7784"/>
    <w:rsid w:val="004D77A7"/>
    <w:rsid w:val="004D77E5"/>
    <w:rsid w:val="004D79FA"/>
    <w:rsid w:val="004D7A01"/>
    <w:rsid w:val="004D7A51"/>
    <w:rsid w:val="004D7A98"/>
    <w:rsid w:val="004D7B90"/>
    <w:rsid w:val="004D7C90"/>
    <w:rsid w:val="004D7D27"/>
    <w:rsid w:val="004D7DAD"/>
    <w:rsid w:val="004D7DE1"/>
    <w:rsid w:val="004D7E78"/>
    <w:rsid w:val="004D7ED9"/>
    <w:rsid w:val="004E000C"/>
    <w:rsid w:val="004E02EA"/>
    <w:rsid w:val="004E039E"/>
    <w:rsid w:val="004E042A"/>
    <w:rsid w:val="004E0461"/>
    <w:rsid w:val="004E04A6"/>
    <w:rsid w:val="004E04E7"/>
    <w:rsid w:val="004E051F"/>
    <w:rsid w:val="004E0526"/>
    <w:rsid w:val="004E0549"/>
    <w:rsid w:val="004E05E0"/>
    <w:rsid w:val="004E05EB"/>
    <w:rsid w:val="004E06B7"/>
    <w:rsid w:val="004E06D2"/>
    <w:rsid w:val="004E082B"/>
    <w:rsid w:val="004E097C"/>
    <w:rsid w:val="004E0B8A"/>
    <w:rsid w:val="004E0CEE"/>
    <w:rsid w:val="004E0D63"/>
    <w:rsid w:val="004E0E75"/>
    <w:rsid w:val="004E0EB5"/>
    <w:rsid w:val="004E0EB7"/>
    <w:rsid w:val="004E0F8A"/>
    <w:rsid w:val="004E0FA2"/>
    <w:rsid w:val="004E104A"/>
    <w:rsid w:val="004E10C1"/>
    <w:rsid w:val="004E1160"/>
    <w:rsid w:val="004E12D3"/>
    <w:rsid w:val="004E13BB"/>
    <w:rsid w:val="004E1401"/>
    <w:rsid w:val="004E1450"/>
    <w:rsid w:val="004E14FA"/>
    <w:rsid w:val="004E152B"/>
    <w:rsid w:val="004E159A"/>
    <w:rsid w:val="004E16CE"/>
    <w:rsid w:val="004E1856"/>
    <w:rsid w:val="004E18D5"/>
    <w:rsid w:val="004E1A8D"/>
    <w:rsid w:val="004E1B77"/>
    <w:rsid w:val="004E1CBA"/>
    <w:rsid w:val="004E1CC8"/>
    <w:rsid w:val="004E1D6E"/>
    <w:rsid w:val="004E1D88"/>
    <w:rsid w:val="004E1DCE"/>
    <w:rsid w:val="004E1EA5"/>
    <w:rsid w:val="004E1F1E"/>
    <w:rsid w:val="004E1F4C"/>
    <w:rsid w:val="004E214F"/>
    <w:rsid w:val="004E2153"/>
    <w:rsid w:val="004E218D"/>
    <w:rsid w:val="004E21DC"/>
    <w:rsid w:val="004E22F7"/>
    <w:rsid w:val="004E2438"/>
    <w:rsid w:val="004E24AC"/>
    <w:rsid w:val="004E24CC"/>
    <w:rsid w:val="004E251B"/>
    <w:rsid w:val="004E2714"/>
    <w:rsid w:val="004E2815"/>
    <w:rsid w:val="004E2905"/>
    <w:rsid w:val="004E2928"/>
    <w:rsid w:val="004E2997"/>
    <w:rsid w:val="004E29BE"/>
    <w:rsid w:val="004E29EA"/>
    <w:rsid w:val="004E2AF6"/>
    <w:rsid w:val="004E2B72"/>
    <w:rsid w:val="004E2C18"/>
    <w:rsid w:val="004E2C86"/>
    <w:rsid w:val="004E2C92"/>
    <w:rsid w:val="004E2CE6"/>
    <w:rsid w:val="004E2D1D"/>
    <w:rsid w:val="004E2E29"/>
    <w:rsid w:val="004E301B"/>
    <w:rsid w:val="004E3065"/>
    <w:rsid w:val="004E30C2"/>
    <w:rsid w:val="004E3106"/>
    <w:rsid w:val="004E324A"/>
    <w:rsid w:val="004E3255"/>
    <w:rsid w:val="004E32DD"/>
    <w:rsid w:val="004E334E"/>
    <w:rsid w:val="004E34E6"/>
    <w:rsid w:val="004E3549"/>
    <w:rsid w:val="004E35BB"/>
    <w:rsid w:val="004E38A2"/>
    <w:rsid w:val="004E39BF"/>
    <w:rsid w:val="004E3A8F"/>
    <w:rsid w:val="004E3B04"/>
    <w:rsid w:val="004E3BB8"/>
    <w:rsid w:val="004E3C44"/>
    <w:rsid w:val="004E3E1C"/>
    <w:rsid w:val="004E3E54"/>
    <w:rsid w:val="004E3EF4"/>
    <w:rsid w:val="004E3F68"/>
    <w:rsid w:val="004E4134"/>
    <w:rsid w:val="004E418A"/>
    <w:rsid w:val="004E41B8"/>
    <w:rsid w:val="004E44AE"/>
    <w:rsid w:val="004E4646"/>
    <w:rsid w:val="004E46E7"/>
    <w:rsid w:val="004E4775"/>
    <w:rsid w:val="004E477B"/>
    <w:rsid w:val="004E48DF"/>
    <w:rsid w:val="004E4B23"/>
    <w:rsid w:val="004E4B58"/>
    <w:rsid w:val="004E4B91"/>
    <w:rsid w:val="004E4BB6"/>
    <w:rsid w:val="004E4BCA"/>
    <w:rsid w:val="004E4BF4"/>
    <w:rsid w:val="004E4C9A"/>
    <w:rsid w:val="004E4D55"/>
    <w:rsid w:val="004E4EBC"/>
    <w:rsid w:val="004E4FB2"/>
    <w:rsid w:val="004E5016"/>
    <w:rsid w:val="004E5079"/>
    <w:rsid w:val="004E5090"/>
    <w:rsid w:val="004E5382"/>
    <w:rsid w:val="004E55F9"/>
    <w:rsid w:val="004E5632"/>
    <w:rsid w:val="004E56FB"/>
    <w:rsid w:val="004E57B3"/>
    <w:rsid w:val="004E57DF"/>
    <w:rsid w:val="004E5816"/>
    <w:rsid w:val="004E5863"/>
    <w:rsid w:val="004E5878"/>
    <w:rsid w:val="004E58F2"/>
    <w:rsid w:val="004E59A1"/>
    <w:rsid w:val="004E59B0"/>
    <w:rsid w:val="004E5AF6"/>
    <w:rsid w:val="004E5CC4"/>
    <w:rsid w:val="004E5D1A"/>
    <w:rsid w:val="004E5D2A"/>
    <w:rsid w:val="004E5E08"/>
    <w:rsid w:val="004E5FC4"/>
    <w:rsid w:val="004E5FEA"/>
    <w:rsid w:val="004E610E"/>
    <w:rsid w:val="004E6342"/>
    <w:rsid w:val="004E6556"/>
    <w:rsid w:val="004E6606"/>
    <w:rsid w:val="004E6699"/>
    <w:rsid w:val="004E66D0"/>
    <w:rsid w:val="004E6840"/>
    <w:rsid w:val="004E68D3"/>
    <w:rsid w:val="004E68D7"/>
    <w:rsid w:val="004E699D"/>
    <w:rsid w:val="004E69F1"/>
    <w:rsid w:val="004E6B8B"/>
    <w:rsid w:val="004E6BF8"/>
    <w:rsid w:val="004E6C1F"/>
    <w:rsid w:val="004E6C9B"/>
    <w:rsid w:val="004E6D1E"/>
    <w:rsid w:val="004E6D26"/>
    <w:rsid w:val="004E6DC1"/>
    <w:rsid w:val="004E6E2D"/>
    <w:rsid w:val="004E6E43"/>
    <w:rsid w:val="004E6F3F"/>
    <w:rsid w:val="004E6F96"/>
    <w:rsid w:val="004E6FC1"/>
    <w:rsid w:val="004E702E"/>
    <w:rsid w:val="004E7110"/>
    <w:rsid w:val="004E72B9"/>
    <w:rsid w:val="004E7396"/>
    <w:rsid w:val="004E73E7"/>
    <w:rsid w:val="004E74A4"/>
    <w:rsid w:val="004E7524"/>
    <w:rsid w:val="004E7585"/>
    <w:rsid w:val="004E7607"/>
    <w:rsid w:val="004E77CF"/>
    <w:rsid w:val="004E77DD"/>
    <w:rsid w:val="004E7A2E"/>
    <w:rsid w:val="004E7B47"/>
    <w:rsid w:val="004E7B9A"/>
    <w:rsid w:val="004E7CB9"/>
    <w:rsid w:val="004E7D41"/>
    <w:rsid w:val="004E7DF5"/>
    <w:rsid w:val="004E7FEA"/>
    <w:rsid w:val="004F00A0"/>
    <w:rsid w:val="004F0372"/>
    <w:rsid w:val="004F040B"/>
    <w:rsid w:val="004F050C"/>
    <w:rsid w:val="004F0519"/>
    <w:rsid w:val="004F057A"/>
    <w:rsid w:val="004F05EF"/>
    <w:rsid w:val="004F0705"/>
    <w:rsid w:val="004F07A2"/>
    <w:rsid w:val="004F07EC"/>
    <w:rsid w:val="004F07ED"/>
    <w:rsid w:val="004F097B"/>
    <w:rsid w:val="004F0A11"/>
    <w:rsid w:val="004F0A88"/>
    <w:rsid w:val="004F0BC0"/>
    <w:rsid w:val="004F0BF4"/>
    <w:rsid w:val="004F0D23"/>
    <w:rsid w:val="004F0D79"/>
    <w:rsid w:val="004F0D9A"/>
    <w:rsid w:val="004F0F53"/>
    <w:rsid w:val="004F0FBA"/>
    <w:rsid w:val="004F1266"/>
    <w:rsid w:val="004F12A7"/>
    <w:rsid w:val="004F12EC"/>
    <w:rsid w:val="004F131B"/>
    <w:rsid w:val="004F1527"/>
    <w:rsid w:val="004F15EF"/>
    <w:rsid w:val="004F171F"/>
    <w:rsid w:val="004F1830"/>
    <w:rsid w:val="004F18AB"/>
    <w:rsid w:val="004F1910"/>
    <w:rsid w:val="004F1B8C"/>
    <w:rsid w:val="004F1D85"/>
    <w:rsid w:val="004F1DD1"/>
    <w:rsid w:val="004F1EC3"/>
    <w:rsid w:val="004F209F"/>
    <w:rsid w:val="004F20CF"/>
    <w:rsid w:val="004F21DB"/>
    <w:rsid w:val="004F2207"/>
    <w:rsid w:val="004F220E"/>
    <w:rsid w:val="004F2294"/>
    <w:rsid w:val="004F22D1"/>
    <w:rsid w:val="004F254D"/>
    <w:rsid w:val="004F2560"/>
    <w:rsid w:val="004F25BD"/>
    <w:rsid w:val="004F2921"/>
    <w:rsid w:val="004F29C5"/>
    <w:rsid w:val="004F29D9"/>
    <w:rsid w:val="004F2B53"/>
    <w:rsid w:val="004F2BBF"/>
    <w:rsid w:val="004F2CE6"/>
    <w:rsid w:val="004F2D4C"/>
    <w:rsid w:val="004F2D7B"/>
    <w:rsid w:val="004F2FC1"/>
    <w:rsid w:val="004F30A5"/>
    <w:rsid w:val="004F3170"/>
    <w:rsid w:val="004F3436"/>
    <w:rsid w:val="004F344E"/>
    <w:rsid w:val="004F3477"/>
    <w:rsid w:val="004F3493"/>
    <w:rsid w:val="004F350D"/>
    <w:rsid w:val="004F35D6"/>
    <w:rsid w:val="004F375C"/>
    <w:rsid w:val="004F39C5"/>
    <w:rsid w:val="004F3A38"/>
    <w:rsid w:val="004F3A71"/>
    <w:rsid w:val="004F3A90"/>
    <w:rsid w:val="004F3AB3"/>
    <w:rsid w:val="004F3AD6"/>
    <w:rsid w:val="004F3B34"/>
    <w:rsid w:val="004F3BA7"/>
    <w:rsid w:val="004F3C0E"/>
    <w:rsid w:val="004F3C57"/>
    <w:rsid w:val="004F3D0D"/>
    <w:rsid w:val="004F3D0F"/>
    <w:rsid w:val="004F3DD8"/>
    <w:rsid w:val="004F3E3D"/>
    <w:rsid w:val="004F3EEF"/>
    <w:rsid w:val="004F3FBC"/>
    <w:rsid w:val="004F402D"/>
    <w:rsid w:val="004F4033"/>
    <w:rsid w:val="004F406D"/>
    <w:rsid w:val="004F40B9"/>
    <w:rsid w:val="004F41F9"/>
    <w:rsid w:val="004F42BC"/>
    <w:rsid w:val="004F42D1"/>
    <w:rsid w:val="004F42F7"/>
    <w:rsid w:val="004F431F"/>
    <w:rsid w:val="004F4387"/>
    <w:rsid w:val="004F43D1"/>
    <w:rsid w:val="004F43EE"/>
    <w:rsid w:val="004F45D3"/>
    <w:rsid w:val="004F4601"/>
    <w:rsid w:val="004F46B1"/>
    <w:rsid w:val="004F48ED"/>
    <w:rsid w:val="004F48FD"/>
    <w:rsid w:val="004F4A5D"/>
    <w:rsid w:val="004F4BCA"/>
    <w:rsid w:val="004F4BDA"/>
    <w:rsid w:val="004F4C37"/>
    <w:rsid w:val="004F4CE1"/>
    <w:rsid w:val="004F4DCC"/>
    <w:rsid w:val="004F4F85"/>
    <w:rsid w:val="004F4FB1"/>
    <w:rsid w:val="004F519D"/>
    <w:rsid w:val="004F51FB"/>
    <w:rsid w:val="004F5207"/>
    <w:rsid w:val="004F525B"/>
    <w:rsid w:val="004F550F"/>
    <w:rsid w:val="004F56C5"/>
    <w:rsid w:val="004F5720"/>
    <w:rsid w:val="004F59BC"/>
    <w:rsid w:val="004F5A1D"/>
    <w:rsid w:val="004F5A79"/>
    <w:rsid w:val="004F5B68"/>
    <w:rsid w:val="004F5F0B"/>
    <w:rsid w:val="004F5F12"/>
    <w:rsid w:val="004F5F74"/>
    <w:rsid w:val="004F6017"/>
    <w:rsid w:val="004F6129"/>
    <w:rsid w:val="004F6173"/>
    <w:rsid w:val="004F61A7"/>
    <w:rsid w:val="004F61AF"/>
    <w:rsid w:val="004F6313"/>
    <w:rsid w:val="004F63AD"/>
    <w:rsid w:val="004F6499"/>
    <w:rsid w:val="004F64CD"/>
    <w:rsid w:val="004F651E"/>
    <w:rsid w:val="004F66A2"/>
    <w:rsid w:val="004F66F1"/>
    <w:rsid w:val="004F66FC"/>
    <w:rsid w:val="004F6721"/>
    <w:rsid w:val="004F6737"/>
    <w:rsid w:val="004F673A"/>
    <w:rsid w:val="004F6869"/>
    <w:rsid w:val="004F68ED"/>
    <w:rsid w:val="004F6A39"/>
    <w:rsid w:val="004F6A5B"/>
    <w:rsid w:val="004F6A87"/>
    <w:rsid w:val="004F6C1D"/>
    <w:rsid w:val="004F6FC2"/>
    <w:rsid w:val="004F703B"/>
    <w:rsid w:val="004F7047"/>
    <w:rsid w:val="004F7197"/>
    <w:rsid w:val="004F73DF"/>
    <w:rsid w:val="004F74D8"/>
    <w:rsid w:val="004F7574"/>
    <w:rsid w:val="004F75A4"/>
    <w:rsid w:val="004F75C5"/>
    <w:rsid w:val="004F7754"/>
    <w:rsid w:val="004F7760"/>
    <w:rsid w:val="004F7777"/>
    <w:rsid w:val="004F780B"/>
    <w:rsid w:val="004F7846"/>
    <w:rsid w:val="004F78F9"/>
    <w:rsid w:val="004F7901"/>
    <w:rsid w:val="004F7AFC"/>
    <w:rsid w:val="004F7C18"/>
    <w:rsid w:val="004F7EDB"/>
    <w:rsid w:val="004F7FCE"/>
    <w:rsid w:val="00500206"/>
    <w:rsid w:val="005002A1"/>
    <w:rsid w:val="005002AA"/>
    <w:rsid w:val="00500331"/>
    <w:rsid w:val="00500379"/>
    <w:rsid w:val="0050039B"/>
    <w:rsid w:val="005003CB"/>
    <w:rsid w:val="0050040A"/>
    <w:rsid w:val="00500420"/>
    <w:rsid w:val="00500432"/>
    <w:rsid w:val="00500491"/>
    <w:rsid w:val="0050050D"/>
    <w:rsid w:val="00500522"/>
    <w:rsid w:val="005005C7"/>
    <w:rsid w:val="005006A8"/>
    <w:rsid w:val="005006BE"/>
    <w:rsid w:val="005007AB"/>
    <w:rsid w:val="005007D1"/>
    <w:rsid w:val="005009D0"/>
    <w:rsid w:val="00500A63"/>
    <w:rsid w:val="00500A72"/>
    <w:rsid w:val="00500AD6"/>
    <w:rsid w:val="00500D51"/>
    <w:rsid w:val="00500E16"/>
    <w:rsid w:val="00500F03"/>
    <w:rsid w:val="00500FCA"/>
    <w:rsid w:val="00500FE8"/>
    <w:rsid w:val="00501091"/>
    <w:rsid w:val="005010BF"/>
    <w:rsid w:val="00501153"/>
    <w:rsid w:val="00501184"/>
    <w:rsid w:val="005011C3"/>
    <w:rsid w:val="0050123B"/>
    <w:rsid w:val="0050125F"/>
    <w:rsid w:val="00501271"/>
    <w:rsid w:val="005012AD"/>
    <w:rsid w:val="005013D5"/>
    <w:rsid w:val="00501530"/>
    <w:rsid w:val="005015E0"/>
    <w:rsid w:val="0050169E"/>
    <w:rsid w:val="005017D3"/>
    <w:rsid w:val="0050181F"/>
    <w:rsid w:val="00501871"/>
    <w:rsid w:val="0050189B"/>
    <w:rsid w:val="00501928"/>
    <w:rsid w:val="005019E6"/>
    <w:rsid w:val="00501A2A"/>
    <w:rsid w:val="00501C13"/>
    <w:rsid w:val="00501CE7"/>
    <w:rsid w:val="00501D1B"/>
    <w:rsid w:val="00501D89"/>
    <w:rsid w:val="00501E01"/>
    <w:rsid w:val="00501E89"/>
    <w:rsid w:val="00501E8B"/>
    <w:rsid w:val="00501F98"/>
    <w:rsid w:val="0050205C"/>
    <w:rsid w:val="00502082"/>
    <w:rsid w:val="00502175"/>
    <w:rsid w:val="0050236A"/>
    <w:rsid w:val="00502488"/>
    <w:rsid w:val="005025C4"/>
    <w:rsid w:val="00502684"/>
    <w:rsid w:val="00502697"/>
    <w:rsid w:val="00502830"/>
    <w:rsid w:val="005028E3"/>
    <w:rsid w:val="00502A4E"/>
    <w:rsid w:val="00502C2D"/>
    <w:rsid w:val="00502C4F"/>
    <w:rsid w:val="00502CB8"/>
    <w:rsid w:val="00502CF8"/>
    <w:rsid w:val="00502DAC"/>
    <w:rsid w:val="005031AB"/>
    <w:rsid w:val="005031CA"/>
    <w:rsid w:val="00503232"/>
    <w:rsid w:val="0050323C"/>
    <w:rsid w:val="005032C1"/>
    <w:rsid w:val="0050330F"/>
    <w:rsid w:val="0050344D"/>
    <w:rsid w:val="005034DC"/>
    <w:rsid w:val="0050357A"/>
    <w:rsid w:val="0050371C"/>
    <w:rsid w:val="00503786"/>
    <w:rsid w:val="005037DF"/>
    <w:rsid w:val="00503A9F"/>
    <w:rsid w:val="00503B07"/>
    <w:rsid w:val="00503B08"/>
    <w:rsid w:val="00503B46"/>
    <w:rsid w:val="00503B53"/>
    <w:rsid w:val="00503B88"/>
    <w:rsid w:val="00503C0A"/>
    <w:rsid w:val="00503CBC"/>
    <w:rsid w:val="00503CBE"/>
    <w:rsid w:val="00503D3C"/>
    <w:rsid w:val="00503F7D"/>
    <w:rsid w:val="00503FDB"/>
    <w:rsid w:val="0050417F"/>
    <w:rsid w:val="0050419A"/>
    <w:rsid w:val="005041AD"/>
    <w:rsid w:val="0050431C"/>
    <w:rsid w:val="0050437C"/>
    <w:rsid w:val="00504439"/>
    <w:rsid w:val="00504525"/>
    <w:rsid w:val="0050457D"/>
    <w:rsid w:val="005045B1"/>
    <w:rsid w:val="005045B5"/>
    <w:rsid w:val="00504615"/>
    <w:rsid w:val="005046B8"/>
    <w:rsid w:val="00504748"/>
    <w:rsid w:val="0050477C"/>
    <w:rsid w:val="00504795"/>
    <w:rsid w:val="005047F7"/>
    <w:rsid w:val="00504803"/>
    <w:rsid w:val="0050488E"/>
    <w:rsid w:val="00504934"/>
    <w:rsid w:val="00504955"/>
    <w:rsid w:val="00504960"/>
    <w:rsid w:val="00504992"/>
    <w:rsid w:val="00504AD8"/>
    <w:rsid w:val="00504B86"/>
    <w:rsid w:val="00504C0F"/>
    <w:rsid w:val="00504C33"/>
    <w:rsid w:val="00504D06"/>
    <w:rsid w:val="00504D34"/>
    <w:rsid w:val="00504D91"/>
    <w:rsid w:val="00504DC5"/>
    <w:rsid w:val="00504DF0"/>
    <w:rsid w:val="00504EE3"/>
    <w:rsid w:val="00505097"/>
    <w:rsid w:val="005050A5"/>
    <w:rsid w:val="00505227"/>
    <w:rsid w:val="0050536C"/>
    <w:rsid w:val="005053A4"/>
    <w:rsid w:val="00505434"/>
    <w:rsid w:val="0050550C"/>
    <w:rsid w:val="00505559"/>
    <w:rsid w:val="0050560B"/>
    <w:rsid w:val="0050563A"/>
    <w:rsid w:val="005057BC"/>
    <w:rsid w:val="00505891"/>
    <w:rsid w:val="005058AC"/>
    <w:rsid w:val="005058C2"/>
    <w:rsid w:val="0050594E"/>
    <w:rsid w:val="005059F0"/>
    <w:rsid w:val="00505B80"/>
    <w:rsid w:val="00505C8C"/>
    <w:rsid w:val="00505E8F"/>
    <w:rsid w:val="00505EB1"/>
    <w:rsid w:val="00505F44"/>
    <w:rsid w:val="00505F9B"/>
    <w:rsid w:val="00505FAB"/>
    <w:rsid w:val="00505FDD"/>
    <w:rsid w:val="005060D3"/>
    <w:rsid w:val="0050620C"/>
    <w:rsid w:val="005062EB"/>
    <w:rsid w:val="005063E0"/>
    <w:rsid w:val="005063F2"/>
    <w:rsid w:val="0050644B"/>
    <w:rsid w:val="005064AA"/>
    <w:rsid w:val="005064C8"/>
    <w:rsid w:val="0050657D"/>
    <w:rsid w:val="005065FC"/>
    <w:rsid w:val="00506626"/>
    <w:rsid w:val="005066A0"/>
    <w:rsid w:val="0050672A"/>
    <w:rsid w:val="0050682B"/>
    <w:rsid w:val="0050683C"/>
    <w:rsid w:val="00506848"/>
    <w:rsid w:val="005068D7"/>
    <w:rsid w:val="00506A17"/>
    <w:rsid w:val="00506B80"/>
    <w:rsid w:val="00506C5C"/>
    <w:rsid w:val="00506DE2"/>
    <w:rsid w:val="00506F54"/>
    <w:rsid w:val="00506F72"/>
    <w:rsid w:val="005070DF"/>
    <w:rsid w:val="0050711B"/>
    <w:rsid w:val="00507272"/>
    <w:rsid w:val="005072B5"/>
    <w:rsid w:val="005072C0"/>
    <w:rsid w:val="005072EA"/>
    <w:rsid w:val="00507339"/>
    <w:rsid w:val="00507385"/>
    <w:rsid w:val="005073B5"/>
    <w:rsid w:val="005073EB"/>
    <w:rsid w:val="0050745E"/>
    <w:rsid w:val="00507480"/>
    <w:rsid w:val="0050762D"/>
    <w:rsid w:val="00507680"/>
    <w:rsid w:val="00507724"/>
    <w:rsid w:val="00507777"/>
    <w:rsid w:val="00507796"/>
    <w:rsid w:val="005077BB"/>
    <w:rsid w:val="00507890"/>
    <w:rsid w:val="005079C5"/>
    <w:rsid w:val="005079DD"/>
    <w:rsid w:val="00507A1C"/>
    <w:rsid w:val="00507A55"/>
    <w:rsid w:val="00507ACB"/>
    <w:rsid w:val="00507B02"/>
    <w:rsid w:val="00507B58"/>
    <w:rsid w:val="00507C32"/>
    <w:rsid w:val="00507E02"/>
    <w:rsid w:val="00507E17"/>
    <w:rsid w:val="00507F36"/>
    <w:rsid w:val="00507F93"/>
    <w:rsid w:val="00507FBA"/>
    <w:rsid w:val="00507FBD"/>
    <w:rsid w:val="00507FEC"/>
    <w:rsid w:val="005100CF"/>
    <w:rsid w:val="005100E2"/>
    <w:rsid w:val="005100EB"/>
    <w:rsid w:val="005102ED"/>
    <w:rsid w:val="00510440"/>
    <w:rsid w:val="00510534"/>
    <w:rsid w:val="005107F0"/>
    <w:rsid w:val="0051082B"/>
    <w:rsid w:val="005108C8"/>
    <w:rsid w:val="0051098A"/>
    <w:rsid w:val="00510A5C"/>
    <w:rsid w:val="00510A8D"/>
    <w:rsid w:val="00510B4D"/>
    <w:rsid w:val="00510B99"/>
    <w:rsid w:val="00510C42"/>
    <w:rsid w:val="00510D6B"/>
    <w:rsid w:val="00510DEF"/>
    <w:rsid w:val="00510E43"/>
    <w:rsid w:val="00510E45"/>
    <w:rsid w:val="00510E49"/>
    <w:rsid w:val="00510F00"/>
    <w:rsid w:val="00510FB3"/>
    <w:rsid w:val="005111C6"/>
    <w:rsid w:val="00511245"/>
    <w:rsid w:val="0051127F"/>
    <w:rsid w:val="00511366"/>
    <w:rsid w:val="005114B9"/>
    <w:rsid w:val="005114F4"/>
    <w:rsid w:val="0051164F"/>
    <w:rsid w:val="005116AD"/>
    <w:rsid w:val="005117F5"/>
    <w:rsid w:val="00511892"/>
    <w:rsid w:val="00511A5A"/>
    <w:rsid w:val="00511AB6"/>
    <w:rsid w:val="00511AB7"/>
    <w:rsid w:val="00511B03"/>
    <w:rsid w:val="00511C8F"/>
    <w:rsid w:val="00511D40"/>
    <w:rsid w:val="00511D90"/>
    <w:rsid w:val="00511EC1"/>
    <w:rsid w:val="00511EE7"/>
    <w:rsid w:val="00511FBB"/>
    <w:rsid w:val="005120FD"/>
    <w:rsid w:val="0051214F"/>
    <w:rsid w:val="00512176"/>
    <w:rsid w:val="00512287"/>
    <w:rsid w:val="005122AF"/>
    <w:rsid w:val="0051237F"/>
    <w:rsid w:val="00512427"/>
    <w:rsid w:val="0051246E"/>
    <w:rsid w:val="00512501"/>
    <w:rsid w:val="00512509"/>
    <w:rsid w:val="00512568"/>
    <w:rsid w:val="005125E1"/>
    <w:rsid w:val="005126F6"/>
    <w:rsid w:val="00512740"/>
    <w:rsid w:val="00512776"/>
    <w:rsid w:val="00512898"/>
    <w:rsid w:val="005128A6"/>
    <w:rsid w:val="005128AD"/>
    <w:rsid w:val="00512902"/>
    <w:rsid w:val="005129C2"/>
    <w:rsid w:val="005129D2"/>
    <w:rsid w:val="00512A22"/>
    <w:rsid w:val="00512A62"/>
    <w:rsid w:val="00512A65"/>
    <w:rsid w:val="00512B10"/>
    <w:rsid w:val="00512BEB"/>
    <w:rsid w:val="00512CC6"/>
    <w:rsid w:val="00512D10"/>
    <w:rsid w:val="00512D17"/>
    <w:rsid w:val="00512D39"/>
    <w:rsid w:val="00512DAF"/>
    <w:rsid w:val="00513052"/>
    <w:rsid w:val="00513161"/>
    <w:rsid w:val="00513179"/>
    <w:rsid w:val="005134A9"/>
    <w:rsid w:val="005135BB"/>
    <w:rsid w:val="005135C9"/>
    <w:rsid w:val="005137F5"/>
    <w:rsid w:val="005138BA"/>
    <w:rsid w:val="005139CB"/>
    <w:rsid w:val="00513A3D"/>
    <w:rsid w:val="00513DF6"/>
    <w:rsid w:val="00513E04"/>
    <w:rsid w:val="00513E77"/>
    <w:rsid w:val="00513FEF"/>
    <w:rsid w:val="0051402F"/>
    <w:rsid w:val="00514247"/>
    <w:rsid w:val="00514306"/>
    <w:rsid w:val="005143C2"/>
    <w:rsid w:val="0051460E"/>
    <w:rsid w:val="0051469F"/>
    <w:rsid w:val="005146A6"/>
    <w:rsid w:val="005146BE"/>
    <w:rsid w:val="00514735"/>
    <w:rsid w:val="00514890"/>
    <w:rsid w:val="00514A04"/>
    <w:rsid w:val="00514AB7"/>
    <w:rsid w:val="00514B41"/>
    <w:rsid w:val="00514BA6"/>
    <w:rsid w:val="00514C1D"/>
    <w:rsid w:val="00514C80"/>
    <w:rsid w:val="00514CE2"/>
    <w:rsid w:val="00514D08"/>
    <w:rsid w:val="00514D52"/>
    <w:rsid w:val="00514E1B"/>
    <w:rsid w:val="00514F84"/>
    <w:rsid w:val="00514FBB"/>
    <w:rsid w:val="00514FBD"/>
    <w:rsid w:val="0051521A"/>
    <w:rsid w:val="005152DB"/>
    <w:rsid w:val="0051534D"/>
    <w:rsid w:val="005153AC"/>
    <w:rsid w:val="0051544C"/>
    <w:rsid w:val="005154AC"/>
    <w:rsid w:val="00515500"/>
    <w:rsid w:val="00515662"/>
    <w:rsid w:val="005156B8"/>
    <w:rsid w:val="00515757"/>
    <w:rsid w:val="005157AC"/>
    <w:rsid w:val="0051588E"/>
    <w:rsid w:val="005158F6"/>
    <w:rsid w:val="00515A85"/>
    <w:rsid w:val="00515B7A"/>
    <w:rsid w:val="00515E00"/>
    <w:rsid w:val="00515E02"/>
    <w:rsid w:val="00515FEC"/>
    <w:rsid w:val="00516054"/>
    <w:rsid w:val="00516071"/>
    <w:rsid w:val="00516297"/>
    <w:rsid w:val="00516418"/>
    <w:rsid w:val="005164B6"/>
    <w:rsid w:val="005164C9"/>
    <w:rsid w:val="005164FA"/>
    <w:rsid w:val="00516510"/>
    <w:rsid w:val="005165B8"/>
    <w:rsid w:val="0051666F"/>
    <w:rsid w:val="00516789"/>
    <w:rsid w:val="00516842"/>
    <w:rsid w:val="00516865"/>
    <w:rsid w:val="00516917"/>
    <w:rsid w:val="00516950"/>
    <w:rsid w:val="00516A43"/>
    <w:rsid w:val="00516A92"/>
    <w:rsid w:val="00516ABE"/>
    <w:rsid w:val="00516B0B"/>
    <w:rsid w:val="00516B48"/>
    <w:rsid w:val="00516CA5"/>
    <w:rsid w:val="00516D27"/>
    <w:rsid w:val="00516D44"/>
    <w:rsid w:val="00516F1C"/>
    <w:rsid w:val="00516FE4"/>
    <w:rsid w:val="0051702C"/>
    <w:rsid w:val="00517144"/>
    <w:rsid w:val="005171EC"/>
    <w:rsid w:val="00517426"/>
    <w:rsid w:val="00517694"/>
    <w:rsid w:val="005176C0"/>
    <w:rsid w:val="0051773B"/>
    <w:rsid w:val="00517782"/>
    <w:rsid w:val="005177C4"/>
    <w:rsid w:val="005178CF"/>
    <w:rsid w:val="005178F0"/>
    <w:rsid w:val="005179FC"/>
    <w:rsid w:val="00517A1A"/>
    <w:rsid w:val="00517B4B"/>
    <w:rsid w:val="00517B9B"/>
    <w:rsid w:val="00517C68"/>
    <w:rsid w:val="00517CB2"/>
    <w:rsid w:val="00517E32"/>
    <w:rsid w:val="00517F89"/>
    <w:rsid w:val="005200A6"/>
    <w:rsid w:val="005200B3"/>
    <w:rsid w:val="005200F6"/>
    <w:rsid w:val="0052014B"/>
    <w:rsid w:val="00520206"/>
    <w:rsid w:val="00520251"/>
    <w:rsid w:val="005202D8"/>
    <w:rsid w:val="005202F7"/>
    <w:rsid w:val="0052062A"/>
    <w:rsid w:val="0052087F"/>
    <w:rsid w:val="005208D4"/>
    <w:rsid w:val="0052091E"/>
    <w:rsid w:val="00520934"/>
    <w:rsid w:val="00520977"/>
    <w:rsid w:val="005209AE"/>
    <w:rsid w:val="005209BE"/>
    <w:rsid w:val="00520A62"/>
    <w:rsid w:val="00520AB5"/>
    <w:rsid w:val="00520C1D"/>
    <w:rsid w:val="00520D2F"/>
    <w:rsid w:val="00520D93"/>
    <w:rsid w:val="00520F15"/>
    <w:rsid w:val="0052103B"/>
    <w:rsid w:val="00521077"/>
    <w:rsid w:val="005212D4"/>
    <w:rsid w:val="005213E3"/>
    <w:rsid w:val="005214A9"/>
    <w:rsid w:val="00521753"/>
    <w:rsid w:val="0052175A"/>
    <w:rsid w:val="0052177F"/>
    <w:rsid w:val="00521781"/>
    <w:rsid w:val="00521A91"/>
    <w:rsid w:val="00521ACA"/>
    <w:rsid w:val="00521BFA"/>
    <w:rsid w:val="00521C68"/>
    <w:rsid w:val="00521CD2"/>
    <w:rsid w:val="00521CFD"/>
    <w:rsid w:val="00521D6C"/>
    <w:rsid w:val="00521E10"/>
    <w:rsid w:val="00521E1A"/>
    <w:rsid w:val="00521E6E"/>
    <w:rsid w:val="00521E6F"/>
    <w:rsid w:val="00521F02"/>
    <w:rsid w:val="00521F79"/>
    <w:rsid w:val="005220FE"/>
    <w:rsid w:val="00522106"/>
    <w:rsid w:val="0052211F"/>
    <w:rsid w:val="0052212F"/>
    <w:rsid w:val="0052218B"/>
    <w:rsid w:val="0052240D"/>
    <w:rsid w:val="00522497"/>
    <w:rsid w:val="005224F6"/>
    <w:rsid w:val="005228C0"/>
    <w:rsid w:val="005228F8"/>
    <w:rsid w:val="00522928"/>
    <w:rsid w:val="005229BF"/>
    <w:rsid w:val="00522AA5"/>
    <w:rsid w:val="00522B61"/>
    <w:rsid w:val="00522CD2"/>
    <w:rsid w:val="00522EA4"/>
    <w:rsid w:val="00522FC9"/>
    <w:rsid w:val="005230B2"/>
    <w:rsid w:val="0052311B"/>
    <w:rsid w:val="005231E3"/>
    <w:rsid w:val="00523238"/>
    <w:rsid w:val="005232CB"/>
    <w:rsid w:val="00523321"/>
    <w:rsid w:val="00523351"/>
    <w:rsid w:val="005233D5"/>
    <w:rsid w:val="00523509"/>
    <w:rsid w:val="005236D8"/>
    <w:rsid w:val="00523781"/>
    <w:rsid w:val="005238AF"/>
    <w:rsid w:val="00523938"/>
    <w:rsid w:val="0052394B"/>
    <w:rsid w:val="00523962"/>
    <w:rsid w:val="00523B19"/>
    <w:rsid w:val="00523BA8"/>
    <w:rsid w:val="00523BCB"/>
    <w:rsid w:val="00523C59"/>
    <w:rsid w:val="00523EB3"/>
    <w:rsid w:val="00523F05"/>
    <w:rsid w:val="005241DF"/>
    <w:rsid w:val="00524239"/>
    <w:rsid w:val="00524287"/>
    <w:rsid w:val="00524292"/>
    <w:rsid w:val="00524314"/>
    <w:rsid w:val="0052434C"/>
    <w:rsid w:val="005243EA"/>
    <w:rsid w:val="00524455"/>
    <w:rsid w:val="005245C9"/>
    <w:rsid w:val="0052475D"/>
    <w:rsid w:val="0052476D"/>
    <w:rsid w:val="00524829"/>
    <w:rsid w:val="0052488B"/>
    <w:rsid w:val="0052494C"/>
    <w:rsid w:val="00524964"/>
    <w:rsid w:val="0052499F"/>
    <w:rsid w:val="00524AFF"/>
    <w:rsid w:val="00524D0A"/>
    <w:rsid w:val="00524D12"/>
    <w:rsid w:val="00524D19"/>
    <w:rsid w:val="00524D9F"/>
    <w:rsid w:val="00524E09"/>
    <w:rsid w:val="00524EC0"/>
    <w:rsid w:val="00524FCE"/>
    <w:rsid w:val="0052507C"/>
    <w:rsid w:val="005250C5"/>
    <w:rsid w:val="0052525E"/>
    <w:rsid w:val="0052530D"/>
    <w:rsid w:val="0052531A"/>
    <w:rsid w:val="00525502"/>
    <w:rsid w:val="0052561F"/>
    <w:rsid w:val="00525686"/>
    <w:rsid w:val="00525710"/>
    <w:rsid w:val="0052577D"/>
    <w:rsid w:val="0052578A"/>
    <w:rsid w:val="0052580F"/>
    <w:rsid w:val="00525876"/>
    <w:rsid w:val="005258E5"/>
    <w:rsid w:val="00525903"/>
    <w:rsid w:val="00525984"/>
    <w:rsid w:val="0052599F"/>
    <w:rsid w:val="00525B3D"/>
    <w:rsid w:val="00525B61"/>
    <w:rsid w:val="00525C1F"/>
    <w:rsid w:val="00525D47"/>
    <w:rsid w:val="00525DD5"/>
    <w:rsid w:val="00525EBD"/>
    <w:rsid w:val="00525F2B"/>
    <w:rsid w:val="00525FA3"/>
    <w:rsid w:val="0052609F"/>
    <w:rsid w:val="0052611C"/>
    <w:rsid w:val="00526141"/>
    <w:rsid w:val="0052616B"/>
    <w:rsid w:val="00526293"/>
    <w:rsid w:val="00526298"/>
    <w:rsid w:val="005262A6"/>
    <w:rsid w:val="00526389"/>
    <w:rsid w:val="005264F8"/>
    <w:rsid w:val="0052651E"/>
    <w:rsid w:val="0052653F"/>
    <w:rsid w:val="00526651"/>
    <w:rsid w:val="00526713"/>
    <w:rsid w:val="005268A6"/>
    <w:rsid w:val="00526C2C"/>
    <w:rsid w:val="00526C89"/>
    <w:rsid w:val="00526D72"/>
    <w:rsid w:val="00526D81"/>
    <w:rsid w:val="00526D96"/>
    <w:rsid w:val="0052709A"/>
    <w:rsid w:val="005270D4"/>
    <w:rsid w:val="00527172"/>
    <w:rsid w:val="00527191"/>
    <w:rsid w:val="005272C9"/>
    <w:rsid w:val="00527442"/>
    <w:rsid w:val="00527484"/>
    <w:rsid w:val="0052749C"/>
    <w:rsid w:val="005275BE"/>
    <w:rsid w:val="005276D9"/>
    <w:rsid w:val="00527752"/>
    <w:rsid w:val="005277B2"/>
    <w:rsid w:val="00527859"/>
    <w:rsid w:val="005278DE"/>
    <w:rsid w:val="00527958"/>
    <w:rsid w:val="00527A93"/>
    <w:rsid w:val="00527AB8"/>
    <w:rsid w:val="00527BD9"/>
    <w:rsid w:val="00527C7B"/>
    <w:rsid w:val="00527CE2"/>
    <w:rsid w:val="00527D37"/>
    <w:rsid w:val="00527D95"/>
    <w:rsid w:val="00527DEB"/>
    <w:rsid w:val="00527EC8"/>
    <w:rsid w:val="00527F0A"/>
    <w:rsid w:val="00527F29"/>
    <w:rsid w:val="005300BF"/>
    <w:rsid w:val="00530108"/>
    <w:rsid w:val="00530181"/>
    <w:rsid w:val="005301B6"/>
    <w:rsid w:val="005301F6"/>
    <w:rsid w:val="0053030E"/>
    <w:rsid w:val="00530326"/>
    <w:rsid w:val="0053039D"/>
    <w:rsid w:val="005303A0"/>
    <w:rsid w:val="005303D4"/>
    <w:rsid w:val="0053048B"/>
    <w:rsid w:val="0053061E"/>
    <w:rsid w:val="005306D7"/>
    <w:rsid w:val="00530721"/>
    <w:rsid w:val="00530819"/>
    <w:rsid w:val="0053089A"/>
    <w:rsid w:val="005309D5"/>
    <w:rsid w:val="00530A98"/>
    <w:rsid w:val="00530AA4"/>
    <w:rsid w:val="00530CB1"/>
    <w:rsid w:val="00530CC8"/>
    <w:rsid w:val="00530F15"/>
    <w:rsid w:val="00530FBC"/>
    <w:rsid w:val="00530FBD"/>
    <w:rsid w:val="005311A0"/>
    <w:rsid w:val="005311FD"/>
    <w:rsid w:val="005312F2"/>
    <w:rsid w:val="0053139A"/>
    <w:rsid w:val="005313A2"/>
    <w:rsid w:val="00531548"/>
    <w:rsid w:val="00531A64"/>
    <w:rsid w:val="00531A96"/>
    <w:rsid w:val="00531AE0"/>
    <w:rsid w:val="00531B4B"/>
    <w:rsid w:val="00531C46"/>
    <w:rsid w:val="00531D60"/>
    <w:rsid w:val="00531D6E"/>
    <w:rsid w:val="00531DCB"/>
    <w:rsid w:val="00531E2F"/>
    <w:rsid w:val="00531E85"/>
    <w:rsid w:val="00531FA2"/>
    <w:rsid w:val="00531FEC"/>
    <w:rsid w:val="0053204C"/>
    <w:rsid w:val="0053208F"/>
    <w:rsid w:val="00532107"/>
    <w:rsid w:val="00532130"/>
    <w:rsid w:val="0053226B"/>
    <w:rsid w:val="00532339"/>
    <w:rsid w:val="00532484"/>
    <w:rsid w:val="005324E1"/>
    <w:rsid w:val="00532544"/>
    <w:rsid w:val="00532628"/>
    <w:rsid w:val="00532656"/>
    <w:rsid w:val="00532697"/>
    <w:rsid w:val="0053277F"/>
    <w:rsid w:val="005328B8"/>
    <w:rsid w:val="00532934"/>
    <w:rsid w:val="0053299F"/>
    <w:rsid w:val="00532C75"/>
    <w:rsid w:val="00532D18"/>
    <w:rsid w:val="00532D6C"/>
    <w:rsid w:val="00532DE6"/>
    <w:rsid w:val="00532E60"/>
    <w:rsid w:val="00532F49"/>
    <w:rsid w:val="0053314F"/>
    <w:rsid w:val="005331C9"/>
    <w:rsid w:val="00533255"/>
    <w:rsid w:val="00533317"/>
    <w:rsid w:val="00533335"/>
    <w:rsid w:val="00533489"/>
    <w:rsid w:val="0053353E"/>
    <w:rsid w:val="0053358A"/>
    <w:rsid w:val="005335E0"/>
    <w:rsid w:val="005336E3"/>
    <w:rsid w:val="005337A4"/>
    <w:rsid w:val="005337D5"/>
    <w:rsid w:val="005337FF"/>
    <w:rsid w:val="00533891"/>
    <w:rsid w:val="005338BF"/>
    <w:rsid w:val="0053396F"/>
    <w:rsid w:val="00533979"/>
    <w:rsid w:val="00533B1C"/>
    <w:rsid w:val="00533C73"/>
    <w:rsid w:val="00533C7F"/>
    <w:rsid w:val="00533CA7"/>
    <w:rsid w:val="00533CF4"/>
    <w:rsid w:val="00533D81"/>
    <w:rsid w:val="00533DB2"/>
    <w:rsid w:val="00533FFC"/>
    <w:rsid w:val="00534114"/>
    <w:rsid w:val="00534295"/>
    <w:rsid w:val="005342FE"/>
    <w:rsid w:val="0053431D"/>
    <w:rsid w:val="005343C8"/>
    <w:rsid w:val="0053452A"/>
    <w:rsid w:val="00534583"/>
    <w:rsid w:val="00534674"/>
    <w:rsid w:val="005346A2"/>
    <w:rsid w:val="005346D4"/>
    <w:rsid w:val="0053482B"/>
    <w:rsid w:val="005348D0"/>
    <w:rsid w:val="005348E2"/>
    <w:rsid w:val="00534968"/>
    <w:rsid w:val="005349E5"/>
    <w:rsid w:val="00534A1C"/>
    <w:rsid w:val="00534A52"/>
    <w:rsid w:val="00534B5F"/>
    <w:rsid w:val="00534BA0"/>
    <w:rsid w:val="00534D14"/>
    <w:rsid w:val="00534D33"/>
    <w:rsid w:val="00534EA3"/>
    <w:rsid w:val="00534F5E"/>
    <w:rsid w:val="00534FDF"/>
    <w:rsid w:val="005350FD"/>
    <w:rsid w:val="0053514B"/>
    <w:rsid w:val="005351AB"/>
    <w:rsid w:val="005351C4"/>
    <w:rsid w:val="005352E2"/>
    <w:rsid w:val="005352E7"/>
    <w:rsid w:val="0053558F"/>
    <w:rsid w:val="0053568B"/>
    <w:rsid w:val="0053568F"/>
    <w:rsid w:val="005356C6"/>
    <w:rsid w:val="00535700"/>
    <w:rsid w:val="00535834"/>
    <w:rsid w:val="0053592F"/>
    <w:rsid w:val="005359AE"/>
    <w:rsid w:val="00535C02"/>
    <w:rsid w:val="00535C36"/>
    <w:rsid w:val="00535C89"/>
    <w:rsid w:val="00535CC6"/>
    <w:rsid w:val="00535D42"/>
    <w:rsid w:val="00535D6A"/>
    <w:rsid w:val="00535F65"/>
    <w:rsid w:val="00535FC5"/>
    <w:rsid w:val="00536111"/>
    <w:rsid w:val="0053611A"/>
    <w:rsid w:val="00536253"/>
    <w:rsid w:val="00536265"/>
    <w:rsid w:val="0053627C"/>
    <w:rsid w:val="00536282"/>
    <w:rsid w:val="00536422"/>
    <w:rsid w:val="005364ED"/>
    <w:rsid w:val="005364F0"/>
    <w:rsid w:val="0053667D"/>
    <w:rsid w:val="005366F4"/>
    <w:rsid w:val="005367B2"/>
    <w:rsid w:val="005367F4"/>
    <w:rsid w:val="0053681B"/>
    <w:rsid w:val="00536832"/>
    <w:rsid w:val="00536B14"/>
    <w:rsid w:val="00536B25"/>
    <w:rsid w:val="00536CD4"/>
    <w:rsid w:val="00536D39"/>
    <w:rsid w:val="00536E0E"/>
    <w:rsid w:val="005370B7"/>
    <w:rsid w:val="00537249"/>
    <w:rsid w:val="00537283"/>
    <w:rsid w:val="00537297"/>
    <w:rsid w:val="00537345"/>
    <w:rsid w:val="00537468"/>
    <w:rsid w:val="005374CA"/>
    <w:rsid w:val="005375F5"/>
    <w:rsid w:val="005375FD"/>
    <w:rsid w:val="00537715"/>
    <w:rsid w:val="005377A6"/>
    <w:rsid w:val="005378F2"/>
    <w:rsid w:val="005379C3"/>
    <w:rsid w:val="005379D3"/>
    <w:rsid w:val="00537A07"/>
    <w:rsid w:val="00537A6F"/>
    <w:rsid w:val="00537B84"/>
    <w:rsid w:val="00537C9C"/>
    <w:rsid w:val="00537DF6"/>
    <w:rsid w:val="00537EE6"/>
    <w:rsid w:val="00540059"/>
    <w:rsid w:val="00540136"/>
    <w:rsid w:val="005401D3"/>
    <w:rsid w:val="005401D7"/>
    <w:rsid w:val="0054024B"/>
    <w:rsid w:val="00540256"/>
    <w:rsid w:val="005403A6"/>
    <w:rsid w:val="0054057B"/>
    <w:rsid w:val="005405A6"/>
    <w:rsid w:val="005405A9"/>
    <w:rsid w:val="005405FE"/>
    <w:rsid w:val="005406BF"/>
    <w:rsid w:val="005406CB"/>
    <w:rsid w:val="00540771"/>
    <w:rsid w:val="005407C8"/>
    <w:rsid w:val="00540800"/>
    <w:rsid w:val="00540803"/>
    <w:rsid w:val="005409E6"/>
    <w:rsid w:val="00540A0E"/>
    <w:rsid w:val="00540BD7"/>
    <w:rsid w:val="00540C6A"/>
    <w:rsid w:val="00540D17"/>
    <w:rsid w:val="00540D33"/>
    <w:rsid w:val="00540E12"/>
    <w:rsid w:val="00540E35"/>
    <w:rsid w:val="00540E6B"/>
    <w:rsid w:val="00540EB3"/>
    <w:rsid w:val="00541033"/>
    <w:rsid w:val="00541085"/>
    <w:rsid w:val="00541128"/>
    <w:rsid w:val="00541175"/>
    <w:rsid w:val="00541276"/>
    <w:rsid w:val="00541297"/>
    <w:rsid w:val="0054130F"/>
    <w:rsid w:val="0054132D"/>
    <w:rsid w:val="005413AB"/>
    <w:rsid w:val="00541429"/>
    <w:rsid w:val="00541463"/>
    <w:rsid w:val="0054153E"/>
    <w:rsid w:val="0054155B"/>
    <w:rsid w:val="005415EC"/>
    <w:rsid w:val="00541686"/>
    <w:rsid w:val="005416E0"/>
    <w:rsid w:val="00541752"/>
    <w:rsid w:val="005417C4"/>
    <w:rsid w:val="00541931"/>
    <w:rsid w:val="00541B35"/>
    <w:rsid w:val="00541B3E"/>
    <w:rsid w:val="00541CF4"/>
    <w:rsid w:val="00541D27"/>
    <w:rsid w:val="00541DC3"/>
    <w:rsid w:val="00541EFC"/>
    <w:rsid w:val="0054214B"/>
    <w:rsid w:val="005421AA"/>
    <w:rsid w:val="00542205"/>
    <w:rsid w:val="0054235C"/>
    <w:rsid w:val="0054238D"/>
    <w:rsid w:val="00542455"/>
    <w:rsid w:val="00542472"/>
    <w:rsid w:val="005424D3"/>
    <w:rsid w:val="005426D5"/>
    <w:rsid w:val="00542725"/>
    <w:rsid w:val="0054274F"/>
    <w:rsid w:val="005427AB"/>
    <w:rsid w:val="0054283A"/>
    <w:rsid w:val="00542893"/>
    <w:rsid w:val="00542979"/>
    <w:rsid w:val="00542B6A"/>
    <w:rsid w:val="00542B7B"/>
    <w:rsid w:val="00542B86"/>
    <w:rsid w:val="00542CC4"/>
    <w:rsid w:val="00542CED"/>
    <w:rsid w:val="00542CF4"/>
    <w:rsid w:val="00542F07"/>
    <w:rsid w:val="00543090"/>
    <w:rsid w:val="005431E9"/>
    <w:rsid w:val="00543373"/>
    <w:rsid w:val="00543409"/>
    <w:rsid w:val="005435A9"/>
    <w:rsid w:val="00543664"/>
    <w:rsid w:val="005436B3"/>
    <w:rsid w:val="00543706"/>
    <w:rsid w:val="0054374B"/>
    <w:rsid w:val="00543794"/>
    <w:rsid w:val="00543890"/>
    <w:rsid w:val="005438AD"/>
    <w:rsid w:val="005438FC"/>
    <w:rsid w:val="00543A73"/>
    <w:rsid w:val="00543AD2"/>
    <w:rsid w:val="00543B51"/>
    <w:rsid w:val="00543BBC"/>
    <w:rsid w:val="00543BD2"/>
    <w:rsid w:val="00543C27"/>
    <w:rsid w:val="00543D21"/>
    <w:rsid w:val="00543D4D"/>
    <w:rsid w:val="00543FD2"/>
    <w:rsid w:val="00544003"/>
    <w:rsid w:val="0054403F"/>
    <w:rsid w:val="00544104"/>
    <w:rsid w:val="005441A3"/>
    <w:rsid w:val="00544253"/>
    <w:rsid w:val="0054425A"/>
    <w:rsid w:val="005442D3"/>
    <w:rsid w:val="00544308"/>
    <w:rsid w:val="0054436D"/>
    <w:rsid w:val="005443A2"/>
    <w:rsid w:val="00544470"/>
    <w:rsid w:val="005447E5"/>
    <w:rsid w:val="0054481B"/>
    <w:rsid w:val="0054482D"/>
    <w:rsid w:val="00544A76"/>
    <w:rsid w:val="00544ACB"/>
    <w:rsid w:val="00544AE0"/>
    <w:rsid w:val="00544BE0"/>
    <w:rsid w:val="00544C5B"/>
    <w:rsid w:val="00544C6F"/>
    <w:rsid w:val="00544CA3"/>
    <w:rsid w:val="00544D6E"/>
    <w:rsid w:val="00544DCE"/>
    <w:rsid w:val="00544DD3"/>
    <w:rsid w:val="00544FEE"/>
    <w:rsid w:val="005450E2"/>
    <w:rsid w:val="005450F6"/>
    <w:rsid w:val="00545158"/>
    <w:rsid w:val="005451A2"/>
    <w:rsid w:val="0054524E"/>
    <w:rsid w:val="0054536C"/>
    <w:rsid w:val="00545412"/>
    <w:rsid w:val="005454B9"/>
    <w:rsid w:val="005454D3"/>
    <w:rsid w:val="00545517"/>
    <w:rsid w:val="005455A6"/>
    <w:rsid w:val="00545625"/>
    <w:rsid w:val="0054578D"/>
    <w:rsid w:val="0054591D"/>
    <w:rsid w:val="00545982"/>
    <w:rsid w:val="00545A28"/>
    <w:rsid w:val="00545C19"/>
    <w:rsid w:val="00545E6D"/>
    <w:rsid w:val="00545EE3"/>
    <w:rsid w:val="0054600B"/>
    <w:rsid w:val="005461AF"/>
    <w:rsid w:val="00546313"/>
    <w:rsid w:val="00546551"/>
    <w:rsid w:val="00546591"/>
    <w:rsid w:val="005466C6"/>
    <w:rsid w:val="00546846"/>
    <w:rsid w:val="00546A07"/>
    <w:rsid w:val="00546AAF"/>
    <w:rsid w:val="00546AFB"/>
    <w:rsid w:val="00546C41"/>
    <w:rsid w:val="00546CC7"/>
    <w:rsid w:val="00546D7E"/>
    <w:rsid w:val="00546DF0"/>
    <w:rsid w:val="00546E29"/>
    <w:rsid w:val="00546F24"/>
    <w:rsid w:val="00546F8B"/>
    <w:rsid w:val="00546FF5"/>
    <w:rsid w:val="00547096"/>
    <w:rsid w:val="005470DA"/>
    <w:rsid w:val="00547211"/>
    <w:rsid w:val="00547227"/>
    <w:rsid w:val="005472BF"/>
    <w:rsid w:val="00547453"/>
    <w:rsid w:val="00547486"/>
    <w:rsid w:val="00547540"/>
    <w:rsid w:val="0054772E"/>
    <w:rsid w:val="005478AD"/>
    <w:rsid w:val="00547924"/>
    <w:rsid w:val="005479FA"/>
    <w:rsid w:val="00547A37"/>
    <w:rsid w:val="00547A49"/>
    <w:rsid w:val="00547BB7"/>
    <w:rsid w:val="00547BCF"/>
    <w:rsid w:val="00547C82"/>
    <w:rsid w:val="00547D07"/>
    <w:rsid w:val="00547D44"/>
    <w:rsid w:val="00547D5D"/>
    <w:rsid w:val="00547DC8"/>
    <w:rsid w:val="00547DF4"/>
    <w:rsid w:val="00547E04"/>
    <w:rsid w:val="00547E95"/>
    <w:rsid w:val="00547F4D"/>
    <w:rsid w:val="0055006F"/>
    <w:rsid w:val="00550102"/>
    <w:rsid w:val="005504F1"/>
    <w:rsid w:val="00550603"/>
    <w:rsid w:val="00550618"/>
    <w:rsid w:val="005508F2"/>
    <w:rsid w:val="00550921"/>
    <w:rsid w:val="005509AA"/>
    <w:rsid w:val="00550A08"/>
    <w:rsid w:val="00550A1C"/>
    <w:rsid w:val="00550A94"/>
    <w:rsid w:val="00550B14"/>
    <w:rsid w:val="00550B28"/>
    <w:rsid w:val="00550B58"/>
    <w:rsid w:val="00550CEC"/>
    <w:rsid w:val="00550D53"/>
    <w:rsid w:val="00550EE2"/>
    <w:rsid w:val="0055109D"/>
    <w:rsid w:val="00551138"/>
    <w:rsid w:val="005511E2"/>
    <w:rsid w:val="0055121B"/>
    <w:rsid w:val="005512C7"/>
    <w:rsid w:val="00551323"/>
    <w:rsid w:val="0055144E"/>
    <w:rsid w:val="005514B0"/>
    <w:rsid w:val="005514C3"/>
    <w:rsid w:val="00551592"/>
    <w:rsid w:val="005516B0"/>
    <w:rsid w:val="005516C2"/>
    <w:rsid w:val="00551840"/>
    <w:rsid w:val="005518AC"/>
    <w:rsid w:val="00551996"/>
    <w:rsid w:val="005519B6"/>
    <w:rsid w:val="00551AB6"/>
    <w:rsid w:val="00551B3D"/>
    <w:rsid w:val="00551CAD"/>
    <w:rsid w:val="00551DFF"/>
    <w:rsid w:val="005520BC"/>
    <w:rsid w:val="0055210C"/>
    <w:rsid w:val="0055213B"/>
    <w:rsid w:val="00552153"/>
    <w:rsid w:val="005522E4"/>
    <w:rsid w:val="005524FE"/>
    <w:rsid w:val="00552570"/>
    <w:rsid w:val="0055264C"/>
    <w:rsid w:val="005528AB"/>
    <w:rsid w:val="00552953"/>
    <w:rsid w:val="00552983"/>
    <w:rsid w:val="0055298A"/>
    <w:rsid w:val="00552A0B"/>
    <w:rsid w:val="00552BFA"/>
    <w:rsid w:val="00552DB5"/>
    <w:rsid w:val="00552E5F"/>
    <w:rsid w:val="00552EC8"/>
    <w:rsid w:val="00552FF2"/>
    <w:rsid w:val="005530EA"/>
    <w:rsid w:val="005530F1"/>
    <w:rsid w:val="00553109"/>
    <w:rsid w:val="00553212"/>
    <w:rsid w:val="0055322F"/>
    <w:rsid w:val="0055326C"/>
    <w:rsid w:val="00553278"/>
    <w:rsid w:val="0055338A"/>
    <w:rsid w:val="0055338F"/>
    <w:rsid w:val="005534A1"/>
    <w:rsid w:val="00553503"/>
    <w:rsid w:val="005535F0"/>
    <w:rsid w:val="00553635"/>
    <w:rsid w:val="00553726"/>
    <w:rsid w:val="005537D1"/>
    <w:rsid w:val="005537F3"/>
    <w:rsid w:val="005539E0"/>
    <w:rsid w:val="005539FD"/>
    <w:rsid w:val="00553B19"/>
    <w:rsid w:val="00553BBF"/>
    <w:rsid w:val="00553DCD"/>
    <w:rsid w:val="00553F63"/>
    <w:rsid w:val="00553FA4"/>
    <w:rsid w:val="00553FFD"/>
    <w:rsid w:val="00554033"/>
    <w:rsid w:val="0055406E"/>
    <w:rsid w:val="005540D0"/>
    <w:rsid w:val="005540F2"/>
    <w:rsid w:val="0055416D"/>
    <w:rsid w:val="005541AE"/>
    <w:rsid w:val="00554289"/>
    <w:rsid w:val="00554303"/>
    <w:rsid w:val="00554306"/>
    <w:rsid w:val="00554513"/>
    <w:rsid w:val="0055451A"/>
    <w:rsid w:val="00554541"/>
    <w:rsid w:val="0055455B"/>
    <w:rsid w:val="005547A6"/>
    <w:rsid w:val="005547C9"/>
    <w:rsid w:val="005548DF"/>
    <w:rsid w:val="00554936"/>
    <w:rsid w:val="005549E5"/>
    <w:rsid w:val="00554AD1"/>
    <w:rsid w:val="00554AF8"/>
    <w:rsid w:val="00554BDE"/>
    <w:rsid w:val="00554C93"/>
    <w:rsid w:val="00554D3E"/>
    <w:rsid w:val="00554DB9"/>
    <w:rsid w:val="00554E7D"/>
    <w:rsid w:val="00554EB7"/>
    <w:rsid w:val="005550AF"/>
    <w:rsid w:val="005551FB"/>
    <w:rsid w:val="005552C0"/>
    <w:rsid w:val="0055533C"/>
    <w:rsid w:val="00555410"/>
    <w:rsid w:val="00555453"/>
    <w:rsid w:val="005555B9"/>
    <w:rsid w:val="00555644"/>
    <w:rsid w:val="00555765"/>
    <w:rsid w:val="005557AA"/>
    <w:rsid w:val="0055590E"/>
    <w:rsid w:val="0055591B"/>
    <w:rsid w:val="00555A35"/>
    <w:rsid w:val="00555AEF"/>
    <w:rsid w:val="00555B91"/>
    <w:rsid w:val="00555C66"/>
    <w:rsid w:val="00555C79"/>
    <w:rsid w:val="00555CB3"/>
    <w:rsid w:val="00555D07"/>
    <w:rsid w:val="00555D89"/>
    <w:rsid w:val="00555EC8"/>
    <w:rsid w:val="00555FE7"/>
    <w:rsid w:val="005560C5"/>
    <w:rsid w:val="005561B1"/>
    <w:rsid w:val="005561BF"/>
    <w:rsid w:val="0055631D"/>
    <w:rsid w:val="005563B8"/>
    <w:rsid w:val="00556402"/>
    <w:rsid w:val="0055640D"/>
    <w:rsid w:val="0055643A"/>
    <w:rsid w:val="005564BF"/>
    <w:rsid w:val="005565CF"/>
    <w:rsid w:val="00556760"/>
    <w:rsid w:val="00556831"/>
    <w:rsid w:val="005568E5"/>
    <w:rsid w:val="00556944"/>
    <w:rsid w:val="00556A01"/>
    <w:rsid w:val="00556A68"/>
    <w:rsid w:val="00556BE0"/>
    <w:rsid w:val="00556DBB"/>
    <w:rsid w:val="00556DE1"/>
    <w:rsid w:val="005570CE"/>
    <w:rsid w:val="0055713D"/>
    <w:rsid w:val="0055720D"/>
    <w:rsid w:val="0055722F"/>
    <w:rsid w:val="00557321"/>
    <w:rsid w:val="00557364"/>
    <w:rsid w:val="005573AA"/>
    <w:rsid w:val="005573BE"/>
    <w:rsid w:val="0055787A"/>
    <w:rsid w:val="0055789D"/>
    <w:rsid w:val="0055798E"/>
    <w:rsid w:val="00557A79"/>
    <w:rsid w:val="00557AC6"/>
    <w:rsid w:val="00557B2E"/>
    <w:rsid w:val="00557B7E"/>
    <w:rsid w:val="00557B7F"/>
    <w:rsid w:val="00557C3B"/>
    <w:rsid w:val="00557DDD"/>
    <w:rsid w:val="00557DEE"/>
    <w:rsid w:val="005600B8"/>
    <w:rsid w:val="00560137"/>
    <w:rsid w:val="005601D7"/>
    <w:rsid w:val="00560305"/>
    <w:rsid w:val="0056034D"/>
    <w:rsid w:val="00560361"/>
    <w:rsid w:val="005607CB"/>
    <w:rsid w:val="00560850"/>
    <w:rsid w:val="00560AD7"/>
    <w:rsid w:val="00560AE6"/>
    <w:rsid w:val="00560AFE"/>
    <w:rsid w:val="00560B01"/>
    <w:rsid w:val="00560B8A"/>
    <w:rsid w:val="00560C4C"/>
    <w:rsid w:val="00560C81"/>
    <w:rsid w:val="00560CA7"/>
    <w:rsid w:val="00560D0C"/>
    <w:rsid w:val="00560F07"/>
    <w:rsid w:val="00560F17"/>
    <w:rsid w:val="00560F82"/>
    <w:rsid w:val="0056106B"/>
    <w:rsid w:val="00561099"/>
    <w:rsid w:val="00561166"/>
    <w:rsid w:val="0056119B"/>
    <w:rsid w:val="005611B5"/>
    <w:rsid w:val="0056128A"/>
    <w:rsid w:val="005612A0"/>
    <w:rsid w:val="005612FC"/>
    <w:rsid w:val="005613FE"/>
    <w:rsid w:val="0056143C"/>
    <w:rsid w:val="00561485"/>
    <w:rsid w:val="0056148B"/>
    <w:rsid w:val="0056148E"/>
    <w:rsid w:val="00561530"/>
    <w:rsid w:val="0056157C"/>
    <w:rsid w:val="005615CF"/>
    <w:rsid w:val="005615F3"/>
    <w:rsid w:val="005616FA"/>
    <w:rsid w:val="00561704"/>
    <w:rsid w:val="005617E2"/>
    <w:rsid w:val="005617F1"/>
    <w:rsid w:val="0056183D"/>
    <w:rsid w:val="005618D6"/>
    <w:rsid w:val="00561AFD"/>
    <w:rsid w:val="00561B63"/>
    <w:rsid w:val="00561B7A"/>
    <w:rsid w:val="00561C63"/>
    <w:rsid w:val="00561D28"/>
    <w:rsid w:val="00561D4E"/>
    <w:rsid w:val="00561D6F"/>
    <w:rsid w:val="00561ECF"/>
    <w:rsid w:val="00561F5D"/>
    <w:rsid w:val="00561F7B"/>
    <w:rsid w:val="00561F9E"/>
    <w:rsid w:val="005622D8"/>
    <w:rsid w:val="0056233E"/>
    <w:rsid w:val="0056252D"/>
    <w:rsid w:val="0056255A"/>
    <w:rsid w:val="00562572"/>
    <w:rsid w:val="005625F9"/>
    <w:rsid w:val="00562674"/>
    <w:rsid w:val="005626EC"/>
    <w:rsid w:val="00562703"/>
    <w:rsid w:val="00562737"/>
    <w:rsid w:val="00562775"/>
    <w:rsid w:val="0056288F"/>
    <w:rsid w:val="005628DB"/>
    <w:rsid w:val="005629B0"/>
    <w:rsid w:val="00562B20"/>
    <w:rsid w:val="00562B70"/>
    <w:rsid w:val="00562D19"/>
    <w:rsid w:val="00562DB2"/>
    <w:rsid w:val="00562E88"/>
    <w:rsid w:val="00562F12"/>
    <w:rsid w:val="00562FA8"/>
    <w:rsid w:val="00562FD4"/>
    <w:rsid w:val="00563009"/>
    <w:rsid w:val="005630F6"/>
    <w:rsid w:val="00563126"/>
    <w:rsid w:val="0056317A"/>
    <w:rsid w:val="005633ED"/>
    <w:rsid w:val="0056341E"/>
    <w:rsid w:val="00563470"/>
    <w:rsid w:val="0056349C"/>
    <w:rsid w:val="00563512"/>
    <w:rsid w:val="005636ED"/>
    <w:rsid w:val="00563741"/>
    <w:rsid w:val="00563774"/>
    <w:rsid w:val="005639A6"/>
    <w:rsid w:val="00563B08"/>
    <w:rsid w:val="00563B80"/>
    <w:rsid w:val="00563B87"/>
    <w:rsid w:val="00563D83"/>
    <w:rsid w:val="00563EE9"/>
    <w:rsid w:val="00563F76"/>
    <w:rsid w:val="00563F82"/>
    <w:rsid w:val="00563FB8"/>
    <w:rsid w:val="00564033"/>
    <w:rsid w:val="005640CD"/>
    <w:rsid w:val="005641B2"/>
    <w:rsid w:val="005641E6"/>
    <w:rsid w:val="005641FF"/>
    <w:rsid w:val="00564269"/>
    <w:rsid w:val="0056430F"/>
    <w:rsid w:val="00564587"/>
    <w:rsid w:val="005645C2"/>
    <w:rsid w:val="005645EF"/>
    <w:rsid w:val="00564676"/>
    <w:rsid w:val="00564793"/>
    <w:rsid w:val="0056498B"/>
    <w:rsid w:val="005649C2"/>
    <w:rsid w:val="00564A7F"/>
    <w:rsid w:val="00564CAE"/>
    <w:rsid w:val="00564DE6"/>
    <w:rsid w:val="00564EC4"/>
    <w:rsid w:val="00564ED0"/>
    <w:rsid w:val="00564EFF"/>
    <w:rsid w:val="00564F0F"/>
    <w:rsid w:val="00564F15"/>
    <w:rsid w:val="00564F42"/>
    <w:rsid w:val="00564F56"/>
    <w:rsid w:val="00564F84"/>
    <w:rsid w:val="0056500D"/>
    <w:rsid w:val="00565024"/>
    <w:rsid w:val="0056504E"/>
    <w:rsid w:val="005650C2"/>
    <w:rsid w:val="005650D6"/>
    <w:rsid w:val="00565155"/>
    <w:rsid w:val="00565166"/>
    <w:rsid w:val="005651F1"/>
    <w:rsid w:val="005652BB"/>
    <w:rsid w:val="005652E3"/>
    <w:rsid w:val="0056532E"/>
    <w:rsid w:val="0056533B"/>
    <w:rsid w:val="00565372"/>
    <w:rsid w:val="00565425"/>
    <w:rsid w:val="005655A2"/>
    <w:rsid w:val="00565668"/>
    <w:rsid w:val="00565710"/>
    <w:rsid w:val="00565782"/>
    <w:rsid w:val="005657FE"/>
    <w:rsid w:val="00565919"/>
    <w:rsid w:val="0056592D"/>
    <w:rsid w:val="0056596D"/>
    <w:rsid w:val="0056597E"/>
    <w:rsid w:val="00565BAE"/>
    <w:rsid w:val="00565BB0"/>
    <w:rsid w:val="00565C7D"/>
    <w:rsid w:val="00565CEB"/>
    <w:rsid w:val="00565DC8"/>
    <w:rsid w:val="00565E35"/>
    <w:rsid w:val="00565E9A"/>
    <w:rsid w:val="00565EB1"/>
    <w:rsid w:val="00565EC2"/>
    <w:rsid w:val="00565F67"/>
    <w:rsid w:val="005660A0"/>
    <w:rsid w:val="00566209"/>
    <w:rsid w:val="0056625A"/>
    <w:rsid w:val="0056630B"/>
    <w:rsid w:val="00566339"/>
    <w:rsid w:val="0056639F"/>
    <w:rsid w:val="005665CC"/>
    <w:rsid w:val="00566622"/>
    <w:rsid w:val="005667E4"/>
    <w:rsid w:val="00566886"/>
    <w:rsid w:val="005668B2"/>
    <w:rsid w:val="00566A2A"/>
    <w:rsid w:val="00566A97"/>
    <w:rsid w:val="00566C3D"/>
    <w:rsid w:val="00566DCE"/>
    <w:rsid w:val="00566DD1"/>
    <w:rsid w:val="00566FDD"/>
    <w:rsid w:val="00566FF0"/>
    <w:rsid w:val="005670EE"/>
    <w:rsid w:val="0056712B"/>
    <w:rsid w:val="00567210"/>
    <w:rsid w:val="00567271"/>
    <w:rsid w:val="0056746B"/>
    <w:rsid w:val="005674D1"/>
    <w:rsid w:val="00567538"/>
    <w:rsid w:val="005675A5"/>
    <w:rsid w:val="00567629"/>
    <w:rsid w:val="0056767A"/>
    <w:rsid w:val="0056770A"/>
    <w:rsid w:val="00567772"/>
    <w:rsid w:val="00567775"/>
    <w:rsid w:val="005677CC"/>
    <w:rsid w:val="005677EC"/>
    <w:rsid w:val="00567905"/>
    <w:rsid w:val="00567954"/>
    <w:rsid w:val="005679C8"/>
    <w:rsid w:val="00567A07"/>
    <w:rsid w:val="00567AD4"/>
    <w:rsid w:val="00567B94"/>
    <w:rsid w:val="00567BEF"/>
    <w:rsid w:val="00567C54"/>
    <w:rsid w:val="00567DA4"/>
    <w:rsid w:val="0057001F"/>
    <w:rsid w:val="005700FE"/>
    <w:rsid w:val="005701E9"/>
    <w:rsid w:val="00570288"/>
    <w:rsid w:val="0057032C"/>
    <w:rsid w:val="005703D0"/>
    <w:rsid w:val="00570465"/>
    <w:rsid w:val="0057050B"/>
    <w:rsid w:val="00570527"/>
    <w:rsid w:val="0057054F"/>
    <w:rsid w:val="005705DE"/>
    <w:rsid w:val="005705F7"/>
    <w:rsid w:val="0057088E"/>
    <w:rsid w:val="00570911"/>
    <w:rsid w:val="00570918"/>
    <w:rsid w:val="00570931"/>
    <w:rsid w:val="00570972"/>
    <w:rsid w:val="005709A6"/>
    <w:rsid w:val="00570B00"/>
    <w:rsid w:val="00570C09"/>
    <w:rsid w:val="00570C1B"/>
    <w:rsid w:val="00570C6A"/>
    <w:rsid w:val="00570DED"/>
    <w:rsid w:val="00570E09"/>
    <w:rsid w:val="005710DF"/>
    <w:rsid w:val="0057111E"/>
    <w:rsid w:val="00571153"/>
    <w:rsid w:val="00571250"/>
    <w:rsid w:val="005712E5"/>
    <w:rsid w:val="00571300"/>
    <w:rsid w:val="00571338"/>
    <w:rsid w:val="00571389"/>
    <w:rsid w:val="00571514"/>
    <w:rsid w:val="0057152B"/>
    <w:rsid w:val="0057153B"/>
    <w:rsid w:val="00571555"/>
    <w:rsid w:val="00571599"/>
    <w:rsid w:val="005715C3"/>
    <w:rsid w:val="00571664"/>
    <w:rsid w:val="0057169A"/>
    <w:rsid w:val="00571789"/>
    <w:rsid w:val="005719BB"/>
    <w:rsid w:val="00571CEA"/>
    <w:rsid w:val="00571DB2"/>
    <w:rsid w:val="00571E63"/>
    <w:rsid w:val="00571E70"/>
    <w:rsid w:val="00571EDC"/>
    <w:rsid w:val="00571EE8"/>
    <w:rsid w:val="00571EF8"/>
    <w:rsid w:val="00571F55"/>
    <w:rsid w:val="00571FF8"/>
    <w:rsid w:val="0057208E"/>
    <w:rsid w:val="005720CE"/>
    <w:rsid w:val="00572156"/>
    <w:rsid w:val="005721CC"/>
    <w:rsid w:val="0057222B"/>
    <w:rsid w:val="00572297"/>
    <w:rsid w:val="005722F5"/>
    <w:rsid w:val="00572352"/>
    <w:rsid w:val="005723F1"/>
    <w:rsid w:val="00572424"/>
    <w:rsid w:val="00572679"/>
    <w:rsid w:val="005726D1"/>
    <w:rsid w:val="0057277A"/>
    <w:rsid w:val="00572843"/>
    <w:rsid w:val="00572876"/>
    <w:rsid w:val="005728C8"/>
    <w:rsid w:val="005728E7"/>
    <w:rsid w:val="00572947"/>
    <w:rsid w:val="00572BBB"/>
    <w:rsid w:val="00572C0A"/>
    <w:rsid w:val="00572C6B"/>
    <w:rsid w:val="00572D1E"/>
    <w:rsid w:val="00572D45"/>
    <w:rsid w:val="00572D74"/>
    <w:rsid w:val="00572F01"/>
    <w:rsid w:val="00573299"/>
    <w:rsid w:val="005732B7"/>
    <w:rsid w:val="005732E1"/>
    <w:rsid w:val="00573434"/>
    <w:rsid w:val="00573567"/>
    <w:rsid w:val="0057356D"/>
    <w:rsid w:val="005737A8"/>
    <w:rsid w:val="005738EC"/>
    <w:rsid w:val="005738F5"/>
    <w:rsid w:val="00573930"/>
    <w:rsid w:val="0057393D"/>
    <w:rsid w:val="00573955"/>
    <w:rsid w:val="00573956"/>
    <w:rsid w:val="00573B0A"/>
    <w:rsid w:val="00573B47"/>
    <w:rsid w:val="00573B58"/>
    <w:rsid w:val="00573C46"/>
    <w:rsid w:val="00573DFF"/>
    <w:rsid w:val="00573F36"/>
    <w:rsid w:val="00573F68"/>
    <w:rsid w:val="00573FBB"/>
    <w:rsid w:val="005741D6"/>
    <w:rsid w:val="0057429E"/>
    <w:rsid w:val="005743C5"/>
    <w:rsid w:val="005743C6"/>
    <w:rsid w:val="005743EB"/>
    <w:rsid w:val="005744B6"/>
    <w:rsid w:val="005744E4"/>
    <w:rsid w:val="0057463A"/>
    <w:rsid w:val="005746DC"/>
    <w:rsid w:val="0057470A"/>
    <w:rsid w:val="005747ED"/>
    <w:rsid w:val="005747FB"/>
    <w:rsid w:val="0057486A"/>
    <w:rsid w:val="0057486F"/>
    <w:rsid w:val="00574A2A"/>
    <w:rsid w:val="00574A32"/>
    <w:rsid w:val="00574A66"/>
    <w:rsid w:val="00574A6A"/>
    <w:rsid w:val="00574A6E"/>
    <w:rsid w:val="00574AE2"/>
    <w:rsid w:val="00574AED"/>
    <w:rsid w:val="00574B55"/>
    <w:rsid w:val="00574BEF"/>
    <w:rsid w:val="00574CAB"/>
    <w:rsid w:val="00574DB4"/>
    <w:rsid w:val="00574DB9"/>
    <w:rsid w:val="00574E18"/>
    <w:rsid w:val="00574E1A"/>
    <w:rsid w:val="00575042"/>
    <w:rsid w:val="005751A8"/>
    <w:rsid w:val="00575261"/>
    <w:rsid w:val="005752E0"/>
    <w:rsid w:val="0057532A"/>
    <w:rsid w:val="0057542E"/>
    <w:rsid w:val="005755A0"/>
    <w:rsid w:val="0057562E"/>
    <w:rsid w:val="00575660"/>
    <w:rsid w:val="0057577A"/>
    <w:rsid w:val="0057595A"/>
    <w:rsid w:val="00575999"/>
    <w:rsid w:val="005759BA"/>
    <w:rsid w:val="00575A28"/>
    <w:rsid w:val="00575ADB"/>
    <w:rsid w:val="00575AFC"/>
    <w:rsid w:val="00575B6D"/>
    <w:rsid w:val="00575CD1"/>
    <w:rsid w:val="00575D0C"/>
    <w:rsid w:val="00575DC5"/>
    <w:rsid w:val="00575E16"/>
    <w:rsid w:val="00575F9E"/>
    <w:rsid w:val="00576084"/>
    <w:rsid w:val="005760EE"/>
    <w:rsid w:val="005764B0"/>
    <w:rsid w:val="005764D3"/>
    <w:rsid w:val="00576921"/>
    <w:rsid w:val="0057694D"/>
    <w:rsid w:val="00576981"/>
    <w:rsid w:val="00576A2C"/>
    <w:rsid w:val="00576A99"/>
    <w:rsid w:val="00576B61"/>
    <w:rsid w:val="00576BB8"/>
    <w:rsid w:val="00576C70"/>
    <w:rsid w:val="00576D1A"/>
    <w:rsid w:val="00576D48"/>
    <w:rsid w:val="00576DC5"/>
    <w:rsid w:val="00576DEA"/>
    <w:rsid w:val="00576E48"/>
    <w:rsid w:val="00576ED4"/>
    <w:rsid w:val="0057702B"/>
    <w:rsid w:val="005771EB"/>
    <w:rsid w:val="00577287"/>
    <w:rsid w:val="005772C1"/>
    <w:rsid w:val="00577401"/>
    <w:rsid w:val="00577528"/>
    <w:rsid w:val="005775A7"/>
    <w:rsid w:val="00577602"/>
    <w:rsid w:val="00577707"/>
    <w:rsid w:val="00577783"/>
    <w:rsid w:val="005777AC"/>
    <w:rsid w:val="00577824"/>
    <w:rsid w:val="00577846"/>
    <w:rsid w:val="0057785B"/>
    <w:rsid w:val="005778CF"/>
    <w:rsid w:val="005779BA"/>
    <w:rsid w:val="00577AE9"/>
    <w:rsid w:val="00577AFD"/>
    <w:rsid w:val="00577B40"/>
    <w:rsid w:val="00577C06"/>
    <w:rsid w:val="00577CD9"/>
    <w:rsid w:val="00577CEB"/>
    <w:rsid w:val="00577D76"/>
    <w:rsid w:val="00577DB0"/>
    <w:rsid w:val="00577E1C"/>
    <w:rsid w:val="00577E66"/>
    <w:rsid w:val="00577FE2"/>
    <w:rsid w:val="00577FFB"/>
    <w:rsid w:val="0058004E"/>
    <w:rsid w:val="005800BF"/>
    <w:rsid w:val="005801E6"/>
    <w:rsid w:val="00580290"/>
    <w:rsid w:val="00580462"/>
    <w:rsid w:val="005807A4"/>
    <w:rsid w:val="005807BF"/>
    <w:rsid w:val="00580918"/>
    <w:rsid w:val="0058096B"/>
    <w:rsid w:val="005809C1"/>
    <w:rsid w:val="00580B6A"/>
    <w:rsid w:val="00580C06"/>
    <w:rsid w:val="00580CB2"/>
    <w:rsid w:val="00580DA1"/>
    <w:rsid w:val="00580E7B"/>
    <w:rsid w:val="00580EFD"/>
    <w:rsid w:val="00580F1F"/>
    <w:rsid w:val="00580F3D"/>
    <w:rsid w:val="0058101F"/>
    <w:rsid w:val="00581354"/>
    <w:rsid w:val="00581449"/>
    <w:rsid w:val="005814DE"/>
    <w:rsid w:val="005815B8"/>
    <w:rsid w:val="00581629"/>
    <w:rsid w:val="00581917"/>
    <w:rsid w:val="00581954"/>
    <w:rsid w:val="005819CC"/>
    <w:rsid w:val="00581B82"/>
    <w:rsid w:val="00581B98"/>
    <w:rsid w:val="00581DE7"/>
    <w:rsid w:val="00581E41"/>
    <w:rsid w:val="00581E75"/>
    <w:rsid w:val="00581E8A"/>
    <w:rsid w:val="00581FB5"/>
    <w:rsid w:val="00582171"/>
    <w:rsid w:val="005821F1"/>
    <w:rsid w:val="00582213"/>
    <w:rsid w:val="005822F4"/>
    <w:rsid w:val="0058230B"/>
    <w:rsid w:val="00582343"/>
    <w:rsid w:val="005823C0"/>
    <w:rsid w:val="00582533"/>
    <w:rsid w:val="00582607"/>
    <w:rsid w:val="00582642"/>
    <w:rsid w:val="0058277C"/>
    <w:rsid w:val="00582831"/>
    <w:rsid w:val="00582921"/>
    <w:rsid w:val="00582A08"/>
    <w:rsid w:val="00582A52"/>
    <w:rsid w:val="00582B02"/>
    <w:rsid w:val="00582C56"/>
    <w:rsid w:val="00582C6D"/>
    <w:rsid w:val="00582D3D"/>
    <w:rsid w:val="00582D51"/>
    <w:rsid w:val="00582EF7"/>
    <w:rsid w:val="00582F9F"/>
    <w:rsid w:val="00582FF7"/>
    <w:rsid w:val="00583010"/>
    <w:rsid w:val="005830A3"/>
    <w:rsid w:val="00583300"/>
    <w:rsid w:val="005833C3"/>
    <w:rsid w:val="005833F2"/>
    <w:rsid w:val="00583413"/>
    <w:rsid w:val="0058342C"/>
    <w:rsid w:val="00583514"/>
    <w:rsid w:val="005835C7"/>
    <w:rsid w:val="005836E5"/>
    <w:rsid w:val="005837D7"/>
    <w:rsid w:val="00583889"/>
    <w:rsid w:val="005838F4"/>
    <w:rsid w:val="005839EB"/>
    <w:rsid w:val="00583ADC"/>
    <w:rsid w:val="00583B3C"/>
    <w:rsid w:val="00583C35"/>
    <w:rsid w:val="00583C56"/>
    <w:rsid w:val="00583C5A"/>
    <w:rsid w:val="00583C99"/>
    <w:rsid w:val="00583E68"/>
    <w:rsid w:val="00583EB3"/>
    <w:rsid w:val="00583EE2"/>
    <w:rsid w:val="00583FA6"/>
    <w:rsid w:val="00584038"/>
    <w:rsid w:val="0058405B"/>
    <w:rsid w:val="00584072"/>
    <w:rsid w:val="0058407A"/>
    <w:rsid w:val="00584131"/>
    <w:rsid w:val="0058424D"/>
    <w:rsid w:val="005842AD"/>
    <w:rsid w:val="00584333"/>
    <w:rsid w:val="00584346"/>
    <w:rsid w:val="005845CC"/>
    <w:rsid w:val="00584629"/>
    <w:rsid w:val="0058463E"/>
    <w:rsid w:val="0058466B"/>
    <w:rsid w:val="0058466E"/>
    <w:rsid w:val="00584718"/>
    <w:rsid w:val="005847A9"/>
    <w:rsid w:val="0058487E"/>
    <w:rsid w:val="005848B6"/>
    <w:rsid w:val="005848C3"/>
    <w:rsid w:val="00584912"/>
    <w:rsid w:val="0058491B"/>
    <w:rsid w:val="005849E6"/>
    <w:rsid w:val="00584ADC"/>
    <w:rsid w:val="00584AE4"/>
    <w:rsid w:val="00584B11"/>
    <w:rsid w:val="00584D5D"/>
    <w:rsid w:val="00584DCF"/>
    <w:rsid w:val="00585090"/>
    <w:rsid w:val="005850F3"/>
    <w:rsid w:val="00585205"/>
    <w:rsid w:val="0058535B"/>
    <w:rsid w:val="0058537D"/>
    <w:rsid w:val="005853A0"/>
    <w:rsid w:val="00585434"/>
    <w:rsid w:val="0058555C"/>
    <w:rsid w:val="00585560"/>
    <w:rsid w:val="0058561B"/>
    <w:rsid w:val="005856BE"/>
    <w:rsid w:val="005857A6"/>
    <w:rsid w:val="00585912"/>
    <w:rsid w:val="00585A99"/>
    <w:rsid w:val="00585B4D"/>
    <w:rsid w:val="00585B66"/>
    <w:rsid w:val="00585C1C"/>
    <w:rsid w:val="005861C2"/>
    <w:rsid w:val="0058621E"/>
    <w:rsid w:val="00586278"/>
    <w:rsid w:val="00586289"/>
    <w:rsid w:val="005862BA"/>
    <w:rsid w:val="00586442"/>
    <w:rsid w:val="0058646A"/>
    <w:rsid w:val="005864A5"/>
    <w:rsid w:val="005864F3"/>
    <w:rsid w:val="005865E0"/>
    <w:rsid w:val="00586609"/>
    <w:rsid w:val="00586638"/>
    <w:rsid w:val="0058672D"/>
    <w:rsid w:val="005868D8"/>
    <w:rsid w:val="00586964"/>
    <w:rsid w:val="00586967"/>
    <w:rsid w:val="005869AD"/>
    <w:rsid w:val="00586AC2"/>
    <w:rsid w:val="00586BD2"/>
    <w:rsid w:val="00586C7E"/>
    <w:rsid w:val="00586CA5"/>
    <w:rsid w:val="00586D27"/>
    <w:rsid w:val="00586E88"/>
    <w:rsid w:val="00586F8E"/>
    <w:rsid w:val="005870FF"/>
    <w:rsid w:val="0058715F"/>
    <w:rsid w:val="0058720B"/>
    <w:rsid w:val="0058725A"/>
    <w:rsid w:val="00587282"/>
    <w:rsid w:val="0058730C"/>
    <w:rsid w:val="00587311"/>
    <w:rsid w:val="0058739D"/>
    <w:rsid w:val="005873EF"/>
    <w:rsid w:val="00587463"/>
    <w:rsid w:val="0058747E"/>
    <w:rsid w:val="005875B7"/>
    <w:rsid w:val="005875D4"/>
    <w:rsid w:val="0058761C"/>
    <w:rsid w:val="00587622"/>
    <w:rsid w:val="0058769F"/>
    <w:rsid w:val="0058789E"/>
    <w:rsid w:val="00587A22"/>
    <w:rsid w:val="00587A5B"/>
    <w:rsid w:val="00587C78"/>
    <w:rsid w:val="00587D06"/>
    <w:rsid w:val="00587D33"/>
    <w:rsid w:val="00587D46"/>
    <w:rsid w:val="00587DB6"/>
    <w:rsid w:val="00587EBD"/>
    <w:rsid w:val="00587F2E"/>
    <w:rsid w:val="00587F38"/>
    <w:rsid w:val="005900AA"/>
    <w:rsid w:val="005900F1"/>
    <w:rsid w:val="005901BF"/>
    <w:rsid w:val="005901DB"/>
    <w:rsid w:val="005903A5"/>
    <w:rsid w:val="005904B8"/>
    <w:rsid w:val="005904D0"/>
    <w:rsid w:val="0059050F"/>
    <w:rsid w:val="005905B7"/>
    <w:rsid w:val="0059065C"/>
    <w:rsid w:val="005906B6"/>
    <w:rsid w:val="005906BB"/>
    <w:rsid w:val="005906ED"/>
    <w:rsid w:val="00590736"/>
    <w:rsid w:val="00590757"/>
    <w:rsid w:val="005907F8"/>
    <w:rsid w:val="005909EC"/>
    <w:rsid w:val="00590B78"/>
    <w:rsid w:val="00590BAE"/>
    <w:rsid w:val="00590C28"/>
    <w:rsid w:val="00590DD3"/>
    <w:rsid w:val="00590E3E"/>
    <w:rsid w:val="00590E60"/>
    <w:rsid w:val="00590FA9"/>
    <w:rsid w:val="0059103F"/>
    <w:rsid w:val="005910AF"/>
    <w:rsid w:val="005910C4"/>
    <w:rsid w:val="005910EA"/>
    <w:rsid w:val="00591215"/>
    <w:rsid w:val="00591224"/>
    <w:rsid w:val="0059122D"/>
    <w:rsid w:val="005912D3"/>
    <w:rsid w:val="00591383"/>
    <w:rsid w:val="00591392"/>
    <w:rsid w:val="005914BE"/>
    <w:rsid w:val="005914DF"/>
    <w:rsid w:val="00591503"/>
    <w:rsid w:val="005916AF"/>
    <w:rsid w:val="005916FC"/>
    <w:rsid w:val="00591737"/>
    <w:rsid w:val="005918B0"/>
    <w:rsid w:val="0059190E"/>
    <w:rsid w:val="00591950"/>
    <w:rsid w:val="00591957"/>
    <w:rsid w:val="005919C8"/>
    <w:rsid w:val="00591B77"/>
    <w:rsid w:val="00591C1B"/>
    <w:rsid w:val="00591D39"/>
    <w:rsid w:val="00591EB7"/>
    <w:rsid w:val="00591F1E"/>
    <w:rsid w:val="00591F72"/>
    <w:rsid w:val="00592064"/>
    <w:rsid w:val="0059215E"/>
    <w:rsid w:val="00592172"/>
    <w:rsid w:val="00592352"/>
    <w:rsid w:val="00592516"/>
    <w:rsid w:val="00592530"/>
    <w:rsid w:val="005925BA"/>
    <w:rsid w:val="005925CF"/>
    <w:rsid w:val="00592646"/>
    <w:rsid w:val="0059264A"/>
    <w:rsid w:val="005926B6"/>
    <w:rsid w:val="00592716"/>
    <w:rsid w:val="00592816"/>
    <w:rsid w:val="00592848"/>
    <w:rsid w:val="0059295B"/>
    <w:rsid w:val="00592B7B"/>
    <w:rsid w:val="00592E94"/>
    <w:rsid w:val="00592FA5"/>
    <w:rsid w:val="00592FF0"/>
    <w:rsid w:val="005930A2"/>
    <w:rsid w:val="00593138"/>
    <w:rsid w:val="00593195"/>
    <w:rsid w:val="005931D0"/>
    <w:rsid w:val="0059320D"/>
    <w:rsid w:val="005933C3"/>
    <w:rsid w:val="0059341B"/>
    <w:rsid w:val="00593678"/>
    <w:rsid w:val="005936F0"/>
    <w:rsid w:val="00593813"/>
    <w:rsid w:val="00593995"/>
    <w:rsid w:val="00593AE8"/>
    <w:rsid w:val="00593AEF"/>
    <w:rsid w:val="00593E32"/>
    <w:rsid w:val="00593EC8"/>
    <w:rsid w:val="00593EE0"/>
    <w:rsid w:val="00593FB0"/>
    <w:rsid w:val="00593FC3"/>
    <w:rsid w:val="00594018"/>
    <w:rsid w:val="00594036"/>
    <w:rsid w:val="00594097"/>
    <w:rsid w:val="0059418E"/>
    <w:rsid w:val="00594195"/>
    <w:rsid w:val="00594196"/>
    <w:rsid w:val="0059426C"/>
    <w:rsid w:val="00594289"/>
    <w:rsid w:val="005942E4"/>
    <w:rsid w:val="0059432A"/>
    <w:rsid w:val="0059434B"/>
    <w:rsid w:val="0059444D"/>
    <w:rsid w:val="00594463"/>
    <w:rsid w:val="0059465A"/>
    <w:rsid w:val="00594676"/>
    <w:rsid w:val="00594691"/>
    <w:rsid w:val="0059469E"/>
    <w:rsid w:val="00594794"/>
    <w:rsid w:val="005947A1"/>
    <w:rsid w:val="005947A3"/>
    <w:rsid w:val="00594A3F"/>
    <w:rsid w:val="00594A7B"/>
    <w:rsid w:val="00594ADB"/>
    <w:rsid w:val="00594B8C"/>
    <w:rsid w:val="00594DE4"/>
    <w:rsid w:val="00594E34"/>
    <w:rsid w:val="00594E7C"/>
    <w:rsid w:val="00594FE3"/>
    <w:rsid w:val="00595033"/>
    <w:rsid w:val="00595056"/>
    <w:rsid w:val="00595169"/>
    <w:rsid w:val="005951B1"/>
    <w:rsid w:val="005951C9"/>
    <w:rsid w:val="0059525A"/>
    <w:rsid w:val="005952A7"/>
    <w:rsid w:val="0059533C"/>
    <w:rsid w:val="005953DA"/>
    <w:rsid w:val="00595473"/>
    <w:rsid w:val="005956A4"/>
    <w:rsid w:val="0059578F"/>
    <w:rsid w:val="00595921"/>
    <w:rsid w:val="00595938"/>
    <w:rsid w:val="00595B06"/>
    <w:rsid w:val="00595CC1"/>
    <w:rsid w:val="00595DF2"/>
    <w:rsid w:val="00595E3C"/>
    <w:rsid w:val="00595E90"/>
    <w:rsid w:val="00595EB4"/>
    <w:rsid w:val="00595EB5"/>
    <w:rsid w:val="00595F2D"/>
    <w:rsid w:val="00595FD1"/>
    <w:rsid w:val="0059610B"/>
    <w:rsid w:val="0059614C"/>
    <w:rsid w:val="00596155"/>
    <w:rsid w:val="00596179"/>
    <w:rsid w:val="005961F1"/>
    <w:rsid w:val="0059636C"/>
    <w:rsid w:val="005963C5"/>
    <w:rsid w:val="0059641A"/>
    <w:rsid w:val="00596525"/>
    <w:rsid w:val="005966FA"/>
    <w:rsid w:val="00596725"/>
    <w:rsid w:val="00596739"/>
    <w:rsid w:val="00596783"/>
    <w:rsid w:val="005967EC"/>
    <w:rsid w:val="00596877"/>
    <w:rsid w:val="00596928"/>
    <w:rsid w:val="0059699D"/>
    <w:rsid w:val="0059699E"/>
    <w:rsid w:val="005969DD"/>
    <w:rsid w:val="00596A95"/>
    <w:rsid w:val="00596BDF"/>
    <w:rsid w:val="00596C0A"/>
    <w:rsid w:val="00596D90"/>
    <w:rsid w:val="00596F13"/>
    <w:rsid w:val="00597102"/>
    <w:rsid w:val="00597154"/>
    <w:rsid w:val="00597284"/>
    <w:rsid w:val="00597373"/>
    <w:rsid w:val="0059741C"/>
    <w:rsid w:val="005974F0"/>
    <w:rsid w:val="00597500"/>
    <w:rsid w:val="005975BE"/>
    <w:rsid w:val="0059767F"/>
    <w:rsid w:val="00597702"/>
    <w:rsid w:val="0059771C"/>
    <w:rsid w:val="0059773F"/>
    <w:rsid w:val="00597777"/>
    <w:rsid w:val="005978E6"/>
    <w:rsid w:val="00597A02"/>
    <w:rsid w:val="00597AB8"/>
    <w:rsid w:val="00597BE1"/>
    <w:rsid w:val="00597C35"/>
    <w:rsid w:val="00597D16"/>
    <w:rsid w:val="00597D8A"/>
    <w:rsid w:val="00597DC7"/>
    <w:rsid w:val="00597E48"/>
    <w:rsid w:val="00597E4B"/>
    <w:rsid w:val="00597F2C"/>
    <w:rsid w:val="005A006B"/>
    <w:rsid w:val="005A0207"/>
    <w:rsid w:val="005A028E"/>
    <w:rsid w:val="005A02BF"/>
    <w:rsid w:val="005A02D0"/>
    <w:rsid w:val="005A02D8"/>
    <w:rsid w:val="005A031B"/>
    <w:rsid w:val="005A03D9"/>
    <w:rsid w:val="005A042B"/>
    <w:rsid w:val="005A044B"/>
    <w:rsid w:val="005A04A0"/>
    <w:rsid w:val="005A04BF"/>
    <w:rsid w:val="005A04FD"/>
    <w:rsid w:val="005A065D"/>
    <w:rsid w:val="005A06D9"/>
    <w:rsid w:val="005A0799"/>
    <w:rsid w:val="005A07B2"/>
    <w:rsid w:val="005A088A"/>
    <w:rsid w:val="005A0B8B"/>
    <w:rsid w:val="005A0C00"/>
    <w:rsid w:val="005A0C09"/>
    <w:rsid w:val="005A0C96"/>
    <w:rsid w:val="005A0D07"/>
    <w:rsid w:val="005A0ED7"/>
    <w:rsid w:val="005A0F00"/>
    <w:rsid w:val="005A0F34"/>
    <w:rsid w:val="005A0FCC"/>
    <w:rsid w:val="005A1008"/>
    <w:rsid w:val="005A1129"/>
    <w:rsid w:val="005A1151"/>
    <w:rsid w:val="005A11DF"/>
    <w:rsid w:val="005A1226"/>
    <w:rsid w:val="005A1389"/>
    <w:rsid w:val="005A148F"/>
    <w:rsid w:val="005A158D"/>
    <w:rsid w:val="005A1684"/>
    <w:rsid w:val="005A16A5"/>
    <w:rsid w:val="005A16D9"/>
    <w:rsid w:val="005A172B"/>
    <w:rsid w:val="005A1752"/>
    <w:rsid w:val="005A177B"/>
    <w:rsid w:val="005A17B1"/>
    <w:rsid w:val="005A189F"/>
    <w:rsid w:val="005A19AC"/>
    <w:rsid w:val="005A1AC0"/>
    <w:rsid w:val="005A1D4A"/>
    <w:rsid w:val="005A204E"/>
    <w:rsid w:val="005A20A9"/>
    <w:rsid w:val="005A20C3"/>
    <w:rsid w:val="005A2122"/>
    <w:rsid w:val="005A21EE"/>
    <w:rsid w:val="005A2233"/>
    <w:rsid w:val="005A230A"/>
    <w:rsid w:val="005A24F9"/>
    <w:rsid w:val="005A2681"/>
    <w:rsid w:val="005A27FC"/>
    <w:rsid w:val="005A28D8"/>
    <w:rsid w:val="005A291B"/>
    <w:rsid w:val="005A2928"/>
    <w:rsid w:val="005A2A1C"/>
    <w:rsid w:val="005A2A6E"/>
    <w:rsid w:val="005A2B7E"/>
    <w:rsid w:val="005A2B9B"/>
    <w:rsid w:val="005A2C34"/>
    <w:rsid w:val="005A2CDC"/>
    <w:rsid w:val="005A2DC2"/>
    <w:rsid w:val="005A2E92"/>
    <w:rsid w:val="005A2ECD"/>
    <w:rsid w:val="005A2F3B"/>
    <w:rsid w:val="005A30BF"/>
    <w:rsid w:val="005A3174"/>
    <w:rsid w:val="005A319A"/>
    <w:rsid w:val="005A3203"/>
    <w:rsid w:val="005A35A1"/>
    <w:rsid w:val="005A3669"/>
    <w:rsid w:val="005A36C0"/>
    <w:rsid w:val="005A3824"/>
    <w:rsid w:val="005A38D1"/>
    <w:rsid w:val="005A39A7"/>
    <w:rsid w:val="005A39BB"/>
    <w:rsid w:val="005A39FF"/>
    <w:rsid w:val="005A3A23"/>
    <w:rsid w:val="005A3AB7"/>
    <w:rsid w:val="005A3DEA"/>
    <w:rsid w:val="005A3DEB"/>
    <w:rsid w:val="005A3E9F"/>
    <w:rsid w:val="005A3F91"/>
    <w:rsid w:val="005A3FA3"/>
    <w:rsid w:val="005A4018"/>
    <w:rsid w:val="005A407E"/>
    <w:rsid w:val="005A431E"/>
    <w:rsid w:val="005A432A"/>
    <w:rsid w:val="005A434C"/>
    <w:rsid w:val="005A44A9"/>
    <w:rsid w:val="005A44EE"/>
    <w:rsid w:val="005A4636"/>
    <w:rsid w:val="005A4746"/>
    <w:rsid w:val="005A4792"/>
    <w:rsid w:val="005A47E6"/>
    <w:rsid w:val="005A481B"/>
    <w:rsid w:val="005A483F"/>
    <w:rsid w:val="005A48DC"/>
    <w:rsid w:val="005A490D"/>
    <w:rsid w:val="005A4953"/>
    <w:rsid w:val="005A4A01"/>
    <w:rsid w:val="005A4AC1"/>
    <w:rsid w:val="005A4ACD"/>
    <w:rsid w:val="005A4AF3"/>
    <w:rsid w:val="005A4B5B"/>
    <w:rsid w:val="005A4C14"/>
    <w:rsid w:val="005A4CDF"/>
    <w:rsid w:val="005A4EC9"/>
    <w:rsid w:val="005A4F7B"/>
    <w:rsid w:val="005A4FB6"/>
    <w:rsid w:val="005A505A"/>
    <w:rsid w:val="005A50BE"/>
    <w:rsid w:val="005A5185"/>
    <w:rsid w:val="005A5237"/>
    <w:rsid w:val="005A5496"/>
    <w:rsid w:val="005A5748"/>
    <w:rsid w:val="005A59E1"/>
    <w:rsid w:val="005A59F1"/>
    <w:rsid w:val="005A5A18"/>
    <w:rsid w:val="005A5A79"/>
    <w:rsid w:val="005A5B9D"/>
    <w:rsid w:val="005A5BB0"/>
    <w:rsid w:val="005A5C44"/>
    <w:rsid w:val="005A5C6D"/>
    <w:rsid w:val="005A5D1C"/>
    <w:rsid w:val="005A5E38"/>
    <w:rsid w:val="005A5F4D"/>
    <w:rsid w:val="005A5FB6"/>
    <w:rsid w:val="005A609A"/>
    <w:rsid w:val="005A60B8"/>
    <w:rsid w:val="005A6179"/>
    <w:rsid w:val="005A61BA"/>
    <w:rsid w:val="005A62E1"/>
    <w:rsid w:val="005A635A"/>
    <w:rsid w:val="005A63F0"/>
    <w:rsid w:val="005A6477"/>
    <w:rsid w:val="005A65E7"/>
    <w:rsid w:val="005A66E7"/>
    <w:rsid w:val="005A6792"/>
    <w:rsid w:val="005A67D0"/>
    <w:rsid w:val="005A67F6"/>
    <w:rsid w:val="005A67FB"/>
    <w:rsid w:val="005A6806"/>
    <w:rsid w:val="005A69DA"/>
    <w:rsid w:val="005A6B48"/>
    <w:rsid w:val="005A6B70"/>
    <w:rsid w:val="005A6B77"/>
    <w:rsid w:val="005A6BC1"/>
    <w:rsid w:val="005A6CCC"/>
    <w:rsid w:val="005A6D2C"/>
    <w:rsid w:val="005A6D76"/>
    <w:rsid w:val="005A6D96"/>
    <w:rsid w:val="005A6E20"/>
    <w:rsid w:val="005A6F12"/>
    <w:rsid w:val="005A7059"/>
    <w:rsid w:val="005A72DE"/>
    <w:rsid w:val="005A7396"/>
    <w:rsid w:val="005A73BD"/>
    <w:rsid w:val="005A7437"/>
    <w:rsid w:val="005A75AE"/>
    <w:rsid w:val="005A77A1"/>
    <w:rsid w:val="005A77E1"/>
    <w:rsid w:val="005A798C"/>
    <w:rsid w:val="005A7995"/>
    <w:rsid w:val="005A7A1F"/>
    <w:rsid w:val="005A7A70"/>
    <w:rsid w:val="005A7B3E"/>
    <w:rsid w:val="005A7B7D"/>
    <w:rsid w:val="005A7C41"/>
    <w:rsid w:val="005A7C9F"/>
    <w:rsid w:val="005A7CFF"/>
    <w:rsid w:val="005A7D93"/>
    <w:rsid w:val="005A7DDB"/>
    <w:rsid w:val="005A7F48"/>
    <w:rsid w:val="005B0039"/>
    <w:rsid w:val="005B0051"/>
    <w:rsid w:val="005B005F"/>
    <w:rsid w:val="005B02E5"/>
    <w:rsid w:val="005B039C"/>
    <w:rsid w:val="005B0680"/>
    <w:rsid w:val="005B06A3"/>
    <w:rsid w:val="005B06B3"/>
    <w:rsid w:val="005B070A"/>
    <w:rsid w:val="005B0821"/>
    <w:rsid w:val="005B086A"/>
    <w:rsid w:val="005B08F0"/>
    <w:rsid w:val="005B094C"/>
    <w:rsid w:val="005B0A8A"/>
    <w:rsid w:val="005B0DA9"/>
    <w:rsid w:val="005B0DAF"/>
    <w:rsid w:val="005B0DC5"/>
    <w:rsid w:val="005B0EB1"/>
    <w:rsid w:val="005B0EDE"/>
    <w:rsid w:val="005B0F05"/>
    <w:rsid w:val="005B0F19"/>
    <w:rsid w:val="005B0F5C"/>
    <w:rsid w:val="005B1044"/>
    <w:rsid w:val="005B1103"/>
    <w:rsid w:val="005B1162"/>
    <w:rsid w:val="005B117D"/>
    <w:rsid w:val="005B1265"/>
    <w:rsid w:val="005B12C9"/>
    <w:rsid w:val="005B12F1"/>
    <w:rsid w:val="005B139F"/>
    <w:rsid w:val="005B13AC"/>
    <w:rsid w:val="005B1516"/>
    <w:rsid w:val="005B15FE"/>
    <w:rsid w:val="005B16A7"/>
    <w:rsid w:val="005B1975"/>
    <w:rsid w:val="005B19A2"/>
    <w:rsid w:val="005B19ED"/>
    <w:rsid w:val="005B1B0D"/>
    <w:rsid w:val="005B1BF9"/>
    <w:rsid w:val="005B1E06"/>
    <w:rsid w:val="005B1EE6"/>
    <w:rsid w:val="005B1F2F"/>
    <w:rsid w:val="005B1F66"/>
    <w:rsid w:val="005B1F9A"/>
    <w:rsid w:val="005B202D"/>
    <w:rsid w:val="005B208F"/>
    <w:rsid w:val="005B2154"/>
    <w:rsid w:val="005B2228"/>
    <w:rsid w:val="005B227D"/>
    <w:rsid w:val="005B2354"/>
    <w:rsid w:val="005B2463"/>
    <w:rsid w:val="005B247E"/>
    <w:rsid w:val="005B24FF"/>
    <w:rsid w:val="005B2510"/>
    <w:rsid w:val="005B2673"/>
    <w:rsid w:val="005B2785"/>
    <w:rsid w:val="005B27E1"/>
    <w:rsid w:val="005B27FE"/>
    <w:rsid w:val="005B2818"/>
    <w:rsid w:val="005B292A"/>
    <w:rsid w:val="005B29E0"/>
    <w:rsid w:val="005B2A14"/>
    <w:rsid w:val="005B2A2F"/>
    <w:rsid w:val="005B2C17"/>
    <w:rsid w:val="005B2C33"/>
    <w:rsid w:val="005B2C42"/>
    <w:rsid w:val="005B2DAF"/>
    <w:rsid w:val="005B2E39"/>
    <w:rsid w:val="005B2E73"/>
    <w:rsid w:val="005B2EDE"/>
    <w:rsid w:val="005B2F05"/>
    <w:rsid w:val="005B2F6B"/>
    <w:rsid w:val="005B2F92"/>
    <w:rsid w:val="005B3071"/>
    <w:rsid w:val="005B3087"/>
    <w:rsid w:val="005B31B2"/>
    <w:rsid w:val="005B3200"/>
    <w:rsid w:val="005B321B"/>
    <w:rsid w:val="005B32F1"/>
    <w:rsid w:val="005B3515"/>
    <w:rsid w:val="005B3524"/>
    <w:rsid w:val="005B356B"/>
    <w:rsid w:val="005B3661"/>
    <w:rsid w:val="005B3681"/>
    <w:rsid w:val="005B36F5"/>
    <w:rsid w:val="005B3735"/>
    <w:rsid w:val="005B3823"/>
    <w:rsid w:val="005B382D"/>
    <w:rsid w:val="005B384C"/>
    <w:rsid w:val="005B391F"/>
    <w:rsid w:val="005B396F"/>
    <w:rsid w:val="005B3B7B"/>
    <w:rsid w:val="005B3C84"/>
    <w:rsid w:val="005B3C9C"/>
    <w:rsid w:val="005B3CD2"/>
    <w:rsid w:val="005B3CF7"/>
    <w:rsid w:val="005B3DDD"/>
    <w:rsid w:val="005B3E34"/>
    <w:rsid w:val="005B3E4D"/>
    <w:rsid w:val="005B3EA2"/>
    <w:rsid w:val="005B3EF8"/>
    <w:rsid w:val="005B3F2C"/>
    <w:rsid w:val="005B3F3D"/>
    <w:rsid w:val="005B401D"/>
    <w:rsid w:val="005B4074"/>
    <w:rsid w:val="005B41D3"/>
    <w:rsid w:val="005B4239"/>
    <w:rsid w:val="005B445B"/>
    <w:rsid w:val="005B44CC"/>
    <w:rsid w:val="005B44D8"/>
    <w:rsid w:val="005B4513"/>
    <w:rsid w:val="005B453F"/>
    <w:rsid w:val="005B4563"/>
    <w:rsid w:val="005B45D6"/>
    <w:rsid w:val="005B464D"/>
    <w:rsid w:val="005B46D5"/>
    <w:rsid w:val="005B46D8"/>
    <w:rsid w:val="005B4810"/>
    <w:rsid w:val="005B4846"/>
    <w:rsid w:val="005B488D"/>
    <w:rsid w:val="005B489E"/>
    <w:rsid w:val="005B4C1C"/>
    <w:rsid w:val="005B4D0B"/>
    <w:rsid w:val="005B4E54"/>
    <w:rsid w:val="005B4E70"/>
    <w:rsid w:val="005B4E99"/>
    <w:rsid w:val="005B4EEE"/>
    <w:rsid w:val="005B4F51"/>
    <w:rsid w:val="005B4F62"/>
    <w:rsid w:val="005B4FCE"/>
    <w:rsid w:val="005B5099"/>
    <w:rsid w:val="005B50CC"/>
    <w:rsid w:val="005B5190"/>
    <w:rsid w:val="005B51C0"/>
    <w:rsid w:val="005B5215"/>
    <w:rsid w:val="005B5252"/>
    <w:rsid w:val="005B52CC"/>
    <w:rsid w:val="005B52D0"/>
    <w:rsid w:val="005B5398"/>
    <w:rsid w:val="005B5499"/>
    <w:rsid w:val="005B54AD"/>
    <w:rsid w:val="005B54CB"/>
    <w:rsid w:val="005B569E"/>
    <w:rsid w:val="005B56C5"/>
    <w:rsid w:val="005B5736"/>
    <w:rsid w:val="005B576F"/>
    <w:rsid w:val="005B58AB"/>
    <w:rsid w:val="005B593B"/>
    <w:rsid w:val="005B599B"/>
    <w:rsid w:val="005B59B8"/>
    <w:rsid w:val="005B5A52"/>
    <w:rsid w:val="005B5A98"/>
    <w:rsid w:val="005B5BC3"/>
    <w:rsid w:val="005B5C01"/>
    <w:rsid w:val="005B5CCE"/>
    <w:rsid w:val="005B5D2B"/>
    <w:rsid w:val="005B5DCA"/>
    <w:rsid w:val="005B5DEB"/>
    <w:rsid w:val="005B5E2B"/>
    <w:rsid w:val="005B5F62"/>
    <w:rsid w:val="005B60B7"/>
    <w:rsid w:val="005B6171"/>
    <w:rsid w:val="005B6196"/>
    <w:rsid w:val="005B626F"/>
    <w:rsid w:val="005B6277"/>
    <w:rsid w:val="005B627B"/>
    <w:rsid w:val="005B6469"/>
    <w:rsid w:val="005B6534"/>
    <w:rsid w:val="005B6536"/>
    <w:rsid w:val="005B6538"/>
    <w:rsid w:val="005B6560"/>
    <w:rsid w:val="005B65F6"/>
    <w:rsid w:val="005B66AF"/>
    <w:rsid w:val="005B6715"/>
    <w:rsid w:val="005B68E4"/>
    <w:rsid w:val="005B698E"/>
    <w:rsid w:val="005B6A44"/>
    <w:rsid w:val="005B6C6E"/>
    <w:rsid w:val="005B6C9D"/>
    <w:rsid w:val="005B6D75"/>
    <w:rsid w:val="005B6DB9"/>
    <w:rsid w:val="005B6F2B"/>
    <w:rsid w:val="005B6F2D"/>
    <w:rsid w:val="005B70D6"/>
    <w:rsid w:val="005B70DC"/>
    <w:rsid w:val="005B717B"/>
    <w:rsid w:val="005B7249"/>
    <w:rsid w:val="005B7435"/>
    <w:rsid w:val="005B7474"/>
    <w:rsid w:val="005B747F"/>
    <w:rsid w:val="005B7493"/>
    <w:rsid w:val="005B7675"/>
    <w:rsid w:val="005B77C7"/>
    <w:rsid w:val="005B798C"/>
    <w:rsid w:val="005B7A58"/>
    <w:rsid w:val="005B7A66"/>
    <w:rsid w:val="005B7B27"/>
    <w:rsid w:val="005B7B2D"/>
    <w:rsid w:val="005B7C88"/>
    <w:rsid w:val="005B7CCB"/>
    <w:rsid w:val="005B7D47"/>
    <w:rsid w:val="005B7D7B"/>
    <w:rsid w:val="005B7EF5"/>
    <w:rsid w:val="005B7EF7"/>
    <w:rsid w:val="005B7F3B"/>
    <w:rsid w:val="005C016F"/>
    <w:rsid w:val="005C036C"/>
    <w:rsid w:val="005C0447"/>
    <w:rsid w:val="005C0486"/>
    <w:rsid w:val="005C062A"/>
    <w:rsid w:val="005C0670"/>
    <w:rsid w:val="005C06B5"/>
    <w:rsid w:val="005C0707"/>
    <w:rsid w:val="005C0726"/>
    <w:rsid w:val="005C0841"/>
    <w:rsid w:val="005C0853"/>
    <w:rsid w:val="005C08E2"/>
    <w:rsid w:val="005C0921"/>
    <w:rsid w:val="005C0B07"/>
    <w:rsid w:val="005C0BA4"/>
    <w:rsid w:val="005C0BD5"/>
    <w:rsid w:val="005C0E15"/>
    <w:rsid w:val="005C0EE1"/>
    <w:rsid w:val="005C0F2A"/>
    <w:rsid w:val="005C0F80"/>
    <w:rsid w:val="005C112F"/>
    <w:rsid w:val="005C1230"/>
    <w:rsid w:val="005C1240"/>
    <w:rsid w:val="005C13C3"/>
    <w:rsid w:val="005C13FB"/>
    <w:rsid w:val="005C1539"/>
    <w:rsid w:val="005C1541"/>
    <w:rsid w:val="005C15AE"/>
    <w:rsid w:val="005C15C2"/>
    <w:rsid w:val="005C1754"/>
    <w:rsid w:val="005C1811"/>
    <w:rsid w:val="005C1896"/>
    <w:rsid w:val="005C19FB"/>
    <w:rsid w:val="005C1A5A"/>
    <w:rsid w:val="005C1B93"/>
    <w:rsid w:val="005C1D65"/>
    <w:rsid w:val="005C1FDA"/>
    <w:rsid w:val="005C20C1"/>
    <w:rsid w:val="005C2142"/>
    <w:rsid w:val="005C2213"/>
    <w:rsid w:val="005C22D5"/>
    <w:rsid w:val="005C22EA"/>
    <w:rsid w:val="005C232B"/>
    <w:rsid w:val="005C256B"/>
    <w:rsid w:val="005C2710"/>
    <w:rsid w:val="005C27B0"/>
    <w:rsid w:val="005C27FF"/>
    <w:rsid w:val="005C2806"/>
    <w:rsid w:val="005C289B"/>
    <w:rsid w:val="005C28F3"/>
    <w:rsid w:val="005C29CF"/>
    <w:rsid w:val="005C2A32"/>
    <w:rsid w:val="005C2A9C"/>
    <w:rsid w:val="005C2AE2"/>
    <w:rsid w:val="005C2B32"/>
    <w:rsid w:val="005C2B3D"/>
    <w:rsid w:val="005C2BB4"/>
    <w:rsid w:val="005C2C37"/>
    <w:rsid w:val="005C2C51"/>
    <w:rsid w:val="005C2CB4"/>
    <w:rsid w:val="005C2DCD"/>
    <w:rsid w:val="005C2EEB"/>
    <w:rsid w:val="005C30AB"/>
    <w:rsid w:val="005C30E4"/>
    <w:rsid w:val="005C323F"/>
    <w:rsid w:val="005C33E5"/>
    <w:rsid w:val="005C3429"/>
    <w:rsid w:val="005C3462"/>
    <w:rsid w:val="005C34A0"/>
    <w:rsid w:val="005C351A"/>
    <w:rsid w:val="005C3551"/>
    <w:rsid w:val="005C3693"/>
    <w:rsid w:val="005C3744"/>
    <w:rsid w:val="005C3761"/>
    <w:rsid w:val="005C3786"/>
    <w:rsid w:val="005C37BF"/>
    <w:rsid w:val="005C37C9"/>
    <w:rsid w:val="005C3930"/>
    <w:rsid w:val="005C3931"/>
    <w:rsid w:val="005C3965"/>
    <w:rsid w:val="005C396B"/>
    <w:rsid w:val="005C39A5"/>
    <w:rsid w:val="005C39FE"/>
    <w:rsid w:val="005C3ACB"/>
    <w:rsid w:val="005C3B34"/>
    <w:rsid w:val="005C3CD6"/>
    <w:rsid w:val="005C3D09"/>
    <w:rsid w:val="005C3DB1"/>
    <w:rsid w:val="005C3E5E"/>
    <w:rsid w:val="005C3F28"/>
    <w:rsid w:val="005C4010"/>
    <w:rsid w:val="005C40CC"/>
    <w:rsid w:val="005C418C"/>
    <w:rsid w:val="005C41DE"/>
    <w:rsid w:val="005C427F"/>
    <w:rsid w:val="005C42DB"/>
    <w:rsid w:val="005C4359"/>
    <w:rsid w:val="005C4395"/>
    <w:rsid w:val="005C44B1"/>
    <w:rsid w:val="005C44D4"/>
    <w:rsid w:val="005C47A1"/>
    <w:rsid w:val="005C47ED"/>
    <w:rsid w:val="005C4881"/>
    <w:rsid w:val="005C48CB"/>
    <w:rsid w:val="005C48D7"/>
    <w:rsid w:val="005C48F8"/>
    <w:rsid w:val="005C494C"/>
    <w:rsid w:val="005C4AB2"/>
    <w:rsid w:val="005C4AD2"/>
    <w:rsid w:val="005C4C25"/>
    <w:rsid w:val="005C4C51"/>
    <w:rsid w:val="005C4CFE"/>
    <w:rsid w:val="005C4DE3"/>
    <w:rsid w:val="005C4EA8"/>
    <w:rsid w:val="005C4F3C"/>
    <w:rsid w:val="005C4F61"/>
    <w:rsid w:val="005C5009"/>
    <w:rsid w:val="005C5077"/>
    <w:rsid w:val="005C50F1"/>
    <w:rsid w:val="005C5102"/>
    <w:rsid w:val="005C51C4"/>
    <w:rsid w:val="005C51C6"/>
    <w:rsid w:val="005C525C"/>
    <w:rsid w:val="005C5413"/>
    <w:rsid w:val="005C548E"/>
    <w:rsid w:val="005C564B"/>
    <w:rsid w:val="005C5667"/>
    <w:rsid w:val="005C5774"/>
    <w:rsid w:val="005C5775"/>
    <w:rsid w:val="005C5847"/>
    <w:rsid w:val="005C58B5"/>
    <w:rsid w:val="005C5964"/>
    <w:rsid w:val="005C5989"/>
    <w:rsid w:val="005C5A11"/>
    <w:rsid w:val="005C5A4F"/>
    <w:rsid w:val="005C5D10"/>
    <w:rsid w:val="005C5D8F"/>
    <w:rsid w:val="005C5F3C"/>
    <w:rsid w:val="005C5FB8"/>
    <w:rsid w:val="005C616E"/>
    <w:rsid w:val="005C6191"/>
    <w:rsid w:val="005C652E"/>
    <w:rsid w:val="005C6534"/>
    <w:rsid w:val="005C653E"/>
    <w:rsid w:val="005C654E"/>
    <w:rsid w:val="005C6588"/>
    <w:rsid w:val="005C6616"/>
    <w:rsid w:val="005C676F"/>
    <w:rsid w:val="005C67CC"/>
    <w:rsid w:val="005C681A"/>
    <w:rsid w:val="005C682C"/>
    <w:rsid w:val="005C6866"/>
    <w:rsid w:val="005C6A1D"/>
    <w:rsid w:val="005C6ADC"/>
    <w:rsid w:val="005C6C80"/>
    <w:rsid w:val="005C6D3F"/>
    <w:rsid w:val="005C6E11"/>
    <w:rsid w:val="005C6E4A"/>
    <w:rsid w:val="005C6EB2"/>
    <w:rsid w:val="005C6EE2"/>
    <w:rsid w:val="005C701C"/>
    <w:rsid w:val="005C7080"/>
    <w:rsid w:val="005C70A8"/>
    <w:rsid w:val="005C710E"/>
    <w:rsid w:val="005C717B"/>
    <w:rsid w:val="005C721E"/>
    <w:rsid w:val="005C7295"/>
    <w:rsid w:val="005C72A1"/>
    <w:rsid w:val="005C72CD"/>
    <w:rsid w:val="005C72EE"/>
    <w:rsid w:val="005C739C"/>
    <w:rsid w:val="005C73C0"/>
    <w:rsid w:val="005C73D0"/>
    <w:rsid w:val="005C73DD"/>
    <w:rsid w:val="005C7423"/>
    <w:rsid w:val="005C747E"/>
    <w:rsid w:val="005C75BE"/>
    <w:rsid w:val="005C7609"/>
    <w:rsid w:val="005C76AB"/>
    <w:rsid w:val="005C7773"/>
    <w:rsid w:val="005C789F"/>
    <w:rsid w:val="005C7910"/>
    <w:rsid w:val="005C79B6"/>
    <w:rsid w:val="005C79BF"/>
    <w:rsid w:val="005C79C5"/>
    <w:rsid w:val="005C79E9"/>
    <w:rsid w:val="005C7A2C"/>
    <w:rsid w:val="005C7A5C"/>
    <w:rsid w:val="005C7BC7"/>
    <w:rsid w:val="005C7C14"/>
    <w:rsid w:val="005C7D62"/>
    <w:rsid w:val="005C7EE9"/>
    <w:rsid w:val="005C7F9F"/>
    <w:rsid w:val="005D0001"/>
    <w:rsid w:val="005D00E9"/>
    <w:rsid w:val="005D0140"/>
    <w:rsid w:val="005D0199"/>
    <w:rsid w:val="005D0313"/>
    <w:rsid w:val="005D0333"/>
    <w:rsid w:val="005D04F7"/>
    <w:rsid w:val="005D0526"/>
    <w:rsid w:val="005D07ED"/>
    <w:rsid w:val="005D0853"/>
    <w:rsid w:val="005D0943"/>
    <w:rsid w:val="005D0A9C"/>
    <w:rsid w:val="005D0B2C"/>
    <w:rsid w:val="005D0B65"/>
    <w:rsid w:val="005D0BA5"/>
    <w:rsid w:val="005D0C6F"/>
    <w:rsid w:val="005D0E52"/>
    <w:rsid w:val="005D0F33"/>
    <w:rsid w:val="005D0FB4"/>
    <w:rsid w:val="005D1003"/>
    <w:rsid w:val="005D1025"/>
    <w:rsid w:val="005D11A3"/>
    <w:rsid w:val="005D11E2"/>
    <w:rsid w:val="005D1262"/>
    <w:rsid w:val="005D138E"/>
    <w:rsid w:val="005D1467"/>
    <w:rsid w:val="005D14BC"/>
    <w:rsid w:val="005D14EC"/>
    <w:rsid w:val="005D1571"/>
    <w:rsid w:val="005D15E8"/>
    <w:rsid w:val="005D1652"/>
    <w:rsid w:val="005D16B1"/>
    <w:rsid w:val="005D1754"/>
    <w:rsid w:val="005D17CA"/>
    <w:rsid w:val="005D17F9"/>
    <w:rsid w:val="005D1842"/>
    <w:rsid w:val="005D18BC"/>
    <w:rsid w:val="005D18EE"/>
    <w:rsid w:val="005D1990"/>
    <w:rsid w:val="005D1A54"/>
    <w:rsid w:val="005D1B80"/>
    <w:rsid w:val="005D1C8E"/>
    <w:rsid w:val="005D1C9C"/>
    <w:rsid w:val="005D1DF1"/>
    <w:rsid w:val="005D1E05"/>
    <w:rsid w:val="005D1FD6"/>
    <w:rsid w:val="005D206D"/>
    <w:rsid w:val="005D211E"/>
    <w:rsid w:val="005D212A"/>
    <w:rsid w:val="005D224F"/>
    <w:rsid w:val="005D22AC"/>
    <w:rsid w:val="005D238C"/>
    <w:rsid w:val="005D23B2"/>
    <w:rsid w:val="005D2511"/>
    <w:rsid w:val="005D258E"/>
    <w:rsid w:val="005D281F"/>
    <w:rsid w:val="005D28E4"/>
    <w:rsid w:val="005D2B22"/>
    <w:rsid w:val="005D2BE2"/>
    <w:rsid w:val="005D2C6A"/>
    <w:rsid w:val="005D2D04"/>
    <w:rsid w:val="005D2EB2"/>
    <w:rsid w:val="005D2ECE"/>
    <w:rsid w:val="005D2F21"/>
    <w:rsid w:val="005D306F"/>
    <w:rsid w:val="005D3395"/>
    <w:rsid w:val="005D3528"/>
    <w:rsid w:val="005D35EB"/>
    <w:rsid w:val="005D3659"/>
    <w:rsid w:val="005D365A"/>
    <w:rsid w:val="005D36A6"/>
    <w:rsid w:val="005D371A"/>
    <w:rsid w:val="005D3899"/>
    <w:rsid w:val="005D390B"/>
    <w:rsid w:val="005D3978"/>
    <w:rsid w:val="005D3A0F"/>
    <w:rsid w:val="005D3AE3"/>
    <w:rsid w:val="005D3B0F"/>
    <w:rsid w:val="005D3C43"/>
    <w:rsid w:val="005D3CDE"/>
    <w:rsid w:val="005D3D19"/>
    <w:rsid w:val="005D3D9F"/>
    <w:rsid w:val="005D3DE2"/>
    <w:rsid w:val="005D3EC7"/>
    <w:rsid w:val="005D3F6E"/>
    <w:rsid w:val="005D3F92"/>
    <w:rsid w:val="005D4004"/>
    <w:rsid w:val="005D40F2"/>
    <w:rsid w:val="005D43B7"/>
    <w:rsid w:val="005D4453"/>
    <w:rsid w:val="005D4508"/>
    <w:rsid w:val="005D4522"/>
    <w:rsid w:val="005D4645"/>
    <w:rsid w:val="005D4726"/>
    <w:rsid w:val="005D483F"/>
    <w:rsid w:val="005D489C"/>
    <w:rsid w:val="005D495D"/>
    <w:rsid w:val="005D4A72"/>
    <w:rsid w:val="005D4B28"/>
    <w:rsid w:val="005D4B40"/>
    <w:rsid w:val="005D4EAE"/>
    <w:rsid w:val="005D501F"/>
    <w:rsid w:val="005D503E"/>
    <w:rsid w:val="005D508A"/>
    <w:rsid w:val="005D5139"/>
    <w:rsid w:val="005D51B3"/>
    <w:rsid w:val="005D52B0"/>
    <w:rsid w:val="005D5371"/>
    <w:rsid w:val="005D5426"/>
    <w:rsid w:val="005D54CA"/>
    <w:rsid w:val="005D5752"/>
    <w:rsid w:val="005D57B2"/>
    <w:rsid w:val="005D57E8"/>
    <w:rsid w:val="005D59AD"/>
    <w:rsid w:val="005D5A74"/>
    <w:rsid w:val="005D5AAC"/>
    <w:rsid w:val="005D5B07"/>
    <w:rsid w:val="005D5B1E"/>
    <w:rsid w:val="005D5B29"/>
    <w:rsid w:val="005D5B65"/>
    <w:rsid w:val="005D5BC6"/>
    <w:rsid w:val="005D5C63"/>
    <w:rsid w:val="005D5DA4"/>
    <w:rsid w:val="005D5EBE"/>
    <w:rsid w:val="005D5EE6"/>
    <w:rsid w:val="005D60D7"/>
    <w:rsid w:val="005D6103"/>
    <w:rsid w:val="005D6185"/>
    <w:rsid w:val="005D62E9"/>
    <w:rsid w:val="005D6300"/>
    <w:rsid w:val="005D6346"/>
    <w:rsid w:val="005D63A8"/>
    <w:rsid w:val="005D6445"/>
    <w:rsid w:val="005D65D5"/>
    <w:rsid w:val="005D66DF"/>
    <w:rsid w:val="005D6702"/>
    <w:rsid w:val="005D6845"/>
    <w:rsid w:val="005D6A7F"/>
    <w:rsid w:val="005D6AB9"/>
    <w:rsid w:val="005D6AD7"/>
    <w:rsid w:val="005D6B75"/>
    <w:rsid w:val="005D6B8F"/>
    <w:rsid w:val="005D6BA3"/>
    <w:rsid w:val="005D6BF6"/>
    <w:rsid w:val="005D6C28"/>
    <w:rsid w:val="005D6CDC"/>
    <w:rsid w:val="005D6DDF"/>
    <w:rsid w:val="005D6E0C"/>
    <w:rsid w:val="005D6E2D"/>
    <w:rsid w:val="005D6E98"/>
    <w:rsid w:val="005D6F20"/>
    <w:rsid w:val="005D706E"/>
    <w:rsid w:val="005D70B7"/>
    <w:rsid w:val="005D71BB"/>
    <w:rsid w:val="005D721C"/>
    <w:rsid w:val="005D7283"/>
    <w:rsid w:val="005D7317"/>
    <w:rsid w:val="005D7579"/>
    <w:rsid w:val="005D761B"/>
    <w:rsid w:val="005D76D8"/>
    <w:rsid w:val="005D7787"/>
    <w:rsid w:val="005D78C2"/>
    <w:rsid w:val="005D78E1"/>
    <w:rsid w:val="005D7946"/>
    <w:rsid w:val="005D79DA"/>
    <w:rsid w:val="005D7A10"/>
    <w:rsid w:val="005D7B0E"/>
    <w:rsid w:val="005D7B52"/>
    <w:rsid w:val="005D7E92"/>
    <w:rsid w:val="005D7F4D"/>
    <w:rsid w:val="005D7FCB"/>
    <w:rsid w:val="005E001A"/>
    <w:rsid w:val="005E00D0"/>
    <w:rsid w:val="005E0168"/>
    <w:rsid w:val="005E01DD"/>
    <w:rsid w:val="005E01FC"/>
    <w:rsid w:val="005E02A1"/>
    <w:rsid w:val="005E0334"/>
    <w:rsid w:val="005E0357"/>
    <w:rsid w:val="005E0588"/>
    <w:rsid w:val="005E0645"/>
    <w:rsid w:val="005E0802"/>
    <w:rsid w:val="005E0809"/>
    <w:rsid w:val="005E0838"/>
    <w:rsid w:val="005E08CD"/>
    <w:rsid w:val="005E0930"/>
    <w:rsid w:val="005E0947"/>
    <w:rsid w:val="005E09C6"/>
    <w:rsid w:val="005E0E03"/>
    <w:rsid w:val="005E0FF3"/>
    <w:rsid w:val="005E102D"/>
    <w:rsid w:val="005E1154"/>
    <w:rsid w:val="005E119C"/>
    <w:rsid w:val="005E1294"/>
    <w:rsid w:val="005E12B7"/>
    <w:rsid w:val="005E12F3"/>
    <w:rsid w:val="005E1358"/>
    <w:rsid w:val="005E1482"/>
    <w:rsid w:val="005E1515"/>
    <w:rsid w:val="005E15AA"/>
    <w:rsid w:val="005E18A6"/>
    <w:rsid w:val="005E1A3B"/>
    <w:rsid w:val="005E1A95"/>
    <w:rsid w:val="005E1B87"/>
    <w:rsid w:val="005E1BAB"/>
    <w:rsid w:val="005E1D15"/>
    <w:rsid w:val="005E1ECF"/>
    <w:rsid w:val="005E201F"/>
    <w:rsid w:val="005E21DB"/>
    <w:rsid w:val="005E252C"/>
    <w:rsid w:val="005E2754"/>
    <w:rsid w:val="005E275E"/>
    <w:rsid w:val="005E27C9"/>
    <w:rsid w:val="005E2830"/>
    <w:rsid w:val="005E2A51"/>
    <w:rsid w:val="005E2AC0"/>
    <w:rsid w:val="005E2B6B"/>
    <w:rsid w:val="005E2BD6"/>
    <w:rsid w:val="005E2BDF"/>
    <w:rsid w:val="005E2CCB"/>
    <w:rsid w:val="005E2E4C"/>
    <w:rsid w:val="005E2E92"/>
    <w:rsid w:val="005E2F10"/>
    <w:rsid w:val="005E2F72"/>
    <w:rsid w:val="005E300D"/>
    <w:rsid w:val="005E305D"/>
    <w:rsid w:val="005E3133"/>
    <w:rsid w:val="005E31A2"/>
    <w:rsid w:val="005E31B9"/>
    <w:rsid w:val="005E31E6"/>
    <w:rsid w:val="005E327E"/>
    <w:rsid w:val="005E33D7"/>
    <w:rsid w:val="005E3454"/>
    <w:rsid w:val="005E34A1"/>
    <w:rsid w:val="005E3675"/>
    <w:rsid w:val="005E376F"/>
    <w:rsid w:val="005E38AB"/>
    <w:rsid w:val="005E38E3"/>
    <w:rsid w:val="005E3912"/>
    <w:rsid w:val="005E3974"/>
    <w:rsid w:val="005E39D0"/>
    <w:rsid w:val="005E3AD4"/>
    <w:rsid w:val="005E3ADE"/>
    <w:rsid w:val="005E3D0E"/>
    <w:rsid w:val="005E3D31"/>
    <w:rsid w:val="005E3DCF"/>
    <w:rsid w:val="005E3EA2"/>
    <w:rsid w:val="005E3F49"/>
    <w:rsid w:val="005E3F80"/>
    <w:rsid w:val="005E3FF3"/>
    <w:rsid w:val="005E4019"/>
    <w:rsid w:val="005E4053"/>
    <w:rsid w:val="005E408D"/>
    <w:rsid w:val="005E4126"/>
    <w:rsid w:val="005E4130"/>
    <w:rsid w:val="005E4137"/>
    <w:rsid w:val="005E4265"/>
    <w:rsid w:val="005E42DD"/>
    <w:rsid w:val="005E44FE"/>
    <w:rsid w:val="005E4663"/>
    <w:rsid w:val="005E4666"/>
    <w:rsid w:val="005E468F"/>
    <w:rsid w:val="005E46E0"/>
    <w:rsid w:val="005E4717"/>
    <w:rsid w:val="005E47D9"/>
    <w:rsid w:val="005E4A0D"/>
    <w:rsid w:val="005E4A42"/>
    <w:rsid w:val="005E4A8D"/>
    <w:rsid w:val="005E4B85"/>
    <w:rsid w:val="005E4D67"/>
    <w:rsid w:val="005E4DA0"/>
    <w:rsid w:val="005E4F29"/>
    <w:rsid w:val="005E4F3C"/>
    <w:rsid w:val="005E5030"/>
    <w:rsid w:val="005E50BB"/>
    <w:rsid w:val="005E50C4"/>
    <w:rsid w:val="005E520B"/>
    <w:rsid w:val="005E5282"/>
    <w:rsid w:val="005E52A7"/>
    <w:rsid w:val="005E530A"/>
    <w:rsid w:val="005E5393"/>
    <w:rsid w:val="005E539D"/>
    <w:rsid w:val="005E53F1"/>
    <w:rsid w:val="005E5402"/>
    <w:rsid w:val="005E5479"/>
    <w:rsid w:val="005E556B"/>
    <w:rsid w:val="005E556C"/>
    <w:rsid w:val="005E5767"/>
    <w:rsid w:val="005E578E"/>
    <w:rsid w:val="005E5826"/>
    <w:rsid w:val="005E58CA"/>
    <w:rsid w:val="005E59C2"/>
    <w:rsid w:val="005E59D3"/>
    <w:rsid w:val="005E5A66"/>
    <w:rsid w:val="005E5AF6"/>
    <w:rsid w:val="005E5B3B"/>
    <w:rsid w:val="005E5B3F"/>
    <w:rsid w:val="005E5B9C"/>
    <w:rsid w:val="005E5D77"/>
    <w:rsid w:val="005E5F07"/>
    <w:rsid w:val="005E614E"/>
    <w:rsid w:val="005E618A"/>
    <w:rsid w:val="005E6201"/>
    <w:rsid w:val="005E625D"/>
    <w:rsid w:val="005E62B3"/>
    <w:rsid w:val="005E6421"/>
    <w:rsid w:val="005E648E"/>
    <w:rsid w:val="005E649B"/>
    <w:rsid w:val="005E654D"/>
    <w:rsid w:val="005E6573"/>
    <w:rsid w:val="005E667E"/>
    <w:rsid w:val="005E66DE"/>
    <w:rsid w:val="005E66FE"/>
    <w:rsid w:val="005E67F2"/>
    <w:rsid w:val="005E69CA"/>
    <w:rsid w:val="005E6BE6"/>
    <w:rsid w:val="005E6C0F"/>
    <w:rsid w:val="005E6C40"/>
    <w:rsid w:val="005E6C7E"/>
    <w:rsid w:val="005E6EC0"/>
    <w:rsid w:val="005E6F24"/>
    <w:rsid w:val="005E6F8D"/>
    <w:rsid w:val="005E707A"/>
    <w:rsid w:val="005E70EA"/>
    <w:rsid w:val="005E73BB"/>
    <w:rsid w:val="005E7525"/>
    <w:rsid w:val="005E7557"/>
    <w:rsid w:val="005E77EB"/>
    <w:rsid w:val="005E7896"/>
    <w:rsid w:val="005E795C"/>
    <w:rsid w:val="005E7CA5"/>
    <w:rsid w:val="005E7CC0"/>
    <w:rsid w:val="005E7CE2"/>
    <w:rsid w:val="005E7D6D"/>
    <w:rsid w:val="005E7D92"/>
    <w:rsid w:val="005F0062"/>
    <w:rsid w:val="005F0186"/>
    <w:rsid w:val="005F0252"/>
    <w:rsid w:val="005F03CA"/>
    <w:rsid w:val="005F0546"/>
    <w:rsid w:val="005F05C5"/>
    <w:rsid w:val="005F0659"/>
    <w:rsid w:val="005F0666"/>
    <w:rsid w:val="005F06B7"/>
    <w:rsid w:val="005F06CF"/>
    <w:rsid w:val="005F074A"/>
    <w:rsid w:val="005F096B"/>
    <w:rsid w:val="005F0980"/>
    <w:rsid w:val="005F09A2"/>
    <w:rsid w:val="005F0A21"/>
    <w:rsid w:val="005F0A4D"/>
    <w:rsid w:val="005F0CDA"/>
    <w:rsid w:val="005F0D9E"/>
    <w:rsid w:val="005F119D"/>
    <w:rsid w:val="005F1292"/>
    <w:rsid w:val="005F132F"/>
    <w:rsid w:val="005F13CC"/>
    <w:rsid w:val="005F13FF"/>
    <w:rsid w:val="005F14DD"/>
    <w:rsid w:val="005F150D"/>
    <w:rsid w:val="005F1655"/>
    <w:rsid w:val="005F171F"/>
    <w:rsid w:val="005F17FB"/>
    <w:rsid w:val="005F18DE"/>
    <w:rsid w:val="005F197C"/>
    <w:rsid w:val="005F1A36"/>
    <w:rsid w:val="005F1B4E"/>
    <w:rsid w:val="005F1BA6"/>
    <w:rsid w:val="005F1CBC"/>
    <w:rsid w:val="005F1D58"/>
    <w:rsid w:val="005F1D7C"/>
    <w:rsid w:val="005F1E67"/>
    <w:rsid w:val="005F1FBD"/>
    <w:rsid w:val="005F2046"/>
    <w:rsid w:val="005F20F7"/>
    <w:rsid w:val="005F2105"/>
    <w:rsid w:val="005F2119"/>
    <w:rsid w:val="005F2339"/>
    <w:rsid w:val="005F2372"/>
    <w:rsid w:val="005F23C3"/>
    <w:rsid w:val="005F2476"/>
    <w:rsid w:val="005F251E"/>
    <w:rsid w:val="005F2531"/>
    <w:rsid w:val="005F2563"/>
    <w:rsid w:val="005F25AD"/>
    <w:rsid w:val="005F2739"/>
    <w:rsid w:val="005F279D"/>
    <w:rsid w:val="005F280A"/>
    <w:rsid w:val="005F282A"/>
    <w:rsid w:val="005F2A2B"/>
    <w:rsid w:val="005F2B25"/>
    <w:rsid w:val="005F2B7D"/>
    <w:rsid w:val="005F2C37"/>
    <w:rsid w:val="005F2D84"/>
    <w:rsid w:val="005F2EB0"/>
    <w:rsid w:val="005F2F09"/>
    <w:rsid w:val="005F2F7B"/>
    <w:rsid w:val="005F301C"/>
    <w:rsid w:val="005F30A7"/>
    <w:rsid w:val="005F30D2"/>
    <w:rsid w:val="005F30EA"/>
    <w:rsid w:val="005F3299"/>
    <w:rsid w:val="005F32A3"/>
    <w:rsid w:val="005F336F"/>
    <w:rsid w:val="005F3433"/>
    <w:rsid w:val="005F3493"/>
    <w:rsid w:val="005F34F5"/>
    <w:rsid w:val="005F35DF"/>
    <w:rsid w:val="005F36DD"/>
    <w:rsid w:val="005F375C"/>
    <w:rsid w:val="005F37A4"/>
    <w:rsid w:val="005F3896"/>
    <w:rsid w:val="005F3912"/>
    <w:rsid w:val="005F393F"/>
    <w:rsid w:val="005F39FE"/>
    <w:rsid w:val="005F3A0F"/>
    <w:rsid w:val="005F3A9C"/>
    <w:rsid w:val="005F3AEC"/>
    <w:rsid w:val="005F3B1D"/>
    <w:rsid w:val="005F3B9E"/>
    <w:rsid w:val="005F3D78"/>
    <w:rsid w:val="005F3D82"/>
    <w:rsid w:val="005F3DCF"/>
    <w:rsid w:val="005F3DFB"/>
    <w:rsid w:val="005F3E6E"/>
    <w:rsid w:val="005F3E8D"/>
    <w:rsid w:val="005F40DA"/>
    <w:rsid w:val="005F425D"/>
    <w:rsid w:val="005F44CC"/>
    <w:rsid w:val="005F4591"/>
    <w:rsid w:val="005F483A"/>
    <w:rsid w:val="005F4861"/>
    <w:rsid w:val="005F499A"/>
    <w:rsid w:val="005F49B7"/>
    <w:rsid w:val="005F4A0D"/>
    <w:rsid w:val="005F4AC6"/>
    <w:rsid w:val="005F4B24"/>
    <w:rsid w:val="005F4B38"/>
    <w:rsid w:val="005F4B5E"/>
    <w:rsid w:val="005F4BC3"/>
    <w:rsid w:val="005F4C3C"/>
    <w:rsid w:val="005F4DCD"/>
    <w:rsid w:val="005F4ECD"/>
    <w:rsid w:val="005F4F3E"/>
    <w:rsid w:val="005F50BB"/>
    <w:rsid w:val="005F50C8"/>
    <w:rsid w:val="005F5199"/>
    <w:rsid w:val="005F5217"/>
    <w:rsid w:val="005F533C"/>
    <w:rsid w:val="005F5479"/>
    <w:rsid w:val="005F5491"/>
    <w:rsid w:val="005F5492"/>
    <w:rsid w:val="005F54B5"/>
    <w:rsid w:val="005F54EA"/>
    <w:rsid w:val="005F5638"/>
    <w:rsid w:val="005F5664"/>
    <w:rsid w:val="005F567D"/>
    <w:rsid w:val="005F571B"/>
    <w:rsid w:val="005F57E3"/>
    <w:rsid w:val="005F5898"/>
    <w:rsid w:val="005F5AD9"/>
    <w:rsid w:val="005F5ADC"/>
    <w:rsid w:val="005F5BE3"/>
    <w:rsid w:val="005F5BEE"/>
    <w:rsid w:val="005F5C23"/>
    <w:rsid w:val="005F5DB9"/>
    <w:rsid w:val="005F5E00"/>
    <w:rsid w:val="005F5E8A"/>
    <w:rsid w:val="005F5EA1"/>
    <w:rsid w:val="005F5EED"/>
    <w:rsid w:val="005F6041"/>
    <w:rsid w:val="005F60BD"/>
    <w:rsid w:val="005F60C1"/>
    <w:rsid w:val="005F60F6"/>
    <w:rsid w:val="005F60F7"/>
    <w:rsid w:val="005F61C6"/>
    <w:rsid w:val="005F6225"/>
    <w:rsid w:val="005F6262"/>
    <w:rsid w:val="005F63C6"/>
    <w:rsid w:val="005F64E9"/>
    <w:rsid w:val="005F653E"/>
    <w:rsid w:val="005F659A"/>
    <w:rsid w:val="005F65DF"/>
    <w:rsid w:val="005F662E"/>
    <w:rsid w:val="005F6778"/>
    <w:rsid w:val="005F6977"/>
    <w:rsid w:val="005F6B37"/>
    <w:rsid w:val="005F6B3C"/>
    <w:rsid w:val="005F6B6D"/>
    <w:rsid w:val="005F6B8F"/>
    <w:rsid w:val="005F6BD9"/>
    <w:rsid w:val="005F6BEB"/>
    <w:rsid w:val="005F6C0C"/>
    <w:rsid w:val="005F6C66"/>
    <w:rsid w:val="005F6CEB"/>
    <w:rsid w:val="005F6D6D"/>
    <w:rsid w:val="005F6F68"/>
    <w:rsid w:val="005F6F6D"/>
    <w:rsid w:val="005F6F91"/>
    <w:rsid w:val="005F6FBA"/>
    <w:rsid w:val="005F701C"/>
    <w:rsid w:val="005F707E"/>
    <w:rsid w:val="005F7124"/>
    <w:rsid w:val="005F717D"/>
    <w:rsid w:val="005F72BE"/>
    <w:rsid w:val="005F72E1"/>
    <w:rsid w:val="005F7372"/>
    <w:rsid w:val="005F741D"/>
    <w:rsid w:val="005F74C7"/>
    <w:rsid w:val="005F7549"/>
    <w:rsid w:val="005F7702"/>
    <w:rsid w:val="005F777D"/>
    <w:rsid w:val="005F785A"/>
    <w:rsid w:val="005F7879"/>
    <w:rsid w:val="005F78B1"/>
    <w:rsid w:val="005F78DF"/>
    <w:rsid w:val="005F7927"/>
    <w:rsid w:val="005F7B11"/>
    <w:rsid w:val="005F7C3A"/>
    <w:rsid w:val="005F7CC1"/>
    <w:rsid w:val="005F7D16"/>
    <w:rsid w:val="005F7E3A"/>
    <w:rsid w:val="0060004D"/>
    <w:rsid w:val="00600082"/>
    <w:rsid w:val="006000CF"/>
    <w:rsid w:val="006000DD"/>
    <w:rsid w:val="00600166"/>
    <w:rsid w:val="006001E2"/>
    <w:rsid w:val="006002CC"/>
    <w:rsid w:val="006002FD"/>
    <w:rsid w:val="0060034B"/>
    <w:rsid w:val="006003A0"/>
    <w:rsid w:val="006003CA"/>
    <w:rsid w:val="00600461"/>
    <w:rsid w:val="006004F1"/>
    <w:rsid w:val="00600527"/>
    <w:rsid w:val="00600531"/>
    <w:rsid w:val="006005A0"/>
    <w:rsid w:val="006006B5"/>
    <w:rsid w:val="00600706"/>
    <w:rsid w:val="006007C2"/>
    <w:rsid w:val="006007D6"/>
    <w:rsid w:val="00600834"/>
    <w:rsid w:val="00600A55"/>
    <w:rsid w:val="00600CA0"/>
    <w:rsid w:val="00600D74"/>
    <w:rsid w:val="00600F8B"/>
    <w:rsid w:val="00600FBF"/>
    <w:rsid w:val="00600FEE"/>
    <w:rsid w:val="00600FF7"/>
    <w:rsid w:val="00601059"/>
    <w:rsid w:val="0060109B"/>
    <w:rsid w:val="006010F8"/>
    <w:rsid w:val="00601148"/>
    <w:rsid w:val="00601386"/>
    <w:rsid w:val="006013D2"/>
    <w:rsid w:val="0060147C"/>
    <w:rsid w:val="006014DA"/>
    <w:rsid w:val="00601505"/>
    <w:rsid w:val="006016E5"/>
    <w:rsid w:val="00601867"/>
    <w:rsid w:val="006018D5"/>
    <w:rsid w:val="00601924"/>
    <w:rsid w:val="00601960"/>
    <w:rsid w:val="00601AAC"/>
    <w:rsid w:val="00601BBC"/>
    <w:rsid w:val="00601BFF"/>
    <w:rsid w:val="00601CDE"/>
    <w:rsid w:val="00601DEC"/>
    <w:rsid w:val="00601E10"/>
    <w:rsid w:val="00601F82"/>
    <w:rsid w:val="00602144"/>
    <w:rsid w:val="006021C3"/>
    <w:rsid w:val="00602229"/>
    <w:rsid w:val="006022BF"/>
    <w:rsid w:val="00602345"/>
    <w:rsid w:val="00602371"/>
    <w:rsid w:val="006024F3"/>
    <w:rsid w:val="0060277B"/>
    <w:rsid w:val="0060277C"/>
    <w:rsid w:val="006027CF"/>
    <w:rsid w:val="0060282E"/>
    <w:rsid w:val="00602863"/>
    <w:rsid w:val="006028B4"/>
    <w:rsid w:val="006028E3"/>
    <w:rsid w:val="006029C6"/>
    <w:rsid w:val="00602C53"/>
    <w:rsid w:val="00602CC1"/>
    <w:rsid w:val="00602D2A"/>
    <w:rsid w:val="00602D63"/>
    <w:rsid w:val="00602E87"/>
    <w:rsid w:val="00602F1F"/>
    <w:rsid w:val="00602F23"/>
    <w:rsid w:val="00602F31"/>
    <w:rsid w:val="00602F7A"/>
    <w:rsid w:val="00602FD7"/>
    <w:rsid w:val="00603139"/>
    <w:rsid w:val="00603194"/>
    <w:rsid w:val="006031AA"/>
    <w:rsid w:val="00603239"/>
    <w:rsid w:val="00603242"/>
    <w:rsid w:val="00603320"/>
    <w:rsid w:val="0060332C"/>
    <w:rsid w:val="0060339B"/>
    <w:rsid w:val="00603471"/>
    <w:rsid w:val="00603487"/>
    <w:rsid w:val="006034CE"/>
    <w:rsid w:val="006035C1"/>
    <w:rsid w:val="006035D1"/>
    <w:rsid w:val="006035E3"/>
    <w:rsid w:val="00603629"/>
    <w:rsid w:val="00603847"/>
    <w:rsid w:val="00603921"/>
    <w:rsid w:val="00603A09"/>
    <w:rsid w:val="00603A62"/>
    <w:rsid w:val="00603A7D"/>
    <w:rsid w:val="00603B73"/>
    <w:rsid w:val="00603C6C"/>
    <w:rsid w:val="00603E0A"/>
    <w:rsid w:val="00603E3A"/>
    <w:rsid w:val="00604047"/>
    <w:rsid w:val="006040B0"/>
    <w:rsid w:val="006041CF"/>
    <w:rsid w:val="00604216"/>
    <w:rsid w:val="00604285"/>
    <w:rsid w:val="0060430B"/>
    <w:rsid w:val="006043DD"/>
    <w:rsid w:val="0060441C"/>
    <w:rsid w:val="0060452C"/>
    <w:rsid w:val="006045BB"/>
    <w:rsid w:val="00604668"/>
    <w:rsid w:val="006046AA"/>
    <w:rsid w:val="00604753"/>
    <w:rsid w:val="00604798"/>
    <w:rsid w:val="0060483B"/>
    <w:rsid w:val="00604866"/>
    <w:rsid w:val="0060496E"/>
    <w:rsid w:val="00604985"/>
    <w:rsid w:val="00604B32"/>
    <w:rsid w:val="00604C02"/>
    <w:rsid w:val="00604C2B"/>
    <w:rsid w:val="00604C75"/>
    <w:rsid w:val="00604D22"/>
    <w:rsid w:val="00604D57"/>
    <w:rsid w:val="00604E26"/>
    <w:rsid w:val="00605010"/>
    <w:rsid w:val="00605050"/>
    <w:rsid w:val="00605103"/>
    <w:rsid w:val="0060511A"/>
    <w:rsid w:val="00605129"/>
    <w:rsid w:val="0060518A"/>
    <w:rsid w:val="00605234"/>
    <w:rsid w:val="00605246"/>
    <w:rsid w:val="0060530B"/>
    <w:rsid w:val="00605385"/>
    <w:rsid w:val="006053E9"/>
    <w:rsid w:val="006054E1"/>
    <w:rsid w:val="0060551E"/>
    <w:rsid w:val="0060555E"/>
    <w:rsid w:val="006055A3"/>
    <w:rsid w:val="006056E1"/>
    <w:rsid w:val="006057B7"/>
    <w:rsid w:val="0060583B"/>
    <w:rsid w:val="006058AD"/>
    <w:rsid w:val="006058E4"/>
    <w:rsid w:val="00605A3A"/>
    <w:rsid w:val="00605AC7"/>
    <w:rsid w:val="00605B89"/>
    <w:rsid w:val="00605C03"/>
    <w:rsid w:val="00605CA5"/>
    <w:rsid w:val="00605D3D"/>
    <w:rsid w:val="00605D77"/>
    <w:rsid w:val="00605DB7"/>
    <w:rsid w:val="00605EFF"/>
    <w:rsid w:val="00605F18"/>
    <w:rsid w:val="00605F4A"/>
    <w:rsid w:val="00605F5B"/>
    <w:rsid w:val="00606035"/>
    <w:rsid w:val="00606086"/>
    <w:rsid w:val="006061A1"/>
    <w:rsid w:val="0060635D"/>
    <w:rsid w:val="006063A9"/>
    <w:rsid w:val="006063F3"/>
    <w:rsid w:val="0060651D"/>
    <w:rsid w:val="00606533"/>
    <w:rsid w:val="006067E1"/>
    <w:rsid w:val="006067F1"/>
    <w:rsid w:val="006069D1"/>
    <w:rsid w:val="00606AA4"/>
    <w:rsid w:val="00606B63"/>
    <w:rsid w:val="00606CE7"/>
    <w:rsid w:val="00606D25"/>
    <w:rsid w:val="00606D7A"/>
    <w:rsid w:val="00606DD7"/>
    <w:rsid w:val="00606E12"/>
    <w:rsid w:val="00606E5F"/>
    <w:rsid w:val="00606E8C"/>
    <w:rsid w:val="00606F46"/>
    <w:rsid w:val="00606FA8"/>
    <w:rsid w:val="0060702E"/>
    <w:rsid w:val="0060708A"/>
    <w:rsid w:val="006070A5"/>
    <w:rsid w:val="00607185"/>
    <w:rsid w:val="006073CB"/>
    <w:rsid w:val="006074B9"/>
    <w:rsid w:val="00607512"/>
    <w:rsid w:val="00607525"/>
    <w:rsid w:val="0060752D"/>
    <w:rsid w:val="0060757A"/>
    <w:rsid w:val="006075D9"/>
    <w:rsid w:val="00607612"/>
    <w:rsid w:val="00607701"/>
    <w:rsid w:val="00607812"/>
    <w:rsid w:val="0060791F"/>
    <w:rsid w:val="00607935"/>
    <w:rsid w:val="0060793B"/>
    <w:rsid w:val="0060797C"/>
    <w:rsid w:val="00607980"/>
    <w:rsid w:val="00607A55"/>
    <w:rsid w:val="00607B57"/>
    <w:rsid w:val="00607DA4"/>
    <w:rsid w:val="00607F53"/>
    <w:rsid w:val="00607FD2"/>
    <w:rsid w:val="00607FF2"/>
    <w:rsid w:val="00610060"/>
    <w:rsid w:val="00610066"/>
    <w:rsid w:val="006100CF"/>
    <w:rsid w:val="00610219"/>
    <w:rsid w:val="00610227"/>
    <w:rsid w:val="00610269"/>
    <w:rsid w:val="0061036E"/>
    <w:rsid w:val="006103F0"/>
    <w:rsid w:val="006103F2"/>
    <w:rsid w:val="00610450"/>
    <w:rsid w:val="006104A0"/>
    <w:rsid w:val="00610578"/>
    <w:rsid w:val="00610634"/>
    <w:rsid w:val="0061070F"/>
    <w:rsid w:val="00610715"/>
    <w:rsid w:val="0061079A"/>
    <w:rsid w:val="0061081B"/>
    <w:rsid w:val="00610846"/>
    <w:rsid w:val="0061085F"/>
    <w:rsid w:val="006109F6"/>
    <w:rsid w:val="00610B25"/>
    <w:rsid w:val="00610B6E"/>
    <w:rsid w:val="00610B96"/>
    <w:rsid w:val="00610C23"/>
    <w:rsid w:val="00610CED"/>
    <w:rsid w:val="00610D68"/>
    <w:rsid w:val="00610DC0"/>
    <w:rsid w:val="00610E02"/>
    <w:rsid w:val="00610E49"/>
    <w:rsid w:val="00610ED1"/>
    <w:rsid w:val="00610F20"/>
    <w:rsid w:val="00610F6C"/>
    <w:rsid w:val="00611127"/>
    <w:rsid w:val="006111AC"/>
    <w:rsid w:val="006111B3"/>
    <w:rsid w:val="006111F0"/>
    <w:rsid w:val="0061135B"/>
    <w:rsid w:val="006113A0"/>
    <w:rsid w:val="00611604"/>
    <w:rsid w:val="006116FC"/>
    <w:rsid w:val="00611822"/>
    <w:rsid w:val="0061190A"/>
    <w:rsid w:val="0061196E"/>
    <w:rsid w:val="00611A84"/>
    <w:rsid w:val="00611B07"/>
    <w:rsid w:val="00611BB3"/>
    <w:rsid w:val="00611DCB"/>
    <w:rsid w:val="00611E76"/>
    <w:rsid w:val="00611F23"/>
    <w:rsid w:val="00611FC4"/>
    <w:rsid w:val="00612067"/>
    <w:rsid w:val="00612079"/>
    <w:rsid w:val="006120E1"/>
    <w:rsid w:val="00612136"/>
    <w:rsid w:val="006121DD"/>
    <w:rsid w:val="006122BE"/>
    <w:rsid w:val="00612420"/>
    <w:rsid w:val="00612456"/>
    <w:rsid w:val="00612467"/>
    <w:rsid w:val="0061257D"/>
    <w:rsid w:val="006127F0"/>
    <w:rsid w:val="00612853"/>
    <w:rsid w:val="00612861"/>
    <w:rsid w:val="00612967"/>
    <w:rsid w:val="00612A44"/>
    <w:rsid w:val="00612AC4"/>
    <w:rsid w:val="00612B48"/>
    <w:rsid w:val="00612C04"/>
    <w:rsid w:val="00612C0D"/>
    <w:rsid w:val="00612D7E"/>
    <w:rsid w:val="00612D96"/>
    <w:rsid w:val="00612E47"/>
    <w:rsid w:val="00612EFF"/>
    <w:rsid w:val="00612F0D"/>
    <w:rsid w:val="00612F4B"/>
    <w:rsid w:val="00612FB6"/>
    <w:rsid w:val="0061300C"/>
    <w:rsid w:val="00613049"/>
    <w:rsid w:val="006132DF"/>
    <w:rsid w:val="00613370"/>
    <w:rsid w:val="00613433"/>
    <w:rsid w:val="00613490"/>
    <w:rsid w:val="006134BB"/>
    <w:rsid w:val="006135EA"/>
    <w:rsid w:val="00613649"/>
    <w:rsid w:val="006136E0"/>
    <w:rsid w:val="0061372A"/>
    <w:rsid w:val="006137E1"/>
    <w:rsid w:val="00613820"/>
    <w:rsid w:val="00613868"/>
    <w:rsid w:val="006138A3"/>
    <w:rsid w:val="006138E6"/>
    <w:rsid w:val="006138ED"/>
    <w:rsid w:val="00613935"/>
    <w:rsid w:val="00613979"/>
    <w:rsid w:val="00613AB6"/>
    <w:rsid w:val="00613B50"/>
    <w:rsid w:val="00613B74"/>
    <w:rsid w:val="00613BB5"/>
    <w:rsid w:val="00613D31"/>
    <w:rsid w:val="00613D78"/>
    <w:rsid w:val="00613E9D"/>
    <w:rsid w:val="00613EFA"/>
    <w:rsid w:val="0061416E"/>
    <w:rsid w:val="006143E2"/>
    <w:rsid w:val="0061443D"/>
    <w:rsid w:val="00614484"/>
    <w:rsid w:val="006144C6"/>
    <w:rsid w:val="006144D2"/>
    <w:rsid w:val="006145F7"/>
    <w:rsid w:val="00614622"/>
    <w:rsid w:val="0061463C"/>
    <w:rsid w:val="00614670"/>
    <w:rsid w:val="006146F4"/>
    <w:rsid w:val="006146F5"/>
    <w:rsid w:val="006146F9"/>
    <w:rsid w:val="0061471E"/>
    <w:rsid w:val="00614741"/>
    <w:rsid w:val="00614775"/>
    <w:rsid w:val="006148A1"/>
    <w:rsid w:val="006149DF"/>
    <w:rsid w:val="00614A7B"/>
    <w:rsid w:val="00614B51"/>
    <w:rsid w:val="00614B9D"/>
    <w:rsid w:val="00614C7D"/>
    <w:rsid w:val="00614DA9"/>
    <w:rsid w:val="00614DD4"/>
    <w:rsid w:val="00614EA7"/>
    <w:rsid w:val="00614EFF"/>
    <w:rsid w:val="00614F6A"/>
    <w:rsid w:val="0061504A"/>
    <w:rsid w:val="00615112"/>
    <w:rsid w:val="006151C1"/>
    <w:rsid w:val="0061525E"/>
    <w:rsid w:val="0061535F"/>
    <w:rsid w:val="0061536B"/>
    <w:rsid w:val="00615405"/>
    <w:rsid w:val="00615452"/>
    <w:rsid w:val="00615563"/>
    <w:rsid w:val="0061570D"/>
    <w:rsid w:val="00615800"/>
    <w:rsid w:val="0061590F"/>
    <w:rsid w:val="00615948"/>
    <w:rsid w:val="00615999"/>
    <w:rsid w:val="00615A46"/>
    <w:rsid w:val="00615D00"/>
    <w:rsid w:val="00615DEE"/>
    <w:rsid w:val="00615ED6"/>
    <w:rsid w:val="00615F45"/>
    <w:rsid w:val="0061603D"/>
    <w:rsid w:val="0061608E"/>
    <w:rsid w:val="006160F0"/>
    <w:rsid w:val="00616139"/>
    <w:rsid w:val="00616219"/>
    <w:rsid w:val="006162DC"/>
    <w:rsid w:val="0061638A"/>
    <w:rsid w:val="0061641C"/>
    <w:rsid w:val="006164EF"/>
    <w:rsid w:val="006165CA"/>
    <w:rsid w:val="006165E4"/>
    <w:rsid w:val="00616839"/>
    <w:rsid w:val="006168E2"/>
    <w:rsid w:val="00616932"/>
    <w:rsid w:val="00616A80"/>
    <w:rsid w:val="00616B70"/>
    <w:rsid w:val="00616C38"/>
    <w:rsid w:val="00616EFB"/>
    <w:rsid w:val="0061709C"/>
    <w:rsid w:val="006170C2"/>
    <w:rsid w:val="00617116"/>
    <w:rsid w:val="0061713C"/>
    <w:rsid w:val="006172C5"/>
    <w:rsid w:val="006172CE"/>
    <w:rsid w:val="00617448"/>
    <w:rsid w:val="006174EC"/>
    <w:rsid w:val="00617654"/>
    <w:rsid w:val="006178EB"/>
    <w:rsid w:val="00617908"/>
    <w:rsid w:val="00617949"/>
    <w:rsid w:val="00617AC3"/>
    <w:rsid w:val="00617ACD"/>
    <w:rsid w:val="00617AF8"/>
    <w:rsid w:val="00617C23"/>
    <w:rsid w:val="00617D08"/>
    <w:rsid w:val="00617D49"/>
    <w:rsid w:val="00617EAC"/>
    <w:rsid w:val="00620031"/>
    <w:rsid w:val="00620173"/>
    <w:rsid w:val="006201A0"/>
    <w:rsid w:val="006201E6"/>
    <w:rsid w:val="00620375"/>
    <w:rsid w:val="00620456"/>
    <w:rsid w:val="00620572"/>
    <w:rsid w:val="006205A4"/>
    <w:rsid w:val="00620605"/>
    <w:rsid w:val="0062077D"/>
    <w:rsid w:val="006208A7"/>
    <w:rsid w:val="006208BB"/>
    <w:rsid w:val="00620A8C"/>
    <w:rsid w:val="00620AAF"/>
    <w:rsid w:val="00620B17"/>
    <w:rsid w:val="00620B43"/>
    <w:rsid w:val="00620B95"/>
    <w:rsid w:val="00620E30"/>
    <w:rsid w:val="00621011"/>
    <w:rsid w:val="0062104B"/>
    <w:rsid w:val="00621151"/>
    <w:rsid w:val="00621209"/>
    <w:rsid w:val="00621329"/>
    <w:rsid w:val="006213D8"/>
    <w:rsid w:val="006214BD"/>
    <w:rsid w:val="006214FD"/>
    <w:rsid w:val="006215DE"/>
    <w:rsid w:val="00621705"/>
    <w:rsid w:val="006218F7"/>
    <w:rsid w:val="00621963"/>
    <w:rsid w:val="006219DC"/>
    <w:rsid w:val="00621A5D"/>
    <w:rsid w:val="00621B47"/>
    <w:rsid w:val="00621B62"/>
    <w:rsid w:val="00621BD1"/>
    <w:rsid w:val="00621BE7"/>
    <w:rsid w:val="00621BF9"/>
    <w:rsid w:val="00621BFE"/>
    <w:rsid w:val="00621C91"/>
    <w:rsid w:val="00621C93"/>
    <w:rsid w:val="00621D46"/>
    <w:rsid w:val="00621D7E"/>
    <w:rsid w:val="00621EB2"/>
    <w:rsid w:val="00621FBB"/>
    <w:rsid w:val="00622039"/>
    <w:rsid w:val="006220DF"/>
    <w:rsid w:val="00622122"/>
    <w:rsid w:val="006222E4"/>
    <w:rsid w:val="00622344"/>
    <w:rsid w:val="00622353"/>
    <w:rsid w:val="0062235E"/>
    <w:rsid w:val="0062247E"/>
    <w:rsid w:val="006224B7"/>
    <w:rsid w:val="006224C8"/>
    <w:rsid w:val="00622661"/>
    <w:rsid w:val="0062272D"/>
    <w:rsid w:val="00622764"/>
    <w:rsid w:val="0062282F"/>
    <w:rsid w:val="0062294D"/>
    <w:rsid w:val="00622A70"/>
    <w:rsid w:val="00622A9A"/>
    <w:rsid w:val="00622AE0"/>
    <w:rsid w:val="00622BE5"/>
    <w:rsid w:val="00622C00"/>
    <w:rsid w:val="00622C63"/>
    <w:rsid w:val="00622C7E"/>
    <w:rsid w:val="00622D35"/>
    <w:rsid w:val="00622E1C"/>
    <w:rsid w:val="00622EE7"/>
    <w:rsid w:val="00622F1D"/>
    <w:rsid w:val="00622F3E"/>
    <w:rsid w:val="00622F9B"/>
    <w:rsid w:val="00622FE8"/>
    <w:rsid w:val="00623084"/>
    <w:rsid w:val="00623284"/>
    <w:rsid w:val="00623294"/>
    <w:rsid w:val="00623449"/>
    <w:rsid w:val="006234F4"/>
    <w:rsid w:val="00623536"/>
    <w:rsid w:val="00623538"/>
    <w:rsid w:val="0062356A"/>
    <w:rsid w:val="006235A6"/>
    <w:rsid w:val="0062367D"/>
    <w:rsid w:val="0062381C"/>
    <w:rsid w:val="00623869"/>
    <w:rsid w:val="00623895"/>
    <w:rsid w:val="00623927"/>
    <w:rsid w:val="00623970"/>
    <w:rsid w:val="00623A59"/>
    <w:rsid w:val="00623AA4"/>
    <w:rsid w:val="00623B03"/>
    <w:rsid w:val="00623B07"/>
    <w:rsid w:val="00623C0A"/>
    <w:rsid w:val="00623C87"/>
    <w:rsid w:val="00623CCB"/>
    <w:rsid w:val="00623CDC"/>
    <w:rsid w:val="00623D2E"/>
    <w:rsid w:val="00623DE8"/>
    <w:rsid w:val="00623E45"/>
    <w:rsid w:val="00623E5D"/>
    <w:rsid w:val="00623E60"/>
    <w:rsid w:val="00623FD3"/>
    <w:rsid w:val="00623FEE"/>
    <w:rsid w:val="00624073"/>
    <w:rsid w:val="0062408D"/>
    <w:rsid w:val="006240CB"/>
    <w:rsid w:val="0062414C"/>
    <w:rsid w:val="006241C8"/>
    <w:rsid w:val="00624633"/>
    <w:rsid w:val="0062465D"/>
    <w:rsid w:val="00624690"/>
    <w:rsid w:val="00624826"/>
    <w:rsid w:val="00624833"/>
    <w:rsid w:val="00624889"/>
    <w:rsid w:val="0062490A"/>
    <w:rsid w:val="00624935"/>
    <w:rsid w:val="006249C4"/>
    <w:rsid w:val="006249D3"/>
    <w:rsid w:val="00624A5F"/>
    <w:rsid w:val="00624CF1"/>
    <w:rsid w:val="00624D16"/>
    <w:rsid w:val="00624D56"/>
    <w:rsid w:val="00624E83"/>
    <w:rsid w:val="00624EAE"/>
    <w:rsid w:val="00624F4D"/>
    <w:rsid w:val="006250DD"/>
    <w:rsid w:val="00625111"/>
    <w:rsid w:val="0062519C"/>
    <w:rsid w:val="006251A3"/>
    <w:rsid w:val="006251B1"/>
    <w:rsid w:val="0062547A"/>
    <w:rsid w:val="006254A6"/>
    <w:rsid w:val="006254AC"/>
    <w:rsid w:val="006254F9"/>
    <w:rsid w:val="00625590"/>
    <w:rsid w:val="00625666"/>
    <w:rsid w:val="0062570A"/>
    <w:rsid w:val="00625713"/>
    <w:rsid w:val="006257E3"/>
    <w:rsid w:val="00625815"/>
    <w:rsid w:val="00625A55"/>
    <w:rsid w:val="00625BDE"/>
    <w:rsid w:val="00625CEA"/>
    <w:rsid w:val="00625FFB"/>
    <w:rsid w:val="0062607B"/>
    <w:rsid w:val="00626154"/>
    <w:rsid w:val="00626227"/>
    <w:rsid w:val="0062637F"/>
    <w:rsid w:val="006263C2"/>
    <w:rsid w:val="006263C3"/>
    <w:rsid w:val="00626427"/>
    <w:rsid w:val="006264DD"/>
    <w:rsid w:val="006264E7"/>
    <w:rsid w:val="00626552"/>
    <w:rsid w:val="0062657F"/>
    <w:rsid w:val="0062658B"/>
    <w:rsid w:val="006265B8"/>
    <w:rsid w:val="00626600"/>
    <w:rsid w:val="0062661D"/>
    <w:rsid w:val="0062678B"/>
    <w:rsid w:val="00626862"/>
    <w:rsid w:val="00626909"/>
    <w:rsid w:val="00626942"/>
    <w:rsid w:val="006269EC"/>
    <w:rsid w:val="00626AF3"/>
    <w:rsid w:val="00626D46"/>
    <w:rsid w:val="00626DBF"/>
    <w:rsid w:val="00626E00"/>
    <w:rsid w:val="00626E89"/>
    <w:rsid w:val="00626FCC"/>
    <w:rsid w:val="006271FD"/>
    <w:rsid w:val="00627271"/>
    <w:rsid w:val="00627339"/>
    <w:rsid w:val="006273AB"/>
    <w:rsid w:val="00627552"/>
    <w:rsid w:val="00627647"/>
    <w:rsid w:val="0062764A"/>
    <w:rsid w:val="006276AE"/>
    <w:rsid w:val="006277DA"/>
    <w:rsid w:val="00627802"/>
    <w:rsid w:val="006278D6"/>
    <w:rsid w:val="00627953"/>
    <w:rsid w:val="0062797E"/>
    <w:rsid w:val="00627A16"/>
    <w:rsid w:val="00627A37"/>
    <w:rsid w:val="00627AC8"/>
    <w:rsid w:val="00627B2E"/>
    <w:rsid w:val="00627B7D"/>
    <w:rsid w:val="00627BB4"/>
    <w:rsid w:val="00627C18"/>
    <w:rsid w:val="00627D91"/>
    <w:rsid w:val="00627E29"/>
    <w:rsid w:val="00627EBC"/>
    <w:rsid w:val="00627F84"/>
    <w:rsid w:val="00630095"/>
    <w:rsid w:val="006300BA"/>
    <w:rsid w:val="006300CA"/>
    <w:rsid w:val="00630181"/>
    <w:rsid w:val="006301DD"/>
    <w:rsid w:val="0063020B"/>
    <w:rsid w:val="0063021B"/>
    <w:rsid w:val="0063023C"/>
    <w:rsid w:val="0063024B"/>
    <w:rsid w:val="00630254"/>
    <w:rsid w:val="00630326"/>
    <w:rsid w:val="006303C0"/>
    <w:rsid w:val="0063046E"/>
    <w:rsid w:val="0063049B"/>
    <w:rsid w:val="006304CB"/>
    <w:rsid w:val="0063058A"/>
    <w:rsid w:val="006305A7"/>
    <w:rsid w:val="006305EB"/>
    <w:rsid w:val="006306BE"/>
    <w:rsid w:val="006306C0"/>
    <w:rsid w:val="006306F1"/>
    <w:rsid w:val="006307F6"/>
    <w:rsid w:val="00630874"/>
    <w:rsid w:val="00630881"/>
    <w:rsid w:val="006308CC"/>
    <w:rsid w:val="00630980"/>
    <w:rsid w:val="00630987"/>
    <w:rsid w:val="006309CD"/>
    <w:rsid w:val="00630BB9"/>
    <w:rsid w:val="00630BDA"/>
    <w:rsid w:val="00630CA4"/>
    <w:rsid w:val="00630CC4"/>
    <w:rsid w:val="00630D0F"/>
    <w:rsid w:val="00630D92"/>
    <w:rsid w:val="00630DC0"/>
    <w:rsid w:val="00630DDC"/>
    <w:rsid w:val="00630ECB"/>
    <w:rsid w:val="00630FA4"/>
    <w:rsid w:val="00631135"/>
    <w:rsid w:val="00631159"/>
    <w:rsid w:val="00631162"/>
    <w:rsid w:val="00631174"/>
    <w:rsid w:val="006311B2"/>
    <w:rsid w:val="006311C0"/>
    <w:rsid w:val="006311CA"/>
    <w:rsid w:val="006311F8"/>
    <w:rsid w:val="0063127F"/>
    <w:rsid w:val="00631295"/>
    <w:rsid w:val="00631303"/>
    <w:rsid w:val="00631312"/>
    <w:rsid w:val="0063137F"/>
    <w:rsid w:val="006313B5"/>
    <w:rsid w:val="006313CB"/>
    <w:rsid w:val="006313D0"/>
    <w:rsid w:val="0063142D"/>
    <w:rsid w:val="00631641"/>
    <w:rsid w:val="0063166E"/>
    <w:rsid w:val="006316A5"/>
    <w:rsid w:val="00631726"/>
    <w:rsid w:val="00631886"/>
    <w:rsid w:val="00631A08"/>
    <w:rsid w:val="00631A96"/>
    <w:rsid w:val="00631ADF"/>
    <w:rsid w:val="00631AE7"/>
    <w:rsid w:val="00631BEC"/>
    <w:rsid w:val="00631C81"/>
    <w:rsid w:val="00631CD5"/>
    <w:rsid w:val="00631D2A"/>
    <w:rsid w:val="00632005"/>
    <w:rsid w:val="006320F9"/>
    <w:rsid w:val="00632130"/>
    <w:rsid w:val="00632164"/>
    <w:rsid w:val="006321ED"/>
    <w:rsid w:val="00632236"/>
    <w:rsid w:val="0063226E"/>
    <w:rsid w:val="00632317"/>
    <w:rsid w:val="00632367"/>
    <w:rsid w:val="006323CB"/>
    <w:rsid w:val="00632409"/>
    <w:rsid w:val="00632562"/>
    <w:rsid w:val="00632796"/>
    <w:rsid w:val="00632808"/>
    <w:rsid w:val="00632875"/>
    <w:rsid w:val="006328C7"/>
    <w:rsid w:val="00632C7E"/>
    <w:rsid w:val="00632D04"/>
    <w:rsid w:val="00632D5E"/>
    <w:rsid w:val="00632D88"/>
    <w:rsid w:val="00632DBD"/>
    <w:rsid w:val="00632F24"/>
    <w:rsid w:val="00633065"/>
    <w:rsid w:val="00633207"/>
    <w:rsid w:val="006332E3"/>
    <w:rsid w:val="0063334B"/>
    <w:rsid w:val="0063335F"/>
    <w:rsid w:val="006334BD"/>
    <w:rsid w:val="0063359A"/>
    <w:rsid w:val="006335D1"/>
    <w:rsid w:val="006335F5"/>
    <w:rsid w:val="00633611"/>
    <w:rsid w:val="0063368E"/>
    <w:rsid w:val="006337FC"/>
    <w:rsid w:val="006338B4"/>
    <w:rsid w:val="006338D5"/>
    <w:rsid w:val="00633928"/>
    <w:rsid w:val="00633A3A"/>
    <w:rsid w:val="00633A60"/>
    <w:rsid w:val="00633AF8"/>
    <w:rsid w:val="00633BBF"/>
    <w:rsid w:val="00633C08"/>
    <w:rsid w:val="00633C62"/>
    <w:rsid w:val="00633C63"/>
    <w:rsid w:val="00633CAD"/>
    <w:rsid w:val="00633F3F"/>
    <w:rsid w:val="006340AA"/>
    <w:rsid w:val="006340FA"/>
    <w:rsid w:val="006341B0"/>
    <w:rsid w:val="0063425D"/>
    <w:rsid w:val="0063435A"/>
    <w:rsid w:val="006343BB"/>
    <w:rsid w:val="006343C1"/>
    <w:rsid w:val="006343FE"/>
    <w:rsid w:val="006346BD"/>
    <w:rsid w:val="00634718"/>
    <w:rsid w:val="00634755"/>
    <w:rsid w:val="00634781"/>
    <w:rsid w:val="006347DC"/>
    <w:rsid w:val="00634855"/>
    <w:rsid w:val="00634A42"/>
    <w:rsid w:val="00634A4E"/>
    <w:rsid w:val="00634AFF"/>
    <w:rsid w:val="00634B5A"/>
    <w:rsid w:val="00634B7D"/>
    <w:rsid w:val="00634BB8"/>
    <w:rsid w:val="00634BD7"/>
    <w:rsid w:val="00634BEC"/>
    <w:rsid w:val="00634CBE"/>
    <w:rsid w:val="00634CC5"/>
    <w:rsid w:val="00634CF8"/>
    <w:rsid w:val="00634D29"/>
    <w:rsid w:val="00634D77"/>
    <w:rsid w:val="00634E16"/>
    <w:rsid w:val="00634E42"/>
    <w:rsid w:val="00634EB2"/>
    <w:rsid w:val="00634F63"/>
    <w:rsid w:val="00634F89"/>
    <w:rsid w:val="00634FBF"/>
    <w:rsid w:val="00634FC7"/>
    <w:rsid w:val="00634FE2"/>
    <w:rsid w:val="00634FEA"/>
    <w:rsid w:val="0063511A"/>
    <w:rsid w:val="0063515C"/>
    <w:rsid w:val="006351B1"/>
    <w:rsid w:val="00635285"/>
    <w:rsid w:val="0063542D"/>
    <w:rsid w:val="00635668"/>
    <w:rsid w:val="006357BF"/>
    <w:rsid w:val="00635879"/>
    <w:rsid w:val="006358A0"/>
    <w:rsid w:val="006358D2"/>
    <w:rsid w:val="00635A71"/>
    <w:rsid w:val="00635B5C"/>
    <w:rsid w:val="00635D73"/>
    <w:rsid w:val="00635F5A"/>
    <w:rsid w:val="00635FB2"/>
    <w:rsid w:val="00636026"/>
    <w:rsid w:val="006360BF"/>
    <w:rsid w:val="0063632A"/>
    <w:rsid w:val="0063636C"/>
    <w:rsid w:val="00636461"/>
    <w:rsid w:val="006365BC"/>
    <w:rsid w:val="006365DE"/>
    <w:rsid w:val="0063667B"/>
    <w:rsid w:val="006366A9"/>
    <w:rsid w:val="0063670D"/>
    <w:rsid w:val="006367DD"/>
    <w:rsid w:val="006367F3"/>
    <w:rsid w:val="00636825"/>
    <w:rsid w:val="006369E4"/>
    <w:rsid w:val="00636A23"/>
    <w:rsid w:val="00636B0D"/>
    <w:rsid w:val="00636B8E"/>
    <w:rsid w:val="00636D0E"/>
    <w:rsid w:val="00636D4A"/>
    <w:rsid w:val="00636E05"/>
    <w:rsid w:val="00637060"/>
    <w:rsid w:val="006370D0"/>
    <w:rsid w:val="0063713C"/>
    <w:rsid w:val="006371AA"/>
    <w:rsid w:val="00637215"/>
    <w:rsid w:val="006372D6"/>
    <w:rsid w:val="006373E3"/>
    <w:rsid w:val="00637402"/>
    <w:rsid w:val="0063745E"/>
    <w:rsid w:val="0063747E"/>
    <w:rsid w:val="0063757A"/>
    <w:rsid w:val="0063765A"/>
    <w:rsid w:val="0063770F"/>
    <w:rsid w:val="006377DE"/>
    <w:rsid w:val="00637908"/>
    <w:rsid w:val="006379C8"/>
    <w:rsid w:val="00637ABE"/>
    <w:rsid w:val="00637ACD"/>
    <w:rsid w:val="00637B14"/>
    <w:rsid w:val="00637CA5"/>
    <w:rsid w:val="00637DDB"/>
    <w:rsid w:val="00637E1F"/>
    <w:rsid w:val="00637EDC"/>
    <w:rsid w:val="00637F0C"/>
    <w:rsid w:val="00637F98"/>
    <w:rsid w:val="0064053F"/>
    <w:rsid w:val="0064054C"/>
    <w:rsid w:val="00640583"/>
    <w:rsid w:val="00640592"/>
    <w:rsid w:val="00640596"/>
    <w:rsid w:val="006405C1"/>
    <w:rsid w:val="006406E4"/>
    <w:rsid w:val="0064070D"/>
    <w:rsid w:val="00640716"/>
    <w:rsid w:val="00640781"/>
    <w:rsid w:val="0064079C"/>
    <w:rsid w:val="006407E6"/>
    <w:rsid w:val="006408DF"/>
    <w:rsid w:val="006408F0"/>
    <w:rsid w:val="00640908"/>
    <w:rsid w:val="00640994"/>
    <w:rsid w:val="006409F8"/>
    <w:rsid w:val="00640AFB"/>
    <w:rsid w:val="00640B48"/>
    <w:rsid w:val="00640C4A"/>
    <w:rsid w:val="00640C83"/>
    <w:rsid w:val="00640CF6"/>
    <w:rsid w:val="00640D44"/>
    <w:rsid w:val="00640D46"/>
    <w:rsid w:val="00640D82"/>
    <w:rsid w:val="00640D88"/>
    <w:rsid w:val="00640E08"/>
    <w:rsid w:val="00640E0A"/>
    <w:rsid w:val="00640E52"/>
    <w:rsid w:val="00640F76"/>
    <w:rsid w:val="00640FEB"/>
    <w:rsid w:val="006411A4"/>
    <w:rsid w:val="006411AC"/>
    <w:rsid w:val="00641292"/>
    <w:rsid w:val="006414B4"/>
    <w:rsid w:val="006415A6"/>
    <w:rsid w:val="00641631"/>
    <w:rsid w:val="00641657"/>
    <w:rsid w:val="006416A9"/>
    <w:rsid w:val="006416B4"/>
    <w:rsid w:val="006416D8"/>
    <w:rsid w:val="00641724"/>
    <w:rsid w:val="0064177B"/>
    <w:rsid w:val="0064177D"/>
    <w:rsid w:val="00641A62"/>
    <w:rsid w:val="00641ABE"/>
    <w:rsid w:val="00641AD5"/>
    <w:rsid w:val="00641C1F"/>
    <w:rsid w:val="00641D35"/>
    <w:rsid w:val="00641E8A"/>
    <w:rsid w:val="00641F4A"/>
    <w:rsid w:val="00641F9A"/>
    <w:rsid w:val="0064201D"/>
    <w:rsid w:val="00642022"/>
    <w:rsid w:val="0064209A"/>
    <w:rsid w:val="006420DC"/>
    <w:rsid w:val="0064225B"/>
    <w:rsid w:val="006422B8"/>
    <w:rsid w:val="0064231B"/>
    <w:rsid w:val="0064237C"/>
    <w:rsid w:val="00642510"/>
    <w:rsid w:val="00642544"/>
    <w:rsid w:val="006425FB"/>
    <w:rsid w:val="00642616"/>
    <w:rsid w:val="0064268E"/>
    <w:rsid w:val="006426D2"/>
    <w:rsid w:val="006426DD"/>
    <w:rsid w:val="00642710"/>
    <w:rsid w:val="0064275D"/>
    <w:rsid w:val="00642799"/>
    <w:rsid w:val="00642814"/>
    <w:rsid w:val="00642878"/>
    <w:rsid w:val="006428CD"/>
    <w:rsid w:val="006429DF"/>
    <w:rsid w:val="00642B24"/>
    <w:rsid w:val="00642DFB"/>
    <w:rsid w:val="00642F88"/>
    <w:rsid w:val="00643082"/>
    <w:rsid w:val="006430E2"/>
    <w:rsid w:val="006431A7"/>
    <w:rsid w:val="006431C9"/>
    <w:rsid w:val="006431FE"/>
    <w:rsid w:val="00643218"/>
    <w:rsid w:val="00643353"/>
    <w:rsid w:val="00643614"/>
    <w:rsid w:val="006436B9"/>
    <w:rsid w:val="00643727"/>
    <w:rsid w:val="00643760"/>
    <w:rsid w:val="006438AE"/>
    <w:rsid w:val="00643ABC"/>
    <w:rsid w:val="00643B97"/>
    <w:rsid w:val="00643B9A"/>
    <w:rsid w:val="00643BEB"/>
    <w:rsid w:val="00643CC7"/>
    <w:rsid w:val="00643D5E"/>
    <w:rsid w:val="00643E47"/>
    <w:rsid w:val="00643E87"/>
    <w:rsid w:val="00643FAE"/>
    <w:rsid w:val="00643FC1"/>
    <w:rsid w:val="0064412A"/>
    <w:rsid w:val="00644174"/>
    <w:rsid w:val="006441E6"/>
    <w:rsid w:val="0064422A"/>
    <w:rsid w:val="006442FF"/>
    <w:rsid w:val="00644450"/>
    <w:rsid w:val="0064459F"/>
    <w:rsid w:val="006445A1"/>
    <w:rsid w:val="0064463A"/>
    <w:rsid w:val="0064466A"/>
    <w:rsid w:val="00644749"/>
    <w:rsid w:val="00644911"/>
    <w:rsid w:val="00644B27"/>
    <w:rsid w:val="00644BE4"/>
    <w:rsid w:val="00644C09"/>
    <w:rsid w:val="00644C63"/>
    <w:rsid w:val="00644D45"/>
    <w:rsid w:val="00644FD9"/>
    <w:rsid w:val="0064500A"/>
    <w:rsid w:val="006450DB"/>
    <w:rsid w:val="006452C8"/>
    <w:rsid w:val="006453EA"/>
    <w:rsid w:val="0064540C"/>
    <w:rsid w:val="00645433"/>
    <w:rsid w:val="006454EA"/>
    <w:rsid w:val="00645553"/>
    <w:rsid w:val="00645571"/>
    <w:rsid w:val="006455F5"/>
    <w:rsid w:val="00645659"/>
    <w:rsid w:val="006457E2"/>
    <w:rsid w:val="00645878"/>
    <w:rsid w:val="0064587A"/>
    <w:rsid w:val="00645932"/>
    <w:rsid w:val="00645944"/>
    <w:rsid w:val="00645989"/>
    <w:rsid w:val="006459F2"/>
    <w:rsid w:val="00645C9F"/>
    <w:rsid w:val="00645D25"/>
    <w:rsid w:val="00645D37"/>
    <w:rsid w:val="00645D9A"/>
    <w:rsid w:val="00645DD9"/>
    <w:rsid w:val="00645F19"/>
    <w:rsid w:val="00645F31"/>
    <w:rsid w:val="00645FA0"/>
    <w:rsid w:val="00645FBA"/>
    <w:rsid w:val="00646216"/>
    <w:rsid w:val="00646397"/>
    <w:rsid w:val="00646591"/>
    <w:rsid w:val="006465F0"/>
    <w:rsid w:val="00646753"/>
    <w:rsid w:val="006467B9"/>
    <w:rsid w:val="0064685B"/>
    <w:rsid w:val="00646876"/>
    <w:rsid w:val="00646888"/>
    <w:rsid w:val="006468A5"/>
    <w:rsid w:val="00646A1E"/>
    <w:rsid w:val="00646B74"/>
    <w:rsid w:val="00646BCD"/>
    <w:rsid w:val="00646C25"/>
    <w:rsid w:val="00646C33"/>
    <w:rsid w:val="00646D02"/>
    <w:rsid w:val="00646DCA"/>
    <w:rsid w:val="00646E3D"/>
    <w:rsid w:val="00646EE0"/>
    <w:rsid w:val="00646F7D"/>
    <w:rsid w:val="00646FA0"/>
    <w:rsid w:val="00646FD9"/>
    <w:rsid w:val="00647038"/>
    <w:rsid w:val="0064712B"/>
    <w:rsid w:val="006471F2"/>
    <w:rsid w:val="006472E3"/>
    <w:rsid w:val="0064742C"/>
    <w:rsid w:val="0064742D"/>
    <w:rsid w:val="00647564"/>
    <w:rsid w:val="0064756F"/>
    <w:rsid w:val="006475A6"/>
    <w:rsid w:val="0064765A"/>
    <w:rsid w:val="00647674"/>
    <w:rsid w:val="006476C9"/>
    <w:rsid w:val="006476D5"/>
    <w:rsid w:val="006477D9"/>
    <w:rsid w:val="00647835"/>
    <w:rsid w:val="00647840"/>
    <w:rsid w:val="006478C6"/>
    <w:rsid w:val="006479BF"/>
    <w:rsid w:val="00647AA1"/>
    <w:rsid w:val="00647B4B"/>
    <w:rsid w:val="00647BD0"/>
    <w:rsid w:val="00647C1C"/>
    <w:rsid w:val="00647CD9"/>
    <w:rsid w:val="00647D2F"/>
    <w:rsid w:val="00647DB7"/>
    <w:rsid w:val="00647DC4"/>
    <w:rsid w:val="006500D7"/>
    <w:rsid w:val="00650183"/>
    <w:rsid w:val="0065018A"/>
    <w:rsid w:val="006501CB"/>
    <w:rsid w:val="006501F9"/>
    <w:rsid w:val="0065034F"/>
    <w:rsid w:val="0065038F"/>
    <w:rsid w:val="0065046F"/>
    <w:rsid w:val="00650499"/>
    <w:rsid w:val="006504B4"/>
    <w:rsid w:val="006505FA"/>
    <w:rsid w:val="00650724"/>
    <w:rsid w:val="006507B6"/>
    <w:rsid w:val="0065093B"/>
    <w:rsid w:val="00650A94"/>
    <w:rsid w:val="00650B8E"/>
    <w:rsid w:val="00650C7D"/>
    <w:rsid w:val="00650CC0"/>
    <w:rsid w:val="00650CE8"/>
    <w:rsid w:val="00650D38"/>
    <w:rsid w:val="00650D52"/>
    <w:rsid w:val="00650E0D"/>
    <w:rsid w:val="00650E1D"/>
    <w:rsid w:val="00650E37"/>
    <w:rsid w:val="00650F85"/>
    <w:rsid w:val="0065100E"/>
    <w:rsid w:val="006510A5"/>
    <w:rsid w:val="00651128"/>
    <w:rsid w:val="0065116F"/>
    <w:rsid w:val="0065135D"/>
    <w:rsid w:val="00651408"/>
    <w:rsid w:val="00651487"/>
    <w:rsid w:val="0065158A"/>
    <w:rsid w:val="006515C0"/>
    <w:rsid w:val="00651607"/>
    <w:rsid w:val="00651620"/>
    <w:rsid w:val="00651682"/>
    <w:rsid w:val="006516A9"/>
    <w:rsid w:val="00651712"/>
    <w:rsid w:val="00651997"/>
    <w:rsid w:val="006519AC"/>
    <w:rsid w:val="006519B1"/>
    <w:rsid w:val="00651A94"/>
    <w:rsid w:val="00651B34"/>
    <w:rsid w:val="00651BB6"/>
    <w:rsid w:val="00651C35"/>
    <w:rsid w:val="00651CCF"/>
    <w:rsid w:val="006520FE"/>
    <w:rsid w:val="006521EE"/>
    <w:rsid w:val="0065223E"/>
    <w:rsid w:val="00652283"/>
    <w:rsid w:val="0065245A"/>
    <w:rsid w:val="006524E5"/>
    <w:rsid w:val="0065287C"/>
    <w:rsid w:val="0065288C"/>
    <w:rsid w:val="006528A7"/>
    <w:rsid w:val="0065298F"/>
    <w:rsid w:val="00652A7C"/>
    <w:rsid w:val="00652C55"/>
    <w:rsid w:val="00652D0A"/>
    <w:rsid w:val="00652D1F"/>
    <w:rsid w:val="00652D95"/>
    <w:rsid w:val="00652E37"/>
    <w:rsid w:val="00652E81"/>
    <w:rsid w:val="00652E91"/>
    <w:rsid w:val="00652F2E"/>
    <w:rsid w:val="006530C5"/>
    <w:rsid w:val="006531B7"/>
    <w:rsid w:val="006532E4"/>
    <w:rsid w:val="00653379"/>
    <w:rsid w:val="006533C4"/>
    <w:rsid w:val="006534CC"/>
    <w:rsid w:val="006534D9"/>
    <w:rsid w:val="0065353C"/>
    <w:rsid w:val="0065364D"/>
    <w:rsid w:val="0065364F"/>
    <w:rsid w:val="006538A0"/>
    <w:rsid w:val="006539DA"/>
    <w:rsid w:val="00653B3D"/>
    <w:rsid w:val="00653D5F"/>
    <w:rsid w:val="00653D64"/>
    <w:rsid w:val="00653E21"/>
    <w:rsid w:val="00653F59"/>
    <w:rsid w:val="006540B8"/>
    <w:rsid w:val="00654131"/>
    <w:rsid w:val="0065418C"/>
    <w:rsid w:val="006541D5"/>
    <w:rsid w:val="0065423D"/>
    <w:rsid w:val="00654264"/>
    <w:rsid w:val="006543C4"/>
    <w:rsid w:val="0065448B"/>
    <w:rsid w:val="0065454A"/>
    <w:rsid w:val="0065457B"/>
    <w:rsid w:val="0065465E"/>
    <w:rsid w:val="0065472E"/>
    <w:rsid w:val="0065474D"/>
    <w:rsid w:val="00654823"/>
    <w:rsid w:val="006548C3"/>
    <w:rsid w:val="006548CF"/>
    <w:rsid w:val="00654959"/>
    <w:rsid w:val="00654A3D"/>
    <w:rsid w:val="00654BF0"/>
    <w:rsid w:val="00654D13"/>
    <w:rsid w:val="00654D79"/>
    <w:rsid w:val="00654D80"/>
    <w:rsid w:val="00654FD2"/>
    <w:rsid w:val="00655069"/>
    <w:rsid w:val="006551CD"/>
    <w:rsid w:val="0065529D"/>
    <w:rsid w:val="006552EC"/>
    <w:rsid w:val="0065530F"/>
    <w:rsid w:val="0065544D"/>
    <w:rsid w:val="00655481"/>
    <w:rsid w:val="006554CB"/>
    <w:rsid w:val="00655528"/>
    <w:rsid w:val="006555F8"/>
    <w:rsid w:val="00655607"/>
    <w:rsid w:val="00655898"/>
    <w:rsid w:val="00655B96"/>
    <w:rsid w:val="00655CA0"/>
    <w:rsid w:val="00655DEB"/>
    <w:rsid w:val="00655E50"/>
    <w:rsid w:val="00655EBB"/>
    <w:rsid w:val="00655FA5"/>
    <w:rsid w:val="006560C7"/>
    <w:rsid w:val="006560EF"/>
    <w:rsid w:val="00656205"/>
    <w:rsid w:val="006562B3"/>
    <w:rsid w:val="006562C4"/>
    <w:rsid w:val="006562D0"/>
    <w:rsid w:val="006562D7"/>
    <w:rsid w:val="00656357"/>
    <w:rsid w:val="00656465"/>
    <w:rsid w:val="00656517"/>
    <w:rsid w:val="006565FB"/>
    <w:rsid w:val="006565FD"/>
    <w:rsid w:val="0065661B"/>
    <w:rsid w:val="00656626"/>
    <w:rsid w:val="00656634"/>
    <w:rsid w:val="006567DE"/>
    <w:rsid w:val="00656802"/>
    <w:rsid w:val="0065699C"/>
    <w:rsid w:val="00656AE8"/>
    <w:rsid w:val="00656B08"/>
    <w:rsid w:val="00656BDF"/>
    <w:rsid w:val="00656BFD"/>
    <w:rsid w:val="00656D1C"/>
    <w:rsid w:val="00656DC0"/>
    <w:rsid w:val="00656DCF"/>
    <w:rsid w:val="00656DDD"/>
    <w:rsid w:val="00656E46"/>
    <w:rsid w:val="00656E4E"/>
    <w:rsid w:val="00656E90"/>
    <w:rsid w:val="00656EDF"/>
    <w:rsid w:val="0065721F"/>
    <w:rsid w:val="00657246"/>
    <w:rsid w:val="00657292"/>
    <w:rsid w:val="006572D8"/>
    <w:rsid w:val="00657314"/>
    <w:rsid w:val="006573F3"/>
    <w:rsid w:val="006574E3"/>
    <w:rsid w:val="006574F1"/>
    <w:rsid w:val="00657580"/>
    <w:rsid w:val="006575F8"/>
    <w:rsid w:val="006576C6"/>
    <w:rsid w:val="0065784F"/>
    <w:rsid w:val="00657979"/>
    <w:rsid w:val="006579C5"/>
    <w:rsid w:val="00657A0F"/>
    <w:rsid w:val="00657A9C"/>
    <w:rsid w:val="00657AE7"/>
    <w:rsid w:val="00657AEA"/>
    <w:rsid w:val="00657B15"/>
    <w:rsid w:val="00657C17"/>
    <w:rsid w:val="00657C1B"/>
    <w:rsid w:val="00657C42"/>
    <w:rsid w:val="00657C54"/>
    <w:rsid w:val="00657D1B"/>
    <w:rsid w:val="00657D6A"/>
    <w:rsid w:val="00657D73"/>
    <w:rsid w:val="00657F9F"/>
    <w:rsid w:val="00657FA9"/>
    <w:rsid w:val="00660056"/>
    <w:rsid w:val="00660104"/>
    <w:rsid w:val="00660130"/>
    <w:rsid w:val="00660312"/>
    <w:rsid w:val="0066036A"/>
    <w:rsid w:val="00660372"/>
    <w:rsid w:val="006603A1"/>
    <w:rsid w:val="006603E1"/>
    <w:rsid w:val="0066056A"/>
    <w:rsid w:val="00660641"/>
    <w:rsid w:val="00660688"/>
    <w:rsid w:val="00660704"/>
    <w:rsid w:val="006607B5"/>
    <w:rsid w:val="006607C5"/>
    <w:rsid w:val="006609DA"/>
    <w:rsid w:val="00660A82"/>
    <w:rsid w:val="00660AF1"/>
    <w:rsid w:val="00660B29"/>
    <w:rsid w:val="00660BD0"/>
    <w:rsid w:val="00660CA9"/>
    <w:rsid w:val="00660EA5"/>
    <w:rsid w:val="00660F33"/>
    <w:rsid w:val="00660F89"/>
    <w:rsid w:val="00661002"/>
    <w:rsid w:val="0066102E"/>
    <w:rsid w:val="0066119C"/>
    <w:rsid w:val="006611BE"/>
    <w:rsid w:val="006611FE"/>
    <w:rsid w:val="00661317"/>
    <w:rsid w:val="00661325"/>
    <w:rsid w:val="0066139E"/>
    <w:rsid w:val="00661527"/>
    <w:rsid w:val="006615EB"/>
    <w:rsid w:val="00661708"/>
    <w:rsid w:val="00661852"/>
    <w:rsid w:val="00661A4A"/>
    <w:rsid w:val="00661B6E"/>
    <w:rsid w:val="00661B9C"/>
    <w:rsid w:val="00661BB5"/>
    <w:rsid w:val="00661CFB"/>
    <w:rsid w:val="00661E92"/>
    <w:rsid w:val="00661ED9"/>
    <w:rsid w:val="00661EE0"/>
    <w:rsid w:val="00661F3B"/>
    <w:rsid w:val="00661FD6"/>
    <w:rsid w:val="00661FF4"/>
    <w:rsid w:val="0066209B"/>
    <w:rsid w:val="006620AC"/>
    <w:rsid w:val="00662168"/>
    <w:rsid w:val="0066217E"/>
    <w:rsid w:val="006621CA"/>
    <w:rsid w:val="00662398"/>
    <w:rsid w:val="0066241D"/>
    <w:rsid w:val="006624AA"/>
    <w:rsid w:val="006624B2"/>
    <w:rsid w:val="006624E3"/>
    <w:rsid w:val="00662599"/>
    <w:rsid w:val="006626F6"/>
    <w:rsid w:val="00662731"/>
    <w:rsid w:val="006628C7"/>
    <w:rsid w:val="00662979"/>
    <w:rsid w:val="006629B7"/>
    <w:rsid w:val="00662C32"/>
    <w:rsid w:val="00662D43"/>
    <w:rsid w:val="00662D90"/>
    <w:rsid w:val="00662E82"/>
    <w:rsid w:val="00662F0D"/>
    <w:rsid w:val="00662F71"/>
    <w:rsid w:val="00663047"/>
    <w:rsid w:val="0066316B"/>
    <w:rsid w:val="00663186"/>
    <w:rsid w:val="006632D9"/>
    <w:rsid w:val="00663422"/>
    <w:rsid w:val="0066367A"/>
    <w:rsid w:val="0066377E"/>
    <w:rsid w:val="00663A20"/>
    <w:rsid w:val="00663B83"/>
    <w:rsid w:val="00663C0F"/>
    <w:rsid w:val="00663D7A"/>
    <w:rsid w:val="00663DCC"/>
    <w:rsid w:val="00663EAA"/>
    <w:rsid w:val="00663EBA"/>
    <w:rsid w:val="00663F0E"/>
    <w:rsid w:val="00663F24"/>
    <w:rsid w:val="00663F95"/>
    <w:rsid w:val="00663FA5"/>
    <w:rsid w:val="00663FB1"/>
    <w:rsid w:val="0066409C"/>
    <w:rsid w:val="0066412F"/>
    <w:rsid w:val="0066414C"/>
    <w:rsid w:val="006641AE"/>
    <w:rsid w:val="006641EA"/>
    <w:rsid w:val="00664211"/>
    <w:rsid w:val="00664226"/>
    <w:rsid w:val="006644CF"/>
    <w:rsid w:val="006644DF"/>
    <w:rsid w:val="00664506"/>
    <w:rsid w:val="00664520"/>
    <w:rsid w:val="00664659"/>
    <w:rsid w:val="0066469F"/>
    <w:rsid w:val="00664988"/>
    <w:rsid w:val="006649A6"/>
    <w:rsid w:val="00664A2C"/>
    <w:rsid w:val="00664A52"/>
    <w:rsid w:val="00664B9D"/>
    <w:rsid w:val="00664B9F"/>
    <w:rsid w:val="00664C80"/>
    <w:rsid w:val="00664D16"/>
    <w:rsid w:val="00664E74"/>
    <w:rsid w:val="00664EFB"/>
    <w:rsid w:val="00664F11"/>
    <w:rsid w:val="00664F2D"/>
    <w:rsid w:val="00664F90"/>
    <w:rsid w:val="00664FBC"/>
    <w:rsid w:val="0066502E"/>
    <w:rsid w:val="006650A8"/>
    <w:rsid w:val="00665195"/>
    <w:rsid w:val="0066537E"/>
    <w:rsid w:val="00665393"/>
    <w:rsid w:val="00665405"/>
    <w:rsid w:val="0066547F"/>
    <w:rsid w:val="006654C1"/>
    <w:rsid w:val="006654F2"/>
    <w:rsid w:val="00665623"/>
    <w:rsid w:val="00665690"/>
    <w:rsid w:val="00665758"/>
    <w:rsid w:val="0066576E"/>
    <w:rsid w:val="00665833"/>
    <w:rsid w:val="00665854"/>
    <w:rsid w:val="006658EA"/>
    <w:rsid w:val="006659E7"/>
    <w:rsid w:val="00665A5E"/>
    <w:rsid w:val="00665ACB"/>
    <w:rsid w:val="00665ADB"/>
    <w:rsid w:val="00665AE2"/>
    <w:rsid w:val="00665B3E"/>
    <w:rsid w:val="00665BAA"/>
    <w:rsid w:val="00665BF8"/>
    <w:rsid w:val="00665C1B"/>
    <w:rsid w:val="00665C2B"/>
    <w:rsid w:val="00665D07"/>
    <w:rsid w:val="00665F0C"/>
    <w:rsid w:val="0066602B"/>
    <w:rsid w:val="00666042"/>
    <w:rsid w:val="006660BD"/>
    <w:rsid w:val="00666160"/>
    <w:rsid w:val="00666219"/>
    <w:rsid w:val="00666235"/>
    <w:rsid w:val="0066654C"/>
    <w:rsid w:val="0066659D"/>
    <w:rsid w:val="006666BD"/>
    <w:rsid w:val="006667D8"/>
    <w:rsid w:val="006668F2"/>
    <w:rsid w:val="00666B43"/>
    <w:rsid w:val="00666C04"/>
    <w:rsid w:val="00666CE0"/>
    <w:rsid w:val="00666D05"/>
    <w:rsid w:val="00666D8F"/>
    <w:rsid w:val="00666E84"/>
    <w:rsid w:val="00666F58"/>
    <w:rsid w:val="00667008"/>
    <w:rsid w:val="00667013"/>
    <w:rsid w:val="00667252"/>
    <w:rsid w:val="00667281"/>
    <w:rsid w:val="00667304"/>
    <w:rsid w:val="00667344"/>
    <w:rsid w:val="0066737A"/>
    <w:rsid w:val="00667436"/>
    <w:rsid w:val="00667466"/>
    <w:rsid w:val="00667494"/>
    <w:rsid w:val="006674C0"/>
    <w:rsid w:val="00667511"/>
    <w:rsid w:val="00667602"/>
    <w:rsid w:val="006676DB"/>
    <w:rsid w:val="006676F7"/>
    <w:rsid w:val="006676FF"/>
    <w:rsid w:val="006677BC"/>
    <w:rsid w:val="006678A0"/>
    <w:rsid w:val="00667935"/>
    <w:rsid w:val="00667936"/>
    <w:rsid w:val="00667C09"/>
    <w:rsid w:val="00667C4E"/>
    <w:rsid w:val="00667C96"/>
    <w:rsid w:val="00667E32"/>
    <w:rsid w:val="00667ED1"/>
    <w:rsid w:val="00667ED7"/>
    <w:rsid w:val="00670040"/>
    <w:rsid w:val="00670049"/>
    <w:rsid w:val="0067007D"/>
    <w:rsid w:val="006701FE"/>
    <w:rsid w:val="006701FF"/>
    <w:rsid w:val="006702F2"/>
    <w:rsid w:val="00670351"/>
    <w:rsid w:val="006703F8"/>
    <w:rsid w:val="0067040E"/>
    <w:rsid w:val="00670469"/>
    <w:rsid w:val="00670554"/>
    <w:rsid w:val="00670557"/>
    <w:rsid w:val="006705FB"/>
    <w:rsid w:val="00670600"/>
    <w:rsid w:val="00670612"/>
    <w:rsid w:val="00670701"/>
    <w:rsid w:val="00670784"/>
    <w:rsid w:val="0067080A"/>
    <w:rsid w:val="00670880"/>
    <w:rsid w:val="0067093A"/>
    <w:rsid w:val="00670A00"/>
    <w:rsid w:val="00670A44"/>
    <w:rsid w:val="00670B18"/>
    <w:rsid w:val="00670D22"/>
    <w:rsid w:val="00670D78"/>
    <w:rsid w:val="00670E6F"/>
    <w:rsid w:val="00670E88"/>
    <w:rsid w:val="00670E8D"/>
    <w:rsid w:val="00670F37"/>
    <w:rsid w:val="006710CD"/>
    <w:rsid w:val="006710EA"/>
    <w:rsid w:val="00671188"/>
    <w:rsid w:val="006712A1"/>
    <w:rsid w:val="0067139A"/>
    <w:rsid w:val="006713D2"/>
    <w:rsid w:val="0067141C"/>
    <w:rsid w:val="0067149E"/>
    <w:rsid w:val="00671592"/>
    <w:rsid w:val="006715B9"/>
    <w:rsid w:val="006715E4"/>
    <w:rsid w:val="00671698"/>
    <w:rsid w:val="006716AA"/>
    <w:rsid w:val="006716DC"/>
    <w:rsid w:val="00671795"/>
    <w:rsid w:val="00671903"/>
    <w:rsid w:val="00671BBD"/>
    <w:rsid w:val="00671C12"/>
    <w:rsid w:val="00671CDB"/>
    <w:rsid w:val="00671D99"/>
    <w:rsid w:val="00671DD8"/>
    <w:rsid w:val="00671ED7"/>
    <w:rsid w:val="00671F94"/>
    <w:rsid w:val="00671FEC"/>
    <w:rsid w:val="00672054"/>
    <w:rsid w:val="00672076"/>
    <w:rsid w:val="0067216B"/>
    <w:rsid w:val="006724BB"/>
    <w:rsid w:val="006724D3"/>
    <w:rsid w:val="006724DE"/>
    <w:rsid w:val="0067253C"/>
    <w:rsid w:val="0067255B"/>
    <w:rsid w:val="00672680"/>
    <w:rsid w:val="00672696"/>
    <w:rsid w:val="00672861"/>
    <w:rsid w:val="00672B39"/>
    <w:rsid w:val="00672C72"/>
    <w:rsid w:val="00672CA1"/>
    <w:rsid w:val="00672E41"/>
    <w:rsid w:val="00672E6C"/>
    <w:rsid w:val="00672EA8"/>
    <w:rsid w:val="00673061"/>
    <w:rsid w:val="00673063"/>
    <w:rsid w:val="006730BF"/>
    <w:rsid w:val="006730FA"/>
    <w:rsid w:val="0067312F"/>
    <w:rsid w:val="00673156"/>
    <w:rsid w:val="00673276"/>
    <w:rsid w:val="00673289"/>
    <w:rsid w:val="00673304"/>
    <w:rsid w:val="0067337C"/>
    <w:rsid w:val="006733AB"/>
    <w:rsid w:val="00673430"/>
    <w:rsid w:val="0067344B"/>
    <w:rsid w:val="00673595"/>
    <w:rsid w:val="00673659"/>
    <w:rsid w:val="006736B3"/>
    <w:rsid w:val="00673791"/>
    <w:rsid w:val="00673819"/>
    <w:rsid w:val="006738A2"/>
    <w:rsid w:val="006738E7"/>
    <w:rsid w:val="006739BB"/>
    <w:rsid w:val="00673A95"/>
    <w:rsid w:val="00673AE1"/>
    <w:rsid w:val="00673B2D"/>
    <w:rsid w:val="00673C01"/>
    <w:rsid w:val="00673CFF"/>
    <w:rsid w:val="00673D99"/>
    <w:rsid w:val="00673DD4"/>
    <w:rsid w:val="00673E3C"/>
    <w:rsid w:val="00673E6E"/>
    <w:rsid w:val="00673F99"/>
    <w:rsid w:val="006741A1"/>
    <w:rsid w:val="006741E5"/>
    <w:rsid w:val="006741FA"/>
    <w:rsid w:val="0067430F"/>
    <w:rsid w:val="0067445A"/>
    <w:rsid w:val="00674471"/>
    <w:rsid w:val="006744FE"/>
    <w:rsid w:val="00674554"/>
    <w:rsid w:val="00674627"/>
    <w:rsid w:val="00674721"/>
    <w:rsid w:val="00674751"/>
    <w:rsid w:val="006749A1"/>
    <w:rsid w:val="006749EC"/>
    <w:rsid w:val="006749F4"/>
    <w:rsid w:val="006749FA"/>
    <w:rsid w:val="00674A22"/>
    <w:rsid w:val="00674B44"/>
    <w:rsid w:val="00674C97"/>
    <w:rsid w:val="00674DB4"/>
    <w:rsid w:val="00674DD9"/>
    <w:rsid w:val="00674E11"/>
    <w:rsid w:val="00674FA0"/>
    <w:rsid w:val="00674FB5"/>
    <w:rsid w:val="00675164"/>
    <w:rsid w:val="0067535C"/>
    <w:rsid w:val="006754E4"/>
    <w:rsid w:val="006755D9"/>
    <w:rsid w:val="00675610"/>
    <w:rsid w:val="0067565F"/>
    <w:rsid w:val="0067583C"/>
    <w:rsid w:val="0067591C"/>
    <w:rsid w:val="0067592F"/>
    <w:rsid w:val="006759BD"/>
    <w:rsid w:val="006759F5"/>
    <w:rsid w:val="00675A9E"/>
    <w:rsid w:val="00675BBC"/>
    <w:rsid w:val="00675D68"/>
    <w:rsid w:val="00675E16"/>
    <w:rsid w:val="00675E83"/>
    <w:rsid w:val="00676083"/>
    <w:rsid w:val="006760E8"/>
    <w:rsid w:val="006760F4"/>
    <w:rsid w:val="0067611C"/>
    <w:rsid w:val="006761BD"/>
    <w:rsid w:val="0067626A"/>
    <w:rsid w:val="00676292"/>
    <w:rsid w:val="006762EA"/>
    <w:rsid w:val="00676300"/>
    <w:rsid w:val="0067645D"/>
    <w:rsid w:val="00676536"/>
    <w:rsid w:val="0067666A"/>
    <w:rsid w:val="00676699"/>
    <w:rsid w:val="006766F1"/>
    <w:rsid w:val="006767CB"/>
    <w:rsid w:val="006768E3"/>
    <w:rsid w:val="00676901"/>
    <w:rsid w:val="00676903"/>
    <w:rsid w:val="00676A1D"/>
    <w:rsid w:val="00676A7F"/>
    <w:rsid w:val="00676A85"/>
    <w:rsid w:val="00676AF4"/>
    <w:rsid w:val="00676B7D"/>
    <w:rsid w:val="00676C8D"/>
    <w:rsid w:val="00676D37"/>
    <w:rsid w:val="00676E06"/>
    <w:rsid w:val="00676E43"/>
    <w:rsid w:val="00676EAD"/>
    <w:rsid w:val="00676F04"/>
    <w:rsid w:val="006770A5"/>
    <w:rsid w:val="006770FA"/>
    <w:rsid w:val="00677298"/>
    <w:rsid w:val="006772E9"/>
    <w:rsid w:val="0067731B"/>
    <w:rsid w:val="00677351"/>
    <w:rsid w:val="0067738F"/>
    <w:rsid w:val="006773A8"/>
    <w:rsid w:val="006773B1"/>
    <w:rsid w:val="006774CC"/>
    <w:rsid w:val="006775EA"/>
    <w:rsid w:val="00677640"/>
    <w:rsid w:val="006777F8"/>
    <w:rsid w:val="0067781C"/>
    <w:rsid w:val="0067796B"/>
    <w:rsid w:val="00677A89"/>
    <w:rsid w:val="00677AB4"/>
    <w:rsid w:val="00677BA3"/>
    <w:rsid w:val="00677C53"/>
    <w:rsid w:val="00677CC1"/>
    <w:rsid w:val="00677DF7"/>
    <w:rsid w:val="00677EB4"/>
    <w:rsid w:val="00677FDF"/>
    <w:rsid w:val="0068004C"/>
    <w:rsid w:val="00680062"/>
    <w:rsid w:val="00680114"/>
    <w:rsid w:val="006801B1"/>
    <w:rsid w:val="006801DB"/>
    <w:rsid w:val="006803AB"/>
    <w:rsid w:val="0068048F"/>
    <w:rsid w:val="00680516"/>
    <w:rsid w:val="006805C7"/>
    <w:rsid w:val="00680655"/>
    <w:rsid w:val="0068076D"/>
    <w:rsid w:val="006807E9"/>
    <w:rsid w:val="0068087A"/>
    <w:rsid w:val="00680885"/>
    <w:rsid w:val="0068097D"/>
    <w:rsid w:val="00680984"/>
    <w:rsid w:val="00680C10"/>
    <w:rsid w:val="00680C3B"/>
    <w:rsid w:val="00680C6A"/>
    <w:rsid w:val="00680D2C"/>
    <w:rsid w:val="00680F01"/>
    <w:rsid w:val="00680F0B"/>
    <w:rsid w:val="00680FC2"/>
    <w:rsid w:val="00680FE1"/>
    <w:rsid w:val="00681053"/>
    <w:rsid w:val="006810A4"/>
    <w:rsid w:val="006811B0"/>
    <w:rsid w:val="006812B8"/>
    <w:rsid w:val="006813F8"/>
    <w:rsid w:val="006815C5"/>
    <w:rsid w:val="00681619"/>
    <w:rsid w:val="00681742"/>
    <w:rsid w:val="0068177A"/>
    <w:rsid w:val="0068182F"/>
    <w:rsid w:val="00681858"/>
    <w:rsid w:val="006818FF"/>
    <w:rsid w:val="00681992"/>
    <w:rsid w:val="00681997"/>
    <w:rsid w:val="006819C8"/>
    <w:rsid w:val="00681BB2"/>
    <w:rsid w:val="00681BC4"/>
    <w:rsid w:val="00681D5B"/>
    <w:rsid w:val="00681E39"/>
    <w:rsid w:val="00681E97"/>
    <w:rsid w:val="006820B5"/>
    <w:rsid w:val="006820D7"/>
    <w:rsid w:val="00682173"/>
    <w:rsid w:val="00682204"/>
    <w:rsid w:val="006822B9"/>
    <w:rsid w:val="00682376"/>
    <w:rsid w:val="006823F5"/>
    <w:rsid w:val="0068249A"/>
    <w:rsid w:val="0068253F"/>
    <w:rsid w:val="00682546"/>
    <w:rsid w:val="0068264D"/>
    <w:rsid w:val="00682768"/>
    <w:rsid w:val="00682890"/>
    <w:rsid w:val="00682898"/>
    <w:rsid w:val="0068295B"/>
    <w:rsid w:val="0068299D"/>
    <w:rsid w:val="00682AAF"/>
    <w:rsid w:val="00682B4A"/>
    <w:rsid w:val="00682B54"/>
    <w:rsid w:val="00682BB6"/>
    <w:rsid w:val="00682D5A"/>
    <w:rsid w:val="00682D68"/>
    <w:rsid w:val="00682E10"/>
    <w:rsid w:val="00682E6D"/>
    <w:rsid w:val="00682FE4"/>
    <w:rsid w:val="0068306C"/>
    <w:rsid w:val="0068308E"/>
    <w:rsid w:val="006830E7"/>
    <w:rsid w:val="0068313D"/>
    <w:rsid w:val="006831A4"/>
    <w:rsid w:val="0068332D"/>
    <w:rsid w:val="0068332F"/>
    <w:rsid w:val="006833D8"/>
    <w:rsid w:val="00683461"/>
    <w:rsid w:val="00683525"/>
    <w:rsid w:val="00683638"/>
    <w:rsid w:val="006836A8"/>
    <w:rsid w:val="00683752"/>
    <w:rsid w:val="006837AA"/>
    <w:rsid w:val="0068386D"/>
    <w:rsid w:val="006839DD"/>
    <w:rsid w:val="00683A4A"/>
    <w:rsid w:val="00683A8F"/>
    <w:rsid w:val="00683AAF"/>
    <w:rsid w:val="00683BE4"/>
    <w:rsid w:val="00683E88"/>
    <w:rsid w:val="00683ED8"/>
    <w:rsid w:val="00683F9C"/>
    <w:rsid w:val="00684043"/>
    <w:rsid w:val="0068417D"/>
    <w:rsid w:val="006842B9"/>
    <w:rsid w:val="006842F0"/>
    <w:rsid w:val="0068448A"/>
    <w:rsid w:val="006844B2"/>
    <w:rsid w:val="006844E7"/>
    <w:rsid w:val="00684624"/>
    <w:rsid w:val="006846CA"/>
    <w:rsid w:val="00684736"/>
    <w:rsid w:val="00684778"/>
    <w:rsid w:val="00684AA8"/>
    <w:rsid w:val="00684BA7"/>
    <w:rsid w:val="00684C18"/>
    <w:rsid w:val="00684CAB"/>
    <w:rsid w:val="00684EE1"/>
    <w:rsid w:val="00684FB1"/>
    <w:rsid w:val="00684FFD"/>
    <w:rsid w:val="0068501E"/>
    <w:rsid w:val="00685079"/>
    <w:rsid w:val="00685160"/>
    <w:rsid w:val="00685167"/>
    <w:rsid w:val="006851E2"/>
    <w:rsid w:val="0068525C"/>
    <w:rsid w:val="00685273"/>
    <w:rsid w:val="0068551C"/>
    <w:rsid w:val="0068558E"/>
    <w:rsid w:val="0068564A"/>
    <w:rsid w:val="006856A6"/>
    <w:rsid w:val="00685792"/>
    <w:rsid w:val="006857B3"/>
    <w:rsid w:val="006858E7"/>
    <w:rsid w:val="006859EE"/>
    <w:rsid w:val="006859F6"/>
    <w:rsid w:val="00685A3D"/>
    <w:rsid w:val="00685B05"/>
    <w:rsid w:val="00685B16"/>
    <w:rsid w:val="00685B24"/>
    <w:rsid w:val="00685B7D"/>
    <w:rsid w:val="00685C01"/>
    <w:rsid w:val="00685C6D"/>
    <w:rsid w:val="00685CAA"/>
    <w:rsid w:val="00685CF5"/>
    <w:rsid w:val="00685D02"/>
    <w:rsid w:val="00685DB7"/>
    <w:rsid w:val="00685DE0"/>
    <w:rsid w:val="00685F04"/>
    <w:rsid w:val="00685FA0"/>
    <w:rsid w:val="00686001"/>
    <w:rsid w:val="006860DC"/>
    <w:rsid w:val="006860F6"/>
    <w:rsid w:val="00686381"/>
    <w:rsid w:val="00686500"/>
    <w:rsid w:val="00686593"/>
    <w:rsid w:val="006865A2"/>
    <w:rsid w:val="00686622"/>
    <w:rsid w:val="00686778"/>
    <w:rsid w:val="00686790"/>
    <w:rsid w:val="006867EB"/>
    <w:rsid w:val="006867F5"/>
    <w:rsid w:val="00686896"/>
    <w:rsid w:val="006868C4"/>
    <w:rsid w:val="006868CC"/>
    <w:rsid w:val="0068698F"/>
    <w:rsid w:val="00686A99"/>
    <w:rsid w:val="00686B36"/>
    <w:rsid w:val="00686B42"/>
    <w:rsid w:val="00686BAF"/>
    <w:rsid w:val="00686C46"/>
    <w:rsid w:val="00686D27"/>
    <w:rsid w:val="00686D86"/>
    <w:rsid w:val="00686DE8"/>
    <w:rsid w:val="00686DFD"/>
    <w:rsid w:val="00686E7C"/>
    <w:rsid w:val="00686FF0"/>
    <w:rsid w:val="00687009"/>
    <w:rsid w:val="00687033"/>
    <w:rsid w:val="006873DA"/>
    <w:rsid w:val="0068753A"/>
    <w:rsid w:val="006875B8"/>
    <w:rsid w:val="0068764A"/>
    <w:rsid w:val="006876A7"/>
    <w:rsid w:val="00687966"/>
    <w:rsid w:val="0068799F"/>
    <w:rsid w:val="006879E1"/>
    <w:rsid w:val="00687A32"/>
    <w:rsid w:val="00687A8C"/>
    <w:rsid w:val="00687AA3"/>
    <w:rsid w:val="00687B7F"/>
    <w:rsid w:val="00687C91"/>
    <w:rsid w:val="00687D74"/>
    <w:rsid w:val="00687E50"/>
    <w:rsid w:val="00687E62"/>
    <w:rsid w:val="00687F70"/>
    <w:rsid w:val="00687F82"/>
    <w:rsid w:val="0069012A"/>
    <w:rsid w:val="0069012C"/>
    <w:rsid w:val="00690158"/>
    <w:rsid w:val="006901CD"/>
    <w:rsid w:val="006901CF"/>
    <w:rsid w:val="006902CF"/>
    <w:rsid w:val="00690348"/>
    <w:rsid w:val="0069038C"/>
    <w:rsid w:val="006903CC"/>
    <w:rsid w:val="0069042D"/>
    <w:rsid w:val="006905D5"/>
    <w:rsid w:val="00690790"/>
    <w:rsid w:val="00690891"/>
    <w:rsid w:val="00690952"/>
    <w:rsid w:val="00690AF0"/>
    <w:rsid w:val="00690AF3"/>
    <w:rsid w:val="00690B36"/>
    <w:rsid w:val="00690EF6"/>
    <w:rsid w:val="00690F7F"/>
    <w:rsid w:val="00690FA4"/>
    <w:rsid w:val="006910B9"/>
    <w:rsid w:val="006910F6"/>
    <w:rsid w:val="00691198"/>
    <w:rsid w:val="006912DE"/>
    <w:rsid w:val="00691350"/>
    <w:rsid w:val="006913A5"/>
    <w:rsid w:val="006913B3"/>
    <w:rsid w:val="00691480"/>
    <w:rsid w:val="006914AC"/>
    <w:rsid w:val="00691598"/>
    <w:rsid w:val="006915A9"/>
    <w:rsid w:val="00691624"/>
    <w:rsid w:val="00691631"/>
    <w:rsid w:val="006916E9"/>
    <w:rsid w:val="00691765"/>
    <w:rsid w:val="00691775"/>
    <w:rsid w:val="00691829"/>
    <w:rsid w:val="00691895"/>
    <w:rsid w:val="006918BD"/>
    <w:rsid w:val="00691A8E"/>
    <w:rsid w:val="00691CE4"/>
    <w:rsid w:val="00691D94"/>
    <w:rsid w:val="00691DB3"/>
    <w:rsid w:val="00691E23"/>
    <w:rsid w:val="00691F03"/>
    <w:rsid w:val="00691F34"/>
    <w:rsid w:val="00691FB9"/>
    <w:rsid w:val="00692035"/>
    <w:rsid w:val="006921E4"/>
    <w:rsid w:val="00692216"/>
    <w:rsid w:val="0069229D"/>
    <w:rsid w:val="00692305"/>
    <w:rsid w:val="00692346"/>
    <w:rsid w:val="006923B4"/>
    <w:rsid w:val="006924E7"/>
    <w:rsid w:val="006924F8"/>
    <w:rsid w:val="00692556"/>
    <w:rsid w:val="006925C8"/>
    <w:rsid w:val="006926E3"/>
    <w:rsid w:val="0069275B"/>
    <w:rsid w:val="006927BC"/>
    <w:rsid w:val="00692A5B"/>
    <w:rsid w:val="00692BDC"/>
    <w:rsid w:val="00692C6F"/>
    <w:rsid w:val="00692C83"/>
    <w:rsid w:val="00692DBF"/>
    <w:rsid w:val="00693199"/>
    <w:rsid w:val="006932A1"/>
    <w:rsid w:val="00693350"/>
    <w:rsid w:val="00693395"/>
    <w:rsid w:val="006933F2"/>
    <w:rsid w:val="00693401"/>
    <w:rsid w:val="00693446"/>
    <w:rsid w:val="006934C6"/>
    <w:rsid w:val="006934D5"/>
    <w:rsid w:val="00693671"/>
    <w:rsid w:val="006936F1"/>
    <w:rsid w:val="0069370F"/>
    <w:rsid w:val="00693845"/>
    <w:rsid w:val="00693975"/>
    <w:rsid w:val="00693A67"/>
    <w:rsid w:val="00693A8B"/>
    <w:rsid w:val="00693AA9"/>
    <w:rsid w:val="00693D0B"/>
    <w:rsid w:val="00693D1A"/>
    <w:rsid w:val="00693E01"/>
    <w:rsid w:val="00693E53"/>
    <w:rsid w:val="00693E6B"/>
    <w:rsid w:val="00693EDE"/>
    <w:rsid w:val="00693F51"/>
    <w:rsid w:val="006940D3"/>
    <w:rsid w:val="006940FD"/>
    <w:rsid w:val="00694154"/>
    <w:rsid w:val="00694161"/>
    <w:rsid w:val="006941BB"/>
    <w:rsid w:val="00694237"/>
    <w:rsid w:val="006942C8"/>
    <w:rsid w:val="0069445A"/>
    <w:rsid w:val="0069447F"/>
    <w:rsid w:val="00694486"/>
    <w:rsid w:val="0069449E"/>
    <w:rsid w:val="00694599"/>
    <w:rsid w:val="00694603"/>
    <w:rsid w:val="00694606"/>
    <w:rsid w:val="0069463F"/>
    <w:rsid w:val="006946C4"/>
    <w:rsid w:val="006947E9"/>
    <w:rsid w:val="006948B2"/>
    <w:rsid w:val="006949FD"/>
    <w:rsid w:val="00694A80"/>
    <w:rsid w:val="00694C9F"/>
    <w:rsid w:val="00694CA6"/>
    <w:rsid w:val="00694CBB"/>
    <w:rsid w:val="00694D54"/>
    <w:rsid w:val="00694DAF"/>
    <w:rsid w:val="00694DE2"/>
    <w:rsid w:val="00694E18"/>
    <w:rsid w:val="00694E23"/>
    <w:rsid w:val="00694ED8"/>
    <w:rsid w:val="00694F81"/>
    <w:rsid w:val="00694FD4"/>
    <w:rsid w:val="00695061"/>
    <w:rsid w:val="00695114"/>
    <w:rsid w:val="00695122"/>
    <w:rsid w:val="00695139"/>
    <w:rsid w:val="0069513E"/>
    <w:rsid w:val="006951BF"/>
    <w:rsid w:val="0069529A"/>
    <w:rsid w:val="006952CD"/>
    <w:rsid w:val="006952DF"/>
    <w:rsid w:val="00695484"/>
    <w:rsid w:val="006954BB"/>
    <w:rsid w:val="00695595"/>
    <w:rsid w:val="00695676"/>
    <w:rsid w:val="006958F5"/>
    <w:rsid w:val="006958FD"/>
    <w:rsid w:val="00695959"/>
    <w:rsid w:val="00695BBB"/>
    <w:rsid w:val="00695CB6"/>
    <w:rsid w:val="00695D05"/>
    <w:rsid w:val="00695D20"/>
    <w:rsid w:val="00695DFF"/>
    <w:rsid w:val="00695EEC"/>
    <w:rsid w:val="0069603F"/>
    <w:rsid w:val="006960FB"/>
    <w:rsid w:val="0069622D"/>
    <w:rsid w:val="00696296"/>
    <w:rsid w:val="00696340"/>
    <w:rsid w:val="0069640F"/>
    <w:rsid w:val="0069643A"/>
    <w:rsid w:val="0069644B"/>
    <w:rsid w:val="006964D5"/>
    <w:rsid w:val="00696578"/>
    <w:rsid w:val="006965F7"/>
    <w:rsid w:val="00696832"/>
    <w:rsid w:val="00696869"/>
    <w:rsid w:val="006968EB"/>
    <w:rsid w:val="00696A73"/>
    <w:rsid w:val="00696A8A"/>
    <w:rsid w:val="00696C00"/>
    <w:rsid w:val="00696D34"/>
    <w:rsid w:val="00696DC1"/>
    <w:rsid w:val="00696E24"/>
    <w:rsid w:val="00696EF4"/>
    <w:rsid w:val="00696F27"/>
    <w:rsid w:val="00696FA4"/>
    <w:rsid w:val="00696FF7"/>
    <w:rsid w:val="006970E5"/>
    <w:rsid w:val="006971B4"/>
    <w:rsid w:val="0069722E"/>
    <w:rsid w:val="00697298"/>
    <w:rsid w:val="00697316"/>
    <w:rsid w:val="00697334"/>
    <w:rsid w:val="0069746B"/>
    <w:rsid w:val="00697548"/>
    <w:rsid w:val="00697551"/>
    <w:rsid w:val="0069758E"/>
    <w:rsid w:val="00697755"/>
    <w:rsid w:val="006977B2"/>
    <w:rsid w:val="0069791A"/>
    <w:rsid w:val="00697928"/>
    <w:rsid w:val="006979A0"/>
    <w:rsid w:val="00697B29"/>
    <w:rsid w:val="00697B61"/>
    <w:rsid w:val="00697BC3"/>
    <w:rsid w:val="00697E81"/>
    <w:rsid w:val="00697F7B"/>
    <w:rsid w:val="006A001D"/>
    <w:rsid w:val="006A0075"/>
    <w:rsid w:val="006A0101"/>
    <w:rsid w:val="006A0152"/>
    <w:rsid w:val="006A020E"/>
    <w:rsid w:val="006A030F"/>
    <w:rsid w:val="006A0314"/>
    <w:rsid w:val="006A0365"/>
    <w:rsid w:val="006A03CC"/>
    <w:rsid w:val="006A043D"/>
    <w:rsid w:val="006A049B"/>
    <w:rsid w:val="006A0507"/>
    <w:rsid w:val="006A0527"/>
    <w:rsid w:val="006A0596"/>
    <w:rsid w:val="006A065E"/>
    <w:rsid w:val="006A070C"/>
    <w:rsid w:val="006A0736"/>
    <w:rsid w:val="006A076D"/>
    <w:rsid w:val="006A07CE"/>
    <w:rsid w:val="006A07FC"/>
    <w:rsid w:val="006A08AA"/>
    <w:rsid w:val="006A08DC"/>
    <w:rsid w:val="006A0954"/>
    <w:rsid w:val="006A0A0D"/>
    <w:rsid w:val="006A0B37"/>
    <w:rsid w:val="006A0B53"/>
    <w:rsid w:val="006A0BD0"/>
    <w:rsid w:val="006A0DDB"/>
    <w:rsid w:val="006A0E10"/>
    <w:rsid w:val="006A0E65"/>
    <w:rsid w:val="006A10E0"/>
    <w:rsid w:val="006A114A"/>
    <w:rsid w:val="006A11D9"/>
    <w:rsid w:val="006A1509"/>
    <w:rsid w:val="006A1510"/>
    <w:rsid w:val="006A154F"/>
    <w:rsid w:val="006A1593"/>
    <w:rsid w:val="006A15D2"/>
    <w:rsid w:val="006A16C5"/>
    <w:rsid w:val="006A172B"/>
    <w:rsid w:val="006A183D"/>
    <w:rsid w:val="006A1952"/>
    <w:rsid w:val="006A1955"/>
    <w:rsid w:val="006A19B9"/>
    <w:rsid w:val="006A1A28"/>
    <w:rsid w:val="006A1A63"/>
    <w:rsid w:val="006A1A74"/>
    <w:rsid w:val="006A1B9C"/>
    <w:rsid w:val="006A1B9F"/>
    <w:rsid w:val="006A1C32"/>
    <w:rsid w:val="006A1DA7"/>
    <w:rsid w:val="006A1E64"/>
    <w:rsid w:val="006A1FAE"/>
    <w:rsid w:val="006A1FF7"/>
    <w:rsid w:val="006A2041"/>
    <w:rsid w:val="006A20C1"/>
    <w:rsid w:val="006A2114"/>
    <w:rsid w:val="006A22A7"/>
    <w:rsid w:val="006A2383"/>
    <w:rsid w:val="006A245D"/>
    <w:rsid w:val="006A2537"/>
    <w:rsid w:val="006A25A4"/>
    <w:rsid w:val="006A25C5"/>
    <w:rsid w:val="006A2629"/>
    <w:rsid w:val="006A2784"/>
    <w:rsid w:val="006A27CC"/>
    <w:rsid w:val="006A286D"/>
    <w:rsid w:val="006A288D"/>
    <w:rsid w:val="006A2890"/>
    <w:rsid w:val="006A293B"/>
    <w:rsid w:val="006A2A36"/>
    <w:rsid w:val="006A2A6D"/>
    <w:rsid w:val="006A2C74"/>
    <w:rsid w:val="006A2CC6"/>
    <w:rsid w:val="006A2DD3"/>
    <w:rsid w:val="006A2F16"/>
    <w:rsid w:val="006A2F51"/>
    <w:rsid w:val="006A2FE8"/>
    <w:rsid w:val="006A3021"/>
    <w:rsid w:val="006A3096"/>
    <w:rsid w:val="006A3188"/>
    <w:rsid w:val="006A31E1"/>
    <w:rsid w:val="006A32C8"/>
    <w:rsid w:val="006A32D1"/>
    <w:rsid w:val="006A335F"/>
    <w:rsid w:val="006A3408"/>
    <w:rsid w:val="006A3487"/>
    <w:rsid w:val="006A3746"/>
    <w:rsid w:val="006A3753"/>
    <w:rsid w:val="006A37F2"/>
    <w:rsid w:val="006A3916"/>
    <w:rsid w:val="006A394C"/>
    <w:rsid w:val="006A3A72"/>
    <w:rsid w:val="006A3AAA"/>
    <w:rsid w:val="006A3B2B"/>
    <w:rsid w:val="006A3B6E"/>
    <w:rsid w:val="006A3B9F"/>
    <w:rsid w:val="006A3BA1"/>
    <w:rsid w:val="006A3BBB"/>
    <w:rsid w:val="006A3BF9"/>
    <w:rsid w:val="006A3C47"/>
    <w:rsid w:val="006A3CC6"/>
    <w:rsid w:val="006A3E15"/>
    <w:rsid w:val="006A3E20"/>
    <w:rsid w:val="006A3E49"/>
    <w:rsid w:val="006A3E81"/>
    <w:rsid w:val="006A3EB4"/>
    <w:rsid w:val="006A3F1E"/>
    <w:rsid w:val="006A3F27"/>
    <w:rsid w:val="006A3FA7"/>
    <w:rsid w:val="006A4094"/>
    <w:rsid w:val="006A4189"/>
    <w:rsid w:val="006A42A7"/>
    <w:rsid w:val="006A43A0"/>
    <w:rsid w:val="006A43CD"/>
    <w:rsid w:val="006A43E4"/>
    <w:rsid w:val="006A444B"/>
    <w:rsid w:val="006A44AC"/>
    <w:rsid w:val="006A4523"/>
    <w:rsid w:val="006A45BB"/>
    <w:rsid w:val="006A4614"/>
    <w:rsid w:val="006A46C1"/>
    <w:rsid w:val="006A476B"/>
    <w:rsid w:val="006A47D8"/>
    <w:rsid w:val="006A4926"/>
    <w:rsid w:val="006A4B8D"/>
    <w:rsid w:val="006A4C0F"/>
    <w:rsid w:val="006A4C7D"/>
    <w:rsid w:val="006A4CD2"/>
    <w:rsid w:val="006A4DD7"/>
    <w:rsid w:val="006A4EC3"/>
    <w:rsid w:val="006A4F38"/>
    <w:rsid w:val="006A5143"/>
    <w:rsid w:val="006A51C4"/>
    <w:rsid w:val="006A52F9"/>
    <w:rsid w:val="006A548F"/>
    <w:rsid w:val="006A549D"/>
    <w:rsid w:val="006A5561"/>
    <w:rsid w:val="006A5775"/>
    <w:rsid w:val="006A5794"/>
    <w:rsid w:val="006A5906"/>
    <w:rsid w:val="006A5969"/>
    <w:rsid w:val="006A5A2D"/>
    <w:rsid w:val="006A5A80"/>
    <w:rsid w:val="006A5B4E"/>
    <w:rsid w:val="006A5B57"/>
    <w:rsid w:val="006A5C86"/>
    <w:rsid w:val="006A5FD9"/>
    <w:rsid w:val="006A6006"/>
    <w:rsid w:val="006A60B5"/>
    <w:rsid w:val="006A6105"/>
    <w:rsid w:val="006A6457"/>
    <w:rsid w:val="006A64C2"/>
    <w:rsid w:val="006A6711"/>
    <w:rsid w:val="006A6750"/>
    <w:rsid w:val="006A6862"/>
    <w:rsid w:val="006A6A6C"/>
    <w:rsid w:val="006A6BC7"/>
    <w:rsid w:val="006A6CE1"/>
    <w:rsid w:val="006A6DAA"/>
    <w:rsid w:val="006A6DEB"/>
    <w:rsid w:val="006A6E3F"/>
    <w:rsid w:val="006A6E4D"/>
    <w:rsid w:val="006A6E5E"/>
    <w:rsid w:val="006A6EF1"/>
    <w:rsid w:val="006A70B0"/>
    <w:rsid w:val="006A720D"/>
    <w:rsid w:val="006A726A"/>
    <w:rsid w:val="006A72A0"/>
    <w:rsid w:val="006A7335"/>
    <w:rsid w:val="006A73C3"/>
    <w:rsid w:val="006A747F"/>
    <w:rsid w:val="006A7531"/>
    <w:rsid w:val="006A76CF"/>
    <w:rsid w:val="006A7717"/>
    <w:rsid w:val="006A7737"/>
    <w:rsid w:val="006A77FF"/>
    <w:rsid w:val="006A78C9"/>
    <w:rsid w:val="006A79D4"/>
    <w:rsid w:val="006A7B47"/>
    <w:rsid w:val="006A7BB8"/>
    <w:rsid w:val="006A7CA2"/>
    <w:rsid w:val="006A7CB0"/>
    <w:rsid w:val="006A7D20"/>
    <w:rsid w:val="006A7DAD"/>
    <w:rsid w:val="006A7F33"/>
    <w:rsid w:val="006B011E"/>
    <w:rsid w:val="006B0152"/>
    <w:rsid w:val="006B01C5"/>
    <w:rsid w:val="006B029D"/>
    <w:rsid w:val="006B02D8"/>
    <w:rsid w:val="006B03A1"/>
    <w:rsid w:val="006B0418"/>
    <w:rsid w:val="006B0486"/>
    <w:rsid w:val="006B04E3"/>
    <w:rsid w:val="006B04FA"/>
    <w:rsid w:val="006B056D"/>
    <w:rsid w:val="006B05CC"/>
    <w:rsid w:val="006B0754"/>
    <w:rsid w:val="006B0820"/>
    <w:rsid w:val="006B083D"/>
    <w:rsid w:val="006B0899"/>
    <w:rsid w:val="006B091F"/>
    <w:rsid w:val="006B0957"/>
    <w:rsid w:val="006B095C"/>
    <w:rsid w:val="006B0B30"/>
    <w:rsid w:val="006B0C90"/>
    <w:rsid w:val="006B0CF7"/>
    <w:rsid w:val="006B0D4E"/>
    <w:rsid w:val="006B0E95"/>
    <w:rsid w:val="006B0F2F"/>
    <w:rsid w:val="006B1275"/>
    <w:rsid w:val="006B134F"/>
    <w:rsid w:val="006B135A"/>
    <w:rsid w:val="006B1467"/>
    <w:rsid w:val="006B1472"/>
    <w:rsid w:val="006B14A7"/>
    <w:rsid w:val="006B14FB"/>
    <w:rsid w:val="006B15B8"/>
    <w:rsid w:val="006B1694"/>
    <w:rsid w:val="006B176B"/>
    <w:rsid w:val="006B17EB"/>
    <w:rsid w:val="006B17FB"/>
    <w:rsid w:val="006B1894"/>
    <w:rsid w:val="006B1A9E"/>
    <w:rsid w:val="006B1AFA"/>
    <w:rsid w:val="006B1B07"/>
    <w:rsid w:val="006B1B75"/>
    <w:rsid w:val="006B1BA3"/>
    <w:rsid w:val="006B1C1B"/>
    <w:rsid w:val="006B1CBD"/>
    <w:rsid w:val="006B1D9A"/>
    <w:rsid w:val="006B1E17"/>
    <w:rsid w:val="006B1E6D"/>
    <w:rsid w:val="006B1F19"/>
    <w:rsid w:val="006B1F63"/>
    <w:rsid w:val="006B20A2"/>
    <w:rsid w:val="006B214B"/>
    <w:rsid w:val="006B2297"/>
    <w:rsid w:val="006B23E6"/>
    <w:rsid w:val="006B2404"/>
    <w:rsid w:val="006B2431"/>
    <w:rsid w:val="006B2481"/>
    <w:rsid w:val="006B24F2"/>
    <w:rsid w:val="006B24FA"/>
    <w:rsid w:val="006B260B"/>
    <w:rsid w:val="006B2624"/>
    <w:rsid w:val="006B269C"/>
    <w:rsid w:val="006B26AF"/>
    <w:rsid w:val="006B26BF"/>
    <w:rsid w:val="006B26F7"/>
    <w:rsid w:val="006B2715"/>
    <w:rsid w:val="006B282E"/>
    <w:rsid w:val="006B2907"/>
    <w:rsid w:val="006B2922"/>
    <w:rsid w:val="006B29B2"/>
    <w:rsid w:val="006B2A74"/>
    <w:rsid w:val="006B2A7D"/>
    <w:rsid w:val="006B2C9F"/>
    <w:rsid w:val="006B2D1A"/>
    <w:rsid w:val="006B2E5B"/>
    <w:rsid w:val="006B2E88"/>
    <w:rsid w:val="006B2F9F"/>
    <w:rsid w:val="006B307A"/>
    <w:rsid w:val="006B3213"/>
    <w:rsid w:val="006B3221"/>
    <w:rsid w:val="006B32F1"/>
    <w:rsid w:val="006B35E6"/>
    <w:rsid w:val="006B36E6"/>
    <w:rsid w:val="006B3734"/>
    <w:rsid w:val="006B3774"/>
    <w:rsid w:val="006B3895"/>
    <w:rsid w:val="006B38DF"/>
    <w:rsid w:val="006B39E0"/>
    <w:rsid w:val="006B3A18"/>
    <w:rsid w:val="006B3BE0"/>
    <w:rsid w:val="006B3C7A"/>
    <w:rsid w:val="006B3D12"/>
    <w:rsid w:val="006B3D15"/>
    <w:rsid w:val="006B3DDA"/>
    <w:rsid w:val="006B3E15"/>
    <w:rsid w:val="006B3E52"/>
    <w:rsid w:val="006B3E8A"/>
    <w:rsid w:val="006B3EB2"/>
    <w:rsid w:val="006B3FC3"/>
    <w:rsid w:val="006B4092"/>
    <w:rsid w:val="006B40CB"/>
    <w:rsid w:val="006B40EC"/>
    <w:rsid w:val="006B417C"/>
    <w:rsid w:val="006B41EC"/>
    <w:rsid w:val="006B4218"/>
    <w:rsid w:val="006B425A"/>
    <w:rsid w:val="006B4516"/>
    <w:rsid w:val="006B461C"/>
    <w:rsid w:val="006B4A3D"/>
    <w:rsid w:val="006B4A9F"/>
    <w:rsid w:val="006B4B8D"/>
    <w:rsid w:val="006B4B9F"/>
    <w:rsid w:val="006B4BFC"/>
    <w:rsid w:val="006B4C19"/>
    <w:rsid w:val="006B4C9C"/>
    <w:rsid w:val="006B4C9F"/>
    <w:rsid w:val="006B4CBB"/>
    <w:rsid w:val="006B4DB2"/>
    <w:rsid w:val="006B5004"/>
    <w:rsid w:val="006B500A"/>
    <w:rsid w:val="006B50C8"/>
    <w:rsid w:val="006B510A"/>
    <w:rsid w:val="006B5121"/>
    <w:rsid w:val="006B533F"/>
    <w:rsid w:val="006B5387"/>
    <w:rsid w:val="006B53B8"/>
    <w:rsid w:val="006B5410"/>
    <w:rsid w:val="006B545D"/>
    <w:rsid w:val="006B54CE"/>
    <w:rsid w:val="006B5531"/>
    <w:rsid w:val="006B55E8"/>
    <w:rsid w:val="006B561E"/>
    <w:rsid w:val="006B5708"/>
    <w:rsid w:val="006B57B7"/>
    <w:rsid w:val="006B5AA5"/>
    <w:rsid w:val="006B5B4D"/>
    <w:rsid w:val="006B5D7C"/>
    <w:rsid w:val="006B5E17"/>
    <w:rsid w:val="006B5E67"/>
    <w:rsid w:val="006B5E69"/>
    <w:rsid w:val="006B5EA0"/>
    <w:rsid w:val="006B5EFB"/>
    <w:rsid w:val="006B5F45"/>
    <w:rsid w:val="006B5FCF"/>
    <w:rsid w:val="006B61A0"/>
    <w:rsid w:val="006B61BA"/>
    <w:rsid w:val="006B6337"/>
    <w:rsid w:val="006B63AB"/>
    <w:rsid w:val="006B649F"/>
    <w:rsid w:val="006B655B"/>
    <w:rsid w:val="006B6680"/>
    <w:rsid w:val="006B66E7"/>
    <w:rsid w:val="006B678E"/>
    <w:rsid w:val="006B68B7"/>
    <w:rsid w:val="006B68E6"/>
    <w:rsid w:val="006B68EF"/>
    <w:rsid w:val="006B69DA"/>
    <w:rsid w:val="006B6BF1"/>
    <w:rsid w:val="006B6C43"/>
    <w:rsid w:val="006B6C75"/>
    <w:rsid w:val="006B6C85"/>
    <w:rsid w:val="006B6D6C"/>
    <w:rsid w:val="006B6DC3"/>
    <w:rsid w:val="006B6DE2"/>
    <w:rsid w:val="006B6EAE"/>
    <w:rsid w:val="006B6FE6"/>
    <w:rsid w:val="006B714B"/>
    <w:rsid w:val="006B7239"/>
    <w:rsid w:val="006B7246"/>
    <w:rsid w:val="006B735D"/>
    <w:rsid w:val="006B7419"/>
    <w:rsid w:val="006B74FF"/>
    <w:rsid w:val="006B750B"/>
    <w:rsid w:val="006B7523"/>
    <w:rsid w:val="006B7524"/>
    <w:rsid w:val="006B7694"/>
    <w:rsid w:val="006B77E3"/>
    <w:rsid w:val="006B781B"/>
    <w:rsid w:val="006B785B"/>
    <w:rsid w:val="006B791E"/>
    <w:rsid w:val="006B792A"/>
    <w:rsid w:val="006B79A2"/>
    <w:rsid w:val="006B7B37"/>
    <w:rsid w:val="006B7BFC"/>
    <w:rsid w:val="006B7D2A"/>
    <w:rsid w:val="006B7E24"/>
    <w:rsid w:val="006B7F41"/>
    <w:rsid w:val="006C0152"/>
    <w:rsid w:val="006C0364"/>
    <w:rsid w:val="006C0402"/>
    <w:rsid w:val="006C0415"/>
    <w:rsid w:val="006C056A"/>
    <w:rsid w:val="006C05FA"/>
    <w:rsid w:val="006C0627"/>
    <w:rsid w:val="006C090C"/>
    <w:rsid w:val="006C096F"/>
    <w:rsid w:val="006C09CB"/>
    <w:rsid w:val="006C0A6D"/>
    <w:rsid w:val="006C0A7A"/>
    <w:rsid w:val="006C0AF3"/>
    <w:rsid w:val="006C0B68"/>
    <w:rsid w:val="006C0BB7"/>
    <w:rsid w:val="006C0BDF"/>
    <w:rsid w:val="006C0D08"/>
    <w:rsid w:val="006C0D1D"/>
    <w:rsid w:val="006C0DE1"/>
    <w:rsid w:val="006C0E59"/>
    <w:rsid w:val="006C0E9C"/>
    <w:rsid w:val="006C0EB2"/>
    <w:rsid w:val="006C0EF3"/>
    <w:rsid w:val="006C0F04"/>
    <w:rsid w:val="006C0F1F"/>
    <w:rsid w:val="006C0F98"/>
    <w:rsid w:val="006C1030"/>
    <w:rsid w:val="006C1039"/>
    <w:rsid w:val="006C1089"/>
    <w:rsid w:val="006C10D2"/>
    <w:rsid w:val="006C111E"/>
    <w:rsid w:val="006C1324"/>
    <w:rsid w:val="006C1348"/>
    <w:rsid w:val="006C14B9"/>
    <w:rsid w:val="006C14BD"/>
    <w:rsid w:val="006C14BF"/>
    <w:rsid w:val="006C1522"/>
    <w:rsid w:val="006C1645"/>
    <w:rsid w:val="006C16E3"/>
    <w:rsid w:val="006C1700"/>
    <w:rsid w:val="006C1A33"/>
    <w:rsid w:val="006C1BCC"/>
    <w:rsid w:val="006C1D82"/>
    <w:rsid w:val="006C1DAA"/>
    <w:rsid w:val="006C1E13"/>
    <w:rsid w:val="006C1F6A"/>
    <w:rsid w:val="006C204F"/>
    <w:rsid w:val="006C20BD"/>
    <w:rsid w:val="006C20D5"/>
    <w:rsid w:val="006C21E3"/>
    <w:rsid w:val="006C2211"/>
    <w:rsid w:val="006C22DB"/>
    <w:rsid w:val="006C232B"/>
    <w:rsid w:val="006C244E"/>
    <w:rsid w:val="006C245F"/>
    <w:rsid w:val="006C2581"/>
    <w:rsid w:val="006C25BE"/>
    <w:rsid w:val="006C2618"/>
    <w:rsid w:val="006C2626"/>
    <w:rsid w:val="006C264F"/>
    <w:rsid w:val="006C275B"/>
    <w:rsid w:val="006C281B"/>
    <w:rsid w:val="006C28C4"/>
    <w:rsid w:val="006C2912"/>
    <w:rsid w:val="006C291C"/>
    <w:rsid w:val="006C292A"/>
    <w:rsid w:val="006C295A"/>
    <w:rsid w:val="006C2A16"/>
    <w:rsid w:val="006C2A45"/>
    <w:rsid w:val="006C2A53"/>
    <w:rsid w:val="006C2A76"/>
    <w:rsid w:val="006C2ACD"/>
    <w:rsid w:val="006C2AD6"/>
    <w:rsid w:val="006C2BC6"/>
    <w:rsid w:val="006C2C5D"/>
    <w:rsid w:val="006C2C8B"/>
    <w:rsid w:val="006C2D75"/>
    <w:rsid w:val="006C2D81"/>
    <w:rsid w:val="006C2DBC"/>
    <w:rsid w:val="006C2DD2"/>
    <w:rsid w:val="006C2E3C"/>
    <w:rsid w:val="006C2F8B"/>
    <w:rsid w:val="006C3027"/>
    <w:rsid w:val="006C311D"/>
    <w:rsid w:val="006C3244"/>
    <w:rsid w:val="006C32AC"/>
    <w:rsid w:val="006C32E7"/>
    <w:rsid w:val="006C3400"/>
    <w:rsid w:val="006C3459"/>
    <w:rsid w:val="006C347A"/>
    <w:rsid w:val="006C34C1"/>
    <w:rsid w:val="006C35C6"/>
    <w:rsid w:val="006C3622"/>
    <w:rsid w:val="006C366A"/>
    <w:rsid w:val="006C36B6"/>
    <w:rsid w:val="006C36B7"/>
    <w:rsid w:val="006C36D4"/>
    <w:rsid w:val="006C36E6"/>
    <w:rsid w:val="006C36FF"/>
    <w:rsid w:val="006C373A"/>
    <w:rsid w:val="006C374D"/>
    <w:rsid w:val="006C386A"/>
    <w:rsid w:val="006C39DC"/>
    <w:rsid w:val="006C3BEE"/>
    <w:rsid w:val="006C3C23"/>
    <w:rsid w:val="006C3CBB"/>
    <w:rsid w:val="006C3D4F"/>
    <w:rsid w:val="006C3DD6"/>
    <w:rsid w:val="006C3EF2"/>
    <w:rsid w:val="006C3FF3"/>
    <w:rsid w:val="006C3FF8"/>
    <w:rsid w:val="006C41BD"/>
    <w:rsid w:val="006C429B"/>
    <w:rsid w:val="006C436D"/>
    <w:rsid w:val="006C43DB"/>
    <w:rsid w:val="006C43DE"/>
    <w:rsid w:val="006C4419"/>
    <w:rsid w:val="006C4509"/>
    <w:rsid w:val="006C452B"/>
    <w:rsid w:val="006C4546"/>
    <w:rsid w:val="006C461D"/>
    <w:rsid w:val="006C46A3"/>
    <w:rsid w:val="006C47FB"/>
    <w:rsid w:val="006C48F9"/>
    <w:rsid w:val="006C4941"/>
    <w:rsid w:val="006C4957"/>
    <w:rsid w:val="006C49BE"/>
    <w:rsid w:val="006C4AFD"/>
    <w:rsid w:val="006C4B22"/>
    <w:rsid w:val="006C4C88"/>
    <w:rsid w:val="006C4E4A"/>
    <w:rsid w:val="006C4E86"/>
    <w:rsid w:val="006C4F1B"/>
    <w:rsid w:val="006C4FD8"/>
    <w:rsid w:val="006C513D"/>
    <w:rsid w:val="006C51A3"/>
    <w:rsid w:val="006C525D"/>
    <w:rsid w:val="006C5489"/>
    <w:rsid w:val="006C557E"/>
    <w:rsid w:val="006C575F"/>
    <w:rsid w:val="006C58AE"/>
    <w:rsid w:val="006C590D"/>
    <w:rsid w:val="006C59FD"/>
    <w:rsid w:val="006C5A5A"/>
    <w:rsid w:val="006C5A5F"/>
    <w:rsid w:val="006C5CF5"/>
    <w:rsid w:val="006C5D9C"/>
    <w:rsid w:val="006C5DAE"/>
    <w:rsid w:val="006C5E58"/>
    <w:rsid w:val="006C5EC1"/>
    <w:rsid w:val="006C5F5A"/>
    <w:rsid w:val="006C5F7C"/>
    <w:rsid w:val="006C5FCA"/>
    <w:rsid w:val="006C6035"/>
    <w:rsid w:val="006C6364"/>
    <w:rsid w:val="006C6406"/>
    <w:rsid w:val="006C645D"/>
    <w:rsid w:val="006C64BD"/>
    <w:rsid w:val="006C662D"/>
    <w:rsid w:val="006C666F"/>
    <w:rsid w:val="006C66B6"/>
    <w:rsid w:val="006C66FA"/>
    <w:rsid w:val="006C6741"/>
    <w:rsid w:val="006C676E"/>
    <w:rsid w:val="006C67CB"/>
    <w:rsid w:val="006C6809"/>
    <w:rsid w:val="006C6864"/>
    <w:rsid w:val="006C690F"/>
    <w:rsid w:val="006C6A74"/>
    <w:rsid w:val="006C6B31"/>
    <w:rsid w:val="006C6B86"/>
    <w:rsid w:val="006C6BDC"/>
    <w:rsid w:val="006C6C3F"/>
    <w:rsid w:val="006C6D82"/>
    <w:rsid w:val="006C6D9F"/>
    <w:rsid w:val="006C6EAE"/>
    <w:rsid w:val="006C6FD0"/>
    <w:rsid w:val="006C7052"/>
    <w:rsid w:val="006C714E"/>
    <w:rsid w:val="006C71FA"/>
    <w:rsid w:val="006C7267"/>
    <w:rsid w:val="006C72C4"/>
    <w:rsid w:val="006C73CE"/>
    <w:rsid w:val="006C7465"/>
    <w:rsid w:val="006C74E5"/>
    <w:rsid w:val="006C75EA"/>
    <w:rsid w:val="006C764A"/>
    <w:rsid w:val="006C769F"/>
    <w:rsid w:val="006C76F2"/>
    <w:rsid w:val="006C76FB"/>
    <w:rsid w:val="006C794C"/>
    <w:rsid w:val="006C796A"/>
    <w:rsid w:val="006C7983"/>
    <w:rsid w:val="006C7A49"/>
    <w:rsid w:val="006C7B74"/>
    <w:rsid w:val="006C7BD6"/>
    <w:rsid w:val="006C7D4E"/>
    <w:rsid w:val="006C7DB7"/>
    <w:rsid w:val="006C7FBE"/>
    <w:rsid w:val="006D0282"/>
    <w:rsid w:val="006D03B6"/>
    <w:rsid w:val="006D044A"/>
    <w:rsid w:val="006D045A"/>
    <w:rsid w:val="006D0554"/>
    <w:rsid w:val="006D05CD"/>
    <w:rsid w:val="006D05EB"/>
    <w:rsid w:val="006D0603"/>
    <w:rsid w:val="006D066E"/>
    <w:rsid w:val="006D0738"/>
    <w:rsid w:val="006D074B"/>
    <w:rsid w:val="006D08CB"/>
    <w:rsid w:val="006D090C"/>
    <w:rsid w:val="006D0949"/>
    <w:rsid w:val="006D0996"/>
    <w:rsid w:val="006D09B6"/>
    <w:rsid w:val="006D09C3"/>
    <w:rsid w:val="006D09F0"/>
    <w:rsid w:val="006D0A65"/>
    <w:rsid w:val="006D0A85"/>
    <w:rsid w:val="006D0B12"/>
    <w:rsid w:val="006D0C91"/>
    <w:rsid w:val="006D1074"/>
    <w:rsid w:val="006D114C"/>
    <w:rsid w:val="006D1151"/>
    <w:rsid w:val="006D1232"/>
    <w:rsid w:val="006D1304"/>
    <w:rsid w:val="006D1319"/>
    <w:rsid w:val="006D1391"/>
    <w:rsid w:val="006D1452"/>
    <w:rsid w:val="006D14A0"/>
    <w:rsid w:val="006D14F2"/>
    <w:rsid w:val="006D1501"/>
    <w:rsid w:val="006D1571"/>
    <w:rsid w:val="006D15E8"/>
    <w:rsid w:val="006D1604"/>
    <w:rsid w:val="006D1740"/>
    <w:rsid w:val="006D1833"/>
    <w:rsid w:val="006D1892"/>
    <w:rsid w:val="006D190A"/>
    <w:rsid w:val="006D19B2"/>
    <w:rsid w:val="006D19F1"/>
    <w:rsid w:val="006D1C15"/>
    <w:rsid w:val="006D1C4C"/>
    <w:rsid w:val="006D1C62"/>
    <w:rsid w:val="006D1CB1"/>
    <w:rsid w:val="006D1CE6"/>
    <w:rsid w:val="006D1CE7"/>
    <w:rsid w:val="006D1CE8"/>
    <w:rsid w:val="006D1D69"/>
    <w:rsid w:val="006D1E4A"/>
    <w:rsid w:val="006D1E79"/>
    <w:rsid w:val="006D1E86"/>
    <w:rsid w:val="006D1FD2"/>
    <w:rsid w:val="006D2034"/>
    <w:rsid w:val="006D2039"/>
    <w:rsid w:val="006D2083"/>
    <w:rsid w:val="006D2204"/>
    <w:rsid w:val="006D22E4"/>
    <w:rsid w:val="006D2319"/>
    <w:rsid w:val="006D252C"/>
    <w:rsid w:val="006D2587"/>
    <w:rsid w:val="006D2599"/>
    <w:rsid w:val="006D25FF"/>
    <w:rsid w:val="006D26FD"/>
    <w:rsid w:val="006D273A"/>
    <w:rsid w:val="006D283A"/>
    <w:rsid w:val="006D2A26"/>
    <w:rsid w:val="006D2B71"/>
    <w:rsid w:val="006D2BB3"/>
    <w:rsid w:val="006D2C1E"/>
    <w:rsid w:val="006D2E0A"/>
    <w:rsid w:val="006D2E87"/>
    <w:rsid w:val="006D2E90"/>
    <w:rsid w:val="006D2E9C"/>
    <w:rsid w:val="006D2EA8"/>
    <w:rsid w:val="006D2EBF"/>
    <w:rsid w:val="006D2FAA"/>
    <w:rsid w:val="006D32FC"/>
    <w:rsid w:val="006D330E"/>
    <w:rsid w:val="006D3458"/>
    <w:rsid w:val="006D345E"/>
    <w:rsid w:val="006D3534"/>
    <w:rsid w:val="006D361C"/>
    <w:rsid w:val="006D36B4"/>
    <w:rsid w:val="006D36CA"/>
    <w:rsid w:val="006D3769"/>
    <w:rsid w:val="006D37B5"/>
    <w:rsid w:val="006D3A28"/>
    <w:rsid w:val="006D3B3D"/>
    <w:rsid w:val="006D3BA4"/>
    <w:rsid w:val="006D3BE9"/>
    <w:rsid w:val="006D3D48"/>
    <w:rsid w:val="006D3E98"/>
    <w:rsid w:val="006D3EDB"/>
    <w:rsid w:val="006D4021"/>
    <w:rsid w:val="006D404E"/>
    <w:rsid w:val="006D4053"/>
    <w:rsid w:val="006D4108"/>
    <w:rsid w:val="006D41B3"/>
    <w:rsid w:val="006D4220"/>
    <w:rsid w:val="006D42F5"/>
    <w:rsid w:val="006D43FA"/>
    <w:rsid w:val="006D4414"/>
    <w:rsid w:val="006D4459"/>
    <w:rsid w:val="006D44AB"/>
    <w:rsid w:val="006D44BD"/>
    <w:rsid w:val="006D4527"/>
    <w:rsid w:val="006D4566"/>
    <w:rsid w:val="006D4684"/>
    <w:rsid w:val="006D470D"/>
    <w:rsid w:val="006D47AD"/>
    <w:rsid w:val="006D47C7"/>
    <w:rsid w:val="006D4807"/>
    <w:rsid w:val="006D4837"/>
    <w:rsid w:val="006D4873"/>
    <w:rsid w:val="006D49AD"/>
    <w:rsid w:val="006D4A82"/>
    <w:rsid w:val="006D4B0F"/>
    <w:rsid w:val="006D4B73"/>
    <w:rsid w:val="006D4BCE"/>
    <w:rsid w:val="006D4C29"/>
    <w:rsid w:val="006D4C9A"/>
    <w:rsid w:val="006D4D15"/>
    <w:rsid w:val="006D4D61"/>
    <w:rsid w:val="006D4D64"/>
    <w:rsid w:val="006D4D73"/>
    <w:rsid w:val="006D4D8D"/>
    <w:rsid w:val="006D4F59"/>
    <w:rsid w:val="006D4F67"/>
    <w:rsid w:val="006D503F"/>
    <w:rsid w:val="006D50DF"/>
    <w:rsid w:val="006D5128"/>
    <w:rsid w:val="006D5165"/>
    <w:rsid w:val="006D528E"/>
    <w:rsid w:val="006D52A7"/>
    <w:rsid w:val="006D52C3"/>
    <w:rsid w:val="006D5323"/>
    <w:rsid w:val="006D533F"/>
    <w:rsid w:val="006D5402"/>
    <w:rsid w:val="006D5545"/>
    <w:rsid w:val="006D5585"/>
    <w:rsid w:val="006D55CA"/>
    <w:rsid w:val="006D55ED"/>
    <w:rsid w:val="006D5629"/>
    <w:rsid w:val="006D56C7"/>
    <w:rsid w:val="006D572E"/>
    <w:rsid w:val="006D58C6"/>
    <w:rsid w:val="006D5910"/>
    <w:rsid w:val="006D594E"/>
    <w:rsid w:val="006D5CCC"/>
    <w:rsid w:val="006D5D48"/>
    <w:rsid w:val="006D5E31"/>
    <w:rsid w:val="006D5E8C"/>
    <w:rsid w:val="006D5EF1"/>
    <w:rsid w:val="006D5F1B"/>
    <w:rsid w:val="006D5F38"/>
    <w:rsid w:val="006D5F40"/>
    <w:rsid w:val="006D5F51"/>
    <w:rsid w:val="006D60A8"/>
    <w:rsid w:val="006D61CD"/>
    <w:rsid w:val="006D6262"/>
    <w:rsid w:val="006D633A"/>
    <w:rsid w:val="006D6359"/>
    <w:rsid w:val="006D63A9"/>
    <w:rsid w:val="006D6418"/>
    <w:rsid w:val="006D6438"/>
    <w:rsid w:val="006D643F"/>
    <w:rsid w:val="006D648E"/>
    <w:rsid w:val="006D6947"/>
    <w:rsid w:val="006D6960"/>
    <w:rsid w:val="006D6A9F"/>
    <w:rsid w:val="006D6BD2"/>
    <w:rsid w:val="006D6BD8"/>
    <w:rsid w:val="006D6BF8"/>
    <w:rsid w:val="006D6D31"/>
    <w:rsid w:val="006D6EA5"/>
    <w:rsid w:val="006D6F94"/>
    <w:rsid w:val="006D6FAC"/>
    <w:rsid w:val="006D7060"/>
    <w:rsid w:val="006D7096"/>
    <w:rsid w:val="006D715D"/>
    <w:rsid w:val="006D71E8"/>
    <w:rsid w:val="006D723C"/>
    <w:rsid w:val="006D72E6"/>
    <w:rsid w:val="006D73DA"/>
    <w:rsid w:val="006D7411"/>
    <w:rsid w:val="006D743D"/>
    <w:rsid w:val="006D7625"/>
    <w:rsid w:val="006D77FC"/>
    <w:rsid w:val="006D7840"/>
    <w:rsid w:val="006D786D"/>
    <w:rsid w:val="006D78B7"/>
    <w:rsid w:val="006D78C9"/>
    <w:rsid w:val="006D7973"/>
    <w:rsid w:val="006D79BC"/>
    <w:rsid w:val="006D7A27"/>
    <w:rsid w:val="006D7AC8"/>
    <w:rsid w:val="006D7B09"/>
    <w:rsid w:val="006D7CB4"/>
    <w:rsid w:val="006D7D46"/>
    <w:rsid w:val="006D7D9C"/>
    <w:rsid w:val="006D7DD4"/>
    <w:rsid w:val="006D7E39"/>
    <w:rsid w:val="006D7E65"/>
    <w:rsid w:val="006D7EC9"/>
    <w:rsid w:val="006D7EED"/>
    <w:rsid w:val="006D7F6A"/>
    <w:rsid w:val="006E0011"/>
    <w:rsid w:val="006E002C"/>
    <w:rsid w:val="006E003E"/>
    <w:rsid w:val="006E02AE"/>
    <w:rsid w:val="006E0344"/>
    <w:rsid w:val="006E043E"/>
    <w:rsid w:val="006E0485"/>
    <w:rsid w:val="006E048F"/>
    <w:rsid w:val="006E063C"/>
    <w:rsid w:val="006E06AC"/>
    <w:rsid w:val="006E06C2"/>
    <w:rsid w:val="006E078F"/>
    <w:rsid w:val="006E0832"/>
    <w:rsid w:val="006E091F"/>
    <w:rsid w:val="006E0A80"/>
    <w:rsid w:val="006E0C08"/>
    <w:rsid w:val="006E0D5E"/>
    <w:rsid w:val="006E0DCE"/>
    <w:rsid w:val="006E0ECC"/>
    <w:rsid w:val="006E0F75"/>
    <w:rsid w:val="006E1056"/>
    <w:rsid w:val="006E105C"/>
    <w:rsid w:val="006E110F"/>
    <w:rsid w:val="006E12E4"/>
    <w:rsid w:val="006E1311"/>
    <w:rsid w:val="006E1335"/>
    <w:rsid w:val="006E1373"/>
    <w:rsid w:val="006E1439"/>
    <w:rsid w:val="006E154A"/>
    <w:rsid w:val="006E156A"/>
    <w:rsid w:val="006E1629"/>
    <w:rsid w:val="006E1654"/>
    <w:rsid w:val="006E17ED"/>
    <w:rsid w:val="006E1835"/>
    <w:rsid w:val="006E188B"/>
    <w:rsid w:val="006E197A"/>
    <w:rsid w:val="006E19B0"/>
    <w:rsid w:val="006E19ED"/>
    <w:rsid w:val="006E1A41"/>
    <w:rsid w:val="006E1AA0"/>
    <w:rsid w:val="006E1B16"/>
    <w:rsid w:val="006E1BB5"/>
    <w:rsid w:val="006E1BC8"/>
    <w:rsid w:val="006E1CB6"/>
    <w:rsid w:val="006E1D69"/>
    <w:rsid w:val="006E1DA6"/>
    <w:rsid w:val="006E1E19"/>
    <w:rsid w:val="006E1F2C"/>
    <w:rsid w:val="006E1F89"/>
    <w:rsid w:val="006E202F"/>
    <w:rsid w:val="006E20DE"/>
    <w:rsid w:val="006E21F6"/>
    <w:rsid w:val="006E22D2"/>
    <w:rsid w:val="006E22D7"/>
    <w:rsid w:val="006E2606"/>
    <w:rsid w:val="006E2612"/>
    <w:rsid w:val="006E2656"/>
    <w:rsid w:val="006E2680"/>
    <w:rsid w:val="006E2772"/>
    <w:rsid w:val="006E27F5"/>
    <w:rsid w:val="006E28CB"/>
    <w:rsid w:val="006E295C"/>
    <w:rsid w:val="006E29A8"/>
    <w:rsid w:val="006E2A58"/>
    <w:rsid w:val="006E2A99"/>
    <w:rsid w:val="006E2CE0"/>
    <w:rsid w:val="006E2D12"/>
    <w:rsid w:val="006E2F7F"/>
    <w:rsid w:val="006E2FDC"/>
    <w:rsid w:val="006E30A1"/>
    <w:rsid w:val="006E31CF"/>
    <w:rsid w:val="006E3216"/>
    <w:rsid w:val="006E32BF"/>
    <w:rsid w:val="006E34BD"/>
    <w:rsid w:val="006E3551"/>
    <w:rsid w:val="006E359C"/>
    <w:rsid w:val="006E369E"/>
    <w:rsid w:val="006E36B5"/>
    <w:rsid w:val="006E3719"/>
    <w:rsid w:val="006E378C"/>
    <w:rsid w:val="006E3806"/>
    <w:rsid w:val="006E38AD"/>
    <w:rsid w:val="006E3965"/>
    <w:rsid w:val="006E3993"/>
    <w:rsid w:val="006E3A62"/>
    <w:rsid w:val="006E3D00"/>
    <w:rsid w:val="006E3D41"/>
    <w:rsid w:val="006E3DCF"/>
    <w:rsid w:val="006E3F3F"/>
    <w:rsid w:val="006E3FA2"/>
    <w:rsid w:val="006E4033"/>
    <w:rsid w:val="006E410D"/>
    <w:rsid w:val="006E419C"/>
    <w:rsid w:val="006E41B9"/>
    <w:rsid w:val="006E4248"/>
    <w:rsid w:val="006E4312"/>
    <w:rsid w:val="006E4432"/>
    <w:rsid w:val="006E4659"/>
    <w:rsid w:val="006E4787"/>
    <w:rsid w:val="006E4A49"/>
    <w:rsid w:val="006E4B02"/>
    <w:rsid w:val="006E4B4E"/>
    <w:rsid w:val="006E4D8C"/>
    <w:rsid w:val="006E4DBF"/>
    <w:rsid w:val="006E4DE9"/>
    <w:rsid w:val="006E4E41"/>
    <w:rsid w:val="006E4E47"/>
    <w:rsid w:val="006E4EA7"/>
    <w:rsid w:val="006E4EE7"/>
    <w:rsid w:val="006E4F3E"/>
    <w:rsid w:val="006E4F5D"/>
    <w:rsid w:val="006E4F6E"/>
    <w:rsid w:val="006E504D"/>
    <w:rsid w:val="006E50B0"/>
    <w:rsid w:val="006E50BD"/>
    <w:rsid w:val="006E51C0"/>
    <w:rsid w:val="006E52BC"/>
    <w:rsid w:val="006E5434"/>
    <w:rsid w:val="006E550A"/>
    <w:rsid w:val="006E55E4"/>
    <w:rsid w:val="006E5705"/>
    <w:rsid w:val="006E584E"/>
    <w:rsid w:val="006E587C"/>
    <w:rsid w:val="006E5A2E"/>
    <w:rsid w:val="006E5A44"/>
    <w:rsid w:val="006E5ACA"/>
    <w:rsid w:val="006E5C39"/>
    <w:rsid w:val="006E5C47"/>
    <w:rsid w:val="006E5C5F"/>
    <w:rsid w:val="006E5C91"/>
    <w:rsid w:val="006E5D2B"/>
    <w:rsid w:val="006E5D36"/>
    <w:rsid w:val="006E5F3E"/>
    <w:rsid w:val="006E605B"/>
    <w:rsid w:val="006E618C"/>
    <w:rsid w:val="006E619D"/>
    <w:rsid w:val="006E61EF"/>
    <w:rsid w:val="006E6319"/>
    <w:rsid w:val="006E64B3"/>
    <w:rsid w:val="006E6568"/>
    <w:rsid w:val="006E661D"/>
    <w:rsid w:val="006E662B"/>
    <w:rsid w:val="006E6646"/>
    <w:rsid w:val="006E665C"/>
    <w:rsid w:val="006E666F"/>
    <w:rsid w:val="006E66C8"/>
    <w:rsid w:val="006E6770"/>
    <w:rsid w:val="006E6799"/>
    <w:rsid w:val="006E67A0"/>
    <w:rsid w:val="006E6830"/>
    <w:rsid w:val="006E688C"/>
    <w:rsid w:val="006E6891"/>
    <w:rsid w:val="006E68C6"/>
    <w:rsid w:val="006E6917"/>
    <w:rsid w:val="006E6A53"/>
    <w:rsid w:val="006E6A76"/>
    <w:rsid w:val="006E6B60"/>
    <w:rsid w:val="006E6B98"/>
    <w:rsid w:val="006E6BFF"/>
    <w:rsid w:val="006E6E57"/>
    <w:rsid w:val="006E6E63"/>
    <w:rsid w:val="006E6F23"/>
    <w:rsid w:val="006E6F7D"/>
    <w:rsid w:val="006E6FE1"/>
    <w:rsid w:val="006E6FF7"/>
    <w:rsid w:val="006E7044"/>
    <w:rsid w:val="006E7112"/>
    <w:rsid w:val="006E725A"/>
    <w:rsid w:val="006E732E"/>
    <w:rsid w:val="006E73C4"/>
    <w:rsid w:val="006E750E"/>
    <w:rsid w:val="006E7585"/>
    <w:rsid w:val="006E75E7"/>
    <w:rsid w:val="006E7779"/>
    <w:rsid w:val="006E77D0"/>
    <w:rsid w:val="006E782A"/>
    <w:rsid w:val="006E78D7"/>
    <w:rsid w:val="006E7978"/>
    <w:rsid w:val="006E79EC"/>
    <w:rsid w:val="006E79FA"/>
    <w:rsid w:val="006E7A59"/>
    <w:rsid w:val="006E7B0E"/>
    <w:rsid w:val="006E7C08"/>
    <w:rsid w:val="006E7E27"/>
    <w:rsid w:val="006E7EAD"/>
    <w:rsid w:val="006E7F21"/>
    <w:rsid w:val="006E7F3E"/>
    <w:rsid w:val="006E7F51"/>
    <w:rsid w:val="006E7FBC"/>
    <w:rsid w:val="006E7FC1"/>
    <w:rsid w:val="006F00CB"/>
    <w:rsid w:val="006F01D2"/>
    <w:rsid w:val="006F02D9"/>
    <w:rsid w:val="006F03F8"/>
    <w:rsid w:val="006F05C3"/>
    <w:rsid w:val="006F0616"/>
    <w:rsid w:val="006F0678"/>
    <w:rsid w:val="006F06CE"/>
    <w:rsid w:val="006F0713"/>
    <w:rsid w:val="006F0775"/>
    <w:rsid w:val="006F08CF"/>
    <w:rsid w:val="006F093E"/>
    <w:rsid w:val="006F09B7"/>
    <w:rsid w:val="006F0A03"/>
    <w:rsid w:val="006F0AF4"/>
    <w:rsid w:val="006F0BF5"/>
    <w:rsid w:val="006F0BFD"/>
    <w:rsid w:val="006F0C05"/>
    <w:rsid w:val="006F0D41"/>
    <w:rsid w:val="006F0DA3"/>
    <w:rsid w:val="006F0EBB"/>
    <w:rsid w:val="006F0EBC"/>
    <w:rsid w:val="006F0EC5"/>
    <w:rsid w:val="006F0FD5"/>
    <w:rsid w:val="006F1086"/>
    <w:rsid w:val="006F112D"/>
    <w:rsid w:val="006F11A2"/>
    <w:rsid w:val="006F11D3"/>
    <w:rsid w:val="006F1225"/>
    <w:rsid w:val="006F12D0"/>
    <w:rsid w:val="006F12D2"/>
    <w:rsid w:val="006F134C"/>
    <w:rsid w:val="006F13BF"/>
    <w:rsid w:val="006F1416"/>
    <w:rsid w:val="006F145D"/>
    <w:rsid w:val="006F151D"/>
    <w:rsid w:val="006F185A"/>
    <w:rsid w:val="006F19E3"/>
    <w:rsid w:val="006F1ACC"/>
    <w:rsid w:val="006F1AE4"/>
    <w:rsid w:val="006F1B6B"/>
    <w:rsid w:val="006F1BC9"/>
    <w:rsid w:val="006F1D69"/>
    <w:rsid w:val="006F1E52"/>
    <w:rsid w:val="006F1FFE"/>
    <w:rsid w:val="006F204F"/>
    <w:rsid w:val="006F2269"/>
    <w:rsid w:val="006F23A7"/>
    <w:rsid w:val="006F23B7"/>
    <w:rsid w:val="006F23B8"/>
    <w:rsid w:val="006F26A1"/>
    <w:rsid w:val="006F2711"/>
    <w:rsid w:val="006F272C"/>
    <w:rsid w:val="006F2734"/>
    <w:rsid w:val="006F273B"/>
    <w:rsid w:val="006F2768"/>
    <w:rsid w:val="006F2853"/>
    <w:rsid w:val="006F2881"/>
    <w:rsid w:val="006F28F3"/>
    <w:rsid w:val="006F2944"/>
    <w:rsid w:val="006F2B6D"/>
    <w:rsid w:val="006F2DDF"/>
    <w:rsid w:val="006F30B1"/>
    <w:rsid w:val="006F3132"/>
    <w:rsid w:val="006F3193"/>
    <w:rsid w:val="006F32B7"/>
    <w:rsid w:val="006F33CC"/>
    <w:rsid w:val="006F3490"/>
    <w:rsid w:val="006F3545"/>
    <w:rsid w:val="006F3852"/>
    <w:rsid w:val="006F3AA1"/>
    <w:rsid w:val="006F3B2E"/>
    <w:rsid w:val="006F3C3B"/>
    <w:rsid w:val="006F3C62"/>
    <w:rsid w:val="006F3E9E"/>
    <w:rsid w:val="006F3EF7"/>
    <w:rsid w:val="006F3F7F"/>
    <w:rsid w:val="006F4045"/>
    <w:rsid w:val="006F40D3"/>
    <w:rsid w:val="006F40DC"/>
    <w:rsid w:val="006F412D"/>
    <w:rsid w:val="006F41ED"/>
    <w:rsid w:val="006F4273"/>
    <w:rsid w:val="006F42DC"/>
    <w:rsid w:val="006F4373"/>
    <w:rsid w:val="006F438D"/>
    <w:rsid w:val="006F43BB"/>
    <w:rsid w:val="006F4430"/>
    <w:rsid w:val="006F4487"/>
    <w:rsid w:val="006F4688"/>
    <w:rsid w:val="006F476D"/>
    <w:rsid w:val="006F4949"/>
    <w:rsid w:val="006F499B"/>
    <w:rsid w:val="006F4B70"/>
    <w:rsid w:val="006F4BC1"/>
    <w:rsid w:val="006F4C57"/>
    <w:rsid w:val="006F4D4D"/>
    <w:rsid w:val="006F4D79"/>
    <w:rsid w:val="006F4DA9"/>
    <w:rsid w:val="006F4E31"/>
    <w:rsid w:val="006F4E3E"/>
    <w:rsid w:val="006F5196"/>
    <w:rsid w:val="006F523E"/>
    <w:rsid w:val="006F52F8"/>
    <w:rsid w:val="006F533D"/>
    <w:rsid w:val="006F54F8"/>
    <w:rsid w:val="006F55A2"/>
    <w:rsid w:val="006F55EF"/>
    <w:rsid w:val="006F5766"/>
    <w:rsid w:val="006F579C"/>
    <w:rsid w:val="006F582F"/>
    <w:rsid w:val="006F5867"/>
    <w:rsid w:val="006F587D"/>
    <w:rsid w:val="006F593A"/>
    <w:rsid w:val="006F59B2"/>
    <w:rsid w:val="006F59D4"/>
    <w:rsid w:val="006F5B14"/>
    <w:rsid w:val="006F5B7F"/>
    <w:rsid w:val="006F5BC8"/>
    <w:rsid w:val="006F5CB5"/>
    <w:rsid w:val="006F5CDE"/>
    <w:rsid w:val="006F5DC6"/>
    <w:rsid w:val="006F5ED2"/>
    <w:rsid w:val="006F5F44"/>
    <w:rsid w:val="006F6088"/>
    <w:rsid w:val="006F613A"/>
    <w:rsid w:val="006F613C"/>
    <w:rsid w:val="006F61A7"/>
    <w:rsid w:val="006F6292"/>
    <w:rsid w:val="006F630E"/>
    <w:rsid w:val="006F6348"/>
    <w:rsid w:val="006F634C"/>
    <w:rsid w:val="006F63D1"/>
    <w:rsid w:val="006F63EC"/>
    <w:rsid w:val="006F6453"/>
    <w:rsid w:val="006F6474"/>
    <w:rsid w:val="006F6520"/>
    <w:rsid w:val="006F66A8"/>
    <w:rsid w:val="006F677D"/>
    <w:rsid w:val="006F67E9"/>
    <w:rsid w:val="006F6978"/>
    <w:rsid w:val="006F698F"/>
    <w:rsid w:val="006F6A67"/>
    <w:rsid w:val="006F6BC7"/>
    <w:rsid w:val="006F6C18"/>
    <w:rsid w:val="006F6CA0"/>
    <w:rsid w:val="006F6DAC"/>
    <w:rsid w:val="006F6E2B"/>
    <w:rsid w:val="006F6E8F"/>
    <w:rsid w:val="006F7156"/>
    <w:rsid w:val="006F7196"/>
    <w:rsid w:val="006F71C8"/>
    <w:rsid w:val="006F71CE"/>
    <w:rsid w:val="006F74D4"/>
    <w:rsid w:val="006F74D5"/>
    <w:rsid w:val="006F762C"/>
    <w:rsid w:val="006F7633"/>
    <w:rsid w:val="006F769C"/>
    <w:rsid w:val="006F77FC"/>
    <w:rsid w:val="006F780B"/>
    <w:rsid w:val="006F7A8C"/>
    <w:rsid w:val="006F7E90"/>
    <w:rsid w:val="00700249"/>
    <w:rsid w:val="007002A4"/>
    <w:rsid w:val="007002E7"/>
    <w:rsid w:val="0070037D"/>
    <w:rsid w:val="007003C8"/>
    <w:rsid w:val="00700451"/>
    <w:rsid w:val="00700458"/>
    <w:rsid w:val="00700470"/>
    <w:rsid w:val="00700549"/>
    <w:rsid w:val="00700580"/>
    <w:rsid w:val="00700644"/>
    <w:rsid w:val="00700678"/>
    <w:rsid w:val="007006E6"/>
    <w:rsid w:val="0070079E"/>
    <w:rsid w:val="00700857"/>
    <w:rsid w:val="007009C9"/>
    <w:rsid w:val="00700B6B"/>
    <w:rsid w:val="00700C06"/>
    <w:rsid w:val="00700DD1"/>
    <w:rsid w:val="00700F1D"/>
    <w:rsid w:val="0070112C"/>
    <w:rsid w:val="0070116E"/>
    <w:rsid w:val="00701451"/>
    <w:rsid w:val="00701524"/>
    <w:rsid w:val="007015E7"/>
    <w:rsid w:val="007016F4"/>
    <w:rsid w:val="007016FC"/>
    <w:rsid w:val="00701813"/>
    <w:rsid w:val="0070189F"/>
    <w:rsid w:val="007018C6"/>
    <w:rsid w:val="0070199A"/>
    <w:rsid w:val="00701AB3"/>
    <w:rsid w:val="00701AF1"/>
    <w:rsid w:val="00701B08"/>
    <w:rsid w:val="00701BFF"/>
    <w:rsid w:val="00701C77"/>
    <w:rsid w:val="00701CDA"/>
    <w:rsid w:val="00701D3D"/>
    <w:rsid w:val="00701D77"/>
    <w:rsid w:val="00701E28"/>
    <w:rsid w:val="00701EE0"/>
    <w:rsid w:val="00701EED"/>
    <w:rsid w:val="00701F8F"/>
    <w:rsid w:val="0070206A"/>
    <w:rsid w:val="0070209C"/>
    <w:rsid w:val="00702105"/>
    <w:rsid w:val="0070217C"/>
    <w:rsid w:val="0070218D"/>
    <w:rsid w:val="0070221B"/>
    <w:rsid w:val="0070224F"/>
    <w:rsid w:val="0070246B"/>
    <w:rsid w:val="007025BE"/>
    <w:rsid w:val="00702742"/>
    <w:rsid w:val="00702746"/>
    <w:rsid w:val="00702868"/>
    <w:rsid w:val="00702923"/>
    <w:rsid w:val="00702937"/>
    <w:rsid w:val="00702962"/>
    <w:rsid w:val="00702989"/>
    <w:rsid w:val="00702A2F"/>
    <w:rsid w:val="00702A3F"/>
    <w:rsid w:val="00702ACC"/>
    <w:rsid w:val="00702B74"/>
    <w:rsid w:val="00702BDD"/>
    <w:rsid w:val="00702C5E"/>
    <w:rsid w:val="00702D50"/>
    <w:rsid w:val="00702E5E"/>
    <w:rsid w:val="00702E7B"/>
    <w:rsid w:val="00702EE5"/>
    <w:rsid w:val="00702FA1"/>
    <w:rsid w:val="007030A1"/>
    <w:rsid w:val="007030C4"/>
    <w:rsid w:val="007030E9"/>
    <w:rsid w:val="007030F9"/>
    <w:rsid w:val="0070311E"/>
    <w:rsid w:val="007033C0"/>
    <w:rsid w:val="007034A1"/>
    <w:rsid w:val="00703615"/>
    <w:rsid w:val="00703648"/>
    <w:rsid w:val="00703684"/>
    <w:rsid w:val="007036C8"/>
    <w:rsid w:val="007036E2"/>
    <w:rsid w:val="00703841"/>
    <w:rsid w:val="00703888"/>
    <w:rsid w:val="00703911"/>
    <w:rsid w:val="0070397F"/>
    <w:rsid w:val="007039FB"/>
    <w:rsid w:val="00703AD2"/>
    <w:rsid w:val="00703ADB"/>
    <w:rsid w:val="00703B44"/>
    <w:rsid w:val="00703B6B"/>
    <w:rsid w:val="00703CF8"/>
    <w:rsid w:val="00703DA5"/>
    <w:rsid w:val="00703E03"/>
    <w:rsid w:val="00704027"/>
    <w:rsid w:val="0070406F"/>
    <w:rsid w:val="00704117"/>
    <w:rsid w:val="0070426D"/>
    <w:rsid w:val="00704314"/>
    <w:rsid w:val="0070433C"/>
    <w:rsid w:val="00704342"/>
    <w:rsid w:val="00704439"/>
    <w:rsid w:val="007044CB"/>
    <w:rsid w:val="0070453F"/>
    <w:rsid w:val="00704604"/>
    <w:rsid w:val="00704689"/>
    <w:rsid w:val="007046DB"/>
    <w:rsid w:val="0070471D"/>
    <w:rsid w:val="0070487A"/>
    <w:rsid w:val="00704884"/>
    <w:rsid w:val="00704A13"/>
    <w:rsid w:val="00704C23"/>
    <w:rsid w:val="007050B5"/>
    <w:rsid w:val="0070517A"/>
    <w:rsid w:val="007051B6"/>
    <w:rsid w:val="0070524A"/>
    <w:rsid w:val="007052DC"/>
    <w:rsid w:val="007052DE"/>
    <w:rsid w:val="00705451"/>
    <w:rsid w:val="00705530"/>
    <w:rsid w:val="007056D9"/>
    <w:rsid w:val="007057AC"/>
    <w:rsid w:val="0070587B"/>
    <w:rsid w:val="00705AFB"/>
    <w:rsid w:val="00705B12"/>
    <w:rsid w:val="00705B86"/>
    <w:rsid w:val="00705CC6"/>
    <w:rsid w:val="00705D67"/>
    <w:rsid w:val="00705E21"/>
    <w:rsid w:val="00705E7D"/>
    <w:rsid w:val="00705F32"/>
    <w:rsid w:val="00705FE3"/>
    <w:rsid w:val="007060F4"/>
    <w:rsid w:val="00706111"/>
    <w:rsid w:val="00706140"/>
    <w:rsid w:val="007062E8"/>
    <w:rsid w:val="007062F3"/>
    <w:rsid w:val="00706361"/>
    <w:rsid w:val="00706367"/>
    <w:rsid w:val="00706382"/>
    <w:rsid w:val="0070667F"/>
    <w:rsid w:val="007066A5"/>
    <w:rsid w:val="007066D5"/>
    <w:rsid w:val="007067E1"/>
    <w:rsid w:val="00706BB7"/>
    <w:rsid w:val="00706DEA"/>
    <w:rsid w:val="00706E54"/>
    <w:rsid w:val="00707008"/>
    <w:rsid w:val="0070701C"/>
    <w:rsid w:val="0070711E"/>
    <w:rsid w:val="00707197"/>
    <w:rsid w:val="00707321"/>
    <w:rsid w:val="0070766E"/>
    <w:rsid w:val="007078AE"/>
    <w:rsid w:val="00707937"/>
    <w:rsid w:val="00707A1D"/>
    <w:rsid w:val="00707AEC"/>
    <w:rsid w:val="00707BBA"/>
    <w:rsid w:val="00707C16"/>
    <w:rsid w:val="00707C19"/>
    <w:rsid w:val="00707D02"/>
    <w:rsid w:val="00707E25"/>
    <w:rsid w:val="00707F63"/>
    <w:rsid w:val="00710042"/>
    <w:rsid w:val="007100FC"/>
    <w:rsid w:val="007101D0"/>
    <w:rsid w:val="007101D5"/>
    <w:rsid w:val="00710226"/>
    <w:rsid w:val="007103AE"/>
    <w:rsid w:val="00710414"/>
    <w:rsid w:val="007104F9"/>
    <w:rsid w:val="0071055B"/>
    <w:rsid w:val="0071061C"/>
    <w:rsid w:val="0071068B"/>
    <w:rsid w:val="00710739"/>
    <w:rsid w:val="00710791"/>
    <w:rsid w:val="007107B8"/>
    <w:rsid w:val="00710812"/>
    <w:rsid w:val="00710952"/>
    <w:rsid w:val="00710A19"/>
    <w:rsid w:val="00710C32"/>
    <w:rsid w:val="00710E18"/>
    <w:rsid w:val="00710E3B"/>
    <w:rsid w:val="00710EC8"/>
    <w:rsid w:val="00710EF0"/>
    <w:rsid w:val="00711144"/>
    <w:rsid w:val="007112FE"/>
    <w:rsid w:val="007113CC"/>
    <w:rsid w:val="00711402"/>
    <w:rsid w:val="0071149A"/>
    <w:rsid w:val="007114CF"/>
    <w:rsid w:val="007114DE"/>
    <w:rsid w:val="00711535"/>
    <w:rsid w:val="0071160C"/>
    <w:rsid w:val="007117C4"/>
    <w:rsid w:val="00711A94"/>
    <w:rsid w:val="00711C02"/>
    <w:rsid w:val="00711DAF"/>
    <w:rsid w:val="00711E38"/>
    <w:rsid w:val="0071217C"/>
    <w:rsid w:val="0071233D"/>
    <w:rsid w:val="0071236F"/>
    <w:rsid w:val="0071237B"/>
    <w:rsid w:val="00712398"/>
    <w:rsid w:val="007124C0"/>
    <w:rsid w:val="007125A8"/>
    <w:rsid w:val="007125D8"/>
    <w:rsid w:val="007126DD"/>
    <w:rsid w:val="00712716"/>
    <w:rsid w:val="007127AF"/>
    <w:rsid w:val="007127CA"/>
    <w:rsid w:val="00712824"/>
    <w:rsid w:val="0071290A"/>
    <w:rsid w:val="007129BE"/>
    <w:rsid w:val="00712A24"/>
    <w:rsid w:val="00712BB1"/>
    <w:rsid w:val="00712CBA"/>
    <w:rsid w:val="00712FAC"/>
    <w:rsid w:val="00712FB0"/>
    <w:rsid w:val="00712FE3"/>
    <w:rsid w:val="00713089"/>
    <w:rsid w:val="00713276"/>
    <w:rsid w:val="007134E5"/>
    <w:rsid w:val="007134F8"/>
    <w:rsid w:val="0071352E"/>
    <w:rsid w:val="0071359E"/>
    <w:rsid w:val="0071360B"/>
    <w:rsid w:val="007136C6"/>
    <w:rsid w:val="007136E2"/>
    <w:rsid w:val="007138A6"/>
    <w:rsid w:val="007138D9"/>
    <w:rsid w:val="007139A9"/>
    <w:rsid w:val="00713B51"/>
    <w:rsid w:val="00713BF6"/>
    <w:rsid w:val="00713C4E"/>
    <w:rsid w:val="00713DAF"/>
    <w:rsid w:val="00713EB6"/>
    <w:rsid w:val="00713F6C"/>
    <w:rsid w:val="00714203"/>
    <w:rsid w:val="0071423D"/>
    <w:rsid w:val="00714336"/>
    <w:rsid w:val="007143BC"/>
    <w:rsid w:val="007143E2"/>
    <w:rsid w:val="007144DE"/>
    <w:rsid w:val="007145A3"/>
    <w:rsid w:val="0071466C"/>
    <w:rsid w:val="007146C1"/>
    <w:rsid w:val="0071474A"/>
    <w:rsid w:val="007147F9"/>
    <w:rsid w:val="00714829"/>
    <w:rsid w:val="00714A06"/>
    <w:rsid w:val="00714A7C"/>
    <w:rsid w:val="00714A82"/>
    <w:rsid w:val="00714AD3"/>
    <w:rsid w:val="00714B4D"/>
    <w:rsid w:val="00714C90"/>
    <w:rsid w:val="00714D13"/>
    <w:rsid w:val="00714D5C"/>
    <w:rsid w:val="00714E76"/>
    <w:rsid w:val="00714EBC"/>
    <w:rsid w:val="00714F01"/>
    <w:rsid w:val="00714FFD"/>
    <w:rsid w:val="00715132"/>
    <w:rsid w:val="0071522B"/>
    <w:rsid w:val="0071529D"/>
    <w:rsid w:val="007152DE"/>
    <w:rsid w:val="00715437"/>
    <w:rsid w:val="007154DC"/>
    <w:rsid w:val="0071557C"/>
    <w:rsid w:val="0071558C"/>
    <w:rsid w:val="007155C4"/>
    <w:rsid w:val="00715677"/>
    <w:rsid w:val="00715697"/>
    <w:rsid w:val="00715832"/>
    <w:rsid w:val="00715977"/>
    <w:rsid w:val="007159DD"/>
    <w:rsid w:val="00715A83"/>
    <w:rsid w:val="00715AD2"/>
    <w:rsid w:val="00715C88"/>
    <w:rsid w:val="00715CB2"/>
    <w:rsid w:val="00715D17"/>
    <w:rsid w:val="00715DBF"/>
    <w:rsid w:val="00715DE4"/>
    <w:rsid w:val="00715E7B"/>
    <w:rsid w:val="007161A2"/>
    <w:rsid w:val="0071631D"/>
    <w:rsid w:val="007165AE"/>
    <w:rsid w:val="007166C6"/>
    <w:rsid w:val="007168AC"/>
    <w:rsid w:val="0071690A"/>
    <w:rsid w:val="00716940"/>
    <w:rsid w:val="0071695D"/>
    <w:rsid w:val="00716AF1"/>
    <w:rsid w:val="00716C6C"/>
    <w:rsid w:val="00716CF5"/>
    <w:rsid w:val="00716DDA"/>
    <w:rsid w:val="00716E2D"/>
    <w:rsid w:val="00716E3E"/>
    <w:rsid w:val="00716E54"/>
    <w:rsid w:val="00716EB5"/>
    <w:rsid w:val="00716EC6"/>
    <w:rsid w:val="00717041"/>
    <w:rsid w:val="00717098"/>
    <w:rsid w:val="007170FE"/>
    <w:rsid w:val="00717124"/>
    <w:rsid w:val="0071721E"/>
    <w:rsid w:val="007173F0"/>
    <w:rsid w:val="00717436"/>
    <w:rsid w:val="00717484"/>
    <w:rsid w:val="007175EA"/>
    <w:rsid w:val="00717655"/>
    <w:rsid w:val="00717684"/>
    <w:rsid w:val="00717702"/>
    <w:rsid w:val="0071778E"/>
    <w:rsid w:val="0071782D"/>
    <w:rsid w:val="0071786E"/>
    <w:rsid w:val="0071790C"/>
    <w:rsid w:val="00717922"/>
    <w:rsid w:val="0071793D"/>
    <w:rsid w:val="007179BC"/>
    <w:rsid w:val="00717ACB"/>
    <w:rsid w:val="00717AD4"/>
    <w:rsid w:val="00717B05"/>
    <w:rsid w:val="00717B12"/>
    <w:rsid w:val="00717B15"/>
    <w:rsid w:val="00717B47"/>
    <w:rsid w:val="00717C29"/>
    <w:rsid w:val="00717D5B"/>
    <w:rsid w:val="00717D77"/>
    <w:rsid w:val="00717E99"/>
    <w:rsid w:val="00717EBF"/>
    <w:rsid w:val="00717EFE"/>
    <w:rsid w:val="00720027"/>
    <w:rsid w:val="00720049"/>
    <w:rsid w:val="00720254"/>
    <w:rsid w:val="007202E7"/>
    <w:rsid w:val="00720489"/>
    <w:rsid w:val="0072048C"/>
    <w:rsid w:val="00720596"/>
    <w:rsid w:val="0072064E"/>
    <w:rsid w:val="0072068F"/>
    <w:rsid w:val="0072079D"/>
    <w:rsid w:val="0072084F"/>
    <w:rsid w:val="0072091F"/>
    <w:rsid w:val="00720923"/>
    <w:rsid w:val="00720A79"/>
    <w:rsid w:val="00720AD7"/>
    <w:rsid w:val="00720AFB"/>
    <w:rsid w:val="00720B25"/>
    <w:rsid w:val="00720BD7"/>
    <w:rsid w:val="00720CCB"/>
    <w:rsid w:val="00720D51"/>
    <w:rsid w:val="00720D74"/>
    <w:rsid w:val="00720DC8"/>
    <w:rsid w:val="00720E87"/>
    <w:rsid w:val="00720F14"/>
    <w:rsid w:val="007210B5"/>
    <w:rsid w:val="007212F7"/>
    <w:rsid w:val="0072137B"/>
    <w:rsid w:val="007213E0"/>
    <w:rsid w:val="007215CA"/>
    <w:rsid w:val="007216AA"/>
    <w:rsid w:val="00721752"/>
    <w:rsid w:val="00721870"/>
    <w:rsid w:val="00721997"/>
    <w:rsid w:val="007219B0"/>
    <w:rsid w:val="00721AB8"/>
    <w:rsid w:val="00721B14"/>
    <w:rsid w:val="00721CB4"/>
    <w:rsid w:val="00721E03"/>
    <w:rsid w:val="00721F41"/>
    <w:rsid w:val="00721F4D"/>
    <w:rsid w:val="00721F5A"/>
    <w:rsid w:val="00721FBD"/>
    <w:rsid w:val="00721FFC"/>
    <w:rsid w:val="0072205A"/>
    <w:rsid w:val="00722093"/>
    <w:rsid w:val="007222A7"/>
    <w:rsid w:val="0072242A"/>
    <w:rsid w:val="00722468"/>
    <w:rsid w:val="00722524"/>
    <w:rsid w:val="00722671"/>
    <w:rsid w:val="007226EA"/>
    <w:rsid w:val="007226F9"/>
    <w:rsid w:val="00722782"/>
    <w:rsid w:val="007227A0"/>
    <w:rsid w:val="007229AC"/>
    <w:rsid w:val="007229E5"/>
    <w:rsid w:val="00722AA0"/>
    <w:rsid w:val="00722BE2"/>
    <w:rsid w:val="00722C12"/>
    <w:rsid w:val="00722F5E"/>
    <w:rsid w:val="00723115"/>
    <w:rsid w:val="007231E4"/>
    <w:rsid w:val="0072330A"/>
    <w:rsid w:val="007233A9"/>
    <w:rsid w:val="007233E9"/>
    <w:rsid w:val="007234EE"/>
    <w:rsid w:val="00723593"/>
    <w:rsid w:val="00723657"/>
    <w:rsid w:val="007236CD"/>
    <w:rsid w:val="007236E6"/>
    <w:rsid w:val="007236E9"/>
    <w:rsid w:val="007236EA"/>
    <w:rsid w:val="007237E2"/>
    <w:rsid w:val="00723801"/>
    <w:rsid w:val="00723941"/>
    <w:rsid w:val="00723A45"/>
    <w:rsid w:val="00723B0B"/>
    <w:rsid w:val="00723DAA"/>
    <w:rsid w:val="00723E16"/>
    <w:rsid w:val="00723E6B"/>
    <w:rsid w:val="00723EC2"/>
    <w:rsid w:val="0072404C"/>
    <w:rsid w:val="00724055"/>
    <w:rsid w:val="0072415B"/>
    <w:rsid w:val="0072418F"/>
    <w:rsid w:val="007241EB"/>
    <w:rsid w:val="0072424C"/>
    <w:rsid w:val="0072439D"/>
    <w:rsid w:val="0072448A"/>
    <w:rsid w:val="0072457F"/>
    <w:rsid w:val="007245BA"/>
    <w:rsid w:val="007247AD"/>
    <w:rsid w:val="007247E9"/>
    <w:rsid w:val="007248E5"/>
    <w:rsid w:val="007249A9"/>
    <w:rsid w:val="007249D3"/>
    <w:rsid w:val="00724B89"/>
    <w:rsid w:val="00724C3D"/>
    <w:rsid w:val="00724D14"/>
    <w:rsid w:val="00724DED"/>
    <w:rsid w:val="00725079"/>
    <w:rsid w:val="007250CB"/>
    <w:rsid w:val="0072515E"/>
    <w:rsid w:val="007251CC"/>
    <w:rsid w:val="0072527B"/>
    <w:rsid w:val="007252D5"/>
    <w:rsid w:val="00725350"/>
    <w:rsid w:val="00725414"/>
    <w:rsid w:val="007254FE"/>
    <w:rsid w:val="0072560A"/>
    <w:rsid w:val="00725740"/>
    <w:rsid w:val="007258AC"/>
    <w:rsid w:val="007258D6"/>
    <w:rsid w:val="007258FA"/>
    <w:rsid w:val="007259AE"/>
    <w:rsid w:val="00725B56"/>
    <w:rsid w:val="00725BC1"/>
    <w:rsid w:val="00725BDB"/>
    <w:rsid w:val="00725D72"/>
    <w:rsid w:val="00725DA8"/>
    <w:rsid w:val="00725DAC"/>
    <w:rsid w:val="00725FFF"/>
    <w:rsid w:val="00726119"/>
    <w:rsid w:val="00726305"/>
    <w:rsid w:val="0072636F"/>
    <w:rsid w:val="00726462"/>
    <w:rsid w:val="0072653E"/>
    <w:rsid w:val="00726564"/>
    <w:rsid w:val="0072661C"/>
    <w:rsid w:val="0072667D"/>
    <w:rsid w:val="007266C1"/>
    <w:rsid w:val="00726746"/>
    <w:rsid w:val="007267FC"/>
    <w:rsid w:val="007268DA"/>
    <w:rsid w:val="00726910"/>
    <w:rsid w:val="00726917"/>
    <w:rsid w:val="00726ABE"/>
    <w:rsid w:val="00726B02"/>
    <w:rsid w:val="00726C68"/>
    <w:rsid w:val="00726E10"/>
    <w:rsid w:val="00726E3A"/>
    <w:rsid w:val="00726F1A"/>
    <w:rsid w:val="00727030"/>
    <w:rsid w:val="0072710C"/>
    <w:rsid w:val="0072711D"/>
    <w:rsid w:val="0072718C"/>
    <w:rsid w:val="007271A3"/>
    <w:rsid w:val="00727306"/>
    <w:rsid w:val="007273E8"/>
    <w:rsid w:val="007273ED"/>
    <w:rsid w:val="0072742C"/>
    <w:rsid w:val="007274D3"/>
    <w:rsid w:val="00727514"/>
    <w:rsid w:val="00727516"/>
    <w:rsid w:val="00727681"/>
    <w:rsid w:val="007277C0"/>
    <w:rsid w:val="00727862"/>
    <w:rsid w:val="00727A91"/>
    <w:rsid w:val="00727BBB"/>
    <w:rsid w:val="00727C2D"/>
    <w:rsid w:val="00727CDC"/>
    <w:rsid w:val="00727CE7"/>
    <w:rsid w:val="00727D60"/>
    <w:rsid w:val="00727DB5"/>
    <w:rsid w:val="00727DDF"/>
    <w:rsid w:val="00727DE6"/>
    <w:rsid w:val="00727E5C"/>
    <w:rsid w:val="00727EE8"/>
    <w:rsid w:val="00727F3E"/>
    <w:rsid w:val="00727F64"/>
    <w:rsid w:val="00727F72"/>
    <w:rsid w:val="00727FA7"/>
    <w:rsid w:val="00727FCD"/>
    <w:rsid w:val="0073000F"/>
    <w:rsid w:val="0073020E"/>
    <w:rsid w:val="007303D7"/>
    <w:rsid w:val="007304A4"/>
    <w:rsid w:val="007304EC"/>
    <w:rsid w:val="00730609"/>
    <w:rsid w:val="0073067F"/>
    <w:rsid w:val="007306B1"/>
    <w:rsid w:val="007306F0"/>
    <w:rsid w:val="00730782"/>
    <w:rsid w:val="0073091C"/>
    <w:rsid w:val="007309A8"/>
    <w:rsid w:val="00730A0A"/>
    <w:rsid w:val="00730AB9"/>
    <w:rsid w:val="00730AC3"/>
    <w:rsid w:val="00730B32"/>
    <w:rsid w:val="00730C58"/>
    <w:rsid w:val="00730C87"/>
    <w:rsid w:val="00730DA7"/>
    <w:rsid w:val="00730EDF"/>
    <w:rsid w:val="00730EEC"/>
    <w:rsid w:val="00730F66"/>
    <w:rsid w:val="0073116B"/>
    <w:rsid w:val="007312A4"/>
    <w:rsid w:val="00731393"/>
    <w:rsid w:val="00731416"/>
    <w:rsid w:val="0073148D"/>
    <w:rsid w:val="007316A4"/>
    <w:rsid w:val="007316AA"/>
    <w:rsid w:val="00731714"/>
    <w:rsid w:val="0073174B"/>
    <w:rsid w:val="007318D7"/>
    <w:rsid w:val="00731941"/>
    <w:rsid w:val="00731A24"/>
    <w:rsid w:val="00731A9A"/>
    <w:rsid w:val="00731B11"/>
    <w:rsid w:val="00731C02"/>
    <w:rsid w:val="00731C0E"/>
    <w:rsid w:val="00731C7B"/>
    <w:rsid w:val="00731CC5"/>
    <w:rsid w:val="00731D3B"/>
    <w:rsid w:val="00731E0B"/>
    <w:rsid w:val="00731E30"/>
    <w:rsid w:val="00731EBD"/>
    <w:rsid w:val="00731ED2"/>
    <w:rsid w:val="00731ED7"/>
    <w:rsid w:val="00732011"/>
    <w:rsid w:val="007320FC"/>
    <w:rsid w:val="007321A4"/>
    <w:rsid w:val="0073220A"/>
    <w:rsid w:val="00732230"/>
    <w:rsid w:val="00732333"/>
    <w:rsid w:val="007324A8"/>
    <w:rsid w:val="00732512"/>
    <w:rsid w:val="00732649"/>
    <w:rsid w:val="00732673"/>
    <w:rsid w:val="007326B1"/>
    <w:rsid w:val="0073285E"/>
    <w:rsid w:val="00732884"/>
    <w:rsid w:val="0073289F"/>
    <w:rsid w:val="0073296C"/>
    <w:rsid w:val="00732A07"/>
    <w:rsid w:val="00732AE2"/>
    <w:rsid w:val="00732AF2"/>
    <w:rsid w:val="00732BF6"/>
    <w:rsid w:val="00732C0B"/>
    <w:rsid w:val="00732C0E"/>
    <w:rsid w:val="00732C8D"/>
    <w:rsid w:val="00732CA5"/>
    <w:rsid w:val="00732CC5"/>
    <w:rsid w:val="00732D5B"/>
    <w:rsid w:val="00732D5D"/>
    <w:rsid w:val="00732DA4"/>
    <w:rsid w:val="00732EBC"/>
    <w:rsid w:val="00732F23"/>
    <w:rsid w:val="00732FF1"/>
    <w:rsid w:val="00733018"/>
    <w:rsid w:val="0073314D"/>
    <w:rsid w:val="00733276"/>
    <w:rsid w:val="0073348A"/>
    <w:rsid w:val="0073361C"/>
    <w:rsid w:val="007336C8"/>
    <w:rsid w:val="007336EA"/>
    <w:rsid w:val="007337DB"/>
    <w:rsid w:val="0073381C"/>
    <w:rsid w:val="00733859"/>
    <w:rsid w:val="00733A92"/>
    <w:rsid w:val="00733ACD"/>
    <w:rsid w:val="00733AF8"/>
    <w:rsid w:val="00733B26"/>
    <w:rsid w:val="00733BBB"/>
    <w:rsid w:val="00733D3C"/>
    <w:rsid w:val="00733D54"/>
    <w:rsid w:val="00733DEB"/>
    <w:rsid w:val="00733E00"/>
    <w:rsid w:val="00733E90"/>
    <w:rsid w:val="0073404D"/>
    <w:rsid w:val="0073433B"/>
    <w:rsid w:val="00734376"/>
    <w:rsid w:val="007343F8"/>
    <w:rsid w:val="00734458"/>
    <w:rsid w:val="0073460B"/>
    <w:rsid w:val="00734746"/>
    <w:rsid w:val="00734780"/>
    <w:rsid w:val="007348C4"/>
    <w:rsid w:val="007349CC"/>
    <w:rsid w:val="00734A0A"/>
    <w:rsid w:val="00734BC1"/>
    <w:rsid w:val="00734D47"/>
    <w:rsid w:val="00734D55"/>
    <w:rsid w:val="00734D70"/>
    <w:rsid w:val="00734D8A"/>
    <w:rsid w:val="00735046"/>
    <w:rsid w:val="007350A0"/>
    <w:rsid w:val="007350CF"/>
    <w:rsid w:val="007350F0"/>
    <w:rsid w:val="00735164"/>
    <w:rsid w:val="0073523F"/>
    <w:rsid w:val="00735334"/>
    <w:rsid w:val="00735413"/>
    <w:rsid w:val="0073543D"/>
    <w:rsid w:val="00735526"/>
    <w:rsid w:val="00735543"/>
    <w:rsid w:val="00735550"/>
    <w:rsid w:val="0073557A"/>
    <w:rsid w:val="0073565C"/>
    <w:rsid w:val="007356D6"/>
    <w:rsid w:val="00735913"/>
    <w:rsid w:val="00735A5A"/>
    <w:rsid w:val="00735C45"/>
    <w:rsid w:val="00735E44"/>
    <w:rsid w:val="00735E5F"/>
    <w:rsid w:val="00735E81"/>
    <w:rsid w:val="00735E93"/>
    <w:rsid w:val="00735F4C"/>
    <w:rsid w:val="007360A6"/>
    <w:rsid w:val="007360A8"/>
    <w:rsid w:val="007360FB"/>
    <w:rsid w:val="00736114"/>
    <w:rsid w:val="007361A9"/>
    <w:rsid w:val="007361AC"/>
    <w:rsid w:val="007361F0"/>
    <w:rsid w:val="007362DE"/>
    <w:rsid w:val="00736316"/>
    <w:rsid w:val="0073649C"/>
    <w:rsid w:val="0073653A"/>
    <w:rsid w:val="007365AE"/>
    <w:rsid w:val="007365FA"/>
    <w:rsid w:val="00736623"/>
    <w:rsid w:val="007366C8"/>
    <w:rsid w:val="0073677F"/>
    <w:rsid w:val="00736818"/>
    <w:rsid w:val="00736823"/>
    <w:rsid w:val="0073683E"/>
    <w:rsid w:val="00736852"/>
    <w:rsid w:val="0073697F"/>
    <w:rsid w:val="0073699A"/>
    <w:rsid w:val="00736A82"/>
    <w:rsid w:val="00736A8E"/>
    <w:rsid w:val="00736AC2"/>
    <w:rsid w:val="00736B1A"/>
    <w:rsid w:val="00736B7B"/>
    <w:rsid w:val="00736B87"/>
    <w:rsid w:val="00736BE4"/>
    <w:rsid w:val="00736F98"/>
    <w:rsid w:val="00737032"/>
    <w:rsid w:val="0073721F"/>
    <w:rsid w:val="0073722C"/>
    <w:rsid w:val="0073731F"/>
    <w:rsid w:val="00737380"/>
    <w:rsid w:val="007373CE"/>
    <w:rsid w:val="007375CB"/>
    <w:rsid w:val="007377F6"/>
    <w:rsid w:val="00737856"/>
    <w:rsid w:val="00737B14"/>
    <w:rsid w:val="00737B38"/>
    <w:rsid w:val="00737B48"/>
    <w:rsid w:val="00737C19"/>
    <w:rsid w:val="00737C77"/>
    <w:rsid w:val="0074007C"/>
    <w:rsid w:val="007400EF"/>
    <w:rsid w:val="007401F3"/>
    <w:rsid w:val="0074028D"/>
    <w:rsid w:val="007402DB"/>
    <w:rsid w:val="00740302"/>
    <w:rsid w:val="007405D8"/>
    <w:rsid w:val="00740880"/>
    <w:rsid w:val="00740A0C"/>
    <w:rsid w:val="00740A8F"/>
    <w:rsid w:val="00740ABB"/>
    <w:rsid w:val="00740B6A"/>
    <w:rsid w:val="00740C6C"/>
    <w:rsid w:val="00740C6F"/>
    <w:rsid w:val="00740CA4"/>
    <w:rsid w:val="00740D5B"/>
    <w:rsid w:val="00740DFA"/>
    <w:rsid w:val="00740EE9"/>
    <w:rsid w:val="00740F81"/>
    <w:rsid w:val="00740FC3"/>
    <w:rsid w:val="00741060"/>
    <w:rsid w:val="007411AE"/>
    <w:rsid w:val="007413E8"/>
    <w:rsid w:val="0074140E"/>
    <w:rsid w:val="007414E3"/>
    <w:rsid w:val="0074157F"/>
    <w:rsid w:val="007415FD"/>
    <w:rsid w:val="00741607"/>
    <w:rsid w:val="0074179B"/>
    <w:rsid w:val="007417E3"/>
    <w:rsid w:val="007418A1"/>
    <w:rsid w:val="00741933"/>
    <w:rsid w:val="00741943"/>
    <w:rsid w:val="0074196E"/>
    <w:rsid w:val="007419F0"/>
    <w:rsid w:val="00741A50"/>
    <w:rsid w:val="00741BEA"/>
    <w:rsid w:val="00741C0D"/>
    <w:rsid w:val="00741D19"/>
    <w:rsid w:val="00741E25"/>
    <w:rsid w:val="00741F71"/>
    <w:rsid w:val="00741FF7"/>
    <w:rsid w:val="00742065"/>
    <w:rsid w:val="00742096"/>
    <w:rsid w:val="007420FB"/>
    <w:rsid w:val="00742151"/>
    <w:rsid w:val="00742165"/>
    <w:rsid w:val="007421AB"/>
    <w:rsid w:val="00742204"/>
    <w:rsid w:val="00742292"/>
    <w:rsid w:val="00742302"/>
    <w:rsid w:val="0074249C"/>
    <w:rsid w:val="0074266C"/>
    <w:rsid w:val="0074276F"/>
    <w:rsid w:val="00742869"/>
    <w:rsid w:val="007428CA"/>
    <w:rsid w:val="00742921"/>
    <w:rsid w:val="007429D1"/>
    <w:rsid w:val="00742B43"/>
    <w:rsid w:val="00742C6D"/>
    <w:rsid w:val="00742D60"/>
    <w:rsid w:val="00742F07"/>
    <w:rsid w:val="007431A4"/>
    <w:rsid w:val="00743208"/>
    <w:rsid w:val="007434D0"/>
    <w:rsid w:val="0074356C"/>
    <w:rsid w:val="007436FB"/>
    <w:rsid w:val="007437D8"/>
    <w:rsid w:val="0074380D"/>
    <w:rsid w:val="0074397E"/>
    <w:rsid w:val="007439E5"/>
    <w:rsid w:val="007439E8"/>
    <w:rsid w:val="00743ADC"/>
    <w:rsid w:val="00743C6A"/>
    <w:rsid w:val="00743D54"/>
    <w:rsid w:val="00743D6A"/>
    <w:rsid w:val="00743DD9"/>
    <w:rsid w:val="00743E82"/>
    <w:rsid w:val="00743E93"/>
    <w:rsid w:val="00743F3D"/>
    <w:rsid w:val="00743FB1"/>
    <w:rsid w:val="00744011"/>
    <w:rsid w:val="00744273"/>
    <w:rsid w:val="0074427B"/>
    <w:rsid w:val="00744406"/>
    <w:rsid w:val="00744454"/>
    <w:rsid w:val="0074445A"/>
    <w:rsid w:val="0074445E"/>
    <w:rsid w:val="007445A4"/>
    <w:rsid w:val="00744718"/>
    <w:rsid w:val="00744732"/>
    <w:rsid w:val="00744775"/>
    <w:rsid w:val="00744822"/>
    <w:rsid w:val="0074484A"/>
    <w:rsid w:val="0074484D"/>
    <w:rsid w:val="00744887"/>
    <w:rsid w:val="007448ED"/>
    <w:rsid w:val="007449C0"/>
    <w:rsid w:val="00744A9A"/>
    <w:rsid w:val="00744ACB"/>
    <w:rsid w:val="00744B53"/>
    <w:rsid w:val="00744BF1"/>
    <w:rsid w:val="00744D22"/>
    <w:rsid w:val="00744D83"/>
    <w:rsid w:val="00744D86"/>
    <w:rsid w:val="00744DBE"/>
    <w:rsid w:val="0074500E"/>
    <w:rsid w:val="00745103"/>
    <w:rsid w:val="0074518B"/>
    <w:rsid w:val="007451AC"/>
    <w:rsid w:val="0074527A"/>
    <w:rsid w:val="0074529F"/>
    <w:rsid w:val="007452C9"/>
    <w:rsid w:val="0074545B"/>
    <w:rsid w:val="0074569D"/>
    <w:rsid w:val="00745864"/>
    <w:rsid w:val="0074598E"/>
    <w:rsid w:val="00745A74"/>
    <w:rsid w:val="00745A81"/>
    <w:rsid w:val="00745A83"/>
    <w:rsid w:val="00745B3A"/>
    <w:rsid w:val="00745B5F"/>
    <w:rsid w:val="00745BC4"/>
    <w:rsid w:val="00745D80"/>
    <w:rsid w:val="00745E2D"/>
    <w:rsid w:val="00745FA1"/>
    <w:rsid w:val="00746080"/>
    <w:rsid w:val="00746142"/>
    <w:rsid w:val="00746236"/>
    <w:rsid w:val="007462D7"/>
    <w:rsid w:val="007462E2"/>
    <w:rsid w:val="007464BC"/>
    <w:rsid w:val="007464EC"/>
    <w:rsid w:val="00746519"/>
    <w:rsid w:val="007465C0"/>
    <w:rsid w:val="00746612"/>
    <w:rsid w:val="00746658"/>
    <w:rsid w:val="007466F4"/>
    <w:rsid w:val="007467C8"/>
    <w:rsid w:val="007468A0"/>
    <w:rsid w:val="0074696B"/>
    <w:rsid w:val="00746A0C"/>
    <w:rsid w:val="00746A1E"/>
    <w:rsid w:val="00746A75"/>
    <w:rsid w:val="00746B7C"/>
    <w:rsid w:val="00746C21"/>
    <w:rsid w:val="00746C64"/>
    <w:rsid w:val="00746C6D"/>
    <w:rsid w:val="00746EC1"/>
    <w:rsid w:val="00746F35"/>
    <w:rsid w:val="007470F6"/>
    <w:rsid w:val="007470FB"/>
    <w:rsid w:val="00747283"/>
    <w:rsid w:val="007472A3"/>
    <w:rsid w:val="007472B0"/>
    <w:rsid w:val="0074731C"/>
    <w:rsid w:val="00747330"/>
    <w:rsid w:val="0074734B"/>
    <w:rsid w:val="00747375"/>
    <w:rsid w:val="00747438"/>
    <w:rsid w:val="00747492"/>
    <w:rsid w:val="007474A6"/>
    <w:rsid w:val="007474ED"/>
    <w:rsid w:val="00747512"/>
    <w:rsid w:val="00747741"/>
    <w:rsid w:val="007477BD"/>
    <w:rsid w:val="00747821"/>
    <w:rsid w:val="00747836"/>
    <w:rsid w:val="007478F1"/>
    <w:rsid w:val="00747ADC"/>
    <w:rsid w:val="00747B3C"/>
    <w:rsid w:val="00747B80"/>
    <w:rsid w:val="00747C01"/>
    <w:rsid w:val="00747C5E"/>
    <w:rsid w:val="00747CEE"/>
    <w:rsid w:val="00747D02"/>
    <w:rsid w:val="00747D3C"/>
    <w:rsid w:val="00747D81"/>
    <w:rsid w:val="00747DE9"/>
    <w:rsid w:val="00747E0E"/>
    <w:rsid w:val="00747F61"/>
    <w:rsid w:val="00747FA9"/>
    <w:rsid w:val="00750244"/>
    <w:rsid w:val="00750468"/>
    <w:rsid w:val="007504D8"/>
    <w:rsid w:val="007505A6"/>
    <w:rsid w:val="00750A14"/>
    <w:rsid w:val="00750AB0"/>
    <w:rsid w:val="00750C5D"/>
    <w:rsid w:val="00750D06"/>
    <w:rsid w:val="00750D38"/>
    <w:rsid w:val="00750D3B"/>
    <w:rsid w:val="00750E08"/>
    <w:rsid w:val="00750EFB"/>
    <w:rsid w:val="00751136"/>
    <w:rsid w:val="00751198"/>
    <w:rsid w:val="00751294"/>
    <w:rsid w:val="00751319"/>
    <w:rsid w:val="00751383"/>
    <w:rsid w:val="007514C1"/>
    <w:rsid w:val="00751649"/>
    <w:rsid w:val="007517C7"/>
    <w:rsid w:val="007518CB"/>
    <w:rsid w:val="007518E3"/>
    <w:rsid w:val="007519CA"/>
    <w:rsid w:val="007519D9"/>
    <w:rsid w:val="00751A38"/>
    <w:rsid w:val="00751ABB"/>
    <w:rsid w:val="00751AE7"/>
    <w:rsid w:val="00751B9F"/>
    <w:rsid w:val="00751D9B"/>
    <w:rsid w:val="00751F14"/>
    <w:rsid w:val="00751F40"/>
    <w:rsid w:val="0075210C"/>
    <w:rsid w:val="007521AC"/>
    <w:rsid w:val="007521B0"/>
    <w:rsid w:val="00752294"/>
    <w:rsid w:val="00752327"/>
    <w:rsid w:val="00752481"/>
    <w:rsid w:val="007524E0"/>
    <w:rsid w:val="0075258A"/>
    <w:rsid w:val="007525B2"/>
    <w:rsid w:val="007526A8"/>
    <w:rsid w:val="007527F0"/>
    <w:rsid w:val="0075283C"/>
    <w:rsid w:val="00752BA9"/>
    <w:rsid w:val="00752C7D"/>
    <w:rsid w:val="00752CD5"/>
    <w:rsid w:val="00752D27"/>
    <w:rsid w:val="00752D5E"/>
    <w:rsid w:val="00752EE6"/>
    <w:rsid w:val="00752F0C"/>
    <w:rsid w:val="00752F82"/>
    <w:rsid w:val="0075312B"/>
    <w:rsid w:val="0075316D"/>
    <w:rsid w:val="00753192"/>
    <w:rsid w:val="007534CD"/>
    <w:rsid w:val="007534E8"/>
    <w:rsid w:val="0075359F"/>
    <w:rsid w:val="007535B9"/>
    <w:rsid w:val="00753642"/>
    <w:rsid w:val="007536AC"/>
    <w:rsid w:val="00753878"/>
    <w:rsid w:val="0075390C"/>
    <w:rsid w:val="0075390F"/>
    <w:rsid w:val="00753933"/>
    <w:rsid w:val="00753A03"/>
    <w:rsid w:val="00753A5F"/>
    <w:rsid w:val="00753A9B"/>
    <w:rsid w:val="00753C40"/>
    <w:rsid w:val="00753D55"/>
    <w:rsid w:val="007541D3"/>
    <w:rsid w:val="007541DE"/>
    <w:rsid w:val="007541E3"/>
    <w:rsid w:val="00754219"/>
    <w:rsid w:val="00754357"/>
    <w:rsid w:val="00754393"/>
    <w:rsid w:val="007543D7"/>
    <w:rsid w:val="00754690"/>
    <w:rsid w:val="007546AB"/>
    <w:rsid w:val="007546E2"/>
    <w:rsid w:val="007547B4"/>
    <w:rsid w:val="00754856"/>
    <w:rsid w:val="0075486A"/>
    <w:rsid w:val="00754918"/>
    <w:rsid w:val="00754961"/>
    <w:rsid w:val="0075497B"/>
    <w:rsid w:val="00754982"/>
    <w:rsid w:val="0075498C"/>
    <w:rsid w:val="007549EA"/>
    <w:rsid w:val="00754A08"/>
    <w:rsid w:val="00754D62"/>
    <w:rsid w:val="00754D74"/>
    <w:rsid w:val="00754ED6"/>
    <w:rsid w:val="0075502C"/>
    <w:rsid w:val="007550B1"/>
    <w:rsid w:val="007550EC"/>
    <w:rsid w:val="007550FB"/>
    <w:rsid w:val="00755129"/>
    <w:rsid w:val="0075515A"/>
    <w:rsid w:val="007551BE"/>
    <w:rsid w:val="007551F3"/>
    <w:rsid w:val="007552D7"/>
    <w:rsid w:val="0075537C"/>
    <w:rsid w:val="0075540A"/>
    <w:rsid w:val="00755442"/>
    <w:rsid w:val="0075547C"/>
    <w:rsid w:val="0075549B"/>
    <w:rsid w:val="00755601"/>
    <w:rsid w:val="00755614"/>
    <w:rsid w:val="0075568C"/>
    <w:rsid w:val="007556E5"/>
    <w:rsid w:val="0075580D"/>
    <w:rsid w:val="007558D8"/>
    <w:rsid w:val="0075590E"/>
    <w:rsid w:val="007559E0"/>
    <w:rsid w:val="00755ABA"/>
    <w:rsid w:val="00755B16"/>
    <w:rsid w:val="00755C85"/>
    <w:rsid w:val="00755CB6"/>
    <w:rsid w:val="00755CE0"/>
    <w:rsid w:val="00755CE2"/>
    <w:rsid w:val="00755E55"/>
    <w:rsid w:val="00756189"/>
    <w:rsid w:val="0075623A"/>
    <w:rsid w:val="0075623C"/>
    <w:rsid w:val="007563FF"/>
    <w:rsid w:val="00756444"/>
    <w:rsid w:val="007564C5"/>
    <w:rsid w:val="00756599"/>
    <w:rsid w:val="007566DE"/>
    <w:rsid w:val="00756868"/>
    <w:rsid w:val="0075686C"/>
    <w:rsid w:val="0075692F"/>
    <w:rsid w:val="0075699F"/>
    <w:rsid w:val="00756A36"/>
    <w:rsid w:val="00756ADB"/>
    <w:rsid w:val="00756B83"/>
    <w:rsid w:val="00756CA3"/>
    <w:rsid w:val="00756CD0"/>
    <w:rsid w:val="00756CF2"/>
    <w:rsid w:val="00756D19"/>
    <w:rsid w:val="00756EC2"/>
    <w:rsid w:val="00756FBA"/>
    <w:rsid w:val="00757000"/>
    <w:rsid w:val="00757034"/>
    <w:rsid w:val="00757093"/>
    <w:rsid w:val="007570A7"/>
    <w:rsid w:val="00757118"/>
    <w:rsid w:val="0075718D"/>
    <w:rsid w:val="007571C0"/>
    <w:rsid w:val="007571CD"/>
    <w:rsid w:val="007571D9"/>
    <w:rsid w:val="00757248"/>
    <w:rsid w:val="007572CF"/>
    <w:rsid w:val="00757313"/>
    <w:rsid w:val="007573C2"/>
    <w:rsid w:val="007574B5"/>
    <w:rsid w:val="0075769E"/>
    <w:rsid w:val="007576C3"/>
    <w:rsid w:val="0075777D"/>
    <w:rsid w:val="0075778C"/>
    <w:rsid w:val="0075784B"/>
    <w:rsid w:val="007578FF"/>
    <w:rsid w:val="00757943"/>
    <w:rsid w:val="007579AC"/>
    <w:rsid w:val="007579AE"/>
    <w:rsid w:val="007579B5"/>
    <w:rsid w:val="007579C4"/>
    <w:rsid w:val="007579D7"/>
    <w:rsid w:val="00757B07"/>
    <w:rsid w:val="00757BEF"/>
    <w:rsid w:val="00757CA4"/>
    <w:rsid w:val="00757CA5"/>
    <w:rsid w:val="00757D17"/>
    <w:rsid w:val="00757DAC"/>
    <w:rsid w:val="00757E8C"/>
    <w:rsid w:val="0076005C"/>
    <w:rsid w:val="007600B6"/>
    <w:rsid w:val="00760121"/>
    <w:rsid w:val="00760202"/>
    <w:rsid w:val="00760269"/>
    <w:rsid w:val="0076029A"/>
    <w:rsid w:val="00760378"/>
    <w:rsid w:val="00760387"/>
    <w:rsid w:val="007603B3"/>
    <w:rsid w:val="00760519"/>
    <w:rsid w:val="00760547"/>
    <w:rsid w:val="007605D6"/>
    <w:rsid w:val="0076060E"/>
    <w:rsid w:val="00760656"/>
    <w:rsid w:val="00760710"/>
    <w:rsid w:val="00760864"/>
    <w:rsid w:val="00760893"/>
    <w:rsid w:val="00760AAA"/>
    <w:rsid w:val="00760AB0"/>
    <w:rsid w:val="00760B75"/>
    <w:rsid w:val="00760BFD"/>
    <w:rsid w:val="00760C1F"/>
    <w:rsid w:val="00760CC5"/>
    <w:rsid w:val="00760F9B"/>
    <w:rsid w:val="00760FE1"/>
    <w:rsid w:val="0076102E"/>
    <w:rsid w:val="0076117B"/>
    <w:rsid w:val="007611FF"/>
    <w:rsid w:val="00761302"/>
    <w:rsid w:val="0076138D"/>
    <w:rsid w:val="007614EC"/>
    <w:rsid w:val="00761537"/>
    <w:rsid w:val="007615BF"/>
    <w:rsid w:val="007617DF"/>
    <w:rsid w:val="00761828"/>
    <w:rsid w:val="00761858"/>
    <w:rsid w:val="0076186F"/>
    <w:rsid w:val="007618C5"/>
    <w:rsid w:val="007618F0"/>
    <w:rsid w:val="00761B59"/>
    <w:rsid w:val="00761B8D"/>
    <w:rsid w:val="00761BF5"/>
    <w:rsid w:val="00761C3A"/>
    <w:rsid w:val="00761CC1"/>
    <w:rsid w:val="00761CF3"/>
    <w:rsid w:val="00761DDB"/>
    <w:rsid w:val="00761E90"/>
    <w:rsid w:val="00761EAE"/>
    <w:rsid w:val="00761F4D"/>
    <w:rsid w:val="00761F9B"/>
    <w:rsid w:val="00761FC7"/>
    <w:rsid w:val="00762093"/>
    <w:rsid w:val="00762220"/>
    <w:rsid w:val="0076236E"/>
    <w:rsid w:val="007623A4"/>
    <w:rsid w:val="00762487"/>
    <w:rsid w:val="00762679"/>
    <w:rsid w:val="00762681"/>
    <w:rsid w:val="007626B7"/>
    <w:rsid w:val="0076284A"/>
    <w:rsid w:val="00762942"/>
    <w:rsid w:val="00762A08"/>
    <w:rsid w:val="00762BA7"/>
    <w:rsid w:val="00762D50"/>
    <w:rsid w:val="00762D67"/>
    <w:rsid w:val="00762DAB"/>
    <w:rsid w:val="00762EB8"/>
    <w:rsid w:val="00763108"/>
    <w:rsid w:val="00763120"/>
    <w:rsid w:val="0076312B"/>
    <w:rsid w:val="00763179"/>
    <w:rsid w:val="00763326"/>
    <w:rsid w:val="00763381"/>
    <w:rsid w:val="007633A7"/>
    <w:rsid w:val="00763421"/>
    <w:rsid w:val="00763443"/>
    <w:rsid w:val="0076357E"/>
    <w:rsid w:val="0076359D"/>
    <w:rsid w:val="0076362A"/>
    <w:rsid w:val="0076372F"/>
    <w:rsid w:val="00763743"/>
    <w:rsid w:val="00763788"/>
    <w:rsid w:val="0076384C"/>
    <w:rsid w:val="0076399D"/>
    <w:rsid w:val="00763AC9"/>
    <w:rsid w:val="00763B79"/>
    <w:rsid w:val="00763BF6"/>
    <w:rsid w:val="00763C0C"/>
    <w:rsid w:val="00763CA9"/>
    <w:rsid w:val="00763F64"/>
    <w:rsid w:val="00764017"/>
    <w:rsid w:val="00764075"/>
    <w:rsid w:val="0076411B"/>
    <w:rsid w:val="00764176"/>
    <w:rsid w:val="00764185"/>
    <w:rsid w:val="00764187"/>
    <w:rsid w:val="00764247"/>
    <w:rsid w:val="007642FB"/>
    <w:rsid w:val="00764339"/>
    <w:rsid w:val="007643D8"/>
    <w:rsid w:val="0076447D"/>
    <w:rsid w:val="007644F6"/>
    <w:rsid w:val="00764562"/>
    <w:rsid w:val="00764590"/>
    <w:rsid w:val="007645CC"/>
    <w:rsid w:val="00764658"/>
    <w:rsid w:val="00764668"/>
    <w:rsid w:val="0076466E"/>
    <w:rsid w:val="00764671"/>
    <w:rsid w:val="007646E8"/>
    <w:rsid w:val="00764792"/>
    <w:rsid w:val="00764A29"/>
    <w:rsid w:val="00764A55"/>
    <w:rsid w:val="00764B18"/>
    <w:rsid w:val="00764B65"/>
    <w:rsid w:val="00764B67"/>
    <w:rsid w:val="00764BCC"/>
    <w:rsid w:val="00764CFB"/>
    <w:rsid w:val="00764D4A"/>
    <w:rsid w:val="00764E25"/>
    <w:rsid w:val="00764E9B"/>
    <w:rsid w:val="00764F88"/>
    <w:rsid w:val="00764FA2"/>
    <w:rsid w:val="0076501B"/>
    <w:rsid w:val="00765093"/>
    <w:rsid w:val="007650AF"/>
    <w:rsid w:val="00765124"/>
    <w:rsid w:val="0076525D"/>
    <w:rsid w:val="0076526A"/>
    <w:rsid w:val="0076538A"/>
    <w:rsid w:val="0076538F"/>
    <w:rsid w:val="0076542B"/>
    <w:rsid w:val="00765499"/>
    <w:rsid w:val="007654F0"/>
    <w:rsid w:val="00765526"/>
    <w:rsid w:val="00765B6A"/>
    <w:rsid w:val="00765B7A"/>
    <w:rsid w:val="00765C0C"/>
    <w:rsid w:val="00765D89"/>
    <w:rsid w:val="00765DA1"/>
    <w:rsid w:val="00765E01"/>
    <w:rsid w:val="00765EB7"/>
    <w:rsid w:val="00765FFA"/>
    <w:rsid w:val="00766194"/>
    <w:rsid w:val="00766246"/>
    <w:rsid w:val="007662BA"/>
    <w:rsid w:val="0076638B"/>
    <w:rsid w:val="00766496"/>
    <w:rsid w:val="0076649D"/>
    <w:rsid w:val="00766555"/>
    <w:rsid w:val="0076657E"/>
    <w:rsid w:val="007665A2"/>
    <w:rsid w:val="00766605"/>
    <w:rsid w:val="00766612"/>
    <w:rsid w:val="0076665F"/>
    <w:rsid w:val="00766806"/>
    <w:rsid w:val="0076680B"/>
    <w:rsid w:val="00766948"/>
    <w:rsid w:val="0076699D"/>
    <w:rsid w:val="00766A53"/>
    <w:rsid w:val="00766ACF"/>
    <w:rsid w:val="00766B36"/>
    <w:rsid w:val="00766B99"/>
    <w:rsid w:val="00766D50"/>
    <w:rsid w:val="00766E9D"/>
    <w:rsid w:val="00766EDF"/>
    <w:rsid w:val="00766F6D"/>
    <w:rsid w:val="00767162"/>
    <w:rsid w:val="00767377"/>
    <w:rsid w:val="0076739D"/>
    <w:rsid w:val="007673EC"/>
    <w:rsid w:val="007675E5"/>
    <w:rsid w:val="007676D3"/>
    <w:rsid w:val="007677D2"/>
    <w:rsid w:val="0076785B"/>
    <w:rsid w:val="00767876"/>
    <w:rsid w:val="00767895"/>
    <w:rsid w:val="00767931"/>
    <w:rsid w:val="00767966"/>
    <w:rsid w:val="00767B4B"/>
    <w:rsid w:val="00767B70"/>
    <w:rsid w:val="00767C05"/>
    <w:rsid w:val="00767C15"/>
    <w:rsid w:val="00767C60"/>
    <w:rsid w:val="00767DB7"/>
    <w:rsid w:val="00767E17"/>
    <w:rsid w:val="00767E3C"/>
    <w:rsid w:val="00767F67"/>
    <w:rsid w:val="00767F9E"/>
    <w:rsid w:val="00767FB8"/>
    <w:rsid w:val="00767FD1"/>
    <w:rsid w:val="0077009D"/>
    <w:rsid w:val="0077017E"/>
    <w:rsid w:val="00770215"/>
    <w:rsid w:val="00770242"/>
    <w:rsid w:val="007703B7"/>
    <w:rsid w:val="0077041D"/>
    <w:rsid w:val="00770438"/>
    <w:rsid w:val="00770598"/>
    <w:rsid w:val="00770599"/>
    <w:rsid w:val="007706CD"/>
    <w:rsid w:val="00770750"/>
    <w:rsid w:val="007708CD"/>
    <w:rsid w:val="007708DA"/>
    <w:rsid w:val="00770A28"/>
    <w:rsid w:val="00770A38"/>
    <w:rsid w:val="00770A8C"/>
    <w:rsid w:val="00770B18"/>
    <w:rsid w:val="00770C9C"/>
    <w:rsid w:val="00770F57"/>
    <w:rsid w:val="00770FE2"/>
    <w:rsid w:val="00771070"/>
    <w:rsid w:val="00771084"/>
    <w:rsid w:val="00771131"/>
    <w:rsid w:val="00771174"/>
    <w:rsid w:val="00771361"/>
    <w:rsid w:val="007714A8"/>
    <w:rsid w:val="00771615"/>
    <w:rsid w:val="007716AD"/>
    <w:rsid w:val="007718AD"/>
    <w:rsid w:val="00771972"/>
    <w:rsid w:val="00771996"/>
    <w:rsid w:val="007719BF"/>
    <w:rsid w:val="00771A53"/>
    <w:rsid w:val="00771AB2"/>
    <w:rsid w:val="00771C06"/>
    <w:rsid w:val="00771C9A"/>
    <w:rsid w:val="00771CF9"/>
    <w:rsid w:val="00771D34"/>
    <w:rsid w:val="00771EB5"/>
    <w:rsid w:val="00771F2C"/>
    <w:rsid w:val="00771FAD"/>
    <w:rsid w:val="007720DC"/>
    <w:rsid w:val="00772100"/>
    <w:rsid w:val="007722B4"/>
    <w:rsid w:val="0077230F"/>
    <w:rsid w:val="0077233E"/>
    <w:rsid w:val="007723AE"/>
    <w:rsid w:val="007723BF"/>
    <w:rsid w:val="0077240D"/>
    <w:rsid w:val="007726A6"/>
    <w:rsid w:val="007726EC"/>
    <w:rsid w:val="0077282C"/>
    <w:rsid w:val="00772959"/>
    <w:rsid w:val="00772A38"/>
    <w:rsid w:val="00772B31"/>
    <w:rsid w:val="00772B59"/>
    <w:rsid w:val="00772BD9"/>
    <w:rsid w:val="00772C52"/>
    <w:rsid w:val="00772DEE"/>
    <w:rsid w:val="00772F1D"/>
    <w:rsid w:val="00773003"/>
    <w:rsid w:val="0077306B"/>
    <w:rsid w:val="00773244"/>
    <w:rsid w:val="007732A6"/>
    <w:rsid w:val="007733F0"/>
    <w:rsid w:val="007734E5"/>
    <w:rsid w:val="0077364D"/>
    <w:rsid w:val="00773653"/>
    <w:rsid w:val="0077373C"/>
    <w:rsid w:val="007737A2"/>
    <w:rsid w:val="007737C9"/>
    <w:rsid w:val="007737DB"/>
    <w:rsid w:val="0077383D"/>
    <w:rsid w:val="0077387B"/>
    <w:rsid w:val="00773993"/>
    <w:rsid w:val="00773A53"/>
    <w:rsid w:val="00773ADB"/>
    <w:rsid w:val="00773AFC"/>
    <w:rsid w:val="00773B0F"/>
    <w:rsid w:val="00773B54"/>
    <w:rsid w:val="00773BFF"/>
    <w:rsid w:val="00773CBC"/>
    <w:rsid w:val="00773D0C"/>
    <w:rsid w:val="00773D64"/>
    <w:rsid w:val="00773DF7"/>
    <w:rsid w:val="00773E74"/>
    <w:rsid w:val="00773F0B"/>
    <w:rsid w:val="00773FC2"/>
    <w:rsid w:val="00774014"/>
    <w:rsid w:val="0077408D"/>
    <w:rsid w:val="007740A4"/>
    <w:rsid w:val="007740A8"/>
    <w:rsid w:val="00774321"/>
    <w:rsid w:val="00774406"/>
    <w:rsid w:val="00774456"/>
    <w:rsid w:val="00774459"/>
    <w:rsid w:val="007745F4"/>
    <w:rsid w:val="007747DC"/>
    <w:rsid w:val="00774888"/>
    <w:rsid w:val="007749D7"/>
    <w:rsid w:val="00774A4A"/>
    <w:rsid w:val="00774A83"/>
    <w:rsid w:val="00774B67"/>
    <w:rsid w:val="00774B86"/>
    <w:rsid w:val="00774BDE"/>
    <w:rsid w:val="00774C17"/>
    <w:rsid w:val="00774DC5"/>
    <w:rsid w:val="00774FD4"/>
    <w:rsid w:val="00775008"/>
    <w:rsid w:val="0077501D"/>
    <w:rsid w:val="0077508F"/>
    <w:rsid w:val="00775116"/>
    <w:rsid w:val="00775122"/>
    <w:rsid w:val="007752A4"/>
    <w:rsid w:val="00775680"/>
    <w:rsid w:val="007756E6"/>
    <w:rsid w:val="0077575F"/>
    <w:rsid w:val="00775774"/>
    <w:rsid w:val="00775975"/>
    <w:rsid w:val="00775A66"/>
    <w:rsid w:val="00775AAB"/>
    <w:rsid w:val="00775BD6"/>
    <w:rsid w:val="00775CFE"/>
    <w:rsid w:val="00775DDD"/>
    <w:rsid w:val="00775E24"/>
    <w:rsid w:val="00775E2F"/>
    <w:rsid w:val="00775ED9"/>
    <w:rsid w:val="007760CA"/>
    <w:rsid w:val="00776222"/>
    <w:rsid w:val="00776401"/>
    <w:rsid w:val="007764C2"/>
    <w:rsid w:val="0077668D"/>
    <w:rsid w:val="00776792"/>
    <w:rsid w:val="007767B6"/>
    <w:rsid w:val="007768F6"/>
    <w:rsid w:val="0077698C"/>
    <w:rsid w:val="007769AA"/>
    <w:rsid w:val="007769DC"/>
    <w:rsid w:val="007769F5"/>
    <w:rsid w:val="00776ADC"/>
    <w:rsid w:val="00776C0B"/>
    <w:rsid w:val="00776C5E"/>
    <w:rsid w:val="00776CD7"/>
    <w:rsid w:val="00776D5F"/>
    <w:rsid w:val="00776DB3"/>
    <w:rsid w:val="00776DDB"/>
    <w:rsid w:val="00776EDC"/>
    <w:rsid w:val="00776EF0"/>
    <w:rsid w:val="00776F38"/>
    <w:rsid w:val="00776F67"/>
    <w:rsid w:val="00777068"/>
    <w:rsid w:val="007770D3"/>
    <w:rsid w:val="007770E1"/>
    <w:rsid w:val="00777121"/>
    <w:rsid w:val="00777269"/>
    <w:rsid w:val="007772D1"/>
    <w:rsid w:val="007773A7"/>
    <w:rsid w:val="007773F7"/>
    <w:rsid w:val="00777406"/>
    <w:rsid w:val="00777467"/>
    <w:rsid w:val="007774DD"/>
    <w:rsid w:val="00777509"/>
    <w:rsid w:val="0077752B"/>
    <w:rsid w:val="007776CD"/>
    <w:rsid w:val="00777790"/>
    <w:rsid w:val="0077786D"/>
    <w:rsid w:val="0077788F"/>
    <w:rsid w:val="007778C0"/>
    <w:rsid w:val="00777A6D"/>
    <w:rsid w:val="00777AE6"/>
    <w:rsid w:val="00777B35"/>
    <w:rsid w:val="00777BA1"/>
    <w:rsid w:val="00777BB8"/>
    <w:rsid w:val="00777C47"/>
    <w:rsid w:val="00777C75"/>
    <w:rsid w:val="00777D19"/>
    <w:rsid w:val="00777F5E"/>
    <w:rsid w:val="00777FD4"/>
    <w:rsid w:val="00780059"/>
    <w:rsid w:val="00780165"/>
    <w:rsid w:val="007801D2"/>
    <w:rsid w:val="00780255"/>
    <w:rsid w:val="007802DE"/>
    <w:rsid w:val="007803F2"/>
    <w:rsid w:val="0078056E"/>
    <w:rsid w:val="00780609"/>
    <w:rsid w:val="007807DA"/>
    <w:rsid w:val="007809A1"/>
    <w:rsid w:val="00780A7E"/>
    <w:rsid w:val="00780A83"/>
    <w:rsid w:val="00780AD7"/>
    <w:rsid w:val="00780B0D"/>
    <w:rsid w:val="00780B75"/>
    <w:rsid w:val="00780BF1"/>
    <w:rsid w:val="00780EB6"/>
    <w:rsid w:val="00780F39"/>
    <w:rsid w:val="00780F40"/>
    <w:rsid w:val="00781285"/>
    <w:rsid w:val="00781347"/>
    <w:rsid w:val="00781363"/>
    <w:rsid w:val="007813C1"/>
    <w:rsid w:val="007815CE"/>
    <w:rsid w:val="0078160F"/>
    <w:rsid w:val="0078161A"/>
    <w:rsid w:val="0078189A"/>
    <w:rsid w:val="00781979"/>
    <w:rsid w:val="00781B70"/>
    <w:rsid w:val="00781CB2"/>
    <w:rsid w:val="00781CC0"/>
    <w:rsid w:val="00781CC8"/>
    <w:rsid w:val="00781D00"/>
    <w:rsid w:val="00781D5B"/>
    <w:rsid w:val="00781D5C"/>
    <w:rsid w:val="00781E03"/>
    <w:rsid w:val="00781E09"/>
    <w:rsid w:val="00781E69"/>
    <w:rsid w:val="00781EF9"/>
    <w:rsid w:val="00781F64"/>
    <w:rsid w:val="007820C3"/>
    <w:rsid w:val="0078212E"/>
    <w:rsid w:val="007823F9"/>
    <w:rsid w:val="007824AD"/>
    <w:rsid w:val="007824DF"/>
    <w:rsid w:val="00782558"/>
    <w:rsid w:val="0078266E"/>
    <w:rsid w:val="00782690"/>
    <w:rsid w:val="007826DC"/>
    <w:rsid w:val="00782855"/>
    <w:rsid w:val="007828D0"/>
    <w:rsid w:val="00782919"/>
    <w:rsid w:val="00782949"/>
    <w:rsid w:val="00782A5E"/>
    <w:rsid w:val="00782C72"/>
    <w:rsid w:val="00782CD8"/>
    <w:rsid w:val="00782E5A"/>
    <w:rsid w:val="00782E7F"/>
    <w:rsid w:val="00782E87"/>
    <w:rsid w:val="00782F6D"/>
    <w:rsid w:val="00782FD4"/>
    <w:rsid w:val="007830E0"/>
    <w:rsid w:val="00783120"/>
    <w:rsid w:val="0078314C"/>
    <w:rsid w:val="00783250"/>
    <w:rsid w:val="00783451"/>
    <w:rsid w:val="0078360B"/>
    <w:rsid w:val="0078367E"/>
    <w:rsid w:val="0078369F"/>
    <w:rsid w:val="007836B6"/>
    <w:rsid w:val="007836CD"/>
    <w:rsid w:val="0078383D"/>
    <w:rsid w:val="0078384C"/>
    <w:rsid w:val="007838A9"/>
    <w:rsid w:val="0078394E"/>
    <w:rsid w:val="00783969"/>
    <w:rsid w:val="007839A9"/>
    <w:rsid w:val="007839DF"/>
    <w:rsid w:val="00783A80"/>
    <w:rsid w:val="00783B64"/>
    <w:rsid w:val="00783B9B"/>
    <w:rsid w:val="00783C94"/>
    <w:rsid w:val="00783D12"/>
    <w:rsid w:val="00783ECF"/>
    <w:rsid w:val="007841D2"/>
    <w:rsid w:val="00784287"/>
    <w:rsid w:val="0078428D"/>
    <w:rsid w:val="007842F9"/>
    <w:rsid w:val="00784358"/>
    <w:rsid w:val="007843F8"/>
    <w:rsid w:val="00784464"/>
    <w:rsid w:val="007844A7"/>
    <w:rsid w:val="007844BF"/>
    <w:rsid w:val="007845B7"/>
    <w:rsid w:val="0078461E"/>
    <w:rsid w:val="0078462F"/>
    <w:rsid w:val="00784718"/>
    <w:rsid w:val="007847A4"/>
    <w:rsid w:val="00784850"/>
    <w:rsid w:val="0078488B"/>
    <w:rsid w:val="007848D8"/>
    <w:rsid w:val="0078491F"/>
    <w:rsid w:val="0078492D"/>
    <w:rsid w:val="0078495F"/>
    <w:rsid w:val="00784979"/>
    <w:rsid w:val="007849AC"/>
    <w:rsid w:val="007849BD"/>
    <w:rsid w:val="007849C7"/>
    <w:rsid w:val="00784A60"/>
    <w:rsid w:val="00784ABC"/>
    <w:rsid w:val="00784ABD"/>
    <w:rsid w:val="00784AFE"/>
    <w:rsid w:val="00784BAF"/>
    <w:rsid w:val="00784C6A"/>
    <w:rsid w:val="00784CCE"/>
    <w:rsid w:val="00784CD7"/>
    <w:rsid w:val="00784E49"/>
    <w:rsid w:val="00784EBE"/>
    <w:rsid w:val="00784F24"/>
    <w:rsid w:val="0078503D"/>
    <w:rsid w:val="00785097"/>
    <w:rsid w:val="007850D9"/>
    <w:rsid w:val="00785109"/>
    <w:rsid w:val="00785133"/>
    <w:rsid w:val="007852B7"/>
    <w:rsid w:val="007852F9"/>
    <w:rsid w:val="0078541D"/>
    <w:rsid w:val="00785528"/>
    <w:rsid w:val="0078557D"/>
    <w:rsid w:val="00785663"/>
    <w:rsid w:val="0078579D"/>
    <w:rsid w:val="007857FF"/>
    <w:rsid w:val="0078583E"/>
    <w:rsid w:val="00785981"/>
    <w:rsid w:val="00785A3A"/>
    <w:rsid w:val="00785CED"/>
    <w:rsid w:val="00785EAC"/>
    <w:rsid w:val="00785F4B"/>
    <w:rsid w:val="00786069"/>
    <w:rsid w:val="00786211"/>
    <w:rsid w:val="007863DA"/>
    <w:rsid w:val="00786484"/>
    <w:rsid w:val="00786517"/>
    <w:rsid w:val="00786B78"/>
    <w:rsid w:val="00786BD6"/>
    <w:rsid w:val="00786BD8"/>
    <w:rsid w:val="00786C00"/>
    <w:rsid w:val="00786CCB"/>
    <w:rsid w:val="00786D29"/>
    <w:rsid w:val="00786D64"/>
    <w:rsid w:val="00786DB9"/>
    <w:rsid w:val="00786F17"/>
    <w:rsid w:val="00786F2D"/>
    <w:rsid w:val="00786F53"/>
    <w:rsid w:val="00787098"/>
    <w:rsid w:val="0078729D"/>
    <w:rsid w:val="007872B9"/>
    <w:rsid w:val="007872F3"/>
    <w:rsid w:val="0078740A"/>
    <w:rsid w:val="00787456"/>
    <w:rsid w:val="00787467"/>
    <w:rsid w:val="007875B5"/>
    <w:rsid w:val="007875C3"/>
    <w:rsid w:val="0078760D"/>
    <w:rsid w:val="00787676"/>
    <w:rsid w:val="00787695"/>
    <w:rsid w:val="007877A4"/>
    <w:rsid w:val="00787864"/>
    <w:rsid w:val="007878D4"/>
    <w:rsid w:val="00787907"/>
    <w:rsid w:val="007879F9"/>
    <w:rsid w:val="00787A42"/>
    <w:rsid w:val="00787B1D"/>
    <w:rsid w:val="00787C93"/>
    <w:rsid w:val="00787D25"/>
    <w:rsid w:val="00787DFB"/>
    <w:rsid w:val="00787F01"/>
    <w:rsid w:val="00787F8F"/>
    <w:rsid w:val="0079003A"/>
    <w:rsid w:val="007900D2"/>
    <w:rsid w:val="007900F9"/>
    <w:rsid w:val="0079023C"/>
    <w:rsid w:val="007902E7"/>
    <w:rsid w:val="00790311"/>
    <w:rsid w:val="007903C5"/>
    <w:rsid w:val="00790485"/>
    <w:rsid w:val="007904A2"/>
    <w:rsid w:val="007905B9"/>
    <w:rsid w:val="007905DF"/>
    <w:rsid w:val="00790637"/>
    <w:rsid w:val="00790651"/>
    <w:rsid w:val="007907EF"/>
    <w:rsid w:val="0079083C"/>
    <w:rsid w:val="00790965"/>
    <w:rsid w:val="00790AED"/>
    <w:rsid w:val="00790BDD"/>
    <w:rsid w:val="00790CEA"/>
    <w:rsid w:val="00790CFC"/>
    <w:rsid w:val="00790DD3"/>
    <w:rsid w:val="00790F20"/>
    <w:rsid w:val="00790F87"/>
    <w:rsid w:val="0079100D"/>
    <w:rsid w:val="00791052"/>
    <w:rsid w:val="00791127"/>
    <w:rsid w:val="0079115A"/>
    <w:rsid w:val="007912B3"/>
    <w:rsid w:val="0079134B"/>
    <w:rsid w:val="00791371"/>
    <w:rsid w:val="007913E3"/>
    <w:rsid w:val="0079143B"/>
    <w:rsid w:val="007915CE"/>
    <w:rsid w:val="007916BA"/>
    <w:rsid w:val="007916F1"/>
    <w:rsid w:val="007917E1"/>
    <w:rsid w:val="007917FE"/>
    <w:rsid w:val="007918FB"/>
    <w:rsid w:val="0079191C"/>
    <w:rsid w:val="007919F2"/>
    <w:rsid w:val="00791A1A"/>
    <w:rsid w:val="00791B42"/>
    <w:rsid w:val="00791CB5"/>
    <w:rsid w:val="00791DF5"/>
    <w:rsid w:val="00791EC8"/>
    <w:rsid w:val="00791F3D"/>
    <w:rsid w:val="00791FBA"/>
    <w:rsid w:val="0079207A"/>
    <w:rsid w:val="00792119"/>
    <w:rsid w:val="0079214F"/>
    <w:rsid w:val="0079236C"/>
    <w:rsid w:val="007924A4"/>
    <w:rsid w:val="007924B8"/>
    <w:rsid w:val="007924C2"/>
    <w:rsid w:val="00792510"/>
    <w:rsid w:val="0079253D"/>
    <w:rsid w:val="0079253F"/>
    <w:rsid w:val="00792689"/>
    <w:rsid w:val="007926B3"/>
    <w:rsid w:val="00792763"/>
    <w:rsid w:val="0079276F"/>
    <w:rsid w:val="0079278A"/>
    <w:rsid w:val="0079282F"/>
    <w:rsid w:val="00792835"/>
    <w:rsid w:val="0079284A"/>
    <w:rsid w:val="0079289D"/>
    <w:rsid w:val="00792984"/>
    <w:rsid w:val="0079299E"/>
    <w:rsid w:val="007929C7"/>
    <w:rsid w:val="00792A94"/>
    <w:rsid w:val="00792B10"/>
    <w:rsid w:val="00792B28"/>
    <w:rsid w:val="00792C49"/>
    <w:rsid w:val="00792CC1"/>
    <w:rsid w:val="00792CC7"/>
    <w:rsid w:val="00792CF1"/>
    <w:rsid w:val="00792DE4"/>
    <w:rsid w:val="00792E00"/>
    <w:rsid w:val="00792E35"/>
    <w:rsid w:val="00792E45"/>
    <w:rsid w:val="00792E5C"/>
    <w:rsid w:val="00792F52"/>
    <w:rsid w:val="00792F60"/>
    <w:rsid w:val="00792F7D"/>
    <w:rsid w:val="007930BC"/>
    <w:rsid w:val="0079323D"/>
    <w:rsid w:val="00793365"/>
    <w:rsid w:val="007935C9"/>
    <w:rsid w:val="00793607"/>
    <w:rsid w:val="00793795"/>
    <w:rsid w:val="00793827"/>
    <w:rsid w:val="0079388C"/>
    <w:rsid w:val="00793898"/>
    <w:rsid w:val="00793914"/>
    <w:rsid w:val="0079396B"/>
    <w:rsid w:val="0079398D"/>
    <w:rsid w:val="00793A2A"/>
    <w:rsid w:val="00793A4E"/>
    <w:rsid w:val="00793ADA"/>
    <w:rsid w:val="00793B88"/>
    <w:rsid w:val="00793C0C"/>
    <w:rsid w:val="00793C18"/>
    <w:rsid w:val="00793C4E"/>
    <w:rsid w:val="00793DD6"/>
    <w:rsid w:val="00793E04"/>
    <w:rsid w:val="00793F1B"/>
    <w:rsid w:val="00794001"/>
    <w:rsid w:val="007940A5"/>
    <w:rsid w:val="00794161"/>
    <w:rsid w:val="00794280"/>
    <w:rsid w:val="0079438E"/>
    <w:rsid w:val="007943EB"/>
    <w:rsid w:val="00794402"/>
    <w:rsid w:val="00794486"/>
    <w:rsid w:val="007944CA"/>
    <w:rsid w:val="0079451D"/>
    <w:rsid w:val="00794676"/>
    <w:rsid w:val="007947DA"/>
    <w:rsid w:val="007947FA"/>
    <w:rsid w:val="00794861"/>
    <w:rsid w:val="00794875"/>
    <w:rsid w:val="00794901"/>
    <w:rsid w:val="00794AB2"/>
    <w:rsid w:val="00794B2A"/>
    <w:rsid w:val="00794B2E"/>
    <w:rsid w:val="00794C73"/>
    <w:rsid w:val="00794EE9"/>
    <w:rsid w:val="00794F45"/>
    <w:rsid w:val="00794FC6"/>
    <w:rsid w:val="00794FD5"/>
    <w:rsid w:val="00795045"/>
    <w:rsid w:val="007950BF"/>
    <w:rsid w:val="007950D1"/>
    <w:rsid w:val="0079510A"/>
    <w:rsid w:val="007951D0"/>
    <w:rsid w:val="00795258"/>
    <w:rsid w:val="007952C5"/>
    <w:rsid w:val="0079539E"/>
    <w:rsid w:val="007954B0"/>
    <w:rsid w:val="0079557B"/>
    <w:rsid w:val="007955A6"/>
    <w:rsid w:val="007955B1"/>
    <w:rsid w:val="007956B6"/>
    <w:rsid w:val="00795734"/>
    <w:rsid w:val="007958FF"/>
    <w:rsid w:val="00795A6C"/>
    <w:rsid w:val="00795AC3"/>
    <w:rsid w:val="00795B23"/>
    <w:rsid w:val="00795B67"/>
    <w:rsid w:val="00795BCB"/>
    <w:rsid w:val="00795DE0"/>
    <w:rsid w:val="00795E32"/>
    <w:rsid w:val="00795E60"/>
    <w:rsid w:val="00795E95"/>
    <w:rsid w:val="00795F66"/>
    <w:rsid w:val="00795F81"/>
    <w:rsid w:val="00795FD2"/>
    <w:rsid w:val="00795FEB"/>
    <w:rsid w:val="0079603B"/>
    <w:rsid w:val="0079607E"/>
    <w:rsid w:val="007960E1"/>
    <w:rsid w:val="0079619F"/>
    <w:rsid w:val="007962D8"/>
    <w:rsid w:val="007963C3"/>
    <w:rsid w:val="0079642C"/>
    <w:rsid w:val="00796592"/>
    <w:rsid w:val="00796727"/>
    <w:rsid w:val="00796739"/>
    <w:rsid w:val="00796740"/>
    <w:rsid w:val="00796885"/>
    <w:rsid w:val="0079692F"/>
    <w:rsid w:val="00796A25"/>
    <w:rsid w:val="00796A39"/>
    <w:rsid w:val="00796BA5"/>
    <w:rsid w:val="00796C71"/>
    <w:rsid w:val="00796CD6"/>
    <w:rsid w:val="00796D7C"/>
    <w:rsid w:val="00796DCF"/>
    <w:rsid w:val="007970A1"/>
    <w:rsid w:val="007970B6"/>
    <w:rsid w:val="007971A2"/>
    <w:rsid w:val="00797217"/>
    <w:rsid w:val="00797247"/>
    <w:rsid w:val="00797376"/>
    <w:rsid w:val="0079746D"/>
    <w:rsid w:val="00797531"/>
    <w:rsid w:val="00797639"/>
    <w:rsid w:val="007977B0"/>
    <w:rsid w:val="0079789D"/>
    <w:rsid w:val="00797A42"/>
    <w:rsid w:val="00797A5B"/>
    <w:rsid w:val="00797A65"/>
    <w:rsid w:val="00797A6C"/>
    <w:rsid w:val="00797BBF"/>
    <w:rsid w:val="00797C1A"/>
    <w:rsid w:val="00797CAB"/>
    <w:rsid w:val="00797D03"/>
    <w:rsid w:val="00797D3F"/>
    <w:rsid w:val="00797E24"/>
    <w:rsid w:val="00797E7A"/>
    <w:rsid w:val="00797EE0"/>
    <w:rsid w:val="00797EE7"/>
    <w:rsid w:val="00797F7A"/>
    <w:rsid w:val="007A0066"/>
    <w:rsid w:val="007A008E"/>
    <w:rsid w:val="007A00D1"/>
    <w:rsid w:val="007A00F9"/>
    <w:rsid w:val="007A0254"/>
    <w:rsid w:val="007A0339"/>
    <w:rsid w:val="007A03E3"/>
    <w:rsid w:val="007A081D"/>
    <w:rsid w:val="007A094C"/>
    <w:rsid w:val="007A0957"/>
    <w:rsid w:val="007A09BD"/>
    <w:rsid w:val="007A0A08"/>
    <w:rsid w:val="007A0AC4"/>
    <w:rsid w:val="007A0DA2"/>
    <w:rsid w:val="007A0F61"/>
    <w:rsid w:val="007A108C"/>
    <w:rsid w:val="007A11D7"/>
    <w:rsid w:val="007A1293"/>
    <w:rsid w:val="007A1340"/>
    <w:rsid w:val="007A1461"/>
    <w:rsid w:val="007A14DC"/>
    <w:rsid w:val="007A14E1"/>
    <w:rsid w:val="007A1665"/>
    <w:rsid w:val="007A167B"/>
    <w:rsid w:val="007A169C"/>
    <w:rsid w:val="007A1706"/>
    <w:rsid w:val="007A1709"/>
    <w:rsid w:val="007A1711"/>
    <w:rsid w:val="007A1772"/>
    <w:rsid w:val="007A1ACD"/>
    <w:rsid w:val="007A1BA2"/>
    <w:rsid w:val="007A1C34"/>
    <w:rsid w:val="007A1C6A"/>
    <w:rsid w:val="007A1DA8"/>
    <w:rsid w:val="007A1DE4"/>
    <w:rsid w:val="007A1F5A"/>
    <w:rsid w:val="007A204A"/>
    <w:rsid w:val="007A20EB"/>
    <w:rsid w:val="007A20FA"/>
    <w:rsid w:val="007A211F"/>
    <w:rsid w:val="007A2157"/>
    <w:rsid w:val="007A2160"/>
    <w:rsid w:val="007A22E7"/>
    <w:rsid w:val="007A2332"/>
    <w:rsid w:val="007A2368"/>
    <w:rsid w:val="007A2520"/>
    <w:rsid w:val="007A2541"/>
    <w:rsid w:val="007A259A"/>
    <w:rsid w:val="007A25EE"/>
    <w:rsid w:val="007A2697"/>
    <w:rsid w:val="007A2736"/>
    <w:rsid w:val="007A2806"/>
    <w:rsid w:val="007A283C"/>
    <w:rsid w:val="007A2875"/>
    <w:rsid w:val="007A28D3"/>
    <w:rsid w:val="007A292C"/>
    <w:rsid w:val="007A2941"/>
    <w:rsid w:val="007A2B13"/>
    <w:rsid w:val="007A2C31"/>
    <w:rsid w:val="007A2C3B"/>
    <w:rsid w:val="007A2C7A"/>
    <w:rsid w:val="007A2C92"/>
    <w:rsid w:val="007A2C93"/>
    <w:rsid w:val="007A2DCF"/>
    <w:rsid w:val="007A2DFC"/>
    <w:rsid w:val="007A2F09"/>
    <w:rsid w:val="007A2F7A"/>
    <w:rsid w:val="007A2F94"/>
    <w:rsid w:val="007A314F"/>
    <w:rsid w:val="007A31FD"/>
    <w:rsid w:val="007A3236"/>
    <w:rsid w:val="007A324A"/>
    <w:rsid w:val="007A3266"/>
    <w:rsid w:val="007A334A"/>
    <w:rsid w:val="007A334D"/>
    <w:rsid w:val="007A33E5"/>
    <w:rsid w:val="007A3420"/>
    <w:rsid w:val="007A3445"/>
    <w:rsid w:val="007A3883"/>
    <w:rsid w:val="007A38B0"/>
    <w:rsid w:val="007A38F3"/>
    <w:rsid w:val="007A3915"/>
    <w:rsid w:val="007A3944"/>
    <w:rsid w:val="007A396D"/>
    <w:rsid w:val="007A398B"/>
    <w:rsid w:val="007A3A1B"/>
    <w:rsid w:val="007A3A2E"/>
    <w:rsid w:val="007A3B4E"/>
    <w:rsid w:val="007A3C32"/>
    <w:rsid w:val="007A3C58"/>
    <w:rsid w:val="007A3CFF"/>
    <w:rsid w:val="007A3DD5"/>
    <w:rsid w:val="007A3EA2"/>
    <w:rsid w:val="007A40D7"/>
    <w:rsid w:val="007A41BD"/>
    <w:rsid w:val="007A450F"/>
    <w:rsid w:val="007A4520"/>
    <w:rsid w:val="007A4547"/>
    <w:rsid w:val="007A456E"/>
    <w:rsid w:val="007A4681"/>
    <w:rsid w:val="007A496C"/>
    <w:rsid w:val="007A49C6"/>
    <w:rsid w:val="007A4ABE"/>
    <w:rsid w:val="007A4B48"/>
    <w:rsid w:val="007A4BA6"/>
    <w:rsid w:val="007A4CB1"/>
    <w:rsid w:val="007A4D3C"/>
    <w:rsid w:val="007A4E34"/>
    <w:rsid w:val="007A4EB3"/>
    <w:rsid w:val="007A4ECA"/>
    <w:rsid w:val="007A4FC8"/>
    <w:rsid w:val="007A5075"/>
    <w:rsid w:val="007A50CF"/>
    <w:rsid w:val="007A513C"/>
    <w:rsid w:val="007A51A8"/>
    <w:rsid w:val="007A51B7"/>
    <w:rsid w:val="007A51C6"/>
    <w:rsid w:val="007A51E1"/>
    <w:rsid w:val="007A533F"/>
    <w:rsid w:val="007A5558"/>
    <w:rsid w:val="007A557F"/>
    <w:rsid w:val="007A565F"/>
    <w:rsid w:val="007A5913"/>
    <w:rsid w:val="007A591B"/>
    <w:rsid w:val="007A59E7"/>
    <w:rsid w:val="007A5A2C"/>
    <w:rsid w:val="007A5A5C"/>
    <w:rsid w:val="007A5A85"/>
    <w:rsid w:val="007A5C6B"/>
    <w:rsid w:val="007A5C8C"/>
    <w:rsid w:val="007A5D53"/>
    <w:rsid w:val="007A5D90"/>
    <w:rsid w:val="007A5D9B"/>
    <w:rsid w:val="007A5F00"/>
    <w:rsid w:val="007A5FBC"/>
    <w:rsid w:val="007A5FE3"/>
    <w:rsid w:val="007A60DB"/>
    <w:rsid w:val="007A619D"/>
    <w:rsid w:val="007A6220"/>
    <w:rsid w:val="007A6274"/>
    <w:rsid w:val="007A630C"/>
    <w:rsid w:val="007A64B0"/>
    <w:rsid w:val="007A64CB"/>
    <w:rsid w:val="007A6559"/>
    <w:rsid w:val="007A65CE"/>
    <w:rsid w:val="007A671B"/>
    <w:rsid w:val="007A680B"/>
    <w:rsid w:val="007A68D8"/>
    <w:rsid w:val="007A6927"/>
    <w:rsid w:val="007A69F7"/>
    <w:rsid w:val="007A6A25"/>
    <w:rsid w:val="007A6B63"/>
    <w:rsid w:val="007A6C7E"/>
    <w:rsid w:val="007A6C84"/>
    <w:rsid w:val="007A6E00"/>
    <w:rsid w:val="007A6ED9"/>
    <w:rsid w:val="007A7080"/>
    <w:rsid w:val="007A72D0"/>
    <w:rsid w:val="007A739D"/>
    <w:rsid w:val="007A741A"/>
    <w:rsid w:val="007A74C0"/>
    <w:rsid w:val="007A758D"/>
    <w:rsid w:val="007A75C6"/>
    <w:rsid w:val="007A791D"/>
    <w:rsid w:val="007A7949"/>
    <w:rsid w:val="007A7980"/>
    <w:rsid w:val="007A7AC6"/>
    <w:rsid w:val="007A7CFC"/>
    <w:rsid w:val="007A7D71"/>
    <w:rsid w:val="007A7D95"/>
    <w:rsid w:val="007A7D98"/>
    <w:rsid w:val="007A7E98"/>
    <w:rsid w:val="007A7F9D"/>
    <w:rsid w:val="007A7F9E"/>
    <w:rsid w:val="007B0055"/>
    <w:rsid w:val="007B00CB"/>
    <w:rsid w:val="007B00ED"/>
    <w:rsid w:val="007B015A"/>
    <w:rsid w:val="007B0201"/>
    <w:rsid w:val="007B0219"/>
    <w:rsid w:val="007B0233"/>
    <w:rsid w:val="007B03D4"/>
    <w:rsid w:val="007B04D1"/>
    <w:rsid w:val="007B0545"/>
    <w:rsid w:val="007B060B"/>
    <w:rsid w:val="007B069D"/>
    <w:rsid w:val="007B07CC"/>
    <w:rsid w:val="007B07F9"/>
    <w:rsid w:val="007B084F"/>
    <w:rsid w:val="007B0971"/>
    <w:rsid w:val="007B097D"/>
    <w:rsid w:val="007B0A81"/>
    <w:rsid w:val="007B0AD9"/>
    <w:rsid w:val="007B0BCC"/>
    <w:rsid w:val="007B0C69"/>
    <w:rsid w:val="007B0DD9"/>
    <w:rsid w:val="007B0E90"/>
    <w:rsid w:val="007B0ECA"/>
    <w:rsid w:val="007B0F32"/>
    <w:rsid w:val="007B1011"/>
    <w:rsid w:val="007B1053"/>
    <w:rsid w:val="007B107C"/>
    <w:rsid w:val="007B113F"/>
    <w:rsid w:val="007B120E"/>
    <w:rsid w:val="007B125B"/>
    <w:rsid w:val="007B13B5"/>
    <w:rsid w:val="007B1554"/>
    <w:rsid w:val="007B161B"/>
    <w:rsid w:val="007B1658"/>
    <w:rsid w:val="007B1A25"/>
    <w:rsid w:val="007B1A5A"/>
    <w:rsid w:val="007B1A65"/>
    <w:rsid w:val="007B1ADB"/>
    <w:rsid w:val="007B1B31"/>
    <w:rsid w:val="007B1B83"/>
    <w:rsid w:val="007B1BC5"/>
    <w:rsid w:val="007B1CED"/>
    <w:rsid w:val="007B1DAA"/>
    <w:rsid w:val="007B1EC4"/>
    <w:rsid w:val="007B1F3E"/>
    <w:rsid w:val="007B1FA9"/>
    <w:rsid w:val="007B2372"/>
    <w:rsid w:val="007B2501"/>
    <w:rsid w:val="007B257D"/>
    <w:rsid w:val="007B26D0"/>
    <w:rsid w:val="007B2880"/>
    <w:rsid w:val="007B2958"/>
    <w:rsid w:val="007B2C97"/>
    <w:rsid w:val="007B2D6C"/>
    <w:rsid w:val="007B2DA4"/>
    <w:rsid w:val="007B2E2B"/>
    <w:rsid w:val="007B318B"/>
    <w:rsid w:val="007B32B7"/>
    <w:rsid w:val="007B339A"/>
    <w:rsid w:val="007B35DB"/>
    <w:rsid w:val="007B35E1"/>
    <w:rsid w:val="007B36E6"/>
    <w:rsid w:val="007B36E8"/>
    <w:rsid w:val="007B373E"/>
    <w:rsid w:val="007B38A9"/>
    <w:rsid w:val="007B3979"/>
    <w:rsid w:val="007B397D"/>
    <w:rsid w:val="007B39E5"/>
    <w:rsid w:val="007B39EB"/>
    <w:rsid w:val="007B3B30"/>
    <w:rsid w:val="007B3B95"/>
    <w:rsid w:val="007B3C18"/>
    <w:rsid w:val="007B3C64"/>
    <w:rsid w:val="007B3CBD"/>
    <w:rsid w:val="007B3F3F"/>
    <w:rsid w:val="007B400C"/>
    <w:rsid w:val="007B40E5"/>
    <w:rsid w:val="007B4124"/>
    <w:rsid w:val="007B42B8"/>
    <w:rsid w:val="007B42C1"/>
    <w:rsid w:val="007B438F"/>
    <w:rsid w:val="007B44A3"/>
    <w:rsid w:val="007B464B"/>
    <w:rsid w:val="007B4669"/>
    <w:rsid w:val="007B48A5"/>
    <w:rsid w:val="007B49C5"/>
    <w:rsid w:val="007B49EF"/>
    <w:rsid w:val="007B4A70"/>
    <w:rsid w:val="007B4A91"/>
    <w:rsid w:val="007B4B42"/>
    <w:rsid w:val="007B4C8C"/>
    <w:rsid w:val="007B4DDE"/>
    <w:rsid w:val="007B4DF0"/>
    <w:rsid w:val="007B4F1D"/>
    <w:rsid w:val="007B50BD"/>
    <w:rsid w:val="007B5132"/>
    <w:rsid w:val="007B513C"/>
    <w:rsid w:val="007B51F6"/>
    <w:rsid w:val="007B5202"/>
    <w:rsid w:val="007B5255"/>
    <w:rsid w:val="007B542E"/>
    <w:rsid w:val="007B5527"/>
    <w:rsid w:val="007B55D6"/>
    <w:rsid w:val="007B567D"/>
    <w:rsid w:val="007B57BF"/>
    <w:rsid w:val="007B5987"/>
    <w:rsid w:val="007B59CD"/>
    <w:rsid w:val="007B5C4D"/>
    <w:rsid w:val="007B5CB1"/>
    <w:rsid w:val="007B5F58"/>
    <w:rsid w:val="007B6002"/>
    <w:rsid w:val="007B605B"/>
    <w:rsid w:val="007B6082"/>
    <w:rsid w:val="007B6095"/>
    <w:rsid w:val="007B60AD"/>
    <w:rsid w:val="007B6173"/>
    <w:rsid w:val="007B61BA"/>
    <w:rsid w:val="007B620B"/>
    <w:rsid w:val="007B6383"/>
    <w:rsid w:val="007B6390"/>
    <w:rsid w:val="007B6463"/>
    <w:rsid w:val="007B6663"/>
    <w:rsid w:val="007B6686"/>
    <w:rsid w:val="007B671B"/>
    <w:rsid w:val="007B6734"/>
    <w:rsid w:val="007B678F"/>
    <w:rsid w:val="007B6819"/>
    <w:rsid w:val="007B6A72"/>
    <w:rsid w:val="007B6AAF"/>
    <w:rsid w:val="007B6BAB"/>
    <w:rsid w:val="007B6BE9"/>
    <w:rsid w:val="007B6CD5"/>
    <w:rsid w:val="007B6DAD"/>
    <w:rsid w:val="007B6F59"/>
    <w:rsid w:val="007B70C5"/>
    <w:rsid w:val="007B70D3"/>
    <w:rsid w:val="007B7203"/>
    <w:rsid w:val="007B737B"/>
    <w:rsid w:val="007B7429"/>
    <w:rsid w:val="007B751C"/>
    <w:rsid w:val="007B75F7"/>
    <w:rsid w:val="007B7758"/>
    <w:rsid w:val="007B7890"/>
    <w:rsid w:val="007B78D9"/>
    <w:rsid w:val="007B7903"/>
    <w:rsid w:val="007B7943"/>
    <w:rsid w:val="007B7A7D"/>
    <w:rsid w:val="007B7B17"/>
    <w:rsid w:val="007B7CDA"/>
    <w:rsid w:val="007B7DA2"/>
    <w:rsid w:val="007B7DB1"/>
    <w:rsid w:val="007B7E53"/>
    <w:rsid w:val="007B7F59"/>
    <w:rsid w:val="007B7F69"/>
    <w:rsid w:val="007B7F79"/>
    <w:rsid w:val="007B7FEF"/>
    <w:rsid w:val="007C0012"/>
    <w:rsid w:val="007C0047"/>
    <w:rsid w:val="007C005A"/>
    <w:rsid w:val="007C0184"/>
    <w:rsid w:val="007C019A"/>
    <w:rsid w:val="007C0291"/>
    <w:rsid w:val="007C0379"/>
    <w:rsid w:val="007C037F"/>
    <w:rsid w:val="007C03AD"/>
    <w:rsid w:val="007C0458"/>
    <w:rsid w:val="007C04CD"/>
    <w:rsid w:val="007C04F2"/>
    <w:rsid w:val="007C04F8"/>
    <w:rsid w:val="007C05CB"/>
    <w:rsid w:val="007C0622"/>
    <w:rsid w:val="007C06BF"/>
    <w:rsid w:val="007C080E"/>
    <w:rsid w:val="007C0874"/>
    <w:rsid w:val="007C0985"/>
    <w:rsid w:val="007C0A96"/>
    <w:rsid w:val="007C0BFF"/>
    <w:rsid w:val="007C0C33"/>
    <w:rsid w:val="007C0C8D"/>
    <w:rsid w:val="007C0C95"/>
    <w:rsid w:val="007C0CEE"/>
    <w:rsid w:val="007C0D40"/>
    <w:rsid w:val="007C0E70"/>
    <w:rsid w:val="007C0EAF"/>
    <w:rsid w:val="007C10D6"/>
    <w:rsid w:val="007C11C4"/>
    <w:rsid w:val="007C11CC"/>
    <w:rsid w:val="007C11E7"/>
    <w:rsid w:val="007C11E9"/>
    <w:rsid w:val="007C13A6"/>
    <w:rsid w:val="007C13C4"/>
    <w:rsid w:val="007C1480"/>
    <w:rsid w:val="007C14C9"/>
    <w:rsid w:val="007C14E3"/>
    <w:rsid w:val="007C1603"/>
    <w:rsid w:val="007C181D"/>
    <w:rsid w:val="007C196C"/>
    <w:rsid w:val="007C198A"/>
    <w:rsid w:val="007C19F8"/>
    <w:rsid w:val="007C1A7B"/>
    <w:rsid w:val="007C1AB3"/>
    <w:rsid w:val="007C1B19"/>
    <w:rsid w:val="007C1BDF"/>
    <w:rsid w:val="007C1BF1"/>
    <w:rsid w:val="007C1CDF"/>
    <w:rsid w:val="007C1CEF"/>
    <w:rsid w:val="007C1D43"/>
    <w:rsid w:val="007C1F0B"/>
    <w:rsid w:val="007C1F2D"/>
    <w:rsid w:val="007C2066"/>
    <w:rsid w:val="007C212B"/>
    <w:rsid w:val="007C21A1"/>
    <w:rsid w:val="007C2251"/>
    <w:rsid w:val="007C22A3"/>
    <w:rsid w:val="007C231F"/>
    <w:rsid w:val="007C23A4"/>
    <w:rsid w:val="007C2482"/>
    <w:rsid w:val="007C24DB"/>
    <w:rsid w:val="007C2637"/>
    <w:rsid w:val="007C2673"/>
    <w:rsid w:val="007C26B6"/>
    <w:rsid w:val="007C26B7"/>
    <w:rsid w:val="007C26CC"/>
    <w:rsid w:val="007C2898"/>
    <w:rsid w:val="007C2959"/>
    <w:rsid w:val="007C2A75"/>
    <w:rsid w:val="007C2AE6"/>
    <w:rsid w:val="007C2BD3"/>
    <w:rsid w:val="007C2CFB"/>
    <w:rsid w:val="007C2D4A"/>
    <w:rsid w:val="007C2F9A"/>
    <w:rsid w:val="007C2FE1"/>
    <w:rsid w:val="007C2FF1"/>
    <w:rsid w:val="007C3047"/>
    <w:rsid w:val="007C3093"/>
    <w:rsid w:val="007C30E5"/>
    <w:rsid w:val="007C325D"/>
    <w:rsid w:val="007C3329"/>
    <w:rsid w:val="007C3362"/>
    <w:rsid w:val="007C33F4"/>
    <w:rsid w:val="007C340C"/>
    <w:rsid w:val="007C3425"/>
    <w:rsid w:val="007C358F"/>
    <w:rsid w:val="007C37AE"/>
    <w:rsid w:val="007C3810"/>
    <w:rsid w:val="007C389F"/>
    <w:rsid w:val="007C3913"/>
    <w:rsid w:val="007C39D9"/>
    <w:rsid w:val="007C3AEE"/>
    <w:rsid w:val="007C3BF6"/>
    <w:rsid w:val="007C3C84"/>
    <w:rsid w:val="007C3C89"/>
    <w:rsid w:val="007C3CE1"/>
    <w:rsid w:val="007C3D37"/>
    <w:rsid w:val="007C3E34"/>
    <w:rsid w:val="007C3F58"/>
    <w:rsid w:val="007C3FD4"/>
    <w:rsid w:val="007C40E0"/>
    <w:rsid w:val="007C4132"/>
    <w:rsid w:val="007C418E"/>
    <w:rsid w:val="007C41DC"/>
    <w:rsid w:val="007C420E"/>
    <w:rsid w:val="007C4295"/>
    <w:rsid w:val="007C42F8"/>
    <w:rsid w:val="007C4343"/>
    <w:rsid w:val="007C43F4"/>
    <w:rsid w:val="007C4405"/>
    <w:rsid w:val="007C443E"/>
    <w:rsid w:val="007C444E"/>
    <w:rsid w:val="007C44C8"/>
    <w:rsid w:val="007C452A"/>
    <w:rsid w:val="007C460C"/>
    <w:rsid w:val="007C463E"/>
    <w:rsid w:val="007C467D"/>
    <w:rsid w:val="007C4706"/>
    <w:rsid w:val="007C474F"/>
    <w:rsid w:val="007C480E"/>
    <w:rsid w:val="007C4901"/>
    <w:rsid w:val="007C49D9"/>
    <w:rsid w:val="007C4A39"/>
    <w:rsid w:val="007C4B6B"/>
    <w:rsid w:val="007C4CF5"/>
    <w:rsid w:val="007C4D40"/>
    <w:rsid w:val="007C4D7B"/>
    <w:rsid w:val="007C4E1A"/>
    <w:rsid w:val="007C4E7F"/>
    <w:rsid w:val="007C4EA2"/>
    <w:rsid w:val="007C4FBC"/>
    <w:rsid w:val="007C52A7"/>
    <w:rsid w:val="007C5311"/>
    <w:rsid w:val="007C538F"/>
    <w:rsid w:val="007C540A"/>
    <w:rsid w:val="007C5465"/>
    <w:rsid w:val="007C5477"/>
    <w:rsid w:val="007C5505"/>
    <w:rsid w:val="007C5559"/>
    <w:rsid w:val="007C578C"/>
    <w:rsid w:val="007C57B0"/>
    <w:rsid w:val="007C58F8"/>
    <w:rsid w:val="007C595E"/>
    <w:rsid w:val="007C5A1C"/>
    <w:rsid w:val="007C5C2B"/>
    <w:rsid w:val="007C5CFF"/>
    <w:rsid w:val="007C5D11"/>
    <w:rsid w:val="007C5D95"/>
    <w:rsid w:val="007C5DCB"/>
    <w:rsid w:val="007C5EA6"/>
    <w:rsid w:val="007C5EFD"/>
    <w:rsid w:val="007C6024"/>
    <w:rsid w:val="007C603D"/>
    <w:rsid w:val="007C60BB"/>
    <w:rsid w:val="007C61B2"/>
    <w:rsid w:val="007C61F7"/>
    <w:rsid w:val="007C624B"/>
    <w:rsid w:val="007C6372"/>
    <w:rsid w:val="007C6386"/>
    <w:rsid w:val="007C63BA"/>
    <w:rsid w:val="007C6423"/>
    <w:rsid w:val="007C64C4"/>
    <w:rsid w:val="007C65DF"/>
    <w:rsid w:val="007C67D2"/>
    <w:rsid w:val="007C6928"/>
    <w:rsid w:val="007C6B77"/>
    <w:rsid w:val="007C6B8F"/>
    <w:rsid w:val="007C6C0D"/>
    <w:rsid w:val="007C6C74"/>
    <w:rsid w:val="007C6CAE"/>
    <w:rsid w:val="007C6CC1"/>
    <w:rsid w:val="007C6EBF"/>
    <w:rsid w:val="007C70E6"/>
    <w:rsid w:val="007C70EC"/>
    <w:rsid w:val="007C70FB"/>
    <w:rsid w:val="007C7275"/>
    <w:rsid w:val="007C727C"/>
    <w:rsid w:val="007C736E"/>
    <w:rsid w:val="007C7374"/>
    <w:rsid w:val="007C7407"/>
    <w:rsid w:val="007C7457"/>
    <w:rsid w:val="007C7473"/>
    <w:rsid w:val="007C7486"/>
    <w:rsid w:val="007C753E"/>
    <w:rsid w:val="007C766B"/>
    <w:rsid w:val="007C771B"/>
    <w:rsid w:val="007C77B3"/>
    <w:rsid w:val="007C783E"/>
    <w:rsid w:val="007C784A"/>
    <w:rsid w:val="007C78FD"/>
    <w:rsid w:val="007C79C8"/>
    <w:rsid w:val="007C7A00"/>
    <w:rsid w:val="007C7B2B"/>
    <w:rsid w:val="007C7C92"/>
    <w:rsid w:val="007C7CAA"/>
    <w:rsid w:val="007C7E4E"/>
    <w:rsid w:val="007C7F18"/>
    <w:rsid w:val="007D008D"/>
    <w:rsid w:val="007D00AE"/>
    <w:rsid w:val="007D016A"/>
    <w:rsid w:val="007D02CB"/>
    <w:rsid w:val="007D03DF"/>
    <w:rsid w:val="007D0430"/>
    <w:rsid w:val="007D04B4"/>
    <w:rsid w:val="007D0515"/>
    <w:rsid w:val="007D064F"/>
    <w:rsid w:val="007D069F"/>
    <w:rsid w:val="007D077F"/>
    <w:rsid w:val="007D07C8"/>
    <w:rsid w:val="007D0883"/>
    <w:rsid w:val="007D0903"/>
    <w:rsid w:val="007D090A"/>
    <w:rsid w:val="007D0988"/>
    <w:rsid w:val="007D0A5B"/>
    <w:rsid w:val="007D0B07"/>
    <w:rsid w:val="007D0B6D"/>
    <w:rsid w:val="007D0DF6"/>
    <w:rsid w:val="007D0E66"/>
    <w:rsid w:val="007D108D"/>
    <w:rsid w:val="007D11A0"/>
    <w:rsid w:val="007D1228"/>
    <w:rsid w:val="007D12DE"/>
    <w:rsid w:val="007D1361"/>
    <w:rsid w:val="007D1529"/>
    <w:rsid w:val="007D1552"/>
    <w:rsid w:val="007D1597"/>
    <w:rsid w:val="007D162D"/>
    <w:rsid w:val="007D1683"/>
    <w:rsid w:val="007D1849"/>
    <w:rsid w:val="007D189F"/>
    <w:rsid w:val="007D18F9"/>
    <w:rsid w:val="007D1904"/>
    <w:rsid w:val="007D190F"/>
    <w:rsid w:val="007D1914"/>
    <w:rsid w:val="007D1A08"/>
    <w:rsid w:val="007D1AFA"/>
    <w:rsid w:val="007D1B74"/>
    <w:rsid w:val="007D1C36"/>
    <w:rsid w:val="007D1E13"/>
    <w:rsid w:val="007D1E4F"/>
    <w:rsid w:val="007D1E7C"/>
    <w:rsid w:val="007D1EBF"/>
    <w:rsid w:val="007D1F47"/>
    <w:rsid w:val="007D1FEE"/>
    <w:rsid w:val="007D208A"/>
    <w:rsid w:val="007D2122"/>
    <w:rsid w:val="007D21E2"/>
    <w:rsid w:val="007D21FD"/>
    <w:rsid w:val="007D2295"/>
    <w:rsid w:val="007D234C"/>
    <w:rsid w:val="007D2351"/>
    <w:rsid w:val="007D242E"/>
    <w:rsid w:val="007D261C"/>
    <w:rsid w:val="007D2636"/>
    <w:rsid w:val="007D2640"/>
    <w:rsid w:val="007D26ED"/>
    <w:rsid w:val="007D282A"/>
    <w:rsid w:val="007D283A"/>
    <w:rsid w:val="007D2891"/>
    <w:rsid w:val="007D2896"/>
    <w:rsid w:val="007D2A42"/>
    <w:rsid w:val="007D2AF4"/>
    <w:rsid w:val="007D2B37"/>
    <w:rsid w:val="007D2B8E"/>
    <w:rsid w:val="007D2BAD"/>
    <w:rsid w:val="007D2CF5"/>
    <w:rsid w:val="007D2D42"/>
    <w:rsid w:val="007D2D43"/>
    <w:rsid w:val="007D2D5F"/>
    <w:rsid w:val="007D2DDD"/>
    <w:rsid w:val="007D2E01"/>
    <w:rsid w:val="007D2E19"/>
    <w:rsid w:val="007D2E20"/>
    <w:rsid w:val="007D2ED8"/>
    <w:rsid w:val="007D2F0E"/>
    <w:rsid w:val="007D300A"/>
    <w:rsid w:val="007D3019"/>
    <w:rsid w:val="007D30C6"/>
    <w:rsid w:val="007D3122"/>
    <w:rsid w:val="007D318B"/>
    <w:rsid w:val="007D31FE"/>
    <w:rsid w:val="007D3292"/>
    <w:rsid w:val="007D32CD"/>
    <w:rsid w:val="007D341A"/>
    <w:rsid w:val="007D3473"/>
    <w:rsid w:val="007D34B6"/>
    <w:rsid w:val="007D36C2"/>
    <w:rsid w:val="007D38F6"/>
    <w:rsid w:val="007D3A3B"/>
    <w:rsid w:val="007D3A3E"/>
    <w:rsid w:val="007D3A5D"/>
    <w:rsid w:val="007D3A7B"/>
    <w:rsid w:val="007D3AC9"/>
    <w:rsid w:val="007D3B0F"/>
    <w:rsid w:val="007D3B30"/>
    <w:rsid w:val="007D3C04"/>
    <w:rsid w:val="007D3C54"/>
    <w:rsid w:val="007D3CA9"/>
    <w:rsid w:val="007D3D2E"/>
    <w:rsid w:val="007D430B"/>
    <w:rsid w:val="007D434E"/>
    <w:rsid w:val="007D4370"/>
    <w:rsid w:val="007D440A"/>
    <w:rsid w:val="007D4571"/>
    <w:rsid w:val="007D45BA"/>
    <w:rsid w:val="007D45EC"/>
    <w:rsid w:val="007D46EE"/>
    <w:rsid w:val="007D4727"/>
    <w:rsid w:val="007D4974"/>
    <w:rsid w:val="007D497E"/>
    <w:rsid w:val="007D4A2A"/>
    <w:rsid w:val="007D4A48"/>
    <w:rsid w:val="007D4A85"/>
    <w:rsid w:val="007D4C60"/>
    <w:rsid w:val="007D4CA5"/>
    <w:rsid w:val="007D4D6B"/>
    <w:rsid w:val="007D4DA7"/>
    <w:rsid w:val="007D4EDB"/>
    <w:rsid w:val="007D4F4D"/>
    <w:rsid w:val="007D4FA7"/>
    <w:rsid w:val="007D5018"/>
    <w:rsid w:val="007D50A5"/>
    <w:rsid w:val="007D50F9"/>
    <w:rsid w:val="007D516B"/>
    <w:rsid w:val="007D52AC"/>
    <w:rsid w:val="007D52DB"/>
    <w:rsid w:val="007D5312"/>
    <w:rsid w:val="007D54A7"/>
    <w:rsid w:val="007D54BA"/>
    <w:rsid w:val="007D5660"/>
    <w:rsid w:val="007D5663"/>
    <w:rsid w:val="007D571F"/>
    <w:rsid w:val="007D574B"/>
    <w:rsid w:val="007D57E6"/>
    <w:rsid w:val="007D57F3"/>
    <w:rsid w:val="007D5870"/>
    <w:rsid w:val="007D5891"/>
    <w:rsid w:val="007D5975"/>
    <w:rsid w:val="007D5A7C"/>
    <w:rsid w:val="007D5B9C"/>
    <w:rsid w:val="007D5BE3"/>
    <w:rsid w:val="007D5BF9"/>
    <w:rsid w:val="007D5C11"/>
    <w:rsid w:val="007D5CDA"/>
    <w:rsid w:val="007D5E34"/>
    <w:rsid w:val="007D5EE0"/>
    <w:rsid w:val="007D6067"/>
    <w:rsid w:val="007D61B1"/>
    <w:rsid w:val="007D6219"/>
    <w:rsid w:val="007D6251"/>
    <w:rsid w:val="007D62D8"/>
    <w:rsid w:val="007D6359"/>
    <w:rsid w:val="007D6459"/>
    <w:rsid w:val="007D64C8"/>
    <w:rsid w:val="007D6551"/>
    <w:rsid w:val="007D657E"/>
    <w:rsid w:val="007D65F8"/>
    <w:rsid w:val="007D6678"/>
    <w:rsid w:val="007D675E"/>
    <w:rsid w:val="007D676D"/>
    <w:rsid w:val="007D681D"/>
    <w:rsid w:val="007D6827"/>
    <w:rsid w:val="007D6895"/>
    <w:rsid w:val="007D6A87"/>
    <w:rsid w:val="007D6C7C"/>
    <w:rsid w:val="007D6D1E"/>
    <w:rsid w:val="007D6EC9"/>
    <w:rsid w:val="007D70C1"/>
    <w:rsid w:val="007D70DB"/>
    <w:rsid w:val="007D71A8"/>
    <w:rsid w:val="007D72A2"/>
    <w:rsid w:val="007D72C4"/>
    <w:rsid w:val="007D7320"/>
    <w:rsid w:val="007D73DE"/>
    <w:rsid w:val="007D73E5"/>
    <w:rsid w:val="007D748B"/>
    <w:rsid w:val="007D7580"/>
    <w:rsid w:val="007D76B2"/>
    <w:rsid w:val="007D79D2"/>
    <w:rsid w:val="007D79FE"/>
    <w:rsid w:val="007D7A39"/>
    <w:rsid w:val="007D7A8E"/>
    <w:rsid w:val="007D7B61"/>
    <w:rsid w:val="007D7B80"/>
    <w:rsid w:val="007D7B9A"/>
    <w:rsid w:val="007D7C75"/>
    <w:rsid w:val="007D7D3D"/>
    <w:rsid w:val="007D7EBF"/>
    <w:rsid w:val="007D7EFF"/>
    <w:rsid w:val="007D7F77"/>
    <w:rsid w:val="007E00ED"/>
    <w:rsid w:val="007E015A"/>
    <w:rsid w:val="007E0186"/>
    <w:rsid w:val="007E03D1"/>
    <w:rsid w:val="007E0404"/>
    <w:rsid w:val="007E0486"/>
    <w:rsid w:val="007E05C6"/>
    <w:rsid w:val="007E05E8"/>
    <w:rsid w:val="007E0820"/>
    <w:rsid w:val="007E084E"/>
    <w:rsid w:val="007E0AA4"/>
    <w:rsid w:val="007E0AAB"/>
    <w:rsid w:val="007E0AF1"/>
    <w:rsid w:val="007E0CFD"/>
    <w:rsid w:val="007E0D66"/>
    <w:rsid w:val="007E0D89"/>
    <w:rsid w:val="007E0D93"/>
    <w:rsid w:val="007E0E05"/>
    <w:rsid w:val="007E0E20"/>
    <w:rsid w:val="007E0EEB"/>
    <w:rsid w:val="007E0F26"/>
    <w:rsid w:val="007E0FFE"/>
    <w:rsid w:val="007E110A"/>
    <w:rsid w:val="007E11DF"/>
    <w:rsid w:val="007E11FA"/>
    <w:rsid w:val="007E1208"/>
    <w:rsid w:val="007E137F"/>
    <w:rsid w:val="007E1380"/>
    <w:rsid w:val="007E13B4"/>
    <w:rsid w:val="007E1488"/>
    <w:rsid w:val="007E15EE"/>
    <w:rsid w:val="007E162E"/>
    <w:rsid w:val="007E17BD"/>
    <w:rsid w:val="007E19F2"/>
    <w:rsid w:val="007E1C1F"/>
    <w:rsid w:val="007E1C5F"/>
    <w:rsid w:val="007E1C88"/>
    <w:rsid w:val="007E1D83"/>
    <w:rsid w:val="007E1E0A"/>
    <w:rsid w:val="007E1ED9"/>
    <w:rsid w:val="007E1F11"/>
    <w:rsid w:val="007E2017"/>
    <w:rsid w:val="007E2135"/>
    <w:rsid w:val="007E2167"/>
    <w:rsid w:val="007E2254"/>
    <w:rsid w:val="007E2279"/>
    <w:rsid w:val="007E22FD"/>
    <w:rsid w:val="007E2441"/>
    <w:rsid w:val="007E2482"/>
    <w:rsid w:val="007E2492"/>
    <w:rsid w:val="007E24B6"/>
    <w:rsid w:val="007E2566"/>
    <w:rsid w:val="007E25C3"/>
    <w:rsid w:val="007E271F"/>
    <w:rsid w:val="007E278C"/>
    <w:rsid w:val="007E27C1"/>
    <w:rsid w:val="007E27C8"/>
    <w:rsid w:val="007E286E"/>
    <w:rsid w:val="007E290C"/>
    <w:rsid w:val="007E2BD4"/>
    <w:rsid w:val="007E2C02"/>
    <w:rsid w:val="007E2C20"/>
    <w:rsid w:val="007E2C22"/>
    <w:rsid w:val="007E2C47"/>
    <w:rsid w:val="007E2DE2"/>
    <w:rsid w:val="007E2E09"/>
    <w:rsid w:val="007E2EA6"/>
    <w:rsid w:val="007E2F5F"/>
    <w:rsid w:val="007E2F74"/>
    <w:rsid w:val="007E2FB3"/>
    <w:rsid w:val="007E313B"/>
    <w:rsid w:val="007E3180"/>
    <w:rsid w:val="007E31CF"/>
    <w:rsid w:val="007E3216"/>
    <w:rsid w:val="007E339D"/>
    <w:rsid w:val="007E343C"/>
    <w:rsid w:val="007E34A5"/>
    <w:rsid w:val="007E34B0"/>
    <w:rsid w:val="007E3520"/>
    <w:rsid w:val="007E3549"/>
    <w:rsid w:val="007E3667"/>
    <w:rsid w:val="007E368E"/>
    <w:rsid w:val="007E379A"/>
    <w:rsid w:val="007E3932"/>
    <w:rsid w:val="007E39B3"/>
    <w:rsid w:val="007E3B55"/>
    <w:rsid w:val="007E3B6B"/>
    <w:rsid w:val="007E3E2D"/>
    <w:rsid w:val="007E3F57"/>
    <w:rsid w:val="007E4011"/>
    <w:rsid w:val="007E42B8"/>
    <w:rsid w:val="007E42F1"/>
    <w:rsid w:val="007E4304"/>
    <w:rsid w:val="007E4352"/>
    <w:rsid w:val="007E43A4"/>
    <w:rsid w:val="007E4550"/>
    <w:rsid w:val="007E45C4"/>
    <w:rsid w:val="007E45D9"/>
    <w:rsid w:val="007E4628"/>
    <w:rsid w:val="007E462D"/>
    <w:rsid w:val="007E469D"/>
    <w:rsid w:val="007E4802"/>
    <w:rsid w:val="007E4814"/>
    <w:rsid w:val="007E4836"/>
    <w:rsid w:val="007E49D4"/>
    <w:rsid w:val="007E4A15"/>
    <w:rsid w:val="007E4AC6"/>
    <w:rsid w:val="007E4B42"/>
    <w:rsid w:val="007E4D64"/>
    <w:rsid w:val="007E4EE4"/>
    <w:rsid w:val="007E4F1B"/>
    <w:rsid w:val="007E5096"/>
    <w:rsid w:val="007E50A7"/>
    <w:rsid w:val="007E5131"/>
    <w:rsid w:val="007E517B"/>
    <w:rsid w:val="007E52E3"/>
    <w:rsid w:val="007E5386"/>
    <w:rsid w:val="007E5387"/>
    <w:rsid w:val="007E56CC"/>
    <w:rsid w:val="007E5717"/>
    <w:rsid w:val="007E575B"/>
    <w:rsid w:val="007E5847"/>
    <w:rsid w:val="007E593C"/>
    <w:rsid w:val="007E5BA8"/>
    <w:rsid w:val="007E5C37"/>
    <w:rsid w:val="007E5C89"/>
    <w:rsid w:val="007E60D3"/>
    <w:rsid w:val="007E62AA"/>
    <w:rsid w:val="007E642D"/>
    <w:rsid w:val="007E646B"/>
    <w:rsid w:val="007E64A5"/>
    <w:rsid w:val="007E64E4"/>
    <w:rsid w:val="007E6501"/>
    <w:rsid w:val="007E655C"/>
    <w:rsid w:val="007E65A2"/>
    <w:rsid w:val="007E660A"/>
    <w:rsid w:val="007E662C"/>
    <w:rsid w:val="007E6703"/>
    <w:rsid w:val="007E681E"/>
    <w:rsid w:val="007E693D"/>
    <w:rsid w:val="007E6C37"/>
    <w:rsid w:val="007E6CA4"/>
    <w:rsid w:val="007E6CC8"/>
    <w:rsid w:val="007E6D85"/>
    <w:rsid w:val="007E6E41"/>
    <w:rsid w:val="007E6E48"/>
    <w:rsid w:val="007E6E60"/>
    <w:rsid w:val="007E6EA7"/>
    <w:rsid w:val="007E6EDF"/>
    <w:rsid w:val="007E6F33"/>
    <w:rsid w:val="007E6F5E"/>
    <w:rsid w:val="007E6F88"/>
    <w:rsid w:val="007E6FA1"/>
    <w:rsid w:val="007E6FAF"/>
    <w:rsid w:val="007E6FF5"/>
    <w:rsid w:val="007E7068"/>
    <w:rsid w:val="007E70D1"/>
    <w:rsid w:val="007E7163"/>
    <w:rsid w:val="007E7227"/>
    <w:rsid w:val="007E735D"/>
    <w:rsid w:val="007E7403"/>
    <w:rsid w:val="007E761E"/>
    <w:rsid w:val="007E7647"/>
    <w:rsid w:val="007E76DF"/>
    <w:rsid w:val="007E7759"/>
    <w:rsid w:val="007E77F4"/>
    <w:rsid w:val="007E7838"/>
    <w:rsid w:val="007E787D"/>
    <w:rsid w:val="007E794D"/>
    <w:rsid w:val="007E7C2A"/>
    <w:rsid w:val="007E7C55"/>
    <w:rsid w:val="007E7CA1"/>
    <w:rsid w:val="007E7CF6"/>
    <w:rsid w:val="007E7E79"/>
    <w:rsid w:val="007E7FD4"/>
    <w:rsid w:val="007F005D"/>
    <w:rsid w:val="007F017B"/>
    <w:rsid w:val="007F02A1"/>
    <w:rsid w:val="007F049D"/>
    <w:rsid w:val="007F04C8"/>
    <w:rsid w:val="007F04F6"/>
    <w:rsid w:val="007F06CE"/>
    <w:rsid w:val="007F070D"/>
    <w:rsid w:val="007F07C5"/>
    <w:rsid w:val="007F07E1"/>
    <w:rsid w:val="007F089F"/>
    <w:rsid w:val="007F08C1"/>
    <w:rsid w:val="007F0B00"/>
    <w:rsid w:val="007F0B60"/>
    <w:rsid w:val="007F0BED"/>
    <w:rsid w:val="007F0C1A"/>
    <w:rsid w:val="007F0CD5"/>
    <w:rsid w:val="007F0D8A"/>
    <w:rsid w:val="007F0DAA"/>
    <w:rsid w:val="007F0E24"/>
    <w:rsid w:val="007F0E9D"/>
    <w:rsid w:val="007F0EAF"/>
    <w:rsid w:val="007F100F"/>
    <w:rsid w:val="007F1158"/>
    <w:rsid w:val="007F11CF"/>
    <w:rsid w:val="007F1466"/>
    <w:rsid w:val="007F1566"/>
    <w:rsid w:val="007F1640"/>
    <w:rsid w:val="007F1A37"/>
    <w:rsid w:val="007F1A77"/>
    <w:rsid w:val="007F1A8F"/>
    <w:rsid w:val="007F1BCF"/>
    <w:rsid w:val="007F1C82"/>
    <w:rsid w:val="007F1E08"/>
    <w:rsid w:val="007F1E19"/>
    <w:rsid w:val="007F1E2C"/>
    <w:rsid w:val="007F2017"/>
    <w:rsid w:val="007F204A"/>
    <w:rsid w:val="007F211F"/>
    <w:rsid w:val="007F21C5"/>
    <w:rsid w:val="007F21CD"/>
    <w:rsid w:val="007F2345"/>
    <w:rsid w:val="007F23A5"/>
    <w:rsid w:val="007F247C"/>
    <w:rsid w:val="007F24C3"/>
    <w:rsid w:val="007F24E4"/>
    <w:rsid w:val="007F27AD"/>
    <w:rsid w:val="007F27E1"/>
    <w:rsid w:val="007F2873"/>
    <w:rsid w:val="007F2922"/>
    <w:rsid w:val="007F29F8"/>
    <w:rsid w:val="007F2A33"/>
    <w:rsid w:val="007F2AD9"/>
    <w:rsid w:val="007F2C20"/>
    <w:rsid w:val="007F2CAB"/>
    <w:rsid w:val="007F2D35"/>
    <w:rsid w:val="007F2DAD"/>
    <w:rsid w:val="007F2F10"/>
    <w:rsid w:val="007F2F2A"/>
    <w:rsid w:val="007F2F3B"/>
    <w:rsid w:val="007F2F56"/>
    <w:rsid w:val="007F308D"/>
    <w:rsid w:val="007F3109"/>
    <w:rsid w:val="007F317E"/>
    <w:rsid w:val="007F32A4"/>
    <w:rsid w:val="007F340F"/>
    <w:rsid w:val="007F3437"/>
    <w:rsid w:val="007F3469"/>
    <w:rsid w:val="007F3616"/>
    <w:rsid w:val="007F36F8"/>
    <w:rsid w:val="007F37E2"/>
    <w:rsid w:val="007F37ED"/>
    <w:rsid w:val="007F3AC6"/>
    <w:rsid w:val="007F3B0A"/>
    <w:rsid w:val="007F3B40"/>
    <w:rsid w:val="007F3BEE"/>
    <w:rsid w:val="007F3C42"/>
    <w:rsid w:val="007F3C67"/>
    <w:rsid w:val="007F3D1F"/>
    <w:rsid w:val="007F3E4E"/>
    <w:rsid w:val="007F3EBB"/>
    <w:rsid w:val="007F3EEA"/>
    <w:rsid w:val="007F3F43"/>
    <w:rsid w:val="007F4012"/>
    <w:rsid w:val="007F411F"/>
    <w:rsid w:val="007F419F"/>
    <w:rsid w:val="007F421C"/>
    <w:rsid w:val="007F4305"/>
    <w:rsid w:val="007F4356"/>
    <w:rsid w:val="007F4441"/>
    <w:rsid w:val="007F44F0"/>
    <w:rsid w:val="007F4519"/>
    <w:rsid w:val="007F4588"/>
    <w:rsid w:val="007F45A9"/>
    <w:rsid w:val="007F4609"/>
    <w:rsid w:val="007F4772"/>
    <w:rsid w:val="007F478D"/>
    <w:rsid w:val="007F47F5"/>
    <w:rsid w:val="007F4816"/>
    <w:rsid w:val="007F4840"/>
    <w:rsid w:val="007F4868"/>
    <w:rsid w:val="007F4880"/>
    <w:rsid w:val="007F4BFF"/>
    <w:rsid w:val="007F4C29"/>
    <w:rsid w:val="007F4C40"/>
    <w:rsid w:val="007F4D6E"/>
    <w:rsid w:val="007F4DB6"/>
    <w:rsid w:val="007F4E4A"/>
    <w:rsid w:val="007F4F0C"/>
    <w:rsid w:val="007F4F3B"/>
    <w:rsid w:val="007F51C2"/>
    <w:rsid w:val="007F52AC"/>
    <w:rsid w:val="007F5339"/>
    <w:rsid w:val="007F5343"/>
    <w:rsid w:val="007F5349"/>
    <w:rsid w:val="007F5389"/>
    <w:rsid w:val="007F53B4"/>
    <w:rsid w:val="007F553A"/>
    <w:rsid w:val="007F56F3"/>
    <w:rsid w:val="007F583D"/>
    <w:rsid w:val="007F5B55"/>
    <w:rsid w:val="007F5B71"/>
    <w:rsid w:val="007F5BA6"/>
    <w:rsid w:val="007F5BC0"/>
    <w:rsid w:val="007F5BC3"/>
    <w:rsid w:val="007F5C96"/>
    <w:rsid w:val="007F5D24"/>
    <w:rsid w:val="007F5DCA"/>
    <w:rsid w:val="007F5F67"/>
    <w:rsid w:val="007F6039"/>
    <w:rsid w:val="007F6097"/>
    <w:rsid w:val="007F6229"/>
    <w:rsid w:val="007F62E0"/>
    <w:rsid w:val="007F6332"/>
    <w:rsid w:val="007F64DF"/>
    <w:rsid w:val="007F64EA"/>
    <w:rsid w:val="007F651B"/>
    <w:rsid w:val="007F659E"/>
    <w:rsid w:val="007F65EB"/>
    <w:rsid w:val="007F6678"/>
    <w:rsid w:val="007F6702"/>
    <w:rsid w:val="007F6763"/>
    <w:rsid w:val="007F680E"/>
    <w:rsid w:val="007F6849"/>
    <w:rsid w:val="007F6924"/>
    <w:rsid w:val="007F694C"/>
    <w:rsid w:val="007F699D"/>
    <w:rsid w:val="007F6A83"/>
    <w:rsid w:val="007F6AEE"/>
    <w:rsid w:val="007F6B40"/>
    <w:rsid w:val="007F6B50"/>
    <w:rsid w:val="007F6BCA"/>
    <w:rsid w:val="007F6BD4"/>
    <w:rsid w:val="007F6C67"/>
    <w:rsid w:val="007F6C6F"/>
    <w:rsid w:val="007F6EBE"/>
    <w:rsid w:val="007F6ECE"/>
    <w:rsid w:val="007F6FA9"/>
    <w:rsid w:val="007F7002"/>
    <w:rsid w:val="007F710C"/>
    <w:rsid w:val="007F7212"/>
    <w:rsid w:val="007F7252"/>
    <w:rsid w:val="007F7299"/>
    <w:rsid w:val="007F7317"/>
    <w:rsid w:val="007F7494"/>
    <w:rsid w:val="007F74E2"/>
    <w:rsid w:val="007F762C"/>
    <w:rsid w:val="007F76A7"/>
    <w:rsid w:val="007F76C3"/>
    <w:rsid w:val="007F7720"/>
    <w:rsid w:val="007F7830"/>
    <w:rsid w:val="007F79BE"/>
    <w:rsid w:val="007F79EA"/>
    <w:rsid w:val="007F7B29"/>
    <w:rsid w:val="007F7BB1"/>
    <w:rsid w:val="007F7C84"/>
    <w:rsid w:val="007F7CC7"/>
    <w:rsid w:val="007F7DDD"/>
    <w:rsid w:val="007F7E2B"/>
    <w:rsid w:val="007F7F20"/>
    <w:rsid w:val="007F7F31"/>
    <w:rsid w:val="0080007A"/>
    <w:rsid w:val="00800275"/>
    <w:rsid w:val="0080036F"/>
    <w:rsid w:val="008003C6"/>
    <w:rsid w:val="0080044D"/>
    <w:rsid w:val="00800475"/>
    <w:rsid w:val="00800496"/>
    <w:rsid w:val="008004FC"/>
    <w:rsid w:val="0080055A"/>
    <w:rsid w:val="00800596"/>
    <w:rsid w:val="008005ED"/>
    <w:rsid w:val="00800636"/>
    <w:rsid w:val="008006A3"/>
    <w:rsid w:val="0080073E"/>
    <w:rsid w:val="008007AB"/>
    <w:rsid w:val="008007C8"/>
    <w:rsid w:val="008008F8"/>
    <w:rsid w:val="00800ABD"/>
    <w:rsid w:val="00800B01"/>
    <w:rsid w:val="00800B41"/>
    <w:rsid w:val="00800BD2"/>
    <w:rsid w:val="00800C13"/>
    <w:rsid w:val="00800C79"/>
    <w:rsid w:val="00800CB1"/>
    <w:rsid w:val="00800D81"/>
    <w:rsid w:val="00800DA8"/>
    <w:rsid w:val="00800EA6"/>
    <w:rsid w:val="00800F01"/>
    <w:rsid w:val="00800F74"/>
    <w:rsid w:val="008010A8"/>
    <w:rsid w:val="008011FD"/>
    <w:rsid w:val="00801238"/>
    <w:rsid w:val="00801408"/>
    <w:rsid w:val="0080141B"/>
    <w:rsid w:val="00801583"/>
    <w:rsid w:val="0080187B"/>
    <w:rsid w:val="00801CAF"/>
    <w:rsid w:val="00801D9F"/>
    <w:rsid w:val="00801DBA"/>
    <w:rsid w:val="00801ED3"/>
    <w:rsid w:val="00802015"/>
    <w:rsid w:val="00802076"/>
    <w:rsid w:val="00802176"/>
    <w:rsid w:val="008024C4"/>
    <w:rsid w:val="008026B9"/>
    <w:rsid w:val="008027EA"/>
    <w:rsid w:val="00802874"/>
    <w:rsid w:val="00802921"/>
    <w:rsid w:val="008029C2"/>
    <w:rsid w:val="008029CB"/>
    <w:rsid w:val="00802C3B"/>
    <w:rsid w:val="00802C76"/>
    <w:rsid w:val="00802C8F"/>
    <w:rsid w:val="00802C92"/>
    <w:rsid w:val="00802D80"/>
    <w:rsid w:val="00802D81"/>
    <w:rsid w:val="00802E79"/>
    <w:rsid w:val="00802E8E"/>
    <w:rsid w:val="00802F4D"/>
    <w:rsid w:val="00802FD1"/>
    <w:rsid w:val="00803116"/>
    <w:rsid w:val="008031DE"/>
    <w:rsid w:val="00803217"/>
    <w:rsid w:val="00803355"/>
    <w:rsid w:val="008034C8"/>
    <w:rsid w:val="008035F4"/>
    <w:rsid w:val="008037DB"/>
    <w:rsid w:val="008038D0"/>
    <w:rsid w:val="0080391E"/>
    <w:rsid w:val="00803921"/>
    <w:rsid w:val="00803B01"/>
    <w:rsid w:val="00803C49"/>
    <w:rsid w:val="00803C4A"/>
    <w:rsid w:val="00803D8D"/>
    <w:rsid w:val="00803F64"/>
    <w:rsid w:val="00804119"/>
    <w:rsid w:val="008041B7"/>
    <w:rsid w:val="00804225"/>
    <w:rsid w:val="0080427B"/>
    <w:rsid w:val="0080432F"/>
    <w:rsid w:val="00804398"/>
    <w:rsid w:val="0080449F"/>
    <w:rsid w:val="00804557"/>
    <w:rsid w:val="00804620"/>
    <w:rsid w:val="00804644"/>
    <w:rsid w:val="0080466B"/>
    <w:rsid w:val="0080488B"/>
    <w:rsid w:val="008048F7"/>
    <w:rsid w:val="00804990"/>
    <w:rsid w:val="00804A05"/>
    <w:rsid w:val="00804A98"/>
    <w:rsid w:val="00804B0D"/>
    <w:rsid w:val="00804B73"/>
    <w:rsid w:val="00804C40"/>
    <w:rsid w:val="00804C87"/>
    <w:rsid w:val="00804CD5"/>
    <w:rsid w:val="00804D0A"/>
    <w:rsid w:val="00804DAD"/>
    <w:rsid w:val="00804E1A"/>
    <w:rsid w:val="00804EE4"/>
    <w:rsid w:val="00804EF7"/>
    <w:rsid w:val="00804F75"/>
    <w:rsid w:val="00805072"/>
    <w:rsid w:val="00805259"/>
    <w:rsid w:val="008052FC"/>
    <w:rsid w:val="0080538A"/>
    <w:rsid w:val="0080546A"/>
    <w:rsid w:val="00805518"/>
    <w:rsid w:val="00805547"/>
    <w:rsid w:val="008055E1"/>
    <w:rsid w:val="00805665"/>
    <w:rsid w:val="00805798"/>
    <w:rsid w:val="008058BA"/>
    <w:rsid w:val="008058F0"/>
    <w:rsid w:val="00805C74"/>
    <w:rsid w:val="00805E09"/>
    <w:rsid w:val="008060B1"/>
    <w:rsid w:val="00806193"/>
    <w:rsid w:val="008063F7"/>
    <w:rsid w:val="00806486"/>
    <w:rsid w:val="00806555"/>
    <w:rsid w:val="00806B88"/>
    <w:rsid w:val="00806BA7"/>
    <w:rsid w:val="00806BC2"/>
    <w:rsid w:val="00806BC5"/>
    <w:rsid w:val="00806CFE"/>
    <w:rsid w:val="00806D17"/>
    <w:rsid w:val="00806D74"/>
    <w:rsid w:val="00806E6D"/>
    <w:rsid w:val="00806FDF"/>
    <w:rsid w:val="00807080"/>
    <w:rsid w:val="008070C4"/>
    <w:rsid w:val="00807116"/>
    <w:rsid w:val="00807203"/>
    <w:rsid w:val="00807307"/>
    <w:rsid w:val="00807318"/>
    <w:rsid w:val="00807576"/>
    <w:rsid w:val="00807598"/>
    <w:rsid w:val="00807662"/>
    <w:rsid w:val="008076C2"/>
    <w:rsid w:val="00807713"/>
    <w:rsid w:val="0080784C"/>
    <w:rsid w:val="0080784D"/>
    <w:rsid w:val="0080786C"/>
    <w:rsid w:val="00807878"/>
    <w:rsid w:val="00807897"/>
    <w:rsid w:val="00807899"/>
    <w:rsid w:val="00807930"/>
    <w:rsid w:val="00807993"/>
    <w:rsid w:val="008079A6"/>
    <w:rsid w:val="00807A37"/>
    <w:rsid w:val="00807AA9"/>
    <w:rsid w:val="00807AD5"/>
    <w:rsid w:val="00807AF9"/>
    <w:rsid w:val="00807B5F"/>
    <w:rsid w:val="00807BD3"/>
    <w:rsid w:val="00807CBA"/>
    <w:rsid w:val="00807D7B"/>
    <w:rsid w:val="00807D94"/>
    <w:rsid w:val="00807E50"/>
    <w:rsid w:val="00807F2E"/>
    <w:rsid w:val="00807F60"/>
    <w:rsid w:val="00807FA9"/>
    <w:rsid w:val="00807FAA"/>
    <w:rsid w:val="0081001A"/>
    <w:rsid w:val="00810044"/>
    <w:rsid w:val="00810080"/>
    <w:rsid w:val="00810096"/>
    <w:rsid w:val="0081017C"/>
    <w:rsid w:val="008101B8"/>
    <w:rsid w:val="00810242"/>
    <w:rsid w:val="0081038B"/>
    <w:rsid w:val="00810400"/>
    <w:rsid w:val="008104F1"/>
    <w:rsid w:val="00810589"/>
    <w:rsid w:val="008105FF"/>
    <w:rsid w:val="00810635"/>
    <w:rsid w:val="008107B6"/>
    <w:rsid w:val="008108A8"/>
    <w:rsid w:val="008108DE"/>
    <w:rsid w:val="0081090D"/>
    <w:rsid w:val="00810943"/>
    <w:rsid w:val="00810972"/>
    <w:rsid w:val="00810AB0"/>
    <w:rsid w:val="00810ADC"/>
    <w:rsid w:val="00810B94"/>
    <w:rsid w:val="00810C2D"/>
    <w:rsid w:val="00810C90"/>
    <w:rsid w:val="00810E1E"/>
    <w:rsid w:val="00810E47"/>
    <w:rsid w:val="00810F32"/>
    <w:rsid w:val="00810FCD"/>
    <w:rsid w:val="00810FE8"/>
    <w:rsid w:val="0081103E"/>
    <w:rsid w:val="00811043"/>
    <w:rsid w:val="008110B1"/>
    <w:rsid w:val="00811419"/>
    <w:rsid w:val="008114DA"/>
    <w:rsid w:val="0081151C"/>
    <w:rsid w:val="00811631"/>
    <w:rsid w:val="00811779"/>
    <w:rsid w:val="008117E6"/>
    <w:rsid w:val="00811875"/>
    <w:rsid w:val="0081189E"/>
    <w:rsid w:val="00811999"/>
    <w:rsid w:val="00811A43"/>
    <w:rsid w:val="00811A53"/>
    <w:rsid w:val="00811B0B"/>
    <w:rsid w:val="00811C12"/>
    <w:rsid w:val="00811D04"/>
    <w:rsid w:val="00811D1A"/>
    <w:rsid w:val="00811D34"/>
    <w:rsid w:val="00811D83"/>
    <w:rsid w:val="00811D98"/>
    <w:rsid w:val="00811E79"/>
    <w:rsid w:val="00811EF4"/>
    <w:rsid w:val="00811F8B"/>
    <w:rsid w:val="008120CF"/>
    <w:rsid w:val="0081215E"/>
    <w:rsid w:val="0081220E"/>
    <w:rsid w:val="00812287"/>
    <w:rsid w:val="008122E9"/>
    <w:rsid w:val="00812353"/>
    <w:rsid w:val="00812378"/>
    <w:rsid w:val="008123A0"/>
    <w:rsid w:val="00812498"/>
    <w:rsid w:val="0081249F"/>
    <w:rsid w:val="00812502"/>
    <w:rsid w:val="00812610"/>
    <w:rsid w:val="0081264D"/>
    <w:rsid w:val="00812724"/>
    <w:rsid w:val="0081274D"/>
    <w:rsid w:val="008127E7"/>
    <w:rsid w:val="008128C2"/>
    <w:rsid w:val="008128EF"/>
    <w:rsid w:val="00812A20"/>
    <w:rsid w:val="00812A4F"/>
    <w:rsid w:val="00812B07"/>
    <w:rsid w:val="00812B33"/>
    <w:rsid w:val="00812C8C"/>
    <w:rsid w:val="00812C9B"/>
    <w:rsid w:val="00812E14"/>
    <w:rsid w:val="00812E7B"/>
    <w:rsid w:val="00812E8B"/>
    <w:rsid w:val="00812F0B"/>
    <w:rsid w:val="00812FCA"/>
    <w:rsid w:val="0081309D"/>
    <w:rsid w:val="00813114"/>
    <w:rsid w:val="00813133"/>
    <w:rsid w:val="0081320B"/>
    <w:rsid w:val="0081329D"/>
    <w:rsid w:val="00813325"/>
    <w:rsid w:val="00813402"/>
    <w:rsid w:val="00813547"/>
    <w:rsid w:val="008135A3"/>
    <w:rsid w:val="008135E4"/>
    <w:rsid w:val="008136EC"/>
    <w:rsid w:val="008138DE"/>
    <w:rsid w:val="00813978"/>
    <w:rsid w:val="00813A8C"/>
    <w:rsid w:val="00813AEF"/>
    <w:rsid w:val="00813B98"/>
    <w:rsid w:val="00813E5C"/>
    <w:rsid w:val="00813F40"/>
    <w:rsid w:val="0081419B"/>
    <w:rsid w:val="008141DA"/>
    <w:rsid w:val="00814253"/>
    <w:rsid w:val="00814294"/>
    <w:rsid w:val="008142AE"/>
    <w:rsid w:val="008143A0"/>
    <w:rsid w:val="0081442A"/>
    <w:rsid w:val="00814534"/>
    <w:rsid w:val="008145FC"/>
    <w:rsid w:val="00814605"/>
    <w:rsid w:val="008146BB"/>
    <w:rsid w:val="008147F2"/>
    <w:rsid w:val="0081481B"/>
    <w:rsid w:val="00814985"/>
    <w:rsid w:val="008149E6"/>
    <w:rsid w:val="00814A08"/>
    <w:rsid w:val="00814B3E"/>
    <w:rsid w:val="00814B83"/>
    <w:rsid w:val="00814C36"/>
    <w:rsid w:val="00814C46"/>
    <w:rsid w:val="00814D8A"/>
    <w:rsid w:val="00814E56"/>
    <w:rsid w:val="00814F46"/>
    <w:rsid w:val="00814FFA"/>
    <w:rsid w:val="00814FFC"/>
    <w:rsid w:val="00815153"/>
    <w:rsid w:val="008152F8"/>
    <w:rsid w:val="00815326"/>
    <w:rsid w:val="00815453"/>
    <w:rsid w:val="0081553B"/>
    <w:rsid w:val="008155CB"/>
    <w:rsid w:val="00815686"/>
    <w:rsid w:val="008156A0"/>
    <w:rsid w:val="008157A1"/>
    <w:rsid w:val="0081586E"/>
    <w:rsid w:val="008159C4"/>
    <w:rsid w:val="00815A63"/>
    <w:rsid w:val="00815B7A"/>
    <w:rsid w:val="00815B7B"/>
    <w:rsid w:val="00815D5A"/>
    <w:rsid w:val="00815EEB"/>
    <w:rsid w:val="00815F23"/>
    <w:rsid w:val="00815F9A"/>
    <w:rsid w:val="00815FBA"/>
    <w:rsid w:val="0081612D"/>
    <w:rsid w:val="00816235"/>
    <w:rsid w:val="00816238"/>
    <w:rsid w:val="008164FD"/>
    <w:rsid w:val="00816533"/>
    <w:rsid w:val="00816546"/>
    <w:rsid w:val="008165DB"/>
    <w:rsid w:val="0081660B"/>
    <w:rsid w:val="0081661E"/>
    <w:rsid w:val="00816659"/>
    <w:rsid w:val="008166E4"/>
    <w:rsid w:val="00816785"/>
    <w:rsid w:val="0081678F"/>
    <w:rsid w:val="008168A5"/>
    <w:rsid w:val="00816926"/>
    <w:rsid w:val="0081698A"/>
    <w:rsid w:val="00816A4B"/>
    <w:rsid w:val="00816C2F"/>
    <w:rsid w:val="00816C49"/>
    <w:rsid w:val="00816CBA"/>
    <w:rsid w:val="00816D13"/>
    <w:rsid w:val="00816D50"/>
    <w:rsid w:val="00816E17"/>
    <w:rsid w:val="00816E54"/>
    <w:rsid w:val="00816FB9"/>
    <w:rsid w:val="00816FCD"/>
    <w:rsid w:val="00817081"/>
    <w:rsid w:val="0081709C"/>
    <w:rsid w:val="008170F4"/>
    <w:rsid w:val="0081715F"/>
    <w:rsid w:val="00817183"/>
    <w:rsid w:val="008172B3"/>
    <w:rsid w:val="00817335"/>
    <w:rsid w:val="008173C8"/>
    <w:rsid w:val="00817403"/>
    <w:rsid w:val="00817619"/>
    <w:rsid w:val="0081771E"/>
    <w:rsid w:val="00817783"/>
    <w:rsid w:val="008177F6"/>
    <w:rsid w:val="0081784B"/>
    <w:rsid w:val="0081787B"/>
    <w:rsid w:val="008179CF"/>
    <w:rsid w:val="008179D3"/>
    <w:rsid w:val="00817A34"/>
    <w:rsid w:val="00817A78"/>
    <w:rsid w:val="00817ABF"/>
    <w:rsid w:val="00817B37"/>
    <w:rsid w:val="00817C9E"/>
    <w:rsid w:val="00817E71"/>
    <w:rsid w:val="00817E8D"/>
    <w:rsid w:val="00817ED3"/>
    <w:rsid w:val="00817F6F"/>
    <w:rsid w:val="00817FC3"/>
    <w:rsid w:val="00817FF9"/>
    <w:rsid w:val="00820126"/>
    <w:rsid w:val="00820159"/>
    <w:rsid w:val="00820206"/>
    <w:rsid w:val="00820252"/>
    <w:rsid w:val="008202BF"/>
    <w:rsid w:val="008202D5"/>
    <w:rsid w:val="00820433"/>
    <w:rsid w:val="00820476"/>
    <w:rsid w:val="0082057D"/>
    <w:rsid w:val="008205F9"/>
    <w:rsid w:val="00820718"/>
    <w:rsid w:val="00820726"/>
    <w:rsid w:val="0082076C"/>
    <w:rsid w:val="008207F6"/>
    <w:rsid w:val="0082085B"/>
    <w:rsid w:val="00820A74"/>
    <w:rsid w:val="00820B8B"/>
    <w:rsid w:val="00820B97"/>
    <w:rsid w:val="00820BA5"/>
    <w:rsid w:val="00820C75"/>
    <w:rsid w:val="00820C84"/>
    <w:rsid w:val="00820C91"/>
    <w:rsid w:val="00820D43"/>
    <w:rsid w:val="00820FB8"/>
    <w:rsid w:val="008210A5"/>
    <w:rsid w:val="00821176"/>
    <w:rsid w:val="00821183"/>
    <w:rsid w:val="00821185"/>
    <w:rsid w:val="008212E1"/>
    <w:rsid w:val="00821368"/>
    <w:rsid w:val="00821474"/>
    <w:rsid w:val="00821545"/>
    <w:rsid w:val="0082154A"/>
    <w:rsid w:val="00821555"/>
    <w:rsid w:val="008215F7"/>
    <w:rsid w:val="0082171A"/>
    <w:rsid w:val="00821745"/>
    <w:rsid w:val="00821746"/>
    <w:rsid w:val="0082186F"/>
    <w:rsid w:val="00821B81"/>
    <w:rsid w:val="00821CAC"/>
    <w:rsid w:val="00821CD2"/>
    <w:rsid w:val="00821DD0"/>
    <w:rsid w:val="00821E31"/>
    <w:rsid w:val="0082201B"/>
    <w:rsid w:val="00822047"/>
    <w:rsid w:val="008220D7"/>
    <w:rsid w:val="0082218A"/>
    <w:rsid w:val="008221E3"/>
    <w:rsid w:val="008221E5"/>
    <w:rsid w:val="00822282"/>
    <w:rsid w:val="00822343"/>
    <w:rsid w:val="008223A0"/>
    <w:rsid w:val="0082248A"/>
    <w:rsid w:val="00822491"/>
    <w:rsid w:val="00822633"/>
    <w:rsid w:val="008226E0"/>
    <w:rsid w:val="00822703"/>
    <w:rsid w:val="00822729"/>
    <w:rsid w:val="00822760"/>
    <w:rsid w:val="0082276B"/>
    <w:rsid w:val="008227B9"/>
    <w:rsid w:val="008227DF"/>
    <w:rsid w:val="008228E9"/>
    <w:rsid w:val="00822933"/>
    <w:rsid w:val="00822A63"/>
    <w:rsid w:val="00822B30"/>
    <w:rsid w:val="00822B4E"/>
    <w:rsid w:val="00822BF2"/>
    <w:rsid w:val="00822C04"/>
    <w:rsid w:val="00822C38"/>
    <w:rsid w:val="00822C97"/>
    <w:rsid w:val="00822CA9"/>
    <w:rsid w:val="00822D5F"/>
    <w:rsid w:val="00822D86"/>
    <w:rsid w:val="00822DC3"/>
    <w:rsid w:val="00822E29"/>
    <w:rsid w:val="00822EE4"/>
    <w:rsid w:val="00822EF2"/>
    <w:rsid w:val="00823254"/>
    <w:rsid w:val="0082333C"/>
    <w:rsid w:val="008233A6"/>
    <w:rsid w:val="008233D4"/>
    <w:rsid w:val="008235BB"/>
    <w:rsid w:val="008235C1"/>
    <w:rsid w:val="00823687"/>
    <w:rsid w:val="0082368B"/>
    <w:rsid w:val="008236D4"/>
    <w:rsid w:val="00823767"/>
    <w:rsid w:val="00823832"/>
    <w:rsid w:val="00823925"/>
    <w:rsid w:val="008239CF"/>
    <w:rsid w:val="00823A9C"/>
    <w:rsid w:val="00823B00"/>
    <w:rsid w:val="00823B10"/>
    <w:rsid w:val="00823CD7"/>
    <w:rsid w:val="00823D1D"/>
    <w:rsid w:val="00823DA4"/>
    <w:rsid w:val="00823E11"/>
    <w:rsid w:val="00823ECF"/>
    <w:rsid w:val="00823EE9"/>
    <w:rsid w:val="00823F8D"/>
    <w:rsid w:val="0082400F"/>
    <w:rsid w:val="0082402D"/>
    <w:rsid w:val="00824248"/>
    <w:rsid w:val="00824375"/>
    <w:rsid w:val="0082456A"/>
    <w:rsid w:val="008245BB"/>
    <w:rsid w:val="008245ED"/>
    <w:rsid w:val="00824642"/>
    <w:rsid w:val="008249BD"/>
    <w:rsid w:val="008249DF"/>
    <w:rsid w:val="00824A96"/>
    <w:rsid w:val="00824AE4"/>
    <w:rsid w:val="00824B98"/>
    <w:rsid w:val="00824BEA"/>
    <w:rsid w:val="00824CF5"/>
    <w:rsid w:val="00824D5E"/>
    <w:rsid w:val="00824E08"/>
    <w:rsid w:val="00824E0F"/>
    <w:rsid w:val="00824F80"/>
    <w:rsid w:val="00824F85"/>
    <w:rsid w:val="00825063"/>
    <w:rsid w:val="008250EA"/>
    <w:rsid w:val="00825320"/>
    <w:rsid w:val="00825580"/>
    <w:rsid w:val="008256A7"/>
    <w:rsid w:val="008257B3"/>
    <w:rsid w:val="008257F3"/>
    <w:rsid w:val="0082585B"/>
    <w:rsid w:val="00825949"/>
    <w:rsid w:val="00825B0B"/>
    <w:rsid w:val="00825BB9"/>
    <w:rsid w:val="00825D6B"/>
    <w:rsid w:val="00825DFC"/>
    <w:rsid w:val="00825E2D"/>
    <w:rsid w:val="00825E39"/>
    <w:rsid w:val="00825F88"/>
    <w:rsid w:val="0082609F"/>
    <w:rsid w:val="008260A3"/>
    <w:rsid w:val="00826316"/>
    <w:rsid w:val="00826411"/>
    <w:rsid w:val="008264B7"/>
    <w:rsid w:val="0082652F"/>
    <w:rsid w:val="00826608"/>
    <w:rsid w:val="0082661F"/>
    <w:rsid w:val="00826685"/>
    <w:rsid w:val="00826753"/>
    <w:rsid w:val="00826809"/>
    <w:rsid w:val="0082680E"/>
    <w:rsid w:val="008269BE"/>
    <w:rsid w:val="008269F2"/>
    <w:rsid w:val="00826A14"/>
    <w:rsid w:val="00826A53"/>
    <w:rsid w:val="00826AB3"/>
    <w:rsid w:val="00826C47"/>
    <w:rsid w:val="00826CC4"/>
    <w:rsid w:val="00826CE0"/>
    <w:rsid w:val="00826CE9"/>
    <w:rsid w:val="00826DEB"/>
    <w:rsid w:val="00826DF4"/>
    <w:rsid w:val="00826EF5"/>
    <w:rsid w:val="00826FDA"/>
    <w:rsid w:val="00827095"/>
    <w:rsid w:val="00827130"/>
    <w:rsid w:val="00827147"/>
    <w:rsid w:val="00827171"/>
    <w:rsid w:val="008271AB"/>
    <w:rsid w:val="00827266"/>
    <w:rsid w:val="008272C5"/>
    <w:rsid w:val="00827313"/>
    <w:rsid w:val="008273E0"/>
    <w:rsid w:val="0082743F"/>
    <w:rsid w:val="008274A0"/>
    <w:rsid w:val="00827505"/>
    <w:rsid w:val="0082752F"/>
    <w:rsid w:val="0082774E"/>
    <w:rsid w:val="00827874"/>
    <w:rsid w:val="008278E6"/>
    <w:rsid w:val="00827A3D"/>
    <w:rsid w:val="00827B87"/>
    <w:rsid w:val="00827D13"/>
    <w:rsid w:val="00827E29"/>
    <w:rsid w:val="00827F80"/>
    <w:rsid w:val="0083005D"/>
    <w:rsid w:val="00830094"/>
    <w:rsid w:val="008301A0"/>
    <w:rsid w:val="00830254"/>
    <w:rsid w:val="00830318"/>
    <w:rsid w:val="008304AB"/>
    <w:rsid w:val="008305E6"/>
    <w:rsid w:val="00830759"/>
    <w:rsid w:val="008307E2"/>
    <w:rsid w:val="00830855"/>
    <w:rsid w:val="008308F9"/>
    <w:rsid w:val="00830900"/>
    <w:rsid w:val="0083092A"/>
    <w:rsid w:val="0083099E"/>
    <w:rsid w:val="008309CE"/>
    <w:rsid w:val="008309F0"/>
    <w:rsid w:val="00830A56"/>
    <w:rsid w:val="00830AAA"/>
    <w:rsid w:val="00830B10"/>
    <w:rsid w:val="00830B14"/>
    <w:rsid w:val="00830B31"/>
    <w:rsid w:val="00830C44"/>
    <w:rsid w:val="00830C94"/>
    <w:rsid w:val="00830D0F"/>
    <w:rsid w:val="00830D30"/>
    <w:rsid w:val="00830D88"/>
    <w:rsid w:val="00830E69"/>
    <w:rsid w:val="00830E94"/>
    <w:rsid w:val="00830F42"/>
    <w:rsid w:val="0083107C"/>
    <w:rsid w:val="00831157"/>
    <w:rsid w:val="0083117C"/>
    <w:rsid w:val="008311FB"/>
    <w:rsid w:val="00831285"/>
    <w:rsid w:val="00831299"/>
    <w:rsid w:val="008313FC"/>
    <w:rsid w:val="0083144D"/>
    <w:rsid w:val="00831483"/>
    <w:rsid w:val="008314C3"/>
    <w:rsid w:val="0083158D"/>
    <w:rsid w:val="00831614"/>
    <w:rsid w:val="00831624"/>
    <w:rsid w:val="00831638"/>
    <w:rsid w:val="008317D4"/>
    <w:rsid w:val="00831822"/>
    <w:rsid w:val="00831880"/>
    <w:rsid w:val="00831966"/>
    <w:rsid w:val="00831A49"/>
    <w:rsid w:val="00831A9C"/>
    <w:rsid w:val="00831AA2"/>
    <w:rsid w:val="00831AA8"/>
    <w:rsid w:val="00831B5D"/>
    <w:rsid w:val="00831C27"/>
    <w:rsid w:val="00831C54"/>
    <w:rsid w:val="00831DF2"/>
    <w:rsid w:val="00831E32"/>
    <w:rsid w:val="00831F07"/>
    <w:rsid w:val="00831F0C"/>
    <w:rsid w:val="00831F36"/>
    <w:rsid w:val="00831F50"/>
    <w:rsid w:val="00831FB6"/>
    <w:rsid w:val="00831FEE"/>
    <w:rsid w:val="008321DB"/>
    <w:rsid w:val="00832300"/>
    <w:rsid w:val="008323F1"/>
    <w:rsid w:val="00832471"/>
    <w:rsid w:val="00832491"/>
    <w:rsid w:val="008324DF"/>
    <w:rsid w:val="0083254D"/>
    <w:rsid w:val="0083257D"/>
    <w:rsid w:val="00832682"/>
    <w:rsid w:val="008328E7"/>
    <w:rsid w:val="0083298F"/>
    <w:rsid w:val="008329CF"/>
    <w:rsid w:val="00832B2C"/>
    <w:rsid w:val="00832BD3"/>
    <w:rsid w:val="00832C0C"/>
    <w:rsid w:val="00832DB5"/>
    <w:rsid w:val="00832ED4"/>
    <w:rsid w:val="00832F27"/>
    <w:rsid w:val="00832FCA"/>
    <w:rsid w:val="008330FB"/>
    <w:rsid w:val="0083312C"/>
    <w:rsid w:val="00833235"/>
    <w:rsid w:val="008332AE"/>
    <w:rsid w:val="008333B0"/>
    <w:rsid w:val="008333DB"/>
    <w:rsid w:val="0083347A"/>
    <w:rsid w:val="00833631"/>
    <w:rsid w:val="00833733"/>
    <w:rsid w:val="00833791"/>
    <w:rsid w:val="00833909"/>
    <w:rsid w:val="0083390D"/>
    <w:rsid w:val="00833960"/>
    <w:rsid w:val="0083397A"/>
    <w:rsid w:val="00833B1F"/>
    <w:rsid w:val="00833BD0"/>
    <w:rsid w:val="00833DE6"/>
    <w:rsid w:val="00833EAB"/>
    <w:rsid w:val="00833FED"/>
    <w:rsid w:val="00834050"/>
    <w:rsid w:val="008342B5"/>
    <w:rsid w:val="0083435F"/>
    <w:rsid w:val="00834403"/>
    <w:rsid w:val="00834478"/>
    <w:rsid w:val="00834574"/>
    <w:rsid w:val="0083461F"/>
    <w:rsid w:val="00834716"/>
    <w:rsid w:val="00834720"/>
    <w:rsid w:val="00834803"/>
    <w:rsid w:val="008348A0"/>
    <w:rsid w:val="008348A1"/>
    <w:rsid w:val="0083491C"/>
    <w:rsid w:val="00834E21"/>
    <w:rsid w:val="00834E40"/>
    <w:rsid w:val="00834E7F"/>
    <w:rsid w:val="00834EF5"/>
    <w:rsid w:val="00834F15"/>
    <w:rsid w:val="0083500E"/>
    <w:rsid w:val="008352DD"/>
    <w:rsid w:val="0083535B"/>
    <w:rsid w:val="008353FE"/>
    <w:rsid w:val="0083555B"/>
    <w:rsid w:val="008355BD"/>
    <w:rsid w:val="008355E9"/>
    <w:rsid w:val="00835766"/>
    <w:rsid w:val="008358C6"/>
    <w:rsid w:val="00835932"/>
    <w:rsid w:val="00835ADD"/>
    <w:rsid w:val="00835B8E"/>
    <w:rsid w:val="00835C14"/>
    <w:rsid w:val="00835CF0"/>
    <w:rsid w:val="00835D64"/>
    <w:rsid w:val="00835DA7"/>
    <w:rsid w:val="00835DE7"/>
    <w:rsid w:val="00835F29"/>
    <w:rsid w:val="00836049"/>
    <w:rsid w:val="00836226"/>
    <w:rsid w:val="008364FA"/>
    <w:rsid w:val="0083665A"/>
    <w:rsid w:val="008366EC"/>
    <w:rsid w:val="008366F6"/>
    <w:rsid w:val="0083676C"/>
    <w:rsid w:val="008367DB"/>
    <w:rsid w:val="00836901"/>
    <w:rsid w:val="00836A05"/>
    <w:rsid w:val="00836AE6"/>
    <w:rsid w:val="00836B63"/>
    <w:rsid w:val="00836D5D"/>
    <w:rsid w:val="00836F83"/>
    <w:rsid w:val="00837097"/>
    <w:rsid w:val="00837270"/>
    <w:rsid w:val="0083728B"/>
    <w:rsid w:val="00837351"/>
    <w:rsid w:val="0083735B"/>
    <w:rsid w:val="00837388"/>
    <w:rsid w:val="00837420"/>
    <w:rsid w:val="00837474"/>
    <w:rsid w:val="008374B2"/>
    <w:rsid w:val="00837509"/>
    <w:rsid w:val="0083750C"/>
    <w:rsid w:val="00837661"/>
    <w:rsid w:val="00837777"/>
    <w:rsid w:val="00837778"/>
    <w:rsid w:val="008377B7"/>
    <w:rsid w:val="00837914"/>
    <w:rsid w:val="00837927"/>
    <w:rsid w:val="00837A06"/>
    <w:rsid w:val="00837B62"/>
    <w:rsid w:val="00837CB0"/>
    <w:rsid w:val="00837CDD"/>
    <w:rsid w:val="00837DA4"/>
    <w:rsid w:val="00837DC0"/>
    <w:rsid w:val="00837E6F"/>
    <w:rsid w:val="00837EF9"/>
    <w:rsid w:val="00837F10"/>
    <w:rsid w:val="00837FA8"/>
    <w:rsid w:val="00840027"/>
    <w:rsid w:val="008400FE"/>
    <w:rsid w:val="0084011B"/>
    <w:rsid w:val="00840263"/>
    <w:rsid w:val="00840350"/>
    <w:rsid w:val="00840425"/>
    <w:rsid w:val="008404EE"/>
    <w:rsid w:val="008405B1"/>
    <w:rsid w:val="00840668"/>
    <w:rsid w:val="00840702"/>
    <w:rsid w:val="0084071C"/>
    <w:rsid w:val="0084081B"/>
    <w:rsid w:val="008408D7"/>
    <w:rsid w:val="0084091B"/>
    <w:rsid w:val="008409C2"/>
    <w:rsid w:val="008409CB"/>
    <w:rsid w:val="008409E9"/>
    <w:rsid w:val="00840B66"/>
    <w:rsid w:val="00840BA9"/>
    <w:rsid w:val="00840C2E"/>
    <w:rsid w:val="00840C5D"/>
    <w:rsid w:val="00840C62"/>
    <w:rsid w:val="00840D47"/>
    <w:rsid w:val="00840D49"/>
    <w:rsid w:val="00840E0F"/>
    <w:rsid w:val="00840EFB"/>
    <w:rsid w:val="00840F51"/>
    <w:rsid w:val="00840FA2"/>
    <w:rsid w:val="0084102E"/>
    <w:rsid w:val="0084105F"/>
    <w:rsid w:val="008410A3"/>
    <w:rsid w:val="008410F6"/>
    <w:rsid w:val="00841152"/>
    <w:rsid w:val="008411D6"/>
    <w:rsid w:val="008412AC"/>
    <w:rsid w:val="0084144A"/>
    <w:rsid w:val="008414A6"/>
    <w:rsid w:val="008414FA"/>
    <w:rsid w:val="00841560"/>
    <w:rsid w:val="008415D0"/>
    <w:rsid w:val="008415D1"/>
    <w:rsid w:val="008415E9"/>
    <w:rsid w:val="00841654"/>
    <w:rsid w:val="00841696"/>
    <w:rsid w:val="008416AF"/>
    <w:rsid w:val="008416C2"/>
    <w:rsid w:val="00841753"/>
    <w:rsid w:val="008417AC"/>
    <w:rsid w:val="00841867"/>
    <w:rsid w:val="008418FB"/>
    <w:rsid w:val="00841997"/>
    <w:rsid w:val="00841B06"/>
    <w:rsid w:val="00841B0A"/>
    <w:rsid w:val="00841BCF"/>
    <w:rsid w:val="00841CA5"/>
    <w:rsid w:val="00841E09"/>
    <w:rsid w:val="00841E5B"/>
    <w:rsid w:val="0084200B"/>
    <w:rsid w:val="0084216A"/>
    <w:rsid w:val="008421DB"/>
    <w:rsid w:val="008422DA"/>
    <w:rsid w:val="00842329"/>
    <w:rsid w:val="00842369"/>
    <w:rsid w:val="008423D5"/>
    <w:rsid w:val="00842486"/>
    <w:rsid w:val="008424F5"/>
    <w:rsid w:val="0084250B"/>
    <w:rsid w:val="00842670"/>
    <w:rsid w:val="00842683"/>
    <w:rsid w:val="00842710"/>
    <w:rsid w:val="0084276B"/>
    <w:rsid w:val="00842794"/>
    <w:rsid w:val="00842818"/>
    <w:rsid w:val="00842819"/>
    <w:rsid w:val="00842883"/>
    <w:rsid w:val="00842BBD"/>
    <w:rsid w:val="00842D47"/>
    <w:rsid w:val="00842E29"/>
    <w:rsid w:val="00842E59"/>
    <w:rsid w:val="00842E79"/>
    <w:rsid w:val="00842ECF"/>
    <w:rsid w:val="00842FFA"/>
    <w:rsid w:val="00843022"/>
    <w:rsid w:val="00843061"/>
    <w:rsid w:val="008430B4"/>
    <w:rsid w:val="008430CF"/>
    <w:rsid w:val="008430FE"/>
    <w:rsid w:val="00843135"/>
    <w:rsid w:val="0084314E"/>
    <w:rsid w:val="008431EF"/>
    <w:rsid w:val="008434C7"/>
    <w:rsid w:val="0084362A"/>
    <w:rsid w:val="008436B5"/>
    <w:rsid w:val="008437C2"/>
    <w:rsid w:val="0084382F"/>
    <w:rsid w:val="008438E2"/>
    <w:rsid w:val="00843906"/>
    <w:rsid w:val="0084396C"/>
    <w:rsid w:val="00843A6B"/>
    <w:rsid w:val="00843B7C"/>
    <w:rsid w:val="00843C78"/>
    <w:rsid w:val="00843C7A"/>
    <w:rsid w:val="00843E79"/>
    <w:rsid w:val="00843FE6"/>
    <w:rsid w:val="00844000"/>
    <w:rsid w:val="0084403B"/>
    <w:rsid w:val="00844048"/>
    <w:rsid w:val="008441A1"/>
    <w:rsid w:val="0084433B"/>
    <w:rsid w:val="00844385"/>
    <w:rsid w:val="008443F1"/>
    <w:rsid w:val="008444F0"/>
    <w:rsid w:val="00844541"/>
    <w:rsid w:val="0084457C"/>
    <w:rsid w:val="0084460F"/>
    <w:rsid w:val="00844619"/>
    <w:rsid w:val="008446AE"/>
    <w:rsid w:val="0084477E"/>
    <w:rsid w:val="008447A6"/>
    <w:rsid w:val="0084491C"/>
    <w:rsid w:val="00844BCC"/>
    <w:rsid w:val="00844C35"/>
    <w:rsid w:val="00844C3D"/>
    <w:rsid w:val="00844D19"/>
    <w:rsid w:val="00844DC5"/>
    <w:rsid w:val="00844F40"/>
    <w:rsid w:val="00844F5F"/>
    <w:rsid w:val="00845176"/>
    <w:rsid w:val="008452C2"/>
    <w:rsid w:val="00845347"/>
    <w:rsid w:val="0084537E"/>
    <w:rsid w:val="008453A4"/>
    <w:rsid w:val="00845487"/>
    <w:rsid w:val="00845768"/>
    <w:rsid w:val="00845792"/>
    <w:rsid w:val="00845894"/>
    <w:rsid w:val="0084589F"/>
    <w:rsid w:val="00845920"/>
    <w:rsid w:val="00845A13"/>
    <w:rsid w:val="00845A38"/>
    <w:rsid w:val="00845B13"/>
    <w:rsid w:val="00845B5B"/>
    <w:rsid w:val="00845B68"/>
    <w:rsid w:val="00845B9E"/>
    <w:rsid w:val="00845CA7"/>
    <w:rsid w:val="00845CD8"/>
    <w:rsid w:val="00845D16"/>
    <w:rsid w:val="00845E63"/>
    <w:rsid w:val="00845E83"/>
    <w:rsid w:val="00845EA4"/>
    <w:rsid w:val="00845EC7"/>
    <w:rsid w:val="00846138"/>
    <w:rsid w:val="008461AE"/>
    <w:rsid w:val="00846245"/>
    <w:rsid w:val="00846302"/>
    <w:rsid w:val="008463BB"/>
    <w:rsid w:val="00846698"/>
    <w:rsid w:val="00846789"/>
    <w:rsid w:val="00846806"/>
    <w:rsid w:val="0084684C"/>
    <w:rsid w:val="00846955"/>
    <w:rsid w:val="008469D9"/>
    <w:rsid w:val="00846A2E"/>
    <w:rsid w:val="00846BD0"/>
    <w:rsid w:val="00846C8C"/>
    <w:rsid w:val="00846CCE"/>
    <w:rsid w:val="00846D6A"/>
    <w:rsid w:val="00846D82"/>
    <w:rsid w:val="00846DEA"/>
    <w:rsid w:val="00846F12"/>
    <w:rsid w:val="00846F8E"/>
    <w:rsid w:val="0084701B"/>
    <w:rsid w:val="00847044"/>
    <w:rsid w:val="00847093"/>
    <w:rsid w:val="008471F2"/>
    <w:rsid w:val="00847328"/>
    <w:rsid w:val="0084746D"/>
    <w:rsid w:val="008474CB"/>
    <w:rsid w:val="00847536"/>
    <w:rsid w:val="008475E7"/>
    <w:rsid w:val="008476DB"/>
    <w:rsid w:val="008477B0"/>
    <w:rsid w:val="008477BB"/>
    <w:rsid w:val="00847828"/>
    <w:rsid w:val="00847840"/>
    <w:rsid w:val="00847865"/>
    <w:rsid w:val="008478AA"/>
    <w:rsid w:val="00847A8C"/>
    <w:rsid w:val="00847ABC"/>
    <w:rsid w:val="00847BDD"/>
    <w:rsid w:val="00847BE1"/>
    <w:rsid w:val="00847CC5"/>
    <w:rsid w:val="00847CFD"/>
    <w:rsid w:val="00847D5D"/>
    <w:rsid w:val="00847D66"/>
    <w:rsid w:val="00847D97"/>
    <w:rsid w:val="00847E27"/>
    <w:rsid w:val="00847F44"/>
    <w:rsid w:val="00850092"/>
    <w:rsid w:val="008501A2"/>
    <w:rsid w:val="008501B6"/>
    <w:rsid w:val="008502B3"/>
    <w:rsid w:val="0085033D"/>
    <w:rsid w:val="00850412"/>
    <w:rsid w:val="0085048A"/>
    <w:rsid w:val="008504CE"/>
    <w:rsid w:val="00850536"/>
    <w:rsid w:val="0085069A"/>
    <w:rsid w:val="00850773"/>
    <w:rsid w:val="0085077E"/>
    <w:rsid w:val="008507C5"/>
    <w:rsid w:val="008507C8"/>
    <w:rsid w:val="0085080B"/>
    <w:rsid w:val="008508B1"/>
    <w:rsid w:val="00850952"/>
    <w:rsid w:val="00850B4E"/>
    <w:rsid w:val="00850C6B"/>
    <w:rsid w:val="00850D41"/>
    <w:rsid w:val="00850FE3"/>
    <w:rsid w:val="0085100E"/>
    <w:rsid w:val="00851148"/>
    <w:rsid w:val="0085129B"/>
    <w:rsid w:val="00851385"/>
    <w:rsid w:val="008515C4"/>
    <w:rsid w:val="008516A3"/>
    <w:rsid w:val="0085179B"/>
    <w:rsid w:val="008517B7"/>
    <w:rsid w:val="008518DE"/>
    <w:rsid w:val="0085198D"/>
    <w:rsid w:val="008519C6"/>
    <w:rsid w:val="00851A5B"/>
    <w:rsid w:val="00851B01"/>
    <w:rsid w:val="00851C24"/>
    <w:rsid w:val="00851DE3"/>
    <w:rsid w:val="00851E35"/>
    <w:rsid w:val="00851E98"/>
    <w:rsid w:val="0085204A"/>
    <w:rsid w:val="0085209D"/>
    <w:rsid w:val="00852128"/>
    <w:rsid w:val="0085213C"/>
    <w:rsid w:val="008523B6"/>
    <w:rsid w:val="008523D8"/>
    <w:rsid w:val="008524A9"/>
    <w:rsid w:val="008524EC"/>
    <w:rsid w:val="0085257A"/>
    <w:rsid w:val="0085267C"/>
    <w:rsid w:val="008527E3"/>
    <w:rsid w:val="00852861"/>
    <w:rsid w:val="0085287C"/>
    <w:rsid w:val="00852920"/>
    <w:rsid w:val="00852998"/>
    <w:rsid w:val="008529BD"/>
    <w:rsid w:val="008529E2"/>
    <w:rsid w:val="00852A13"/>
    <w:rsid w:val="00852B05"/>
    <w:rsid w:val="00852E9E"/>
    <w:rsid w:val="00852F2A"/>
    <w:rsid w:val="00852F87"/>
    <w:rsid w:val="0085300F"/>
    <w:rsid w:val="00853026"/>
    <w:rsid w:val="0085306F"/>
    <w:rsid w:val="00853084"/>
    <w:rsid w:val="0085309B"/>
    <w:rsid w:val="0085316C"/>
    <w:rsid w:val="008533F1"/>
    <w:rsid w:val="00853409"/>
    <w:rsid w:val="00853528"/>
    <w:rsid w:val="008536A7"/>
    <w:rsid w:val="00853794"/>
    <w:rsid w:val="008537B2"/>
    <w:rsid w:val="008537BA"/>
    <w:rsid w:val="00853874"/>
    <w:rsid w:val="00853886"/>
    <w:rsid w:val="00853A98"/>
    <w:rsid w:val="00853AE8"/>
    <w:rsid w:val="00853BF2"/>
    <w:rsid w:val="00853CCC"/>
    <w:rsid w:val="00854034"/>
    <w:rsid w:val="00854323"/>
    <w:rsid w:val="008543D2"/>
    <w:rsid w:val="008546BB"/>
    <w:rsid w:val="0085476E"/>
    <w:rsid w:val="008548DE"/>
    <w:rsid w:val="008549E8"/>
    <w:rsid w:val="00854A61"/>
    <w:rsid w:val="00854AB2"/>
    <w:rsid w:val="00854B39"/>
    <w:rsid w:val="00854B4E"/>
    <w:rsid w:val="00854BB7"/>
    <w:rsid w:val="00854C61"/>
    <w:rsid w:val="00854CB9"/>
    <w:rsid w:val="00854D06"/>
    <w:rsid w:val="00854E39"/>
    <w:rsid w:val="00854ECE"/>
    <w:rsid w:val="00854F87"/>
    <w:rsid w:val="0085500B"/>
    <w:rsid w:val="0085504E"/>
    <w:rsid w:val="00855084"/>
    <w:rsid w:val="008550AB"/>
    <w:rsid w:val="008551A2"/>
    <w:rsid w:val="008551AA"/>
    <w:rsid w:val="008551C4"/>
    <w:rsid w:val="008552CB"/>
    <w:rsid w:val="008553CE"/>
    <w:rsid w:val="00855696"/>
    <w:rsid w:val="008557C0"/>
    <w:rsid w:val="00855851"/>
    <w:rsid w:val="0085586E"/>
    <w:rsid w:val="008558E2"/>
    <w:rsid w:val="00855A30"/>
    <w:rsid w:val="00855C65"/>
    <w:rsid w:val="00855CBD"/>
    <w:rsid w:val="00855D57"/>
    <w:rsid w:val="00855DC7"/>
    <w:rsid w:val="00855DDA"/>
    <w:rsid w:val="00855F58"/>
    <w:rsid w:val="00856091"/>
    <w:rsid w:val="008560BC"/>
    <w:rsid w:val="008562A7"/>
    <w:rsid w:val="00856383"/>
    <w:rsid w:val="008564E2"/>
    <w:rsid w:val="008564ED"/>
    <w:rsid w:val="00856523"/>
    <w:rsid w:val="00856715"/>
    <w:rsid w:val="00856773"/>
    <w:rsid w:val="008567DA"/>
    <w:rsid w:val="0085685D"/>
    <w:rsid w:val="00856990"/>
    <w:rsid w:val="008569F2"/>
    <w:rsid w:val="00856AF0"/>
    <w:rsid w:val="00856B77"/>
    <w:rsid w:val="00856EBE"/>
    <w:rsid w:val="00856FEA"/>
    <w:rsid w:val="00857008"/>
    <w:rsid w:val="008570B0"/>
    <w:rsid w:val="0085729C"/>
    <w:rsid w:val="00857547"/>
    <w:rsid w:val="008575DD"/>
    <w:rsid w:val="00857668"/>
    <w:rsid w:val="008578FB"/>
    <w:rsid w:val="00857924"/>
    <w:rsid w:val="00857984"/>
    <w:rsid w:val="008579C7"/>
    <w:rsid w:val="00857A30"/>
    <w:rsid w:val="00857ABF"/>
    <w:rsid w:val="00857B15"/>
    <w:rsid w:val="00857B60"/>
    <w:rsid w:val="00857B99"/>
    <w:rsid w:val="00857E0A"/>
    <w:rsid w:val="00857EFE"/>
    <w:rsid w:val="00857FCC"/>
    <w:rsid w:val="0086012E"/>
    <w:rsid w:val="0086013D"/>
    <w:rsid w:val="008602B1"/>
    <w:rsid w:val="00860339"/>
    <w:rsid w:val="008603BD"/>
    <w:rsid w:val="008604E1"/>
    <w:rsid w:val="00860533"/>
    <w:rsid w:val="00860555"/>
    <w:rsid w:val="00860581"/>
    <w:rsid w:val="0086060E"/>
    <w:rsid w:val="00860731"/>
    <w:rsid w:val="00860732"/>
    <w:rsid w:val="0086086D"/>
    <w:rsid w:val="00860956"/>
    <w:rsid w:val="00860CFB"/>
    <w:rsid w:val="00860D8A"/>
    <w:rsid w:val="00860DA5"/>
    <w:rsid w:val="00860F0F"/>
    <w:rsid w:val="00860F2B"/>
    <w:rsid w:val="00860F8E"/>
    <w:rsid w:val="00861043"/>
    <w:rsid w:val="00861073"/>
    <w:rsid w:val="00861096"/>
    <w:rsid w:val="00861178"/>
    <w:rsid w:val="0086125B"/>
    <w:rsid w:val="00861292"/>
    <w:rsid w:val="0086138B"/>
    <w:rsid w:val="00861408"/>
    <w:rsid w:val="00861442"/>
    <w:rsid w:val="00861560"/>
    <w:rsid w:val="008616A8"/>
    <w:rsid w:val="00861703"/>
    <w:rsid w:val="008617B8"/>
    <w:rsid w:val="008617CE"/>
    <w:rsid w:val="0086191A"/>
    <w:rsid w:val="00861A02"/>
    <w:rsid w:val="00861AA7"/>
    <w:rsid w:val="00861AAC"/>
    <w:rsid w:val="00861B82"/>
    <w:rsid w:val="00861B87"/>
    <w:rsid w:val="00861CFB"/>
    <w:rsid w:val="00861D06"/>
    <w:rsid w:val="00861DE3"/>
    <w:rsid w:val="00861E71"/>
    <w:rsid w:val="00861EA5"/>
    <w:rsid w:val="00862017"/>
    <w:rsid w:val="0086208C"/>
    <w:rsid w:val="00862235"/>
    <w:rsid w:val="008622DA"/>
    <w:rsid w:val="00862334"/>
    <w:rsid w:val="008624B5"/>
    <w:rsid w:val="00862504"/>
    <w:rsid w:val="008625FA"/>
    <w:rsid w:val="00862757"/>
    <w:rsid w:val="00862774"/>
    <w:rsid w:val="0086279C"/>
    <w:rsid w:val="0086284E"/>
    <w:rsid w:val="00862A9B"/>
    <w:rsid w:val="00862B1A"/>
    <w:rsid w:val="00862B62"/>
    <w:rsid w:val="00862C06"/>
    <w:rsid w:val="00862C13"/>
    <w:rsid w:val="00862C29"/>
    <w:rsid w:val="00862C86"/>
    <w:rsid w:val="00862E56"/>
    <w:rsid w:val="008630DB"/>
    <w:rsid w:val="00863134"/>
    <w:rsid w:val="0086314A"/>
    <w:rsid w:val="008631C6"/>
    <w:rsid w:val="00863207"/>
    <w:rsid w:val="0086328D"/>
    <w:rsid w:val="0086328E"/>
    <w:rsid w:val="00863414"/>
    <w:rsid w:val="00863556"/>
    <w:rsid w:val="008635C4"/>
    <w:rsid w:val="0086363B"/>
    <w:rsid w:val="00863778"/>
    <w:rsid w:val="008637FF"/>
    <w:rsid w:val="00863813"/>
    <w:rsid w:val="00863831"/>
    <w:rsid w:val="0086389C"/>
    <w:rsid w:val="00863A8B"/>
    <w:rsid w:val="00863B17"/>
    <w:rsid w:val="00863B79"/>
    <w:rsid w:val="00863BAC"/>
    <w:rsid w:val="00863BE9"/>
    <w:rsid w:val="00863C43"/>
    <w:rsid w:val="00863DB6"/>
    <w:rsid w:val="00863DD3"/>
    <w:rsid w:val="00863E1D"/>
    <w:rsid w:val="00863F17"/>
    <w:rsid w:val="00863F90"/>
    <w:rsid w:val="00864070"/>
    <w:rsid w:val="008640D9"/>
    <w:rsid w:val="008641B6"/>
    <w:rsid w:val="008642CC"/>
    <w:rsid w:val="00864304"/>
    <w:rsid w:val="00864359"/>
    <w:rsid w:val="008643ED"/>
    <w:rsid w:val="00864510"/>
    <w:rsid w:val="0086453F"/>
    <w:rsid w:val="00864637"/>
    <w:rsid w:val="00864676"/>
    <w:rsid w:val="008646E2"/>
    <w:rsid w:val="00864747"/>
    <w:rsid w:val="0086483C"/>
    <w:rsid w:val="00864968"/>
    <w:rsid w:val="00864A6C"/>
    <w:rsid w:val="00864A97"/>
    <w:rsid w:val="00864B00"/>
    <w:rsid w:val="00864DB6"/>
    <w:rsid w:val="00864DD1"/>
    <w:rsid w:val="00864E01"/>
    <w:rsid w:val="00864ECD"/>
    <w:rsid w:val="00864EEF"/>
    <w:rsid w:val="00864F19"/>
    <w:rsid w:val="008650B1"/>
    <w:rsid w:val="008650F1"/>
    <w:rsid w:val="0086511F"/>
    <w:rsid w:val="00865126"/>
    <w:rsid w:val="0086516F"/>
    <w:rsid w:val="008652F2"/>
    <w:rsid w:val="008652F5"/>
    <w:rsid w:val="008653BD"/>
    <w:rsid w:val="008653C7"/>
    <w:rsid w:val="00865459"/>
    <w:rsid w:val="0086545E"/>
    <w:rsid w:val="00865477"/>
    <w:rsid w:val="008654E8"/>
    <w:rsid w:val="0086554A"/>
    <w:rsid w:val="008655B6"/>
    <w:rsid w:val="0086574A"/>
    <w:rsid w:val="0086579A"/>
    <w:rsid w:val="00865873"/>
    <w:rsid w:val="00865991"/>
    <w:rsid w:val="008659F0"/>
    <w:rsid w:val="00865A23"/>
    <w:rsid w:val="00865A99"/>
    <w:rsid w:val="00865AE1"/>
    <w:rsid w:val="00865B81"/>
    <w:rsid w:val="00865CC4"/>
    <w:rsid w:val="00865CD3"/>
    <w:rsid w:val="00865D86"/>
    <w:rsid w:val="00865EEB"/>
    <w:rsid w:val="00866017"/>
    <w:rsid w:val="008660AF"/>
    <w:rsid w:val="00866103"/>
    <w:rsid w:val="00866167"/>
    <w:rsid w:val="00866344"/>
    <w:rsid w:val="00866457"/>
    <w:rsid w:val="00866465"/>
    <w:rsid w:val="00866513"/>
    <w:rsid w:val="008665DB"/>
    <w:rsid w:val="008665F3"/>
    <w:rsid w:val="00866709"/>
    <w:rsid w:val="0086673B"/>
    <w:rsid w:val="0086674F"/>
    <w:rsid w:val="008667BA"/>
    <w:rsid w:val="008667EA"/>
    <w:rsid w:val="0086691E"/>
    <w:rsid w:val="008669D3"/>
    <w:rsid w:val="00866A5E"/>
    <w:rsid w:val="00866B3F"/>
    <w:rsid w:val="00866BC9"/>
    <w:rsid w:val="00866BE6"/>
    <w:rsid w:val="00866CE9"/>
    <w:rsid w:val="00866D4A"/>
    <w:rsid w:val="00866D97"/>
    <w:rsid w:val="0086712E"/>
    <w:rsid w:val="00867144"/>
    <w:rsid w:val="008672ED"/>
    <w:rsid w:val="00867302"/>
    <w:rsid w:val="00867389"/>
    <w:rsid w:val="008673D0"/>
    <w:rsid w:val="0086745A"/>
    <w:rsid w:val="008674FB"/>
    <w:rsid w:val="00867524"/>
    <w:rsid w:val="00867552"/>
    <w:rsid w:val="0086758F"/>
    <w:rsid w:val="00867653"/>
    <w:rsid w:val="00867704"/>
    <w:rsid w:val="008677A9"/>
    <w:rsid w:val="00867815"/>
    <w:rsid w:val="00867830"/>
    <w:rsid w:val="00867831"/>
    <w:rsid w:val="00867847"/>
    <w:rsid w:val="008678B7"/>
    <w:rsid w:val="008678DC"/>
    <w:rsid w:val="008678E9"/>
    <w:rsid w:val="008678F3"/>
    <w:rsid w:val="00867B70"/>
    <w:rsid w:val="00867C61"/>
    <w:rsid w:val="00867CC4"/>
    <w:rsid w:val="00867D21"/>
    <w:rsid w:val="00867DF5"/>
    <w:rsid w:val="00867E13"/>
    <w:rsid w:val="00867EFA"/>
    <w:rsid w:val="00867F27"/>
    <w:rsid w:val="0087005B"/>
    <w:rsid w:val="008700D1"/>
    <w:rsid w:val="008700E8"/>
    <w:rsid w:val="0087029C"/>
    <w:rsid w:val="008702AE"/>
    <w:rsid w:val="00870314"/>
    <w:rsid w:val="008703C0"/>
    <w:rsid w:val="008703D9"/>
    <w:rsid w:val="0087042F"/>
    <w:rsid w:val="00870762"/>
    <w:rsid w:val="008707E2"/>
    <w:rsid w:val="00870878"/>
    <w:rsid w:val="00870890"/>
    <w:rsid w:val="008709E6"/>
    <w:rsid w:val="008709F8"/>
    <w:rsid w:val="00870AA9"/>
    <w:rsid w:val="00870B86"/>
    <w:rsid w:val="00870C0E"/>
    <w:rsid w:val="00870C1A"/>
    <w:rsid w:val="00870CE3"/>
    <w:rsid w:val="00870D52"/>
    <w:rsid w:val="00870DB5"/>
    <w:rsid w:val="00870E55"/>
    <w:rsid w:val="00870F69"/>
    <w:rsid w:val="00871076"/>
    <w:rsid w:val="00871111"/>
    <w:rsid w:val="008711A3"/>
    <w:rsid w:val="0087120D"/>
    <w:rsid w:val="008712CE"/>
    <w:rsid w:val="00871666"/>
    <w:rsid w:val="0087167E"/>
    <w:rsid w:val="00871716"/>
    <w:rsid w:val="008717B8"/>
    <w:rsid w:val="00871950"/>
    <w:rsid w:val="0087195E"/>
    <w:rsid w:val="00871A08"/>
    <w:rsid w:val="00871A33"/>
    <w:rsid w:val="00871A7B"/>
    <w:rsid w:val="00871BC2"/>
    <w:rsid w:val="00871C6F"/>
    <w:rsid w:val="00871CA9"/>
    <w:rsid w:val="00871D3E"/>
    <w:rsid w:val="00871DAD"/>
    <w:rsid w:val="00871DBF"/>
    <w:rsid w:val="00871E36"/>
    <w:rsid w:val="00871E75"/>
    <w:rsid w:val="00871EC8"/>
    <w:rsid w:val="00872062"/>
    <w:rsid w:val="00872086"/>
    <w:rsid w:val="008720A4"/>
    <w:rsid w:val="008720BE"/>
    <w:rsid w:val="008720F7"/>
    <w:rsid w:val="0087213D"/>
    <w:rsid w:val="00872178"/>
    <w:rsid w:val="008721C2"/>
    <w:rsid w:val="008721F3"/>
    <w:rsid w:val="0087225F"/>
    <w:rsid w:val="008722D4"/>
    <w:rsid w:val="00872304"/>
    <w:rsid w:val="008723EE"/>
    <w:rsid w:val="008725CC"/>
    <w:rsid w:val="008725EC"/>
    <w:rsid w:val="00872632"/>
    <w:rsid w:val="008726D6"/>
    <w:rsid w:val="0087274A"/>
    <w:rsid w:val="00872792"/>
    <w:rsid w:val="00872A6D"/>
    <w:rsid w:val="00872ACD"/>
    <w:rsid w:val="00872AE5"/>
    <w:rsid w:val="00872B08"/>
    <w:rsid w:val="00872B3C"/>
    <w:rsid w:val="00872BE4"/>
    <w:rsid w:val="00872C23"/>
    <w:rsid w:val="00872EAA"/>
    <w:rsid w:val="00872F30"/>
    <w:rsid w:val="00872FE3"/>
    <w:rsid w:val="00873015"/>
    <w:rsid w:val="0087306F"/>
    <w:rsid w:val="00873133"/>
    <w:rsid w:val="0087334B"/>
    <w:rsid w:val="0087343D"/>
    <w:rsid w:val="008734B7"/>
    <w:rsid w:val="00873996"/>
    <w:rsid w:val="008739A1"/>
    <w:rsid w:val="00873ADB"/>
    <w:rsid w:val="00873CF7"/>
    <w:rsid w:val="00873D9F"/>
    <w:rsid w:val="00873E11"/>
    <w:rsid w:val="00873EE1"/>
    <w:rsid w:val="00873F43"/>
    <w:rsid w:val="00874037"/>
    <w:rsid w:val="00874103"/>
    <w:rsid w:val="0087417B"/>
    <w:rsid w:val="00874343"/>
    <w:rsid w:val="008743C3"/>
    <w:rsid w:val="00874445"/>
    <w:rsid w:val="00874581"/>
    <w:rsid w:val="00874903"/>
    <w:rsid w:val="00874978"/>
    <w:rsid w:val="008749A9"/>
    <w:rsid w:val="008749EE"/>
    <w:rsid w:val="00874A06"/>
    <w:rsid w:val="00874B14"/>
    <w:rsid w:val="00874B1C"/>
    <w:rsid w:val="00874BC9"/>
    <w:rsid w:val="00874CB3"/>
    <w:rsid w:val="00874D54"/>
    <w:rsid w:val="00874D58"/>
    <w:rsid w:val="00874DE0"/>
    <w:rsid w:val="00874EC1"/>
    <w:rsid w:val="00874ED3"/>
    <w:rsid w:val="00874F67"/>
    <w:rsid w:val="00874F71"/>
    <w:rsid w:val="00874FA4"/>
    <w:rsid w:val="008751D8"/>
    <w:rsid w:val="00875519"/>
    <w:rsid w:val="00875552"/>
    <w:rsid w:val="00875601"/>
    <w:rsid w:val="0087599A"/>
    <w:rsid w:val="00875A81"/>
    <w:rsid w:val="00875A83"/>
    <w:rsid w:val="00875AAE"/>
    <w:rsid w:val="00875C99"/>
    <w:rsid w:val="00875CF9"/>
    <w:rsid w:val="00875D39"/>
    <w:rsid w:val="00875DC3"/>
    <w:rsid w:val="00875E1E"/>
    <w:rsid w:val="00875EB1"/>
    <w:rsid w:val="00875F56"/>
    <w:rsid w:val="00875FE3"/>
    <w:rsid w:val="00876086"/>
    <w:rsid w:val="008760D3"/>
    <w:rsid w:val="00876207"/>
    <w:rsid w:val="008763FB"/>
    <w:rsid w:val="0087644C"/>
    <w:rsid w:val="00876544"/>
    <w:rsid w:val="008765E5"/>
    <w:rsid w:val="00876676"/>
    <w:rsid w:val="00876735"/>
    <w:rsid w:val="008768B9"/>
    <w:rsid w:val="008768D0"/>
    <w:rsid w:val="008768F4"/>
    <w:rsid w:val="00876955"/>
    <w:rsid w:val="00876A28"/>
    <w:rsid w:val="00876A40"/>
    <w:rsid w:val="00876A48"/>
    <w:rsid w:val="00876ACA"/>
    <w:rsid w:val="00876AF4"/>
    <w:rsid w:val="00876B86"/>
    <w:rsid w:val="00876C1B"/>
    <w:rsid w:val="00876C67"/>
    <w:rsid w:val="00876CB5"/>
    <w:rsid w:val="00876DDB"/>
    <w:rsid w:val="00876E3F"/>
    <w:rsid w:val="00876E6D"/>
    <w:rsid w:val="00876F25"/>
    <w:rsid w:val="00876FB0"/>
    <w:rsid w:val="008770E7"/>
    <w:rsid w:val="00877298"/>
    <w:rsid w:val="00877308"/>
    <w:rsid w:val="008773A2"/>
    <w:rsid w:val="0087746C"/>
    <w:rsid w:val="00877514"/>
    <w:rsid w:val="008775E3"/>
    <w:rsid w:val="00877A91"/>
    <w:rsid w:val="00877AC8"/>
    <w:rsid w:val="00877C43"/>
    <w:rsid w:val="00877C58"/>
    <w:rsid w:val="00877C92"/>
    <w:rsid w:val="00877D15"/>
    <w:rsid w:val="00877E05"/>
    <w:rsid w:val="0088002A"/>
    <w:rsid w:val="00880034"/>
    <w:rsid w:val="00880035"/>
    <w:rsid w:val="008801AC"/>
    <w:rsid w:val="008801DE"/>
    <w:rsid w:val="00880274"/>
    <w:rsid w:val="00880308"/>
    <w:rsid w:val="00880321"/>
    <w:rsid w:val="00880333"/>
    <w:rsid w:val="00880486"/>
    <w:rsid w:val="008804FD"/>
    <w:rsid w:val="008805E1"/>
    <w:rsid w:val="0088063E"/>
    <w:rsid w:val="0088072C"/>
    <w:rsid w:val="00880842"/>
    <w:rsid w:val="00880845"/>
    <w:rsid w:val="00880887"/>
    <w:rsid w:val="0088089E"/>
    <w:rsid w:val="00880ADB"/>
    <w:rsid w:val="00880AF2"/>
    <w:rsid w:val="00880B6E"/>
    <w:rsid w:val="00880BD7"/>
    <w:rsid w:val="00880E15"/>
    <w:rsid w:val="00880E22"/>
    <w:rsid w:val="00880F70"/>
    <w:rsid w:val="00881010"/>
    <w:rsid w:val="00881018"/>
    <w:rsid w:val="008810D9"/>
    <w:rsid w:val="008813D7"/>
    <w:rsid w:val="0088150A"/>
    <w:rsid w:val="00881524"/>
    <w:rsid w:val="00881687"/>
    <w:rsid w:val="008816D0"/>
    <w:rsid w:val="0088174F"/>
    <w:rsid w:val="00881810"/>
    <w:rsid w:val="00881822"/>
    <w:rsid w:val="00881833"/>
    <w:rsid w:val="0088183E"/>
    <w:rsid w:val="0088198E"/>
    <w:rsid w:val="008819BC"/>
    <w:rsid w:val="008819F0"/>
    <w:rsid w:val="00881A22"/>
    <w:rsid w:val="00881BD3"/>
    <w:rsid w:val="00881CD0"/>
    <w:rsid w:val="00881CD8"/>
    <w:rsid w:val="00881D89"/>
    <w:rsid w:val="00881DD2"/>
    <w:rsid w:val="00881E38"/>
    <w:rsid w:val="00881F00"/>
    <w:rsid w:val="00882007"/>
    <w:rsid w:val="0088203E"/>
    <w:rsid w:val="0088204E"/>
    <w:rsid w:val="00882095"/>
    <w:rsid w:val="008820E0"/>
    <w:rsid w:val="00882126"/>
    <w:rsid w:val="0088220E"/>
    <w:rsid w:val="008822B9"/>
    <w:rsid w:val="00882331"/>
    <w:rsid w:val="00882395"/>
    <w:rsid w:val="00882483"/>
    <w:rsid w:val="00882A3C"/>
    <w:rsid w:val="00882A8D"/>
    <w:rsid w:val="00882A99"/>
    <w:rsid w:val="00882C14"/>
    <w:rsid w:val="00882C59"/>
    <w:rsid w:val="00882CC7"/>
    <w:rsid w:val="00882D7F"/>
    <w:rsid w:val="00882DC2"/>
    <w:rsid w:val="00882EE0"/>
    <w:rsid w:val="00882FCE"/>
    <w:rsid w:val="00882FE4"/>
    <w:rsid w:val="00883168"/>
    <w:rsid w:val="00883301"/>
    <w:rsid w:val="00883360"/>
    <w:rsid w:val="008833B0"/>
    <w:rsid w:val="0088343A"/>
    <w:rsid w:val="008834F8"/>
    <w:rsid w:val="0088358A"/>
    <w:rsid w:val="008835FD"/>
    <w:rsid w:val="0088362C"/>
    <w:rsid w:val="0088369F"/>
    <w:rsid w:val="008836F1"/>
    <w:rsid w:val="00883750"/>
    <w:rsid w:val="008837E9"/>
    <w:rsid w:val="00883826"/>
    <w:rsid w:val="00883908"/>
    <w:rsid w:val="00883A5C"/>
    <w:rsid w:val="00883BA2"/>
    <w:rsid w:val="00883BF1"/>
    <w:rsid w:val="00883C58"/>
    <w:rsid w:val="00883DD6"/>
    <w:rsid w:val="00883E66"/>
    <w:rsid w:val="00883EE4"/>
    <w:rsid w:val="00883F12"/>
    <w:rsid w:val="00883F1E"/>
    <w:rsid w:val="00883F59"/>
    <w:rsid w:val="00883F64"/>
    <w:rsid w:val="00883F94"/>
    <w:rsid w:val="008840BE"/>
    <w:rsid w:val="008841EE"/>
    <w:rsid w:val="00884217"/>
    <w:rsid w:val="00884267"/>
    <w:rsid w:val="008842C2"/>
    <w:rsid w:val="008843B8"/>
    <w:rsid w:val="00884416"/>
    <w:rsid w:val="00884448"/>
    <w:rsid w:val="00884621"/>
    <w:rsid w:val="00884633"/>
    <w:rsid w:val="008847FD"/>
    <w:rsid w:val="008848FA"/>
    <w:rsid w:val="00884986"/>
    <w:rsid w:val="008849C5"/>
    <w:rsid w:val="008849E3"/>
    <w:rsid w:val="00884AC1"/>
    <w:rsid w:val="00884BA0"/>
    <w:rsid w:val="00884BE0"/>
    <w:rsid w:val="00884CF2"/>
    <w:rsid w:val="00884D26"/>
    <w:rsid w:val="00884EAE"/>
    <w:rsid w:val="00884EE1"/>
    <w:rsid w:val="00884F6C"/>
    <w:rsid w:val="0088508A"/>
    <w:rsid w:val="00885144"/>
    <w:rsid w:val="008852A1"/>
    <w:rsid w:val="008852FE"/>
    <w:rsid w:val="00885311"/>
    <w:rsid w:val="00885339"/>
    <w:rsid w:val="0088534E"/>
    <w:rsid w:val="0088557B"/>
    <w:rsid w:val="0088558F"/>
    <w:rsid w:val="0088580E"/>
    <w:rsid w:val="00885837"/>
    <w:rsid w:val="008858C2"/>
    <w:rsid w:val="008858D0"/>
    <w:rsid w:val="00885955"/>
    <w:rsid w:val="00885974"/>
    <w:rsid w:val="00885B43"/>
    <w:rsid w:val="00885C33"/>
    <w:rsid w:val="00885EC2"/>
    <w:rsid w:val="00885ED1"/>
    <w:rsid w:val="00885F5F"/>
    <w:rsid w:val="00885F8D"/>
    <w:rsid w:val="0088600A"/>
    <w:rsid w:val="0088603F"/>
    <w:rsid w:val="0088614D"/>
    <w:rsid w:val="008861D0"/>
    <w:rsid w:val="008862DF"/>
    <w:rsid w:val="008863B3"/>
    <w:rsid w:val="008863D9"/>
    <w:rsid w:val="00886518"/>
    <w:rsid w:val="008865FC"/>
    <w:rsid w:val="00886649"/>
    <w:rsid w:val="00886798"/>
    <w:rsid w:val="008869AA"/>
    <w:rsid w:val="00886B86"/>
    <w:rsid w:val="00886BEB"/>
    <w:rsid w:val="00886C00"/>
    <w:rsid w:val="00886D9F"/>
    <w:rsid w:val="00886DC1"/>
    <w:rsid w:val="00886E24"/>
    <w:rsid w:val="00886E64"/>
    <w:rsid w:val="00886F24"/>
    <w:rsid w:val="0088704A"/>
    <w:rsid w:val="0088709C"/>
    <w:rsid w:val="008870B1"/>
    <w:rsid w:val="008870D1"/>
    <w:rsid w:val="0088744A"/>
    <w:rsid w:val="0088756A"/>
    <w:rsid w:val="00887571"/>
    <w:rsid w:val="00887651"/>
    <w:rsid w:val="00887786"/>
    <w:rsid w:val="00887794"/>
    <w:rsid w:val="008878D0"/>
    <w:rsid w:val="00887918"/>
    <w:rsid w:val="00887BAE"/>
    <w:rsid w:val="00887C17"/>
    <w:rsid w:val="00887C72"/>
    <w:rsid w:val="00887ED7"/>
    <w:rsid w:val="00887F57"/>
    <w:rsid w:val="00890164"/>
    <w:rsid w:val="00890217"/>
    <w:rsid w:val="008905D6"/>
    <w:rsid w:val="0089069E"/>
    <w:rsid w:val="00890739"/>
    <w:rsid w:val="0089074D"/>
    <w:rsid w:val="00890756"/>
    <w:rsid w:val="00890963"/>
    <w:rsid w:val="0089097B"/>
    <w:rsid w:val="008909F6"/>
    <w:rsid w:val="00890AE0"/>
    <w:rsid w:val="00890B42"/>
    <w:rsid w:val="00890B94"/>
    <w:rsid w:val="00890C31"/>
    <w:rsid w:val="00890C5D"/>
    <w:rsid w:val="00890C7B"/>
    <w:rsid w:val="00890CEA"/>
    <w:rsid w:val="00890D34"/>
    <w:rsid w:val="00890D4C"/>
    <w:rsid w:val="00890D63"/>
    <w:rsid w:val="00890D70"/>
    <w:rsid w:val="00890D79"/>
    <w:rsid w:val="00890DA0"/>
    <w:rsid w:val="00890E23"/>
    <w:rsid w:val="00890EB1"/>
    <w:rsid w:val="00890EBA"/>
    <w:rsid w:val="00890FBE"/>
    <w:rsid w:val="00890FFB"/>
    <w:rsid w:val="008910EF"/>
    <w:rsid w:val="008910FE"/>
    <w:rsid w:val="008912DC"/>
    <w:rsid w:val="008912E5"/>
    <w:rsid w:val="0089132F"/>
    <w:rsid w:val="008914B7"/>
    <w:rsid w:val="008914E3"/>
    <w:rsid w:val="0089150F"/>
    <w:rsid w:val="00891679"/>
    <w:rsid w:val="008916D3"/>
    <w:rsid w:val="008916E3"/>
    <w:rsid w:val="008918BD"/>
    <w:rsid w:val="008918E3"/>
    <w:rsid w:val="008918FC"/>
    <w:rsid w:val="0089195E"/>
    <w:rsid w:val="00891AE0"/>
    <w:rsid w:val="00891AF9"/>
    <w:rsid w:val="00891B06"/>
    <w:rsid w:val="00891E6E"/>
    <w:rsid w:val="00891EBF"/>
    <w:rsid w:val="00891EDC"/>
    <w:rsid w:val="00891F38"/>
    <w:rsid w:val="00891F43"/>
    <w:rsid w:val="00891F4F"/>
    <w:rsid w:val="00891FC3"/>
    <w:rsid w:val="00892080"/>
    <w:rsid w:val="00892101"/>
    <w:rsid w:val="0089216B"/>
    <w:rsid w:val="00892287"/>
    <w:rsid w:val="0089244A"/>
    <w:rsid w:val="0089251E"/>
    <w:rsid w:val="0089256F"/>
    <w:rsid w:val="008925EB"/>
    <w:rsid w:val="008926E3"/>
    <w:rsid w:val="00892719"/>
    <w:rsid w:val="00892827"/>
    <w:rsid w:val="00892862"/>
    <w:rsid w:val="0089287A"/>
    <w:rsid w:val="008928DF"/>
    <w:rsid w:val="008928ED"/>
    <w:rsid w:val="00892B2F"/>
    <w:rsid w:val="00892C8A"/>
    <w:rsid w:val="00892CE4"/>
    <w:rsid w:val="00892D42"/>
    <w:rsid w:val="00892D99"/>
    <w:rsid w:val="00892DF7"/>
    <w:rsid w:val="00892EAE"/>
    <w:rsid w:val="00892F42"/>
    <w:rsid w:val="00893195"/>
    <w:rsid w:val="008933F8"/>
    <w:rsid w:val="008934CF"/>
    <w:rsid w:val="0089350E"/>
    <w:rsid w:val="0089351A"/>
    <w:rsid w:val="00893534"/>
    <w:rsid w:val="0089363C"/>
    <w:rsid w:val="00893A4B"/>
    <w:rsid w:val="00893A54"/>
    <w:rsid w:val="00893B40"/>
    <w:rsid w:val="00893C72"/>
    <w:rsid w:val="00893D2B"/>
    <w:rsid w:val="00893E1C"/>
    <w:rsid w:val="00893E86"/>
    <w:rsid w:val="00893F31"/>
    <w:rsid w:val="00893F72"/>
    <w:rsid w:val="00894082"/>
    <w:rsid w:val="00894092"/>
    <w:rsid w:val="0089417F"/>
    <w:rsid w:val="0089418F"/>
    <w:rsid w:val="00894247"/>
    <w:rsid w:val="0089434A"/>
    <w:rsid w:val="008943E5"/>
    <w:rsid w:val="0089447D"/>
    <w:rsid w:val="0089452D"/>
    <w:rsid w:val="008945A1"/>
    <w:rsid w:val="00894618"/>
    <w:rsid w:val="008947C7"/>
    <w:rsid w:val="008947FB"/>
    <w:rsid w:val="00894801"/>
    <w:rsid w:val="00894874"/>
    <w:rsid w:val="00894B08"/>
    <w:rsid w:val="00894B7B"/>
    <w:rsid w:val="00894D46"/>
    <w:rsid w:val="00894DE7"/>
    <w:rsid w:val="0089520F"/>
    <w:rsid w:val="008952D2"/>
    <w:rsid w:val="00895554"/>
    <w:rsid w:val="008955C3"/>
    <w:rsid w:val="00895604"/>
    <w:rsid w:val="0089562F"/>
    <w:rsid w:val="00895660"/>
    <w:rsid w:val="0089567E"/>
    <w:rsid w:val="008956C8"/>
    <w:rsid w:val="00895734"/>
    <w:rsid w:val="00895904"/>
    <w:rsid w:val="00895993"/>
    <w:rsid w:val="008959BC"/>
    <w:rsid w:val="008959DE"/>
    <w:rsid w:val="00895A4A"/>
    <w:rsid w:val="00895AF1"/>
    <w:rsid w:val="00895C6D"/>
    <w:rsid w:val="00895C7C"/>
    <w:rsid w:val="00895DB0"/>
    <w:rsid w:val="00895FF3"/>
    <w:rsid w:val="0089619F"/>
    <w:rsid w:val="0089622F"/>
    <w:rsid w:val="0089625F"/>
    <w:rsid w:val="008963F5"/>
    <w:rsid w:val="00896487"/>
    <w:rsid w:val="008964F6"/>
    <w:rsid w:val="008966C2"/>
    <w:rsid w:val="00896737"/>
    <w:rsid w:val="0089682F"/>
    <w:rsid w:val="00896894"/>
    <w:rsid w:val="00896ADD"/>
    <w:rsid w:val="00896AF6"/>
    <w:rsid w:val="00896B1A"/>
    <w:rsid w:val="00896BCB"/>
    <w:rsid w:val="00896C5F"/>
    <w:rsid w:val="00896D0B"/>
    <w:rsid w:val="00896E1C"/>
    <w:rsid w:val="00896EDA"/>
    <w:rsid w:val="00896F64"/>
    <w:rsid w:val="00897071"/>
    <w:rsid w:val="008971AB"/>
    <w:rsid w:val="00897396"/>
    <w:rsid w:val="008974C5"/>
    <w:rsid w:val="008974DA"/>
    <w:rsid w:val="00897505"/>
    <w:rsid w:val="00897579"/>
    <w:rsid w:val="0089758C"/>
    <w:rsid w:val="008975B7"/>
    <w:rsid w:val="0089775E"/>
    <w:rsid w:val="008977BC"/>
    <w:rsid w:val="0089781C"/>
    <w:rsid w:val="00897944"/>
    <w:rsid w:val="00897A44"/>
    <w:rsid w:val="00897A76"/>
    <w:rsid w:val="00897AD1"/>
    <w:rsid w:val="00897B4C"/>
    <w:rsid w:val="00897B6A"/>
    <w:rsid w:val="00897B7B"/>
    <w:rsid w:val="00897CE6"/>
    <w:rsid w:val="00897D03"/>
    <w:rsid w:val="00897D4F"/>
    <w:rsid w:val="00897D99"/>
    <w:rsid w:val="00897DCE"/>
    <w:rsid w:val="00897DE5"/>
    <w:rsid w:val="00897DEB"/>
    <w:rsid w:val="00897E8B"/>
    <w:rsid w:val="00897F62"/>
    <w:rsid w:val="00897FA3"/>
    <w:rsid w:val="00897FCF"/>
    <w:rsid w:val="008A017C"/>
    <w:rsid w:val="008A0187"/>
    <w:rsid w:val="008A01A1"/>
    <w:rsid w:val="008A01C6"/>
    <w:rsid w:val="008A025E"/>
    <w:rsid w:val="008A0362"/>
    <w:rsid w:val="008A0396"/>
    <w:rsid w:val="008A042F"/>
    <w:rsid w:val="008A0493"/>
    <w:rsid w:val="008A0544"/>
    <w:rsid w:val="008A07CA"/>
    <w:rsid w:val="008A07DF"/>
    <w:rsid w:val="008A08F3"/>
    <w:rsid w:val="008A0A8B"/>
    <w:rsid w:val="008A0AC0"/>
    <w:rsid w:val="008A0AF8"/>
    <w:rsid w:val="008A0B4F"/>
    <w:rsid w:val="008A0CB4"/>
    <w:rsid w:val="008A0D04"/>
    <w:rsid w:val="008A0DE2"/>
    <w:rsid w:val="008A0EAA"/>
    <w:rsid w:val="008A0F09"/>
    <w:rsid w:val="008A0F9E"/>
    <w:rsid w:val="008A0FD0"/>
    <w:rsid w:val="008A0FD3"/>
    <w:rsid w:val="008A1009"/>
    <w:rsid w:val="008A105D"/>
    <w:rsid w:val="008A105F"/>
    <w:rsid w:val="008A1146"/>
    <w:rsid w:val="008A11C4"/>
    <w:rsid w:val="008A11C9"/>
    <w:rsid w:val="008A127B"/>
    <w:rsid w:val="008A12FA"/>
    <w:rsid w:val="008A1336"/>
    <w:rsid w:val="008A1394"/>
    <w:rsid w:val="008A155A"/>
    <w:rsid w:val="008A1692"/>
    <w:rsid w:val="008A17AE"/>
    <w:rsid w:val="008A18A8"/>
    <w:rsid w:val="008A19A9"/>
    <w:rsid w:val="008A19CB"/>
    <w:rsid w:val="008A1AFE"/>
    <w:rsid w:val="008A1B43"/>
    <w:rsid w:val="008A1B8D"/>
    <w:rsid w:val="008A1BB1"/>
    <w:rsid w:val="008A1C05"/>
    <w:rsid w:val="008A1C9F"/>
    <w:rsid w:val="008A1D2C"/>
    <w:rsid w:val="008A1DC2"/>
    <w:rsid w:val="008A1EC2"/>
    <w:rsid w:val="008A1EF5"/>
    <w:rsid w:val="008A1F23"/>
    <w:rsid w:val="008A1F66"/>
    <w:rsid w:val="008A20B2"/>
    <w:rsid w:val="008A20E6"/>
    <w:rsid w:val="008A2105"/>
    <w:rsid w:val="008A224F"/>
    <w:rsid w:val="008A2297"/>
    <w:rsid w:val="008A2383"/>
    <w:rsid w:val="008A2528"/>
    <w:rsid w:val="008A2558"/>
    <w:rsid w:val="008A2640"/>
    <w:rsid w:val="008A268C"/>
    <w:rsid w:val="008A2774"/>
    <w:rsid w:val="008A27B6"/>
    <w:rsid w:val="008A2832"/>
    <w:rsid w:val="008A2A8C"/>
    <w:rsid w:val="008A2C24"/>
    <w:rsid w:val="008A2D66"/>
    <w:rsid w:val="008A2F39"/>
    <w:rsid w:val="008A308E"/>
    <w:rsid w:val="008A3161"/>
    <w:rsid w:val="008A3169"/>
    <w:rsid w:val="008A3174"/>
    <w:rsid w:val="008A3269"/>
    <w:rsid w:val="008A32A9"/>
    <w:rsid w:val="008A337F"/>
    <w:rsid w:val="008A341D"/>
    <w:rsid w:val="008A3494"/>
    <w:rsid w:val="008A34AB"/>
    <w:rsid w:val="008A357F"/>
    <w:rsid w:val="008A35A4"/>
    <w:rsid w:val="008A3823"/>
    <w:rsid w:val="008A3827"/>
    <w:rsid w:val="008A3830"/>
    <w:rsid w:val="008A3847"/>
    <w:rsid w:val="008A389B"/>
    <w:rsid w:val="008A3A61"/>
    <w:rsid w:val="008A3CD6"/>
    <w:rsid w:val="008A3D5E"/>
    <w:rsid w:val="008A3DEA"/>
    <w:rsid w:val="008A3EAF"/>
    <w:rsid w:val="008A3F7A"/>
    <w:rsid w:val="008A3FA0"/>
    <w:rsid w:val="008A3FA8"/>
    <w:rsid w:val="008A401F"/>
    <w:rsid w:val="008A40DF"/>
    <w:rsid w:val="008A4228"/>
    <w:rsid w:val="008A42DC"/>
    <w:rsid w:val="008A430A"/>
    <w:rsid w:val="008A4433"/>
    <w:rsid w:val="008A4545"/>
    <w:rsid w:val="008A461E"/>
    <w:rsid w:val="008A4663"/>
    <w:rsid w:val="008A4674"/>
    <w:rsid w:val="008A472D"/>
    <w:rsid w:val="008A4966"/>
    <w:rsid w:val="008A49AB"/>
    <w:rsid w:val="008A4AE1"/>
    <w:rsid w:val="008A4BAA"/>
    <w:rsid w:val="008A4C7A"/>
    <w:rsid w:val="008A4C91"/>
    <w:rsid w:val="008A4CE8"/>
    <w:rsid w:val="008A4D6A"/>
    <w:rsid w:val="008A4E9A"/>
    <w:rsid w:val="008A4EA3"/>
    <w:rsid w:val="008A50E4"/>
    <w:rsid w:val="008A5161"/>
    <w:rsid w:val="008A516D"/>
    <w:rsid w:val="008A5221"/>
    <w:rsid w:val="008A522A"/>
    <w:rsid w:val="008A53A5"/>
    <w:rsid w:val="008A54E7"/>
    <w:rsid w:val="008A550B"/>
    <w:rsid w:val="008A56A0"/>
    <w:rsid w:val="008A56B8"/>
    <w:rsid w:val="008A5747"/>
    <w:rsid w:val="008A584F"/>
    <w:rsid w:val="008A5976"/>
    <w:rsid w:val="008A599B"/>
    <w:rsid w:val="008A5BB0"/>
    <w:rsid w:val="008A5BFF"/>
    <w:rsid w:val="008A5C72"/>
    <w:rsid w:val="008A5D5A"/>
    <w:rsid w:val="008A5E71"/>
    <w:rsid w:val="008A5EE9"/>
    <w:rsid w:val="008A5FC0"/>
    <w:rsid w:val="008A60F2"/>
    <w:rsid w:val="008A6105"/>
    <w:rsid w:val="008A6117"/>
    <w:rsid w:val="008A62C8"/>
    <w:rsid w:val="008A636A"/>
    <w:rsid w:val="008A63A1"/>
    <w:rsid w:val="008A6422"/>
    <w:rsid w:val="008A6453"/>
    <w:rsid w:val="008A649D"/>
    <w:rsid w:val="008A64C5"/>
    <w:rsid w:val="008A64E3"/>
    <w:rsid w:val="008A64E9"/>
    <w:rsid w:val="008A66A8"/>
    <w:rsid w:val="008A66E4"/>
    <w:rsid w:val="008A68CE"/>
    <w:rsid w:val="008A6910"/>
    <w:rsid w:val="008A6BDD"/>
    <w:rsid w:val="008A6C33"/>
    <w:rsid w:val="008A6CB6"/>
    <w:rsid w:val="008A6D2F"/>
    <w:rsid w:val="008A6D98"/>
    <w:rsid w:val="008A6DD9"/>
    <w:rsid w:val="008A710C"/>
    <w:rsid w:val="008A7289"/>
    <w:rsid w:val="008A7327"/>
    <w:rsid w:val="008A73B6"/>
    <w:rsid w:val="008A743B"/>
    <w:rsid w:val="008A7449"/>
    <w:rsid w:val="008A744F"/>
    <w:rsid w:val="008A7454"/>
    <w:rsid w:val="008A74C1"/>
    <w:rsid w:val="008A75EB"/>
    <w:rsid w:val="008A7634"/>
    <w:rsid w:val="008A772F"/>
    <w:rsid w:val="008A780B"/>
    <w:rsid w:val="008A78B8"/>
    <w:rsid w:val="008A7A0A"/>
    <w:rsid w:val="008A7A20"/>
    <w:rsid w:val="008A7BF2"/>
    <w:rsid w:val="008A7C52"/>
    <w:rsid w:val="008A7E82"/>
    <w:rsid w:val="008A7E99"/>
    <w:rsid w:val="008A7EE6"/>
    <w:rsid w:val="008A7F1B"/>
    <w:rsid w:val="008B0192"/>
    <w:rsid w:val="008B0204"/>
    <w:rsid w:val="008B028D"/>
    <w:rsid w:val="008B0396"/>
    <w:rsid w:val="008B03B3"/>
    <w:rsid w:val="008B0402"/>
    <w:rsid w:val="008B048E"/>
    <w:rsid w:val="008B053A"/>
    <w:rsid w:val="008B0554"/>
    <w:rsid w:val="008B068A"/>
    <w:rsid w:val="008B0781"/>
    <w:rsid w:val="008B07C0"/>
    <w:rsid w:val="008B0890"/>
    <w:rsid w:val="008B0945"/>
    <w:rsid w:val="008B0ACA"/>
    <w:rsid w:val="008B0B7F"/>
    <w:rsid w:val="008B0CAB"/>
    <w:rsid w:val="008B0D3A"/>
    <w:rsid w:val="008B0D77"/>
    <w:rsid w:val="008B0ECF"/>
    <w:rsid w:val="008B0F03"/>
    <w:rsid w:val="008B1142"/>
    <w:rsid w:val="008B11D8"/>
    <w:rsid w:val="008B1292"/>
    <w:rsid w:val="008B130E"/>
    <w:rsid w:val="008B1448"/>
    <w:rsid w:val="008B14F3"/>
    <w:rsid w:val="008B14FC"/>
    <w:rsid w:val="008B14FF"/>
    <w:rsid w:val="008B1562"/>
    <w:rsid w:val="008B167D"/>
    <w:rsid w:val="008B1737"/>
    <w:rsid w:val="008B1743"/>
    <w:rsid w:val="008B1755"/>
    <w:rsid w:val="008B17B3"/>
    <w:rsid w:val="008B17B6"/>
    <w:rsid w:val="008B17E7"/>
    <w:rsid w:val="008B18E1"/>
    <w:rsid w:val="008B19F8"/>
    <w:rsid w:val="008B1A42"/>
    <w:rsid w:val="008B1A56"/>
    <w:rsid w:val="008B1A72"/>
    <w:rsid w:val="008B1B1E"/>
    <w:rsid w:val="008B1B34"/>
    <w:rsid w:val="008B1C68"/>
    <w:rsid w:val="008B1C98"/>
    <w:rsid w:val="008B1D72"/>
    <w:rsid w:val="008B1E61"/>
    <w:rsid w:val="008B1EA3"/>
    <w:rsid w:val="008B1F6D"/>
    <w:rsid w:val="008B1FAA"/>
    <w:rsid w:val="008B21C2"/>
    <w:rsid w:val="008B21CF"/>
    <w:rsid w:val="008B2214"/>
    <w:rsid w:val="008B2262"/>
    <w:rsid w:val="008B231A"/>
    <w:rsid w:val="008B23BF"/>
    <w:rsid w:val="008B23FC"/>
    <w:rsid w:val="008B243F"/>
    <w:rsid w:val="008B2601"/>
    <w:rsid w:val="008B26B0"/>
    <w:rsid w:val="008B26B3"/>
    <w:rsid w:val="008B2735"/>
    <w:rsid w:val="008B2752"/>
    <w:rsid w:val="008B2863"/>
    <w:rsid w:val="008B29AD"/>
    <w:rsid w:val="008B2ABF"/>
    <w:rsid w:val="008B2BA7"/>
    <w:rsid w:val="008B2CC6"/>
    <w:rsid w:val="008B2D3A"/>
    <w:rsid w:val="008B2D64"/>
    <w:rsid w:val="008B2EB0"/>
    <w:rsid w:val="008B2FA1"/>
    <w:rsid w:val="008B310E"/>
    <w:rsid w:val="008B316B"/>
    <w:rsid w:val="008B330D"/>
    <w:rsid w:val="008B33C5"/>
    <w:rsid w:val="008B3524"/>
    <w:rsid w:val="008B354E"/>
    <w:rsid w:val="008B3690"/>
    <w:rsid w:val="008B3849"/>
    <w:rsid w:val="008B385B"/>
    <w:rsid w:val="008B386E"/>
    <w:rsid w:val="008B39B0"/>
    <w:rsid w:val="008B3A54"/>
    <w:rsid w:val="008B3AE5"/>
    <w:rsid w:val="008B3B58"/>
    <w:rsid w:val="008B3C53"/>
    <w:rsid w:val="008B3CCD"/>
    <w:rsid w:val="008B3D74"/>
    <w:rsid w:val="008B3E24"/>
    <w:rsid w:val="008B3E5D"/>
    <w:rsid w:val="008B3E84"/>
    <w:rsid w:val="008B3EE4"/>
    <w:rsid w:val="008B3F39"/>
    <w:rsid w:val="008B405D"/>
    <w:rsid w:val="008B40B8"/>
    <w:rsid w:val="008B41F1"/>
    <w:rsid w:val="008B420A"/>
    <w:rsid w:val="008B4263"/>
    <w:rsid w:val="008B434E"/>
    <w:rsid w:val="008B45A4"/>
    <w:rsid w:val="008B4638"/>
    <w:rsid w:val="008B4706"/>
    <w:rsid w:val="008B471D"/>
    <w:rsid w:val="008B487B"/>
    <w:rsid w:val="008B488A"/>
    <w:rsid w:val="008B4A00"/>
    <w:rsid w:val="008B4B0E"/>
    <w:rsid w:val="008B4BC7"/>
    <w:rsid w:val="008B4C00"/>
    <w:rsid w:val="008B4C6B"/>
    <w:rsid w:val="008B4E29"/>
    <w:rsid w:val="008B4EEC"/>
    <w:rsid w:val="008B4F18"/>
    <w:rsid w:val="008B507A"/>
    <w:rsid w:val="008B50EF"/>
    <w:rsid w:val="008B5183"/>
    <w:rsid w:val="008B51AC"/>
    <w:rsid w:val="008B51F3"/>
    <w:rsid w:val="008B51F5"/>
    <w:rsid w:val="008B5216"/>
    <w:rsid w:val="008B525A"/>
    <w:rsid w:val="008B528C"/>
    <w:rsid w:val="008B5371"/>
    <w:rsid w:val="008B539A"/>
    <w:rsid w:val="008B53E5"/>
    <w:rsid w:val="008B5449"/>
    <w:rsid w:val="008B55E3"/>
    <w:rsid w:val="008B5649"/>
    <w:rsid w:val="008B56C0"/>
    <w:rsid w:val="008B574E"/>
    <w:rsid w:val="008B5758"/>
    <w:rsid w:val="008B5868"/>
    <w:rsid w:val="008B5936"/>
    <w:rsid w:val="008B594D"/>
    <w:rsid w:val="008B596E"/>
    <w:rsid w:val="008B5978"/>
    <w:rsid w:val="008B5B39"/>
    <w:rsid w:val="008B5BA5"/>
    <w:rsid w:val="008B5BB6"/>
    <w:rsid w:val="008B5BDE"/>
    <w:rsid w:val="008B5CB5"/>
    <w:rsid w:val="008B5CEC"/>
    <w:rsid w:val="008B5D98"/>
    <w:rsid w:val="008B5DE0"/>
    <w:rsid w:val="008B5E32"/>
    <w:rsid w:val="008B5EE5"/>
    <w:rsid w:val="008B5EEB"/>
    <w:rsid w:val="008B5F13"/>
    <w:rsid w:val="008B5F14"/>
    <w:rsid w:val="008B5F65"/>
    <w:rsid w:val="008B60E2"/>
    <w:rsid w:val="008B60FC"/>
    <w:rsid w:val="008B614D"/>
    <w:rsid w:val="008B617F"/>
    <w:rsid w:val="008B61D1"/>
    <w:rsid w:val="008B62AE"/>
    <w:rsid w:val="008B62CF"/>
    <w:rsid w:val="008B6383"/>
    <w:rsid w:val="008B646C"/>
    <w:rsid w:val="008B6483"/>
    <w:rsid w:val="008B65F1"/>
    <w:rsid w:val="008B66CE"/>
    <w:rsid w:val="008B6837"/>
    <w:rsid w:val="008B68D2"/>
    <w:rsid w:val="008B68F1"/>
    <w:rsid w:val="008B695B"/>
    <w:rsid w:val="008B699D"/>
    <w:rsid w:val="008B69D2"/>
    <w:rsid w:val="008B6B74"/>
    <w:rsid w:val="008B6BB2"/>
    <w:rsid w:val="008B6C3F"/>
    <w:rsid w:val="008B6C58"/>
    <w:rsid w:val="008B6D32"/>
    <w:rsid w:val="008B6DBB"/>
    <w:rsid w:val="008B6E7C"/>
    <w:rsid w:val="008B6ED0"/>
    <w:rsid w:val="008B6F13"/>
    <w:rsid w:val="008B6F26"/>
    <w:rsid w:val="008B6F6F"/>
    <w:rsid w:val="008B6FEC"/>
    <w:rsid w:val="008B6FF8"/>
    <w:rsid w:val="008B7069"/>
    <w:rsid w:val="008B70DE"/>
    <w:rsid w:val="008B7100"/>
    <w:rsid w:val="008B710F"/>
    <w:rsid w:val="008B712E"/>
    <w:rsid w:val="008B71D4"/>
    <w:rsid w:val="008B72D2"/>
    <w:rsid w:val="008B7333"/>
    <w:rsid w:val="008B752C"/>
    <w:rsid w:val="008B759A"/>
    <w:rsid w:val="008B762A"/>
    <w:rsid w:val="008B762E"/>
    <w:rsid w:val="008B772F"/>
    <w:rsid w:val="008B77F3"/>
    <w:rsid w:val="008B79ED"/>
    <w:rsid w:val="008B7A13"/>
    <w:rsid w:val="008B7AB9"/>
    <w:rsid w:val="008B7AFC"/>
    <w:rsid w:val="008B7B0F"/>
    <w:rsid w:val="008B7BA2"/>
    <w:rsid w:val="008B7BC3"/>
    <w:rsid w:val="008B7C2F"/>
    <w:rsid w:val="008B7C9D"/>
    <w:rsid w:val="008B7CA4"/>
    <w:rsid w:val="008B7D1D"/>
    <w:rsid w:val="008C0002"/>
    <w:rsid w:val="008C0131"/>
    <w:rsid w:val="008C027E"/>
    <w:rsid w:val="008C02B5"/>
    <w:rsid w:val="008C0324"/>
    <w:rsid w:val="008C033B"/>
    <w:rsid w:val="008C03AB"/>
    <w:rsid w:val="008C0567"/>
    <w:rsid w:val="008C056D"/>
    <w:rsid w:val="008C082A"/>
    <w:rsid w:val="008C0867"/>
    <w:rsid w:val="008C08B7"/>
    <w:rsid w:val="008C0993"/>
    <w:rsid w:val="008C0AC7"/>
    <w:rsid w:val="008C0BA9"/>
    <w:rsid w:val="008C0BEE"/>
    <w:rsid w:val="008C0CC9"/>
    <w:rsid w:val="008C0F8D"/>
    <w:rsid w:val="008C102E"/>
    <w:rsid w:val="008C10FF"/>
    <w:rsid w:val="008C11A0"/>
    <w:rsid w:val="008C12D7"/>
    <w:rsid w:val="008C140B"/>
    <w:rsid w:val="008C1461"/>
    <w:rsid w:val="008C1482"/>
    <w:rsid w:val="008C1696"/>
    <w:rsid w:val="008C17C9"/>
    <w:rsid w:val="008C18B7"/>
    <w:rsid w:val="008C194C"/>
    <w:rsid w:val="008C19C2"/>
    <w:rsid w:val="008C1A05"/>
    <w:rsid w:val="008C1A0A"/>
    <w:rsid w:val="008C1ABE"/>
    <w:rsid w:val="008C1AC1"/>
    <w:rsid w:val="008C1ACF"/>
    <w:rsid w:val="008C1B82"/>
    <w:rsid w:val="008C1CB8"/>
    <w:rsid w:val="008C1D5C"/>
    <w:rsid w:val="008C1DC6"/>
    <w:rsid w:val="008C1E01"/>
    <w:rsid w:val="008C1E9D"/>
    <w:rsid w:val="008C1F79"/>
    <w:rsid w:val="008C2075"/>
    <w:rsid w:val="008C2087"/>
    <w:rsid w:val="008C2097"/>
    <w:rsid w:val="008C2147"/>
    <w:rsid w:val="008C2159"/>
    <w:rsid w:val="008C2178"/>
    <w:rsid w:val="008C218C"/>
    <w:rsid w:val="008C2403"/>
    <w:rsid w:val="008C2408"/>
    <w:rsid w:val="008C2465"/>
    <w:rsid w:val="008C2498"/>
    <w:rsid w:val="008C24D7"/>
    <w:rsid w:val="008C2692"/>
    <w:rsid w:val="008C2785"/>
    <w:rsid w:val="008C27A7"/>
    <w:rsid w:val="008C29D6"/>
    <w:rsid w:val="008C29F2"/>
    <w:rsid w:val="008C2A06"/>
    <w:rsid w:val="008C2A6A"/>
    <w:rsid w:val="008C2A9C"/>
    <w:rsid w:val="008C2B7B"/>
    <w:rsid w:val="008C2BD6"/>
    <w:rsid w:val="008C2C21"/>
    <w:rsid w:val="008C2CB1"/>
    <w:rsid w:val="008C2D22"/>
    <w:rsid w:val="008C2E06"/>
    <w:rsid w:val="008C2F76"/>
    <w:rsid w:val="008C300B"/>
    <w:rsid w:val="008C3020"/>
    <w:rsid w:val="008C31BC"/>
    <w:rsid w:val="008C31FB"/>
    <w:rsid w:val="008C335F"/>
    <w:rsid w:val="008C354E"/>
    <w:rsid w:val="008C3685"/>
    <w:rsid w:val="008C3833"/>
    <w:rsid w:val="008C3A5F"/>
    <w:rsid w:val="008C3AD5"/>
    <w:rsid w:val="008C3B38"/>
    <w:rsid w:val="008C3B8A"/>
    <w:rsid w:val="008C3BFF"/>
    <w:rsid w:val="008C3C46"/>
    <w:rsid w:val="008C3D59"/>
    <w:rsid w:val="008C3DBA"/>
    <w:rsid w:val="008C3EBB"/>
    <w:rsid w:val="008C3ECA"/>
    <w:rsid w:val="008C3F13"/>
    <w:rsid w:val="008C3F15"/>
    <w:rsid w:val="008C4095"/>
    <w:rsid w:val="008C40C2"/>
    <w:rsid w:val="008C4256"/>
    <w:rsid w:val="008C4291"/>
    <w:rsid w:val="008C4315"/>
    <w:rsid w:val="008C4397"/>
    <w:rsid w:val="008C43FC"/>
    <w:rsid w:val="008C4614"/>
    <w:rsid w:val="008C47A8"/>
    <w:rsid w:val="008C48E4"/>
    <w:rsid w:val="008C4B07"/>
    <w:rsid w:val="008C4B7E"/>
    <w:rsid w:val="008C5039"/>
    <w:rsid w:val="008C5061"/>
    <w:rsid w:val="008C51AF"/>
    <w:rsid w:val="008C51D9"/>
    <w:rsid w:val="008C5424"/>
    <w:rsid w:val="008C54D7"/>
    <w:rsid w:val="008C562A"/>
    <w:rsid w:val="008C57D6"/>
    <w:rsid w:val="008C57F4"/>
    <w:rsid w:val="008C5859"/>
    <w:rsid w:val="008C58E5"/>
    <w:rsid w:val="008C5A2F"/>
    <w:rsid w:val="008C5A41"/>
    <w:rsid w:val="008C5A79"/>
    <w:rsid w:val="008C5B23"/>
    <w:rsid w:val="008C5C18"/>
    <w:rsid w:val="008C5C7F"/>
    <w:rsid w:val="008C5D06"/>
    <w:rsid w:val="008C5D56"/>
    <w:rsid w:val="008C5EA8"/>
    <w:rsid w:val="008C5F37"/>
    <w:rsid w:val="008C5FA6"/>
    <w:rsid w:val="008C6015"/>
    <w:rsid w:val="008C60CF"/>
    <w:rsid w:val="008C61B9"/>
    <w:rsid w:val="008C637F"/>
    <w:rsid w:val="008C68F4"/>
    <w:rsid w:val="008C69DC"/>
    <w:rsid w:val="008C69E0"/>
    <w:rsid w:val="008C6A15"/>
    <w:rsid w:val="008C6A52"/>
    <w:rsid w:val="008C6A71"/>
    <w:rsid w:val="008C6B55"/>
    <w:rsid w:val="008C6C07"/>
    <w:rsid w:val="008C6C92"/>
    <w:rsid w:val="008C6C93"/>
    <w:rsid w:val="008C6C9A"/>
    <w:rsid w:val="008C6CF6"/>
    <w:rsid w:val="008C6D6F"/>
    <w:rsid w:val="008C6FDF"/>
    <w:rsid w:val="008C7062"/>
    <w:rsid w:val="008C7208"/>
    <w:rsid w:val="008C73A3"/>
    <w:rsid w:val="008C73B5"/>
    <w:rsid w:val="008C7413"/>
    <w:rsid w:val="008C745D"/>
    <w:rsid w:val="008C74E3"/>
    <w:rsid w:val="008C755F"/>
    <w:rsid w:val="008C75E6"/>
    <w:rsid w:val="008C764B"/>
    <w:rsid w:val="008C7934"/>
    <w:rsid w:val="008C7A6F"/>
    <w:rsid w:val="008C7B2B"/>
    <w:rsid w:val="008C7CA5"/>
    <w:rsid w:val="008C7E23"/>
    <w:rsid w:val="008C7E78"/>
    <w:rsid w:val="008D003C"/>
    <w:rsid w:val="008D00BC"/>
    <w:rsid w:val="008D0214"/>
    <w:rsid w:val="008D0259"/>
    <w:rsid w:val="008D0317"/>
    <w:rsid w:val="008D0385"/>
    <w:rsid w:val="008D0523"/>
    <w:rsid w:val="008D05A3"/>
    <w:rsid w:val="008D05E6"/>
    <w:rsid w:val="008D0661"/>
    <w:rsid w:val="008D06F1"/>
    <w:rsid w:val="008D07B6"/>
    <w:rsid w:val="008D0A50"/>
    <w:rsid w:val="008D0A6F"/>
    <w:rsid w:val="008D0A7B"/>
    <w:rsid w:val="008D0A8B"/>
    <w:rsid w:val="008D0C50"/>
    <w:rsid w:val="008D0C89"/>
    <w:rsid w:val="008D0E34"/>
    <w:rsid w:val="008D0F9C"/>
    <w:rsid w:val="008D0FA6"/>
    <w:rsid w:val="008D0FAC"/>
    <w:rsid w:val="008D0FB5"/>
    <w:rsid w:val="008D10E7"/>
    <w:rsid w:val="008D113A"/>
    <w:rsid w:val="008D1174"/>
    <w:rsid w:val="008D1180"/>
    <w:rsid w:val="008D11D3"/>
    <w:rsid w:val="008D121E"/>
    <w:rsid w:val="008D12DC"/>
    <w:rsid w:val="008D13EF"/>
    <w:rsid w:val="008D1594"/>
    <w:rsid w:val="008D169E"/>
    <w:rsid w:val="008D1724"/>
    <w:rsid w:val="008D1727"/>
    <w:rsid w:val="008D1732"/>
    <w:rsid w:val="008D1851"/>
    <w:rsid w:val="008D18C9"/>
    <w:rsid w:val="008D1952"/>
    <w:rsid w:val="008D1994"/>
    <w:rsid w:val="008D1A27"/>
    <w:rsid w:val="008D1ADA"/>
    <w:rsid w:val="008D1BED"/>
    <w:rsid w:val="008D1C57"/>
    <w:rsid w:val="008D1CEB"/>
    <w:rsid w:val="008D2085"/>
    <w:rsid w:val="008D2104"/>
    <w:rsid w:val="008D211B"/>
    <w:rsid w:val="008D2196"/>
    <w:rsid w:val="008D22B7"/>
    <w:rsid w:val="008D2326"/>
    <w:rsid w:val="008D2431"/>
    <w:rsid w:val="008D24A5"/>
    <w:rsid w:val="008D2507"/>
    <w:rsid w:val="008D262C"/>
    <w:rsid w:val="008D2653"/>
    <w:rsid w:val="008D266D"/>
    <w:rsid w:val="008D2697"/>
    <w:rsid w:val="008D26B1"/>
    <w:rsid w:val="008D26D6"/>
    <w:rsid w:val="008D290F"/>
    <w:rsid w:val="008D2B84"/>
    <w:rsid w:val="008D2BF9"/>
    <w:rsid w:val="008D2C38"/>
    <w:rsid w:val="008D2E4E"/>
    <w:rsid w:val="008D2E74"/>
    <w:rsid w:val="008D2E82"/>
    <w:rsid w:val="008D2F7C"/>
    <w:rsid w:val="008D2FC9"/>
    <w:rsid w:val="008D3022"/>
    <w:rsid w:val="008D30E4"/>
    <w:rsid w:val="008D30FF"/>
    <w:rsid w:val="008D31BB"/>
    <w:rsid w:val="008D33F8"/>
    <w:rsid w:val="008D3465"/>
    <w:rsid w:val="008D34BB"/>
    <w:rsid w:val="008D368B"/>
    <w:rsid w:val="008D375D"/>
    <w:rsid w:val="008D3817"/>
    <w:rsid w:val="008D38AB"/>
    <w:rsid w:val="008D39C3"/>
    <w:rsid w:val="008D39EE"/>
    <w:rsid w:val="008D3A5B"/>
    <w:rsid w:val="008D3A9E"/>
    <w:rsid w:val="008D3AA7"/>
    <w:rsid w:val="008D3ADC"/>
    <w:rsid w:val="008D3BCD"/>
    <w:rsid w:val="008D3CAA"/>
    <w:rsid w:val="008D3CE5"/>
    <w:rsid w:val="008D3E8B"/>
    <w:rsid w:val="008D3F9D"/>
    <w:rsid w:val="008D4016"/>
    <w:rsid w:val="008D40C3"/>
    <w:rsid w:val="008D41C8"/>
    <w:rsid w:val="008D41E5"/>
    <w:rsid w:val="008D4208"/>
    <w:rsid w:val="008D4227"/>
    <w:rsid w:val="008D440E"/>
    <w:rsid w:val="008D442B"/>
    <w:rsid w:val="008D44AD"/>
    <w:rsid w:val="008D4500"/>
    <w:rsid w:val="008D4567"/>
    <w:rsid w:val="008D4569"/>
    <w:rsid w:val="008D45A5"/>
    <w:rsid w:val="008D45B1"/>
    <w:rsid w:val="008D45EF"/>
    <w:rsid w:val="008D461B"/>
    <w:rsid w:val="008D4753"/>
    <w:rsid w:val="008D4A14"/>
    <w:rsid w:val="008D4A16"/>
    <w:rsid w:val="008D4B2E"/>
    <w:rsid w:val="008D4C46"/>
    <w:rsid w:val="008D4D1B"/>
    <w:rsid w:val="008D4D6B"/>
    <w:rsid w:val="008D4E06"/>
    <w:rsid w:val="008D5075"/>
    <w:rsid w:val="008D512A"/>
    <w:rsid w:val="008D51B0"/>
    <w:rsid w:val="008D53D9"/>
    <w:rsid w:val="008D53E9"/>
    <w:rsid w:val="008D5409"/>
    <w:rsid w:val="008D5423"/>
    <w:rsid w:val="008D54FD"/>
    <w:rsid w:val="008D552E"/>
    <w:rsid w:val="008D5681"/>
    <w:rsid w:val="008D5694"/>
    <w:rsid w:val="008D56AD"/>
    <w:rsid w:val="008D5734"/>
    <w:rsid w:val="008D58C6"/>
    <w:rsid w:val="008D58F8"/>
    <w:rsid w:val="008D5950"/>
    <w:rsid w:val="008D5A68"/>
    <w:rsid w:val="008D5B55"/>
    <w:rsid w:val="008D5BE0"/>
    <w:rsid w:val="008D5D9A"/>
    <w:rsid w:val="008D5EA5"/>
    <w:rsid w:val="008D5ED6"/>
    <w:rsid w:val="008D6022"/>
    <w:rsid w:val="008D605C"/>
    <w:rsid w:val="008D6072"/>
    <w:rsid w:val="008D60CF"/>
    <w:rsid w:val="008D6329"/>
    <w:rsid w:val="008D63C3"/>
    <w:rsid w:val="008D6451"/>
    <w:rsid w:val="008D686A"/>
    <w:rsid w:val="008D68AE"/>
    <w:rsid w:val="008D6B6C"/>
    <w:rsid w:val="008D6C8A"/>
    <w:rsid w:val="008D6CB8"/>
    <w:rsid w:val="008D6CF6"/>
    <w:rsid w:val="008D6D0F"/>
    <w:rsid w:val="008D6D70"/>
    <w:rsid w:val="008D6E02"/>
    <w:rsid w:val="008D6E62"/>
    <w:rsid w:val="008D705E"/>
    <w:rsid w:val="008D71FC"/>
    <w:rsid w:val="008D7393"/>
    <w:rsid w:val="008D739E"/>
    <w:rsid w:val="008D7424"/>
    <w:rsid w:val="008D7429"/>
    <w:rsid w:val="008D7456"/>
    <w:rsid w:val="008D7466"/>
    <w:rsid w:val="008D746A"/>
    <w:rsid w:val="008D76F4"/>
    <w:rsid w:val="008D771B"/>
    <w:rsid w:val="008D779D"/>
    <w:rsid w:val="008D781E"/>
    <w:rsid w:val="008D7894"/>
    <w:rsid w:val="008D7AB2"/>
    <w:rsid w:val="008D7C75"/>
    <w:rsid w:val="008D7C9C"/>
    <w:rsid w:val="008D7CB6"/>
    <w:rsid w:val="008D7CED"/>
    <w:rsid w:val="008D7D11"/>
    <w:rsid w:val="008D7ECE"/>
    <w:rsid w:val="008E0072"/>
    <w:rsid w:val="008E0243"/>
    <w:rsid w:val="008E039B"/>
    <w:rsid w:val="008E03F5"/>
    <w:rsid w:val="008E045B"/>
    <w:rsid w:val="008E04D3"/>
    <w:rsid w:val="008E05BF"/>
    <w:rsid w:val="008E05CA"/>
    <w:rsid w:val="008E0732"/>
    <w:rsid w:val="008E077F"/>
    <w:rsid w:val="008E07E2"/>
    <w:rsid w:val="008E08E7"/>
    <w:rsid w:val="008E09E3"/>
    <w:rsid w:val="008E09F2"/>
    <w:rsid w:val="008E0A30"/>
    <w:rsid w:val="008E0C58"/>
    <w:rsid w:val="008E0CBD"/>
    <w:rsid w:val="008E0D54"/>
    <w:rsid w:val="008E0DF9"/>
    <w:rsid w:val="008E0DFB"/>
    <w:rsid w:val="008E100E"/>
    <w:rsid w:val="008E10DC"/>
    <w:rsid w:val="008E10F2"/>
    <w:rsid w:val="008E114D"/>
    <w:rsid w:val="008E11E3"/>
    <w:rsid w:val="008E124F"/>
    <w:rsid w:val="008E12A6"/>
    <w:rsid w:val="008E12DD"/>
    <w:rsid w:val="008E12F4"/>
    <w:rsid w:val="008E1305"/>
    <w:rsid w:val="008E1362"/>
    <w:rsid w:val="008E14D8"/>
    <w:rsid w:val="008E1521"/>
    <w:rsid w:val="008E163D"/>
    <w:rsid w:val="008E16E8"/>
    <w:rsid w:val="008E16F9"/>
    <w:rsid w:val="008E16FD"/>
    <w:rsid w:val="008E1805"/>
    <w:rsid w:val="008E1842"/>
    <w:rsid w:val="008E1893"/>
    <w:rsid w:val="008E18A0"/>
    <w:rsid w:val="008E18D3"/>
    <w:rsid w:val="008E1968"/>
    <w:rsid w:val="008E19E5"/>
    <w:rsid w:val="008E1AD9"/>
    <w:rsid w:val="008E1B89"/>
    <w:rsid w:val="008E1C7D"/>
    <w:rsid w:val="008E1D0E"/>
    <w:rsid w:val="008E1D27"/>
    <w:rsid w:val="008E1E1E"/>
    <w:rsid w:val="008E1E9E"/>
    <w:rsid w:val="008E20DA"/>
    <w:rsid w:val="008E20E6"/>
    <w:rsid w:val="008E2239"/>
    <w:rsid w:val="008E229F"/>
    <w:rsid w:val="008E22C3"/>
    <w:rsid w:val="008E2312"/>
    <w:rsid w:val="008E24A8"/>
    <w:rsid w:val="008E254E"/>
    <w:rsid w:val="008E25A1"/>
    <w:rsid w:val="008E275F"/>
    <w:rsid w:val="008E27E3"/>
    <w:rsid w:val="008E299B"/>
    <w:rsid w:val="008E2A23"/>
    <w:rsid w:val="008E2B5D"/>
    <w:rsid w:val="008E2C21"/>
    <w:rsid w:val="008E2DA3"/>
    <w:rsid w:val="008E2ED3"/>
    <w:rsid w:val="008E2F18"/>
    <w:rsid w:val="008E2F20"/>
    <w:rsid w:val="008E2FDC"/>
    <w:rsid w:val="008E2FE5"/>
    <w:rsid w:val="008E309C"/>
    <w:rsid w:val="008E32E0"/>
    <w:rsid w:val="008E33CC"/>
    <w:rsid w:val="008E33D0"/>
    <w:rsid w:val="008E3410"/>
    <w:rsid w:val="008E345D"/>
    <w:rsid w:val="008E3494"/>
    <w:rsid w:val="008E351A"/>
    <w:rsid w:val="008E36CC"/>
    <w:rsid w:val="008E36DB"/>
    <w:rsid w:val="008E3776"/>
    <w:rsid w:val="008E3864"/>
    <w:rsid w:val="008E3933"/>
    <w:rsid w:val="008E3B0C"/>
    <w:rsid w:val="008E3B32"/>
    <w:rsid w:val="008E3B76"/>
    <w:rsid w:val="008E3BFF"/>
    <w:rsid w:val="008E3CD2"/>
    <w:rsid w:val="008E3CDE"/>
    <w:rsid w:val="008E3E5D"/>
    <w:rsid w:val="008E3F55"/>
    <w:rsid w:val="008E3FE3"/>
    <w:rsid w:val="008E400A"/>
    <w:rsid w:val="008E404C"/>
    <w:rsid w:val="008E408F"/>
    <w:rsid w:val="008E4119"/>
    <w:rsid w:val="008E43CD"/>
    <w:rsid w:val="008E43F0"/>
    <w:rsid w:val="008E4491"/>
    <w:rsid w:val="008E44C3"/>
    <w:rsid w:val="008E4548"/>
    <w:rsid w:val="008E4568"/>
    <w:rsid w:val="008E472D"/>
    <w:rsid w:val="008E4906"/>
    <w:rsid w:val="008E49D0"/>
    <w:rsid w:val="008E49EF"/>
    <w:rsid w:val="008E4A38"/>
    <w:rsid w:val="008E4A6D"/>
    <w:rsid w:val="008E4A91"/>
    <w:rsid w:val="008E4A96"/>
    <w:rsid w:val="008E4E2E"/>
    <w:rsid w:val="008E4F56"/>
    <w:rsid w:val="008E504F"/>
    <w:rsid w:val="008E50E2"/>
    <w:rsid w:val="008E51ED"/>
    <w:rsid w:val="008E542D"/>
    <w:rsid w:val="008E580F"/>
    <w:rsid w:val="008E5919"/>
    <w:rsid w:val="008E5996"/>
    <w:rsid w:val="008E5A80"/>
    <w:rsid w:val="008E5C2F"/>
    <w:rsid w:val="008E5E25"/>
    <w:rsid w:val="008E5E5F"/>
    <w:rsid w:val="008E5E9E"/>
    <w:rsid w:val="008E5F00"/>
    <w:rsid w:val="008E5FFE"/>
    <w:rsid w:val="008E61A3"/>
    <w:rsid w:val="008E61A6"/>
    <w:rsid w:val="008E61B2"/>
    <w:rsid w:val="008E623E"/>
    <w:rsid w:val="008E6464"/>
    <w:rsid w:val="008E6483"/>
    <w:rsid w:val="008E65EC"/>
    <w:rsid w:val="008E66C2"/>
    <w:rsid w:val="008E66C5"/>
    <w:rsid w:val="008E66CC"/>
    <w:rsid w:val="008E675D"/>
    <w:rsid w:val="008E67E5"/>
    <w:rsid w:val="008E681D"/>
    <w:rsid w:val="008E6861"/>
    <w:rsid w:val="008E6878"/>
    <w:rsid w:val="008E6AB5"/>
    <w:rsid w:val="008E6CB5"/>
    <w:rsid w:val="008E6CFA"/>
    <w:rsid w:val="008E7230"/>
    <w:rsid w:val="008E72BE"/>
    <w:rsid w:val="008E72D1"/>
    <w:rsid w:val="008E73D8"/>
    <w:rsid w:val="008E74D8"/>
    <w:rsid w:val="008E75BC"/>
    <w:rsid w:val="008E760D"/>
    <w:rsid w:val="008E7759"/>
    <w:rsid w:val="008E7776"/>
    <w:rsid w:val="008E7A70"/>
    <w:rsid w:val="008E7AB8"/>
    <w:rsid w:val="008E7C07"/>
    <w:rsid w:val="008E7D7F"/>
    <w:rsid w:val="008E7E46"/>
    <w:rsid w:val="008E7ED4"/>
    <w:rsid w:val="008E7F75"/>
    <w:rsid w:val="008E7F77"/>
    <w:rsid w:val="008E7F9B"/>
    <w:rsid w:val="008F007C"/>
    <w:rsid w:val="008F0200"/>
    <w:rsid w:val="008F0279"/>
    <w:rsid w:val="008F054B"/>
    <w:rsid w:val="008F055F"/>
    <w:rsid w:val="008F058E"/>
    <w:rsid w:val="008F0691"/>
    <w:rsid w:val="008F0869"/>
    <w:rsid w:val="008F08C1"/>
    <w:rsid w:val="008F08D3"/>
    <w:rsid w:val="008F0AF0"/>
    <w:rsid w:val="008F0C0C"/>
    <w:rsid w:val="008F0C8D"/>
    <w:rsid w:val="008F0D2D"/>
    <w:rsid w:val="008F0D34"/>
    <w:rsid w:val="008F0EB8"/>
    <w:rsid w:val="008F0EBB"/>
    <w:rsid w:val="008F0EDE"/>
    <w:rsid w:val="008F0F6B"/>
    <w:rsid w:val="008F1089"/>
    <w:rsid w:val="008F109A"/>
    <w:rsid w:val="008F13F7"/>
    <w:rsid w:val="008F1458"/>
    <w:rsid w:val="008F14BA"/>
    <w:rsid w:val="008F1598"/>
    <w:rsid w:val="008F1612"/>
    <w:rsid w:val="008F16CC"/>
    <w:rsid w:val="008F16E2"/>
    <w:rsid w:val="008F16FE"/>
    <w:rsid w:val="008F171F"/>
    <w:rsid w:val="008F18FD"/>
    <w:rsid w:val="008F1B0B"/>
    <w:rsid w:val="008F1C9F"/>
    <w:rsid w:val="008F1D1E"/>
    <w:rsid w:val="008F1D4C"/>
    <w:rsid w:val="008F2113"/>
    <w:rsid w:val="008F2153"/>
    <w:rsid w:val="008F21A0"/>
    <w:rsid w:val="008F21B4"/>
    <w:rsid w:val="008F22C6"/>
    <w:rsid w:val="008F230C"/>
    <w:rsid w:val="008F23CD"/>
    <w:rsid w:val="008F243C"/>
    <w:rsid w:val="008F2474"/>
    <w:rsid w:val="008F248D"/>
    <w:rsid w:val="008F2728"/>
    <w:rsid w:val="008F281A"/>
    <w:rsid w:val="008F2A0A"/>
    <w:rsid w:val="008F2C6B"/>
    <w:rsid w:val="008F2C95"/>
    <w:rsid w:val="008F2CA0"/>
    <w:rsid w:val="008F2CEC"/>
    <w:rsid w:val="008F2CED"/>
    <w:rsid w:val="008F2F03"/>
    <w:rsid w:val="008F2FCA"/>
    <w:rsid w:val="008F35D3"/>
    <w:rsid w:val="008F3660"/>
    <w:rsid w:val="008F36A6"/>
    <w:rsid w:val="008F36EC"/>
    <w:rsid w:val="008F374A"/>
    <w:rsid w:val="008F3884"/>
    <w:rsid w:val="008F38E6"/>
    <w:rsid w:val="008F3A5B"/>
    <w:rsid w:val="008F3CC8"/>
    <w:rsid w:val="008F3D0E"/>
    <w:rsid w:val="008F3DBC"/>
    <w:rsid w:val="008F3E47"/>
    <w:rsid w:val="008F3E93"/>
    <w:rsid w:val="008F3EF1"/>
    <w:rsid w:val="008F3F7F"/>
    <w:rsid w:val="008F3F94"/>
    <w:rsid w:val="008F407B"/>
    <w:rsid w:val="008F407E"/>
    <w:rsid w:val="008F408F"/>
    <w:rsid w:val="008F412A"/>
    <w:rsid w:val="008F413F"/>
    <w:rsid w:val="008F415F"/>
    <w:rsid w:val="008F4168"/>
    <w:rsid w:val="008F4282"/>
    <w:rsid w:val="008F4290"/>
    <w:rsid w:val="008F42B9"/>
    <w:rsid w:val="008F4309"/>
    <w:rsid w:val="008F4390"/>
    <w:rsid w:val="008F4478"/>
    <w:rsid w:val="008F44C3"/>
    <w:rsid w:val="008F44DD"/>
    <w:rsid w:val="008F4518"/>
    <w:rsid w:val="008F4559"/>
    <w:rsid w:val="008F4635"/>
    <w:rsid w:val="008F4640"/>
    <w:rsid w:val="008F4730"/>
    <w:rsid w:val="008F47EE"/>
    <w:rsid w:val="008F4804"/>
    <w:rsid w:val="008F49FA"/>
    <w:rsid w:val="008F4A34"/>
    <w:rsid w:val="008F4B7F"/>
    <w:rsid w:val="008F4C69"/>
    <w:rsid w:val="008F4C6F"/>
    <w:rsid w:val="008F4E43"/>
    <w:rsid w:val="008F4F81"/>
    <w:rsid w:val="008F501E"/>
    <w:rsid w:val="008F5091"/>
    <w:rsid w:val="008F50D3"/>
    <w:rsid w:val="008F50DE"/>
    <w:rsid w:val="008F512E"/>
    <w:rsid w:val="008F5296"/>
    <w:rsid w:val="008F530E"/>
    <w:rsid w:val="008F53EF"/>
    <w:rsid w:val="008F54FC"/>
    <w:rsid w:val="008F551A"/>
    <w:rsid w:val="008F5526"/>
    <w:rsid w:val="008F55BD"/>
    <w:rsid w:val="008F56ED"/>
    <w:rsid w:val="008F571D"/>
    <w:rsid w:val="008F5742"/>
    <w:rsid w:val="008F5758"/>
    <w:rsid w:val="008F5815"/>
    <w:rsid w:val="008F59C3"/>
    <w:rsid w:val="008F5A51"/>
    <w:rsid w:val="008F5B6B"/>
    <w:rsid w:val="008F5B96"/>
    <w:rsid w:val="008F5C2F"/>
    <w:rsid w:val="008F5C8D"/>
    <w:rsid w:val="008F5CFB"/>
    <w:rsid w:val="008F5CFE"/>
    <w:rsid w:val="008F5D3E"/>
    <w:rsid w:val="008F5D4A"/>
    <w:rsid w:val="008F5F95"/>
    <w:rsid w:val="008F60EA"/>
    <w:rsid w:val="008F6192"/>
    <w:rsid w:val="008F624F"/>
    <w:rsid w:val="008F633F"/>
    <w:rsid w:val="008F645C"/>
    <w:rsid w:val="008F64B2"/>
    <w:rsid w:val="008F64F6"/>
    <w:rsid w:val="008F6598"/>
    <w:rsid w:val="008F65A1"/>
    <w:rsid w:val="008F65BA"/>
    <w:rsid w:val="008F6798"/>
    <w:rsid w:val="008F697A"/>
    <w:rsid w:val="008F69A2"/>
    <w:rsid w:val="008F6A1D"/>
    <w:rsid w:val="008F6A28"/>
    <w:rsid w:val="008F6A53"/>
    <w:rsid w:val="008F6AA9"/>
    <w:rsid w:val="008F6E63"/>
    <w:rsid w:val="008F6EC5"/>
    <w:rsid w:val="008F6F63"/>
    <w:rsid w:val="008F6FEE"/>
    <w:rsid w:val="008F7047"/>
    <w:rsid w:val="008F723B"/>
    <w:rsid w:val="008F72EA"/>
    <w:rsid w:val="008F7431"/>
    <w:rsid w:val="008F7499"/>
    <w:rsid w:val="008F74C6"/>
    <w:rsid w:val="008F74CC"/>
    <w:rsid w:val="008F74E0"/>
    <w:rsid w:val="008F7566"/>
    <w:rsid w:val="008F75A4"/>
    <w:rsid w:val="008F761E"/>
    <w:rsid w:val="008F76BE"/>
    <w:rsid w:val="008F78F4"/>
    <w:rsid w:val="008F79CF"/>
    <w:rsid w:val="008F7A1E"/>
    <w:rsid w:val="008F7A41"/>
    <w:rsid w:val="008F7CDF"/>
    <w:rsid w:val="008F7D47"/>
    <w:rsid w:val="008F7E6D"/>
    <w:rsid w:val="008F7FAF"/>
    <w:rsid w:val="008F7FBF"/>
    <w:rsid w:val="008F7FD1"/>
    <w:rsid w:val="0090000A"/>
    <w:rsid w:val="009000B9"/>
    <w:rsid w:val="00900139"/>
    <w:rsid w:val="00900173"/>
    <w:rsid w:val="0090017A"/>
    <w:rsid w:val="00900298"/>
    <w:rsid w:val="0090035F"/>
    <w:rsid w:val="009003B4"/>
    <w:rsid w:val="00900481"/>
    <w:rsid w:val="009004C1"/>
    <w:rsid w:val="009004D8"/>
    <w:rsid w:val="0090055C"/>
    <w:rsid w:val="009006E7"/>
    <w:rsid w:val="00900830"/>
    <w:rsid w:val="009008FD"/>
    <w:rsid w:val="00900905"/>
    <w:rsid w:val="00900AF6"/>
    <w:rsid w:val="00900B27"/>
    <w:rsid w:val="00900B2B"/>
    <w:rsid w:val="00900BE5"/>
    <w:rsid w:val="00900C1E"/>
    <w:rsid w:val="00900C89"/>
    <w:rsid w:val="00900DE0"/>
    <w:rsid w:val="00900E1E"/>
    <w:rsid w:val="00901070"/>
    <w:rsid w:val="0090111E"/>
    <w:rsid w:val="0090118F"/>
    <w:rsid w:val="00901200"/>
    <w:rsid w:val="00901434"/>
    <w:rsid w:val="00901531"/>
    <w:rsid w:val="009017AC"/>
    <w:rsid w:val="009017D4"/>
    <w:rsid w:val="009018B7"/>
    <w:rsid w:val="0090193D"/>
    <w:rsid w:val="009019FC"/>
    <w:rsid w:val="00901A25"/>
    <w:rsid w:val="00901ABF"/>
    <w:rsid w:val="00901B4C"/>
    <w:rsid w:val="00901BB9"/>
    <w:rsid w:val="00901C9C"/>
    <w:rsid w:val="00901D5D"/>
    <w:rsid w:val="00901D7C"/>
    <w:rsid w:val="00901D8C"/>
    <w:rsid w:val="00901DD5"/>
    <w:rsid w:val="00901DE3"/>
    <w:rsid w:val="00901E1D"/>
    <w:rsid w:val="00901E80"/>
    <w:rsid w:val="00901F78"/>
    <w:rsid w:val="009020DE"/>
    <w:rsid w:val="00902196"/>
    <w:rsid w:val="0090225E"/>
    <w:rsid w:val="0090241A"/>
    <w:rsid w:val="00902655"/>
    <w:rsid w:val="00902659"/>
    <w:rsid w:val="00902749"/>
    <w:rsid w:val="0090279F"/>
    <w:rsid w:val="009027AA"/>
    <w:rsid w:val="0090285D"/>
    <w:rsid w:val="00902983"/>
    <w:rsid w:val="009029D1"/>
    <w:rsid w:val="00902B84"/>
    <w:rsid w:val="00902B97"/>
    <w:rsid w:val="00902BC9"/>
    <w:rsid w:val="00902D1E"/>
    <w:rsid w:val="00902D2A"/>
    <w:rsid w:val="00902E8F"/>
    <w:rsid w:val="00902FEF"/>
    <w:rsid w:val="00903039"/>
    <w:rsid w:val="009030AD"/>
    <w:rsid w:val="0090310C"/>
    <w:rsid w:val="009031E4"/>
    <w:rsid w:val="009033A0"/>
    <w:rsid w:val="009035E5"/>
    <w:rsid w:val="00903688"/>
    <w:rsid w:val="00903703"/>
    <w:rsid w:val="00903775"/>
    <w:rsid w:val="00903905"/>
    <w:rsid w:val="00903A17"/>
    <w:rsid w:val="00903A66"/>
    <w:rsid w:val="00903B80"/>
    <w:rsid w:val="00903E1F"/>
    <w:rsid w:val="00903E7C"/>
    <w:rsid w:val="00903E8E"/>
    <w:rsid w:val="00903ECA"/>
    <w:rsid w:val="00903FC5"/>
    <w:rsid w:val="0090407B"/>
    <w:rsid w:val="009040AD"/>
    <w:rsid w:val="0090424C"/>
    <w:rsid w:val="00904316"/>
    <w:rsid w:val="00904348"/>
    <w:rsid w:val="0090437A"/>
    <w:rsid w:val="009043C7"/>
    <w:rsid w:val="009043CE"/>
    <w:rsid w:val="009043DE"/>
    <w:rsid w:val="009044A2"/>
    <w:rsid w:val="00904534"/>
    <w:rsid w:val="0090459B"/>
    <w:rsid w:val="009047AA"/>
    <w:rsid w:val="009048E3"/>
    <w:rsid w:val="00904AB7"/>
    <w:rsid w:val="00904B09"/>
    <w:rsid w:val="00904B51"/>
    <w:rsid w:val="00904BE9"/>
    <w:rsid w:val="00904C9D"/>
    <w:rsid w:val="00904CA5"/>
    <w:rsid w:val="00904E05"/>
    <w:rsid w:val="00904F1D"/>
    <w:rsid w:val="00904F9F"/>
    <w:rsid w:val="00904FCA"/>
    <w:rsid w:val="009050AC"/>
    <w:rsid w:val="009050BF"/>
    <w:rsid w:val="00905147"/>
    <w:rsid w:val="00905185"/>
    <w:rsid w:val="009051C5"/>
    <w:rsid w:val="00905209"/>
    <w:rsid w:val="0090525C"/>
    <w:rsid w:val="0090531B"/>
    <w:rsid w:val="00905333"/>
    <w:rsid w:val="00905376"/>
    <w:rsid w:val="0090538B"/>
    <w:rsid w:val="009053AD"/>
    <w:rsid w:val="00905420"/>
    <w:rsid w:val="00905553"/>
    <w:rsid w:val="0090563B"/>
    <w:rsid w:val="00905721"/>
    <w:rsid w:val="00905794"/>
    <w:rsid w:val="0090579F"/>
    <w:rsid w:val="00905812"/>
    <w:rsid w:val="0090589E"/>
    <w:rsid w:val="009058DC"/>
    <w:rsid w:val="00905997"/>
    <w:rsid w:val="00905B42"/>
    <w:rsid w:val="00905BE2"/>
    <w:rsid w:val="00905C2A"/>
    <w:rsid w:val="00905C82"/>
    <w:rsid w:val="00905E06"/>
    <w:rsid w:val="00905F2E"/>
    <w:rsid w:val="00906003"/>
    <w:rsid w:val="00906069"/>
    <w:rsid w:val="009060E1"/>
    <w:rsid w:val="009060FB"/>
    <w:rsid w:val="009061A2"/>
    <w:rsid w:val="00906261"/>
    <w:rsid w:val="00906305"/>
    <w:rsid w:val="0090631D"/>
    <w:rsid w:val="00906386"/>
    <w:rsid w:val="00906412"/>
    <w:rsid w:val="009065CC"/>
    <w:rsid w:val="009068A3"/>
    <w:rsid w:val="009068D9"/>
    <w:rsid w:val="00906909"/>
    <w:rsid w:val="00906B5B"/>
    <w:rsid w:val="00906BDD"/>
    <w:rsid w:val="00906C1E"/>
    <w:rsid w:val="00906CF8"/>
    <w:rsid w:val="00906D33"/>
    <w:rsid w:val="00906E30"/>
    <w:rsid w:val="00906E9E"/>
    <w:rsid w:val="00906EF7"/>
    <w:rsid w:val="00906F05"/>
    <w:rsid w:val="00906FF1"/>
    <w:rsid w:val="00907066"/>
    <w:rsid w:val="0090735C"/>
    <w:rsid w:val="009074A2"/>
    <w:rsid w:val="00907908"/>
    <w:rsid w:val="0090791E"/>
    <w:rsid w:val="00907971"/>
    <w:rsid w:val="009079FD"/>
    <w:rsid w:val="00907AD6"/>
    <w:rsid w:val="00907B0E"/>
    <w:rsid w:val="00907C30"/>
    <w:rsid w:val="00907E25"/>
    <w:rsid w:val="00907E59"/>
    <w:rsid w:val="00910120"/>
    <w:rsid w:val="00910247"/>
    <w:rsid w:val="0091033D"/>
    <w:rsid w:val="0091038A"/>
    <w:rsid w:val="00910434"/>
    <w:rsid w:val="0091045E"/>
    <w:rsid w:val="009104CB"/>
    <w:rsid w:val="009104D2"/>
    <w:rsid w:val="00910503"/>
    <w:rsid w:val="00910681"/>
    <w:rsid w:val="0091070A"/>
    <w:rsid w:val="009108E8"/>
    <w:rsid w:val="00910916"/>
    <w:rsid w:val="0091094A"/>
    <w:rsid w:val="0091097E"/>
    <w:rsid w:val="00910AE9"/>
    <w:rsid w:val="00910BFB"/>
    <w:rsid w:val="00910D45"/>
    <w:rsid w:val="00910D79"/>
    <w:rsid w:val="00910D8A"/>
    <w:rsid w:val="00910DA8"/>
    <w:rsid w:val="00910E4B"/>
    <w:rsid w:val="00910EC9"/>
    <w:rsid w:val="00910ED8"/>
    <w:rsid w:val="00910F0A"/>
    <w:rsid w:val="00910F17"/>
    <w:rsid w:val="00910FA9"/>
    <w:rsid w:val="009110DF"/>
    <w:rsid w:val="00911106"/>
    <w:rsid w:val="0091117A"/>
    <w:rsid w:val="009112F1"/>
    <w:rsid w:val="0091137C"/>
    <w:rsid w:val="00911399"/>
    <w:rsid w:val="00911415"/>
    <w:rsid w:val="0091143F"/>
    <w:rsid w:val="009115A4"/>
    <w:rsid w:val="00911686"/>
    <w:rsid w:val="00911768"/>
    <w:rsid w:val="009118F0"/>
    <w:rsid w:val="00911917"/>
    <w:rsid w:val="009119C3"/>
    <w:rsid w:val="009119C8"/>
    <w:rsid w:val="009119F6"/>
    <w:rsid w:val="00911A4B"/>
    <w:rsid w:val="00911ADD"/>
    <w:rsid w:val="00911BCD"/>
    <w:rsid w:val="00911C58"/>
    <w:rsid w:val="00911CBD"/>
    <w:rsid w:val="00911D15"/>
    <w:rsid w:val="00911DDD"/>
    <w:rsid w:val="00911E50"/>
    <w:rsid w:val="00911F86"/>
    <w:rsid w:val="00912031"/>
    <w:rsid w:val="009121D3"/>
    <w:rsid w:val="0091223D"/>
    <w:rsid w:val="009122BF"/>
    <w:rsid w:val="009122DA"/>
    <w:rsid w:val="009123D6"/>
    <w:rsid w:val="009125C2"/>
    <w:rsid w:val="009125D0"/>
    <w:rsid w:val="009125DD"/>
    <w:rsid w:val="009125E4"/>
    <w:rsid w:val="009125FA"/>
    <w:rsid w:val="00912782"/>
    <w:rsid w:val="0091279B"/>
    <w:rsid w:val="00912881"/>
    <w:rsid w:val="00912AD6"/>
    <w:rsid w:val="00912C06"/>
    <w:rsid w:val="00912D0C"/>
    <w:rsid w:val="00912D2A"/>
    <w:rsid w:val="00912F81"/>
    <w:rsid w:val="00913026"/>
    <w:rsid w:val="00913073"/>
    <w:rsid w:val="00913317"/>
    <w:rsid w:val="009133AD"/>
    <w:rsid w:val="009133C6"/>
    <w:rsid w:val="00913581"/>
    <w:rsid w:val="0091368A"/>
    <w:rsid w:val="009137A1"/>
    <w:rsid w:val="009138D5"/>
    <w:rsid w:val="009139FB"/>
    <w:rsid w:val="00913A03"/>
    <w:rsid w:val="00913A44"/>
    <w:rsid w:val="00913A8C"/>
    <w:rsid w:val="00913B10"/>
    <w:rsid w:val="00913B50"/>
    <w:rsid w:val="00913B9E"/>
    <w:rsid w:val="00913D09"/>
    <w:rsid w:val="00913D39"/>
    <w:rsid w:val="00913E2D"/>
    <w:rsid w:val="00913FC2"/>
    <w:rsid w:val="00913FF0"/>
    <w:rsid w:val="0091414A"/>
    <w:rsid w:val="009141FA"/>
    <w:rsid w:val="00914237"/>
    <w:rsid w:val="009142B8"/>
    <w:rsid w:val="009142D3"/>
    <w:rsid w:val="00914306"/>
    <w:rsid w:val="0091440D"/>
    <w:rsid w:val="00914446"/>
    <w:rsid w:val="00914603"/>
    <w:rsid w:val="00914628"/>
    <w:rsid w:val="009146A5"/>
    <w:rsid w:val="009146C9"/>
    <w:rsid w:val="00914845"/>
    <w:rsid w:val="00914936"/>
    <w:rsid w:val="00914976"/>
    <w:rsid w:val="009149A2"/>
    <w:rsid w:val="009149DB"/>
    <w:rsid w:val="00914ADB"/>
    <w:rsid w:val="00914AEC"/>
    <w:rsid w:val="00914F60"/>
    <w:rsid w:val="00914FA0"/>
    <w:rsid w:val="00914FEC"/>
    <w:rsid w:val="00915118"/>
    <w:rsid w:val="0091513F"/>
    <w:rsid w:val="0091529F"/>
    <w:rsid w:val="00915306"/>
    <w:rsid w:val="00915341"/>
    <w:rsid w:val="0091538E"/>
    <w:rsid w:val="009153DC"/>
    <w:rsid w:val="009154E5"/>
    <w:rsid w:val="00915823"/>
    <w:rsid w:val="009158B0"/>
    <w:rsid w:val="00915986"/>
    <w:rsid w:val="00915AC3"/>
    <w:rsid w:val="00915B02"/>
    <w:rsid w:val="00915B34"/>
    <w:rsid w:val="00915B8E"/>
    <w:rsid w:val="00915BD0"/>
    <w:rsid w:val="00915CE1"/>
    <w:rsid w:val="00915D00"/>
    <w:rsid w:val="00915E16"/>
    <w:rsid w:val="00915E8A"/>
    <w:rsid w:val="00915EBC"/>
    <w:rsid w:val="00915F4F"/>
    <w:rsid w:val="00916065"/>
    <w:rsid w:val="0091619E"/>
    <w:rsid w:val="0091671F"/>
    <w:rsid w:val="0091689F"/>
    <w:rsid w:val="009168A5"/>
    <w:rsid w:val="009168FC"/>
    <w:rsid w:val="009169C0"/>
    <w:rsid w:val="00916B0D"/>
    <w:rsid w:val="00916B24"/>
    <w:rsid w:val="00916B59"/>
    <w:rsid w:val="00916BD1"/>
    <w:rsid w:val="00916BFC"/>
    <w:rsid w:val="00916C75"/>
    <w:rsid w:val="00916CD3"/>
    <w:rsid w:val="00916CE2"/>
    <w:rsid w:val="00916CE4"/>
    <w:rsid w:val="00916E7B"/>
    <w:rsid w:val="00916EC3"/>
    <w:rsid w:val="00917057"/>
    <w:rsid w:val="00917064"/>
    <w:rsid w:val="009170FC"/>
    <w:rsid w:val="0091711D"/>
    <w:rsid w:val="0091718E"/>
    <w:rsid w:val="0091736E"/>
    <w:rsid w:val="0091744A"/>
    <w:rsid w:val="0091766E"/>
    <w:rsid w:val="009176BC"/>
    <w:rsid w:val="009176CE"/>
    <w:rsid w:val="00917708"/>
    <w:rsid w:val="0091773E"/>
    <w:rsid w:val="00917764"/>
    <w:rsid w:val="00917826"/>
    <w:rsid w:val="00917838"/>
    <w:rsid w:val="0091788F"/>
    <w:rsid w:val="009179AA"/>
    <w:rsid w:val="00917A80"/>
    <w:rsid w:val="00917B2F"/>
    <w:rsid w:val="00917B5A"/>
    <w:rsid w:val="00917BBB"/>
    <w:rsid w:val="00917C3B"/>
    <w:rsid w:val="00917CCC"/>
    <w:rsid w:val="00917D55"/>
    <w:rsid w:val="00917D94"/>
    <w:rsid w:val="00917DA8"/>
    <w:rsid w:val="009200E1"/>
    <w:rsid w:val="009201F6"/>
    <w:rsid w:val="009203D9"/>
    <w:rsid w:val="0092047D"/>
    <w:rsid w:val="00920663"/>
    <w:rsid w:val="009206CE"/>
    <w:rsid w:val="009206D1"/>
    <w:rsid w:val="0092079B"/>
    <w:rsid w:val="00920876"/>
    <w:rsid w:val="009208D4"/>
    <w:rsid w:val="00920923"/>
    <w:rsid w:val="00920A39"/>
    <w:rsid w:val="00920A54"/>
    <w:rsid w:val="00920CFD"/>
    <w:rsid w:val="00920D80"/>
    <w:rsid w:val="00920D9E"/>
    <w:rsid w:val="00920DA2"/>
    <w:rsid w:val="00920DD4"/>
    <w:rsid w:val="00920E8F"/>
    <w:rsid w:val="00920EC7"/>
    <w:rsid w:val="00920F4F"/>
    <w:rsid w:val="0092100B"/>
    <w:rsid w:val="0092129A"/>
    <w:rsid w:val="009212E7"/>
    <w:rsid w:val="00921468"/>
    <w:rsid w:val="009214FF"/>
    <w:rsid w:val="00921577"/>
    <w:rsid w:val="009215B9"/>
    <w:rsid w:val="00921649"/>
    <w:rsid w:val="0092171E"/>
    <w:rsid w:val="009217B4"/>
    <w:rsid w:val="0092182B"/>
    <w:rsid w:val="009218FA"/>
    <w:rsid w:val="0092190E"/>
    <w:rsid w:val="00921964"/>
    <w:rsid w:val="009219FE"/>
    <w:rsid w:val="00921BF5"/>
    <w:rsid w:val="00921D74"/>
    <w:rsid w:val="00921DC3"/>
    <w:rsid w:val="00921DED"/>
    <w:rsid w:val="00921DFE"/>
    <w:rsid w:val="00921EDA"/>
    <w:rsid w:val="009220B3"/>
    <w:rsid w:val="00922147"/>
    <w:rsid w:val="009221A1"/>
    <w:rsid w:val="009222DF"/>
    <w:rsid w:val="009223A9"/>
    <w:rsid w:val="009223B6"/>
    <w:rsid w:val="009223C9"/>
    <w:rsid w:val="0092240D"/>
    <w:rsid w:val="0092246F"/>
    <w:rsid w:val="00922473"/>
    <w:rsid w:val="0092255C"/>
    <w:rsid w:val="00922571"/>
    <w:rsid w:val="009225AB"/>
    <w:rsid w:val="009225C1"/>
    <w:rsid w:val="009226C1"/>
    <w:rsid w:val="009226CA"/>
    <w:rsid w:val="00922789"/>
    <w:rsid w:val="009227E4"/>
    <w:rsid w:val="00922832"/>
    <w:rsid w:val="00922920"/>
    <w:rsid w:val="0092298D"/>
    <w:rsid w:val="00922AD0"/>
    <w:rsid w:val="00922B52"/>
    <w:rsid w:val="00922CAE"/>
    <w:rsid w:val="00922D14"/>
    <w:rsid w:val="00922D97"/>
    <w:rsid w:val="00922DB3"/>
    <w:rsid w:val="00922E14"/>
    <w:rsid w:val="00922EBF"/>
    <w:rsid w:val="00922F3C"/>
    <w:rsid w:val="00922F3F"/>
    <w:rsid w:val="00922FB7"/>
    <w:rsid w:val="00923026"/>
    <w:rsid w:val="00923102"/>
    <w:rsid w:val="00923177"/>
    <w:rsid w:val="0092325C"/>
    <w:rsid w:val="00923324"/>
    <w:rsid w:val="009233A9"/>
    <w:rsid w:val="00923407"/>
    <w:rsid w:val="00923440"/>
    <w:rsid w:val="0092349A"/>
    <w:rsid w:val="009234C1"/>
    <w:rsid w:val="0092351E"/>
    <w:rsid w:val="009235D9"/>
    <w:rsid w:val="00923697"/>
    <w:rsid w:val="009236DE"/>
    <w:rsid w:val="009236E0"/>
    <w:rsid w:val="00923794"/>
    <w:rsid w:val="0092396E"/>
    <w:rsid w:val="00923979"/>
    <w:rsid w:val="0092398D"/>
    <w:rsid w:val="0092399B"/>
    <w:rsid w:val="00923A1F"/>
    <w:rsid w:val="00923A57"/>
    <w:rsid w:val="00923A96"/>
    <w:rsid w:val="00923ABF"/>
    <w:rsid w:val="00923B30"/>
    <w:rsid w:val="00923B65"/>
    <w:rsid w:val="00923B9B"/>
    <w:rsid w:val="00923D09"/>
    <w:rsid w:val="00923D4F"/>
    <w:rsid w:val="00923E52"/>
    <w:rsid w:val="00923E67"/>
    <w:rsid w:val="00923F2A"/>
    <w:rsid w:val="00923FC8"/>
    <w:rsid w:val="00923FF0"/>
    <w:rsid w:val="00924024"/>
    <w:rsid w:val="0092409D"/>
    <w:rsid w:val="0092410B"/>
    <w:rsid w:val="009241A0"/>
    <w:rsid w:val="00924224"/>
    <w:rsid w:val="00924410"/>
    <w:rsid w:val="009244A1"/>
    <w:rsid w:val="009245AD"/>
    <w:rsid w:val="009245D5"/>
    <w:rsid w:val="009245DB"/>
    <w:rsid w:val="009246D3"/>
    <w:rsid w:val="0092470F"/>
    <w:rsid w:val="009247F9"/>
    <w:rsid w:val="0092484B"/>
    <w:rsid w:val="00924947"/>
    <w:rsid w:val="00924B28"/>
    <w:rsid w:val="00924B7E"/>
    <w:rsid w:val="00924D46"/>
    <w:rsid w:val="00924D76"/>
    <w:rsid w:val="00924D9A"/>
    <w:rsid w:val="00924D9F"/>
    <w:rsid w:val="00924DCC"/>
    <w:rsid w:val="00924EC2"/>
    <w:rsid w:val="00924FEF"/>
    <w:rsid w:val="009250C8"/>
    <w:rsid w:val="00925161"/>
    <w:rsid w:val="009253CC"/>
    <w:rsid w:val="0092557C"/>
    <w:rsid w:val="009255D7"/>
    <w:rsid w:val="00925685"/>
    <w:rsid w:val="00925727"/>
    <w:rsid w:val="009258EA"/>
    <w:rsid w:val="00925913"/>
    <w:rsid w:val="0092594B"/>
    <w:rsid w:val="009259D5"/>
    <w:rsid w:val="00925AFC"/>
    <w:rsid w:val="00925B99"/>
    <w:rsid w:val="00925BD4"/>
    <w:rsid w:val="00925BF7"/>
    <w:rsid w:val="00925CFC"/>
    <w:rsid w:val="00925EA7"/>
    <w:rsid w:val="00925EF4"/>
    <w:rsid w:val="00925F0E"/>
    <w:rsid w:val="00925F19"/>
    <w:rsid w:val="00925F56"/>
    <w:rsid w:val="00925FA6"/>
    <w:rsid w:val="00926026"/>
    <w:rsid w:val="00926228"/>
    <w:rsid w:val="00926291"/>
    <w:rsid w:val="00926304"/>
    <w:rsid w:val="009263AB"/>
    <w:rsid w:val="0092642D"/>
    <w:rsid w:val="0092654B"/>
    <w:rsid w:val="0092674D"/>
    <w:rsid w:val="00926861"/>
    <w:rsid w:val="009268CF"/>
    <w:rsid w:val="00926B2F"/>
    <w:rsid w:val="00926B8E"/>
    <w:rsid w:val="00926C25"/>
    <w:rsid w:val="00926C2B"/>
    <w:rsid w:val="00926C44"/>
    <w:rsid w:val="00926C9F"/>
    <w:rsid w:val="00926DA8"/>
    <w:rsid w:val="00926EA9"/>
    <w:rsid w:val="00926ED7"/>
    <w:rsid w:val="00926FCF"/>
    <w:rsid w:val="00927044"/>
    <w:rsid w:val="009270A6"/>
    <w:rsid w:val="009272B2"/>
    <w:rsid w:val="009272DA"/>
    <w:rsid w:val="0092745B"/>
    <w:rsid w:val="009274FB"/>
    <w:rsid w:val="00927600"/>
    <w:rsid w:val="00927619"/>
    <w:rsid w:val="00927627"/>
    <w:rsid w:val="00927628"/>
    <w:rsid w:val="0092763A"/>
    <w:rsid w:val="00927688"/>
    <w:rsid w:val="0092776F"/>
    <w:rsid w:val="009278EE"/>
    <w:rsid w:val="00927A8A"/>
    <w:rsid w:val="00927AEB"/>
    <w:rsid w:val="00927B0B"/>
    <w:rsid w:val="00927B0C"/>
    <w:rsid w:val="00927B85"/>
    <w:rsid w:val="00927B9A"/>
    <w:rsid w:val="00927D1C"/>
    <w:rsid w:val="00927FED"/>
    <w:rsid w:val="00927FFC"/>
    <w:rsid w:val="009300BD"/>
    <w:rsid w:val="009300EB"/>
    <w:rsid w:val="00930140"/>
    <w:rsid w:val="009301E8"/>
    <w:rsid w:val="00930339"/>
    <w:rsid w:val="0093036A"/>
    <w:rsid w:val="009304D2"/>
    <w:rsid w:val="00930558"/>
    <w:rsid w:val="00930560"/>
    <w:rsid w:val="0093061C"/>
    <w:rsid w:val="00930629"/>
    <w:rsid w:val="0093066D"/>
    <w:rsid w:val="009306D4"/>
    <w:rsid w:val="00930811"/>
    <w:rsid w:val="00930924"/>
    <w:rsid w:val="0093095C"/>
    <w:rsid w:val="00930964"/>
    <w:rsid w:val="00930B71"/>
    <w:rsid w:val="00930BB9"/>
    <w:rsid w:val="00930C01"/>
    <w:rsid w:val="00930D2F"/>
    <w:rsid w:val="00930D56"/>
    <w:rsid w:val="00930E18"/>
    <w:rsid w:val="00930E2F"/>
    <w:rsid w:val="00930E7F"/>
    <w:rsid w:val="00930F49"/>
    <w:rsid w:val="00930F7F"/>
    <w:rsid w:val="0093102E"/>
    <w:rsid w:val="00931125"/>
    <w:rsid w:val="00931193"/>
    <w:rsid w:val="00931364"/>
    <w:rsid w:val="009313C8"/>
    <w:rsid w:val="0093148B"/>
    <w:rsid w:val="009315F0"/>
    <w:rsid w:val="0093165B"/>
    <w:rsid w:val="009316D2"/>
    <w:rsid w:val="009316E9"/>
    <w:rsid w:val="0093170C"/>
    <w:rsid w:val="00931798"/>
    <w:rsid w:val="009317E8"/>
    <w:rsid w:val="00931807"/>
    <w:rsid w:val="009318F9"/>
    <w:rsid w:val="00931961"/>
    <w:rsid w:val="009319BA"/>
    <w:rsid w:val="009319EE"/>
    <w:rsid w:val="00931B16"/>
    <w:rsid w:val="00931B3A"/>
    <w:rsid w:val="00931B7E"/>
    <w:rsid w:val="00931B98"/>
    <w:rsid w:val="00931C8D"/>
    <w:rsid w:val="00931D28"/>
    <w:rsid w:val="00931D39"/>
    <w:rsid w:val="00931D64"/>
    <w:rsid w:val="00931E4A"/>
    <w:rsid w:val="00931E65"/>
    <w:rsid w:val="009320C0"/>
    <w:rsid w:val="009321BF"/>
    <w:rsid w:val="00932238"/>
    <w:rsid w:val="00932425"/>
    <w:rsid w:val="00932457"/>
    <w:rsid w:val="009324B4"/>
    <w:rsid w:val="009324D6"/>
    <w:rsid w:val="00932574"/>
    <w:rsid w:val="0093267C"/>
    <w:rsid w:val="00932765"/>
    <w:rsid w:val="00932903"/>
    <w:rsid w:val="00932B8E"/>
    <w:rsid w:val="00932B95"/>
    <w:rsid w:val="00932C08"/>
    <w:rsid w:val="00932C31"/>
    <w:rsid w:val="00932CA0"/>
    <w:rsid w:val="00932CF1"/>
    <w:rsid w:val="00932D46"/>
    <w:rsid w:val="00932D9F"/>
    <w:rsid w:val="0093303F"/>
    <w:rsid w:val="009330D2"/>
    <w:rsid w:val="00933181"/>
    <w:rsid w:val="00933224"/>
    <w:rsid w:val="0093322E"/>
    <w:rsid w:val="00933375"/>
    <w:rsid w:val="009333CE"/>
    <w:rsid w:val="009333F5"/>
    <w:rsid w:val="009334D1"/>
    <w:rsid w:val="009335D6"/>
    <w:rsid w:val="0093367F"/>
    <w:rsid w:val="009336DD"/>
    <w:rsid w:val="00933797"/>
    <w:rsid w:val="009337E4"/>
    <w:rsid w:val="00933879"/>
    <w:rsid w:val="009338D6"/>
    <w:rsid w:val="00933971"/>
    <w:rsid w:val="009339ED"/>
    <w:rsid w:val="00933A3F"/>
    <w:rsid w:val="00933A51"/>
    <w:rsid w:val="00933B9E"/>
    <w:rsid w:val="00933BD7"/>
    <w:rsid w:val="00933CCD"/>
    <w:rsid w:val="00933CDD"/>
    <w:rsid w:val="00933ED1"/>
    <w:rsid w:val="00933EF7"/>
    <w:rsid w:val="00934031"/>
    <w:rsid w:val="009341A6"/>
    <w:rsid w:val="009342C4"/>
    <w:rsid w:val="009344D5"/>
    <w:rsid w:val="009346B7"/>
    <w:rsid w:val="009347A6"/>
    <w:rsid w:val="00934852"/>
    <w:rsid w:val="00934878"/>
    <w:rsid w:val="00934884"/>
    <w:rsid w:val="009348D2"/>
    <w:rsid w:val="0093490C"/>
    <w:rsid w:val="00934DCD"/>
    <w:rsid w:val="00934DD7"/>
    <w:rsid w:val="00934E2C"/>
    <w:rsid w:val="00934F13"/>
    <w:rsid w:val="00934F28"/>
    <w:rsid w:val="00934F40"/>
    <w:rsid w:val="00934F6F"/>
    <w:rsid w:val="00934FA8"/>
    <w:rsid w:val="009350B7"/>
    <w:rsid w:val="00935115"/>
    <w:rsid w:val="009351E2"/>
    <w:rsid w:val="0093524A"/>
    <w:rsid w:val="009353A2"/>
    <w:rsid w:val="00935553"/>
    <w:rsid w:val="00935566"/>
    <w:rsid w:val="00935648"/>
    <w:rsid w:val="00935718"/>
    <w:rsid w:val="009357C9"/>
    <w:rsid w:val="009358AB"/>
    <w:rsid w:val="009358AC"/>
    <w:rsid w:val="009358D4"/>
    <w:rsid w:val="00935A3F"/>
    <w:rsid w:val="00935BDF"/>
    <w:rsid w:val="00935C83"/>
    <w:rsid w:val="00935EAC"/>
    <w:rsid w:val="00935EE0"/>
    <w:rsid w:val="00935F57"/>
    <w:rsid w:val="00936144"/>
    <w:rsid w:val="009361AD"/>
    <w:rsid w:val="00936239"/>
    <w:rsid w:val="0093624C"/>
    <w:rsid w:val="0093628E"/>
    <w:rsid w:val="00936351"/>
    <w:rsid w:val="00936603"/>
    <w:rsid w:val="009367E2"/>
    <w:rsid w:val="00936811"/>
    <w:rsid w:val="00936815"/>
    <w:rsid w:val="00936897"/>
    <w:rsid w:val="00936B69"/>
    <w:rsid w:val="00936CA7"/>
    <w:rsid w:val="00936D12"/>
    <w:rsid w:val="00936D6E"/>
    <w:rsid w:val="00936D84"/>
    <w:rsid w:val="00936DA1"/>
    <w:rsid w:val="00936DE5"/>
    <w:rsid w:val="00936F26"/>
    <w:rsid w:val="0093715D"/>
    <w:rsid w:val="009371F1"/>
    <w:rsid w:val="0093723D"/>
    <w:rsid w:val="00937464"/>
    <w:rsid w:val="00937471"/>
    <w:rsid w:val="00937508"/>
    <w:rsid w:val="00937547"/>
    <w:rsid w:val="0093779B"/>
    <w:rsid w:val="00937889"/>
    <w:rsid w:val="009379F7"/>
    <w:rsid w:val="00937A2E"/>
    <w:rsid w:val="00937AB4"/>
    <w:rsid w:val="00937B04"/>
    <w:rsid w:val="00937D28"/>
    <w:rsid w:val="00937D35"/>
    <w:rsid w:val="00937D68"/>
    <w:rsid w:val="00937E07"/>
    <w:rsid w:val="00937EC6"/>
    <w:rsid w:val="00937EC7"/>
    <w:rsid w:val="00937F55"/>
    <w:rsid w:val="00937FE7"/>
    <w:rsid w:val="009401A0"/>
    <w:rsid w:val="0094021A"/>
    <w:rsid w:val="00940239"/>
    <w:rsid w:val="00940304"/>
    <w:rsid w:val="0094035F"/>
    <w:rsid w:val="009403DF"/>
    <w:rsid w:val="009405B1"/>
    <w:rsid w:val="00940636"/>
    <w:rsid w:val="00940694"/>
    <w:rsid w:val="00940831"/>
    <w:rsid w:val="009408E4"/>
    <w:rsid w:val="009409AD"/>
    <w:rsid w:val="009409B3"/>
    <w:rsid w:val="00940A02"/>
    <w:rsid w:val="00940B10"/>
    <w:rsid w:val="00940BFA"/>
    <w:rsid w:val="00940DF2"/>
    <w:rsid w:val="00940E7B"/>
    <w:rsid w:val="009411F5"/>
    <w:rsid w:val="0094121E"/>
    <w:rsid w:val="00941240"/>
    <w:rsid w:val="0094138B"/>
    <w:rsid w:val="009413C0"/>
    <w:rsid w:val="00941521"/>
    <w:rsid w:val="0094174D"/>
    <w:rsid w:val="0094178C"/>
    <w:rsid w:val="009418A3"/>
    <w:rsid w:val="00941929"/>
    <w:rsid w:val="00941989"/>
    <w:rsid w:val="00941AB6"/>
    <w:rsid w:val="00941ADA"/>
    <w:rsid w:val="00941AF9"/>
    <w:rsid w:val="00941B15"/>
    <w:rsid w:val="00941B31"/>
    <w:rsid w:val="00941BDB"/>
    <w:rsid w:val="00941CE2"/>
    <w:rsid w:val="00941D05"/>
    <w:rsid w:val="00941D89"/>
    <w:rsid w:val="00941EEF"/>
    <w:rsid w:val="00941F16"/>
    <w:rsid w:val="00941F1D"/>
    <w:rsid w:val="00941F1E"/>
    <w:rsid w:val="00941FDA"/>
    <w:rsid w:val="0094205B"/>
    <w:rsid w:val="00942127"/>
    <w:rsid w:val="0094215A"/>
    <w:rsid w:val="00942164"/>
    <w:rsid w:val="009421C9"/>
    <w:rsid w:val="00942291"/>
    <w:rsid w:val="0094231F"/>
    <w:rsid w:val="0094234F"/>
    <w:rsid w:val="0094238F"/>
    <w:rsid w:val="009423CA"/>
    <w:rsid w:val="00942440"/>
    <w:rsid w:val="00942642"/>
    <w:rsid w:val="0094265F"/>
    <w:rsid w:val="0094277A"/>
    <w:rsid w:val="009428C1"/>
    <w:rsid w:val="0094297E"/>
    <w:rsid w:val="00942A92"/>
    <w:rsid w:val="00942B4A"/>
    <w:rsid w:val="00942BAE"/>
    <w:rsid w:val="00942BD3"/>
    <w:rsid w:val="00942C3E"/>
    <w:rsid w:val="00942D68"/>
    <w:rsid w:val="00942D6D"/>
    <w:rsid w:val="00942D85"/>
    <w:rsid w:val="00942E59"/>
    <w:rsid w:val="00942F03"/>
    <w:rsid w:val="00942F3F"/>
    <w:rsid w:val="00942F5D"/>
    <w:rsid w:val="009430B8"/>
    <w:rsid w:val="00943113"/>
    <w:rsid w:val="00943210"/>
    <w:rsid w:val="00943247"/>
    <w:rsid w:val="009432C2"/>
    <w:rsid w:val="009433AE"/>
    <w:rsid w:val="00943407"/>
    <w:rsid w:val="00943449"/>
    <w:rsid w:val="00943487"/>
    <w:rsid w:val="009434AD"/>
    <w:rsid w:val="0094368A"/>
    <w:rsid w:val="009436AD"/>
    <w:rsid w:val="009437C4"/>
    <w:rsid w:val="009437D4"/>
    <w:rsid w:val="00943837"/>
    <w:rsid w:val="0094387D"/>
    <w:rsid w:val="009438A6"/>
    <w:rsid w:val="009439D3"/>
    <w:rsid w:val="00943A23"/>
    <w:rsid w:val="00943B03"/>
    <w:rsid w:val="00943BB4"/>
    <w:rsid w:val="00943CC3"/>
    <w:rsid w:val="00943CE3"/>
    <w:rsid w:val="00943DC1"/>
    <w:rsid w:val="00943EAA"/>
    <w:rsid w:val="00943EB3"/>
    <w:rsid w:val="00943F97"/>
    <w:rsid w:val="00944181"/>
    <w:rsid w:val="0094419A"/>
    <w:rsid w:val="009441E9"/>
    <w:rsid w:val="0094421F"/>
    <w:rsid w:val="009443D3"/>
    <w:rsid w:val="00944411"/>
    <w:rsid w:val="00944569"/>
    <w:rsid w:val="009445CE"/>
    <w:rsid w:val="00944649"/>
    <w:rsid w:val="009446A5"/>
    <w:rsid w:val="009446E4"/>
    <w:rsid w:val="0094471C"/>
    <w:rsid w:val="00944736"/>
    <w:rsid w:val="00944786"/>
    <w:rsid w:val="00944812"/>
    <w:rsid w:val="00944964"/>
    <w:rsid w:val="009449F4"/>
    <w:rsid w:val="00944C4D"/>
    <w:rsid w:val="00944D02"/>
    <w:rsid w:val="00944E43"/>
    <w:rsid w:val="00944EF1"/>
    <w:rsid w:val="00944F6D"/>
    <w:rsid w:val="00944FAC"/>
    <w:rsid w:val="009451AF"/>
    <w:rsid w:val="0094522F"/>
    <w:rsid w:val="0094540E"/>
    <w:rsid w:val="009454BF"/>
    <w:rsid w:val="00945552"/>
    <w:rsid w:val="0094559B"/>
    <w:rsid w:val="00945674"/>
    <w:rsid w:val="00945683"/>
    <w:rsid w:val="009456D4"/>
    <w:rsid w:val="00945783"/>
    <w:rsid w:val="009458CE"/>
    <w:rsid w:val="0094592B"/>
    <w:rsid w:val="00945A19"/>
    <w:rsid w:val="00945ADB"/>
    <w:rsid w:val="00945C81"/>
    <w:rsid w:val="00945D4E"/>
    <w:rsid w:val="00945DD5"/>
    <w:rsid w:val="00945DF4"/>
    <w:rsid w:val="00945E45"/>
    <w:rsid w:val="00945ECC"/>
    <w:rsid w:val="0094621D"/>
    <w:rsid w:val="009462D2"/>
    <w:rsid w:val="0094643C"/>
    <w:rsid w:val="00946537"/>
    <w:rsid w:val="0094669E"/>
    <w:rsid w:val="00946718"/>
    <w:rsid w:val="0094671E"/>
    <w:rsid w:val="009467B9"/>
    <w:rsid w:val="00946940"/>
    <w:rsid w:val="00946A0E"/>
    <w:rsid w:val="00946A9C"/>
    <w:rsid w:val="00946A9D"/>
    <w:rsid w:val="00946AD9"/>
    <w:rsid w:val="00946B52"/>
    <w:rsid w:val="00946D03"/>
    <w:rsid w:val="00946D16"/>
    <w:rsid w:val="00946D18"/>
    <w:rsid w:val="00946D1B"/>
    <w:rsid w:val="00946E7E"/>
    <w:rsid w:val="00946EFB"/>
    <w:rsid w:val="00946F26"/>
    <w:rsid w:val="00946FF2"/>
    <w:rsid w:val="00947053"/>
    <w:rsid w:val="00947105"/>
    <w:rsid w:val="0094719F"/>
    <w:rsid w:val="00947277"/>
    <w:rsid w:val="009474D7"/>
    <w:rsid w:val="009475B3"/>
    <w:rsid w:val="009475EA"/>
    <w:rsid w:val="00947664"/>
    <w:rsid w:val="0094774E"/>
    <w:rsid w:val="00947768"/>
    <w:rsid w:val="009477C1"/>
    <w:rsid w:val="0094786E"/>
    <w:rsid w:val="0094795F"/>
    <w:rsid w:val="00947A95"/>
    <w:rsid w:val="00947DD1"/>
    <w:rsid w:val="00947E92"/>
    <w:rsid w:val="00950057"/>
    <w:rsid w:val="009500AF"/>
    <w:rsid w:val="00950141"/>
    <w:rsid w:val="009502F7"/>
    <w:rsid w:val="0095030E"/>
    <w:rsid w:val="00950436"/>
    <w:rsid w:val="009504DC"/>
    <w:rsid w:val="0095067C"/>
    <w:rsid w:val="0095067F"/>
    <w:rsid w:val="00950718"/>
    <w:rsid w:val="0095076B"/>
    <w:rsid w:val="0095078F"/>
    <w:rsid w:val="00950838"/>
    <w:rsid w:val="009508EE"/>
    <w:rsid w:val="009509DE"/>
    <w:rsid w:val="009509E3"/>
    <w:rsid w:val="00950A1E"/>
    <w:rsid w:val="00950A46"/>
    <w:rsid w:val="00950E3C"/>
    <w:rsid w:val="00950E8F"/>
    <w:rsid w:val="00950EB3"/>
    <w:rsid w:val="00950FC4"/>
    <w:rsid w:val="00950FDB"/>
    <w:rsid w:val="0095119C"/>
    <w:rsid w:val="009511A5"/>
    <w:rsid w:val="0095145D"/>
    <w:rsid w:val="0095147B"/>
    <w:rsid w:val="00951498"/>
    <w:rsid w:val="009515F8"/>
    <w:rsid w:val="00951607"/>
    <w:rsid w:val="0095186A"/>
    <w:rsid w:val="009518A5"/>
    <w:rsid w:val="009518B2"/>
    <w:rsid w:val="00951969"/>
    <w:rsid w:val="00951ABD"/>
    <w:rsid w:val="00951D5F"/>
    <w:rsid w:val="00951D69"/>
    <w:rsid w:val="00951DCF"/>
    <w:rsid w:val="00951DD8"/>
    <w:rsid w:val="00951E82"/>
    <w:rsid w:val="00951F5F"/>
    <w:rsid w:val="00951F93"/>
    <w:rsid w:val="00951FA3"/>
    <w:rsid w:val="00952010"/>
    <w:rsid w:val="009520A9"/>
    <w:rsid w:val="009520EF"/>
    <w:rsid w:val="009520FE"/>
    <w:rsid w:val="0095217D"/>
    <w:rsid w:val="00952233"/>
    <w:rsid w:val="009522B2"/>
    <w:rsid w:val="0095231D"/>
    <w:rsid w:val="009523BD"/>
    <w:rsid w:val="00952474"/>
    <w:rsid w:val="009525BB"/>
    <w:rsid w:val="009525F8"/>
    <w:rsid w:val="009526DA"/>
    <w:rsid w:val="00952789"/>
    <w:rsid w:val="009527EF"/>
    <w:rsid w:val="00952850"/>
    <w:rsid w:val="00952890"/>
    <w:rsid w:val="00952898"/>
    <w:rsid w:val="00952A42"/>
    <w:rsid w:val="00952AAF"/>
    <w:rsid w:val="00952AD3"/>
    <w:rsid w:val="00952DC9"/>
    <w:rsid w:val="00952EF9"/>
    <w:rsid w:val="00952FFD"/>
    <w:rsid w:val="00953205"/>
    <w:rsid w:val="009532BE"/>
    <w:rsid w:val="0095330C"/>
    <w:rsid w:val="0095333D"/>
    <w:rsid w:val="0095337C"/>
    <w:rsid w:val="0095339A"/>
    <w:rsid w:val="009533A9"/>
    <w:rsid w:val="009533D7"/>
    <w:rsid w:val="00953582"/>
    <w:rsid w:val="0095376A"/>
    <w:rsid w:val="00953901"/>
    <w:rsid w:val="0095392F"/>
    <w:rsid w:val="0095396B"/>
    <w:rsid w:val="009539C7"/>
    <w:rsid w:val="00953A21"/>
    <w:rsid w:val="00953A31"/>
    <w:rsid w:val="00953A89"/>
    <w:rsid w:val="00953BD8"/>
    <w:rsid w:val="00953BD9"/>
    <w:rsid w:val="00953D70"/>
    <w:rsid w:val="00953DCD"/>
    <w:rsid w:val="00953EDA"/>
    <w:rsid w:val="00953F71"/>
    <w:rsid w:val="00953F9C"/>
    <w:rsid w:val="00953FE9"/>
    <w:rsid w:val="00954063"/>
    <w:rsid w:val="009542EE"/>
    <w:rsid w:val="009542FD"/>
    <w:rsid w:val="00954310"/>
    <w:rsid w:val="00954412"/>
    <w:rsid w:val="00954439"/>
    <w:rsid w:val="0095445F"/>
    <w:rsid w:val="00954559"/>
    <w:rsid w:val="009545AC"/>
    <w:rsid w:val="009545B4"/>
    <w:rsid w:val="009545E6"/>
    <w:rsid w:val="009545F0"/>
    <w:rsid w:val="00954673"/>
    <w:rsid w:val="009547AE"/>
    <w:rsid w:val="00954897"/>
    <w:rsid w:val="009548A7"/>
    <w:rsid w:val="00954980"/>
    <w:rsid w:val="009549A7"/>
    <w:rsid w:val="009549C1"/>
    <w:rsid w:val="00954BA7"/>
    <w:rsid w:val="00954BD9"/>
    <w:rsid w:val="00954D21"/>
    <w:rsid w:val="00954DCE"/>
    <w:rsid w:val="00954DEB"/>
    <w:rsid w:val="00954E02"/>
    <w:rsid w:val="00954E8D"/>
    <w:rsid w:val="00954EA5"/>
    <w:rsid w:val="00954EBD"/>
    <w:rsid w:val="009550CD"/>
    <w:rsid w:val="0095510A"/>
    <w:rsid w:val="00955174"/>
    <w:rsid w:val="00955317"/>
    <w:rsid w:val="0095547A"/>
    <w:rsid w:val="00955490"/>
    <w:rsid w:val="009556F1"/>
    <w:rsid w:val="0095570F"/>
    <w:rsid w:val="0095571E"/>
    <w:rsid w:val="00955784"/>
    <w:rsid w:val="009557C6"/>
    <w:rsid w:val="00955977"/>
    <w:rsid w:val="00955993"/>
    <w:rsid w:val="009559C2"/>
    <w:rsid w:val="009559F0"/>
    <w:rsid w:val="00955A2A"/>
    <w:rsid w:val="00955A5D"/>
    <w:rsid w:val="00955A9E"/>
    <w:rsid w:val="00955ADD"/>
    <w:rsid w:val="00955CA6"/>
    <w:rsid w:val="00955CF6"/>
    <w:rsid w:val="00955D2A"/>
    <w:rsid w:val="00955DBF"/>
    <w:rsid w:val="00955DDC"/>
    <w:rsid w:val="00955E76"/>
    <w:rsid w:val="00955ECC"/>
    <w:rsid w:val="00955F53"/>
    <w:rsid w:val="00956108"/>
    <w:rsid w:val="00956175"/>
    <w:rsid w:val="009562EF"/>
    <w:rsid w:val="009563A9"/>
    <w:rsid w:val="009564AB"/>
    <w:rsid w:val="0095657C"/>
    <w:rsid w:val="00956632"/>
    <w:rsid w:val="009566DC"/>
    <w:rsid w:val="0095675E"/>
    <w:rsid w:val="00956786"/>
    <w:rsid w:val="00956815"/>
    <w:rsid w:val="009568B7"/>
    <w:rsid w:val="00956959"/>
    <w:rsid w:val="00956A98"/>
    <w:rsid w:val="00956B84"/>
    <w:rsid w:val="00956C3C"/>
    <w:rsid w:val="00956CB0"/>
    <w:rsid w:val="00956E4F"/>
    <w:rsid w:val="009571A2"/>
    <w:rsid w:val="009571C0"/>
    <w:rsid w:val="00957255"/>
    <w:rsid w:val="00957259"/>
    <w:rsid w:val="009572E5"/>
    <w:rsid w:val="009574EA"/>
    <w:rsid w:val="009575E9"/>
    <w:rsid w:val="009576AA"/>
    <w:rsid w:val="009576E6"/>
    <w:rsid w:val="0095775E"/>
    <w:rsid w:val="0095779C"/>
    <w:rsid w:val="00957926"/>
    <w:rsid w:val="00957A26"/>
    <w:rsid w:val="00957B21"/>
    <w:rsid w:val="00957C6B"/>
    <w:rsid w:val="00957C9A"/>
    <w:rsid w:val="00957D09"/>
    <w:rsid w:val="00957EE5"/>
    <w:rsid w:val="00957F3D"/>
    <w:rsid w:val="00957F96"/>
    <w:rsid w:val="0096010F"/>
    <w:rsid w:val="00960129"/>
    <w:rsid w:val="00960283"/>
    <w:rsid w:val="0096042F"/>
    <w:rsid w:val="00960506"/>
    <w:rsid w:val="009606A8"/>
    <w:rsid w:val="0096081A"/>
    <w:rsid w:val="00960935"/>
    <w:rsid w:val="00960B81"/>
    <w:rsid w:val="00960BB8"/>
    <w:rsid w:val="00960C2F"/>
    <w:rsid w:val="00960C37"/>
    <w:rsid w:val="00960DF4"/>
    <w:rsid w:val="00960E04"/>
    <w:rsid w:val="00960E28"/>
    <w:rsid w:val="00960E32"/>
    <w:rsid w:val="00960E8E"/>
    <w:rsid w:val="00960EF4"/>
    <w:rsid w:val="00960FB1"/>
    <w:rsid w:val="00961074"/>
    <w:rsid w:val="0096107C"/>
    <w:rsid w:val="009610A9"/>
    <w:rsid w:val="0096122B"/>
    <w:rsid w:val="0096141D"/>
    <w:rsid w:val="00961476"/>
    <w:rsid w:val="009614AA"/>
    <w:rsid w:val="009615FD"/>
    <w:rsid w:val="0096163F"/>
    <w:rsid w:val="0096167F"/>
    <w:rsid w:val="00961685"/>
    <w:rsid w:val="00961727"/>
    <w:rsid w:val="009617B1"/>
    <w:rsid w:val="009618EA"/>
    <w:rsid w:val="00961B81"/>
    <w:rsid w:val="00961C1A"/>
    <w:rsid w:val="00962020"/>
    <w:rsid w:val="00962051"/>
    <w:rsid w:val="0096205A"/>
    <w:rsid w:val="0096206C"/>
    <w:rsid w:val="00962308"/>
    <w:rsid w:val="00962328"/>
    <w:rsid w:val="00962410"/>
    <w:rsid w:val="0096244C"/>
    <w:rsid w:val="00962460"/>
    <w:rsid w:val="009624BA"/>
    <w:rsid w:val="00962596"/>
    <w:rsid w:val="009625B1"/>
    <w:rsid w:val="00962614"/>
    <w:rsid w:val="00962672"/>
    <w:rsid w:val="009627E6"/>
    <w:rsid w:val="00962B37"/>
    <w:rsid w:val="00962B66"/>
    <w:rsid w:val="00962B9D"/>
    <w:rsid w:val="00962C80"/>
    <w:rsid w:val="00962D73"/>
    <w:rsid w:val="009630A1"/>
    <w:rsid w:val="009630B5"/>
    <w:rsid w:val="0096310A"/>
    <w:rsid w:val="0096315D"/>
    <w:rsid w:val="009631C0"/>
    <w:rsid w:val="00963242"/>
    <w:rsid w:val="0096327B"/>
    <w:rsid w:val="0096328F"/>
    <w:rsid w:val="00963333"/>
    <w:rsid w:val="00963344"/>
    <w:rsid w:val="0096346E"/>
    <w:rsid w:val="009634E1"/>
    <w:rsid w:val="00963616"/>
    <w:rsid w:val="00963887"/>
    <w:rsid w:val="009638BC"/>
    <w:rsid w:val="009638C9"/>
    <w:rsid w:val="00963913"/>
    <w:rsid w:val="0096392B"/>
    <w:rsid w:val="00963A1F"/>
    <w:rsid w:val="00963A62"/>
    <w:rsid w:val="00963AF9"/>
    <w:rsid w:val="00963B1F"/>
    <w:rsid w:val="00963CA2"/>
    <w:rsid w:val="00963CEA"/>
    <w:rsid w:val="00963FA5"/>
    <w:rsid w:val="0096407F"/>
    <w:rsid w:val="009640D6"/>
    <w:rsid w:val="0096413B"/>
    <w:rsid w:val="0096432B"/>
    <w:rsid w:val="0096436D"/>
    <w:rsid w:val="0096462F"/>
    <w:rsid w:val="009649CE"/>
    <w:rsid w:val="009649FE"/>
    <w:rsid w:val="00964AE8"/>
    <w:rsid w:val="00964B5C"/>
    <w:rsid w:val="00964BB5"/>
    <w:rsid w:val="00964C24"/>
    <w:rsid w:val="00964CA3"/>
    <w:rsid w:val="00964CAA"/>
    <w:rsid w:val="00964CF3"/>
    <w:rsid w:val="00964D3B"/>
    <w:rsid w:val="00964D8C"/>
    <w:rsid w:val="00964E7D"/>
    <w:rsid w:val="00964EA8"/>
    <w:rsid w:val="0096500F"/>
    <w:rsid w:val="00965012"/>
    <w:rsid w:val="0096517D"/>
    <w:rsid w:val="00965342"/>
    <w:rsid w:val="00965486"/>
    <w:rsid w:val="00965622"/>
    <w:rsid w:val="009656B0"/>
    <w:rsid w:val="009656C8"/>
    <w:rsid w:val="0096571F"/>
    <w:rsid w:val="00965873"/>
    <w:rsid w:val="009658A4"/>
    <w:rsid w:val="00965986"/>
    <w:rsid w:val="00965AC0"/>
    <w:rsid w:val="00965B34"/>
    <w:rsid w:val="00965BE6"/>
    <w:rsid w:val="00965EDC"/>
    <w:rsid w:val="00965EF7"/>
    <w:rsid w:val="00965F06"/>
    <w:rsid w:val="00965F57"/>
    <w:rsid w:val="00965FB6"/>
    <w:rsid w:val="0096610E"/>
    <w:rsid w:val="00966198"/>
    <w:rsid w:val="009661C4"/>
    <w:rsid w:val="00966210"/>
    <w:rsid w:val="00966240"/>
    <w:rsid w:val="009662F5"/>
    <w:rsid w:val="0096638E"/>
    <w:rsid w:val="00966429"/>
    <w:rsid w:val="009664C7"/>
    <w:rsid w:val="0096653B"/>
    <w:rsid w:val="009665C8"/>
    <w:rsid w:val="00966651"/>
    <w:rsid w:val="009666A2"/>
    <w:rsid w:val="00966720"/>
    <w:rsid w:val="00966753"/>
    <w:rsid w:val="009669A1"/>
    <w:rsid w:val="00966ADA"/>
    <w:rsid w:val="00966B98"/>
    <w:rsid w:val="00966BDF"/>
    <w:rsid w:val="00966BEF"/>
    <w:rsid w:val="00966BF4"/>
    <w:rsid w:val="00966CA9"/>
    <w:rsid w:val="00966CAE"/>
    <w:rsid w:val="0096710E"/>
    <w:rsid w:val="00967125"/>
    <w:rsid w:val="009671C4"/>
    <w:rsid w:val="009672CD"/>
    <w:rsid w:val="0096746F"/>
    <w:rsid w:val="009674DC"/>
    <w:rsid w:val="009675DF"/>
    <w:rsid w:val="009676E5"/>
    <w:rsid w:val="0096784E"/>
    <w:rsid w:val="009678C9"/>
    <w:rsid w:val="00967A29"/>
    <w:rsid w:val="00967ADC"/>
    <w:rsid w:val="00967B7F"/>
    <w:rsid w:val="00967BCB"/>
    <w:rsid w:val="00967DD4"/>
    <w:rsid w:val="00967DF9"/>
    <w:rsid w:val="00967E51"/>
    <w:rsid w:val="00967F74"/>
    <w:rsid w:val="00970000"/>
    <w:rsid w:val="0097000D"/>
    <w:rsid w:val="0097002D"/>
    <w:rsid w:val="009702D9"/>
    <w:rsid w:val="0097046A"/>
    <w:rsid w:val="009704E9"/>
    <w:rsid w:val="009704FC"/>
    <w:rsid w:val="00970549"/>
    <w:rsid w:val="00970609"/>
    <w:rsid w:val="0097065C"/>
    <w:rsid w:val="00970797"/>
    <w:rsid w:val="0097080C"/>
    <w:rsid w:val="00970857"/>
    <w:rsid w:val="00970870"/>
    <w:rsid w:val="009708D1"/>
    <w:rsid w:val="00970925"/>
    <w:rsid w:val="009709C3"/>
    <w:rsid w:val="00970AB9"/>
    <w:rsid w:val="00970C04"/>
    <w:rsid w:val="00970D2B"/>
    <w:rsid w:val="00970F74"/>
    <w:rsid w:val="009710D1"/>
    <w:rsid w:val="00971201"/>
    <w:rsid w:val="00971228"/>
    <w:rsid w:val="0097139B"/>
    <w:rsid w:val="0097148F"/>
    <w:rsid w:val="009714DB"/>
    <w:rsid w:val="00971614"/>
    <w:rsid w:val="00971728"/>
    <w:rsid w:val="0097172F"/>
    <w:rsid w:val="0097187A"/>
    <w:rsid w:val="009718B0"/>
    <w:rsid w:val="009718BD"/>
    <w:rsid w:val="009718D8"/>
    <w:rsid w:val="009718FC"/>
    <w:rsid w:val="00971A02"/>
    <w:rsid w:val="00971A4F"/>
    <w:rsid w:val="00971A88"/>
    <w:rsid w:val="00971BE4"/>
    <w:rsid w:val="00971D53"/>
    <w:rsid w:val="00971E4C"/>
    <w:rsid w:val="00971EE8"/>
    <w:rsid w:val="00971F1F"/>
    <w:rsid w:val="00971F5D"/>
    <w:rsid w:val="009720E4"/>
    <w:rsid w:val="0097211F"/>
    <w:rsid w:val="009721CB"/>
    <w:rsid w:val="009721CD"/>
    <w:rsid w:val="009724F9"/>
    <w:rsid w:val="009727A0"/>
    <w:rsid w:val="0097288C"/>
    <w:rsid w:val="009729AA"/>
    <w:rsid w:val="009729FB"/>
    <w:rsid w:val="00972AB5"/>
    <w:rsid w:val="00972B27"/>
    <w:rsid w:val="00972B82"/>
    <w:rsid w:val="00972D96"/>
    <w:rsid w:val="00972E74"/>
    <w:rsid w:val="00972F01"/>
    <w:rsid w:val="00973236"/>
    <w:rsid w:val="009732DE"/>
    <w:rsid w:val="009733CF"/>
    <w:rsid w:val="00973478"/>
    <w:rsid w:val="009734E6"/>
    <w:rsid w:val="00973522"/>
    <w:rsid w:val="00973601"/>
    <w:rsid w:val="0097379E"/>
    <w:rsid w:val="0097390F"/>
    <w:rsid w:val="00973928"/>
    <w:rsid w:val="00973A8B"/>
    <w:rsid w:val="00973AA8"/>
    <w:rsid w:val="00973AAF"/>
    <w:rsid w:val="00973B16"/>
    <w:rsid w:val="00973B2B"/>
    <w:rsid w:val="00973BBC"/>
    <w:rsid w:val="00973E30"/>
    <w:rsid w:val="00973E91"/>
    <w:rsid w:val="00973F4C"/>
    <w:rsid w:val="009740F2"/>
    <w:rsid w:val="0097415C"/>
    <w:rsid w:val="0097415D"/>
    <w:rsid w:val="009741B5"/>
    <w:rsid w:val="0097428A"/>
    <w:rsid w:val="0097438B"/>
    <w:rsid w:val="00974493"/>
    <w:rsid w:val="009745D9"/>
    <w:rsid w:val="009745F3"/>
    <w:rsid w:val="009747D2"/>
    <w:rsid w:val="009747FE"/>
    <w:rsid w:val="00974946"/>
    <w:rsid w:val="0097498D"/>
    <w:rsid w:val="009749FA"/>
    <w:rsid w:val="00974A61"/>
    <w:rsid w:val="00974AC8"/>
    <w:rsid w:val="00974B5F"/>
    <w:rsid w:val="00974BE6"/>
    <w:rsid w:val="00974C32"/>
    <w:rsid w:val="00974CD0"/>
    <w:rsid w:val="00974DF4"/>
    <w:rsid w:val="00974E14"/>
    <w:rsid w:val="00974E5A"/>
    <w:rsid w:val="00974E7C"/>
    <w:rsid w:val="00974EE5"/>
    <w:rsid w:val="00974F03"/>
    <w:rsid w:val="00975127"/>
    <w:rsid w:val="009751B4"/>
    <w:rsid w:val="009753C1"/>
    <w:rsid w:val="009753DB"/>
    <w:rsid w:val="009753F1"/>
    <w:rsid w:val="00975411"/>
    <w:rsid w:val="00975642"/>
    <w:rsid w:val="00975675"/>
    <w:rsid w:val="009756B2"/>
    <w:rsid w:val="009757D0"/>
    <w:rsid w:val="00975A14"/>
    <w:rsid w:val="00975A44"/>
    <w:rsid w:val="00975AB6"/>
    <w:rsid w:val="00975B26"/>
    <w:rsid w:val="00975B36"/>
    <w:rsid w:val="00975BAD"/>
    <w:rsid w:val="00975DE0"/>
    <w:rsid w:val="00975E29"/>
    <w:rsid w:val="00975E57"/>
    <w:rsid w:val="00975F12"/>
    <w:rsid w:val="009760B6"/>
    <w:rsid w:val="00976168"/>
    <w:rsid w:val="00976278"/>
    <w:rsid w:val="009762B2"/>
    <w:rsid w:val="009764BA"/>
    <w:rsid w:val="009764D5"/>
    <w:rsid w:val="009766F0"/>
    <w:rsid w:val="009769DB"/>
    <w:rsid w:val="009769F3"/>
    <w:rsid w:val="00976AC3"/>
    <w:rsid w:val="00976B17"/>
    <w:rsid w:val="00976D49"/>
    <w:rsid w:val="00976DA9"/>
    <w:rsid w:val="00976E42"/>
    <w:rsid w:val="00976EFA"/>
    <w:rsid w:val="0097707C"/>
    <w:rsid w:val="009773FC"/>
    <w:rsid w:val="00977441"/>
    <w:rsid w:val="00977482"/>
    <w:rsid w:val="00977519"/>
    <w:rsid w:val="009776AE"/>
    <w:rsid w:val="009777FA"/>
    <w:rsid w:val="0097780D"/>
    <w:rsid w:val="00977929"/>
    <w:rsid w:val="00977942"/>
    <w:rsid w:val="009779BF"/>
    <w:rsid w:val="00977BB7"/>
    <w:rsid w:val="00977C45"/>
    <w:rsid w:val="00977C87"/>
    <w:rsid w:val="00977CA6"/>
    <w:rsid w:val="00977D7B"/>
    <w:rsid w:val="00977E43"/>
    <w:rsid w:val="00977F69"/>
    <w:rsid w:val="00977F7E"/>
    <w:rsid w:val="00977F90"/>
    <w:rsid w:val="0098003D"/>
    <w:rsid w:val="00980147"/>
    <w:rsid w:val="00980154"/>
    <w:rsid w:val="009802CE"/>
    <w:rsid w:val="0098032C"/>
    <w:rsid w:val="009803EE"/>
    <w:rsid w:val="0098042F"/>
    <w:rsid w:val="00980470"/>
    <w:rsid w:val="0098049A"/>
    <w:rsid w:val="009804AF"/>
    <w:rsid w:val="0098055C"/>
    <w:rsid w:val="0098056A"/>
    <w:rsid w:val="009807A4"/>
    <w:rsid w:val="00980A30"/>
    <w:rsid w:val="00980A52"/>
    <w:rsid w:val="00980A7F"/>
    <w:rsid w:val="00980BB3"/>
    <w:rsid w:val="00980DE0"/>
    <w:rsid w:val="00980E80"/>
    <w:rsid w:val="00980F67"/>
    <w:rsid w:val="00980F99"/>
    <w:rsid w:val="00981039"/>
    <w:rsid w:val="00981143"/>
    <w:rsid w:val="0098125B"/>
    <w:rsid w:val="00981284"/>
    <w:rsid w:val="0098132E"/>
    <w:rsid w:val="00981519"/>
    <w:rsid w:val="009816EF"/>
    <w:rsid w:val="0098175D"/>
    <w:rsid w:val="009817A0"/>
    <w:rsid w:val="009817BF"/>
    <w:rsid w:val="00981935"/>
    <w:rsid w:val="009819ED"/>
    <w:rsid w:val="00981A16"/>
    <w:rsid w:val="00981B8B"/>
    <w:rsid w:val="00981B91"/>
    <w:rsid w:val="00981BF9"/>
    <w:rsid w:val="00981C05"/>
    <w:rsid w:val="00981C61"/>
    <w:rsid w:val="00981CE6"/>
    <w:rsid w:val="00981F67"/>
    <w:rsid w:val="00982177"/>
    <w:rsid w:val="009821AB"/>
    <w:rsid w:val="009821CF"/>
    <w:rsid w:val="00982226"/>
    <w:rsid w:val="00982335"/>
    <w:rsid w:val="00982372"/>
    <w:rsid w:val="00982390"/>
    <w:rsid w:val="009824D3"/>
    <w:rsid w:val="00982564"/>
    <w:rsid w:val="00982610"/>
    <w:rsid w:val="0098279E"/>
    <w:rsid w:val="009828B2"/>
    <w:rsid w:val="009828F7"/>
    <w:rsid w:val="00982A57"/>
    <w:rsid w:val="00982A67"/>
    <w:rsid w:val="00982CFD"/>
    <w:rsid w:val="00982DA0"/>
    <w:rsid w:val="00982DE4"/>
    <w:rsid w:val="00982E73"/>
    <w:rsid w:val="00982F22"/>
    <w:rsid w:val="00982FAC"/>
    <w:rsid w:val="00983174"/>
    <w:rsid w:val="00983489"/>
    <w:rsid w:val="009834D8"/>
    <w:rsid w:val="0098356C"/>
    <w:rsid w:val="00983588"/>
    <w:rsid w:val="0098362B"/>
    <w:rsid w:val="009837A6"/>
    <w:rsid w:val="00983861"/>
    <w:rsid w:val="00983865"/>
    <w:rsid w:val="00983898"/>
    <w:rsid w:val="009838A5"/>
    <w:rsid w:val="009839AC"/>
    <w:rsid w:val="009839B3"/>
    <w:rsid w:val="00983A38"/>
    <w:rsid w:val="00983C54"/>
    <w:rsid w:val="00983E95"/>
    <w:rsid w:val="00983EAC"/>
    <w:rsid w:val="00983F52"/>
    <w:rsid w:val="00984007"/>
    <w:rsid w:val="00984010"/>
    <w:rsid w:val="009840BB"/>
    <w:rsid w:val="00984100"/>
    <w:rsid w:val="00984207"/>
    <w:rsid w:val="00984297"/>
    <w:rsid w:val="00984346"/>
    <w:rsid w:val="009843D0"/>
    <w:rsid w:val="0098446B"/>
    <w:rsid w:val="0098457F"/>
    <w:rsid w:val="009845E1"/>
    <w:rsid w:val="009845EB"/>
    <w:rsid w:val="009845FA"/>
    <w:rsid w:val="00984625"/>
    <w:rsid w:val="0098465F"/>
    <w:rsid w:val="009846D3"/>
    <w:rsid w:val="0098479C"/>
    <w:rsid w:val="009847BA"/>
    <w:rsid w:val="00984883"/>
    <w:rsid w:val="0098495A"/>
    <w:rsid w:val="009849BC"/>
    <w:rsid w:val="009849EF"/>
    <w:rsid w:val="00984A25"/>
    <w:rsid w:val="00984AF2"/>
    <w:rsid w:val="00984BA7"/>
    <w:rsid w:val="00984BF4"/>
    <w:rsid w:val="00984C41"/>
    <w:rsid w:val="00984C63"/>
    <w:rsid w:val="00984C8A"/>
    <w:rsid w:val="00984CA0"/>
    <w:rsid w:val="00984CB4"/>
    <w:rsid w:val="00984CB8"/>
    <w:rsid w:val="00984CE9"/>
    <w:rsid w:val="00984D1F"/>
    <w:rsid w:val="00984DC3"/>
    <w:rsid w:val="00984EA6"/>
    <w:rsid w:val="00984F1F"/>
    <w:rsid w:val="0098532D"/>
    <w:rsid w:val="00985599"/>
    <w:rsid w:val="00985663"/>
    <w:rsid w:val="009856E4"/>
    <w:rsid w:val="00985886"/>
    <w:rsid w:val="00985907"/>
    <w:rsid w:val="00985921"/>
    <w:rsid w:val="00985A67"/>
    <w:rsid w:val="00985AB4"/>
    <w:rsid w:val="00985AB8"/>
    <w:rsid w:val="00985AE0"/>
    <w:rsid w:val="00985B1E"/>
    <w:rsid w:val="00985BB5"/>
    <w:rsid w:val="00985BCA"/>
    <w:rsid w:val="00985CCF"/>
    <w:rsid w:val="00985D57"/>
    <w:rsid w:val="00985DCE"/>
    <w:rsid w:val="00985E0E"/>
    <w:rsid w:val="00985F7A"/>
    <w:rsid w:val="00986002"/>
    <w:rsid w:val="00986036"/>
    <w:rsid w:val="00986102"/>
    <w:rsid w:val="0098614A"/>
    <w:rsid w:val="0098620F"/>
    <w:rsid w:val="0098621A"/>
    <w:rsid w:val="00986235"/>
    <w:rsid w:val="009863B5"/>
    <w:rsid w:val="0098647D"/>
    <w:rsid w:val="009864E9"/>
    <w:rsid w:val="00986569"/>
    <w:rsid w:val="00986572"/>
    <w:rsid w:val="00986764"/>
    <w:rsid w:val="00986AF5"/>
    <w:rsid w:val="00986CD7"/>
    <w:rsid w:val="00986D97"/>
    <w:rsid w:val="00986E1F"/>
    <w:rsid w:val="00986E28"/>
    <w:rsid w:val="00986EA9"/>
    <w:rsid w:val="00986FA9"/>
    <w:rsid w:val="009870E3"/>
    <w:rsid w:val="009871EA"/>
    <w:rsid w:val="00987219"/>
    <w:rsid w:val="009872DE"/>
    <w:rsid w:val="0098741A"/>
    <w:rsid w:val="00987495"/>
    <w:rsid w:val="00987500"/>
    <w:rsid w:val="009877D6"/>
    <w:rsid w:val="0098780A"/>
    <w:rsid w:val="009878C7"/>
    <w:rsid w:val="00987A80"/>
    <w:rsid w:val="00987AB8"/>
    <w:rsid w:val="00987C21"/>
    <w:rsid w:val="00987C4F"/>
    <w:rsid w:val="00987CC4"/>
    <w:rsid w:val="00987D65"/>
    <w:rsid w:val="00987E04"/>
    <w:rsid w:val="00987E22"/>
    <w:rsid w:val="00987F3F"/>
    <w:rsid w:val="00987F41"/>
    <w:rsid w:val="00987FA4"/>
    <w:rsid w:val="00987FC4"/>
    <w:rsid w:val="00990027"/>
    <w:rsid w:val="00990141"/>
    <w:rsid w:val="009901F8"/>
    <w:rsid w:val="0099026A"/>
    <w:rsid w:val="00990284"/>
    <w:rsid w:val="009903BF"/>
    <w:rsid w:val="009903ED"/>
    <w:rsid w:val="00990491"/>
    <w:rsid w:val="00990549"/>
    <w:rsid w:val="009905AC"/>
    <w:rsid w:val="0099066C"/>
    <w:rsid w:val="009906BD"/>
    <w:rsid w:val="009906FA"/>
    <w:rsid w:val="009907B4"/>
    <w:rsid w:val="00990893"/>
    <w:rsid w:val="009908B6"/>
    <w:rsid w:val="0099096B"/>
    <w:rsid w:val="009909E2"/>
    <w:rsid w:val="00990AEC"/>
    <w:rsid w:val="00990C41"/>
    <w:rsid w:val="00990CA5"/>
    <w:rsid w:val="00990D0A"/>
    <w:rsid w:val="00990D83"/>
    <w:rsid w:val="00990F6E"/>
    <w:rsid w:val="00990FC1"/>
    <w:rsid w:val="0099103B"/>
    <w:rsid w:val="009911BB"/>
    <w:rsid w:val="00991558"/>
    <w:rsid w:val="009915A0"/>
    <w:rsid w:val="009915BD"/>
    <w:rsid w:val="009916BF"/>
    <w:rsid w:val="009916CE"/>
    <w:rsid w:val="0099187B"/>
    <w:rsid w:val="009918D6"/>
    <w:rsid w:val="00991A92"/>
    <w:rsid w:val="00991ACD"/>
    <w:rsid w:val="00991AFD"/>
    <w:rsid w:val="00991B4E"/>
    <w:rsid w:val="00991B77"/>
    <w:rsid w:val="00991C09"/>
    <w:rsid w:val="00991CCD"/>
    <w:rsid w:val="00991CD7"/>
    <w:rsid w:val="00991D1C"/>
    <w:rsid w:val="00991DD6"/>
    <w:rsid w:val="00991EDA"/>
    <w:rsid w:val="00991F43"/>
    <w:rsid w:val="00991FBF"/>
    <w:rsid w:val="00992029"/>
    <w:rsid w:val="00992155"/>
    <w:rsid w:val="009921F3"/>
    <w:rsid w:val="009922E3"/>
    <w:rsid w:val="00992340"/>
    <w:rsid w:val="00992527"/>
    <w:rsid w:val="0099255C"/>
    <w:rsid w:val="009925F0"/>
    <w:rsid w:val="00992657"/>
    <w:rsid w:val="0099283A"/>
    <w:rsid w:val="009928EB"/>
    <w:rsid w:val="00992901"/>
    <w:rsid w:val="009929AF"/>
    <w:rsid w:val="00992A70"/>
    <w:rsid w:val="00992AA2"/>
    <w:rsid w:val="00992AA7"/>
    <w:rsid w:val="00992B47"/>
    <w:rsid w:val="00992C87"/>
    <w:rsid w:val="00992CA4"/>
    <w:rsid w:val="00992D3F"/>
    <w:rsid w:val="00992DFD"/>
    <w:rsid w:val="00992F59"/>
    <w:rsid w:val="00992F71"/>
    <w:rsid w:val="00992FB9"/>
    <w:rsid w:val="00993049"/>
    <w:rsid w:val="009930FA"/>
    <w:rsid w:val="00993139"/>
    <w:rsid w:val="009931D7"/>
    <w:rsid w:val="0099325C"/>
    <w:rsid w:val="009932C4"/>
    <w:rsid w:val="0099332E"/>
    <w:rsid w:val="0099337C"/>
    <w:rsid w:val="0099343A"/>
    <w:rsid w:val="009934DB"/>
    <w:rsid w:val="009935B2"/>
    <w:rsid w:val="00993646"/>
    <w:rsid w:val="009936BB"/>
    <w:rsid w:val="00993737"/>
    <w:rsid w:val="00993752"/>
    <w:rsid w:val="00993803"/>
    <w:rsid w:val="0099399D"/>
    <w:rsid w:val="00993CAA"/>
    <w:rsid w:val="00993D51"/>
    <w:rsid w:val="00993E84"/>
    <w:rsid w:val="00993EB9"/>
    <w:rsid w:val="00993F86"/>
    <w:rsid w:val="00994008"/>
    <w:rsid w:val="009940B6"/>
    <w:rsid w:val="0099410F"/>
    <w:rsid w:val="00994200"/>
    <w:rsid w:val="0099460C"/>
    <w:rsid w:val="00994734"/>
    <w:rsid w:val="00994772"/>
    <w:rsid w:val="009948C6"/>
    <w:rsid w:val="00994A05"/>
    <w:rsid w:val="00994A98"/>
    <w:rsid w:val="00994B21"/>
    <w:rsid w:val="00994DDD"/>
    <w:rsid w:val="00994DF2"/>
    <w:rsid w:val="00994E3A"/>
    <w:rsid w:val="00994FB5"/>
    <w:rsid w:val="00994FC2"/>
    <w:rsid w:val="00995085"/>
    <w:rsid w:val="009950E7"/>
    <w:rsid w:val="009950F9"/>
    <w:rsid w:val="009951CA"/>
    <w:rsid w:val="00995225"/>
    <w:rsid w:val="00995274"/>
    <w:rsid w:val="009952EE"/>
    <w:rsid w:val="00995358"/>
    <w:rsid w:val="00995380"/>
    <w:rsid w:val="00995481"/>
    <w:rsid w:val="009956F0"/>
    <w:rsid w:val="0099575F"/>
    <w:rsid w:val="009957EF"/>
    <w:rsid w:val="00995896"/>
    <w:rsid w:val="00995981"/>
    <w:rsid w:val="00995A10"/>
    <w:rsid w:val="00995ADC"/>
    <w:rsid w:val="00995C6E"/>
    <w:rsid w:val="00995D2F"/>
    <w:rsid w:val="00995D31"/>
    <w:rsid w:val="00995D8A"/>
    <w:rsid w:val="00995ECE"/>
    <w:rsid w:val="00995F32"/>
    <w:rsid w:val="00995F90"/>
    <w:rsid w:val="00996009"/>
    <w:rsid w:val="00996127"/>
    <w:rsid w:val="00996143"/>
    <w:rsid w:val="0099616C"/>
    <w:rsid w:val="0099637A"/>
    <w:rsid w:val="009963D8"/>
    <w:rsid w:val="00996434"/>
    <w:rsid w:val="00996449"/>
    <w:rsid w:val="009966FC"/>
    <w:rsid w:val="0099673E"/>
    <w:rsid w:val="00996B1E"/>
    <w:rsid w:val="00996B82"/>
    <w:rsid w:val="00996FA4"/>
    <w:rsid w:val="00997052"/>
    <w:rsid w:val="00997147"/>
    <w:rsid w:val="00997281"/>
    <w:rsid w:val="00997296"/>
    <w:rsid w:val="009972EA"/>
    <w:rsid w:val="009973BD"/>
    <w:rsid w:val="00997428"/>
    <w:rsid w:val="00997552"/>
    <w:rsid w:val="009976D5"/>
    <w:rsid w:val="00997853"/>
    <w:rsid w:val="009979DE"/>
    <w:rsid w:val="00997BBC"/>
    <w:rsid w:val="00997BFD"/>
    <w:rsid w:val="00997C36"/>
    <w:rsid w:val="00997C86"/>
    <w:rsid w:val="00997D3F"/>
    <w:rsid w:val="00997EB2"/>
    <w:rsid w:val="00997F9C"/>
    <w:rsid w:val="00997FD0"/>
    <w:rsid w:val="00997FDA"/>
    <w:rsid w:val="009A010A"/>
    <w:rsid w:val="009A02AE"/>
    <w:rsid w:val="009A03DC"/>
    <w:rsid w:val="009A0503"/>
    <w:rsid w:val="009A051C"/>
    <w:rsid w:val="009A05C2"/>
    <w:rsid w:val="009A0614"/>
    <w:rsid w:val="009A06CD"/>
    <w:rsid w:val="009A07C4"/>
    <w:rsid w:val="009A0856"/>
    <w:rsid w:val="009A085E"/>
    <w:rsid w:val="009A08D9"/>
    <w:rsid w:val="009A09C7"/>
    <w:rsid w:val="009A0AD1"/>
    <w:rsid w:val="009A0D15"/>
    <w:rsid w:val="009A0DB2"/>
    <w:rsid w:val="009A0E97"/>
    <w:rsid w:val="009A0F95"/>
    <w:rsid w:val="009A0FD4"/>
    <w:rsid w:val="009A1056"/>
    <w:rsid w:val="009A1064"/>
    <w:rsid w:val="009A10A2"/>
    <w:rsid w:val="009A10B0"/>
    <w:rsid w:val="009A1109"/>
    <w:rsid w:val="009A1116"/>
    <w:rsid w:val="009A1201"/>
    <w:rsid w:val="009A12FF"/>
    <w:rsid w:val="009A1332"/>
    <w:rsid w:val="009A13E3"/>
    <w:rsid w:val="009A1542"/>
    <w:rsid w:val="009A15CD"/>
    <w:rsid w:val="009A15FF"/>
    <w:rsid w:val="009A1734"/>
    <w:rsid w:val="009A17A6"/>
    <w:rsid w:val="009A1840"/>
    <w:rsid w:val="009A18A4"/>
    <w:rsid w:val="009A1A24"/>
    <w:rsid w:val="009A1B67"/>
    <w:rsid w:val="009A1CA9"/>
    <w:rsid w:val="009A1D38"/>
    <w:rsid w:val="009A1DB3"/>
    <w:rsid w:val="009A1F73"/>
    <w:rsid w:val="009A1FF3"/>
    <w:rsid w:val="009A214A"/>
    <w:rsid w:val="009A21B4"/>
    <w:rsid w:val="009A21DF"/>
    <w:rsid w:val="009A2324"/>
    <w:rsid w:val="009A245F"/>
    <w:rsid w:val="009A2502"/>
    <w:rsid w:val="009A25D0"/>
    <w:rsid w:val="009A2699"/>
    <w:rsid w:val="009A2814"/>
    <w:rsid w:val="009A2854"/>
    <w:rsid w:val="009A2953"/>
    <w:rsid w:val="009A2A39"/>
    <w:rsid w:val="009A2B6C"/>
    <w:rsid w:val="009A2B96"/>
    <w:rsid w:val="009A2BB3"/>
    <w:rsid w:val="009A2C68"/>
    <w:rsid w:val="009A2CA9"/>
    <w:rsid w:val="009A2D87"/>
    <w:rsid w:val="009A2D99"/>
    <w:rsid w:val="009A2E65"/>
    <w:rsid w:val="009A2F39"/>
    <w:rsid w:val="009A2F49"/>
    <w:rsid w:val="009A2F76"/>
    <w:rsid w:val="009A3072"/>
    <w:rsid w:val="009A3086"/>
    <w:rsid w:val="009A309C"/>
    <w:rsid w:val="009A30E1"/>
    <w:rsid w:val="009A30ED"/>
    <w:rsid w:val="009A3236"/>
    <w:rsid w:val="009A33FF"/>
    <w:rsid w:val="009A3433"/>
    <w:rsid w:val="009A352A"/>
    <w:rsid w:val="009A36EA"/>
    <w:rsid w:val="009A371A"/>
    <w:rsid w:val="009A3761"/>
    <w:rsid w:val="009A37B4"/>
    <w:rsid w:val="009A37D4"/>
    <w:rsid w:val="009A3810"/>
    <w:rsid w:val="009A3880"/>
    <w:rsid w:val="009A38BC"/>
    <w:rsid w:val="009A3961"/>
    <w:rsid w:val="009A39C3"/>
    <w:rsid w:val="009A3A21"/>
    <w:rsid w:val="009A3B52"/>
    <w:rsid w:val="009A3BFE"/>
    <w:rsid w:val="009A3C99"/>
    <w:rsid w:val="009A3F2F"/>
    <w:rsid w:val="009A403C"/>
    <w:rsid w:val="009A4227"/>
    <w:rsid w:val="009A43DD"/>
    <w:rsid w:val="009A4430"/>
    <w:rsid w:val="009A4440"/>
    <w:rsid w:val="009A4487"/>
    <w:rsid w:val="009A44A6"/>
    <w:rsid w:val="009A4530"/>
    <w:rsid w:val="009A4548"/>
    <w:rsid w:val="009A457E"/>
    <w:rsid w:val="009A4678"/>
    <w:rsid w:val="009A4680"/>
    <w:rsid w:val="009A471C"/>
    <w:rsid w:val="009A4AD4"/>
    <w:rsid w:val="009A4B71"/>
    <w:rsid w:val="009A4CD1"/>
    <w:rsid w:val="009A4D31"/>
    <w:rsid w:val="009A4D52"/>
    <w:rsid w:val="009A4DB3"/>
    <w:rsid w:val="009A4FC5"/>
    <w:rsid w:val="009A5061"/>
    <w:rsid w:val="009A5134"/>
    <w:rsid w:val="009A51B0"/>
    <w:rsid w:val="009A51F2"/>
    <w:rsid w:val="009A53B6"/>
    <w:rsid w:val="009A54CD"/>
    <w:rsid w:val="009A5629"/>
    <w:rsid w:val="009A566B"/>
    <w:rsid w:val="009A56FA"/>
    <w:rsid w:val="009A57A6"/>
    <w:rsid w:val="009A586F"/>
    <w:rsid w:val="009A58EB"/>
    <w:rsid w:val="009A5B37"/>
    <w:rsid w:val="009A5DBE"/>
    <w:rsid w:val="009A5E84"/>
    <w:rsid w:val="009A5EA9"/>
    <w:rsid w:val="009A5EBC"/>
    <w:rsid w:val="009A60CA"/>
    <w:rsid w:val="009A611B"/>
    <w:rsid w:val="009A61BB"/>
    <w:rsid w:val="009A61D4"/>
    <w:rsid w:val="009A6286"/>
    <w:rsid w:val="009A62FB"/>
    <w:rsid w:val="009A6322"/>
    <w:rsid w:val="009A63BB"/>
    <w:rsid w:val="009A6516"/>
    <w:rsid w:val="009A6617"/>
    <w:rsid w:val="009A6622"/>
    <w:rsid w:val="009A668D"/>
    <w:rsid w:val="009A66B4"/>
    <w:rsid w:val="009A697E"/>
    <w:rsid w:val="009A6992"/>
    <w:rsid w:val="009A69C2"/>
    <w:rsid w:val="009A69C7"/>
    <w:rsid w:val="009A6A99"/>
    <w:rsid w:val="009A6B19"/>
    <w:rsid w:val="009A6B5E"/>
    <w:rsid w:val="009A6C5C"/>
    <w:rsid w:val="009A6CA0"/>
    <w:rsid w:val="009A6DB8"/>
    <w:rsid w:val="009A6E40"/>
    <w:rsid w:val="009A6E51"/>
    <w:rsid w:val="009A6ED7"/>
    <w:rsid w:val="009A6F71"/>
    <w:rsid w:val="009A6F90"/>
    <w:rsid w:val="009A70CC"/>
    <w:rsid w:val="009A716D"/>
    <w:rsid w:val="009A723F"/>
    <w:rsid w:val="009A7331"/>
    <w:rsid w:val="009A73C5"/>
    <w:rsid w:val="009A73D5"/>
    <w:rsid w:val="009A7464"/>
    <w:rsid w:val="009A7610"/>
    <w:rsid w:val="009A76A1"/>
    <w:rsid w:val="009A76DA"/>
    <w:rsid w:val="009A7751"/>
    <w:rsid w:val="009A787B"/>
    <w:rsid w:val="009A7B13"/>
    <w:rsid w:val="009A7BAC"/>
    <w:rsid w:val="009A7BDA"/>
    <w:rsid w:val="009A7C64"/>
    <w:rsid w:val="009A7C75"/>
    <w:rsid w:val="009A7D96"/>
    <w:rsid w:val="009A7DB6"/>
    <w:rsid w:val="009A7F72"/>
    <w:rsid w:val="009B002A"/>
    <w:rsid w:val="009B004A"/>
    <w:rsid w:val="009B0069"/>
    <w:rsid w:val="009B0073"/>
    <w:rsid w:val="009B0098"/>
    <w:rsid w:val="009B00EF"/>
    <w:rsid w:val="009B010D"/>
    <w:rsid w:val="009B0111"/>
    <w:rsid w:val="009B0115"/>
    <w:rsid w:val="009B017C"/>
    <w:rsid w:val="009B02E2"/>
    <w:rsid w:val="009B0369"/>
    <w:rsid w:val="009B03A7"/>
    <w:rsid w:val="009B03D6"/>
    <w:rsid w:val="009B040F"/>
    <w:rsid w:val="009B04D4"/>
    <w:rsid w:val="009B0637"/>
    <w:rsid w:val="009B07EF"/>
    <w:rsid w:val="009B089B"/>
    <w:rsid w:val="009B0904"/>
    <w:rsid w:val="009B0955"/>
    <w:rsid w:val="009B095C"/>
    <w:rsid w:val="009B09B1"/>
    <w:rsid w:val="009B09F7"/>
    <w:rsid w:val="009B0A84"/>
    <w:rsid w:val="009B0AE4"/>
    <w:rsid w:val="009B0B19"/>
    <w:rsid w:val="009B0C2A"/>
    <w:rsid w:val="009B0C93"/>
    <w:rsid w:val="009B0D10"/>
    <w:rsid w:val="009B0E3C"/>
    <w:rsid w:val="009B0E99"/>
    <w:rsid w:val="009B0E9D"/>
    <w:rsid w:val="009B0FB0"/>
    <w:rsid w:val="009B0FBB"/>
    <w:rsid w:val="009B1113"/>
    <w:rsid w:val="009B1184"/>
    <w:rsid w:val="009B1193"/>
    <w:rsid w:val="009B14F7"/>
    <w:rsid w:val="009B1503"/>
    <w:rsid w:val="009B1531"/>
    <w:rsid w:val="009B158B"/>
    <w:rsid w:val="009B159E"/>
    <w:rsid w:val="009B15D1"/>
    <w:rsid w:val="009B1690"/>
    <w:rsid w:val="009B16A3"/>
    <w:rsid w:val="009B17F0"/>
    <w:rsid w:val="009B1B76"/>
    <w:rsid w:val="009B1D0F"/>
    <w:rsid w:val="009B1D85"/>
    <w:rsid w:val="009B1DAE"/>
    <w:rsid w:val="009B1DD9"/>
    <w:rsid w:val="009B1E1F"/>
    <w:rsid w:val="009B1E39"/>
    <w:rsid w:val="009B1F80"/>
    <w:rsid w:val="009B1F84"/>
    <w:rsid w:val="009B1FB1"/>
    <w:rsid w:val="009B200D"/>
    <w:rsid w:val="009B2036"/>
    <w:rsid w:val="009B205F"/>
    <w:rsid w:val="009B220A"/>
    <w:rsid w:val="009B2362"/>
    <w:rsid w:val="009B250E"/>
    <w:rsid w:val="009B2538"/>
    <w:rsid w:val="009B2546"/>
    <w:rsid w:val="009B2554"/>
    <w:rsid w:val="009B2596"/>
    <w:rsid w:val="009B2601"/>
    <w:rsid w:val="009B2790"/>
    <w:rsid w:val="009B28A1"/>
    <w:rsid w:val="009B28E0"/>
    <w:rsid w:val="009B2907"/>
    <w:rsid w:val="009B2946"/>
    <w:rsid w:val="009B2968"/>
    <w:rsid w:val="009B2A6D"/>
    <w:rsid w:val="009B2AD5"/>
    <w:rsid w:val="009B2B1A"/>
    <w:rsid w:val="009B2B3D"/>
    <w:rsid w:val="009B2B76"/>
    <w:rsid w:val="009B2BC0"/>
    <w:rsid w:val="009B2C1D"/>
    <w:rsid w:val="009B2C41"/>
    <w:rsid w:val="009B2CAF"/>
    <w:rsid w:val="009B2D26"/>
    <w:rsid w:val="009B2E73"/>
    <w:rsid w:val="009B2E7C"/>
    <w:rsid w:val="009B2EE8"/>
    <w:rsid w:val="009B3050"/>
    <w:rsid w:val="009B30AA"/>
    <w:rsid w:val="009B31E1"/>
    <w:rsid w:val="009B3204"/>
    <w:rsid w:val="009B3343"/>
    <w:rsid w:val="009B3540"/>
    <w:rsid w:val="009B354C"/>
    <w:rsid w:val="009B356D"/>
    <w:rsid w:val="009B3610"/>
    <w:rsid w:val="009B374F"/>
    <w:rsid w:val="009B380A"/>
    <w:rsid w:val="009B382B"/>
    <w:rsid w:val="009B385B"/>
    <w:rsid w:val="009B3969"/>
    <w:rsid w:val="009B39DD"/>
    <w:rsid w:val="009B39F2"/>
    <w:rsid w:val="009B3A4E"/>
    <w:rsid w:val="009B3B8A"/>
    <w:rsid w:val="009B3C89"/>
    <w:rsid w:val="009B3CFD"/>
    <w:rsid w:val="009B3D1B"/>
    <w:rsid w:val="009B3D3C"/>
    <w:rsid w:val="009B3DC6"/>
    <w:rsid w:val="009B3F56"/>
    <w:rsid w:val="009B3F83"/>
    <w:rsid w:val="009B4057"/>
    <w:rsid w:val="009B41A7"/>
    <w:rsid w:val="009B42CE"/>
    <w:rsid w:val="009B4367"/>
    <w:rsid w:val="009B43C0"/>
    <w:rsid w:val="009B453E"/>
    <w:rsid w:val="009B47D4"/>
    <w:rsid w:val="009B4965"/>
    <w:rsid w:val="009B4AA8"/>
    <w:rsid w:val="009B4ADE"/>
    <w:rsid w:val="009B4B2E"/>
    <w:rsid w:val="009B4BC3"/>
    <w:rsid w:val="009B4BE0"/>
    <w:rsid w:val="009B4BE8"/>
    <w:rsid w:val="009B4DC0"/>
    <w:rsid w:val="009B4EA5"/>
    <w:rsid w:val="009B4EDD"/>
    <w:rsid w:val="009B4FC1"/>
    <w:rsid w:val="009B512A"/>
    <w:rsid w:val="009B5179"/>
    <w:rsid w:val="009B51FF"/>
    <w:rsid w:val="009B52BF"/>
    <w:rsid w:val="009B5336"/>
    <w:rsid w:val="009B53AE"/>
    <w:rsid w:val="009B5451"/>
    <w:rsid w:val="009B55A0"/>
    <w:rsid w:val="009B55BD"/>
    <w:rsid w:val="009B55C7"/>
    <w:rsid w:val="009B5643"/>
    <w:rsid w:val="009B5746"/>
    <w:rsid w:val="009B57EF"/>
    <w:rsid w:val="009B57FC"/>
    <w:rsid w:val="009B597A"/>
    <w:rsid w:val="009B5989"/>
    <w:rsid w:val="009B5A31"/>
    <w:rsid w:val="009B5A3D"/>
    <w:rsid w:val="009B5B01"/>
    <w:rsid w:val="009B5BA8"/>
    <w:rsid w:val="009B5C20"/>
    <w:rsid w:val="009B5D48"/>
    <w:rsid w:val="009B5D62"/>
    <w:rsid w:val="009B5F3F"/>
    <w:rsid w:val="009B5F8A"/>
    <w:rsid w:val="009B5F97"/>
    <w:rsid w:val="009B6037"/>
    <w:rsid w:val="009B60CF"/>
    <w:rsid w:val="009B61F0"/>
    <w:rsid w:val="009B6247"/>
    <w:rsid w:val="009B6253"/>
    <w:rsid w:val="009B62D2"/>
    <w:rsid w:val="009B6410"/>
    <w:rsid w:val="009B647D"/>
    <w:rsid w:val="009B660F"/>
    <w:rsid w:val="009B6677"/>
    <w:rsid w:val="009B66A5"/>
    <w:rsid w:val="009B673D"/>
    <w:rsid w:val="009B6838"/>
    <w:rsid w:val="009B6961"/>
    <w:rsid w:val="009B6ACD"/>
    <w:rsid w:val="009B6C0C"/>
    <w:rsid w:val="009B6D8D"/>
    <w:rsid w:val="009B6F8D"/>
    <w:rsid w:val="009B7014"/>
    <w:rsid w:val="009B707F"/>
    <w:rsid w:val="009B70A4"/>
    <w:rsid w:val="009B70D8"/>
    <w:rsid w:val="009B70FA"/>
    <w:rsid w:val="009B7195"/>
    <w:rsid w:val="009B7234"/>
    <w:rsid w:val="009B72AF"/>
    <w:rsid w:val="009B72C7"/>
    <w:rsid w:val="009B745E"/>
    <w:rsid w:val="009B74C9"/>
    <w:rsid w:val="009B750A"/>
    <w:rsid w:val="009B75B5"/>
    <w:rsid w:val="009B7666"/>
    <w:rsid w:val="009B766C"/>
    <w:rsid w:val="009B775C"/>
    <w:rsid w:val="009B77CB"/>
    <w:rsid w:val="009B7899"/>
    <w:rsid w:val="009B78B8"/>
    <w:rsid w:val="009B78D0"/>
    <w:rsid w:val="009B78E4"/>
    <w:rsid w:val="009B7A44"/>
    <w:rsid w:val="009B7BA3"/>
    <w:rsid w:val="009B7C92"/>
    <w:rsid w:val="009B7CCB"/>
    <w:rsid w:val="009B7E17"/>
    <w:rsid w:val="009B7EE4"/>
    <w:rsid w:val="009B7F9C"/>
    <w:rsid w:val="009C0093"/>
    <w:rsid w:val="009C010C"/>
    <w:rsid w:val="009C019D"/>
    <w:rsid w:val="009C01C8"/>
    <w:rsid w:val="009C023A"/>
    <w:rsid w:val="009C02A5"/>
    <w:rsid w:val="009C02A8"/>
    <w:rsid w:val="009C02B5"/>
    <w:rsid w:val="009C0403"/>
    <w:rsid w:val="009C04DA"/>
    <w:rsid w:val="009C05F9"/>
    <w:rsid w:val="009C079C"/>
    <w:rsid w:val="009C0805"/>
    <w:rsid w:val="009C080E"/>
    <w:rsid w:val="009C08D4"/>
    <w:rsid w:val="009C0990"/>
    <w:rsid w:val="009C09EB"/>
    <w:rsid w:val="009C0C5C"/>
    <w:rsid w:val="009C0CE4"/>
    <w:rsid w:val="009C0DB8"/>
    <w:rsid w:val="009C0EFC"/>
    <w:rsid w:val="009C0F0D"/>
    <w:rsid w:val="009C0F0E"/>
    <w:rsid w:val="009C0F19"/>
    <w:rsid w:val="009C10E3"/>
    <w:rsid w:val="009C119D"/>
    <w:rsid w:val="009C141B"/>
    <w:rsid w:val="009C143A"/>
    <w:rsid w:val="009C1542"/>
    <w:rsid w:val="009C1744"/>
    <w:rsid w:val="009C1752"/>
    <w:rsid w:val="009C1828"/>
    <w:rsid w:val="009C1872"/>
    <w:rsid w:val="009C18F9"/>
    <w:rsid w:val="009C193C"/>
    <w:rsid w:val="009C19FD"/>
    <w:rsid w:val="009C19FF"/>
    <w:rsid w:val="009C1A3A"/>
    <w:rsid w:val="009C1ADE"/>
    <w:rsid w:val="009C1AF4"/>
    <w:rsid w:val="009C1B69"/>
    <w:rsid w:val="009C1C49"/>
    <w:rsid w:val="009C1CC3"/>
    <w:rsid w:val="009C1CFF"/>
    <w:rsid w:val="009C1D26"/>
    <w:rsid w:val="009C1D4C"/>
    <w:rsid w:val="009C1DFC"/>
    <w:rsid w:val="009C1E0D"/>
    <w:rsid w:val="009C1E63"/>
    <w:rsid w:val="009C1E97"/>
    <w:rsid w:val="009C1EF4"/>
    <w:rsid w:val="009C1F12"/>
    <w:rsid w:val="009C1F9B"/>
    <w:rsid w:val="009C2062"/>
    <w:rsid w:val="009C225E"/>
    <w:rsid w:val="009C2349"/>
    <w:rsid w:val="009C2366"/>
    <w:rsid w:val="009C257C"/>
    <w:rsid w:val="009C25CE"/>
    <w:rsid w:val="009C262B"/>
    <w:rsid w:val="009C26F9"/>
    <w:rsid w:val="009C2828"/>
    <w:rsid w:val="009C2B60"/>
    <w:rsid w:val="009C2C1A"/>
    <w:rsid w:val="009C2C74"/>
    <w:rsid w:val="009C2DBB"/>
    <w:rsid w:val="009C2DF7"/>
    <w:rsid w:val="009C2ED8"/>
    <w:rsid w:val="009C2EE3"/>
    <w:rsid w:val="009C2F16"/>
    <w:rsid w:val="009C3047"/>
    <w:rsid w:val="009C3059"/>
    <w:rsid w:val="009C3089"/>
    <w:rsid w:val="009C30B2"/>
    <w:rsid w:val="009C31CE"/>
    <w:rsid w:val="009C31FC"/>
    <w:rsid w:val="009C3222"/>
    <w:rsid w:val="009C33F8"/>
    <w:rsid w:val="009C35C3"/>
    <w:rsid w:val="009C368D"/>
    <w:rsid w:val="009C36A3"/>
    <w:rsid w:val="009C372E"/>
    <w:rsid w:val="009C3808"/>
    <w:rsid w:val="009C390A"/>
    <w:rsid w:val="009C3917"/>
    <w:rsid w:val="009C396E"/>
    <w:rsid w:val="009C3A3D"/>
    <w:rsid w:val="009C3C99"/>
    <w:rsid w:val="009C3DE6"/>
    <w:rsid w:val="009C3F61"/>
    <w:rsid w:val="009C401A"/>
    <w:rsid w:val="009C404F"/>
    <w:rsid w:val="009C4077"/>
    <w:rsid w:val="009C41A4"/>
    <w:rsid w:val="009C41E4"/>
    <w:rsid w:val="009C429E"/>
    <w:rsid w:val="009C4334"/>
    <w:rsid w:val="009C43E5"/>
    <w:rsid w:val="009C43F4"/>
    <w:rsid w:val="009C445F"/>
    <w:rsid w:val="009C446D"/>
    <w:rsid w:val="009C45D9"/>
    <w:rsid w:val="009C4627"/>
    <w:rsid w:val="009C4649"/>
    <w:rsid w:val="009C480F"/>
    <w:rsid w:val="009C49EB"/>
    <w:rsid w:val="009C4A35"/>
    <w:rsid w:val="009C4B1F"/>
    <w:rsid w:val="009C4B31"/>
    <w:rsid w:val="009C4CE4"/>
    <w:rsid w:val="009C4E75"/>
    <w:rsid w:val="009C4F11"/>
    <w:rsid w:val="009C4F96"/>
    <w:rsid w:val="009C5139"/>
    <w:rsid w:val="009C51EE"/>
    <w:rsid w:val="009C5304"/>
    <w:rsid w:val="009C5481"/>
    <w:rsid w:val="009C5514"/>
    <w:rsid w:val="009C56CB"/>
    <w:rsid w:val="009C56FA"/>
    <w:rsid w:val="009C57DE"/>
    <w:rsid w:val="009C590A"/>
    <w:rsid w:val="009C5923"/>
    <w:rsid w:val="009C594E"/>
    <w:rsid w:val="009C5966"/>
    <w:rsid w:val="009C5DB4"/>
    <w:rsid w:val="009C5DF1"/>
    <w:rsid w:val="009C5DF4"/>
    <w:rsid w:val="009C5E34"/>
    <w:rsid w:val="009C5F0A"/>
    <w:rsid w:val="009C5F51"/>
    <w:rsid w:val="009C5FF3"/>
    <w:rsid w:val="009C602D"/>
    <w:rsid w:val="009C6043"/>
    <w:rsid w:val="009C606C"/>
    <w:rsid w:val="009C623C"/>
    <w:rsid w:val="009C62EB"/>
    <w:rsid w:val="009C6447"/>
    <w:rsid w:val="009C66BF"/>
    <w:rsid w:val="009C6842"/>
    <w:rsid w:val="009C6A05"/>
    <w:rsid w:val="009C6B3F"/>
    <w:rsid w:val="009C6BD1"/>
    <w:rsid w:val="009C6BED"/>
    <w:rsid w:val="009C6BEF"/>
    <w:rsid w:val="009C6BF3"/>
    <w:rsid w:val="009C6C64"/>
    <w:rsid w:val="009C6E4A"/>
    <w:rsid w:val="009C6EDF"/>
    <w:rsid w:val="009C6FC5"/>
    <w:rsid w:val="009C7124"/>
    <w:rsid w:val="009C7147"/>
    <w:rsid w:val="009C7249"/>
    <w:rsid w:val="009C727F"/>
    <w:rsid w:val="009C729D"/>
    <w:rsid w:val="009C72E7"/>
    <w:rsid w:val="009C73E4"/>
    <w:rsid w:val="009C74B5"/>
    <w:rsid w:val="009C7608"/>
    <w:rsid w:val="009C76B2"/>
    <w:rsid w:val="009C7748"/>
    <w:rsid w:val="009C781B"/>
    <w:rsid w:val="009C787D"/>
    <w:rsid w:val="009C789D"/>
    <w:rsid w:val="009C79C7"/>
    <w:rsid w:val="009C7A2A"/>
    <w:rsid w:val="009C7A6C"/>
    <w:rsid w:val="009C7AD4"/>
    <w:rsid w:val="009C7C39"/>
    <w:rsid w:val="009C7C4C"/>
    <w:rsid w:val="009C7EA6"/>
    <w:rsid w:val="009D0016"/>
    <w:rsid w:val="009D007A"/>
    <w:rsid w:val="009D0095"/>
    <w:rsid w:val="009D0120"/>
    <w:rsid w:val="009D0241"/>
    <w:rsid w:val="009D041B"/>
    <w:rsid w:val="009D044A"/>
    <w:rsid w:val="009D0467"/>
    <w:rsid w:val="009D0469"/>
    <w:rsid w:val="009D0487"/>
    <w:rsid w:val="009D069F"/>
    <w:rsid w:val="009D070D"/>
    <w:rsid w:val="009D0764"/>
    <w:rsid w:val="009D07AB"/>
    <w:rsid w:val="009D07AC"/>
    <w:rsid w:val="009D0945"/>
    <w:rsid w:val="009D0967"/>
    <w:rsid w:val="009D0985"/>
    <w:rsid w:val="009D098D"/>
    <w:rsid w:val="009D09F7"/>
    <w:rsid w:val="009D0A5F"/>
    <w:rsid w:val="009D0A70"/>
    <w:rsid w:val="009D0ABC"/>
    <w:rsid w:val="009D0ABD"/>
    <w:rsid w:val="009D0B7C"/>
    <w:rsid w:val="009D0C61"/>
    <w:rsid w:val="009D0CF9"/>
    <w:rsid w:val="009D0D5A"/>
    <w:rsid w:val="009D0D8E"/>
    <w:rsid w:val="009D100F"/>
    <w:rsid w:val="009D1063"/>
    <w:rsid w:val="009D113D"/>
    <w:rsid w:val="009D11CC"/>
    <w:rsid w:val="009D1286"/>
    <w:rsid w:val="009D1290"/>
    <w:rsid w:val="009D1299"/>
    <w:rsid w:val="009D144C"/>
    <w:rsid w:val="009D1546"/>
    <w:rsid w:val="009D1584"/>
    <w:rsid w:val="009D15F3"/>
    <w:rsid w:val="009D1765"/>
    <w:rsid w:val="009D1824"/>
    <w:rsid w:val="009D18AF"/>
    <w:rsid w:val="009D18C6"/>
    <w:rsid w:val="009D194C"/>
    <w:rsid w:val="009D1A9B"/>
    <w:rsid w:val="009D1B8D"/>
    <w:rsid w:val="009D1D5E"/>
    <w:rsid w:val="009D1EA8"/>
    <w:rsid w:val="009D1F18"/>
    <w:rsid w:val="009D1F24"/>
    <w:rsid w:val="009D1F71"/>
    <w:rsid w:val="009D2127"/>
    <w:rsid w:val="009D21CC"/>
    <w:rsid w:val="009D220B"/>
    <w:rsid w:val="009D2222"/>
    <w:rsid w:val="009D2239"/>
    <w:rsid w:val="009D22F9"/>
    <w:rsid w:val="009D2366"/>
    <w:rsid w:val="009D23AB"/>
    <w:rsid w:val="009D23EF"/>
    <w:rsid w:val="009D2609"/>
    <w:rsid w:val="009D2735"/>
    <w:rsid w:val="009D2766"/>
    <w:rsid w:val="009D27E9"/>
    <w:rsid w:val="009D285A"/>
    <w:rsid w:val="009D2A51"/>
    <w:rsid w:val="009D2AD3"/>
    <w:rsid w:val="009D2CF9"/>
    <w:rsid w:val="009D2D68"/>
    <w:rsid w:val="009D2DEC"/>
    <w:rsid w:val="009D2E41"/>
    <w:rsid w:val="009D311E"/>
    <w:rsid w:val="009D3138"/>
    <w:rsid w:val="009D3255"/>
    <w:rsid w:val="009D3294"/>
    <w:rsid w:val="009D32CF"/>
    <w:rsid w:val="009D3357"/>
    <w:rsid w:val="009D344B"/>
    <w:rsid w:val="009D3485"/>
    <w:rsid w:val="009D3490"/>
    <w:rsid w:val="009D3562"/>
    <w:rsid w:val="009D3585"/>
    <w:rsid w:val="009D358F"/>
    <w:rsid w:val="009D3634"/>
    <w:rsid w:val="009D363D"/>
    <w:rsid w:val="009D3683"/>
    <w:rsid w:val="009D36E6"/>
    <w:rsid w:val="009D36F9"/>
    <w:rsid w:val="009D3715"/>
    <w:rsid w:val="009D3735"/>
    <w:rsid w:val="009D3799"/>
    <w:rsid w:val="009D37A5"/>
    <w:rsid w:val="009D385E"/>
    <w:rsid w:val="009D38B0"/>
    <w:rsid w:val="009D3A68"/>
    <w:rsid w:val="009D3A80"/>
    <w:rsid w:val="009D3AF2"/>
    <w:rsid w:val="009D3B10"/>
    <w:rsid w:val="009D3BDB"/>
    <w:rsid w:val="009D3C37"/>
    <w:rsid w:val="009D3D33"/>
    <w:rsid w:val="009D3D99"/>
    <w:rsid w:val="009D3DA3"/>
    <w:rsid w:val="009D3DE7"/>
    <w:rsid w:val="009D3E85"/>
    <w:rsid w:val="009D3E91"/>
    <w:rsid w:val="009D3FAB"/>
    <w:rsid w:val="009D3FCF"/>
    <w:rsid w:val="009D4028"/>
    <w:rsid w:val="009D4029"/>
    <w:rsid w:val="009D408A"/>
    <w:rsid w:val="009D408B"/>
    <w:rsid w:val="009D40A2"/>
    <w:rsid w:val="009D41CC"/>
    <w:rsid w:val="009D4215"/>
    <w:rsid w:val="009D429E"/>
    <w:rsid w:val="009D437B"/>
    <w:rsid w:val="009D4441"/>
    <w:rsid w:val="009D44DE"/>
    <w:rsid w:val="009D46A7"/>
    <w:rsid w:val="009D46FF"/>
    <w:rsid w:val="009D4703"/>
    <w:rsid w:val="009D473E"/>
    <w:rsid w:val="009D4752"/>
    <w:rsid w:val="009D4794"/>
    <w:rsid w:val="009D47AD"/>
    <w:rsid w:val="009D47F0"/>
    <w:rsid w:val="009D48D1"/>
    <w:rsid w:val="009D4919"/>
    <w:rsid w:val="009D4AB2"/>
    <w:rsid w:val="009D4B71"/>
    <w:rsid w:val="009D4C8D"/>
    <w:rsid w:val="009D4CD6"/>
    <w:rsid w:val="009D4D4D"/>
    <w:rsid w:val="009D4D64"/>
    <w:rsid w:val="009D4E10"/>
    <w:rsid w:val="009D4E21"/>
    <w:rsid w:val="009D4EAD"/>
    <w:rsid w:val="009D4F01"/>
    <w:rsid w:val="009D4F17"/>
    <w:rsid w:val="009D4F48"/>
    <w:rsid w:val="009D4F5F"/>
    <w:rsid w:val="009D518D"/>
    <w:rsid w:val="009D5199"/>
    <w:rsid w:val="009D5370"/>
    <w:rsid w:val="009D54CE"/>
    <w:rsid w:val="009D559E"/>
    <w:rsid w:val="009D55E2"/>
    <w:rsid w:val="009D56E7"/>
    <w:rsid w:val="009D56FB"/>
    <w:rsid w:val="009D5790"/>
    <w:rsid w:val="009D5956"/>
    <w:rsid w:val="009D5961"/>
    <w:rsid w:val="009D59B0"/>
    <w:rsid w:val="009D5A03"/>
    <w:rsid w:val="009D5A5E"/>
    <w:rsid w:val="009D5B60"/>
    <w:rsid w:val="009D5E2D"/>
    <w:rsid w:val="009D5E40"/>
    <w:rsid w:val="009D612E"/>
    <w:rsid w:val="009D61B7"/>
    <w:rsid w:val="009D6202"/>
    <w:rsid w:val="009D627B"/>
    <w:rsid w:val="009D6346"/>
    <w:rsid w:val="009D6447"/>
    <w:rsid w:val="009D6505"/>
    <w:rsid w:val="009D6525"/>
    <w:rsid w:val="009D6763"/>
    <w:rsid w:val="009D6780"/>
    <w:rsid w:val="009D67E2"/>
    <w:rsid w:val="009D6826"/>
    <w:rsid w:val="009D68A8"/>
    <w:rsid w:val="009D68BD"/>
    <w:rsid w:val="009D68CC"/>
    <w:rsid w:val="009D68ED"/>
    <w:rsid w:val="009D691C"/>
    <w:rsid w:val="009D69B0"/>
    <w:rsid w:val="009D6A07"/>
    <w:rsid w:val="009D6BC6"/>
    <w:rsid w:val="009D6C1C"/>
    <w:rsid w:val="009D6CE0"/>
    <w:rsid w:val="009D6E55"/>
    <w:rsid w:val="009D6E6D"/>
    <w:rsid w:val="009D6F32"/>
    <w:rsid w:val="009D70E5"/>
    <w:rsid w:val="009D71F9"/>
    <w:rsid w:val="009D728C"/>
    <w:rsid w:val="009D729D"/>
    <w:rsid w:val="009D7325"/>
    <w:rsid w:val="009D739D"/>
    <w:rsid w:val="009D73CD"/>
    <w:rsid w:val="009D741B"/>
    <w:rsid w:val="009D7493"/>
    <w:rsid w:val="009D7500"/>
    <w:rsid w:val="009D753D"/>
    <w:rsid w:val="009D7668"/>
    <w:rsid w:val="009D76B0"/>
    <w:rsid w:val="009D7705"/>
    <w:rsid w:val="009D782F"/>
    <w:rsid w:val="009D786F"/>
    <w:rsid w:val="009D789D"/>
    <w:rsid w:val="009D78E7"/>
    <w:rsid w:val="009D7932"/>
    <w:rsid w:val="009D7A5F"/>
    <w:rsid w:val="009D7C90"/>
    <w:rsid w:val="009D7E8D"/>
    <w:rsid w:val="009D7EA8"/>
    <w:rsid w:val="009E000D"/>
    <w:rsid w:val="009E006F"/>
    <w:rsid w:val="009E0418"/>
    <w:rsid w:val="009E0555"/>
    <w:rsid w:val="009E0564"/>
    <w:rsid w:val="009E0565"/>
    <w:rsid w:val="009E05E7"/>
    <w:rsid w:val="009E05FA"/>
    <w:rsid w:val="009E063E"/>
    <w:rsid w:val="009E06A7"/>
    <w:rsid w:val="009E06B8"/>
    <w:rsid w:val="009E0786"/>
    <w:rsid w:val="009E07C7"/>
    <w:rsid w:val="009E0804"/>
    <w:rsid w:val="009E0828"/>
    <w:rsid w:val="009E08A7"/>
    <w:rsid w:val="009E0910"/>
    <w:rsid w:val="009E0927"/>
    <w:rsid w:val="009E0944"/>
    <w:rsid w:val="009E0965"/>
    <w:rsid w:val="009E0A33"/>
    <w:rsid w:val="009E0B26"/>
    <w:rsid w:val="009E0B62"/>
    <w:rsid w:val="009E0B72"/>
    <w:rsid w:val="009E0C7C"/>
    <w:rsid w:val="009E0CEF"/>
    <w:rsid w:val="009E0D74"/>
    <w:rsid w:val="009E0D97"/>
    <w:rsid w:val="009E0DB9"/>
    <w:rsid w:val="009E0E50"/>
    <w:rsid w:val="009E1015"/>
    <w:rsid w:val="009E10EC"/>
    <w:rsid w:val="009E1144"/>
    <w:rsid w:val="009E1151"/>
    <w:rsid w:val="009E122C"/>
    <w:rsid w:val="009E1292"/>
    <w:rsid w:val="009E151B"/>
    <w:rsid w:val="009E1663"/>
    <w:rsid w:val="009E1667"/>
    <w:rsid w:val="009E171B"/>
    <w:rsid w:val="009E1746"/>
    <w:rsid w:val="009E1935"/>
    <w:rsid w:val="009E1962"/>
    <w:rsid w:val="009E1A2E"/>
    <w:rsid w:val="009E1A56"/>
    <w:rsid w:val="009E1B05"/>
    <w:rsid w:val="009E1B4B"/>
    <w:rsid w:val="009E1C23"/>
    <w:rsid w:val="009E1C63"/>
    <w:rsid w:val="009E1C64"/>
    <w:rsid w:val="009E1DC9"/>
    <w:rsid w:val="009E1E04"/>
    <w:rsid w:val="009E1E3E"/>
    <w:rsid w:val="009E1EB1"/>
    <w:rsid w:val="009E1EFB"/>
    <w:rsid w:val="009E1F26"/>
    <w:rsid w:val="009E1FD0"/>
    <w:rsid w:val="009E20CB"/>
    <w:rsid w:val="009E21B9"/>
    <w:rsid w:val="009E2249"/>
    <w:rsid w:val="009E23EC"/>
    <w:rsid w:val="009E250D"/>
    <w:rsid w:val="009E2529"/>
    <w:rsid w:val="009E257F"/>
    <w:rsid w:val="009E27BF"/>
    <w:rsid w:val="009E2817"/>
    <w:rsid w:val="009E28C0"/>
    <w:rsid w:val="009E28D8"/>
    <w:rsid w:val="009E2954"/>
    <w:rsid w:val="009E2990"/>
    <w:rsid w:val="009E29DE"/>
    <w:rsid w:val="009E2A70"/>
    <w:rsid w:val="009E2AB9"/>
    <w:rsid w:val="009E2E16"/>
    <w:rsid w:val="009E2E31"/>
    <w:rsid w:val="009E2F2B"/>
    <w:rsid w:val="009E3011"/>
    <w:rsid w:val="009E322F"/>
    <w:rsid w:val="009E3269"/>
    <w:rsid w:val="009E32C5"/>
    <w:rsid w:val="009E34BB"/>
    <w:rsid w:val="009E35D4"/>
    <w:rsid w:val="009E35E0"/>
    <w:rsid w:val="009E36B0"/>
    <w:rsid w:val="009E370A"/>
    <w:rsid w:val="009E379E"/>
    <w:rsid w:val="009E37D5"/>
    <w:rsid w:val="009E3864"/>
    <w:rsid w:val="009E38DF"/>
    <w:rsid w:val="009E3A9F"/>
    <w:rsid w:val="009E3ABF"/>
    <w:rsid w:val="009E3AC9"/>
    <w:rsid w:val="009E3B65"/>
    <w:rsid w:val="009E3C70"/>
    <w:rsid w:val="009E3CA1"/>
    <w:rsid w:val="009E3D02"/>
    <w:rsid w:val="009E3D26"/>
    <w:rsid w:val="009E3DC0"/>
    <w:rsid w:val="009E3E05"/>
    <w:rsid w:val="009E3F4F"/>
    <w:rsid w:val="009E3FDC"/>
    <w:rsid w:val="009E40C7"/>
    <w:rsid w:val="009E4164"/>
    <w:rsid w:val="009E417C"/>
    <w:rsid w:val="009E41A4"/>
    <w:rsid w:val="009E42C5"/>
    <w:rsid w:val="009E42EC"/>
    <w:rsid w:val="009E44B9"/>
    <w:rsid w:val="009E44D6"/>
    <w:rsid w:val="009E45AE"/>
    <w:rsid w:val="009E4631"/>
    <w:rsid w:val="009E46BE"/>
    <w:rsid w:val="009E4799"/>
    <w:rsid w:val="009E48B1"/>
    <w:rsid w:val="009E4ADC"/>
    <w:rsid w:val="009E4BC8"/>
    <w:rsid w:val="009E4BFF"/>
    <w:rsid w:val="009E4D3D"/>
    <w:rsid w:val="009E4DB7"/>
    <w:rsid w:val="009E4E20"/>
    <w:rsid w:val="009E4F57"/>
    <w:rsid w:val="009E4F76"/>
    <w:rsid w:val="009E503F"/>
    <w:rsid w:val="009E507F"/>
    <w:rsid w:val="009E51F9"/>
    <w:rsid w:val="009E525A"/>
    <w:rsid w:val="009E529A"/>
    <w:rsid w:val="009E5331"/>
    <w:rsid w:val="009E5553"/>
    <w:rsid w:val="009E55EF"/>
    <w:rsid w:val="009E562A"/>
    <w:rsid w:val="009E57F2"/>
    <w:rsid w:val="009E586C"/>
    <w:rsid w:val="009E595E"/>
    <w:rsid w:val="009E5993"/>
    <w:rsid w:val="009E5A79"/>
    <w:rsid w:val="009E5BD0"/>
    <w:rsid w:val="009E5C7A"/>
    <w:rsid w:val="009E5C8B"/>
    <w:rsid w:val="009E5D2D"/>
    <w:rsid w:val="009E5DBA"/>
    <w:rsid w:val="009E5EA5"/>
    <w:rsid w:val="009E5F13"/>
    <w:rsid w:val="009E60B1"/>
    <w:rsid w:val="009E60DB"/>
    <w:rsid w:val="009E6233"/>
    <w:rsid w:val="009E6245"/>
    <w:rsid w:val="009E6269"/>
    <w:rsid w:val="009E6291"/>
    <w:rsid w:val="009E62F7"/>
    <w:rsid w:val="009E6374"/>
    <w:rsid w:val="009E648C"/>
    <w:rsid w:val="009E658E"/>
    <w:rsid w:val="009E65CE"/>
    <w:rsid w:val="009E668A"/>
    <w:rsid w:val="009E68D4"/>
    <w:rsid w:val="009E68FD"/>
    <w:rsid w:val="009E6946"/>
    <w:rsid w:val="009E696E"/>
    <w:rsid w:val="009E6AFC"/>
    <w:rsid w:val="009E6B16"/>
    <w:rsid w:val="009E6CB5"/>
    <w:rsid w:val="009E6CD1"/>
    <w:rsid w:val="009E6D6D"/>
    <w:rsid w:val="009E6DD8"/>
    <w:rsid w:val="009E7076"/>
    <w:rsid w:val="009E712F"/>
    <w:rsid w:val="009E71E0"/>
    <w:rsid w:val="009E72E6"/>
    <w:rsid w:val="009E738A"/>
    <w:rsid w:val="009E7458"/>
    <w:rsid w:val="009E74C6"/>
    <w:rsid w:val="009E765C"/>
    <w:rsid w:val="009E7774"/>
    <w:rsid w:val="009E7877"/>
    <w:rsid w:val="009E7944"/>
    <w:rsid w:val="009E7A8F"/>
    <w:rsid w:val="009E7AA1"/>
    <w:rsid w:val="009E7AA8"/>
    <w:rsid w:val="009E7B5B"/>
    <w:rsid w:val="009E7BD9"/>
    <w:rsid w:val="009E7C68"/>
    <w:rsid w:val="009E7E28"/>
    <w:rsid w:val="009E7E70"/>
    <w:rsid w:val="009E7F0F"/>
    <w:rsid w:val="009F0089"/>
    <w:rsid w:val="009F010F"/>
    <w:rsid w:val="009F0225"/>
    <w:rsid w:val="009F0289"/>
    <w:rsid w:val="009F0473"/>
    <w:rsid w:val="009F0475"/>
    <w:rsid w:val="009F0504"/>
    <w:rsid w:val="009F059C"/>
    <w:rsid w:val="009F05B3"/>
    <w:rsid w:val="009F05D1"/>
    <w:rsid w:val="009F0643"/>
    <w:rsid w:val="009F06F9"/>
    <w:rsid w:val="009F07E1"/>
    <w:rsid w:val="009F08B9"/>
    <w:rsid w:val="009F08DD"/>
    <w:rsid w:val="009F0922"/>
    <w:rsid w:val="009F097B"/>
    <w:rsid w:val="009F0A38"/>
    <w:rsid w:val="009F0A50"/>
    <w:rsid w:val="009F0AA4"/>
    <w:rsid w:val="009F0BC3"/>
    <w:rsid w:val="009F0DCD"/>
    <w:rsid w:val="009F0E62"/>
    <w:rsid w:val="009F0EB4"/>
    <w:rsid w:val="009F0F9C"/>
    <w:rsid w:val="009F1010"/>
    <w:rsid w:val="009F103F"/>
    <w:rsid w:val="009F10A4"/>
    <w:rsid w:val="009F117B"/>
    <w:rsid w:val="009F11AB"/>
    <w:rsid w:val="009F1244"/>
    <w:rsid w:val="009F1288"/>
    <w:rsid w:val="009F1360"/>
    <w:rsid w:val="009F14AB"/>
    <w:rsid w:val="009F14AD"/>
    <w:rsid w:val="009F14BE"/>
    <w:rsid w:val="009F1524"/>
    <w:rsid w:val="009F153C"/>
    <w:rsid w:val="009F15D2"/>
    <w:rsid w:val="009F1650"/>
    <w:rsid w:val="009F1773"/>
    <w:rsid w:val="009F1904"/>
    <w:rsid w:val="009F1934"/>
    <w:rsid w:val="009F19B5"/>
    <w:rsid w:val="009F1B64"/>
    <w:rsid w:val="009F1C0A"/>
    <w:rsid w:val="009F1D9A"/>
    <w:rsid w:val="009F1DB4"/>
    <w:rsid w:val="009F1EE0"/>
    <w:rsid w:val="009F1F7D"/>
    <w:rsid w:val="009F1F9E"/>
    <w:rsid w:val="009F1FE8"/>
    <w:rsid w:val="009F20EE"/>
    <w:rsid w:val="009F2110"/>
    <w:rsid w:val="009F2316"/>
    <w:rsid w:val="009F23D9"/>
    <w:rsid w:val="009F24FE"/>
    <w:rsid w:val="009F253A"/>
    <w:rsid w:val="009F258E"/>
    <w:rsid w:val="009F2621"/>
    <w:rsid w:val="009F276D"/>
    <w:rsid w:val="009F27DB"/>
    <w:rsid w:val="009F27FE"/>
    <w:rsid w:val="009F2832"/>
    <w:rsid w:val="009F2901"/>
    <w:rsid w:val="009F29B0"/>
    <w:rsid w:val="009F29FA"/>
    <w:rsid w:val="009F2A8F"/>
    <w:rsid w:val="009F2AB5"/>
    <w:rsid w:val="009F2B14"/>
    <w:rsid w:val="009F2C6C"/>
    <w:rsid w:val="009F2C82"/>
    <w:rsid w:val="009F2CBA"/>
    <w:rsid w:val="009F2CCA"/>
    <w:rsid w:val="009F2DBF"/>
    <w:rsid w:val="009F2FF2"/>
    <w:rsid w:val="009F3072"/>
    <w:rsid w:val="009F3103"/>
    <w:rsid w:val="009F3179"/>
    <w:rsid w:val="009F333D"/>
    <w:rsid w:val="009F3929"/>
    <w:rsid w:val="009F3AB9"/>
    <w:rsid w:val="009F3AD2"/>
    <w:rsid w:val="009F3B3E"/>
    <w:rsid w:val="009F3BA6"/>
    <w:rsid w:val="009F3BAB"/>
    <w:rsid w:val="009F3C04"/>
    <w:rsid w:val="009F3C22"/>
    <w:rsid w:val="009F3CFD"/>
    <w:rsid w:val="009F3E50"/>
    <w:rsid w:val="009F3E8B"/>
    <w:rsid w:val="009F3E98"/>
    <w:rsid w:val="009F40C1"/>
    <w:rsid w:val="009F4104"/>
    <w:rsid w:val="009F4116"/>
    <w:rsid w:val="009F4162"/>
    <w:rsid w:val="009F41C4"/>
    <w:rsid w:val="009F4281"/>
    <w:rsid w:val="009F43BE"/>
    <w:rsid w:val="009F4412"/>
    <w:rsid w:val="009F4445"/>
    <w:rsid w:val="009F4465"/>
    <w:rsid w:val="009F4592"/>
    <w:rsid w:val="009F46C1"/>
    <w:rsid w:val="009F47F3"/>
    <w:rsid w:val="009F4888"/>
    <w:rsid w:val="009F4945"/>
    <w:rsid w:val="009F4A17"/>
    <w:rsid w:val="009F4B45"/>
    <w:rsid w:val="009F4B8D"/>
    <w:rsid w:val="009F4BBE"/>
    <w:rsid w:val="009F4C19"/>
    <w:rsid w:val="009F4E75"/>
    <w:rsid w:val="009F4E7E"/>
    <w:rsid w:val="009F4EDE"/>
    <w:rsid w:val="009F4FDE"/>
    <w:rsid w:val="009F5042"/>
    <w:rsid w:val="009F5152"/>
    <w:rsid w:val="009F5154"/>
    <w:rsid w:val="009F51FF"/>
    <w:rsid w:val="009F526B"/>
    <w:rsid w:val="009F530D"/>
    <w:rsid w:val="009F54AB"/>
    <w:rsid w:val="009F558A"/>
    <w:rsid w:val="009F5656"/>
    <w:rsid w:val="009F56B1"/>
    <w:rsid w:val="009F57BC"/>
    <w:rsid w:val="009F57F1"/>
    <w:rsid w:val="009F58A7"/>
    <w:rsid w:val="009F595C"/>
    <w:rsid w:val="009F5A1F"/>
    <w:rsid w:val="009F5A84"/>
    <w:rsid w:val="009F5A8E"/>
    <w:rsid w:val="009F5A97"/>
    <w:rsid w:val="009F5AF0"/>
    <w:rsid w:val="009F5AFC"/>
    <w:rsid w:val="009F5BB0"/>
    <w:rsid w:val="009F5BC8"/>
    <w:rsid w:val="009F5C78"/>
    <w:rsid w:val="009F5D1A"/>
    <w:rsid w:val="009F5DCB"/>
    <w:rsid w:val="009F5E34"/>
    <w:rsid w:val="009F5E5A"/>
    <w:rsid w:val="009F5EA4"/>
    <w:rsid w:val="009F5EC1"/>
    <w:rsid w:val="009F5F54"/>
    <w:rsid w:val="009F5F76"/>
    <w:rsid w:val="009F5FDE"/>
    <w:rsid w:val="009F6133"/>
    <w:rsid w:val="009F613F"/>
    <w:rsid w:val="009F6185"/>
    <w:rsid w:val="009F625C"/>
    <w:rsid w:val="009F630E"/>
    <w:rsid w:val="009F6320"/>
    <w:rsid w:val="009F63B7"/>
    <w:rsid w:val="009F6527"/>
    <w:rsid w:val="009F6540"/>
    <w:rsid w:val="009F6564"/>
    <w:rsid w:val="009F6570"/>
    <w:rsid w:val="009F66C5"/>
    <w:rsid w:val="009F6773"/>
    <w:rsid w:val="009F6776"/>
    <w:rsid w:val="009F678A"/>
    <w:rsid w:val="009F67DA"/>
    <w:rsid w:val="009F684F"/>
    <w:rsid w:val="009F6867"/>
    <w:rsid w:val="009F686F"/>
    <w:rsid w:val="009F69EF"/>
    <w:rsid w:val="009F6AFA"/>
    <w:rsid w:val="009F6C28"/>
    <w:rsid w:val="009F6CF7"/>
    <w:rsid w:val="009F6D4B"/>
    <w:rsid w:val="009F6E41"/>
    <w:rsid w:val="009F6F3F"/>
    <w:rsid w:val="009F6F67"/>
    <w:rsid w:val="009F722C"/>
    <w:rsid w:val="009F7251"/>
    <w:rsid w:val="009F7440"/>
    <w:rsid w:val="009F7628"/>
    <w:rsid w:val="009F77BC"/>
    <w:rsid w:val="009F7843"/>
    <w:rsid w:val="009F791B"/>
    <w:rsid w:val="009F7AA5"/>
    <w:rsid w:val="009F7C14"/>
    <w:rsid w:val="009F7DF1"/>
    <w:rsid w:val="009F7E8E"/>
    <w:rsid w:val="009F7EEB"/>
    <w:rsid w:val="009F7F66"/>
    <w:rsid w:val="00A00231"/>
    <w:rsid w:val="00A00357"/>
    <w:rsid w:val="00A00368"/>
    <w:rsid w:val="00A00492"/>
    <w:rsid w:val="00A00526"/>
    <w:rsid w:val="00A00590"/>
    <w:rsid w:val="00A0065B"/>
    <w:rsid w:val="00A006DC"/>
    <w:rsid w:val="00A0080B"/>
    <w:rsid w:val="00A00812"/>
    <w:rsid w:val="00A00896"/>
    <w:rsid w:val="00A008B1"/>
    <w:rsid w:val="00A00949"/>
    <w:rsid w:val="00A00AFE"/>
    <w:rsid w:val="00A00B90"/>
    <w:rsid w:val="00A00C18"/>
    <w:rsid w:val="00A00D10"/>
    <w:rsid w:val="00A00D9B"/>
    <w:rsid w:val="00A00DD3"/>
    <w:rsid w:val="00A00E10"/>
    <w:rsid w:val="00A00EDD"/>
    <w:rsid w:val="00A00F07"/>
    <w:rsid w:val="00A01004"/>
    <w:rsid w:val="00A010F6"/>
    <w:rsid w:val="00A0110A"/>
    <w:rsid w:val="00A01159"/>
    <w:rsid w:val="00A01263"/>
    <w:rsid w:val="00A01331"/>
    <w:rsid w:val="00A013EA"/>
    <w:rsid w:val="00A0153C"/>
    <w:rsid w:val="00A01555"/>
    <w:rsid w:val="00A016D3"/>
    <w:rsid w:val="00A01716"/>
    <w:rsid w:val="00A01786"/>
    <w:rsid w:val="00A017FE"/>
    <w:rsid w:val="00A01805"/>
    <w:rsid w:val="00A01885"/>
    <w:rsid w:val="00A01893"/>
    <w:rsid w:val="00A01896"/>
    <w:rsid w:val="00A018FF"/>
    <w:rsid w:val="00A0190E"/>
    <w:rsid w:val="00A0193B"/>
    <w:rsid w:val="00A01AD3"/>
    <w:rsid w:val="00A01B05"/>
    <w:rsid w:val="00A01BBF"/>
    <w:rsid w:val="00A01BC8"/>
    <w:rsid w:val="00A01C21"/>
    <w:rsid w:val="00A01F56"/>
    <w:rsid w:val="00A02095"/>
    <w:rsid w:val="00A020CD"/>
    <w:rsid w:val="00A020F7"/>
    <w:rsid w:val="00A02111"/>
    <w:rsid w:val="00A021B3"/>
    <w:rsid w:val="00A021D5"/>
    <w:rsid w:val="00A021D7"/>
    <w:rsid w:val="00A02385"/>
    <w:rsid w:val="00A024E2"/>
    <w:rsid w:val="00A0251D"/>
    <w:rsid w:val="00A02698"/>
    <w:rsid w:val="00A02730"/>
    <w:rsid w:val="00A028E1"/>
    <w:rsid w:val="00A028F2"/>
    <w:rsid w:val="00A02965"/>
    <w:rsid w:val="00A02A7E"/>
    <w:rsid w:val="00A02BE3"/>
    <w:rsid w:val="00A02C31"/>
    <w:rsid w:val="00A02C50"/>
    <w:rsid w:val="00A02D2B"/>
    <w:rsid w:val="00A02DEA"/>
    <w:rsid w:val="00A02E55"/>
    <w:rsid w:val="00A02E9F"/>
    <w:rsid w:val="00A02EF6"/>
    <w:rsid w:val="00A02F52"/>
    <w:rsid w:val="00A02FE1"/>
    <w:rsid w:val="00A03071"/>
    <w:rsid w:val="00A03147"/>
    <w:rsid w:val="00A031E9"/>
    <w:rsid w:val="00A0329C"/>
    <w:rsid w:val="00A032C8"/>
    <w:rsid w:val="00A032EC"/>
    <w:rsid w:val="00A032FD"/>
    <w:rsid w:val="00A033C6"/>
    <w:rsid w:val="00A033E4"/>
    <w:rsid w:val="00A034F2"/>
    <w:rsid w:val="00A03521"/>
    <w:rsid w:val="00A0363A"/>
    <w:rsid w:val="00A0378F"/>
    <w:rsid w:val="00A038AD"/>
    <w:rsid w:val="00A03904"/>
    <w:rsid w:val="00A039DA"/>
    <w:rsid w:val="00A03B5F"/>
    <w:rsid w:val="00A03BB0"/>
    <w:rsid w:val="00A03CE5"/>
    <w:rsid w:val="00A03D7B"/>
    <w:rsid w:val="00A03F53"/>
    <w:rsid w:val="00A04014"/>
    <w:rsid w:val="00A040FA"/>
    <w:rsid w:val="00A0410D"/>
    <w:rsid w:val="00A041E7"/>
    <w:rsid w:val="00A04336"/>
    <w:rsid w:val="00A043B3"/>
    <w:rsid w:val="00A04434"/>
    <w:rsid w:val="00A04475"/>
    <w:rsid w:val="00A044CD"/>
    <w:rsid w:val="00A04557"/>
    <w:rsid w:val="00A0455F"/>
    <w:rsid w:val="00A0464E"/>
    <w:rsid w:val="00A047C0"/>
    <w:rsid w:val="00A0482D"/>
    <w:rsid w:val="00A04AEE"/>
    <w:rsid w:val="00A04EF1"/>
    <w:rsid w:val="00A05131"/>
    <w:rsid w:val="00A051E6"/>
    <w:rsid w:val="00A053BC"/>
    <w:rsid w:val="00A05548"/>
    <w:rsid w:val="00A055E0"/>
    <w:rsid w:val="00A05781"/>
    <w:rsid w:val="00A057DF"/>
    <w:rsid w:val="00A05929"/>
    <w:rsid w:val="00A05977"/>
    <w:rsid w:val="00A05BE4"/>
    <w:rsid w:val="00A05CF1"/>
    <w:rsid w:val="00A05CF8"/>
    <w:rsid w:val="00A05D61"/>
    <w:rsid w:val="00A05D63"/>
    <w:rsid w:val="00A05DF2"/>
    <w:rsid w:val="00A05E2D"/>
    <w:rsid w:val="00A05E63"/>
    <w:rsid w:val="00A05F09"/>
    <w:rsid w:val="00A05F62"/>
    <w:rsid w:val="00A05F8B"/>
    <w:rsid w:val="00A0603B"/>
    <w:rsid w:val="00A060C5"/>
    <w:rsid w:val="00A06339"/>
    <w:rsid w:val="00A0645E"/>
    <w:rsid w:val="00A0668B"/>
    <w:rsid w:val="00A06713"/>
    <w:rsid w:val="00A068C8"/>
    <w:rsid w:val="00A06A9B"/>
    <w:rsid w:val="00A06AC8"/>
    <w:rsid w:val="00A06BBA"/>
    <w:rsid w:val="00A06C23"/>
    <w:rsid w:val="00A06C51"/>
    <w:rsid w:val="00A06CC3"/>
    <w:rsid w:val="00A06CD2"/>
    <w:rsid w:val="00A06D96"/>
    <w:rsid w:val="00A06DB9"/>
    <w:rsid w:val="00A06F30"/>
    <w:rsid w:val="00A06FD3"/>
    <w:rsid w:val="00A0706A"/>
    <w:rsid w:val="00A07085"/>
    <w:rsid w:val="00A070C2"/>
    <w:rsid w:val="00A07416"/>
    <w:rsid w:val="00A075C4"/>
    <w:rsid w:val="00A07605"/>
    <w:rsid w:val="00A077BD"/>
    <w:rsid w:val="00A07919"/>
    <w:rsid w:val="00A0797D"/>
    <w:rsid w:val="00A07B1A"/>
    <w:rsid w:val="00A07BA5"/>
    <w:rsid w:val="00A07D29"/>
    <w:rsid w:val="00A07E76"/>
    <w:rsid w:val="00A07F8D"/>
    <w:rsid w:val="00A07FF8"/>
    <w:rsid w:val="00A10002"/>
    <w:rsid w:val="00A1003E"/>
    <w:rsid w:val="00A100E3"/>
    <w:rsid w:val="00A1032B"/>
    <w:rsid w:val="00A104D3"/>
    <w:rsid w:val="00A10506"/>
    <w:rsid w:val="00A1053C"/>
    <w:rsid w:val="00A10553"/>
    <w:rsid w:val="00A105A7"/>
    <w:rsid w:val="00A10631"/>
    <w:rsid w:val="00A10686"/>
    <w:rsid w:val="00A1074E"/>
    <w:rsid w:val="00A1083C"/>
    <w:rsid w:val="00A108EC"/>
    <w:rsid w:val="00A1099F"/>
    <w:rsid w:val="00A109D9"/>
    <w:rsid w:val="00A10AA2"/>
    <w:rsid w:val="00A10B32"/>
    <w:rsid w:val="00A10B61"/>
    <w:rsid w:val="00A10DB4"/>
    <w:rsid w:val="00A10E40"/>
    <w:rsid w:val="00A10E71"/>
    <w:rsid w:val="00A10F6D"/>
    <w:rsid w:val="00A1103A"/>
    <w:rsid w:val="00A112B9"/>
    <w:rsid w:val="00A1134C"/>
    <w:rsid w:val="00A114B1"/>
    <w:rsid w:val="00A114D0"/>
    <w:rsid w:val="00A115CF"/>
    <w:rsid w:val="00A115D3"/>
    <w:rsid w:val="00A1171C"/>
    <w:rsid w:val="00A1173D"/>
    <w:rsid w:val="00A117E3"/>
    <w:rsid w:val="00A11934"/>
    <w:rsid w:val="00A119EA"/>
    <w:rsid w:val="00A11A7B"/>
    <w:rsid w:val="00A11B15"/>
    <w:rsid w:val="00A11C6B"/>
    <w:rsid w:val="00A11CB9"/>
    <w:rsid w:val="00A11DD3"/>
    <w:rsid w:val="00A11E46"/>
    <w:rsid w:val="00A12006"/>
    <w:rsid w:val="00A1206A"/>
    <w:rsid w:val="00A120AF"/>
    <w:rsid w:val="00A1213C"/>
    <w:rsid w:val="00A12313"/>
    <w:rsid w:val="00A12337"/>
    <w:rsid w:val="00A123DF"/>
    <w:rsid w:val="00A1271A"/>
    <w:rsid w:val="00A12730"/>
    <w:rsid w:val="00A12754"/>
    <w:rsid w:val="00A1276D"/>
    <w:rsid w:val="00A127A2"/>
    <w:rsid w:val="00A12800"/>
    <w:rsid w:val="00A1293F"/>
    <w:rsid w:val="00A12AED"/>
    <w:rsid w:val="00A12C51"/>
    <w:rsid w:val="00A12C79"/>
    <w:rsid w:val="00A12CBF"/>
    <w:rsid w:val="00A12CCD"/>
    <w:rsid w:val="00A12CF9"/>
    <w:rsid w:val="00A12D0C"/>
    <w:rsid w:val="00A12D7D"/>
    <w:rsid w:val="00A12DDE"/>
    <w:rsid w:val="00A12E4E"/>
    <w:rsid w:val="00A1318C"/>
    <w:rsid w:val="00A132A2"/>
    <w:rsid w:val="00A133CB"/>
    <w:rsid w:val="00A133F8"/>
    <w:rsid w:val="00A13421"/>
    <w:rsid w:val="00A1346A"/>
    <w:rsid w:val="00A134DF"/>
    <w:rsid w:val="00A13506"/>
    <w:rsid w:val="00A1378C"/>
    <w:rsid w:val="00A139E6"/>
    <w:rsid w:val="00A13A1A"/>
    <w:rsid w:val="00A13AC3"/>
    <w:rsid w:val="00A13B98"/>
    <w:rsid w:val="00A13C07"/>
    <w:rsid w:val="00A13CA4"/>
    <w:rsid w:val="00A13CBC"/>
    <w:rsid w:val="00A13D6F"/>
    <w:rsid w:val="00A13D7B"/>
    <w:rsid w:val="00A13DF0"/>
    <w:rsid w:val="00A13E00"/>
    <w:rsid w:val="00A13E08"/>
    <w:rsid w:val="00A13E48"/>
    <w:rsid w:val="00A13E66"/>
    <w:rsid w:val="00A13E89"/>
    <w:rsid w:val="00A13E94"/>
    <w:rsid w:val="00A13F32"/>
    <w:rsid w:val="00A1404F"/>
    <w:rsid w:val="00A140DB"/>
    <w:rsid w:val="00A14283"/>
    <w:rsid w:val="00A142DC"/>
    <w:rsid w:val="00A14319"/>
    <w:rsid w:val="00A1442C"/>
    <w:rsid w:val="00A144B4"/>
    <w:rsid w:val="00A144FC"/>
    <w:rsid w:val="00A14586"/>
    <w:rsid w:val="00A145CF"/>
    <w:rsid w:val="00A14642"/>
    <w:rsid w:val="00A146B0"/>
    <w:rsid w:val="00A1471C"/>
    <w:rsid w:val="00A1478C"/>
    <w:rsid w:val="00A14801"/>
    <w:rsid w:val="00A14819"/>
    <w:rsid w:val="00A148A7"/>
    <w:rsid w:val="00A14A77"/>
    <w:rsid w:val="00A14A83"/>
    <w:rsid w:val="00A14C27"/>
    <w:rsid w:val="00A14C46"/>
    <w:rsid w:val="00A14CC2"/>
    <w:rsid w:val="00A14D51"/>
    <w:rsid w:val="00A14E4D"/>
    <w:rsid w:val="00A14ECC"/>
    <w:rsid w:val="00A14F89"/>
    <w:rsid w:val="00A14F8E"/>
    <w:rsid w:val="00A15021"/>
    <w:rsid w:val="00A150BF"/>
    <w:rsid w:val="00A151D4"/>
    <w:rsid w:val="00A15259"/>
    <w:rsid w:val="00A1530F"/>
    <w:rsid w:val="00A1532E"/>
    <w:rsid w:val="00A15334"/>
    <w:rsid w:val="00A15416"/>
    <w:rsid w:val="00A15461"/>
    <w:rsid w:val="00A1556A"/>
    <w:rsid w:val="00A1561F"/>
    <w:rsid w:val="00A1568E"/>
    <w:rsid w:val="00A15740"/>
    <w:rsid w:val="00A1579C"/>
    <w:rsid w:val="00A157DA"/>
    <w:rsid w:val="00A158AA"/>
    <w:rsid w:val="00A159DC"/>
    <w:rsid w:val="00A15A81"/>
    <w:rsid w:val="00A15B9E"/>
    <w:rsid w:val="00A15C6D"/>
    <w:rsid w:val="00A15D4E"/>
    <w:rsid w:val="00A15DE4"/>
    <w:rsid w:val="00A15F70"/>
    <w:rsid w:val="00A15FF5"/>
    <w:rsid w:val="00A16202"/>
    <w:rsid w:val="00A162AD"/>
    <w:rsid w:val="00A162BA"/>
    <w:rsid w:val="00A1633B"/>
    <w:rsid w:val="00A1634C"/>
    <w:rsid w:val="00A165EB"/>
    <w:rsid w:val="00A16652"/>
    <w:rsid w:val="00A16669"/>
    <w:rsid w:val="00A166FF"/>
    <w:rsid w:val="00A16840"/>
    <w:rsid w:val="00A16A6E"/>
    <w:rsid w:val="00A16ACF"/>
    <w:rsid w:val="00A16B05"/>
    <w:rsid w:val="00A16B76"/>
    <w:rsid w:val="00A16B7C"/>
    <w:rsid w:val="00A16B86"/>
    <w:rsid w:val="00A16C0E"/>
    <w:rsid w:val="00A16C42"/>
    <w:rsid w:val="00A16D05"/>
    <w:rsid w:val="00A16D32"/>
    <w:rsid w:val="00A16DCE"/>
    <w:rsid w:val="00A16DD5"/>
    <w:rsid w:val="00A16FD0"/>
    <w:rsid w:val="00A17310"/>
    <w:rsid w:val="00A173D6"/>
    <w:rsid w:val="00A174C8"/>
    <w:rsid w:val="00A1753F"/>
    <w:rsid w:val="00A179B7"/>
    <w:rsid w:val="00A179CF"/>
    <w:rsid w:val="00A179E4"/>
    <w:rsid w:val="00A17B33"/>
    <w:rsid w:val="00A17C4E"/>
    <w:rsid w:val="00A17C64"/>
    <w:rsid w:val="00A17D8A"/>
    <w:rsid w:val="00A17E37"/>
    <w:rsid w:val="00A17EBD"/>
    <w:rsid w:val="00A17EEC"/>
    <w:rsid w:val="00A17F35"/>
    <w:rsid w:val="00A200C3"/>
    <w:rsid w:val="00A20106"/>
    <w:rsid w:val="00A20166"/>
    <w:rsid w:val="00A2020F"/>
    <w:rsid w:val="00A2024F"/>
    <w:rsid w:val="00A20287"/>
    <w:rsid w:val="00A20436"/>
    <w:rsid w:val="00A20441"/>
    <w:rsid w:val="00A204E3"/>
    <w:rsid w:val="00A2050D"/>
    <w:rsid w:val="00A20713"/>
    <w:rsid w:val="00A20714"/>
    <w:rsid w:val="00A20718"/>
    <w:rsid w:val="00A20756"/>
    <w:rsid w:val="00A2079F"/>
    <w:rsid w:val="00A2098F"/>
    <w:rsid w:val="00A20B12"/>
    <w:rsid w:val="00A20E75"/>
    <w:rsid w:val="00A20ECB"/>
    <w:rsid w:val="00A20F3A"/>
    <w:rsid w:val="00A20FA6"/>
    <w:rsid w:val="00A20FC6"/>
    <w:rsid w:val="00A20FFA"/>
    <w:rsid w:val="00A2106D"/>
    <w:rsid w:val="00A21107"/>
    <w:rsid w:val="00A21119"/>
    <w:rsid w:val="00A2113B"/>
    <w:rsid w:val="00A211B6"/>
    <w:rsid w:val="00A2120E"/>
    <w:rsid w:val="00A2154A"/>
    <w:rsid w:val="00A21577"/>
    <w:rsid w:val="00A21593"/>
    <w:rsid w:val="00A217EC"/>
    <w:rsid w:val="00A21A6A"/>
    <w:rsid w:val="00A21AB0"/>
    <w:rsid w:val="00A21B8A"/>
    <w:rsid w:val="00A21C8A"/>
    <w:rsid w:val="00A21CED"/>
    <w:rsid w:val="00A21D71"/>
    <w:rsid w:val="00A21D80"/>
    <w:rsid w:val="00A21F2E"/>
    <w:rsid w:val="00A2204F"/>
    <w:rsid w:val="00A22271"/>
    <w:rsid w:val="00A2235F"/>
    <w:rsid w:val="00A22454"/>
    <w:rsid w:val="00A225DC"/>
    <w:rsid w:val="00A225EE"/>
    <w:rsid w:val="00A22664"/>
    <w:rsid w:val="00A226ED"/>
    <w:rsid w:val="00A229B9"/>
    <w:rsid w:val="00A22A0F"/>
    <w:rsid w:val="00A22AFE"/>
    <w:rsid w:val="00A22BAF"/>
    <w:rsid w:val="00A22BBA"/>
    <w:rsid w:val="00A22C93"/>
    <w:rsid w:val="00A22D07"/>
    <w:rsid w:val="00A22D71"/>
    <w:rsid w:val="00A22E11"/>
    <w:rsid w:val="00A22EBA"/>
    <w:rsid w:val="00A22EC9"/>
    <w:rsid w:val="00A22EEE"/>
    <w:rsid w:val="00A22F01"/>
    <w:rsid w:val="00A22F80"/>
    <w:rsid w:val="00A2300C"/>
    <w:rsid w:val="00A23045"/>
    <w:rsid w:val="00A230A4"/>
    <w:rsid w:val="00A230DD"/>
    <w:rsid w:val="00A2330B"/>
    <w:rsid w:val="00A2331A"/>
    <w:rsid w:val="00A233EA"/>
    <w:rsid w:val="00A23406"/>
    <w:rsid w:val="00A23487"/>
    <w:rsid w:val="00A234CA"/>
    <w:rsid w:val="00A234EA"/>
    <w:rsid w:val="00A235ED"/>
    <w:rsid w:val="00A23716"/>
    <w:rsid w:val="00A23736"/>
    <w:rsid w:val="00A237D9"/>
    <w:rsid w:val="00A2385E"/>
    <w:rsid w:val="00A2389F"/>
    <w:rsid w:val="00A238D6"/>
    <w:rsid w:val="00A23966"/>
    <w:rsid w:val="00A23A02"/>
    <w:rsid w:val="00A23AAA"/>
    <w:rsid w:val="00A23AB5"/>
    <w:rsid w:val="00A23B29"/>
    <w:rsid w:val="00A23B88"/>
    <w:rsid w:val="00A23D27"/>
    <w:rsid w:val="00A23DE6"/>
    <w:rsid w:val="00A23ED9"/>
    <w:rsid w:val="00A23F72"/>
    <w:rsid w:val="00A24379"/>
    <w:rsid w:val="00A244A7"/>
    <w:rsid w:val="00A244C5"/>
    <w:rsid w:val="00A2450D"/>
    <w:rsid w:val="00A24537"/>
    <w:rsid w:val="00A2455D"/>
    <w:rsid w:val="00A2482E"/>
    <w:rsid w:val="00A24860"/>
    <w:rsid w:val="00A24AFA"/>
    <w:rsid w:val="00A24B34"/>
    <w:rsid w:val="00A24C21"/>
    <w:rsid w:val="00A24CF3"/>
    <w:rsid w:val="00A24D50"/>
    <w:rsid w:val="00A24DC4"/>
    <w:rsid w:val="00A24DD8"/>
    <w:rsid w:val="00A24EFA"/>
    <w:rsid w:val="00A24FDA"/>
    <w:rsid w:val="00A25244"/>
    <w:rsid w:val="00A25452"/>
    <w:rsid w:val="00A254CD"/>
    <w:rsid w:val="00A25596"/>
    <w:rsid w:val="00A2568B"/>
    <w:rsid w:val="00A2570F"/>
    <w:rsid w:val="00A258EA"/>
    <w:rsid w:val="00A25968"/>
    <w:rsid w:val="00A25A63"/>
    <w:rsid w:val="00A25AD7"/>
    <w:rsid w:val="00A25C09"/>
    <w:rsid w:val="00A25D0F"/>
    <w:rsid w:val="00A25DC9"/>
    <w:rsid w:val="00A25E33"/>
    <w:rsid w:val="00A25E36"/>
    <w:rsid w:val="00A25E80"/>
    <w:rsid w:val="00A25ECF"/>
    <w:rsid w:val="00A26004"/>
    <w:rsid w:val="00A26024"/>
    <w:rsid w:val="00A26117"/>
    <w:rsid w:val="00A261D2"/>
    <w:rsid w:val="00A261E3"/>
    <w:rsid w:val="00A263DA"/>
    <w:rsid w:val="00A263F6"/>
    <w:rsid w:val="00A26433"/>
    <w:rsid w:val="00A2656B"/>
    <w:rsid w:val="00A265C7"/>
    <w:rsid w:val="00A265D7"/>
    <w:rsid w:val="00A26622"/>
    <w:rsid w:val="00A267A1"/>
    <w:rsid w:val="00A26876"/>
    <w:rsid w:val="00A2694A"/>
    <w:rsid w:val="00A26A07"/>
    <w:rsid w:val="00A26AA2"/>
    <w:rsid w:val="00A26B66"/>
    <w:rsid w:val="00A26C1F"/>
    <w:rsid w:val="00A26C2D"/>
    <w:rsid w:val="00A26DF5"/>
    <w:rsid w:val="00A26ED2"/>
    <w:rsid w:val="00A26F43"/>
    <w:rsid w:val="00A27001"/>
    <w:rsid w:val="00A27150"/>
    <w:rsid w:val="00A2717F"/>
    <w:rsid w:val="00A271B1"/>
    <w:rsid w:val="00A272B4"/>
    <w:rsid w:val="00A273B9"/>
    <w:rsid w:val="00A273BB"/>
    <w:rsid w:val="00A273DE"/>
    <w:rsid w:val="00A273FF"/>
    <w:rsid w:val="00A27573"/>
    <w:rsid w:val="00A275E0"/>
    <w:rsid w:val="00A2760B"/>
    <w:rsid w:val="00A2763A"/>
    <w:rsid w:val="00A2779A"/>
    <w:rsid w:val="00A27820"/>
    <w:rsid w:val="00A278BF"/>
    <w:rsid w:val="00A27978"/>
    <w:rsid w:val="00A279E0"/>
    <w:rsid w:val="00A27B36"/>
    <w:rsid w:val="00A27B80"/>
    <w:rsid w:val="00A27C1E"/>
    <w:rsid w:val="00A27C79"/>
    <w:rsid w:val="00A27D30"/>
    <w:rsid w:val="00A27D47"/>
    <w:rsid w:val="00A27E95"/>
    <w:rsid w:val="00A27F04"/>
    <w:rsid w:val="00A3008A"/>
    <w:rsid w:val="00A3031A"/>
    <w:rsid w:val="00A30426"/>
    <w:rsid w:val="00A3063C"/>
    <w:rsid w:val="00A306EA"/>
    <w:rsid w:val="00A307B8"/>
    <w:rsid w:val="00A30826"/>
    <w:rsid w:val="00A3082E"/>
    <w:rsid w:val="00A308E6"/>
    <w:rsid w:val="00A30A6C"/>
    <w:rsid w:val="00A30A8B"/>
    <w:rsid w:val="00A30A93"/>
    <w:rsid w:val="00A30B3E"/>
    <w:rsid w:val="00A30B93"/>
    <w:rsid w:val="00A30B9F"/>
    <w:rsid w:val="00A30C9B"/>
    <w:rsid w:val="00A30CEC"/>
    <w:rsid w:val="00A30D34"/>
    <w:rsid w:val="00A30D4E"/>
    <w:rsid w:val="00A30D60"/>
    <w:rsid w:val="00A30D68"/>
    <w:rsid w:val="00A30DA3"/>
    <w:rsid w:val="00A30E10"/>
    <w:rsid w:val="00A30E19"/>
    <w:rsid w:val="00A30EA3"/>
    <w:rsid w:val="00A30F24"/>
    <w:rsid w:val="00A31008"/>
    <w:rsid w:val="00A31103"/>
    <w:rsid w:val="00A312D1"/>
    <w:rsid w:val="00A314EF"/>
    <w:rsid w:val="00A31537"/>
    <w:rsid w:val="00A31696"/>
    <w:rsid w:val="00A3178B"/>
    <w:rsid w:val="00A31819"/>
    <w:rsid w:val="00A31870"/>
    <w:rsid w:val="00A31895"/>
    <w:rsid w:val="00A31A50"/>
    <w:rsid w:val="00A31A62"/>
    <w:rsid w:val="00A31A68"/>
    <w:rsid w:val="00A31BFE"/>
    <w:rsid w:val="00A31C55"/>
    <w:rsid w:val="00A31D3D"/>
    <w:rsid w:val="00A31DBF"/>
    <w:rsid w:val="00A31E6B"/>
    <w:rsid w:val="00A31E9D"/>
    <w:rsid w:val="00A31F93"/>
    <w:rsid w:val="00A31FC0"/>
    <w:rsid w:val="00A320CE"/>
    <w:rsid w:val="00A321AA"/>
    <w:rsid w:val="00A321CB"/>
    <w:rsid w:val="00A32213"/>
    <w:rsid w:val="00A3223B"/>
    <w:rsid w:val="00A322C2"/>
    <w:rsid w:val="00A323A8"/>
    <w:rsid w:val="00A32436"/>
    <w:rsid w:val="00A32462"/>
    <w:rsid w:val="00A32481"/>
    <w:rsid w:val="00A324E9"/>
    <w:rsid w:val="00A32536"/>
    <w:rsid w:val="00A3264B"/>
    <w:rsid w:val="00A326C0"/>
    <w:rsid w:val="00A326DD"/>
    <w:rsid w:val="00A326FE"/>
    <w:rsid w:val="00A3272F"/>
    <w:rsid w:val="00A3288C"/>
    <w:rsid w:val="00A32952"/>
    <w:rsid w:val="00A32970"/>
    <w:rsid w:val="00A3299E"/>
    <w:rsid w:val="00A329B6"/>
    <w:rsid w:val="00A32AA6"/>
    <w:rsid w:val="00A32BE4"/>
    <w:rsid w:val="00A32C01"/>
    <w:rsid w:val="00A32D7C"/>
    <w:rsid w:val="00A32D96"/>
    <w:rsid w:val="00A32DA8"/>
    <w:rsid w:val="00A32E40"/>
    <w:rsid w:val="00A32E77"/>
    <w:rsid w:val="00A32F73"/>
    <w:rsid w:val="00A33024"/>
    <w:rsid w:val="00A3326E"/>
    <w:rsid w:val="00A3336C"/>
    <w:rsid w:val="00A33406"/>
    <w:rsid w:val="00A334C5"/>
    <w:rsid w:val="00A33592"/>
    <w:rsid w:val="00A3359B"/>
    <w:rsid w:val="00A335B3"/>
    <w:rsid w:val="00A335B9"/>
    <w:rsid w:val="00A33646"/>
    <w:rsid w:val="00A33716"/>
    <w:rsid w:val="00A337C1"/>
    <w:rsid w:val="00A33856"/>
    <w:rsid w:val="00A33878"/>
    <w:rsid w:val="00A339BA"/>
    <w:rsid w:val="00A33B68"/>
    <w:rsid w:val="00A33DAD"/>
    <w:rsid w:val="00A33F84"/>
    <w:rsid w:val="00A34078"/>
    <w:rsid w:val="00A34263"/>
    <w:rsid w:val="00A34272"/>
    <w:rsid w:val="00A3432C"/>
    <w:rsid w:val="00A34371"/>
    <w:rsid w:val="00A34373"/>
    <w:rsid w:val="00A34397"/>
    <w:rsid w:val="00A34786"/>
    <w:rsid w:val="00A34870"/>
    <w:rsid w:val="00A34885"/>
    <w:rsid w:val="00A3498F"/>
    <w:rsid w:val="00A3499E"/>
    <w:rsid w:val="00A349A0"/>
    <w:rsid w:val="00A349C9"/>
    <w:rsid w:val="00A34B95"/>
    <w:rsid w:val="00A34CC8"/>
    <w:rsid w:val="00A34D89"/>
    <w:rsid w:val="00A34DEE"/>
    <w:rsid w:val="00A34EBC"/>
    <w:rsid w:val="00A34F2A"/>
    <w:rsid w:val="00A34FEC"/>
    <w:rsid w:val="00A3500E"/>
    <w:rsid w:val="00A35097"/>
    <w:rsid w:val="00A350E0"/>
    <w:rsid w:val="00A351CE"/>
    <w:rsid w:val="00A3534C"/>
    <w:rsid w:val="00A35357"/>
    <w:rsid w:val="00A35371"/>
    <w:rsid w:val="00A3538F"/>
    <w:rsid w:val="00A353C7"/>
    <w:rsid w:val="00A35418"/>
    <w:rsid w:val="00A35427"/>
    <w:rsid w:val="00A35455"/>
    <w:rsid w:val="00A35498"/>
    <w:rsid w:val="00A3558E"/>
    <w:rsid w:val="00A355C6"/>
    <w:rsid w:val="00A3563F"/>
    <w:rsid w:val="00A35749"/>
    <w:rsid w:val="00A358CF"/>
    <w:rsid w:val="00A3596B"/>
    <w:rsid w:val="00A35A47"/>
    <w:rsid w:val="00A35A5D"/>
    <w:rsid w:val="00A35A5F"/>
    <w:rsid w:val="00A35AB5"/>
    <w:rsid w:val="00A35D3F"/>
    <w:rsid w:val="00A35D74"/>
    <w:rsid w:val="00A35EA9"/>
    <w:rsid w:val="00A35F9F"/>
    <w:rsid w:val="00A36145"/>
    <w:rsid w:val="00A36167"/>
    <w:rsid w:val="00A36261"/>
    <w:rsid w:val="00A36265"/>
    <w:rsid w:val="00A3626E"/>
    <w:rsid w:val="00A362E3"/>
    <w:rsid w:val="00A3634D"/>
    <w:rsid w:val="00A364C4"/>
    <w:rsid w:val="00A36531"/>
    <w:rsid w:val="00A3658D"/>
    <w:rsid w:val="00A365E5"/>
    <w:rsid w:val="00A3669D"/>
    <w:rsid w:val="00A3677C"/>
    <w:rsid w:val="00A36848"/>
    <w:rsid w:val="00A368A7"/>
    <w:rsid w:val="00A36947"/>
    <w:rsid w:val="00A36954"/>
    <w:rsid w:val="00A36AA9"/>
    <w:rsid w:val="00A36BBE"/>
    <w:rsid w:val="00A36C4D"/>
    <w:rsid w:val="00A36C6C"/>
    <w:rsid w:val="00A36D4F"/>
    <w:rsid w:val="00A36DC3"/>
    <w:rsid w:val="00A36F11"/>
    <w:rsid w:val="00A37076"/>
    <w:rsid w:val="00A37079"/>
    <w:rsid w:val="00A37395"/>
    <w:rsid w:val="00A37436"/>
    <w:rsid w:val="00A37487"/>
    <w:rsid w:val="00A3759B"/>
    <w:rsid w:val="00A37620"/>
    <w:rsid w:val="00A376C2"/>
    <w:rsid w:val="00A3778F"/>
    <w:rsid w:val="00A377D1"/>
    <w:rsid w:val="00A377DE"/>
    <w:rsid w:val="00A37900"/>
    <w:rsid w:val="00A379AD"/>
    <w:rsid w:val="00A37B7A"/>
    <w:rsid w:val="00A37C2D"/>
    <w:rsid w:val="00A37C76"/>
    <w:rsid w:val="00A37CB0"/>
    <w:rsid w:val="00A37D71"/>
    <w:rsid w:val="00A37DA8"/>
    <w:rsid w:val="00A37DD5"/>
    <w:rsid w:val="00A37E59"/>
    <w:rsid w:val="00A37F19"/>
    <w:rsid w:val="00A40053"/>
    <w:rsid w:val="00A4010F"/>
    <w:rsid w:val="00A40146"/>
    <w:rsid w:val="00A4014C"/>
    <w:rsid w:val="00A40160"/>
    <w:rsid w:val="00A401AE"/>
    <w:rsid w:val="00A4027D"/>
    <w:rsid w:val="00A402E9"/>
    <w:rsid w:val="00A403ED"/>
    <w:rsid w:val="00A4045D"/>
    <w:rsid w:val="00A404BF"/>
    <w:rsid w:val="00A4063B"/>
    <w:rsid w:val="00A407ED"/>
    <w:rsid w:val="00A40869"/>
    <w:rsid w:val="00A408A7"/>
    <w:rsid w:val="00A40BC9"/>
    <w:rsid w:val="00A40D49"/>
    <w:rsid w:val="00A40DE7"/>
    <w:rsid w:val="00A40E51"/>
    <w:rsid w:val="00A40E6F"/>
    <w:rsid w:val="00A40FE5"/>
    <w:rsid w:val="00A41043"/>
    <w:rsid w:val="00A41074"/>
    <w:rsid w:val="00A41148"/>
    <w:rsid w:val="00A41241"/>
    <w:rsid w:val="00A4135C"/>
    <w:rsid w:val="00A41389"/>
    <w:rsid w:val="00A414BC"/>
    <w:rsid w:val="00A41506"/>
    <w:rsid w:val="00A416DA"/>
    <w:rsid w:val="00A41774"/>
    <w:rsid w:val="00A417D3"/>
    <w:rsid w:val="00A41812"/>
    <w:rsid w:val="00A41A12"/>
    <w:rsid w:val="00A41B03"/>
    <w:rsid w:val="00A41BA2"/>
    <w:rsid w:val="00A41BF4"/>
    <w:rsid w:val="00A41D5F"/>
    <w:rsid w:val="00A41D8A"/>
    <w:rsid w:val="00A41D99"/>
    <w:rsid w:val="00A41DA9"/>
    <w:rsid w:val="00A420B7"/>
    <w:rsid w:val="00A420BE"/>
    <w:rsid w:val="00A42100"/>
    <w:rsid w:val="00A42101"/>
    <w:rsid w:val="00A4216C"/>
    <w:rsid w:val="00A423B5"/>
    <w:rsid w:val="00A423B8"/>
    <w:rsid w:val="00A42456"/>
    <w:rsid w:val="00A42474"/>
    <w:rsid w:val="00A424BF"/>
    <w:rsid w:val="00A426E0"/>
    <w:rsid w:val="00A42753"/>
    <w:rsid w:val="00A42884"/>
    <w:rsid w:val="00A42ACE"/>
    <w:rsid w:val="00A42AD7"/>
    <w:rsid w:val="00A42BFE"/>
    <w:rsid w:val="00A42C82"/>
    <w:rsid w:val="00A42D80"/>
    <w:rsid w:val="00A42D98"/>
    <w:rsid w:val="00A42D9E"/>
    <w:rsid w:val="00A42E37"/>
    <w:rsid w:val="00A42FF8"/>
    <w:rsid w:val="00A43093"/>
    <w:rsid w:val="00A43388"/>
    <w:rsid w:val="00A4344A"/>
    <w:rsid w:val="00A43455"/>
    <w:rsid w:val="00A434A4"/>
    <w:rsid w:val="00A434DE"/>
    <w:rsid w:val="00A43500"/>
    <w:rsid w:val="00A4350D"/>
    <w:rsid w:val="00A435EA"/>
    <w:rsid w:val="00A436E2"/>
    <w:rsid w:val="00A43751"/>
    <w:rsid w:val="00A4387D"/>
    <w:rsid w:val="00A438CE"/>
    <w:rsid w:val="00A43924"/>
    <w:rsid w:val="00A439C3"/>
    <w:rsid w:val="00A439E0"/>
    <w:rsid w:val="00A43B42"/>
    <w:rsid w:val="00A43C2D"/>
    <w:rsid w:val="00A43C7B"/>
    <w:rsid w:val="00A43CAB"/>
    <w:rsid w:val="00A43FBD"/>
    <w:rsid w:val="00A44010"/>
    <w:rsid w:val="00A4402D"/>
    <w:rsid w:val="00A440F4"/>
    <w:rsid w:val="00A440F8"/>
    <w:rsid w:val="00A44196"/>
    <w:rsid w:val="00A443B8"/>
    <w:rsid w:val="00A444F7"/>
    <w:rsid w:val="00A44552"/>
    <w:rsid w:val="00A4455D"/>
    <w:rsid w:val="00A446B0"/>
    <w:rsid w:val="00A447F7"/>
    <w:rsid w:val="00A44804"/>
    <w:rsid w:val="00A44873"/>
    <w:rsid w:val="00A449F8"/>
    <w:rsid w:val="00A44A22"/>
    <w:rsid w:val="00A44AB5"/>
    <w:rsid w:val="00A44AD7"/>
    <w:rsid w:val="00A44B7E"/>
    <w:rsid w:val="00A44BB4"/>
    <w:rsid w:val="00A44BEF"/>
    <w:rsid w:val="00A44C5F"/>
    <w:rsid w:val="00A44D92"/>
    <w:rsid w:val="00A44EE1"/>
    <w:rsid w:val="00A44F7A"/>
    <w:rsid w:val="00A4501E"/>
    <w:rsid w:val="00A45054"/>
    <w:rsid w:val="00A45420"/>
    <w:rsid w:val="00A45434"/>
    <w:rsid w:val="00A4547F"/>
    <w:rsid w:val="00A455C5"/>
    <w:rsid w:val="00A45647"/>
    <w:rsid w:val="00A45796"/>
    <w:rsid w:val="00A457B7"/>
    <w:rsid w:val="00A457C7"/>
    <w:rsid w:val="00A458B1"/>
    <w:rsid w:val="00A458BE"/>
    <w:rsid w:val="00A4590C"/>
    <w:rsid w:val="00A45969"/>
    <w:rsid w:val="00A45CAD"/>
    <w:rsid w:val="00A45CFE"/>
    <w:rsid w:val="00A45D63"/>
    <w:rsid w:val="00A45E04"/>
    <w:rsid w:val="00A460C4"/>
    <w:rsid w:val="00A460E9"/>
    <w:rsid w:val="00A461D0"/>
    <w:rsid w:val="00A4623F"/>
    <w:rsid w:val="00A46275"/>
    <w:rsid w:val="00A46443"/>
    <w:rsid w:val="00A4653D"/>
    <w:rsid w:val="00A4656E"/>
    <w:rsid w:val="00A4657D"/>
    <w:rsid w:val="00A465D6"/>
    <w:rsid w:val="00A4662B"/>
    <w:rsid w:val="00A4663A"/>
    <w:rsid w:val="00A4668B"/>
    <w:rsid w:val="00A46732"/>
    <w:rsid w:val="00A46737"/>
    <w:rsid w:val="00A46878"/>
    <w:rsid w:val="00A4696A"/>
    <w:rsid w:val="00A46A45"/>
    <w:rsid w:val="00A46A94"/>
    <w:rsid w:val="00A46ACE"/>
    <w:rsid w:val="00A46C4C"/>
    <w:rsid w:val="00A46CDF"/>
    <w:rsid w:val="00A470C4"/>
    <w:rsid w:val="00A470F8"/>
    <w:rsid w:val="00A4715F"/>
    <w:rsid w:val="00A47216"/>
    <w:rsid w:val="00A47273"/>
    <w:rsid w:val="00A4727F"/>
    <w:rsid w:val="00A47415"/>
    <w:rsid w:val="00A4747E"/>
    <w:rsid w:val="00A474E0"/>
    <w:rsid w:val="00A474FD"/>
    <w:rsid w:val="00A47506"/>
    <w:rsid w:val="00A4754B"/>
    <w:rsid w:val="00A47590"/>
    <w:rsid w:val="00A4760C"/>
    <w:rsid w:val="00A47791"/>
    <w:rsid w:val="00A477AD"/>
    <w:rsid w:val="00A477C2"/>
    <w:rsid w:val="00A478C9"/>
    <w:rsid w:val="00A479D8"/>
    <w:rsid w:val="00A47DAA"/>
    <w:rsid w:val="00A47E89"/>
    <w:rsid w:val="00A50095"/>
    <w:rsid w:val="00A5012E"/>
    <w:rsid w:val="00A501FA"/>
    <w:rsid w:val="00A50253"/>
    <w:rsid w:val="00A502CA"/>
    <w:rsid w:val="00A502F0"/>
    <w:rsid w:val="00A5062F"/>
    <w:rsid w:val="00A50668"/>
    <w:rsid w:val="00A506A3"/>
    <w:rsid w:val="00A506B4"/>
    <w:rsid w:val="00A506F0"/>
    <w:rsid w:val="00A506FD"/>
    <w:rsid w:val="00A50701"/>
    <w:rsid w:val="00A50729"/>
    <w:rsid w:val="00A50760"/>
    <w:rsid w:val="00A5085E"/>
    <w:rsid w:val="00A50883"/>
    <w:rsid w:val="00A509AB"/>
    <w:rsid w:val="00A50A1B"/>
    <w:rsid w:val="00A50A69"/>
    <w:rsid w:val="00A50B11"/>
    <w:rsid w:val="00A50BF2"/>
    <w:rsid w:val="00A50C18"/>
    <w:rsid w:val="00A50C9D"/>
    <w:rsid w:val="00A50E8A"/>
    <w:rsid w:val="00A50E97"/>
    <w:rsid w:val="00A50E99"/>
    <w:rsid w:val="00A50EA3"/>
    <w:rsid w:val="00A50F06"/>
    <w:rsid w:val="00A50F32"/>
    <w:rsid w:val="00A50FEC"/>
    <w:rsid w:val="00A51029"/>
    <w:rsid w:val="00A51100"/>
    <w:rsid w:val="00A51143"/>
    <w:rsid w:val="00A5115A"/>
    <w:rsid w:val="00A511EA"/>
    <w:rsid w:val="00A511F3"/>
    <w:rsid w:val="00A5127D"/>
    <w:rsid w:val="00A512C5"/>
    <w:rsid w:val="00A51305"/>
    <w:rsid w:val="00A5131D"/>
    <w:rsid w:val="00A5137D"/>
    <w:rsid w:val="00A513C2"/>
    <w:rsid w:val="00A513D0"/>
    <w:rsid w:val="00A51454"/>
    <w:rsid w:val="00A5151A"/>
    <w:rsid w:val="00A515F7"/>
    <w:rsid w:val="00A51739"/>
    <w:rsid w:val="00A517FC"/>
    <w:rsid w:val="00A519A6"/>
    <w:rsid w:val="00A519EC"/>
    <w:rsid w:val="00A51A41"/>
    <w:rsid w:val="00A51A88"/>
    <w:rsid w:val="00A51B21"/>
    <w:rsid w:val="00A51B35"/>
    <w:rsid w:val="00A51D39"/>
    <w:rsid w:val="00A51DBA"/>
    <w:rsid w:val="00A51DD3"/>
    <w:rsid w:val="00A51F96"/>
    <w:rsid w:val="00A52014"/>
    <w:rsid w:val="00A52060"/>
    <w:rsid w:val="00A52067"/>
    <w:rsid w:val="00A520B6"/>
    <w:rsid w:val="00A520D7"/>
    <w:rsid w:val="00A52163"/>
    <w:rsid w:val="00A5223F"/>
    <w:rsid w:val="00A52266"/>
    <w:rsid w:val="00A5229F"/>
    <w:rsid w:val="00A52352"/>
    <w:rsid w:val="00A52359"/>
    <w:rsid w:val="00A52568"/>
    <w:rsid w:val="00A52674"/>
    <w:rsid w:val="00A526E2"/>
    <w:rsid w:val="00A5277F"/>
    <w:rsid w:val="00A52856"/>
    <w:rsid w:val="00A52873"/>
    <w:rsid w:val="00A529FA"/>
    <w:rsid w:val="00A52B68"/>
    <w:rsid w:val="00A52CEE"/>
    <w:rsid w:val="00A52D4F"/>
    <w:rsid w:val="00A52E0F"/>
    <w:rsid w:val="00A52E2B"/>
    <w:rsid w:val="00A52E97"/>
    <w:rsid w:val="00A5305D"/>
    <w:rsid w:val="00A530CA"/>
    <w:rsid w:val="00A53454"/>
    <w:rsid w:val="00A534A7"/>
    <w:rsid w:val="00A534EC"/>
    <w:rsid w:val="00A53685"/>
    <w:rsid w:val="00A53706"/>
    <w:rsid w:val="00A537E2"/>
    <w:rsid w:val="00A53858"/>
    <w:rsid w:val="00A538C9"/>
    <w:rsid w:val="00A53990"/>
    <w:rsid w:val="00A539BD"/>
    <w:rsid w:val="00A53A80"/>
    <w:rsid w:val="00A53B5E"/>
    <w:rsid w:val="00A53CF9"/>
    <w:rsid w:val="00A53CFA"/>
    <w:rsid w:val="00A53D00"/>
    <w:rsid w:val="00A53DAB"/>
    <w:rsid w:val="00A53F7F"/>
    <w:rsid w:val="00A5404B"/>
    <w:rsid w:val="00A5404D"/>
    <w:rsid w:val="00A5407E"/>
    <w:rsid w:val="00A5408C"/>
    <w:rsid w:val="00A540BF"/>
    <w:rsid w:val="00A54195"/>
    <w:rsid w:val="00A541EF"/>
    <w:rsid w:val="00A5422A"/>
    <w:rsid w:val="00A54251"/>
    <w:rsid w:val="00A54273"/>
    <w:rsid w:val="00A5431E"/>
    <w:rsid w:val="00A543ED"/>
    <w:rsid w:val="00A54401"/>
    <w:rsid w:val="00A546D5"/>
    <w:rsid w:val="00A54758"/>
    <w:rsid w:val="00A54777"/>
    <w:rsid w:val="00A547BE"/>
    <w:rsid w:val="00A54813"/>
    <w:rsid w:val="00A54965"/>
    <w:rsid w:val="00A549E6"/>
    <w:rsid w:val="00A54A4A"/>
    <w:rsid w:val="00A54AAA"/>
    <w:rsid w:val="00A54B4E"/>
    <w:rsid w:val="00A54BE4"/>
    <w:rsid w:val="00A54CDE"/>
    <w:rsid w:val="00A54D37"/>
    <w:rsid w:val="00A54ECB"/>
    <w:rsid w:val="00A54F01"/>
    <w:rsid w:val="00A54F86"/>
    <w:rsid w:val="00A55002"/>
    <w:rsid w:val="00A550F4"/>
    <w:rsid w:val="00A5514C"/>
    <w:rsid w:val="00A5527A"/>
    <w:rsid w:val="00A552BA"/>
    <w:rsid w:val="00A55344"/>
    <w:rsid w:val="00A5534C"/>
    <w:rsid w:val="00A55428"/>
    <w:rsid w:val="00A55446"/>
    <w:rsid w:val="00A554A3"/>
    <w:rsid w:val="00A554A7"/>
    <w:rsid w:val="00A554B3"/>
    <w:rsid w:val="00A55570"/>
    <w:rsid w:val="00A55684"/>
    <w:rsid w:val="00A556BF"/>
    <w:rsid w:val="00A5575B"/>
    <w:rsid w:val="00A557A6"/>
    <w:rsid w:val="00A557B0"/>
    <w:rsid w:val="00A558B4"/>
    <w:rsid w:val="00A558C0"/>
    <w:rsid w:val="00A558CE"/>
    <w:rsid w:val="00A558DD"/>
    <w:rsid w:val="00A55907"/>
    <w:rsid w:val="00A55ADC"/>
    <w:rsid w:val="00A55AE0"/>
    <w:rsid w:val="00A55B64"/>
    <w:rsid w:val="00A55E48"/>
    <w:rsid w:val="00A55E7D"/>
    <w:rsid w:val="00A55E97"/>
    <w:rsid w:val="00A56039"/>
    <w:rsid w:val="00A56086"/>
    <w:rsid w:val="00A560CB"/>
    <w:rsid w:val="00A5617D"/>
    <w:rsid w:val="00A561BE"/>
    <w:rsid w:val="00A56287"/>
    <w:rsid w:val="00A56352"/>
    <w:rsid w:val="00A5670E"/>
    <w:rsid w:val="00A568A2"/>
    <w:rsid w:val="00A56927"/>
    <w:rsid w:val="00A5694A"/>
    <w:rsid w:val="00A56BB3"/>
    <w:rsid w:val="00A56F24"/>
    <w:rsid w:val="00A57062"/>
    <w:rsid w:val="00A57139"/>
    <w:rsid w:val="00A57223"/>
    <w:rsid w:val="00A57335"/>
    <w:rsid w:val="00A5739F"/>
    <w:rsid w:val="00A5742D"/>
    <w:rsid w:val="00A574A8"/>
    <w:rsid w:val="00A5754B"/>
    <w:rsid w:val="00A5758A"/>
    <w:rsid w:val="00A5759E"/>
    <w:rsid w:val="00A576FC"/>
    <w:rsid w:val="00A57790"/>
    <w:rsid w:val="00A5779F"/>
    <w:rsid w:val="00A57993"/>
    <w:rsid w:val="00A57A68"/>
    <w:rsid w:val="00A57B2B"/>
    <w:rsid w:val="00A57C42"/>
    <w:rsid w:val="00A57CE8"/>
    <w:rsid w:val="00A57D60"/>
    <w:rsid w:val="00A57E8B"/>
    <w:rsid w:val="00A57F8F"/>
    <w:rsid w:val="00A57F93"/>
    <w:rsid w:val="00A57FF7"/>
    <w:rsid w:val="00A60026"/>
    <w:rsid w:val="00A60240"/>
    <w:rsid w:val="00A6030D"/>
    <w:rsid w:val="00A6037B"/>
    <w:rsid w:val="00A60390"/>
    <w:rsid w:val="00A603D2"/>
    <w:rsid w:val="00A60448"/>
    <w:rsid w:val="00A60474"/>
    <w:rsid w:val="00A60486"/>
    <w:rsid w:val="00A6059E"/>
    <w:rsid w:val="00A6065A"/>
    <w:rsid w:val="00A60660"/>
    <w:rsid w:val="00A60661"/>
    <w:rsid w:val="00A6069E"/>
    <w:rsid w:val="00A606AD"/>
    <w:rsid w:val="00A606E2"/>
    <w:rsid w:val="00A6070B"/>
    <w:rsid w:val="00A60738"/>
    <w:rsid w:val="00A60B16"/>
    <w:rsid w:val="00A60BE4"/>
    <w:rsid w:val="00A60C85"/>
    <w:rsid w:val="00A60CB3"/>
    <w:rsid w:val="00A60E7B"/>
    <w:rsid w:val="00A60ED6"/>
    <w:rsid w:val="00A60F60"/>
    <w:rsid w:val="00A60F76"/>
    <w:rsid w:val="00A60FBC"/>
    <w:rsid w:val="00A60FE1"/>
    <w:rsid w:val="00A61013"/>
    <w:rsid w:val="00A610CA"/>
    <w:rsid w:val="00A61204"/>
    <w:rsid w:val="00A6124C"/>
    <w:rsid w:val="00A612A9"/>
    <w:rsid w:val="00A61385"/>
    <w:rsid w:val="00A614E2"/>
    <w:rsid w:val="00A6151D"/>
    <w:rsid w:val="00A61663"/>
    <w:rsid w:val="00A61667"/>
    <w:rsid w:val="00A61684"/>
    <w:rsid w:val="00A617BE"/>
    <w:rsid w:val="00A618A0"/>
    <w:rsid w:val="00A6196C"/>
    <w:rsid w:val="00A6199F"/>
    <w:rsid w:val="00A61A21"/>
    <w:rsid w:val="00A61AD5"/>
    <w:rsid w:val="00A61BBF"/>
    <w:rsid w:val="00A61C3E"/>
    <w:rsid w:val="00A61C86"/>
    <w:rsid w:val="00A61D11"/>
    <w:rsid w:val="00A61D12"/>
    <w:rsid w:val="00A61DE8"/>
    <w:rsid w:val="00A61DF7"/>
    <w:rsid w:val="00A61E5A"/>
    <w:rsid w:val="00A61F65"/>
    <w:rsid w:val="00A61FB9"/>
    <w:rsid w:val="00A6207B"/>
    <w:rsid w:val="00A620FD"/>
    <w:rsid w:val="00A62120"/>
    <w:rsid w:val="00A62137"/>
    <w:rsid w:val="00A62182"/>
    <w:rsid w:val="00A62395"/>
    <w:rsid w:val="00A624C9"/>
    <w:rsid w:val="00A624E5"/>
    <w:rsid w:val="00A62636"/>
    <w:rsid w:val="00A626B8"/>
    <w:rsid w:val="00A626E8"/>
    <w:rsid w:val="00A62792"/>
    <w:rsid w:val="00A62830"/>
    <w:rsid w:val="00A62916"/>
    <w:rsid w:val="00A62971"/>
    <w:rsid w:val="00A62ADD"/>
    <w:rsid w:val="00A62C44"/>
    <w:rsid w:val="00A62C60"/>
    <w:rsid w:val="00A62DB1"/>
    <w:rsid w:val="00A62E48"/>
    <w:rsid w:val="00A62ED6"/>
    <w:rsid w:val="00A63007"/>
    <w:rsid w:val="00A63063"/>
    <w:rsid w:val="00A63085"/>
    <w:rsid w:val="00A63222"/>
    <w:rsid w:val="00A63345"/>
    <w:rsid w:val="00A63356"/>
    <w:rsid w:val="00A633E1"/>
    <w:rsid w:val="00A6350E"/>
    <w:rsid w:val="00A63533"/>
    <w:rsid w:val="00A635A8"/>
    <w:rsid w:val="00A6390F"/>
    <w:rsid w:val="00A63A04"/>
    <w:rsid w:val="00A63A2F"/>
    <w:rsid w:val="00A63AF6"/>
    <w:rsid w:val="00A63B64"/>
    <w:rsid w:val="00A63B85"/>
    <w:rsid w:val="00A63BED"/>
    <w:rsid w:val="00A63C28"/>
    <w:rsid w:val="00A63C49"/>
    <w:rsid w:val="00A63C7E"/>
    <w:rsid w:val="00A63DAA"/>
    <w:rsid w:val="00A64135"/>
    <w:rsid w:val="00A641C2"/>
    <w:rsid w:val="00A64270"/>
    <w:rsid w:val="00A642EB"/>
    <w:rsid w:val="00A6431C"/>
    <w:rsid w:val="00A64364"/>
    <w:rsid w:val="00A6438A"/>
    <w:rsid w:val="00A643F0"/>
    <w:rsid w:val="00A64407"/>
    <w:rsid w:val="00A64475"/>
    <w:rsid w:val="00A644F8"/>
    <w:rsid w:val="00A6450E"/>
    <w:rsid w:val="00A647C2"/>
    <w:rsid w:val="00A647CA"/>
    <w:rsid w:val="00A647DF"/>
    <w:rsid w:val="00A64950"/>
    <w:rsid w:val="00A64994"/>
    <w:rsid w:val="00A64A8B"/>
    <w:rsid w:val="00A64AFC"/>
    <w:rsid w:val="00A64B8E"/>
    <w:rsid w:val="00A64C96"/>
    <w:rsid w:val="00A64E6B"/>
    <w:rsid w:val="00A64E94"/>
    <w:rsid w:val="00A64EE1"/>
    <w:rsid w:val="00A64F76"/>
    <w:rsid w:val="00A64FDA"/>
    <w:rsid w:val="00A6504D"/>
    <w:rsid w:val="00A65111"/>
    <w:rsid w:val="00A65124"/>
    <w:rsid w:val="00A65135"/>
    <w:rsid w:val="00A65187"/>
    <w:rsid w:val="00A651BC"/>
    <w:rsid w:val="00A6530C"/>
    <w:rsid w:val="00A65320"/>
    <w:rsid w:val="00A65584"/>
    <w:rsid w:val="00A655EA"/>
    <w:rsid w:val="00A655F9"/>
    <w:rsid w:val="00A65610"/>
    <w:rsid w:val="00A65621"/>
    <w:rsid w:val="00A65671"/>
    <w:rsid w:val="00A6582A"/>
    <w:rsid w:val="00A65834"/>
    <w:rsid w:val="00A6588F"/>
    <w:rsid w:val="00A658E8"/>
    <w:rsid w:val="00A658FA"/>
    <w:rsid w:val="00A65A11"/>
    <w:rsid w:val="00A65A37"/>
    <w:rsid w:val="00A65A83"/>
    <w:rsid w:val="00A65B52"/>
    <w:rsid w:val="00A65BFC"/>
    <w:rsid w:val="00A65C39"/>
    <w:rsid w:val="00A65C88"/>
    <w:rsid w:val="00A65D52"/>
    <w:rsid w:val="00A65D6C"/>
    <w:rsid w:val="00A65D9F"/>
    <w:rsid w:val="00A65F99"/>
    <w:rsid w:val="00A65FB9"/>
    <w:rsid w:val="00A660EE"/>
    <w:rsid w:val="00A661C1"/>
    <w:rsid w:val="00A661DD"/>
    <w:rsid w:val="00A661FD"/>
    <w:rsid w:val="00A66222"/>
    <w:rsid w:val="00A6624B"/>
    <w:rsid w:val="00A6629F"/>
    <w:rsid w:val="00A662F9"/>
    <w:rsid w:val="00A663E1"/>
    <w:rsid w:val="00A66600"/>
    <w:rsid w:val="00A66677"/>
    <w:rsid w:val="00A6667E"/>
    <w:rsid w:val="00A666BB"/>
    <w:rsid w:val="00A66763"/>
    <w:rsid w:val="00A66870"/>
    <w:rsid w:val="00A668E4"/>
    <w:rsid w:val="00A66B25"/>
    <w:rsid w:val="00A66B47"/>
    <w:rsid w:val="00A66B80"/>
    <w:rsid w:val="00A66BE5"/>
    <w:rsid w:val="00A66C16"/>
    <w:rsid w:val="00A66C1E"/>
    <w:rsid w:val="00A66CDB"/>
    <w:rsid w:val="00A66D03"/>
    <w:rsid w:val="00A66D1B"/>
    <w:rsid w:val="00A66ED8"/>
    <w:rsid w:val="00A66FCB"/>
    <w:rsid w:val="00A67211"/>
    <w:rsid w:val="00A67259"/>
    <w:rsid w:val="00A67349"/>
    <w:rsid w:val="00A67359"/>
    <w:rsid w:val="00A673BC"/>
    <w:rsid w:val="00A67443"/>
    <w:rsid w:val="00A67482"/>
    <w:rsid w:val="00A6764D"/>
    <w:rsid w:val="00A6768E"/>
    <w:rsid w:val="00A67943"/>
    <w:rsid w:val="00A679DD"/>
    <w:rsid w:val="00A67A09"/>
    <w:rsid w:val="00A67AAE"/>
    <w:rsid w:val="00A67B36"/>
    <w:rsid w:val="00A67B6F"/>
    <w:rsid w:val="00A67BCF"/>
    <w:rsid w:val="00A67C0B"/>
    <w:rsid w:val="00A67C2B"/>
    <w:rsid w:val="00A67C55"/>
    <w:rsid w:val="00A67C5E"/>
    <w:rsid w:val="00A67C7B"/>
    <w:rsid w:val="00A67CB6"/>
    <w:rsid w:val="00A67EEE"/>
    <w:rsid w:val="00A67F12"/>
    <w:rsid w:val="00A67F27"/>
    <w:rsid w:val="00A67FBF"/>
    <w:rsid w:val="00A700B9"/>
    <w:rsid w:val="00A7016B"/>
    <w:rsid w:val="00A7017B"/>
    <w:rsid w:val="00A70229"/>
    <w:rsid w:val="00A7036F"/>
    <w:rsid w:val="00A70783"/>
    <w:rsid w:val="00A70823"/>
    <w:rsid w:val="00A70AC2"/>
    <w:rsid w:val="00A70BB2"/>
    <w:rsid w:val="00A70C4C"/>
    <w:rsid w:val="00A70CF0"/>
    <w:rsid w:val="00A70D16"/>
    <w:rsid w:val="00A70DF1"/>
    <w:rsid w:val="00A70EA4"/>
    <w:rsid w:val="00A70EF6"/>
    <w:rsid w:val="00A70FAE"/>
    <w:rsid w:val="00A70FB5"/>
    <w:rsid w:val="00A70FD6"/>
    <w:rsid w:val="00A710FE"/>
    <w:rsid w:val="00A712FA"/>
    <w:rsid w:val="00A7138C"/>
    <w:rsid w:val="00A71456"/>
    <w:rsid w:val="00A7152D"/>
    <w:rsid w:val="00A715A5"/>
    <w:rsid w:val="00A715E7"/>
    <w:rsid w:val="00A71728"/>
    <w:rsid w:val="00A71838"/>
    <w:rsid w:val="00A71A19"/>
    <w:rsid w:val="00A71BC8"/>
    <w:rsid w:val="00A71BCC"/>
    <w:rsid w:val="00A71C85"/>
    <w:rsid w:val="00A71E87"/>
    <w:rsid w:val="00A71F80"/>
    <w:rsid w:val="00A71FAA"/>
    <w:rsid w:val="00A72093"/>
    <w:rsid w:val="00A7229F"/>
    <w:rsid w:val="00A72319"/>
    <w:rsid w:val="00A72425"/>
    <w:rsid w:val="00A72433"/>
    <w:rsid w:val="00A72444"/>
    <w:rsid w:val="00A72515"/>
    <w:rsid w:val="00A72737"/>
    <w:rsid w:val="00A72824"/>
    <w:rsid w:val="00A72839"/>
    <w:rsid w:val="00A728F7"/>
    <w:rsid w:val="00A72A13"/>
    <w:rsid w:val="00A72A33"/>
    <w:rsid w:val="00A72A7A"/>
    <w:rsid w:val="00A72B29"/>
    <w:rsid w:val="00A72D27"/>
    <w:rsid w:val="00A72D9A"/>
    <w:rsid w:val="00A72E17"/>
    <w:rsid w:val="00A72E84"/>
    <w:rsid w:val="00A7306C"/>
    <w:rsid w:val="00A730CC"/>
    <w:rsid w:val="00A73117"/>
    <w:rsid w:val="00A73170"/>
    <w:rsid w:val="00A7341D"/>
    <w:rsid w:val="00A73424"/>
    <w:rsid w:val="00A734C9"/>
    <w:rsid w:val="00A73545"/>
    <w:rsid w:val="00A73605"/>
    <w:rsid w:val="00A7360D"/>
    <w:rsid w:val="00A7362D"/>
    <w:rsid w:val="00A73656"/>
    <w:rsid w:val="00A73676"/>
    <w:rsid w:val="00A73711"/>
    <w:rsid w:val="00A737F6"/>
    <w:rsid w:val="00A7383F"/>
    <w:rsid w:val="00A73A4A"/>
    <w:rsid w:val="00A73B02"/>
    <w:rsid w:val="00A73D4C"/>
    <w:rsid w:val="00A73DE2"/>
    <w:rsid w:val="00A73F9E"/>
    <w:rsid w:val="00A7402B"/>
    <w:rsid w:val="00A7420F"/>
    <w:rsid w:val="00A74223"/>
    <w:rsid w:val="00A7426F"/>
    <w:rsid w:val="00A742D4"/>
    <w:rsid w:val="00A74356"/>
    <w:rsid w:val="00A7435D"/>
    <w:rsid w:val="00A743B7"/>
    <w:rsid w:val="00A744FD"/>
    <w:rsid w:val="00A74546"/>
    <w:rsid w:val="00A745CA"/>
    <w:rsid w:val="00A7467D"/>
    <w:rsid w:val="00A7488F"/>
    <w:rsid w:val="00A748D8"/>
    <w:rsid w:val="00A748F5"/>
    <w:rsid w:val="00A74A50"/>
    <w:rsid w:val="00A74CAF"/>
    <w:rsid w:val="00A74D29"/>
    <w:rsid w:val="00A74D97"/>
    <w:rsid w:val="00A74F6C"/>
    <w:rsid w:val="00A75069"/>
    <w:rsid w:val="00A75089"/>
    <w:rsid w:val="00A750E8"/>
    <w:rsid w:val="00A7525C"/>
    <w:rsid w:val="00A75291"/>
    <w:rsid w:val="00A754F5"/>
    <w:rsid w:val="00A755DD"/>
    <w:rsid w:val="00A7569D"/>
    <w:rsid w:val="00A756E0"/>
    <w:rsid w:val="00A75753"/>
    <w:rsid w:val="00A75774"/>
    <w:rsid w:val="00A75856"/>
    <w:rsid w:val="00A7586F"/>
    <w:rsid w:val="00A75945"/>
    <w:rsid w:val="00A75A2D"/>
    <w:rsid w:val="00A75AD2"/>
    <w:rsid w:val="00A75BC5"/>
    <w:rsid w:val="00A75D21"/>
    <w:rsid w:val="00A75D5C"/>
    <w:rsid w:val="00A75EAF"/>
    <w:rsid w:val="00A75F91"/>
    <w:rsid w:val="00A7606A"/>
    <w:rsid w:val="00A76071"/>
    <w:rsid w:val="00A760DC"/>
    <w:rsid w:val="00A76118"/>
    <w:rsid w:val="00A76308"/>
    <w:rsid w:val="00A7634E"/>
    <w:rsid w:val="00A763A9"/>
    <w:rsid w:val="00A763B2"/>
    <w:rsid w:val="00A7640F"/>
    <w:rsid w:val="00A76445"/>
    <w:rsid w:val="00A764DE"/>
    <w:rsid w:val="00A764F9"/>
    <w:rsid w:val="00A7650D"/>
    <w:rsid w:val="00A765B7"/>
    <w:rsid w:val="00A7672B"/>
    <w:rsid w:val="00A76738"/>
    <w:rsid w:val="00A768DD"/>
    <w:rsid w:val="00A76A8B"/>
    <w:rsid w:val="00A76B29"/>
    <w:rsid w:val="00A76C1F"/>
    <w:rsid w:val="00A76CAB"/>
    <w:rsid w:val="00A76CCD"/>
    <w:rsid w:val="00A76D2D"/>
    <w:rsid w:val="00A76DCA"/>
    <w:rsid w:val="00A76EDD"/>
    <w:rsid w:val="00A76FB8"/>
    <w:rsid w:val="00A77099"/>
    <w:rsid w:val="00A771B8"/>
    <w:rsid w:val="00A771E2"/>
    <w:rsid w:val="00A77247"/>
    <w:rsid w:val="00A7728A"/>
    <w:rsid w:val="00A772AE"/>
    <w:rsid w:val="00A7735A"/>
    <w:rsid w:val="00A774C1"/>
    <w:rsid w:val="00A7758E"/>
    <w:rsid w:val="00A77680"/>
    <w:rsid w:val="00A7771F"/>
    <w:rsid w:val="00A777C1"/>
    <w:rsid w:val="00A777E1"/>
    <w:rsid w:val="00A778FB"/>
    <w:rsid w:val="00A779FB"/>
    <w:rsid w:val="00A77BCD"/>
    <w:rsid w:val="00A77BFF"/>
    <w:rsid w:val="00A77C04"/>
    <w:rsid w:val="00A77C80"/>
    <w:rsid w:val="00A77E71"/>
    <w:rsid w:val="00A8000C"/>
    <w:rsid w:val="00A8001B"/>
    <w:rsid w:val="00A800A3"/>
    <w:rsid w:val="00A800B9"/>
    <w:rsid w:val="00A8010C"/>
    <w:rsid w:val="00A8012F"/>
    <w:rsid w:val="00A80295"/>
    <w:rsid w:val="00A802B1"/>
    <w:rsid w:val="00A8035D"/>
    <w:rsid w:val="00A804CC"/>
    <w:rsid w:val="00A80506"/>
    <w:rsid w:val="00A8059D"/>
    <w:rsid w:val="00A805A4"/>
    <w:rsid w:val="00A80681"/>
    <w:rsid w:val="00A80730"/>
    <w:rsid w:val="00A808CA"/>
    <w:rsid w:val="00A80A4D"/>
    <w:rsid w:val="00A80A6D"/>
    <w:rsid w:val="00A80B98"/>
    <w:rsid w:val="00A80D46"/>
    <w:rsid w:val="00A80DD2"/>
    <w:rsid w:val="00A80ED0"/>
    <w:rsid w:val="00A80FED"/>
    <w:rsid w:val="00A811EB"/>
    <w:rsid w:val="00A8128D"/>
    <w:rsid w:val="00A81310"/>
    <w:rsid w:val="00A81320"/>
    <w:rsid w:val="00A8135E"/>
    <w:rsid w:val="00A81461"/>
    <w:rsid w:val="00A81462"/>
    <w:rsid w:val="00A814A1"/>
    <w:rsid w:val="00A814E0"/>
    <w:rsid w:val="00A8155B"/>
    <w:rsid w:val="00A8170E"/>
    <w:rsid w:val="00A817E5"/>
    <w:rsid w:val="00A817ED"/>
    <w:rsid w:val="00A81899"/>
    <w:rsid w:val="00A819C6"/>
    <w:rsid w:val="00A81A97"/>
    <w:rsid w:val="00A81B1E"/>
    <w:rsid w:val="00A81B8A"/>
    <w:rsid w:val="00A81BDE"/>
    <w:rsid w:val="00A81D08"/>
    <w:rsid w:val="00A81D37"/>
    <w:rsid w:val="00A81DC1"/>
    <w:rsid w:val="00A81E90"/>
    <w:rsid w:val="00A82024"/>
    <w:rsid w:val="00A82049"/>
    <w:rsid w:val="00A82069"/>
    <w:rsid w:val="00A8209A"/>
    <w:rsid w:val="00A820A9"/>
    <w:rsid w:val="00A8213B"/>
    <w:rsid w:val="00A821E9"/>
    <w:rsid w:val="00A8222F"/>
    <w:rsid w:val="00A8230D"/>
    <w:rsid w:val="00A8235E"/>
    <w:rsid w:val="00A8239B"/>
    <w:rsid w:val="00A823C4"/>
    <w:rsid w:val="00A825C9"/>
    <w:rsid w:val="00A8261A"/>
    <w:rsid w:val="00A82644"/>
    <w:rsid w:val="00A82683"/>
    <w:rsid w:val="00A8274D"/>
    <w:rsid w:val="00A82863"/>
    <w:rsid w:val="00A82868"/>
    <w:rsid w:val="00A828BB"/>
    <w:rsid w:val="00A8295A"/>
    <w:rsid w:val="00A8299D"/>
    <w:rsid w:val="00A829A4"/>
    <w:rsid w:val="00A82A6B"/>
    <w:rsid w:val="00A82B46"/>
    <w:rsid w:val="00A82F43"/>
    <w:rsid w:val="00A82F56"/>
    <w:rsid w:val="00A82F98"/>
    <w:rsid w:val="00A82FEB"/>
    <w:rsid w:val="00A83008"/>
    <w:rsid w:val="00A83057"/>
    <w:rsid w:val="00A83246"/>
    <w:rsid w:val="00A83412"/>
    <w:rsid w:val="00A8352C"/>
    <w:rsid w:val="00A83554"/>
    <w:rsid w:val="00A83567"/>
    <w:rsid w:val="00A835B2"/>
    <w:rsid w:val="00A83665"/>
    <w:rsid w:val="00A83681"/>
    <w:rsid w:val="00A83738"/>
    <w:rsid w:val="00A83776"/>
    <w:rsid w:val="00A837BE"/>
    <w:rsid w:val="00A83842"/>
    <w:rsid w:val="00A83879"/>
    <w:rsid w:val="00A838AA"/>
    <w:rsid w:val="00A839E6"/>
    <w:rsid w:val="00A83A53"/>
    <w:rsid w:val="00A83A5F"/>
    <w:rsid w:val="00A83ACC"/>
    <w:rsid w:val="00A83B54"/>
    <w:rsid w:val="00A83BF8"/>
    <w:rsid w:val="00A83C25"/>
    <w:rsid w:val="00A83CA2"/>
    <w:rsid w:val="00A83CC4"/>
    <w:rsid w:val="00A83CC8"/>
    <w:rsid w:val="00A83E47"/>
    <w:rsid w:val="00A83EB5"/>
    <w:rsid w:val="00A83F7D"/>
    <w:rsid w:val="00A83F8A"/>
    <w:rsid w:val="00A83FB9"/>
    <w:rsid w:val="00A83FBB"/>
    <w:rsid w:val="00A84044"/>
    <w:rsid w:val="00A840D4"/>
    <w:rsid w:val="00A8416F"/>
    <w:rsid w:val="00A842E6"/>
    <w:rsid w:val="00A8431D"/>
    <w:rsid w:val="00A843C5"/>
    <w:rsid w:val="00A8440B"/>
    <w:rsid w:val="00A84424"/>
    <w:rsid w:val="00A84456"/>
    <w:rsid w:val="00A84623"/>
    <w:rsid w:val="00A8466A"/>
    <w:rsid w:val="00A848AC"/>
    <w:rsid w:val="00A84A68"/>
    <w:rsid w:val="00A84A6B"/>
    <w:rsid w:val="00A84A6E"/>
    <w:rsid w:val="00A84B05"/>
    <w:rsid w:val="00A84B09"/>
    <w:rsid w:val="00A84B2E"/>
    <w:rsid w:val="00A84D90"/>
    <w:rsid w:val="00A84E91"/>
    <w:rsid w:val="00A84ECB"/>
    <w:rsid w:val="00A84F1D"/>
    <w:rsid w:val="00A84F73"/>
    <w:rsid w:val="00A84F79"/>
    <w:rsid w:val="00A84FE0"/>
    <w:rsid w:val="00A85102"/>
    <w:rsid w:val="00A851B3"/>
    <w:rsid w:val="00A851EB"/>
    <w:rsid w:val="00A8523D"/>
    <w:rsid w:val="00A8524B"/>
    <w:rsid w:val="00A852C5"/>
    <w:rsid w:val="00A8533D"/>
    <w:rsid w:val="00A8535F"/>
    <w:rsid w:val="00A853B9"/>
    <w:rsid w:val="00A854E4"/>
    <w:rsid w:val="00A855AC"/>
    <w:rsid w:val="00A85738"/>
    <w:rsid w:val="00A8575D"/>
    <w:rsid w:val="00A858BE"/>
    <w:rsid w:val="00A85A3A"/>
    <w:rsid w:val="00A85A95"/>
    <w:rsid w:val="00A85A9C"/>
    <w:rsid w:val="00A85B7B"/>
    <w:rsid w:val="00A85B92"/>
    <w:rsid w:val="00A85C31"/>
    <w:rsid w:val="00A85C3C"/>
    <w:rsid w:val="00A85C61"/>
    <w:rsid w:val="00A85CC8"/>
    <w:rsid w:val="00A85D0E"/>
    <w:rsid w:val="00A85D3B"/>
    <w:rsid w:val="00A85D45"/>
    <w:rsid w:val="00A85E08"/>
    <w:rsid w:val="00A85EE3"/>
    <w:rsid w:val="00A85F14"/>
    <w:rsid w:val="00A85F6E"/>
    <w:rsid w:val="00A85FB8"/>
    <w:rsid w:val="00A86066"/>
    <w:rsid w:val="00A861E7"/>
    <w:rsid w:val="00A86251"/>
    <w:rsid w:val="00A86273"/>
    <w:rsid w:val="00A862C5"/>
    <w:rsid w:val="00A863DE"/>
    <w:rsid w:val="00A864EC"/>
    <w:rsid w:val="00A86508"/>
    <w:rsid w:val="00A865CC"/>
    <w:rsid w:val="00A8664E"/>
    <w:rsid w:val="00A86654"/>
    <w:rsid w:val="00A866BD"/>
    <w:rsid w:val="00A86870"/>
    <w:rsid w:val="00A86945"/>
    <w:rsid w:val="00A869CD"/>
    <w:rsid w:val="00A869DC"/>
    <w:rsid w:val="00A86BA1"/>
    <w:rsid w:val="00A86C33"/>
    <w:rsid w:val="00A86DA5"/>
    <w:rsid w:val="00A86ECD"/>
    <w:rsid w:val="00A86F02"/>
    <w:rsid w:val="00A86F0F"/>
    <w:rsid w:val="00A87034"/>
    <w:rsid w:val="00A87398"/>
    <w:rsid w:val="00A87463"/>
    <w:rsid w:val="00A8753F"/>
    <w:rsid w:val="00A8769B"/>
    <w:rsid w:val="00A8786E"/>
    <w:rsid w:val="00A878BE"/>
    <w:rsid w:val="00A8796F"/>
    <w:rsid w:val="00A87A68"/>
    <w:rsid w:val="00A87ABD"/>
    <w:rsid w:val="00A87C48"/>
    <w:rsid w:val="00A87D17"/>
    <w:rsid w:val="00A87D8A"/>
    <w:rsid w:val="00A87ED1"/>
    <w:rsid w:val="00A87FFC"/>
    <w:rsid w:val="00A90075"/>
    <w:rsid w:val="00A900AA"/>
    <w:rsid w:val="00A90118"/>
    <w:rsid w:val="00A9013F"/>
    <w:rsid w:val="00A90274"/>
    <w:rsid w:val="00A903A2"/>
    <w:rsid w:val="00A904C0"/>
    <w:rsid w:val="00A904D4"/>
    <w:rsid w:val="00A904F7"/>
    <w:rsid w:val="00A90506"/>
    <w:rsid w:val="00A90537"/>
    <w:rsid w:val="00A9053B"/>
    <w:rsid w:val="00A905A1"/>
    <w:rsid w:val="00A905C7"/>
    <w:rsid w:val="00A906C9"/>
    <w:rsid w:val="00A90A57"/>
    <w:rsid w:val="00A90A69"/>
    <w:rsid w:val="00A90AFA"/>
    <w:rsid w:val="00A90BE9"/>
    <w:rsid w:val="00A90BEC"/>
    <w:rsid w:val="00A90CD1"/>
    <w:rsid w:val="00A90D01"/>
    <w:rsid w:val="00A90D2B"/>
    <w:rsid w:val="00A90D6B"/>
    <w:rsid w:val="00A90D73"/>
    <w:rsid w:val="00A90E10"/>
    <w:rsid w:val="00A90E84"/>
    <w:rsid w:val="00A90EDE"/>
    <w:rsid w:val="00A90F71"/>
    <w:rsid w:val="00A910CC"/>
    <w:rsid w:val="00A91111"/>
    <w:rsid w:val="00A91131"/>
    <w:rsid w:val="00A911B0"/>
    <w:rsid w:val="00A912CC"/>
    <w:rsid w:val="00A914DE"/>
    <w:rsid w:val="00A914EB"/>
    <w:rsid w:val="00A91583"/>
    <w:rsid w:val="00A9167A"/>
    <w:rsid w:val="00A91687"/>
    <w:rsid w:val="00A916B3"/>
    <w:rsid w:val="00A91799"/>
    <w:rsid w:val="00A917AA"/>
    <w:rsid w:val="00A917E5"/>
    <w:rsid w:val="00A919A9"/>
    <w:rsid w:val="00A919C8"/>
    <w:rsid w:val="00A91A2C"/>
    <w:rsid w:val="00A91B77"/>
    <w:rsid w:val="00A91B91"/>
    <w:rsid w:val="00A91BD6"/>
    <w:rsid w:val="00A91C0B"/>
    <w:rsid w:val="00A91D40"/>
    <w:rsid w:val="00A91E01"/>
    <w:rsid w:val="00A91E78"/>
    <w:rsid w:val="00A91F47"/>
    <w:rsid w:val="00A91F4E"/>
    <w:rsid w:val="00A91FC9"/>
    <w:rsid w:val="00A91FE2"/>
    <w:rsid w:val="00A9205C"/>
    <w:rsid w:val="00A92235"/>
    <w:rsid w:val="00A92508"/>
    <w:rsid w:val="00A926CA"/>
    <w:rsid w:val="00A926D4"/>
    <w:rsid w:val="00A926F9"/>
    <w:rsid w:val="00A927F2"/>
    <w:rsid w:val="00A92947"/>
    <w:rsid w:val="00A929D1"/>
    <w:rsid w:val="00A92A57"/>
    <w:rsid w:val="00A92AF3"/>
    <w:rsid w:val="00A92B6B"/>
    <w:rsid w:val="00A92BB3"/>
    <w:rsid w:val="00A92C12"/>
    <w:rsid w:val="00A92CAB"/>
    <w:rsid w:val="00A92E59"/>
    <w:rsid w:val="00A92E62"/>
    <w:rsid w:val="00A92E81"/>
    <w:rsid w:val="00A92EF8"/>
    <w:rsid w:val="00A92FA5"/>
    <w:rsid w:val="00A9305E"/>
    <w:rsid w:val="00A930A0"/>
    <w:rsid w:val="00A93169"/>
    <w:rsid w:val="00A93224"/>
    <w:rsid w:val="00A93228"/>
    <w:rsid w:val="00A93242"/>
    <w:rsid w:val="00A93446"/>
    <w:rsid w:val="00A93753"/>
    <w:rsid w:val="00A937F2"/>
    <w:rsid w:val="00A9384D"/>
    <w:rsid w:val="00A9389C"/>
    <w:rsid w:val="00A938BD"/>
    <w:rsid w:val="00A938CB"/>
    <w:rsid w:val="00A938FF"/>
    <w:rsid w:val="00A93971"/>
    <w:rsid w:val="00A939C5"/>
    <w:rsid w:val="00A939CA"/>
    <w:rsid w:val="00A93A21"/>
    <w:rsid w:val="00A93B61"/>
    <w:rsid w:val="00A93BD6"/>
    <w:rsid w:val="00A93CA1"/>
    <w:rsid w:val="00A93D4A"/>
    <w:rsid w:val="00A93E2D"/>
    <w:rsid w:val="00A93E83"/>
    <w:rsid w:val="00A93F5D"/>
    <w:rsid w:val="00A94074"/>
    <w:rsid w:val="00A9410A"/>
    <w:rsid w:val="00A94112"/>
    <w:rsid w:val="00A94154"/>
    <w:rsid w:val="00A941BC"/>
    <w:rsid w:val="00A94351"/>
    <w:rsid w:val="00A94488"/>
    <w:rsid w:val="00A94499"/>
    <w:rsid w:val="00A94606"/>
    <w:rsid w:val="00A946E1"/>
    <w:rsid w:val="00A947A6"/>
    <w:rsid w:val="00A947B3"/>
    <w:rsid w:val="00A948BA"/>
    <w:rsid w:val="00A94942"/>
    <w:rsid w:val="00A94965"/>
    <w:rsid w:val="00A94A82"/>
    <w:rsid w:val="00A94AB2"/>
    <w:rsid w:val="00A94CFA"/>
    <w:rsid w:val="00A94FCF"/>
    <w:rsid w:val="00A950A1"/>
    <w:rsid w:val="00A950D6"/>
    <w:rsid w:val="00A95457"/>
    <w:rsid w:val="00A954D1"/>
    <w:rsid w:val="00A95694"/>
    <w:rsid w:val="00A957D4"/>
    <w:rsid w:val="00A957E8"/>
    <w:rsid w:val="00A957FE"/>
    <w:rsid w:val="00A958AD"/>
    <w:rsid w:val="00A958C6"/>
    <w:rsid w:val="00A95A89"/>
    <w:rsid w:val="00A95B9F"/>
    <w:rsid w:val="00A95BDE"/>
    <w:rsid w:val="00A95C12"/>
    <w:rsid w:val="00A95C60"/>
    <w:rsid w:val="00A95CE7"/>
    <w:rsid w:val="00A95D12"/>
    <w:rsid w:val="00A95DD3"/>
    <w:rsid w:val="00A95ECD"/>
    <w:rsid w:val="00A96210"/>
    <w:rsid w:val="00A96246"/>
    <w:rsid w:val="00A962BE"/>
    <w:rsid w:val="00A96305"/>
    <w:rsid w:val="00A9633A"/>
    <w:rsid w:val="00A96438"/>
    <w:rsid w:val="00A9646F"/>
    <w:rsid w:val="00A9661E"/>
    <w:rsid w:val="00A9662F"/>
    <w:rsid w:val="00A9668B"/>
    <w:rsid w:val="00A96A8A"/>
    <w:rsid w:val="00A96B11"/>
    <w:rsid w:val="00A96B8E"/>
    <w:rsid w:val="00A96C9D"/>
    <w:rsid w:val="00A96CB7"/>
    <w:rsid w:val="00A96D2F"/>
    <w:rsid w:val="00A96D8E"/>
    <w:rsid w:val="00A96DA9"/>
    <w:rsid w:val="00A96ED7"/>
    <w:rsid w:val="00A96F25"/>
    <w:rsid w:val="00A9700F"/>
    <w:rsid w:val="00A9704F"/>
    <w:rsid w:val="00A97058"/>
    <w:rsid w:val="00A9719A"/>
    <w:rsid w:val="00A97395"/>
    <w:rsid w:val="00A97456"/>
    <w:rsid w:val="00A97609"/>
    <w:rsid w:val="00A97704"/>
    <w:rsid w:val="00A9777A"/>
    <w:rsid w:val="00A977B8"/>
    <w:rsid w:val="00A977D4"/>
    <w:rsid w:val="00A977F4"/>
    <w:rsid w:val="00A97899"/>
    <w:rsid w:val="00A97A7C"/>
    <w:rsid w:val="00A97AAA"/>
    <w:rsid w:val="00A97AC4"/>
    <w:rsid w:val="00A97ACD"/>
    <w:rsid w:val="00A97AEB"/>
    <w:rsid w:val="00A97C85"/>
    <w:rsid w:val="00A97CC4"/>
    <w:rsid w:val="00A97E3C"/>
    <w:rsid w:val="00A97E42"/>
    <w:rsid w:val="00A97EBE"/>
    <w:rsid w:val="00A97FA8"/>
    <w:rsid w:val="00A97FB7"/>
    <w:rsid w:val="00A97FFD"/>
    <w:rsid w:val="00AA001E"/>
    <w:rsid w:val="00AA0022"/>
    <w:rsid w:val="00AA0042"/>
    <w:rsid w:val="00AA0047"/>
    <w:rsid w:val="00AA00E3"/>
    <w:rsid w:val="00AA01DD"/>
    <w:rsid w:val="00AA0248"/>
    <w:rsid w:val="00AA0290"/>
    <w:rsid w:val="00AA02E2"/>
    <w:rsid w:val="00AA062D"/>
    <w:rsid w:val="00AA064B"/>
    <w:rsid w:val="00AA0651"/>
    <w:rsid w:val="00AA0781"/>
    <w:rsid w:val="00AA0815"/>
    <w:rsid w:val="00AA0888"/>
    <w:rsid w:val="00AA08F7"/>
    <w:rsid w:val="00AA09EC"/>
    <w:rsid w:val="00AA0A7A"/>
    <w:rsid w:val="00AA0A95"/>
    <w:rsid w:val="00AA0BDC"/>
    <w:rsid w:val="00AA0C3D"/>
    <w:rsid w:val="00AA0DC2"/>
    <w:rsid w:val="00AA0E03"/>
    <w:rsid w:val="00AA0EBC"/>
    <w:rsid w:val="00AA104C"/>
    <w:rsid w:val="00AA104D"/>
    <w:rsid w:val="00AA109B"/>
    <w:rsid w:val="00AA1102"/>
    <w:rsid w:val="00AA1134"/>
    <w:rsid w:val="00AA1185"/>
    <w:rsid w:val="00AA1346"/>
    <w:rsid w:val="00AA1488"/>
    <w:rsid w:val="00AA1540"/>
    <w:rsid w:val="00AA157F"/>
    <w:rsid w:val="00AA15A7"/>
    <w:rsid w:val="00AA15FB"/>
    <w:rsid w:val="00AA16AE"/>
    <w:rsid w:val="00AA177B"/>
    <w:rsid w:val="00AA17B3"/>
    <w:rsid w:val="00AA17BF"/>
    <w:rsid w:val="00AA188A"/>
    <w:rsid w:val="00AA18D4"/>
    <w:rsid w:val="00AA1B53"/>
    <w:rsid w:val="00AA1BBE"/>
    <w:rsid w:val="00AA1C68"/>
    <w:rsid w:val="00AA1CA9"/>
    <w:rsid w:val="00AA1CB2"/>
    <w:rsid w:val="00AA1CD2"/>
    <w:rsid w:val="00AA1D7C"/>
    <w:rsid w:val="00AA1D8C"/>
    <w:rsid w:val="00AA1DB7"/>
    <w:rsid w:val="00AA1DE7"/>
    <w:rsid w:val="00AA1DEB"/>
    <w:rsid w:val="00AA1F29"/>
    <w:rsid w:val="00AA1FAA"/>
    <w:rsid w:val="00AA1FCC"/>
    <w:rsid w:val="00AA2076"/>
    <w:rsid w:val="00AA21AC"/>
    <w:rsid w:val="00AA22FA"/>
    <w:rsid w:val="00AA2342"/>
    <w:rsid w:val="00AA2359"/>
    <w:rsid w:val="00AA24CF"/>
    <w:rsid w:val="00AA24F7"/>
    <w:rsid w:val="00AA25A2"/>
    <w:rsid w:val="00AA25CF"/>
    <w:rsid w:val="00AA25FC"/>
    <w:rsid w:val="00AA2658"/>
    <w:rsid w:val="00AA2679"/>
    <w:rsid w:val="00AA27B5"/>
    <w:rsid w:val="00AA286E"/>
    <w:rsid w:val="00AA28DF"/>
    <w:rsid w:val="00AA29C9"/>
    <w:rsid w:val="00AA2C12"/>
    <w:rsid w:val="00AA2CA6"/>
    <w:rsid w:val="00AA2D4F"/>
    <w:rsid w:val="00AA2DE6"/>
    <w:rsid w:val="00AA2FF8"/>
    <w:rsid w:val="00AA304A"/>
    <w:rsid w:val="00AA307A"/>
    <w:rsid w:val="00AA316A"/>
    <w:rsid w:val="00AA31A8"/>
    <w:rsid w:val="00AA31B1"/>
    <w:rsid w:val="00AA3277"/>
    <w:rsid w:val="00AA336A"/>
    <w:rsid w:val="00AA3397"/>
    <w:rsid w:val="00AA3426"/>
    <w:rsid w:val="00AA3431"/>
    <w:rsid w:val="00AA3455"/>
    <w:rsid w:val="00AA34B6"/>
    <w:rsid w:val="00AA35B7"/>
    <w:rsid w:val="00AA3820"/>
    <w:rsid w:val="00AA3835"/>
    <w:rsid w:val="00AA3978"/>
    <w:rsid w:val="00AA3A04"/>
    <w:rsid w:val="00AA3A1E"/>
    <w:rsid w:val="00AA3ADA"/>
    <w:rsid w:val="00AA3BD5"/>
    <w:rsid w:val="00AA3CEE"/>
    <w:rsid w:val="00AA3D36"/>
    <w:rsid w:val="00AA3E99"/>
    <w:rsid w:val="00AA3EE2"/>
    <w:rsid w:val="00AA3F74"/>
    <w:rsid w:val="00AA3FDF"/>
    <w:rsid w:val="00AA40D9"/>
    <w:rsid w:val="00AA40F6"/>
    <w:rsid w:val="00AA40FE"/>
    <w:rsid w:val="00AA41E2"/>
    <w:rsid w:val="00AA4499"/>
    <w:rsid w:val="00AA4531"/>
    <w:rsid w:val="00AA45F5"/>
    <w:rsid w:val="00AA4637"/>
    <w:rsid w:val="00AA46A2"/>
    <w:rsid w:val="00AA4714"/>
    <w:rsid w:val="00AA474C"/>
    <w:rsid w:val="00AA4821"/>
    <w:rsid w:val="00AA48A8"/>
    <w:rsid w:val="00AA4921"/>
    <w:rsid w:val="00AA4926"/>
    <w:rsid w:val="00AA4AF9"/>
    <w:rsid w:val="00AA4B74"/>
    <w:rsid w:val="00AA4F55"/>
    <w:rsid w:val="00AA51B1"/>
    <w:rsid w:val="00AA533E"/>
    <w:rsid w:val="00AA53F8"/>
    <w:rsid w:val="00AA5618"/>
    <w:rsid w:val="00AA5624"/>
    <w:rsid w:val="00AA5684"/>
    <w:rsid w:val="00AA5690"/>
    <w:rsid w:val="00AA569D"/>
    <w:rsid w:val="00AA56C0"/>
    <w:rsid w:val="00AA57B6"/>
    <w:rsid w:val="00AA57BF"/>
    <w:rsid w:val="00AA580C"/>
    <w:rsid w:val="00AA5900"/>
    <w:rsid w:val="00AA597A"/>
    <w:rsid w:val="00AA5A74"/>
    <w:rsid w:val="00AA5AE6"/>
    <w:rsid w:val="00AA5BE6"/>
    <w:rsid w:val="00AA5C3E"/>
    <w:rsid w:val="00AA5D02"/>
    <w:rsid w:val="00AA5D39"/>
    <w:rsid w:val="00AA5DCC"/>
    <w:rsid w:val="00AA5E02"/>
    <w:rsid w:val="00AA5E88"/>
    <w:rsid w:val="00AA5EC6"/>
    <w:rsid w:val="00AA5F0D"/>
    <w:rsid w:val="00AA5FBD"/>
    <w:rsid w:val="00AA603C"/>
    <w:rsid w:val="00AA6137"/>
    <w:rsid w:val="00AA616E"/>
    <w:rsid w:val="00AA62E1"/>
    <w:rsid w:val="00AA6686"/>
    <w:rsid w:val="00AA6692"/>
    <w:rsid w:val="00AA6719"/>
    <w:rsid w:val="00AA6997"/>
    <w:rsid w:val="00AA6B1F"/>
    <w:rsid w:val="00AA6B9E"/>
    <w:rsid w:val="00AA6D23"/>
    <w:rsid w:val="00AA6D33"/>
    <w:rsid w:val="00AA6D59"/>
    <w:rsid w:val="00AA6DF6"/>
    <w:rsid w:val="00AA6ECF"/>
    <w:rsid w:val="00AA6F15"/>
    <w:rsid w:val="00AA6F64"/>
    <w:rsid w:val="00AA7030"/>
    <w:rsid w:val="00AA70FD"/>
    <w:rsid w:val="00AA71E0"/>
    <w:rsid w:val="00AA72AF"/>
    <w:rsid w:val="00AA731F"/>
    <w:rsid w:val="00AA7433"/>
    <w:rsid w:val="00AA7499"/>
    <w:rsid w:val="00AA74A6"/>
    <w:rsid w:val="00AA76DC"/>
    <w:rsid w:val="00AA777B"/>
    <w:rsid w:val="00AA7A60"/>
    <w:rsid w:val="00AA7AF3"/>
    <w:rsid w:val="00AA7B0B"/>
    <w:rsid w:val="00AA7B34"/>
    <w:rsid w:val="00AA7B3A"/>
    <w:rsid w:val="00AA7B48"/>
    <w:rsid w:val="00AA7B54"/>
    <w:rsid w:val="00AA7C26"/>
    <w:rsid w:val="00AA7D82"/>
    <w:rsid w:val="00AA7EA4"/>
    <w:rsid w:val="00AA7EC2"/>
    <w:rsid w:val="00AA7EF9"/>
    <w:rsid w:val="00AA7F31"/>
    <w:rsid w:val="00AA7F34"/>
    <w:rsid w:val="00AA7F6B"/>
    <w:rsid w:val="00AB01B7"/>
    <w:rsid w:val="00AB0496"/>
    <w:rsid w:val="00AB07A9"/>
    <w:rsid w:val="00AB07DE"/>
    <w:rsid w:val="00AB0878"/>
    <w:rsid w:val="00AB08CD"/>
    <w:rsid w:val="00AB0957"/>
    <w:rsid w:val="00AB0B5B"/>
    <w:rsid w:val="00AB0B60"/>
    <w:rsid w:val="00AB0BC6"/>
    <w:rsid w:val="00AB0C68"/>
    <w:rsid w:val="00AB0D2B"/>
    <w:rsid w:val="00AB0D44"/>
    <w:rsid w:val="00AB0D48"/>
    <w:rsid w:val="00AB0EA1"/>
    <w:rsid w:val="00AB0ECA"/>
    <w:rsid w:val="00AB10E0"/>
    <w:rsid w:val="00AB1152"/>
    <w:rsid w:val="00AB1163"/>
    <w:rsid w:val="00AB127C"/>
    <w:rsid w:val="00AB12A3"/>
    <w:rsid w:val="00AB13F2"/>
    <w:rsid w:val="00AB1400"/>
    <w:rsid w:val="00AB1419"/>
    <w:rsid w:val="00AB1423"/>
    <w:rsid w:val="00AB14A7"/>
    <w:rsid w:val="00AB1573"/>
    <w:rsid w:val="00AB1578"/>
    <w:rsid w:val="00AB158B"/>
    <w:rsid w:val="00AB1807"/>
    <w:rsid w:val="00AB1A0B"/>
    <w:rsid w:val="00AB1A0E"/>
    <w:rsid w:val="00AB1A83"/>
    <w:rsid w:val="00AB1AAD"/>
    <w:rsid w:val="00AB1BFC"/>
    <w:rsid w:val="00AB1DE1"/>
    <w:rsid w:val="00AB1F1C"/>
    <w:rsid w:val="00AB2017"/>
    <w:rsid w:val="00AB2207"/>
    <w:rsid w:val="00AB234E"/>
    <w:rsid w:val="00AB2380"/>
    <w:rsid w:val="00AB244D"/>
    <w:rsid w:val="00AB244F"/>
    <w:rsid w:val="00AB248F"/>
    <w:rsid w:val="00AB2583"/>
    <w:rsid w:val="00AB2613"/>
    <w:rsid w:val="00AB263C"/>
    <w:rsid w:val="00AB2697"/>
    <w:rsid w:val="00AB26D5"/>
    <w:rsid w:val="00AB26E0"/>
    <w:rsid w:val="00AB27EC"/>
    <w:rsid w:val="00AB2800"/>
    <w:rsid w:val="00AB280E"/>
    <w:rsid w:val="00AB287D"/>
    <w:rsid w:val="00AB2975"/>
    <w:rsid w:val="00AB2B6B"/>
    <w:rsid w:val="00AB2BE1"/>
    <w:rsid w:val="00AB2C37"/>
    <w:rsid w:val="00AB2DA4"/>
    <w:rsid w:val="00AB2E18"/>
    <w:rsid w:val="00AB2F61"/>
    <w:rsid w:val="00AB3011"/>
    <w:rsid w:val="00AB30D0"/>
    <w:rsid w:val="00AB3213"/>
    <w:rsid w:val="00AB32DD"/>
    <w:rsid w:val="00AB33DB"/>
    <w:rsid w:val="00AB3455"/>
    <w:rsid w:val="00AB351C"/>
    <w:rsid w:val="00AB356D"/>
    <w:rsid w:val="00AB35C0"/>
    <w:rsid w:val="00AB3666"/>
    <w:rsid w:val="00AB3818"/>
    <w:rsid w:val="00AB3906"/>
    <w:rsid w:val="00AB390D"/>
    <w:rsid w:val="00AB3989"/>
    <w:rsid w:val="00AB3AFC"/>
    <w:rsid w:val="00AB3B4D"/>
    <w:rsid w:val="00AB3B61"/>
    <w:rsid w:val="00AB3C1B"/>
    <w:rsid w:val="00AB4010"/>
    <w:rsid w:val="00AB41ED"/>
    <w:rsid w:val="00AB423D"/>
    <w:rsid w:val="00AB4262"/>
    <w:rsid w:val="00AB42A5"/>
    <w:rsid w:val="00AB42EA"/>
    <w:rsid w:val="00AB43A9"/>
    <w:rsid w:val="00AB45B0"/>
    <w:rsid w:val="00AB4732"/>
    <w:rsid w:val="00AB47C5"/>
    <w:rsid w:val="00AB4847"/>
    <w:rsid w:val="00AB48B7"/>
    <w:rsid w:val="00AB490F"/>
    <w:rsid w:val="00AB494A"/>
    <w:rsid w:val="00AB4A13"/>
    <w:rsid w:val="00AB4AB7"/>
    <w:rsid w:val="00AB4B1D"/>
    <w:rsid w:val="00AB4BD3"/>
    <w:rsid w:val="00AB4C3D"/>
    <w:rsid w:val="00AB4C65"/>
    <w:rsid w:val="00AB4C67"/>
    <w:rsid w:val="00AB4CEC"/>
    <w:rsid w:val="00AB4CF9"/>
    <w:rsid w:val="00AB4D01"/>
    <w:rsid w:val="00AB4D19"/>
    <w:rsid w:val="00AB4DB3"/>
    <w:rsid w:val="00AB4DE4"/>
    <w:rsid w:val="00AB4F51"/>
    <w:rsid w:val="00AB527A"/>
    <w:rsid w:val="00AB532F"/>
    <w:rsid w:val="00AB539E"/>
    <w:rsid w:val="00AB5502"/>
    <w:rsid w:val="00AB562F"/>
    <w:rsid w:val="00AB5648"/>
    <w:rsid w:val="00AB5776"/>
    <w:rsid w:val="00AB57A0"/>
    <w:rsid w:val="00AB593C"/>
    <w:rsid w:val="00AB5985"/>
    <w:rsid w:val="00AB5A83"/>
    <w:rsid w:val="00AB5A88"/>
    <w:rsid w:val="00AB5B0A"/>
    <w:rsid w:val="00AB5C58"/>
    <w:rsid w:val="00AB5DA9"/>
    <w:rsid w:val="00AB5DC8"/>
    <w:rsid w:val="00AB5E4A"/>
    <w:rsid w:val="00AB5E67"/>
    <w:rsid w:val="00AB5F10"/>
    <w:rsid w:val="00AB5FAE"/>
    <w:rsid w:val="00AB5FD4"/>
    <w:rsid w:val="00AB5FF0"/>
    <w:rsid w:val="00AB5FF8"/>
    <w:rsid w:val="00AB604F"/>
    <w:rsid w:val="00AB626F"/>
    <w:rsid w:val="00AB62C8"/>
    <w:rsid w:val="00AB6321"/>
    <w:rsid w:val="00AB6335"/>
    <w:rsid w:val="00AB6376"/>
    <w:rsid w:val="00AB6539"/>
    <w:rsid w:val="00AB654E"/>
    <w:rsid w:val="00AB6702"/>
    <w:rsid w:val="00AB6944"/>
    <w:rsid w:val="00AB6958"/>
    <w:rsid w:val="00AB6B8A"/>
    <w:rsid w:val="00AB6BA1"/>
    <w:rsid w:val="00AB6BFB"/>
    <w:rsid w:val="00AB6C90"/>
    <w:rsid w:val="00AB6CD9"/>
    <w:rsid w:val="00AB6CF4"/>
    <w:rsid w:val="00AB6D01"/>
    <w:rsid w:val="00AB6EFD"/>
    <w:rsid w:val="00AB6F57"/>
    <w:rsid w:val="00AB70A5"/>
    <w:rsid w:val="00AB7267"/>
    <w:rsid w:val="00AB73CE"/>
    <w:rsid w:val="00AB7459"/>
    <w:rsid w:val="00AB74B4"/>
    <w:rsid w:val="00AB7522"/>
    <w:rsid w:val="00AB7629"/>
    <w:rsid w:val="00AB7746"/>
    <w:rsid w:val="00AB78BF"/>
    <w:rsid w:val="00AB796C"/>
    <w:rsid w:val="00AB797B"/>
    <w:rsid w:val="00AB799D"/>
    <w:rsid w:val="00AB7A0E"/>
    <w:rsid w:val="00AB7A89"/>
    <w:rsid w:val="00AB7A8E"/>
    <w:rsid w:val="00AB7BBD"/>
    <w:rsid w:val="00AB7DCB"/>
    <w:rsid w:val="00AC0022"/>
    <w:rsid w:val="00AC0149"/>
    <w:rsid w:val="00AC01A9"/>
    <w:rsid w:val="00AC0251"/>
    <w:rsid w:val="00AC02B6"/>
    <w:rsid w:val="00AC041A"/>
    <w:rsid w:val="00AC0462"/>
    <w:rsid w:val="00AC04DD"/>
    <w:rsid w:val="00AC06C8"/>
    <w:rsid w:val="00AC0A25"/>
    <w:rsid w:val="00AC0A44"/>
    <w:rsid w:val="00AC0B59"/>
    <w:rsid w:val="00AC0B79"/>
    <w:rsid w:val="00AC0B7D"/>
    <w:rsid w:val="00AC0C48"/>
    <w:rsid w:val="00AC0C8E"/>
    <w:rsid w:val="00AC0DC8"/>
    <w:rsid w:val="00AC0DD0"/>
    <w:rsid w:val="00AC0FA0"/>
    <w:rsid w:val="00AC0FF2"/>
    <w:rsid w:val="00AC1166"/>
    <w:rsid w:val="00AC1265"/>
    <w:rsid w:val="00AC135D"/>
    <w:rsid w:val="00AC1454"/>
    <w:rsid w:val="00AC149A"/>
    <w:rsid w:val="00AC1553"/>
    <w:rsid w:val="00AC1565"/>
    <w:rsid w:val="00AC15A2"/>
    <w:rsid w:val="00AC16D0"/>
    <w:rsid w:val="00AC16DD"/>
    <w:rsid w:val="00AC1702"/>
    <w:rsid w:val="00AC171B"/>
    <w:rsid w:val="00AC17C3"/>
    <w:rsid w:val="00AC17EC"/>
    <w:rsid w:val="00AC1903"/>
    <w:rsid w:val="00AC19A9"/>
    <w:rsid w:val="00AC19E2"/>
    <w:rsid w:val="00AC1A5D"/>
    <w:rsid w:val="00AC1B5B"/>
    <w:rsid w:val="00AC1C32"/>
    <w:rsid w:val="00AC1E1A"/>
    <w:rsid w:val="00AC1E51"/>
    <w:rsid w:val="00AC1E74"/>
    <w:rsid w:val="00AC1EAA"/>
    <w:rsid w:val="00AC1EC5"/>
    <w:rsid w:val="00AC1EEE"/>
    <w:rsid w:val="00AC223B"/>
    <w:rsid w:val="00AC2277"/>
    <w:rsid w:val="00AC2285"/>
    <w:rsid w:val="00AC2336"/>
    <w:rsid w:val="00AC24F7"/>
    <w:rsid w:val="00AC252C"/>
    <w:rsid w:val="00AC25FC"/>
    <w:rsid w:val="00AC2623"/>
    <w:rsid w:val="00AC2708"/>
    <w:rsid w:val="00AC2819"/>
    <w:rsid w:val="00AC29DD"/>
    <w:rsid w:val="00AC29E4"/>
    <w:rsid w:val="00AC2A00"/>
    <w:rsid w:val="00AC2A35"/>
    <w:rsid w:val="00AC2A55"/>
    <w:rsid w:val="00AC2C35"/>
    <w:rsid w:val="00AC2D25"/>
    <w:rsid w:val="00AC2D59"/>
    <w:rsid w:val="00AC2D98"/>
    <w:rsid w:val="00AC2DE8"/>
    <w:rsid w:val="00AC2F42"/>
    <w:rsid w:val="00AC3006"/>
    <w:rsid w:val="00AC312F"/>
    <w:rsid w:val="00AC31A7"/>
    <w:rsid w:val="00AC331D"/>
    <w:rsid w:val="00AC3322"/>
    <w:rsid w:val="00AC333D"/>
    <w:rsid w:val="00AC33F1"/>
    <w:rsid w:val="00AC3428"/>
    <w:rsid w:val="00AC347F"/>
    <w:rsid w:val="00AC3483"/>
    <w:rsid w:val="00AC355E"/>
    <w:rsid w:val="00AC35FF"/>
    <w:rsid w:val="00AC3621"/>
    <w:rsid w:val="00AC3652"/>
    <w:rsid w:val="00AC3A3F"/>
    <w:rsid w:val="00AC3C58"/>
    <w:rsid w:val="00AC3CC6"/>
    <w:rsid w:val="00AC3D2F"/>
    <w:rsid w:val="00AC3DAC"/>
    <w:rsid w:val="00AC3E0C"/>
    <w:rsid w:val="00AC3F7E"/>
    <w:rsid w:val="00AC3FF4"/>
    <w:rsid w:val="00AC40B4"/>
    <w:rsid w:val="00AC40C3"/>
    <w:rsid w:val="00AC42A5"/>
    <w:rsid w:val="00AC43C7"/>
    <w:rsid w:val="00AC43CD"/>
    <w:rsid w:val="00AC444C"/>
    <w:rsid w:val="00AC44FC"/>
    <w:rsid w:val="00AC4675"/>
    <w:rsid w:val="00AC46E0"/>
    <w:rsid w:val="00AC4722"/>
    <w:rsid w:val="00AC479B"/>
    <w:rsid w:val="00AC484D"/>
    <w:rsid w:val="00AC4912"/>
    <w:rsid w:val="00AC4919"/>
    <w:rsid w:val="00AC4B9D"/>
    <w:rsid w:val="00AC4C67"/>
    <w:rsid w:val="00AC4C96"/>
    <w:rsid w:val="00AC4D7E"/>
    <w:rsid w:val="00AC4DC3"/>
    <w:rsid w:val="00AC4E49"/>
    <w:rsid w:val="00AC4E9F"/>
    <w:rsid w:val="00AC4EA1"/>
    <w:rsid w:val="00AC502A"/>
    <w:rsid w:val="00AC5148"/>
    <w:rsid w:val="00AC517E"/>
    <w:rsid w:val="00AC5341"/>
    <w:rsid w:val="00AC53A2"/>
    <w:rsid w:val="00AC5538"/>
    <w:rsid w:val="00AC5541"/>
    <w:rsid w:val="00AC56B0"/>
    <w:rsid w:val="00AC56BC"/>
    <w:rsid w:val="00AC576E"/>
    <w:rsid w:val="00AC57ED"/>
    <w:rsid w:val="00AC5979"/>
    <w:rsid w:val="00AC5A59"/>
    <w:rsid w:val="00AC5A81"/>
    <w:rsid w:val="00AC5B65"/>
    <w:rsid w:val="00AC5B83"/>
    <w:rsid w:val="00AC5D96"/>
    <w:rsid w:val="00AC5E0A"/>
    <w:rsid w:val="00AC5F2C"/>
    <w:rsid w:val="00AC5F9A"/>
    <w:rsid w:val="00AC6069"/>
    <w:rsid w:val="00AC6109"/>
    <w:rsid w:val="00AC6153"/>
    <w:rsid w:val="00AC61D4"/>
    <w:rsid w:val="00AC6319"/>
    <w:rsid w:val="00AC6333"/>
    <w:rsid w:val="00AC6374"/>
    <w:rsid w:val="00AC6411"/>
    <w:rsid w:val="00AC667A"/>
    <w:rsid w:val="00AC6685"/>
    <w:rsid w:val="00AC6700"/>
    <w:rsid w:val="00AC680A"/>
    <w:rsid w:val="00AC686D"/>
    <w:rsid w:val="00AC6A23"/>
    <w:rsid w:val="00AC6ADC"/>
    <w:rsid w:val="00AC6B2D"/>
    <w:rsid w:val="00AC6CCA"/>
    <w:rsid w:val="00AC6D00"/>
    <w:rsid w:val="00AC6DCC"/>
    <w:rsid w:val="00AC6DD6"/>
    <w:rsid w:val="00AC6EA6"/>
    <w:rsid w:val="00AC6F9F"/>
    <w:rsid w:val="00AC7036"/>
    <w:rsid w:val="00AC70CC"/>
    <w:rsid w:val="00AC71A3"/>
    <w:rsid w:val="00AC730B"/>
    <w:rsid w:val="00AC738F"/>
    <w:rsid w:val="00AC741F"/>
    <w:rsid w:val="00AC7434"/>
    <w:rsid w:val="00AC748B"/>
    <w:rsid w:val="00AC749E"/>
    <w:rsid w:val="00AC74E8"/>
    <w:rsid w:val="00AC7537"/>
    <w:rsid w:val="00AC7554"/>
    <w:rsid w:val="00AC7623"/>
    <w:rsid w:val="00AC7780"/>
    <w:rsid w:val="00AC79B3"/>
    <w:rsid w:val="00AC7B8D"/>
    <w:rsid w:val="00AC7B9A"/>
    <w:rsid w:val="00AC7C09"/>
    <w:rsid w:val="00AC7CC4"/>
    <w:rsid w:val="00AC7D34"/>
    <w:rsid w:val="00AC7D4B"/>
    <w:rsid w:val="00AC7E19"/>
    <w:rsid w:val="00AC7F83"/>
    <w:rsid w:val="00AC7F91"/>
    <w:rsid w:val="00AD0204"/>
    <w:rsid w:val="00AD03C0"/>
    <w:rsid w:val="00AD04B6"/>
    <w:rsid w:val="00AD0584"/>
    <w:rsid w:val="00AD070E"/>
    <w:rsid w:val="00AD0715"/>
    <w:rsid w:val="00AD0726"/>
    <w:rsid w:val="00AD077C"/>
    <w:rsid w:val="00AD0824"/>
    <w:rsid w:val="00AD093D"/>
    <w:rsid w:val="00AD0A2F"/>
    <w:rsid w:val="00AD0B0E"/>
    <w:rsid w:val="00AD0D23"/>
    <w:rsid w:val="00AD0DB8"/>
    <w:rsid w:val="00AD0E21"/>
    <w:rsid w:val="00AD0E75"/>
    <w:rsid w:val="00AD0F21"/>
    <w:rsid w:val="00AD0F80"/>
    <w:rsid w:val="00AD134F"/>
    <w:rsid w:val="00AD1370"/>
    <w:rsid w:val="00AD139E"/>
    <w:rsid w:val="00AD140F"/>
    <w:rsid w:val="00AD146F"/>
    <w:rsid w:val="00AD1498"/>
    <w:rsid w:val="00AD1569"/>
    <w:rsid w:val="00AD15D0"/>
    <w:rsid w:val="00AD16FF"/>
    <w:rsid w:val="00AD1740"/>
    <w:rsid w:val="00AD1765"/>
    <w:rsid w:val="00AD17DA"/>
    <w:rsid w:val="00AD182B"/>
    <w:rsid w:val="00AD187B"/>
    <w:rsid w:val="00AD189A"/>
    <w:rsid w:val="00AD18F9"/>
    <w:rsid w:val="00AD19C5"/>
    <w:rsid w:val="00AD19F2"/>
    <w:rsid w:val="00AD1B7A"/>
    <w:rsid w:val="00AD1B83"/>
    <w:rsid w:val="00AD1C2D"/>
    <w:rsid w:val="00AD1C46"/>
    <w:rsid w:val="00AD1CCD"/>
    <w:rsid w:val="00AD1D18"/>
    <w:rsid w:val="00AD1DE0"/>
    <w:rsid w:val="00AD1DF9"/>
    <w:rsid w:val="00AD1E8A"/>
    <w:rsid w:val="00AD1EF4"/>
    <w:rsid w:val="00AD1F3F"/>
    <w:rsid w:val="00AD212F"/>
    <w:rsid w:val="00AD214E"/>
    <w:rsid w:val="00AD22C4"/>
    <w:rsid w:val="00AD232D"/>
    <w:rsid w:val="00AD23E1"/>
    <w:rsid w:val="00AD23FB"/>
    <w:rsid w:val="00AD2431"/>
    <w:rsid w:val="00AD244A"/>
    <w:rsid w:val="00AD2458"/>
    <w:rsid w:val="00AD26F0"/>
    <w:rsid w:val="00AD27D8"/>
    <w:rsid w:val="00AD28D7"/>
    <w:rsid w:val="00AD2B41"/>
    <w:rsid w:val="00AD2CA5"/>
    <w:rsid w:val="00AD2DB6"/>
    <w:rsid w:val="00AD2F39"/>
    <w:rsid w:val="00AD3093"/>
    <w:rsid w:val="00AD30F7"/>
    <w:rsid w:val="00AD318A"/>
    <w:rsid w:val="00AD319C"/>
    <w:rsid w:val="00AD3292"/>
    <w:rsid w:val="00AD32E0"/>
    <w:rsid w:val="00AD3316"/>
    <w:rsid w:val="00AD334A"/>
    <w:rsid w:val="00AD36FA"/>
    <w:rsid w:val="00AD37A7"/>
    <w:rsid w:val="00AD3804"/>
    <w:rsid w:val="00AD3818"/>
    <w:rsid w:val="00AD38CD"/>
    <w:rsid w:val="00AD38D4"/>
    <w:rsid w:val="00AD392F"/>
    <w:rsid w:val="00AD3963"/>
    <w:rsid w:val="00AD3A3C"/>
    <w:rsid w:val="00AD3A42"/>
    <w:rsid w:val="00AD3CB8"/>
    <w:rsid w:val="00AD3E8C"/>
    <w:rsid w:val="00AD3F55"/>
    <w:rsid w:val="00AD40B6"/>
    <w:rsid w:val="00AD40DA"/>
    <w:rsid w:val="00AD40F7"/>
    <w:rsid w:val="00AD40F9"/>
    <w:rsid w:val="00AD4239"/>
    <w:rsid w:val="00AD4244"/>
    <w:rsid w:val="00AD4580"/>
    <w:rsid w:val="00AD4669"/>
    <w:rsid w:val="00AD474A"/>
    <w:rsid w:val="00AD476E"/>
    <w:rsid w:val="00AD47A2"/>
    <w:rsid w:val="00AD4802"/>
    <w:rsid w:val="00AD48CA"/>
    <w:rsid w:val="00AD4B00"/>
    <w:rsid w:val="00AD4C4D"/>
    <w:rsid w:val="00AD4DBD"/>
    <w:rsid w:val="00AD4DDB"/>
    <w:rsid w:val="00AD4E01"/>
    <w:rsid w:val="00AD4E94"/>
    <w:rsid w:val="00AD4EDE"/>
    <w:rsid w:val="00AD4EF8"/>
    <w:rsid w:val="00AD4F4C"/>
    <w:rsid w:val="00AD4FA3"/>
    <w:rsid w:val="00AD50D1"/>
    <w:rsid w:val="00AD5159"/>
    <w:rsid w:val="00AD5216"/>
    <w:rsid w:val="00AD549A"/>
    <w:rsid w:val="00AD54FA"/>
    <w:rsid w:val="00AD5508"/>
    <w:rsid w:val="00AD5577"/>
    <w:rsid w:val="00AD56AF"/>
    <w:rsid w:val="00AD57FA"/>
    <w:rsid w:val="00AD58E4"/>
    <w:rsid w:val="00AD5900"/>
    <w:rsid w:val="00AD5905"/>
    <w:rsid w:val="00AD59F4"/>
    <w:rsid w:val="00AD5ADB"/>
    <w:rsid w:val="00AD5B56"/>
    <w:rsid w:val="00AD5B95"/>
    <w:rsid w:val="00AD5C53"/>
    <w:rsid w:val="00AD5DD4"/>
    <w:rsid w:val="00AD5E15"/>
    <w:rsid w:val="00AD5ED4"/>
    <w:rsid w:val="00AD5EDB"/>
    <w:rsid w:val="00AD602C"/>
    <w:rsid w:val="00AD6096"/>
    <w:rsid w:val="00AD60E9"/>
    <w:rsid w:val="00AD618F"/>
    <w:rsid w:val="00AD61A0"/>
    <w:rsid w:val="00AD631B"/>
    <w:rsid w:val="00AD633D"/>
    <w:rsid w:val="00AD6481"/>
    <w:rsid w:val="00AD64A3"/>
    <w:rsid w:val="00AD64C4"/>
    <w:rsid w:val="00AD6695"/>
    <w:rsid w:val="00AD66C3"/>
    <w:rsid w:val="00AD67D8"/>
    <w:rsid w:val="00AD67EC"/>
    <w:rsid w:val="00AD6925"/>
    <w:rsid w:val="00AD6990"/>
    <w:rsid w:val="00AD69E8"/>
    <w:rsid w:val="00AD6A00"/>
    <w:rsid w:val="00AD6B9F"/>
    <w:rsid w:val="00AD6D3E"/>
    <w:rsid w:val="00AD6DBA"/>
    <w:rsid w:val="00AD6E9B"/>
    <w:rsid w:val="00AD6EAC"/>
    <w:rsid w:val="00AD6EC3"/>
    <w:rsid w:val="00AD6F49"/>
    <w:rsid w:val="00AD70ED"/>
    <w:rsid w:val="00AD716A"/>
    <w:rsid w:val="00AD71E7"/>
    <w:rsid w:val="00AD726D"/>
    <w:rsid w:val="00AD7284"/>
    <w:rsid w:val="00AD73CC"/>
    <w:rsid w:val="00AD73FF"/>
    <w:rsid w:val="00AD742A"/>
    <w:rsid w:val="00AD7460"/>
    <w:rsid w:val="00AD74B1"/>
    <w:rsid w:val="00AD74E4"/>
    <w:rsid w:val="00AD753C"/>
    <w:rsid w:val="00AD753D"/>
    <w:rsid w:val="00AD759A"/>
    <w:rsid w:val="00AD7607"/>
    <w:rsid w:val="00AD762D"/>
    <w:rsid w:val="00AD766B"/>
    <w:rsid w:val="00AD76CA"/>
    <w:rsid w:val="00AD7742"/>
    <w:rsid w:val="00AD7756"/>
    <w:rsid w:val="00AD77FB"/>
    <w:rsid w:val="00AD7808"/>
    <w:rsid w:val="00AD7897"/>
    <w:rsid w:val="00AD78A3"/>
    <w:rsid w:val="00AD79B2"/>
    <w:rsid w:val="00AD7A42"/>
    <w:rsid w:val="00AD7AFB"/>
    <w:rsid w:val="00AD7C62"/>
    <w:rsid w:val="00AD7DBD"/>
    <w:rsid w:val="00AD7DE0"/>
    <w:rsid w:val="00AD7E31"/>
    <w:rsid w:val="00AD7EB7"/>
    <w:rsid w:val="00AE0032"/>
    <w:rsid w:val="00AE0071"/>
    <w:rsid w:val="00AE0299"/>
    <w:rsid w:val="00AE02D5"/>
    <w:rsid w:val="00AE02EE"/>
    <w:rsid w:val="00AE02EF"/>
    <w:rsid w:val="00AE0383"/>
    <w:rsid w:val="00AE04B5"/>
    <w:rsid w:val="00AE0523"/>
    <w:rsid w:val="00AE05C6"/>
    <w:rsid w:val="00AE063C"/>
    <w:rsid w:val="00AE066B"/>
    <w:rsid w:val="00AE0675"/>
    <w:rsid w:val="00AE0758"/>
    <w:rsid w:val="00AE0771"/>
    <w:rsid w:val="00AE0885"/>
    <w:rsid w:val="00AE09C3"/>
    <w:rsid w:val="00AE09CA"/>
    <w:rsid w:val="00AE0B88"/>
    <w:rsid w:val="00AE0C08"/>
    <w:rsid w:val="00AE0C8B"/>
    <w:rsid w:val="00AE0D46"/>
    <w:rsid w:val="00AE0D94"/>
    <w:rsid w:val="00AE0E69"/>
    <w:rsid w:val="00AE0E77"/>
    <w:rsid w:val="00AE0E88"/>
    <w:rsid w:val="00AE0EA1"/>
    <w:rsid w:val="00AE0EF2"/>
    <w:rsid w:val="00AE0FDB"/>
    <w:rsid w:val="00AE1158"/>
    <w:rsid w:val="00AE1211"/>
    <w:rsid w:val="00AE1214"/>
    <w:rsid w:val="00AE1280"/>
    <w:rsid w:val="00AE1282"/>
    <w:rsid w:val="00AE138F"/>
    <w:rsid w:val="00AE13F6"/>
    <w:rsid w:val="00AE13F8"/>
    <w:rsid w:val="00AE1463"/>
    <w:rsid w:val="00AE15B6"/>
    <w:rsid w:val="00AE1830"/>
    <w:rsid w:val="00AE1880"/>
    <w:rsid w:val="00AE18C5"/>
    <w:rsid w:val="00AE19FD"/>
    <w:rsid w:val="00AE1A51"/>
    <w:rsid w:val="00AE1B8B"/>
    <w:rsid w:val="00AE1C52"/>
    <w:rsid w:val="00AE1D67"/>
    <w:rsid w:val="00AE1D82"/>
    <w:rsid w:val="00AE1E11"/>
    <w:rsid w:val="00AE1EA8"/>
    <w:rsid w:val="00AE1FEF"/>
    <w:rsid w:val="00AE2109"/>
    <w:rsid w:val="00AE2127"/>
    <w:rsid w:val="00AE21B2"/>
    <w:rsid w:val="00AE234F"/>
    <w:rsid w:val="00AE23A0"/>
    <w:rsid w:val="00AE2490"/>
    <w:rsid w:val="00AE259C"/>
    <w:rsid w:val="00AE25E4"/>
    <w:rsid w:val="00AE2854"/>
    <w:rsid w:val="00AE285B"/>
    <w:rsid w:val="00AE2896"/>
    <w:rsid w:val="00AE293A"/>
    <w:rsid w:val="00AE29B8"/>
    <w:rsid w:val="00AE2B42"/>
    <w:rsid w:val="00AE2B4A"/>
    <w:rsid w:val="00AE2B6E"/>
    <w:rsid w:val="00AE2C45"/>
    <w:rsid w:val="00AE2CC7"/>
    <w:rsid w:val="00AE2EF2"/>
    <w:rsid w:val="00AE2F92"/>
    <w:rsid w:val="00AE2FA8"/>
    <w:rsid w:val="00AE301E"/>
    <w:rsid w:val="00AE310B"/>
    <w:rsid w:val="00AE313A"/>
    <w:rsid w:val="00AE315D"/>
    <w:rsid w:val="00AE3217"/>
    <w:rsid w:val="00AE325D"/>
    <w:rsid w:val="00AE3264"/>
    <w:rsid w:val="00AE327A"/>
    <w:rsid w:val="00AE3324"/>
    <w:rsid w:val="00AE33CB"/>
    <w:rsid w:val="00AE3408"/>
    <w:rsid w:val="00AE345B"/>
    <w:rsid w:val="00AE34CC"/>
    <w:rsid w:val="00AE34F5"/>
    <w:rsid w:val="00AE3668"/>
    <w:rsid w:val="00AE392A"/>
    <w:rsid w:val="00AE39C4"/>
    <w:rsid w:val="00AE3A0B"/>
    <w:rsid w:val="00AE3BBC"/>
    <w:rsid w:val="00AE3BC7"/>
    <w:rsid w:val="00AE3CA7"/>
    <w:rsid w:val="00AE3D1E"/>
    <w:rsid w:val="00AE3D79"/>
    <w:rsid w:val="00AE3DA2"/>
    <w:rsid w:val="00AE3EAB"/>
    <w:rsid w:val="00AE3FD8"/>
    <w:rsid w:val="00AE3FF8"/>
    <w:rsid w:val="00AE406A"/>
    <w:rsid w:val="00AE4074"/>
    <w:rsid w:val="00AE40B9"/>
    <w:rsid w:val="00AE4435"/>
    <w:rsid w:val="00AE4586"/>
    <w:rsid w:val="00AE45F9"/>
    <w:rsid w:val="00AE4640"/>
    <w:rsid w:val="00AE4671"/>
    <w:rsid w:val="00AE475F"/>
    <w:rsid w:val="00AE4949"/>
    <w:rsid w:val="00AE4988"/>
    <w:rsid w:val="00AE4A38"/>
    <w:rsid w:val="00AE4B1C"/>
    <w:rsid w:val="00AE4D87"/>
    <w:rsid w:val="00AE4E3F"/>
    <w:rsid w:val="00AE4EF6"/>
    <w:rsid w:val="00AE4F25"/>
    <w:rsid w:val="00AE4F4A"/>
    <w:rsid w:val="00AE4F55"/>
    <w:rsid w:val="00AE4FA3"/>
    <w:rsid w:val="00AE5010"/>
    <w:rsid w:val="00AE5012"/>
    <w:rsid w:val="00AE5079"/>
    <w:rsid w:val="00AE50DD"/>
    <w:rsid w:val="00AE5152"/>
    <w:rsid w:val="00AE5206"/>
    <w:rsid w:val="00AE5227"/>
    <w:rsid w:val="00AE5291"/>
    <w:rsid w:val="00AE52A2"/>
    <w:rsid w:val="00AE53E4"/>
    <w:rsid w:val="00AE5469"/>
    <w:rsid w:val="00AE559B"/>
    <w:rsid w:val="00AE5685"/>
    <w:rsid w:val="00AE568A"/>
    <w:rsid w:val="00AE56CE"/>
    <w:rsid w:val="00AE5736"/>
    <w:rsid w:val="00AE577F"/>
    <w:rsid w:val="00AE5782"/>
    <w:rsid w:val="00AE5932"/>
    <w:rsid w:val="00AE5AFD"/>
    <w:rsid w:val="00AE5B63"/>
    <w:rsid w:val="00AE5B88"/>
    <w:rsid w:val="00AE5C9C"/>
    <w:rsid w:val="00AE5CC0"/>
    <w:rsid w:val="00AE5CD9"/>
    <w:rsid w:val="00AE5E42"/>
    <w:rsid w:val="00AE5E5B"/>
    <w:rsid w:val="00AE5E63"/>
    <w:rsid w:val="00AE5EEF"/>
    <w:rsid w:val="00AE5EF7"/>
    <w:rsid w:val="00AE5F74"/>
    <w:rsid w:val="00AE5F91"/>
    <w:rsid w:val="00AE6287"/>
    <w:rsid w:val="00AE6290"/>
    <w:rsid w:val="00AE6357"/>
    <w:rsid w:val="00AE6397"/>
    <w:rsid w:val="00AE63D2"/>
    <w:rsid w:val="00AE6457"/>
    <w:rsid w:val="00AE6458"/>
    <w:rsid w:val="00AE6473"/>
    <w:rsid w:val="00AE6482"/>
    <w:rsid w:val="00AE65C4"/>
    <w:rsid w:val="00AE66B1"/>
    <w:rsid w:val="00AE6852"/>
    <w:rsid w:val="00AE68CA"/>
    <w:rsid w:val="00AE6921"/>
    <w:rsid w:val="00AE69B6"/>
    <w:rsid w:val="00AE69D1"/>
    <w:rsid w:val="00AE6A52"/>
    <w:rsid w:val="00AE6AB4"/>
    <w:rsid w:val="00AE6B2D"/>
    <w:rsid w:val="00AE6C04"/>
    <w:rsid w:val="00AE6C3B"/>
    <w:rsid w:val="00AE6CB7"/>
    <w:rsid w:val="00AE6CF8"/>
    <w:rsid w:val="00AE6D8F"/>
    <w:rsid w:val="00AE6F79"/>
    <w:rsid w:val="00AE6F8B"/>
    <w:rsid w:val="00AE6FF8"/>
    <w:rsid w:val="00AE70F7"/>
    <w:rsid w:val="00AE7155"/>
    <w:rsid w:val="00AE71C6"/>
    <w:rsid w:val="00AE71EE"/>
    <w:rsid w:val="00AE7246"/>
    <w:rsid w:val="00AE7338"/>
    <w:rsid w:val="00AE7391"/>
    <w:rsid w:val="00AE73C6"/>
    <w:rsid w:val="00AE743F"/>
    <w:rsid w:val="00AE74A4"/>
    <w:rsid w:val="00AE770F"/>
    <w:rsid w:val="00AE7799"/>
    <w:rsid w:val="00AE7854"/>
    <w:rsid w:val="00AE7946"/>
    <w:rsid w:val="00AE7AB2"/>
    <w:rsid w:val="00AE7AFE"/>
    <w:rsid w:val="00AE7B33"/>
    <w:rsid w:val="00AE7B84"/>
    <w:rsid w:val="00AE7C49"/>
    <w:rsid w:val="00AE7CA7"/>
    <w:rsid w:val="00AE7D4D"/>
    <w:rsid w:val="00AE7E03"/>
    <w:rsid w:val="00AE7EE3"/>
    <w:rsid w:val="00AE7F20"/>
    <w:rsid w:val="00AE7F6C"/>
    <w:rsid w:val="00AF005C"/>
    <w:rsid w:val="00AF020C"/>
    <w:rsid w:val="00AF0256"/>
    <w:rsid w:val="00AF0261"/>
    <w:rsid w:val="00AF0281"/>
    <w:rsid w:val="00AF059B"/>
    <w:rsid w:val="00AF07AF"/>
    <w:rsid w:val="00AF0930"/>
    <w:rsid w:val="00AF093F"/>
    <w:rsid w:val="00AF0A91"/>
    <w:rsid w:val="00AF0ABB"/>
    <w:rsid w:val="00AF0AC5"/>
    <w:rsid w:val="00AF0B22"/>
    <w:rsid w:val="00AF0B73"/>
    <w:rsid w:val="00AF0BDA"/>
    <w:rsid w:val="00AF0C0A"/>
    <w:rsid w:val="00AF0CFF"/>
    <w:rsid w:val="00AF0DBA"/>
    <w:rsid w:val="00AF0E37"/>
    <w:rsid w:val="00AF0E3E"/>
    <w:rsid w:val="00AF107E"/>
    <w:rsid w:val="00AF10C1"/>
    <w:rsid w:val="00AF1348"/>
    <w:rsid w:val="00AF13E1"/>
    <w:rsid w:val="00AF145E"/>
    <w:rsid w:val="00AF158E"/>
    <w:rsid w:val="00AF1602"/>
    <w:rsid w:val="00AF16AD"/>
    <w:rsid w:val="00AF17CA"/>
    <w:rsid w:val="00AF1946"/>
    <w:rsid w:val="00AF1966"/>
    <w:rsid w:val="00AF19FF"/>
    <w:rsid w:val="00AF1A1E"/>
    <w:rsid w:val="00AF1BFF"/>
    <w:rsid w:val="00AF1D30"/>
    <w:rsid w:val="00AF1D5E"/>
    <w:rsid w:val="00AF1D79"/>
    <w:rsid w:val="00AF20DF"/>
    <w:rsid w:val="00AF2234"/>
    <w:rsid w:val="00AF23EA"/>
    <w:rsid w:val="00AF248D"/>
    <w:rsid w:val="00AF2584"/>
    <w:rsid w:val="00AF25BA"/>
    <w:rsid w:val="00AF266E"/>
    <w:rsid w:val="00AF2691"/>
    <w:rsid w:val="00AF2775"/>
    <w:rsid w:val="00AF278E"/>
    <w:rsid w:val="00AF27C1"/>
    <w:rsid w:val="00AF287D"/>
    <w:rsid w:val="00AF292B"/>
    <w:rsid w:val="00AF2975"/>
    <w:rsid w:val="00AF29DB"/>
    <w:rsid w:val="00AF29E4"/>
    <w:rsid w:val="00AF2AE3"/>
    <w:rsid w:val="00AF2B06"/>
    <w:rsid w:val="00AF2B74"/>
    <w:rsid w:val="00AF2CC8"/>
    <w:rsid w:val="00AF2D60"/>
    <w:rsid w:val="00AF2EC3"/>
    <w:rsid w:val="00AF2EC9"/>
    <w:rsid w:val="00AF2F4D"/>
    <w:rsid w:val="00AF309C"/>
    <w:rsid w:val="00AF31A3"/>
    <w:rsid w:val="00AF321A"/>
    <w:rsid w:val="00AF3251"/>
    <w:rsid w:val="00AF32BD"/>
    <w:rsid w:val="00AF331F"/>
    <w:rsid w:val="00AF33B0"/>
    <w:rsid w:val="00AF3429"/>
    <w:rsid w:val="00AF3537"/>
    <w:rsid w:val="00AF358C"/>
    <w:rsid w:val="00AF35F9"/>
    <w:rsid w:val="00AF3651"/>
    <w:rsid w:val="00AF36AB"/>
    <w:rsid w:val="00AF36DE"/>
    <w:rsid w:val="00AF37E1"/>
    <w:rsid w:val="00AF37F2"/>
    <w:rsid w:val="00AF37FA"/>
    <w:rsid w:val="00AF3829"/>
    <w:rsid w:val="00AF3832"/>
    <w:rsid w:val="00AF3837"/>
    <w:rsid w:val="00AF3863"/>
    <w:rsid w:val="00AF38A3"/>
    <w:rsid w:val="00AF3A2F"/>
    <w:rsid w:val="00AF3B90"/>
    <w:rsid w:val="00AF3BAF"/>
    <w:rsid w:val="00AF3BEF"/>
    <w:rsid w:val="00AF3C53"/>
    <w:rsid w:val="00AF3C96"/>
    <w:rsid w:val="00AF3EAF"/>
    <w:rsid w:val="00AF4063"/>
    <w:rsid w:val="00AF40D6"/>
    <w:rsid w:val="00AF41AA"/>
    <w:rsid w:val="00AF4207"/>
    <w:rsid w:val="00AF4262"/>
    <w:rsid w:val="00AF426F"/>
    <w:rsid w:val="00AF4694"/>
    <w:rsid w:val="00AF4941"/>
    <w:rsid w:val="00AF49AA"/>
    <w:rsid w:val="00AF4A0E"/>
    <w:rsid w:val="00AF4AF1"/>
    <w:rsid w:val="00AF4B25"/>
    <w:rsid w:val="00AF4B85"/>
    <w:rsid w:val="00AF4B8D"/>
    <w:rsid w:val="00AF4C89"/>
    <w:rsid w:val="00AF4CBD"/>
    <w:rsid w:val="00AF4CC3"/>
    <w:rsid w:val="00AF4CC6"/>
    <w:rsid w:val="00AF4DFB"/>
    <w:rsid w:val="00AF4E35"/>
    <w:rsid w:val="00AF4F47"/>
    <w:rsid w:val="00AF512C"/>
    <w:rsid w:val="00AF515B"/>
    <w:rsid w:val="00AF5188"/>
    <w:rsid w:val="00AF521D"/>
    <w:rsid w:val="00AF52D0"/>
    <w:rsid w:val="00AF5306"/>
    <w:rsid w:val="00AF5314"/>
    <w:rsid w:val="00AF542D"/>
    <w:rsid w:val="00AF54E6"/>
    <w:rsid w:val="00AF5507"/>
    <w:rsid w:val="00AF55C9"/>
    <w:rsid w:val="00AF55ED"/>
    <w:rsid w:val="00AF55F2"/>
    <w:rsid w:val="00AF5695"/>
    <w:rsid w:val="00AF56E3"/>
    <w:rsid w:val="00AF56EA"/>
    <w:rsid w:val="00AF577B"/>
    <w:rsid w:val="00AF5793"/>
    <w:rsid w:val="00AF57CE"/>
    <w:rsid w:val="00AF57D8"/>
    <w:rsid w:val="00AF57EA"/>
    <w:rsid w:val="00AF5827"/>
    <w:rsid w:val="00AF58A8"/>
    <w:rsid w:val="00AF5904"/>
    <w:rsid w:val="00AF5959"/>
    <w:rsid w:val="00AF598C"/>
    <w:rsid w:val="00AF59E8"/>
    <w:rsid w:val="00AF5D1C"/>
    <w:rsid w:val="00AF5EB8"/>
    <w:rsid w:val="00AF5F60"/>
    <w:rsid w:val="00AF5F79"/>
    <w:rsid w:val="00AF5FAB"/>
    <w:rsid w:val="00AF61DF"/>
    <w:rsid w:val="00AF61E3"/>
    <w:rsid w:val="00AF61F2"/>
    <w:rsid w:val="00AF6291"/>
    <w:rsid w:val="00AF62CA"/>
    <w:rsid w:val="00AF63A2"/>
    <w:rsid w:val="00AF6414"/>
    <w:rsid w:val="00AF6426"/>
    <w:rsid w:val="00AF6514"/>
    <w:rsid w:val="00AF65CC"/>
    <w:rsid w:val="00AF66A0"/>
    <w:rsid w:val="00AF66A4"/>
    <w:rsid w:val="00AF66FD"/>
    <w:rsid w:val="00AF6768"/>
    <w:rsid w:val="00AF67B2"/>
    <w:rsid w:val="00AF67F7"/>
    <w:rsid w:val="00AF6B46"/>
    <w:rsid w:val="00AF6DB2"/>
    <w:rsid w:val="00AF6DD3"/>
    <w:rsid w:val="00AF6EBC"/>
    <w:rsid w:val="00AF6F2F"/>
    <w:rsid w:val="00AF70A6"/>
    <w:rsid w:val="00AF7256"/>
    <w:rsid w:val="00AF7285"/>
    <w:rsid w:val="00AF7297"/>
    <w:rsid w:val="00AF745D"/>
    <w:rsid w:val="00AF74A1"/>
    <w:rsid w:val="00AF74E0"/>
    <w:rsid w:val="00AF753A"/>
    <w:rsid w:val="00AF75DB"/>
    <w:rsid w:val="00AF75E3"/>
    <w:rsid w:val="00AF7740"/>
    <w:rsid w:val="00AF7758"/>
    <w:rsid w:val="00AF786B"/>
    <w:rsid w:val="00AF7876"/>
    <w:rsid w:val="00AF78F1"/>
    <w:rsid w:val="00AF7975"/>
    <w:rsid w:val="00AF7A6A"/>
    <w:rsid w:val="00AF7AC6"/>
    <w:rsid w:val="00AF7BE3"/>
    <w:rsid w:val="00AF7BF6"/>
    <w:rsid w:val="00AF7E39"/>
    <w:rsid w:val="00AF7E3B"/>
    <w:rsid w:val="00AF7F01"/>
    <w:rsid w:val="00AF7FFE"/>
    <w:rsid w:val="00B00076"/>
    <w:rsid w:val="00B00128"/>
    <w:rsid w:val="00B00255"/>
    <w:rsid w:val="00B004B7"/>
    <w:rsid w:val="00B004C8"/>
    <w:rsid w:val="00B004DE"/>
    <w:rsid w:val="00B00556"/>
    <w:rsid w:val="00B005A0"/>
    <w:rsid w:val="00B005BC"/>
    <w:rsid w:val="00B007C6"/>
    <w:rsid w:val="00B0089D"/>
    <w:rsid w:val="00B00907"/>
    <w:rsid w:val="00B0092C"/>
    <w:rsid w:val="00B00952"/>
    <w:rsid w:val="00B00A47"/>
    <w:rsid w:val="00B00A79"/>
    <w:rsid w:val="00B00B0D"/>
    <w:rsid w:val="00B00B48"/>
    <w:rsid w:val="00B00B89"/>
    <w:rsid w:val="00B00BF3"/>
    <w:rsid w:val="00B00CCA"/>
    <w:rsid w:val="00B00D50"/>
    <w:rsid w:val="00B00D5A"/>
    <w:rsid w:val="00B00E36"/>
    <w:rsid w:val="00B00EA3"/>
    <w:rsid w:val="00B00EF1"/>
    <w:rsid w:val="00B00F16"/>
    <w:rsid w:val="00B00FDB"/>
    <w:rsid w:val="00B010DF"/>
    <w:rsid w:val="00B010F8"/>
    <w:rsid w:val="00B01212"/>
    <w:rsid w:val="00B01549"/>
    <w:rsid w:val="00B01A08"/>
    <w:rsid w:val="00B01BB0"/>
    <w:rsid w:val="00B01CBA"/>
    <w:rsid w:val="00B01DCB"/>
    <w:rsid w:val="00B01E76"/>
    <w:rsid w:val="00B01EBD"/>
    <w:rsid w:val="00B01ECF"/>
    <w:rsid w:val="00B01F45"/>
    <w:rsid w:val="00B02060"/>
    <w:rsid w:val="00B020A7"/>
    <w:rsid w:val="00B02226"/>
    <w:rsid w:val="00B022E4"/>
    <w:rsid w:val="00B02693"/>
    <w:rsid w:val="00B0269A"/>
    <w:rsid w:val="00B02777"/>
    <w:rsid w:val="00B027E1"/>
    <w:rsid w:val="00B027F5"/>
    <w:rsid w:val="00B02849"/>
    <w:rsid w:val="00B0284F"/>
    <w:rsid w:val="00B02930"/>
    <w:rsid w:val="00B02B24"/>
    <w:rsid w:val="00B02DBA"/>
    <w:rsid w:val="00B02EAB"/>
    <w:rsid w:val="00B02EC1"/>
    <w:rsid w:val="00B02F2A"/>
    <w:rsid w:val="00B0330C"/>
    <w:rsid w:val="00B0331C"/>
    <w:rsid w:val="00B033C6"/>
    <w:rsid w:val="00B03424"/>
    <w:rsid w:val="00B03448"/>
    <w:rsid w:val="00B0355A"/>
    <w:rsid w:val="00B035AC"/>
    <w:rsid w:val="00B035C1"/>
    <w:rsid w:val="00B035DB"/>
    <w:rsid w:val="00B0367A"/>
    <w:rsid w:val="00B0371F"/>
    <w:rsid w:val="00B037FB"/>
    <w:rsid w:val="00B03838"/>
    <w:rsid w:val="00B038DB"/>
    <w:rsid w:val="00B03918"/>
    <w:rsid w:val="00B03985"/>
    <w:rsid w:val="00B03C29"/>
    <w:rsid w:val="00B03D9D"/>
    <w:rsid w:val="00B03F27"/>
    <w:rsid w:val="00B03F68"/>
    <w:rsid w:val="00B03FAF"/>
    <w:rsid w:val="00B04083"/>
    <w:rsid w:val="00B04171"/>
    <w:rsid w:val="00B0429C"/>
    <w:rsid w:val="00B042A4"/>
    <w:rsid w:val="00B0435E"/>
    <w:rsid w:val="00B043A8"/>
    <w:rsid w:val="00B04494"/>
    <w:rsid w:val="00B044B3"/>
    <w:rsid w:val="00B0472A"/>
    <w:rsid w:val="00B04783"/>
    <w:rsid w:val="00B047BF"/>
    <w:rsid w:val="00B04928"/>
    <w:rsid w:val="00B04979"/>
    <w:rsid w:val="00B04A89"/>
    <w:rsid w:val="00B04BA3"/>
    <w:rsid w:val="00B04C47"/>
    <w:rsid w:val="00B04D6C"/>
    <w:rsid w:val="00B04EB3"/>
    <w:rsid w:val="00B04F0B"/>
    <w:rsid w:val="00B04F73"/>
    <w:rsid w:val="00B04FD5"/>
    <w:rsid w:val="00B05085"/>
    <w:rsid w:val="00B050E6"/>
    <w:rsid w:val="00B0512F"/>
    <w:rsid w:val="00B0516E"/>
    <w:rsid w:val="00B051DB"/>
    <w:rsid w:val="00B052CE"/>
    <w:rsid w:val="00B053B0"/>
    <w:rsid w:val="00B05429"/>
    <w:rsid w:val="00B0544E"/>
    <w:rsid w:val="00B054A8"/>
    <w:rsid w:val="00B054D0"/>
    <w:rsid w:val="00B0562F"/>
    <w:rsid w:val="00B0568E"/>
    <w:rsid w:val="00B056C3"/>
    <w:rsid w:val="00B05732"/>
    <w:rsid w:val="00B0578E"/>
    <w:rsid w:val="00B057C3"/>
    <w:rsid w:val="00B0581C"/>
    <w:rsid w:val="00B0586D"/>
    <w:rsid w:val="00B058BB"/>
    <w:rsid w:val="00B058DD"/>
    <w:rsid w:val="00B0596C"/>
    <w:rsid w:val="00B05983"/>
    <w:rsid w:val="00B05A2A"/>
    <w:rsid w:val="00B05A87"/>
    <w:rsid w:val="00B05BCE"/>
    <w:rsid w:val="00B05C4C"/>
    <w:rsid w:val="00B05CE5"/>
    <w:rsid w:val="00B05D1B"/>
    <w:rsid w:val="00B05DD6"/>
    <w:rsid w:val="00B05DDA"/>
    <w:rsid w:val="00B05EC8"/>
    <w:rsid w:val="00B05F10"/>
    <w:rsid w:val="00B05F34"/>
    <w:rsid w:val="00B06003"/>
    <w:rsid w:val="00B060C6"/>
    <w:rsid w:val="00B06131"/>
    <w:rsid w:val="00B061B2"/>
    <w:rsid w:val="00B06218"/>
    <w:rsid w:val="00B06320"/>
    <w:rsid w:val="00B06439"/>
    <w:rsid w:val="00B0645F"/>
    <w:rsid w:val="00B06640"/>
    <w:rsid w:val="00B06751"/>
    <w:rsid w:val="00B067C5"/>
    <w:rsid w:val="00B067EB"/>
    <w:rsid w:val="00B06834"/>
    <w:rsid w:val="00B0684A"/>
    <w:rsid w:val="00B0689B"/>
    <w:rsid w:val="00B068B8"/>
    <w:rsid w:val="00B069A7"/>
    <w:rsid w:val="00B069AA"/>
    <w:rsid w:val="00B06BCA"/>
    <w:rsid w:val="00B06CA6"/>
    <w:rsid w:val="00B06FBE"/>
    <w:rsid w:val="00B070E6"/>
    <w:rsid w:val="00B071B1"/>
    <w:rsid w:val="00B0724D"/>
    <w:rsid w:val="00B07279"/>
    <w:rsid w:val="00B0733B"/>
    <w:rsid w:val="00B07379"/>
    <w:rsid w:val="00B074BB"/>
    <w:rsid w:val="00B07512"/>
    <w:rsid w:val="00B07535"/>
    <w:rsid w:val="00B07721"/>
    <w:rsid w:val="00B077A4"/>
    <w:rsid w:val="00B07827"/>
    <w:rsid w:val="00B0792D"/>
    <w:rsid w:val="00B07AB6"/>
    <w:rsid w:val="00B07BC5"/>
    <w:rsid w:val="00B07D94"/>
    <w:rsid w:val="00B07D9C"/>
    <w:rsid w:val="00B07DDF"/>
    <w:rsid w:val="00B07F07"/>
    <w:rsid w:val="00B07F38"/>
    <w:rsid w:val="00B07F52"/>
    <w:rsid w:val="00B10031"/>
    <w:rsid w:val="00B10103"/>
    <w:rsid w:val="00B1014F"/>
    <w:rsid w:val="00B102B7"/>
    <w:rsid w:val="00B103C7"/>
    <w:rsid w:val="00B10412"/>
    <w:rsid w:val="00B10430"/>
    <w:rsid w:val="00B104BD"/>
    <w:rsid w:val="00B1052D"/>
    <w:rsid w:val="00B10634"/>
    <w:rsid w:val="00B106AF"/>
    <w:rsid w:val="00B106E6"/>
    <w:rsid w:val="00B10744"/>
    <w:rsid w:val="00B108A5"/>
    <w:rsid w:val="00B10946"/>
    <w:rsid w:val="00B10995"/>
    <w:rsid w:val="00B109A1"/>
    <w:rsid w:val="00B109E4"/>
    <w:rsid w:val="00B10A9B"/>
    <w:rsid w:val="00B10E48"/>
    <w:rsid w:val="00B10EDA"/>
    <w:rsid w:val="00B10F0F"/>
    <w:rsid w:val="00B10F55"/>
    <w:rsid w:val="00B11266"/>
    <w:rsid w:val="00B1150E"/>
    <w:rsid w:val="00B115A6"/>
    <w:rsid w:val="00B1161B"/>
    <w:rsid w:val="00B11682"/>
    <w:rsid w:val="00B116AB"/>
    <w:rsid w:val="00B116E2"/>
    <w:rsid w:val="00B1188D"/>
    <w:rsid w:val="00B118FB"/>
    <w:rsid w:val="00B11A5A"/>
    <w:rsid w:val="00B11A8A"/>
    <w:rsid w:val="00B11B04"/>
    <w:rsid w:val="00B11B5D"/>
    <w:rsid w:val="00B11B67"/>
    <w:rsid w:val="00B11B6F"/>
    <w:rsid w:val="00B11BBB"/>
    <w:rsid w:val="00B11C28"/>
    <w:rsid w:val="00B11D8F"/>
    <w:rsid w:val="00B11FDD"/>
    <w:rsid w:val="00B1213C"/>
    <w:rsid w:val="00B12176"/>
    <w:rsid w:val="00B12271"/>
    <w:rsid w:val="00B122CD"/>
    <w:rsid w:val="00B122ED"/>
    <w:rsid w:val="00B1230A"/>
    <w:rsid w:val="00B123BD"/>
    <w:rsid w:val="00B12579"/>
    <w:rsid w:val="00B12644"/>
    <w:rsid w:val="00B1277E"/>
    <w:rsid w:val="00B127B9"/>
    <w:rsid w:val="00B12866"/>
    <w:rsid w:val="00B12A3D"/>
    <w:rsid w:val="00B12AEC"/>
    <w:rsid w:val="00B12AFE"/>
    <w:rsid w:val="00B12BC3"/>
    <w:rsid w:val="00B12BD7"/>
    <w:rsid w:val="00B12C88"/>
    <w:rsid w:val="00B12D1A"/>
    <w:rsid w:val="00B12EE9"/>
    <w:rsid w:val="00B12F83"/>
    <w:rsid w:val="00B12F86"/>
    <w:rsid w:val="00B13002"/>
    <w:rsid w:val="00B13092"/>
    <w:rsid w:val="00B13162"/>
    <w:rsid w:val="00B1325B"/>
    <w:rsid w:val="00B132A3"/>
    <w:rsid w:val="00B132B2"/>
    <w:rsid w:val="00B132C9"/>
    <w:rsid w:val="00B1335A"/>
    <w:rsid w:val="00B133F1"/>
    <w:rsid w:val="00B133FD"/>
    <w:rsid w:val="00B13434"/>
    <w:rsid w:val="00B1366A"/>
    <w:rsid w:val="00B136CC"/>
    <w:rsid w:val="00B13777"/>
    <w:rsid w:val="00B13797"/>
    <w:rsid w:val="00B137A0"/>
    <w:rsid w:val="00B13852"/>
    <w:rsid w:val="00B1394C"/>
    <w:rsid w:val="00B13A3C"/>
    <w:rsid w:val="00B13AB5"/>
    <w:rsid w:val="00B13C73"/>
    <w:rsid w:val="00B13C7B"/>
    <w:rsid w:val="00B13DFE"/>
    <w:rsid w:val="00B13E32"/>
    <w:rsid w:val="00B14163"/>
    <w:rsid w:val="00B14229"/>
    <w:rsid w:val="00B14298"/>
    <w:rsid w:val="00B142C4"/>
    <w:rsid w:val="00B142DE"/>
    <w:rsid w:val="00B1438D"/>
    <w:rsid w:val="00B14446"/>
    <w:rsid w:val="00B1466E"/>
    <w:rsid w:val="00B14711"/>
    <w:rsid w:val="00B14725"/>
    <w:rsid w:val="00B14877"/>
    <w:rsid w:val="00B148B0"/>
    <w:rsid w:val="00B148F8"/>
    <w:rsid w:val="00B14911"/>
    <w:rsid w:val="00B149AC"/>
    <w:rsid w:val="00B14A84"/>
    <w:rsid w:val="00B14B0A"/>
    <w:rsid w:val="00B14B8B"/>
    <w:rsid w:val="00B14BBA"/>
    <w:rsid w:val="00B14C1E"/>
    <w:rsid w:val="00B14CC0"/>
    <w:rsid w:val="00B14D35"/>
    <w:rsid w:val="00B14D98"/>
    <w:rsid w:val="00B14E69"/>
    <w:rsid w:val="00B14E6C"/>
    <w:rsid w:val="00B14E98"/>
    <w:rsid w:val="00B14EDF"/>
    <w:rsid w:val="00B14F30"/>
    <w:rsid w:val="00B14F64"/>
    <w:rsid w:val="00B14F71"/>
    <w:rsid w:val="00B14F85"/>
    <w:rsid w:val="00B150AB"/>
    <w:rsid w:val="00B1513D"/>
    <w:rsid w:val="00B1518A"/>
    <w:rsid w:val="00B1519A"/>
    <w:rsid w:val="00B15295"/>
    <w:rsid w:val="00B15361"/>
    <w:rsid w:val="00B15493"/>
    <w:rsid w:val="00B154CE"/>
    <w:rsid w:val="00B154FE"/>
    <w:rsid w:val="00B1565A"/>
    <w:rsid w:val="00B156A2"/>
    <w:rsid w:val="00B156F2"/>
    <w:rsid w:val="00B15700"/>
    <w:rsid w:val="00B1572E"/>
    <w:rsid w:val="00B1580B"/>
    <w:rsid w:val="00B15B34"/>
    <w:rsid w:val="00B15B77"/>
    <w:rsid w:val="00B15C24"/>
    <w:rsid w:val="00B15CE7"/>
    <w:rsid w:val="00B15CF7"/>
    <w:rsid w:val="00B15D2E"/>
    <w:rsid w:val="00B15D74"/>
    <w:rsid w:val="00B15D88"/>
    <w:rsid w:val="00B15E31"/>
    <w:rsid w:val="00B15F48"/>
    <w:rsid w:val="00B16351"/>
    <w:rsid w:val="00B165A7"/>
    <w:rsid w:val="00B16656"/>
    <w:rsid w:val="00B1667C"/>
    <w:rsid w:val="00B1668D"/>
    <w:rsid w:val="00B167C0"/>
    <w:rsid w:val="00B169D0"/>
    <w:rsid w:val="00B16A54"/>
    <w:rsid w:val="00B16A7A"/>
    <w:rsid w:val="00B16AE3"/>
    <w:rsid w:val="00B16B69"/>
    <w:rsid w:val="00B16BCA"/>
    <w:rsid w:val="00B16CBC"/>
    <w:rsid w:val="00B16E87"/>
    <w:rsid w:val="00B16E92"/>
    <w:rsid w:val="00B16F3D"/>
    <w:rsid w:val="00B16F6B"/>
    <w:rsid w:val="00B16F90"/>
    <w:rsid w:val="00B1712A"/>
    <w:rsid w:val="00B1719A"/>
    <w:rsid w:val="00B172E9"/>
    <w:rsid w:val="00B17428"/>
    <w:rsid w:val="00B17432"/>
    <w:rsid w:val="00B17477"/>
    <w:rsid w:val="00B175A0"/>
    <w:rsid w:val="00B176B1"/>
    <w:rsid w:val="00B177AE"/>
    <w:rsid w:val="00B1789F"/>
    <w:rsid w:val="00B17A59"/>
    <w:rsid w:val="00B17AA5"/>
    <w:rsid w:val="00B17B7D"/>
    <w:rsid w:val="00B17C71"/>
    <w:rsid w:val="00B17DE1"/>
    <w:rsid w:val="00B17DE8"/>
    <w:rsid w:val="00B20027"/>
    <w:rsid w:val="00B2007B"/>
    <w:rsid w:val="00B2016C"/>
    <w:rsid w:val="00B20177"/>
    <w:rsid w:val="00B20199"/>
    <w:rsid w:val="00B201B0"/>
    <w:rsid w:val="00B20228"/>
    <w:rsid w:val="00B20230"/>
    <w:rsid w:val="00B203BB"/>
    <w:rsid w:val="00B203FA"/>
    <w:rsid w:val="00B20464"/>
    <w:rsid w:val="00B20528"/>
    <w:rsid w:val="00B2068E"/>
    <w:rsid w:val="00B2071D"/>
    <w:rsid w:val="00B20A7D"/>
    <w:rsid w:val="00B20B75"/>
    <w:rsid w:val="00B20B99"/>
    <w:rsid w:val="00B20C34"/>
    <w:rsid w:val="00B20D02"/>
    <w:rsid w:val="00B20FB7"/>
    <w:rsid w:val="00B21112"/>
    <w:rsid w:val="00B2111D"/>
    <w:rsid w:val="00B2125E"/>
    <w:rsid w:val="00B21504"/>
    <w:rsid w:val="00B2159E"/>
    <w:rsid w:val="00B2168E"/>
    <w:rsid w:val="00B216A3"/>
    <w:rsid w:val="00B216EB"/>
    <w:rsid w:val="00B217AD"/>
    <w:rsid w:val="00B217F8"/>
    <w:rsid w:val="00B217FF"/>
    <w:rsid w:val="00B21824"/>
    <w:rsid w:val="00B21836"/>
    <w:rsid w:val="00B219E1"/>
    <w:rsid w:val="00B21A5B"/>
    <w:rsid w:val="00B21AC1"/>
    <w:rsid w:val="00B21B99"/>
    <w:rsid w:val="00B21C1B"/>
    <w:rsid w:val="00B21C68"/>
    <w:rsid w:val="00B21CC7"/>
    <w:rsid w:val="00B21DA3"/>
    <w:rsid w:val="00B21DD4"/>
    <w:rsid w:val="00B21F27"/>
    <w:rsid w:val="00B21F3C"/>
    <w:rsid w:val="00B22020"/>
    <w:rsid w:val="00B220AF"/>
    <w:rsid w:val="00B220E8"/>
    <w:rsid w:val="00B2211C"/>
    <w:rsid w:val="00B224BC"/>
    <w:rsid w:val="00B224CB"/>
    <w:rsid w:val="00B224E6"/>
    <w:rsid w:val="00B22515"/>
    <w:rsid w:val="00B22529"/>
    <w:rsid w:val="00B226DF"/>
    <w:rsid w:val="00B22751"/>
    <w:rsid w:val="00B227C2"/>
    <w:rsid w:val="00B227C3"/>
    <w:rsid w:val="00B228D5"/>
    <w:rsid w:val="00B22A0B"/>
    <w:rsid w:val="00B22B75"/>
    <w:rsid w:val="00B22DB5"/>
    <w:rsid w:val="00B22DDC"/>
    <w:rsid w:val="00B22E23"/>
    <w:rsid w:val="00B22E90"/>
    <w:rsid w:val="00B22EBE"/>
    <w:rsid w:val="00B22EEE"/>
    <w:rsid w:val="00B22F02"/>
    <w:rsid w:val="00B22F84"/>
    <w:rsid w:val="00B22F89"/>
    <w:rsid w:val="00B231AB"/>
    <w:rsid w:val="00B232A5"/>
    <w:rsid w:val="00B23382"/>
    <w:rsid w:val="00B234FD"/>
    <w:rsid w:val="00B235E1"/>
    <w:rsid w:val="00B23624"/>
    <w:rsid w:val="00B236E5"/>
    <w:rsid w:val="00B23764"/>
    <w:rsid w:val="00B2383E"/>
    <w:rsid w:val="00B23857"/>
    <w:rsid w:val="00B23983"/>
    <w:rsid w:val="00B239BE"/>
    <w:rsid w:val="00B23A40"/>
    <w:rsid w:val="00B23A92"/>
    <w:rsid w:val="00B23B04"/>
    <w:rsid w:val="00B23B2C"/>
    <w:rsid w:val="00B23BD7"/>
    <w:rsid w:val="00B23BE0"/>
    <w:rsid w:val="00B23CCD"/>
    <w:rsid w:val="00B23E8D"/>
    <w:rsid w:val="00B23FAC"/>
    <w:rsid w:val="00B23FC2"/>
    <w:rsid w:val="00B2408D"/>
    <w:rsid w:val="00B24105"/>
    <w:rsid w:val="00B241C3"/>
    <w:rsid w:val="00B24300"/>
    <w:rsid w:val="00B24355"/>
    <w:rsid w:val="00B243A6"/>
    <w:rsid w:val="00B243B3"/>
    <w:rsid w:val="00B243C4"/>
    <w:rsid w:val="00B244D3"/>
    <w:rsid w:val="00B244F3"/>
    <w:rsid w:val="00B24550"/>
    <w:rsid w:val="00B245EC"/>
    <w:rsid w:val="00B24631"/>
    <w:rsid w:val="00B2473C"/>
    <w:rsid w:val="00B2491A"/>
    <w:rsid w:val="00B24A36"/>
    <w:rsid w:val="00B24B1C"/>
    <w:rsid w:val="00B24B41"/>
    <w:rsid w:val="00B24B62"/>
    <w:rsid w:val="00B24BDD"/>
    <w:rsid w:val="00B24DD0"/>
    <w:rsid w:val="00B24EB7"/>
    <w:rsid w:val="00B24F2D"/>
    <w:rsid w:val="00B24FF6"/>
    <w:rsid w:val="00B25040"/>
    <w:rsid w:val="00B2506F"/>
    <w:rsid w:val="00B2520F"/>
    <w:rsid w:val="00B2539B"/>
    <w:rsid w:val="00B254E4"/>
    <w:rsid w:val="00B25534"/>
    <w:rsid w:val="00B25562"/>
    <w:rsid w:val="00B255A3"/>
    <w:rsid w:val="00B25687"/>
    <w:rsid w:val="00B256B8"/>
    <w:rsid w:val="00B25814"/>
    <w:rsid w:val="00B2584A"/>
    <w:rsid w:val="00B25914"/>
    <w:rsid w:val="00B25923"/>
    <w:rsid w:val="00B259BB"/>
    <w:rsid w:val="00B259DB"/>
    <w:rsid w:val="00B25A53"/>
    <w:rsid w:val="00B25A5D"/>
    <w:rsid w:val="00B25AC0"/>
    <w:rsid w:val="00B25AC9"/>
    <w:rsid w:val="00B25AED"/>
    <w:rsid w:val="00B25B16"/>
    <w:rsid w:val="00B25B7D"/>
    <w:rsid w:val="00B25CBB"/>
    <w:rsid w:val="00B25CCB"/>
    <w:rsid w:val="00B25D8A"/>
    <w:rsid w:val="00B25EDB"/>
    <w:rsid w:val="00B25F6C"/>
    <w:rsid w:val="00B25FA6"/>
    <w:rsid w:val="00B26011"/>
    <w:rsid w:val="00B26126"/>
    <w:rsid w:val="00B261DA"/>
    <w:rsid w:val="00B26331"/>
    <w:rsid w:val="00B26518"/>
    <w:rsid w:val="00B26716"/>
    <w:rsid w:val="00B2675F"/>
    <w:rsid w:val="00B267F6"/>
    <w:rsid w:val="00B2684A"/>
    <w:rsid w:val="00B26857"/>
    <w:rsid w:val="00B268D1"/>
    <w:rsid w:val="00B269FD"/>
    <w:rsid w:val="00B26AA8"/>
    <w:rsid w:val="00B26B6A"/>
    <w:rsid w:val="00B26E3A"/>
    <w:rsid w:val="00B26ECF"/>
    <w:rsid w:val="00B26EF5"/>
    <w:rsid w:val="00B26F59"/>
    <w:rsid w:val="00B26FF7"/>
    <w:rsid w:val="00B27004"/>
    <w:rsid w:val="00B27058"/>
    <w:rsid w:val="00B270FA"/>
    <w:rsid w:val="00B271AC"/>
    <w:rsid w:val="00B272BA"/>
    <w:rsid w:val="00B27335"/>
    <w:rsid w:val="00B273D0"/>
    <w:rsid w:val="00B273D2"/>
    <w:rsid w:val="00B27469"/>
    <w:rsid w:val="00B274B7"/>
    <w:rsid w:val="00B2754B"/>
    <w:rsid w:val="00B27554"/>
    <w:rsid w:val="00B275EF"/>
    <w:rsid w:val="00B277AC"/>
    <w:rsid w:val="00B27924"/>
    <w:rsid w:val="00B2798E"/>
    <w:rsid w:val="00B27A0C"/>
    <w:rsid w:val="00B27BFE"/>
    <w:rsid w:val="00B27EBA"/>
    <w:rsid w:val="00B27F1F"/>
    <w:rsid w:val="00B27F5F"/>
    <w:rsid w:val="00B3000B"/>
    <w:rsid w:val="00B3001D"/>
    <w:rsid w:val="00B30061"/>
    <w:rsid w:val="00B301D8"/>
    <w:rsid w:val="00B302B7"/>
    <w:rsid w:val="00B303D0"/>
    <w:rsid w:val="00B303E4"/>
    <w:rsid w:val="00B303F7"/>
    <w:rsid w:val="00B30436"/>
    <w:rsid w:val="00B30465"/>
    <w:rsid w:val="00B30500"/>
    <w:rsid w:val="00B305D7"/>
    <w:rsid w:val="00B3070E"/>
    <w:rsid w:val="00B30730"/>
    <w:rsid w:val="00B3091D"/>
    <w:rsid w:val="00B30922"/>
    <w:rsid w:val="00B30935"/>
    <w:rsid w:val="00B30A25"/>
    <w:rsid w:val="00B30CFC"/>
    <w:rsid w:val="00B30D6B"/>
    <w:rsid w:val="00B30FD0"/>
    <w:rsid w:val="00B3103F"/>
    <w:rsid w:val="00B310FE"/>
    <w:rsid w:val="00B31259"/>
    <w:rsid w:val="00B31272"/>
    <w:rsid w:val="00B3132B"/>
    <w:rsid w:val="00B3136F"/>
    <w:rsid w:val="00B3144D"/>
    <w:rsid w:val="00B31509"/>
    <w:rsid w:val="00B315BD"/>
    <w:rsid w:val="00B315FE"/>
    <w:rsid w:val="00B317B2"/>
    <w:rsid w:val="00B31913"/>
    <w:rsid w:val="00B3198C"/>
    <w:rsid w:val="00B319B1"/>
    <w:rsid w:val="00B319BD"/>
    <w:rsid w:val="00B31A54"/>
    <w:rsid w:val="00B31A5F"/>
    <w:rsid w:val="00B31AA4"/>
    <w:rsid w:val="00B31AC6"/>
    <w:rsid w:val="00B31B14"/>
    <w:rsid w:val="00B31B4F"/>
    <w:rsid w:val="00B31B63"/>
    <w:rsid w:val="00B31B8C"/>
    <w:rsid w:val="00B31CE2"/>
    <w:rsid w:val="00B31CF1"/>
    <w:rsid w:val="00B31DEB"/>
    <w:rsid w:val="00B31E1F"/>
    <w:rsid w:val="00B31E56"/>
    <w:rsid w:val="00B31ECF"/>
    <w:rsid w:val="00B31F31"/>
    <w:rsid w:val="00B31FFB"/>
    <w:rsid w:val="00B322A7"/>
    <w:rsid w:val="00B322E9"/>
    <w:rsid w:val="00B32333"/>
    <w:rsid w:val="00B32440"/>
    <w:rsid w:val="00B3244A"/>
    <w:rsid w:val="00B32608"/>
    <w:rsid w:val="00B326EB"/>
    <w:rsid w:val="00B32794"/>
    <w:rsid w:val="00B327C3"/>
    <w:rsid w:val="00B327CA"/>
    <w:rsid w:val="00B32954"/>
    <w:rsid w:val="00B3299B"/>
    <w:rsid w:val="00B329AD"/>
    <w:rsid w:val="00B329DF"/>
    <w:rsid w:val="00B32A0A"/>
    <w:rsid w:val="00B32A98"/>
    <w:rsid w:val="00B32B94"/>
    <w:rsid w:val="00B32BCC"/>
    <w:rsid w:val="00B32BE7"/>
    <w:rsid w:val="00B32C84"/>
    <w:rsid w:val="00B32D22"/>
    <w:rsid w:val="00B32D3F"/>
    <w:rsid w:val="00B32DB3"/>
    <w:rsid w:val="00B32E6E"/>
    <w:rsid w:val="00B32F7B"/>
    <w:rsid w:val="00B32FB3"/>
    <w:rsid w:val="00B32FDF"/>
    <w:rsid w:val="00B3301A"/>
    <w:rsid w:val="00B33027"/>
    <w:rsid w:val="00B331A6"/>
    <w:rsid w:val="00B33281"/>
    <w:rsid w:val="00B332F2"/>
    <w:rsid w:val="00B3330A"/>
    <w:rsid w:val="00B33433"/>
    <w:rsid w:val="00B334B6"/>
    <w:rsid w:val="00B334C8"/>
    <w:rsid w:val="00B33590"/>
    <w:rsid w:val="00B336B7"/>
    <w:rsid w:val="00B336D3"/>
    <w:rsid w:val="00B33857"/>
    <w:rsid w:val="00B3395B"/>
    <w:rsid w:val="00B339DC"/>
    <w:rsid w:val="00B33A36"/>
    <w:rsid w:val="00B33AF7"/>
    <w:rsid w:val="00B33BA4"/>
    <w:rsid w:val="00B33C6A"/>
    <w:rsid w:val="00B33D6C"/>
    <w:rsid w:val="00B33D9F"/>
    <w:rsid w:val="00B33E2E"/>
    <w:rsid w:val="00B34000"/>
    <w:rsid w:val="00B34024"/>
    <w:rsid w:val="00B34025"/>
    <w:rsid w:val="00B3428C"/>
    <w:rsid w:val="00B3430C"/>
    <w:rsid w:val="00B34310"/>
    <w:rsid w:val="00B343B0"/>
    <w:rsid w:val="00B343CA"/>
    <w:rsid w:val="00B34509"/>
    <w:rsid w:val="00B347FB"/>
    <w:rsid w:val="00B34871"/>
    <w:rsid w:val="00B34936"/>
    <w:rsid w:val="00B34B55"/>
    <w:rsid w:val="00B34C88"/>
    <w:rsid w:val="00B34C8C"/>
    <w:rsid w:val="00B34D4A"/>
    <w:rsid w:val="00B34E1A"/>
    <w:rsid w:val="00B34EAC"/>
    <w:rsid w:val="00B34F24"/>
    <w:rsid w:val="00B34F7A"/>
    <w:rsid w:val="00B3505C"/>
    <w:rsid w:val="00B3505D"/>
    <w:rsid w:val="00B350D1"/>
    <w:rsid w:val="00B3514A"/>
    <w:rsid w:val="00B35220"/>
    <w:rsid w:val="00B35309"/>
    <w:rsid w:val="00B3531E"/>
    <w:rsid w:val="00B3535F"/>
    <w:rsid w:val="00B3555D"/>
    <w:rsid w:val="00B35564"/>
    <w:rsid w:val="00B355D5"/>
    <w:rsid w:val="00B35718"/>
    <w:rsid w:val="00B35727"/>
    <w:rsid w:val="00B35818"/>
    <w:rsid w:val="00B358AE"/>
    <w:rsid w:val="00B35968"/>
    <w:rsid w:val="00B35A56"/>
    <w:rsid w:val="00B35A5F"/>
    <w:rsid w:val="00B35BF8"/>
    <w:rsid w:val="00B35C19"/>
    <w:rsid w:val="00B35D1E"/>
    <w:rsid w:val="00B35E58"/>
    <w:rsid w:val="00B35FB3"/>
    <w:rsid w:val="00B36050"/>
    <w:rsid w:val="00B36051"/>
    <w:rsid w:val="00B36079"/>
    <w:rsid w:val="00B36186"/>
    <w:rsid w:val="00B361C9"/>
    <w:rsid w:val="00B3621B"/>
    <w:rsid w:val="00B36359"/>
    <w:rsid w:val="00B36364"/>
    <w:rsid w:val="00B3643A"/>
    <w:rsid w:val="00B36552"/>
    <w:rsid w:val="00B365D2"/>
    <w:rsid w:val="00B3672C"/>
    <w:rsid w:val="00B36739"/>
    <w:rsid w:val="00B36767"/>
    <w:rsid w:val="00B367CF"/>
    <w:rsid w:val="00B36883"/>
    <w:rsid w:val="00B368F0"/>
    <w:rsid w:val="00B3695B"/>
    <w:rsid w:val="00B3696F"/>
    <w:rsid w:val="00B369CF"/>
    <w:rsid w:val="00B36A0F"/>
    <w:rsid w:val="00B36A31"/>
    <w:rsid w:val="00B36ACB"/>
    <w:rsid w:val="00B36B2C"/>
    <w:rsid w:val="00B36D42"/>
    <w:rsid w:val="00B36D50"/>
    <w:rsid w:val="00B36D88"/>
    <w:rsid w:val="00B36E54"/>
    <w:rsid w:val="00B36F61"/>
    <w:rsid w:val="00B36FCB"/>
    <w:rsid w:val="00B3702F"/>
    <w:rsid w:val="00B371E4"/>
    <w:rsid w:val="00B372B2"/>
    <w:rsid w:val="00B3742A"/>
    <w:rsid w:val="00B375C1"/>
    <w:rsid w:val="00B376D5"/>
    <w:rsid w:val="00B376DA"/>
    <w:rsid w:val="00B376F1"/>
    <w:rsid w:val="00B37711"/>
    <w:rsid w:val="00B377BB"/>
    <w:rsid w:val="00B377D9"/>
    <w:rsid w:val="00B377EA"/>
    <w:rsid w:val="00B3782E"/>
    <w:rsid w:val="00B37930"/>
    <w:rsid w:val="00B3796D"/>
    <w:rsid w:val="00B37987"/>
    <w:rsid w:val="00B37A38"/>
    <w:rsid w:val="00B37C89"/>
    <w:rsid w:val="00B37D25"/>
    <w:rsid w:val="00B37DE9"/>
    <w:rsid w:val="00B37F65"/>
    <w:rsid w:val="00B400E1"/>
    <w:rsid w:val="00B402B0"/>
    <w:rsid w:val="00B4037C"/>
    <w:rsid w:val="00B4042A"/>
    <w:rsid w:val="00B4047C"/>
    <w:rsid w:val="00B4055B"/>
    <w:rsid w:val="00B40637"/>
    <w:rsid w:val="00B40681"/>
    <w:rsid w:val="00B407C8"/>
    <w:rsid w:val="00B40948"/>
    <w:rsid w:val="00B40963"/>
    <w:rsid w:val="00B40BDF"/>
    <w:rsid w:val="00B40C9F"/>
    <w:rsid w:val="00B40DE7"/>
    <w:rsid w:val="00B40E03"/>
    <w:rsid w:val="00B40EE7"/>
    <w:rsid w:val="00B41012"/>
    <w:rsid w:val="00B410D3"/>
    <w:rsid w:val="00B4139B"/>
    <w:rsid w:val="00B413CD"/>
    <w:rsid w:val="00B41407"/>
    <w:rsid w:val="00B41442"/>
    <w:rsid w:val="00B41455"/>
    <w:rsid w:val="00B414A9"/>
    <w:rsid w:val="00B414C1"/>
    <w:rsid w:val="00B414FA"/>
    <w:rsid w:val="00B4151F"/>
    <w:rsid w:val="00B41621"/>
    <w:rsid w:val="00B41649"/>
    <w:rsid w:val="00B4166D"/>
    <w:rsid w:val="00B41681"/>
    <w:rsid w:val="00B4168E"/>
    <w:rsid w:val="00B41695"/>
    <w:rsid w:val="00B416EE"/>
    <w:rsid w:val="00B41739"/>
    <w:rsid w:val="00B417CA"/>
    <w:rsid w:val="00B41835"/>
    <w:rsid w:val="00B41907"/>
    <w:rsid w:val="00B41953"/>
    <w:rsid w:val="00B419D3"/>
    <w:rsid w:val="00B41A07"/>
    <w:rsid w:val="00B41A43"/>
    <w:rsid w:val="00B41BAC"/>
    <w:rsid w:val="00B41BE8"/>
    <w:rsid w:val="00B41CE3"/>
    <w:rsid w:val="00B41D68"/>
    <w:rsid w:val="00B41DA4"/>
    <w:rsid w:val="00B41DAA"/>
    <w:rsid w:val="00B41E83"/>
    <w:rsid w:val="00B41F18"/>
    <w:rsid w:val="00B41FEF"/>
    <w:rsid w:val="00B41FFA"/>
    <w:rsid w:val="00B4202A"/>
    <w:rsid w:val="00B4207D"/>
    <w:rsid w:val="00B420FB"/>
    <w:rsid w:val="00B42126"/>
    <w:rsid w:val="00B422A4"/>
    <w:rsid w:val="00B4241C"/>
    <w:rsid w:val="00B424BE"/>
    <w:rsid w:val="00B42624"/>
    <w:rsid w:val="00B4272C"/>
    <w:rsid w:val="00B42789"/>
    <w:rsid w:val="00B427D6"/>
    <w:rsid w:val="00B429D5"/>
    <w:rsid w:val="00B42B36"/>
    <w:rsid w:val="00B42CCD"/>
    <w:rsid w:val="00B42EAD"/>
    <w:rsid w:val="00B42FEB"/>
    <w:rsid w:val="00B42FF0"/>
    <w:rsid w:val="00B43158"/>
    <w:rsid w:val="00B43178"/>
    <w:rsid w:val="00B431E9"/>
    <w:rsid w:val="00B43248"/>
    <w:rsid w:val="00B43389"/>
    <w:rsid w:val="00B43418"/>
    <w:rsid w:val="00B4344F"/>
    <w:rsid w:val="00B434E5"/>
    <w:rsid w:val="00B43521"/>
    <w:rsid w:val="00B43599"/>
    <w:rsid w:val="00B4362B"/>
    <w:rsid w:val="00B43677"/>
    <w:rsid w:val="00B43862"/>
    <w:rsid w:val="00B43884"/>
    <w:rsid w:val="00B438C1"/>
    <w:rsid w:val="00B4390F"/>
    <w:rsid w:val="00B43A5D"/>
    <w:rsid w:val="00B43AEC"/>
    <w:rsid w:val="00B43B18"/>
    <w:rsid w:val="00B43B20"/>
    <w:rsid w:val="00B43B8A"/>
    <w:rsid w:val="00B43CD6"/>
    <w:rsid w:val="00B43E23"/>
    <w:rsid w:val="00B4406B"/>
    <w:rsid w:val="00B440B1"/>
    <w:rsid w:val="00B44187"/>
    <w:rsid w:val="00B44294"/>
    <w:rsid w:val="00B443C4"/>
    <w:rsid w:val="00B443E8"/>
    <w:rsid w:val="00B44401"/>
    <w:rsid w:val="00B44419"/>
    <w:rsid w:val="00B444AD"/>
    <w:rsid w:val="00B4454B"/>
    <w:rsid w:val="00B44749"/>
    <w:rsid w:val="00B44794"/>
    <w:rsid w:val="00B44887"/>
    <w:rsid w:val="00B448AA"/>
    <w:rsid w:val="00B4495B"/>
    <w:rsid w:val="00B44962"/>
    <w:rsid w:val="00B449BF"/>
    <w:rsid w:val="00B449EB"/>
    <w:rsid w:val="00B44A18"/>
    <w:rsid w:val="00B44BAA"/>
    <w:rsid w:val="00B44C29"/>
    <w:rsid w:val="00B44CB1"/>
    <w:rsid w:val="00B44CBC"/>
    <w:rsid w:val="00B44D13"/>
    <w:rsid w:val="00B44D37"/>
    <w:rsid w:val="00B44D74"/>
    <w:rsid w:val="00B44E44"/>
    <w:rsid w:val="00B45009"/>
    <w:rsid w:val="00B4514F"/>
    <w:rsid w:val="00B45160"/>
    <w:rsid w:val="00B4516E"/>
    <w:rsid w:val="00B45245"/>
    <w:rsid w:val="00B45264"/>
    <w:rsid w:val="00B4526E"/>
    <w:rsid w:val="00B452CF"/>
    <w:rsid w:val="00B45330"/>
    <w:rsid w:val="00B453E2"/>
    <w:rsid w:val="00B45771"/>
    <w:rsid w:val="00B45989"/>
    <w:rsid w:val="00B45A2F"/>
    <w:rsid w:val="00B45A68"/>
    <w:rsid w:val="00B45B2A"/>
    <w:rsid w:val="00B45BCC"/>
    <w:rsid w:val="00B45CDA"/>
    <w:rsid w:val="00B45D21"/>
    <w:rsid w:val="00B45D9B"/>
    <w:rsid w:val="00B45DD0"/>
    <w:rsid w:val="00B45DD3"/>
    <w:rsid w:val="00B45E5C"/>
    <w:rsid w:val="00B45FAF"/>
    <w:rsid w:val="00B45FB7"/>
    <w:rsid w:val="00B46021"/>
    <w:rsid w:val="00B46076"/>
    <w:rsid w:val="00B460B0"/>
    <w:rsid w:val="00B4610A"/>
    <w:rsid w:val="00B46162"/>
    <w:rsid w:val="00B4618C"/>
    <w:rsid w:val="00B46278"/>
    <w:rsid w:val="00B46295"/>
    <w:rsid w:val="00B46503"/>
    <w:rsid w:val="00B4668C"/>
    <w:rsid w:val="00B46714"/>
    <w:rsid w:val="00B467A1"/>
    <w:rsid w:val="00B467A8"/>
    <w:rsid w:val="00B46805"/>
    <w:rsid w:val="00B4683A"/>
    <w:rsid w:val="00B46919"/>
    <w:rsid w:val="00B46965"/>
    <w:rsid w:val="00B46AF2"/>
    <w:rsid w:val="00B46B53"/>
    <w:rsid w:val="00B46B8D"/>
    <w:rsid w:val="00B46B96"/>
    <w:rsid w:val="00B46BA5"/>
    <w:rsid w:val="00B46BC3"/>
    <w:rsid w:val="00B46BE5"/>
    <w:rsid w:val="00B46C0F"/>
    <w:rsid w:val="00B46DB4"/>
    <w:rsid w:val="00B46E8A"/>
    <w:rsid w:val="00B46F8B"/>
    <w:rsid w:val="00B46FE9"/>
    <w:rsid w:val="00B47106"/>
    <w:rsid w:val="00B47134"/>
    <w:rsid w:val="00B4716B"/>
    <w:rsid w:val="00B471F7"/>
    <w:rsid w:val="00B47289"/>
    <w:rsid w:val="00B472AB"/>
    <w:rsid w:val="00B472DF"/>
    <w:rsid w:val="00B473D8"/>
    <w:rsid w:val="00B4746A"/>
    <w:rsid w:val="00B4754A"/>
    <w:rsid w:val="00B47561"/>
    <w:rsid w:val="00B47629"/>
    <w:rsid w:val="00B47696"/>
    <w:rsid w:val="00B47721"/>
    <w:rsid w:val="00B477F7"/>
    <w:rsid w:val="00B477FE"/>
    <w:rsid w:val="00B47821"/>
    <w:rsid w:val="00B4788C"/>
    <w:rsid w:val="00B47945"/>
    <w:rsid w:val="00B47C9C"/>
    <w:rsid w:val="00B47CC3"/>
    <w:rsid w:val="00B47CC5"/>
    <w:rsid w:val="00B47DA4"/>
    <w:rsid w:val="00B47E70"/>
    <w:rsid w:val="00B47EA3"/>
    <w:rsid w:val="00B50003"/>
    <w:rsid w:val="00B500C1"/>
    <w:rsid w:val="00B5011E"/>
    <w:rsid w:val="00B50137"/>
    <w:rsid w:val="00B50211"/>
    <w:rsid w:val="00B502D3"/>
    <w:rsid w:val="00B505D6"/>
    <w:rsid w:val="00B506E7"/>
    <w:rsid w:val="00B5073C"/>
    <w:rsid w:val="00B50773"/>
    <w:rsid w:val="00B5087C"/>
    <w:rsid w:val="00B50943"/>
    <w:rsid w:val="00B50A8F"/>
    <w:rsid w:val="00B50AD4"/>
    <w:rsid w:val="00B50B1D"/>
    <w:rsid w:val="00B50D65"/>
    <w:rsid w:val="00B50D75"/>
    <w:rsid w:val="00B50DCD"/>
    <w:rsid w:val="00B50E03"/>
    <w:rsid w:val="00B50E88"/>
    <w:rsid w:val="00B50EA2"/>
    <w:rsid w:val="00B50EBF"/>
    <w:rsid w:val="00B50F87"/>
    <w:rsid w:val="00B51027"/>
    <w:rsid w:val="00B5117E"/>
    <w:rsid w:val="00B511A6"/>
    <w:rsid w:val="00B51223"/>
    <w:rsid w:val="00B5136D"/>
    <w:rsid w:val="00B51581"/>
    <w:rsid w:val="00B51691"/>
    <w:rsid w:val="00B516E5"/>
    <w:rsid w:val="00B51708"/>
    <w:rsid w:val="00B518F0"/>
    <w:rsid w:val="00B51938"/>
    <w:rsid w:val="00B519D9"/>
    <w:rsid w:val="00B51A05"/>
    <w:rsid w:val="00B51B45"/>
    <w:rsid w:val="00B51B54"/>
    <w:rsid w:val="00B51E19"/>
    <w:rsid w:val="00B51EE6"/>
    <w:rsid w:val="00B52017"/>
    <w:rsid w:val="00B52113"/>
    <w:rsid w:val="00B52170"/>
    <w:rsid w:val="00B52343"/>
    <w:rsid w:val="00B52719"/>
    <w:rsid w:val="00B52741"/>
    <w:rsid w:val="00B527B9"/>
    <w:rsid w:val="00B5280E"/>
    <w:rsid w:val="00B528A7"/>
    <w:rsid w:val="00B529C6"/>
    <w:rsid w:val="00B52A78"/>
    <w:rsid w:val="00B52A7F"/>
    <w:rsid w:val="00B52ACF"/>
    <w:rsid w:val="00B52C87"/>
    <w:rsid w:val="00B52D2B"/>
    <w:rsid w:val="00B52E22"/>
    <w:rsid w:val="00B52EDB"/>
    <w:rsid w:val="00B52F7D"/>
    <w:rsid w:val="00B530C0"/>
    <w:rsid w:val="00B53252"/>
    <w:rsid w:val="00B532E6"/>
    <w:rsid w:val="00B5338F"/>
    <w:rsid w:val="00B53417"/>
    <w:rsid w:val="00B535A1"/>
    <w:rsid w:val="00B535DD"/>
    <w:rsid w:val="00B536A4"/>
    <w:rsid w:val="00B536AF"/>
    <w:rsid w:val="00B537ED"/>
    <w:rsid w:val="00B539A0"/>
    <w:rsid w:val="00B53A0A"/>
    <w:rsid w:val="00B53AF2"/>
    <w:rsid w:val="00B53B9A"/>
    <w:rsid w:val="00B53BF9"/>
    <w:rsid w:val="00B53CBB"/>
    <w:rsid w:val="00B53CDA"/>
    <w:rsid w:val="00B53D48"/>
    <w:rsid w:val="00B53F46"/>
    <w:rsid w:val="00B5405F"/>
    <w:rsid w:val="00B541A8"/>
    <w:rsid w:val="00B5420B"/>
    <w:rsid w:val="00B54289"/>
    <w:rsid w:val="00B5463B"/>
    <w:rsid w:val="00B546C3"/>
    <w:rsid w:val="00B54729"/>
    <w:rsid w:val="00B5480E"/>
    <w:rsid w:val="00B548BB"/>
    <w:rsid w:val="00B54902"/>
    <w:rsid w:val="00B54A21"/>
    <w:rsid w:val="00B54AE1"/>
    <w:rsid w:val="00B54B8C"/>
    <w:rsid w:val="00B54BFE"/>
    <w:rsid w:val="00B54C95"/>
    <w:rsid w:val="00B54D3A"/>
    <w:rsid w:val="00B54E45"/>
    <w:rsid w:val="00B54E6B"/>
    <w:rsid w:val="00B54EC0"/>
    <w:rsid w:val="00B54ED0"/>
    <w:rsid w:val="00B54FAD"/>
    <w:rsid w:val="00B54FF2"/>
    <w:rsid w:val="00B5501E"/>
    <w:rsid w:val="00B55094"/>
    <w:rsid w:val="00B5513A"/>
    <w:rsid w:val="00B55280"/>
    <w:rsid w:val="00B552F1"/>
    <w:rsid w:val="00B55347"/>
    <w:rsid w:val="00B55360"/>
    <w:rsid w:val="00B55374"/>
    <w:rsid w:val="00B553A2"/>
    <w:rsid w:val="00B55489"/>
    <w:rsid w:val="00B554A2"/>
    <w:rsid w:val="00B55723"/>
    <w:rsid w:val="00B55B0A"/>
    <w:rsid w:val="00B55BA7"/>
    <w:rsid w:val="00B55CA8"/>
    <w:rsid w:val="00B55CC0"/>
    <w:rsid w:val="00B55E7E"/>
    <w:rsid w:val="00B55E81"/>
    <w:rsid w:val="00B55F2F"/>
    <w:rsid w:val="00B56011"/>
    <w:rsid w:val="00B56034"/>
    <w:rsid w:val="00B562D2"/>
    <w:rsid w:val="00B562D5"/>
    <w:rsid w:val="00B56304"/>
    <w:rsid w:val="00B563C9"/>
    <w:rsid w:val="00B564D4"/>
    <w:rsid w:val="00B564F1"/>
    <w:rsid w:val="00B56611"/>
    <w:rsid w:val="00B56681"/>
    <w:rsid w:val="00B5689A"/>
    <w:rsid w:val="00B56901"/>
    <w:rsid w:val="00B569F8"/>
    <w:rsid w:val="00B56AAF"/>
    <w:rsid w:val="00B56D47"/>
    <w:rsid w:val="00B56DC8"/>
    <w:rsid w:val="00B57056"/>
    <w:rsid w:val="00B571E0"/>
    <w:rsid w:val="00B57275"/>
    <w:rsid w:val="00B57481"/>
    <w:rsid w:val="00B5755E"/>
    <w:rsid w:val="00B57580"/>
    <w:rsid w:val="00B575A5"/>
    <w:rsid w:val="00B576BA"/>
    <w:rsid w:val="00B577D6"/>
    <w:rsid w:val="00B57842"/>
    <w:rsid w:val="00B57C2A"/>
    <w:rsid w:val="00B57C45"/>
    <w:rsid w:val="00B57D1C"/>
    <w:rsid w:val="00B57D3D"/>
    <w:rsid w:val="00B57D9A"/>
    <w:rsid w:val="00B6004B"/>
    <w:rsid w:val="00B60283"/>
    <w:rsid w:val="00B603AF"/>
    <w:rsid w:val="00B6042E"/>
    <w:rsid w:val="00B604C3"/>
    <w:rsid w:val="00B605D7"/>
    <w:rsid w:val="00B60658"/>
    <w:rsid w:val="00B60841"/>
    <w:rsid w:val="00B6088B"/>
    <w:rsid w:val="00B60931"/>
    <w:rsid w:val="00B60B27"/>
    <w:rsid w:val="00B60B55"/>
    <w:rsid w:val="00B60B86"/>
    <w:rsid w:val="00B60BA7"/>
    <w:rsid w:val="00B60C3D"/>
    <w:rsid w:val="00B60CD0"/>
    <w:rsid w:val="00B60DCA"/>
    <w:rsid w:val="00B60DD1"/>
    <w:rsid w:val="00B60E9B"/>
    <w:rsid w:val="00B60EE9"/>
    <w:rsid w:val="00B60FFF"/>
    <w:rsid w:val="00B61077"/>
    <w:rsid w:val="00B61080"/>
    <w:rsid w:val="00B6109B"/>
    <w:rsid w:val="00B61117"/>
    <w:rsid w:val="00B611FF"/>
    <w:rsid w:val="00B61401"/>
    <w:rsid w:val="00B61418"/>
    <w:rsid w:val="00B614E1"/>
    <w:rsid w:val="00B6159A"/>
    <w:rsid w:val="00B6180D"/>
    <w:rsid w:val="00B6182A"/>
    <w:rsid w:val="00B618C0"/>
    <w:rsid w:val="00B61A2E"/>
    <w:rsid w:val="00B61A89"/>
    <w:rsid w:val="00B61B08"/>
    <w:rsid w:val="00B61C60"/>
    <w:rsid w:val="00B61CC9"/>
    <w:rsid w:val="00B61D2D"/>
    <w:rsid w:val="00B61DB1"/>
    <w:rsid w:val="00B61DB7"/>
    <w:rsid w:val="00B61E06"/>
    <w:rsid w:val="00B61F01"/>
    <w:rsid w:val="00B61F6B"/>
    <w:rsid w:val="00B61F82"/>
    <w:rsid w:val="00B6202D"/>
    <w:rsid w:val="00B62059"/>
    <w:rsid w:val="00B620B2"/>
    <w:rsid w:val="00B62195"/>
    <w:rsid w:val="00B621D5"/>
    <w:rsid w:val="00B622C0"/>
    <w:rsid w:val="00B62329"/>
    <w:rsid w:val="00B624C8"/>
    <w:rsid w:val="00B62519"/>
    <w:rsid w:val="00B626F8"/>
    <w:rsid w:val="00B6297C"/>
    <w:rsid w:val="00B629F3"/>
    <w:rsid w:val="00B62B10"/>
    <w:rsid w:val="00B62B5B"/>
    <w:rsid w:val="00B62C5A"/>
    <w:rsid w:val="00B62C5C"/>
    <w:rsid w:val="00B62C67"/>
    <w:rsid w:val="00B62D51"/>
    <w:rsid w:val="00B62D91"/>
    <w:rsid w:val="00B62DFE"/>
    <w:rsid w:val="00B62E3B"/>
    <w:rsid w:val="00B62EB3"/>
    <w:rsid w:val="00B62EB5"/>
    <w:rsid w:val="00B63009"/>
    <w:rsid w:val="00B6305E"/>
    <w:rsid w:val="00B63104"/>
    <w:rsid w:val="00B63192"/>
    <w:rsid w:val="00B631F1"/>
    <w:rsid w:val="00B632AF"/>
    <w:rsid w:val="00B632B5"/>
    <w:rsid w:val="00B634BB"/>
    <w:rsid w:val="00B634F8"/>
    <w:rsid w:val="00B6351C"/>
    <w:rsid w:val="00B635FF"/>
    <w:rsid w:val="00B63631"/>
    <w:rsid w:val="00B63809"/>
    <w:rsid w:val="00B6394B"/>
    <w:rsid w:val="00B639B9"/>
    <w:rsid w:val="00B63B5B"/>
    <w:rsid w:val="00B63BD3"/>
    <w:rsid w:val="00B63BD4"/>
    <w:rsid w:val="00B63C4C"/>
    <w:rsid w:val="00B63D2B"/>
    <w:rsid w:val="00B63DC3"/>
    <w:rsid w:val="00B63DF0"/>
    <w:rsid w:val="00B63E2A"/>
    <w:rsid w:val="00B63ED9"/>
    <w:rsid w:val="00B63EE6"/>
    <w:rsid w:val="00B63FCB"/>
    <w:rsid w:val="00B63FE0"/>
    <w:rsid w:val="00B64029"/>
    <w:rsid w:val="00B6408E"/>
    <w:rsid w:val="00B640C1"/>
    <w:rsid w:val="00B64137"/>
    <w:rsid w:val="00B64147"/>
    <w:rsid w:val="00B641FA"/>
    <w:rsid w:val="00B6439C"/>
    <w:rsid w:val="00B643A3"/>
    <w:rsid w:val="00B643D4"/>
    <w:rsid w:val="00B644CB"/>
    <w:rsid w:val="00B644FB"/>
    <w:rsid w:val="00B64528"/>
    <w:rsid w:val="00B6454A"/>
    <w:rsid w:val="00B6469D"/>
    <w:rsid w:val="00B647C1"/>
    <w:rsid w:val="00B6483C"/>
    <w:rsid w:val="00B64858"/>
    <w:rsid w:val="00B64884"/>
    <w:rsid w:val="00B648B2"/>
    <w:rsid w:val="00B648CD"/>
    <w:rsid w:val="00B64962"/>
    <w:rsid w:val="00B64A46"/>
    <w:rsid w:val="00B64A52"/>
    <w:rsid w:val="00B64AC8"/>
    <w:rsid w:val="00B64BE9"/>
    <w:rsid w:val="00B64C2C"/>
    <w:rsid w:val="00B64DCB"/>
    <w:rsid w:val="00B64EC2"/>
    <w:rsid w:val="00B64F3E"/>
    <w:rsid w:val="00B64F65"/>
    <w:rsid w:val="00B64FC6"/>
    <w:rsid w:val="00B65025"/>
    <w:rsid w:val="00B6517D"/>
    <w:rsid w:val="00B651F9"/>
    <w:rsid w:val="00B65202"/>
    <w:rsid w:val="00B6526A"/>
    <w:rsid w:val="00B65285"/>
    <w:rsid w:val="00B6528D"/>
    <w:rsid w:val="00B652A3"/>
    <w:rsid w:val="00B6534C"/>
    <w:rsid w:val="00B6542E"/>
    <w:rsid w:val="00B65438"/>
    <w:rsid w:val="00B654D4"/>
    <w:rsid w:val="00B6559D"/>
    <w:rsid w:val="00B655BF"/>
    <w:rsid w:val="00B65610"/>
    <w:rsid w:val="00B6565E"/>
    <w:rsid w:val="00B6566F"/>
    <w:rsid w:val="00B65684"/>
    <w:rsid w:val="00B656BE"/>
    <w:rsid w:val="00B65741"/>
    <w:rsid w:val="00B65855"/>
    <w:rsid w:val="00B6592B"/>
    <w:rsid w:val="00B65963"/>
    <w:rsid w:val="00B659A9"/>
    <w:rsid w:val="00B65A00"/>
    <w:rsid w:val="00B65B22"/>
    <w:rsid w:val="00B65BB0"/>
    <w:rsid w:val="00B65D00"/>
    <w:rsid w:val="00B65D94"/>
    <w:rsid w:val="00B65EBB"/>
    <w:rsid w:val="00B66144"/>
    <w:rsid w:val="00B66196"/>
    <w:rsid w:val="00B6625C"/>
    <w:rsid w:val="00B662AC"/>
    <w:rsid w:val="00B662E0"/>
    <w:rsid w:val="00B66304"/>
    <w:rsid w:val="00B66402"/>
    <w:rsid w:val="00B665E3"/>
    <w:rsid w:val="00B6663B"/>
    <w:rsid w:val="00B66666"/>
    <w:rsid w:val="00B66933"/>
    <w:rsid w:val="00B66A06"/>
    <w:rsid w:val="00B66BCB"/>
    <w:rsid w:val="00B66C37"/>
    <w:rsid w:val="00B66C45"/>
    <w:rsid w:val="00B66DF8"/>
    <w:rsid w:val="00B66E5B"/>
    <w:rsid w:val="00B66EA6"/>
    <w:rsid w:val="00B66EB3"/>
    <w:rsid w:val="00B66EE8"/>
    <w:rsid w:val="00B67071"/>
    <w:rsid w:val="00B672A4"/>
    <w:rsid w:val="00B672B6"/>
    <w:rsid w:val="00B67356"/>
    <w:rsid w:val="00B6735B"/>
    <w:rsid w:val="00B67386"/>
    <w:rsid w:val="00B67440"/>
    <w:rsid w:val="00B6744B"/>
    <w:rsid w:val="00B67566"/>
    <w:rsid w:val="00B67639"/>
    <w:rsid w:val="00B6763E"/>
    <w:rsid w:val="00B6766B"/>
    <w:rsid w:val="00B67735"/>
    <w:rsid w:val="00B677CD"/>
    <w:rsid w:val="00B677F9"/>
    <w:rsid w:val="00B6782F"/>
    <w:rsid w:val="00B67893"/>
    <w:rsid w:val="00B67921"/>
    <w:rsid w:val="00B67A61"/>
    <w:rsid w:val="00B67A62"/>
    <w:rsid w:val="00B67BDF"/>
    <w:rsid w:val="00B67BF2"/>
    <w:rsid w:val="00B67C3D"/>
    <w:rsid w:val="00B67CAB"/>
    <w:rsid w:val="00B67EAD"/>
    <w:rsid w:val="00B67EF8"/>
    <w:rsid w:val="00B67F0D"/>
    <w:rsid w:val="00B67F1D"/>
    <w:rsid w:val="00B67FF3"/>
    <w:rsid w:val="00B70074"/>
    <w:rsid w:val="00B700E4"/>
    <w:rsid w:val="00B701DB"/>
    <w:rsid w:val="00B70206"/>
    <w:rsid w:val="00B7025C"/>
    <w:rsid w:val="00B7031B"/>
    <w:rsid w:val="00B70368"/>
    <w:rsid w:val="00B7064E"/>
    <w:rsid w:val="00B70698"/>
    <w:rsid w:val="00B707C5"/>
    <w:rsid w:val="00B70866"/>
    <w:rsid w:val="00B70884"/>
    <w:rsid w:val="00B709D7"/>
    <w:rsid w:val="00B70A89"/>
    <w:rsid w:val="00B70B24"/>
    <w:rsid w:val="00B70D08"/>
    <w:rsid w:val="00B70D4B"/>
    <w:rsid w:val="00B711C6"/>
    <w:rsid w:val="00B711F0"/>
    <w:rsid w:val="00B7134E"/>
    <w:rsid w:val="00B713CB"/>
    <w:rsid w:val="00B71482"/>
    <w:rsid w:val="00B7149A"/>
    <w:rsid w:val="00B7151C"/>
    <w:rsid w:val="00B71A62"/>
    <w:rsid w:val="00B71AB8"/>
    <w:rsid w:val="00B71B76"/>
    <w:rsid w:val="00B71D41"/>
    <w:rsid w:val="00B71E5E"/>
    <w:rsid w:val="00B71F02"/>
    <w:rsid w:val="00B71F1B"/>
    <w:rsid w:val="00B71F57"/>
    <w:rsid w:val="00B721B4"/>
    <w:rsid w:val="00B72246"/>
    <w:rsid w:val="00B722A4"/>
    <w:rsid w:val="00B722D0"/>
    <w:rsid w:val="00B72305"/>
    <w:rsid w:val="00B72421"/>
    <w:rsid w:val="00B72484"/>
    <w:rsid w:val="00B724D2"/>
    <w:rsid w:val="00B725F6"/>
    <w:rsid w:val="00B727C8"/>
    <w:rsid w:val="00B7281E"/>
    <w:rsid w:val="00B72877"/>
    <w:rsid w:val="00B72886"/>
    <w:rsid w:val="00B728D8"/>
    <w:rsid w:val="00B72A1F"/>
    <w:rsid w:val="00B72AA8"/>
    <w:rsid w:val="00B72BAA"/>
    <w:rsid w:val="00B72C20"/>
    <w:rsid w:val="00B72C82"/>
    <w:rsid w:val="00B72DDE"/>
    <w:rsid w:val="00B72EE6"/>
    <w:rsid w:val="00B72FF9"/>
    <w:rsid w:val="00B73052"/>
    <w:rsid w:val="00B73125"/>
    <w:rsid w:val="00B7324A"/>
    <w:rsid w:val="00B7327F"/>
    <w:rsid w:val="00B73295"/>
    <w:rsid w:val="00B73360"/>
    <w:rsid w:val="00B73365"/>
    <w:rsid w:val="00B73728"/>
    <w:rsid w:val="00B73744"/>
    <w:rsid w:val="00B7377D"/>
    <w:rsid w:val="00B73864"/>
    <w:rsid w:val="00B739B9"/>
    <w:rsid w:val="00B73A42"/>
    <w:rsid w:val="00B73B59"/>
    <w:rsid w:val="00B73BA3"/>
    <w:rsid w:val="00B73D08"/>
    <w:rsid w:val="00B73D7E"/>
    <w:rsid w:val="00B73F74"/>
    <w:rsid w:val="00B74080"/>
    <w:rsid w:val="00B740C8"/>
    <w:rsid w:val="00B740FD"/>
    <w:rsid w:val="00B74144"/>
    <w:rsid w:val="00B7415B"/>
    <w:rsid w:val="00B741B4"/>
    <w:rsid w:val="00B74376"/>
    <w:rsid w:val="00B74574"/>
    <w:rsid w:val="00B745F5"/>
    <w:rsid w:val="00B74713"/>
    <w:rsid w:val="00B74853"/>
    <w:rsid w:val="00B748B0"/>
    <w:rsid w:val="00B748BB"/>
    <w:rsid w:val="00B74A32"/>
    <w:rsid w:val="00B74A3F"/>
    <w:rsid w:val="00B74EC5"/>
    <w:rsid w:val="00B74EF3"/>
    <w:rsid w:val="00B750B2"/>
    <w:rsid w:val="00B75543"/>
    <w:rsid w:val="00B756C0"/>
    <w:rsid w:val="00B757B4"/>
    <w:rsid w:val="00B758D7"/>
    <w:rsid w:val="00B7594F"/>
    <w:rsid w:val="00B7595F"/>
    <w:rsid w:val="00B75B74"/>
    <w:rsid w:val="00B75BD3"/>
    <w:rsid w:val="00B75F2F"/>
    <w:rsid w:val="00B75F5C"/>
    <w:rsid w:val="00B75FC3"/>
    <w:rsid w:val="00B7601F"/>
    <w:rsid w:val="00B761CE"/>
    <w:rsid w:val="00B76291"/>
    <w:rsid w:val="00B762B9"/>
    <w:rsid w:val="00B76311"/>
    <w:rsid w:val="00B7636E"/>
    <w:rsid w:val="00B76394"/>
    <w:rsid w:val="00B763B6"/>
    <w:rsid w:val="00B765B0"/>
    <w:rsid w:val="00B76655"/>
    <w:rsid w:val="00B766DC"/>
    <w:rsid w:val="00B766FB"/>
    <w:rsid w:val="00B767FB"/>
    <w:rsid w:val="00B76915"/>
    <w:rsid w:val="00B7696D"/>
    <w:rsid w:val="00B76A08"/>
    <w:rsid w:val="00B76AB4"/>
    <w:rsid w:val="00B76B56"/>
    <w:rsid w:val="00B76BB6"/>
    <w:rsid w:val="00B76BC7"/>
    <w:rsid w:val="00B76C12"/>
    <w:rsid w:val="00B76C4F"/>
    <w:rsid w:val="00B76DE4"/>
    <w:rsid w:val="00B76E1B"/>
    <w:rsid w:val="00B76E63"/>
    <w:rsid w:val="00B76E66"/>
    <w:rsid w:val="00B76EA7"/>
    <w:rsid w:val="00B76F7D"/>
    <w:rsid w:val="00B77167"/>
    <w:rsid w:val="00B7730B"/>
    <w:rsid w:val="00B77424"/>
    <w:rsid w:val="00B774D6"/>
    <w:rsid w:val="00B7752E"/>
    <w:rsid w:val="00B7754B"/>
    <w:rsid w:val="00B775E8"/>
    <w:rsid w:val="00B77646"/>
    <w:rsid w:val="00B778C4"/>
    <w:rsid w:val="00B7798B"/>
    <w:rsid w:val="00B77A2D"/>
    <w:rsid w:val="00B77B42"/>
    <w:rsid w:val="00B77B84"/>
    <w:rsid w:val="00B77B96"/>
    <w:rsid w:val="00B77DB8"/>
    <w:rsid w:val="00B77DCA"/>
    <w:rsid w:val="00B77EBF"/>
    <w:rsid w:val="00B77ED2"/>
    <w:rsid w:val="00B77EE7"/>
    <w:rsid w:val="00B77F05"/>
    <w:rsid w:val="00B77FE5"/>
    <w:rsid w:val="00B8003E"/>
    <w:rsid w:val="00B800B9"/>
    <w:rsid w:val="00B8021F"/>
    <w:rsid w:val="00B80327"/>
    <w:rsid w:val="00B80386"/>
    <w:rsid w:val="00B803AF"/>
    <w:rsid w:val="00B8040A"/>
    <w:rsid w:val="00B804A7"/>
    <w:rsid w:val="00B8068B"/>
    <w:rsid w:val="00B80693"/>
    <w:rsid w:val="00B806D6"/>
    <w:rsid w:val="00B8074B"/>
    <w:rsid w:val="00B8076F"/>
    <w:rsid w:val="00B80772"/>
    <w:rsid w:val="00B80808"/>
    <w:rsid w:val="00B80858"/>
    <w:rsid w:val="00B808BF"/>
    <w:rsid w:val="00B8090E"/>
    <w:rsid w:val="00B80930"/>
    <w:rsid w:val="00B80975"/>
    <w:rsid w:val="00B80A7E"/>
    <w:rsid w:val="00B80C3A"/>
    <w:rsid w:val="00B80C5A"/>
    <w:rsid w:val="00B80CA7"/>
    <w:rsid w:val="00B80DC9"/>
    <w:rsid w:val="00B80FA6"/>
    <w:rsid w:val="00B81026"/>
    <w:rsid w:val="00B81347"/>
    <w:rsid w:val="00B8140A"/>
    <w:rsid w:val="00B81468"/>
    <w:rsid w:val="00B8149D"/>
    <w:rsid w:val="00B81657"/>
    <w:rsid w:val="00B816C6"/>
    <w:rsid w:val="00B81763"/>
    <w:rsid w:val="00B8190D"/>
    <w:rsid w:val="00B81A62"/>
    <w:rsid w:val="00B81BA1"/>
    <w:rsid w:val="00B81C61"/>
    <w:rsid w:val="00B81CD5"/>
    <w:rsid w:val="00B81CE3"/>
    <w:rsid w:val="00B81E1A"/>
    <w:rsid w:val="00B81F24"/>
    <w:rsid w:val="00B8200A"/>
    <w:rsid w:val="00B820E3"/>
    <w:rsid w:val="00B821D4"/>
    <w:rsid w:val="00B82244"/>
    <w:rsid w:val="00B8226D"/>
    <w:rsid w:val="00B822BD"/>
    <w:rsid w:val="00B822C2"/>
    <w:rsid w:val="00B82329"/>
    <w:rsid w:val="00B8241C"/>
    <w:rsid w:val="00B8248F"/>
    <w:rsid w:val="00B8265E"/>
    <w:rsid w:val="00B82731"/>
    <w:rsid w:val="00B8273B"/>
    <w:rsid w:val="00B829A0"/>
    <w:rsid w:val="00B829F3"/>
    <w:rsid w:val="00B82A38"/>
    <w:rsid w:val="00B82B62"/>
    <w:rsid w:val="00B82C80"/>
    <w:rsid w:val="00B82CC5"/>
    <w:rsid w:val="00B82DCD"/>
    <w:rsid w:val="00B82EED"/>
    <w:rsid w:val="00B8313F"/>
    <w:rsid w:val="00B8318F"/>
    <w:rsid w:val="00B834C2"/>
    <w:rsid w:val="00B834ED"/>
    <w:rsid w:val="00B83533"/>
    <w:rsid w:val="00B8357E"/>
    <w:rsid w:val="00B835AB"/>
    <w:rsid w:val="00B83671"/>
    <w:rsid w:val="00B836C1"/>
    <w:rsid w:val="00B83718"/>
    <w:rsid w:val="00B83782"/>
    <w:rsid w:val="00B838C3"/>
    <w:rsid w:val="00B83A23"/>
    <w:rsid w:val="00B83A5C"/>
    <w:rsid w:val="00B83ABB"/>
    <w:rsid w:val="00B83ACA"/>
    <w:rsid w:val="00B83BBF"/>
    <w:rsid w:val="00B83BE7"/>
    <w:rsid w:val="00B83C9B"/>
    <w:rsid w:val="00B83EBC"/>
    <w:rsid w:val="00B83F1C"/>
    <w:rsid w:val="00B83F45"/>
    <w:rsid w:val="00B83F48"/>
    <w:rsid w:val="00B83F5A"/>
    <w:rsid w:val="00B83F83"/>
    <w:rsid w:val="00B840CB"/>
    <w:rsid w:val="00B8412D"/>
    <w:rsid w:val="00B8417F"/>
    <w:rsid w:val="00B842FE"/>
    <w:rsid w:val="00B846C5"/>
    <w:rsid w:val="00B84853"/>
    <w:rsid w:val="00B8488E"/>
    <w:rsid w:val="00B848AB"/>
    <w:rsid w:val="00B84A38"/>
    <w:rsid w:val="00B84B40"/>
    <w:rsid w:val="00B84C92"/>
    <w:rsid w:val="00B84CAD"/>
    <w:rsid w:val="00B84D55"/>
    <w:rsid w:val="00B84DB8"/>
    <w:rsid w:val="00B84F58"/>
    <w:rsid w:val="00B84F63"/>
    <w:rsid w:val="00B85069"/>
    <w:rsid w:val="00B85146"/>
    <w:rsid w:val="00B8516D"/>
    <w:rsid w:val="00B851D1"/>
    <w:rsid w:val="00B85246"/>
    <w:rsid w:val="00B8528D"/>
    <w:rsid w:val="00B8537B"/>
    <w:rsid w:val="00B8544C"/>
    <w:rsid w:val="00B854C3"/>
    <w:rsid w:val="00B8579B"/>
    <w:rsid w:val="00B857F3"/>
    <w:rsid w:val="00B85808"/>
    <w:rsid w:val="00B85892"/>
    <w:rsid w:val="00B858BF"/>
    <w:rsid w:val="00B85904"/>
    <w:rsid w:val="00B8595C"/>
    <w:rsid w:val="00B859D8"/>
    <w:rsid w:val="00B85A1D"/>
    <w:rsid w:val="00B85A6C"/>
    <w:rsid w:val="00B85A99"/>
    <w:rsid w:val="00B85ACC"/>
    <w:rsid w:val="00B85B1B"/>
    <w:rsid w:val="00B85C7F"/>
    <w:rsid w:val="00B85C80"/>
    <w:rsid w:val="00B85D3E"/>
    <w:rsid w:val="00B85D7C"/>
    <w:rsid w:val="00B85D99"/>
    <w:rsid w:val="00B85FFD"/>
    <w:rsid w:val="00B86064"/>
    <w:rsid w:val="00B860C4"/>
    <w:rsid w:val="00B860DB"/>
    <w:rsid w:val="00B86215"/>
    <w:rsid w:val="00B8632C"/>
    <w:rsid w:val="00B863D5"/>
    <w:rsid w:val="00B863DC"/>
    <w:rsid w:val="00B86521"/>
    <w:rsid w:val="00B865D5"/>
    <w:rsid w:val="00B86618"/>
    <w:rsid w:val="00B86681"/>
    <w:rsid w:val="00B8675C"/>
    <w:rsid w:val="00B868B9"/>
    <w:rsid w:val="00B86907"/>
    <w:rsid w:val="00B86924"/>
    <w:rsid w:val="00B86A62"/>
    <w:rsid w:val="00B86AF6"/>
    <w:rsid w:val="00B86C5B"/>
    <w:rsid w:val="00B86CE7"/>
    <w:rsid w:val="00B86D50"/>
    <w:rsid w:val="00B86DF0"/>
    <w:rsid w:val="00B86E6A"/>
    <w:rsid w:val="00B86FF2"/>
    <w:rsid w:val="00B870D5"/>
    <w:rsid w:val="00B8714E"/>
    <w:rsid w:val="00B871B1"/>
    <w:rsid w:val="00B871DE"/>
    <w:rsid w:val="00B871F7"/>
    <w:rsid w:val="00B872C2"/>
    <w:rsid w:val="00B872C5"/>
    <w:rsid w:val="00B87363"/>
    <w:rsid w:val="00B87474"/>
    <w:rsid w:val="00B874E0"/>
    <w:rsid w:val="00B87650"/>
    <w:rsid w:val="00B87942"/>
    <w:rsid w:val="00B87955"/>
    <w:rsid w:val="00B87B4F"/>
    <w:rsid w:val="00B87B8A"/>
    <w:rsid w:val="00B87D49"/>
    <w:rsid w:val="00B87D53"/>
    <w:rsid w:val="00B87D85"/>
    <w:rsid w:val="00B87EA4"/>
    <w:rsid w:val="00B87F09"/>
    <w:rsid w:val="00B9016C"/>
    <w:rsid w:val="00B90222"/>
    <w:rsid w:val="00B90241"/>
    <w:rsid w:val="00B9026B"/>
    <w:rsid w:val="00B903FA"/>
    <w:rsid w:val="00B90472"/>
    <w:rsid w:val="00B9047B"/>
    <w:rsid w:val="00B904E0"/>
    <w:rsid w:val="00B9053D"/>
    <w:rsid w:val="00B90649"/>
    <w:rsid w:val="00B90712"/>
    <w:rsid w:val="00B9082A"/>
    <w:rsid w:val="00B9085B"/>
    <w:rsid w:val="00B909B9"/>
    <w:rsid w:val="00B90A2B"/>
    <w:rsid w:val="00B90AD7"/>
    <w:rsid w:val="00B90B74"/>
    <w:rsid w:val="00B90C87"/>
    <w:rsid w:val="00B90C9C"/>
    <w:rsid w:val="00B90DF8"/>
    <w:rsid w:val="00B90E84"/>
    <w:rsid w:val="00B90F04"/>
    <w:rsid w:val="00B90F7A"/>
    <w:rsid w:val="00B910A3"/>
    <w:rsid w:val="00B9119E"/>
    <w:rsid w:val="00B911E2"/>
    <w:rsid w:val="00B91378"/>
    <w:rsid w:val="00B91451"/>
    <w:rsid w:val="00B91458"/>
    <w:rsid w:val="00B91499"/>
    <w:rsid w:val="00B91598"/>
    <w:rsid w:val="00B915B6"/>
    <w:rsid w:val="00B916D2"/>
    <w:rsid w:val="00B91739"/>
    <w:rsid w:val="00B917B4"/>
    <w:rsid w:val="00B917BA"/>
    <w:rsid w:val="00B91822"/>
    <w:rsid w:val="00B91952"/>
    <w:rsid w:val="00B91A2E"/>
    <w:rsid w:val="00B91B40"/>
    <w:rsid w:val="00B91B80"/>
    <w:rsid w:val="00B91BB2"/>
    <w:rsid w:val="00B91BC2"/>
    <w:rsid w:val="00B91BC3"/>
    <w:rsid w:val="00B91C44"/>
    <w:rsid w:val="00B91C8B"/>
    <w:rsid w:val="00B91D41"/>
    <w:rsid w:val="00B91DA8"/>
    <w:rsid w:val="00B91DAD"/>
    <w:rsid w:val="00B91E21"/>
    <w:rsid w:val="00B91E26"/>
    <w:rsid w:val="00B91EB9"/>
    <w:rsid w:val="00B91F76"/>
    <w:rsid w:val="00B92039"/>
    <w:rsid w:val="00B9205F"/>
    <w:rsid w:val="00B920F3"/>
    <w:rsid w:val="00B92107"/>
    <w:rsid w:val="00B92182"/>
    <w:rsid w:val="00B921E9"/>
    <w:rsid w:val="00B92285"/>
    <w:rsid w:val="00B9228A"/>
    <w:rsid w:val="00B9229E"/>
    <w:rsid w:val="00B92548"/>
    <w:rsid w:val="00B92633"/>
    <w:rsid w:val="00B926DD"/>
    <w:rsid w:val="00B927BE"/>
    <w:rsid w:val="00B927C5"/>
    <w:rsid w:val="00B9286B"/>
    <w:rsid w:val="00B9287F"/>
    <w:rsid w:val="00B92927"/>
    <w:rsid w:val="00B92960"/>
    <w:rsid w:val="00B92997"/>
    <w:rsid w:val="00B92A0C"/>
    <w:rsid w:val="00B92A63"/>
    <w:rsid w:val="00B92BD6"/>
    <w:rsid w:val="00B92CA1"/>
    <w:rsid w:val="00B92D55"/>
    <w:rsid w:val="00B92D6A"/>
    <w:rsid w:val="00B92DBA"/>
    <w:rsid w:val="00B92F55"/>
    <w:rsid w:val="00B92F79"/>
    <w:rsid w:val="00B930A2"/>
    <w:rsid w:val="00B9315F"/>
    <w:rsid w:val="00B93196"/>
    <w:rsid w:val="00B9341D"/>
    <w:rsid w:val="00B935BD"/>
    <w:rsid w:val="00B9366B"/>
    <w:rsid w:val="00B936AC"/>
    <w:rsid w:val="00B936B4"/>
    <w:rsid w:val="00B93733"/>
    <w:rsid w:val="00B93837"/>
    <w:rsid w:val="00B939CB"/>
    <w:rsid w:val="00B939F5"/>
    <w:rsid w:val="00B93A51"/>
    <w:rsid w:val="00B93BC2"/>
    <w:rsid w:val="00B93CB9"/>
    <w:rsid w:val="00B93F47"/>
    <w:rsid w:val="00B93FE9"/>
    <w:rsid w:val="00B94139"/>
    <w:rsid w:val="00B9413B"/>
    <w:rsid w:val="00B94171"/>
    <w:rsid w:val="00B941E6"/>
    <w:rsid w:val="00B9429B"/>
    <w:rsid w:val="00B942AD"/>
    <w:rsid w:val="00B942BA"/>
    <w:rsid w:val="00B942F7"/>
    <w:rsid w:val="00B9437D"/>
    <w:rsid w:val="00B94536"/>
    <w:rsid w:val="00B94636"/>
    <w:rsid w:val="00B94809"/>
    <w:rsid w:val="00B94B5C"/>
    <w:rsid w:val="00B94C33"/>
    <w:rsid w:val="00B94D5C"/>
    <w:rsid w:val="00B94D5E"/>
    <w:rsid w:val="00B94DC6"/>
    <w:rsid w:val="00B94E27"/>
    <w:rsid w:val="00B94E2E"/>
    <w:rsid w:val="00B94EAF"/>
    <w:rsid w:val="00B94EFD"/>
    <w:rsid w:val="00B94FD1"/>
    <w:rsid w:val="00B9502C"/>
    <w:rsid w:val="00B9503E"/>
    <w:rsid w:val="00B950CA"/>
    <w:rsid w:val="00B951DB"/>
    <w:rsid w:val="00B953D5"/>
    <w:rsid w:val="00B95401"/>
    <w:rsid w:val="00B954E4"/>
    <w:rsid w:val="00B956CE"/>
    <w:rsid w:val="00B957B2"/>
    <w:rsid w:val="00B95A2B"/>
    <w:rsid w:val="00B95A90"/>
    <w:rsid w:val="00B95ABC"/>
    <w:rsid w:val="00B95AE4"/>
    <w:rsid w:val="00B95CD7"/>
    <w:rsid w:val="00B95DA1"/>
    <w:rsid w:val="00B95EB1"/>
    <w:rsid w:val="00B95F0C"/>
    <w:rsid w:val="00B96156"/>
    <w:rsid w:val="00B961CD"/>
    <w:rsid w:val="00B964CE"/>
    <w:rsid w:val="00B964E0"/>
    <w:rsid w:val="00B964F4"/>
    <w:rsid w:val="00B965E6"/>
    <w:rsid w:val="00B96661"/>
    <w:rsid w:val="00B96715"/>
    <w:rsid w:val="00B96789"/>
    <w:rsid w:val="00B96797"/>
    <w:rsid w:val="00B9679C"/>
    <w:rsid w:val="00B967C1"/>
    <w:rsid w:val="00B967C7"/>
    <w:rsid w:val="00B968F7"/>
    <w:rsid w:val="00B96A13"/>
    <w:rsid w:val="00B96CA7"/>
    <w:rsid w:val="00B96D77"/>
    <w:rsid w:val="00B96DAD"/>
    <w:rsid w:val="00B96E58"/>
    <w:rsid w:val="00B96E79"/>
    <w:rsid w:val="00B96EAA"/>
    <w:rsid w:val="00B96ED7"/>
    <w:rsid w:val="00B96F71"/>
    <w:rsid w:val="00B96F9A"/>
    <w:rsid w:val="00B96FBA"/>
    <w:rsid w:val="00B97002"/>
    <w:rsid w:val="00B973F8"/>
    <w:rsid w:val="00B974C6"/>
    <w:rsid w:val="00B974F8"/>
    <w:rsid w:val="00B9758C"/>
    <w:rsid w:val="00B97619"/>
    <w:rsid w:val="00B97627"/>
    <w:rsid w:val="00B9775E"/>
    <w:rsid w:val="00B977F2"/>
    <w:rsid w:val="00B97815"/>
    <w:rsid w:val="00B9793D"/>
    <w:rsid w:val="00B9794C"/>
    <w:rsid w:val="00B979CE"/>
    <w:rsid w:val="00B97A49"/>
    <w:rsid w:val="00B97A5B"/>
    <w:rsid w:val="00B97AD3"/>
    <w:rsid w:val="00B97ADA"/>
    <w:rsid w:val="00B97AF1"/>
    <w:rsid w:val="00B97B13"/>
    <w:rsid w:val="00B97C07"/>
    <w:rsid w:val="00B97C0E"/>
    <w:rsid w:val="00B97CA0"/>
    <w:rsid w:val="00B97CE6"/>
    <w:rsid w:val="00B97D90"/>
    <w:rsid w:val="00B97DEC"/>
    <w:rsid w:val="00B97E07"/>
    <w:rsid w:val="00B97EE1"/>
    <w:rsid w:val="00B97F02"/>
    <w:rsid w:val="00B97FCC"/>
    <w:rsid w:val="00BA006E"/>
    <w:rsid w:val="00BA01BE"/>
    <w:rsid w:val="00BA01F4"/>
    <w:rsid w:val="00BA024A"/>
    <w:rsid w:val="00BA02B4"/>
    <w:rsid w:val="00BA02DF"/>
    <w:rsid w:val="00BA02FD"/>
    <w:rsid w:val="00BA03BA"/>
    <w:rsid w:val="00BA0484"/>
    <w:rsid w:val="00BA05F8"/>
    <w:rsid w:val="00BA0630"/>
    <w:rsid w:val="00BA068C"/>
    <w:rsid w:val="00BA06D4"/>
    <w:rsid w:val="00BA078D"/>
    <w:rsid w:val="00BA07A0"/>
    <w:rsid w:val="00BA08E6"/>
    <w:rsid w:val="00BA09D3"/>
    <w:rsid w:val="00BA09EA"/>
    <w:rsid w:val="00BA0A5E"/>
    <w:rsid w:val="00BA0A9F"/>
    <w:rsid w:val="00BA0C39"/>
    <w:rsid w:val="00BA0DE9"/>
    <w:rsid w:val="00BA0F28"/>
    <w:rsid w:val="00BA0F3D"/>
    <w:rsid w:val="00BA1156"/>
    <w:rsid w:val="00BA12A9"/>
    <w:rsid w:val="00BA1499"/>
    <w:rsid w:val="00BA1543"/>
    <w:rsid w:val="00BA1597"/>
    <w:rsid w:val="00BA16B4"/>
    <w:rsid w:val="00BA1702"/>
    <w:rsid w:val="00BA1706"/>
    <w:rsid w:val="00BA176E"/>
    <w:rsid w:val="00BA1845"/>
    <w:rsid w:val="00BA1891"/>
    <w:rsid w:val="00BA18A1"/>
    <w:rsid w:val="00BA195E"/>
    <w:rsid w:val="00BA19C7"/>
    <w:rsid w:val="00BA1A42"/>
    <w:rsid w:val="00BA1A44"/>
    <w:rsid w:val="00BA1AEB"/>
    <w:rsid w:val="00BA1CE7"/>
    <w:rsid w:val="00BA1D79"/>
    <w:rsid w:val="00BA1E68"/>
    <w:rsid w:val="00BA1E97"/>
    <w:rsid w:val="00BA1F27"/>
    <w:rsid w:val="00BA204F"/>
    <w:rsid w:val="00BA205C"/>
    <w:rsid w:val="00BA2066"/>
    <w:rsid w:val="00BA20B7"/>
    <w:rsid w:val="00BA2191"/>
    <w:rsid w:val="00BA2322"/>
    <w:rsid w:val="00BA2340"/>
    <w:rsid w:val="00BA2349"/>
    <w:rsid w:val="00BA236C"/>
    <w:rsid w:val="00BA2621"/>
    <w:rsid w:val="00BA2838"/>
    <w:rsid w:val="00BA28CC"/>
    <w:rsid w:val="00BA2951"/>
    <w:rsid w:val="00BA29EC"/>
    <w:rsid w:val="00BA2A73"/>
    <w:rsid w:val="00BA2A74"/>
    <w:rsid w:val="00BA2BA7"/>
    <w:rsid w:val="00BA2DC9"/>
    <w:rsid w:val="00BA2E1A"/>
    <w:rsid w:val="00BA2EA3"/>
    <w:rsid w:val="00BA2FD0"/>
    <w:rsid w:val="00BA2FD6"/>
    <w:rsid w:val="00BA3094"/>
    <w:rsid w:val="00BA30E7"/>
    <w:rsid w:val="00BA3250"/>
    <w:rsid w:val="00BA334A"/>
    <w:rsid w:val="00BA34C9"/>
    <w:rsid w:val="00BA352A"/>
    <w:rsid w:val="00BA36E2"/>
    <w:rsid w:val="00BA3847"/>
    <w:rsid w:val="00BA38A2"/>
    <w:rsid w:val="00BA396F"/>
    <w:rsid w:val="00BA3B1D"/>
    <w:rsid w:val="00BA3B9E"/>
    <w:rsid w:val="00BA3DBE"/>
    <w:rsid w:val="00BA3DCC"/>
    <w:rsid w:val="00BA3E2E"/>
    <w:rsid w:val="00BA3ECB"/>
    <w:rsid w:val="00BA3FB1"/>
    <w:rsid w:val="00BA41BC"/>
    <w:rsid w:val="00BA4287"/>
    <w:rsid w:val="00BA42AF"/>
    <w:rsid w:val="00BA42E3"/>
    <w:rsid w:val="00BA434A"/>
    <w:rsid w:val="00BA448B"/>
    <w:rsid w:val="00BA44AE"/>
    <w:rsid w:val="00BA44DA"/>
    <w:rsid w:val="00BA453B"/>
    <w:rsid w:val="00BA4596"/>
    <w:rsid w:val="00BA46E7"/>
    <w:rsid w:val="00BA4762"/>
    <w:rsid w:val="00BA47A3"/>
    <w:rsid w:val="00BA48F0"/>
    <w:rsid w:val="00BA4903"/>
    <w:rsid w:val="00BA4A6B"/>
    <w:rsid w:val="00BA4C0F"/>
    <w:rsid w:val="00BA4C70"/>
    <w:rsid w:val="00BA4C84"/>
    <w:rsid w:val="00BA4D5B"/>
    <w:rsid w:val="00BA4DA9"/>
    <w:rsid w:val="00BA4E5E"/>
    <w:rsid w:val="00BA4F73"/>
    <w:rsid w:val="00BA4FE9"/>
    <w:rsid w:val="00BA5347"/>
    <w:rsid w:val="00BA53CE"/>
    <w:rsid w:val="00BA5496"/>
    <w:rsid w:val="00BA54BB"/>
    <w:rsid w:val="00BA553C"/>
    <w:rsid w:val="00BA56AC"/>
    <w:rsid w:val="00BA56C4"/>
    <w:rsid w:val="00BA56E2"/>
    <w:rsid w:val="00BA5814"/>
    <w:rsid w:val="00BA58CE"/>
    <w:rsid w:val="00BA591F"/>
    <w:rsid w:val="00BA5933"/>
    <w:rsid w:val="00BA59C8"/>
    <w:rsid w:val="00BA5A08"/>
    <w:rsid w:val="00BA5A9B"/>
    <w:rsid w:val="00BA5B74"/>
    <w:rsid w:val="00BA5BC4"/>
    <w:rsid w:val="00BA5BD4"/>
    <w:rsid w:val="00BA5C31"/>
    <w:rsid w:val="00BA5CBD"/>
    <w:rsid w:val="00BA5CE0"/>
    <w:rsid w:val="00BA5EB1"/>
    <w:rsid w:val="00BA5ECE"/>
    <w:rsid w:val="00BA6059"/>
    <w:rsid w:val="00BA60E2"/>
    <w:rsid w:val="00BA619A"/>
    <w:rsid w:val="00BA61A1"/>
    <w:rsid w:val="00BA6270"/>
    <w:rsid w:val="00BA634B"/>
    <w:rsid w:val="00BA636B"/>
    <w:rsid w:val="00BA637D"/>
    <w:rsid w:val="00BA644B"/>
    <w:rsid w:val="00BA6478"/>
    <w:rsid w:val="00BA6491"/>
    <w:rsid w:val="00BA657B"/>
    <w:rsid w:val="00BA6653"/>
    <w:rsid w:val="00BA66D6"/>
    <w:rsid w:val="00BA66FF"/>
    <w:rsid w:val="00BA67CF"/>
    <w:rsid w:val="00BA6B49"/>
    <w:rsid w:val="00BA6BE1"/>
    <w:rsid w:val="00BA6BF0"/>
    <w:rsid w:val="00BA6E70"/>
    <w:rsid w:val="00BA6EEE"/>
    <w:rsid w:val="00BA6F05"/>
    <w:rsid w:val="00BA709B"/>
    <w:rsid w:val="00BA72AF"/>
    <w:rsid w:val="00BA7373"/>
    <w:rsid w:val="00BA74B8"/>
    <w:rsid w:val="00BA74BE"/>
    <w:rsid w:val="00BA7504"/>
    <w:rsid w:val="00BA75A6"/>
    <w:rsid w:val="00BA75ED"/>
    <w:rsid w:val="00BA7675"/>
    <w:rsid w:val="00BA76A8"/>
    <w:rsid w:val="00BA76EE"/>
    <w:rsid w:val="00BA7768"/>
    <w:rsid w:val="00BA777C"/>
    <w:rsid w:val="00BA7856"/>
    <w:rsid w:val="00BA78DC"/>
    <w:rsid w:val="00BA7970"/>
    <w:rsid w:val="00BA798F"/>
    <w:rsid w:val="00BA799B"/>
    <w:rsid w:val="00BA79BA"/>
    <w:rsid w:val="00BA7A83"/>
    <w:rsid w:val="00BA7AC5"/>
    <w:rsid w:val="00BA7B0E"/>
    <w:rsid w:val="00BA7B10"/>
    <w:rsid w:val="00BA7B35"/>
    <w:rsid w:val="00BA7BB1"/>
    <w:rsid w:val="00BA7BD8"/>
    <w:rsid w:val="00BA7BE1"/>
    <w:rsid w:val="00BA7D65"/>
    <w:rsid w:val="00BA7E46"/>
    <w:rsid w:val="00BA7EA5"/>
    <w:rsid w:val="00BA7F31"/>
    <w:rsid w:val="00BA7FB8"/>
    <w:rsid w:val="00BA7FC5"/>
    <w:rsid w:val="00BB00B3"/>
    <w:rsid w:val="00BB00D0"/>
    <w:rsid w:val="00BB0103"/>
    <w:rsid w:val="00BB018D"/>
    <w:rsid w:val="00BB01E0"/>
    <w:rsid w:val="00BB0358"/>
    <w:rsid w:val="00BB0375"/>
    <w:rsid w:val="00BB03BB"/>
    <w:rsid w:val="00BB0411"/>
    <w:rsid w:val="00BB0433"/>
    <w:rsid w:val="00BB044A"/>
    <w:rsid w:val="00BB04B3"/>
    <w:rsid w:val="00BB0515"/>
    <w:rsid w:val="00BB0524"/>
    <w:rsid w:val="00BB0540"/>
    <w:rsid w:val="00BB061A"/>
    <w:rsid w:val="00BB0781"/>
    <w:rsid w:val="00BB07D5"/>
    <w:rsid w:val="00BB09D6"/>
    <w:rsid w:val="00BB09E1"/>
    <w:rsid w:val="00BB0A82"/>
    <w:rsid w:val="00BB0ACC"/>
    <w:rsid w:val="00BB0AD7"/>
    <w:rsid w:val="00BB0BE2"/>
    <w:rsid w:val="00BB0C13"/>
    <w:rsid w:val="00BB0D3C"/>
    <w:rsid w:val="00BB0D44"/>
    <w:rsid w:val="00BB0DB0"/>
    <w:rsid w:val="00BB0E14"/>
    <w:rsid w:val="00BB0EF7"/>
    <w:rsid w:val="00BB0F25"/>
    <w:rsid w:val="00BB0F57"/>
    <w:rsid w:val="00BB0F87"/>
    <w:rsid w:val="00BB1007"/>
    <w:rsid w:val="00BB1063"/>
    <w:rsid w:val="00BB1201"/>
    <w:rsid w:val="00BB1290"/>
    <w:rsid w:val="00BB1529"/>
    <w:rsid w:val="00BB156D"/>
    <w:rsid w:val="00BB15DC"/>
    <w:rsid w:val="00BB1691"/>
    <w:rsid w:val="00BB1701"/>
    <w:rsid w:val="00BB175F"/>
    <w:rsid w:val="00BB1788"/>
    <w:rsid w:val="00BB17BC"/>
    <w:rsid w:val="00BB1AAD"/>
    <w:rsid w:val="00BB1B5B"/>
    <w:rsid w:val="00BB1B60"/>
    <w:rsid w:val="00BB1BC8"/>
    <w:rsid w:val="00BB1D31"/>
    <w:rsid w:val="00BB1E82"/>
    <w:rsid w:val="00BB1F8B"/>
    <w:rsid w:val="00BB1FC6"/>
    <w:rsid w:val="00BB1FE3"/>
    <w:rsid w:val="00BB201B"/>
    <w:rsid w:val="00BB2047"/>
    <w:rsid w:val="00BB219A"/>
    <w:rsid w:val="00BB21A1"/>
    <w:rsid w:val="00BB21C5"/>
    <w:rsid w:val="00BB21E6"/>
    <w:rsid w:val="00BB2291"/>
    <w:rsid w:val="00BB2333"/>
    <w:rsid w:val="00BB2577"/>
    <w:rsid w:val="00BB262A"/>
    <w:rsid w:val="00BB26CD"/>
    <w:rsid w:val="00BB26DF"/>
    <w:rsid w:val="00BB28D5"/>
    <w:rsid w:val="00BB295B"/>
    <w:rsid w:val="00BB2968"/>
    <w:rsid w:val="00BB299E"/>
    <w:rsid w:val="00BB29AC"/>
    <w:rsid w:val="00BB2A6C"/>
    <w:rsid w:val="00BB2AF6"/>
    <w:rsid w:val="00BB2B2B"/>
    <w:rsid w:val="00BB2BA8"/>
    <w:rsid w:val="00BB2CE6"/>
    <w:rsid w:val="00BB2D90"/>
    <w:rsid w:val="00BB2E14"/>
    <w:rsid w:val="00BB2E91"/>
    <w:rsid w:val="00BB2EDF"/>
    <w:rsid w:val="00BB30B1"/>
    <w:rsid w:val="00BB30C3"/>
    <w:rsid w:val="00BB30CC"/>
    <w:rsid w:val="00BB3114"/>
    <w:rsid w:val="00BB3290"/>
    <w:rsid w:val="00BB3360"/>
    <w:rsid w:val="00BB33EC"/>
    <w:rsid w:val="00BB3407"/>
    <w:rsid w:val="00BB3445"/>
    <w:rsid w:val="00BB3609"/>
    <w:rsid w:val="00BB3742"/>
    <w:rsid w:val="00BB3861"/>
    <w:rsid w:val="00BB38C8"/>
    <w:rsid w:val="00BB3A0A"/>
    <w:rsid w:val="00BB3A9C"/>
    <w:rsid w:val="00BB3C5B"/>
    <w:rsid w:val="00BB3CAB"/>
    <w:rsid w:val="00BB3D53"/>
    <w:rsid w:val="00BB3EC7"/>
    <w:rsid w:val="00BB3ECA"/>
    <w:rsid w:val="00BB3F55"/>
    <w:rsid w:val="00BB3FB2"/>
    <w:rsid w:val="00BB4023"/>
    <w:rsid w:val="00BB4059"/>
    <w:rsid w:val="00BB4118"/>
    <w:rsid w:val="00BB4129"/>
    <w:rsid w:val="00BB4180"/>
    <w:rsid w:val="00BB4185"/>
    <w:rsid w:val="00BB41B4"/>
    <w:rsid w:val="00BB4335"/>
    <w:rsid w:val="00BB44BD"/>
    <w:rsid w:val="00BB4507"/>
    <w:rsid w:val="00BB45A8"/>
    <w:rsid w:val="00BB45F4"/>
    <w:rsid w:val="00BB46B5"/>
    <w:rsid w:val="00BB4811"/>
    <w:rsid w:val="00BB4877"/>
    <w:rsid w:val="00BB48B3"/>
    <w:rsid w:val="00BB48CF"/>
    <w:rsid w:val="00BB4903"/>
    <w:rsid w:val="00BB4AA5"/>
    <w:rsid w:val="00BB4BA1"/>
    <w:rsid w:val="00BB4DF2"/>
    <w:rsid w:val="00BB4FA6"/>
    <w:rsid w:val="00BB51AB"/>
    <w:rsid w:val="00BB5223"/>
    <w:rsid w:val="00BB5398"/>
    <w:rsid w:val="00BB53CC"/>
    <w:rsid w:val="00BB5444"/>
    <w:rsid w:val="00BB5512"/>
    <w:rsid w:val="00BB5548"/>
    <w:rsid w:val="00BB5598"/>
    <w:rsid w:val="00BB5685"/>
    <w:rsid w:val="00BB5793"/>
    <w:rsid w:val="00BB5AF1"/>
    <w:rsid w:val="00BB5B73"/>
    <w:rsid w:val="00BB5BE4"/>
    <w:rsid w:val="00BB5CFB"/>
    <w:rsid w:val="00BB5D9C"/>
    <w:rsid w:val="00BB5F2C"/>
    <w:rsid w:val="00BB611C"/>
    <w:rsid w:val="00BB6158"/>
    <w:rsid w:val="00BB62AA"/>
    <w:rsid w:val="00BB644B"/>
    <w:rsid w:val="00BB6622"/>
    <w:rsid w:val="00BB672B"/>
    <w:rsid w:val="00BB6817"/>
    <w:rsid w:val="00BB68C2"/>
    <w:rsid w:val="00BB68F4"/>
    <w:rsid w:val="00BB69D6"/>
    <w:rsid w:val="00BB6A05"/>
    <w:rsid w:val="00BB6AA8"/>
    <w:rsid w:val="00BB6AD4"/>
    <w:rsid w:val="00BB6BB5"/>
    <w:rsid w:val="00BB6C60"/>
    <w:rsid w:val="00BB6CCB"/>
    <w:rsid w:val="00BB6D05"/>
    <w:rsid w:val="00BB6D7F"/>
    <w:rsid w:val="00BB6DCE"/>
    <w:rsid w:val="00BB6DE1"/>
    <w:rsid w:val="00BB6E26"/>
    <w:rsid w:val="00BB6E9C"/>
    <w:rsid w:val="00BB6EE2"/>
    <w:rsid w:val="00BB7005"/>
    <w:rsid w:val="00BB707F"/>
    <w:rsid w:val="00BB71DE"/>
    <w:rsid w:val="00BB7297"/>
    <w:rsid w:val="00BB730A"/>
    <w:rsid w:val="00BB76BD"/>
    <w:rsid w:val="00BB790D"/>
    <w:rsid w:val="00BB7CE5"/>
    <w:rsid w:val="00BB7D07"/>
    <w:rsid w:val="00BB7E36"/>
    <w:rsid w:val="00BB7F64"/>
    <w:rsid w:val="00BC001E"/>
    <w:rsid w:val="00BC006D"/>
    <w:rsid w:val="00BC007D"/>
    <w:rsid w:val="00BC0288"/>
    <w:rsid w:val="00BC02D1"/>
    <w:rsid w:val="00BC0342"/>
    <w:rsid w:val="00BC0388"/>
    <w:rsid w:val="00BC0472"/>
    <w:rsid w:val="00BC0507"/>
    <w:rsid w:val="00BC0562"/>
    <w:rsid w:val="00BC062B"/>
    <w:rsid w:val="00BC0640"/>
    <w:rsid w:val="00BC078C"/>
    <w:rsid w:val="00BC08F3"/>
    <w:rsid w:val="00BC097A"/>
    <w:rsid w:val="00BC0A81"/>
    <w:rsid w:val="00BC0BB7"/>
    <w:rsid w:val="00BC0D17"/>
    <w:rsid w:val="00BC0DC8"/>
    <w:rsid w:val="00BC0E16"/>
    <w:rsid w:val="00BC0E4F"/>
    <w:rsid w:val="00BC10E7"/>
    <w:rsid w:val="00BC11A3"/>
    <w:rsid w:val="00BC12B9"/>
    <w:rsid w:val="00BC1341"/>
    <w:rsid w:val="00BC13C5"/>
    <w:rsid w:val="00BC13E8"/>
    <w:rsid w:val="00BC142C"/>
    <w:rsid w:val="00BC1473"/>
    <w:rsid w:val="00BC153D"/>
    <w:rsid w:val="00BC155D"/>
    <w:rsid w:val="00BC15B4"/>
    <w:rsid w:val="00BC15C4"/>
    <w:rsid w:val="00BC1714"/>
    <w:rsid w:val="00BC175C"/>
    <w:rsid w:val="00BC1781"/>
    <w:rsid w:val="00BC1984"/>
    <w:rsid w:val="00BC19EC"/>
    <w:rsid w:val="00BC1A84"/>
    <w:rsid w:val="00BC1C8B"/>
    <w:rsid w:val="00BC1D9C"/>
    <w:rsid w:val="00BC1DBF"/>
    <w:rsid w:val="00BC1ED2"/>
    <w:rsid w:val="00BC1F4C"/>
    <w:rsid w:val="00BC20EB"/>
    <w:rsid w:val="00BC20F1"/>
    <w:rsid w:val="00BC20F6"/>
    <w:rsid w:val="00BC2115"/>
    <w:rsid w:val="00BC21B1"/>
    <w:rsid w:val="00BC2202"/>
    <w:rsid w:val="00BC2377"/>
    <w:rsid w:val="00BC24C4"/>
    <w:rsid w:val="00BC28B1"/>
    <w:rsid w:val="00BC28D7"/>
    <w:rsid w:val="00BC2996"/>
    <w:rsid w:val="00BC2A79"/>
    <w:rsid w:val="00BC2B8B"/>
    <w:rsid w:val="00BC3321"/>
    <w:rsid w:val="00BC3359"/>
    <w:rsid w:val="00BC3429"/>
    <w:rsid w:val="00BC345F"/>
    <w:rsid w:val="00BC354E"/>
    <w:rsid w:val="00BC3564"/>
    <w:rsid w:val="00BC3626"/>
    <w:rsid w:val="00BC36A5"/>
    <w:rsid w:val="00BC3771"/>
    <w:rsid w:val="00BC39F0"/>
    <w:rsid w:val="00BC3B03"/>
    <w:rsid w:val="00BC3BA8"/>
    <w:rsid w:val="00BC3E8F"/>
    <w:rsid w:val="00BC3E94"/>
    <w:rsid w:val="00BC3F7E"/>
    <w:rsid w:val="00BC3F90"/>
    <w:rsid w:val="00BC40E5"/>
    <w:rsid w:val="00BC410A"/>
    <w:rsid w:val="00BC4205"/>
    <w:rsid w:val="00BC4239"/>
    <w:rsid w:val="00BC4312"/>
    <w:rsid w:val="00BC4367"/>
    <w:rsid w:val="00BC43BD"/>
    <w:rsid w:val="00BC43C5"/>
    <w:rsid w:val="00BC440E"/>
    <w:rsid w:val="00BC443F"/>
    <w:rsid w:val="00BC45A2"/>
    <w:rsid w:val="00BC4793"/>
    <w:rsid w:val="00BC47FB"/>
    <w:rsid w:val="00BC492E"/>
    <w:rsid w:val="00BC49A8"/>
    <w:rsid w:val="00BC49D5"/>
    <w:rsid w:val="00BC49E1"/>
    <w:rsid w:val="00BC4B05"/>
    <w:rsid w:val="00BC4BC8"/>
    <w:rsid w:val="00BC4C02"/>
    <w:rsid w:val="00BC4C7C"/>
    <w:rsid w:val="00BC4CAE"/>
    <w:rsid w:val="00BC4CFB"/>
    <w:rsid w:val="00BC4FF3"/>
    <w:rsid w:val="00BC5064"/>
    <w:rsid w:val="00BC518E"/>
    <w:rsid w:val="00BC5258"/>
    <w:rsid w:val="00BC5314"/>
    <w:rsid w:val="00BC5344"/>
    <w:rsid w:val="00BC53C0"/>
    <w:rsid w:val="00BC5479"/>
    <w:rsid w:val="00BC5482"/>
    <w:rsid w:val="00BC54FC"/>
    <w:rsid w:val="00BC5577"/>
    <w:rsid w:val="00BC56BB"/>
    <w:rsid w:val="00BC56E2"/>
    <w:rsid w:val="00BC5755"/>
    <w:rsid w:val="00BC578C"/>
    <w:rsid w:val="00BC5799"/>
    <w:rsid w:val="00BC5821"/>
    <w:rsid w:val="00BC58C6"/>
    <w:rsid w:val="00BC58E3"/>
    <w:rsid w:val="00BC58F2"/>
    <w:rsid w:val="00BC5A29"/>
    <w:rsid w:val="00BC5D2F"/>
    <w:rsid w:val="00BC5DA1"/>
    <w:rsid w:val="00BC5E44"/>
    <w:rsid w:val="00BC5E54"/>
    <w:rsid w:val="00BC5E71"/>
    <w:rsid w:val="00BC5EB5"/>
    <w:rsid w:val="00BC5F2C"/>
    <w:rsid w:val="00BC6014"/>
    <w:rsid w:val="00BC605A"/>
    <w:rsid w:val="00BC60AB"/>
    <w:rsid w:val="00BC6107"/>
    <w:rsid w:val="00BC617F"/>
    <w:rsid w:val="00BC61F8"/>
    <w:rsid w:val="00BC626B"/>
    <w:rsid w:val="00BC6361"/>
    <w:rsid w:val="00BC6415"/>
    <w:rsid w:val="00BC6496"/>
    <w:rsid w:val="00BC652E"/>
    <w:rsid w:val="00BC65D9"/>
    <w:rsid w:val="00BC6620"/>
    <w:rsid w:val="00BC6943"/>
    <w:rsid w:val="00BC6A1C"/>
    <w:rsid w:val="00BC6A68"/>
    <w:rsid w:val="00BC6B0B"/>
    <w:rsid w:val="00BC6B60"/>
    <w:rsid w:val="00BC6CCE"/>
    <w:rsid w:val="00BC6DE9"/>
    <w:rsid w:val="00BC6EBA"/>
    <w:rsid w:val="00BC7216"/>
    <w:rsid w:val="00BC7218"/>
    <w:rsid w:val="00BC7281"/>
    <w:rsid w:val="00BC7414"/>
    <w:rsid w:val="00BC770C"/>
    <w:rsid w:val="00BC77EE"/>
    <w:rsid w:val="00BC7834"/>
    <w:rsid w:val="00BC788F"/>
    <w:rsid w:val="00BC78E8"/>
    <w:rsid w:val="00BC7A47"/>
    <w:rsid w:val="00BC7B1E"/>
    <w:rsid w:val="00BC7D98"/>
    <w:rsid w:val="00BC7DAE"/>
    <w:rsid w:val="00BC7DEE"/>
    <w:rsid w:val="00BC7F99"/>
    <w:rsid w:val="00BD00C3"/>
    <w:rsid w:val="00BD0108"/>
    <w:rsid w:val="00BD0111"/>
    <w:rsid w:val="00BD02DC"/>
    <w:rsid w:val="00BD0303"/>
    <w:rsid w:val="00BD0393"/>
    <w:rsid w:val="00BD039F"/>
    <w:rsid w:val="00BD03A0"/>
    <w:rsid w:val="00BD03F1"/>
    <w:rsid w:val="00BD041E"/>
    <w:rsid w:val="00BD0436"/>
    <w:rsid w:val="00BD052F"/>
    <w:rsid w:val="00BD0548"/>
    <w:rsid w:val="00BD055B"/>
    <w:rsid w:val="00BD056A"/>
    <w:rsid w:val="00BD0584"/>
    <w:rsid w:val="00BD059F"/>
    <w:rsid w:val="00BD0604"/>
    <w:rsid w:val="00BD06EC"/>
    <w:rsid w:val="00BD06EF"/>
    <w:rsid w:val="00BD073F"/>
    <w:rsid w:val="00BD074E"/>
    <w:rsid w:val="00BD07D3"/>
    <w:rsid w:val="00BD08A5"/>
    <w:rsid w:val="00BD08CF"/>
    <w:rsid w:val="00BD0992"/>
    <w:rsid w:val="00BD0A47"/>
    <w:rsid w:val="00BD0AEE"/>
    <w:rsid w:val="00BD0AF2"/>
    <w:rsid w:val="00BD0B21"/>
    <w:rsid w:val="00BD0B5F"/>
    <w:rsid w:val="00BD0CFA"/>
    <w:rsid w:val="00BD0DAF"/>
    <w:rsid w:val="00BD0DD8"/>
    <w:rsid w:val="00BD0DFF"/>
    <w:rsid w:val="00BD0E19"/>
    <w:rsid w:val="00BD0E62"/>
    <w:rsid w:val="00BD0E88"/>
    <w:rsid w:val="00BD0F72"/>
    <w:rsid w:val="00BD1192"/>
    <w:rsid w:val="00BD1198"/>
    <w:rsid w:val="00BD11F7"/>
    <w:rsid w:val="00BD1406"/>
    <w:rsid w:val="00BD1619"/>
    <w:rsid w:val="00BD1765"/>
    <w:rsid w:val="00BD1996"/>
    <w:rsid w:val="00BD19B1"/>
    <w:rsid w:val="00BD19C4"/>
    <w:rsid w:val="00BD19E1"/>
    <w:rsid w:val="00BD1B54"/>
    <w:rsid w:val="00BD1BC2"/>
    <w:rsid w:val="00BD1DD1"/>
    <w:rsid w:val="00BD1E4A"/>
    <w:rsid w:val="00BD1EAB"/>
    <w:rsid w:val="00BD1EE3"/>
    <w:rsid w:val="00BD1F0C"/>
    <w:rsid w:val="00BD1FED"/>
    <w:rsid w:val="00BD2013"/>
    <w:rsid w:val="00BD20E1"/>
    <w:rsid w:val="00BD2110"/>
    <w:rsid w:val="00BD224F"/>
    <w:rsid w:val="00BD227F"/>
    <w:rsid w:val="00BD239F"/>
    <w:rsid w:val="00BD256C"/>
    <w:rsid w:val="00BD25D1"/>
    <w:rsid w:val="00BD26B3"/>
    <w:rsid w:val="00BD26BA"/>
    <w:rsid w:val="00BD2702"/>
    <w:rsid w:val="00BD2785"/>
    <w:rsid w:val="00BD28CB"/>
    <w:rsid w:val="00BD28F0"/>
    <w:rsid w:val="00BD29C8"/>
    <w:rsid w:val="00BD2A8B"/>
    <w:rsid w:val="00BD2AF1"/>
    <w:rsid w:val="00BD2B55"/>
    <w:rsid w:val="00BD2D69"/>
    <w:rsid w:val="00BD2DB4"/>
    <w:rsid w:val="00BD2F2A"/>
    <w:rsid w:val="00BD2F64"/>
    <w:rsid w:val="00BD3079"/>
    <w:rsid w:val="00BD3084"/>
    <w:rsid w:val="00BD3097"/>
    <w:rsid w:val="00BD3207"/>
    <w:rsid w:val="00BD323A"/>
    <w:rsid w:val="00BD32DA"/>
    <w:rsid w:val="00BD32E9"/>
    <w:rsid w:val="00BD3316"/>
    <w:rsid w:val="00BD331F"/>
    <w:rsid w:val="00BD33B0"/>
    <w:rsid w:val="00BD33B5"/>
    <w:rsid w:val="00BD34C0"/>
    <w:rsid w:val="00BD3506"/>
    <w:rsid w:val="00BD357A"/>
    <w:rsid w:val="00BD35E9"/>
    <w:rsid w:val="00BD3682"/>
    <w:rsid w:val="00BD3750"/>
    <w:rsid w:val="00BD376C"/>
    <w:rsid w:val="00BD3781"/>
    <w:rsid w:val="00BD3883"/>
    <w:rsid w:val="00BD3889"/>
    <w:rsid w:val="00BD395A"/>
    <w:rsid w:val="00BD3974"/>
    <w:rsid w:val="00BD3AA8"/>
    <w:rsid w:val="00BD3AAD"/>
    <w:rsid w:val="00BD3B3D"/>
    <w:rsid w:val="00BD3B94"/>
    <w:rsid w:val="00BD3C42"/>
    <w:rsid w:val="00BD3CA3"/>
    <w:rsid w:val="00BD3CAA"/>
    <w:rsid w:val="00BD3CBE"/>
    <w:rsid w:val="00BD3D31"/>
    <w:rsid w:val="00BD3DEC"/>
    <w:rsid w:val="00BD4036"/>
    <w:rsid w:val="00BD4110"/>
    <w:rsid w:val="00BD414B"/>
    <w:rsid w:val="00BD4388"/>
    <w:rsid w:val="00BD4584"/>
    <w:rsid w:val="00BD4638"/>
    <w:rsid w:val="00BD4676"/>
    <w:rsid w:val="00BD4811"/>
    <w:rsid w:val="00BD48A0"/>
    <w:rsid w:val="00BD48AA"/>
    <w:rsid w:val="00BD493E"/>
    <w:rsid w:val="00BD4973"/>
    <w:rsid w:val="00BD49A0"/>
    <w:rsid w:val="00BD49BA"/>
    <w:rsid w:val="00BD4A9B"/>
    <w:rsid w:val="00BD4AE8"/>
    <w:rsid w:val="00BD4AF4"/>
    <w:rsid w:val="00BD4B5E"/>
    <w:rsid w:val="00BD4B65"/>
    <w:rsid w:val="00BD4B9B"/>
    <w:rsid w:val="00BD4BF4"/>
    <w:rsid w:val="00BD4CE5"/>
    <w:rsid w:val="00BD4D48"/>
    <w:rsid w:val="00BD4DC8"/>
    <w:rsid w:val="00BD4E4E"/>
    <w:rsid w:val="00BD4F3B"/>
    <w:rsid w:val="00BD503C"/>
    <w:rsid w:val="00BD50DF"/>
    <w:rsid w:val="00BD5241"/>
    <w:rsid w:val="00BD5339"/>
    <w:rsid w:val="00BD5516"/>
    <w:rsid w:val="00BD5529"/>
    <w:rsid w:val="00BD5559"/>
    <w:rsid w:val="00BD5563"/>
    <w:rsid w:val="00BD557E"/>
    <w:rsid w:val="00BD56C8"/>
    <w:rsid w:val="00BD5722"/>
    <w:rsid w:val="00BD5811"/>
    <w:rsid w:val="00BD5830"/>
    <w:rsid w:val="00BD5B4D"/>
    <w:rsid w:val="00BD5BAD"/>
    <w:rsid w:val="00BD5C36"/>
    <w:rsid w:val="00BD5C5C"/>
    <w:rsid w:val="00BD5D28"/>
    <w:rsid w:val="00BD5E98"/>
    <w:rsid w:val="00BD601B"/>
    <w:rsid w:val="00BD6273"/>
    <w:rsid w:val="00BD62B3"/>
    <w:rsid w:val="00BD6702"/>
    <w:rsid w:val="00BD6767"/>
    <w:rsid w:val="00BD67A6"/>
    <w:rsid w:val="00BD67BF"/>
    <w:rsid w:val="00BD6825"/>
    <w:rsid w:val="00BD683B"/>
    <w:rsid w:val="00BD69DF"/>
    <w:rsid w:val="00BD6B2B"/>
    <w:rsid w:val="00BD6B6A"/>
    <w:rsid w:val="00BD6B91"/>
    <w:rsid w:val="00BD6BCA"/>
    <w:rsid w:val="00BD6C16"/>
    <w:rsid w:val="00BD6DC2"/>
    <w:rsid w:val="00BD6E2F"/>
    <w:rsid w:val="00BD71F5"/>
    <w:rsid w:val="00BD7275"/>
    <w:rsid w:val="00BD72EC"/>
    <w:rsid w:val="00BD7411"/>
    <w:rsid w:val="00BD75B2"/>
    <w:rsid w:val="00BD7853"/>
    <w:rsid w:val="00BD7855"/>
    <w:rsid w:val="00BD7941"/>
    <w:rsid w:val="00BD79B8"/>
    <w:rsid w:val="00BD79E3"/>
    <w:rsid w:val="00BD7A64"/>
    <w:rsid w:val="00BD7C8B"/>
    <w:rsid w:val="00BD7EA6"/>
    <w:rsid w:val="00BD7F46"/>
    <w:rsid w:val="00BD7F8B"/>
    <w:rsid w:val="00BE00D6"/>
    <w:rsid w:val="00BE02D5"/>
    <w:rsid w:val="00BE037F"/>
    <w:rsid w:val="00BE040B"/>
    <w:rsid w:val="00BE0440"/>
    <w:rsid w:val="00BE0458"/>
    <w:rsid w:val="00BE0743"/>
    <w:rsid w:val="00BE08E0"/>
    <w:rsid w:val="00BE0A0C"/>
    <w:rsid w:val="00BE0A4A"/>
    <w:rsid w:val="00BE0A7D"/>
    <w:rsid w:val="00BE0AE4"/>
    <w:rsid w:val="00BE0B34"/>
    <w:rsid w:val="00BE0C86"/>
    <w:rsid w:val="00BE0CA6"/>
    <w:rsid w:val="00BE0D20"/>
    <w:rsid w:val="00BE0D6B"/>
    <w:rsid w:val="00BE0D9A"/>
    <w:rsid w:val="00BE0E85"/>
    <w:rsid w:val="00BE0F5D"/>
    <w:rsid w:val="00BE0F9F"/>
    <w:rsid w:val="00BE1043"/>
    <w:rsid w:val="00BE118E"/>
    <w:rsid w:val="00BE1224"/>
    <w:rsid w:val="00BE12C9"/>
    <w:rsid w:val="00BE1395"/>
    <w:rsid w:val="00BE1491"/>
    <w:rsid w:val="00BE1519"/>
    <w:rsid w:val="00BE15B7"/>
    <w:rsid w:val="00BE15CD"/>
    <w:rsid w:val="00BE16D8"/>
    <w:rsid w:val="00BE1726"/>
    <w:rsid w:val="00BE17C4"/>
    <w:rsid w:val="00BE19A3"/>
    <w:rsid w:val="00BE1A6D"/>
    <w:rsid w:val="00BE1B16"/>
    <w:rsid w:val="00BE1BF0"/>
    <w:rsid w:val="00BE1C48"/>
    <w:rsid w:val="00BE1D63"/>
    <w:rsid w:val="00BE1D8E"/>
    <w:rsid w:val="00BE1E0B"/>
    <w:rsid w:val="00BE1E52"/>
    <w:rsid w:val="00BE1E78"/>
    <w:rsid w:val="00BE2240"/>
    <w:rsid w:val="00BE2299"/>
    <w:rsid w:val="00BE22E5"/>
    <w:rsid w:val="00BE22F6"/>
    <w:rsid w:val="00BE2392"/>
    <w:rsid w:val="00BE239E"/>
    <w:rsid w:val="00BE23F8"/>
    <w:rsid w:val="00BE2418"/>
    <w:rsid w:val="00BE24B0"/>
    <w:rsid w:val="00BE24CF"/>
    <w:rsid w:val="00BE25B1"/>
    <w:rsid w:val="00BE25F8"/>
    <w:rsid w:val="00BE25FA"/>
    <w:rsid w:val="00BE26C0"/>
    <w:rsid w:val="00BE277F"/>
    <w:rsid w:val="00BE278F"/>
    <w:rsid w:val="00BE291E"/>
    <w:rsid w:val="00BE2A4E"/>
    <w:rsid w:val="00BE2AF2"/>
    <w:rsid w:val="00BE2BB0"/>
    <w:rsid w:val="00BE2BBD"/>
    <w:rsid w:val="00BE2BF7"/>
    <w:rsid w:val="00BE2CFD"/>
    <w:rsid w:val="00BE2D78"/>
    <w:rsid w:val="00BE2E5B"/>
    <w:rsid w:val="00BE2F39"/>
    <w:rsid w:val="00BE2F40"/>
    <w:rsid w:val="00BE3023"/>
    <w:rsid w:val="00BE31FF"/>
    <w:rsid w:val="00BE33E5"/>
    <w:rsid w:val="00BE3408"/>
    <w:rsid w:val="00BE347F"/>
    <w:rsid w:val="00BE348A"/>
    <w:rsid w:val="00BE356D"/>
    <w:rsid w:val="00BE365E"/>
    <w:rsid w:val="00BE369F"/>
    <w:rsid w:val="00BE36AB"/>
    <w:rsid w:val="00BE36E6"/>
    <w:rsid w:val="00BE3766"/>
    <w:rsid w:val="00BE3832"/>
    <w:rsid w:val="00BE396E"/>
    <w:rsid w:val="00BE3AD4"/>
    <w:rsid w:val="00BE3AE2"/>
    <w:rsid w:val="00BE3AF2"/>
    <w:rsid w:val="00BE3F80"/>
    <w:rsid w:val="00BE422D"/>
    <w:rsid w:val="00BE42DC"/>
    <w:rsid w:val="00BE4311"/>
    <w:rsid w:val="00BE43C8"/>
    <w:rsid w:val="00BE454D"/>
    <w:rsid w:val="00BE4776"/>
    <w:rsid w:val="00BE4793"/>
    <w:rsid w:val="00BE47A1"/>
    <w:rsid w:val="00BE4811"/>
    <w:rsid w:val="00BE48F5"/>
    <w:rsid w:val="00BE4908"/>
    <w:rsid w:val="00BE4910"/>
    <w:rsid w:val="00BE4A55"/>
    <w:rsid w:val="00BE4B84"/>
    <w:rsid w:val="00BE4BA5"/>
    <w:rsid w:val="00BE4DB1"/>
    <w:rsid w:val="00BE4E42"/>
    <w:rsid w:val="00BE4E72"/>
    <w:rsid w:val="00BE4E80"/>
    <w:rsid w:val="00BE4ED8"/>
    <w:rsid w:val="00BE4EE1"/>
    <w:rsid w:val="00BE4F95"/>
    <w:rsid w:val="00BE5092"/>
    <w:rsid w:val="00BE518F"/>
    <w:rsid w:val="00BE519F"/>
    <w:rsid w:val="00BE52D5"/>
    <w:rsid w:val="00BE52F7"/>
    <w:rsid w:val="00BE5389"/>
    <w:rsid w:val="00BE5434"/>
    <w:rsid w:val="00BE54A3"/>
    <w:rsid w:val="00BE54B2"/>
    <w:rsid w:val="00BE5602"/>
    <w:rsid w:val="00BE56BF"/>
    <w:rsid w:val="00BE574B"/>
    <w:rsid w:val="00BE5884"/>
    <w:rsid w:val="00BE58FE"/>
    <w:rsid w:val="00BE5B0E"/>
    <w:rsid w:val="00BE5B74"/>
    <w:rsid w:val="00BE5BD2"/>
    <w:rsid w:val="00BE5CBD"/>
    <w:rsid w:val="00BE5E55"/>
    <w:rsid w:val="00BE5EE5"/>
    <w:rsid w:val="00BE5F46"/>
    <w:rsid w:val="00BE6024"/>
    <w:rsid w:val="00BE6091"/>
    <w:rsid w:val="00BE62F7"/>
    <w:rsid w:val="00BE6384"/>
    <w:rsid w:val="00BE63ED"/>
    <w:rsid w:val="00BE648F"/>
    <w:rsid w:val="00BE6610"/>
    <w:rsid w:val="00BE6667"/>
    <w:rsid w:val="00BE6680"/>
    <w:rsid w:val="00BE66DE"/>
    <w:rsid w:val="00BE67C2"/>
    <w:rsid w:val="00BE67D5"/>
    <w:rsid w:val="00BE67F9"/>
    <w:rsid w:val="00BE6808"/>
    <w:rsid w:val="00BE6875"/>
    <w:rsid w:val="00BE68C3"/>
    <w:rsid w:val="00BE68E9"/>
    <w:rsid w:val="00BE6984"/>
    <w:rsid w:val="00BE69FD"/>
    <w:rsid w:val="00BE6A31"/>
    <w:rsid w:val="00BE6A4B"/>
    <w:rsid w:val="00BE6A61"/>
    <w:rsid w:val="00BE6AC0"/>
    <w:rsid w:val="00BE6AEE"/>
    <w:rsid w:val="00BE6BF6"/>
    <w:rsid w:val="00BE6C29"/>
    <w:rsid w:val="00BE6CAE"/>
    <w:rsid w:val="00BE6CC3"/>
    <w:rsid w:val="00BE6E70"/>
    <w:rsid w:val="00BE6EAB"/>
    <w:rsid w:val="00BE6F06"/>
    <w:rsid w:val="00BE6F56"/>
    <w:rsid w:val="00BE6FC6"/>
    <w:rsid w:val="00BE6FE8"/>
    <w:rsid w:val="00BE7037"/>
    <w:rsid w:val="00BE7066"/>
    <w:rsid w:val="00BE7067"/>
    <w:rsid w:val="00BE72DE"/>
    <w:rsid w:val="00BE7302"/>
    <w:rsid w:val="00BE7348"/>
    <w:rsid w:val="00BE740F"/>
    <w:rsid w:val="00BE74DE"/>
    <w:rsid w:val="00BE7508"/>
    <w:rsid w:val="00BE75B7"/>
    <w:rsid w:val="00BE75BF"/>
    <w:rsid w:val="00BE75F8"/>
    <w:rsid w:val="00BE771B"/>
    <w:rsid w:val="00BE776E"/>
    <w:rsid w:val="00BE78B8"/>
    <w:rsid w:val="00BE796D"/>
    <w:rsid w:val="00BE7A95"/>
    <w:rsid w:val="00BE7B08"/>
    <w:rsid w:val="00BE7BC2"/>
    <w:rsid w:val="00BE7C01"/>
    <w:rsid w:val="00BE7D22"/>
    <w:rsid w:val="00BE7E22"/>
    <w:rsid w:val="00BE7F3F"/>
    <w:rsid w:val="00BF017E"/>
    <w:rsid w:val="00BF0234"/>
    <w:rsid w:val="00BF0235"/>
    <w:rsid w:val="00BF02DE"/>
    <w:rsid w:val="00BF0386"/>
    <w:rsid w:val="00BF0404"/>
    <w:rsid w:val="00BF0418"/>
    <w:rsid w:val="00BF056C"/>
    <w:rsid w:val="00BF058C"/>
    <w:rsid w:val="00BF059A"/>
    <w:rsid w:val="00BF0685"/>
    <w:rsid w:val="00BF071C"/>
    <w:rsid w:val="00BF08B5"/>
    <w:rsid w:val="00BF08EC"/>
    <w:rsid w:val="00BF094A"/>
    <w:rsid w:val="00BF09F1"/>
    <w:rsid w:val="00BF0A24"/>
    <w:rsid w:val="00BF0B9E"/>
    <w:rsid w:val="00BF0BAA"/>
    <w:rsid w:val="00BF0C5F"/>
    <w:rsid w:val="00BF0D56"/>
    <w:rsid w:val="00BF0E4C"/>
    <w:rsid w:val="00BF0EA4"/>
    <w:rsid w:val="00BF0EDC"/>
    <w:rsid w:val="00BF0F3A"/>
    <w:rsid w:val="00BF0F78"/>
    <w:rsid w:val="00BF0FC4"/>
    <w:rsid w:val="00BF1052"/>
    <w:rsid w:val="00BF10D6"/>
    <w:rsid w:val="00BF134C"/>
    <w:rsid w:val="00BF13DD"/>
    <w:rsid w:val="00BF142B"/>
    <w:rsid w:val="00BF14A7"/>
    <w:rsid w:val="00BF14EE"/>
    <w:rsid w:val="00BF1617"/>
    <w:rsid w:val="00BF1894"/>
    <w:rsid w:val="00BF1914"/>
    <w:rsid w:val="00BF1B2C"/>
    <w:rsid w:val="00BF1C29"/>
    <w:rsid w:val="00BF1C53"/>
    <w:rsid w:val="00BF1C70"/>
    <w:rsid w:val="00BF1E24"/>
    <w:rsid w:val="00BF1F31"/>
    <w:rsid w:val="00BF1F40"/>
    <w:rsid w:val="00BF20D3"/>
    <w:rsid w:val="00BF218C"/>
    <w:rsid w:val="00BF2212"/>
    <w:rsid w:val="00BF22E6"/>
    <w:rsid w:val="00BF238E"/>
    <w:rsid w:val="00BF240B"/>
    <w:rsid w:val="00BF2419"/>
    <w:rsid w:val="00BF2518"/>
    <w:rsid w:val="00BF25C8"/>
    <w:rsid w:val="00BF25CC"/>
    <w:rsid w:val="00BF26AE"/>
    <w:rsid w:val="00BF2775"/>
    <w:rsid w:val="00BF2828"/>
    <w:rsid w:val="00BF2854"/>
    <w:rsid w:val="00BF28BB"/>
    <w:rsid w:val="00BF2A25"/>
    <w:rsid w:val="00BF2ABD"/>
    <w:rsid w:val="00BF2B75"/>
    <w:rsid w:val="00BF2B89"/>
    <w:rsid w:val="00BF2B9F"/>
    <w:rsid w:val="00BF2BFF"/>
    <w:rsid w:val="00BF2D39"/>
    <w:rsid w:val="00BF2DF5"/>
    <w:rsid w:val="00BF2E55"/>
    <w:rsid w:val="00BF2EAD"/>
    <w:rsid w:val="00BF3029"/>
    <w:rsid w:val="00BF3031"/>
    <w:rsid w:val="00BF3104"/>
    <w:rsid w:val="00BF321B"/>
    <w:rsid w:val="00BF330F"/>
    <w:rsid w:val="00BF3335"/>
    <w:rsid w:val="00BF333A"/>
    <w:rsid w:val="00BF3396"/>
    <w:rsid w:val="00BF33B7"/>
    <w:rsid w:val="00BF3428"/>
    <w:rsid w:val="00BF3467"/>
    <w:rsid w:val="00BF350C"/>
    <w:rsid w:val="00BF366E"/>
    <w:rsid w:val="00BF36F5"/>
    <w:rsid w:val="00BF378D"/>
    <w:rsid w:val="00BF37B2"/>
    <w:rsid w:val="00BF3968"/>
    <w:rsid w:val="00BF397F"/>
    <w:rsid w:val="00BF3A6D"/>
    <w:rsid w:val="00BF3A7C"/>
    <w:rsid w:val="00BF3A8F"/>
    <w:rsid w:val="00BF3B53"/>
    <w:rsid w:val="00BF3BF4"/>
    <w:rsid w:val="00BF3BF5"/>
    <w:rsid w:val="00BF3D20"/>
    <w:rsid w:val="00BF3D2F"/>
    <w:rsid w:val="00BF3D8E"/>
    <w:rsid w:val="00BF3E07"/>
    <w:rsid w:val="00BF3E24"/>
    <w:rsid w:val="00BF3F69"/>
    <w:rsid w:val="00BF3FBC"/>
    <w:rsid w:val="00BF405F"/>
    <w:rsid w:val="00BF40DE"/>
    <w:rsid w:val="00BF4176"/>
    <w:rsid w:val="00BF41B7"/>
    <w:rsid w:val="00BF41FA"/>
    <w:rsid w:val="00BF4249"/>
    <w:rsid w:val="00BF426D"/>
    <w:rsid w:val="00BF431C"/>
    <w:rsid w:val="00BF4393"/>
    <w:rsid w:val="00BF469C"/>
    <w:rsid w:val="00BF46BC"/>
    <w:rsid w:val="00BF4731"/>
    <w:rsid w:val="00BF4867"/>
    <w:rsid w:val="00BF4980"/>
    <w:rsid w:val="00BF4AC8"/>
    <w:rsid w:val="00BF4AD2"/>
    <w:rsid w:val="00BF4B04"/>
    <w:rsid w:val="00BF4C35"/>
    <w:rsid w:val="00BF4C5E"/>
    <w:rsid w:val="00BF4C87"/>
    <w:rsid w:val="00BF4CB5"/>
    <w:rsid w:val="00BF4D18"/>
    <w:rsid w:val="00BF4D2D"/>
    <w:rsid w:val="00BF4D67"/>
    <w:rsid w:val="00BF4DD8"/>
    <w:rsid w:val="00BF4E37"/>
    <w:rsid w:val="00BF4E8E"/>
    <w:rsid w:val="00BF4FE6"/>
    <w:rsid w:val="00BF50A2"/>
    <w:rsid w:val="00BF51DC"/>
    <w:rsid w:val="00BF51EC"/>
    <w:rsid w:val="00BF534D"/>
    <w:rsid w:val="00BF534F"/>
    <w:rsid w:val="00BF5679"/>
    <w:rsid w:val="00BF56D1"/>
    <w:rsid w:val="00BF570E"/>
    <w:rsid w:val="00BF57F3"/>
    <w:rsid w:val="00BF582C"/>
    <w:rsid w:val="00BF58BB"/>
    <w:rsid w:val="00BF58F6"/>
    <w:rsid w:val="00BF5A3F"/>
    <w:rsid w:val="00BF5A53"/>
    <w:rsid w:val="00BF5CD6"/>
    <w:rsid w:val="00BF5DAE"/>
    <w:rsid w:val="00BF5DBF"/>
    <w:rsid w:val="00BF5E05"/>
    <w:rsid w:val="00BF5E7F"/>
    <w:rsid w:val="00BF615C"/>
    <w:rsid w:val="00BF6199"/>
    <w:rsid w:val="00BF61A7"/>
    <w:rsid w:val="00BF61EE"/>
    <w:rsid w:val="00BF6269"/>
    <w:rsid w:val="00BF62D7"/>
    <w:rsid w:val="00BF632C"/>
    <w:rsid w:val="00BF6333"/>
    <w:rsid w:val="00BF6521"/>
    <w:rsid w:val="00BF6529"/>
    <w:rsid w:val="00BF6547"/>
    <w:rsid w:val="00BF656E"/>
    <w:rsid w:val="00BF659D"/>
    <w:rsid w:val="00BF673C"/>
    <w:rsid w:val="00BF67A1"/>
    <w:rsid w:val="00BF6868"/>
    <w:rsid w:val="00BF6A18"/>
    <w:rsid w:val="00BF6BB3"/>
    <w:rsid w:val="00BF6C95"/>
    <w:rsid w:val="00BF6E0D"/>
    <w:rsid w:val="00BF6ED1"/>
    <w:rsid w:val="00BF6F84"/>
    <w:rsid w:val="00BF7055"/>
    <w:rsid w:val="00BF70A2"/>
    <w:rsid w:val="00BF70BA"/>
    <w:rsid w:val="00BF7213"/>
    <w:rsid w:val="00BF7237"/>
    <w:rsid w:val="00BF7250"/>
    <w:rsid w:val="00BF7359"/>
    <w:rsid w:val="00BF73EE"/>
    <w:rsid w:val="00BF7539"/>
    <w:rsid w:val="00BF758C"/>
    <w:rsid w:val="00BF78A3"/>
    <w:rsid w:val="00BF78B5"/>
    <w:rsid w:val="00BF7959"/>
    <w:rsid w:val="00BF7A23"/>
    <w:rsid w:val="00BF7C28"/>
    <w:rsid w:val="00BF7C35"/>
    <w:rsid w:val="00BF7C69"/>
    <w:rsid w:val="00BF7D84"/>
    <w:rsid w:val="00BF7DF8"/>
    <w:rsid w:val="00BF7E90"/>
    <w:rsid w:val="00C00098"/>
    <w:rsid w:val="00C000C7"/>
    <w:rsid w:val="00C00105"/>
    <w:rsid w:val="00C00379"/>
    <w:rsid w:val="00C003E5"/>
    <w:rsid w:val="00C0048C"/>
    <w:rsid w:val="00C0063F"/>
    <w:rsid w:val="00C00820"/>
    <w:rsid w:val="00C00823"/>
    <w:rsid w:val="00C0087C"/>
    <w:rsid w:val="00C008CB"/>
    <w:rsid w:val="00C00A16"/>
    <w:rsid w:val="00C00AE3"/>
    <w:rsid w:val="00C00B56"/>
    <w:rsid w:val="00C00C26"/>
    <w:rsid w:val="00C00CAC"/>
    <w:rsid w:val="00C00CD1"/>
    <w:rsid w:val="00C00DF8"/>
    <w:rsid w:val="00C00E54"/>
    <w:rsid w:val="00C00E6D"/>
    <w:rsid w:val="00C00F11"/>
    <w:rsid w:val="00C0103A"/>
    <w:rsid w:val="00C011C7"/>
    <w:rsid w:val="00C0128D"/>
    <w:rsid w:val="00C01290"/>
    <w:rsid w:val="00C0145C"/>
    <w:rsid w:val="00C014BA"/>
    <w:rsid w:val="00C0166C"/>
    <w:rsid w:val="00C01789"/>
    <w:rsid w:val="00C018B3"/>
    <w:rsid w:val="00C018C7"/>
    <w:rsid w:val="00C018C8"/>
    <w:rsid w:val="00C01990"/>
    <w:rsid w:val="00C019E2"/>
    <w:rsid w:val="00C01A94"/>
    <w:rsid w:val="00C01AF6"/>
    <w:rsid w:val="00C01B93"/>
    <w:rsid w:val="00C01D1A"/>
    <w:rsid w:val="00C01E44"/>
    <w:rsid w:val="00C01F89"/>
    <w:rsid w:val="00C02072"/>
    <w:rsid w:val="00C020CE"/>
    <w:rsid w:val="00C020D1"/>
    <w:rsid w:val="00C02100"/>
    <w:rsid w:val="00C021DE"/>
    <w:rsid w:val="00C0228F"/>
    <w:rsid w:val="00C022D3"/>
    <w:rsid w:val="00C02311"/>
    <w:rsid w:val="00C025A6"/>
    <w:rsid w:val="00C02607"/>
    <w:rsid w:val="00C02692"/>
    <w:rsid w:val="00C0279B"/>
    <w:rsid w:val="00C027D5"/>
    <w:rsid w:val="00C029D3"/>
    <w:rsid w:val="00C029D6"/>
    <w:rsid w:val="00C02A99"/>
    <w:rsid w:val="00C02AAA"/>
    <w:rsid w:val="00C02ABC"/>
    <w:rsid w:val="00C02D01"/>
    <w:rsid w:val="00C02DB8"/>
    <w:rsid w:val="00C02DC0"/>
    <w:rsid w:val="00C02E27"/>
    <w:rsid w:val="00C02ED2"/>
    <w:rsid w:val="00C03050"/>
    <w:rsid w:val="00C03075"/>
    <w:rsid w:val="00C030DF"/>
    <w:rsid w:val="00C03193"/>
    <w:rsid w:val="00C032F2"/>
    <w:rsid w:val="00C03487"/>
    <w:rsid w:val="00C03596"/>
    <w:rsid w:val="00C035D6"/>
    <w:rsid w:val="00C03605"/>
    <w:rsid w:val="00C036C5"/>
    <w:rsid w:val="00C036D4"/>
    <w:rsid w:val="00C036E3"/>
    <w:rsid w:val="00C03849"/>
    <w:rsid w:val="00C0393E"/>
    <w:rsid w:val="00C0396F"/>
    <w:rsid w:val="00C03A05"/>
    <w:rsid w:val="00C03A7C"/>
    <w:rsid w:val="00C03BE1"/>
    <w:rsid w:val="00C03C71"/>
    <w:rsid w:val="00C03D7E"/>
    <w:rsid w:val="00C03D8E"/>
    <w:rsid w:val="00C03D9B"/>
    <w:rsid w:val="00C03E45"/>
    <w:rsid w:val="00C03E71"/>
    <w:rsid w:val="00C03F61"/>
    <w:rsid w:val="00C03FA8"/>
    <w:rsid w:val="00C03FDB"/>
    <w:rsid w:val="00C040AC"/>
    <w:rsid w:val="00C040F1"/>
    <w:rsid w:val="00C04101"/>
    <w:rsid w:val="00C04138"/>
    <w:rsid w:val="00C0418F"/>
    <w:rsid w:val="00C04219"/>
    <w:rsid w:val="00C042DB"/>
    <w:rsid w:val="00C04311"/>
    <w:rsid w:val="00C04341"/>
    <w:rsid w:val="00C04361"/>
    <w:rsid w:val="00C04370"/>
    <w:rsid w:val="00C04374"/>
    <w:rsid w:val="00C044A7"/>
    <w:rsid w:val="00C044D3"/>
    <w:rsid w:val="00C04571"/>
    <w:rsid w:val="00C0467A"/>
    <w:rsid w:val="00C047A9"/>
    <w:rsid w:val="00C047E9"/>
    <w:rsid w:val="00C04859"/>
    <w:rsid w:val="00C04B0D"/>
    <w:rsid w:val="00C04BD4"/>
    <w:rsid w:val="00C04C7A"/>
    <w:rsid w:val="00C04CCC"/>
    <w:rsid w:val="00C04D92"/>
    <w:rsid w:val="00C04DAE"/>
    <w:rsid w:val="00C04ED2"/>
    <w:rsid w:val="00C04F51"/>
    <w:rsid w:val="00C05041"/>
    <w:rsid w:val="00C05177"/>
    <w:rsid w:val="00C053AB"/>
    <w:rsid w:val="00C05425"/>
    <w:rsid w:val="00C05492"/>
    <w:rsid w:val="00C0555A"/>
    <w:rsid w:val="00C05644"/>
    <w:rsid w:val="00C05665"/>
    <w:rsid w:val="00C05677"/>
    <w:rsid w:val="00C05691"/>
    <w:rsid w:val="00C0581D"/>
    <w:rsid w:val="00C05824"/>
    <w:rsid w:val="00C05877"/>
    <w:rsid w:val="00C058F4"/>
    <w:rsid w:val="00C0590C"/>
    <w:rsid w:val="00C05A4E"/>
    <w:rsid w:val="00C05C8E"/>
    <w:rsid w:val="00C05D03"/>
    <w:rsid w:val="00C05D90"/>
    <w:rsid w:val="00C05EAB"/>
    <w:rsid w:val="00C06009"/>
    <w:rsid w:val="00C060DA"/>
    <w:rsid w:val="00C0615F"/>
    <w:rsid w:val="00C0616A"/>
    <w:rsid w:val="00C06212"/>
    <w:rsid w:val="00C06256"/>
    <w:rsid w:val="00C062E2"/>
    <w:rsid w:val="00C06602"/>
    <w:rsid w:val="00C06697"/>
    <w:rsid w:val="00C066C4"/>
    <w:rsid w:val="00C0674C"/>
    <w:rsid w:val="00C0689D"/>
    <w:rsid w:val="00C0696B"/>
    <w:rsid w:val="00C069BC"/>
    <w:rsid w:val="00C069C1"/>
    <w:rsid w:val="00C06A2D"/>
    <w:rsid w:val="00C06AEB"/>
    <w:rsid w:val="00C06B57"/>
    <w:rsid w:val="00C06BB7"/>
    <w:rsid w:val="00C06C3C"/>
    <w:rsid w:val="00C06C65"/>
    <w:rsid w:val="00C06CAC"/>
    <w:rsid w:val="00C06DB7"/>
    <w:rsid w:val="00C06DE4"/>
    <w:rsid w:val="00C06E78"/>
    <w:rsid w:val="00C06E85"/>
    <w:rsid w:val="00C07120"/>
    <w:rsid w:val="00C0730E"/>
    <w:rsid w:val="00C07451"/>
    <w:rsid w:val="00C074D3"/>
    <w:rsid w:val="00C07533"/>
    <w:rsid w:val="00C07551"/>
    <w:rsid w:val="00C0759C"/>
    <w:rsid w:val="00C07639"/>
    <w:rsid w:val="00C07733"/>
    <w:rsid w:val="00C07749"/>
    <w:rsid w:val="00C077F1"/>
    <w:rsid w:val="00C07A4F"/>
    <w:rsid w:val="00C07A88"/>
    <w:rsid w:val="00C07B7C"/>
    <w:rsid w:val="00C07BA6"/>
    <w:rsid w:val="00C07C0A"/>
    <w:rsid w:val="00C07C83"/>
    <w:rsid w:val="00C07D26"/>
    <w:rsid w:val="00C07EBC"/>
    <w:rsid w:val="00C1004E"/>
    <w:rsid w:val="00C1006A"/>
    <w:rsid w:val="00C100FC"/>
    <w:rsid w:val="00C101B5"/>
    <w:rsid w:val="00C102AF"/>
    <w:rsid w:val="00C10486"/>
    <w:rsid w:val="00C104F8"/>
    <w:rsid w:val="00C10573"/>
    <w:rsid w:val="00C105B2"/>
    <w:rsid w:val="00C10657"/>
    <w:rsid w:val="00C10710"/>
    <w:rsid w:val="00C10731"/>
    <w:rsid w:val="00C1073E"/>
    <w:rsid w:val="00C107BA"/>
    <w:rsid w:val="00C10916"/>
    <w:rsid w:val="00C10A1D"/>
    <w:rsid w:val="00C10B8A"/>
    <w:rsid w:val="00C10B9F"/>
    <w:rsid w:val="00C10BF3"/>
    <w:rsid w:val="00C10D59"/>
    <w:rsid w:val="00C11034"/>
    <w:rsid w:val="00C110F1"/>
    <w:rsid w:val="00C1111F"/>
    <w:rsid w:val="00C11222"/>
    <w:rsid w:val="00C1124C"/>
    <w:rsid w:val="00C11271"/>
    <w:rsid w:val="00C11345"/>
    <w:rsid w:val="00C1156C"/>
    <w:rsid w:val="00C115C6"/>
    <w:rsid w:val="00C115EF"/>
    <w:rsid w:val="00C11698"/>
    <w:rsid w:val="00C116A3"/>
    <w:rsid w:val="00C116E4"/>
    <w:rsid w:val="00C117F4"/>
    <w:rsid w:val="00C1195D"/>
    <w:rsid w:val="00C11998"/>
    <w:rsid w:val="00C11A47"/>
    <w:rsid w:val="00C11AEE"/>
    <w:rsid w:val="00C11B2D"/>
    <w:rsid w:val="00C11BAA"/>
    <w:rsid w:val="00C11D1E"/>
    <w:rsid w:val="00C11D2A"/>
    <w:rsid w:val="00C11DAE"/>
    <w:rsid w:val="00C11E0F"/>
    <w:rsid w:val="00C11E26"/>
    <w:rsid w:val="00C11FA5"/>
    <w:rsid w:val="00C1200A"/>
    <w:rsid w:val="00C120D1"/>
    <w:rsid w:val="00C120FB"/>
    <w:rsid w:val="00C121ED"/>
    <w:rsid w:val="00C122E5"/>
    <w:rsid w:val="00C1252B"/>
    <w:rsid w:val="00C125CA"/>
    <w:rsid w:val="00C12639"/>
    <w:rsid w:val="00C1271A"/>
    <w:rsid w:val="00C12AF0"/>
    <w:rsid w:val="00C12B0A"/>
    <w:rsid w:val="00C12B92"/>
    <w:rsid w:val="00C12BE3"/>
    <w:rsid w:val="00C12D37"/>
    <w:rsid w:val="00C12D88"/>
    <w:rsid w:val="00C12D8A"/>
    <w:rsid w:val="00C12D8E"/>
    <w:rsid w:val="00C12DAD"/>
    <w:rsid w:val="00C12DB5"/>
    <w:rsid w:val="00C12DC3"/>
    <w:rsid w:val="00C12EC5"/>
    <w:rsid w:val="00C12F33"/>
    <w:rsid w:val="00C12F7C"/>
    <w:rsid w:val="00C12F9E"/>
    <w:rsid w:val="00C130AE"/>
    <w:rsid w:val="00C130D3"/>
    <w:rsid w:val="00C1316B"/>
    <w:rsid w:val="00C13170"/>
    <w:rsid w:val="00C1321C"/>
    <w:rsid w:val="00C1333E"/>
    <w:rsid w:val="00C13383"/>
    <w:rsid w:val="00C133AC"/>
    <w:rsid w:val="00C133DE"/>
    <w:rsid w:val="00C13405"/>
    <w:rsid w:val="00C1355F"/>
    <w:rsid w:val="00C135B2"/>
    <w:rsid w:val="00C13775"/>
    <w:rsid w:val="00C13959"/>
    <w:rsid w:val="00C139D0"/>
    <w:rsid w:val="00C13A28"/>
    <w:rsid w:val="00C13AA5"/>
    <w:rsid w:val="00C13AAC"/>
    <w:rsid w:val="00C13B63"/>
    <w:rsid w:val="00C13C61"/>
    <w:rsid w:val="00C13C6E"/>
    <w:rsid w:val="00C13C88"/>
    <w:rsid w:val="00C13D0E"/>
    <w:rsid w:val="00C13E10"/>
    <w:rsid w:val="00C13E16"/>
    <w:rsid w:val="00C14523"/>
    <w:rsid w:val="00C14539"/>
    <w:rsid w:val="00C14613"/>
    <w:rsid w:val="00C146C6"/>
    <w:rsid w:val="00C1471C"/>
    <w:rsid w:val="00C14882"/>
    <w:rsid w:val="00C1491F"/>
    <w:rsid w:val="00C14A5E"/>
    <w:rsid w:val="00C14B2F"/>
    <w:rsid w:val="00C14CEC"/>
    <w:rsid w:val="00C14CEF"/>
    <w:rsid w:val="00C14D35"/>
    <w:rsid w:val="00C14D38"/>
    <w:rsid w:val="00C14D92"/>
    <w:rsid w:val="00C14E16"/>
    <w:rsid w:val="00C14E38"/>
    <w:rsid w:val="00C15110"/>
    <w:rsid w:val="00C151B6"/>
    <w:rsid w:val="00C15204"/>
    <w:rsid w:val="00C15315"/>
    <w:rsid w:val="00C15321"/>
    <w:rsid w:val="00C153B1"/>
    <w:rsid w:val="00C15465"/>
    <w:rsid w:val="00C154F3"/>
    <w:rsid w:val="00C15520"/>
    <w:rsid w:val="00C15685"/>
    <w:rsid w:val="00C157A0"/>
    <w:rsid w:val="00C157B3"/>
    <w:rsid w:val="00C15867"/>
    <w:rsid w:val="00C158FF"/>
    <w:rsid w:val="00C15A16"/>
    <w:rsid w:val="00C15A1F"/>
    <w:rsid w:val="00C15AF7"/>
    <w:rsid w:val="00C15C68"/>
    <w:rsid w:val="00C15C72"/>
    <w:rsid w:val="00C15CB5"/>
    <w:rsid w:val="00C15DF3"/>
    <w:rsid w:val="00C15E83"/>
    <w:rsid w:val="00C15E90"/>
    <w:rsid w:val="00C15EF7"/>
    <w:rsid w:val="00C16153"/>
    <w:rsid w:val="00C162B7"/>
    <w:rsid w:val="00C163A1"/>
    <w:rsid w:val="00C16426"/>
    <w:rsid w:val="00C16476"/>
    <w:rsid w:val="00C16528"/>
    <w:rsid w:val="00C16548"/>
    <w:rsid w:val="00C166CE"/>
    <w:rsid w:val="00C166D7"/>
    <w:rsid w:val="00C16717"/>
    <w:rsid w:val="00C16728"/>
    <w:rsid w:val="00C1676E"/>
    <w:rsid w:val="00C16788"/>
    <w:rsid w:val="00C16860"/>
    <w:rsid w:val="00C16959"/>
    <w:rsid w:val="00C1696E"/>
    <w:rsid w:val="00C16989"/>
    <w:rsid w:val="00C1698D"/>
    <w:rsid w:val="00C16A07"/>
    <w:rsid w:val="00C16B04"/>
    <w:rsid w:val="00C16B6C"/>
    <w:rsid w:val="00C16BDE"/>
    <w:rsid w:val="00C16D37"/>
    <w:rsid w:val="00C16F42"/>
    <w:rsid w:val="00C16FB3"/>
    <w:rsid w:val="00C170A0"/>
    <w:rsid w:val="00C170C9"/>
    <w:rsid w:val="00C1712B"/>
    <w:rsid w:val="00C17236"/>
    <w:rsid w:val="00C173A7"/>
    <w:rsid w:val="00C1753B"/>
    <w:rsid w:val="00C17556"/>
    <w:rsid w:val="00C17593"/>
    <w:rsid w:val="00C17816"/>
    <w:rsid w:val="00C17919"/>
    <w:rsid w:val="00C17982"/>
    <w:rsid w:val="00C179DA"/>
    <w:rsid w:val="00C17A40"/>
    <w:rsid w:val="00C17A5D"/>
    <w:rsid w:val="00C17C77"/>
    <w:rsid w:val="00C17CB8"/>
    <w:rsid w:val="00C20315"/>
    <w:rsid w:val="00C20498"/>
    <w:rsid w:val="00C20525"/>
    <w:rsid w:val="00C2054F"/>
    <w:rsid w:val="00C205AF"/>
    <w:rsid w:val="00C2076A"/>
    <w:rsid w:val="00C207A5"/>
    <w:rsid w:val="00C208DC"/>
    <w:rsid w:val="00C208FB"/>
    <w:rsid w:val="00C20926"/>
    <w:rsid w:val="00C2098A"/>
    <w:rsid w:val="00C20BE6"/>
    <w:rsid w:val="00C20CB1"/>
    <w:rsid w:val="00C20D18"/>
    <w:rsid w:val="00C20EA1"/>
    <w:rsid w:val="00C20F41"/>
    <w:rsid w:val="00C2101D"/>
    <w:rsid w:val="00C21102"/>
    <w:rsid w:val="00C21365"/>
    <w:rsid w:val="00C215D1"/>
    <w:rsid w:val="00C21640"/>
    <w:rsid w:val="00C218DA"/>
    <w:rsid w:val="00C219F0"/>
    <w:rsid w:val="00C21AB0"/>
    <w:rsid w:val="00C21AF6"/>
    <w:rsid w:val="00C21B55"/>
    <w:rsid w:val="00C21CEC"/>
    <w:rsid w:val="00C21D98"/>
    <w:rsid w:val="00C21DBC"/>
    <w:rsid w:val="00C21DD3"/>
    <w:rsid w:val="00C21F7A"/>
    <w:rsid w:val="00C220C5"/>
    <w:rsid w:val="00C221A3"/>
    <w:rsid w:val="00C221FF"/>
    <w:rsid w:val="00C222BF"/>
    <w:rsid w:val="00C22405"/>
    <w:rsid w:val="00C22558"/>
    <w:rsid w:val="00C225D1"/>
    <w:rsid w:val="00C22662"/>
    <w:rsid w:val="00C22686"/>
    <w:rsid w:val="00C226EA"/>
    <w:rsid w:val="00C22759"/>
    <w:rsid w:val="00C2283E"/>
    <w:rsid w:val="00C22876"/>
    <w:rsid w:val="00C228ED"/>
    <w:rsid w:val="00C2295C"/>
    <w:rsid w:val="00C22994"/>
    <w:rsid w:val="00C22B07"/>
    <w:rsid w:val="00C22C6B"/>
    <w:rsid w:val="00C22C70"/>
    <w:rsid w:val="00C22CAA"/>
    <w:rsid w:val="00C22D3B"/>
    <w:rsid w:val="00C22E37"/>
    <w:rsid w:val="00C22EF1"/>
    <w:rsid w:val="00C230E9"/>
    <w:rsid w:val="00C231A7"/>
    <w:rsid w:val="00C2323B"/>
    <w:rsid w:val="00C23262"/>
    <w:rsid w:val="00C2340E"/>
    <w:rsid w:val="00C234E7"/>
    <w:rsid w:val="00C235B1"/>
    <w:rsid w:val="00C23653"/>
    <w:rsid w:val="00C236DC"/>
    <w:rsid w:val="00C23707"/>
    <w:rsid w:val="00C23745"/>
    <w:rsid w:val="00C23B9E"/>
    <w:rsid w:val="00C23BA4"/>
    <w:rsid w:val="00C23BFE"/>
    <w:rsid w:val="00C23DA9"/>
    <w:rsid w:val="00C23DE3"/>
    <w:rsid w:val="00C23DE7"/>
    <w:rsid w:val="00C23E4D"/>
    <w:rsid w:val="00C23E7C"/>
    <w:rsid w:val="00C24013"/>
    <w:rsid w:val="00C240C7"/>
    <w:rsid w:val="00C2425A"/>
    <w:rsid w:val="00C242BA"/>
    <w:rsid w:val="00C24309"/>
    <w:rsid w:val="00C243A9"/>
    <w:rsid w:val="00C2443C"/>
    <w:rsid w:val="00C2445C"/>
    <w:rsid w:val="00C244A8"/>
    <w:rsid w:val="00C24544"/>
    <w:rsid w:val="00C2454F"/>
    <w:rsid w:val="00C24633"/>
    <w:rsid w:val="00C2469E"/>
    <w:rsid w:val="00C2478A"/>
    <w:rsid w:val="00C24877"/>
    <w:rsid w:val="00C24964"/>
    <w:rsid w:val="00C24978"/>
    <w:rsid w:val="00C24A99"/>
    <w:rsid w:val="00C24B83"/>
    <w:rsid w:val="00C24DF0"/>
    <w:rsid w:val="00C24E25"/>
    <w:rsid w:val="00C24E26"/>
    <w:rsid w:val="00C24E46"/>
    <w:rsid w:val="00C24FE5"/>
    <w:rsid w:val="00C250A3"/>
    <w:rsid w:val="00C2512E"/>
    <w:rsid w:val="00C25176"/>
    <w:rsid w:val="00C2539D"/>
    <w:rsid w:val="00C253BA"/>
    <w:rsid w:val="00C253ED"/>
    <w:rsid w:val="00C254BE"/>
    <w:rsid w:val="00C25562"/>
    <w:rsid w:val="00C256E0"/>
    <w:rsid w:val="00C256E6"/>
    <w:rsid w:val="00C25733"/>
    <w:rsid w:val="00C2577D"/>
    <w:rsid w:val="00C258FD"/>
    <w:rsid w:val="00C25910"/>
    <w:rsid w:val="00C2597E"/>
    <w:rsid w:val="00C25989"/>
    <w:rsid w:val="00C25A33"/>
    <w:rsid w:val="00C25B55"/>
    <w:rsid w:val="00C25C0B"/>
    <w:rsid w:val="00C25C97"/>
    <w:rsid w:val="00C25CB3"/>
    <w:rsid w:val="00C25D01"/>
    <w:rsid w:val="00C25E90"/>
    <w:rsid w:val="00C25E97"/>
    <w:rsid w:val="00C25F2A"/>
    <w:rsid w:val="00C25F49"/>
    <w:rsid w:val="00C25F8D"/>
    <w:rsid w:val="00C25FD9"/>
    <w:rsid w:val="00C2605B"/>
    <w:rsid w:val="00C26109"/>
    <w:rsid w:val="00C26185"/>
    <w:rsid w:val="00C261B8"/>
    <w:rsid w:val="00C262F0"/>
    <w:rsid w:val="00C26309"/>
    <w:rsid w:val="00C2637C"/>
    <w:rsid w:val="00C263C5"/>
    <w:rsid w:val="00C264DD"/>
    <w:rsid w:val="00C26622"/>
    <w:rsid w:val="00C2674D"/>
    <w:rsid w:val="00C26777"/>
    <w:rsid w:val="00C2679F"/>
    <w:rsid w:val="00C267CE"/>
    <w:rsid w:val="00C267EF"/>
    <w:rsid w:val="00C2686A"/>
    <w:rsid w:val="00C26972"/>
    <w:rsid w:val="00C269B5"/>
    <w:rsid w:val="00C26B0C"/>
    <w:rsid w:val="00C26BFE"/>
    <w:rsid w:val="00C26D54"/>
    <w:rsid w:val="00C26DB3"/>
    <w:rsid w:val="00C26E30"/>
    <w:rsid w:val="00C26F08"/>
    <w:rsid w:val="00C26F10"/>
    <w:rsid w:val="00C26FA7"/>
    <w:rsid w:val="00C26FFC"/>
    <w:rsid w:val="00C2723E"/>
    <w:rsid w:val="00C273D6"/>
    <w:rsid w:val="00C27418"/>
    <w:rsid w:val="00C27553"/>
    <w:rsid w:val="00C27676"/>
    <w:rsid w:val="00C276F3"/>
    <w:rsid w:val="00C2791B"/>
    <w:rsid w:val="00C27935"/>
    <w:rsid w:val="00C27B22"/>
    <w:rsid w:val="00C27C08"/>
    <w:rsid w:val="00C27D50"/>
    <w:rsid w:val="00C27D79"/>
    <w:rsid w:val="00C27E5D"/>
    <w:rsid w:val="00C300FA"/>
    <w:rsid w:val="00C30233"/>
    <w:rsid w:val="00C30366"/>
    <w:rsid w:val="00C303BF"/>
    <w:rsid w:val="00C3046A"/>
    <w:rsid w:val="00C305A4"/>
    <w:rsid w:val="00C305F1"/>
    <w:rsid w:val="00C3065B"/>
    <w:rsid w:val="00C306DF"/>
    <w:rsid w:val="00C30710"/>
    <w:rsid w:val="00C3071B"/>
    <w:rsid w:val="00C30820"/>
    <w:rsid w:val="00C30886"/>
    <w:rsid w:val="00C3097B"/>
    <w:rsid w:val="00C309E1"/>
    <w:rsid w:val="00C30BE7"/>
    <w:rsid w:val="00C30C61"/>
    <w:rsid w:val="00C30F1B"/>
    <w:rsid w:val="00C30F95"/>
    <w:rsid w:val="00C30FB4"/>
    <w:rsid w:val="00C3106F"/>
    <w:rsid w:val="00C311D0"/>
    <w:rsid w:val="00C31212"/>
    <w:rsid w:val="00C31289"/>
    <w:rsid w:val="00C312BA"/>
    <w:rsid w:val="00C31352"/>
    <w:rsid w:val="00C31374"/>
    <w:rsid w:val="00C31380"/>
    <w:rsid w:val="00C31431"/>
    <w:rsid w:val="00C31438"/>
    <w:rsid w:val="00C314DF"/>
    <w:rsid w:val="00C316BE"/>
    <w:rsid w:val="00C3170A"/>
    <w:rsid w:val="00C31738"/>
    <w:rsid w:val="00C3175B"/>
    <w:rsid w:val="00C3176D"/>
    <w:rsid w:val="00C31793"/>
    <w:rsid w:val="00C3186C"/>
    <w:rsid w:val="00C318AF"/>
    <w:rsid w:val="00C31955"/>
    <w:rsid w:val="00C31A1C"/>
    <w:rsid w:val="00C31ACF"/>
    <w:rsid w:val="00C31BD7"/>
    <w:rsid w:val="00C31C30"/>
    <w:rsid w:val="00C31D67"/>
    <w:rsid w:val="00C31DAC"/>
    <w:rsid w:val="00C31ED3"/>
    <w:rsid w:val="00C31ED4"/>
    <w:rsid w:val="00C31EE4"/>
    <w:rsid w:val="00C31F18"/>
    <w:rsid w:val="00C31F5B"/>
    <w:rsid w:val="00C31F74"/>
    <w:rsid w:val="00C31FFF"/>
    <w:rsid w:val="00C32065"/>
    <w:rsid w:val="00C3209B"/>
    <w:rsid w:val="00C320B3"/>
    <w:rsid w:val="00C32107"/>
    <w:rsid w:val="00C3215A"/>
    <w:rsid w:val="00C32180"/>
    <w:rsid w:val="00C321CA"/>
    <w:rsid w:val="00C322EC"/>
    <w:rsid w:val="00C322F0"/>
    <w:rsid w:val="00C324FA"/>
    <w:rsid w:val="00C32523"/>
    <w:rsid w:val="00C32534"/>
    <w:rsid w:val="00C32535"/>
    <w:rsid w:val="00C32602"/>
    <w:rsid w:val="00C32698"/>
    <w:rsid w:val="00C32724"/>
    <w:rsid w:val="00C32757"/>
    <w:rsid w:val="00C327EC"/>
    <w:rsid w:val="00C32852"/>
    <w:rsid w:val="00C328B1"/>
    <w:rsid w:val="00C328D0"/>
    <w:rsid w:val="00C328E4"/>
    <w:rsid w:val="00C32D59"/>
    <w:rsid w:val="00C32E8A"/>
    <w:rsid w:val="00C3313F"/>
    <w:rsid w:val="00C3316C"/>
    <w:rsid w:val="00C33333"/>
    <w:rsid w:val="00C3334F"/>
    <w:rsid w:val="00C33370"/>
    <w:rsid w:val="00C333C4"/>
    <w:rsid w:val="00C336A8"/>
    <w:rsid w:val="00C33919"/>
    <w:rsid w:val="00C3392C"/>
    <w:rsid w:val="00C33978"/>
    <w:rsid w:val="00C33A09"/>
    <w:rsid w:val="00C33A20"/>
    <w:rsid w:val="00C33B64"/>
    <w:rsid w:val="00C33BEF"/>
    <w:rsid w:val="00C33BF6"/>
    <w:rsid w:val="00C33D23"/>
    <w:rsid w:val="00C33E4A"/>
    <w:rsid w:val="00C33F1E"/>
    <w:rsid w:val="00C33F46"/>
    <w:rsid w:val="00C33FCB"/>
    <w:rsid w:val="00C34072"/>
    <w:rsid w:val="00C34195"/>
    <w:rsid w:val="00C3419E"/>
    <w:rsid w:val="00C341C4"/>
    <w:rsid w:val="00C34298"/>
    <w:rsid w:val="00C34458"/>
    <w:rsid w:val="00C3448B"/>
    <w:rsid w:val="00C34492"/>
    <w:rsid w:val="00C345CE"/>
    <w:rsid w:val="00C34607"/>
    <w:rsid w:val="00C347F8"/>
    <w:rsid w:val="00C3480A"/>
    <w:rsid w:val="00C34A11"/>
    <w:rsid w:val="00C34AF6"/>
    <w:rsid w:val="00C34B35"/>
    <w:rsid w:val="00C34E34"/>
    <w:rsid w:val="00C34E54"/>
    <w:rsid w:val="00C34EDC"/>
    <w:rsid w:val="00C34F0C"/>
    <w:rsid w:val="00C34F6C"/>
    <w:rsid w:val="00C34F71"/>
    <w:rsid w:val="00C3507C"/>
    <w:rsid w:val="00C35231"/>
    <w:rsid w:val="00C35364"/>
    <w:rsid w:val="00C35447"/>
    <w:rsid w:val="00C354BC"/>
    <w:rsid w:val="00C35534"/>
    <w:rsid w:val="00C355FC"/>
    <w:rsid w:val="00C3561D"/>
    <w:rsid w:val="00C3576F"/>
    <w:rsid w:val="00C357AF"/>
    <w:rsid w:val="00C3582D"/>
    <w:rsid w:val="00C35865"/>
    <w:rsid w:val="00C35911"/>
    <w:rsid w:val="00C35AE0"/>
    <w:rsid w:val="00C35B9D"/>
    <w:rsid w:val="00C35BCF"/>
    <w:rsid w:val="00C35C48"/>
    <w:rsid w:val="00C35C9C"/>
    <w:rsid w:val="00C35D09"/>
    <w:rsid w:val="00C361E8"/>
    <w:rsid w:val="00C36365"/>
    <w:rsid w:val="00C36419"/>
    <w:rsid w:val="00C364C3"/>
    <w:rsid w:val="00C36508"/>
    <w:rsid w:val="00C36546"/>
    <w:rsid w:val="00C366A3"/>
    <w:rsid w:val="00C36713"/>
    <w:rsid w:val="00C3677A"/>
    <w:rsid w:val="00C3677C"/>
    <w:rsid w:val="00C368BD"/>
    <w:rsid w:val="00C3690B"/>
    <w:rsid w:val="00C36B17"/>
    <w:rsid w:val="00C36B8D"/>
    <w:rsid w:val="00C36C0A"/>
    <w:rsid w:val="00C36D3A"/>
    <w:rsid w:val="00C36D7C"/>
    <w:rsid w:val="00C36E5E"/>
    <w:rsid w:val="00C36EFE"/>
    <w:rsid w:val="00C37061"/>
    <w:rsid w:val="00C37162"/>
    <w:rsid w:val="00C371F8"/>
    <w:rsid w:val="00C37325"/>
    <w:rsid w:val="00C37335"/>
    <w:rsid w:val="00C373F5"/>
    <w:rsid w:val="00C3775C"/>
    <w:rsid w:val="00C37868"/>
    <w:rsid w:val="00C3799C"/>
    <w:rsid w:val="00C37ACC"/>
    <w:rsid w:val="00C37B27"/>
    <w:rsid w:val="00C37B36"/>
    <w:rsid w:val="00C37CA6"/>
    <w:rsid w:val="00C37D3F"/>
    <w:rsid w:val="00C37D43"/>
    <w:rsid w:val="00C37DA8"/>
    <w:rsid w:val="00C37DCF"/>
    <w:rsid w:val="00C37DD4"/>
    <w:rsid w:val="00C40022"/>
    <w:rsid w:val="00C40065"/>
    <w:rsid w:val="00C400B0"/>
    <w:rsid w:val="00C4022C"/>
    <w:rsid w:val="00C40414"/>
    <w:rsid w:val="00C40533"/>
    <w:rsid w:val="00C4056E"/>
    <w:rsid w:val="00C40660"/>
    <w:rsid w:val="00C40774"/>
    <w:rsid w:val="00C408BC"/>
    <w:rsid w:val="00C4091A"/>
    <w:rsid w:val="00C40A7F"/>
    <w:rsid w:val="00C40AED"/>
    <w:rsid w:val="00C40B0B"/>
    <w:rsid w:val="00C40B50"/>
    <w:rsid w:val="00C40BA6"/>
    <w:rsid w:val="00C40BDA"/>
    <w:rsid w:val="00C40C23"/>
    <w:rsid w:val="00C40D3F"/>
    <w:rsid w:val="00C40DF5"/>
    <w:rsid w:val="00C40E26"/>
    <w:rsid w:val="00C40E29"/>
    <w:rsid w:val="00C40E96"/>
    <w:rsid w:val="00C40E9F"/>
    <w:rsid w:val="00C40EBC"/>
    <w:rsid w:val="00C40EF3"/>
    <w:rsid w:val="00C40F0F"/>
    <w:rsid w:val="00C40F5A"/>
    <w:rsid w:val="00C40FAF"/>
    <w:rsid w:val="00C41018"/>
    <w:rsid w:val="00C41109"/>
    <w:rsid w:val="00C41322"/>
    <w:rsid w:val="00C413CA"/>
    <w:rsid w:val="00C41424"/>
    <w:rsid w:val="00C41427"/>
    <w:rsid w:val="00C414C3"/>
    <w:rsid w:val="00C414CA"/>
    <w:rsid w:val="00C414E3"/>
    <w:rsid w:val="00C415C6"/>
    <w:rsid w:val="00C4168D"/>
    <w:rsid w:val="00C416C7"/>
    <w:rsid w:val="00C419CE"/>
    <w:rsid w:val="00C41A33"/>
    <w:rsid w:val="00C41A80"/>
    <w:rsid w:val="00C41A8D"/>
    <w:rsid w:val="00C41AD6"/>
    <w:rsid w:val="00C41CCB"/>
    <w:rsid w:val="00C41D1F"/>
    <w:rsid w:val="00C41DA3"/>
    <w:rsid w:val="00C41EBF"/>
    <w:rsid w:val="00C41EC8"/>
    <w:rsid w:val="00C41F50"/>
    <w:rsid w:val="00C41FD7"/>
    <w:rsid w:val="00C420BC"/>
    <w:rsid w:val="00C42104"/>
    <w:rsid w:val="00C42277"/>
    <w:rsid w:val="00C42298"/>
    <w:rsid w:val="00C423B0"/>
    <w:rsid w:val="00C423C8"/>
    <w:rsid w:val="00C423CA"/>
    <w:rsid w:val="00C425CD"/>
    <w:rsid w:val="00C425FF"/>
    <w:rsid w:val="00C42687"/>
    <w:rsid w:val="00C42689"/>
    <w:rsid w:val="00C4270D"/>
    <w:rsid w:val="00C42740"/>
    <w:rsid w:val="00C427AB"/>
    <w:rsid w:val="00C4290B"/>
    <w:rsid w:val="00C42950"/>
    <w:rsid w:val="00C42A13"/>
    <w:rsid w:val="00C42A78"/>
    <w:rsid w:val="00C42A9A"/>
    <w:rsid w:val="00C42C42"/>
    <w:rsid w:val="00C42ED4"/>
    <w:rsid w:val="00C42EF9"/>
    <w:rsid w:val="00C42F08"/>
    <w:rsid w:val="00C42F1A"/>
    <w:rsid w:val="00C42F8E"/>
    <w:rsid w:val="00C42FEE"/>
    <w:rsid w:val="00C43140"/>
    <w:rsid w:val="00C43145"/>
    <w:rsid w:val="00C43288"/>
    <w:rsid w:val="00C43376"/>
    <w:rsid w:val="00C434C9"/>
    <w:rsid w:val="00C43690"/>
    <w:rsid w:val="00C4369B"/>
    <w:rsid w:val="00C4375F"/>
    <w:rsid w:val="00C43902"/>
    <w:rsid w:val="00C43983"/>
    <w:rsid w:val="00C439A0"/>
    <w:rsid w:val="00C439A3"/>
    <w:rsid w:val="00C43A16"/>
    <w:rsid w:val="00C43A80"/>
    <w:rsid w:val="00C43C79"/>
    <w:rsid w:val="00C43C84"/>
    <w:rsid w:val="00C43CA7"/>
    <w:rsid w:val="00C43CAA"/>
    <w:rsid w:val="00C43D9A"/>
    <w:rsid w:val="00C43E61"/>
    <w:rsid w:val="00C44193"/>
    <w:rsid w:val="00C4419B"/>
    <w:rsid w:val="00C4425F"/>
    <w:rsid w:val="00C442F7"/>
    <w:rsid w:val="00C44383"/>
    <w:rsid w:val="00C443B5"/>
    <w:rsid w:val="00C44408"/>
    <w:rsid w:val="00C44493"/>
    <w:rsid w:val="00C44691"/>
    <w:rsid w:val="00C446C7"/>
    <w:rsid w:val="00C4471A"/>
    <w:rsid w:val="00C4473C"/>
    <w:rsid w:val="00C44839"/>
    <w:rsid w:val="00C44886"/>
    <w:rsid w:val="00C44953"/>
    <w:rsid w:val="00C4496C"/>
    <w:rsid w:val="00C44A86"/>
    <w:rsid w:val="00C44B31"/>
    <w:rsid w:val="00C44BB3"/>
    <w:rsid w:val="00C44BD4"/>
    <w:rsid w:val="00C44C4A"/>
    <w:rsid w:val="00C44D68"/>
    <w:rsid w:val="00C44DE3"/>
    <w:rsid w:val="00C44E05"/>
    <w:rsid w:val="00C44F2F"/>
    <w:rsid w:val="00C44F3B"/>
    <w:rsid w:val="00C44F80"/>
    <w:rsid w:val="00C44FA3"/>
    <w:rsid w:val="00C44FAE"/>
    <w:rsid w:val="00C44FC1"/>
    <w:rsid w:val="00C455AB"/>
    <w:rsid w:val="00C457C2"/>
    <w:rsid w:val="00C459BF"/>
    <w:rsid w:val="00C45B2E"/>
    <w:rsid w:val="00C45B9D"/>
    <w:rsid w:val="00C45CE9"/>
    <w:rsid w:val="00C45CF2"/>
    <w:rsid w:val="00C45D74"/>
    <w:rsid w:val="00C45DC3"/>
    <w:rsid w:val="00C45EB5"/>
    <w:rsid w:val="00C45F2B"/>
    <w:rsid w:val="00C4606B"/>
    <w:rsid w:val="00C460F9"/>
    <w:rsid w:val="00C460FE"/>
    <w:rsid w:val="00C46238"/>
    <w:rsid w:val="00C4623D"/>
    <w:rsid w:val="00C462D4"/>
    <w:rsid w:val="00C46344"/>
    <w:rsid w:val="00C463E9"/>
    <w:rsid w:val="00C4641F"/>
    <w:rsid w:val="00C46476"/>
    <w:rsid w:val="00C464B5"/>
    <w:rsid w:val="00C46591"/>
    <w:rsid w:val="00C465FB"/>
    <w:rsid w:val="00C466E4"/>
    <w:rsid w:val="00C4674A"/>
    <w:rsid w:val="00C46962"/>
    <w:rsid w:val="00C4696C"/>
    <w:rsid w:val="00C46AC9"/>
    <w:rsid w:val="00C46BAA"/>
    <w:rsid w:val="00C46C63"/>
    <w:rsid w:val="00C46CB5"/>
    <w:rsid w:val="00C46E4A"/>
    <w:rsid w:val="00C46ECE"/>
    <w:rsid w:val="00C46F50"/>
    <w:rsid w:val="00C46F5B"/>
    <w:rsid w:val="00C46F89"/>
    <w:rsid w:val="00C46F9D"/>
    <w:rsid w:val="00C4701A"/>
    <w:rsid w:val="00C470BA"/>
    <w:rsid w:val="00C4716D"/>
    <w:rsid w:val="00C471F6"/>
    <w:rsid w:val="00C4721A"/>
    <w:rsid w:val="00C473D2"/>
    <w:rsid w:val="00C47621"/>
    <w:rsid w:val="00C47651"/>
    <w:rsid w:val="00C4766E"/>
    <w:rsid w:val="00C478CC"/>
    <w:rsid w:val="00C478DE"/>
    <w:rsid w:val="00C47A32"/>
    <w:rsid w:val="00C47A9F"/>
    <w:rsid w:val="00C47D40"/>
    <w:rsid w:val="00C47E27"/>
    <w:rsid w:val="00C47E7E"/>
    <w:rsid w:val="00C47E9E"/>
    <w:rsid w:val="00C47F0D"/>
    <w:rsid w:val="00C47FFB"/>
    <w:rsid w:val="00C50017"/>
    <w:rsid w:val="00C50067"/>
    <w:rsid w:val="00C5006A"/>
    <w:rsid w:val="00C5006E"/>
    <w:rsid w:val="00C50100"/>
    <w:rsid w:val="00C50353"/>
    <w:rsid w:val="00C5038A"/>
    <w:rsid w:val="00C503AE"/>
    <w:rsid w:val="00C503E3"/>
    <w:rsid w:val="00C5061A"/>
    <w:rsid w:val="00C50681"/>
    <w:rsid w:val="00C50755"/>
    <w:rsid w:val="00C50767"/>
    <w:rsid w:val="00C5078F"/>
    <w:rsid w:val="00C508B5"/>
    <w:rsid w:val="00C508F9"/>
    <w:rsid w:val="00C5092B"/>
    <w:rsid w:val="00C5098C"/>
    <w:rsid w:val="00C509C3"/>
    <w:rsid w:val="00C50B64"/>
    <w:rsid w:val="00C50B74"/>
    <w:rsid w:val="00C50B97"/>
    <w:rsid w:val="00C50CDA"/>
    <w:rsid w:val="00C50E75"/>
    <w:rsid w:val="00C50EC6"/>
    <w:rsid w:val="00C51015"/>
    <w:rsid w:val="00C510F8"/>
    <w:rsid w:val="00C51144"/>
    <w:rsid w:val="00C51208"/>
    <w:rsid w:val="00C5120B"/>
    <w:rsid w:val="00C51276"/>
    <w:rsid w:val="00C5127E"/>
    <w:rsid w:val="00C51283"/>
    <w:rsid w:val="00C512FE"/>
    <w:rsid w:val="00C513AA"/>
    <w:rsid w:val="00C51511"/>
    <w:rsid w:val="00C5154B"/>
    <w:rsid w:val="00C51552"/>
    <w:rsid w:val="00C51581"/>
    <w:rsid w:val="00C515E1"/>
    <w:rsid w:val="00C516F5"/>
    <w:rsid w:val="00C51733"/>
    <w:rsid w:val="00C5176D"/>
    <w:rsid w:val="00C517CF"/>
    <w:rsid w:val="00C51841"/>
    <w:rsid w:val="00C51847"/>
    <w:rsid w:val="00C5197A"/>
    <w:rsid w:val="00C519D5"/>
    <w:rsid w:val="00C51A9D"/>
    <w:rsid w:val="00C51B19"/>
    <w:rsid w:val="00C51B1E"/>
    <w:rsid w:val="00C51DE0"/>
    <w:rsid w:val="00C51DF1"/>
    <w:rsid w:val="00C51ED3"/>
    <w:rsid w:val="00C51FD6"/>
    <w:rsid w:val="00C52061"/>
    <w:rsid w:val="00C52112"/>
    <w:rsid w:val="00C52132"/>
    <w:rsid w:val="00C52228"/>
    <w:rsid w:val="00C5234D"/>
    <w:rsid w:val="00C52523"/>
    <w:rsid w:val="00C52626"/>
    <w:rsid w:val="00C52648"/>
    <w:rsid w:val="00C5284D"/>
    <w:rsid w:val="00C528D6"/>
    <w:rsid w:val="00C52A1A"/>
    <w:rsid w:val="00C52ACF"/>
    <w:rsid w:val="00C52AE5"/>
    <w:rsid w:val="00C52C5E"/>
    <w:rsid w:val="00C52CA0"/>
    <w:rsid w:val="00C52D4E"/>
    <w:rsid w:val="00C52DFA"/>
    <w:rsid w:val="00C52EE0"/>
    <w:rsid w:val="00C52FF6"/>
    <w:rsid w:val="00C530F0"/>
    <w:rsid w:val="00C531F7"/>
    <w:rsid w:val="00C53238"/>
    <w:rsid w:val="00C53293"/>
    <w:rsid w:val="00C532AB"/>
    <w:rsid w:val="00C5331F"/>
    <w:rsid w:val="00C53353"/>
    <w:rsid w:val="00C533B2"/>
    <w:rsid w:val="00C53469"/>
    <w:rsid w:val="00C535D9"/>
    <w:rsid w:val="00C5372F"/>
    <w:rsid w:val="00C53748"/>
    <w:rsid w:val="00C538AF"/>
    <w:rsid w:val="00C5392D"/>
    <w:rsid w:val="00C53940"/>
    <w:rsid w:val="00C53AE4"/>
    <w:rsid w:val="00C53B8C"/>
    <w:rsid w:val="00C53D24"/>
    <w:rsid w:val="00C53D3E"/>
    <w:rsid w:val="00C53DFB"/>
    <w:rsid w:val="00C54024"/>
    <w:rsid w:val="00C540E5"/>
    <w:rsid w:val="00C54107"/>
    <w:rsid w:val="00C54119"/>
    <w:rsid w:val="00C54155"/>
    <w:rsid w:val="00C5417A"/>
    <w:rsid w:val="00C541C2"/>
    <w:rsid w:val="00C5420D"/>
    <w:rsid w:val="00C5438D"/>
    <w:rsid w:val="00C5438E"/>
    <w:rsid w:val="00C54411"/>
    <w:rsid w:val="00C544F6"/>
    <w:rsid w:val="00C54631"/>
    <w:rsid w:val="00C54693"/>
    <w:rsid w:val="00C546E5"/>
    <w:rsid w:val="00C54811"/>
    <w:rsid w:val="00C548E3"/>
    <w:rsid w:val="00C549C1"/>
    <w:rsid w:val="00C54A32"/>
    <w:rsid w:val="00C54BEB"/>
    <w:rsid w:val="00C54C39"/>
    <w:rsid w:val="00C54E6B"/>
    <w:rsid w:val="00C54ED0"/>
    <w:rsid w:val="00C54F73"/>
    <w:rsid w:val="00C5502C"/>
    <w:rsid w:val="00C5511A"/>
    <w:rsid w:val="00C55170"/>
    <w:rsid w:val="00C55179"/>
    <w:rsid w:val="00C55204"/>
    <w:rsid w:val="00C5524C"/>
    <w:rsid w:val="00C552AC"/>
    <w:rsid w:val="00C55334"/>
    <w:rsid w:val="00C554CF"/>
    <w:rsid w:val="00C55668"/>
    <w:rsid w:val="00C558C5"/>
    <w:rsid w:val="00C55900"/>
    <w:rsid w:val="00C5591C"/>
    <w:rsid w:val="00C5597C"/>
    <w:rsid w:val="00C559FC"/>
    <w:rsid w:val="00C55B1B"/>
    <w:rsid w:val="00C55C16"/>
    <w:rsid w:val="00C55D2C"/>
    <w:rsid w:val="00C55D5B"/>
    <w:rsid w:val="00C55DA8"/>
    <w:rsid w:val="00C55EF4"/>
    <w:rsid w:val="00C56079"/>
    <w:rsid w:val="00C56198"/>
    <w:rsid w:val="00C561E1"/>
    <w:rsid w:val="00C562A4"/>
    <w:rsid w:val="00C562B8"/>
    <w:rsid w:val="00C5638E"/>
    <w:rsid w:val="00C56425"/>
    <w:rsid w:val="00C56451"/>
    <w:rsid w:val="00C56498"/>
    <w:rsid w:val="00C5653B"/>
    <w:rsid w:val="00C565A0"/>
    <w:rsid w:val="00C565B3"/>
    <w:rsid w:val="00C56611"/>
    <w:rsid w:val="00C5671D"/>
    <w:rsid w:val="00C5676A"/>
    <w:rsid w:val="00C56792"/>
    <w:rsid w:val="00C567F5"/>
    <w:rsid w:val="00C568B6"/>
    <w:rsid w:val="00C568EB"/>
    <w:rsid w:val="00C56931"/>
    <w:rsid w:val="00C56A73"/>
    <w:rsid w:val="00C56B34"/>
    <w:rsid w:val="00C56B69"/>
    <w:rsid w:val="00C56BCD"/>
    <w:rsid w:val="00C56C27"/>
    <w:rsid w:val="00C56C42"/>
    <w:rsid w:val="00C56C9A"/>
    <w:rsid w:val="00C56DBC"/>
    <w:rsid w:val="00C56E2F"/>
    <w:rsid w:val="00C56EB1"/>
    <w:rsid w:val="00C56F1F"/>
    <w:rsid w:val="00C56F69"/>
    <w:rsid w:val="00C570B5"/>
    <w:rsid w:val="00C570D2"/>
    <w:rsid w:val="00C570F3"/>
    <w:rsid w:val="00C57142"/>
    <w:rsid w:val="00C5716A"/>
    <w:rsid w:val="00C571E6"/>
    <w:rsid w:val="00C571EC"/>
    <w:rsid w:val="00C5721B"/>
    <w:rsid w:val="00C57243"/>
    <w:rsid w:val="00C5732E"/>
    <w:rsid w:val="00C5733C"/>
    <w:rsid w:val="00C57344"/>
    <w:rsid w:val="00C57471"/>
    <w:rsid w:val="00C57479"/>
    <w:rsid w:val="00C57480"/>
    <w:rsid w:val="00C57496"/>
    <w:rsid w:val="00C574F0"/>
    <w:rsid w:val="00C575E3"/>
    <w:rsid w:val="00C57797"/>
    <w:rsid w:val="00C57ADC"/>
    <w:rsid w:val="00C57BB8"/>
    <w:rsid w:val="00C57CB4"/>
    <w:rsid w:val="00C57E77"/>
    <w:rsid w:val="00C57EAB"/>
    <w:rsid w:val="00C6007F"/>
    <w:rsid w:val="00C600E6"/>
    <w:rsid w:val="00C60112"/>
    <w:rsid w:val="00C602BB"/>
    <w:rsid w:val="00C60322"/>
    <w:rsid w:val="00C60334"/>
    <w:rsid w:val="00C6041F"/>
    <w:rsid w:val="00C6048F"/>
    <w:rsid w:val="00C604BC"/>
    <w:rsid w:val="00C60586"/>
    <w:rsid w:val="00C605CF"/>
    <w:rsid w:val="00C605DA"/>
    <w:rsid w:val="00C606A0"/>
    <w:rsid w:val="00C60747"/>
    <w:rsid w:val="00C60894"/>
    <w:rsid w:val="00C60902"/>
    <w:rsid w:val="00C60A14"/>
    <w:rsid w:val="00C60A46"/>
    <w:rsid w:val="00C60A89"/>
    <w:rsid w:val="00C60AC0"/>
    <w:rsid w:val="00C60B51"/>
    <w:rsid w:val="00C60C80"/>
    <w:rsid w:val="00C60CF6"/>
    <w:rsid w:val="00C60D38"/>
    <w:rsid w:val="00C60E1D"/>
    <w:rsid w:val="00C60E3F"/>
    <w:rsid w:val="00C60E86"/>
    <w:rsid w:val="00C60FD9"/>
    <w:rsid w:val="00C61033"/>
    <w:rsid w:val="00C6107E"/>
    <w:rsid w:val="00C61143"/>
    <w:rsid w:val="00C61194"/>
    <w:rsid w:val="00C6123D"/>
    <w:rsid w:val="00C612F9"/>
    <w:rsid w:val="00C6133D"/>
    <w:rsid w:val="00C61389"/>
    <w:rsid w:val="00C6142E"/>
    <w:rsid w:val="00C616A9"/>
    <w:rsid w:val="00C61705"/>
    <w:rsid w:val="00C61745"/>
    <w:rsid w:val="00C6174C"/>
    <w:rsid w:val="00C617B0"/>
    <w:rsid w:val="00C6185D"/>
    <w:rsid w:val="00C6195F"/>
    <w:rsid w:val="00C619CE"/>
    <w:rsid w:val="00C61B14"/>
    <w:rsid w:val="00C61DBC"/>
    <w:rsid w:val="00C61E74"/>
    <w:rsid w:val="00C61ECF"/>
    <w:rsid w:val="00C620B8"/>
    <w:rsid w:val="00C62125"/>
    <w:rsid w:val="00C6216C"/>
    <w:rsid w:val="00C62211"/>
    <w:rsid w:val="00C6221F"/>
    <w:rsid w:val="00C622DC"/>
    <w:rsid w:val="00C62339"/>
    <w:rsid w:val="00C6235A"/>
    <w:rsid w:val="00C6239B"/>
    <w:rsid w:val="00C628FF"/>
    <w:rsid w:val="00C62D59"/>
    <w:rsid w:val="00C62E57"/>
    <w:rsid w:val="00C62F8D"/>
    <w:rsid w:val="00C62FDB"/>
    <w:rsid w:val="00C6319D"/>
    <w:rsid w:val="00C631D5"/>
    <w:rsid w:val="00C631D6"/>
    <w:rsid w:val="00C633B2"/>
    <w:rsid w:val="00C6346B"/>
    <w:rsid w:val="00C6362F"/>
    <w:rsid w:val="00C6373D"/>
    <w:rsid w:val="00C6376C"/>
    <w:rsid w:val="00C6378D"/>
    <w:rsid w:val="00C6391D"/>
    <w:rsid w:val="00C6395B"/>
    <w:rsid w:val="00C63985"/>
    <w:rsid w:val="00C639C8"/>
    <w:rsid w:val="00C639D4"/>
    <w:rsid w:val="00C639F6"/>
    <w:rsid w:val="00C63B25"/>
    <w:rsid w:val="00C63C51"/>
    <w:rsid w:val="00C63CFE"/>
    <w:rsid w:val="00C63E67"/>
    <w:rsid w:val="00C63EF0"/>
    <w:rsid w:val="00C63F61"/>
    <w:rsid w:val="00C63F9F"/>
    <w:rsid w:val="00C63FF1"/>
    <w:rsid w:val="00C640A4"/>
    <w:rsid w:val="00C64154"/>
    <w:rsid w:val="00C6422C"/>
    <w:rsid w:val="00C64496"/>
    <w:rsid w:val="00C644C9"/>
    <w:rsid w:val="00C64571"/>
    <w:rsid w:val="00C645BA"/>
    <w:rsid w:val="00C6479C"/>
    <w:rsid w:val="00C6498D"/>
    <w:rsid w:val="00C649D0"/>
    <w:rsid w:val="00C64A63"/>
    <w:rsid w:val="00C64A80"/>
    <w:rsid w:val="00C64AAD"/>
    <w:rsid w:val="00C64B9C"/>
    <w:rsid w:val="00C64BB3"/>
    <w:rsid w:val="00C64CA9"/>
    <w:rsid w:val="00C64EAF"/>
    <w:rsid w:val="00C64EC5"/>
    <w:rsid w:val="00C64ED7"/>
    <w:rsid w:val="00C64F14"/>
    <w:rsid w:val="00C64F40"/>
    <w:rsid w:val="00C64F60"/>
    <w:rsid w:val="00C64FCA"/>
    <w:rsid w:val="00C65107"/>
    <w:rsid w:val="00C6542C"/>
    <w:rsid w:val="00C6549D"/>
    <w:rsid w:val="00C65500"/>
    <w:rsid w:val="00C65536"/>
    <w:rsid w:val="00C655E1"/>
    <w:rsid w:val="00C65688"/>
    <w:rsid w:val="00C656D2"/>
    <w:rsid w:val="00C6572E"/>
    <w:rsid w:val="00C65742"/>
    <w:rsid w:val="00C65795"/>
    <w:rsid w:val="00C65900"/>
    <w:rsid w:val="00C65915"/>
    <w:rsid w:val="00C65933"/>
    <w:rsid w:val="00C6596A"/>
    <w:rsid w:val="00C65ACF"/>
    <w:rsid w:val="00C65AF6"/>
    <w:rsid w:val="00C65BB7"/>
    <w:rsid w:val="00C65C34"/>
    <w:rsid w:val="00C65C87"/>
    <w:rsid w:val="00C65CB3"/>
    <w:rsid w:val="00C65D14"/>
    <w:rsid w:val="00C65D5C"/>
    <w:rsid w:val="00C65D6B"/>
    <w:rsid w:val="00C65DEC"/>
    <w:rsid w:val="00C65E9E"/>
    <w:rsid w:val="00C65F5A"/>
    <w:rsid w:val="00C65F71"/>
    <w:rsid w:val="00C66067"/>
    <w:rsid w:val="00C66089"/>
    <w:rsid w:val="00C660C4"/>
    <w:rsid w:val="00C661BF"/>
    <w:rsid w:val="00C661D4"/>
    <w:rsid w:val="00C661E9"/>
    <w:rsid w:val="00C66230"/>
    <w:rsid w:val="00C663AA"/>
    <w:rsid w:val="00C663EA"/>
    <w:rsid w:val="00C664A1"/>
    <w:rsid w:val="00C664F7"/>
    <w:rsid w:val="00C668A8"/>
    <w:rsid w:val="00C669A0"/>
    <w:rsid w:val="00C669D3"/>
    <w:rsid w:val="00C66A08"/>
    <w:rsid w:val="00C66A2B"/>
    <w:rsid w:val="00C66ACF"/>
    <w:rsid w:val="00C66AFD"/>
    <w:rsid w:val="00C66B07"/>
    <w:rsid w:val="00C66B3A"/>
    <w:rsid w:val="00C66BF0"/>
    <w:rsid w:val="00C66C1C"/>
    <w:rsid w:val="00C66CCF"/>
    <w:rsid w:val="00C66E96"/>
    <w:rsid w:val="00C66EDB"/>
    <w:rsid w:val="00C66EDF"/>
    <w:rsid w:val="00C66F70"/>
    <w:rsid w:val="00C6701D"/>
    <w:rsid w:val="00C67038"/>
    <w:rsid w:val="00C67077"/>
    <w:rsid w:val="00C670E1"/>
    <w:rsid w:val="00C670ED"/>
    <w:rsid w:val="00C6723A"/>
    <w:rsid w:val="00C67281"/>
    <w:rsid w:val="00C674B0"/>
    <w:rsid w:val="00C67584"/>
    <w:rsid w:val="00C6759A"/>
    <w:rsid w:val="00C676D3"/>
    <w:rsid w:val="00C67732"/>
    <w:rsid w:val="00C6774F"/>
    <w:rsid w:val="00C67785"/>
    <w:rsid w:val="00C67860"/>
    <w:rsid w:val="00C67A1C"/>
    <w:rsid w:val="00C67AD3"/>
    <w:rsid w:val="00C67B0C"/>
    <w:rsid w:val="00C67B38"/>
    <w:rsid w:val="00C67BBC"/>
    <w:rsid w:val="00C67CE9"/>
    <w:rsid w:val="00C67D3E"/>
    <w:rsid w:val="00C67DDD"/>
    <w:rsid w:val="00C67EC4"/>
    <w:rsid w:val="00C67F5F"/>
    <w:rsid w:val="00C67FA4"/>
    <w:rsid w:val="00C7016F"/>
    <w:rsid w:val="00C7028B"/>
    <w:rsid w:val="00C702ED"/>
    <w:rsid w:val="00C7031E"/>
    <w:rsid w:val="00C703B4"/>
    <w:rsid w:val="00C703BD"/>
    <w:rsid w:val="00C70420"/>
    <w:rsid w:val="00C7045C"/>
    <w:rsid w:val="00C704BE"/>
    <w:rsid w:val="00C704CD"/>
    <w:rsid w:val="00C704E8"/>
    <w:rsid w:val="00C70791"/>
    <w:rsid w:val="00C708EF"/>
    <w:rsid w:val="00C70CA8"/>
    <w:rsid w:val="00C70D0E"/>
    <w:rsid w:val="00C70D28"/>
    <w:rsid w:val="00C70EC7"/>
    <w:rsid w:val="00C70FE2"/>
    <w:rsid w:val="00C70FF5"/>
    <w:rsid w:val="00C71073"/>
    <w:rsid w:val="00C71080"/>
    <w:rsid w:val="00C710D9"/>
    <w:rsid w:val="00C710E3"/>
    <w:rsid w:val="00C71119"/>
    <w:rsid w:val="00C71139"/>
    <w:rsid w:val="00C71187"/>
    <w:rsid w:val="00C7132F"/>
    <w:rsid w:val="00C71383"/>
    <w:rsid w:val="00C713FB"/>
    <w:rsid w:val="00C71699"/>
    <w:rsid w:val="00C716E9"/>
    <w:rsid w:val="00C718EA"/>
    <w:rsid w:val="00C71A09"/>
    <w:rsid w:val="00C71ACB"/>
    <w:rsid w:val="00C71E71"/>
    <w:rsid w:val="00C71EB6"/>
    <w:rsid w:val="00C71EFC"/>
    <w:rsid w:val="00C72039"/>
    <w:rsid w:val="00C72043"/>
    <w:rsid w:val="00C72132"/>
    <w:rsid w:val="00C721A3"/>
    <w:rsid w:val="00C72266"/>
    <w:rsid w:val="00C722EB"/>
    <w:rsid w:val="00C723ED"/>
    <w:rsid w:val="00C72501"/>
    <w:rsid w:val="00C72A88"/>
    <w:rsid w:val="00C72B0C"/>
    <w:rsid w:val="00C72B25"/>
    <w:rsid w:val="00C72B38"/>
    <w:rsid w:val="00C72B81"/>
    <w:rsid w:val="00C72C15"/>
    <w:rsid w:val="00C72D74"/>
    <w:rsid w:val="00C72DF5"/>
    <w:rsid w:val="00C72F18"/>
    <w:rsid w:val="00C72F4C"/>
    <w:rsid w:val="00C730BD"/>
    <w:rsid w:val="00C73122"/>
    <w:rsid w:val="00C73275"/>
    <w:rsid w:val="00C732FE"/>
    <w:rsid w:val="00C73338"/>
    <w:rsid w:val="00C73354"/>
    <w:rsid w:val="00C733E7"/>
    <w:rsid w:val="00C734F2"/>
    <w:rsid w:val="00C7365D"/>
    <w:rsid w:val="00C73A75"/>
    <w:rsid w:val="00C73B58"/>
    <w:rsid w:val="00C73BEA"/>
    <w:rsid w:val="00C73CD7"/>
    <w:rsid w:val="00C73E27"/>
    <w:rsid w:val="00C73FC2"/>
    <w:rsid w:val="00C74079"/>
    <w:rsid w:val="00C74156"/>
    <w:rsid w:val="00C741BC"/>
    <w:rsid w:val="00C74314"/>
    <w:rsid w:val="00C745E5"/>
    <w:rsid w:val="00C7465B"/>
    <w:rsid w:val="00C7479B"/>
    <w:rsid w:val="00C747EB"/>
    <w:rsid w:val="00C747F9"/>
    <w:rsid w:val="00C7494C"/>
    <w:rsid w:val="00C74976"/>
    <w:rsid w:val="00C749BB"/>
    <w:rsid w:val="00C74A4E"/>
    <w:rsid w:val="00C74B3C"/>
    <w:rsid w:val="00C74CCB"/>
    <w:rsid w:val="00C74CCC"/>
    <w:rsid w:val="00C74CEF"/>
    <w:rsid w:val="00C74D55"/>
    <w:rsid w:val="00C74DFF"/>
    <w:rsid w:val="00C74EAD"/>
    <w:rsid w:val="00C74EB2"/>
    <w:rsid w:val="00C74F81"/>
    <w:rsid w:val="00C75065"/>
    <w:rsid w:val="00C750A2"/>
    <w:rsid w:val="00C750E0"/>
    <w:rsid w:val="00C7510D"/>
    <w:rsid w:val="00C752FA"/>
    <w:rsid w:val="00C75471"/>
    <w:rsid w:val="00C754DA"/>
    <w:rsid w:val="00C754F7"/>
    <w:rsid w:val="00C7551B"/>
    <w:rsid w:val="00C75553"/>
    <w:rsid w:val="00C755DE"/>
    <w:rsid w:val="00C755E8"/>
    <w:rsid w:val="00C756B2"/>
    <w:rsid w:val="00C757CF"/>
    <w:rsid w:val="00C75805"/>
    <w:rsid w:val="00C7585A"/>
    <w:rsid w:val="00C758EB"/>
    <w:rsid w:val="00C75968"/>
    <w:rsid w:val="00C759F8"/>
    <w:rsid w:val="00C75A43"/>
    <w:rsid w:val="00C75AC1"/>
    <w:rsid w:val="00C75BE0"/>
    <w:rsid w:val="00C75F34"/>
    <w:rsid w:val="00C75F8A"/>
    <w:rsid w:val="00C75FDE"/>
    <w:rsid w:val="00C76071"/>
    <w:rsid w:val="00C76196"/>
    <w:rsid w:val="00C761C6"/>
    <w:rsid w:val="00C7626A"/>
    <w:rsid w:val="00C762DD"/>
    <w:rsid w:val="00C76392"/>
    <w:rsid w:val="00C763FE"/>
    <w:rsid w:val="00C7643C"/>
    <w:rsid w:val="00C764C7"/>
    <w:rsid w:val="00C76572"/>
    <w:rsid w:val="00C765D8"/>
    <w:rsid w:val="00C76665"/>
    <w:rsid w:val="00C766DA"/>
    <w:rsid w:val="00C76892"/>
    <w:rsid w:val="00C769B8"/>
    <w:rsid w:val="00C769CA"/>
    <w:rsid w:val="00C76A0A"/>
    <w:rsid w:val="00C76ABA"/>
    <w:rsid w:val="00C76AEE"/>
    <w:rsid w:val="00C76B07"/>
    <w:rsid w:val="00C76CB9"/>
    <w:rsid w:val="00C76E13"/>
    <w:rsid w:val="00C76E6E"/>
    <w:rsid w:val="00C76E77"/>
    <w:rsid w:val="00C76EBB"/>
    <w:rsid w:val="00C76EBC"/>
    <w:rsid w:val="00C76F97"/>
    <w:rsid w:val="00C770C1"/>
    <w:rsid w:val="00C7731D"/>
    <w:rsid w:val="00C773B8"/>
    <w:rsid w:val="00C773E8"/>
    <w:rsid w:val="00C77530"/>
    <w:rsid w:val="00C775E3"/>
    <w:rsid w:val="00C777F3"/>
    <w:rsid w:val="00C77929"/>
    <w:rsid w:val="00C779BF"/>
    <w:rsid w:val="00C77A16"/>
    <w:rsid w:val="00C77AA4"/>
    <w:rsid w:val="00C77ABA"/>
    <w:rsid w:val="00C77B22"/>
    <w:rsid w:val="00C77B27"/>
    <w:rsid w:val="00C77B86"/>
    <w:rsid w:val="00C77BA1"/>
    <w:rsid w:val="00C77CAE"/>
    <w:rsid w:val="00C77CBD"/>
    <w:rsid w:val="00C77CE3"/>
    <w:rsid w:val="00C77DCE"/>
    <w:rsid w:val="00C77E22"/>
    <w:rsid w:val="00C77E8A"/>
    <w:rsid w:val="00C77F4A"/>
    <w:rsid w:val="00C80049"/>
    <w:rsid w:val="00C80133"/>
    <w:rsid w:val="00C8020C"/>
    <w:rsid w:val="00C80230"/>
    <w:rsid w:val="00C802BC"/>
    <w:rsid w:val="00C80334"/>
    <w:rsid w:val="00C80360"/>
    <w:rsid w:val="00C8044F"/>
    <w:rsid w:val="00C804A1"/>
    <w:rsid w:val="00C804CB"/>
    <w:rsid w:val="00C805C6"/>
    <w:rsid w:val="00C805E1"/>
    <w:rsid w:val="00C805F7"/>
    <w:rsid w:val="00C80703"/>
    <w:rsid w:val="00C807F5"/>
    <w:rsid w:val="00C80879"/>
    <w:rsid w:val="00C808B0"/>
    <w:rsid w:val="00C808B2"/>
    <w:rsid w:val="00C8099F"/>
    <w:rsid w:val="00C809C3"/>
    <w:rsid w:val="00C80A21"/>
    <w:rsid w:val="00C80C00"/>
    <w:rsid w:val="00C80DCA"/>
    <w:rsid w:val="00C810B8"/>
    <w:rsid w:val="00C810C7"/>
    <w:rsid w:val="00C81154"/>
    <w:rsid w:val="00C81175"/>
    <w:rsid w:val="00C811BE"/>
    <w:rsid w:val="00C8120F"/>
    <w:rsid w:val="00C81242"/>
    <w:rsid w:val="00C815CA"/>
    <w:rsid w:val="00C816BC"/>
    <w:rsid w:val="00C81766"/>
    <w:rsid w:val="00C81823"/>
    <w:rsid w:val="00C81C07"/>
    <w:rsid w:val="00C81C1E"/>
    <w:rsid w:val="00C81C54"/>
    <w:rsid w:val="00C81CDE"/>
    <w:rsid w:val="00C81CF1"/>
    <w:rsid w:val="00C81ED4"/>
    <w:rsid w:val="00C82036"/>
    <w:rsid w:val="00C820C2"/>
    <w:rsid w:val="00C8229D"/>
    <w:rsid w:val="00C822F5"/>
    <w:rsid w:val="00C823C9"/>
    <w:rsid w:val="00C824BE"/>
    <w:rsid w:val="00C825AF"/>
    <w:rsid w:val="00C825F7"/>
    <w:rsid w:val="00C826B7"/>
    <w:rsid w:val="00C82703"/>
    <w:rsid w:val="00C8273D"/>
    <w:rsid w:val="00C827D9"/>
    <w:rsid w:val="00C82893"/>
    <w:rsid w:val="00C8289B"/>
    <w:rsid w:val="00C82B10"/>
    <w:rsid w:val="00C82C09"/>
    <w:rsid w:val="00C82C0C"/>
    <w:rsid w:val="00C82C2C"/>
    <w:rsid w:val="00C82D1C"/>
    <w:rsid w:val="00C82D23"/>
    <w:rsid w:val="00C82E49"/>
    <w:rsid w:val="00C82E80"/>
    <w:rsid w:val="00C82ED8"/>
    <w:rsid w:val="00C82F1E"/>
    <w:rsid w:val="00C82F45"/>
    <w:rsid w:val="00C83038"/>
    <w:rsid w:val="00C83107"/>
    <w:rsid w:val="00C83115"/>
    <w:rsid w:val="00C83194"/>
    <w:rsid w:val="00C831A0"/>
    <w:rsid w:val="00C83224"/>
    <w:rsid w:val="00C832F7"/>
    <w:rsid w:val="00C83305"/>
    <w:rsid w:val="00C833BB"/>
    <w:rsid w:val="00C833EC"/>
    <w:rsid w:val="00C83500"/>
    <w:rsid w:val="00C835A1"/>
    <w:rsid w:val="00C8362A"/>
    <w:rsid w:val="00C8374E"/>
    <w:rsid w:val="00C839A4"/>
    <w:rsid w:val="00C839F8"/>
    <w:rsid w:val="00C83A1C"/>
    <w:rsid w:val="00C83A2F"/>
    <w:rsid w:val="00C83A32"/>
    <w:rsid w:val="00C83A91"/>
    <w:rsid w:val="00C83C1F"/>
    <w:rsid w:val="00C83C6F"/>
    <w:rsid w:val="00C83E98"/>
    <w:rsid w:val="00C83F6E"/>
    <w:rsid w:val="00C8406F"/>
    <w:rsid w:val="00C84074"/>
    <w:rsid w:val="00C840DB"/>
    <w:rsid w:val="00C84107"/>
    <w:rsid w:val="00C8426B"/>
    <w:rsid w:val="00C84374"/>
    <w:rsid w:val="00C8440C"/>
    <w:rsid w:val="00C846B7"/>
    <w:rsid w:val="00C846F0"/>
    <w:rsid w:val="00C84711"/>
    <w:rsid w:val="00C84747"/>
    <w:rsid w:val="00C8480E"/>
    <w:rsid w:val="00C84A16"/>
    <w:rsid w:val="00C84A6A"/>
    <w:rsid w:val="00C84B78"/>
    <w:rsid w:val="00C84C3D"/>
    <w:rsid w:val="00C84D85"/>
    <w:rsid w:val="00C84E13"/>
    <w:rsid w:val="00C84E65"/>
    <w:rsid w:val="00C84F42"/>
    <w:rsid w:val="00C85051"/>
    <w:rsid w:val="00C85144"/>
    <w:rsid w:val="00C85200"/>
    <w:rsid w:val="00C85209"/>
    <w:rsid w:val="00C8529C"/>
    <w:rsid w:val="00C8532D"/>
    <w:rsid w:val="00C8535B"/>
    <w:rsid w:val="00C8550A"/>
    <w:rsid w:val="00C8554F"/>
    <w:rsid w:val="00C85587"/>
    <w:rsid w:val="00C8567C"/>
    <w:rsid w:val="00C856C1"/>
    <w:rsid w:val="00C856E6"/>
    <w:rsid w:val="00C856F9"/>
    <w:rsid w:val="00C857E7"/>
    <w:rsid w:val="00C857FC"/>
    <w:rsid w:val="00C8592D"/>
    <w:rsid w:val="00C8593F"/>
    <w:rsid w:val="00C85AF8"/>
    <w:rsid w:val="00C85B23"/>
    <w:rsid w:val="00C85CC0"/>
    <w:rsid w:val="00C85D16"/>
    <w:rsid w:val="00C85D38"/>
    <w:rsid w:val="00C85D6E"/>
    <w:rsid w:val="00C85D96"/>
    <w:rsid w:val="00C85E07"/>
    <w:rsid w:val="00C85EF2"/>
    <w:rsid w:val="00C85F08"/>
    <w:rsid w:val="00C85F3E"/>
    <w:rsid w:val="00C8602C"/>
    <w:rsid w:val="00C860AB"/>
    <w:rsid w:val="00C86113"/>
    <w:rsid w:val="00C86174"/>
    <w:rsid w:val="00C86216"/>
    <w:rsid w:val="00C86279"/>
    <w:rsid w:val="00C86294"/>
    <w:rsid w:val="00C862F8"/>
    <w:rsid w:val="00C863A7"/>
    <w:rsid w:val="00C864A5"/>
    <w:rsid w:val="00C864ED"/>
    <w:rsid w:val="00C86536"/>
    <w:rsid w:val="00C866D1"/>
    <w:rsid w:val="00C866E2"/>
    <w:rsid w:val="00C86704"/>
    <w:rsid w:val="00C8673C"/>
    <w:rsid w:val="00C868C0"/>
    <w:rsid w:val="00C869B8"/>
    <w:rsid w:val="00C869D6"/>
    <w:rsid w:val="00C86BE8"/>
    <w:rsid w:val="00C86C1D"/>
    <w:rsid w:val="00C86C89"/>
    <w:rsid w:val="00C86CF6"/>
    <w:rsid w:val="00C86D0B"/>
    <w:rsid w:val="00C86E12"/>
    <w:rsid w:val="00C86E20"/>
    <w:rsid w:val="00C86E68"/>
    <w:rsid w:val="00C86EEF"/>
    <w:rsid w:val="00C86F40"/>
    <w:rsid w:val="00C86FD3"/>
    <w:rsid w:val="00C87015"/>
    <w:rsid w:val="00C8719B"/>
    <w:rsid w:val="00C8727E"/>
    <w:rsid w:val="00C872BC"/>
    <w:rsid w:val="00C872CB"/>
    <w:rsid w:val="00C873C0"/>
    <w:rsid w:val="00C873E8"/>
    <w:rsid w:val="00C87483"/>
    <w:rsid w:val="00C876CB"/>
    <w:rsid w:val="00C87A72"/>
    <w:rsid w:val="00C87A73"/>
    <w:rsid w:val="00C87A87"/>
    <w:rsid w:val="00C87AD0"/>
    <w:rsid w:val="00C87AE5"/>
    <w:rsid w:val="00C87BC0"/>
    <w:rsid w:val="00C87BE5"/>
    <w:rsid w:val="00C87C3A"/>
    <w:rsid w:val="00C87C85"/>
    <w:rsid w:val="00C87DE7"/>
    <w:rsid w:val="00C87E41"/>
    <w:rsid w:val="00C87E42"/>
    <w:rsid w:val="00C87E80"/>
    <w:rsid w:val="00C87FAC"/>
    <w:rsid w:val="00C87FE3"/>
    <w:rsid w:val="00C90087"/>
    <w:rsid w:val="00C901B3"/>
    <w:rsid w:val="00C901C6"/>
    <w:rsid w:val="00C90256"/>
    <w:rsid w:val="00C9031F"/>
    <w:rsid w:val="00C90369"/>
    <w:rsid w:val="00C90371"/>
    <w:rsid w:val="00C9055B"/>
    <w:rsid w:val="00C90586"/>
    <w:rsid w:val="00C90818"/>
    <w:rsid w:val="00C90829"/>
    <w:rsid w:val="00C90929"/>
    <w:rsid w:val="00C90A68"/>
    <w:rsid w:val="00C90A82"/>
    <w:rsid w:val="00C90A8B"/>
    <w:rsid w:val="00C90C54"/>
    <w:rsid w:val="00C90C7A"/>
    <w:rsid w:val="00C90C91"/>
    <w:rsid w:val="00C90D17"/>
    <w:rsid w:val="00C90EB7"/>
    <w:rsid w:val="00C90EBE"/>
    <w:rsid w:val="00C90F09"/>
    <w:rsid w:val="00C90F1F"/>
    <w:rsid w:val="00C90F50"/>
    <w:rsid w:val="00C91016"/>
    <w:rsid w:val="00C91050"/>
    <w:rsid w:val="00C9106E"/>
    <w:rsid w:val="00C9114D"/>
    <w:rsid w:val="00C9115C"/>
    <w:rsid w:val="00C91208"/>
    <w:rsid w:val="00C912B6"/>
    <w:rsid w:val="00C913A8"/>
    <w:rsid w:val="00C913C7"/>
    <w:rsid w:val="00C91452"/>
    <w:rsid w:val="00C914C3"/>
    <w:rsid w:val="00C914FD"/>
    <w:rsid w:val="00C9151E"/>
    <w:rsid w:val="00C91525"/>
    <w:rsid w:val="00C9154A"/>
    <w:rsid w:val="00C915B0"/>
    <w:rsid w:val="00C9160C"/>
    <w:rsid w:val="00C9177D"/>
    <w:rsid w:val="00C917D3"/>
    <w:rsid w:val="00C91825"/>
    <w:rsid w:val="00C91880"/>
    <w:rsid w:val="00C91889"/>
    <w:rsid w:val="00C91953"/>
    <w:rsid w:val="00C91A0F"/>
    <w:rsid w:val="00C91A45"/>
    <w:rsid w:val="00C91A7B"/>
    <w:rsid w:val="00C91AFB"/>
    <w:rsid w:val="00C91B24"/>
    <w:rsid w:val="00C91C0D"/>
    <w:rsid w:val="00C91C40"/>
    <w:rsid w:val="00C91C59"/>
    <w:rsid w:val="00C91CB0"/>
    <w:rsid w:val="00C91D13"/>
    <w:rsid w:val="00C91D8E"/>
    <w:rsid w:val="00C91DBB"/>
    <w:rsid w:val="00C91DF7"/>
    <w:rsid w:val="00C91E28"/>
    <w:rsid w:val="00C91E6D"/>
    <w:rsid w:val="00C91E89"/>
    <w:rsid w:val="00C91EEB"/>
    <w:rsid w:val="00C91F81"/>
    <w:rsid w:val="00C9213A"/>
    <w:rsid w:val="00C922B8"/>
    <w:rsid w:val="00C92470"/>
    <w:rsid w:val="00C924AF"/>
    <w:rsid w:val="00C924F3"/>
    <w:rsid w:val="00C92537"/>
    <w:rsid w:val="00C92539"/>
    <w:rsid w:val="00C9254D"/>
    <w:rsid w:val="00C92619"/>
    <w:rsid w:val="00C92723"/>
    <w:rsid w:val="00C92752"/>
    <w:rsid w:val="00C92758"/>
    <w:rsid w:val="00C9287E"/>
    <w:rsid w:val="00C9288F"/>
    <w:rsid w:val="00C92A62"/>
    <w:rsid w:val="00C92A6E"/>
    <w:rsid w:val="00C92B43"/>
    <w:rsid w:val="00C92BC9"/>
    <w:rsid w:val="00C92CD5"/>
    <w:rsid w:val="00C92DA1"/>
    <w:rsid w:val="00C92F1A"/>
    <w:rsid w:val="00C92F64"/>
    <w:rsid w:val="00C9304A"/>
    <w:rsid w:val="00C9307C"/>
    <w:rsid w:val="00C930E7"/>
    <w:rsid w:val="00C9314D"/>
    <w:rsid w:val="00C931A0"/>
    <w:rsid w:val="00C932F7"/>
    <w:rsid w:val="00C933A9"/>
    <w:rsid w:val="00C933DC"/>
    <w:rsid w:val="00C93445"/>
    <w:rsid w:val="00C9346F"/>
    <w:rsid w:val="00C93492"/>
    <w:rsid w:val="00C93500"/>
    <w:rsid w:val="00C93510"/>
    <w:rsid w:val="00C93680"/>
    <w:rsid w:val="00C936C0"/>
    <w:rsid w:val="00C93721"/>
    <w:rsid w:val="00C9375C"/>
    <w:rsid w:val="00C93848"/>
    <w:rsid w:val="00C9394C"/>
    <w:rsid w:val="00C93987"/>
    <w:rsid w:val="00C939AE"/>
    <w:rsid w:val="00C939EE"/>
    <w:rsid w:val="00C93A7F"/>
    <w:rsid w:val="00C93AB7"/>
    <w:rsid w:val="00C93BFA"/>
    <w:rsid w:val="00C93C09"/>
    <w:rsid w:val="00C93C56"/>
    <w:rsid w:val="00C93E6E"/>
    <w:rsid w:val="00C93E95"/>
    <w:rsid w:val="00C93EC0"/>
    <w:rsid w:val="00C94236"/>
    <w:rsid w:val="00C9428B"/>
    <w:rsid w:val="00C94407"/>
    <w:rsid w:val="00C944CF"/>
    <w:rsid w:val="00C94506"/>
    <w:rsid w:val="00C9455B"/>
    <w:rsid w:val="00C946EF"/>
    <w:rsid w:val="00C94A08"/>
    <w:rsid w:val="00C94A5D"/>
    <w:rsid w:val="00C94AFB"/>
    <w:rsid w:val="00C94C5D"/>
    <w:rsid w:val="00C94C9D"/>
    <w:rsid w:val="00C94CA8"/>
    <w:rsid w:val="00C94D12"/>
    <w:rsid w:val="00C94D14"/>
    <w:rsid w:val="00C94DC5"/>
    <w:rsid w:val="00C94FE8"/>
    <w:rsid w:val="00C95144"/>
    <w:rsid w:val="00C95156"/>
    <w:rsid w:val="00C951DE"/>
    <w:rsid w:val="00C95212"/>
    <w:rsid w:val="00C95291"/>
    <w:rsid w:val="00C952CF"/>
    <w:rsid w:val="00C95330"/>
    <w:rsid w:val="00C9548D"/>
    <w:rsid w:val="00C9549A"/>
    <w:rsid w:val="00C9556A"/>
    <w:rsid w:val="00C95655"/>
    <w:rsid w:val="00C95818"/>
    <w:rsid w:val="00C95963"/>
    <w:rsid w:val="00C95DE2"/>
    <w:rsid w:val="00C95FB6"/>
    <w:rsid w:val="00C96106"/>
    <w:rsid w:val="00C961B1"/>
    <w:rsid w:val="00C961B9"/>
    <w:rsid w:val="00C9628F"/>
    <w:rsid w:val="00C96298"/>
    <w:rsid w:val="00C96345"/>
    <w:rsid w:val="00C9639F"/>
    <w:rsid w:val="00C963C9"/>
    <w:rsid w:val="00C96498"/>
    <w:rsid w:val="00C964A5"/>
    <w:rsid w:val="00C965D7"/>
    <w:rsid w:val="00C967FD"/>
    <w:rsid w:val="00C969F6"/>
    <w:rsid w:val="00C96ABF"/>
    <w:rsid w:val="00C96B6E"/>
    <w:rsid w:val="00C96C05"/>
    <w:rsid w:val="00C96DA8"/>
    <w:rsid w:val="00C96E40"/>
    <w:rsid w:val="00C96E47"/>
    <w:rsid w:val="00C96ED9"/>
    <w:rsid w:val="00C96EDC"/>
    <w:rsid w:val="00C96F3C"/>
    <w:rsid w:val="00C9711B"/>
    <w:rsid w:val="00C97163"/>
    <w:rsid w:val="00C971D2"/>
    <w:rsid w:val="00C97245"/>
    <w:rsid w:val="00C97246"/>
    <w:rsid w:val="00C9732E"/>
    <w:rsid w:val="00C9733D"/>
    <w:rsid w:val="00C973AF"/>
    <w:rsid w:val="00C97589"/>
    <w:rsid w:val="00C97908"/>
    <w:rsid w:val="00C979DA"/>
    <w:rsid w:val="00C97A58"/>
    <w:rsid w:val="00C97C5D"/>
    <w:rsid w:val="00C97C7F"/>
    <w:rsid w:val="00C97ECB"/>
    <w:rsid w:val="00CA0024"/>
    <w:rsid w:val="00CA008E"/>
    <w:rsid w:val="00CA00C9"/>
    <w:rsid w:val="00CA0195"/>
    <w:rsid w:val="00CA0431"/>
    <w:rsid w:val="00CA05B8"/>
    <w:rsid w:val="00CA06F6"/>
    <w:rsid w:val="00CA0797"/>
    <w:rsid w:val="00CA0944"/>
    <w:rsid w:val="00CA0ADF"/>
    <w:rsid w:val="00CA0CAC"/>
    <w:rsid w:val="00CA0D63"/>
    <w:rsid w:val="00CA0DE2"/>
    <w:rsid w:val="00CA0DF6"/>
    <w:rsid w:val="00CA0F74"/>
    <w:rsid w:val="00CA1261"/>
    <w:rsid w:val="00CA1298"/>
    <w:rsid w:val="00CA12CA"/>
    <w:rsid w:val="00CA12D4"/>
    <w:rsid w:val="00CA1373"/>
    <w:rsid w:val="00CA1453"/>
    <w:rsid w:val="00CA149D"/>
    <w:rsid w:val="00CA14C8"/>
    <w:rsid w:val="00CA1549"/>
    <w:rsid w:val="00CA15B2"/>
    <w:rsid w:val="00CA160B"/>
    <w:rsid w:val="00CA161B"/>
    <w:rsid w:val="00CA161F"/>
    <w:rsid w:val="00CA172E"/>
    <w:rsid w:val="00CA1770"/>
    <w:rsid w:val="00CA1865"/>
    <w:rsid w:val="00CA1877"/>
    <w:rsid w:val="00CA18C2"/>
    <w:rsid w:val="00CA18E1"/>
    <w:rsid w:val="00CA194F"/>
    <w:rsid w:val="00CA1A77"/>
    <w:rsid w:val="00CA1B11"/>
    <w:rsid w:val="00CA1B2F"/>
    <w:rsid w:val="00CA1BCC"/>
    <w:rsid w:val="00CA1D53"/>
    <w:rsid w:val="00CA1D6F"/>
    <w:rsid w:val="00CA1D7B"/>
    <w:rsid w:val="00CA1DC9"/>
    <w:rsid w:val="00CA1E13"/>
    <w:rsid w:val="00CA205C"/>
    <w:rsid w:val="00CA2070"/>
    <w:rsid w:val="00CA2073"/>
    <w:rsid w:val="00CA20AF"/>
    <w:rsid w:val="00CA215C"/>
    <w:rsid w:val="00CA21A0"/>
    <w:rsid w:val="00CA21EE"/>
    <w:rsid w:val="00CA2279"/>
    <w:rsid w:val="00CA231D"/>
    <w:rsid w:val="00CA2434"/>
    <w:rsid w:val="00CA2463"/>
    <w:rsid w:val="00CA25C2"/>
    <w:rsid w:val="00CA264F"/>
    <w:rsid w:val="00CA26DD"/>
    <w:rsid w:val="00CA2767"/>
    <w:rsid w:val="00CA2816"/>
    <w:rsid w:val="00CA285A"/>
    <w:rsid w:val="00CA2880"/>
    <w:rsid w:val="00CA28DB"/>
    <w:rsid w:val="00CA2946"/>
    <w:rsid w:val="00CA2AA8"/>
    <w:rsid w:val="00CA2B12"/>
    <w:rsid w:val="00CA2CE6"/>
    <w:rsid w:val="00CA2DA9"/>
    <w:rsid w:val="00CA2E19"/>
    <w:rsid w:val="00CA2FDF"/>
    <w:rsid w:val="00CA3126"/>
    <w:rsid w:val="00CA31D2"/>
    <w:rsid w:val="00CA31EC"/>
    <w:rsid w:val="00CA3278"/>
    <w:rsid w:val="00CA36A1"/>
    <w:rsid w:val="00CA3816"/>
    <w:rsid w:val="00CA38B9"/>
    <w:rsid w:val="00CA38C8"/>
    <w:rsid w:val="00CA3936"/>
    <w:rsid w:val="00CA39B2"/>
    <w:rsid w:val="00CA39B3"/>
    <w:rsid w:val="00CA3A05"/>
    <w:rsid w:val="00CA3A9F"/>
    <w:rsid w:val="00CA3B22"/>
    <w:rsid w:val="00CA3B3B"/>
    <w:rsid w:val="00CA3B7C"/>
    <w:rsid w:val="00CA3CA9"/>
    <w:rsid w:val="00CA3CC6"/>
    <w:rsid w:val="00CA3D66"/>
    <w:rsid w:val="00CA3D6D"/>
    <w:rsid w:val="00CA3DA8"/>
    <w:rsid w:val="00CA3E07"/>
    <w:rsid w:val="00CA3F06"/>
    <w:rsid w:val="00CA4012"/>
    <w:rsid w:val="00CA4226"/>
    <w:rsid w:val="00CA43B8"/>
    <w:rsid w:val="00CA44B4"/>
    <w:rsid w:val="00CA4553"/>
    <w:rsid w:val="00CA462F"/>
    <w:rsid w:val="00CA46C1"/>
    <w:rsid w:val="00CA476D"/>
    <w:rsid w:val="00CA47DD"/>
    <w:rsid w:val="00CA487E"/>
    <w:rsid w:val="00CA493D"/>
    <w:rsid w:val="00CA4957"/>
    <w:rsid w:val="00CA4AD9"/>
    <w:rsid w:val="00CA4B65"/>
    <w:rsid w:val="00CA4B87"/>
    <w:rsid w:val="00CA4BC3"/>
    <w:rsid w:val="00CA4D6C"/>
    <w:rsid w:val="00CA4E8A"/>
    <w:rsid w:val="00CA4EA9"/>
    <w:rsid w:val="00CA4F4A"/>
    <w:rsid w:val="00CA4FC1"/>
    <w:rsid w:val="00CA4FF4"/>
    <w:rsid w:val="00CA5050"/>
    <w:rsid w:val="00CA50D2"/>
    <w:rsid w:val="00CA5184"/>
    <w:rsid w:val="00CA519B"/>
    <w:rsid w:val="00CA5217"/>
    <w:rsid w:val="00CA548C"/>
    <w:rsid w:val="00CA54B4"/>
    <w:rsid w:val="00CA54CE"/>
    <w:rsid w:val="00CA557E"/>
    <w:rsid w:val="00CA5611"/>
    <w:rsid w:val="00CA568A"/>
    <w:rsid w:val="00CA5885"/>
    <w:rsid w:val="00CA5999"/>
    <w:rsid w:val="00CA5A53"/>
    <w:rsid w:val="00CA5AA6"/>
    <w:rsid w:val="00CA5AF7"/>
    <w:rsid w:val="00CA5B61"/>
    <w:rsid w:val="00CA5B95"/>
    <w:rsid w:val="00CA5C66"/>
    <w:rsid w:val="00CA5D19"/>
    <w:rsid w:val="00CA5D43"/>
    <w:rsid w:val="00CA5D6B"/>
    <w:rsid w:val="00CA5E0E"/>
    <w:rsid w:val="00CA5EC8"/>
    <w:rsid w:val="00CA604F"/>
    <w:rsid w:val="00CA6145"/>
    <w:rsid w:val="00CA6149"/>
    <w:rsid w:val="00CA61C7"/>
    <w:rsid w:val="00CA62A9"/>
    <w:rsid w:val="00CA640C"/>
    <w:rsid w:val="00CA648D"/>
    <w:rsid w:val="00CA670A"/>
    <w:rsid w:val="00CA6830"/>
    <w:rsid w:val="00CA6857"/>
    <w:rsid w:val="00CA6887"/>
    <w:rsid w:val="00CA6903"/>
    <w:rsid w:val="00CA6925"/>
    <w:rsid w:val="00CA6AC1"/>
    <w:rsid w:val="00CA6B8A"/>
    <w:rsid w:val="00CA6C20"/>
    <w:rsid w:val="00CA6CFB"/>
    <w:rsid w:val="00CA6D7D"/>
    <w:rsid w:val="00CA6DB5"/>
    <w:rsid w:val="00CA6EF9"/>
    <w:rsid w:val="00CA6F21"/>
    <w:rsid w:val="00CA6F33"/>
    <w:rsid w:val="00CA7170"/>
    <w:rsid w:val="00CA724F"/>
    <w:rsid w:val="00CA726E"/>
    <w:rsid w:val="00CA72D6"/>
    <w:rsid w:val="00CA7462"/>
    <w:rsid w:val="00CA74F1"/>
    <w:rsid w:val="00CA751A"/>
    <w:rsid w:val="00CA75C8"/>
    <w:rsid w:val="00CA76BA"/>
    <w:rsid w:val="00CA772E"/>
    <w:rsid w:val="00CA77D7"/>
    <w:rsid w:val="00CA77DF"/>
    <w:rsid w:val="00CA78C0"/>
    <w:rsid w:val="00CA78C1"/>
    <w:rsid w:val="00CA78D1"/>
    <w:rsid w:val="00CA79E5"/>
    <w:rsid w:val="00CA7A1A"/>
    <w:rsid w:val="00CA7A2C"/>
    <w:rsid w:val="00CA7A81"/>
    <w:rsid w:val="00CA7A92"/>
    <w:rsid w:val="00CA7B2F"/>
    <w:rsid w:val="00CA7C07"/>
    <w:rsid w:val="00CA7C0A"/>
    <w:rsid w:val="00CA7C2D"/>
    <w:rsid w:val="00CA7C57"/>
    <w:rsid w:val="00CA7C62"/>
    <w:rsid w:val="00CA7C8D"/>
    <w:rsid w:val="00CA7CFF"/>
    <w:rsid w:val="00CA7D15"/>
    <w:rsid w:val="00CA7D5D"/>
    <w:rsid w:val="00CA7E7D"/>
    <w:rsid w:val="00CA7EC4"/>
    <w:rsid w:val="00CA7ED1"/>
    <w:rsid w:val="00CB00B4"/>
    <w:rsid w:val="00CB013C"/>
    <w:rsid w:val="00CB0184"/>
    <w:rsid w:val="00CB0201"/>
    <w:rsid w:val="00CB021F"/>
    <w:rsid w:val="00CB0294"/>
    <w:rsid w:val="00CB02D2"/>
    <w:rsid w:val="00CB05DF"/>
    <w:rsid w:val="00CB06BA"/>
    <w:rsid w:val="00CB07E3"/>
    <w:rsid w:val="00CB08C8"/>
    <w:rsid w:val="00CB0952"/>
    <w:rsid w:val="00CB0AAF"/>
    <w:rsid w:val="00CB0AEC"/>
    <w:rsid w:val="00CB0D89"/>
    <w:rsid w:val="00CB0DC8"/>
    <w:rsid w:val="00CB0E90"/>
    <w:rsid w:val="00CB0EAA"/>
    <w:rsid w:val="00CB0EDC"/>
    <w:rsid w:val="00CB0FD4"/>
    <w:rsid w:val="00CB1170"/>
    <w:rsid w:val="00CB1228"/>
    <w:rsid w:val="00CB1234"/>
    <w:rsid w:val="00CB12EB"/>
    <w:rsid w:val="00CB1314"/>
    <w:rsid w:val="00CB1366"/>
    <w:rsid w:val="00CB13DF"/>
    <w:rsid w:val="00CB142C"/>
    <w:rsid w:val="00CB1459"/>
    <w:rsid w:val="00CB14BB"/>
    <w:rsid w:val="00CB14CD"/>
    <w:rsid w:val="00CB1766"/>
    <w:rsid w:val="00CB190A"/>
    <w:rsid w:val="00CB1915"/>
    <w:rsid w:val="00CB19BC"/>
    <w:rsid w:val="00CB1A30"/>
    <w:rsid w:val="00CB1AC6"/>
    <w:rsid w:val="00CB1BA2"/>
    <w:rsid w:val="00CB1BE6"/>
    <w:rsid w:val="00CB1C0A"/>
    <w:rsid w:val="00CB1CA4"/>
    <w:rsid w:val="00CB1CB4"/>
    <w:rsid w:val="00CB1CC2"/>
    <w:rsid w:val="00CB1CDA"/>
    <w:rsid w:val="00CB1E56"/>
    <w:rsid w:val="00CB205F"/>
    <w:rsid w:val="00CB2196"/>
    <w:rsid w:val="00CB2198"/>
    <w:rsid w:val="00CB21F2"/>
    <w:rsid w:val="00CB224A"/>
    <w:rsid w:val="00CB2277"/>
    <w:rsid w:val="00CB2290"/>
    <w:rsid w:val="00CB2378"/>
    <w:rsid w:val="00CB23A7"/>
    <w:rsid w:val="00CB242E"/>
    <w:rsid w:val="00CB2459"/>
    <w:rsid w:val="00CB2537"/>
    <w:rsid w:val="00CB253F"/>
    <w:rsid w:val="00CB2664"/>
    <w:rsid w:val="00CB26BC"/>
    <w:rsid w:val="00CB2776"/>
    <w:rsid w:val="00CB28AA"/>
    <w:rsid w:val="00CB290F"/>
    <w:rsid w:val="00CB2A29"/>
    <w:rsid w:val="00CB2A37"/>
    <w:rsid w:val="00CB2A4C"/>
    <w:rsid w:val="00CB2A5C"/>
    <w:rsid w:val="00CB2ACA"/>
    <w:rsid w:val="00CB2ACC"/>
    <w:rsid w:val="00CB2B95"/>
    <w:rsid w:val="00CB2DD2"/>
    <w:rsid w:val="00CB2F43"/>
    <w:rsid w:val="00CB31BA"/>
    <w:rsid w:val="00CB3204"/>
    <w:rsid w:val="00CB349C"/>
    <w:rsid w:val="00CB3538"/>
    <w:rsid w:val="00CB3617"/>
    <w:rsid w:val="00CB3827"/>
    <w:rsid w:val="00CB391B"/>
    <w:rsid w:val="00CB393B"/>
    <w:rsid w:val="00CB39E0"/>
    <w:rsid w:val="00CB3A76"/>
    <w:rsid w:val="00CB3D23"/>
    <w:rsid w:val="00CB3D67"/>
    <w:rsid w:val="00CB3EC0"/>
    <w:rsid w:val="00CB4041"/>
    <w:rsid w:val="00CB40BE"/>
    <w:rsid w:val="00CB40FC"/>
    <w:rsid w:val="00CB41E4"/>
    <w:rsid w:val="00CB42BE"/>
    <w:rsid w:val="00CB43B6"/>
    <w:rsid w:val="00CB4401"/>
    <w:rsid w:val="00CB451C"/>
    <w:rsid w:val="00CB4568"/>
    <w:rsid w:val="00CB4643"/>
    <w:rsid w:val="00CB46D1"/>
    <w:rsid w:val="00CB4720"/>
    <w:rsid w:val="00CB4781"/>
    <w:rsid w:val="00CB4792"/>
    <w:rsid w:val="00CB4795"/>
    <w:rsid w:val="00CB4947"/>
    <w:rsid w:val="00CB4955"/>
    <w:rsid w:val="00CB495E"/>
    <w:rsid w:val="00CB49FA"/>
    <w:rsid w:val="00CB4B1A"/>
    <w:rsid w:val="00CB4B4B"/>
    <w:rsid w:val="00CB4BBC"/>
    <w:rsid w:val="00CB4C42"/>
    <w:rsid w:val="00CB4C5C"/>
    <w:rsid w:val="00CB4C64"/>
    <w:rsid w:val="00CB4CD0"/>
    <w:rsid w:val="00CB4EBE"/>
    <w:rsid w:val="00CB4FC0"/>
    <w:rsid w:val="00CB5087"/>
    <w:rsid w:val="00CB50BE"/>
    <w:rsid w:val="00CB51D3"/>
    <w:rsid w:val="00CB51FD"/>
    <w:rsid w:val="00CB54DF"/>
    <w:rsid w:val="00CB5601"/>
    <w:rsid w:val="00CB57BA"/>
    <w:rsid w:val="00CB57F6"/>
    <w:rsid w:val="00CB5800"/>
    <w:rsid w:val="00CB58E3"/>
    <w:rsid w:val="00CB598F"/>
    <w:rsid w:val="00CB5A67"/>
    <w:rsid w:val="00CB5AA5"/>
    <w:rsid w:val="00CB5AB6"/>
    <w:rsid w:val="00CB5AD9"/>
    <w:rsid w:val="00CB5C46"/>
    <w:rsid w:val="00CB5C8B"/>
    <w:rsid w:val="00CB5D4E"/>
    <w:rsid w:val="00CB5E4F"/>
    <w:rsid w:val="00CB5F4B"/>
    <w:rsid w:val="00CB5F4D"/>
    <w:rsid w:val="00CB5FCB"/>
    <w:rsid w:val="00CB6181"/>
    <w:rsid w:val="00CB62E3"/>
    <w:rsid w:val="00CB63A6"/>
    <w:rsid w:val="00CB63A9"/>
    <w:rsid w:val="00CB63B3"/>
    <w:rsid w:val="00CB63D0"/>
    <w:rsid w:val="00CB63E0"/>
    <w:rsid w:val="00CB6414"/>
    <w:rsid w:val="00CB652D"/>
    <w:rsid w:val="00CB6603"/>
    <w:rsid w:val="00CB6623"/>
    <w:rsid w:val="00CB6763"/>
    <w:rsid w:val="00CB694C"/>
    <w:rsid w:val="00CB6B8E"/>
    <w:rsid w:val="00CB6CB0"/>
    <w:rsid w:val="00CB6CC1"/>
    <w:rsid w:val="00CB6D0B"/>
    <w:rsid w:val="00CB6F6F"/>
    <w:rsid w:val="00CB6F81"/>
    <w:rsid w:val="00CB6FA4"/>
    <w:rsid w:val="00CB7021"/>
    <w:rsid w:val="00CB7049"/>
    <w:rsid w:val="00CB7120"/>
    <w:rsid w:val="00CB7761"/>
    <w:rsid w:val="00CB7764"/>
    <w:rsid w:val="00CB777D"/>
    <w:rsid w:val="00CB77A2"/>
    <w:rsid w:val="00CB77F2"/>
    <w:rsid w:val="00CB781D"/>
    <w:rsid w:val="00CB7839"/>
    <w:rsid w:val="00CB78E6"/>
    <w:rsid w:val="00CB78E8"/>
    <w:rsid w:val="00CB79F8"/>
    <w:rsid w:val="00CB7A90"/>
    <w:rsid w:val="00CB7BC1"/>
    <w:rsid w:val="00CB7C63"/>
    <w:rsid w:val="00CB7CAF"/>
    <w:rsid w:val="00CB7D55"/>
    <w:rsid w:val="00CB7F4C"/>
    <w:rsid w:val="00CB7F8E"/>
    <w:rsid w:val="00CC0135"/>
    <w:rsid w:val="00CC01CC"/>
    <w:rsid w:val="00CC0288"/>
    <w:rsid w:val="00CC0593"/>
    <w:rsid w:val="00CC068D"/>
    <w:rsid w:val="00CC070F"/>
    <w:rsid w:val="00CC0945"/>
    <w:rsid w:val="00CC09F1"/>
    <w:rsid w:val="00CC0ACD"/>
    <w:rsid w:val="00CC0AF6"/>
    <w:rsid w:val="00CC0D63"/>
    <w:rsid w:val="00CC0F3D"/>
    <w:rsid w:val="00CC113D"/>
    <w:rsid w:val="00CC1164"/>
    <w:rsid w:val="00CC124E"/>
    <w:rsid w:val="00CC1258"/>
    <w:rsid w:val="00CC12AF"/>
    <w:rsid w:val="00CC12EB"/>
    <w:rsid w:val="00CC133D"/>
    <w:rsid w:val="00CC137E"/>
    <w:rsid w:val="00CC14A6"/>
    <w:rsid w:val="00CC14A9"/>
    <w:rsid w:val="00CC1505"/>
    <w:rsid w:val="00CC1630"/>
    <w:rsid w:val="00CC1679"/>
    <w:rsid w:val="00CC1791"/>
    <w:rsid w:val="00CC1AE5"/>
    <w:rsid w:val="00CC1D9B"/>
    <w:rsid w:val="00CC1DB9"/>
    <w:rsid w:val="00CC1EC3"/>
    <w:rsid w:val="00CC1F30"/>
    <w:rsid w:val="00CC1F5E"/>
    <w:rsid w:val="00CC1FF9"/>
    <w:rsid w:val="00CC2160"/>
    <w:rsid w:val="00CC227D"/>
    <w:rsid w:val="00CC231D"/>
    <w:rsid w:val="00CC24C6"/>
    <w:rsid w:val="00CC2503"/>
    <w:rsid w:val="00CC25E6"/>
    <w:rsid w:val="00CC2617"/>
    <w:rsid w:val="00CC2709"/>
    <w:rsid w:val="00CC271F"/>
    <w:rsid w:val="00CC2791"/>
    <w:rsid w:val="00CC2881"/>
    <w:rsid w:val="00CC28DB"/>
    <w:rsid w:val="00CC2949"/>
    <w:rsid w:val="00CC2963"/>
    <w:rsid w:val="00CC29AF"/>
    <w:rsid w:val="00CC29D8"/>
    <w:rsid w:val="00CC29DB"/>
    <w:rsid w:val="00CC2A62"/>
    <w:rsid w:val="00CC2AF8"/>
    <w:rsid w:val="00CC2BCF"/>
    <w:rsid w:val="00CC2E1B"/>
    <w:rsid w:val="00CC2E50"/>
    <w:rsid w:val="00CC2F82"/>
    <w:rsid w:val="00CC306A"/>
    <w:rsid w:val="00CC30CD"/>
    <w:rsid w:val="00CC3182"/>
    <w:rsid w:val="00CC3310"/>
    <w:rsid w:val="00CC332E"/>
    <w:rsid w:val="00CC34C5"/>
    <w:rsid w:val="00CC34E2"/>
    <w:rsid w:val="00CC3537"/>
    <w:rsid w:val="00CC365F"/>
    <w:rsid w:val="00CC3683"/>
    <w:rsid w:val="00CC37D2"/>
    <w:rsid w:val="00CC38BB"/>
    <w:rsid w:val="00CC39B5"/>
    <w:rsid w:val="00CC39EE"/>
    <w:rsid w:val="00CC3A01"/>
    <w:rsid w:val="00CC3ABE"/>
    <w:rsid w:val="00CC3BFA"/>
    <w:rsid w:val="00CC3E19"/>
    <w:rsid w:val="00CC3EDA"/>
    <w:rsid w:val="00CC3FA3"/>
    <w:rsid w:val="00CC40FF"/>
    <w:rsid w:val="00CC4156"/>
    <w:rsid w:val="00CC4164"/>
    <w:rsid w:val="00CC41FB"/>
    <w:rsid w:val="00CC461D"/>
    <w:rsid w:val="00CC4620"/>
    <w:rsid w:val="00CC4646"/>
    <w:rsid w:val="00CC4765"/>
    <w:rsid w:val="00CC48F5"/>
    <w:rsid w:val="00CC4A00"/>
    <w:rsid w:val="00CC4AA7"/>
    <w:rsid w:val="00CC4B47"/>
    <w:rsid w:val="00CC4B5C"/>
    <w:rsid w:val="00CC4CC0"/>
    <w:rsid w:val="00CC4D1A"/>
    <w:rsid w:val="00CC4DC5"/>
    <w:rsid w:val="00CC4DDE"/>
    <w:rsid w:val="00CC4DFB"/>
    <w:rsid w:val="00CC4E3B"/>
    <w:rsid w:val="00CC4E64"/>
    <w:rsid w:val="00CC4E6B"/>
    <w:rsid w:val="00CC4E94"/>
    <w:rsid w:val="00CC4EFE"/>
    <w:rsid w:val="00CC507F"/>
    <w:rsid w:val="00CC5195"/>
    <w:rsid w:val="00CC51FB"/>
    <w:rsid w:val="00CC5245"/>
    <w:rsid w:val="00CC52AB"/>
    <w:rsid w:val="00CC52CA"/>
    <w:rsid w:val="00CC5360"/>
    <w:rsid w:val="00CC5399"/>
    <w:rsid w:val="00CC53EC"/>
    <w:rsid w:val="00CC5417"/>
    <w:rsid w:val="00CC55B6"/>
    <w:rsid w:val="00CC5643"/>
    <w:rsid w:val="00CC578E"/>
    <w:rsid w:val="00CC58CF"/>
    <w:rsid w:val="00CC59AD"/>
    <w:rsid w:val="00CC5E6E"/>
    <w:rsid w:val="00CC5EDA"/>
    <w:rsid w:val="00CC5F87"/>
    <w:rsid w:val="00CC5F8D"/>
    <w:rsid w:val="00CC5F8F"/>
    <w:rsid w:val="00CC5F97"/>
    <w:rsid w:val="00CC5FB6"/>
    <w:rsid w:val="00CC606D"/>
    <w:rsid w:val="00CC606E"/>
    <w:rsid w:val="00CC60A2"/>
    <w:rsid w:val="00CC614F"/>
    <w:rsid w:val="00CC62A6"/>
    <w:rsid w:val="00CC632B"/>
    <w:rsid w:val="00CC63AF"/>
    <w:rsid w:val="00CC65F7"/>
    <w:rsid w:val="00CC663F"/>
    <w:rsid w:val="00CC6707"/>
    <w:rsid w:val="00CC678D"/>
    <w:rsid w:val="00CC69A2"/>
    <w:rsid w:val="00CC6A48"/>
    <w:rsid w:val="00CC6A9C"/>
    <w:rsid w:val="00CC6B3D"/>
    <w:rsid w:val="00CC6B53"/>
    <w:rsid w:val="00CC6BFF"/>
    <w:rsid w:val="00CC6C71"/>
    <w:rsid w:val="00CC6CF0"/>
    <w:rsid w:val="00CC6D1D"/>
    <w:rsid w:val="00CC6D45"/>
    <w:rsid w:val="00CC6E6D"/>
    <w:rsid w:val="00CC6F00"/>
    <w:rsid w:val="00CC70A6"/>
    <w:rsid w:val="00CC70B1"/>
    <w:rsid w:val="00CC719B"/>
    <w:rsid w:val="00CC71D5"/>
    <w:rsid w:val="00CC731A"/>
    <w:rsid w:val="00CC739C"/>
    <w:rsid w:val="00CC7574"/>
    <w:rsid w:val="00CC75D4"/>
    <w:rsid w:val="00CC75E3"/>
    <w:rsid w:val="00CC763A"/>
    <w:rsid w:val="00CC76FA"/>
    <w:rsid w:val="00CC7805"/>
    <w:rsid w:val="00CC795B"/>
    <w:rsid w:val="00CC79B3"/>
    <w:rsid w:val="00CC79D3"/>
    <w:rsid w:val="00CC7B1D"/>
    <w:rsid w:val="00CC7CD3"/>
    <w:rsid w:val="00CC7D7E"/>
    <w:rsid w:val="00CC7EC4"/>
    <w:rsid w:val="00CC7F2E"/>
    <w:rsid w:val="00CC7F4E"/>
    <w:rsid w:val="00CD0015"/>
    <w:rsid w:val="00CD0114"/>
    <w:rsid w:val="00CD018F"/>
    <w:rsid w:val="00CD01E5"/>
    <w:rsid w:val="00CD03CC"/>
    <w:rsid w:val="00CD0587"/>
    <w:rsid w:val="00CD0791"/>
    <w:rsid w:val="00CD0887"/>
    <w:rsid w:val="00CD0A52"/>
    <w:rsid w:val="00CD0A8B"/>
    <w:rsid w:val="00CD0B47"/>
    <w:rsid w:val="00CD0BAA"/>
    <w:rsid w:val="00CD0CD3"/>
    <w:rsid w:val="00CD0D43"/>
    <w:rsid w:val="00CD0E49"/>
    <w:rsid w:val="00CD0E77"/>
    <w:rsid w:val="00CD0F68"/>
    <w:rsid w:val="00CD1067"/>
    <w:rsid w:val="00CD1313"/>
    <w:rsid w:val="00CD1478"/>
    <w:rsid w:val="00CD14AE"/>
    <w:rsid w:val="00CD14EB"/>
    <w:rsid w:val="00CD14FA"/>
    <w:rsid w:val="00CD1575"/>
    <w:rsid w:val="00CD15B4"/>
    <w:rsid w:val="00CD163C"/>
    <w:rsid w:val="00CD1692"/>
    <w:rsid w:val="00CD16D1"/>
    <w:rsid w:val="00CD1736"/>
    <w:rsid w:val="00CD1820"/>
    <w:rsid w:val="00CD191E"/>
    <w:rsid w:val="00CD1998"/>
    <w:rsid w:val="00CD199E"/>
    <w:rsid w:val="00CD19B1"/>
    <w:rsid w:val="00CD19D2"/>
    <w:rsid w:val="00CD1B0B"/>
    <w:rsid w:val="00CD1BC4"/>
    <w:rsid w:val="00CD1BD1"/>
    <w:rsid w:val="00CD1F0A"/>
    <w:rsid w:val="00CD2065"/>
    <w:rsid w:val="00CD2155"/>
    <w:rsid w:val="00CD2221"/>
    <w:rsid w:val="00CD2243"/>
    <w:rsid w:val="00CD2260"/>
    <w:rsid w:val="00CD2367"/>
    <w:rsid w:val="00CD2580"/>
    <w:rsid w:val="00CD25BA"/>
    <w:rsid w:val="00CD26B8"/>
    <w:rsid w:val="00CD2784"/>
    <w:rsid w:val="00CD27A9"/>
    <w:rsid w:val="00CD27D7"/>
    <w:rsid w:val="00CD29E5"/>
    <w:rsid w:val="00CD2A1B"/>
    <w:rsid w:val="00CD2A61"/>
    <w:rsid w:val="00CD2A65"/>
    <w:rsid w:val="00CD2AF1"/>
    <w:rsid w:val="00CD2B08"/>
    <w:rsid w:val="00CD2B41"/>
    <w:rsid w:val="00CD2BD9"/>
    <w:rsid w:val="00CD2C6E"/>
    <w:rsid w:val="00CD2CAA"/>
    <w:rsid w:val="00CD2D71"/>
    <w:rsid w:val="00CD2D83"/>
    <w:rsid w:val="00CD2DB3"/>
    <w:rsid w:val="00CD2E71"/>
    <w:rsid w:val="00CD2F80"/>
    <w:rsid w:val="00CD2FA7"/>
    <w:rsid w:val="00CD2FDB"/>
    <w:rsid w:val="00CD3064"/>
    <w:rsid w:val="00CD3146"/>
    <w:rsid w:val="00CD335C"/>
    <w:rsid w:val="00CD3644"/>
    <w:rsid w:val="00CD36B4"/>
    <w:rsid w:val="00CD3829"/>
    <w:rsid w:val="00CD3932"/>
    <w:rsid w:val="00CD3940"/>
    <w:rsid w:val="00CD395A"/>
    <w:rsid w:val="00CD3992"/>
    <w:rsid w:val="00CD3C0D"/>
    <w:rsid w:val="00CD3C29"/>
    <w:rsid w:val="00CD3C9E"/>
    <w:rsid w:val="00CD3CE8"/>
    <w:rsid w:val="00CD3CEF"/>
    <w:rsid w:val="00CD3DAB"/>
    <w:rsid w:val="00CD3E90"/>
    <w:rsid w:val="00CD3F02"/>
    <w:rsid w:val="00CD40DA"/>
    <w:rsid w:val="00CD4171"/>
    <w:rsid w:val="00CD41FD"/>
    <w:rsid w:val="00CD421E"/>
    <w:rsid w:val="00CD4293"/>
    <w:rsid w:val="00CD439E"/>
    <w:rsid w:val="00CD43F8"/>
    <w:rsid w:val="00CD460D"/>
    <w:rsid w:val="00CD4616"/>
    <w:rsid w:val="00CD4699"/>
    <w:rsid w:val="00CD471B"/>
    <w:rsid w:val="00CD47BE"/>
    <w:rsid w:val="00CD4849"/>
    <w:rsid w:val="00CD4899"/>
    <w:rsid w:val="00CD48CE"/>
    <w:rsid w:val="00CD4B46"/>
    <w:rsid w:val="00CD4C1B"/>
    <w:rsid w:val="00CD4D96"/>
    <w:rsid w:val="00CD4EB6"/>
    <w:rsid w:val="00CD4EDB"/>
    <w:rsid w:val="00CD4EFE"/>
    <w:rsid w:val="00CD5160"/>
    <w:rsid w:val="00CD51B7"/>
    <w:rsid w:val="00CD51B8"/>
    <w:rsid w:val="00CD5229"/>
    <w:rsid w:val="00CD53B3"/>
    <w:rsid w:val="00CD5401"/>
    <w:rsid w:val="00CD5502"/>
    <w:rsid w:val="00CD5528"/>
    <w:rsid w:val="00CD5548"/>
    <w:rsid w:val="00CD556E"/>
    <w:rsid w:val="00CD5577"/>
    <w:rsid w:val="00CD5602"/>
    <w:rsid w:val="00CD56A2"/>
    <w:rsid w:val="00CD5BE1"/>
    <w:rsid w:val="00CD5C0A"/>
    <w:rsid w:val="00CD5C76"/>
    <w:rsid w:val="00CD5E17"/>
    <w:rsid w:val="00CD5E86"/>
    <w:rsid w:val="00CD5E8D"/>
    <w:rsid w:val="00CD6093"/>
    <w:rsid w:val="00CD6143"/>
    <w:rsid w:val="00CD614E"/>
    <w:rsid w:val="00CD61C4"/>
    <w:rsid w:val="00CD6220"/>
    <w:rsid w:val="00CD633B"/>
    <w:rsid w:val="00CD633E"/>
    <w:rsid w:val="00CD649D"/>
    <w:rsid w:val="00CD64D7"/>
    <w:rsid w:val="00CD6778"/>
    <w:rsid w:val="00CD684D"/>
    <w:rsid w:val="00CD685D"/>
    <w:rsid w:val="00CD69CF"/>
    <w:rsid w:val="00CD6A73"/>
    <w:rsid w:val="00CD6AA8"/>
    <w:rsid w:val="00CD6BFA"/>
    <w:rsid w:val="00CD6C09"/>
    <w:rsid w:val="00CD6D40"/>
    <w:rsid w:val="00CD6DDA"/>
    <w:rsid w:val="00CD6E63"/>
    <w:rsid w:val="00CD6EA5"/>
    <w:rsid w:val="00CD6F7B"/>
    <w:rsid w:val="00CD7092"/>
    <w:rsid w:val="00CD71D6"/>
    <w:rsid w:val="00CD721F"/>
    <w:rsid w:val="00CD73C1"/>
    <w:rsid w:val="00CD7411"/>
    <w:rsid w:val="00CD742B"/>
    <w:rsid w:val="00CD7543"/>
    <w:rsid w:val="00CD7546"/>
    <w:rsid w:val="00CD7681"/>
    <w:rsid w:val="00CD7812"/>
    <w:rsid w:val="00CD78CC"/>
    <w:rsid w:val="00CD7915"/>
    <w:rsid w:val="00CD799A"/>
    <w:rsid w:val="00CD7B75"/>
    <w:rsid w:val="00CD7B83"/>
    <w:rsid w:val="00CD7C4A"/>
    <w:rsid w:val="00CD7C70"/>
    <w:rsid w:val="00CD7EA2"/>
    <w:rsid w:val="00CE004D"/>
    <w:rsid w:val="00CE00A4"/>
    <w:rsid w:val="00CE0127"/>
    <w:rsid w:val="00CE01C3"/>
    <w:rsid w:val="00CE01D6"/>
    <w:rsid w:val="00CE0281"/>
    <w:rsid w:val="00CE03DA"/>
    <w:rsid w:val="00CE04FF"/>
    <w:rsid w:val="00CE058B"/>
    <w:rsid w:val="00CE06C2"/>
    <w:rsid w:val="00CE073A"/>
    <w:rsid w:val="00CE0792"/>
    <w:rsid w:val="00CE07ED"/>
    <w:rsid w:val="00CE07FD"/>
    <w:rsid w:val="00CE085F"/>
    <w:rsid w:val="00CE08C4"/>
    <w:rsid w:val="00CE0B0C"/>
    <w:rsid w:val="00CE0B6B"/>
    <w:rsid w:val="00CE0C16"/>
    <w:rsid w:val="00CE0C40"/>
    <w:rsid w:val="00CE0C43"/>
    <w:rsid w:val="00CE0C78"/>
    <w:rsid w:val="00CE0C89"/>
    <w:rsid w:val="00CE0CA6"/>
    <w:rsid w:val="00CE0CC9"/>
    <w:rsid w:val="00CE0D05"/>
    <w:rsid w:val="00CE0D25"/>
    <w:rsid w:val="00CE0E47"/>
    <w:rsid w:val="00CE0EC5"/>
    <w:rsid w:val="00CE0EC9"/>
    <w:rsid w:val="00CE0FEB"/>
    <w:rsid w:val="00CE109C"/>
    <w:rsid w:val="00CE10B5"/>
    <w:rsid w:val="00CE114C"/>
    <w:rsid w:val="00CE117A"/>
    <w:rsid w:val="00CE117C"/>
    <w:rsid w:val="00CE130E"/>
    <w:rsid w:val="00CE1322"/>
    <w:rsid w:val="00CE15EB"/>
    <w:rsid w:val="00CE16CB"/>
    <w:rsid w:val="00CE16EA"/>
    <w:rsid w:val="00CE16FD"/>
    <w:rsid w:val="00CE170F"/>
    <w:rsid w:val="00CE1779"/>
    <w:rsid w:val="00CE17CC"/>
    <w:rsid w:val="00CE18B0"/>
    <w:rsid w:val="00CE18E3"/>
    <w:rsid w:val="00CE18FD"/>
    <w:rsid w:val="00CE19AD"/>
    <w:rsid w:val="00CE19C2"/>
    <w:rsid w:val="00CE19ED"/>
    <w:rsid w:val="00CE1A08"/>
    <w:rsid w:val="00CE1A13"/>
    <w:rsid w:val="00CE1A2B"/>
    <w:rsid w:val="00CE1A4A"/>
    <w:rsid w:val="00CE1A82"/>
    <w:rsid w:val="00CE1B53"/>
    <w:rsid w:val="00CE1B97"/>
    <w:rsid w:val="00CE1CC9"/>
    <w:rsid w:val="00CE1E05"/>
    <w:rsid w:val="00CE1F01"/>
    <w:rsid w:val="00CE1F29"/>
    <w:rsid w:val="00CE1F78"/>
    <w:rsid w:val="00CE1F7D"/>
    <w:rsid w:val="00CE1FAC"/>
    <w:rsid w:val="00CE20B7"/>
    <w:rsid w:val="00CE20BF"/>
    <w:rsid w:val="00CE2105"/>
    <w:rsid w:val="00CE24B2"/>
    <w:rsid w:val="00CE24F4"/>
    <w:rsid w:val="00CE255E"/>
    <w:rsid w:val="00CE2598"/>
    <w:rsid w:val="00CE265C"/>
    <w:rsid w:val="00CE267E"/>
    <w:rsid w:val="00CE2731"/>
    <w:rsid w:val="00CE27B8"/>
    <w:rsid w:val="00CE281E"/>
    <w:rsid w:val="00CE28CB"/>
    <w:rsid w:val="00CE2AD6"/>
    <w:rsid w:val="00CE2B63"/>
    <w:rsid w:val="00CE2BA6"/>
    <w:rsid w:val="00CE2C38"/>
    <w:rsid w:val="00CE2C6F"/>
    <w:rsid w:val="00CE2CEC"/>
    <w:rsid w:val="00CE2D0C"/>
    <w:rsid w:val="00CE2D95"/>
    <w:rsid w:val="00CE2F3F"/>
    <w:rsid w:val="00CE2F66"/>
    <w:rsid w:val="00CE3017"/>
    <w:rsid w:val="00CE308D"/>
    <w:rsid w:val="00CE309E"/>
    <w:rsid w:val="00CE30BA"/>
    <w:rsid w:val="00CE31A1"/>
    <w:rsid w:val="00CE31D6"/>
    <w:rsid w:val="00CE3261"/>
    <w:rsid w:val="00CE32D8"/>
    <w:rsid w:val="00CE32DA"/>
    <w:rsid w:val="00CE331B"/>
    <w:rsid w:val="00CE334E"/>
    <w:rsid w:val="00CE33D1"/>
    <w:rsid w:val="00CE354C"/>
    <w:rsid w:val="00CE3554"/>
    <w:rsid w:val="00CE35A7"/>
    <w:rsid w:val="00CE35FA"/>
    <w:rsid w:val="00CE3640"/>
    <w:rsid w:val="00CE37B5"/>
    <w:rsid w:val="00CE3932"/>
    <w:rsid w:val="00CE3972"/>
    <w:rsid w:val="00CE397D"/>
    <w:rsid w:val="00CE39E8"/>
    <w:rsid w:val="00CE3AD2"/>
    <w:rsid w:val="00CE3BD8"/>
    <w:rsid w:val="00CE3BE8"/>
    <w:rsid w:val="00CE3CB6"/>
    <w:rsid w:val="00CE3D71"/>
    <w:rsid w:val="00CE3DFF"/>
    <w:rsid w:val="00CE3EF4"/>
    <w:rsid w:val="00CE3FCC"/>
    <w:rsid w:val="00CE404A"/>
    <w:rsid w:val="00CE4213"/>
    <w:rsid w:val="00CE4309"/>
    <w:rsid w:val="00CE4424"/>
    <w:rsid w:val="00CE4538"/>
    <w:rsid w:val="00CE462F"/>
    <w:rsid w:val="00CE470D"/>
    <w:rsid w:val="00CE48DA"/>
    <w:rsid w:val="00CE48E4"/>
    <w:rsid w:val="00CE4A78"/>
    <w:rsid w:val="00CE4AAE"/>
    <w:rsid w:val="00CE4ADB"/>
    <w:rsid w:val="00CE4B65"/>
    <w:rsid w:val="00CE4BB1"/>
    <w:rsid w:val="00CE4BCA"/>
    <w:rsid w:val="00CE4FC1"/>
    <w:rsid w:val="00CE4FCE"/>
    <w:rsid w:val="00CE5142"/>
    <w:rsid w:val="00CE51A6"/>
    <w:rsid w:val="00CE5223"/>
    <w:rsid w:val="00CE535A"/>
    <w:rsid w:val="00CE53B2"/>
    <w:rsid w:val="00CE53ED"/>
    <w:rsid w:val="00CE5407"/>
    <w:rsid w:val="00CE54B8"/>
    <w:rsid w:val="00CE5517"/>
    <w:rsid w:val="00CE57C8"/>
    <w:rsid w:val="00CE5872"/>
    <w:rsid w:val="00CE590B"/>
    <w:rsid w:val="00CE5995"/>
    <w:rsid w:val="00CE59D3"/>
    <w:rsid w:val="00CE5A25"/>
    <w:rsid w:val="00CE5A95"/>
    <w:rsid w:val="00CE5CA1"/>
    <w:rsid w:val="00CE5DEB"/>
    <w:rsid w:val="00CE5E34"/>
    <w:rsid w:val="00CE5E4B"/>
    <w:rsid w:val="00CE5E7D"/>
    <w:rsid w:val="00CE5F03"/>
    <w:rsid w:val="00CE5FB3"/>
    <w:rsid w:val="00CE5FC0"/>
    <w:rsid w:val="00CE5FE0"/>
    <w:rsid w:val="00CE6041"/>
    <w:rsid w:val="00CE61EC"/>
    <w:rsid w:val="00CE6272"/>
    <w:rsid w:val="00CE657D"/>
    <w:rsid w:val="00CE66DF"/>
    <w:rsid w:val="00CE6796"/>
    <w:rsid w:val="00CE6819"/>
    <w:rsid w:val="00CE6882"/>
    <w:rsid w:val="00CE690D"/>
    <w:rsid w:val="00CE69A0"/>
    <w:rsid w:val="00CE6A45"/>
    <w:rsid w:val="00CE6A9D"/>
    <w:rsid w:val="00CE6BEA"/>
    <w:rsid w:val="00CE6D00"/>
    <w:rsid w:val="00CE6D47"/>
    <w:rsid w:val="00CE6DDC"/>
    <w:rsid w:val="00CE6F7A"/>
    <w:rsid w:val="00CE6FB2"/>
    <w:rsid w:val="00CE7065"/>
    <w:rsid w:val="00CE708F"/>
    <w:rsid w:val="00CE70D2"/>
    <w:rsid w:val="00CE71A4"/>
    <w:rsid w:val="00CE71E3"/>
    <w:rsid w:val="00CE7239"/>
    <w:rsid w:val="00CE7252"/>
    <w:rsid w:val="00CE7289"/>
    <w:rsid w:val="00CE73BF"/>
    <w:rsid w:val="00CE74A5"/>
    <w:rsid w:val="00CE74DB"/>
    <w:rsid w:val="00CE7569"/>
    <w:rsid w:val="00CE76B1"/>
    <w:rsid w:val="00CE76EC"/>
    <w:rsid w:val="00CE77E8"/>
    <w:rsid w:val="00CE7860"/>
    <w:rsid w:val="00CE7890"/>
    <w:rsid w:val="00CE78C8"/>
    <w:rsid w:val="00CE79EB"/>
    <w:rsid w:val="00CE7A48"/>
    <w:rsid w:val="00CE7AEC"/>
    <w:rsid w:val="00CE7B76"/>
    <w:rsid w:val="00CE7C1F"/>
    <w:rsid w:val="00CE7C64"/>
    <w:rsid w:val="00CE7E55"/>
    <w:rsid w:val="00CF01C5"/>
    <w:rsid w:val="00CF01CE"/>
    <w:rsid w:val="00CF02FC"/>
    <w:rsid w:val="00CF042F"/>
    <w:rsid w:val="00CF04ED"/>
    <w:rsid w:val="00CF05A2"/>
    <w:rsid w:val="00CF0731"/>
    <w:rsid w:val="00CF0767"/>
    <w:rsid w:val="00CF077B"/>
    <w:rsid w:val="00CF079F"/>
    <w:rsid w:val="00CF07AF"/>
    <w:rsid w:val="00CF0818"/>
    <w:rsid w:val="00CF08D5"/>
    <w:rsid w:val="00CF0A2E"/>
    <w:rsid w:val="00CF0B1D"/>
    <w:rsid w:val="00CF0B96"/>
    <w:rsid w:val="00CF0BEB"/>
    <w:rsid w:val="00CF0C47"/>
    <w:rsid w:val="00CF0D5B"/>
    <w:rsid w:val="00CF0D65"/>
    <w:rsid w:val="00CF0E32"/>
    <w:rsid w:val="00CF0E4A"/>
    <w:rsid w:val="00CF0F90"/>
    <w:rsid w:val="00CF0F9A"/>
    <w:rsid w:val="00CF1096"/>
    <w:rsid w:val="00CF10DC"/>
    <w:rsid w:val="00CF10DD"/>
    <w:rsid w:val="00CF1122"/>
    <w:rsid w:val="00CF11E9"/>
    <w:rsid w:val="00CF12D7"/>
    <w:rsid w:val="00CF12DE"/>
    <w:rsid w:val="00CF1327"/>
    <w:rsid w:val="00CF13AB"/>
    <w:rsid w:val="00CF13AD"/>
    <w:rsid w:val="00CF14EE"/>
    <w:rsid w:val="00CF150C"/>
    <w:rsid w:val="00CF153F"/>
    <w:rsid w:val="00CF1596"/>
    <w:rsid w:val="00CF159D"/>
    <w:rsid w:val="00CF164A"/>
    <w:rsid w:val="00CF16B2"/>
    <w:rsid w:val="00CF1901"/>
    <w:rsid w:val="00CF1A1E"/>
    <w:rsid w:val="00CF1AF9"/>
    <w:rsid w:val="00CF1BB3"/>
    <w:rsid w:val="00CF1BD7"/>
    <w:rsid w:val="00CF1D05"/>
    <w:rsid w:val="00CF1D63"/>
    <w:rsid w:val="00CF1E62"/>
    <w:rsid w:val="00CF1E95"/>
    <w:rsid w:val="00CF1FC1"/>
    <w:rsid w:val="00CF1FE4"/>
    <w:rsid w:val="00CF2086"/>
    <w:rsid w:val="00CF20CB"/>
    <w:rsid w:val="00CF2167"/>
    <w:rsid w:val="00CF21EE"/>
    <w:rsid w:val="00CF21F5"/>
    <w:rsid w:val="00CF2285"/>
    <w:rsid w:val="00CF233C"/>
    <w:rsid w:val="00CF237C"/>
    <w:rsid w:val="00CF2387"/>
    <w:rsid w:val="00CF2395"/>
    <w:rsid w:val="00CF2470"/>
    <w:rsid w:val="00CF24C8"/>
    <w:rsid w:val="00CF254D"/>
    <w:rsid w:val="00CF2579"/>
    <w:rsid w:val="00CF2656"/>
    <w:rsid w:val="00CF27AF"/>
    <w:rsid w:val="00CF27B4"/>
    <w:rsid w:val="00CF281E"/>
    <w:rsid w:val="00CF2841"/>
    <w:rsid w:val="00CF2849"/>
    <w:rsid w:val="00CF2891"/>
    <w:rsid w:val="00CF2965"/>
    <w:rsid w:val="00CF2A5D"/>
    <w:rsid w:val="00CF2A7D"/>
    <w:rsid w:val="00CF2A8A"/>
    <w:rsid w:val="00CF2ABF"/>
    <w:rsid w:val="00CF2AE0"/>
    <w:rsid w:val="00CF2BA9"/>
    <w:rsid w:val="00CF2CD2"/>
    <w:rsid w:val="00CF2D31"/>
    <w:rsid w:val="00CF2E73"/>
    <w:rsid w:val="00CF2ED9"/>
    <w:rsid w:val="00CF2F0C"/>
    <w:rsid w:val="00CF2F72"/>
    <w:rsid w:val="00CF2FAD"/>
    <w:rsid w:val="00CF2FC7"/>
    <w:rsid w:val="00CF3084"/>
    <w:rsid w:val="00CF3157"/>
    <w:rsid w:val="00CF34F1"/>
    <w:rsid w:val="00CF35C8"/>
    <w:rsid w:val="00CF36F1"/>
    <w:rsid w:val="00CF384A"/>
    <w:rsid w:val="00CF3A06"/>
    <w:rsid w:val="00CF3A15"/>
    <w:rsid w:val="00CF3A3A"/>
    <w:rsid w:val="00CF3CBA"/>
    <w:rsid w:val="00CF3F2B"/>
    <w:rsid w:val="00CF3FE4"/>
    <w:rsid w:val="00CF406B"/>
    <w:rsid w:val="00CF4079"/>
    <w:rsid w:val="00CF40E6"/>
    <w:rsid w:val="00CF4279"/>
    <w:rsid w:val="00CF4348"/>
    <w:rsid w:val="00CF44BF"/>
    <w:rsid w:val="00CF4585"/>
    <w:rsid w:val="00CF47B5"/>
    <w:rsid w:val="00CF4AA0"/>
    <w:rsid w:val="00CF4BC8"/>
    <w:rsid w:val="00CF4C8E"/>
    <w:rsid w:val="00CF4D9A"/>
    <w:rsid w:val="00CF4EA8"/>
    <w:rsid w:val="00CF4F04"/>
    <w:rsid w:val="00CF4FD0"/>
    <w:rsid w:val="00CF5030"/>
    <w:rsid w:val="00CF50D1"/>
    <w:rsid w:val="00CF50DA"/>
    <w:rsid w:val="00CF5174"/>
    <w:rsid w:val="00CF51AF"/>
    <w:rsid w:val="00CF5212"/>
    <w:rsid w:val="00CF528D"/>
    <w:rsid w:val="00CF5336"/>
    <w:rsid w:val="00CF5356"/>
    <w:rsid w:val="00CF536D"/>
    <w:rsid w:val="00CF5428"/>
    <w:rsid w:val="00CF5475"/>
    <w:rsid w:val="00CF5516"/>
    <w:rsid w:val="00CF55C8"/>
    <w:rsid w:val="00CF570E"/>
    <w:rsid w:val="00CF572A"/>
    <w:rsid w:val="00CF573C"/>
    <w:rsid w:val="00CF5888"/>
    <w:rsid w:val="00CF59E2"/>
    <w:rsid w:val="00CF59E8"/>
    <w:rsid w:val="00CF5A09"/>
    <w:rsid w:val="00CF5A65"/>
    <w:rsid w:val="00CF5A8E"/>
    <w:rsid w:val="00CF5BCC"/>
    <w:rsid w:val="00CF5BDD"/>
    <w:rsid w:val="00CF5CEE"/>
    <w:rsid w:val="00CF5D64"/>
    <w:rsid w:val="00CF5E27"/>
    <w:rsid w:val="00CF5F00"/>
    <w:rsid w:val="00CF5FBE"/>
    <w:rsid w:val="00CF5FEF"/>
    <w:rsid w:val="00CF6020"/>
    <w:rsid w:val="00CF60E9"/>
    <w:rsid w:val="00CF63E5"/>
    <w:rsid w:val="00CF640F"/>
    <w:rsid w:val="00CF652A"/>
    <w:rsid w:val="00CF656D"/>
    <w:rsid w:val="00CF66D6"/>
    <w:rsid w:val="00CF674B"/>
    <w:rsid w:val="00CF67EF"/>
    <w:rsid w:val="00CF6838"/>
    <w:rsid w:val="00CF68FA"/>
    <w:rsid w:val="00CF6911"/>
    <w:rsid w:val="00CF693A"/>
    <w:rsid w:val="00CF6AEE"/>
    <w:rsid w:val="00CF6BE3"/>
    <w:rsid w:val="00CF6C14"/>
    <w:rsid w:val="00CF6CA4"/>
    <w:rsid w:val="00CF6D27"/>
    <w:rsid w:val="00CF6D8A"/>
    <w:rsid w:val="00CF6F91"/>
    <w:rsid w:val="00CF7014"/>
    <w:rsid w:val="00CF70DB"/>
    <w:rsid w:val="00CF7103"/>
    <w:rsid w:val="00CF7125"/>
    <w:rsid w:val="00CF71B4"/>
    <w:rsid w:val="00CF71C3"/>
    <w:rsid w:val="00CF71D6"/>
    <w:rsid w:val="00CF7249"/>
    <w:rsid w:val="00CF72B1"/>
    <w:rsid w:val="00CF730E"/>
    <w:rsid w:val="00CF7423"/>
    <w:rsid w:val="00CF7565"/>
    <w:rsid w:val="00CF75CC"/>
    <w:rsid w:val="00CF76D3"/>
    <w:rsid w:val="00CF775D"/>
    <w:rsid w:val="00CF786C"/>
    <w:rsid w:val="00CF78D3"/>
    <w:rsid w:val="00CF78FD"/>
    <w:rsid w:val="00CF7A0C"/>
    <w:rsid w:val="00CF7AA8"/>
    <w:rsid w:val="00CF7AC2"/>
    <w:rsid w:val="00CF7B43"/>
    <w:rsid w:val="00CF7BB7"/>
    <w:rsid w:val="00CF7BD3"/>
    <w:rsid w:val="00CF7C49"/>
    <w:rsid w:val="00CF7D91"/>
    <w:rsid w:val="00CF7E0A"/>
    <w:rsid w:val="00CF7E1D"/>
    <w:rsid w:val="00CF7ECA"/>
    <w:rsid w:val="00CF7EFE"/>
    <w:rsid w:val="00CF7FE9"/>
    <w:rsid w:val="00D00012"/>
    <w:rsid w:val="00D0002B"/>
    <w:rsid w:val="00D000B6"/>
    <w:rsid w:val="00D00126"/>
    <w:rsid w:val="00D00132"/>
    <w:rsid w:val="00D00137"/>
    <w:rsid w:val="00D001D4"/>
    <w:rsid w:val="00D00231"/>
    <w:rsid w:val="00D0023C"/>
    <w:rsid w:val="00D003FE"/>
    <w:rsid w:val="00D004E8"/>
    <w:rsid w:val="00D00500"/>
    <w:rsid w:val="00D007D9"/>
    <w:rsid w:val="00D007DA"/>
    <w:rsid w:val="00D008AC"/>
    <w:rsid w:val="00D008E6"/>
    <w:rsid w:val="00D00925"/>
    <w:rsid w:val="00D00A0B"/>
    <w:rsid w:val="00D00A6A"/>
    <w:rsid w:val="00D00A92"/>
    <w:rsid w:val="00D00B54"/>
    <w:rsid w:val="00D00B75"/>
    <w:rsid w:val="00D00CC9"/>
    <w:rsid w:val="00D00D96"/>
    <w:rsid w:val="00D00ECA"/>
    <w:rsid w:val="00D00F75"/>
    <w:rsid w:val="00D010C5"/>
    <w:rsid w:val="00D01232"/>
    <w:rsid w:val="00D0123E"/>
    <w:rsid w:val="00D01264"/>
    <w:rsid w:val="00D01281"/>
    <w:rsid w:val="00D012B5"/>
    <w:rsid w:val="00D0135E"/>
    <w:rsid w:val="00D014FE"/>
    <w:rsid w:val="00D01626"/>
    <w:rsid w:val="00D017AB"/>
    <w:rsid w:val="00D017DF"/>
    <w:rsid w:val="00D0185A"/>
    <w:rsid w:val="00D018D4"/>
    <w:rsid w:val="00D018DF"/>
    <w:rsid w:val="00D0190E"/>
    <w:rsid w:val="00D0192A"/>
    <w:rsid w:val="00D0194E"/>
    <w:rsid w:val="00D0195A"/>
    <w:rsid w:val="00D019A8"/>
    <w:rsid w:val="00D019B6"/>
    <w:rsid w:val="00D01A3C"/>
    <w:rsid w:val="00D01AD4"/>
    <w:rsid w:val="00D01B15"/>
    <w:rsid w:val="00D01B7F"/>
    <w:rsid w:val="00D01BCD"/>
    <w:rsid w:val="00D01C1D"/>
    <w:rsid w:val="00D01D56"/>
    <w:rsid w:val="00D01D99"/>
    <w:rsid w:val="00D01E07"/>
    <w:rsid w:val="00D01F48"/>
    <w:rsid w:val="00D01F4B"/>
    <w:rsid w:val="00D01F9A"/>
    <w:rsid w:val="00D01FD0"/>
    <w:rsid w:val="00D0203E"/>
    <w:rsid w:val="00D022DD"/>
    <w:rsid w:val="00D022ED"/>
    <w:rsid w:val="00D02314"/>
    <w:rsid w:val="00D02370"/>
    <w:rsid w:val="00D02425"/>
    <w:rsid w:val="00D0251F"/>
    <w:rsid w:val="00D02649"/>
    <w:rsid w:val="00D02667"/>
    <w:rsid w:val="00D0270C"/>
    <w:rsid w:val="00D027E9"/>
    <w:rsid w:val="00D0288C"/>
    <w:rsid w:val="00D02956"/>
    <w:rsid w:val="00D02A22"/>
    <w:rsid w:val="00D02BCF"/>
    <w:rsid w:val="00D02BEA"/>
    <w:rsid w:val="00D02DA2"/>
    <w:rsid w:val="00D02F5F"/>
    <w:rsid w:val="00D02F66"/>
    <w:rsid w:val="00D0308C"/>
    <w:rsid w:val="00D030CE"/>
    <w:rsid w:val="00D0316E"/>
    <w:rsid w:val="00D03190"/>
    <w:rsid w:val="00D0323F"/>
    <w:rsid w:val="00D03245"/>
    <w:rsid w:val="00D0328F"/>
    <w:rsid w:val="00D032BF"/>
    <w:rsid w:val="00D03322"/>
    <w:rsid w:val="00D0342C"/>
    <w:rsid w:val="00D0345F"/>
    <w:rsid w:val="00D03472"/>
    <w:rsid w:val="00D034B4"/>
    <w:rsid w:val="00D03568"/>
    <w:rsid w:val="00D03583"/>
    <w:rsid w:val="00D037E0"/>
    <w:rsid w:val="00D0388D"/>
    <w:rsid w:val="00D03911"/>
    <w:rsid w:val="00D0392D"/>
    <w:rsid w:val="00D03B51"/>
    <w:rsid w:val="00D03D34"/>
    <w:rsid w:val="00D03DE5"/>
    <w:rsid w:val="00D03DEF"/>
    <w:rsid w:val="00D03EDB"/>
    <w:rsid w:val="00D03EED"/>
    <w:rsid w:val="00D03FFA"/>
    <w:rsid w:val="00D0405C"/>
    <w:rsid w:val="00D0408D"/>
    <w:rsid w:val="00D0409E"/>
    <w:rsid w:val="00D040CC"/>
    <w:rsid w:val="00D0415B"/>
    <w:rsid w:val="00D04225"/>
    <w:rsid w:val="00D04328"/>
    <w:rsid w:val="00D0449D"/>
    <w:rsid w:val="00D044AC"/>
    <w:rsid w:val="00D044BF"/>
    <w:rsid w:val="00D045F3"/>
    <w:rsid w:val="00D0470C"/>
    <w:rsid w:val="00D0476E"/>
    <w:rsid w:val="00D04A96"/>
    <w:rsid w:val="00D04C47"/>
    <w:rsid w:val="00D04D92"/>
    <w:rsid w:val="00D04E0F"/>
    <w:rsid w:val="00D04E7F"/>
    <w:rsid w:val="00D04FCC"/>
    <w:rsid w:val="00D05057"/>
    <w:rsid w:val="00D051D0"/>
    <w:rsid w:val="00D0531C"/>
    <w:rsid w:val="00D0531D"/>
    <w:rsid w:val="00D05460"/>
    <w:rsid w:val="00D054C7"/>
    <w:rsid w:val="00D0562A"/>
    <w:rsid w:val="00D0572D"/>
    <w:rsid w:val="00D05773"/>
    <w:rsid w:val="00D057D3"/>
    <w:rsid w:val="00D0582B"/>
    <w:rsid w:val="00D05B48"/>
    <w:rsid w:val="00D05B52"/>
    <w:rsid w:val="00D05B94"/>
    <w:rsid w:val="00D05BAF"/>
    <w:rsid w:val="00D05D41"/>
    <w:rsid w:val="00D05D55"/>
    <w:rsid w:val="00D05DFE"/>
    <w:rsid w:val="00D05E28"/>
    <w:rsid w:val="00D05ECB"/>
    <w:rsid w:val="00D05F77"/>
    <w:rsid w:val="00D0606C"/>
    <w:rsid w:val="00D060A8"/>
    <w:rsid w:val="00D061A2"/>
    <w:rsid w:val="00D061FE"/>
    <w:rsid w:val="00D0622D"/>
    <w:rsid w:val="00D06277"/>
    <w:rsid w:val="00D062D5"/>
    <w:rsid w:val="00D06450"/>
    <w:rsid w:val="00D06462"/>
    <w:rsid w:val="00D064FF"/>
    <w:rsid w:val="00D06508"/>
    <w:rsid w:val="00D066C9"/>
    <w:rsid w:val="00D066CD"/>
    <w:rsid w:val="00D0675F"/>
    <w:rsid w:val="00D06871"/>
    <w:rsid w:val="00D0689F"/>
    <w:rsid w:val="00D068A1"/>
    <w:rsid w:val="00D069B7"/>
    <w:rsid w:val="00D069CF"/>
    <w:rsid w:val="00D06A2A"/>
    <w:rsid w:val="00D06BA8"/>
    <w:rsid w:val="00D06BB8"/>
    <w:rsid w:val="00D06C31"/>
    <w:rsid w:val="00D06CEF"/>
    <w:rsid w:val="00D06DF2"/>
    <w:rsid w:val="00D06E2F"/>
    <w:rsid w:val="00D06E94"/>
    <w:rsid w:val="00D06FCB"/>
    <w:rsid w:val="00D0701B"/>
    <w:rsid w:val="00D07055"/>
    <w:rsid w:val="00D0718C"/>
    <w:rsid w:val="00D071B3"/>
    <w:rsid w:val="00D072F0"/>
    <w:rsid w:val="00D0738E"/>
    <w:rsid w:val="00D074F6"/>
    <w:rsid w:val="00D075AF"/>
    <w:rsid w:val="00D0767B"/>
    <w:rsid w:val="00D07686"/>
    <w:rsid w:val="00D07688"/>
    <w:rsid w:val="00D077DE"/>
    <w:rsid w:val="00D079B2"/>
    <w:rsid w:val="00D079F0"/>
    <w:rsid w:val="00D07A09"/>
    <w:rsid w:val="00D07B3F"/>
    <w:rsid w:val="00D07CBD"/>
    <w:rsid w:val="00D07CDF"/>
    <w:rsid w:val="00D07D19"/>
    <w:rsid w:val="00D07D36"/>
    <w:rsid w:val="00D07D60"/>
    <w:rsid w:val="00D07DA5"/>
    <w:rsid w:val="00D100F0"/>
    <w:rsid w:val="00D101F9"/>
    <w:rsid w:val="00D10269"/>
    <w:rsid w:val="00D1038D"/>
    <w:rsid w:val="00D103F1"/>
    <w:rsid w:val="00D1043E"/>
    <w:rsid w:val="00D1056E"/>
    <w:rsid w:val="00D105FA"/>
    <w:rsid w:val="00D106E3"/>
    <w:rsid w:val="00D10707"/>
    <w:rsid w:val="00D10727"/>
    <w:rsid w:val="00D10990"/>
    <w:rsid w:val="00D10B05"/>
    <w:rsid w:val="00D10C1B"/>
    <w:rsid w:val="00D10C1E"/>
    <w:rsid w:val="00D10C60"/>
    <w:rsid w:val="00D10CD5"/>
    <w:rsid w:val="00D10DA0"/>
    <w:rsid w:val="00D11055"/>
    <w:rsid w:val="00D113A5"/>
    <w:rsid w:val="00D11494"/>
    <w:rsid w:val="00D115A4"/>
    <w:rsid w:val="00D116C5"/>
    <w:rsid w:val="00D116F3"/>
    <w:rsid w:val="00D117C7"/>
    <w:rsid w:val="00D117FB"/>
    <w:rsid w:val="00D1181F"/>
    <w:rsid w:val="00D119FE"/>
    <w:rsid w:val="00D11B60"/>
    <w:rsid w:val="00D11CA5"/>
    <w:rsid w:val="00D11D2D"/>
    <w:rsid w:val="00D11E1A"/>
    <w:rsid w:val="00D11EA0"/>
    <w:rsid w:val="00D11EC8"/>
    <w:rsid w:val="00D11F05"/>
    <w:rsid w:val="00D11FC9"/>
    <w:rsid w:val="00D12024"/>
    <w:rsid w:val="00D12039"/>
    <w:rsid w:val="00D1208B"/>
    <w:rsid w:val="00D1209A"/>
    <w:rsid w:val="00D1213C"/>
    <w:rsid w:val="00D121CB"/>
    <w:rsid w:val="00D121D9"/>
    <w:rsid w:val="00D121DD"/>
    <w:rsid w:val="00D12230"/>
    <w:rsid w:val="00D1223D"/>
    <w:rsid w:val="00D12318"/>
    <w:rsid w:val="00D123FD"/>
    <w:rsid w:val="00D1245F"/>
    <w:rsid w:val="00D1250A"/>
    <w:rsid w:val="00D12525"/>
    <w:rsid w:val="00D12600"/>
    <w:rsid w:val="00D12607"/>
    <w:rsid w:val="00D12655"/>
    <w:rsid w:val="00D126CD"/>
    <w:rsid w:val="00D1283E"/>
    <w:rsid w:val="00D128C3"/>
    <w:rsid w:val="00D1290C"/>
    <w:rsid w:val="00D129ED"/>
    <w:rsid w:val="00D12A00"/>
    <w:rsid w:val="00D12A47"/>
    <w:rsid w:val="00D12A93"/>
    <w:rsid w:val="00D12B23"/>
    <w:rsid w:val="00D12B25"/>
    <w:rsid w:val="00D12B63"/>
    <w:rsid w:val="00D12E90"/>
    <w:rsid w:val="00D12EF9"/>
    <w:rsid w:val="00D12F87"/>
    <w:rsid w:val="00D12FB0"/>
    <w:rsid w:val="00D12FC9"/>
    <w:rsid w:val="00D13042"/>
    <w:rsid w:val="00D1323C"/>
    <w:rsid w:val="00D13338"/>
    <w:rsid w:val="00D1335E"/>
    <w:rsid w:val="00D133BC"/>
    <w:rsid w:val="00D13417"/>
    <w:rsid w:val="00D135C1"/>
    <w:rsid w:val="00D13636"/>
    <w:rsid w:val="00D1376C"/>
    <w:rsid w:val="00D138C1"/>
    <w:rsid w:val="00D13A5B"/>
    <w:rsid w:val="00D13AAB"/>
    <w:rsid w:val="00D13ADA"/>
    <w:rsid w:val="00D13C45"/>
    <w:rsid w:val="00D13C7D"/>
    <w:rsid w:val="00D13CFA"/>
    <w:rsid w:val="00D13DDC"/>
    <w:rsid w:val="00D13DDF"/>
    <w:rsid w:val="00D13E77"/>
    <w:rsid w:val="00D13ECD"/>
    <w:rsid w:val="00D13FF5"/>
    <w:rsid w:val="00D14073"/>
    <w:rsid w:val="00D14075"/>
    <w:rsid w:val="00D14264"/>
    <w:rsid w:val="00D142F9"/>
    <w:rsid w:val="00D14361"/>
    <w:rsid w:val="00D143B2"/>
    <w:rsid w:val="00D143D4"/>
    <w:rsid w:val="00D1444A"/>
    <w:rsid w:val="00D14510"/>
    <w:rsid w:val="00D14555"/>
    <w:rsid w:val="00D145E0"/>
    <w:rsid w:val="00D145E6"/>
    <w:rsid w:val="00D14947"/>
    <w:rsid w:val="00D14987"/>
    <w:rsid w:val="00D149D1"/>
    <w:rsid w:val="00D149E5"/>
    <w:rsid w:val="00D14A75"/>
    <w:rsid w:val="00D14B93"/>
    <w:rsid w:val="00D14DF9"/>
    <w:rsid w:val="00D14E42"/>
    <w:rsid w:val="00D150DC"/>
    <w:rsid w:val="00D1512F"/>
    <w:rsid w:val="00D15136"/>
    <w:rsid w:val="00D15357"/>
    <w:rsid w:val="00D15667"/>
    <w:rsid w:val="00D15670"/>
    <w:rsid w:val="00D15678"/>
    <w:rsid w:val="00D156D1"/>
    <w:rsid w:val="00D157EB"/>
    <w:rsid w:val="00D1584E"/>
    <w:rsid w:val="00D158C1"/>
    <w:rsid w:val="00D15C26"/>
    <w:rsid w:val="00D15CDF"/>
    <w:rsid w:val="00D15D2E"/>
    <w:rsid w:val="00D15D46"/>
    <w:rsid w:val="00D15D79"/>
    <w:rsid w:val="00D15D8E"/>
    <w:rsid w:val="00D15EC2"/>
    <w:rsid w:val="00D15FF8"/>
    <w:rsid w:val="00D16070"/>
    <w:rsid w:val="00D160B7"/>
    <w:rsid w:val="00D16111"/>
    <w:rsid w:val="00D16150"/>
    <w:rsid w:val="00D16272"/>
    <w:rsid w:val="00D163AE"/>
    <w:rsid w:val="00D16565"/>
    <w:rsid w:val="00D165B6"/>
    <w:rsid w:val="00D165D6"/>
    <w:rsid w:val="00D166E5"/>
    <w:rsid w:val="00D16734"/>
    <w:rsid w:val="00D16801"/>
    <w:rsid w:val="00D16856"/>
    <w:rsid w:val="00D169DB"/>
    <w:rsid w:val="00D16A55"/>
    <w:rsid w:val="00D16AAD"/>
    <w:rsid w:val="00D16B25"/>
    <w:rsid w:val="00D16B56"/>
    <w:rsid w:val="00D16D08"/>
    <w:rsid w:val="00D16E62"/>
    <w:rsid w:val="00D17017"/>
    <w:rsid w:val="00D17043"/>
    <w:rsid w:val="00D1709B"/>
    <w:rsid w:val="00D170E7"/>
    <w:rsid w:val="00D17135"/>
    <w:rsid w:val="00D171FD"/>
    <w:rsid w:val="00D17224"/>
    <w:rsid w:val="00D17252"/>
    <w:rsid w:val="00D17481"/>
    <w:rsid w:val="00D17674"/>
    <w:rsid w:val="00D176F5"/>
    <w:rsid w:val="00D176FB"/>
    <w:rsid w:val="00D177AD"/>
    <w:rsid w:val="00D17814"/>
    <w:rsid w:val="00D17934"/>
    <w:rsid w:val="00D17979"/>
    <w:rsid w:val="00D17D09"/>
    <w:rsid w:val="00D17D3B"/>
    <w:rsid w:val="00D17E48"/>
    <w:rsid w:val="00D17EC9"/>
    <w:rsid w:val="00D17FA6"/>
    <w:rsid w:val="00D17FE4"/>
    <w:rsid w:val="00D20056"/>
    <w:rsid w:val="00D203E4"/>
    <w:rsid w:val="00D2054B"/>
    <w:rsid w:val="00D2056C"/>
    <w:rsid w:val="00D20612"/>
    <w:rsid w:val="00D20678"/>
    <w:rsid w:val="00D2085A"/>
    <w:rsid w:val="00D20943"/>
    <w:rsid w:val="00D2096A"/>
    <w:rsid w:val="00D20975"/>
    <w:rsid w:val="00D209C6"/>
    <w:rsid w:val="00D20A07"/>
    <w:rsid w:val="00D20B82"/>
    <w:rsid w:val="00D20C20"/>
    <w:rsid w:val="00D20C39"/>
    <w:rsid w:val="00D20C81"/>
    <w:rsid w:val="00D20C9F"/>
    <w:rsid w:val="00D20DFB"/>
    <w:rsid w:val="00D20E32"/>
    <w:rsid w:val="00D20E4A"/>
    <w:rsid w:val="00D20F7D"/>
    <w:rsid w:val="00D21062"/>
    <w:rsid w:val="00D21110"/>
    <w:rsid w:val="00D21144"/>
    <w:rsid w:val="00D211A5"/>
    <w:rsid w:val="00D21284"/>
    <w:rsid w:val="00D2132A"/>
    <w:rsid w:val="00D213A3"/>
    <w:rsid w:val="00D21451"/>
    <w:rsid w:val="00D2159D"/>
    <w:rsid w:val="00D215D8"/>
    <w:rsid w:val="00D215ED"/>
    <w:rsid w:val="00D2164B"/>
    <w:rsid w:val="00D216DF"/>
    <w:rsid w:val="00D2176E"/>
    <w:rsid w:val="00D21918"/>
    <w:rsid w:val="00D219B7"/>
    <w:rsid w:val="00D219F8"/>
    <w:rsid w:val="00D21B5A"/>
    <w:rsid w:val="00D21B6A"/>
    <w:rsid w:val="00D21B8E"/>
    <w:rsid w:val="00D21C3C"/>
    <w:rsid w:val="00D21CBB"/>
    <w:rsid w:val="00D21DF9"/>
    <w:rsid w:val="00D21E11"/>
    <w:rsid w:val="00D21F89"/>
    <w:rsid w:val="00D22067"/>
    <w:rsid w:val="00D22210"/>
    <w:rsid w:val="00D222D9"/>
    <w:rsid w:val="00D2231A"/>
    <w:rsid w:val="00D223A5"/>
    <w:rsid w:val="00D223BC"/>
    <w:rsid w:val="00D2240B"/>
    <w:rsid w:val="00D2243E"/>
    <w:rsid w:val="00D225A1"/>
    <w:rsid w:val="00D22646"/>
    <w:rsid w:val="00D226B5"/>
    <w:rsid w:val="00D228A9"/>
    <w:rsid w:val="00D22A04"/>
    <w:rsid w:val="00D22BB7"/>
    <w:rsid w:val="00D22BF9"/>
    <w:rsid w:val="00D22C40"/>
    <w:rsid w:val="00D22C86"/>
    <w:rsid w:val="00D22CFC"/>
    <w:rsid w:val="00D22DD8"/>
    <w:rsid w:val="00D22F90"/>
    <w:rsid w:val="00D22FC3"/>
    <w:rsid w:val="00D23130"/>
    <w:rsid w:val="00D23318"/>
    <w:rsid w:val="00D233D3"/>
    <w:rsid w:val="00D2353A"/>
    <w:rsid w:val="00D236EE"/>
    <w:rsid w:val="00D23767"/>
    <w:rsid w:val="00D2379E"/>
    <w:rsid w:val="00D239FA"/>
    <w:rsid w:val="00D23AB6"/>
    <w:rsid w:val="00D23D15"/>
    <w:rsid w:val="00D23D71"/>
    <w:rsid w:val="00D23DAA"/>
    <w:rsid w:val="00D23E3C"/>
    <w:rsid w:val="00D23E52"/>
    <w:rsid w:val="00D23F2A"/>
    <w:rsid w:val="00D23F59"/>
    <w:rsid w:val="00D2402D"/>
    <w:rsid w:val="00D240E6"/>
    <w:rsid w:val="00D24226"/>
    <w:rsid w:val="00D242AF"/>
    <w:rsid w:val="00D24325"/>
    <w:rsid w:val="00D243B5"/>
    <w:rsid w:val="00D243C5"/>
    <w:rsid w:val="00D24529"/>
    <w:rsid w:val="00D24587"/>
    <w:rsid w:val="00D2461A"/>
    <w:rsid w:val="00D2475E"/>
    <w:rsid w:val="00D24778"/>
    <w:rsid w:val="00D24884"/>
    <w:rsid w:val="00D248D0"/>
    <w:rsid w:val="00D248D5"/>
    <w:rsid w:val="00D24974"/>
    <w:rsid w:val="00D249D3"/>
    <w:rsid w:val="00D24A92"/>
    <w:rsid w:val="00D24AA6"/>
    <w:rsid w:val="00D24B23"/>
    <w:rsid w:val="00D24B3B"/>
    <w:rsid w:val="00D24B41"/>
    <w:rsid w:val="00D24BA5"/>
    <w:rsid w:val="00D24C31"/>
    <w:rsid w:val="00D24C63"/>
    <w:rsid w:val="00D24CEE"/>
    <w:rsid w:val="00D24DBD"/>
    <w:rsid w:val="00D24DD7"/>
    <w:rsid w:val="00D24E50"/>
    <w:rsid w:val="00D24E70"/>
    <w:rsid w:val="00D24F07"/>
    <w:rsid w:val="00D24FBF"/>
    <w:rsid w:val="00D24FC1"/>
    <w:rsid w:val="00D25136"/>
    <w:rsid w:val="00D251C7"/>
    <w:rsid w:val="00D25242"/>
    <w:rsid w:val="00D2527F"/>
    <w:rsid w:val="00D25350"/>
    <w:rsid w:val="00D2538B"/>
    <w:rsid w:val="00D25410"/>
    <w:rsid w:val="00D25426"/>
    <w:rsid w:val="00D25467"/>
    <w:rsid w:val="00D255FD"/>
    <w:rsid w:val="00D2565C"/>
    <w:rsid w:val="00D25774"/>
    <w:rsid w:val="00D257BA"/>
    <w:rsid w:val="00D257FF"/>
    <w:rsid w:val="00D258A7"/>
    <w:rsid w:val="00D2590F"/>
    <w:rsid w:val="00D25961"/>
    <w:rsid w:val="00D259C9"/>
    <w:rsid w:val="00D25A36"/>
    <w:rsid w:val="00D25B11"/>
    <w:rsid w:val="00D25B77"/>
    <w:rsid w:val="00D25C21"/>
    <w:rsid w:val="00D25FF6"/>
    <w:rsid w:val="00D25FF9"/>
    <w:rsid w:val="00D26040"/>
    <w:rsid w:val="00D2605A"/>
    <w:rsid w:val="00D26186"/>
    <w:rsid w:val="00D261C0"/>
    <w:rsid w:val="00D26240"/>
    <w:rsid w:val="00D26274"/>
    <w:rsid w:val="00D262DC"/>
    <w:rsid w:val="00D2632C"/>
    <w:rsid w:val="00D26339"/>
    <w:rsid w:val="00D26666"/>
    <w:rsid w:val="00D2668F"/>
    <w:rsid w:val="00D26718"/>
    <w:rsid w:val="00D26782"/>
    <w:rsid w:val="00D268BF"/>
    <w:rsid w:val="00D268CE"/>
    <w:rsid w:val="00D26908"/>
    <w:rsid w:val="00D26956"/>
    <w:rsid w:val="00D26A8B"/>
    <w:rsid w:val="00D26ACA"/>
    <w:rsid w:val="00D26C50"/>
    <w:rsid w:val="00D26CB6"/>
    <w:rsid w:val="00D26DCF"/>
    <w:rsid w:val="00D26E86"/>
    <w:rsid w:val="00D26EE7"/>
    <w:rsid w:val="00D26F69"/>
    <w:rsid w:val="00D26FBF"/>
    <w:rsid w:val="00D2702D"/>
    <w:rsid w:val="00D270BE"/>
    <w:rsid w:val="00D2723E"/>
    <w:rsid w:val="00D27242"/>
    <w:rsid w:val="00D27269"/>
    <w:rsid w:val="00D272A5"/>
    <w:rsid w:val="00D275DD"/>
    <w:rsid w:val="00D27759"/>
    <w:rsid w:val="00D2775B"/>
    <w:rsid w:val="00D277B4"/>
    <w:rsid w:val="00D277D3"/>
    <w:rsid w:val="00D277ED"/>
    <w:rsid w:val="00D2786F"/>
    <w:rsid w:val="00D2787A"/>
    <w:rsid w:val="00D27885"/>
    <w:rsid w:val="00D279A5"/>
    <w:rsid w:val="00D27A55"/>
    <w:rsid w:val="00D27B5A"/>
    <w:rsid w:val="00D27C0C"/>
    <w:rsid w:val="00D27C83"/>
    <w:rsid w:val="00D27E52"/>
    <w:rsid w:val="00D30201"/>
    <w:rsid w:val="00D30273"/>
    <w:rsid w:val="00D30521"/>
    <w:rsid w:val="00D30546"/>
    <w:rsid w:val="00D30554"/>
    <w:rsid w:val="00D30651"/>
    <w:rsid w:val="00D3067E"/>
    <w:rsid w:val="00D30740"/>
    <w:rsid w:val="00D30B37"/>
    <w:rsid w:val="00D30B3F"/>
    <w:rsid w:val="00D30B69"/>
    <w:rsid w:val="00D30D28"/>
    <w:rsid w:val="00D30D87"/>
    <w:rsid w:val="00D30DA3"/>
    <w:rsid w:val="00D30DA9"/>
    <w:rsid w:val="00D30DCD"/>
    <w:rsid w:val="00D30E2C"/>
    <w:rsid w:val="00D30E6C"/>
    <w:rsid w:val="00D30FF8"/>
    <w:rsid w:val="00D3100E"/>
    <w:rsid w:val="00D3115D"/>
    <w:rsid w:val="00D312F8"/>
    <w:rsid w:val="00D31465"/>
    <w:rsid w:val="00D31678"/>
    <w:rsid w:val="00D3171E"/>
    <w:rsid w:val="00D3173B"/>
    <w:rsid w:val="00D3175F"/>
    <w:rsid w:val="00D3177C"/>
    <w:rsid w:val="00D317EC"/>
    <w:rsid w:val="00D317FC"/>
    <w:rsid w:val="00D318AA"/>
    <w:rsid w:val="00D318DC"/>
    <w:rsid w:val="00D31A4E"/>
    <w:rsid w:val="00D31AF4"/>
    <w:rsid w:val="00D31B01"/>
    <w:rsid w:val="00D31B1F"/>
    <w:rsid w:val="00D31BA3"/>
    <w:rsid w:val="00D31C8B"/>
    <w:rsid w:val="00D31D48"/>
    <w:rsid w:val="00D31DC2"/>
    <w:rsid w:val="00D31E75"/>
    <w:rsid w:val="00D31EC4"/>
    <w:rsid w:val="00D32086"/>
    <w:rsid w:val="00D32118"/>
    <w:rsid w:val="00D3211E"/>
    <w:rsid w:val="00D3213F"/>
    <w:rsid w:val="00D321E4"/>
    <w:rsid w:val="00D3224B"/>
    <w:rsid w:val="00D3226A"/>
    <w:rsid w:val="00D32275"/>
    <w:rsid w:val="00D32339"/>
    <w:rsid w:val="00D323E8"/>
    <w:rsid w:val="00D3245B"/>
    <w:rsid w:val="00D324D2"/>
    <w:rsid w:val="00D3250B"/>
    <w:rsid w:val="00D32589"/>
    <w:rsid w:val="00D32664"/>
    <w:rsid w:val="00D3266E"/>
    <w:rsid w:val="00D326DF"/>
    <w:rsid w:val="00D3275D"/>
    <w:rsid w:val="00D327A4"/>
    <w:rsid w:val="00D328E7"/>
    <w:rsid w:val="00D329C3"/>
    <w:rsid w:val="00D32AE8"/>
    <w:rsid w:val="00D32B41"/>
    <w:rsid w:val="00D32B45"/>
    <w:rsid w:val="00D32C12"/>
    <w:rsid w:val="00D32C4C"/>
    <w:rsid w:val="00D32C74"/>
    <w:rsid w:val="00D32D64"/>
    <w:rsid w:val="00D32DDF"/>
    <w:rsid w:val="00D32E53"/>
    <w:rsid w:val="00D32E68"/>
    <w:rsid w:val="00D32EDA"/>
    <w:rsid w:val="00D32EE2"/>
    <w:rsid w:val="00D332CA"/>
    <w:rsid w:val="00D333DD"/>
    <w:rsid w:val="00D33425"/>
    <w:rsid w:val="00D334F9"/>
    <w:rsid w:val="00D33629"/>
    <w:rsid w:val="00D3369B"/>
    <w:rsid w:val="00D3371E"/>
    <w:rsid w:val="00D3378D"/>
    <w:rsid w:val="00D33951"/>
    <w:rsid w:val="00D33B3F"/>
    <w:rsid w:val="00D33C59"/>
    <w:rsid w:val="00D33CDC"/>
    <w:rsid w:val="00D33F0A"/>
    <w:rsid w:val="00D33F43"/>
    <w:rsid w:val="00D33F8F"/>
    <w:rsid w:val="00D340B0"/>
    <w:rsid w:val="00D340C9"/>
    <w:rsid w:val="00D3440B"/>
    <w:rsid w:val="00D34472"/>
    <w:rsid w:val="00D3467E"/>
    <w:rsid w:val="00D347CF"/>
    <w:rsid w:val="00D34991"/>
    <w:rsid w:val="00D349EE"/>
    <w:rsid w:val="00D34ADB"/>
    <w:rsid w:val="00D34B24"/>
    <w:rsid w:val="00D34B8A"/>
    <w:rsid w:val="00D34B93"/>
    <w:rsid w:val="00D34D6D"/>
    <w:rsid w:val="00D34D74"/>
    <w:rsid w:val="00D34F06"/>
    <w:rsid w:val="00D34F63"/>
    <w:rsid w:val="00D35060"/>
    <w:rsid w:val="00D35066"/>
    <w:rsid w:val="00D350F7"/>
    <w:rsid w:val="00D35185"/>
    <w:rsid w:val="00D35186"/>
    <w:rsid w:val="00D3538D"/>
    <w:rsid w:val="00D35422"/>
    <w:rsid w:val="00D35472"/>
    <w:rsid w:val="00D357A3"/>
    <w:rsid w:val="00D357BA"/>
    <w:rsid w:val="00D357EC"/>
    <w:rsid w:val="00D3591E"/>
    <w:rsid w:val="00D35AB7"/>
    <w:rsid w:val="00D35AE6"/>
    <w:rsid w:val="00D35B7F"/>
    <w:rsid w:val="00D35CBF"/>
    <w:rsid w:val="00D35CF0"/>
    <w:rsid w:val="00D35D73"/>
    <w:rsid w:val="00D35E60"/>
    <w:rsid w:val="00D35FCA"/>
    <w:rsid w:val="00D35FE3"/>
    <w:rsid w:val="00D36046"/>
    <w:rsid w:val="00D36075"/>
    <w:rsid w:val="00D360A7"/>
    <w:rsid w:val="00D360BC"/>
    <w:rsid w:val="00D36130"/>
    <w:rsid w:val="00D36410"/>
    <w:rsid w:val="00D36436"/>
    <w:rsid w:val="00D36489"/>
    <w:rsid w:val="00D364D1"/>
    <w:rsid w:val="00D36525"/>
    <w:rsid w:val="00D3653A"/>
    <w:rsid w:val="00D365AC"/>
    <w:rsid w:val="00D365EF"/>
    <w:rsid w:val="00D368BC"/>
    <w:rsid w:val="00D36B18"/>
    <w:rsid w:val="00D36C1C"/>
    <w:rsid w:val="00D36CAC"/>
    <w:rsid w:val="00D36CFD"/>
    <w:rsid w:val="00D36DA7"/>
    <w:rsid w:val="00D36F56"/>
    <w:rsid w:val="00D36F68"/>
    <w:rsid w:val="00D36F6E"/>
    <w:rsid w:val="00D36F73"/>
    <w:rsid w:val="00D36F8B"/>
    <w:rsid w:val="00D370E5"/>
    <w:rsid w:val="00D37346"/>
    <w:rsid w:val="00D37384"/>
    <w:rsid w:val="00D3738A"/>
    <w:rsid w:val="00D373E5"/>
    <w:rsid w:val="00D37483"/>
    <w:rsid w:val="00D37501"/>
    <w:rsid w:val="00D37782"/>
    <w:rsid w:val="00D377CF"/>
    <w:rsid w:val="00D37807"/>
    <w:rsid w:val="00D3791F"/>
    <w:rsid w:val="00D37944"/>
    <w:rsid w:val="00D3798B"/>
    <w:rsid w:val="00D37A03"/>
    <w:rsid w:val="00D37A1C"/>
    <w:rsid w:val="00D37B6F"/>
    <w:rsid w:val="00D37B74"/>
    <w:rsid w:val="00D37B86"/>
    <w:rsid w:val="00D37C4E"/>
    <w:rsid w:val="00D37C72"/>
    <w:rsid w:val="00D37D0D"/>
    <w:rsid w:val="00D37D60"/>
    <w:rsid w:val="00D37D66"/>
    <w:rsid w:val="00D37DEE"/>
    <w:rsid w:val="00D37DF5"/>
    <w:rsid w:val="00D37E26"/>
    <w:rsid w:val="00D37E9B"/>
    <w:rsid w:val="00D40147"/>
    <w:rsid w:val="00D40149"/>
    <w:rsid w:val="00D40167"/>
    <w:rsid w:val="00D401A1"/>
    <w:rsid w:val="00D40349"/>
    <w:rsid w:val="00D404A3"/>
    <w:rsid w:val="00D405C2"/>
    <w:rsid w:val="00D405F4"/>
    <w:rsid w:val="00D406ED"/>
    <w:rsid w:val="00D40776"/>
    <w:rsid w:val="00D407FD"/>
    <w:rsid w:val="00D4083E"/>
    <w:rsid w:val="00D40849"/>
    <w:rsid w:val="00D408C1"/>
    <w:rsid w:val="00D40910"/>
    <w:rsid w:val="00D40921"/>
    <w:rsid w:val="00D4095E"/>
    <w:rsid w:val="00D40A3B"/>
    <w:rsid w:val="00D40C59"/>
    <w:rsid w:val="00D40C5A"/>
    <w:rsid w:val="00D40CFA"/>
    <w:rsid w:val="00D40CFD"/>
    <w:rsid w:val="00D40D75"/>
    <w:rsid w:val="00D40D87"/>
    <w:rsid w:val="00D40EED"/>
    <w:rsid w:val="00D40F02"/>
    <w:rsid w:val="00D40F67"/>
    <w:rsid w:val="00D40FD1"/>
    <w:rsid w:val="00D4100A"/>
    <w:rsid w:val="00D41042"/>
    <w:rsid w:val="00D41058"/>
    <w:rsid w:val="00D413CA"/>
    <w:rsid w:val="00D41418"/>
    <w:rsid w:val="00D41527"/>
    <w:rsid w:val="00D41638"/>
    <w:rsid w:val="00D4167E"/>
    <w:rsid w:val="00D418C4"/>
    <w:rsid w:val="00D4190B"/>
    <w:rsid w:val="00D41992"/>
    <w:rsid w:val="00D419E2"/>
    <w:rsid w:val="00D41AAC"/>
    <w:rsid w:val="00D41B62"/>
    <w:rsid w:val="00D41BFF"/>
    <w:rsid w:val="00D41C88"/>
    <w:rsid w:val="00D41D0F"/>
    <w:rsid w:val="00D41D59"/>
    <w:rsid w:val="00D41E34"/>
    <w:rsid w:val="00D41EC5"/>
    <w:rsid w:val="00D41F2E"/>
    <w:rsid w:val="00D41F68"/>
    <w:rsid w:val="00D41F8C"/>
    <w:rsid w:val="00D421B4"/>
    <w:rsid w:val="00D4227E"/>
    <w:rsid w:val="00D422DF"/>
    <w:rsid w:val="00D422EE"/>
    <w:rsid w:val="00D425E2"/>
    <w:rsid w:val="00D425F3"/>
    <w:rsid w:val="00D4268F"/>
    <w:rsid w:val="00D426B8"/>
    <w:rsid w:val="00D426C7"/>
    <w:rsid w:val="00D4272B"/>
    <w:rsid w:val="00D427A7"/>
    <w:rsid w:val="00D427CB"/>
    <w:rsid w:val="00D427CF"/>
    <w:rsid w:val="00D42817"/>
    <w:rsid w:val="00D42825"/>
    <w:rsid w:val="00D42985"/>
    <w:rsid w:val="00D42A16"/>
    <w:rsid w:val="00D42A33"/>
    <w:rsid w:val="00D42CF4"/>
    <w:rsid w:val="00D42DDD"/>
    <w:rsid w:val="00D42DEE"/>
    <w:rsid w:val="00D42EAA"/>
    <w:rsid w:val="00D42EE4"/>
    <w:rsid w:val="00D42EE9"/>
    <w:rsid w:val="00D42F77"/>
    <w:rsid w:val="00D430A3"/>
    <w:rsid w:val="00D4314A"/>
    <w:rsid w:val="00D43192"/>
    <w:rsid w:val="00D43204"/>
    <w:rsid w:val="00D4329C"/>
    <w:rsid w:val="00D432AB"/>
    <w:rsid w:val="00D4332C"/>
    <w:rsid w:val="00D433A1"/>
    <w:rsid w:val="00D43548"/>
    <w:rsid w:val="00D43665"/>
    <w:rsid w:val="00D4384B"/>
    <w:rsid w:val="00D438A0"/>
    <w:rsid w:val="00D438B8"/>
    <w:rsid w:val="00D43972"/>
    <w:rsid w:val="00D439FF"/>
    <w:rsid w:val="00D43A14"/>
    <w:rsid w:val="00D43B3C"/>
    <w:rsid w:val="00D43BE4"/>
    <w:rsid w:val="00D43BF3"/>
    <w:rsid w:val="00D43C7D"/>
    <w:rsid w:val="00D43D85"/>
    <w:rsid w:val="00D43DB7"/>
    <w:rsid w:val="00D43DCD"/>
    <w:rsid w:val="00D43DD0"/>
    <w:rsid w:val="00D43F2E"/>
    <w:rsid w:val="00D43F4C"/>
    <w:rsid w:val="00D43F72"/>
    <w:rsid w:val="00D44016"/>
    <w:rsid w:val="00D440F3"/>
    <w:rsid w:val="00D4413F"/>
    <w:rsid w:val="00D441E6"/>
    <w:rsid w:val="00D441F1"/>
    <w:rsid w:val="00D44225"/>
    <w:rsid w:val="00D44261"/>
    <w:rsid w:val="00D44274"/>
    <w:rsid w:val="00D442D1"/>
    <w:rsid w:val="00D442F8"/>
    <w:rsid w:val="00D44445"/>
    <w:rsid w:val="00D444A2"/>
    <w:rsid w:val="00D444A8"/>
    <w:rsid w:val="00D44601"/>
    <w:rsid w:val="00D4482D"/>
    <w:rsid w:val="00D44AD8"/>
    <w:rsid w:val="00D44BF1"/>
    <w:rsid w:val="00D44C56"/>
    <w:rsid w:val="00D44E3D"/>
    <w:rsid w:val="00D44F20"/>
    <w:rsid w:val="00D44F42"/>
    <w:rsid w:val="00D44F9C"/>
    <w:rsid w:val="00D44FB3"/>
    <w:rsid w:val="00D450C6"/>
    <w:rsid w:val="00D450D2"/>
    <w:rsid w:val="00D45104"/>
    <w:rsid w:val="00D45179"/>
    <w:rsid w:val="00D451FC"/>
    <w:rsid w:val="00D45248"/>
    <w:rsid w:val="00D4529D"/>
    <w:rsid w:val="00D4534E"/>
    <w:rsid w:val="00D453AD"/>
    <w:rsid w:val="00D453CC"/>
    <w:rsid w:val="00D453F8"/>
    <w:rsid w:val="00D45400"/>
    <w:rsid w:val="00D45452"/>
    <w:rsid w:val="00D4564B"/>
    <w:rsid w:val="00D4578B"/>
    <w:rsid w:val="00D457BE"/>
    <w:rsid w:val="00D457D7"/>
    <w:rsid w:val="00D458DB"/>
    <w:rsid w:val="00D45942"/>
    <w:rsid w:val="00D45AD4"/>
    <w:rsid w:val="00D45C27"/>
    <w:rsid w:val="00D45C42"/>
    <w:rsid w:val="00D45C79"/>
    <w:rsid w:val="00D45CE1"/>
    <w:rsid w:val="00D45D3F"/>
    <w:rsid w:val="00D45E07"/>
    <w:rsid w:val="00D45E19"/>
    <w:rsid w:val="00D45E48"/>
    <w:rsid w:val="00D45ED0"/>
    <w:rsid w:val="00D45F7D"/>
    <w:rsid w:val="00D46037"/>
    <w:rsid w:val="00D460B6"/>
    <w:rsid w:val="00D460BF"/>
    <w:rsid w:val="00D460F4"/>
    <w:rsid w:val="00D461CF"/>
    <w:rsid w:val="00D46223"/>
    <w:rsid w:val="00D464E0"/>
    <w:rsid w:val="00D46539"/>
    <w:rsid w:val="00D46546"/>
    <w:rsid w:val="00D4654C"/>
    <w:rsid w:val="00D466A1"/>
    <w:rsid w:val="00D466A2"/>
    <w:rsid w:val="00D466BF"/>
    <w:rsid w:val="00D46BE9"/>
    <w:rsid w:val="00D46C43"/>
    <w:rsid w:val="00D46CD5"/>
    <w:rsid w:val="00D46D06"/>
    <w:rsid w:val="00D46D72"/>
    <w:rsid w:val="00D46D80"/>
    <w:rsid w:val="00D46DF4"/>
    <w:rsid w:val="00D46E68"/>
    <w:rsid w:val="00D46EEC"/>
    <w:rsid w:val="00D4722E"/>
    <w:rsid w:val="00D47340"/>
    <w:rsid w:val="00D47418"/>
    <w:rsid w:val="00D47479"/>
    <w:rsid w:val="00D474AD"/>
    <w:rsid w:val="00D47542"/>
    <w:rsid w:val="00D47626"/>
    <w:rsid w:val="00D4768A"/>
    <w:rsid w:val="00D476BF"/>
    <w:rsid w:val="00D47730"/>
    <w:rsid w:val="00D47807"/>
    <w:rsid w:val="00D478B2"/>
    <w:rsid w:val="00D47A3A"/>
    <w:rsid w:val="00D47A9A"/>
    <w:rsid w:val="00D47B54"/>
    <w:rsid w:val="00D47E49"/>
    <w:rsid w:val="00D47EB2"/>
    <w:rsid w:val="00D47FE8"/>
    <w:rsid w:val="00D50000"/>
    <w:rsid w:val="00D5016B"/>
    <w:rsid w:val="00D501F0"/>
    <w:rsid w:val="00D50384"/>
    <w:rsid w:val="00D503AF"/>
    <w:rsid w:val="00D50456"/>
    <w:rsid w:val="00D50458"/>
    <w:rsid w:val="00D5049A"/>
    <w:rsid w:val="00D50636"/>
    <w:rsid w:val="00D5067A"/>
    <w:rsid w:val="00D50717"/>
    <w:rsid w:val="00D5092D"/>
    <w:rsid w:val="00D509A1"/>
    <w:rsid w:val="00D509B0"/>
    <w:rsid w:val="00D50A0B"/>
    <w:rsid w:val="00D50A3D"/>
    <w:rsid w:val="00D50A6B"/>
    <w:rsid w:val="00D50B50"/>
    <w:rsid w:val="00D50D71"/>
    <w:rsid w:val="00D50D84"/>
    <w:rsid w:val="00D50F63"/>
    <w:rsid w:val="00D50F8A"/>
    <w:rsid w:val="00D5108A"/>
    <w:rsid w:val="00D51105"/>
    <w:rsid w:val="00D512AD"/>
    <w:rsid w:val="00D51384"/>
    <w:rsid w:val="00D513D7"/>
    <w:rsid w:val="00D514C9"/>
    <w:rsid w:val="00D51503"/>
    <w:rsid w:val="00D5151C"/>
    <w:rsid w:val="00D515FE"/>
    <w:rsid w:val="00D51618"/>
    <w:rsid w:val="00D51846"/>
    <w:rsid w:val="00D5185B"/>
    <w:rsid w:val="00D51943"/>
    <w:rsid w:val="00D519CB"/>
    <w:rsid w:val="00D51A57"/>
    <w:rsid w:val="00D51AA2"/>
    <w:rsid w:val="00D51CF8"/>
    <w:rsid w:val="00D51D3D"/>
    <w:rsid w:val="00D51DA3"/>
    <w:rsid w:val="00D51E17"/>
    <w:rsid w:val="00D51E89"/>
    <w:rsid w:val="00D51FE5"/>
    <w:rsid w:val="00D52050"/>
    <w:rsid w:val="00D52108"/>
    <w:rsid w:val="00D52207"/>
    <w:rsid w:val="00D52369"/>
    <w:rsid w:val="00D52503"/>
    <w:rsid w:val="00D52560"/>
    <w:rsid w:val="00D52659"/>
    <w:rsid w:val="00D527B5"/>
    <w:rsid w:val="00D52891"/>
    <w:rsid w:val="00D528E4"/>
    <w:rsid w:val="00D529D6"/>
    <w:rsid w:val="00D52A94"/>
    <w:rsid w:val="00D52AC6"/>
    <w:rsid w:val="00D52B43"/>
    <w:rsid w:val="00D52C41"/>
    <w:rsid w:val="00D52C6F"/>
    <w:rsid w:val="00D52E1C"/>
    <w:rsid w:val="00D52E91"/>
    <w:rsid w:val="00D52EE0"/>
    <w:rsid w:val="00D52FEB"/>
    <w:rsid w:val="00D53082"/>
    <w:rsid w:val="00D530C2"/>
    <w:rsid w:val="00D530EA"/>
    <w:rsid w:val="00D531CD"/>
    <w:rsid w:val="00D535B8"/>
    <w:rsid w:val="00D535BD"/>
    <w:rsid w:val="00D53712"/>
    <w:rsid w:val="00D53776"/>
    <w:rsid w:val="00D5381D"/>
    <w:rsid w:val="00D538CF"/>
    <w:rsid w:val="00D5390C"/>
    <w:rsid w:val="00D539BF"/>
    <w:rsid w:val="00D53A29"/>
    <w:rsid w:val="00D53A81"/>
    <w:rsid w:val="00D53B7D"/>
    <w:rsid w:val="00D53C04"/>
    <w:rsid w:val="00D53C11"/>
    <w:rsid w:val="00D53D24"/>
    <w:rsid w:val="00D53DDC"/>
    <w:rsid w:val="00D5401A"/>
    <w:rsid w:val="00D54044"/>
    <w:rsid w:val="00D5418F"/>
    <w:rsid w:val="00D5423E"/>
    <w:rsid w:val="00D542F6"/>
    <w:rsid w:val="00D54342"/>
    <w:rsid w:val="00D54360"/>
    <w:rsid w:val="00D5441C"/>
    <w:rsid w:val="00D546CF"/>
    <w:rsid w:val="00D5482A"/>
    <w:rsid w:val="00D5485D"/>
    <w:rsid w:val="00D549E7"/>
    <w:rsid w:val="00D54A4E"/>
    <w:rsid w:val="00D54AAD"/>
    <w:rsid w:val="00D54ADC"/>
    <w:rsid w:val="00D54AF9"/>
    <w:rsid w:val="00D54B53"/>
    <w:rsid w:val="00D54B73"/>
    <w:rsid w:val="00D54CFA"/>
    <w:rsid w:val="00D54DC1"/>
    <w:rsid w:val="00D54E9C"/>
    <w:rsid w:val="00D54EAE"/>
    <w:rsid w:val="00D54EC0"/>
    <w:rsid w:val="00D54F80"/>
    <w:rsid w:val="00D54FFF"/>
    <w:rsid w:val="00D550BA"/>
    <w:rsid w:val="00D550E7"/>
    <w:rsid w:val="00D5523F"/>
    <w:rsid w:val="00D55262"/>
    <w:rsid w:val="00D55275"/>
    <w:rsid w:val="00D55314"/>
    <w:rsid w:val="00D553CF"/>
    <w:rsid w:val="00D55492"/>
    <w:rsid w:val="00D5549E"/>
    <w:rsid w:val="00D55556"/>
    <w:rsid w:val="00D55557"/>
    <w:rsid w:val="00D55635"/>
    <w:rsid w:val="00D55792"/>
    <w:rsid w:val="00D55819"/>
    <w:rsid w:val="00D55870"/>
    <w:rsid w:val="00D55927"/>
    <w:rsid w:val="00D559DC"/>
    <w:rsid w:val="00D55A36"/>
    <w:rsid w:val="00D55A37"/>
    <w:rsid w:val="00D55A59"/>
    <w:rsid w:val="00D55A93"/>
    <w:rsid w:val="00D55AE1"/>
    <w:rsid w:val="00D55C16"/>
    <w:rsid w:val="00D55C2A"/>
    <w:rsid w:val="00D55C5F"/>
    <w:rsid w:val="00D55D00"/>
    <w:rsid w:val="00D55D4F"/>
    <w:rsid w:val="00D55F2F"/>
    <w:rsid w:val="00D55F9C"/>
    <w:rsid w:val="00D56185"/>
    <w:rsid w:val="00D56240"/>
    <w:rsid w:val="00D562A8"/>
    <w:rsid w:val="00D564B2"/>
    <w:rsid w:val="00D564F7"/>
    <w:rsid w:val="00D56576"/>
    <w:rsid w:val="00D565B1"/>
    <w:rsid w:val="00D565F0"/>
    <w:rsid w:val="00D566A1"/>
    <w:rsid w:val="00D56703"/>
    <w:rsid w:val="00D5676F"/>
    <w:rsid w:val="00D5679C"/>
    <w:rsid w:val="00D56849"/>
    <w:rsid w:val="00D56921"/>
    <w:rsid w:val="00D5692C"/>
    <w:rsid w:val="00D56A15"/>
    <w:rsid w:val="00D56A29"/>
    <w:rsid w:val="00D56BA6"/>
    <w:rsid w:val="00D56C4D"/>
    <w:rsid w:val="00D56CA2"/>
    <w:rsid w:val="00D56D23"/>
    <w:rsid w:val="00D56D26"/>
    <w:rsid w:val="00D56D2E"/>
    <w:rsid w:val="00D56DC2"/>
    <w:rsid w:val="00D56FBE"/>
    <w:rsid w:val="00D56FE0"/>
    <w:rsid w:val="00D5707B"/>
    <w:rsid w:val="00D570B4"/>
    <w:rsid w:val="00D571A2"/>
    <w:rsid w:val="00D57249"/>
    <w:rsid w:val="00D5724A"/>
    <w:rsid w:val="00D572A9"/>
    <w:rsid w:val="00D57359"/>
    <w:rsid w:val="00D57380"/>
    <w:rsid w:val="00D5741B"/>
    <w:rsid w:val="00D5757D"/>
    <w:rsid w:val="00D575CC"/>
    <w:rsid w:val="00D5764B"/>
    <w:rsid w:val="00D577F8"/>
    <w:rsid w:val="00D57A66"/>
    <w:rsid w:val="00D57AB0"/>
    <w:rsid w:val="00D57AF1"/>
    <w:rsid w:val="00D57B1E"/>
    <w:rsid w:val="00D57BD5"/>
    <w:rsid w:val="00D57C2B"/>
    <w:rsid w:val="00D57D0F"/>
    <w:rsid w:val="00D57D29"/>
    <w:rsid w:val="00D57DC5"/>
    <w:rsid w:val="00D57F0D"/>
    <w:rsid w:val="00D57F90"/>
    <w:rsid w:val="00D6001F"/>
    <w:rsid w:val="00D60092"/>
    <w:rsid w:val="00D60197"/>
    <w:rsid w:val="00D60293"/>
    <w:rsid w:val="00D6056C"/>
    <w:rsid w:val="00D6067C"/>
    <w:rsid w:val="00D60747"/>
    <w:rsid w:val="00D60786"/>
    <w:rsid w:val="00D607B7"/>
    <w:rsid w:val="00D607DA"/>
    <w:rsid w:val="00D6086B"/>
    <w:rsid w:val="00D60884"/>
    <w:rsid w:val="00D60885"/>
    <w:rsid w:val="00D60974"/>
    <w:rsid w:val="00D60A83"/>
    <w:rsid w:val="00D60B04"/>
    <w:rsid w:val="00D60C49"/>
    <w:rsid w:val="00D60C87"/>
    <w:rsid w:val="00D60D59"/>
    <w:rsid w:val="00D60DB8"/>
    <w:rsid w:val="00D60DDC"/>
    <w:rsid w:val="00D60DE4"/>
    <w:rsid w:val="00D60EA2"/>
    <w:rsid w:val="00D610F2"/>
    <w:rsid w:val="00D61249"/>
    <w:rsid w:val="00D6137E"/>
    <w:rsid w:val="00D6138A"/>
    <w:rsid w:val="00D613F6"/>
    <w:rsid w:val="00D61415"/>
    <w:rsid w:val="00D6142B"/>
    <w:rsid w:val="00D61586"/>
    <w:rsid w:val="00D615A0"/>
    <w:rsid w:val="00D616A5"/>
    <w:rsid w:val="00D61761"/>
    <w:rsid w:val="00D61779"/>
    <w:rsid w:val="00D61910"/>
    <w:rsid w:val="00D61996"/>
    <w:rsid w:val="00D61C96"/>
    <w:rsid w:val="00D61CE8"/>
    <w:rsid w:val="00D61D0B"/>
    <w:rsid w:val="00D61DF8"/>
    <w:rsid w:val="00D61F57"/>
    <w:rsid w:val="00D62035"/>
    <w:rsid w:val="00D6210C"/>
    <w:rsid w:val="00D62121"/>
    <w:rsid w:val="00D62185"/>
    <w:rsid w:val="00D62285"/>
    <w:rsid w:val="00D62332"/>
    <w:rsid w:val="00D6233E"/>
    <w:rsid w:val="00D62372"/>
    <w:rsid w:val="00D62478"/>
    <w:rsid w:val="00D6249F"/>
    <w:rsid w:val="00D62635"/>
    <w:rsid w:val="00D628AE"/>
    <w:rsid w:val="00D628C1"/>
    <w:rsid w:val="00D62BBE"/>
    <w:rsid w:val="00D62C1F"/>
    <w:rsid w:val="00D62C3B"/>
    <w:rsid w:val="00D62CD7"/>
    <w:rsid w:val="00D62D1F"/>
    <w:rsid w:val="00D62D48"/>
    <w:rsid w:val="00D62E13"/>
    <w:rsid w:val="00D62E22"/>
    <w:rsid w:val="00D63070"/>
    <w:rsid w:val="00D630E4"/>
    <w:rsid w:val="00D6312D"/>
    <w:rsid w:val="00D6314B"/>
    <w:rsid w:val="00D6314E"/>
    <w:rsid w:val="00D63187"/>
    <w:rsid w:val="00D6320C"/>
    <w:rsid w:val="00D63259"/>
    <w:rsid w:val="00D632F2"/>
    <w:rsid w:val="00D636E2"/>
    <w:rsid w:val="00D6394D"/>
    <w:rsid w:val="00D639F7"/>
    <w:rsid w:val="00D63A0A"/>
    <w:rsid w:val="00D63B8D"/>
    <w:rsid w:val="00D63C8C"/>
    <w:rsid w:val="00D63E1E"/>
    <w:rsid w:val="00D63FC5"/>
    <w:rsid w:val="00D63FCF"/>
    <w:rsid w:val="00D64079"/>
    <w:rsid w:val="00D640AF"/>
    <w:rsid w:val="00D64124"/>
    <w:rsid w:val="00D6420B"/>
    <w:rsid w:val="00D642B0"/>
    <w:rsid w:val="00D642D9"/>
    <w:rsid w:val="00D643E7"/>
    <w:rsid w:val="00D64450"/>
    <w:rsid w:val="00D64460"/>
    <w:rsid w:val="00D6449A"/>
    <w:rsid w:val="00D6451D"/>
    <w:rsid w:val="00D645AF"/>
    <w:rsid w:val="00D6467A"/>
    <w:rsid w:val="00D647CE"/>
    <w:rsid w:val="00D647D6"/>
    <w:rsid w:val="00D64862"/>
    <w:rsid w:val="00D6495D"/>
    <w:rsid w:val="00D64A1E"/>
    <w:rsid w:val="00D64B47"/>
    <w:rsid w:val="00D64BA2"/>
    <w:rsid w:val="00D64CBE"/>
    <w:rsid w:val="00D64D00"/>
    <w:rsid w:val="00D64DD3"/>
    <w:rsid w:val="00D64E4A"/>
    <w:rsid w:val="00D65190"/>
    <w:rsid w:val="00D65252"/>
    <w:rsid w:val="00D652C3"/>
    <w:rsid w:val="00D653F0"/>
    <w:rsid w:val="00D6540E"/>
    <w:rsid w:val="00D6558B"/>
    <w:rsid w:val="00D655E8"/>
    <w:rsid w:val="00D656D5"/>
    <w:rsid w:val="00D65776"/>
    <w:rsid w:val="00D65845"/>
    <w:rsid w:val="00D65972"/>
    <w:rsid w:val="00D6597D"/>
    <w:rsid w:val="00D65980"/>
    <w:rsid w:val="00D65A65"/>
    <w:rsid w:val="00D65B48"/>
    <w:rsid w:val="00D65BEB"/>
    <w:rsid w:val="00D65D41"/>
    <w:rsid w:val="00D65D97"/>
    <w:rsid w:val="00D65EC4"/>
    <w:rsid w:val="00D65ECA"/>
    <w:rsid w:val="00D65F3C"/>
    <w:rsid w:val="00D65FA6"/>
    <w:rsid w:val="00D66000"/>
    <w:rsid w:val="00D6608E"/>
    <w:rsid w:val="00D6633E"/>
    <w:rsid w:val="00D66412"/>
    <w:rsid w:val="00D6649E"/>
    <w:rsid w:val="00D664D2"/>
    <w:rsid w:val="00D66686"/>
    <w:rsid w:val="00D666AD"/>
    <w:rsid w:val="00D666CF"/>
    <w:rsid w:val="00D66791"/>
    <w:rsid w:val="00D66884"/>
    <w:rsid w:val="00D66897"/>
    <w:rsid w:val="00D6690B"/>
    <w:rsid w:val="00D6699D"/>
    <w:rsid w:val="00D66A6C"/>
    <w:rsid w:val="00D66ACC"/>
    <w:rsid w:val="00D66B85"/>
    <w:rsid w:val="00D66BC4"/>
    <w:rsid w:val="00D66D95"/>
    <w:rsid w:val="00D66DE6"/>
    <w:rsid w:val="00D66E6B"/>
    <w:rsid w:val="00D66F5F"/>
    <w:rsid w:val="00D6703F"/>
    <w:rsid w:val="00D67054"/>
    <w:rsid w:val="00D67189"/>
    <w:rsid w:val="00D6720C"/>
    <w:rsid w:val="00D672A8"/>
    <w:rsid w:val="00D67301"/>
    <w:rsid w:val="00D67372"/>
    <w:rsid w:val="00D674DF"/>
    <w:rsid w:val="00D67506"/>
    <w:rsid w:val="00D675E0"/>
    <w:rsid w:val="00D67610"/>
    <w:rsid w:val="00D6767C"/>
    <w:rsid w:val="00D677FD"/>
    <w:rsid w:val="00D6787E"/>
    <w:rsid w:val="00D67885"/>
    <w:rsid w:val="00D67A51"/>
    <w:rsid w:val="00D67ABD"/>
    <w:rsid w:val="00D67B9E"/>
    <w:rsid w:val="00D67D6B"/>
    <w:rsid w:val="00D67EAC"/>
    <w:rsid w:val="00D67EBF"/>
    <w:rsid w:val="00D67FA3"/>
    <w:rsid w:val="00D67FC9"/>
    <w:rsid w:val="00D67FE1"/>
    <w:rsid w:val="00D70129"/>
    <w:rsid w:val="00D7017D"/>
    <w:rsid w:val="00D701BF"/>
    <w:rsid w:val="00D70237"/>
    <w:rsid w:val="00D702F8"/>
    <w:rsid w:val="00D70315"/>
    <w:rsid w:val="00D703BC"/>
    <w:rsid w:val="00D703CE"/>
    <w:rsid w:val="00D70409"/>
    <w:rsid w:val="00D704D7"/>
    <w:rsid w:val="00D70521"/>
    <w:rsid w:val="00D7058A"/>
    <w:rsid w:val="00D7058E"/>
    <w:rsid w:val="00D7066F"/>
    <w:rsid w:val="00D706D4"/>
    <w:rsid w:val="00D709B1"/>
    <w:rsid w:val="00D70AD3"/>
    <w:rsid w:val="00D70B38"/>
    <w:rsid w:val="00D70B86"/>
    <w:rsid w:val="00D70C1F"/>
    <w:rsid w:val="00D70C4B"/>
    <w:rsid w:val="00D70C5B"/>
    <w:rsid w:val="00D70C75"/>
    <w:rsid w:val="00D70D7E"/>
    <w:rsid w:val="00D70DA9"/>
    <w:rsid w:val="00D70E17"/>
    <w:rsid w:val="00D70E19"/>
    <w:rsid w:val="00D70E1C"/>
    <w:rsid w:val="00D70FC3"/>
    <w:rsid w:val="00D7101D"/>
    <w:rsid w:val="00D71047"/>
    <w:rsid w:val="00D710A5"/>
    <w:rsid w:val="00D710F0"/>
    <w:rsid w:val="00D71164"/>
    <w:rsid w:val="00D712FC"/>
    <w:rsid w:val="00D71334"/>
    <w:rsid w:val="00D713AC"/>
    <w:rsid w:val="00D7150F"/>
    <w:rsid w:val="00D71552"/>
    <w:rsid w:val="00D715AC"/>
    <w:rsid w:val="00D715F8"/>
    <w:rsid w:val="00D71620"/>
    <w:rsid w:val="00D71680"/>
    <w:rsid w:val="00D716F8"/>
    <w:rsid w:val="00D71735"/>
    <w:rsid w:val="00D71766"/>
    <w:rsid w:val="00D7177B"/>
    <w:rsid w:val="00D717D5"/>
    <w:rsid w:val="00D717E6"/>
    <w:rsid w:val="00D717EC"/>
    <w:rsid w:val="00D7187A"/>
    <w:rsid w:val="00D71AA2"/>
    <w:rsid w:val="00D71BF5"/>
    <w:rsid w:val="00D71C03"/>
    <w:rsid w:val="00D71C19"/>
    <w:rsid w:val="00D71C45"/>
    <w:rsid w:val="00D71C80"/>
    <w:rsid w:val="00D71CEF"/>
    <w:rsid w:val="00D71D5C"/>
    <w:rsid w:val="00D71D73"/>
    <w:rsid w:val="00D71D90"/>
    <w:rsid w:val="00D71E35"/>
    <w:rsid w:val="00D71F7C"/>
    <w:rsid w:val="00D71F87"/>
    <w:rsid w:val="00D71FDC"/>
    <w:rsid w:val="00D72002"/>
    <w:rsid w:val="00D720D1"/>
    <w:rsid w:val="00D7221D"/>
    <w:rsid w:val="00D722A2"/>
    <w:rsid w:val="00D722C8"/>
    <w:rsid w:val="00D72358"/>
    <w:rsid w:val="00D723A3"/>
    <w:rsid w:val="00D72435"/>
    <w:rsid w:val="00D724E5"/>
    <w:rsid w:val="00D72712"/>
    <w:rsid w:val="00D727DC"/>
    <w:rsid w:val="00D72902"/>
    <w:rsid w:val="00D72A19"/>
    <w:rsid w:val="00D72B0F"/>
    <w:rsid w:val="00D72CC0"/>
    <w:rsid w:val="00D72CE7"/>
    <w:rsid w:val="00D72D26"/>
    <w:rsid w:val="00D72DB2"/>
    <w:rsid w:val="00D72EB2"/>
    <w:rsid w:val="00D72F59"/>
    <w:rsid w:val="00D7302E"/>
    <w:rsid w:val="00D73088"/>
    <w:rsid w:val="00D730AF"/>
    <w:rsid w:val="00D731FA"/>
    <w:rsid w:val="00D7322C"/>
    <w:rsid w:val="00D73258"/>
    <w:rsid w:val="00D73311"/>
    <w:rsid w:val="00D73318"/>
    <w:rsid w:val="00D73335"/>
    <w:rsid w:val="00D73395"/>
    <w:rsid w:val="00D73396"/>
    <w:rsid w:val="00D733B3"/>
    <w:rsid w:val="00D73456"/>
    <w:rsid w:val="00D73477"/>
    <w:rsid w:val="00D737CB"/>
    <w:rsid w:val="00D73803"/>
    <w:rsid w:val="00D7385A"/>
    <w:rsid w:val="00D73A70"/>
    <w:rsid w:val="00D73A96"/>
    <w:rsid w:val="00D73A9C"/>
    <w:rsid w:val="00D73B3B"/>
    <w:rsid w:val="00D73B76"/>
    <w:rsid w:val="00D73BFE"/>
    <w:rsid w:val="00D73E31"/>
    <w:rsid w:val="00D73F88"/>
    <w:rsid w:val="00D7415F"/>
    <w:rsid w:val="00D743B6"/>
    <w:rsid w:val="00D744B5"/>
    <w:rsid w:val="00D744EB"/>
    <w:rsid w:val="00D74515"/>
    <w:rsid w:val="00D745B0"/>
    <w:rsid w:val="00D74646"/>
    <w:rsid w:val="00D74766"/>
    <w:rsid w:val="00D7480B"/>
    <w:rsid w:val="00D74837"/>
    <w:rsid w:val="00D749E4"/>
    <w:rsid w:val="00D74A88"/>
    <w:rsid w:val="00D74AB1"/>
    <w:rsid w:val="00D74AF8"/>
    <w:rsid w:val="00D74C27"/>
    <w:rsid w:val="00D74C8C"/>
    <w:rsid w:val="00D74CE7"/>
    <w:rsid w:val="00D74E2D"/>
    <w:rsid w:val="00D74E8B"/>
    <w:rsid w:val="00D74F16"/>
    <w:rsid w:val="00D74F2C"/>
    <w:rsid w:val="00D74F40"/>
    <w:rsid w:val="00D75001"/>
    <w:rsid w:val="00D750CC"/>
    <w:rsid w:val="00D751CE"/>
    <w:rsid w:val="00D7528E"/>
    <w:rsid w:val="00D75723"/>
    <w:rsid w:val="00D75805"/>
    <w:rsid w:val="00D7584F"/>
    <w:rsid w:val="00D7589F"/>
    <w:rsid w:val="00D759B9"/>
    <w:rsid w:val="00D759ED"/>
    <w:rsid w:val="00D75B9C"/>
    <w:rsid w:val="00D75C6A"/>
    <w:rsid w:val="00D75D5D"/>
    <w:rsid w:val="00D75E38"/>
    <w:rsid w:val="00D75E48"/>
    <w:rsid w:val="00D75EB1"/>
    <w:rsid w:val="00D75F4F"/>
    <w:rsid w:val="00D75FA7"/>
    <w:rsid w:val="00D76043"/>
    <w:rsid w:val="00D76079"/>
    <w:rsid w:val="00D76093"/>
    <w:rsid w:val="00D762A8"/>
    <w:rsid w:val="00D762BC"/>
    <w:rsid w:val="00D763AA"/>
    <w:rsid w:val="00D7643E"/>
    <w:rsid w:val="00D76623"/>
    <w:rsid w:val="00D7667D"/>
    <w:rsid w:val="00D769DD"/>
    <w:rsid w:val="00D76A0B"/>
    <w:rsid w:val="00D76A77"/>
    <w:rsid w:val="00D76AC0"/>
    <w:rsid w:val="00D76AED"/>
    <w:rsid w:val="00D76B2B"/>
    <w:rsid w:val="00D76BAC"/>
    <w:rsid w:val="00D76C77"/>
    <w:rsid w:val="00D76DE0"/>
    <w:rsid w:val="00D76E51"/>
    <w:rsid w:val="00D76F7C"/>
    <w:rsid w:val="00D76FD1"/>
    <w:rsid w:val="00D77012"/>
    <w:rsid w:val="00D7701C"/>
    <w:rsid w:val="00D7702E"/>
    <w:rsid w:val="00D770B6"/>
    <w:rsid w:val="00D772C3"/>
    <w:rsid w:val="00D77316"/>
    <w:rsid w:val="00D77414"/>
    <w:rsid w:val="00D775D9"/>
    <w:rsid w:val="00D77632"/>
    <w:rsid w:val="00D77821"/>
    <w:rsid w:val="00D77839"/>
    <w:rsid w:val="00D77909"/>
    <w:rsid w:val="00D77951"/>
    <w:rsid w:val="00D77D53"/>
    <w:rsid w:val="00D77D64"/>
    <w:rsid w:val="00D77EC6"/>
    <w:rsid w:val="00D77ED5"/>
    <w:rsid w:val="00D77F4C"/>
    <w:rsid w:val="00D77FC2"/>
    <w:rsid w:val="00D80017"/>
    <w:rsid w:val="00D80158"/>
    <w:rsid w:val="00D8015F"/>
    <w:rsid w:val="00D8026D"/>
    <w:rsid w:val="00D802F3"/>
    <w:rsid w:val="00D802FC"/>
    <w:rsid w:val="00D80444"/>
    <w:rsid w:val="00D804AB"/>
    <w:rsid w:val="00D804CB"/>
    <w:rsid w:val="00D804D7"/>
    <w:rsid w:val="00D80537"/>
    <w:rsid w:val="00D805C2"/>
    <w:rsid w:val="00D805F1"/>
    <w:rsid w:val="00D8061E"/>
    <w:rsid w:val="00D80635"/>
    <w:rsid w:val="00D807A2"/>
    <w:rsid w:val="00D80A2E"/>
    <w:rsid w:val="00D80B65"/>
    <w:rsid w:val="00D80BA0"/>
    <w:rsid w:val="00D80BE7"/>
    <w:rsid w:val="00D80BEF"/>
    <w:rsid w:val="00D80C17"/>
    <w:rsid w:val="00D80D4A"/>
    <w:rsid w:val="00D80D62"/>
    <w:rsid w:val="00D80F5D"/>
    <w:rsid w:val="00D811FB"/>
    <w:rsid w:val="00D812DF"/>
    <w:rsid w:val="00D81377"/>
    <w:rsid w:val="00D813C9"/>
    <w:rsid w:val="00D813DD"/>
    <w:rsid w:val="00D8146A"/>
    <w:rsid w:val="00D8155F"/>
    <w:rsid w:val="00D8161F"/>
    <w:rsid w:val="00D81693"/>
    <w:rsid w:val="00D8189E"/>
    <w:rsid w:val="00D818B9"/>
    <w:rsid w:val="00D819AE"/>
    <w:rsid w:val="00D819DB"/>
    <w:rsid w:val="00D81A03"/>
    <w:rsid w:val="00D81B16"/>
    <w:rsid w:val="00D81C9A"/>
    <w:rsid w:val="00D81CB1"/>
    <w:rsid w:val="00D81CD7"/>
    <w:rsid w:val="00D81DCB"/>
    <w:rsid w:val="00D81F0B"/>
    <w:rsid w:val="00D82133"/>
    <w:rsid w:val="00D821F5"/>
    <w:rsid w:val="00D822D3"/>
    <w:rsid w:val="00D82475"/>
    <w:rsid w:val="00D824EF"/>
    <w:rsid w:val="00D824F9"/>
    <w:rsid w:val="00D827A0"/>
    <w:rsid w:val="00D828D3"/>
    <w:rsid w:val="00D82926"/>
    <w:rsid w:val="00D82ABD"/>
    <w:rsid w:val="00D82B35"/>
    <w:rsid w:val="00D82CC9"/>
    <w:rsid w:val="00D82D99"/>
    <w:rsid w:val="00D82E7A"/>
    <w:rsid w:val="00D82F44"/>
    <w:rsid w:val="00D8300E"/>
    <w:rsid w:val="00D830BB"/>
    <w:rsid w:val="00D830D4"/>
    <w:rsid w:val="00D831D0"/>
    <w:rsid w:val="00D83277"/>
    <w:rsid w:val="00D8338B"/>
    <w:rsid w:val="00D833BF"/>
    <w:rsid w:val="00D8340E"/>
    <w:rsid w:val="00D83434"/>
    <w:rsid w:val="00D835F2"/>
    <w:rsid w:val="00D83638"/>
    <w:rsid w:val="00D836CA"/>
    <w:rsid w:val="00D8380D"/>
    <w:rsid w:val="00D83815"/>
    <w:rsid w:val="00D83844"/>
    <w:rsid w:val="00D83892"/>
    <w:rsid w:val="00D8389F"/>
    <w:rsid w:val="00D838C0"/>
    <w:rsid w:val="00D83B67"/>
    <w:rsid w:val="00D83D03"/>
    <w:rsid w:val="00D83D2C"/>
    <w:rsid w:val="00D83E2A"/>
    <w:rsid w:val="00D83EBB"/>
    <w:rsid w:val="00D8408F"/>
    <w:rsid w:val="00D84121"/>
    <w:rsid w:val="00D84129"/>
    <w:rsid w:val="00D84161"/>
    <w:rsid w:val="00D84182"/>
    <w:rsid w:val="00D84229"/>
    <w:rsid w:val="00D842A0"/>
    <w:rsid w:val="00D842F2"/>
    <w:rsid w:val="00D843BA"/>
    <w:rsid w:val="00D8444F"/>
    <w:rsid w:val="00D8447B"/>
    <w:rsid w:val="00D84563"/>
    <w:rsid w:val="00D84577"/>
    <w:rsid w:val="00D84580"/>
    <w:rsid w:val="00D845F6"/>
    <w:rsid w:val="00D84655"/>
    <w:rsid w:val="00D8475B"/>
    <w:rsid w:val="00D847B9"/>
    <w:rsid w:val="00D84897"/>
    <w:rsid w:val="00D84AAD"/>
    <w:rsid w:val="00D84AF1"/>
    <w:rsid w:val="00D84B71"/>
    <w:rsid w:val="00D84BC9"/>
    <w:rsid w:val="00D84BE1"/>
    <w:rsid w:val="00D84C35"/>
    <w:rsid w:val="00D84C91"/>
    <w:rsid w:val="00D84CF2"/>
    <w:rsid w:val="00D84D28"/>
    <w:rsid w:val="00D84DAB"/>
    <w:rsid w:val="00D84DF2"/>
    <w:rsid w:val="00D84E39"/>
    <w:rsid w:val="00D84E62"/>
    <w:rsid w:val="00D84EC1"/>
    <w:rsid w:val="00D84F6E"/>
    <w:rsid w:val="00D84F96"/>
    <w:rsid w:val="00D8501D"/>
    <w:rsid w:val="00D85100"/>
    <w:rsid w:val="00D8525D"/>
    <w:rsid w:val="00D85475"/>
    <w:rsid w:val="00D85558"/>
    <w:rsid w:val="00D85566"/>
    <w:rsid w:val="00D85628"/>
    <w:rsid w:val="00D85882"/>
    <w:rsid w:val="00D858C6"/>
    <w:rsid w:val="00D85A67"/>
    <w:rsid w:val="00D85A99"/>
    <w:rsid w:val="00D85B88"/>
    <w:rsid w:val="00D85BD2"/>
    <w:rsid w:val="00D85BF2"/>
    <w:rsid w:val="00D85C0F"/>
    <w:rsid w:val="00D85C12"/>
    <w:rsid w:val="00D85D28"/>
    <w:rsid w:val="00D85D89"/>
    <w:rsid w:val="00D85DD1"/>
    <w:rsid w:val="00D85E70"/>
    <w:rsid w:val="00D86080"/>
    <w:rsid w:val="00D861A4"/>
    <w:rsid w:val="00D86231"/>
    <w:rsid w:val="00D863AF"/>
    <w:rsid w:val="00D86417"/>
    <w:rsid w:val="00D8662C"/>
    <w:rsid w:val="00D8666D"/>
    <w:rsid w:val="00D86677"/>
    <w:rsid w:val="00D866A2"/>
    <w:rsid w:val="00D86776"/>
    <w:rsid w:val="00D8680C"/>
    <w:rsid w:val="00D8684B"/>
    <w:rsid w:val="00D868D5"/>
    <w:rsid w:val="00D868DF"/>
    <w:rsid w:val="00D86AAA"/>
    <w:rsid w:val="00D86AB1"/>
    <w:rsid w:val="00D86B26"/>
    <w:rsid w:val="00D86BD9"/>
    <w:rsid w:val="00D86C2C"/>
    <w:rsid w:val="00D86C64"/>
    <w:rsid w:val="00D86CBE"/>
    <w:rsid w:val="00D86D32"/>
    <w:rsid w:val="00D86D65"/>
    <w:rsid w:val="00D86E21"/>
    <w:rsid w:val="00D86E28"/>
    <w:rsid w:val="00D86E4B"/>
    <w:rsid w:val="00D86E93"/>
    <w:rsid w:val="00D86ED2"/>
    <w:rsid w:val="00D86EEB"/>
    <w:rsid w:val="00D86EF6"/>
    <w:rsid w:val="00D86F59"/>
    <w:rsid w:val="00D86F84"/>
    <w:rsid w:val="00D86FEC"/>
    <w:rsid w:val="00D87190"/>
    <w:rsid w:val="00D8726E"/>
    <w:rsid w:val="00D872C2"/>
    <w:rsid w:val="00D87357"/>
    <w:rsid w:val="00D873F8"/>
    <w:rsid w:val="00D874AD"/>
    <w:rsid w:val="00D87658"/>
    <w:rsid w:val="00D8765E"/>
    <w:rsid w:val="00D87716"/>
    <w:rsid w:val="00D878E7"/>
    <w:rsid w:val="00D87921"/>
    <w:rsid w:val="00D879F8"/>
    <w:rsid w:val="00D87A35"/>
    <w:rsid w:val="00D87A59"/>
    <w:rsid w:val="00D87AF8"/>
    <w:rsid w:val="00D87B2A"/>
    <w:rsid w:val="00D87C8E"/>
    <w:rsid w:val="00D87D0C"/>
    <w:rsid w:val="00D87D43"/>
    <w:rsid w:val="00D87DAA"/>
    <w:rsid w:val="00D87E25"/>
    <w:rsid w:val="00D87E3E"/>
    <w:rsid w:val="00D87F06"/>
    <w:rsid w:val="00D90103"/>
    <w:rsid w:val="00D9024A"/>
    <w:rsid w:val="00D90263"/>
    <w:rsid w:val="00D903E0"/>
    <w:rsid w:val="00D904E9"/>
    <w:rsid w:val="00D9058E"/>
    <w:rsid w:val="00D905A0"/>
    <w:rsid w:val="00D90721"/>
    <w:rsid w:val="00D90763"/>
    <w:rsid w:val="00D90781"/>
    <w:rsid w:val="00D907F1"/>
    <w:rsid w:val="00D9084C"/>
    <w:rsid w:val="00D90912"/>
    <w:rsid w:val="00D9092F"/>
    <w:rsid w:val="00D909B9"/>
    <w:rsid w:val="00D90A14"/>
    <w:rsid w:val="00D90A1A"/>
    <w:rsid w:val="00D90A43"/>
    <w:rsid w:val="00D90A78"/>
    <w:rsid w:val="00D90C87"/>
    <w:rsid w:val="00D90D21"/>
    <w:rsid w:val="00D90ED7"/>
    <w:rsid w:val="00D91036"/>
    <w:rsid w:val="00D910B2"/>
    <w:rsid w:val="00D9120E"/>
    <w:rsid w:val="00D91382"/>
    <w:rsid w:val="00D913A4"/>
    <w:rsid w:val="00D9145B"/>
    <w:rsid w:val="00D91498"/>
    <w:rsid w:val="00D91744"/>
    <w:rsid w:val="00D917B5"/>
    <w:rsid w:val="00D91B84"/>
    <w:rsid w:val="00D91BCF"/>
    <w:rsid w:val="00D91D6F"/>
    <w:rsid w:val="00D91DF3"/>
    <w:rsid w:val="00D91E96"/>
    <w:rsid w:val="00D91FF0"/>
    <w:rsid w:val="00D9207A"/>
    <w:rsid w:val="00D920BA"/>
    <w:rsid w:val="00D920CD"/>
    <w:rsid w:val="00D92199"/>
    <w:rsid w:val="00D92381"/>
    <w:rsid w:val="00D9246F"/>
    <w:rsid w:val="00D926EF"/>
    <w:rsid w:val="00D92783"/>
    <w:rsid w:val="00D927C1"/>
    <w:rsid w:val="00D9293F"/>
    <w:rsid w:val="00D92948"/>
    <w:rsid w:val="00D92EDE"/>
    <w:rsid w:val="00D930FF"/>
    <w:rsid w:val="00D93153"/>
    <w:rsid w:val="00D93277"/>
    <w:rsid w:val="00D932A6"/>
    <w:rsid w:val="00D932AD"/>
    <w:rsid w:val="00D932E8"/>
    <w:rsid w:val="00D933DC"/>
    <w:rsid w:val="00D93551"/>
    <w:rsid w:val="00D9357B"/>
    <w:rsid w:val="00D93584"/>
    <w:rsid w:val="00D93695"/>
    <w:rsid w:val="00D936CE"/>
    <w:rsid w:val="00D93772"/>
    <w:rsid w:val="00D937A9"/>
    <w:rsid w:val="00D9394E"/>
    <w:rsid w:val="00D93959"/>
    <w:rsid w:val="00D93992"/>
    <w:rsid w:val="00D939A3"/>
    <w:rsid w:val="00D93A1C"/>
    <w:rsid w:val="00D93A68"/>
    <w:rsid w:val="00D93A6D"/>
    <w:rsid w:val="00D93A8E"/>
    <w:rsid w:val="00D93B63"/>
    <w:rsid w:val="00D93CB1"/>
    <w:rsid w:val="00D93D11"/>
    <w:rsid w:val="00D93D70"/>
    <w:rsid w:val="00D93E4F"/>
    <w:rsid w:val="00D93F29"/>
    <w:rsid w:val="00D941AA"/>
    <w:rsid w:val="00D94221"/>
    <w:rsid w:val="00D94275"/>
    <w:rsid w:val="00D943C7"/>
    <w:rsid w:val="00D945E6"/>
    <w:rsid w:val="00D94713"/>
    <w:rsid w:val="00D947EA"/>
    <w:rsid w:val="00D94823"/>
    <w:rsid w:val="00D94865"/>
    <w:rsid w:val="00D94973"/>
    <w:rsid w:val="00D949BF"/>
    <w:rsid w:val="00D94A01"/>
    <w:rsid w:val="00D94A19"/>
    <w:rsid w:val="00D94A8C"/>
    <w:rsid w:val="00D94B86"/>
    <w:rsid w:val="00D94C1D"/>
    <w:rsid w:val="00D94CDF"/>
    <w:rsid w:val="00D94CF9"/>
    <w:rsid w:val="00D94F28"/>
    <w:rsid w:val="00D9520B"/>
    <w:rsid w:val="00D95210"/>
    <w:rsid w:val="00D95228"/>
    <w:rsid w:val="00D952E4"/>
    <w:rsid w:val="00D952E5"/>
    <w:rsid w:val="00D9548B"/>
    <w:rsid w:val="00D954B4"/>
    <w:rsid w:val="00D95504"/>
    <w:rsid w:val="00D95593"/>
    <w:rsid w:val="00D955B0"/>
    <w:rsid w:val="00D95635"/>
    <w:rsid w:val="00D95690"/>
    <w:rsid w:val="00D957DF"/>
    <w:rsid w:val="00D95859"/>
    <w:rsid w:val="00D9589C"/>
    <w:rsid w:val="00D95936"/>
    <w:rsid w:val="00D959B0"/>
    <w:rsid w:val="00D95AE0"/>
    <w:rsid w:val="00D95AFD"/>
    <w:rsid w:val="00D95CF6"/>
    <w:rsid w:val="00D95ED9"/>
    <w:rsid w:val="00D95F21"/>
    <w:rsid w:val="00D95F7E"/>
    <w:rsid w:val="00D95FA6"/>
    <w:rsid w:val="00D96015"/>
    <w:rsid w:val="00D96020"/>
    <w:rsid w:val="00D9607E"/>
    <w:rsid w:val="00D960E5"/>
    <w:rsid w:val="00D96331"/>
    <w:rsid w:val="00D96456"/>
    <w:rsid w:val="00D964AD"/>
    <w:rsid w:val="00D96618"/>
    <w:rsid w:val="00D9663B"/>
    <w:rsid w:val="00D966A3"/>
    <w:rsid w:val="00D96786"/>
    <w:rsid w:val="00D96795"/>
    <w:rsid w:val="00D967B4"/>
    <w:rsid w:val="00D967F9"/>
    <w:rsid w:val="00D96902"/>
    <w:rsid w:val="00D96944"/>
    <w:rsid w:val="00D96A60"/>
    <w:rsid w:val="00D96A77"/>
    <w:rsid w:val="00D96AC8"/>
    <w:rsid w:val="00D96BB5"/>
    <w:rsid w:val="00D96C69"/>
    <w:rsid w:val="00D96C98"/>
    <w:rsid w:val="00D96CC3"/>
    <w:rsid w:val="00D96CE5"/>
    <w:rsid w:val="00D96DE3"/>
    <w:rsid w:val="00D96F02"/>
    <w:rsid w:val="00D96F4A"/>
    <w:rsid w:val="00D970C0"/>
    <w:rsid w:val="00D9723A"/>
    <w:rsid w:val="00D9725E"/>
    <w:rsid w:val="00D97279"/>
    <w:rsid w:val="00D972C7"/>
    <w:rsid w:val="00D97366"/>
    <w:rsid w:val="00D97481"/>
    <w:rsid w:val="00D97506"/>
    <w:rsid w:val="00D97540"/>
    <w:rsid w:val="00D97639"/>
    <w:rsid w:val="00D97654"/>
    <w:rsid w:val="00D976E2"/>
    <w:rsid w:val="00D9771B"/>
    <w:rsid w:val="00D97722"/>
    <w:rsid w:val="00D977AD"/>
    <w:rsid w:val="00D9784E"/>
    <w:rsid w:val="00D97857"/>
    <w:rsid w:val="00D97937"/>
    <w:rsid w:val="00D97A52"/>
    <w:rsid w:val="00D97AFE"/>
    <w:rsid w:val="00D97BC1"/>
    <w:rsid w:val="00D97BDF"/>
    <w:rsid w:val="00D97BE1"/>
    <w:rsid w:val="00D97D68"/>
    <w:rsid w:val="00D97D7C"/>
    <w:rsid w:val="00D97E69"/>
    <w:rsid w:val="00D97F3E"/>
    <w:rsid w:val="00D97FB6"/>
    <w:rsid w:val="00DA003F"/>
    <w:rsid w:val="00DA00E5"/>
    <w:rsid w:val="00DA017D"/>
    <w:rsid w:val="00DA01B7"/>
    <w:rsid w:val="00DA01BD"/>
    <w:rsid w:val="00DA01E6"/>
    <w:rsid w:val="00DA0234"/>
    <w:rsid w:val="00DA0278"/>
    <w:rsid w:val="00DA02D9"/>
    <w:rsid w:val="00DA0360"/>
    <w:rsid w:val="00DA03A0"/>
    <w:rsid w:val="00DA0465"/>
    <w:rsid w:val="00DA04D7"/>
    <w:rsid w:val="00DA0507"/>
    <w:rsid w:val="00DA0645"/>
    <w:rsid w:val="00DA0669"/>
    <w:rsid w:val="00DA06F2"/>
    <w:rsid w:val="00DA0713"/>
    <w:rsid w:val="00DA0729"/>
    <w:rsid w:val="00DA073D"/>
    <w:rsid w:val="00DA07EC"/>
    <w:rsid w:val="00DA0A82"/>
    <w:rsid w:val="00DA0BE1"/>
    <w:rsid w:val="00DA0C7F"/>
    <w:rsid w:val="00DA0CB9"/>
    <w:rsid w:val="00DA0CF2"/>
    <w:rsid w:val="00DA0D96"/>
    <w:rsid w:val="00DA0D99"/>
    <w:rsid w:val="00DA0DEB"/>
    <w:rsid w:val="00DA0E4F"/>
    <w:rsid w:val="00DA0F6E"/>
    <w:rsid w:val="00DA0FD5"/>
    <w:rsid w:val="00DA1017"/>
    <w:rsid w:val="00DA1180"/>
    <w:rsid w:val="00DA1234"/>
    <w:rsid w:val="00DA1265"/>
    <w:rsid w:val="00DA12A5"/>
    <w:rsid w:val="00DA12D5"/>
    <w:rsid w:val="00DA1364"/>
    <w:rsid w:val="00DA1373"/>
    <w:rsid w:val="00DA1430"/>
    <w:rsid w:val="00DA1485"/>
    <w:rsid w:val="00DA14B0"/>
    <w:rsid w:val="00DA151B"/>
    <w:rsid w:val="00DA1555"/>
    <w:rsid w:val="00DA15E5"/>
    <w:rsid w:val="00DA1604"/>
    <w:rsid w:val="00DA18E5"/>
    <w:rsid w:val="00DA1A23"/>
    <w:rsid w:val="00DA1B0E"/>
    <w:rsid w:val="00DA1B51"/>
    <w:rsid w:val="00DA1D3D"/>
    <w:rsid w:val="00DA1DC1"/>
    <w:rsid w:val="00DA1F36"/>
    <w:rsid w:val="00DA1FBC"/>
    <w:rsid w:val="00DA20B4"/>
    <w:rsid w:val="00DA2132"/>
    <w:rsid w:val="00DA21AA"/>
    <w:rsid w:val="00DA22C4"/>
    <w:rsid w:val="00DA2311"/>
    <w:rsid w:val="00DA2383"/>
    <w:rsid w:val="00DA2459"/>
    <w:rsid w:val="00DA248B"/>
    <w:rsid w:val="00DA24D8"/>
    <w:rsid w:val="00DA2555"/>
    <w:rsid w:val="00DA266B"/>
    <w:rsid w:val="00DA26CE"/>
    <w:rsid w:val="00DA2827"/>
    <w:rsid w:val="00DA28ED"/>
    <w:rsid w:val="00DA2921"/>
    <w:rsid w:val="00DA29C6"/>
    <w:rsid w:val="00DA2B16"/>
    <w:rsid w:val="00DA2B62"/>
    <w:rsid w:val="00DA2B87"/>
    <w:rsid w:val="00DA2BB9"/>
    <w:rsid w:val="00DA2C68"/>
    <w:rsid w:val="00DA2CB0"/>
    <w:rsid w:val="00DA2D00"/>
    <w:rsid w:val="00DA2D4D"/>
    <w:rsid w:val="00DA2D7E"/>
    <w:rsid w:val="00DA2DBA"/>
    <w:rsid w:val="00DA2DC9"/>
    <w:rsid w:val="00DA2E13"/>
    <w:rsid w:val="00DA2FA4"/>
    <w:rsid w:val="00DA2FC1"/>
    <w:rsid w:val="00DA2FCC"/>
    <w:rsid w:val="00DA2FE2"/>
    <w:rsid w:val="00DA30DA"/>
    <w:rsid w:val="00DA311F"/>
    <w:rsid w:val="00DA31EE"/>
    <w:rsid w:val="00DA3493"/>
    <w:rsid w:val="00DA34A2"/>
    <w:rsid w:val="00DA34CA"/>
    <w:rsid w:val="00DA35F1"/>
    <w:rsid w:val="00DA3625"/>
    <w:rsid w:val="00DA398E"/>
    <w:rsid w:val="00DA3B7B"/>
    <w:rsid w:val="00DA3B8B"/>
    <w:rsid w:val="00DA3B90"/>
    <w:rsid w:val="00DA3C8E"/>
    <w:rsid w:val="00DA3CA3"/>
    <w:rsid w:val="00DA3CF9"/>
    <w:rsid w:val="00DA3E0A"/>
    <w:rsid w:val="00DA3E7E"/>
    <w:rsid w:val="00DA3E7F"/>
    <w:rsid w:val="00DA3EE3"/>
    <w:rsid w:val="00DA3FF0"/>
    <w:rsid w:val="00DA4010"/>
    <w:rsid w:val="00DA4055"/>
    <w:rsid w:val="00DA406E"/>
    <w:rsid w:val="00DA41AD"/>
    <w:rsid w:val="00DA4379"/>
    <w:rsid w:val="00DA438B"/>
    <w:rsid w:val="00DA43C0"/>
    <w:rsid w:val="00DA44CD"/>
    <w:rsid w:val="00DA469F"/>
    <w:rsid w:val="00DA46D1"/>
    <w:rsid w:val="00DA4710"/>
    <w:rsid w:val="00DA47F4"/>
    <w:rsid w:val="00DA482B"/>
    <w:rsid w:val="00DA4853"/>
    <w:rsid w:val="00DA4880"/>
    <w:rsid w:val="00DA48F2"/>
    <w:rsid w:val="00DA4961"/>
    <w:rsid w:val="00DA4A0F"/>
    <w:rsid w:val="00DA4AD1"/>
    <w:rsid w:val="00DA4CFC"/>
    <w:rsid w:val="00DA4D39"/>
    <w:rsid w:val="00DA4D78"/>
    <w:rsid w:val="00DA4DE4"/>
    <w:rsid w:val="00DA4E27"/>
    <w:rsid w:val="00DA4EC1"/>
    <w:rsid w:val="00DA4F0A"/>
    <w:rsid w:val="00DA5006"/>
    <w:rsid w:val="00DA5094"/>
    <w:rsid w:val="00DA5277"/>
    <w:rsid w:val="00DA5314"/>
    <w:rsid w:val="00DA533D"/>
    <w:rsid w:val="00DA5396"/>
    <w:rsid w:val="00DA5446"/>
    <w:rsid w:val="00DA5474"/>
    <w:rsid w:val="00DA54A0"/>
    <w:rsid w:val="00DA5580"/>
    <w:rsid w:val="00DA55DB"/>
    <w:rsid w:val="00DA560B"/>
    <w:rsid w:val="00DA5613"/>
    <w:rsid w:val="00DA5666"/>
    <w:rsid w:val="00DA5670"/>
    <w:rsid w:val="00DA57E0"/>
    <w:rsid w:val="00DA5886"/>
    <w:rsid w:val="00DA590C"/>
    <w:rsid w:val="00DA5949"/>
    <w:rsid w:val="00DA5A0D"/>
    <w:rsid w:val="00DA5AB4"/>
    <w:rsid w:val="00DA5AD7"/>
    <w:rsid w:val="00DA5BD6"/>
    <w:rsid w:val="00DA5D53"/>
    <w:rsid w:val="00DA5E71"/>
    <w:rsid w:val="00DA5FBF"/>
    <w:rsid w:val="00DA6050"/>
    <w:rsid w:val="00DA606C"/>
    <w:rsid w:val="00DA6129"/>
    <w:rsid w:val="00DA6188"/>
    <w:rsid w:val="00DA625F"/>
    <w:rsid w:val="00DA62BC"/>
    <w:rsid w:val="00DA6316"/>
    <w:rsid w:val="00DA631F"/>
    <w:rsid w:val="00DA63E3"/>
    <w:rsid w:val="00DA64C7"/>
    <w:rsid w:val="00DA6669"/>
    <w:rsid w:val="00DA68F7"/>
    <w:rsid w:val="00DA6900"/>
    <w:rsid w:val="00DA691E"/>
    <w:rsid w:val="00DA69AB"/>
    <w:rsid w:val="00DA69EA"/>
    <w:rsid w:val="00DA6A01"/>
    <w:rsid w:val="00DA6A9D"/>
    <w:rsid w:val="00DA6AFF"/>
    <w:rsid w:val="00DA6B53"/>
    <w:rsid w:val="00DA6C24"/>
    <w:rsid w:val="00DA6C41"/>
    <w:rsid w:val="00DA6E28"/>
    <w:rsid w:val="00DA6FDF"/>
    <w:rsid w:val="00DA7088"/>
    <w:rsid w:val="00DA7146"/>
    <w:rsid w:val="00DA71B8"/>
    <w:rsid w:val="00DA72FD"/>
    <w:rsid w:val="00DA747F"/>
    <w:rsid w:val="00DA7557"/>
    <w:rsid w:val="00DA75F8"/>
    <w:rsid w:val="00DA7608"/>
    <w:rsid w:val="00DA766F"/>
    <w:rsid w:val="00DA77AA"/>
    <w:rsid w:val="00DA7886"/>
    <w:rsid w:val="00DA7954"/>
    <w:rsid w:val="00DA7993"/>
    <w:rsid w:val="00DA79E9"/>
    <w:rsid w:val="00DA7AB2"/>
    <w:rsid w:val="00DA7B1D"/>
    <w:rsid w:val="00DA7C27"/>
    <w:rsid w:val="00DA7CEB"/>
    <w:rsid w:val="00DA7CEE"/>
    <w:rsid w:val="00DA7D2A"/>
    <w:rsid w:val="00DA7DDF"/>
    <w:rsid w:val="00DA7DF8"/>
    <w:rsid w:val="00DA7E90"/>
    <w:rsid w:val="00DA7F44"/>
    <w:rsid w:val="00DA7F88"/>
    <w:rsid w:val="00DB0010"/>
    <w:rsid w:val="00DB008C"/>
    <w:rsid w:val="00DB016C"/>
    <w:rsid w:val="00DB0245"/>
    <w:rsid w:val="00DB02A6"/>
    <w:rsid w:val="00DB02AF"/>
    <w:rsid w:val="00DB0307"/>
    <w:rsid w:val="00DB0318"/>
    <w:rsid w:val="00DB0409"/>
    <w:rsid w:val="00DB041F"/>
    <w:rsid w:val="00DB0517"/>
    <w:rsid w:val="00DB053E"/>
    <w:rsid w:val="00DB0661"/>
    <w:rsid w:val="00DB0692"/>
    <w:rsid w:val="00DB077C"/>
    <w:rsid w:val="00DB07A5"/>
    <w:rsid w:val="00DB0846"/>
    <w:rsid w:val="00DB08DF"/>
    <w:rsid w:val="00DB08E1"/>
    <w:rsid w:val="00DB0951"/>
    <w:rsid w:val="00DB09F5"/>
    <w:rsid w:val="00DB0ADC"/>
    <w:rsid w:val="00DB0B59"/>
    <w:rsid w:val="00DB0BBA"/>
    <w:rsid w:val="00DB0C74"/>
    <w:rsid w:val="00DB0D50"/>
    <w:rsid w:val="00DB1255"/>
    <w:rsid w:val="00DB12C2"/>
    <w:rsid w:val="00DB1345"/>
    <w:rsid w:val="00DB1377"/>
    <w:rsid w:val="00DB13AB"/>
    <w:rsid w:val="00DB144C"/>
    <w:rsid w:val="00DB149C"/>
    <w:rsid w:val="00DB14F3"/>
    <w:rsid w:val="00DB159D"/>
    <w:rsid w:val="00DB1690"/>
    <w:rsid w:val="00DB16B8"/>
    <w:rsid w:val="00DB16EC"/>
    <w:rsid w:val="00DB17EB"/>
    <w:rsid w:val="00DB183A"/>
    <w:rsid w:val="00DB1AF4"/>
    <w:rsid w:val="00DB1BAF"/>
    <w:rsid w:val="00DB1C48"/>
    <w:rsid w:val="00DB1D35"/>
    <w:rsid w:val="00DB1D37"/>
    <w:rsid w:val="00DB1D42"/>
    <w:rsid w:val="00DB1DE2"/>
    <w:rsid w:val="00DB1E59"/>
    <w:rsid w:val="00DB1F42"/>
    <w:rsid w:val="00DB1F7D"/>
    <w:rsid w:val="00DB219C"/>
    <w:rsid w:val="00DB225B"/>
    <w:rsid w:val="00DB229F"/>
    <w:rsid w:val="00DB22DF"/>
    <w:rsid w:val="00DB23DB"/>
    <w:rsid w:val="00DB23F4"/>
    <w:rsid w:val="00DB251F"/>
    <w:rsid w:val="00DB2563"/>
    <w:rsid w:val="00DB2589"/>
    <w:rsid w:val="00DB26C4"/>
    <w:rsid w:val="00DB27EB"/>
    <w:rsid w:val="00DB2A08"/>
    <w:rsid w:val="00DB2A46"/>
    <w:rsid w:val="00DB2AE6"/>
    <w:rsid w:val="00DB2B16"/>
    <w:rsid w:val="00DB2B88"/>
    <w:rsid w:val="00DB2B8C"/>
    <w:rsid w:val="00DB2BF8"/>
    <w:rsid w:val="00DB2C52"/>
    <w:rsid w:val="00DB2C6C"/>
    <w:rsid w:val="00DB2D54"/>
    <w:rsid w:val="00DB2E05"/>
    <w:rsid w:val="00DB2E3B"/>
    <w:rsid w:val="00DB2EEC"/>
    <w:rsid w:val="00DB2F70"/>
    <w:rsid w:val="00DB30BF"/>
    <w:rsid w:val="00DB3199"/>
    <w:rsid w:val="00DB31E6"/>
    <w:rsid w:val="00DB31FA"/>
    <w:rsid w:val="00DB332E"/>
    <w:rsid w:val="00DB3379"/>
    <w:rsid w:val="00DB33FD"/>
    <w:rsid w:val="00DB34AF"/>
    <w:rsid w:val="00DB34BC"/>
    <w:rsid w:val="00DB3515"/>
    <w:rsid w:val="00DB3524"/>
    <w:rsid w:val="00DB35F0"/>
    <w:rsid w:val="00DB3642"/>
    <w:rsid w:val="00DB378F"/>
    <w:rsid w:val="00DB38B7"/>
    <w:rsid w:val="00DB3935"/>
    <w:rsid w:val="00DB39F6"/>
    <w:rsid w:val="00DB3B19"/>
    <w:rsid w:val="00DB3BB9"/>
    <w:rsid w:val="00DB3BF6"/>
    <w:rsid w:val="00DB3DAF"/>
    <w:rsid w:val="00DB3EA1"/>
    <w:rsid w:val="00DB3F00"/>
    <w:rsid w:val="00DB3F67"/>
    <w:rsid w:val="00DB3FD4"/>
    <w:rsid w:val="00DB4006"/>
    <w:rsid w:val="00DB4124"/>
    <w:rsid w:val="00DB4125"/>
    <w:rsid w:val="00DB4135"/>
    <w:rsid w:val="00DB42B8"/>
    <w:rsid w:val="00DB4314"/>
    <w:rsid w:val="00DB431E"/>
    <w:rsid w:val="00DB4411"/>
    <w:rsid w:val="00DB441F"/>
    <w:rsid w:val="00DB45AA"/>
    <w:rsid w:val="00DB45EE"/>
    <w:rsid w:val="00DB462D"/>
    <w:rsid w:val="00DB4AF2"/>
    <w:rsid w:val="00DB4CC1"/>
    <w:rsid w:val="00DB4D45"/>
    <w:rsid w:val="00DB4DD3"/>
    <w:rsid w:val="00DB4DDA"/>
    <w:rsid w:val="00DB4E7D"/>
    <w:rsid w:val="00DB4EDF"/>
    <w:rsid w:val="00DB4EE0"/>
    <w:rsid w:val="00DB4EE6"/>
    <w:rsid w:val="00DB5049"/>
    <w:rsid w:val="00DB5058"/>
    <w:rsid w:val="00DB512B"/>
    <w:rsid w:val="00DB51DC"/>
    <w:rsid w:val="00DB51F5"/>
    <w:rsid w:val="00DB5313"/>
    <w:rsid w:val="00DB53CA"/>
    <w:rsid w:val="00DB547A"/>
    <w:rsid w:val="00DB54E1"/>
    <w:rsid w:val="00DB558D"/>
    <w:rsid w:val="00DB572D"/>
    <w:rsid w:val="00DB5763"/>
    <w:rsid w:val="00DB586F"/>
    <w:rsid w:val="00DB59E2"/>
    <w:rsid w:val="00DB5C72"/>
    <w:rsid w:val="00DB5D8A"/>
    <w:rsid w:val="00DB5E8C"/>
    <w:rsid w:val="00DB606F"/>
    <w:rsid w:val="00DB60B6"/>
    <w:rsid w:val="00DB6122"/>
    <w:rsid w:val="00DB61DE"/>
    <w:rsid w:val="00DB623B"/>
    <w:rsid w:val="00DB6285"/>
    <w:rsid w:val="00DB64D0"/>
    <w:rsid w:val="00DB6515"/>
    <w:rsid w:val="00DB658A"/>
    <w:rsid w:val="00DB65B2"/>
    <w:rsid w:val="00DB66AC"/>
    <w:rsid w:val="00DB66D1"/>
    <w:rsid w:val="00DB6742"/>
    <w:rsid w:val="00DB6952"/>
    <w:rsid w:val="00DB6959"/>
    <w:rsid w:val="00DB69B2"/>
    <w:rsid w:val="00DB6A5B"/>
    <w:rsid w:val="00DB6A5C"/>
    <w:rsid w:val="00DB6A62"/>
    <w:rsid w:val="00DB6A8C"/>
    <w:rsid w:val="00DB6AD1"/>
    <w:rsid w:val="00DB6CC5"/>
    <w:rsid w:val="00DB6CE3"/>
    <w:rsid w:val="00DB6CE8"/>
    <w:rsid w:val="00DB6DE6"/>
    <w:rsid w:val="00DB6E77"/>
    <w:rsid w:val="00DB6EC4"/>
    <w:rsid w:val="00DB6F60"/>
    <w:rsid w:val="00DB719D"/>
    <w:rsid w:val="00DB71EA"/>
    <w:rsid w:val="00DB723B"/>
    <w:rsid w:val="00DB73B5"/>
    <w:rsid w:val="00DB73D9"/>
    <w:rsid w:val="00DB7473"/>
    <w:rsid w:val="00DB747F"/>
    <w:rsid w:val="00DB749D"/>
    <w:rsid w:val="00DB7663"/>
    <w:rsid w:val="00DB76B1"/>
    <w:rsid w:val="00DB774B"/>
    <w:rsid w:val="00DB79E5"/>
    <w:rsid w:val="00DB7A68"/>
    <w:rsid w:val="00DB7C27"/>
    <w:rsid w:val="00DB7DA7"/>
    <w:rsid w:val="00DB7E71"/>
    <w:rsid w:val="00DC008E"/>
    <w:rsid w:val="00DC012E"/>
    <w:rsid w:val="00DC0150"/>
    <w:rsid w:val="00DC01A3"/>
    <w:rsid w:val="00DC01B1"/>
    <w:rsid w:val="00DC01CA"/>
    <w:rsid w:val="00DC01D4"/>
    <w:rsid w:val="00DC01E9"/>
    <w:rsid w:val="00DC0201"/>
    <w:rsid w:val="00DC023B"/>
    <w:rsid w:val="00DC028C"/>
    <w:rsid w:val="00DC03AD"/>
    <w:rsid w:val="00DC04EA"/>
    <w:rsid w:val="00DC06AA"/>
    <w:rsid w:val="00DC06F2"/>
    <w:rsid w:val="00DC0755"/>
    <w:rsid w:val="00DC077A"/>
    <w:rsid w:val="00DC08AD"/>
    <w:rsid w:val="00DC08F6"/>
    <w:rsid w:val="00DC0A3C"/>
    <w:rsid w:val="00DC0A59"/>
    <w:rsid w:val="00DC0AE5"/>
    <w:rsid w:val="00DC0B24"/>
    <w:rsid w:val="00DC0BEB"/>
    <w:rsid w:val="00DC0C5C"/>
    <w:rsid w:val="00DC0C7C"/>
    <w:rsid w:val="00DC0CD9"/>
    <w:rsid w:val="00DC0D90"/>
    <w:rsid w:val="00DC0DFF"/>
    <w:rsid w:val="00DC0F24"/>
    <w:rsid w:val="00DC100C"/>
    <w:rsid w:val="00DC1019"/>
    <w:rsid w:val="00DC1027"/>
    <w:rsid w:val="00DC10DB"/>
    <w:rsid w:val="00DC1149"/>
    <w:rsid w:val="00DC11CF"/>
    <w:rsid w:val="00DC120C"/>
    <w:rsid w:val="00DC12E4"/>
    <w:rsid w:val="00DC1308"/>
    <w:rsid w:val="00DC134D"/>
    <w:rsid w:val="00DC13EE"/>
    <w:rsid w:val="00DC1449"/>
    <w:rsid w:val="00DC1469"/>
    <w:rsid w:val="00DC1548"/>
    <w:rsid w:val="00DC1550"/>
    <w:rsid w:val="00DC15F5"/>
    <w:rsid w:val="00DC1727"/>
    <w:rsid w:val="00DC17E8"/>
    <w:rsid w:val="00DC1854"/>
    <w:rsid w:val="00DC18E4"/>
    <w:rsid w:val="00DC1912"/>
    <w:rsid w:val="00DC198B"/>
    <w:rsid w:val="00DC1ABB"/>
    <w:rsid w:val="00DC1B08"/>
    <w:rsid w:val="00DC1BF8"/>
    <w:rsid w:val="00DC1C1A"/>
    <w:rsid w:val="00DC1CB5"/>
    <w:rsid w:val="00DC1CB7"/>
    <w:rsid w:val="00DC1D45"/>
    <w:rsid w:val="00DC1E71"/>
    <w:rsid w:val="00DC2149"/>
    <w:rsid w:val="00DC21B5"/>
    <w:rsid w:val="00DC2372"/>
    <w:rsid w:val="00DC24EB"/>
    <w:rsid w:val="00DC257F"/>
    <w:rsid w:val="00DC25A0"/>
    <w:rsid w:val="00DC25D7"/>
    <w:rsid w:val="00DC2677"/>
    <w:rsid w:val="00DC2680"/>
    <w:rsid w:val="00DC26DA"/>
    <w:rsid w:val="00DC274E"/>
    <w:rsid w:val="00DC276F"/>
    <w:rsid w:val="00DC294E"/>
    <w:rsid w:val="00DC298B"/>
    <w:rsid w:val="00DC2B2C"/>
    <w:rsid w:val="00DC2C95"/>
    <w:rsid w:val="00DC2D97"/>
    <w:rsid w:val="00DC2E97"/>
    <w:rsid w:val="00DC2F35"/>
    <w:rsid w:val="00DC2FC0"/>
    <w:rsid w:val="00DC2FCF"/>
    <w:rsid w:val="00DC3108"/>
    <w:rsid w:val="00DC339B"/>
    <w:rsid w:val="00DC346D"/>
    <w:rsid w:val="00DC347C"/>
    <w:rsid w:val="00DC3516"/>
    <w:rsid w:val="00DC35AA"/>
    <w:rsid w:val="00DC35D1"/>
    <w:rsid w:val="00DC3699"/>
    <w:rsid w:val="00DC3703"/>
    <w:rsid w:val="00DC376E"/>
    <w:rsid w:val="00DC37A5"/>
    <w:rsid w:val="00DC381D"/>
    <w:rsid w:val="00DC3884"/>
    <w:rsid w:val="00DC392F"/>
    <w:rsid w:val="00DC3993"/>
    <w:rsid w:val="00DC39A6"/>
    <w:rsid w:val="00DC3B14"/>
    <w:rsid w:val="00DC3B37"/>
    <w:rsid w:val="00DC3C51"/>
    <w:rsid w:val="00DC3CE0"/>
    <w:rsid w:val="00DC3D37"/>
    <w:rsid w:val="00DC3D73"/>
    <w:rsid w:val="00DC3E34"/>
    <w:rsid w:val="00DC3EB7"/>
    <w:rsid w:val="00DC3F4B"/>
    <w:rsid w:val="00DC40EA"/>
    <w:rsid w:val="00DC4108"/>
    <w:rsid w:val="00DC41F7"/>
    <w:rsid w:val="00DC425B"/>
    <w:rsid w:val="00DC434C"/>
    <w:rsid w:val="00DC4352"/>
    <w:rsid w:val="00DC43BD"/>
    <w:rsid w:val="00DC43E9"/>
    <w:rsid w:val="00DC448E"/>
    <w:rsid w:val="00DC458D"/>
    <w:rsid w:val="00DC4730"/>
    <w:rsid w:val="00DC4869"/>
    <w:rsid w:val="00DC486A"/>
    <w:rsid w:val="00DC48F8"/>
    <w:rsid w:val="00DC493B"/>
    <w:rsid w:val="00DC4D8F"/>
    <w:rsid w:val="00DC4FAA"/>
    <w:rsid w:val="00DC51B7"/>
    <w:rsid w:val="00DC51D0"/>
    <w:rsid w:val="00DC5236"/>
    <w:rsid w:val="00DC52A7"/>
    <w:rsid w:val="00DC52CF"/>
    <w:rsid w:val="00DC5303"/>
    <w:rsid w:val="00DC5312"/>
    <w:rsid w:val="00DC540F"/>
    <w:rsid w:val="00DC5490"/>
    <w:rsid w:val="00DC562D"/>
    <w:rsid w:val="00DC571A"/>
    <w:rsid w:val="00DC57EE"/>
    <w:rsid w:val="00DC585B"/>
    <w:rsid w:val="00DC5962"/>
    <w:rsid w:val="00DC59F9"/>
    <w:rsid w:val="00DC5B9E"/>
    <w:rsid w:val="00DC5BC0"/>
    <w:rsid w:val="00DC5E13"/>
    <w:rsid w:val="00DC5E8D"/>
    <w:rsid w:val="00DC5EE5"/>
    <w:rsid w:val="00DC5FA4"/>
    <w:rsid w:val="00DC5FB7"/>
    <w:rsid w:val="00DC61A6"/>
    <w:rsid w:val="00DC61B3"/>
    <w:rsid w:val="00DC6251"/>
    <w:rsid w:val="00DC62A1"/>
    <w:rsid w:val="00DC62D9"/>
    <w:rsid w:val="00DC630B"/>
    <w:rsid w:val="00DC635A"/>
    <w:rsid w:val="00DC647F"/>
    <w:rsid w:val="00DC648B"/>
    <w:rsid w:val="00DC6516"/>
    <w:rsid w:val="00DC6519"/>
    <w:rsid w:val="00DC6534"/>
    <w:rsid w:val="00DC654D"/>
    <w:rsid w:val="00DC6605"/>
    <w:rsid w:val="00DC6647"/>
    <w:rsid w:val="00DC679E"/>
    <w:rsid w:val="00DC67AC"/>
    <w:rsid w:val="00DC6884"/>
    <w:rsid w:val="00DC68A6"/>
    <w:rsid w:val="00DC6929"/>
    <w:rsid w:val="00DC6936"/>
    <w:rsid w:val="00DC693B"/>
    <w:rsid w:val="00DC694B"/>
    <w:rsid w:val="00DC6978"/>
    <w:rsid w:val="00DC69B0"/>
    <w:rsid w:val="00DC6BD9"/>
    <w:rsid w:val="00DC6D25"/>
    <w:rsid w:val="00DC6F13"/>
    <w:rsid w:val="00DC6F38"/>
    <w:rsid w:val="00DC7110"/>
    <w:rsid w:val="00DC7333"/>
    <w:rsid w:val="00DC735A"/>
    <w:rsid w:val="00DC73BA"/>
    <w:rsid w:val="00DC73C2"/>
    <w:rsid w:val="00DC75F7"/>
    <w:rsid w:val="00DC764B"/>
    <w:rsid w:val="00DC77CA"/>
    <w:rsid w:val="00DC7815"/>
    <w:rsid w:val="00DC7847"/>
    <w:rsid w:val="00DC78BE"/>
    <w:rsid w:val="00DC7A94"/>
    <w:rsid w:val="00DC7AB0"/>
    <w:rsid w:val="00DC7B32"/>
    <w:rsid w:val="00DC7B58"/>
    <w:rsid w:val="00DC7B61"/>
    <w:rsid w:val="00DC7CC1"/>
    <w:rsid w:val="00DC7D98"/>
    <w:rsid w:val="00DC7E82"/>
    <w:rsid w:val="00DC7F3B"/>
    <w:rsid w:val="00DC7F92"/>
    <w:rsid w:val="00DC7FCB"/>
    <w:rsid w:val="00DD0139"/>
    <w:rsid w:val="00DD022E"/>
    <w:rsid w:val="00DD02AF"/>
    <w:rsid w:val="00DD034D"/>
    <w:rsid w:val="00DD0373"/>
    <w:rsid w:val="00DD03D1"/>
    <w:rsid w:val="00DD03E1"/>
    <w:rsid w:val="00DD04E0"/>
    <w:rsid w:val="00DD0575"/>
    <w:rsid w:val="00DD062B"/>
    <w:rsid w:val="00DD0637"/>
    <w:rsid w:val="00DD071E"/>
    <w:rsid w:val="00DD0775"/>
    <w:rsid w:val="00DD07C3"/>
    <w:rsid w:val="00DD07ED"/>
    <w:rsid w:val="00DD08A1"/>
    <w:rsid w:val="00DD0943"/>
    <w:rsid w:val="00DD097A"/>
    <w:rsid w:val="00DD0AAD"/>
    <w:rsid w:val="00DD0B3C"/>
    <w:rsid w:val="00DD0B60"/>
    <w:rsid w:val="00DD0C80"/>
    <w:rsid w:val="00DD0CF0"/>
    <w:rsid w:val="00DD0D2C"/>
    <w:rsid w:val="00DD0E9B"/>
    <w:rsid w:val="00DD0ED0"/>
    <w:rsid w:val="00DD0F69"/>
    <w:rsid w:val="00DD0FDF"/>
    <w:rsid w:val="00DD0FF8"/>
    <w:rsid w:val="00DD1114"/>
    <w:rsid w:val="00DD115B"/>
    <w:rsid w:val="00DD11E9"/>
    <w:rsid w:val="00DD1266"/>
    <w:rsid w:val="00DD12B9"/>
    <w:rsid w:val="00DD12BC"/>
    <w:rsid w:val="00DD140B"/>
    <w:rsid w:val="00DD1626"/>
    <w:rsid w:val="00DD165B"/>
    <w:rsid w:val="00DD1846"/>
    <w:rsid w:val="00DD1874"/>
    <w:rsid w:val="00DD18ED"/>
    <w:rsid w:val="00DD1928"/>
    <w:rsid w:val="00DD1977"/>
    <w:rsid w:val="00DD1A34"/>
    <w:rsid w:val="00DD1AC3"/>
    <w:rsid w:val="00DD1C81"/>
    <w:rsid w:val="00DD1CBA"/>
    <w:rsid w:val="00DD1D00"/>
    <w:rsid w:val="00DD1D47"/>
    <w:rsid w:val="00DD1DE4"/>
    <w:rsid w:val="00DD1EF0"/>
    <w:rsid w:val="00DD1F24"/>
    <w:rsid w:val="00DD1FA8"/>
    <w:rsid w:val="00DD1FF3"/>
    <w:rsid w:val="00DD24BB"/>
    <w:rsid w:val="00DD25BC"/>
    <w:rsid w:val="00DD25D9"/>
    <w:rsid w:val="00DD25E5"/>
    <w:rsid w:val="00DD2883"/>
    <w:rsid w:val="00DD29A4"/>
    <w:rsid w:val="00DD2B17"/>
    <w:rsid w:val="00DD2CBE"/>
    <w:rsid w:val="00DD2CC8"/>
    <w:rsid w:val="00DD2D65"/>
    <w:rsid w:val="00DD2E58"/>
    <w:rsid w:val="00DD2E5F"/>
    <w:rsid w:val="00DD2F62"/>
    <w:rsid w:val="00DD2FDA"/>
    <w:rsid w:val="00DD2FEA"/>
    <w:rsid w:val="00DD3069"/>
    <w:rsid w:val="00DD3336"/>
    <w:rsid w:val="00DD3349"/>
    <w:rsid w:val="00DD334F"/>
    <w:rsid w:val="00DD3384"/>
    <w:rsid w:val="00DD33C5"/>
    <w:rsid w:val="00DD3598"/>
    <w:rsid w:val="00DD36F1"/>
    <w:rsid w:val="00DD378A"/>
    <w:rsid w:val="00DD3826"/>
    <w:rsid w:val="00DD398A"/>
    <w:rsid w:val="00DD3A91"/>
    <w:rsid w:val="00DD3B36"/>
    <w:rsid w:val="00DD3BD2"/>
    <w:rsid w:val="00DD3C49"/>
    <w:rsid w:val="00DD3E70"/>
    <w:rsid w:val="00DD3EA9"/>
    <w:rsid w:val="00DD3EC4"/>
    <w:rsid w:val="00DD3EDA"/>
    <w:rsid w:val="00DD3EDE"/>
    <w:rsid w:val="00DD40DC"/>
    <w:rsid w:val="00DD4136"/>
    <w:rsid w:val="00DD4245"/>
    <w:rsid w:val="00DD4257"/>
    <w:rsid w:val="00DD42C7"/>
    <w:rsid w:val="00DD4325"/>
    <w:rsid w:val="00DD4401"/>
    <w:rsid w:val="00DD4457"/>
    <w:rsid w:val="00DD445C"/>
    <w:rsid w:val="00DD4524"/>
    <w:rsid w:val="00DD4637"/>
    <w:rsid w:val="00DD47B9"/>
    <w:rsid w:val="00DD49F7"/>
    <w:rsid w:val="00DD4AD3"/>
    <w:rsid w:val="00DD4B27"/>
    <w:rsid w:val="00DD4BD2"/>
    <w:rsid w:val="00DD4C30"/>
    <w:rsid w:val="00DD4D44"/>
    <w:rsid w:val="00DD4D67"/>
    <w:rsid w:val="00DD4E11"/>
    <w:rsid w:val="00DD4F12"/>
    <w:rsid w:val="00DD4FFC"/>
    <w:rsid w:val="00DD50FD"/>
    <w:rsid w:val="00DD51C4"/>
    <w:rsid w:val="00DD5217"/>
    <w:rsid w:val="00DD5294"/>
    <w:rsid w:val="00DD52B7"/>
    <w:rsid w:val="00DD5349"/>
    <w:rsid w:val="00DD53FD"/>
    <w:rsid w:val="00DD54A8"/>
    <w:rsid w:val="00DD5593"/>
    <w:rsid w:val="00DD5692"/>
    <w:rsid w:val="00DD56A7"/>
    <w:rsid w:val="00DD56E7"/>
    <w:rsid w:val="00DD5707"/>
    <w:rsid w:val="00DD58A3"/>
    <w:rsid w:val="00DD5941"/>
    <w:rsid w:val="00DD59AB"/>
    <w:rsid w:val="00DD59BA"/>
    <w:rsid w:val="00DD59E2"/>
    <w:rsid w:val="00DD59E8"/>
    <w:rsid w:val="00DD5BDC"/>
    <w:rsid w:val="00DD5C83"/>
    <w:rsid w:val="00DD5DC3"/>
    <w:rsid w:val="00DD5F45"/>
    <w:rsid w:val="00DD5F87"/>
    <w:rsid w:val="00DD6012"/>
    <w:rsid w:val="00DD6037"/>
    <w:rsid w:val="00DD60F2"/>
    <w:rsid w:val="00DD60F5"/>
    <w:rsid w:val="00DD613A"/>
    <w:rsid w:val="00DD61AC"/>
    <w:rsid w:val="00DD6366"/>
    <w:rsid w:val="00DD63B1"/>
    <w:rsid w:val="00DD63BB"/>
    <w:rsid w:val="00DD63C8"/>
    <w:rsid w:val="00DD63D7"/>
    <w:rsid w:val="00DD63DB"/>
    <w:rsid w:val="00DD6469"/>
    <w:rsid w:val="00DD66D8"/>
    <w:rsid w:val="00DD672D"/>
    <w:rsid w:val="00DD6805"/>
    <w:rsid w:val="00DD681E"/>
    <w:rsid w:val="00DD699A"/>
    <w:rsid w:val="00DD6AB2"/>
    <w:rsid w:val="00DD6C41"/>
    <w:rsid w:val="00DD6C59"/>
    <w:rsid w:val="00DD6CE5"/>
    <w:rsid w:val="00DD6D21"/>
    <w:rsid w:val="00DD6DCC"/>
    <w:rsid w:val="00DD6E6C"/>
    <w:rsid w:val="00DD6FB0"/>
    <w:rsid w:val="00DD71DA"/>
    <w:rsid w:val="00DD7217"/>
    <w:rsid w:val="00DD72CC"/>
    <w:rsid w:val="00DD73BD"/>
    <w:rsid w:val="00DD73C0"/>
    <w:rsid w:val="00DD7452"/>
    <w:rsid w:val="00DD7484"/>
    <w:rsid w:val="00DD752B"/>
    <w:rsid w:val="00DD7569"/>
    <w:rsid w:val="00DD75A3"/>
    <w:rsid w:val="00DD75C0"/>
    <w:rsid w:val="00DD761E"/>
    <w:rsid w:val="00DD77CA"/>
    <w:rsid w:val="00DD7A62"/>
    <w:rsid w:val="00DD7A92"/>
    <w:rsid w:val="00DD7B0A"/>
    <w:rsid w:val="00DD7C92"/>
    <w:rsid w:val="00DD7D9B"/>
    <w:rsid w:val="00DD7F14"/>
    <w:rsid w:val="00DD7FFD"/>
    <w:rsid w:val="00DE00A1"/>
    <w:rsid w:val="00DE0252"/>
    <w:rsid w:val="00DE028C"/>
    <w:rsid w:val="00DE02CD"/>
    <w:rsid w:val="00DE0501"/>
    <w:rsid w:val="00DE060F"/>
    <w:rsid w:val="00DE064A"/>
    <w:rsid w:val="00DE09DA"/>
    <w:rsid w:val="00DE0AC8"/>
    <w:rsid w:val="00DE0B61"/>
    <w:rsid w:val="00DE0BB0"/>
    <w:rsid w:val="00DE0BB3"/>
    <w:rsid w:val="00DE0C12"/>
    <w:rsid w:val="00DE0C73"/>
    <w:rsid w:val="00DE0CD2"/>
    <w:rsid w:val="00DE0CF0"/>
    <w:rsid w:val="00DE0CF4"/>
    <w:rsid w:val="00DE0D56"/>
    <w:rsid w:val="00DE0D85"/>
    <w:rsid w:val="00DE0E3B"/>
    <w:rsid w:val="00DE0E6C"/>
    <w:rsid w:val="00DE0E7B"/>
    <w:rsid w:val="00DE101A"/>
    <w:rsid w:val="00DE1035"/>
    <w:rsid w:val="00DE10DD"/>
    <w:rsid w:val="00DE11B2"/>
    <w:rsid w:val="00DE13E9"/>
    <w:rsid w:val="00DE1431"/>
    <w:rsid w:val="00DE1449"/>
    <w:rsid w:val="00DE1540"/>
    <w:rsid w:val="00DE160F"/>
    <w:rsid w:val="00DE16E5"/>
    <w:rsid w:val="00DE17E1"/>
    <w:rsid w:val="00DE1931"/>
    <w:rsid w:val="00DE1A64"/>
    <w:rsid w:val="00DE1B42"/>
    <w:rsid w:val="00DE1B4F"/>
    <w:rsid w:val="00DE1CB5"/>
    <w:rsid w:val="00DE1CF3"/>
    <w:rsid w:val="00DE1D5A"/>
    <w:rsid w:val="00DE1E40"/>
    <w:rsid w:val="00DE1E65"/>
    <w:rsid w:val="00DE1E88"/>
    <w:rsid w:val="00DE1F64"/>
    <w:rsid w:val="00DE206C"/>
    <w:rsid w:val="00DE2125"/>
    <w:rsid w:val="00DE21A0"/>
    <w:rsid w:val="00DE21C9"/>
    <w:rsid w:val="00DE242A"/>
    <w:rsid w:val="00DE244C"/>
    <w:rsid w:val="00DE25AE"/>
    <w:rsid w:val="00DE25BB"/>
    <w:rsid w:val="00DE2783"/>
    <w:rsid w:val="00DE27E9"/>
    <w:rsid w:val="00DE27FB"/>
    <w:rsid w:val="00DE2831"/>
    <w:rsid w:val="00DE284D"/>
    <w:rsid w:val="00DE29B5"/>
    <w:rsid w:val="00DE2A7C"/>
    <w:rsid w:val="00DE2B21"/>
    <w:rsid w:val="00DE2B8A"/>
    <w:rsid w:val="00DE2BC9"/>
    <w:rsid w:val="00DE2ED4"/>
    <w:rsid w:val="00DE2F69"/>
    <w:rsid w:val="00DE3054"/>
    <w:rsid w:val="00DE318C"/>
    <w:rsid w:val="00DE322F"/>
    <w:rsid w:val="00DE3230"/>
    <w:rsid w:val="00DE336B"/>
    <w:rsid w:val="00DE3502"/>
    <w:rsid w:val="00DE3611"/>
    <w:rsid w:val="00DE369A"/>
    <w:rsid w:val="00DE374A"/>
    <w:rsid w:val="00DE3782"/>
    <w:rsid w:val="00DE3790"/>
    <w:rsid w:val="00DE37A4"/>
    <w:rsid w:val="00DE3805"/>
    <w:rsid w:val="00DE395F"/>
    <w:rsid w:val="00DE3A61"/>
    <w:rsid w:val="00DE3AB0"/>
    <w:rsid w:val="00DE3B75"/>
    <w:rsid w:val="00DE3D3D"/>
    <w:rsid w:val="00DE3E06"/>
    <w:rsid w:val="00DE3E70"/>
    <w:rsid w:val="00DE3F63"/>
    <w:rsid w:val="00DE3F97"/>
    <w:rsid w:val="00DE4089"/>
    <w:rsid w:val="00DE4196"/>
    <w:rsid w:val="00DE4250"/>
    <w:rsid w:val="00DE4374"/>
    <w:rsid w:val="00DE447B"/>
    <w:rsid w:val="00DE44D7"/>
    <w:rsid w:val="00DE4522"/>
    <w:rsid w:val="00DE46C9"/>
    <w:rsid w:val="00DE46E0"/>
    <w:rsid w:val="00DE473D"/>
    <w:rsid w:val="00DE478D"/>
    <w:rsid w:val="00DE4A05"/>
    <w:rsid w:val="00DE4A36"/>
    <w:rsid w:val="00DE4A55"/>
    <w:rsid w:val="00DE4C58"/>
    <w:rsid w:val="00DE4C79"/>
    <w:rsid w:val="00DE4C7F"/>
    <w:rsid w:val="00DE4DEB"/>
    <w:rsid w:val="00DE4E01"/>
    <w:rsid w:val="00DE4EC6"/>
    <w:rsid w:val="00DE4EF4"/>
    <w:rsid w:val="00DE4F33"/>
    <w:rsid w:val="00DE501F"/>
    <w:rsid w:val="00DE5093"/>
    <w:rsid w:val="00DE50B2"/>
    <w:rsid w:val="00DE511A"/>
    <w:rsid w:val="00DE5136"/>
    <w:rsid w:val="00DE5147"/>
    <w:rsid w:val="00DE51DE"/>
    <w:rsid w:val="00DE51F2"/>
    <w:rsid w:val="00DE520E"/>
    <w:rsid w:val="00DE5312"/>
    <w:rsid w:val="00DE5352"/>
    <w:rsid w:val="00DE536E"/>
    <w:rsid w:val="00DE5387"/>
    <w:rsid w:val="00DE5388"/>
    <w:rsid w:val="00DE53C5"/>
    <w:rsid w:val="00DE541A"/>
    <w:rsid w:val="00DE5426"/>
    <w:rsid w:val="00DE5635"/>
    <w:rsid w:val="00DE5978"/>
    <w:rsid w:val="00DE59DA"/>
    <w:rsid w:val="00DE5A5C"/>
    <w:rsid w:val="00DE5AB6"/>
    <w:rsid w:val="00DE5B23"/>
    <w:rsid w:val="00DE5DCA"/>
    <w:rsid w:val="00DE5DF1"/>
    <w:rsid w:val="00DE61A5"/>
    <w:rsid w:val="00DE6249"/>
    <w:rsid w:val="00DE632A"/>
    <w:rsid w:val="00DE637C"/>
    <w:rsid w:val="00DE63BD"/>
    <w:rsid w:val="00DE642E"/>
    <w:rsid w:val="00DE6531"/>
    <w:rsid w:val="00DE6536"/>
    <w:rsid w:val="00DE6727"/>
    <w:rsid w:val="00DE6856"/>
    <w:rsid w:val="00DE6C9C"/>
    <w:rsid w:val="00DE6D12"/>
    <w:rsid w:val="00DE6E12"/>
    <w:rsid w:val="00DE6E4B"/>
    <w:rsid w:val="00DE6F98"/>
    <w:rsid w:val="00DE7013"/>
    <w:rsid w:val="00DE7126"/>
    <w:rsid w:val="00DE728E"/>
    <w:rsid w:val="00DE7417"/>
    <w:rsid w:val="00DE7483"/>
    <w:rsid w:val="00DE76D3"/>
    <w:rsid w:val="00DE7741"/>
    <w:rsid w:val="00DE77BA"/>
    <w:rsid w:val="00DE7820"/>
    <w:rsid w:val="00DE78B7"/>
    <w:rsid w:val="00DE78DF"/>
    <w:rsid w:val="00DE79CB"/>
    <w:rsid w:val="00DE7A01"/>
    <w:rsid w:val="00DE7AC0"/>
    <w:rsid w:val="00DE7AE0"/>
    <w:rsid w:val="00DE7AF2"/>
    <w:rsid w:val="00DE7B3F"/>
    <w:rsid w:val="00DE7D5F"/>
    <w:rsid w:val="00DE7DBC"/>
    <w:rsid w:val="00DE7E41"/>
    <w:rsid w:val="00DE7F54"/>
    <w:rsid w:val="00DE7F90"/>
    <w:rsid w:val="00DF00CA"/>
    <w:rsid w:val="00DF00D8"/>
    <w:rsid w:val="00DF015C"/>
    <w:rsid w:val="00DF01E9"/>
    <w:rsid w:val="00DF029A"/>
    <w:rsid w:val="00DF0371"/>
    <w:rsid w:val="00DF04CB"/>
    <w:rsid w:val="00DF05DB"/>
    <w:rsid w:val="00DF07F9"/>
    <w:rsid w:val="00DF082D"/>
    <w:rsid w:val="00DF08C4"/>
    <w:rsid w:val="00DF0C6B"/>
    <w:rsid w:val="00DF0D85"/>
    <w:rsid w:val="00DF0E0A"/>
    <w:rsid w:val="00DF0E0B"/>
    <w:rsid w:val="00DF0E1D"/>
    <w:rsid w:val="00DF0E1E"/>
    <w:rsid w:val="00DF0FB4"/>
    <w:rsid w:val="00DF1066"/>
    <w:rsid w:val="00DF11C3"/>
    <w:rsid w:val="00DF11D0"/>
    <w:rsid w:val="00DF1232"/>
    <w:rsid w:val="00DF1317"/>
    <w:rsid w:val="00DF13C9"/>
    <w:rsid w:val="00DF13CA"/>
    <w:rsid w:val="00DF14CE"/>
    <w:rsid w:val="00DF1554"/>
    <w:rsid w:val="00DF1594"/>
    <w:rsid w:val="00DF1641"/>
    <w:rsid w:val="00DF171E"/>
    <w:rsid w:val="00DF1779"/>
    <w:rsid w:val="00DF180F"/>
    <w:rsid w:val="00DF1817"/>
    <w:rsid w:val="00DF19BD"/>
    <w:rsid w:val="00DF1AAD"/>
    <w:rsid w:val="00DF1DAC"/>
    <w:rsid w:val="00DF1E5A"/>
    <w:rsid w:val="00DF1FF3"/>
    <w:rsid w:val="00DF2087"/>
    <w:rsid w:val="00DF2130"/>
    <w:rsid w:val="00DF21B6"/>
    <w:rsid w:val="00DF2228"/>
    <w:rsid w:val="00DF2255"/>
    <w:rsid w:val="00DF22E4"/>
    <w:rsid w:val="00DF2337"/>
    <w:rsid w:val="00DF23DD"/>
    <w:rsid w:val="00DF240B"/>
    <w:rsid w:val="00DF2451"/>
    <w:rsid w:val="00DF2475"/>
    <w:rsid w:val="00DF2582"/>
    <w:rsid w:val="00DF2622"/>
    <w:rsid w:val="00DF27C1"/>
    <w:rsid w:val="00DF2A10"/>
    <w:rsid w:val="00DF2A35"/>
    <w:rsid w:val="00DF2B8B"/>
    <w:rsid w:val="00DF2BF1"/>
    <w:rsid w:val="00DF2C18"/>
    <w:rsid w:val="00DF2D14"/>
    <w:rsid w:val="00DF2D29"/>
    <w:rsid w:val="00DF2DE4"/>
    <w:rsid w:val="00DF2FB6"/>
    <w:rsid w:val="00DF3017"/>
    <w:rsid w:val="00DF3144"/>
    <w:rsid w:val="00DF31A8"/>
    <w:rsid w:val="00DF351C"/>
    <w:rsid w:val="00DF3671"/>
    <w:rsid w:val="00DF36CF"/>
    <w:rsid w:val="00DF3742"/>
    <w:rsid w:val="00DF3796"/>
    <w:rsid w:val="00DF37B7"/>
    <w:rsid w:val="00DF37B9"/>
    <w:rsid w:val="00DF37C3"/>
    <w:rsid w:val="00DF38D6"/>
    <w:rsid w:val="00DF393D"/>
    <w:rsid w:val="00DF3B1A"/>
    <w:rsid w:val="00DF3C0D"/>
    <w:rsid w:val="00DF3D7E"/>
    <w:rsid w:val="00DF3E25"/>
    <w:rsid w:val="00DF3F90"/>
    <w:rsid w:val="00DF4031"/>
    <w:rsid w:val="00DF40DF"/>
    <w:rsid w:val="00DF411B"/>
    <w:rsid w:val="00DF41AB"/>
    <w:rsid w:val="00DF426B"/>
    <w:rsid w:val="00DF441C"/>
    <w:rsid w:val="00DF44C7"/>
    <w:rsid w:val="00DF45C9"/>
    <w:rsid w:val="00DF45E7"/>
    <w:rsid w:val="00DF465D"/>
    <w:rsid w:val="00DF4673"/>
    <w:rsid w:val="00DF46A3"/>
    <w:rsid w:val="00DF47E6"/>
    <w:rsid w:val="00DF482B"/>
    <w:rsid w:val="00DF4A58"/>
    <w:rsid w:val="00DF4A65"/>
    <w:rsid w:val="00DF4B1D"/>
    <w:rsid w:val="00DF4C66"/>
    <w:rsid w:val="00DF4C67"/>
    <w:rsid w:val="00DF4D3A"/>
    <w:rsid w:val="00DF4DA0"/>
    <w:rsid w:val="00DF4E3A"/>
    <w:rsid w:val="00DF4E44"/>
    <w:rsid w:val="00DF4E88"/>
    <w:rsid w:val="00DF4F48"/>
    <w:rsid w:val="00DF5052"/>
    <w:rsid w:val="00DF511A"/>
    <w:rsid w:val="00DF513A"/>
    <w:rsid w:val="00DF5335"/>
    <w:rsid w:val="00DF542C"/>
    <w:rsid w:val="00DF5431"/>
    <w:rsid w:val="00DF5668"/>
    <w:rsid w:val="00DF56A8"/>
    <w:rsid w:val="00DF5743"/>
    <w:rsid w:val="00DF5787"/>
    <w:rsid w:val="00DF58D6"/>
    <w:rsid w:val="00DF5905"/>
    <w:rsid w:val="00DF593D"/>
    <w:rsid w:val="00DF59ED"/>
    <w:rsid w:val="00DF5ABD"/>
    <w:rsid w:val="00DF5AE2"/>
    <w:rsid w:val="00DF5AFC"/>
    <w:rsid w:val="00DF5B79"/>
    <w:rsid w:val="00DF5B9E"/>
    <w:rsid w:val="00DF5BA0"/>
    <w:rsid w:val="00DF5BA3"/>
    <w:rsid w:val="00DF5BDA"/>
    <w:rsid w:val="00DF5C76"/>
    <w:rsid w:val="00DF5CCB"/>
    <w:rsid w:val="00DF6241"/>
    <w:rsid w:val="00DF62EF"/>
    <w:rsid w:val="00DF6314"/>
    <w:rsid w:val="00DF6455"/>
    <w:rsid w:val="00DF646A"/>
    <w:rsid w:val="00DF66BB"/>
    <w:rsid w:val="00DF6883"/>
    <w:rsid w:val="00DF68B1"/>
    <w:rsid w:val="00DF69DA"/>
    <w:rsid w:val="00DF6A05"/>
    <w:rsid w:val="00DF6BA8"/>
    <w:rsid w:val="00DF6BC4"/>
    <w:rsid w:val="00DF6D65"/>
    <w:rsid w:val="00DF6D88"/>
    <w:rsid w:val="00DF6E98"/>
    <w:rsid w:val="00DF6EBC"/>
    <w:rsid w:val="00DF6EC5"/>
    <w:rsid w:val="00DF6F66"/>
    <w:rsid w:val="00DF7176"/>
    <w:rsid w:val="00DF720B"/>
    <w:rsid w:val="00DF725D"/>
    <w:rsid w:val="00DF7279"/>
    <w:rsid w:val="00DF7380"/>
    <w:rsid w:val="00DF7381"/>
    <w:rsid w:val="00DF74F7"/>
    <w:rsid w:val="00DF7519"/>
    <w:rsid w:val="00DF7525"/>
    <w:rsid w:val="00DF7588"/>
    <w:rsid w:val="00DF7653"/>
    <w:rsid w:val="00DF768C"/>
    <w:rsid w:val="00DF7768"/>
    <w:rsid w:val="00DF77C7"/>
    <w:rsid w:val="00DF7807"/>
    <w:rsid w:val="00DF790B"/>
    <w:rsid w:val="00DF7AD8"/>
    <w:rsid w:val="00DF7B5A"/>
    <w:rsid w:val="00DF7E29"/>
    <w:rsid w:val="00DF7E71"/>
    <w:rsid w:val="00DF7EBF"/>
    <w:rsid w:val="00DF7FBE"/>
    <w:rsid w:val="00E00105"/>
    <w:rsid w:val="00E0013F"/>
    <w:rsid w:val="00E0027E"/>
    <w:rsid w:val="00E003A0"/>
    <w:rsid w:val="00E003ED"/>
    <w:rsid w:val="00E00425"/>
    <w:rsid w:val="00E00429"/>
    <w:rsid w:val="00E0050E"/>
    <w:rsid w:val="00E005F2"/>
    <w:rsid w:val="00E0062A"/>
    <w:rsid w:val="00E006FB"/>
    <w:rsid w:val="00E00756"/>
    <w:rsid w:val="00E00806"/>
    <w:rsid w:val="00E0081D"/>
    <w:rsid w:val="00E009BA"/>
    <w:rsid w:val="00E00A0F"/>
    <w:rsid w:val="00E00AD1"/>
    <w:rsid w:val="00E00B07"/>
    <w:rsid w:val="00E00B2B"/>
    <w:rsid w:val="00E00B87"/>
    <w:rsid w:val="00E00D53"/>
    <w:rsid w:val="00E010C9"/>
    <w:rsid w:val="00E011E6"/>
    <w:rsid w:val="00E01268"/>
    <w:rsid w:val="00E01326"/>
    <w:rsid w:val="00E0135C"/>
    <w:rsid w:val="00E0143E"/>
    <w:rsid w:val="00E01631"/>
    <w:rsid w:val="00E01677"/>
    <w:rsid w:val="00E016A0"/>
    <w:rsid w:val="00E016CF"/>
    <w:rsid w:val="00E0174B"/>
    <w:rsid w:val="00E01940"/>
    <w:rsid w:val="00E01C5F"/>
    <w:rsid w:val="00E01CFA"/>
    <w:rsid w:val="00E01D03"/>
    <w:rsid w:val="00E01D23"/>
    <w:rsid w:val="00E01D48"/>
    <w:rsid w:val="00E01DDD"/>
    <w:rsid w:val="00E01E4A"/>
    <w:rsid w:val="00E01E6E"/>
    <w:rsid w:val="00E021E7"/>
    <w:rsid w:val="00E0227D"/>
    <w:rsid w:val="00E0230A"/>
    <w:rsid w:val="00E023F9"/>
    <w:rsid w:val="00E02638"/>
    <w:rsid w:val="00E02729"/>
    <w:rsid w:val="00E027AE"/>
    <w:rsid w:val="00E02835"/>
    <w:rsid w:val="00E02A1E"/>
    <w:rsid w:val="00E02B7F"/>
    <w:rsid w:val="00E02C20"/>
    <w:rsid w:val="00E02E7A"/>
    <w:rsid w:val="00E02EF1"/>
    <w:rsid w:val="00E02F35"/>
    <w:rsid w:val="00E02FE9"/>
    <w:rsid w:val="00E0315D"/>
    <w:rsid w:val="00E03185"/>
    <w:rsid w:val="00E031E9"/>
    <w:rsid w:val="00E033D6"/>
    <w:rsid w:val="00E033E3"/>
    <w:rsid w:val="00E034F3"/>
    <w:rsid w:val="00E035CD"/>
    <w:rsid w:val="00E03623"/>
    <w:rsid w:val="00E03667"/>
    <w:rsid w:val="00E036BC"/>
    <w:rsid w:val="00E037C0"/>
    <w:rsid w:val="00E03965"/>
    <w:rsid w:val="00E0396B"/>
    <w:rsid w:val="00E039CE"/>
    <w:rsid w:val="00E03A99"/>
    <w:rsid w:val="00E03AA2"/>
    <w:rsid w:val="00E03AB5"/>
    <w:rsid w:val="00E03B72"/>
    <w:rsid w:val="00E03C4C"/>
    <w:rsid w:val="00E03C8F"/>
    <w:rsid w:val="00E03D1C"/>
    <w:rsid w:val="00E03D62"/>
    <w:rsid w:val="00E03DAF"/>
    <w:rsid w:val="00E03E30"/>
    <w:rsid w:val="00E03EA0"/>
    <w:rsid w:val="00E03EFD"/>
    <w:rsid w:val="00E03FB0"/>
    <w:rsid w:val="00E04015"/>
    <w:rsid w:val="00E0403F"/>
    <w:rsid w:val="00E0419C"/>
    <w:rsid w:val="00E04279"/>
    <w:rsid w:val="00E042ED"/>
    <w:rsid w:val="00E042F4"/>
    <w:rsid w:val="00E043B4"/>
    <w:rsid w:val="00E04426"/>
    <w:rsid w:val="00E04517"/>
    <w:rsid w:val="00E04531"/>
    <w:rsid w:val="00E04686"/>
    <w:rsid w:val="00E046F1"/>
    <w:rsid w:val="00E048D2"/>
    <w:rsid w:val="00E04976"/>
    <w:rsid w:val="00E049D6"/>
    <w:rsid w:val="00E04A5A"/>
    <w:rsid w:val="00E04B21"/>
    <w:rsid w:val="00E04B23"/>
    <w:rsid w:val="00E04CA2"/>
    <w:rsid w:val="00E04F1A"/>
    <w:rsid w:val="00E04FC5"/>
    <w:rsid w:val="00E04FE6"/>
    <w:rsid w:val="00E04FF7"/>
    <w:rsid w:val="00E050EA"/>
    <w:rsid w:val="00E05124"/>
    <w:rsid w:val="00E051CA"/>
    <w:rsid w:val="00E051E0"/>
    <w:rsid w:val="00E0522E"/>
    <w:rsid w:val="00E05306"/>
    <w:rsid w:val="00E0535C"/>
    <w:rsid w:val="00E053B3"/>
    <w:rsid w:val="00E0546B"/>
    <w:rsid w:val="00E05752"/>
    <w:rsid w:val="00E057DA"/>
    <w:rsid w:val="00E05864"/>
    <w:rsid w:val="00E05989"/>
    <w:rsid w:val="00E059A3"/>
    <w:rsid w:val="00E05A46"/>
    <w:rsid w:val="00E05AAD"/>
    <w:rsid w:val="00E05BD3"/>
    <w:rsid w:val="00E05EB4"/>
    <w:rsid w:val="00E05ED4"/>
    <w:rsid w:val="00E06065"/>
    <w:rsid w:val="00E060B2"/>
    <w:rsid w:val="00E06102"/>
    <w:rsid w:val="00E06153"/>
    <w:rsid w:val="00E061B6"/>
    <w:rsid w:val="00E061C1"/>
    <w:rsid w:val="00E061CB"/>
    <w:rsid w:val="00E06265"/>
    <w:rsid w:val="00E063E1"/>
    <w:rsid w:val="00E064CB"/>
    <w:rsid w:val="00E064F5"/>
    <w:rsid w:val="00E06716"/>
    <w:rsid w:val="00E06851"/>
    <w:rsid w:val="00E06895"/>
    <w:rsid w:val="00E06901"/>
    <w:rsid w:val="00E069C1"/>
    <w:rsid w:val="00E069FC"/>
    <w:rsid w:val="00E06B72"/>
    <w:rsid w:val="00E06B77"/>
    <w:rsid w:val="00E06D29"/>
    <w:rsid w:val="00E06DF6"/>
    <w:rsid w:val="00E06F3C"/>
    <w:rsid w:val="00E06F67"/>
    <w:rsid w:val="00E06FD8"/>
    <w:rsid w:val="00E06FE1"/>
    <w:rsid w:val="00E07153"/>
    <w:rsid w:val="00E071A0"/>
    <w:rsid w:val="00E072D4"/>
    <w:rsid w:val="00E072D9"/>
    <w:rsid w:val="00E0750D"/>
    <w:rsid w:val="00E0766C"/>
    <w:rsid w:val="00E077B5"/>
    <w:rsid w:val="00E077B7"/>
    <w:rsid w:val="00E07909"/>
    <w:rsid w:val="00E07947"/>
    <w:rsid w:val="00E07A06"/>
    <w:rsid w:val="00E07A5C"/>
    <w:rsid w:val="00E07A86"/>
    <w:rsid w:val="00E07AB4"/>
    <w:rsid w:val="00E07AD6"/>
    <w:rsid w:val="00E07B44"/>
    <w:rsid w:val="00E07BA3"/>
    <w:rsid w:val="00E07BB0"/>
    <w:rsid w:val="00E07BCE"/>
    <w:rsid w:val="00E07C19"/>
    <w:rsid w:val="00E07D17"/>
    <w:rsid w:val="00E07E5D"/>
    <w:rsid w:val="00E07F3B"/>
    <w:rsid w:val="00E101E9"/>
    <w:rsid w:val="00E1026F"/>
    <w:rsid w:val="00E104E6"/>
    <w:rsid w:val="00E105F9"/>
    <w:rsid w:val="00E10665"/>
    <w:rsid w:val="00E10672"/>
    <w:rsid w:val="00E10704"/>
    <w:rsid w:val="00E10742"/>
    <w:rsid w:val="00E107CC"/>
    <w:rsid w:val="00E10AF8"/>
    <w:rsid w:val="00E10BA3"/>
    <w:rsid w:val="00E10CC9"/>
    <w:rsid w:val="00E10D3C"/>
    <w:rsid w:val="00E10E37"/>
    <w:rsid w:val="00E10F52"/>
    <w:rsid w:val="00E10F9A"/>
    <w:rsid w:val="00E11067"/>
    <w:rsid w:val="00E1121C"/>
    <w:rsid w:val="00E112B7"/>
    <w:rsid w:val="00E11360"/>
    <w:rsid w:val="00E113DE"/>
    <w:rsid w:val="00E1156E"/>
    <w:rsid w:val="00E115A6"/>
    <w:rsid w:val="00E11663"/>
    <w:rsid w:val="00E1171C"/>
    <w:rsid w:val="00E1188D"/>
    <w:rsid w:val="00E118D8"/>
    <w:rsid w:val="00E1190C"/>
    <w:rsid w:val="00E11955"/>
    <w:rsid w:val="00E119CC"/>
    <w:rsid w:val="00E11A8D"/>
    <w:rsid w:val="00E11B25"/>
    <w:rsid w:val="00E11BFC"/>
    <w:rsid w:val="00E11BFE"/>
    <w:rsid w:val="00E11CC0"/>
    <w:rsid w:val="00E11E02"/>
    <w:rsid w:val="00E11ED1"/>
    <w:rsid w:val="00E11F97"/>
    <w:rsid w:val="00E11FCC"/>
    <w:rsid w:val="00E120A9"/>
    <w:rsid w:val="00E1214A"/>
    <w:rsid w:val="00E1225B"/>
    <w:rsid w:val="00E1228E"/>
    <w:rsid w:val="00E1233F"/>
    <w:rsid w:val="00E124FF"/>
    <w:rsid w:val="00E1251F"/>
    <w:rsid w:val="00E12557"/>
    <w:rsid w:val="00E1255C"/>
    <w:rsid w:val="00E125CF"/>
    <w:rsid w:val="00E12600"/>
    <w:rsid w:val="00E126D6"/>
    <w:rsid w:val="00E12716"/>
    <w:rsid w:val="00E1277D"/>
    <w:rsid w:val="00E12796"/>
    <w:rsid w:val="00E127AF"/>
    <w:rsid w:val="00E1295C"/>
    <w:rsid w:val="00E12B85"/>
    <w:rsid w:val="00E12CE1"/>
    <w:rsid w:val="00E12DCD"/>
    <w:rsid w:val="00E12E5F"/>
    <w:rsid w:val="00E12F3A"/>
    <w:rsid w:val="00E12F3C"/>
    <w:rsid w:val="00E1307B"/>
    <w:rsid w:val="00E130AC"/>
    <w:rsid w:val="00E130AE"/>
    <w:rsid w:val="00E1318F"/>
    <w:rsid w:val="00E131A4"/>
    <w:rsid w:val="00E1323A"/>
    <w:rsid w:val="00E13276"/>
    <w:rsid w:val="00E133D8"/>
    <w:rsid w:val="00E13423"/>
    <w:rsid w:val="00E1342F"/>
    <w:rsid w:val="00E13568"/>
    <w:rsid w:val="00E136E0"/>
    <w:rsid w:val="00E13741"/>
    <w:rsid w:val="00E13770"/>
    <w:rsid w:val="00E1377F"/>
    <w:rsid w:val="00E137E2"/>
    <w:rsid w:val="00E137E7"/>
    <w:rsid w:val="00E138D7"/>
    <w:rsid w:val="00E1394E"/>
    <w:rsid w:val="00E13A74"/>
    <w:rsid w:val="00E13B61"/>
    <w:rsid w:val="00E13D68"/>
    <w:rsid w:val="00E13DA5"/>
    <w:rsid w:val="00E13DFB"/>
    <w:rsid w:val="00E13DFE"/>
    <w:rsid w:val="00E13E7B"/>
    <w:rsid w:val="00E13F06"/>
    <w:rsid w:val="00E13F73"/>
    <w:rsid w:val="00E14162"/>
    <w:rsid w:val="00E14232"/>
    <w:rsid w:val="00E142AE"/>
    <w:rsid w:val="00E142D0"/>
    <w:rsid w:val="00E142D1"/>
    <w:rsid w:val="00E142ED"/>
    <w:rsid w:val="00E144EA"/>
    <w:rsid w:val="00E145B4"/>
    <w:rsid w:val="00E14718"/>
    <w:rsid w:val="00E148A9"/>
    <w:rsid w:val="00E149B2"/>
    <w:rsid w:val="00E149CB"/>
    <w:rsid w:val="00E14BF3"/>
    <w:rsid w:val="00E14CA7"/>
    <w:rsid w:val="00E14D03"/>
    <w:rsid w:val="00E14E36"/>
    <w:rsid w:val="00E1500C"/>
    <w:rsid w:val="00E15059"/>
    <w:rsid w:val="00E1506F"/>
    <w:rsid w:val="00E1538B"/>
    <w:rsid w:val="00E153B1"/>
    <w:rsid w:val="00E153D4"/>
    <w:rsid w:val="00E153E3"/>
    <w:rsid w:val="00E154C0"/>
    <w:rsid w:val="00E15533"/>
    <w:rsid w:val="00E15591"/>
    <w:rsid w:val="00E157A5"/>
    <w:rsid w:val="00E158A9"/>
    <w:rsid w:val="00E15931"/>
    <w:rsid w:val="00E1597A"/>
    <w:rsid w:val="00E15997"/>
    <w:rsid w:val="00E159F1"/>
    <w:rsid w:val="00E159FE"/>
    <w:rsid w:val="00E15C51"/>
    <w:rsid w:val="00E15C86"/>
    <w:rsid w:val="00E15C91"/>
    <w:rsid w:val="00E15D40"/>
    <w:rsid w:val="00E16005"/>
    <w:rsid w:val="00E16030"/>
    <w:rsid w:val="00E16042"/>
    <w:rsid w:val="00E16107"/>
    <w:rsid w:val="00E1617D"/>
    <w:rsid w:val="00E16194"/>
    <w:rsid w:val="00E16232"/>
    <w:rsid w:val="00E1625F"/>
    <w:rsid w:val="00E1628C"/>
    <w:rsid w:val="00E162B6"/>
    <w:rsid w:val="00E163E5"/>
    <w:rsid w:val="00E16432"/>
    <w:rsid w:val="00E16576"/>
    <w:rsid w:val="00E1661C"/>
    <w:rsid w:val="00E1667E"/>
    <w:rsid w:val="00E166A9"/>
    <w:rsid w:val="00E167FE"/>
    <w:rsid w:val="00E16831"/>
    <w:rsid w:val="00E16871"/>
    <w:rsid w:val="00E16879"/>
    <w:rsid w:val="00E16AB3"/>
    <w:rsid w:val="00E16ACF"/>
    <w:rsid w:val="00E16BD4"/>
    <w:rsid w:val="00E16CE6"/>
    <w:rsid w:val="00E16E0E"/>
    <w:rsid w:val="00E16EA1"/>
    <w:rsid w:val="00E16EBD"/>
    <w:rsid w:val="00E16FAD"/>
    <w:rsid w:val="00E17009"/>
    <w:rsid w:val="00E17087"/>
    <w:rsid w:val="00E17166"/>
    <w:rsid w:val="00E1716C"/>
    <w:rsid w:val="00E17290"/>
    <w:rsid w:val="00E1733B"/>
    <w:rsid w:val="00E17364"/>
    <w:rsid w:val="00E17393"/>
    <w:rsid w:val="00E173AE"/>
    <w:rsid w:val="00E173CF"/>
    <w:rsid w:val="00E174DB"/>
    <w:rsid w:val="00E174E4"/>
    <w:rsid w:val="00E1762C"/>
    <w:rsid w:val="00E1770E"/>
    <w:rsid w:val="00E17720"/>
    <w:rsid w:val="00E1774C"/>
    <w:rsid w:val="00E17926"/>
    <w:rsid w:val="00E17946"/>
    <w:rsid w:val="00E17963"/>
    <w:rsid w:val="00E17982"/>
    <w:rsid w:val="00E17A71"/>
    <w:rsid w:val="00E17B21"/>
    <w:rsid w:val="00E17B9A"/>
    <w:rsid w:val="00E17BE1"/>
    <w:rsid w:val="00E17CFA"/>
    <w:rsid w:val="00E17D30"/>
    <w:rsid w:val="00E17E77"/>
    <w:rsid w:val="00E17FFD"/>
    <w:rsid w:val="00E2009C"/>
    <w:rsid w:val="00E20146"/>
    <w:rsid w:val="00E20218"/>
    <w:rsid w:val="00E20272"/>
    <w:rsid w:val="00E202A4"/>
    <w:rsid w:val="00E2035F"/>
    <w:rsid w:val="00E20367"/>
    <w:rsid w:val="00E20449"/>
    <w:rsid w:val="00E2049B"/>
    <w:rsid w:val="00E20615"/>
    <w:rsid w:val="00E2068C"/>
    <w:rsid w:val="00E20722"/>
    <w:rsid w:val="00E207C2"/>
    <w:rsid w:val="00E2084D"/>
    <w:rsid w:val="00E20863"/>
    <w:rsid w:val="00E20905"/>
    <w:rsid w:val="00E209DF"/>
    <w:rsid w:val="00E20A0C"/>
    <w:rsid w:val="00E20B1D"/>
    <w:rsid w:val="00E20B3B"/>
    <w:rsid w:val="00E20EA0"/>
    <w:rsid w:val="00E20EDF"/>
    <w:rsid w:val="00E20F31"/>
    <w:rsid w:val="00E20F66"/>
    <w:rsid w:val="00E20FDD"/>
    <w:rsid w:val="00E21011"/>
    <w:rsid w:val="00E2112B"/>
    <w:rsid w:val="00E21182"/>
    <w:rsid w:val="00E2137F"/>
    <w:rsid w:val="00E214B5"/>
    <w:rsid w:val="00E21514"/>
    <w:rsid w:val="00E21554"/>
    <w:rsid w:val="00E21652"/>
    <w:rsid w:val="00E2177F"/>
    <w:rsid w:val="00E218B2"/>
    <w:rsid w:val="00E21B3C"/>
    <w:rsid w:val="00E21BC4"/>
    <w:rsid w:val="00E21D05"/>
    <w:rsid w:val="00E21DCF"/>
    <w:rsid w:val="00E21F5A"/>
    <w:rsid w:val="00E21F98"/>
    <w:rsid w:val="00E22014"/>
    <w:rsid w:val="00E220D7"/>
    <w:rsid w:val="00E22173"/>
    <w:rsid w:val="00E22282"/>
    <w:rsid w:val="00E222AA"/>
    <w:rsid w:val="00E222BE"/>
    <w:rsid w:val="00E224AE"/>
    <w:rsid w:val="00E224B8"/>
    <w:rsid w:val="00E224B9"/>
    <w:rsid w:val="00E224F7"/>
    <w:rsid w:val="00E22653"/>
    <w:rsid w:val="00E2265A"/>
    <w:rsid w:val="00E22679"/>
    <w:rsid w:val="00E22682"/>
    <w:rsid w:val="00E226C2"/>
    <w:rsid w:val="00E22705"/>
    <w:rsid w:val="00E22772"/>
    <w:rsid w:val="00E22776"/>
    <w:rsid w:val="00E22781"/>
    <w:rsid w:val="00E227FE"/>
    <w:rsid w:val="00E2284E"/>
    <w:rsid w:val="00E22856"/>
    <w:rsid w:val="00E229BA"/>
    <w:rsid w:val="00E22AC5"/>
    <w:rsid w:val="00E22ACF"/>
    <w:rsid w:val="00E22B84"/>
    <w:rsid w:val="00E22BE9"/>
    <w:rsid w:val="00E22C04"/>
    <w:rsid w:val="00E22C44"/>
    <w:rsid w:val="00E22D1E"/>
    <w:rsid w:val="00E22D5D"/>
    <w:rsid w:val="00E22E5E"/>
    <w:rsid w:val="00E22E85"/>
    <w:rsid w:val="00E22F39"/>
    <w:rsid w:val="00E22FA6"/>
    <w:rsid w:val="00E23038"/>
    <w:rsid w:val="00E231D2"/>
    <w:rsid w:val="00E23221"/>
    <w:rsid w:val="00E23282"/>
    <w:rsid w:val="00E2329B"/>
    <w:rsid w:val="00E232D2"/>
    <w:rsid w:val="00E234E6"/>
    <w:rsid w:val="00E23502"/>
    <w:rsid w:val="00E2353A"/>
    <w:rsid w:val="00E235BA"/>
    <w:rsid w:val="00E2371A"/>
    <w:rsid w:val="00E23767"/>
    <w:rsid w:val="00E238FB"/>
    <w:rsid w:val="00E23968"/>
    <w:rsid w:val="00E2397B"/>
    <w:rsid w:val="00E2398F"/>
    <w:rsid w:val="00E23A64"/>
    <w:rsid w:val="00E23AC5"/>
    <w:rsid w:val="00E23AE5"/>
    <w:rsid w:val="00E23CC2"/>
    <w:rsid w:val="00E23CD5"/>
    <w:rsid w:val="00E23D64"/>
    <w:rsid w:val="00E23D6D"/>
    <w:rsid w:val="00E23E87"/>
    <w:rsid w:val="00E23EB0"/>
    <w:rsid w:val="00E2414C"/>
    <w:rsid w:val="00E24218"/>
    <w:rsid w:val="00E2425A"/>
    <w:rsid w:val="00E243A1"/>
    <w:rsid w:val="00E243E7"/>
    <w:rsid w:val="00E24465"/>
    <w:rsid w:val="00E24521"/>
    <w:rsid w:val="00E2455E"/>
    <w:rsid w:val="00E24586"/>
    <w:rsid w:val="00E2460A"/>
    <w:rsid w:val="00E246CD"/>
    <w:rsid w:val="00E247C8"/>
    <w:rsid w:val="00E2493E"/>
    <w:rsid w:val="00E24A16"/>
    <w:rsid w:val="00E24B33"/>
    <w:rsid w:val="00E24B34"/>
    <w:rsid w:val="00E24B55"/>
    <w:rsid w:val="00E24C0F"/>
    <w:rsid w:val="00E24CEF"/>
    <w:rsid w:val="00E24D0E"/>
    <w:rsid w:val="00E24E33"/>
    <w:rsid w:val="00E24E84"/>
    <w:rsid w:val="00E24F9F"/>
    <w:rsid w:val="00E25187"/>
    <w:rsid w:val="00E252F1"/>
    <w:rsid w:val="00E253B7"/>
    <w:rsid w:val="00E25409"/>
    <w:rsid w:val="00E255A7"/>
    <w:rsid w:val="00E255D7"/>
    <w:rsid w:val="00E257B7"/>
    <w:rsid w:val="00E258E6"/>
    <w:rsid w:val="00E25991"/>
    <w:rsid w:val="00E25B05"/>
    <w:rsid w:val="00E25B5E"/>
    <w:rsid w:val="00E25B78"/>
    <w:rsid w:val="00E25C7A"/>
    <w:rsid w:val="00E25C99"/>
    <w:rsid w:val="00E25D5C"/>
    <w:rsid w:val="00E25E02"/>
    <w:rsid w:val="00E25E38"/>
    <w:rsid w:val="00E25EFA"/>
    <w:rsid w:val="00E261CB"/>
    <w:rsid w:val="00E26249"/>
    <w:rsid w:val="00E2647C"/>
    <w:rsid w:val="00E26747"/>
    <w:rsid w:val="00E2685D"/>
    <w:rsid w:val="00E2687B"/>
    <w:rsid w:val="00E26A05"/>
    <w:rsid w:val="00E26A5D"/>
    <w:rsid w:val="00E26A98"/>
    <w:rsid w:val="00E26A9B"/>
    <w:rsid w:val="00E26AC4"/>
    <w:rsid w:val="00E26B8F"/>
    <w:rsid w:val="00E26BC3"/>
    <w:rsid w:val="00E26C57"/>
    <w:rsid w:val="00E26D04"/>
    <w:rsid w:val="00E26DAE"/>
    <w:rsid w:val="00E26FD8"/>
    <w:rsid w:val="00E2700E"/>
    <w:rsid w:val="00E27176"/>
    <w:rsid w:val="00E272FD"/>
    <w:rsid w:val="00E2752D"/>
    <w:rsid w:val="00E27690"/>
    <w:rsid w:val="00E276A7"/>
    <w:rsid w:val="00E277C2"/>
    <w:rsid w:val="00E2798D"/>
    <w:rsid w:val="00E27A39"/>
    <w:rsid w:val="00E27A80"/>
    <w:rsid w:val="00E27A9D"/>
    <w:rsid w:val="00E27B36"/>
    <w:rsid w:val="00E27B5F"/>
    <w:rsid w:val="00E27BF0"/>
    <w:rsid w:val="00E27CB0"/>
    <w:rsid w:val="00E27E7C"/>
    <w:rsid w:val="00E27F4E"/>
    <w:rsid w:val="00E27FB1"/>
    <w:rsid w:val="00E30102"/>
    <w:rsid w:val="00E30212"/>
    <w:rsid w:val="00E30247"/>
    <w:rsid w:val="00E3026D"/>
    <w:rsid w:val="00E302B8"/>
    <w:rsid w:val="00E3047A"/>
    <w:rsid w:val="00E306BC"/>
    <w:rsid w:val="00E3078E"/>
    <w:rsid w:val="00E30A3C"/>
    <w:rsid w:val="00E30B19"/>
    <w:rsid w:val="00E30BBE"/>
    <w:rsid w:val="00E30C10"/>
    <w:rsid w:val="00E30C4A"/>
    <w:rsid w:val="00E30D2C"/>
    <w:rsid w:val="00E30DFB"/>
    <w:rsid w:val="00E30EB9"/>
    <w:rsid w:val="00E30ECF"/>
    <w:rsid w:val="00E30EE5"/>
    <w:rsid w:val="00E310CD"/>
    <w:rsid w:val="00E310FE"/>
    <w:rsid w:val="00E31142"/>
    <w:rsid w:val="00E31150"/>
    <w:rsid w:val="00E31226"/>
    <w:rsid w:val="00E31244"/>
    <w:rsid w:val="00E31283"/>
    <w:rsid w:val="00E312E6"/>
    <w:rsid w:val="00E3146B"/>
    <w:rsid w:val="00E314DF"/>
    <w:rsid w:val="00E31544"/>
    <w:rsid w:val="00E315DC"/>
    <w:rsid w:val="00E315FB"/>
    <w:rsid w:val="00E316C7"/>
    <w:rsid w:val="00E316CB"/>
    <w:rsid w:val="00E316D8"/>
    <w:rsid w:val="00E317A3"/>
    <w:rsid w:val="00E31835"/>
    <w:rsid w:val="00E31939"/>
    <w:rsid w:val="00E31960"/>
    <w:rsid w:val="00E319AC"/>
    <w:rsid w:val="00E31A3A"/>
    <w:rsid w:val="00E31ADD"/>
    <w:rsid w:val="00E31BA4"/>
    <w:rsid w:val="00E31C03"/>
    <w:rsid w:val="00E31CED"/>
    <w:rsid w:val="00E31D4E"/>
    <w:rsid w:val="00E31EAC"/>
    <w:rsid w:val="00E31F5E"/>
    <w:rsid w:val="00E320A1"/>
    <w:rsid w:val="00E32347"/>
    <w:rsid w:val="00E32366"/>
    <w:rsid w:val="00E323A6"/>
    <w:rsid w:val="00E32411"/>
    <w:rsid w:val="00E3247C"/>
    <w:rsid w:val="00E32497"/>
    <w:rsid w:val="00E324E8"/>
    <w:rsid w:val="00E32579"/>
    <w:rsid w:val="00E325B9"/>
    <w:rsid w:val="00E32717"/>
    <w:rsid w:val="00E3283C"/>
    <w:rsid w:val="00E3284E"/>
    <w:rsid w:val="00E3288A"/>
    <w:rsid w:val="00E32A45"/>
    <w:rsid w:val="00E32CA1"/>
    <w:rsid w:val="00E32CBF"/>
    <w:rsid w:val="00E32D3B"/>
    <w:rsid w:val="00E32DFA"/>
    <w:rsid w:val="00E32F37"/>
    <w:rsid w:val="00E32FA6"/>
    <w:rsid w:val="00E32FEC"/>
    <w:rsid w:val="00E3301A"/>
    <w:rsid w:val="00E33142"/>
    <w:rsid w:val="00E33228"/>
    <w:rsid w:val="00E33297"/>
    <w:rsid w:val="00E332BC"/>
    <w:rsid w:val="00E3344B"/>
    <w:rsid w:val="00E33558"/>
    <w:rsid w:val="00E33689"/>
    <w:rsid w:val="00E337BB"/>
    <w:rsid w:val="00E337F3"/>
    <w:rsid w:val="00E33821"/>
    <w:rsid w:val="00E3382A"/>
    <w:rsid w:val="00E33956"/>
    <w:rsid w:val="00E3399C"/>
    <w:rsid w:val="00E33C76"/>
    <w:rsid w:val="00E33C8A"/>
    <w:rsid w:val="00E33E23"/>
    <w:rsid w:val="00E33E62"/>
    <w:rsid w:val="00E33E80"/>
    <w:rsid w:val="00E33F0A"/>
    <w:rsid w:val="00E33F0B"/>
    <w:rsid w:val="00E33F7C"/>
    <w:rsid w:val="00E33F8F"/>
    <w:rsid w:val="00E34000"/>
    <w:rsid w:val="00E34099"/>
    <w:rsid w:val="00E340F8"/>
    <w:rsid w:val="00E34238"/>
    <w:rsid w:val="00E3423B"/>
    <w:rsid w:val="00E342D9"/>
    <w:rsid w:val="00E342E7"/>
    <w:rsid w:val="00E34322"/>
    <w:rsid w:val="00E343A5"/>
    <w:rsid w:val="00E34527"/>
    <w:rsid w:val="00E34533"/>
    <w:rsid w:val="00E34785"/>
    <w:rsid w:val="00E347EF"/>
    <w:rsid w:val="00E347F4"/>
    <w:rsid w:val="00E348B6"/>
    <w:rsid w:val="00E348D3"/>
    <w:rsid w:val="00E34953"/>
    <w:rsid w:val="00E34954"/>
    <w:rsid w:val="00E3497C"/>
    <w:rsid w:val="00E34AED"/>
    <w:rsid w:val="00E34B3E"/>
    <w:rsid w:val="00E34B51"/>
    <w:rsid w:val="00E34CB0"/>
    <w:rsid w:val="00E34CB5"/>
    <w:rsid w:val="00E34D20"/>
    <w:rsid w:val="00E34D2B"/>
    <w:rsid w:val="00E34D35"/>
    <w:rsid w:val="00E34D54"/>
    <w:rsid w:val="00E34EA7"/>
    <w:rsid w:val="00E3503A"/>
    <w:rsid w:val="00E35270"/>
    <w:rsid w:val="00E352C0"/>
    <w:rsid w:val="00E3540D"/>
    <w:rsid w:val="00E35442"/>
    <w:rsid w:val="00E3548C"/>
    <w:rsid w:val="00E354BF"/>
    <w:rsid w:val="00E3554B"/>
    <w:rsid w:val="00E3555E"/>
    <w:rsid w:val="00E3570B"/>
    <w:rsid w:val="00E35748"/>
    <w:rsid w:val="00E35950"/>
    <w:rsid w:val="00E35999"/>
    <w:rsid w:val="00E3599C"/>
    <w:rsid w:val="00E35AAF"/>
    <w:rsid w:val="00E35AD8"/>
    <w:rsid w:val="00E35AF2"/>
    <w:rsid w:val="00E35AF6"/>
    <w:rsid w:val="00E35C57"/>
    <w:rsid w:val="00E35CD1"/>
    <w:rsid w:val="00E35D0A"/>
    <w:rsid w:val="00E35DBF"/>
    <w:rsid w:val="00E35E19"/>
    <w:rsid w:val="00E35E53"/>
    <w:rsid w:val="00E3612B"/>
    <w:rsid w:val="00E364BC"/>
    <w:rsid w:val="00E36528"/>
    <w:rsid w:val="00E3661D"/>
    <w:rsid w:val="00E367B0"/>
    <w:rsid w:val="00E367DF"/>
    <w:rsid w:val="00E367F8"/>
    <w:rsid w:val="00E367FD"/>
    <w:rsid w:val="00E36852"/>
    <w:rsid w:val="00E36889"/>
    <w:rsid w:val="00E36895"/>
    <w:rsid w:val="00E368FC"/>
    <w:rsid w:val="00E36A2A"/>
    <w:rsid w:val="00E36B3C"/>
    <w:rsid w:val="00E36C4B"/>
    <w:rsid w:val="00E36D87"/>
    <w:rsid w:val="00E3711A"/>
    <w:rsid w:val="00E37128"/>
    <w:rsid w:val="00E37179"/>
    <w:rsid w:val="00E371B3"/>
    <w:rsid w:val="00E371C8"/>
    <w:rsid w:val="00E371ED"/>
    <w:rsid w:val="00E37208"/>
    <w:rsid w:val="00E37281"/>
    <w:rsid w:val="00E3739A"/>
    <w:rsid w:val="00E373E6"/>
    <w:rsid w:val="00E374D1"/>
    <w:rsid w:val="00E3756D"/>
    <w:rsid w:val="00E375DA"/>
    <w:rsid w:val="00E376F9"/>
    <w:rsid w:val="00E3771F"/>
    <w:rsid w:val="00E3777A"/>
    <w:rsid w:val="00E37808"/>
    <w:rsid w:val="00E379A4"/>
    <w:rsid w:val="00E37A48"/>
    <w:rsid w:val="00E37A50"/>
    <w:rsid w:val="00E37A6D"/>
    <w:rsid w:val="00E37B05"/>
    <w:rsid w:val="00E37BCB"/>
    <w:rsid w:val="00E37C28"/>
    <w:rsid w:val="00E37CC2"/>
    <w:rsid w:val="00E37D1B"/>
    <w:rsid w:val="00E37D61"/>
    <w:rsid w:val="00E37E0C"/>
    <w:rsid w:val="00E37E34"/>
    <w:rsid w:val="00E37E42"/>
    <w:rsid w:val="00E37F38"/>
    <w:rsid w:val="00E37FA4"/>
    <w:rsid w:val="00E40111"/>
    <w:rsid w:val="00E40192"/>
    <w:rsid w:val="00E402BD"/>
    <w:rsid w:val="00E4053C"/>
    <w:rsid w:val="00E4058C"/>
    <w:rsid w:val="00E406C2"/>
    <w:rsid w:val="00E4071D"/>
    <w:rsid w:val="00E4073B"/>
    <w:rsid w:val="00E40781"/>
    <w:rsid w:val="00E40876"/>
    <w:rsid w:val="00E4094F"/>
    <w:rsid w:val="00E409F6"/>
    <w:rsid w:val="00E40BAA"/>
    <w:rsid w:val="00E40D55"/>
    <w:rsid w:val="00E40DBC"/>
    <w:rsid w:val="00E40F31"/>
    <w:rsid w:val="00E40FDD"/>
    <w:rsid w:val="00E40FF2"/>
    <w:rsid w:val="00E4105A"/>
    <w:rsid w:val="00E410EC"/>
    <w:rsid w:val="00E41176"/>
    <w:rsid w:val="00E412A5"/>
    <w:rsid w:val="00E412F5"/>
    <w:rsid w:val="00E413C4"/>
    <w:rsid w:val="00E4151D"/>
    <w:rsid w:val="00E41566"/>
    <w:rsid w:val="00E41584"/>
    <w:rsid w:val="00E41607"/>
    <w:rsid w:val="00E41649"/>
    <w:rsid w:val="00E41673"/>
    <w:rsid w:val="00E41695"/>
    <w:rsid w:val="00E416D1"/>
    <w:rsid w:val="00E41714"/>
    <w:rsid w:val="00E41756"/>
    <w:rsid w:val="00E417AE"/>
    <w:rsid w:val="00E417CD"/>
    <w:rsid w:val="00E417F4"/>
    <w:rsid w:val="00E41837"/>
    <w:rsid w:val="00E41880"/>
    <w:rsid w:val="00E4191E"/>
    <w:rsid w:val="00E4193D"/>
    <w:rsid w:val="00E419FE"/>
    <w:rsid w:val="00E41A02"/>
    <w:rsid w:val="00E41BBB"/>
    <w:rsid w:val="00E41BD4"/>
    <w:rsid w:val="00E41C2B"/>
    <w:rsid w:val="00E41C8A"/>
    <w:rsid w:val="00E41D04"/>
    <w:rsid w:val="00E41D6E"/>
    <w:rsid w:val="00E41FE3"/>
    <w:rsid w:val="00E41FE4"/>
    <w:rsid w:val="00E42030"/>
    <w:rsid w:val="00E420A4"/>
    <w:rsid w:val="00E42108"/>
    <w:rsid w:val="00E4221E"/>
    <w:rsid w:val="00E42286"/>
    <w:rsid w:val="00E422A0"/>
    <w:rsid w:val="00E424D9"/>
    <w:rsid w:val="00E425D1"/>
    <w:rsid w:val="00E427CC"/>
    <w:rsid w:val="00E4283D"/>
    <w:rsid w:val="00E4284B"/>
    <w:rsid w:val="00E4290F"/>
    <w:rsid w:val="00E42A5E"/>
    <w:rsid w:val="00E42A95"/>
    <w:rsid w:val="00E42BAB"/>
    <w:rsid w:val="00E42C31"/>
    <w:rsid w:val="00E42C61"/>
    <w:rsid w:val="00E42C79"/>
    <w:rsid w:val="00E42CDE"/>
    <w:rsid w:val="00E42E35"/>
    <w:rsid w:val="00E42E5F"/>
    <w:rsid w:val="00E42EDD"/>
    <w:rsid w:val="00E43054"/>
    <w:rsid w:val="00E430A2"/>
    <w:rsid w:val="00E43236"/>
    <w:rsid w:val="00E43246"/>
    <w:rsid w:val="00E4328E"/>
    <w:rsid w:val="00E4334F"/>
    <w:rsid w:val="00E4345B"/>
    <w:rsid w:val="00E434BF"/>
    <w:rsid w:val="00E436A4"/>
    <w:rsid w:val="00E436B3"/>
    <w:rsid w:val="00E4383B"/>
    <w:rsid w:val="00E438BF"/>
    <w:rsid w:val="00E43925"/>
    <w:rsid w:val="00E439B6"/>
    <w:rsid w:val="00E439BA"/>
    <w:rsid w:val="00E43B41"/>
    <w:rsid w:val="00E43BB4"/>
    <w:rsid w:val="00E43BBD"/>
    <w:rsid w:val="00E43C11"/>
    <w:rsid w:val="00E43D8B"/>
    <w:rsid w:val="00E43DDA"/>
    <w:rsid w:val="00E43E31"/>
    <w:rsid w:val="00E43E37"/>
    <w:rsid w:val="00E43FED"/>
    <w:rsid w:val="00E440F0"/>
    <w:rsid w:val="00E44127"/>
    <w:rsid w:val="00E44177"/>
    <w:rsid w:val="00E44239"/>
    <w:rsid w:val="00E442E7"/>
    <w:rsid w:val="00E44301"/>
    <w:rsid w:val="00E4431A"/>
    <w:rsid w:val="00E44368"/>
    <w:rsid w:val="00E4446E"/>
    <w:rsid w:val="00E445B7"/>
    <w:rsid w:val="00E445DF"/>
    <w:rsid w:val="00E44616"/>
    <w:rsid w:val="00E4470D"/>
    <w:rsid w:val="00E4476C"/>
    <w:rsid w:val="00E44782"/>
    <w:rsid w:val="00E447DC"/>
    <w:rsid w:val="00E44806"/>
    <w:rsid w:val="00E44912"/>
    <w:rsid w:val="00E44937"/>
    <w:rsid w:val="00E449FA"/>
    <w:rsid w:val="00E44B2F"/>
    <w:rsid w:val="00E44B49"/>
    <w:rsid w:val="00E44CB5"/>
    <w:rsid w:val="00E44D03"/>
    <w:rsid w:val="00E44D04"/>
    <w:rsid w:val="00E44DEB"/>
    <w:rsid w:val="00E44E8B"/>
    <w:rsid w:val="00E44EBB"/>
    <w:rsid w:val="00E44F30"/>
    <w:rsid w:val="00E44F45"/>
    <w:rsid w:val="00E44F69"/>
    <w:rsid w:val="00E44FC8"/>
    <w:rsid w:val="00E45048"/>
    <w:rsid w:val="00E45149"/>
    <w:rsid w:val="00E451A6"/>
    <w:rsid w:val="00E453F1"/>
    <w:rsid w:val="00E45442"/>
    <w:rsid w:val="00E454B6"/>
    <w:rsid w:val="00E454FD"/>
    <w:rsid w:val="00E45580"/>
    <w:rsid w:val="00E45719"/>
    <w:rsid w:val="00E45874"/>
    <w:rsid w:val="00E458D8"/>
    <w:rsid w:val="00E459D4"/>
    <w:rsid w:val="00E45A65"/>
    <w:rsid w:val="00E45AA9"/>
    <w:rsid w:val="00E45ACE"/>
    <w:rsid w:val="00E45AF6"/>
    <w:rsid w:val="00E45B19"/>
    <w:rsid w:val="00E45B80"/>
    <w:rsid w:val="00E45CB5"/>
    <w:rsid w:val="00E45DBA"/>
    <w:rsid w:val="00E45DBD"/>
    <w:rsid w:val="00E45DF8"/>
    <w:rsid w:val="00E45EE7"/>
    <w:rsid w:val="00E46017"/>
    <w:rsid w:val="00E4602B"/>
    <w:rsid w:val="00E4602F"/>
    <w:rsid w:val="00E46117"/>
    <w:rsid w:val="00E4627F"/>
    <w:rsid w:val="00E4634A"/>
    <w:rsid w:val="00E463F4"/>
    <w:rsid w:val="00E464AD"/>
    <w:rsid w:val="00E46554"/>
    <w:rsid w:val="00E465CD"/>
    <w:rsid w:val="00E4669F"/>
    <w:rsid w:val="00E467A5"/>
    <w:rsid w:val="00E46C15"/>
    <w:rsid w:val="00E46C81"/>
    <w:rsid w:val="00E46CB5"/>
    <w:rsid w:val="00E46D5B"/>
    <w:rsid w:val="00E46E2A"/>
    <w:rsid w:val="00E46E99"/>
    <w:rsid w:val="00E47082"/>
    <w:rsid w:val="00E47148"/>
    <w:rsid w:val="00E47219"/>
    <w:rsid w:val="00E47321"/>
    <w:rsid w:val="00E473EC"/>
    <w:rsid w:val="00E47401"/>
    <w:rsid w:val="00E47535"/>
    <w:rsid w:val="00E47602"/>
    <w:rsid w:val="00E476BF"/>
    <w:rsid w:val="00E477F8"/>
    <w:rsid w:val="00E47809"/>
    <w:rsid w:val="00E4789E"/>
    <w:rsid w:val="00E478CD"/>
    <w:rsid w:val="00E4793F"/>
    <w:rsid w:val="00E4797C"/>
    <w:rsid w:val="00E47A31"/>
    <w:rsid w:val="00E47B97"/>
    <w:rsid w:val="00E47BCE"/>
    <w:rsid w:val="00E47BDA"/>
    <w:rsid w:val="00E47C1D"/>
    <w:rsid w:val="00E47CCA"/>
    <w:rsid w:val="00E47DE7"/>
    <w:rsid w:val="00E47F12"/>
    <w:rsid w:val="00E47FB0"/>
    <w:rsid w:val="00E500A0"/>
    <w:rsid w:val="00E500FB"/>
    <w:rsid w:val="00E5011C"/>
    <w:rsid w:val="00E50157"/>
    <w:rsid w:val="00E501AB"/>
    <w:rsid w:val="00E503C1"/>
    <w:rsid w:val="00E50421"/>
    <w:rsid w:val="00E504F3"/>
    <w:rsid w:val="00E50595"/>
    <w:rsid w:val="00E506D9"/>
    <w:rsid w:val="00E507B8"/>
    <w:rsid w:val="00E5088A"/>
    <w:rsid w:val="00E50992"/>
    <w:rsid w:val="00E509D1"/>
    <w:rsid w:val="00E50E16"/>
    <w:rsid w:val="00E50E66"/>
    <w:rsid w:val="00E50E93"/>
    <w:rsid w:val="00E50F31"/>
    <w:rsid w:val="00E50F6C"/>
    <w:rsid w:val="00E50F8F"/>
    <w:rsid w:val="00E50FE5"/>
    <w:rsid w:val="00E51088"/>
    <w:rsid w:val="00E5110E"/>
    <w:rsid w:val="00E5120E"/>
    <w:rsid w:val="00E51309"/>
    <w:rsid w:val="00E514A2"/>
    <w:rsid w:val="00E514D8"/>
    <w:rsid w:val="00E516D8"/>
    <w:rsid w:val="00E517E0"/>
    <w:rsid w:val="00E517F8"/>
    <w:rsid w:val="00E518E4"/>
    <w:rsid w:val="00E51961"/>
    <w:rsid w:val="00E51997"/>
    <w:rsid w:val="00E519E2"/>
    <w:rsid w:val="00E51D6E"/>
    <w:rsid w:val="00E51E6F"/>
    <w:rsid w:val="00E51F06"/>
    <w:rsid w:val="00E51F60"/>
    <w:rsid w:val="00E51FBC"/>
    <w:rsid w:val="00E52003"/>
    <w:rsid w:val="00E5216E"/>
    <w:rsid w:val="00E522B2"/>
    <w:rsid w:val="00E522B7"/>
    <w:rsid w:val="00E52580"/>
    <w:rsid w:val="00E526CB"/>
    <w:rsid w:val="00E52729"/>
    <w:rsid w:val="00E52778"/>
    <w:rsid w:val="00E5280F"/>
    <w:rsid w:val="00E52853"/>
    <w:rsid w:val="00E5298A"/>
    <w:rsid w:val="00E52992"/>
    <w:rsid w:val="00E52B7F"/>
    <w:rsid w:val="00E52D38"/>
    <w:rsid w:val="00E52FBB"/>
    <w:rsid w:val="00E53154"/>
    <w:rsid w:val="00E5323D"/>
    <w:rsid w:val="00E53259"/>
    <w:rsid w:val="00E532ED"/>
    <w:rsid w:val="00E533B5"/>
    <w:rsid w:val="00E53634"/>
    <w:rsid w:val="00E536CA"/>
    <w:rsid w:val="00E537B7"/>
    <w:rsid w:val="00E53877"/>
    <w:rsid w:val="00E538CC"/>
    <w:rsid w:val="00E53983"/>
    <w:rsid w:val="00E53A77"/>
    <w:rsid w:val="00E53A99"/>
    <w:rsid w:val="00E53B22"/>
    <w:rsid w:val="00E53BCB"/>
    <w:rsid w:val="00E53C5D"/>
    <w:rsid w:val="00E53CF2"/>
    <w:rsid w:val="00E53D3A"/>
    <w:rsid w:val="00E53D89"/>
    <w:rsid w:val="00E53E10"/>
    <w:rsid w:val="00E53E93"/>
    <w:rsid w:val="00E53F06"/>
    <w:rsid w:val="00E53F52"/>
    <w:rsid w:val="00E53F69"/>
    <w:rsid w:val="00E53FE5"/>
    <w:rsid w:val="00E54026"/>
    <w:rsid w:val="00E540AF"/>
    <w:rsid w:val="00E54148"/>
    <w:rsid w:val="00E54184"/>
    <w:rsid w:val="00E54219"/>
    <w:rsid w:val="00E5421C"/>
    <w:rsid w:val="00E542FC"/>
    <w:rsid w:val="00E54460"/>
    <w:rsid w:val="00E54570"/>
    <w:rsid w:val="00E545D4"/>
    <w:rsid w:val="00E5478B"/>
    <w:rsid w:val="00E547CF"/>
    <w:rsid w:val="00E547DA"/>
    <w:rsid w:val="00E54830"/>
    <w:rsid w:val="00E54902"/>
    <w:rsid w:val="00E549B3"/>
    <w:rsid w:val="00E549F1"/>
    <w:rsid w:val="00E54A29"/>
    <w:rsid w:val="00E54BE0"/>
    <w:rsid w:val="00E54D58"/>
    <w:rsid w:val="00E54D6D"/>
    <w:rsid w:val="00E54DFB"/>
    <w:rsid w:val="00E54EFC"/>
    <w:rsid w:val="00E54F99"/>
    <w:rsid w:val="00E5508A"/>
    <w:rsid w:val="00E55144"/>
    <w:rsid w:val="00E551B0"/>
    <w:rsid w:val="00E5523B"/>
    <w:rsid w:val="00E55362"/>
    <w:rsid w:val="00E5541A"/>
    <w:rsid w:val="00E55454"/>
    <w:rsid w:val="00E5553A"/>
    <w:rsid w:val="00E5554D"/>
    <w:rsid w:val="00E555D9"/>
    <w:rsid w:val="00E5568F"/>
    <w:rsid w:val="00E55922"/>
    <w:rsid w:val="00E55B66"/>
    <w:rsid w:val="00E55D0E"/>
    <w:rsid w:val="00E55E03"/>
    <w:rsid w:val="00E55E8E"/>
    <w:rsid w:val="00E55EA5"/>
    <w:rsid w:val="00E55F47"/>
    <w:rsid w:val="00E56031"/>
    <w:rsid w:val="00E56034"/>
    <w:rsid w:val="00E56071"/>
    <w:rsid w:val="00E560C5"/>
    <w:rsid w:val="00E5612A"/>
    <w:rsid w:val="00E56142"/>
    <w:rsid w:val="00E561C1"/>
    <w:rsid w:val="00E56226"/>
    <w:rsid w:val="00E562AD"/>
    <w:rsid w:val="00E56349"/>
    <w:rsid w:val="00E5642C"/>
    <w:rsid w:val="00E56486"/>
    <w:rsid w:val="00E5649A"/>
    <w:rsid w:val="00E5649E"/>
    <w:rsid w:val="00E5653D"/>
    <w:rsid w:val="00E56703"/>
    <w:rsid w:val="00E5678D"/>
    <w:rsid w:val="00E5679C"/>
    <w:rsid w:val="00E5682A"/>
    <w:rsid w:val="00E568C1"/>
    <w:rsid w:val="00E56999"/>
    <w:rsid w:val="00E56A14"/>
    <w:rsid w:val="00E56A53"/>
    <w:rsid w:val="00E56BC5"/>
    <w:rsid w:val="00E56BE8"/>
    <w:rsid w:val="00E56C35"/>
    <w:rsid w:val="00E56CE5"/>
    <w:rsid w:val="00E56D70"/>
    <w:rsid w:val="00E56ED1"/>
    <w:rsid w:val="00E56EEA"/>
    <w:rsid w:val="00E56FB5"/>
    <w:rsid w:val="00E56FC3"/>
    <w:rsid w:val="00E5702D"/>
    <w:rsid w:val="00E57168"/>
    <w:rsid w:val="00E571C9"/>
    <w:rsid w:val="00E57228"/>
    <w:rsid w:val="00E572DD"/>
    <w:rsid w:val="00E57460"/>
    <w:rsid w:val="00E574FC"/>
    <w:rsid w:val="00E576C8"/>
    <w:rsid w:val="00E576F1"/>
    <w:rsid w:val="00E57750"/>
    <w:rsid w:val="00E57863"/>
    <w:rsid w:val="00E57918"/>
    <w:rsid w:val="00E57ADF"/>
    <w:rsid w:val="00E57B43"/>
    <w:rsid w:val="00E57BBF"/>
    <w:rsid w:val="00E57CA4"/>
    <w:rsid w:val="00E57CD9"/>
    <w:rsid w:val="00E57CF9"/>
    <w:rsid w:val="00E57EB7"/>
    <w:rsid w:val="00E57F63"/>
    <w:rsid w:val="00E57FB1"/>
    <w:rsid w:val="00E57FBF"/>
    <w:rsid w:val="00E60097"/>
    <w:rsid w:val="00E60109"/>
    <w:rsid w:val="00E60165"/>
    <w:rsid w:val="00E60271"/>
    <w:rsid w:val="00E60293"/>
    <w:rsid w:val="00E6033D"/>
    <w:rsid w:val="00E60373"/>
    <w:rsid w:val="00E60502"/>
    <w:rsid w:val="00E60572"/>
    <w:rsid w:val="00E605FD"/>
    <w:rsid w:val="00E60661"/>
    <w:rsid w:val="00E608A1"/>
    <w:rsid w:val="00E6099B"/>
    <w:rsid w:val="00E60AE4"/>
    <w:rsid w:val="00E60B5C"/>
    <w:rsid w:val="00E60C89"/>
    <w:rsid w:val="00E60CB4"/>
    <w:rsid w:val="00E60D6B"/>
    <w:rsid w:val="00E60D72"/>
    <w:rsid w:val="00E60D81"/>
    <w:rsid w:val="00E60DEC"/>
    <w:rsid w:val="00E60E54"/>
    <w:rsid w:val="00E60F1D"/>
    <w:rsid w:val="00E60FDA"/>
    <w:rsid w:val="00E6101F"/>
    <w:rsid w:val="00E6115B"/>
    <w:rsid w:val="00E6121C"/>
    <w:rsid w:val="00E6122B"/>
    <w:rsid w:val="00E6128A"/>
    <w:rsid w:val="00E61323"/>
    <w:rsid w:val="00E613D3"/>
    <w:rsid w:val="00E614D6"/>
    <w:rsid w:val="00E614F5"/>
    <w:rsid w:val="00E6153C"/>
    <w:rsid w:val="00E6175E"/>
    <w:rsid w:val="00E617B6"/>
    <w:rsid w:val="00E617EF"/>
    <w:rsid w:val="00E6184C"/>
    <w:rsid w:val="00E6192B"/>
    <w:rsid w:val="00E619AE"/>
    <w:rsid w:val="00E61A02"/>
    <w:rsid w:val="00E61B70"/>
    <w:rsid w:val="00E61B8D"/>
    <w:rsid w:val="00E61BD7"/>
    <w:rsid w:val="00E61C07"/>
    <w:rsid w:val="00E61D42"/>
    <w:rsid w:val="00E61D8E"/>
    <w:rsid w:val="00E61DE7"/>
    <w:rsid w:val="00E61E43"/>
    <w:rsid w:val="00E61E67"/>
    <w:rsid w:val="00E61F85"/>
    <w:rsid w:val="00E62010"/>
    <w:rsid w:val="00E62070"/>
    <w:rsid w:val="00E620E0"/>
    <w:rsid w:val="00E621A0"/>
    <w:rsid w:val="00E62222"/>
    <w:rsid w:val="00E6237A"/>
    <w:rsid w:val="00E6244E"/>
    <w:rsid w:val="00E625E5"/>
    <w:rsid w:val="00E62637"/>
    <w:rsid w:val="00E6269A"/>
    <w:rsid w:val="00E62755"/>
    <w:rsid w:val="00E62833"/>
    <w:rsid w:val="00E62936"/>
    <w:rsid w:val="00E62A3B"/>
    <w:rsid w:val="00E62BCC"/>
    <w:rsid w:val="00E62C2E"/>
    <w:rsid w:val="00E62C67"/>
    <w:rsid w:val="00E62D56"/>
    <w:rsid w:val="00E62DC5"/>
    <w:rsid w:val="00E62E30"/>
    <w:rsid w:val="00E63133"/>
    <w:rsid w:val="00E631CB"/>
    <w:rsid w:val="00E631CF"/>
    <w:rsid w:val="00E63290"/>
    <w:rsid w:val="00E632DE"/>
    <w:rsid w:val="00E63498"/>
    <w:rsid w:val="00E635F4"/>
    <w:rsid w:val="00E63779"/>
    <w:rsid w:val="00E637F4"/>
    <w:rsid w:val="00E638D0"/>
    <w:rsid w:val="00E639AD"/>
    <w:rsid w:val="00E63A2D"/>
    <w:rsid w:val="00E63A70"/>
    <w:rsid w:val="00E63A8B"/>
    <w:rsid w:val="00E63AB1"/>
    <w:rsid w:val="00E63AE4"/>
    <w:rsid w:val="00E63C10"/>
    <w:rsid w:val="00E63C8B"/>
    <w:rsid w:val="00E63C8D"/>
    <w:rsid w:val="00E63CB9"/>
    <w:rsid w:val="00E63D13"/>
    <w:rsid w:val="00E63E83"/>
    <w:rsid w:val="00E63FA7"/>
    <w:rsid w:val="00E6401F"/>
    <w:rsid w:val="00E64066"/>
    <w:rsid w:val="00E642A0"/>
    <w:rsid w:val="00E6431F"/>
    <w:rsid w:val="00E64436"/>
    <w:rsid w:val="00E6456F"/>
    <w:rsid w:val="00E64672"/>
    <w:rsid w:val="00E646D5"/>
    <w:rsid w:val="00E647C5"/>
    <w:rsid w:val="00E6484C"/>
    <w:rsid w:val="00E64B2A"/>
    <w:rsid w:val="00E64B87"/>
    <w:rsid w:val="00E64B8F"/>
    <w:rsid w:val="00E64BF0"/>
    <w:rsid w:val="00E64C4E"/>
    <w:rsid w:val="00E64DDF"/>
    <w:rsid w:val="00E64EB1"/>
    <w:rsid w:val="00E64EED"/>
    <w:rsid w:val="00E64F05"/>
    <w:rsid w:val="00E64F41"/>
    <w:rsid w:val="00E6501B"/>
    <w:rsid w:val="00E6513C"/>
    <w:rsid w:val="00E65222"/>
    <w:rsid w:val="00E6539C"/>
    <w:rsid w:val="00E653AF"/>
    <w:rsid w:val="00E65448"/>
    <w:rsid w:val="00E6548E"/>
    <w:rsid w:val="00E656E9"/>
    <w:rsid w:val="00E65749"/>
    <w:rsid w:val="00E65795"/>
    <w:rsid w:val="00E65822"/>
    <w:rsid w:val="00E65865"/>
    <w:rsid w:val="00E658C4"/>
    <w:rsid w:val="00E65A4D"/>
    <w:rsid w:val="00E65BCD"/>
    <w:rsid w:val="00E65BE7"/>
    <w:rsid w:val="00E65E5A"/>
    <w:rsid w:val="00E65FDE"/>
    <w:rsid w:val="00E66103"/>
    <w:rsid w:val="00E66142"/>
    <w:rsid w:val="00E661B6"/>
    <w:rsid w:val="00E66210"/>
    <w:rsid w:val="00E662EE"/>
    <w:rsid w:val="00E6631D"/>
    <w:rsid w:val="00E663ED"/>
    <w:rsid w:val="00E66580"/>
    <w:rsid w:val="00E665E5"/>
    <w:rsid w:val="00E665FE"/>
    <w:rsid w:val="00E666D1"/>
    <w:rsid w:val="00E6670D"/>
    <w:rsid w:val="00E66764"/>
    <w:rsid w:val="00E667CD"/>
    <w:rsid w:val="00E668F2"/>
    <w:rsid w:val="00E668FA"/>
    <w:rsid w:val="00E6691F"/>
    <w:rsid w:val="00E66961"/>
    <w:rsid w:val="00E66A8F"/>
    <w:rsid w:val="00E66AFD"/>
    <w:rsid w:val="00E66CF7"/>
    <w:rsid w:val="00E66EC9"/>
    <w:rsid w:val="00E67222"/>
    <w:rsid w:val="00E67247"/>
    <w:rsid w:val="00E672D5"/>
    <w:rsid w:val="00E6735B"/>
    <w:rsid w:val="00E67379"/>
    <w:rsid w:val="00E67491"/>
    <w:rsid w:val="00E674C0"/>
    <w:rsid w:val="00E674E1"/>
    <w:rsid w:val="00E676C9"/>
    <w:rsid w:val="00E67774"/>
    <w:rsid w:val="00E67884"/>
    <w:rsid w:val="00E67B50"/>
    <w:rsid w:val="00E67B84"/>
    <w:rsid w:val="00E67C4B"/>
    <w:rsid w:val="00E67C78"/>
    <w:rsid w:val="00E67CC8"/>
    <w:rsid w:val="00E67DE2"/>
    <w:rsid w:val="00E67E17"/>
    <w:rsid w:val="00E67ECB"/>
    <w:rsid w:val="00E67F3D"/>
    <w:rsid w:val="00E67F42"/>
    <w:rsid w:val="00E67F9B"/>
    <w:rsid w:val="00E67FA3"/>
    <w:rsid w:val="00E67FF3"/>
    <w:rsid w:val="00E70014"/>
    <w:rsid w:val="00E7005F"/>
    <w:rsid w:val="00E70061"/>
    <w:rsid w:val="00E7009D"/>
    <w:rsid w:val="00E700D6"/>
    <w:rsid w:val="00E70204"/>
    <w:rsid w:val="00E7029B"/>
    <w:rsid w:val="00E7037E"/>
    <w:rsid w:val="00E703E5"/>
    <w:rsid w:val="00E7041E"/>
    <w:rsid w:val="00E704AD"/>
    <w:rsid w:val="00E70564"/>
    <w:rsid w:val="00E705DF"/>
    <w:rsid w:val="00E70810"/>
    <w:rsid w:val="00E70897"/>
    <w:rsid w:val="00E708AA"/>
    <w:rsid w:val="00E708EA"/>
    <w:rsid w:val="00E709F4"/>
    <w:rsid w:val="00E70AD3"/>
    <w:rsid w:val="00E70B11"/>
    <w:rsid w:val="00E70B7E"/>
    <w:rsid w:val="00E70C61"/>
    <w:rsid w:val="00E70EEF"/>
    <w:rsid w:val="00E71131"/>
    <w:rsid w:val="00E7113F"/>
    <w:rsid w:val="00E71189"/>
    <w:rsid w:val="00E71260"/>
    <w:rsid w:val="00E712D4"/>
    <w:rsid w:val="00E71377"/>
    <w:rsid w:val="00E713A7"/>
    <w:rsid w:val="00E7144D"/>
    <w:rsid w:val="00E714EC"/>
    <w:rsid w:val="00E71513"/>
    <w:rsid w:val="00E715A9"/>
    <w:rsid w:val="00E71618"/>
    <w:rsid w:val="00E716A8"/>
    <w:rsid w:val="00E716BD"/>
    <w:rsid w:val="00E71898"/>
    <w:rsid w:val="00E719FD"/>
    <w:rsid w:val="00E71C5A"/>
    <w:rsid w:val="00E71C64"/>
    <w:rsid w:val="00E71C84"/>
    <w:rsid w:val="00E71CBE"/>
    <w:rsid w:val="00E71D8F"/>
    <w:rsid w:val="00E71DD7"/>
    <w:rsid w:val="00E71E08"/>
    <w:rsid w:val="00E71E1A"/>
    <w:rsid w:val="00E71E1E"/>
    <w:rsid w:val="00E71F70"/>
    <w:rsid w:val="00E71FBF"/>
    <w:rsid w:val="00E71FE8"/>
    <w:rsid w:val="00E722B9"/>
    <w:rsid w:val="00E72325"/>
    <w:rsid w:val="00E72362"/>
    <w:rsid w:val="00E72367"/>
    <w:rsid w:val="00E72409"/>
    <w:rsid w:val="00E7240C"/>
    <w:rsid w:val="00E724B5"/>
    <w:rsid w:val="00E724F8"/>
    <w:rsid w:val="00E72557"/>
    <w:rsid w:val="00E725D8"/>
    <w:rsid w:val="00E725F4"/>
    <w:rsid w:val="00E7268D"/>
    <w:rsid w:val="00E72693"/>
    <w:rsid w:val="00E72753"/>
    <w:rsid w:val="00E72854"/>
    <w:rsid w:val="00E728CD"/>
    <w:rsid w:val="00E728F1"/>
    <w:rsid w:val="00E7290E"/>
    <w:rsid w:val="00E72A8B"/>
    <w:rsid w:val="00E72ABE"/>
    <w:rsid w:val="00E72B73"/>
    <w:rsid w:val="00E72BD5"/>
    <w:rsid w:val="00E72C1B"/>
    <w:rsid w:val="00E72C48"/>
    <w:rsid w:val="00E72CCF"/>
    <w:rsid w:val="00E72D08"/>
    <w:rsid w:val="00E72FC0"/>
    <w:rsid w:val="00E72FF1"/>
    <w:rsid w:val="00E730DE"/>
    <w:rsid w:val="00E7312E"/>
    <w:rsid w:val="00E73194"/>
    <w:rsid w:val="00E73200"/>
    <w:rsid w:val="00E73250"/>
    <w:rsid w:val="00E733C0"/>
    <w:rsid w:val="00E734D6"/>
    <w:rsid w:val="00E7357A"/>
    <w:rsid w:val="00E735F9"/>
    <w:rsid w:val="00E7361D"/>
    <w:rsid w:val="00E7362B"/>
    <w:rsid w:val="00E7381B"/>
    <w:rsid w:val="00E738B5"/>
    <w:rsid w:val="00E739A1"/>
    <w:rsid w:val="00E73A27"/>
    <w:rsid w:val="00E73A2B"/>
    <w:rsid w:val="00E73B2A"/>
    <w:rsid w:val="00E73C02"/>
    <w:rsid w:val="00E73D71"/>
    <w:rsid w:val="00E73D86"/>
    <w:rsid w:val="00E73D9C"/>
    <w:rsid w:val="00E73E81"/>
    <w:rsid w:val="00E73EB0"/>
    <w:rsid w:val="00E73F68"/>
    <w:rsid w:val="00E7400E"/>
    <w:rsid w:val="00E74143"/>
    <w:rsid w:val="00E741A9"/>
    <w:rsid w:val="00E743D1"/>
    <w:rsid w:val="00E7441A"/>
    <w:rsid w:val="00E74453"/>
    <w:rsid w:val="00E74499"/>
    <w:rsid w:val="00E744B7"/>
    <w:rsid w:val="00E744F6"/>
    <w:rsid w:val="00E74502"/>
    <w:rsid w:val="00E74507"/>
    <w:rsid w:val="00E7450D"/>
    <w:rsid w:val="00E7452B"/>
    <w:rsid w:val="00E74593"/>
    <w:rsid w:val="00E745BA"/>
    <w:rsid w:val="00E7464C"/>
    <w:rsid w:val="00E747E1"/>
    <w:rsid w:val="00E748F8"/>
    <w:rsid w:val="00E74A53"/>
    <w:rsid w:val="00E74AA1"/>
    <w:rsid w:val="00E74AD7"/>
    <w:rsid w:val="00E74B48"/>
    <w:rsid w:val="00E74B80"/>
    <w:rsid w:val="00E74C13"/>
    <w:rsid w:val="00E74CA4"/>
    <w:rsid w:val="00E74D76"/>
    <w:rsid w:val="00E74DD2"/>
    <w:rsid w:val="00E74FAE"/>
    <w:rsid w:val="00E7501C"/>
    <w:rsid w:val="00E75086"/>
    <w:rsid w:val="00E75310"/>
    <w:rsid w:val="00E754DF"/>
    <w:rsid w:val="00E75549"/>
    <w:rsid w:val="00E75614"/>
    <w:rsid w:val="00E75777"/>
    <w:rsid w:val="00E757C4"/>
    <w:rsid w:val="00E757C9"/>
    <w:rsid w:val="00E757E7"/>
    <w:rsid w:val="00E7585D"/>
    <w:rsid w:val="00E758DC"/>
    <w:rsid w:val="00E75988"/>
    <w:rsid w:val="00E759FC"/>
    <w:rsid w:val="00E75AC4"/>
    <w:rsid w:val="00E75B37"/>
    <w:rsid w:val="00E75BAB"/>
    <w:rsid w:val="00E75CA5"/>
    <w:rsid w:val="00E75D82"/>
    <w:rsid w:val="00E75D84"/>
    <w:rsid w:val="00E75D8E"/>
    <w:rsid w:val="00E75FB3"/>
    <w:rsid w:val="00E75FCB"/>
    <w:rsid w:val="00E75FD3"/>
    <w:rsid w:val="00E7606B"/>
    <w:rsid w:val="00E760D8"/>
    <w:rsid w:val="00E760E6"/>
    <w:rsid w:val="00E7627A"/>
    <w:rsid w:val="00E763C8"/>
    <w:rsid w:val="00E7642B"/>
    <w:rsid w:val="00E76493"/>
    <w:rsid w:val="00E765FB"/>
    <w:rsid w:val="00E767B9"/>
    <w:rsid w:val="00E767C3"/>
    <w:rsid w:val="00E767D2"/>
    <w:rsid w:val="00E767DF"/>
    <w:rsid w:val="00E76A17"/>
    <w:rsid w:val="00E76ADB"/>
    <w:rsid w:val="00E76AE9"/>
    <w:rsid w:val="00E76B53"/>
    <w:rsid w:val="00E76C0A"/>
    <w:rsid w:val="00E76C35"/>
    <w:rsid w:val="00E76CB1"/>
    <w:rsid w:val="00E76CC8"/>
    <w:rsid w:val="00E76DC0"/>
    <w:rsid w:val="00E76DCD"/>
    <w:rsid w:val="00E76E87"/>
    <w:rsid w:val="00E76EB7"/>
    <w:rsid w:val="00E76F82"/>
    <w:rsid w:val="00E76FBA"/>
    <w:rsid w:val="00E76FCF"/>
    <w:rsid w:val="00E770C7"/>
    <w:rsid w:val="00E77225"/>
    <w:rsid w:val="00E7723B"/>
    <w:rsid w:val="00E772C3"/>
    <w:rsid w:val="00E77521"/>
    <w:rsid w:val="00E77572"/>
    <w:rsid w:val="00E776A5"/>
    <w:rsid w:val="00E777B1"/>
    <w:rsid w:val="00E777DB"/>
    <w:rsid w:val="00E77975"/>
    <w:rsid w:val="00E77B24"/>
    <w:rsid w:val="00E77C11"/>
    <w:rsid w:val="00E77CFB"/>
    <w:rsid w:val="00E80072"/>
    <w:rsid w:val="00E80224"/>
    <w:rsid w:val="00E8029C"/>
    <w:rsid w:val="00E802FE"/>
    <w:rsid w:val="00E8040C"/>
    <w:rsid w:val="00E804FC"/>
    <w:rsid w:val="00E80667"/>
    <w:rsid w:val="00E806BB"/>
    <w:rsid w:val="00E806BF"/>
    <w:rsid w:val="00E80753"/>
    <w:rsid w:val="00E807EA"/>
    <w:rsid w:val="00E808CC"/>
    <w:rsid w:val="00E80A3E"/>
    <w:rsid w:val="00E80C53"/>
    <w:rsid w:val="00E80CF0"/>
    <w:rsid w:val="00E80EB8"/>
    <w:rsid w:val="00E80FA1"/>
    <w:rsid w:val="00E81048"/>
    <w:rsid w:val="00E81119"/>
    <w:rsid w:val="00E8115B"/>
    <w:rsid w:val="00E811AC"/>
    <w:rsid w:val="00E811E1"/>
    <w:rsid w:val="00E8123C"/>
    <w:rsid w:val="00E81256"/>
    <w:rsid w:val="00E813F7"/>
    <w:rsid w:val="00E815B8"/>
    <w:rsid w:val="00E816BE"/>
    <w:rsid w:val="00E816E8"/>
    <w:rsid w:val="00E81717"/>
    <w:rsid w:val="00E818EA"/>
    <w:rsid w:val="00E81A5D"/>
    <w:rsid w:val="00E81A7A"/>
    <w:rsid w:val="00E81C94"/>
    <w:rsid w:val="00E81CE0"/>
    <w:rsid w:val="00E81CF3"/>
    <w:rsid w:val="00E81D18"/>
    <w:rsid w:val="00E81D89"/>
    <w:rsid w:val="00E81FD8"/>
    <w:rsid w:val="00E82032"/>
    <w:rsid w:val="00E8209B"/>
    <w:rsid w:val="00E8212A"/>
    <w:rsid w:val="00E82147"/>
    <w:rsid w:val="00E8214E"/>
    <w:rsid w:val="00E82179"/>
    <w:rsid w:val="00E82263"/>
    <w:rsid w:val="00E822CB"/>
    <w:rsid w:val="00E822FF"/>
    <w:rsid w:val="00E823F2"/>
    <w:rsid w:val="00E8242C"/>
    <w:rsid w:val="00E82465"/>
    <w:rsid w:val="00E8265E"/>
    <w:rsid w:val="00E8277B"/>
    <w:rsid w:val="00E8280E"/>
    <w:rsid w:val="00E8297C"/>
    <w:rsid w:val="00E82984"/>
    <w:rsid w:val="00E82A56"/>
    <w:rsid w:val="00E82A86"/>
    <w:rsid w:val="00E82C1C"/>
    <w:rsid w:val="00E82C41"/>
    <w:rsid w:val="00E82D2C"/>
    <w:rsid w:val="00E82D94"/>
    <w:rsid w:val="00E82FB4"/>
    <w:rsid w:val="00E830F0"/>
    <w:rsid w:val="00E83280"/>
    <w:rsid w:val="00E832F8"/>
    <w:rsid w:val="00E83399"/>
    <w:rsid w:val="00E833B2"/>
    <w:rsid w:val="00E8348E"/>
    <w:rsid w:val="00E834D5"/>
    <w:rsid w:val="00E83533"/>
    <w:rsid w:val="00E83591"/>
    <w:rsid w:val="00E83598"/>
    <w:rsid w:val="00E835FE"/>
    <w:rsid w:val="00E8363B"/>
    <w:rsid w:val="00E83670"/>
    <w:rsid w:val="00E83689"/>
    <w:rsid w:val="00E83732"/>
    <w:rsid w:val="00E8373C"/>
    <w:rsid w:val="00E8387B"/>
    <w:rsid w:val="00E83899"/>
    <w:rsid w:val="00E839D1"/>
    <w:rsid w:val="00E83C1C"/>
    <w:rsid w:val="00E83D66"/>
    <w:rsid w:val="00E83D97"/>
    <w:rsid w:val="00E83DBC"/>
    <w:rsid w:val="00E83EE5"/>
    <w:rsid w:val="00E83F29"/>
    <w:rsid w:val="00E83FE2"/>
    <w:rsid w:val="00E84029"/>
    <w:rsid w:val="00E840D3"/>
    <w:rsid w:val="00E84252"/>
    <w:rsid w:val="00E84262"/>
    <w:rsid w:val="00E8449D"/>
    <w:rsid w:val="00E844DB"/>
    <w:rsid w:val="00E84637"/>
    <w:rsid w:val="00E846C7"/>
    <w:rsid w:val="00E846E5"/>
    <w:rsid w:val="00E8480C"/>
    <w:rsid w:val="00E8495F"/>
    <w:rsid w:val="00E84AE6"/>
    <w:rsid w:val="00E84BAD"/>
    <w:rsid w:val="00E84CB2"/>
    <w:rsid w:val="00E84CDC"/>
    <w:rsid w:val="00E84D69"/>
    <w:rsid w:val="00E84D97"/>
    <w:rsid w:val="00E84DF9"/>
    <w:rsid w:val="00E84E74"/>
    <w:rsid w:val="00E84EB8"/>
    <w:rsid w:val="00E84F02"/>
    <w:rsid w:val="00E84F50"/>
    <w:rsid w:val="00E84F6B"/>
    <w:rsid w:val="00E84FC6"/>
    <w:rsid w:val="00E8535A"/>
    <w:rsid w:val="00E85376"/>
    <w:rsid w:val="00E85496"/>
    <w:rsid w:val="00E8552A"/>
    <w:rsid w:val="00E8575A"/>
    <w:rsid w:val="00E8577F"/>
    <w:rsid w:val="00E85A5C"/>
    <w:rsid w:val="00E85B49"/>
    <w:rsid w:val="00E85C88"/>
    <w:rsid w:val="00E85C8E"/>
    <w:rsid w:val="00E85DEA"/>
    <w:rsid w:val="00E86059"/>
    <w:rsid w:val="00E86363"/>
    <w:rsid w:val="00E86437"/>
    <w:rsid w:val="00E8645C"/>
    <w:rsid w:val="00E8649A"/>
    <w:rsid w:val="00E864DA"/>
    <w:rsid w:val="00E8659C"/>
    <w:rsid w:val="00E865BB"/>
    <w:rsid w:val="00E865DE"/>
    <w:rsid w:val="00E865E5"/>
    <w:rsid w:val="00E86630"/>
    <w:rsid w:val="00E86637"/>
    <w:rsid w:val="00E86657"/>
    <w:rsid w:val="00E86696"/>
    <w:rsid w:val="00E866DD"/>
    <w:rsid w:val="00E86763"/>
    <w:rsid w:val="00E867A3"/>
    <w:rsid w:val="00E8691D"/>
    <w:rsid w:val="00E8693B"/>
    <w:rsid w:val="00E86949"/>
    <w:rsid w:val="00E86A3A"/>
    <w:rsid w:val="00E86CEE"/>
    <w:rsid w:val="00E86DE4"/>
    <w:rsid w:val="00E86EB9"/>
    <w:rsid w:val="00E86F2D"/>
    <w:rsid w:val="00E86F60"/>
    <w:rsid w:val="00E87054"/>
    <w:rsid w:val="00E870D0"/>
    <w:rsid w:val="00E87129"/>
    <w:rsid w:val="00E871F7"/>
    <w:rsid w:val="00E87317"/>
    <w:rsid w:val="00E874E1"/>
    <w:rsid w:val="00E875DA"/>
    <w:rsid w:val="00E8765E"/>
    <w:rsid w:val="00E876E3"/>
    <w:rsid w:val="00E87774"/>
    <w:rsid w:val="00E87789"/>
    <w:rsid w:val="00E8785C"/>
    <w:rsid w:val="00E878E5"/>
    <w:rsid w:val="00E879E8"/>
    <w:rsid w:val="00E87A97"/>
    <w:rsid w:val="00E87ADC"/>
    <w:rsid w:val="00E87B02"/>
    <w:rsid w:val="00E87B8C"/>
    <w:rsid w:val="00E87C50"/>
    <w:rsid w:val="00E87CBB"/>
    <w:rsid w:val="00E87D33"/>
    <w:rsid w:val="00E87DCF"/>
    <w:rsid w:val="00E87EB5"/>
    <w:rsid w:val="00E87EE0"/>
    <w:rsid w:val="00E87EE7"/>
    <w:rsid w:val="00E90092"/>
    <w:rsid w:val="00E900B0"/>
    <w:rsid w:val="00E9013A"/>
    <w:rsid w:val="00E90264"/>
    <w:rsid w:val="00E902BA"/>
    <w:rsid w:val="00E902F5"/>
    <w:rsid w:val="00E9031C"/>
    <w:rsid w:val="00E90667"/>
    <w:rsid w:val="00E90671"/>
    <w:rsid w:val="00E906C6"/>
    <w:rsid w:val="00E9074B"/>
    <w:rsid w:val="00E9074C"/>
    <w:rsid w:val="00E9074F"/>
    <w:rsid w:val="00E907ED"/>
    <w:rsid w:val="00E90977"/>
    <w:rsid w:val="00E909ED"/>
    <w:rsid w:val="00E90A62"/>
    <w:rsid w:val="00E90B0B"/>
    <w:rsid w:val="00E90BCE"/>
    <w:rsid w:val="00E90CFE"/>
    <w:rsid w:val="00E90D2B"/>
    <w:rsid w:val="00E90DAB"/>
    <w:rsid w:val="00E90DB3"/>
    <w:rsid w:val="00E90EDA"/>
    <w:rsid w:val="00E90F4F"/>
    <w:rsid w:val="00E90F84"/>
    <w:rsid w:val="00E90FF5"/>
    <w:rsid w:val="00E910ED"/>
    <w:rsid w:val="00E91107"/>
    <w:rsid w:val="00E9118B"/>
    <w:rsid w:val="00E91285"/>
    <w:rsid w:val="00E91333"/>
    <w:rsid w:val="00E9142D"/>
    <w:rsid w:val="00E91448"/>
    <w:rsid w:val="00E91577"/>
    <w:rsid w:val="00E915DA"/>
    <w:rsid w:val="00E915E0"/>
    <w:rsid w:val="00E916AA"/>
    <w:rsid w:val="00E91829"/>
    <w:rsid w:val="00E9186A"/>
    <w:rsid w:val="00E918D2"/>
    <w:rsid w:val="00E91B8F"/>
    <w:rsid w:val="00E91B9C"/>
    <w:rsid w:val="00E91BB7"/>
    <w:rsid w:val="00E91C16"/>
    <w:rsid w:val="00E91C28"/>
    <w:rsid w:val="00E91C6D"/>
    <w:rsid w:val="00E91C79"/>
    <w:rsid w:val="00E91CD1"/>
    <w:rsid w:val="00E91CFA"/>
    <w:rsid w:val="00E91E3D"/>
    <w:rsid w:val="00E91FAB"/>
    <w:rsid w:val="00E91FB6"/>
    <w:rsid w:val="00E9207F"/>
    <w:rsid w:val="00E9208E"/>
    <w:rsid w:val="00E922B8"/>
    <w:rsid w:val="00E922FC"/>
    <w:rsid w:val="00E92319"/>
    <w:rsid w:val="00E923FC"/>
    <w:rsid w:val="00E92648"/>
    <w:rsid w:val="00E92719"/>
    <w:rsid w:val="00E9287A"/>
    <w:rsid w:val="00E929A4"/>
    <w:rsid w:val="00E92B50"/>
    <w:rsid w:val="00E92C7B"/>
    <w:rsid w:val="00E92C9F"/>
    <w:rsid w:val="00E92D94"/>
    <w:rsid w:val="00E92DE0"/>
    <w:rsid w:val="00E92F3B"/>
    <w:rsid w:val="00E92F52"/>
    <w:rsid w:val="00E93258"/>
    <w:rsid w:val="00E932F1"/>
    <w:rsid w:val="00E93468"/>
    <w:rsid w:val="00E934AD"/>
    <w:rsid w:val="00E934F0"/>
    <w:rsid w:val="00E936C4"/>
    <w:rsid w:val="00E9372D"/>
    <w:rsid w:val="00E93828"/>
    <w:rsid w:val="00E93986"/>
    <w:rsid w:val="00E939B6"/>
    <w:rsid w:val="00E939DB"/>
    <w:rsid w:val="00E93AB1"/>
    <w:rsid w:val="00E93B5C"/>
    <w:rsid w:val="00E93F29"/>
    <w:rsid w:val="00E94138"/>
    <w:rsid w:val="00E942CF"/>
    <w:rsid w:val="00E9437E"/>
    <w:rsid w:val="00E943D8"/>
    <w:rsid w:val="00E94608"/>
    <w:rsid w:val="00E94626"/>
    <w:rsid w:val="00E94660"/>
    <w:rsid w:val="00E946F6"/>
    <w:rsid w:val="00E94715"/>
    <w:rsid w:val="00E947F1"/>
    <w:rsid w:val="00E94822"/>
    <w:rsid w:val="00E9487D"/>
    <w:rsid w:val="00E94BF6"/>
    <w:rsid w:val="00E94C31"/>
    <w:rsid w:val="00E94C6F"/>
    <w:rsid w:val="00E94CB3"/>
    <w:rsid w:val="00E94D89"/>
    <w:rsid w:val="00E94E0B"/>
    <w:rsid w:val="00E94FF7"/>
    <w:rsid w:val="00E950E2"/>
    <w:rsid w:val="00E951DB"/>
    <w:rsid w:val="00E952B4"/>
    <w:rsid w:val="00E952E9"/>
    <w:rsid w:val="00E95402"/>
    <w:rsid w:val="00E95458"/>
    <w:rsid w:val="00E955E1"/>
    <w:rsid w:val="00E95771"/>
    <w:rsid w:val="00E9579D"/>
    <w:rsid w:val="00E957D4"/>
    <w:rsid w:val="00E95905"/>
    <w:rsid w:val="00E95976"/>
    <w:rsid w:val="00E95B9E"/>
    <w:rsid w:val="00E95C5C"/>
    <w:rsid w:val="00E95D89"/>
    <w:rsid w:val="00E95EE4"/>
    <w:rsid w:val="00E95FD8"/>
    <w:rsid w:val="00E960B3"/>
    <w:rsid w:val="00E961B0"/>
    <w:rsid w:val="00E961B4"/>
    <w:rsid w:val="00E96283"/>
    <w:rsid w:val="00E9648A"/>
    <w:rsid w:val="00E9657F"/>
    <w:rsid w:val="00E96722"/>
    <w:rsid w:val="00E96787"/>
    <w:rsid w:val="00E96788"/>
    <w:rsid w:val="00E967CA"/>
    <w:rsid w:val="00E96897"/>
    <w:rsid w:val="00E9691E"/>
    <w:rsid w:val="00E96AEE"/>
    <w:rsid w:val="00E96AEF"/>
    <w:rsid w:val="00E96B87"/>
    <w:rsid w:val="00E96BC8"/>
    <w:rsid w:val="00E96BCE"/>
    <w:rsid w:val="00E96C83"/>
    <w:rsid w:val="00E96D46"/>
    <w:rsid w:val="00E96DC7"/>
    <w:rsid w:val="00E96DE6"/>
    <w:rsid w:val="00E96DF4"/>
    <w:rsid w:val="00E96F7F"/>
    <w:rsid w:val="00E97057"/>
    <w:rsid w:val="00E97080"/>
    <w:rsid w:val="00E970D4"/>
    <w:rsid w:val="00E970F3"/>
    <w:rsid w:val="00E97168"/>
    <w:rsid w:val="00E971AC"/>
    <w:rsid w:val="00E971ED"/>
    <w:rsid w:val="00E97274"/>
    <w:rsid w:val="00E97404"/>
    <w:rsid w:val="00E9749C"/>
    <w:rsid w:val="00E9749F"/>
    <w:rsid w:val="00E974A9"/>
    <w:rsid w:val="00E975B4"/>
    <w:rsid w:val="00E97601"/>
    <w:rsid w:val="00E97677"/>
    <w:rsid w:val="00E9771E"/>
    <w:rsid w:val="00E97780"/>
    <w:rsid w:val="00E977FE"/>
    <w:rsid w:val="00E9783A"/>
    <w:rsid w:val="00E9784A"/>
    <w:rsid w:val="00E9789C"/>
    <w:rsid w:val="00E978B4"/>
    <w:rsid w:val="00E979BD"/>
    <w:rsid w:val="00E97B23"/>
    <w:rsid w:val="00E97C04"/>
    <w:rsid w:val="00E97C55"/>
    <w:rsid w:val="00E97C6E"/>
    <w:rsid w:val="00E97CB7"/>
    <w:rsid w:val="00E97CBC"/>
    <w:rsid w:val="00E97CD3"/>
    <w:rsid w:val="00E97DD1"/>
    <w:rsid w:val="00E97E17"/>
    <w:rsid w:val="00E97E20"/>
    <w:rsid w:val="00E97E3F"/>
    <w:rsid w:val="00E97F14"/>
    <w:rsid w:val="00EA00D1"/>
    <w:rsid w:val="00EA0111"/>
    <w:rsid w:val="00EA0194"/>
    <w:rsid w:val="00EA019F"/>
    <w:rsid w:val="00EA01D7"/>
    <w:rsid w:val="00EA01F4"/>
    <w:rsid w:val="00EA02F3"/>
    <w:rsid w:val="00EA033D"/>
    <w:rsid w:val="00EA036C"/>
    <w:rsid w:val="00EA03B8"/>
    <w:rsid w:val="00EA04AE"/>
    <w:rsid w:val="00EA058E"/>
    <w:rsid w:val="00EA07FB"/>
    <w:rsid w:val="00EA0878"/>
    <w:rsid w:val="00EA087D"/>
    <w:rsid w:val="00EA094A"/>
    <w:rsid w:val="00EA0A8E"/>
    <w:rsid w:val="00EA0B76"/>
    <w:rsid w:val="00EA0BAB"/>
    <w:rsid w:val="00EA0C72"/>
    <w:rsid w:val="00EA0D1E"/>
    <w:rsid w:val="00EA0D8B"/>
    <w:rsid w:val="00EA0DED"/>
    <w:rsid w:val="00EA0F04"/>
    <w:rsid w:val="00EA0F2B"/>
    <w:rsid w:val="00EA0F30"/>
    <w:rsid w:val="00EA105C"/>
    <w:rsid w:val="00EA1076"/>
    <w:rsid w:val="00EA10B1"/>
    <w:rsid w:val="00EA10B7"/>
    <w:rsid w:val="00EA129D"/>
    <w:rsid w:val="00EA142F"/>
    <w:rsid w:val="00EA1445"/>
    <w:rsid w:val="00EA1583"/>
    <w:rsid w:val="00EA1646"/>
    <w:rsid w:val="00EA1765"/>
    <w:rsid w:val="00EA17A3"/>
    <w:rsid w:val="00EA17CA"/>
    <w:rsid w:val="00EA1814"/>
    <w:rsid w:val="00EA182C"/>
    <w:rsid w:val="00EA1942"/>
    <w:rsid w:val="00EA19F3"/>
    <w:rsid w:val="00EA1A07"/>
    <w:rsid w:val="00EA1AD0"/>
    <w:rsid w:val="00EA1AD9"/>
    <w:rsid w:val="00EA1BEA"/>
    <w:rsid w:val="00EA1BF2"/>
    <w:rsid w:val="00EA1C97"/>
    <w:rsid w:val="00EA1CF8"/>
    <w:rsid w:val="00EA1D14"/>
    <w:rsid w:val="00EA1F41"/>
    <w:rsid w:val="00EA22CB"/>
    <w:rsid w:val="00EA23A1"/>
    <w:rsid w:val="00EA23E2"/>
    <w:rsid w:val="00EA25C6"/>
    <w:rsid w:val="00EA25D3"/>
    <w:rsid w:val="00EA2653"/>
    <w:rsid w:val="00EA26C1"/>
    <w:rsid w:val="00EA271A"/>
    <w:rsid w:val="00EA27BF"/>
    <w:rsid w:val="00EA2806"/>
    <w:rsid w:val="00EA287B"/>
    <w:rsid w:val="00EA2951"/>
    <w:rsid w:val="00EA2A55"/>
    <w:rsid w:val="00EA2B93"/>
    <w:rsid w:val="00EA2D66"/>
    <w:rsid w:val="00EA2D73"/>
    <w:rsid w:val="00EA2D81"/>
    <w:rsid w:val="00EA2F86"/>
    <w:rsid w:val="00EA2FF3"/>
    <w:rsid w:val="00EA3064"/>
    <w:rsid w:val="00EA31C9"/>
    <w:rsid w:val="00EA324B"/>
    <w:rsid w:val="00EA32D9"/>
    <w:rsid w:val="00EA3318"/>
    <w:rsid w:val="00EA35C2"/>
    <w:rsid w:val="00EA35C9"/>
    <w:rsid w:val="00EA38D5"/>
    <w:rsid w:val="00EA3A03"/>
    <w:rsid w:val="00EA3A98"/>
    <w:rsid w:val="00EA3B31"/>
    <w:rsid w:val="00EA3B61"/>
    <w:rsid w:val="00EA3B92"/>
    <w:rsid w:val="00EA3C82"/>
    <w:rsid w:val="00EA3CE7"/>
    <w:rsid w:val="00EA3CED"/>
    <w:rsid w:val="00EA3CF3"/>
    <w:rsid w:val="00EA3D5C"/>
    <w:rsid w:val="00EA3E53"/>
    <w:rsid w:val="00EA3FDB"/>
    <w:rsid w:val="00EA4036"/>
    <w:rsid w:val="00EA403B"/>
    <w:rsid w:val="00EA40E0"/>
    <w:rsid w:val="00EA4117"/>
    <w:rsid w:val="00EA424D"/>
    <w:rsid w:val="00EA42B0"/>
    <w:rsid w:val="00EA448A"/>
    <w:rsid w:val="00EA44F8"/>
    <w:rsid w:val="00EA469C"/>
    <w:rsid w:val="00EA46B1"/>
    <w:rsid w:val="00EA472F"/>
    <w:rsid w:val="00EA4734"/>
    <w:rsid w:val="00EA4736"/>
    <w:rsid w:val="00EA48A7"/>
    <w:rsid w:val="00EA4A5A"/>
    <w:rsid w:val="00EA4B1B"/>
    <w:rsid w:val="00EA4B42"/>
    <w:rsid w:val="00EA4D15"/>
    <w:rsid w:val="00EA4DFC"/>
    <w:rsid w:val="00EA4E61"/>
    <w:rsid w:val="00EA4EAC"/>
    <w:rsid w:val="00EA4F78"/>
    <w:rsid w:val="00EA4F81"/>
    <w:rsid w:val="00EA5099"/>
    <w:rsid w:val="00EA50BB"/>
    <w:rsid w:val="00EA512E"/>
    <w:rsid w:val="00EA51E0"/>
    <w:rsid w:val="00EA51FA"/>
    <w:rsid w:val="00EA523D"/>
    <w:rsid w:val="00EA526E"/>
    <w:rsid w:val="00EA527C"/>
    <w:rsid w:val="00EA5371"/>
    <w:rsid w:val="00EA540C"/>
    <w:rsid w:val="00EA54B8"/>
    <w:rsid w:val="00EA54F8"/>
    <w:rsid w:val="00EA55E3"/>
    <w:rsid w:val="00EA5640"/>
    <w:rsid w:val="00EA56EB"/>
    <w:rsid w:val="00EA5759"/>
    <w:rsid w:val="00EA5865"/>
    <w:rsid w:val="00EA599A"/>
    <w:rsid w:val="00EA59A5"/>
    <w:rsid w:val="00EA59FA"/>
    <w:rsid w:val="00EA5A02"/>
    <w:rsid w:val="00EA5A36"/>
    <w:rsid w:val="00EA5A44"/>
    <w:rsid w:val="00EA5A75"/>
    <w:rsid w:val="00EA5A9E"/>
    <w:rsid w:val="00EA5B38"/>
    <w:rsid w:val="00EA5D45"/>
    <w:rsid w:val="00EA5DA7"/>
    <w:rsid w:val="00EA5F36"/>
    <w:rsid w:val="00EA6109"/>
    <w:rsid w:val="00EA616B"/>
    <w:rsid w:val="00EA62B6"/>
    <w:rsid w:val="00EA62F9"/>
    <w:rsid w:val="00EA6324"/>
    <w:rsid w:val="00EA6408"/>
    <w:rsid w:val="00EA649F"/>
    <w:rsid w:val="00EA659F"/>
    <w:rsid w:val="00EA65BA"/>
    <w:rsid w:val="00EA6646"/>
    <w:rsid w:val="00EA66C7"/>
    <w:rsid w:val="00EA67E6"/>
    <w:rsid w:val="00EA6969"/>
    <w:rsid w:val="00EA69B2"/>
    <w:rsid w:val="00EA6A4B"/>
    <w:rsid w:val="00EA6AD6"/>
    <w:rsid w:val="00EA6B17"/>
    <w:rsid w:val="00EA6B58"/>
    <w:rsid w:val="00EA6BB5"/>
    <w:rsid w:val="00EA6C7F"/>
    <w:rsid w:val="00EA6CA1"/>
    <w:rsid w:val="00EA6D2F"/>
    <w:rsid w:val="00EA6D9D"/>
    <w:rsid w:val="00EA6DA2"/>
    <w:rsid w:val="00EA6E17"/>
    <w:rsid w:val="00EA6EF0"/>
    <w:rsid w:val="00EA6F21"/>
    <w:rsid w:val="00EA6F48"/>
    <w:rsid w:val="00EA6F95"/>
    <w:rsid w:val="00EA7155"/>
    <w:rsid w:val="00EA721C"/>
    <w:rsid w:val="00EA723D"/>
    <w:rsid w:val="00EA7281"/>
    <w:rsid w:val="00EA72AA"/>
    <w:rsid w:val="00EA7316"/>
    <w:rsid w:val="00EA733A"/>
    <w:rsid w:val="00EA7357"/>
    <w:rsid w:val="00EA735B"/>
    <w:rsid w:val="00EA7459"/>
    <w:rsid w:val="00EA77E6"/>
    <w:rsid w:val="00EA784C"/>
    <w:rsid w:val="00EA7A47"/>
    <w:rsid w:val="00EA7B59"/>
    <w:rsid w:val="00EA7BE1"/>
    <w:rsid w:val="00EA7CCB"/>
    <w:rsid w:val="00EA7EAD"/>
    <w:rsid w:val="00EB00A4"/>
    <w:rsid w:val="00EB00D8"/>
    <w:rsid w:val="00EB00DD"/>
    <w:rsid w:val="00EB02D3"/>
    <w:rsid w:val="00EB0353"/>
    <w:rsid w:val="00EB0667"/>
    <w:rsid w:val="00EB06F2"/>
    <w:rsid w:val="00EB0923"/>
    <w:rsid w:val="00EB0B65"/>
    <w:rsid w:val="00EB0B71"/>
    <w:rsid w:val="00EB0C31"/>
    <w:rsid w:val="00EB0D59"/>
    <w:rsid w:val="00EB0DCB"/>
    <w:rsid w:val="00EB0F2C"/>
    <w:rsid w:val="00EB1022"/>
    <w:rsid w:val="00EB108A"/>
    <w:rsid w:val="00EB115F"/>
    <w:rsid w:val="00EB11EE"/>
    <w:rsid w:val="00EB1216"/>
    <w:rsid w:val="00EB12FB"/>
    <w:rsid w:val="00EB1398"/>
    <w:rsid w:val="00EB139D"/>
    <w:rsid w:val="00EB1460"/>
    <w:rsid w:val="00EB16F4"/>
    <w:rsid w:val="00EB1717"/>
    <w:rsid w:val="00EB18C4"/>
    <w:rsid w:val="00EB19D4"/>
    <w:rsid w:val="00EB1A71"/>
    <w:rsid w:val="00EB1AF6"/>
    <w:rsid w:val="00EB1CA8"/>
    <w:rsid w:val="00EB1CAD"/>
    <w:rsid w:val="00EB1CFC"/>
    <w:rsid w:val="00EB1D33"/>
    <w:rsid w:val="00EB1F1C"/>
    <w:rsid w:val="00EB212C"/>
    <w:rsid w:val="00EB22C0"/>
    <w:rsid w:val="00EB22C9"/>
    <w:rsid w:val="00EB22FA"/>
    <w:rsid w:val="00EB2329"/>
    <w:rsid w:val="00EB2648"/>
    <w:rsid w:val="00EB2808"/>
    <w:rsid w:val="00EB2811"/>
    <w:rsid w:val="00EB2812"/>
    <w:rsid w:val="00EB2904"/>
    <w:rsid w:val="00EB2A48"/>
    <w:rsid w:val="00EB2B27"/>
    <w:rsid w:val="00EB2D07"/>
    <w:rsid w:val="00EB2E5F"/>
    <w:rsid w:val="00EB2F22"/>
    <w:rsid w:val="00EB2FBC"/>
    <w:rsid w:val="00EB3051"/>
    <w:rsid w:val="00EB30E0"/>
    <w:rsid w:val="00EB30F8"/>
    <w:rsid w:val="00EB3172"/>
    <w:rsid w:val="00EB3204"/>
    <w:rsid w:val="00EB3206"/>
    <w:rsid w:val="00EB3241"/>
    <w:rsid w:val="00EB32A1"/>
    <w:rsid w:val="00EB32D0"/>
    <w:rsid w:val="00EB336E"/>
    <w:rsid w:val="00EB34CE"/>
    <w:rsid w:val="00EB3520"/>
    <w:rsid w:val="00EB357C"/>
    <w:rsid w:val="00EB3661"/>
    <w:rsid w:val="00EB3665"/>
    <w:rsid w:val="00EB36DF"/>
    <w:rsid w:val="00EB3740"/>
    <w:rsid w:val="00EB3890"/>
    <w:rsid w:val="00EB3978"/>
    <w:rsid w:val="00EB39CC"/>
    <w:rsid w:val="00EB3A23"/>
    <w:rsid w:val="00EB3B10"/>
    <w:rsid w:val="00EB3B55"/>
    <w:rsid w:val="00EB3B69"/>
    <w:rsid w:val="00EB3B79"/>
    <w:rsid w:val="00EB3D6F"/>
    <w:rsid w:val="00EB3DFB"/>
    <w:rsid w:val="00EB3EC0"/>
    <w:rsid w:val="00EB3F12"/>
    <w:rsid w:val="00EB403B"/>
    <w:rsid w:val="00EB41B1"/>
    <w:rsid w:val="00EB41D6"/>
    <w:rsid w:val="00EB42A5"/>
    <w:rsid w:val="00EB4323"/>
    <w:rsid w:val="00EB4339"/>
    <w:rsid w:val="00EB4555"/>
    <w:rsid w:val="00EB47FC"/>
    <w:rsid w:val="00EB47FF"/>
    <w:rsid w:val="00EB48A2"/>
    <w:rsid w:val="00EB4920"/>
    <w:rsid w:val="00EB4A59"/>
    <w:rsid w:val="00EB4A8F"/>
    <w:rsid w:val="00EB4AD6"/>
    <w:rsid w:val="00EB4C7E"/>
    <w:rsid w:val="00EB4D98"/>
    <w:rsid w:val="00EB4DBC"/>
    <w:rsid w:val="00EB4F11"/>
    <w:rsid w:val="00EB4F29"/>
    <w:rsid w:val="00EB4FBA"/>
    <w:rsid w:val="00EB4FDB"/>
    <w:rsid w:val="00EB50FA"/>
    <w:rsid w:val="00EB510C"/>
    <w:rsid w:val="00EB513E"/>
    <w:rsid w:val="00EB51C9"/>
    <w:rsid w:val="00EB530C"/>
    <w:rsid w:val="00EB5326"/>
    <w:rsid w:val="00EB5383"/>
    <w:rsid w:val="00EB539A"/>
    <w:rsid w:val="00EB541A"/>
    <w:rsid w:val="00EB545B"/>
    <w:rsid w:val="00EB54C5"/>
    <w:rsid w:val="00EB5522"/>
    <w:rsid w:val="00EB5563"/>
    <w:rsid w:val="00EB5655"/>
    <w:rsid w:val="00EB5698"/>
    <w:rsid w:val="00EB573A"/>
    <w:rsid w:val="00EB5777"/>
    <w:rsid w:val="00EB585E"/>
    <w:rsid w:val="00EB58FF"/>
    <w:rsid w:val="00EB5903"/>
    <w:rsid w:val="00EB5936"/>
    <w:rsid w:val="00EB59AD"/>
    <w:rsid w:val="00EB59EA"/>
    <w:rsid w:val="00EB5AD2"/>
    <w:rsid w:val="00EB5B1E"/>
    <w:rsid w:val="00EB5B94"/>
    <w:rsid w:val="00EB5CEC"/>
    <w:rsid w:val="00EB5CFB"/>
    <w:rsid w:val="00EB604A"/>
    <w:rsid w:val="00EB607C"/>
    <w:rsid w:val="00EB60A2"/>
    <w:rsid w:val="00EB60B9"/>
    <w:rsid w:val="00EB61EC"/>
    <w:rsid w:val="00EB6252"/>
    <w:rsid w:val="00EB633E"/>
    <w:rsid w:val="00EB63DB"/>
    <w:rsid w:val="00EB6574"/>
    <w:rsid w:val="00EB65D4"/>
    <w:rsid w:val="00EB68C1"/>
    <w:rsid w:val="00EB6931"/>
    <w:rsid w:val="00EB69FE"/>
    <w:rsid w:val="00EB6A88"/>
    <w:rsid w:val="00EB6A9D"/>
    <w:rsid w:val="00EB6B51"/>
    <w:rsid w:val="00EB6CC1"/>
    <w:rsid w:val="00EB6D23"/>
    <w:rsid w:val="00EB6D27"/>
    <w:rsid w:val="00EB6F11"/>
    <w:rsid w:val="00EB7068"/>
    <w:rsid w:val="00EB706C"/>
    <w:rsid w:val="00EB706D"/>
    <w:rsid w:val="00EB7116"/>
    <w:rsid w:val="00EB71A0"/>
    <w:rsid w:val="00EB7325"/>
    <w:rsid w:val="00EB73A2"/>
    <w:rsid w:val="00EB7411"/>
    <w:rsid w:val="00EB75CF"/>
    <w:rsid w:val="00EB75DD"/>
    <w:rsid w:val="00EB763D"/>
    <w:rsid w:val="00EB76E6"/>
    <w:rsid w:val="00EB77FE"/>
    <w:rsid w:val="00EB7800"/>
    <w:rsid w:val="00EB78F9"/>
    <w:rsid w:val="00EB7A1F"/>
    <w:rsid w:val="00EB7ABB"/>
    <w:rsid w:val="00EB7AD0"/>
    <w:rsid w:val="00EB7B59"/>
    <w:rsid w:val="00EB7C1B"/>
    <w:rsid w:val="00EB7D79"/>
    <w:rsid w:val="00EB7F63"/>
    <w:rsid w:val="00EC0106"/>
    <w:rsid w:val="00EC03D6"/>
    <w:rsid w:val="00EC0509"/>
    <w:rsid w:val="00EC053B"/>
    <w:rsid w:val="00EC0540"/>
    <w:rsid w:val="00EC0581"/>
    <w:rsid w:val="00EC066E"/>
    <w:rsid w:val="00EC0850"/>
    <w:rsid w:val="00EC08D1"/>
    <w:rsid w:val="00EC0992"/>
    <w:rsid w:val="00EC0A03"/>
    <w:rsid w:val="00EC0A67"/>
    <w:rsid w:val="00EC0AB3"/>
    <w:rsid w:val="00EC0BF1"/>
    <w:rsid w:val="00EC0C1D"/>
    <w:rsid w:val="00EC0D44"/>
    <w:rsid w:val="00EC0D47"/>
    <w:rsid w:val="00EC0EDC"/>
    <w:rsid w:val="00EC0EED"/>
    <w:rsid w:val="00EC0F3F"/>
    <w:rsid w:val="00EC0F71"/>
    <w:rsid w:val="00EC0F80"/>
    <w:rsid w:val="00EC108B"/>
    <w:rsid w:val="00EC10BB"/>
    <w:rsid w:val="00EC1155"/>
    <w:rsid w:val="00EC11AA"/>
    <w:rsid w:val="00EC122A"/>
    <w:rsid w:val="00EC1273"/>
    <w:rsid w:val="00EC134C"/>
    <w:rsid w:val="00EC13C4"/>
    <w:rsid w:val="00EC13FE"/>
    <w:rsid w:val="00EC1473"/>
    <w:rsid w:val="00EC14F5"/>
    <w:rsid w:val="00EC1650"/>
    <w:rsid w:val="00EC1697"/>
    <w:rsid w:val="00EC16DF"/>
    <w:rsid w:val="00EC17BE"/>
    <w:rsid w:val="00EC18D4"/>
    <w:rsid w:val="00EC19D5"/>
    <w:rsid w:val="00EC1A26"/>
    <w:rsid w:val="00EC1B8F"/>
    <w:rsid w:val="00EC1BA8"/>
    <w:rsid w:val="00EC1C29"/>
    <w:rsid w:val="00EC1D4F"/>
    <w:rsid w:val="00EC1DC5"/>
    <w:rsid w:val="00EC1DEC"/>
    <w:rsid w:val="00EC1F75"/>
    <w:rsid w:val="00EC2104"/>
    <w:rsid w:val="00EC222B"/>
    <w:rsid w:val="00EC22E2"/>
    <w:rsid w:val="00EC2432"/>
    <w:rsid w:val="00EC246D"/>
    <w:rsid w:val="00EC248D"/>
    <w:rsid w:val="00EC24A9"/>
    <w:rsid w:val="00EC251C"/>
    <w:rsid w:val="00EC2599"/>
    <w:rsid w:val="00EC25E8"/>
    <w:rsid w:val="00EC2613"/>
    <w:rsid w:val="00EC26C5"/>
    <w:rsid w:val="00EC271E"/>
    <w:rsid w:val="00EC285A"/>
    <w:rsid w:val="00EC28A7"/>
    <w:rsid w:val="00EC2A4B"/>
    <w:rsid w:val="00EC2A7E"/>
    <w:rsid w:val="00EC2B25"/>
    <w:rsid w:val="00EC2C05"/>
    <w:rsid w:val="00EC2C42"/>
    <w:rsid w:val="00EC2C53"/>
    <w:rsid w:val="00EC2E0B"/>
    <w:rsid w:val="00EC2E1B"/>
    <w:rsid w:val="00EC2E1F"/>
    <w:rsid w:val="00EC2EBC"/>
    <w:rsid w:val="00EC2F00"/>
    <w:rsid w:val="00EC2F57"/>
    <w:rsid w:val="00EC300A"/>
    <w:rsid w:val="00EC3282"/>
    <w:rsid w:val="00EC32D7"/>
    <w:rsid w:val="00EC3371"/>
    <w:rsid w:val="00EC351F"/>
    <w:rsid w:val="00EC3540"/>
    <w:rsid w:val="00EC35F7"/>
    <w:rsid w:val="00EC362C"/>
    <w:rsid w:val="00EC369C"/>
    <w:rsid w:val="00EC36C4"/>
    <w:rsid w:val="00EC3BDA"/>
    <w:rsid w:val="00EC3BF2"/>
    <w:rsid w:val="00EC3C04"/>
    <w:rsid w:val="00EC3C8F"/>
    <w:rsid w:val="00EC3D62"/>
    <w:rsid w:val="00EC3DEC"/>
    <w:rsid w:val="00EC3E0E"/>
    <w:rsid w:val="00EC3E2A"/>
    <w:rsid w:val="00EC3FE5"/>
    <w:rsid w:val="00EC414E"/>
    <w:rsid w:val="00EC421D"/>
    <w:rsid w:val="00EC4249"/>
    <w:rsid w:val="00EC4414"/>
    <w:rsid w:val="00EC45C2"/>
    <w:rsid w:val="00EC466D"/>
    <w:rsid w:val="00EC46BD"/>
    <w:rsid w:val="00EC46E2"/>
    <w:rsid w:val="00EC4728"/>
    <w:rsid w:val="00EC4847"/>
    <w:rsid w:val="00EC485A"/>
    <w:rsid w:val="00EC496F"/>
    <w:rsid w:val="00EC4975"/>
    <w:rsid w:val="00EC4A32"/>
    <w:rsid w:val="00EC4A8F"/>
    <w:rsid w:val="00EC4B61"/>
    <w:rsid w:val="00EC4BAB"/>
    <w:rsid w:val="00EC4CE0"/>
    <w:rsid w:val="00EC4D1C"/>
    <w:rsid w:val="00EC4D3F"/>
    <w:rsid w:val="00EC4D5F"/>
    <w:rsid w:val="00EC4DB1"/>
    <w:rsid w:val="00EC4E05"/>
    <w:rsid w:val="00EC4E0C"/>
    <w:rsid w:val="00EC4E24"/>
    <w:rsid w:val="00EC4E72"/>
    <w:rsid w:val="00EC4ED7"/>
    <w:rsid w:val="00EC4F06"/>
    <w:rsid w:val="00EC4F64"/>
    <w:rsid w:val="00EC4FD8"/>
    <w:rsid w:val="00EC50A5"/>
    <w:rsid w:val="00EC52B3"/>
    <w:rsid w:val="00EC52DA"/>
    <w:rsid w:val="00EC532C"/>
    <w:rsid w:val="00EC5452"/>
    <w:rsid w:val="00EC5692"/>
    <w:rsid w:val="00EC56FC"/>
    <w:rsid w:val="00EC578B"/>
    <w:rsid w:val="00EC57E4"/>
    <w:rsid w:val="00EC585D"/>
    <w:rsid w:val="00EC58C6"/>
    <w:rsid w:val="00EC58ED"/>
    <w:rsid w:val="00EC5966"/>
    <w:rsid w:val="00EC597C"/>
    <w:rsid w:val="00EC5BA3"/>
    <w:rsid w:val="00EC5C52"/>
    <w:rsid w:val="00EC5C7C"/>
    <w:rsid w:val="00EC5D6D"/>
    <w:rsid w:val="00EC5F93"/>
    <w:rsid w:val="00EC60E4"/>
    <w:rsid w:val="00EC61BB"/>
    <w:rsid w:val="00EC624D"/>
    <w:rsid w:val="00EC633C"/>
    <w:rsid w:val="00EC63B0"/>
    <w:rsid w:val="00EC6561"/>
    <w:rsid w:val="00EC65A3"/>
    <w:rsid w:val="00EC665E"/>
    <w:rsid w:val="00EC66AB"/>
    <w:rsid w:val="00EC6757"/>
    <w:rsid w:val="00EC67E5"/>
    <w:rsid w:val="00EC6801"/>
    <w:rsid w:val="00EC682D"/>
    <w:rsid w:val="00EC68EF"/>
    <w:rsid w:val="00EC68F5"/>
    <w:rsid w:val="00EC6954"/>
    <w:rsid w:val="00EC6966"/>
    <w:rsid w:val="00EC6B10"/>
    <w:rsid w:val="00EC6C37"/>
    <w:rsid w:val="00EC6C9A"/>
    <w:rsid w:val="00EC6DC7"/>
    <w:rsid w:val="00EC6DDF"/>
    <w:rsid w:val="00EC6ECD"/>
    <w:rsid w:val="00EC7029"/>
    <w:rsid w:val="00EC704D"/>
    <w:rsid w:val="00EC705F"/>
    <w:rsid w:val="00EC70F3"/>
    <w:rsid w:val="00EC715C"/>
    <w:rsid w:val="00EC7183"/>
    <w:rsid w:val="00EC7282"/>
    <w:rsid w:val="00EC7425"/>
    <w:rsid w:val="00EC748C"/>
    <w:rsid w:val="00EC7541"/>
    <w:rsid w:val="00EC7593"/>
    <w:rsid w:val="00EC75B9"/>
    <w:rsid w:val="00EC7618"/>
    <w:rsid w:val="00EC7633"/>
    <w:rsid w:val="00EC7775"/>
    <w:rsid w:val="00EC780F"/>
    <w:rsid w:val="00EC78C5"/>
    <w:rsid w:val="00EC78D3"/>
    <w:rsid w:val="00EC796B"/>
    <w:rsid w:val="00EC79E4"/>
    <w:rsid w:val="00EC79EB"/>
    <w:rsid w:val="00EC7B79"/>
    <w:rsid w:val="00EC7C07"/>
    <w:rsid w:val="00EC7D26"/>
    <w:rsid w:val="00EC7EBB"/>
    <w:rsid w:val="00ED003C"/>
    <w:rsid w:val="00ED005C"/>
    <w:rsid w:val="00ED026A"/>
    <w:rsid w:val="00ED0278"/>
    <w:rsid w:val="00ED0339"/>
    <w:rsid w:val="00ED03E2"/>
    <w:rsid w:val="00ED0464"/>
    <w:rsid w:val="00ED04BA"/>
    <w:rsid w:val="00ED059E"/>
    <w:rsid w:val="00ED05F6"/>
    <w:rsid w:val="00ED0725"/>
    <w:rsid w:val="00ED072C"/>
    <w:rsid w:val="00ED080E"/>
    <w:rsid w:val="00ED090E"/>
    <w:rsid w:val="00ED094E"/>
    <w:rsid w:val="00ED097B"/>
    <w:rsid w:val="00ED09EE"/>
    <w:rsid w:val="00ED0A5E"/>
    <w:rsid w:val="00ED0A75"/>
    <w:rsid w:val="00ED0B72"/>
    <w:rsid w:val="00ED0BC9"/>
    <w:rsid w:val="00ED0C1F"/>
    <w:rsid w:val="00ED0C6F"/>
    <w:rsid w:val="00ED0C93"/>
    <w:rsid w:val="00ED0C9E"/>
    <w:rsid w:val="00ED0CE1"/>
    <w:rsid w:val="00ED118C"/>
    <w:rsid w:val="00ED11A1"/>
    <w:rsid w:val="00ED1202"/>
    <w:rsid w:val="00ED13D1"/>
    <w:rsid w:val="00ED13F0"/>
    <w:rsid w:val="00ED1402"/>
    <w:rsid w:val="00ED155E"/>
    <w:rsid w:val="00ED15B7"/>
    <w:rsid w:val="00ED1669"/>
    <w:rsid w:val="00ED166E"/>
    <w:rsid w:val="00ED1704"/>
    <w:rsid w:val="00ED17E7"/>
    <w:rsid w:val="00ED182B"/>
    <w:rsid w:val="00ED189A"/>
    <w:rsid w:val="00ED18D1"/>
    <w:rsid w:val="00ED197C"/>
    <w:rsid w:val="00ED1A85"/>
    <w:rsid w:val="00ED1A97"/>
    <w:rsid w:val="00ED1AB3"/>
    <w:rsid w:val="00ED1B0B"/>
    <w:rsid w:val="00ED1D38"/>
    <w:rsid w:val="00ED1D82"/>
    <w:rsid w:val="00ED1E18"/>
    <w:rsid w:val="00ED1F3B"/>
    <w:rsid w:val="00ED1F6B"/>
    <w:rsid w:val="00ED1F6F"/>
    <w:rsid w:val="00ED2170"/>
    <w:rsid w:val="00ED224D"/>
    <w:rsid w:val="00ED239A"/>
    <w:rsid w:val="00ED23AE"/>
    <w:rsid w:val="00ED23C1"/>
    <w:rsid w:val="00ED2481"/>
    <w:rsid w:val="00ED248B"/>
    <w:rsid w:val="00ED2553"/>
    <w:rsid w:val="00ED2568"/>
    <w:rsid w:val="00ED25CB"/>
    <w:rsid w:val="00ED263C"/>
    <w:rsid w:val="00ED2642"/>
    <w:rsid w:val="00ED26C2"/>
    <w:rsid w:val="00ED26E3"/>
    <w:rsid w:val="00ED2784"/>
    <w:rsid w:val="00ED27C7"/>
    <w:rsid w:val="00ED287B"/>
    <w:rsid w:val="00ED2A36"/>
    <w:rsid w:val="00ED2B1A"/>
    <w:rsid w:val="00ED2C99"/>
    <w:rsid w:val="00ED2CB8"/>
    <w:rsid w:val="00ED2D0B"/>
    <w:rsid w:val="00ED2D46"/>
    <w:rsid w:val="00ED2F0B"/>
    <w:rsid w:val="00ED2FA4"/>
    <w:rsid w:val="00ED306A"/>
    <w:rsid w:val="00ED30A8"/>
    <w:rsid w:val="00ED3177"/>
    <w:rsid w:val="00ED31E8"/>
    <w:rsid w:val="00ED322E"/>
    <w:rsid w:val="00ED32D7"/>
    <w:rsid w:val="00ED3386"/>
    <w:rsid w:val="00ED34B8"/>
    <w:rsid w:val="00ED34D8"/>
    <w:rsid w:val="00ED366E"/>
    <w:rsid w:val="00ED36B5"/>
    <w:rsid w:val="00ED376A"/>
    <w:rsid w:val="00ED382D"/>
    <w:rsid w:val="00ED387B"/>
    <w:rsid w:val="00ED3891"/>
    <w:rsid w:val="00ED3A11"/>
    <w:rsid w:val="00ED3ADB"/>
    <w:rsid w:val="00ED3B8A"/>
    <w:rsid w:val="00ED3D22"/>
    <w:rsid w:val="00ED3E0A"/>
    <w:rsid w:val="00ED3E1D"/>
    <w:rsid w:val="00ED4062"/>
    <w:rsid w:val="00ED41D9"/>
    <w:rsid w:val="00ED42AC"/>
    <w:rsid w:val="00ED449D"/>
    <w:rsid w:val="00ED44AF"/>
    <w:rsid w:val="00ED44CF"/>
    <w:rsid w:val="00ED457A"/>
    <w:rsid w:val="00ED45A3"/>
    <w:rsid w:val="00ED485E"/>
    <w:rsid w:val="00ED4864"/>
    <w:rsid w:val="00ED495C"/>
    <w:rsid w:val="00ED4A15"/>
    <w:rsid w:val="00ED4B9E"/>
    <w:rsid w:val="00ED4BF1"/>
    <w:rsid w:val="00ED4C32"/>
    <w:rsid w:val="00ED4C78"/>
    <w:rsid w:val="00ED4CB2"/>
    <w:rsid w:val="00ED4D1C"/>
    <w:rsid w:val="00ED4EBE"/>
    <w:rsid w:val="00ED4ED4"/>
    <w:rsid w:val="00ED4FF7"/>
    <w:rsid w:val="00ED500D"/>
    <w:rsid w:val="00ED506E"/>
    <w:rsid w:val="00ED508D"/>
    <w:rsid w:val="00ED515E"/>
    <w:rsid w:val="00ED51C7"/>
    <w:rsid w:val="00ED52A0"/>
    <w:rsid w:val="00ED5559"/>
    <w:rsid w:val="00ED55E7"/>
    <w:rsid w:val="00ED5687"/>
    <w:rsid w:val="00ED56B6"/>
    <w:rsid w:val="00ED56E6"/>
    <w:rsid w:val="00ED5785"/>
    <w:rsid w:val="00ED5833"/>
    <w:rsid w:val="00ED58C7"/>
    <w:rsid w:val="00ED58F4"/>
    <w:rsid w:val="00ED59F1"/>
    <w:rsid w:val="00ED5A2E"/>
    <w:rsid w:val="00ED5A56"/>
    <w:rsid w:val="00ED5AD5"/>
    <w:rsid w:val="00ED5C2E"/>
    <w:rsid w:val="00ED5C87"/>
    <w:rsid w:val="00ED5CB6"/>
    <w:rsid w:val="00ED5D91"/>
    <w:rsid w:val="00ED5E0C"/>
    <w:rsid w:val="00ED5EB9"/>
    <w:rsid w:val="00ED5EFD"/>
    <w:rsid w:val="00ED5F6D"/>
    <w:rsid w:val="00ED609A"/>
    <w:rsid w:val="00ED60A3"/>
    <w:rsid w:val="00ED6248"/>
    <w:rsid w:val="00ED630B"/>
    <w:rsid w:val="00ED6403"/>
    <w:rsid w:val="00ED6578"/>
    <w:rsid w:val="00ED66A8"/>
    <w:rsid w:val="00ED6821"/>
    <w:rsid w:val="00ED682D"/>
    <w:rsid w:val="00ED6892"/>
    <w:rsid w:val="00ED69CE"/>
    <w:rsid w:val="00ED69ED"/>
    <w:rsid w:val="00ED6A29"/>
    <w:rsid w:val="00ED6A58"/>
    <w:rsid w:val="00ED6AF3"/>
    <w:rsid w:val="00ED6B1C"/>
    <w:rsid w:val="00ED6C3B"/>
    <w:rsid w:val="00ED6E7C"/>
    <w:rsid w:val="00ED6F07"/>
    <w:rsid w:val="00ED6FEE"/>
    <w:rsid w:val="00ED70B6"/>
    <w:rsid w:val="00ED7166"/>
    <w:rsid w:val="00ED71EE"/>
    <w:rsid w:val="00ED7253"/>
    <w:rsid w:val="00ED7275"/>
    <w:rsid w:val="00ED7280"/>
    <w:rsid w:val="00ED73D5"/>
    <w:rsid w:val="00ED7450"/>
    <w:rsid w:val="00ED7551"/>
    <w:rsid w:val="00ED7563"/>
    <w:rsid w:val="00ED7596"/>
    <w:rsid w:val="00ED76E3"/>
    <w:rsid w:val="00ED77A8"/>
    <w:rsid w:val="00ED783E"/>
    <w:rsid w:val="00ED78C0"/>
    <w:rsid w:val="00ED78C1"/>
    <w:rsid w:val="00ED78CD"/>
    <w:rsid w:val="00ED78F1"/>
    <w:rsid w:val="00ED7B13"/>
    <w:rsid w:val="00ED7C68"/>
    <w:rsid w:val="00ED7DDA"/>
    <w:rsid w:val="00ED7E2C"/>
    <w:rsid w:val="00ED7E7B"/>
    <w:rsid w:val="00ED7E91"/>
    <w:rsid w:val="00ED7F6D"/>
    <w:rsid w:val="00EE019B"/>
    <w:rsid w:val="00EE0293"/>
    <w:rsid w:val="00EE0393"/>
    <w:rsid w:val="00EE03E6"/>
    <w:rsid w:val="00EE06DD"/>
    <w:rsid w:val="00EE0B54"/>
    <w:rsid w:val="00EE0C4C"/>
    <w:rsid w:val="00EE0CA0"/>
    <w:rsid w:val="00EE0CC0"/>
    <w:rsid w:val="00EE0E9D"/>
    <w:rsid w:val="00EE0F28"/>
    <w:rsid w:val="00EE10A3"/>
    <w:rsid w:val="00EE1185"/>
    <w:rsid w:val="00EE128E"/>
    <w:rsid w:val="00EE1311"/>
    <w:rsid w:val="00EE132E"/>
    <w:rsid w:val="00EE136F"/>
    <w:rsid w:val="00EE1391"/>
    <w:rsid w:val="00EE13EA"/>
    <w:rsid w:val="00EE147A"/>
    <w:rsid w:val="00EE1599"/>
    <w:rsid w:val="00EE15D5"/>
    <w:rsid w:val="00EE160C"/>
    <w:rsid w:val="00EE16DB"/>
    <w:rsid w:val="00EE1791"/>
    <w:rsid w:val="00EE179F"/>
    <w:rsid w:val="00EE19FA"/>
    <w:rsid w:val="00EE1B57"/>
    <w:rsid w:val="00EE1B69"/>
    <w:rsid w:val="00EE1B92"/>
    <w:rsid w:val="00EE1BAE"/>
    <w:rsid w:val="00EE1D11"/>
    <w:rsid w:val="00EE1D76"/>
    <w:rsid w:val="00EE1D90"/>
    <w:rsid w:val="00EE1E3E"/>
    <w:rsid w:val="00EE1EB1"/>
    <w:rsid w:val="00EE1F48"/>
    <w:rsid w:val="00EE1F80"/>
    <w:rsid w:val="00EE1F8C"/>
    <w:rsid w:val="00EE209B"/>
    <w:rsid w:val="00EE20E4"/>
    <w:rsid w:val="00EE2213"/>
    <w:rsid w:val="00EE22DB"/>
    <w:rsid w:val="00EE2351"/>
    <w:rsid w:val="00EE242F"/>
    <w:rsid w:val="00EE2474"/>
    <w:rsid w:val="00EE248D"/>
    <w:rsid w:val="00EE263A"/>
    <w:rsid w:val="00EE273E"/>
    <w:rsid w:val="00EE2881"/>
    <w:rsid w:val="00EE291B"/>
    <w:rsid w:val="00EE292A"/>
    <w:rsid w:val="00EE2AFE"/>
    <w:rsid w:val="00EE2BF6"/>
    <w:rsid w:val="00EE2F60"/>
    <w:rsid w:val="00EE2FB6"/>
    <w:rsid w:val="00EE3015"/>
    <w:rsid w:val="00EE30EC"/>
    <w:rsid w:val="00EE3188"/>
    <w:rsid w:val="00EE320F"/>
    <w:rsid w:val="00EE322A"/>
    <w:rsid w:val="00EE32A1"/>
    <w:rsid w:val="00EE331B"/>
    <w:rsid w:val="00EE3352"/>
    <w:rsid w:val="00EE343E"/>
    <w:rsid w:val="00EE3443"/>
    <w:rsid w:val="00EE35B6"/>
    <w:rsid w:val="00EE35C8"/>
    <w:rsid w:val="00EE38E0"/>
    <w:rsid w:val="00EE39D2"/>
    <w:rsid w:val="00EE39FC"/>
    <w:rsid w:val="00EE3A94"/>
    <w:rsid w:val="00EE3B42"/>
    <w:rsid w:val="00EE3C5E"/>
    <w:rsid w:val="00EE3C9F"/>
    <w:rsid w:val="00EE3CBD"/>
    <w:rsid w:val="00EE3EEB"/>
    <w:rsid w:val="00EE3F3C"/>
    <w:rsid w:val="00EE3F46"/>
    <w:rsid w:val="00EE3F8B"/>
    <w:rsid w:val="00EE3FB7"/>
    <w:rsid w:val="00EE400B"/>
    <w:rsid w:val="00EE4052"/>
    <w:rsid w:val="00EE40EA"/>
    <w:rsid w:val="00EE41CF"/>
    <w:rsid w:val="00EE41DB"/>
    <w:rsid w:val="00EE421F"/>
    <w:rsid w:val="00EE4360"/>
    <w:rsid w:val="00EE4524"/>
    <w:rsid w:val="00EE4530"/>
    <w:rsid w:val="00EE461D"/>
    <w:rsid w:val="00EE47C4"/>
    <w:rsid w:val="00EE4834"/>
    <w:rsid w:val="00EE48F9"/>
    <w:rsid w:val="00EE4A8E"/>
    <w:rsid w:val="00EE4B57"/>
    <w:rsid w:val="00EE4BA6"/>
    <w:rsid w:val="00EE4D29"/>
    <w:rsid w:val="00EE4D31"/>
    <w:rsid w:val="00EE4F6A"/>
    <w:rsid w:val="00EE4FA1"/>
    <w:rsid w:val="00EE5330"/>
    <w:rsid w:val="00EE5369"/>
    <w:rsid w:val="00EE53BD"/>
    <w:rsid w:val="00EE5549"/>
    <w:rsid w:val="00EE556D"/>
    <w:rsid w:val="00EE569C"/>
    <w:rsid w:val="00EE5713"/>
    <w:rsid w:val="00EE5AC9"/>
    <w:rsid w:val="00EE5C0F"/>
    <w:rsid w:val="00EE5C37"/>
    <w:rsid w:val="00EE5CB5"/>
    <w:rsid w:val="00EE5CCF"/>
    <w:rsid w:val="00EE5E84"/>
    <w:rsid w:val="00EE5E9E"/>
    <w:rsid w:val="00EE600D"/>
    <w:rsid w:val="00EE6072"/>
    <w:rsid w:val="00EE60FB"/>
    <w:rsid w:val="00EE6378"/>
    <w:rsid w:val="00EE63C4"/>
    <w:rsid w:val="00EE64AE"/>
    <w:rsid w:val="00EE6526"/>
    <w:rsid w:val="00EE65EE"/>
    <w:rsid w:val="00EE65F3"/>
    <w:rsid w:val="00EE660C"/>
    <w:rsid w:val="00EE675A"/>
    <w:rsid w:val="00EE6792"/>
    <w:rsid w:val="00EE67C3"/>
    <w:rsid w:val="00EE68C3"/>
    <w:rsid w:val="00EE6A49"/>
    <w:rsid w:val="00EE6A97"/>
    <w:rsid w:val="00EE6AAE"/>
    <w:rsid w:val="00EE6B09"/>
    <w:rsid w:val="00EE6B25"/>
    <w:rsid w:val="00EE6B71"/>
    <w:rsid w:val="00EE6C29"/>
    <w:rsid w:val="00EE6DEF"/>
    <w:rsid w:val="00EE7043"/>
    <w:rsid w:val="00EE7076"/>
    <w:rsid w:val="00EE7099"/>
    <w:rsid w:val="00EE721A"/>
    <w:rsid w:val="00EE728D"/>
    <w:rsid w:val="00EE72CE"/>
    <w:rsid w:val="00EE7317"/>
    <w:rsid w:val="00EE7418"/>
    <w:rsid w:val="00EE7427"/>
    <w:rsid w:val="00EE7434"/>
    <w:rsid w:val="00EE750A"/>
    <w:rsid w:val="00EE7533"/>
    <w:rsid w:val="00EE75AC"/>
    <w:rsid w:val="00EE76AF"/>
    <w:rsid w:val="00EE76D8"/>
    <w:rsid w:val="00EE771B"/>
    <w:rsid w:val="00EE7791"/>
    <w:rsid w:val="00EE782F"/>
    <w:rsid w:val="00EE787F"/>
    <w:rsid w:val="00EE7A8C"/>
    <w:rsid w:val="00EE7ABE"/>
    <w:rsid w:val="00EE7C35"/>
    <w:rsid w:val="00EE7D71"/>
    <w:rsid w:val="00EF0042"/>
    <w:rsid w:val="00EF02D2"/>
    <w:rsid w:val="00EF031D"/>
    <w:rsid w:val="00EF037E"/>
    <w:rsid w:val="00EF0427"/>
    <w:rsid w:val="00EF047F"/>
    <w:rsid w:val="00EF04E7"/>
    <w:rsid w:val="00EF062E"/>
    <w:rsid w:val="00EF0702"/>
    <w:rsid w:val="00EF07C5"/>
    <w:rsid w:val="00EF08AC"/>
    <w:rsid w:val="00EF092A"/>
    <w:rsid w:val="00EF0983"/>
    <w:rsid w:val="00EF0ACE"/>
    <w:rsid w:val="00EF0AFB"/>
    <w:rsid w:val="00EF0B0B"/>
    <w:rsid w:val="00EF0BF3"/>
    <w:rsid w:val="00EF0C0A"/>
    <w:rsid w:val="00EF0C81"/>
    <w:rsid w:val="00EF0CC5"/>
    <w:rsid w:val="00EF0CD7"/>
    <w:rsid w:val="00EF0CFB"/>
    <w:rsid w:val="00EF0DB6"/>
    <w:rsid w:val="00EF0DBF"/>
    <w:rsid w:val="00EF0EB8"/>
    <w:rsid w:val="00EF0EBF"/>
    <w:rsid w:val="00EF0FB7"/>
    <w:rsid w:val="00EF111C"/>
    <w:rsid w:val="00EF1159"/>
    <w:rsid w:val="00EF1197"/>
    <w:rsid w:val="00EF119A"/>
    <w:rsid w:val="00EF123C"/>
    <w:rsid w:val="00EF13EB"/>
    <w:rsid w:val="00EF1495"/>
    <w:rsid w:val="00EF14A9"/>
    <w:rsid w:val="00EF1546"/>
    <w:rsid w:val="00EF1652"/>
    <w:rsid w:val="00EF171E"/>
    <w:rsid w:val="00EF1794"/>
    <w:rsid w:val="00EF17CB"/>
    <w:rsid w:val="00EF18CF"/>
    <w:rsid w:val="00EF1A8C"/>
    <w:rsid w:val="00EF1B4B"/>
    <w:rsid w:val="00EF1B58"/>
    <w:rsid w:val="00EF1CCF"/>
    <w:rsid w:val="00EF1E70"/>
    <w:rsid w:val="00EF1EFB"/>
    <w:rsid w:val="00EF1F26"/>
    <w:rsid w:val="00EF1FB6"/>
    <w:rsid w:val="00EF21BF"/>
    <w:rsid w:val="00EF21F5"/>
    <w:rsid w:val="00EF2217"/>
    <w:rsid w:val="00EF2372"/>
    <w:rsid w:val="00EF24D8"/>
    <w:rsid w:val="00EF2529"/>
    <w:rsid w:val="00EF25BE"/>
    <w:rsid w:val="00EF261D"/>
    <w:rsid w:val="00EF26DD"/>
    <w:rsid w:val="00EF2736"/>
    <w:rsid w:val="00EF2740"/>
    <w:rsid w:val="00EF2791"/>
    <w:rsid w:val="00EF28F1"/>
    <w:rsid w:val="00EF29B9"/>
    <w:rsid w:val="00EF2D10"/>
    <w:rsid w:val="00EF2EF2"/>
    <w:rsid w:val="00EF2F4C"/>
    <w:rsid w:val="00EF317E"/>
    <w:rsid w:val="00EF3192"/>
    <w:rsid w:val="00EF331B"/>
    <w:rsid w:val="00EF3372"/>
    <w:rsid w:val="00EF3480"/>
    <w:rsid w:val="00EF360E"/>
    <w:rsid w:val="00EF36BB"/>
    <w:rsid w:val="00EF36EE"/>
    <w:rsid w:val="00EF381A"/>
    <w:rsid w:val="00EF3859"/>
    <w:rsid w:val="00EF38C4"/>
    <w:rsid w:val="00EF39AD"/>
    <w:rsid w:val="00EF39B6"/>
    <w:rsid w:val="00EF3A28"/>
    <w:rsid w:val="00EF3BA2"/>
    <w:rsid w:val="00EF3BCF"/>
    <w:rsid w:val="00EF3C33"/>
    <w:rsid w:val="00EF3D9F"/>
    <w:rsid w:val="00EF3DD3"/>
    <w:rsid w:val="00EF3F50"/>
    <w:rsid w:val="00EF40D5"/>
    <w:rsid w:val="00EF4268"/>
    <w:rsid w:val="00EF4273"/>
    <w:rsid w:val="00EF42B4"/>
    <w:rsid w:val="00EF42F4"/>
    <w:rsid w:val="00EF4415"/>
    <w:rsid w:val="00EF44DD"/>
    <w:rsid w:val="00EF4570"/>
    <w:rsid w:val="00EF4647"/>
    <w:rsid w:val="00EF46A6"/>
    <w:rsid w:val="00EF46BC"/>
    <w:rsid w:val="00EF46F0"/>
    <w:rsid w:val="00EF4871"/>
    <w:rsid w:val="00EF4AD5"/>
    <w:rsid w:val="00EF4B28"/>
    <w:rsid w:val="00EF4D3B"/>
    <w:rsid w:val="00EF4D93"/>
    <w:rsid w:val="00EF4D9E"/>
    <w:rsid w:val="00EF4DC6"/>
    <w:rsid w:val="00EF4E0D"/>
    <w:rsid w:val="00EF4F13"/>
    <w:rsid w:val="00EF4F46"/>
    <w:rsid w:val="00EF4FC6"/>
    <w:rsid w:val="00EF4FEE"/>
    <w:rsid w:val="00EF506C"/>
    <w:rsid w:val="00EF50D5"/>
    <w:rsid w:val="00EF51E2"/>
    <w:rsid w:val="00EF5450"/>
    <w:rsid w:val="00EF5497"/>
    <w:rsid w:val="00EF5510"/>
    <w:rsid w:val="00EF55C4"/>
    <w:rsid w:val="00EF5645"/>
    <w:rsid w:val="00EF5668"/>
    <w:rsid w:val="00EF56D2"/>
    <w:rsid w:val="00EF5787"/>
    <w:rsid w:val="00EF57BB"/>
    <w:rsid w:val="00EF57FC"/>
    <w:rsid w:val="00EF5826"/>
    <w:rsid w:val="00EF58AE"/>
    <w:rsid w:val="00EF5A1A"/>
    <w:rsid w:val="00EF5B88"/>
    <w:rsid w:val="00EF5B94"/>
    <w:rsid w:val="00EF5BFB"/>
    <w:rsid w:val="00EF5C97"/>
    <w:rsid w:val="00EF5CC8"/>
    <w:rsid w:val="00EF5CF5"/>
    <w:rsid w:val="00EF5D77"/>
    <w:rsid w:val="00EF5EB3"/>
    <w:rsid w:val="00EF60F1"/>
    <w:rsid w:val="00EF618D"/>
    <w:rsid w:val="00EF621D"/>
    <w:rsid w:val="00EF62EB"/>
    <w:rsid w:val="00EF6309"/>
    <w:rsid w:val="00EF6325"/>
    <w:rsid w:val="00EF6387"/>
    <w:rsid w:val="00EF6479"/>
    <w:rsid w:val="00EF658D"/>
    <w:rsid w:val="00EF67E4"/>
    <w:rsid w:val="00EF6947"/>
    <w:rsid w:val="00EF699B"/>
    <w:rsid w:val="00EF69A4"/>
    <w:rsid w:val="00EF69A5"/>
    <w:rsid w:val="00EF69E6"/>
    <w:rsid w:val="00EF6A57"/>
    <w:rsid w:val="00EF6C13"/>
    <w:rsid w:val="00EF6CDA"/>
    <w:rsid w:val="00EF6D7F"/>
    <w:rsid w:val="00EF6FA8"/>
    <w:rsid w:val="00EF7019"/>
    <w:rsid w:val="00EF7097"/>
    <w:rsid w:val="00EF709F"/>
    <w:rsid w:val="00EF7151"/>
    <w:rsid w:val="00EF71EC"/>
    <w:rsid w:val="00EF7335"/>
    <w:rsid w:val="00EF7442"/>
    <w:rsid w:val="00EF751C"/>
    <w:rsid w:val="00EF75CF"/>
    <w:rsid w:val="00EF7640"/>
    <w:rsid w:val="00EF764B"/>
    <w:rsid w:val="00EF76BC"/>
    <w:rsid w:val="00EF7755"/>
    <w:rsid w:val="00EF777D"/>
    <w:rsid w:val="00EF77A5"/>
    <w:rsid w:val="00EF79BA"/>
    <w:rsid w:val="00EF7AC1"/>
    <w:rsid w:val="00EF7AC2"/>
    <w:rsid w:val="00EF7AC6"/>
    <w:rsid w:val="00EF7C38"/>
    <w:rsid w:val="00EF7C50"/>
    <w:rsid w:val="00EF7CC2"/>
    <w:rsid w:val="00EF7D23"/>
    <w:rsid w:val="00EF7D73"/>
    <w:rsid w:val="00EF7D8A"/>
    <w:rsid w:val="00EF7E1B"/>
    <w:rsid w:val="00EF7E5B"/>
    <w:rsid w:val="00EF7E67"/>
    <w:rsid w:val="00EF7E78"/>
    <w:rsid w:val="00EF7FDC"/>
    <w:rsid w:val="00F00007"/>
    <w:rsid w:val="00F0007B"/>
    <w:rsid w:val="00F00098"/>
    <w:rsid w:val="00F00135"/>
    <w:rsid w:val="00F00434"/>
    <w:rsid w:val="00F004CD"/>
    <w:rsid w:val="00F005DA"/>
    <w:rsid w:val="00F0062D"/>
    <w:rsid w:val="00F00756"/>
    <w:rsid w:val="00F00761"/>
    <w:rsid w:val="00F007A3"/>
    <w:rsid w:val="00F007C8"/>
    <w:rsid w:val="00F00847"/>
    <w:rsid w:val="00F00878"/>
    <w:rsid w:val="00F00925"/>
    <w:rsid w:val="00F00950"/>
    <w:rsid w:val="00F00990"/>
    <w:rsid w:val="00F009FD"/>
    <w:rsid w:val="00F00B55"/>
    <w:rsid w:val="00F00BD4"/>
    <w:rsid w:val="00F00C8F"/>
    <w:rsid w:val="00F00D86"/>
    <w:rsid w:val="00F00DA9"/>
    <w:rsid w:val="00F00DAA"/>
    <w:rsid w:val="00F00F67"/>
    <w:rsid w:val="00F00F70"/>
    <w:rsid w:val="00F011CD"/>
    <w:rsid w:val="00F011FA"/>
    <w:rsid w:val="00F0123A"/>
    <w:rsid w:val="00F0131F"/>
    <w:rsid w:val="00F01326"/>
    <w:rsid w:val="00F013B8"/>
    <w:rsid w:val="00F01510"/>
    <w:rsid w:val="00F01578"/>
    <w:rsid w:val="00F01615"/>
    <w:rsid w:val="00F01699"/>
    <w:rsid w:val="00F018AA"/>
    <w:rsid w:val="00F01938"/>
    <w:rsid w:val="00F01A7E"/>
    <w:rsid w:val="00F01AFF"/>
    <w:rsid w:val="00F01B0C"/>
    <w:rsid w:val="00F01B43"/>
    <w:rsid w:val="00F01B8F"/>
    <w:rsid w:val="00F01BBA"/>
    <w:rsid w:val="00F01CC0"/>
    <w:rsid w:val="00F01D2E"/>
    <w:rsid w:val="00F01E12"/>
    <w:rsid w:val="00F01E2C"/>
    <w:rsid w:val="00F01FA2"/>
    <w:rsid w:val="00F02209"/>
    <w:rsid w:val="00F0220C"/>
    <w:rsid w:val="00F0238A"/>
    <w:rsid w:val="00F024FB"/>
    <w:rsid w:val="00F024FD"/>
    <w:rsid w:val="00F025B4"/>
    <w:rsid w:val="00F027BC"/>
    <w:rsid w:val="00F0281D"/>
    <w:rsid w:val="00F0288D"/>
    <w:rsid w:val="00F028B6"/>
    <w:rsid w:val="00F029E4"/>
    <w:rsid w:val="00F029F4"/>
    <w:rsid w:val="00F02A5F"/>
    <w:rsid w:val="00F02A74"/>
    <w:rsid w:val="00F02B21"/>
    <w:rsid w:val="00F02BC2"/>
    <w:rsid w:val="00F02D62"/>
    <w:rsid w:val="00F02EC0"/>
    <w:rsid w:val="00F02FFD"/>
    <w:rsid w:val="00F03097"/>
    <w:rsid w:val="00F0318B"/>
    <w:rsid w:val="00F0345D"/>
    <w:rsid w:val="00F03494"/>
    <w:rsid w:val="00F0349A"/>
    <w:rsid w:val="00F036BD"/>
    <w:rsid w:val="00F0389A"/>
    <w:rsid w:val="00F038B6"/>
    <w:rsid w:val="00F03906"/>
    <w:rsid w:val="00F039EF"/>
    <w:rsid w:val="00F03A2B"/>
    <w:rsid w:val="00F03A95"/>
    <w:rsid w:val="00F03B66"/>
    <w:rsid w:val="00F03BE9"/>
    <w:rsid w:val="00F03C93"/>
    <w:rsid w:val="00F03CAF"/>
    <w:rsid w:val="00F03DA4"/>
    <w:rsid w:val="00F03F3D"/>
    <w:rsid w:val="00F03F60"/>
    <w:rsid w:val="00F04092"/>
    <w:rsid w:val="00F0414D"/>
    <w:rsid w:val="00F04172"/>
    <w:rsid w:val="00F0424E"/>
    <w:rsid w:val="00F04288"/>
    <w:rsid w:val="00F0428D"/>
    <w:rsid w:val="00F04361"/>
    <w:rsid w:val="00F044EB"/>
    <w:rsid w:val="00F04582"/>
    <w:rsid w:val="00F0463A"/>
    <w:rsid w:val="00F046AF"/>
    <w:rsid w:val="00F0474F"/>
    <w:rsid w:val="00F04766"/>
    <w:rsid w:val="00F04940"/>
    <w:rsid w:val="00F04964"/>
    <w:rsid w:val="00F04983"/>
    <w:rsid w:val="00F049FC"/>
    <w:rsid w:val="00F04AE7"/>
    <w:rsid w:val="00F04B53"/>
    <w:rsid w:val="00F04D24"/>
    <w:rsid w:val="00F04D56"/>
    <w:rsid w:val="00F04E24"/>
    <w:rsid w:val="00F0510C"/>
    <w:rsid w:val="00F05316"/>
    <w:rsid w:val="00F05396"/>
    <w:rsid w:val="00F0547F"/>
    <w:rsid w:val="00F054E8"/>
    <w:rsid w:val="00F0565C"/>
    <w:rsid w:val="00F05672"/>
    <w:rsid w:val="00F056C0"/>
    <w:rsid w:val="00F05808"/>
    <w:rsid w:val="00F058DB"/>
    <w:rsid w:val="00F05927"/>
    <w:rsid w:val="00F059CC"/>
    <w:rsid w:val="00F059F9"/>
    <w:rsid w:val="00F05AB9"/>
    <w:rsid w:val="00F05AE0"/>
    <w:rsid w:val="00F05BEF"/>
    <w:rsid w:val="00F05D3F"/>
    <w:rsid w:val="00F05E1E"/>
    <w:rsid w:val="00F05EB3"/>
    <w:rsid w:val="00F05EFC"/>
    <w:rsid w:val="00F060A5"/>
    <w:rsid w:val="00F0610B"/>
    <w:rsid w:val="00F06128"/>
    <w:rsid w:val="00F06279"/>
    <w:rsid w:val="00F06280"/>
    <w:rsid w:val="00F062C5"/>
    <w:rsid w:val="00F06393"/>
    <w:rsid w:val="00F064A7"/>
    <w:rsid w:val="00F06517"/>
    <w:rsid w:val="00F065FF"/>
    <w:rsid w:val="00F06B1F"/>
    <w:rsid w:val="00F06C09"/>
    <w:rsid w:val="00F06CC4"/>
    <w:rsid w:val="00F06CF5"/>
    <w:rsid w:val="00F06D84"/>
    <w:rsid w:val="00F06DFE"/>
    <w:rsid w:val="00F06E8A"/>
    <w:rsid w:val="00F06FA1"/>
    <w:rsid w:val="00F0715C"/>
    <w:rsid w:val="00F0720A"/>
    <w:rsid w:val="00F074E4"/>
    <w:rsid w:val="00F07568"/>
    <w:rsid w:val="00F077D2"/>
    <w:rsid w:val="00F077E3"/>
    <w:rsid w:val="00F077EC"/>
    <w:rsid w:val="00F07800"/>
    <w:rsid w:val="00F078B9"/>
    <w:rsid w:val="00F07A04"/>
    <w:rsid w:val="00F07A8D"/>
    <w:rsid w:val="00F07AC5"/>
    <w:rsid w:val="00F07AF6"/>
    <w:rsid w:val="00F07BB3"/>
    <w:rsid w:val="00F07BF5"/>
    <w:rsid w:val="00F07C44"/>
    <w:rsid w:val="00F07C79"/>
    <w:rsid w:val="00F07C7E"/>
    <w:rsid w:val="00F07C83"/>
    <w:rsid w:val="00F07D8B"/>
    <w:rsid w:val="00F07D94"/>
    <w:rsid w:val="00F07EDA"/>
    <w:rsid w:val="00F07F66"/>
    <w:rsid w:val="00F1003A"/>
    <w:rsid w:val="00F10088"/>
    <w:rsid w:val="00F100B9"/>
    <w:rsid w:val="00F100E6"/>
    <w:rsid w:val="00F101DD"/>
    <w:rsid w:val="00F1023D"/>
    <w:rsid w:val="00F10287"/>
    <w:rsid w:val="00F1030B"/>
    <w:rsid w:val="00F1032B"/>
    <w:rsid w:val="00F10505"/>
    <w:rsid w:val="00F10604"/>
    <w:rsid w:val="00F1066A"/>
    <w:rsid w:val="00F1079B"/>
    <w:rsid w:val="00F10869"/>
    <w:rsid w:val="00F108BA"/>
    <w:rsid w:val="00F10A77"/>
    <w:rsid w:val="00F10AD6"/>
    <w:rsid w:val="00F10ADC"/>
    <w:rsid w:val="00F10B16"/>
    <w:rsid w:val="00F10B2C"/>
    <w:rsid w:val="00F10B46"/>
    <w:rsid w:val="00F10B57"/>
    <w:rsid w:val="00F10D1E"/>
    <w:rsid w:val="00F10D43"/>
    <w:rsid w:val="00F10E10"/>
    <w:rsid w:val="00F10E89"/>
    <w:rsid w:val="00F10E8F"/>
    <w:rsid w:val="00F11011"/>
    <w:rsid w:val="00F11033"/>
    <w:rsid w:val="00F11048"/>
    <w:rsid w:val="00F11111"/>
    <w:rsid w:val="00F111FB"/>
    <w:rsid w:val="00F11393"/>
    <w:rsid w:val="00F1146A"/>
    <w:rsid w:val="00F1147F"/>
    <w:rsid w:val="00F1159E"/>
    <w:rsid w:val="00F1174A"/>
    <w:rsid w:val="00F1175A"/>
    <w:rsid w:val="00F117E1"/>
    <w:rsid w:val="00F1182E"/>
    <w:rsid w:val="00F11896"/>
    <w:rsid w:val="00F1189B"/>
    <w:rsid w:val="00F118D7"/>
    <w:rsid w:val="00F119A5"/>
    <w:rsid w:val="00F11A64"/>
    <w:rsid w:val="00F11C7A"/>
    <w:rsid w:val="00F11C7C"/>
    <w:rsid w:val="00F11CA1"/>
    <w:rsid w:val="00F11CE2"/>
    <w:rsid w:val="00F11D03"/>
    <w:rsid w:val="00F11D14"/>
    <w:rsid w:val="00F11D83"/>
    <w:rsid w:val="00F11E7F"/>
    <w:rsid w:val="00F11EE7"/>
    <w:rsid w:val="00F11F7B"/>
    <w:rsid w:val="00F11FD3"/>
    <w:rsid w:val="00F12063"/>
    <w:rsid w:val="00F12162"/>
    <w:rsid w:val="00F12198"/>
    <w:rsid w:val="00F122B2"/>
    <w:rsid w:val="00F12375"/>
    <w:rsid w:val="00F12386"/>
    <w:rsid w:val="00F12405"/>
    <w:rsid w:val="00F124B2"/>
    <w:rsid w:val="00F1255B"/>
    <w:rsid w:val="00F12576"/>
    <w:rsid w:val="00F125B2"/>
    <w:rsid w:val="00F12603"/>
    <w:rsid w:val="00F1264C"/>
    <w:rsid w:val="00F12689"/>
    <w:rsid w:val="00F126B1"/>
    <w:rsid w:val="00F1270F"/>
    <w:rsid w:val="00F12721"/>
    <w:rsid w:val="00F1275A"/>
    <w:rsid w:val="00F127DC"/>
    <w:rsid w:val="00F128C9"/>
    <w:rsid w:val="00F128D7"/>
    <w:rsid w:val="00F12933"/>
    <w:rsid w:val="00F1299C"/>
    <w:rsid w:val="00F12A5A"/>
    <w:rsid w:val="00F12AF1"/>
    <w:rsid w:val="00F12B9F"/>
    <w:rsid w:val="00F12BF6"/>
    <w:rsid w:val="00F12C2C"/>
    <w:rsid w:val="00F12C51"/>
    <w:rsid w:val="00F12C52"/>
    <w:rsid w:val="00F12CC0"/>
    <w:rsid w:val="00F12CD5"/>
    <w:rsid w:val="00F12DC3"/>
    <w:rsid w:val="00F12E21"/>
    <w:rsid w:val="00F12F08"/>
    <w:rsid w:val="00F12F0C"/>
    <w:rsid w:val="00F131D7"/>
    <w:rsid w:val="00F13314"/>
    <w:rsid w:val="00F134C0"/>
    <w:rsid w:val="00F13651"/>
    <w:rsid w:val="00F13698"/>
    <w:rsid w:val="00F13828"/>
    <w:rsid w:val="00F13861"/>
    <w:rsid w:val="00F138C7"/>
    <w:rsid w:val="00F1390A"/>
    <w:rsid w:val="00F13971"/>
    <w:rsid w:val="00F139CF"/>
    <w:rsid w:val="00F13A64"/>
    <w:rsid w:val="00F13ABC"/>
    <w:rsid w:val="00F13CDD"/>
    <w:rsid w:val="00F13D90"/>
    <w:rsid w:val="00F13DF7"/>
    <w:rsid w:val="00F13EAE"/>
    <w:rsid w:val="00F13EFB"/>
    <w:rsid w:val="00F13FBE"/>
    <w:rsid w:val="00F13FE5"/>
    <w:rsid w:val="00F140A6"/>
    <w:rsid w:val="00F141E8"/>
    <w:rsid w:val="00F1423A"/>
    <w:rsid w:val="00F142F1"/>
    <w:rsid w:val="00F14488"/>
    <w:rsid w:val="00F1459B"/>
    <w:rsid w:val="00F1459C"/>
    <w:rsid w:val="00F14726"/>
    <w:rsid w:val="00F147B2"/>
    <w:rsid w:val="00F147F0"/>
    <w:rsid w:val="00F14873"/>
    <w:rsid w:val="00F14904"/>
    <w:rsid w:val="00F14919"/>
    <w:rsid w:val="00F14A96"/>
    <w:rsid w:val="00F14AC7"/>
    <w:rsid w:val="00F14B02"/>
    <w:rsid w:val="00F14CD2"/>
    <w:rsid w:val="00F14CEC"/>
    <w:rsid w:val="00F14D07"/>
    <w:rsid w:val="00F14D54"/>
    <w:rsid w:val="00F14D96"/>
    <w:rsid w:val="00F14E85"/>
    <w:rsid w:val="00F14F53"/>
    <w:rsid w:val="00F14FB1"/>
    <w:rsid w:val="00F150C2"/>
    <w:rsid w:val="00F151AF"/>
    <w:rsid w:val="00F15244"/>
    <w:rsid w:val="00F152A6"/>
    <w:rsid w:val="00F155A9"/>
    <w:rsid w:val="00F157C4"/>
    <w:rsid w:val="00F15A0E"/>
    <w:rsid w:val="00F15ACA"/>
    <w:rsid w:val="00F15D76"/>
    <w:rsid w:val="00F15D86"/>
    <w:rsid w:val="00F15ED4"/>
    <w:rsid w:val="00F15F0E"/>
    <w:rsid w:val="00F15F92"/>
    <w:rsid w:val="00F15FE0"/>
    <w:rsid w:val="00F16047"/>
    <w:rsid w:val="00F16152"/>
    <w:rsid w:val="00F1622F"/>
    <w:rsid w:val="00F16257"/>
    <w:rsid w:val="00F162CC"/>
    <w:rsid w:val="00F165FC"/>
    <w:rsid w:val="00F167FE"/>
    <w:rsid w:val="00F16915"/>
    <w:rsid w:val="00F16935"/>
    <w:rsid w:val="00F16B82"/>
    <w:rsid w:val="00F16C2E"/>
    <w:rsid w:val="00F16CA7"/>
    <w:rsid w:val="00F16CC6"/>
    <w:rsid w:val="00F16CCF"/>
    <w:rsid w:val="00F16D30"/>
    <w:rsid w:val="00F16D9A"/>
    <w:rsid w:val="00F16E02"/>
    <w:rsid w:val="00F16E3D"/>
    <w:rsid w:val="00F16E4E"/>
    <w:rsid w:val="00F16E80"/>
    <w:rsid w:val="00F16F1A"/>
    <w:rsid w:val="00F16F8C"/>
    <w:rsid w:val="00F16F8D"/>
    <w:rsid w:val="00F17085"/>
    <w:rsid w:val="00F170CA"/>
    <w:rsid w:val="00F1715B"/>
    <w:rsid w:val="00F17296"/>
    <w:rsid w:val="00F172A5"/>
    <w:rsid w:val="00F1738C"/>
    <w:rsid w:val="00F17470"/>
    <w:rsid w:val="00F1753B"/>
    <w:rsid w:val="00F1755F"/>
    <w:rsid w:val="00F1756F"/>
    <w:rsid w:val="00F1759D"/>
    <w:rsid w:val="00F17762"/>
    <w:rsid w:val="00F17A49"/>
    <w:rsid w:val="00F17BF7"/>
    <w:rsid w:val="00F17C4B"/>
    <w:rsid w:val="00F17D3E"/>
    <w:rsid w:val="00F17D41"/>
    <w:rsid w:val="00F17DA5"/>
    <w:rsid w:val="00F17DC6"/>
    <w:rsid w:val="00F17E14"/>
    <w:rsid w:val="00F17E31"/>
    <w:rsid w:val="00F17E60"/>
    <w:rsid w:val="00F17F7C"/>
    <w:rsid w:val="00F2003E"/>
    <w:rsid w:val="00F201B8"/>
    <w:rsid w:val="00F2020C"/>
    <w:rsid w:val="00F20223"/>
    <w:rsid w:val="00F202C5"/>
    <w:rsid w:val="00F202F7"/>
    <w:rsid w:val="00F203C6"/>
    <w:rsid w:val="00F203E0"/>
    <w:rsid w:val="00F203EF"/>
    <w:rsid w:val="00F20637"/>
    <w:rsid w:val="00F20654"/>
    <w:rsid w:val="00F20690"/>
    <w:rsid w:val="00F206D2"/>
    <w:rsid w:val="00F206F3"/>
    <w:rsid w:val="00F2070B"/>
    <w:rsid w:val="00F2081C"/>
    <w:rsid w:val="00F2089F"/>
    <w:rsid w:val="00F208BB"/>
    <w:rsid w:val="00F2095D"/>
    <w:rsid w:val="00F20B99"/>
    <w:rsid w:val="00F20C20"/>
    <w:rsid w:val="00F20CB9"/>
    <w:rsid w:val="00F20D92"/>
    <w:rsid w:val="00F20DCD"/>
    <w:rsid w:val="00F20E05"/>
    <w:rsid w:val="00F20EE9"/>
    <w:rsid w:val="00F20F5F"/>
    <w:rsid w:val="00F21081"/>
    <w:rsid w:val="00F210AA"/>
    <w:rsid w:val="00F2110D"/>
    <w:rsid w:val="00F21167"/>
    <w:rsid w:val="00F2119A"/>
    <w:rsid w:val="00F213BB"/>
    <w:rsid w:val="00F21433"/>
    <w:rsid w:val="00F21626"/>
    <w:rsid w:val="00F2167C"/>
    <w:rsid w:val="00F21703"/>
    <w:rsid w:val="00F21859"/>
    <w:rsid w:val="00F2189D"/>
    <w:rsid w:val="00F21956"/>
    <w:rsid w:val="00F219F4"/>
    <w:rsid w:val="00F21A2A"/>
    <w:rsid w:val="00F21AC5"/>
    <w:rsid w:val="00F21B25"/>
    <w:rsid w:val="00F21B49"/>
    <w:rsid w:val="00F21CF8"/>
    <w:rsid w:val="00F21F43"/>
    <w:rsid w:val="00F21FAA"/>
    <w:rsid w:val="00F21FD1"/>
    <w:rsid w:val="00F220BF"/>
    <w:rsid w:val="00F221F4"/>
    <w:rsid w:val="00F222E0"/>
    <w:rsid w:val="00F2245F"/>
    <w:rsid w:val="00F22497"/>
    <w:rsid w:val="00F225A0"/>
    <w:rsid w:val="00F22650"/>
    <w:rsid w:val="00F227AE"/>
    <w:rsid w:val="00F227B8"/>
    <w:rsid w:val="00F2286C"/>
    <w:rsid w:val="00F228E5"/>
    <w:rsid w:val="00F2290D"/>
    <w:rsid w:val="00F229B9"/>
    <w:rsid w:val="00F22A52"/>
    <w:rsid w:val="00F22A64"/>
    <w:rsid w:val="00F22B73"/>
    <w:rsid w:val="00F22BCE"/>
    <w:rsid w:val="00F22BEB"/>
    <w:rsid w:val="00F22BFF"/>
    <w:rsid w:val="00F22CE2"/>
    <w:rsid w:val="00F22D69"/>
    <w:rsid w:val="00F22E3E"/>
    <w:rsid w:val="00F22E9C"/>
    <w:rsid w:val="00F22EF2"/>
    <w:rsid w:val="00F23099"/>
    <w:rsid w:val="00F230D7"/>
    <w:rsid w:val="00F232D5"/>
    <w:rsid w:val="00F23329"/>
    <w:rsid w:val="00F235B1"/>
    <w:rsid w:val="00F235B3"/>
    <w:rsid w:val="00F23702"/>
    <w:rsid w:val="00F23716"/>
    <w:rsid w:val="00F2384A"/>
    <w:rsid w:val="00F23902"/>
    <w:rsid w:val="00F23955"/>
    <w:rsid w:val="00F23999"/>
    <w:rsid w:val="00F23CA8"/>
    <w:rsid w:val="00F23D1B"/>
    <w:rsid w:val="00F23D63"/>
    <w:rsid w:val="00F23E5F"/>
    <w:rsid w:val="00F23EA0"/>
    <w:rsid w:val="00F23F6A"/>
    <w:rsid w:val="00F23F97"/>
    <w:rsid w:val="00F23FC3"/>
    <w:rsid w:val="00F2415D"/>
    <w:rsid w:val="00F24186"/>
    <w:rsid w:val="00F241F7"/>
    <w:rsid w:val="00F2428C"/>
    <w:rsid w:val="00F24309"/>
    <w:rsid w:val="00F2436C"/>
    <w:rsid w:val="00F244A9"/>
    <w:rsid w:val="00F2459A"/>
    <w:rsid w:val="00F247A3"/>
    <w:rsid w:val="00F2484F"/>
    <w:rsid w:val="00F24963"/>
    <w:rsid w:val="00F24A12"/>
    <w:rsid w:val="00F24A6F"/>
    <w:rsid w:val="00F24A99"/>
    <w:rsid w:val="00F24ABE"/>
    <w:rsid w:val="00F24B17"/>
    <w:rsid w:val="00F24B3E"/>
    <w:rsid w:val="00F24B61"/>
    <w:rsid w:val="00F24B7B"/>
    <w:rsid w:val="00F24BB6"/>
    <w:rsid w:val="00F24BBE"/>
    <w:rsid w:val="00F24CF2"/>
    <w:rsid w:val="00F24DB0"/>
    <w:rsid w:val="00F24F95"/>
    <w:rsid w:val="00F2504C"/>
    <w:rsid w:val="00F2506B"/>
    <w:rsid w:val="00F25167"/>
    <w:rsid w:val="00F2537E"/>
    <w:rsid w:val="00F25485"/>
    <w:rsid w:val="00F254D4"/>
    <w:rsid w:val="00F25542"/>
    <w:rsid w:val="00F25562"/>
    <w:rsid w:val="00F2562E"/>
    <w:rsid w:val="00F25692"/>
    <w:rsid w:val="00F256FB"/>
    <w:rsid w:val="00F257E7"/>
    <w:rsid w:val="00F2583C"/>
    <w:rsid w:val="00F2584F"/>
    <w:rsid w:val="00F25906"/>
    <w:rsid w:val="00F25986"/>
    <w:rsid w:val="00F25B09"/>
    <w:rsid w:val="00F25B13"/>
    <w:rsid w:val="00F25B6B"/>
    <w:rsid w:val="00F25B75"/>
    <w:rsid w:val="00F25C35"/>
    <w:rsid w:val="00F25CF4"/>
    <w:rsid w:val="00F25D8B"/>
    <w:rsid w:val="00F25E0C"/>
    <w:rsid w:val="00F25E9F"/>
    <w:rsid w:val="00F25EDC"/>
    <w:rsid w:val="00F25F52"/>
    <w:rsid w:val="00F25F68"/>
    <w:rsid w:val="00F25FA2"/>
    <w:rsid w:val="00F26037"/>
    <w:rsid w:val="00F2605E"/>
    <w:rsid w:val="00F2610F"/>
    <w:rsid w:val="00F26127"/>
    <w:rsid w:val="00F26183"/>
    <w:rsid w:val="00F263C6"/>
    <w:rsid w:val="00F26539"/>
    <w:rsid w:val="00F265B5"/>
    <w:rsid w:val="00F265D2"/>
    <w:rsid w:val="00F265D8"/>
    <w:rsid w:val="00F265F4"/>
    <w:rsid w:val="00F26683"/>
    <w:rsid w:val="00F266E7"/>
    <w:rsid w:val="00F26AFE"/>
    <w:rsid w:val="00F26B29"/>
    <w:rsid w:val="00F26C06"/>
    <w:rsid w:val="00F26C16"/>
    <w:rsid w:val="00F26DCD"/>
    <w:rsid w:val="00F26DE1"/>
    <w:rsid w:val="00F26F90"/>
    <w:rsid w:val="00F2718D"/>
    <w:rsid w:val="00F271B3"/>
    <w:rsid w:val="00F271FE"/>
    <w:rsid w:val="00F27560"/>
    <w:rsid w:val="00F2770A"/>
    <w:rsid w:val="00F27716"/>
    <w:rsid w:val="00F2771C"/>
    <w:rsid w:val="00F27765"/>
    <w:rsid w:val="00F278A3"/>
    <w:rsid w:val="00F27968"/>
    <w:rsid w:val="00F279CE"/>
    <w:rsid w:val="00F279F6"/>
    <w:rsid w:val="00F27B9B"/>
    <w:rsid w:val="00F27BC7"/>
    <w:rsid w:val="00F27CC8"/>
    <w:rsid w:val="00F27D16"/>
    <w:rsid w:val="00F27FA6"/>
    <w:rsid w:val="00F30046"/>
    <w:rsid w:val="00F30071"/>
    <w:rsid w:val="00F300B2"/>
    <w:rsid w:val="00F30104"/>
    <w:rsid w:val="00F3013E"/>
    <w:rsid w:val="00F301CE"/>
    <w:rsid w:val="00F3022E"/>
    <w:rsid w:val="00F30392"/>
    <w:rsid w:val="00F303FE"/>
    <w:rsid w:val="00F30408"/>
    <w:rsid w:val="00F30454"/>
    <w:rsid w:val="00F30514"/>
    <w:rsid w:val="00F3051E"/>
    <w:rsid w:val="00F305AD"/>
    <w:rsid w:val="00F30677"/>
    <w:rsid w:val="00F306F5"/>
    <w:rsid w:val="00F30719"/>
    <w:rsid w:val="00F3074A"/>
    <w:rsid w:val="00F307C0"/>
    <w:rsid w:val="00F30941"/>
    <w:rsid w:val="00F309A3"/>
    <w:rsid w:val="00F309D8"/>
    <w:rsid w:val="00F30A34"/>
    <w:rsid w:val="00F30A5E"/>
    <w:rsid w:val="00F30A91"/>
    <w:rsid w:val="00F30AA7"/>
    <w:rsid w:val="00F30AD8"/>
    <w:rsid w:val="00F30B4B"/>
    <w:rsid w:val="00F30D0A"/>
    <w:rsid w:val="00F30FFD"/>
    <w:rsid w:val="00F31028"/>
    <w:rsid w:val="00F3104E"/>
    <w:rsid w:val="00F31055"/>
    <w:rsid w:val="00F31090"/>
    <w:rsid w:val="00F31179"/>
    <w:rsid w:val="00F3122B"/>
    <w:rsid w:val="00F31265"/>
    <w:rsid w:val="00F312DD"/>
    <w:rsid w:val="00F3140E"/>
    <w:rsid w:val="00F314CF"/>
    <w:rsid w:val="00F315BD"/>
    <w:rsid w:val="00F315DD"/>
    <w:rsid w:val="00F31717"/>
    <w:rsid w:val="00F3171C"/>
    <w:rsid w:val="00F317AE"/>
    <w:rsid w:val="00F31846"/>
    <w:rsid w:val="00F319FF"/>
    <w:rsid w:val="00F31A24"/>
    <w:rsid w:val="00F31AE1"/>
    <w:rsid w:val="00F31BA9"/>
    <w:rsid w:val="00F31C1A"/>
    <w:rsid w:val="00F31CC8"/>
    <w:rsid w:val="00F31CF1"/>
    <w:rsid w:val="00F31D49"/>
    <w:rsid w:val="00F31D7C"/>
    <w:rsid w:val="00F31DE3"/>
    <w:rsid w:val="00F31E98"/>
    <w:rsid w:val="00F31EF8"/>
    <w:rsid w:val="00F31F2E"/>
    <w:rsid w:val="00F32028"/>
    <w:rsid w:val="00F321D3"/>
    <w:rsid w:val="00F3230B"/>
    <w:rsid w:val="00F32381"/>
    <w:rsid w:val="00F3244B"/>
    <w:rsid w:val="00F3246D"/>
    <w:rsid w:val="00F32503"/>
    <w:rsid w:val="00F32581"/>
    <w:rsid w:val="00F32587"/>
    <w:rsid w:val="00F32605"/>
    <w:rsid w:val="00F32688"/>
    <w:rsid w:val="00F32795"/>
    <w:rsid w:val="00F327E8"/>
    <w:rsid w:val="00F328AF"/>
    <w:rsid w:val="00F329E2"/>
    <w:rsid w:val="00F32A36"/>
    <w:rsid w:val="00F32B64"/>
    <w:rsid w:val="00F32BB9"/>
    <w:rsid w:val="00F32C1A"/>
    <w:rsid w:val="00F32D0C"/>
    <w:rsid w:val="00F32D0D"/>
    <w:rsid w:val="00F32D10"/>
    <w:rsid w:val="00F33074"/>
    <w:rsid w:val="00F3315F"/>
    <w:rsid w:val="00F33171"/>
    <w:rsid w:val="00F331C2"/>
    <w:rsid w:val="00F332CD"/>
    <w:rsid w:val="00F33316"/>
    <w:rsid w:val="00F333B3"/>
    <w:rsid w:val="00F3351D"/>
    <w:rsid w:val="00F3353F"/>
    <w:rsid w:val="00F33580"/>
    <w:rsid w:val="00F335CD"/>
    <w:rsid w:val="00F33686"/>
    <w:rsid w:val="00F3368A"/>
    <w:rsid w:val="00F336E0"/>
    <w:rsid w:val="00F33735"/>
    <w:rsid w:val="00F337E2"/>
    <w:rsid w:val="00F33880"/>
    <w:rsid w:val="00F338B1"/>
    <w:rsid w:val="00F3392E"/>
    <w:rsid w:val="00F33981"/>
    <w:rsid w:val="00F3399E"/>
    <w:rsid w:val="00F33A6E"/>
    <w:rsid w:val="00F33BD5"/>
    <w:rsid w:val="00F33C17"/>
    <w:rsid w:val="00F33C7C"/>
    <w:rsid w:val="00F33CED"/>
    <w:rsid w:val="00F33E02"/>
    <w:rsid w:val="00F3403E"/>
    <w:rsid w:val="00F3410A"/>
    <w:rsid w:val="00F3417B"/>
    <w:rsid w:val="00F341F4"/>
    <w:rsid w:val="00F3424A"/>
    <w:rsid w:val="00F3424F"/>
    <w:rsid w:val="00F342B4"/>
    <w:rsid w:val="00F342DC"/>
    <w:rsid w:val="00F34480"/>
    <w:rsid w:val="00F34507"/>
    <w:rsid w:val="00F34509"/>
    <w:rsid w:val="00F346B0"/>
    <w:rsid w:val="00F346DB"/>
    <w:rsid w:val="00F3470E"/>
    <w:rsid w:val="00F3475E"/>
    <w:rsid w:val="00F3479E"/>
    <w:rsid w:val="00F34849"/>
    <w:rsid w:val="00F34870"/>
    <w:rsid w:val="00F3495E"/>
    <w:rsid w:val="00F34982"/>
    <w:rsid w:val="00F34BDC"/>
    <w:rsid w:val="00F34CFE"/>
    <w:rsid w:val="00F34F76"/>
    <w:rsid w:val="00F3504E"/>
    <w:rsid w:val="00F3508A"/>
    <w:rsid w:val="00F3508F"/>
    <w:rsid w:val="00F351D5"/>
    <w:rsid w:val="00F3528C"/>
    <w:rsid w:val="00F352E2"/>
    <w:rsid w:val="00F3539E"/>
    <w:rsid w:val="00F35412"/>
    <w:rsid w:val="00F35580"/>
    <w:rsid w:val="00F35621"/>
    <w:rsid w:val="00F3563B"/>
    <w:rsid w:val="00F3570F"/>
    <w:rsid w:val="00F35857"/>
    <w:rsid w:val="00F358B5"/>
    <w:rsid w:val="00F35A05"/>
    <w:rsid w:val="00F35C69"/>
    <w:rsid w:val="00F35F0C"/>
    <w:rsid w:val="00F35FA5"/>
    <w:rsid w:val="00F36025"/>
    <w:rsid w:val="00F3608A"/>
    <w:rsid w:val="00F361B5"/>
    <w:rsid w:val="00F3632A"/>
    <w:rsid w:val="00F3633C"/>
    <w:rsid w:val="00F36363"/>
    <w:rsid w:val="00F36460"/>
    <w:rsid w:val="00F3653D"/>
    <w:rsid w:val="00F366DB"/>
    <w:rsid w:val="00F367BD"/>
    <w:rsid w:val="00F36852"/>
    <w:rsid w:val="00F36865"/>
    <w:rsid w:val="00F369C9"/>
    <w:rsid w:val="00F36AB7"/>
    <w:rsid w:val="00F36C15"/>
    <w:rsid w:val="00F36CFF"/>
    <w:rsid w:val="00F36D1F"/>
    <w:rsid w:val="00F36D2B"/>
    <w:rsid w:val="00F36E67"/>
    <w:rsid w:val="00F36F19"/>
    <w:rsid w:val="00F370CC"/>
    <w:rsid w:val="00F371D6"/>
    <w:rsid w:val="00F371E0"/>
    <w:rsid w:val="00F37218"/>
    <w:rsid w:val="00F3723B"/>
    <w:rsid w:val="00F37256"/>
    <w:rsid w:val="00F372F2"/>
    <w:rsid w:val="00F37317"/>
    <w:rsid w:val="00F373C8"/>
    <w:rsid w:val="00F374C4"/>
    <w:rsid w:val="00F3752B"/>
    <w:rsid w:val="00F37607"/>
    <w:rsid w:val="00F3774A"/>
    <w:rsid w:val="00F37801"/>
    <w:rsid w:val="00F37A84"/>
    <w:rsid w:val="00F37AD9"/>
    <w:rsid w:val="00F37BC1"/>
    <w:rsid w:val="00F37BD7"/>
    <w:rsid w:val="00F37D9E"/>
    <w:rsid w:val="00F37DF0"/>
    <w:rsid w:val="00F37E05"/>
    <w:rsid w:val="00F37EDA"/>
    <w:rsid w:val="00F37FFE"/>
    <w:rsid w:val="00F4003C"/>
    <w:rsid w:val="00F40069"/>
    <w:rsid w:val="00F400E4"/>
    <w:rsid w:val="00F400FE"/>
    <w:rsid w:val="00F4010F"/>
    <w:rsid w:val="00F40136"/>
    <w:rsid w:val="00F40166"/>
    <w:rsid w:val="00F4019B"/>
    <w:rsid w:val="00F403C2"/>
    <w:rsid w:val="00F4044D"/>
    <w:rsid w:val="00F404A0"/>
    <w:rsid w:val="00F40560"/>
    <w:rsid w:val="00F4065A"/>
    <w:rsid w:val="00F407BA"/>
    <w:rsid w:val="00F40809"/>
    <w:rsid w:val="00F40917"/>
    <w:rsid w:val="00F40957"/>
    <w:rsid w:val="00F409DA"/>
    <w:rsid w:val="00F40A1F"/>
    <w:rsid w:val="00F40B78"/>
    <w:rsid w:val="00F40C01"/>
    <w:rsid w:val="00F40DCC"/>
    <w:rsid w:val="00F40DF7"/>
    <w:rsid w:val="00F40EDC"/>
    <w:rsid w:val="00F40EF2"/>
    <w:rsid w:val="00F40FAB"/>
    <w:rsid w:val="00F40FE4"/>
    <w:rsid w:val="00F410E7"/>
    <w:rsid w:val="00F41115"/>
    <w:rsid w:val="00F4121C"/>
    <w:rsid w:val="00F4126D"/>
    <w:rsid w:val="00F4127C"/>
    <w:rsid w:val="00F412C1"/>
    <w:rsid w:val="00F4143C"/>
    <w:rsid w:val="00F41473"/>
    <w:rsid w:val="00F41501"/>
    <w:rsid w:val="00F41632"/>
    <w:rsid w:val="00F41681"/>
    <w:rsid w:val="00F4177C"/>
    <w:rsid w:val="00F41795"/>
    <w:rsid w:val="00F4180A"/>
    <w:rsid w:val="00F41869"/>
    <w:rsid w:val="00F418C0"/>
    <w:rsid w:val="00F418C3"/>
    <w:rsid w:val="00F41994"/>
    <w:rsid w:val="00F41A3E"/>
    <w:rsid w:val="00F41D29"/>
    <w:rsid w:val="00F41DD5"/>
    <w:rsid w:val="00F41E31"/>
    <w:rsid w:val="00F41E63"/>
    <w:rsid w:val="00F41E65"/>
    <w:rsid w:val="00F41F8A"/>
    <w:rsid w:val="00F42157"/>
    <w:rsid w:val="00F4218B"/>
    <w:rsid w:val="00F4234A"/>
    <w:rsid w:val="00F4234D"/>
    <w:rsid w:val="00F42376"/>
    <w:rsid w:val="00F42452"/>
    <w:rsid w:val="00F424BA"/>
    <w:rsid w:val="00F42572"/>
    <w:rsid w:val="00F426D6"/>
    <w:rsid w:val="00F42819"/>
    <w:rsid w:val="00F42881"/>
    <w:rsid w:val="00F42883"/>
    <w:rsid w:val="00F429A3"/>
    <w:rsid w:val="00F42A82"/>
    <w:rsid w:val="00F42D97"/>
    <w:rsid w:val="00F42DBB"/>
    <w:rsid w:val="00F42E23"/>
    <w:rsid w:val="00F42EA4"/>
    <w:rsid w:val="00F42FC7"/>
    <w:rsid w:val="00F43181"/>
    <w:rsid w:val="00F43298"/>
    <w:rsid w:val="00F4329C"/>
    <w:rsid w:val="00F432CE"/>
    <w:rsid w:val="00F432CF"/>
    <w:rsid w:val="00F43467"/>
    <w:rsid w:val="00F43502"/>
    <w:rsid w:val="00F43590"/>
    <w:rsid w:val="00F435CD"/>
    <w:rsid w:val="00F43706"/>
    <w:rsid w:val="00F43798"/>
    <w:rsid w:val="00F4395D"/>
    <w:rsid w:val="00F439BF"/>
    <w:rsid w:val="00F43A45"/>
    <w:rsid w:val="00F43AC4"/>
    <w:rsid w:val="00F43B49"/>
    <w:rsid w:val="00F43C73"/>
    <w:rsid w:val="00F43CB2"/>
    <w:rsid w:val="00F43CB7"/>
    <w:rsid w:val="00F43CDA"/>
    <w:rsid w:val="00F43D18"/>
    <w:rsid w:val="00F43D6B"/>
    <w:rsid w:val="00F43D7C"/>
    <w:rsid w:val="00F43E12"/>
    <w:rsid w:val="00F43E41"/>
    <w:rsid w:val="00F43EA7"/>
    <w:rsid w:val="00F43F06"/>
    <w:rsid w:val="00F43F45"/>
    <w:rsid w:val="00F43F62"/>
    <w:rsid w:val="00F44163"/>
    <w:rsid w:val="00F441C2"/>
    <w:rsid w:val="00F441CA"/>
    <w:rsid w:val="00F44211"/>
    <w:rsid w:val="00F442A0"/>
    <w:rsid w:val="00F445CD"/>
    <w:rsid w:val="00F44614"/>
    <w:rsid w:val="00F44668"/>
    <w:rsid w:val="00F44763"/>
    <w:rsid w:val="00F447D2"/>
    <w:rsid w:val="00F449C4"/>
    <w:rsid w:val="00F44A0C"/>
    <w:rsid w:val="00F44A1F"/>
    <w:rsid w:val="00F44B68"/>
    <w:rsid w:val="00F44BB3"/>
    <w:rsid w:val="00F44C49"/>
    <w:rsid w:val="00F44CA2"/>
    <w:rsid w:val="00F44D90"/>
    <w:rsid w:val="00F44E14"/>
    <w:rsid w:val="00F44E1F"/>
    <w:rsid w:val="00F44E85"/>
    <w:rsid w:val="00F44EA9"/>
    <w:rsid w:val="00F45090"/>
    <w:rsid w:val="00F4518C"/>
    <w:rsid w:val="00F451BC"/>
    <w:rsid w:val="00F4543D"/>
    <w:rsid w:val="00F454C6"/>
    <w:rsid w:val="00F454D2"/>
    <w:rsid w:val="00F454E9"/>
    <w:rsid w:val="00F45513"/>
    <w:rsid w:val="00F45628"/>
    <w:rsid w:val="00F45652"/>
    <w:rsid w:val="00F456CF"/>
    <w:rsid w:val="00F45755"/>
    <w:rsid w:val="00F45790"/>
    <w:rsid w:val="00F457E7"/>
    <w:rsid w:val="00F4588B"/>
    <w:rsid w:val="00F45917"/>
    <w:rsid w:val="00F459C2"/>
    <w:rsid w:val="00F45AA2"/>
    <w:rsid w:val="00F45B00"/>
    <w:rsid w:val="00F45B9A"/>
    <w:rsid w:val="00F45C35"/>
    <w:rsid w:val="00F45C76"/>
    <w:rsid w:val="00F45CF2"/>
    <w:rsid w:val="00F45F11"/>
    <w:rsid w:val="00F45F5C"/>
    <w:rsid w:val="00F46007"/>
    <w:rsid w:val="00F4609B"/>
    <w:rsid w:val="00F462D8"/>
    <w:rsid w:val="00F462E3"/>
    <w:rsid w:val="00F4635D"/>
    <w:rsid w:val="00F4645C"/>
    <w:rsid w:val="00F4645D"/>
    <w:rsid w:val="00F46660"/>
    <w:rsid w:val="00F46703"/>
    <w:rsid w:val="00F46783"/>
    <w:rsid w:val="00F467C0"/>
    <w:rsid w:val="00F4683B"/>
    <w:rsid w:val="00F46993"/>
    <w:rsid w:val="00F46B9F"/>
    <w:rsid w:val="00F46C20"/>
    <w:rsid w:val="00F46D9E"/>
    <w:rsid w:val="00F46DF2"/>
    <w:rsid w:val="00F46ED3"/>
    <w:rsid w:val="00F46F12"/>
    <w:rsid w:val="00F46FE8"/>
    <w:rsid w:val="00F47094"/>
    <w:rsid w:val="00F470E7"/>
    <w:rsid w:val="00F4713C"/>
    <w:rsid w:val="00F471C7"/>
    <w:rsid w:val="00F4735C"/>
    <w:rsid w:val="00F47504"/>
    <w:rsid w:val="00F475A9"/>
    <w:rsid w:val="00F476C0"/>
    <w:rsid w:val="00F47741"/>
    <w:rsid w:val="00F47808"/>
    <w:rsid w:val="00F47972"/>
    <w:rsid w:val="00F47AD9"/>
    <w:rsid w:val="00F47AE0"/>
    <w:rsid w:val="00F47AF6"/>
    <w:rsid w:val="00F47B2E"/>
    <w:rsid w:val="00F47B3B"/>
    <w:rsid w:val="00F47C34"/>
    <w:rsid w:val="00F47DAB"/>
    <w:rsid w:val="00F47E96"/>
    <w:rsid w:val="00F47FF0"/>
    <w:rsid w:val="00F5005E"/>
    <w:rsid w:val="00F500F4"/>
    <w:rsid w:val="00F500FA"/>
    <w:rsid w:val="00F50263"/>
    <w:rsid w:val="00F502D0"/>
    <w:rsid w:val="00F50379"/>
    <w:rsid w:val="00F50442"/>
    <w:rsid w:val="00F5066E"/>
    <w:rsid w:val="00F5067F"/>
    <w:rsid w:val="00F50705"/>
    <w:rsid w:val="00F50882"/>
    <w:rsid w:val="00F50B55"/>
    <w:rsid w:val="00F50BBE"/>
    <w:rsid w:val="00F50D69"/>
    <w:rsid w:val="00F50DE6"/>
    <w:rsid w:val="00F50E03"/>
    <w:rsid w:val="00F50F7F"/>
    <w:rsid w:val="00F50FC9"/>
    <w:rsid w:val="00F50FE9"/>
    <w:rsid w:val="00F51017"/>
    <w:rsid w:val="00F510BC"/>
    <w:rsid w:val="00F511A0"/>
    <w:rsid w:val="00F512F2"/>
    <w:rsid w:val="00F512F6"/>
    <w:rsid w:val="00F5138A"/>
    <w:rsid w:val="00F514AA"/>
    <w:rsid w:val="00F51604"/>
    <w:rsid w:val="00F516B5"/>
    <w:rsid w:val="00F516EF"/>
    <w:rsid w:val="00F517A1"/>
    <w:rsid w:val="00F517CC"/>
    <w:rsid w:val="00F517F1"/>
    <w:rsid w:val="00F5180F"/>
    <w:rsid w:val="00F5183C"/>
    <w:rsid w:val="00F5190D"/>
    <w:rsid w:val="00F51973"/>
    <w:rsid w:val="00F51A6C"/>
    <w:rsid w:val="00F51ADC"/>
    <w:rsid w:val="00F51B6B"/>
    <w:rsid w:val="00F51C85"/>
    <w:rsid w:val="00F520D6"/>
    <w:rsid w:val="00F52136"/>
    <w:rsid w:val="00F52240"/>
    <w:rsid w:val="00F522E3"/>
    <w:rsid w:val="00F523BA"/>
    <w:rsid w:val="00F52698"/>
    <w:rsid w:val="00F5270A"/>
    <w:rsid w:val="00F527BE"/>
    <w:rsid w:val="00F527C0"/>
    <w:rsid w:val="00F5296B"/>
    <w:rsid w:val="00F52DAB"/>
    <w:rsid w:val="00F52DE0"/>
    <w:rsid w:val="00F52EC6"/>
    <w:rsid w:val="00F52F67"/>
    <w:rsid w:val="00F530B0"/>
    <w:rsid w:val="00F5312B"/>
    <w:rsid w:val="00F53155"/>
    <w:rsid w:val="00F5322C"/>
    <w:rsid w:val="00F53314"/>
    <w:rsid w:val="00F53453"/>
    <w:rsid w:val="00F534CF"/>
    <w:rsid w:val="00F53522"/>
    <w:rsid w:val="00F535F8"/>
    <w:rsid w:val="00F537B8"/>
    <w:rsid w:val="00F53902"/>
    <w:rsid w:val="00F539E0"/>
    <w:rsid w:val="00F53ACD"/>
    <w:rsid w:val="00F53B3D"/>
    <w:rsid w:val="00F53BE9"/>
    <w:rsid w:val="00F53C6F"/>
    <w:rsid w:val="00F53C73"/>
    <w:rsid w:val="00F53D03"/>
    <w:rsid w:val="00F53E09"/>
    <w:rsid w:val="00F53E3C"/>
    <w:rsid w:val="00F5412D"/>
    <w:rsid w:val="00F54151"/>
    <w:rsid w:val="00F541C0"/>
    <w:rsid w:val="00F54288"/>
    <w:rsid w:val="00F542B8"/>
    <w:rsid w:val="00F54365"/>
    <w:rsid w:val="00F543B3"/>
    <w:rsid w:val="00F544DC"/>
    <w:rsid w:val="00F545E5"/>
    <w:rsid w:val="00F54630"/>
    <w:rsid w:val="00F5463B"/>
    <w:rsid w:val="00F5466F"/>
    <w:rsid w:val="00F547A4"/>
    <w:rsid w:val="00F54822"/>
    <w:rsid w:val="00F54871"/>
    <w:rsid w:val="00F5487F"/>
    <w:rsid w:val="00F548E1"/>
    <w:rsid w:val="00F54976"/>
    <w:rsid w:val="00F549EA"/>
    <w:rsid w:val="00F54AB7"/>
    <w:rsid w:val="00F54DD9"/>
    <w:rsid w:val="00F54E59"/>
    <w:rsid w:val="00F5500B"/>
    <w:rsid w:val="00F55036"/>
    <w:rsid w:val="00F55186"/>
    <w:rsid w:val="00F551B5"/>
    <w:rsid w:val="00F5533A"/>
    <w:rsid w:val="00F5537E"/>
    <w:rsid w:val="00F55413"/>
    <w:rsid w:val="00F556DC"/>
    <w:rsid w:val="00F557B4"/>
    <w:rsid w:val="00F557B5"/>
    <w:rsid w:val="00F5586B"/>
    <w:rsid w:val="00F55946"/>
    <w:rsid w:val="00F55A59"/>
    <w:rsid w:val="00F55B72"/>
    <w:rsid w:val="00F55D4C"/>
    <w:rsid w:val="00F55D65"/>
    <w:rsid w:val="00F55DC7"/>
    <w:rsid w:val="00F55F2F"/>
    <w:rsid w:val="00F55F64"/>
    <w:rsid w:val="00F56152"/>
    <w:rsid w:val="00F56364"/>
    <w:rsid w:val="00F5637F"/>
    <w:rsid w:val="00F56387"/>
    <w:rsid w:val="00F563AD"/>
    <w:rsid w:val="00F5640C"/>
    <w:rsid w:val="00F5643E"/>
    <w:rsid w:val="00F5647E"/>
    <w:rsid w:val="00F565E1"/>
    <w:rsid w:val="00F566AA"/>
    <w:rsid w:val="00F5678A"/>
    <w:rsid w:val="00F567E7"/>
    <w:rsid w:val="00F567FF"/>
    <w:rsid w:val="00F56861"/>
    <w:rsid w:val="00F568B1"/>
    <w:rsid w:val="00F5690F"/>
    <w:rsid w:val="00F569D0"/>
    <w:rsid w:val="00F56B26"/>
    <w:rsid w:val="00F56B33"/>
    <w:rsid w:val="00F56C8A"/>
    <w:rsid w:val="00F56D73"/>
    <w:rsid w:val="00F56E18"/>
    <w:rsid w:val="00F56F64"/>
    <w:rsid w:val="00F57007"/>
    <w:rsid w:val="00F570E4"/>
    <w:rsid w:val="00F5714A"/>
    <w:rsid w:val="00F571DF"/>
    <w:rsid w:val="00F57292"/>
    <w:rsid w:val="00F57397"/>
    <w:rsid w:val="00F575AB"/>
    <w:rsid w:val="00F57820"/>
    <w:rsid w:val="00F5790A"/>
    <w:rsid w:val="00F57942"/>
    <w:rsid w:val="00F579DC"/>
    <w:rsid w:val="00F57AA7"/>
    <w:rsid w:val="00F57B82"/>
    <w:rsid w:val="00F57B87"/>
    <w:rsid w:val="00F57C87"/>
    <w:rsid w:val="00F57CD0"/>
    <w:rsid w:val="00F57D18"/>
    <w:rsid w:val="00F57D5B"/>
    <w:rsid w:val="00F57D72"/>
    <w:rsid w:val="00F57D7E"/>
    <w:rsid w:val="00F57E8C"/>
    <w:rsid w:val="00F57F3F"/>
    <w:rsid w:val="00F6008D"/>
    <w:rsid w:val="00F600BC"/>
    <w:rsid w:val="00F60151"/>
    <w:rsid w:val="00F60175"/>
    <w:rsid w:val="00F6020D"/>
    <w:rsid w:val="00F6028D"/>
    <w:rsid w:val="00F6028E"/>
    <w:rsid w:val="00F602F8"/>
    <w:rsid w:val="00F603A7"/>
    <w:rsid w:val="00F60499"/>
    <w:rsid w:val="00F604E0"/>
    <w:rsid w:val="00F6066A"/>
    <w:rsid w:val="00F6067D"/>
    <w:rsid w:val="00F606BB"/>
    <w:rsid w:val="00F60793"/>
    <w:rsid w:val="00F6088D"/>
    <w:rsid w:val="00F6090E"/>
    <w:rsid w:val="00F60922"/>
    <w:rsid w:val="00F609A7"/>
    <w:rsid w:val="00F60A8E"/>
    <w:rsid w:val="00F60D99"/>
    <w:rsid w:val="00F60EBF"/>
    <w:rsid w:val="00F60F40"/>
    <w:rsid w:val="00F60F95"/>
    <w:rsid w:val="00F60FC5"/>
    <w:rsid w:val="00F6102B"/>
    <w:rsid w:val="00F6102D"/>
    <w:rsid w:val="00F610BE"/>
    <w:rsid w:val="00F611F7"/>
    <w:rsid w:val="00F612A5"/>
    <w:rsid w:val="00F614A0"/>
    <w:rsid w:val="00F61679"/>
    <w:rsid w:val="00F61821"/>
    <w:rsid w:val="00F6187D"/>
    <w:rsid w:val="00F61916"/>
    <w:rsid w:val="00F61930"/>
    <w:rsid w:val="00F61A68"/>
    <w:rsid w:val="00F61A6A"/>
    <w:rsid w:val="00F61C8A"/>
    <w:rsid w:val="00F61CEE"/>
    <w:rsid w:val="00F61E4F"/>
    <w:rsid w:val="00F61F0B"/>
    <w:rsid w:val="00F61F6F"/>
    <w:rsid w:val="00F61FF0"/>
    <w:rsid w:val="00F61FF5"/>
    <w:rsid w:val="00F6203B"/>
    <w:rsid w:val="00F62068"/>
    <w:rsid w:val="00F6207B"/>
    <w:rsid w:val="00F62250"/>
    <w:rsid w:val="00F62285"/>
    <w:rsid w:val="00F62340"/>
    <w:rsid w:val="00F6241F"/>
    <w:rsid w:val="00F62438"/>
    <w:rsid w:val="00F62566"/>
    <w:rsid w:val="00F6261A"/>
    <w:rsid w:val="00F628BC"/>
    <w:rsid w:val="00F628EA"/>
    <w:rsid w:val="00F6290B"/>
    <w:rsid w:val="00F62924"/>
    <w:rsid w:val="00F62937"/>
    <w:rsid w:val="00F629A8"/>
    <w:rsid w:val="00F62A39"/>
    <w:rsid w:val="00F62AC0"/>
    <w:rsid w:val="00F62B53"/>
    <w:rsid w:val="00F62B71"/>
    <w:rsid w:val="00F62C74"/>
    <w:rsid w:val="00F62C85"/>
    <w:rsid w:val="00F62E35"/>
    <w:rsid w:val="00F62E49"/>
    <w:rsid w:val="00F62E58"/>
    <w:rsid w:val="00F62EAF"/>
    <w:rsid w:val="00F62FC5"/>
    <w:rsid w:val="00F631F3"/>
    <w:rsid w:val="00F6331F"/>
    <w:rsid w:val="00F63523"/>
    <w:rsid w:val="00F637F0"/>
    <w:rsid w:val="00F63804"/>
    <w:rsid w:val="00F63A5B"/>
    <w:rsid w:val="00F63B42"/>
    <w:rsid w:val="00F63C78"/>
    <w:rsid w:val="00F63CF9"/>
    <w:rsid w:val="00F63D99"/>
    <w:rsid w:val="00F63DDE"/>
    <w:rsid w:val="00F63DEA"/>
    <w:rsid w:val="00F63F3D"/>
    <w:rsid w:val="00F6429C"/>
    <w:rsid w:val="00F643CD"/>
    <w:rsid w:val="00F643D5"/>
    <w:rsid w:val="00F644B4"/>
    <w:rsid w:val="00F645A4"/>
    <w:rsid w:val="00F6484A"/>
    <w:rsid w:val="00F649B8"/>
    <w:rsid w:val="00F64B42"/>
    <w:rsid w:val="00F64B5C"/>
    <w:rsid w:val="00F64B62"/>
    <w:rsid w:val="00F64BB0"/>
    <w:rsid w:val="00F64BEC"/>
    <w:rsid w:val="00F64C66"/>
    <w:rsid w:val="00F64C9F"/>
    <w:rsid w:val="00F64D13"/>
    <w:rsid w:val="00F64D56"/>
    <w:rsid w:val="00F64E6F"/>
    <w:rsid w:val="00F64E9F"/>
    <w:rsid w:val="00F64ED6"/>
    <w:rsid w:val="00F64F0E"/>
    <w:rsid w:val="00F6501A"/>
    <w:rsid w:val="00F65053"/>
    <w:rsid w:val="00F650D3"/>
    <w:rsid w:val="00F65173"/>
    <w:rsid w:val="00F652B8"/>
    <w:rsid w:val="00F6536C"/>
    <w:rsid w:val="00F65413"/>
    <w:rsid w:val="00F6543F"/>
    <w:rsid w:val="00F6546D"/>
    <w:rsid w:val="00F65493"/>
    <w:rsid w:val="00F655DF"/>
    <w:rsid w:val="00F65653"/>
    <w:rsid w:val="00F656B9"/>
    <w:rsid w:val="00F656E6"/>
    <w:rsid w:val="00F658F2"/>
    <w:rsid w:val="00F65922"/>
    <w:rsid w:val="00F65A96"/>
    <w:rsid w:val="00F65D65"/>
    <w:rsid w:val="00F65FEE"/>
    <w:rsid w:val="00F66090"/>
    <w:rsid w:val="00F66101"/>
    <w:rsid w:val="00F663C9"/>
    <w:rsid w:val="00F66424"/>
    <w:rsid w:val="00F6648B"/>
    <w:rsid w:val="00F6650D"/>
    <w:rsid w:val="00F66541"/>
    <w:rsid w:val="00F66626"/>
    <w:rsid w:val="00F66748"/>
    <w:rsid w:val="00F66758"/>
    <w:rsid w:val="00F6677A"/>
    <w:rsid w:val="00F66913"/>
    <w:rsid w:val="00F66935"/>
    <w:rsid w:val="00F66A35"/>
    <w:rsid w:val="00F66A72"/>
    <w:rsid w:val="00F66A8D"/>
    <w:rsid w:val="00F66AC8"/>
    <w:rsid w:val="00F66B24"/>
    <w:rsid w:val="00F66BA4"/>
    <w:rsid w:val="00F66C9A"/>
    <w:rsid w:val="00F66E0A"/>
    <w:rsid w:val="00F66E28"/>
    <w:rsid w:val="00F66E67"/>
    <w:rsid w:val="00F66E68"/>
    <w:rsid w:val="00F66EA8"/>
    <w:rsid w:val="00F66F93"/>
    <w:rsid w:val="00F66FBE"/>
    <w:rsid w:val="00F67136"/>
    <w:rsid w:val="00F67416"/>
    <w:rsid w:val="00F67421"/>
    <w:rsid w:val="00F67473"/>
    <w:rsid w:val="00F674FF"/>
    <w:rsid w:val="00F675BC"/>
    <w:rsid w:val="00F67751"/>
    <w:rsid w:val="00F67758"/>
    <w:rsid w:val="00F67761"/>
    <w:rsid w:val="00F678D6"/>
    <w:rsid w:val="00F67944"/>
    <w:rsid w:val="00F6795A"/>
    <w:rsid w:val="00F679A6"/>
    <w:rsid w:val="00F67BEE"/>
    <w:rsid w:val="00F67D04"/>
    <w:rsid w:val="00F67F51"/>
    <w:rsid w:val="00F70171"/>
    <w:rsid w:val="00F70196"/>
    <w:rsid w:val="00F70276"/>
    <w:rsid w:val="00F7045A"/>
    <w:rsid w:val="00F70556"/>
    <w:rsid w:val="00F70585"/>
    <w:rsid w:val="00F70608"/>
    <w:rsid w:val="00F706D7"/>
    <w:rsid w:val="00F70794"/>
    <w:rsid w:val="00F707E5"/>
    <w:rsid w:val="00F7087B"/>
    <w:rsid w:val="00F708A6"/>
    <w:rsid w:val="00F708FC"/>
    <w:rsid w:val="00F7091A"/>
    <w:rsid w:val="00F70AAA"/>
    <w:rsid w:val="00F70BB8"/>
    <w:rsid w:val="00F70BDF"/>
    <w:rsid w:val="00F70C0D"/>
    <w:rsid w:val="00F70CD0"/>
    <w:rsid w:val="00F71098"/>
    <w:rsid w:val="00F711FC"/>
    <w:rsid w:val="00F71272"/>
    <w:rsid w:val="00F712A5"/>
    <w:rsid w:val="00F71320"/>
    <w:rsid w:val="00F7138F"/>
    <w:rsid w:val="00F71413"/>
    <w:rsid w:val="00F7142B"/>
    <w:rsid w:val="00F71484"/>
    <w:rsid w:val="00F714C0"/>
    <w:rsid w:val="00F71541"/>
    <w:rsid w:val="00F71699"/>
    <w:rsid w:val="00F716D5"/>
    <w:rsid w:val="00F71866"/>
    <w:rsid w:val="00F71991"/>
    <w:rsid w:val="00F71A2C"/>
    <w:rsid w:val="00F71A2E"/>
    <w:rsid w:val="00F71C09"/>
    <w:rsid w:val="00F71CD4"/>
    <w:rsid w:val="00F71D97"/>
    <w:rsid w:val="00F71DEB"/>
    <w:rsid w:val="00F71E22"/>
    <w:rsid w:val="00F71EC9"/>
    <w:rsid w:val="00F72036"/>
    <w:rsid w:val="00F7206E"/>
    <w:rsid w:val="00F720BF"/>
    <w:rsid w:val="00F7212E"/>
    <w:rsid w:val="00F7213F"/>
    <w:rsid w:val="00F721D9"/>
    <w:rsid w:val="00F722EE"/>
    <w:rsid w:val="00F7230F"/>
    <w:rsid w:val="00F7247F"/>
    <w:rsid w:val="00F725D0"/>
    <w:rsid w:val="00F726C7"/>
    <w:rsid w:val="00F7275E"/>
    <w:rsid w:val="00F727C4"/>
    <w:rsid w:val="00F72966"/>
    <w:rsid w:val="00F72A2D"/>
    <w:rsid w:val="00F72AF7"/>
    <w:rsid w:val="00F72B3E"/>
    <w:rsid w:val="00F72BE7"/>
    <w:rsid w:val="00F72D82"/>
    <w:rsid w:val="00F72EBB"/>
    <w:rsid w:val="00F72EBE"/>
    <w:rsid w:val="00F7307D"/>
    <w:rsid w:val="00F73093"/>
    <w:rsid w:val="00F730EB"/>
    <w:rsid w:val="00F73219"/>
    <w:rsid w:val="00F732C6"/>
    <w:rsid w:val="00F732FA"/>
    <w:rsid w:val="00F73384"/>
    <w:rsid w:val="00F73393"/>
    <w:rsid w:val="00F733FE"/>
    <w:rsid w:val="00F73493"/>
    <w:rsid w:val="00F73553"/>
    <w:rsid w:val="00F7357A"/>
    <w:rsid w:val="00F735A4"/>
    <w:rsid w:val="00F735A8"/>
    <w:rsid w:val="00F735D8"/>
    <w:rsid w:val="00F73605"/>
    <w:rsid w:val="00F73630"/>
    <w:rsid w:val="00F7365A"/>
    <w:rsid w:val="00F736B3"/>
    <w:rsid w:val="00F73773"/>
    <w:rsid w:val="00F7385F"/>
    <w:rsid w:val="00F7387A"/>
    <w:rsid w:val="00F73881"/>
    <w:rsid w:val="00F73937"/>
    <w:rsid w:val="00F73999"/>
    <w:rsid w:val="00F739A6"/>
    <w:rsid w:val="00F739F3"/>
    <w:rsid w:val="00F73A35"/>
    <w:rsid w:val="00F73AF4"/>
    <w:rsid w:val="00F73B25"/>
    <w:rsid w:val="00F73B3E"/>
    <w:rsid w:val="00F73C34"/>
    <w:rsid w:val="00F73C39"/>
    <w:rsid w:val="00F73CC4"/>
    <w:rsid w:val="00F73DC7"/>
    <w:rsid w:val="00F73E41"/>
    <w:rsid w:val="00F73E79"/>
    <w:rsid w:val="00F74040"/>
    <w:rsid w:val="00F74113"/>
    <w:rsid w:val="00F74131"/>
    <w:rsid w:val="00F742B8"/>
    <w:rsid w:val="00F742C5"/>
    <w:rsid w:val="00F742F2"/>
    <w:rsid w:val="00F7430E"/>
    <w:rsid w:val="00F743A2"/>
    <w:rsid w:val="00F743A6"/>
    <w:rsid w:val="00F74417"/>
    <w:rsid w:val="00F74486"/>
    <w:rsid w:val="00F744A4"/>
    <w:rsid w:val="00F744EF"/>
    <w:rsid w:val="00F74534"/>
    <w:rsid w:val="00F7454C"/>
    <w:rsid w:val="00F745AF"/>
    <w:rsid w:val="00F7465B"/>
    <w:rsid w:val="00F746B3"/>
    <w:rsid w:val="00F748E3"/>
    <w:rsid w:val="00F748E5"/>
    <w:rsid w:val="00F74AB0"/>
    <w:rsid w:val="00F74B93"/>
    <w:rsid w:val="00F74D8B"/>
    <w:rsid w:val="00F74DCE"/>
    <w:rsid w:val="00F74DDE"/>
    <w:rsid w:val="00F74EF4"/>
    <w:rsid w:val="00F74FB5"/>
    <w:rsid w:val="00F7502F"/>
    <w:rsid w:val="00F75116"/>
    <w:rsid w:val="00F75281"/>
    <w:rsid w:val="00F7533B"/>
    <w:rsid w:val="00F75343"/>
    <w:rsid w:val="00F7547A"/>
    <w:rsid w:val="00F75499"/>
    <w:rsid w:val="00F754CE"/>
    <w:rsid w:val="00F756B1"/>
    <w:rsid w:val="00F757A9"/>
    <w:rsid w:val="00F757B7"/>
    <w:rsid w:val="00F7580F"/>
    <w:rsid w:val="00F75820"/>
    <w:rsid w:val="00F75836"/>
    <w:rsid w:val="00F75A17"/>
    <w:rsid w:val="00F75A21"/>
    <w:rsid w:val="00F75B78"/>
    <w:rsid w:val="00F75BA8"/>
    <w:rsid w:val="00F75BFF"/>
    <w:rsid w:val="00F75C1C"/>
    <w:rsid w:val="00F75CF7"/>
    <w:rsid w:val="00F75EAF"/>
    <w:rsid w:val="00F75ED3"/>
    <w:rsid w:val="00F75F34"/>
    <w:rsid w:val="00F75F4D"/>
    <w:rsid w:val="00F75F64"/>
    <w:rsid w:val="00F75F74"/>
    <w:rsid w:val="00F75F97"/>
    <w:rsid w:val="00F75FF5"/>
    <w:rsid w:val="00F76004"/>
    <w:rsid w:val="00F76077"/>
    <w:rsid w:val="00F76147"/>
    <w:rsid w:val="00F762B8"/>
    <w:rsid w:val="00F763A9"/>
    <w:rsid w:val="00F7640A"/>
    <w:rsid w:val="00F764D0"/>
    <w:rsid w:val="00F7652C"/>
    <w:rsid w:val="00F76741"/>
    <w:rsid w:val="00F76839"/>
    <w:rsid w:val="00F76983"/>
    <w:rsid w:val="00F7699B"/>
    <w:rsid w:val="00F769DF"/>
    <w:rsid w:val="00F769EF"/>
    <w:rsid w:val="00F76A7B"/>
    <w:rsid w:val="00F76AE7"/>
    <w:rsid w:val="00F76B28"/>
    <w:rsid w:val="00F76BAB"/>
    <w:rsid w:val="00F76BF4"/>
    <w:rsid w:val="00F76C33"/>
    <w:rsid w:val="00F76D8D"/>
    <w:rsid w:val="00F76DD5"/>
    <w:rsid w:val="00F76E5C"/>
    <w:rsid w:val="00F76E8B"/>
    <w:rsid w:val="00F76ED8"/>
    <w:rsid w:val="00F76F1B"/>
    <w:rsid w:val="00F76F45"/>
    <w:rsid w:val="00F76FBB"/>
    <w:rsid w:val="00F77144"/>
    <w:rsid w:val="00F77227"/>
    <w:rsid w:val="00F7726F"/>
    <w:rsid w:val="00F7737B"/>
    <w:rsid w:val="00F774E9"/>
    <w:rsid w:val="00F77589"/>
    <w:rsid w:val="00F77619"/>
    <w:rsid w:val="00F77657"/>
    <w:rsid w:val="00F777B4"/>
    <w:rsid w:val="00F7784A"/>
    <w:rsid w:val="00F7791B"/>
    <w:rsid w:val="00F779E5"/>
    <w:rsid w:val="00F77ADC"/>
    <w:rsid w:val="00F77AF8"/>
    <w:rsid w:val="00F77B50"/>
    <w:rsid w:val="00F77BDA"/>
    <w:rsid w:val="00F77BDF"/>
    <w:rsid w:val="00F77D16"/>
    <w:rsid w:val="00F77D68"/>
    <w:rsid w:val="00F77E99"/>
    <w:rsid w:val="00F77EFF"/>
    <w:rsid w:val="00F80152"/>
    <w:rsid w:val="00F80391"/>
    <w:rsid w:val="00F80468"/>
    <w:rsid w:val="00F80473"/>
    <w:rsid w:val="00F80525"/>
    <w:rsid w:val="00F80668"/>
    <w:rsid w:val="00F808E4"/>
    <w:rsid w:val="00F80940"/>
    <w:rsid w:val="00F809EC"/>
    <w:rsid w:val="00F809FC"/>
    <w:rsid w:val="00F80A29"/>
    <w:rsid w:val="00F80AB9"/>
    <w:rsid w:val="00F80B59"/>
    <w:rsid w:val="00F80B7B"/>
    <w:rsid w:val="00F80CF6"/>
    <w:rsid w:val="00F80DAC"/>
    <w:rsid w:val="00F80DCA"/>
    <w:rsid w:val="00F80DE9"/>
    <w:rsid w:val="00F80E46"/>
    <w:rsid w:val="00F80E51"/>
    <w:rsid w:val="00F80FFB"/>
    <w:rsid w:val="00F8106A"/>
    <w:rsid w:val="00F810DD"/>
    <w:rsid w:val="00F811C9"/>
    <w:rsid w:val="00F811E3"/>
    <w:rsid w:val="00F814CF"/>
    <w:rsid w:val="00F81654"/>
    <w:rsid w:val="00F8167F"/>
    <w:rsid w:val="00F81712"/>
    <w:rsid w:val="00F818C7"/>
    <w:rsid w:val="00F81A22"/>
    <w:rsid w:val="00F81A63"/>
    <w:rsid w:val="00F81B01"/>
    <w:rsid w:val="00F81C7B"/>
    <w:rsid w:val="00F81C86"/>
    <w:rsid w:val="00F81C87"/>
    <w:rsid w:val="00F81CCD"/>
    <w:rsid w:val="00F81D79"/>
    <w:rsid w:val="00F81E96"/>
    <w:rsid w:val="00F81EE6"/>
    <w:rsid w:val="00F81F57"/>
    <w:rsid w:val="00F820D7"/>
    <w:rsid w:val="00F8217E"/>
    <w:rsid w:val="00F821C2"/>
    <w:rsid w:val="00F823E1"/>
    <w:rsid w:val="00F82482"/>
    <w:rsid w:val="00F8250A"/>
    <w:rsid w:val="00F826BE"/>
    <w:rsid w:val="00F826DA"/>
    <w:rsid w:val="00F82779"/>
    <w:rsid w:val="00F827A1"/>
    <w:rsid w:val="00F827CC"/>
    <w:rsid w:val="00F82843"/>
    <w:rsid w:val="00F82849"/>
    <w:rsid w:val="00F82A28"/>
    <w:rsid w:val="00F82B75"/>
    <w:rsid w:val="00F82B9E"/>
    <w:rsid w:val="00F82C82"/>
    <w:rsid w:val="00F82C96"/>
    <w:rsid w:val="00F82D4E"/>
    <w:rsid w:val="00F82DE3"/>
    <w:rsid w:val="00F82F28"/>
    <w:rsid w:val="00F8304A"/>
    <w:rsid w:val="00F830A8"/>
    <w:rsid w:val="00F832AA"/>
    <w:rsid w:val="00F83394"/>
    <w:rsid w:val="00F833C5"/>
    <w:rsid w:val="00F83489"/>
    <w:rsid w:val="00F8348B"/>
    <w:rsid w:val="00F8379D"/>
    <w:rsid w:val="00F837BB"/>
    <w:rsid w:val="00F837DC"/>
    <w:rsid w:val="00F839C2"/>
    <w:rsid w:val="00F839EB"/>
    <w:rsid w:val="00F83B6B"/>
    <w:rsid w:val="00F83B86"/>
    <w:rsid w:val="00F83BB0"/>
    <w:rsid w:val="00F83E59"/>
    <w:rsid w:val="00F83E84"/>
    <w:rsid w:val="00F83F42"/>
    <w:rsid w:val="00F83F4C"/>
    <w:rsid w:val="00F8400D"/>
    <w:rsid w:val="00F8404B"/>
    <w:rsid w:val="00F8408A"/>
    <w:rsid w:val="00F840C3"/>
    <w:rsid w:val="00F840ED"/>
    <w:rsid w:val="00F84102"/>
    <w:rsid w:val="00F8412F"/>
    <w:rsid w:val="00F84141"/>
    <w:rsid w:val="00F8419B"/>
    <w:rsid w:val="00F84219"/>
    <w:rsid w:val="00F8439B"/>
    <w:rsid w:val="00F844F6"/>
    <w:rsid w:val="00F84548"/>
    <w:rsid w:val="00F84654"/>
    <w:rsid w:val="00F84878"/>
    <w:rsid w:val="00F849DA"/>
    <w:rsid w:val="00F84CE1"/>
    <w:rsid w:val="00F84CEF"/>
    <w:rsid w:val="00F84D1E"/>
    <w:rsid w:val="00F84DF1"/>
    <w:rsid w:val="00F84EA3"/>
    <w:rsid w:val="00F84F58"/>
    <w:rsid w:val="00F84FE7"/>
    <w:rsid w:val="00F85075"/>
    <w:rsid w:val="00F8515C"/>
    <w:rsid w:val="00F851BE"/>
    <w:rsid w:val="00F851D0"/>
    <w:rsid w:val="00F8522B"/>
    <w:rsid w:val="00F852BE"/>
    <w:rsid w:val="00F852C1"/>
    <w:rsid w:val="00F8532C"/>
    <w:rsid w:val="00F8535B"/>
    <w:rsid w:val="00F853E5"/>
    <w:rsid w:val="00F85401"/>
    <w:rsid w:val="00F85468"/>
    <w:rsid w:val="00F85488"/>
    <w:rsid w:val="00F85490"/>
    <w:rsid w:val="00F8557B"/>
    <w:rsid w:val="00F8562D"/>
    <w:rsid w:val="00F85745"/>
    <w:rsid w:val="00F85779"/>
    <w:rsid w:val="00F8577C"/>
    <w:rsid w:val="00F85825"/>
    <w:rsid w:val="00F85833"/>
    <w:rsid w:val="00F85895"/>
    <w:rsid w:val="00F858E5"/>
    <w:rsid w:val="00F85901"/>
    <w:rsid w:val="00F85913"/>
    <w:rsid w:val="00F85918"/>
    <w:rsid w:val="00F859D5"/>
    <w:rsid w:val="00F85A2B"/>
    <w:rsid w:val="00F85A56"/>
    <w:rsid w:val="00F85AA2"/>
    <w:rsid w:val="00F85AF2"/>
    <w:rsid w:val="00F85B65"/>
    <w:rsid w:val="00F85B9B"/>
    <w:rsid w:val="00F85C31"/>
    <w:rsid w:val="00F85CA3"/>
    <w:rsid w:val="00F85D82"/>
    <w:rsid w:val="00F85DC3"/>
    <w:rsid w:val="00F85DD2"/>
    <w:rsid w:val="00F85E38"/>
    <w:rsid w:val="00F85F04"/>
    <w:rsid w:val="00F85F0A"/>
    <w:rsid w:val="00F85FFD"/>
    <w:rsid w:val="00F8601B"/>
    <w:rsid w:val="00F86037"/>
    <w:rsid w:val="00F8610E"/>
    <w:rsid w:val="00F861B9"/>
    <w:rsid w:val="00F8632E"/>
    <w:rsid w:val="00F86383"/>
    <w:rsid w:val="00F86425"/>
    <w:rsid w:val="00F86515"/>
    <w:rsid w:val="00F86541"/>
    <w:rsid w:val="00F865C3"/>
    <w:rsid w:val="00F865EC"/>
    <w:rsid w:val="00F86624"/>
    <w:rsid w:val="00F868AC"/>
    <w:rsid w:val="00F86A5C"/>
    <w:rsid w:val="00F86C0E"/>
    <w:rsid w:val="00F86C72"/>
    <w:rsid w:val="00F86EA9"/>
    <w:rsid w:val="00F86EE8"/>
    <w:rsid w:val="00F86FF0"/>
    <w:rsid w:val="00F870E2"/>
    <w:rsid w:val="00F870FB"/>
    <w:rsid w:val="00F8717E"/>
    <w:rsid w:val="00F87192"/>
    <w:rsid w:val="00F87230"/>
    <w:rsid w:val="00F87491"/>
    <w:rsid w:val="00F874EE"/>
    <w:rsid w:val="00F8755B"/>
    <w:rsid w:val="00F877C1"/>
    <w:rsid w:val="00F87863"/>
    <w:rsid w:val="00F8792A"/>
    <w:rsid w:val="00F8796C"/>
    <w:rsid w:val="00F87AC9"/>
    <w:rsid w:val="00F87B2A"/>
    <w:rsid w:val="00F87B7F"/>
    <w:rsid w:val="00F87C37"/>
    <w:rsid w:val="00F87CAF"/>
    <w:rsid w:val="00F87D06"/>
    <w:rsid w:val="00F87D16"/>
    <w:rsid w:val="00F87DBF"/>
    <w:rsid w:val="00F87DD1"/>
    <w:rsid w:val="00F87FF3"/>
    <w:rsid w:val="00F901DC"/>
    <w:rsid w:val="00F902A2"/>
    <w:rsid w:val="00F90358"/>
    <w:rsid w:val="00F9040F"/>
    <w:rsid w:val="00F90495"/>
    <w:rsid w:val="00F904D8"/>
    <w:rsid w:val="00F90545"/>
    <w:rsid w:val="00F90549"/>
    <w:rsid w:val="00F90551"/>
    <w:rsid w:val="00F90668"/>
    <w:rsid w:val="00F906AD"/>
    <w:rsid w:val="00F90883"/>
    <w:rsid w:val="00F90BAD"/>
    <w:rsid w:val="00F90BD2"/>
    <w:rsid w:val="00F90BFE"/>
    <w:rsid w:val="00F90C41"/>
    <w:rsid w:val="00F90D02"/>
    <w:rsid w:val="00F90DCA"/>
    <w:rsid w:val="00F90E13"/>
    <w:rsid w:val="00F90E48"/>
    <w:rsid w:val="00F90F3F"/>
    <w:rsid w:val="00F91063"/>
    <w:rsid w:val="00F910BC"/>
    <w:rsid w:val="00F91256"/>
    <w:rsid w:val="00F914D7"/>
    <w:rsid w:val="00F914E3"/>
    <w:rsid w:val="00F915C8"/>
    <w:rsid w:val="00F9162C"/>
    <w:rsid w:val="00F91687"/>
    <w:rsid w:val="00F917B6"/>
    <w:rsid w:val="00F91883"/>
    <w:rsid w:val="00F919C9"/>
    <w:rsid w:val="00F919F3"/>
    <w:rsid w:val="00F91BBB"/>
    <w:rsid w:val="00F91CA0"/>
    <w:rsid w:val="00F91CFE"/>
    <w:rsid w:val="00F91DE4"/>
    <w:rsid w:val="00F91E8C"/>
    <w:rsid w:val="00F91EF0"/>
    <w:rsid w:val="00F92114"/>
    <w:rsid w:val="00F92124"/>
    <w:rsid w:val="00F92127"/>
    <w:rsid w:val="00F921D5"/>
    <w:rsid w:val="00F921EC"/>
    <w:rsid w:val="00F925CB"/>
    <w:rsid w:val="00F9269E"/>
    <w:rsid w:val="00F92759"/>
    <w:rsid w:val="00F927BD"/>
    <w:rsid w:val="00F9281F"/>
    <w:rsid w:val="00F928EB"/>
    <w:rsid w:val="00F92A47"/>
    <w:rsid w:val="00F92A9E"/>
    <w:rsid w:val="00F92AAA"/>
    <w:rsid w:val="00F92B77"/>
    <w:rsid w:val="00F92C66"/>
    <w:rsid w:val="00F92CEF"/>
    <w:rsid w:val="00F92DD6"/>
    <w:rsid w:val="00F92E03"/>
    <w:rsid w:val="00F92F90"/>
    <w:rsid w:val="00F9302A"/>
    <w:rsid w:val="00F93059"/>
    <w:rsid w:val="00F93148"/>
    <w:rsid w:val="00F931D1"/>
    <w:rsid w:val="00F93311"/>
    <w:rsid w:val="00F93322"/>
    <w:rsid w:val="00F93375"/>
    <w:rsid w:val="00F934BB"/>
    <w:rsid w:val="00F934F8"/>
    <w:rsid w:val="00F935A8"/>
    <w:rsid w:val="00F93652"/>
    <w:rsid w:val="00F9380D"/>
    <w:rsid w:val="00F93861"/>
    <w:rsid w:val="00F9387A"/>
    <w:rsid w:val="00F938C2"/>
    <w:rsid w:val="00F93988"/>
    <w:rsid w:val="00F93995"/>
    <w:rsid w:val="00F939D8"/>
    <w:rsid w:val="00F93A14"/>
    <w:rsid w:val="00F93AA8"/>
    <w:rsid w:val="00F93B32"/>
    <w:rsid w:val="00F93C13"/>
    <w:rsid w:val="00F93C49"/>
    <w:rsid w:val="00F93CBC"/>
    <w:rsid w:val="00F93D56"/>
    <w:rsid w:val="00F93E57"/>
    <w:rsid w:val="00F93FE3"/>
    <w:rsid w:val="00F9417A"/>
    <w:rsid w:val="00F942B3"/>
    <w:rsid w:val="00F94454"/>
    <w:rsid w:val="00F944A4"/>
    <w:rsid w:val="00F944EB"/>
    <w:rsid w:val="00F94604"/>
    <w:rsid w:val="00F94633"/>
    <w:rsid w:val="00F94650"/>
    <w:rsid w:val="00F94760"/>
    <w:rsid w:val="00F947C8"/>
    <w:rsid w:val="00F947FD"/>
    <w:rsid w:val="00F94892"/>
    <w:rsid w:val="00F948BF"/>
    <w:rsid w:val="00F94901"/>
    <w:rsid w:val="00F94923"/>
    <w:rsid w:val="00F94A3D"/>
    <w:rsid w:val="00F94A57"/>
    <w:rsid w:val="00F94A83"/>
    <w:rsid w:val="00F94AD8"/>
    <w:rsid w:val="00F94B20"/>
    <w:rsid w:val="00F94BF9"/>
    <w:rsid w:val="00F94BFD"/>
    <w:rsid w:val="00F94CCD"/>
    <w:rsid w:val="00F94D06"/>
    <w:rsid w:val="00F94D47"/>
    <w:rsid w:val="00F94D4A"/>
    <w:rsid w:val="00F94E9F"/>
    <w:rsid w:val="00F94EFF"/>
    <w:rsid w:val="00F94FF1"/>
    <w:rsid w:val="00F95121"/>
    <w:rsid w:val="00F952BF"/>
    <w:rsid w:val="00F9533E"/>
    <w:rsid w:val="00F953A3"/>
    <w:rsid w:val="00F953BF"/>
    <w:rsid w:val="00F95436"/>
    <w:rsid w:val="00F9544A"/>
    <w:rsid w:val="00F9554D"/>
    <w:rsid w:val="00F95664"/>
    <w:rsid w:val="00F956DA"/>
    <w:rsid w:val="00F9572F"/>
    <w:rsid w:val="00F95B38"/>
    <w:rsid w:val="00F95BC6"/>
    <w:rsid w:val="00F95D1E"/>
    <w:rsid w:val="00F95DAD"/>
    <w:rsid w:val="00F96009"/>
    <w:rsid w:val="00F96018"/>
    <w:rsid w:val="00F9601A"/>
    <w:rsid w:val="00F96086"/>
    <w:rsid w:val="00F960B8"/>
    <w:rsid w:val="00F960C9"/>
    <w:rsid w:val="00F96180"/>
    <w:rsid w:val="00F96286"/>
    <w:rsid w:val="00F9628A"/>
    <w:rsid w:val="00F96393"/>
    <w:rsid w:val="00F9639F"/>
    <w:rsid w:val="00F963D6"/>
    <w:rsid w:val="00F9646F"/>
    <w:rsid w:val="00F96539"/>
    <w:rsid w:val="00F966C1"/>
    <w:rsid w:val="00F96720"/>
    <w:rsid w:val="00F9673B"/>
    <w:rsid w:val="00F9676E"/>
    <w:rsid w:val="00F969F0"/>
    <w:rsid w:val="00F96AD0"/>
    <w:rsid w:val="00F96B65"/>
    <w:rsid w:val="00F96BF1"/>
    <w:rsid w:val="00F96C24"/>
    <w:rsid w:val="00F96C9C"/>
    <w:rsid w:val="00F96E40"/>
    <w:rsid w:val="00F96EF0"/>
    <w:rsid w:val="00F96FB4"/>
    <w:rsid w:val="00F97085"/>
    <w:rsid w:val="00F97090"/>
    <w:rsid w:val="00F972E0"/>
    <w:rsid w:val="00F974EE"/>
    <w:rsid w:val="00F97527"/>
    <w:rsid w:val="00F97560"/>
    <w:rsid w:val="00F97628"/>
    <w:rsid w:val="00F97787"/>
    <w:rsid w:val="00F97896"/>
    <w:rsid w:val="00F97923"/>
    <w:rsid w:val="00F979DC"/>
    <w:rsid w:val="00F97B70"/>
    <w:rsid w:val="00F97C33"/>
    <w:rsid w:val="00F97C5C"/>
    <w:rsid w:val="00F97CD4"/>
    <w:rsid w:val="00F97CFF"/>
    <w:rsid w:val="00F97D2C"/>
    <w:rsid w:val="00F97DCB"/>
    <w:rsid w:val="00FA000B"/>
    <w:rsid w:val="00FA013D"/>
    <w:rsid w:val="00FA022E"/>
    <w:rsid w:val="00FA0347"/>
    <w:rsid w:val="00FA03AC"/>
    <w:rsid w:val="00FA0424"/>
    <w:rsid w:val="00FA049E"/>
    <w:rsid w:val="00FA056E"/>
    <w:rsid w:val="00FA0574"/>
    <w:rsid w:val="00FA05CF"/>
    <w:rsid w:val="00FA05D5"/>
    <w:rsid w:val="00FA05D8"/>
    <w:rsid w:val="00FA06D6"/>
    <w:rsid w:val="00FA084B"/>
    <w:rsid w:val="00FA08BE"/>
    <w:rsid w:val="00FA08F5"/>
    <w:rsid w:val="00FA096A"/>
    <w:rsid w:val="00FA09FD"/>
    <w:rsid w:val="00FA0A01"/>
    <w:rsid w:val="00FA0A06"/>
    <w:rsid w:val="00FA0A26"/>
    <w:rsid w:val="00FA0A54"/>
    <w:rsid w:val="00FA0A78"/>
    <w:rsid w:val="00FA0A96"/>
    <w:rsid w:val="00FA0A9F"/>
    <w:rsid w:val="00FA0B3A"/>
    <w:rsid w:val="00FA0BE4"/>
    <w:rsid w:val="00FA0CF9"/>
    <w:rsid w:val="00FA0D48"/>
    <w:rsid w:val="00FA0DBC"/>
    <w:rsid w:val="00FA0E24"/>
    <w:rsid w:val="00FA0E90"/>
    <w:rsid w:val="00FA0FB7"/>
    <w:rsid w:val="00FA10F2"/>
    <w:rsid w:val="00FA119A"/>
    <w:rsid w:val="00FA11F1"/>
    <w:rsid w:val="00FA1218"/>
    <w:rsid w:val="00FA137E"/>
    <w:rsid w:val="00FA13CA"/>
    <w:rsid w:val="00FA1443"/>
    <w:rsid w:val="00FA14CB"/>
    <w:rsid w:val="00FA1522"/>
    <w:rsid w:val="00FA152A"/>
    <w:rsid w:val="00FA16C1"/>
    <w:rsid w:val="00FA16FE"/>
    <w:rsid w:val="00FA1873"/>
    <w:rsid w:val="00FA18D5"/>
    <w:rsid w:val="00FA1948"/>
    <w:rsid w:val="00FA196C"/>
    <w:rsid w:val="00FA19EA"/>
    <w:rsid w:val="00FA1AD5"/>
    <w:rsid w:val="00FA1B52"/>
    <w:rsid w:val="00FA1CE3"/>
    <w:rsid w:val="00FA1D1D"/>
    <w:rsid w:val="00FA1DCD"/>
    <w:rsid w:val="00FA1DDC"/>
    <w:rsid w:val="00FA1E49"/>
    <w:rsid w:val="00FA1F03"/>
    <w:rsid w:val="00FA1F0A"/>
    <w:rsid w:val="00FA211A"/>
    <w:rsid w:val="00FA2150"/>
    <w:rsid w:val="00FA220C"/>
    <w:rsid w:val="00FA226C"/>
    <w:rsid w:val="00FA22A0"/>
    <w:rsid w:val="00FA23D8"/>
    <w:rsid w:val="00FA24BB"/>
    <w:rsid w:val="00FA2532"/>
    <w:rsid w:val="00FA258A"/>
    <w:rsid w:val="00FA25D3"/>
    <w:rsid w:val="00FA2608"/>
    <w:rsid w:val="00FA2684"/>
    <w:rsid w:val="00FA2728"/>
    <w:rsid w:val="00FA280D"/>
    <w:rsid w:val="00FA289C"/>
    <w:rsid w:val="00FA29C5"/>
    <w:rsid w:val="00FA2A4B"/>
    <w:rsid w:val="00FA2A5B"/>
    <w:rsid w:val="00FA2A84"/>
    <w:rsid w:val="00FA2C41"/>
    <w:rsid w:val="00FA2D0A"/>
    <w:rsid w:val="00FA2DF3"/>
    <w:rsid w:val="00FA2EA1"/>
    <w:rsid w:val="00FA2FB1"/>
    <w:rsid w:val="00FA3063"/>
    <w:rsid w:val="00FA3156"/>
    <w:rsid w:val="00FA3166"/>
    <w:rsid w:val="00FA3171"/>
    <w:rsid w:val="00FA31FB"/>
    <w:rsid w:val="00FA328B"/>
    <w:rsid w:val="00FA338E"/>
    <w:rsid w:val="00FA3418"/>
    <w:rsid w:val="00FA3465"/>
    <w:rsid w:val="00FA349E"/>
    <w:rsid w:val="00FA3525"/>
    <w:rsid w:val="00FA3586"/>
    <w:rsid w:val="00FA37D0"/>
    <w:rsid w:val="00FA38E8"/>
    <w:rsid w:val="00FA3953"/>
    <w:rsid w:val="00FA3A06"/>
    <w:rsid w:val="00FA3AAD"/>
    <w:rsid w:val="00FA3B2E"/>
    <w:rsid w:val="00FA3B6C"/>
    <w:rsid w:val="00FA3D77"/>
    <w:rsid w:val="00FA3E5A"/>
    <w:rsid w:val="00FA3E64"/>
    <w:rsid w:val="00FA3EBC"/>
    <w:rsid w:val="00FA3F94"/>
    <w:rsid w:val="00FA4078"/>
    <w:rsid w:val="00FA40A6"/>
    <w:rsid w:val="00FA40EC"/>
    <w:rsid w:val="00FA410E"/>
    <w:rsid w:val="00FA4127"/>
    <w:rsid w:val="00FA41DF"/>
    <w:rsid w:val="00FA41E5"/>
    <w:rsid w:val="00FA431B"/>
    <w:rsid w:val="00FA440B"/>
    <w:rsid w:val="00FA444C"/>
    <w:rsid w:val="00FA4457"/>
    <w:rsid w:val="00FA45D7"/>
    <w:rsid w:val="00FA47F0"/>
    <w:rsid w:val="00FA48CC"/>
    <w:rsid w:val="00FA48E2"/>
    <w:rsid w:val="00FA4A40"/>
    <w:rsid w:val="00FA4B3B"/>
    <w:rsid w:val="00FA4D68"/>
    <w:rsid w:val="00FA4DF6"/>
    <w:rsid w:val="00FA4E15"/>
    <w:rsid w:val="00FA4E9B"/>
    <w:rsid w:val="00FA4F44"/>
    <w:rsid w:val="00FA5045"/>
    <w:rsid w:val="00FA50E7"/>
    <w:rsid w:val="00FA5202"/>
    <w:rsid w:val="00FA52C1"/>
    <w:rsid w:val="00FA55B4"/>
    <w:rsid w:val="00FA5602"/>
    <w:rsid w:val="00FA56CA"/>
    <w:rsid w:val="00FA56DF"/>
    <w:rsid w:val="00FA56ED"/>
    <w:rsid w:val="00FA5C46"/>
    <w:rsid w:val="00FA5C8C"/>
    <w:rsid w:val="00FA5D8A"/>
    <w:rsid w:val="00FA5E5D"/>
    <w:rsid w:val="00FA5EE5"/>
    <w:rsid w:val="00FA5F41"/>
    <w:rsid w:val="00FA5FC6"/>
    <w:rsid w:val="00FA600C"/>
    <w:rsid w:val="00FA601D"/>
    <w:rsid w:val="00FA61B8"/>
    <w:rsid w:val="00FA61E0"/>
    <w:rsid w:val="00FA61EF"/>
    <w:rsid w:val="00FA6287"/>
    <w:rsid w:val="00FA651C"/>
    <w:rsid w:val="00FA6531"/>
    <w:rsid w:val="00FA6644"/>
    <w:rsid w:val="00FA6647"/>
    <w:rsid w:val="00FA6674"/>
    <w:rsid w:val="00FA66B1"/>
    <w:rsid w:val="00FA6769"/>
    <w:rsid w:val="00FA687A"/>
    <w:rsid w:val="00FA6973"/>
    <w:rsid w:val="00FA6A07"/>
    <w:rsid w:val="00FA6A91"/>
    <w:rsid w:val="00FA6BE0"/>
    <w:rsid w:val="00FA6D47"/>
    <w:rsid w:val="00FA6EFA"/>
    <w:rsid w:val="00FA6F5D"/>
    <w:rsid w:val="00FA6F73"/>
    <w:rsid w:val="00FA6F7B"/>
    <w:rsid w:val="00FA6FFE"/>
    <w:rsid w:val="00FA716D"/>
    <w:rsid w:val="00FA732A"/>
    <w:rsid w:val="00FA7480"/>
    <w:rsid w:val="00FA757C"/>
    <w:rsid w:val="00FA7683"/>
    <w:rsid w:val="00FA76BD"/>
    <w:rsid w:val="00FA77A3"/>
    <w:rsid w:val="00FA77CD"/>
    <w:rsid w:val="00FA78B4"/>
    <w:rsid w:val="00FA78E9"/>
    <w:rsid w:val="00FA7955"/>
    <w:rsid w:val="00FA7B7A"/>
    <w:rsid w:val="00FA7C4D"/>
    <w:rsid w:val="00FA7DF8"/>
    <w:rsid w:val="00FA7FA9"/>
    <w:rsid w:val="00FB01B8"/>
    <w:rsid w:val="00FB0208"/>
    <w:rsid w:val="00FB020C"/>
    <w:rsid w:val="00FB02AE"/>
    <w:rsid w:val="00FB030C"/>
    <w:rsid w:val="00FB04F3"/>
    <w:rsid w:val="00FB0577"/>
    <w:rsid w:val="00FB0587"/>
    <w:rsid w:val="00FB062B"/>
    <w:rsid w:val="00FB063D"/>
    <w:rsid w:val="00FB071D"/>
    <w:rsid w:val="00FB09E7"/>
    <w:rsid w:val="00FB0A07"/>
    <w:rsid w:val="00FB0A20"/>
    <w:rsid w:val="00FB0A50"/>
    <w:rsid w:val="00FB0A84"/>
    <w:rsid w:val="00FB0BD0"/>
    <w:rsid w:val="00FB0C64"/>
    <w:rsid w:val="00FB0CB5"/>
    <w:rsid w:val="00FB0CF7"/>
    <w:rsid w:val="00FB0D05"/>
    <w:rsid w:val="00FB0D1A"/>
    <w:rsid w:val="00FB0D5C"/>
    <w:rsid w:val="00FB0DF4"/>
    <w:rsid w:val="00FB0E13"/>
    <w:rsid w:val="00FB0E52"/>
    <w:rsid w:val="00FB1078"/>
    <w:rsid w:val="00FB123D"/>
    <w:rsid w:val="00FB128E"/>
    <w:rsid w:val="00FB13B4"/>
    <w:rsid w:val="00FB13FE"/>
    <w:rsid w:val="00FB145E"/>
    <w:rsid w:val="00FB151E"/>
    <w:rsid w:val="00FB1588"/>
    <w:rsid w:val="00FB15F1"/>
    <w:rsid w:val="00FB15FB"/>
    <w:rsid w:val="00FB1621"/>
    <w:rsid w:val="00FB174B"/>
    <w:rsid w:val="00FB1840"/>
    <w:rsid w:val="00FB186D"/>
    <w:rsid w:val="00FB196D"/>
    <w:rsid w:val="00FB1A69"/>
    <w:rsid w:val="00FB1B16"/>
    <w:rsid w:val="00FB1B23"/>
    <w:rsid w:val="00FB1B26"/>
    <w:rsid w:val="00FB1BAF"/>
    <w:rsid w:val="00FB1C40"/>
    <w:rsid w:val="00FB1C4D"/>
    <w:rsid w:val="00FB1CC8"/>
    <w:rsid w:val="00FB1D19"/>
    <w:rsid w:val="00FB1D26"/>
    <w:rsid w:val="00FB1E31"/>
    <w:rsid w:val="00FB1EB6"/>
    <w:rsid w:val="00FB1F00"/>
    <w:rsid w:val="00FB1F0F"/>
    <w:rsid w:val="00FB1F45"/>
    <w:rsid w:val="00FB1F53"/>
    <w:rsid w:val="00FB204B"/>
    <w:rsid w:val="00FB2088"/>
    <w:rsid w:val="00FB20B0"/>
    <w:rsid w:val="00FB20DD"/>
    <w:rsid w:val="00FB20F0"/>
    <w:rsid w:val="00FB213A"/>
    <w:rsid w:val="00FB21A8"/>
    <w:rsid w:val="00FB2277"/>
    <w:rsid w:val="00FB239D"/>
    <w:rsid w:val="00FB23A4"/>
    <w:rsid w:val="00FB244F"/>
    <w:rsid w:val="00FB247C"/>
    <w:rsid w:val="00FB249C"/>
    <w:rsid w:val="00FB2524"/>
    <w:rsid w:val="00FB2553"/>
    <w:rsid w:val="00FB2575"/>
    <w:rsid w:val="00FB270D"/>
    <w:rsid w:val="00FB294A"/>
    <w:rsid w:val="00FB29F9"/>
    <w:rsid w:val="00FB2A55"/>
    <w:rsid w:val="00FB2A9C"/>
    <w:rsid w:val="00FB2B41"/>
    <w:rsid w:val="00FB2B52"/>
    <w:rsid w:val="00FB2B73"/>
    <w:rsid w:val="00FB2C0E"/>
    <w:rsid w:val="00FB2CA3"/>
    <w:rsid w:val="00FB2CFF"/>
    <w:rsid w:val="00FB2DE0"/>
    <w:rsid w:val="00FB2E37"/>
    <w:rsid w:val="00FB2F10"/>
    <w:rsid w:val="00FB2FC9"/>
    <w:rsid w:val="00FB2FD1"/>
    <w:rsid w:val="00FB3038"/>
    <w:rsid w:val="00FB3075"/>
    <w:rsid w:val="00FB30B9"/>
    <w:rsid w:val="00FB315F"/>
    <w:rsid w:val="00FB317F"/>
    <w:rsid w:val="00FB3291"/>
    <w:rsid w:val="00FB331E"/>
    <w:rsid w:val="00FB3468"/>
    <w:rsid w:val="00FB36A2"/>
    <w:rsid w:val="00FB3918"/>
    <w:rsid w:val="00FB3933"/>
    <w:rsid w:val="00FB3AA7"/>
    <w:rsid w:val="00FB3BAA"/>
    <w:rsid w:val="00FB3C47"/>
    <w:rsid w:val="00FB3CD5"/>
    <w:rsid w:val="00FB3D54"/>
    <w:rsid w:val="00FB3DBC"/>
    <w:rsid w:val="00FB413C"/>
    <w:rsid w:val="00FB425D"/>
    <w:rsid w:val="00FB434A"/>
    <w:rsid w:val="00FB436C"/>
    <w:rsid w:val="00FB43A7"/>
    <w:rsid w:val="00FB4512"/>
    <w:rsid w:val="00FB4623"/>
    <w:rsid w:val="00FB4720"/>
    <w:rsid w:val="00FB4744"/>
    <w:rsid w:val="00FB4746"/>
    <w:rsid w:val="00FB48EF"/>
    <w:rsid w:val="00FB4952"/>
    <w:rsid w:val="00FB4AF9"/>
    <w:rsid w:val="00FB4B66"/>
    <w:rsid w:val="00FB4C05"/>
    <w:rsid w:val="00FB4CF2"/>
    <w:rsid w:val="00FB4D88"/>
    <w:rsid w:val="00FB4EF1"/>
    <w:rsid w:val="00FB4FDE"/>
    <w:rsid w:val="00FB504D"/>
    <w:rsid w:val="00FB5077"/>
    <w:rsid w:val="00FB50EC"/>
    <w:rsid w:val="00FB513D"/>
    <w:rsid w:val="00FB51E9"/>
    <w:rsid w:val="00FB51F2"/>
    <w:rsid w:val="00FB53D3"/>
    <w:rsid w:val="00FB54C2"/>
    <w:rsid w:val="00FB5526"/>
    <w:rsid w:val="00FB55C9"/>
    <w:rsid w:val="00FB5632"/>
    <w:rsid w:val="00FB56CF"/>
    <w:rsid w:val="00FB5733"/>
    <w:rsid w:val="00FB5771"/>
    <w:rsid w:val="00FB578F"/>
    <w:rsid w:val="00FB5827"/>
    <w:rsid w:val="00FB583B"/>
    <w:rsid w:val="00FB5966"/>
    <w:rsid w:val="00FB5B4D"/>
    <w:rsid w:val="00FB5B99"/>
    <w:rsid w:val="00FB5BAE"/>
    <w:rsid w:val="00FB5C80"/>
    <w:rsid w:val="00FB5CC7"/>
    <w:rsid w:val="00FB5CDA"/>
    <w:rsid w:val="00FB5E1F"/>
    <w:rsid w:val="00FB5E85"/>
    <w:rsid w:val="00FB5EC8"/>
    <w:rsid w:val="00FB5ECF"/>
    <w:rsid w:val="00FB5F64"/>
    <w:rsid w:val="00FB5F7B"/>
    <w:rsid w:val="00FB6014"/>
    <w:rsid w:val="00FB6066"/>
    <w:rsid w:val="00FB6098"/>
    <w:rsid w:val="00FB60BA"/>
    <w:rsid w:val="00FB62EA"/>
    <w:rsid w:val="00FB63FA"/>
    <w:rsid w:val="00FB648F"/>
    <w:rsid w:val="00FB66CE"/>
    <w:rsid w:val="00FB6851"/>
    <w:rsid w:val="00FB6857"/>
    <w:rsid w:val="00FB690A"/>
    <w:rsid w:val="00FB6995"/>
    <w:rsid w:val="00FB6ADC"/>
    <w:rsid w:val="00FB6AEF"/>
    <w:rsid w:val="00FB6B0C"/>
    <w:rsid w:val="00FB6BCB"/>
    <w:rsid w:val="00FB6BE6"/>
    <w:rsid w:val="00FB6CFC"/>
    <w:rsid w:val="00FB6D06"/>
    <w:rsid w:val="00FB6DFF"/>
    <w:rsid w:val="00FB6F98"/>
    <w:rsid w:val="00FB7053"/>
    <w:rsid w:val="00FB7100"/>
    <w:rsid w:val="00FB710E"/>
    <w:rsid w:val="00FB7346"/>
    <w:rsid w:val="00FB7354"/>
    <w:rsid w:val="00FB73DE"/>
    <w:rsid w:val="00FB7798"/>
    <w:rsid w:val="00FB788E"/>
    <w:rsid w:val="00FB7915"/>
    <w:rsid w:val="00FB79D6"/>
    <w:rsid w:val="00FB7A2B"/>
    <w:rsid w:val="00FB7B34"/>
    <w:rsid w:val="00FB7B86"/>
    <w:rsid w:val="00FB7BD3"/>
    <w:rsid w:val="00FB7C21"/>
    <w:rsid w:val="00FB7C28"/>
    <w:rsid w:val="00FB7C53"/>
    <w:rsid w:val="00FB7C5B"/>
    <w:rsid w:val="00FB7CFD"/>
    <w:rsid w:val="00FB7D1B"/>
    <w:rsid w:val="00FB7DBE"/>
    <w:rsid w:val="00FB7DDE"/>
    <w:rsid w:val="00FB7FA5"/>
    <w:rsid w:val="00FB7FD7"/>
    <w:rsid w:val="00FC0047"/>
    <w:rsid w:val="00FC0117"/>
    <w:rsid w:val="00FC025C"/>
    <w:rsid w:val="00FC027D"/>
    <w:rsid w:val="00FC0376"/>
    <w:rsid w:val="00FC03E3"/>
    <w:rsid w:val="00FC0674"/>
    <w:rsid w:val="00FC08C7"/>
    <w:rsid w:val="00FC0A14"/>
    <w:rsid w:val="00FC0A36"/>
    <w:rsid w:val="00FC0A59"/>
    <w:rsid w:val="00FC0E5D"/>
    <w:rsid w:val="00FC0F95"/>
    <w:rsid w:val="00FC11C1"/>
    <w:rsid w:val="00FC11E8"/>
    <w:rsid w:val="00FC122A"/>
    <w:rsid w:val="00FC1236"/>
    <w:rsid w:val="00FC1342"/>
    <w:rsid w:val="00FC1456"/>
    <w:rsid w:val="00FC1470"/>
    <w:rsid w:val="00FC15AB"/>
    <w:rsid w:val="00FC16E0"/>
    <w:rsid w:val="00FC1770"/>
    <w:rsid w:val="00FC17B4"/>
    <w:rsid w:val="00FC1851"/>
    <w:rsid w:val="00FC18BB"/>
    <w:rsid w:val="00FC192B"/>
    <w:rsid w:val="00FC1975"/>
    <w:rsid w:val="00FC1A56"/>
    <w:rsid w:val="00FC1A66"/>
    <w:rsid w:val="00FC1BF1"/>
    <w:rsid w:val="00FC1D01"/>
    <w:rsid w:val="00FC1E74"/>
    <w:rsid w:val="00FC1E94"/>
    <w:rsid w:val="00FC1F10"/>
    <w:rsid w:val="00FC1F1E"/>
    <w:rsid w:val="00FC2036"/>
    <w:rsid w:val="00FC20F4"/>
    <w:rsid w:val="00FC2191"/>
    <w:rsid w:val="00FC24C5"/>
    <w:rsid w:val="00FC2578"/>
    <w:rsid w:val="00FC25E1"/>
    <w:rsid w:val="00FC26AC"/>
    <w:rsid w:val="00FC26E5"/>
    <w:rsid w:val="00FC2838"/>
    <w:rsid w:val="00FC28DE"/>
    <w:rsid w:val="00FC2A26"/>
    <w:rsid w:val="00FC2AFD"/>
    <w:rsid w:val="00FC2B9E"/>
    <w:rsid w:val="00FC2BCD"/>
    <w:rsid w:val="00FC2BE1"/>
    <w:rsid w:val="00FC2C47"/>
    <w:rsid w:val="00FC2C84"/>
    <w:rsid w:val="00FC2C89"/>
    <w:rsid w:val="00FC2D8F"/>
    <w:rsid w:val="00FC2DE3"/>
    <w:rsid w:val="00FC2F69"/>
    <w:rsid w:val="00FC307D"/>
    <w:rsid w:val="00FC3097"/>
    <w:rsid w:val="00FC310A"/>
    <w:rsid w:val="00FC3181"/>
    <w:rsid w:val="00FC31B5"/>
    <w:rsid w:val="00FC334E"/>
    <w:rsid w:val="00FC3375"/>
    <w:rsid w:val="00FC3477"/>
    <w:rsid w:val="00FC357D"/>
    <w:rsid w:val="00FC35F9"/>
    <w:rsid w:val="00FC36DD"/>
    <w:rsid w:val="00FC3743"/>
    <w:rsid w:val="00FC3746"/>
    <w:rsid w:val="00FC38C6"/>
    <w:rsid w:val="00FC39B0"/>
    <w:rsid w:val="00FC3A55"/>
    <w:rsid w:val="00FC3B47"/>
    <w:rsid w:val="00FC3BA9"/>
    <w:rsid w:val="00FC3BAB"/>
    <w:rsid w:val="00FC3C02"/>
    <w:rsid w:val="00FC3C4D"/>
    <w:rsid w:val="00FC3D10"/>
    <w:rsid w:val="00FC3DD4"/>
    <w:rsid w:val="00FC3E2E"/>
    <w:rsid w:val="00FC3EDB"/>
    <w:rsid w:val="00FC3F46"/>
    <w:rsid w:val="00FC41F1"/>
    <w:rsid w:val="00FC4204"/>
    <w:rsid w:val="00FC4309"/>
    <w:rsid w:val="00FC43AF"/>
    <w:rsid w:val="00FC4451"/>
    <w:rsid w:val="00FC4461"/>
    <w:rsid w:val="00FC456F"/>
    <w:rsid w:val="00FC45E0"/>
    <w:rsid w:val="00FC461C"/>
    <w:rsid w:val="00FC462F"/>
    <w:rsid w:val="00FC47EE"/>
    <w:rsid w:val="00FC4867"/>
    <w:rsid w:val="00FC4889"/>
    <w:rsid w:val="00FC48D0"/>
    <w:rsid w:val="00FC49AA"/>
    <w:rsid w:val="00FC4A71"/>
    <w:rsid w:val="00FC4A9A"/>
    <w:rsid w:val="00FC4AE4"/>
    <w:rsid w:val="00FC4B19"/>
    <w:rsid w:val="00FC4B70"/>
    <w:rsid w:val="00FC4BDB"/>
    <w:rsid w:val="00FC4C89"/>
    <w:rsid w:val="00FC4CE1"/>
    <w:rsid w:val="00FC4CF3"/>
    <w:rsid w:val="00FC4D68"/>
    <w:rsid w:val="00FC4E0E"/>
    <w:rsid w:val="00FC4EAF"/>
    <w:rsid w:val="00FC4F4C"/>
    <w:rsid w:val="00FC4F82"/>
    <w:rsid w:val="00FC4FF5"/>
    <w:rsid w:val="00FC50F1"/>
    <w:rsid w:val="00FC5170"/>
    <w:rsid w:val="00FC5219"/>
    <w:rsid w:val="00FC54C5"/>
    <w:rsid w:val="00FC559C"/>
    <w:rsid w:val="00FC55C4"/>
    <w:rsid w:val="00FC55DA"/>
    <w:rsid w:val="00FC5645"/>
    <w:rsid w:val="00FC57C6"/>
    <w:rsid w:val="00FC57FA"/>
    <w:rsid w:val="00FC5863"/>
    <w:rsid w:val="00FC5892"/>
    <w:rsid w:val="00FC5898"/>
    <w:rsid w:val="00FC596B"/>
    <w:rsid w:val="00FC5B34"/>
    <w:rsid w:val="00FC5B46"/>
    <w:rsid w:val="00FC5D4F"/>
    <w:rsid w:val="00FC5E03"/>
    <w:rsid w:val="00FC5F70"/>
    <w:rsid w:val="00FC6087"/>
    <w:rsid w:val="00FC60DD"/>
    <w:rsid w:val="00FC62E6"/>
    <w:rsid w:val="00FC62F0"/>
    <w:rsid w:val="00FC635D"/>
    <w:rsid w:val="00FC637B"/>
    <w:rsid w:val="00FC63AF"/>
    <w:rsid w:val="00FC648A"/>
    <w:rsid w:val="00FC6693"/>
    <w:rsid w:val="00FC66C5"/>
    <w:rsid w:val="00FC66FB"/>
    <w:rsid w:val="00FC6732"/>
    <w:rsid w:val="00FC6745"/>
    <w:rsid w:val="00FC6AF6"/>
    <w:rsid w:val="00FC6C45"/>
    <w:rsid w:val="00FC6CFD"/>
    <w:rsid w:val="00FC6E6A"/>
    <w:rsid w:val="00FC6EDA"/>
    <w:rsid w:val="00FC6F83"/>
    <w:rsid w:val="00FC6FDC"/>
    <w:rsid w:val="00FC6FEB"/>
    <w:rsid w:val="00FC7049"/>
    <w:rsid w:val="00FC710D"/>
    <w:rsid w:val="00FC7142"/>
    <w:rsid w:val="00FC71F7"/>
    <w:rsid w:val="00FC72C6"/>
    <w:rsid w:val="00FC72DE"/>
    <w:rsid w:val="00FC72EA"/>
    <w:rsid w:val="00FC72F7"/>
    <w:rsid w:val="00FC73E9"/>
    <w:rsid w:val="00FC74D0"/>
    <w:rsid w:val="00FC74FE"/>
    <w:rsid w:val="00FC77AF"/>
    <w:rsid w:val="00FC7886"/>
    <w:rsid w:val="00FC78B0"/>
    <w:rsid w:val="00FC78BE"/>
    <w:rsid w:val="00FC78D6"/>
    <w:rsid w:val="00FC7B15"/>
    <w:rsid w:val="00FC7D7E"/>
    <w:rsid w:val="00FC7DD2"/>
    <w:rsid w:val="00FC7E10"/>
    <w:rsid w:val="00FC7E6B"/>
    <w:rsid w:val="00FC7EF1"/>
    <w:rsid w:val="00FD0001"/>
    <w:rsid w:val="00FD004B"/>
    <w:rsid w:val="00FD0097"/>
    <w:rsid w:val="00FD00D0"/>
    <w:rsid w:val="00FD00FE"/>
    <w:rsid w:val="00FD010B"/>
    <w:rsid w:val="00FD016E"/>
    <w:rsid w:val="00FD022A"/>
    <w:rsid w:val="00FD0233"/>
    <w:rsid w:val="00FD0249"/>
    <w:rsid w:val="00FD02DC"/>
    <w:rsid w:val="00FD03B5"/>
    <w:rsid w:val="00FD03F1"/>
    <w:rsid w:val="00FD0533"/>
    <w:rsid w:val="00FD05BC"/>
    <w:rsid w:val="00FD05E8"/>
    <w:rsid w:val="00FD05EA"/>
    <w:rsid w:val="00FD06BB"/>
    <w:rsid w:val="00FD06C9"/>
    <w:rsid w:val="00FD072F"/>
    <w:rsid w:val="00FD07CB"/>
    <w:rsid w:val="00FD08BB"/>
    <w:rsid w:val="00FD0A3F"/>
    <w:rsid w:val="00FD0AC0"/>
    <w:rsid w:val="00FD0AE9"/>
    <w:rsid w:val="00FD0B0B"/>
    <w:rsid w:val="00FD0BE9"/>
    <w:rsid w:val="00FD0C83"/>
    <w:rsid w:val="00FD0D1A"/>
    <w:rsid w:val="00FD0DC7"/>
    <w:rsid w:val="00FD0E7D"/>
    <w:rsid w:val="00FD0FE9"/>
    <w:rsid w:val="00FD108B"/>
    <w:rsid w:val="00FD117F"/>
    <w:rsid w:val="00FD12D6"/>
    <w:rsid w:val="00FD1395"/>
    <w:rsid w:val="00FD13DB"/>
    <w:rsid w:val="00FD1416"/>
    <w:rsid w:val="00FD1431"/>
    <w:rsid w:val="00FD157D"/>
    <w:rsid w:val="00FD1596"/>
    <w:rsid w:val="00FD1618"/>
    <w:rsid w:val="00FD16B2"/>
    <w:rsid w:val="00FD1885"/>
    <w:rsid w:val="00FD18BD"/>
    <w:rsid w:val="00FD18FE"/>
    <w:rsid w:val="00FD1916"/>
    <w:rsid w:val="00FD196C"/>
    <w:rsid w:val="00FD1A48"/>
    <w:rsid w:val="00FD1A96"/>
    <w:rsid w:val="00FD1AAD"/>
    <w:rsid w:val="00FD1AAF"/>
    <w:rsid w:val="00FD1B46"/>
    <w:rsid w:val="00FD1B8F"/>
    <w:rsid w:val="00FD1D15"/>
    <w:rsid w:val="00FD1D78"/>
    <w:rsid w:val="00FD1D99"/>
    <w:rsid w:val="00FD1DBA"/>
    <w:rsid w:val="00FD1FAA"/>
    <w:rsid w:val="00FD225B"/>
    <w:rsid w:val="00FD231B"/>
    <w:rsid w:val="00FD2369"/>
    <w:rsid w:val="00FD238B"/>
    <w:rsid w:val="00FD255A"/>
    <w:rsid w:val="00FD25D5"/>
    <w:rsid w:val="00FD2814"/>
    <w:rsid w:val="00FD28D5"/>
    <w:rsid w:val="00FD2987"/>
    <w:rsid w:val="00FD29D9"/>
    <w:rsid w:val="00FD29F3"/>
    <w:rsid w:val="00FD2AAD"/>
    <w:rsid w:val="00FD2AE8"/>
    <w:rsid w:val="00FD2C07"/>
    <w:rsid w:val="00FD2CC1"/>
    <w:rsid w:val="00FD2CCF"/>
    <w:rsid w:val="00FD2CE5"/>
    <w:rsid w:val="00FD2D1F"/>
    <w:rsid w:val="00FD2EAE"/>
    <w:rsid w:val="00FD2F81"/>
    <w:rsid w:val="00FD3075"/>
    <w:rsid w:val="00FD3099"/>
    <w:rsid w:val="00FD30F6"/>
    <w:rsid w:val="00FD3309"/>
    <w:rsid w:val="00FD331C"/>
    <w:rsid w:val="00FD35E3"/>
    <w:rsid w:val="00FD3614"/>
    <w:rsid w:val="00FD374D"/>
    <w:rsid w:val="00FD380A"/>
    <w:rsid w:val="00FD383C"/>
    <w:rsid w:val="00FD3908"/>
    <w:rsid w:val="00FD390F"/>
    <w:rsid w:val="00FD3930"/>
    <w:rsid w:val="00FD3A41"/>
    <w:rsid w:val="00FD3A50"/>
    <w:rsid w:val="00FD3DBA"/>
    <w:rsid w:val="00FD3DD9"/>
    <w:rsid w:val="00FD3ED4"/>
    <w:rsid w:val="00FD3ED5"/>
    <w:rsid w:val="00FD3F05"/>
    <w:rsid w:val="00FD3F0B"/>
    <w:rsid w:val="00FD40A2"/>
    <w:rsid w:val="00FD4131"/>
    <w:rsid w:val="00FD415A"/>
    <w:rsid w:val="00FD41AB"/>
    <w:rsid w:val="00FD41B3"/>
    <w:rsid w:val="00FD41CD"/>
    <w:rsid w:val="00FD442E"/>
    <w:rsid w:val="00FD4474"/>
    <w:rsid w:val="00FD469C"/>
    <w:rsid w:val="00FD4766"/>
    <w:rsid w:val="00FD486F"/>
    <w:rsid w:val="00FD4B7A"/>
    <w:rsid w:val="00FD4BAD"/>
    <w:rsid w:val="00FD4D09"/>
    <w:rsid w:val="00FD4FE4"/>
    <w:rsid w:val="00FD505B"/>
    <w:rsid w:val="00FD5093"/>
    <w:rsid w:val="00FD509F"/>
    <w:rsid w:val="00FD50A4"/>
    <w:rsid w:val="00FD50C5"/>
    <w:rsid w:val="00FD5143"/>
    <w:rsid w:val="00FD5182"/>
    <w:rsid w:val="00FD51D3"/>
    <w:rsid w:val="00FD51DA"/>
    <w:rsid w:val="00FD51FA"/>
    <w:rsid w:val="00FD5232"/>
    <w:rsid w:val="00FD5252"/>
    <w:rsid w:val="00FD534B"/>
    <w:rsid w:val="00FD5399"/>
    <w:rsid w:val="00FD53BA"/>
    <w:rsid w:val="00FD53BC"/>
    <w:rsid w:val="00FD5408"/>
    <w:rsid w:val="00FD5444"/>
    <w:rsid w:val="00FD5529"/>
    <w:rsid w:val="00FD55A5"/>
    <w:rsid w:val="00FD5639"/>
    <w:rsid w:val="00FD5767"/>
    <w:rsid w:val="00FD58AE"/>
    <w:rsid w:val="00FD58EF"/>
    <w:rsid w:val="00FD58F8"/>
    <w:rsid w:val="00FD58FF"/>
    <w:rsid w:val="00FD591A"/>
    <w:rsid w:val="00FD5952"/>
    <w:rsid w:val="00FD59BB"/>
    <w:rsid w:val="00FD5A3E"/>
    <w:rsid w:val="00FD5A57"/>
    <w:rsid w:val="00FD5A8E"/>
    <w:rsid w:val="00FD5CF3"/>
    <w:rsid w:val="00FD5D19"/>
    <w:rsid w:val="00FD5D7A"/>
    <w:rsid w:val="00FD5E5F"/>
    <w:rsid w:val="00FD5EB2"/>
    <w:rsid w:val="00FD5EC2"/>
    <w:rsid w:val="00FD5EF6"/>
    <w:rsid w:val="00FD5F69"/>
    <w:rsid w:val="00FD5F6F"/>
    <w:rsid w:val="00FD5FEE"/>
    <w:rsid w:val="00FD6020"/>
    <w:rsid w:val="00FD62EE"/>
    <w:rsid w:val="00FD6361"/>
    <w:rsid w:val="00FD64E0"/>
    <w:rsid w:val="00FD655D"/>
    <w:rsid w:val="00FD65D8"/>
    <w:rsid w:val="00FD669C"/>
    <w:rsid w:val="00FD66B3"/>
    <w:rsid w:val="00FD66CA"/>
    <w:rsid w:val="00FD671F"/>
    <w:rsid w:val="00FD67E5"/>
    <w:rsid w:val="00FD6865"/>
    <w:rsid w:val="00FD68F4"/>
    <w:rsid w:val="00FD6945"/>
    <w:rsid w:val="00FD695A"/>
    <w:rsid w:val="00FD69F7"/>
    <w:rsid w:val="00FD6ACC"/>
    <w:rsid w:val="00FD6B21"/>
    <w:rsid w:val="00FD6BE2"/>
    <w:rsid w:val="00FD6BE7"/>
    <w:rsid w:val="00FD6CA6"/>
    <w:rsid w:val="00FD6DE3"/>
    <w:rsid w:val="00FD6E61"/>
    <w:rsid w:val="00FD6E86"/>
    <w:rsid w:val="00FD6ECD"/>
    <w:rsid w:val="00FD6FE1"/>
    <w:rsid w:val="00FD7079"/>
    <w:rsid w:val="00FD70E4"/>
    <w:rsid w:val="00FD7165"/>
    <w:rsid w:val="00FD72F0"/>
    <w:rsid w:val="00FD755C"/>
    <w:rsid w:val="00FD7638"/>
    <w:rsid w:val="00FD76D6"/>
    <w:rsid w:val="00FD7866"/>
    <w:rsid w:val="00FD786E"/>
    <w:rsid w:val="00FD7957"/>
    <w:rsid w:val="00FD795F"/>
    <w:rsid w:val="00FD799A"/>
    <w:rsid w:val="00FD7A4A"/>
    <w:rsid w:val="00FD7BAF"/>
    <w:rsid w:val="00FD7BF3"/>
    <w:rsid w:val="00FD7C43"/>
    <w:rsid w:val="00FD7D50"/>
    <w:rsid w:val="00FD7D58"/>
    <w:rsid w:val="00FD7E3D"/>
    <w:rsid w:val="00FD7F1B"/>
    <w:rsid w:val="00FD7FDA"/>
    <w:rsid w:val="00FD7FF5"/>
    <w:rsid w:val="00FE0013"/>
    <w:rsid w:val="00FE0036"/>
    <w:rsid w:val="00FE00F3"/>
    <w:rsid w:val="00FE0136"/>
    <w:rsid w:val="00FE0196"/>
    <w:rsid w:val="00FE0429"/>
    <w:rsid w:val="00FE050D"/>
    <w:rsid w:val="00FE0599"/>
    <w:rsid w:val="00FE06B6"/>
    <w:rsid w:val="00FE06CC"/>
    <w:rsid w:val="00FE06D6"/>
    <w:rsid w:val="00FE06F8"/>
    <w:rsid w:val="00FE07D4"/>
    <w:rsid w:val="00FE07F3"/>
    <w:rsid w:val="00FE0870"/>
    <w:rsid w:val="00FE0884"/>
    <w:rsid w:val="00FE08F0"/>
    <w:rsid w:val="00FE0973"/>
    <w:rsid w:val="00FE0997"/>
    <w:rsid w:val="00FE09F0"/>
    <w:rsid w:val="00FE0AA7"/>
    <w:rsid w:val="00FE0ADD"/>
    <w:rsid w:val="00FE0B77"/>
    <w:rsid w:val="00FE0C58"/>
    <w:rsid w:val="00FE0C65"/>
    <w:rsid w:val="00FE0D3F"/>
    <w:rsid w:val="00FE0D7F"/>
    <w:rsid w:val="00FE0E0F"/>
    <w:rsid w:val="00FE0F93"/>
    <w:rsid w:val="00FE100E"/>
    <w:rsid w:val="00FE1031"/>
    <w:rsid w:val="00FE1076"/>
    <w:rsid w:val="00FE1180"/>
    <w:rsid w:val="00FE12B5"/>
    <w:rsid w:val="00FE147C"/>
    <w:rsid w:val="00FE1508"/>
    <w:rsid w:val="00FE1707"/>
    <w:rsid w:val="00FE182F"/>
    <w:rsid w:val="00FE1885"/>
    <w:rsid w:val="00FE1949"/>
    <w:rsid w:val="00FE194C"/>
    <w:rsid w:val="00FE1966"/>
    <w:rsid w:val="00FE1A83"/>
    <w:rsid w:val="00FE1B00"/>
    <w:rsid w:val="00FE1B82"/>
    <w:rsid w:val="00FE1B8B"/>
    <w:rsid w:val="00FE1BA8"/>
    <w:rsid w:val="00FE1BAB"/>
    <w:rsid w:val="00FE1D57"/>
    <w:rsid w:val="00FE1DED"/>
    <w:rsid w:val="00FE1DFB"/>
    <w:rsid w:val="00FE1E7E"/>
    <w:rsid w:val="00FE1E98"/>
    <w:rsid w:val="00FE1F1D"/>
    <w:rsid w:val="00FE1F3F"/>
    <w:rsid w:val="00FE1F85"/>
    <w:rsid w:val="00FE1FE0"/>
    <w:rsid w:val="00FE2009"/>
    <w:rsid w:val="00FE20D7"/>
    <w:rsid w:val="00FE246E"/>
    <w:rsid w:val="00FE24CD"/>
    <w:rsid w:val="00FE24EB"/>
    <w:rsid w:val="00FE24F1"/>
    <w:rsid w:val="00FE2550"/>
    <w:rsid w:val="00FE2706"/>
    <w:rsid w:val="00FE276F"/>
    <w:rsid w:val="00FE2828"/>
    <w:rsid w:val="00FE28B0"/>
    <w:rsid w:val="00FE28F5"/>
    <w:rsid w:val="00FE29AC"/>
    <w:rsid w:val="00FE29C1"/>
    <w:rsid w:val="00FE2AA4"/>
    <w:rsid w:val="00FE2AC5"/>
    <w:rsid w:val="00FE2B9A"/>
    <w:rsid w:val="00FE2C5A"/>
    <w:rsid w:val="00FE2CCC"/>
    <w:rsid w:val="00FE2DCC"/>
    <w:rsid w:val="00FE2ECB"/>
    <w:rsid w:val="00FE2F36"/>
    <w:rsid w:val="00FE2F4C"/>
    <w:rsid w:val="00FE2FB3"/>
    <w:rsid w:val="00FE2FD8"/>
    <w:rsid w:val="00FE3076"/>
    <w:rsid w:val="00FE312D"/>
    <w:rsid w:val="00FE3337"/>
    <w:rsid w:val="00FE33E7"/>
    <w:rsid w:val="00FE34BA"/>
    <w:rsid w:val="00FE34ED"/>
    <w:rsid w:val="00FE3749"/>
    <w:rsid w:val="00FE3767"/>
    <w:rsid w:val="00FE37CE"/>
    <w:rsid w:val="00FE3850"/>
    <w:rsid w:val="00FE38C8"/>
    <w:rsid w:val="00FE395C"/>
    <w:rsid w:val="00FE39A0"/>
    <w:rsid w:val="00FE3A07"/>
    <w:rsid w:val="00FE3A10"/>
    <w:rsid w:val="00FE3ACD"/>
    <w:rsid w:val="00FE3AD9"/>
    <w:rsid w:val="00FE3B56"/>
    <w:rsid w:val="00FE3B83"/>
    <w:rsid w:val="00FE3C12"/>
    <w:rsid w:val="00FE3C8E"/>
    <w:rsid w:val="00FE3CD8"/>
    <w:rsid w:val="00FE3E3B"/>
    <w:rsid w:val="00FE3F02"/>
    <w:rsid w:val="00FE3F60"/>
    <w:rsid w:val="00FE3FDE"/>
    <w:rsid w:val="00FE4131"/>
    <w:rsid w:val="00FE419E"/>
    <w:rsid w:val="00FE4459"/>
    <w:rsid w:val="00FE462B"/>
    <w:rsid w:val="00FE4691"/>
    <w:rsid w:val="00FE4692"/>
    <w:rsid w:val="00FE47B8"/>
    <w:rsid w:val="00FE4863"/>
    <w:rsid w:val="00FE492B"/>
    <w:rsid w:val="00FE4956"/>
    <w:rsid w:val="00FE4AAD"/>
    <w:rsid w:val="00FE4B84"/>
    <w:rsid w:val="00FE4BC4"/>
    <w:rsid w:val="00FE4C84"/>
    <w:rsid w:val="00FE4CE2"/>
    <w:rsid w:val="00FE4F45"/>
    <w:rsid w:val="00FE4F4B"/>
    <w:rsid w:val="00FE4F74"/>
    <w:rsid w:val="00FE505D"/>
    <w:rsid w:val="00FE508D"/>
    <w:rsid w:val="00FE50E1"/>
    <w:rsid w:val="00FE517F"/>
    <w:rsid w:val="00FE52E8"/>
    <w:rsid w:val="00FE53CC"/>
    <w:rsid w:val="00FE55CA"/>
    <w:rsid w:val="00FE5735"/>
    <w:rsid w:val="00FE5806"/>
    <w:rsid w:val="00FE580F"/>
    <w:rsid w:val="00FE5881"/>
    <w:rsid w:val="00FE5998"/>
    <w:rsid w:val="00FE5A19"/>
    <w:rsid w:val="00FE5CA3"/>
    <w:rsid w:val="00FE5D14"/>
    <w:rsid w:val="00FE5D15"/>
    <w:rsid w:val="00FE5DDD"/>
    <w:rsid w:val="00FE5E5F"/>
    <w:rsid w:val="00FE5EFB"/>
    <w:rsid w:val="00FE5F03"/>
    <w:rsid w:val="00FE5F56"/>
    <w:rsid w:val="00FE5FB4"/>
    <w:rsid w:val="00FE6015"/>
    <w:rsid w:val="00FE6144"/>
    <w:rsid w:val="00FE6296"/>
    <w:rsid w:val="00FE63A2"/>
    <w:rsid w:val="00FE63B2"/>
    <w:rsid w:val="00FE6571"/>
    <w:rsid w:val="00FE65AC"/>
    <w:rsid w:val="00FE65BA"/>
    <w:rsid w:val="00FE661A"/>
    <w:rsid w:val="00FE66F5"/>
    <w:rsid w:val="00FE6726"/>
    <w:rsid w:val="00FE679E"/>
    <w:rsid w:val="00FE6922"/>
    <w:rsid w:val="00FE6AB5"/>
    <w:rsid w:val="00FE6BF6"/>
    <w:rsid w:val="00FE6CB7"/>
    <w:rsid w:val="00FE6CF6"/>
    <w:rsid w:val="00FE6DB7"/>
    <w:rsid w:val="00FE6E27"/>
    <w:rsid w:val="00FE6E3F"/>
    <w:rsid w:val="00FE6F51"/>
    <w:rsid w:val="00FE6F86"/>
    <w:rsid w:val="00FE6FD1"/>
    <w:rsid w:val="00FE71FE"/>
    <w:rsid w:val="00FE72E3"/>
    <w:rsid w:val="00FE73BC"/>
    <w:rsid w:val="00FE7479"/>
    <w:rsid w:val="00FE7546"/>
    <w:rsid w:val="00FE7656"/>
    <w:rsid w:val="00FE76E0"/>
    <w:rsid w:val="00FE7769"/>
    <w:rsid w:val="00FE77BE"/>
    <w:rsid w:val="00FE7839"/>
    <w:rsid w:val="00FE7856"/>
    <w:rsid w:val="00FE785C"/>
    <w:rsid w:val="00FE78B6"/>
    <w:rsid w:val="00FE79A8"/>
    <w:rsid w:val="00FE79B6"/>
    <w:rsid w:val="00FE7B96"/>
    <w:rsid w:val="00FE7C6B"/>
    <w:rsid w:val="00FE7CB3"/>
    <w:rsid w:val="00FE7D53"/>
    <w:rsid w:val="00FE7DE4"/>
    <w:rsid w:val="00FE7E42"/>
    <w:rsid w:val="00FE7E74"/>
    <w:rsid w:val="00FE7EF2"/>
    <w:rsid w:val="00FE7F4E"/>
    <w:rsid w:val="00FF001B"/>
    <w:rsid w:val="00FF006B"/>
    <w:rsid w:val="00FF0158"/>
    <w:rsid w:val="00FF01E0"/>
    <w:rsid w:val="00FF0236"/>
    <w:rsid w:val="00FF0293"/>
    <w:rsid w:val="00FF02A8"/>
    <w:rsid w:val="00FF02E7"/>
    <w:rsid w:val="00FF0318"/>
    <w:rsid w:val="00FF0331"/>
    <w:rsid w:val="00FF0422"/>
    <w:rsid w:val="00FF0472"/>
    <w:rsid w:val="00FF05DF"/>
    <w:rsid w:val="00FF0651"/>
    <w:rsid w:val="00FF069A"/>
    <w:rsid w:val="00FF06C5"/>
    <w:rsid w:val="00FF06DE"/>
    <w:rsid w:val="00FF09A0"/>
    <w:rsid w:val="00FF09DC"/>
    <w:rsid w:val="00FF09FA"/>
    <w:rsid w:val="00FF0AA6"/>
    <w:rsid w:val="00FF0BFD"/>
    <w:rsid w:val="00FF0C7B"/>
    <w:rsid w:val="00FF0C85"/>
    <w:rsid w:val="00FF0CDE"/>
    <w:rsid w:val="00FF0D06"/>
    <w:rsid w:val="00FF0DBE"/>
    <w:rsid w:val="00FF0E0C"/>
    <w:rsid w:val="00FF0E8A"/>
    <w:rsid w:val="00FF0F55"/>
    <w:rsid w:val="00FF0F58"/>
    <w:rsid w:val="00FF104F"/>
    <w:rsid w:val="00FF114F"/>
    <w:rsid w:val="00FF1193"/>
    <w:rsid w:val="00FF1255"/>
    <w:rsid w:val="00FF1321"/>
    <w:rsid w:val="00FF13F4"/>
    <w:rsid w:val="00FF1420"/>
    <w:rsid w:val="00FF148F"/>
    <w:rsid w:val="00FF1533"/>
    <w:rsid w:val="00FF1578"/>
    <w:rsid w:val="00FF15A1"/>
    <w:rsid w:val="00FF1710"/>
    <w:rsid w:val="00FF173A"/>
    <w:rsid w:val="00FF19DF"/>
    <w:rsid w:val="00FF1A31"/>
    <w:rsid w:val="00FF1C4E"/>
    <w:rsid w:val="00FF1C68"/>
    <w:rsid w:val="00FF1D9A"/>
    <w:rsid w:val="00FF1E3A"/>
    <w:rsid w:val="00FF1EA6"/>
    <w:rsid w:val="00FF1EEA"/>
    <w:rsid w:val="00FF1EF7"/>
    <w:rsid w:val="00FF1F7A"/>
    <w:rsid w:val="00FF2020"/>
    <w:rsid w:val="00FF20FE"/>
    <w:rsid w:val="00FF222C"/>
    <w:rsid w:val="00FF227F"/>
    <w:rsid w:val="00FF22C2"/>
    <w:rsid w:val="00FF22C8"/>
    <w:rsid w:val="00FF23E4"/>
    <w:rsid w:val="00FF248F"/>
    <w:rsid w:val="00FF2576"/>
    <w:rsid w:val="00FF273B"/>
    <w:rsid w:val="00FF2757"/>
    <w:rsid w:val="00FF2C17"/>
    <w:rsid w:val="00FF2E12"/>
    <w:rsid w:val="00FF2E69"/>
    <w:rsid w:val="00FF2E72"/>
    <w:rsid w:val="00FF2E7B"/>
    <w:rsid w:val="00FF2EB7"/>
    <w:rsid w:val="00FF2F39"/>
    <w:rsid w:val="00FF2F6F"/>
    <w:rsid w:val="00FF2F71"/>
    <w:rsid w:val="00FF30AD"/>
    <w:rsid w:val="00FF30B0"/>
    <w:rsid w:val="00FF310E"/>
    <w:rsid w:val="00FF3119"/>
    <w:rsid w:val="00FF3184"/>
    <w:rsid w:val="00FF3205"/>
    <w:rsid w:val="00FF323B"/>
    <w:rsid w:val="00FF3261"/>
    <w:rsid w:val="00FF339B"/>
    <w:rsid w:val="00FF36B6"/>
    <w:rsid w:val="00FF3726"/>
    <w:rsid w:val="00FF37B3"/>
    <w:rsid w:val="00FF38D6"/>
    <w:rsid w:val="00FF3ABE"/>
    <w:rsid w:val="00FF3BED"/>
    <w:rsid w:val="00FF3CFD"/>
    <w:rsid w:val="00FF3D12"/>
    <w:rsid w:val="00FF3E20"/>
    <w:rsid w:val="00FF3EAD"/>
    <w:rsid w:val="00FF3EDE"/>
    <w:rsid w:val="00FF4006"/>
    <w:rsid w:val="00FF40B1"/>
    <w:rsid w:val="00FF40B3"/>
    <w:rsid w:val="00FF4195"/>
    <w:rsid w:val="00FF4197"/>
    <w:rsid w:val="00FF4225"/>
    <w:rsid w:val="00FF4240"/>
    <w:rsid w:val="00FF441E"/>
    <w:rsid w:val="00FF4497"/>
    <w:rsid w:val="00FF44A6"/>
    <w:rsid w:val="00FF4535"/>
    <w:rsid w:val="00FF4666"/>
    <w:rsid w:val="00FF47B6"/>
    <w:rsid w:val="00FF4A28"/>
    <w:rsid w:val="00FF4A29"/>
    <w:rsid w:val="00FF4AE9"/>
    <w:rsid w:val="00FF4C23"/>
    <w:rsid w:val="00FF4C4D"/>
    <w:rsid w:val="00FF4CCC"/>
    <w:rsid w:val="00FF4CD3"/>
    <w:rsid w:val="00FF4D5D"/>
    <w:rsid w:val="00FF4DDC"/>
    <w:rsid w:val="00FF4DFF"/>
    <w:rsid w:val="00FF4EF6"/>
    <w:rsid w:val="00FF4F34"/>
    <w:rsid w:val="00FF4FB7"/>
    <w:rsid w:val="00FF50D6"/>
    <w:rsid w:val="00FF50D9"/>
    <w:rsid w:val="00FF519C"/>
    <w:rsid w:val="00FF52B1"/>
    <w:rsid w:val="00FF531F"/>
    <w:rsid w:val="00FF5472"/>
    <w:rsid w:val="00FF54AF"/>
    <w:rsid w:val="00FF5543"/>
    <w:rsid w:val="00FF5544"/>
    <w:rsid w:val="00FF5573"/>
    <w:rsid w:val="00FF5699"/>
    <w:rsid w:val="00FF57F5"/>
    <w:rsid w:val="00FF57F6"/>
    <w:rsid w:val="00FF5807"/>
    <w:rsid w:val="00FF58A4"/>
    <w:rsid w:val="00FF5962"/>
    <w:rsid w:val="00FF5A19"/>
    <w:rsid w:val="00FF5BE8"/>
    <w:rsid w:val="00FF5C92"/>
    <w:rsid w:val="00FF5CA7"/>
    <w:rsid w:val="00FF5D25"/>
    <w:rsid w:val="00FF5DB3"/>
    <w:rsid w:val="00FF6011"/>
    <w:rsid w:val="00FF604F"/>
    <w:rsid w:val="00FF6069"/>
    <w:rsid w:val="00FF60A1"/>
    <w:rsid w:val="00FF6100"/>
    <w:rsid w:val="00FF6132"/>
    <w:rsid w:val="00FF6277"/>
    <w:rsid w:val="00FF633A"/>
    <w:rsid w:val="00FF6390"/>
    <w:rsid w:val="00FF63FB"/>
    <w:rsid w:val="00FF6485"/>
    <w:rsid w:val="00FF6649"/>
    <w:rsid w:val="00FF68A1"/>
    <w:rsid w:val="00FF694F"/>
    <w:rsid w:val="00FF6A04"/>
    <w:rsid w:val="00FF6A3C"/>
    <w:rsid w:val="00FF6A49"/>
    <w:rsid w:val="00FF6A8B"/>
    <w:rsid w:val="00FF6B7F"/>
    <w:rsid w:val="00FF6B99"/>
    <w:rsid w:val="00FF6CD4"/>
    <w:rsid w:val="00FF6D29"/>
    <w:rsid w:val="00FF6D43"/>
    <w:rsid w:val="00FF6FDE"/>
    <w:rsid w:val="00FF7008"/>
    <w:rsid w:val="00FF71E8"/>
    <w:rsid w:val="00FF71F6"/>
    <w:rsid w:val="00FF720B"/>
    <w:rsid w:val="00FF730E"/>
    <w:rsid w:val="00FF742C"/>
    <w:rsid w:val="00FF747C"/>
    <w:rsid w:val="00FF7557"/>
    <w:rsid w:val="00FF7563"/>
    <w:rsid w:val="00FF7745"/>
    <w:rsid w:val="00FF779A"/>
    <w:rsid w:val="00FF799F"/>
    <w:rsid w:val="00FF79CB"/>
    <w:rsid w:val="00FF7A89"/>
    <w:rsid w:val="00FF7A94"/>
    <w:rsid w:val="00FF7B3F"/>
    <w:rsid w:val="00FF7CE2"/>
    <w:rsid w:val="00FF7CE9"/>
    <w:rsid w:val="00FF7D44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o:colormru v:ext="edit" colors="#f3fdfe,#ddfbfb,#cff,#d3def1,#90abdc,#a7bce3,#c5d3ed,#d9e2f3"/>
    </o:shapedefaults>
    <o:shapelayout v:ext="edit">
      <o:idmap v:ext="edit" data="2"/>
    </o:shapelayout>
  </w:shapeDefaults>
  <w:decimalSymbol w:val="."/>
  <w:listSeparator w:val=","/>
  <w14:docId w14:val="424E5A84"/>
  <w15:chartTrackingRefBased/>
  <w15:docId w15:val="{4CD12C30-FC19-4534-92D6-6AE635F3C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Batang" w:hAnsi="Calibri" w:cs="Mangal"/>
        <w:lang w:val="en-IN" w:eastAsia="en-I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C09"/>
    <w:pPr>
      <w:spacing w:after="160" w:line="259" w:lineRule="auto"/>
    </w:pPr>
    <w:rPr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64DA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29"/>
      <w:lang w:val="en-GB" w:bidi="hi-IN"/>
    </w:rPr>
  </w:style>
  <w:style w:type="paragraph" w:styleId="Heading2">
    <w:name w:val="heading 2"/>
    <w:basedOn w:val="Normal"/>
    <w:link w:val="Heading2Char"/>
    <w:uiPriority w:val="9"/>
    <w:qFormat/>
    <w:rsid w:val="00E864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hi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64DA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1"/>
      <w:lang w:val="en-GB" w:bidi="hi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64DA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F5496"/>
      <w:szCs w:val="20"/>
      <w:lang w:val="en-GB" w:bidi="hi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864DA"/>
    <w:rPr>
      <w:rFonts w:ascii="Calibri Light" w:eastAsia="Times New Roman" w:hAnsi="Calibri Light" w:cs="Mangal"/>
      <w:color w:val="2F5496"/>
      <w:sz w:val="32"/>
      <w:szCs w:val="29"/>
      <w:lang w:val="en-GB" w:bidi="hi-IN"/>
    </w:rPr>
  </w:style>
  <w:style w:type="character" w:customStyle="1" w:styleId="Heading2Char">
    <w:name w:val="Heading 2 Char"/>
    <w:link w:val="Heading2"/>
    <w:uiPriority w:val="9"/>
    <w:rsid w:val="00E864DA"/>
    <w:rPr>
      <w:rFonts w:ascii="Times New Roman" w:eastAsia="Times New Roman" w:hAnsi="Times New Roman" w:cs="Times New Roman"/>
      <w:b/>
      <w:bCs/>
      <w:sz w:val="36"/>
      <w:szCs w:val="36"/>
      <w:lang w:bidi="hi-IN"/>
    </w:rPr>
  </w:style>
  <w:style w:type="character" w:customStyle="1" w:styleId="Heading3Char">
    <w:name w:val="Heading 3 Char"/>
    <w:link w:val="Heading3"/>
    <w:uiPriority w:val="9"/>
    <w:semiHidden/>
    <w:rsid w:val="00E864DA"/>
    <w:rPr>
      <w:rFonts w:ascii="Calibri Light" w:eastAsia="Times New Roman" w:hAnsi="Calibri Light" w:cs="Mangal"/>
      <w:color w:val="1F3763"/>
      <w:sz w:val="24"/>
      <w:szCs w:val="21"/>
      <w:lang w:val="en-GB" w:bidi="hi-IN"/>
    </w:rPr>
  </w:style>
  <w:style w:type="character" w:customStyle="1" w:styleId="Heading4Char">
    <w:name w:val="Heading 4 Char"/>
    <w:link w:val="Heading4"/>
    <w:uiPriority w:val="9"/>
    <w:semiHidden/>
    <w:rsid w:val="00E864DA"/>
    <w:rPr>
      <w:rFonts w:ascii="Calibri Light" w:eastAsia="Times New Roman" w:hAnsi="Calibri Light" w:cs="Mangal"/>
      <w:i/>
      <w:iCs/>
      <w:color w:val="2F5496"/>
      <w:szCs w:val="20"/>
      <w:lang w:val="en-GB" w:bidi="hi-IN"/>
    </w:rPr>
  </w:style>
  <w:style w:type="paragraph" w:styleId="Header">
    <w:name w:val="header"/>
    <w:basedOn w:val="Normal"/>
    <w:link w:val="HeaderChar"/>
    <w:uiPriority w:val="99"/>
    <w:unhideWhenUsed/>
    <w:rsid w:val="009E3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9E3011"/>
    <w:rPr>
      <w:rFonts w:eastAsia="Batang"/>
    </w:rPr>
  </w:style>
  <w:style w:type="paragraph" w:styleId="Footer">
    <w:name w:val="footer"/>
    <w:basedOn w:val="Normal"/>
    <w:link w:val="FooterChar"/>
    <w:uiPriority w:val="99"/>
    <w:unhideWhenUsed/>
    <w:rsid w:val="009E3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9E3011"/>
    <w:rPr>
      <w:rFonts w:eastAsia="Batang"/>
    </w:rPr>
  </w:style>
  <w:style w:type="paragraph" w:styleId="ListParagraph">
    <w:name w:val="List Paragraph"/>
    <w:basedOn w:val="Normal"/>
    <w:uiPriority w:val="34"/>
    <w:qFormat/>
    <w:rsid w:val="009E3011"/>
    <w:pPr>
      <w:ind w:left="720"/>
      <w:contextualSpacing/>
    </w:pPr>
  </w:style>
  <w:style w:type="character" w:styleId="PlaceholderText">
    <w:name w:val="Placeholder Text"/>
    <w:uiPriority w:val="99"/>
    <w:semiHidden/>
    <w:rsid w:val="0089069E"/>
    <w:rPr>
      <w:color w:val="808080"/>
    </w:rPr>
  </w:style>
  <w:style w:type="table" w:styleId="TableGrid">
    <w:name w:val="Table Grid"/>
    <w:basedOn w:val="TableNormal"/>
    <w:uiPriority w:val="39"/>
    <w:rsid w:val="00EF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62599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2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62599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62599"/>
    <w:rPr>
      <w:rFonts w:eastAsia="Calibri"/>
      <w:sz w:val="22"/>
      <w:szCs w:val="22"/>
      <w:lang w:eastAsia="en-US" w:bidi="ar-SA"/>
    </w:rPr>
  </w:style>
  <w:style w:type="character" w:styleId="FollowedHyperlink">
    <w:name w:val="FollowedHyperlink"/>
    <w:uiPriority w:val="99"/>
    <w:semiHidden/>
    <w:unhideWhenUsed/>
    <w:rsid w:val="00662599"/>
    <w:rPr>
      <w:color w:val="954F72"/>
      <w:u w:val="single"/>
    </w:rPr>
  </w:style>
  <w:style w:type="character" w:styleId="Strong">
    <w:name w:val="Strong"/>
    <w:uiPriority w:val="22"/>
    <w:qFormat/>
    <w:rsid w:val="00662599"/>
    <w:rPr>
      <w:b/>
      <w:bCs/>
    </w:rPr>
  </w:style>
  <w:style w:type="character" w:customStyle="1" w:styleId="HTMLPreformattedChar">
    <w:name w:val="HTML Preformatted Char"/>
    <w:link w:val="HTMLPreformatted"/>
    <w:uiPriority w:val="99"/>
    <w:semiHidden/>
    <w:rsid w:val="00E864DA"/>
    <w:rPr>
      <w:rFonts w:ascii="Courier New" w:eastAsia="Times New Roman" w:hAnsi="Courier New" w:cs="Courier New"/>
      <w:sz w:val="20"/>
      <w:szCs w:val="20"/>
      <w:lang w:bidi="hi-I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864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bidi="hi-IN"/>
    </w:rPr>
  </w:style>
  <w:style w:type="character" w:customStyle="1" w:styleId="y2iqfc">
    <w:name w:val="y2iqfc"/>
    <w:basedOn w:val="DefaultParagraphFont"/>
    <w:rsid w:val="00E864DA"/>
  </w:style>
  <w:style w:type="paragraph" w:styleId="CommentText">
    <w:name w:val="annotation text"/>
    <w:basedOn w:val="Normal"/>
    <w:link w:val="CommentTextChar"/>
    <w:uiPriority w:val="99"/>
    <w:semiHidden/>
    <w:unhideWhenUsed/>
    <w:rsid w:val="00E864DA"/>
    <w:pPr>
      <w:spacing w:line="240" w:lineRule="auto"/>
    </w:pPr>
    <w:rPr>
      <w:sz w:val="20"/>
      <w:szCs w:val="18"/>
      <w:lang w:val="en-GB" w:bidi="hi-IN"/>
    </w:rPr>
  </w:style>
  <w:style w:type="character" w:customStyle="1" w:styleId="CommentTextChar">
    <w:name w:val="Comment Text Char"/>
    <w:link w:val="CommentText"/>
    <w:uiPriority w:val="99"/>
    <w:semiHidden/>
    <w:rsid w:val="00E864DA"/>
    <w:rPr>
      <w:sz w:val="20"/>
      <w:szCs w:val="18"/>
      <w:lang w:val="en-GB" w:bidi="hi-IN"/>
    </w:rPr>
  </w:style>
  <w:style w:type="character" w:customStyle="1" w:styleId="CommentSubjectChar">
    <w:name w:val="Comment Subject Char"/>
    <w:link w:val="CommentSubject"/>
    <w:uiPriority w:val="99"/>
    <w:semiHidden/>
    <w:rsid w:val="00E864DA"/>
    <w:rPr>
      <w:b/>
      <w:bCs/>
      <w:sz w:val="20"/>
      <w:szCs w:val="18"/>
      <w:lang w:val="en-GB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4DA"/>
    <w:rPr>
      <w:b/>
      <w:bCs/>
    </w:rPr>
  </w:style>
  <w:style w:type="character" w:styleId="UnresolvedMention">
    <w:name w:val="Unresolved Mention"/>
    <w:uiPriority w:val="99"/>
    <w:semiHidden/>
    <w:unhideWhenUsed/>
    <w:rsid w:val="001A3E1D"/>
    <w:rPr>
      <w:color w:val="605E5C"/>
      <w:shd w:val="clear" w:color="auto" w:fill="E1DFDD"/>
    </w:rPr>
  </w:style>
  <w:style w:type="character" w:customStyle="1" w:styleId="HTMLPreformattedChar1">
    <w:name w:val="HTML Preformatted Char1"/>
    <w:uiPriority w:val="99"/>
    <w:semiHidden/>
    <w:rsid w:val="00541033"/>
    <w:rPr>
      <w:rFonts w:ascii="Consolas" w:hAnsi="Consolas"/>
      <w:sz w:val="20"/>
      <w:szCs w:val="20"/>
    </w:rPr>
  </w:style>
  <w:style w:type="character" w:customStyle="1" w:styleId="CommentSubjectChar1">
    <w:name w:val="Comment Subject Char1"/>
    <w:uiPriority w:val="99"/>
    <w:semiHidden/>
    <w:rsid w:val="00541033"/>
    <w:rPr>
      <w:b/>
      <w:bCs/>
      <w:sz w:val="20"/>
      <w:szCs w:val="18"/>
      <w:lang w:val="en-GB" w:bidi="hi-IN"/>
    </w:rPr>
  </w:style>
  <w:style w:type="table" w:styleId="PlainTable4">
    <w:name w:val="Plain Table 4"/>
    <w:basedOn w:val="TableNormal"/>
    <w:uiPriority w:val="44"/>
    <w:rsid w:val="00C1798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NoSpacingChar">
    <w:name w:val="No Spacing Char"/>
    <w:link w:val="NoSpacing"/>
    <w:uiPriority w:val="1"/>
    <w:rsid w:val="00840350"/>
    <w:rPr>
      <w:rFonts w:eastAsia="Calibri"/>
      <w:lang w:val="en-IN"/>
    </w:rPr>
  </w:style>
  <w:style w:type="character" w:styleId="CommentReference">
    <w:name w:val="annotation reference"/>
    <w:uiPriority w:val="99"/>
    <w:semiHidden/>
    <w:unhideWhenUsed/>
    <w:rsid w:val="00605EFF"/>
    <w:rPr>
      <w:sz w:val="16"/>
      <w:szCs w:val="16"/>
    </w:rPr>
  </w:style>
  <w:style w:type="table" w:customStyle="1" w:styleId="NormalGrid">
    <w:name w:val="Normal Grid"/>
    <w:basedOn w:val="TableNormal"/>
    <w:uiPriority w:val="39"/>
    <w:rsid w:val="000D5332"/>
    <w:rPr>
      <w:rFonts w:ascii="Georgia" w:eastAsiaTheme="minorHAnsi" w:hAnsiTheme="minorHAnsi" w:cstheme="minorBidi"/>
      <w:sz w:val="22"/>
      <w:szCs w:val="22"/>
      <w:lang w:val="hi-IN" w:eastAsia="en-US" w:bidi="ar-SA"/>
    </w:rPr>
    <w:tblPr>
      <w:tblCellMar>
        <w:top w:w="80" w:type="dxa"/>
        <w:left w:w="160" w:type="dxa"/>
        <w:bottom w:w="80" w:type="dxa"/>
        <w:right w:w="160" w:type="dxa"/>
      </w:tblCellMar>
    </w:tblPr>
  </w:style>
  <w:style w:type="table" w:styleId="GridTable4-Accent2">
    <w:name w:val="Grid Table 4 Accent 2"/>
    <w:basedOn w:val="TableNormal"/>
    <w:uiPriority w:val="49"/>
    <w:rsid w:val="00AD139E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citation-150">
    <w:name w:val="citation-150"/>
    <w:basedOn w:val="DefaultParagraphFont"/>
    <w:rsid w:val="004038F3"/>
  </w:style>
  <w:style w:type="paragraph" w:styleId="NormalWeb">
    <w:name w:val="Normal (Web)"/>
    <w:basedOn w:val="Normal"/>
    <w:uiPriority w:val="99"/>
    <w:semiHidden/>
    <w:unhideWhenUsed/>
    <w:rsid w:val="006D7973"/>
    <w:rPr>
      <w:rFonts w:ascii="Times New Roman" w:hAnsi="Times New Roman" w:cs="Times New Roman"/>
      <w:sz w:val="24"/>
      <w:szCs w:val="24"/>
    </w:rPr>
  </w:style>
  <w:style w:type="table" w:styleId="ListTable4-Accent6">
    <w:name w:val="List Table 4 Accent 6"/>
    <w:basedOn w:val="TableNormal"/>
    <w:uiPriority w:val="49"/>
    <w:rsid w:val="00D35CBF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D35CBF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35CBF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1Light-Accent5">
    <w:name w:val="Grid Table 1 Light Accent 5"/>
    <w:basedOn w:val="TableNormal"/>
    <w:uiPriority w:val="46"/>
    <w:rsid w:val="00D35CBF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2-Accent6">
    <w:name w:val="List Table 2 Accent 6"/>
    <w:basedOn w:val="TableNormal"/>
    <w:uiPriority w:val="47"/>
    <w:rsid w:val="00D35CBF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4-Accent2">
    <w:name w:val="List Table 4 Accent 2"/>
    <w:basedOn w:val="TableNormal"/>
    <w:uiPriority w:val="49"/>
    <w:rsid w:val="006113A0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6">
    <w:name w:val="Grid Table 4 Accent 6"/>
    <w:basedOn w:val="TableNormal"/>
    <w:uiPriority w:val="49"/>
    <w:rsid w:val="005565CF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DA5580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150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11728741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895850425">
              <w:marLeft w:val="18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9959373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497621645">
          <w:marLeft w:val="18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9958378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5576969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7795741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49922564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52009594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553732735">
          <w:marLeft w:val="18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057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0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190789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46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2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8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73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91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0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2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26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93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157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2746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6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0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5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1247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74937806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23844499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88467807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2312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95504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49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41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6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5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23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043285">
          <w:marLeft w:val="15"/>
          <w:marRight w:val="15"/>
          <w:marTop w:val="15"/>
          <w:marBottom w:val="15"/>
          <w:divBdr>
            <w:top w:val="single" w:sz="12" w:space="4" w:color="FFFFFF"/>
            <w:left w:val="single" w:sz="12" w:space="2" w:color="FFFFFF"/>
            <w:bottom w:val="single" w:sz="12" w:space="4" w:color="FFFFFF"/>
            <w:right w:val="single" w:sz="12" w:space="2" w:color="FFFFFF"/>
          </w:divBdr>
          <w:divsChild>
            <w:div w:id="102717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6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0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80095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8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74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2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5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8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7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1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5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8812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8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0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13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2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21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5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4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2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9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10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72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98861">
          <w:marLeft w:val="15"/>
          <w:marRight w:val="15"/>
          <w:marTop w:val="15"/>
          <w:marBottom w:val="15"/>
          <w:divBdr>
            <w:top w:val="single" w:sz="12" w:space="4" w:color="FFFFFF"/>
            <w:left w:val="single" w:sz="12" w:space="2" w:color="FFFFFF"/>
            <w:bottom w:val="single" w:sz="12" w:space="4" w:color="FFFFFF"/>
            <w:right w:val="single" w:sz="12" w:space="2" w:color="FFFFFF"/>
          </w:divBdr>
          <w:divsChild>
            <w:div w:id="41663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3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4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1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7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55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16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94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764409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6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27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95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4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80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5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2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3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302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34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6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5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85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4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12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3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5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13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4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1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63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80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9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23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7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08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496199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5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24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7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0105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56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9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30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1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7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18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256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340229323">
          <w:marLeft w:val="0"/>
          <w:marRight w:val="0"/>
          <w:marTop w:val="0"/>
          <w:marBottom w:val="240"/>
          <w:divBdr>
            <w:top w:val="single" w:sz="6" w:space="3" w:color="A94442"/>
            <w:left w:val="single" w:sz="6" w:space="24" w:color="A94442"/>
            <w:bottom w:val="single" w:sz="6" w:space="3" w:color="A94442"/>
            <w:right w:val="single" w:sz="6" w:space="24" w:color="A94442"/>
          </w:divBdr>
        </w:div>
        <w:div w:id="1883784762">
          <w:marLeft w:val="0"/>
          <w:marRight w:val="0"/>
          <w:marTop w:val="0"/>
          <w:marBottom w:val="240"/>
          <w:divBdr>
            <w:top w:val="single" w:sz="6" w:space="3" w:color="008000"/>
            <w:left w:val="single" w:sz="6" w:space="24" w:color="008000"/>
            <w:bottom w:val="single" w:sz="6" w:space="3" w:color="008000"/>
            <w:right w:val="single" w:sz="6" w:space="24" w:color="008000"/>
          </w:divBdr>
        </w:div>
        <w:div w:id="99637370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6056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21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9219636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750275944">
              <w:marLeft w:val="18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1877336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036662593">
          <w:marLeft w:val="18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0271337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381652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9132867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54830328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23962987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249582990">
          <w:marLeft w:val="18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6140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8368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77459186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202467111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43631872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6208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5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7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8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72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3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5160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1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6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45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3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9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299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7202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30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8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0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4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69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4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3700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764308108">
          <w:marLeft w:val="0"/>
          <w:marRight w:val="0"/>
          <w:marTop w:val="0"/>
          <w:marBottom w:val="240"/>
          <w:divBdr>
            <w:top w:val="single" w:sz="6" w:space="3" w:color="008000"/>
            <w:left w:val="single" w:sz="6" w:space="24" w:color="008000"/>
            <w:bottom w:val="single" w:sz="6" w:space="3" w:color="008000"/>
            <w:right w:val="single" w:sz="6" w:space="24" w:color="008000"/>
          </w:divBdr>
        </w:div>
        <w:div w:id="90144901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724180887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7770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9578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93802945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336691478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571281106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7849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75734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2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0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63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98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307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052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257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737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2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6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70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2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75404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45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27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4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28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2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87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7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26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D2D2D2"/>
            <w:right w:val="none" w:sz="0" w:space="0" w:color="auto"/>
          </w:divBdr>
          <w:divsChild>
            <w:div w:id="141311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4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55149">
                      <w:marLeft w:val="0"/>
                      <w:marRight w:val="0"/>
                      <w:marTop w:val="9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47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624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32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5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0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04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70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07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120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279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32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885871">
                                                  <w:marLeft w:val="-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372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567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346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5378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48118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75190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6839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59390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7501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63881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9357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90410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5728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88797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2637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00083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1003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94463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574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0672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0162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3574467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043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1983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037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648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2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1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447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94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756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97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142441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085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595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2176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8309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6137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4727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3139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415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16223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212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09675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85405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526846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41205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20779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6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779634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3630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8623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7555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935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1370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9670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5414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38062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406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4264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25183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1738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59027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3256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91377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497716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65457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724291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27207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706446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291395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086038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49304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00495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71270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3683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3392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92050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1718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149286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79693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21215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778321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02159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6476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02728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06714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78451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77819430">
                                                                                                              <w:marLeft w:val="90"/>
                                                                                                              <w:marRight w:val="90"/>
                                                                                                              <w:marTop w:val="90"/>
                                                                                                              <w:marBottom w:val="9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833840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4" w:space="0" w:color="D2D2D2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69111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51735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90708394">
                                                                                                              <w:marLeft w:val="90"/>
                                                                                                              <w:marRight w:val="90"/>
                                                                                                              <w:marTop w:val="90"/>
                                                                                                              <w:marBottom w:val="9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912060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96932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11151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93320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32354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26202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10413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85663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26373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88348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0942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620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321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246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8055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7077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8723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8577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9436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3966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0230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4359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5824101">
                                                              <w:marLeft w:val="0"/>
                                                              <w:marRight w:val="0"/>
                                                              <w:marTop w:val="18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107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543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5696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223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1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6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2600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0709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1289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2337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0073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9532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9506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1699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4581839">
                                                              <w:marLeft w:val="0"/>
                                                              <w:marRight w:val="0"/>
                                                              <w:marTop w:val="18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3380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3323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3976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2028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94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4682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7605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7113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8457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7294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825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95005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00408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1313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2288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01339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081096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420524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8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686123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627019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4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96413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42591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22996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113877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1971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74573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42143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41957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54480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45094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0533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173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385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512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8902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1259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8023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8893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9153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919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8208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125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067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0779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19007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6299791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0211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1734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617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229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9721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6355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3131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20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1409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4146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6042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81635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3543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1300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3598767">
                                                              <w:marLeft w:val="0"/>
                                                              <w:marRight w:val="0"/>
                                                              <w:marTop w:val="18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3777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5725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9991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360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606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93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271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7324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7952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3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47750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8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28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7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0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2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83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9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44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3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1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4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8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767302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70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0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30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6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4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9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1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20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1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3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18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63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9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6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21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00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233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068339">
          <w:marLeft w:val="0"/>
          <w:marRight w:val="0"/>
          <w:marTop w:val="0"/>
          <w:marBottom w:val="0"/>
          <w:divBdr>
            <w:top w:val="single" w:sz="24" w:space="0" w:color="008000"/>
            <w:left w:val="single" w:sz="24" w:space="0" w:color="008000"/>
            <w:bottom w:val="single" w:sz="24" w:space="0" w:color="008000"/>
            <w:right w:val="single" w:sz="24" w:space="0" w:color="008000"/>
          </w:divBdr>
          <w:divsChild>
            <w:div w:id="585576776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7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23766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17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8339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5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0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914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6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5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9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1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24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55032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13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8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1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15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29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0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30851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01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90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27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85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06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07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83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53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611279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04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2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7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1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53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39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50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06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22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58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96701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4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67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6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6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2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7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80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2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8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1551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24" w:space="0" w:color="008000"/>
            <w:right w:val="none" w:sz="0" w:space="0" w:color="auto"/>
          </w:divBdr>
          <w:divsChild>
            <w:div w:id="1113206134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926359">
          <w:marLeft w:val="0"/>
          <w:marRight w:val="0"/>
          <w:marTop w:val="0"/>
          <w:marBottom w:val="0"/>
          <w:divBdr>
            <w:top w:val="dashed" w:sz="24" w:space="0" w:color="FF0000"/>
            <w:left w:val="dashed" w:sz="24" w:space="0" w:color="FF0000"/>
            <w:bottom w:val="dashed" w:sz="24" w:space="0" w:color="FF0000"/>
            <w:right w:val="dashed" w:sz="24" w:space="0" w:color="FF0000"/>
          </w:divBdr>
          <w:divsChild>
            <w:div w:id="1752894147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599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1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76874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6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8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3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9060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828011995">
          <w:marLeft w:val="0"/>
          <w:marRight w:val="0"/>
          <w:marTop w:val="0"/>
          <w:marBottom w:val="240"/>
          <w:divBdr>
            <w:top w:val="single" w:sz="6" w:space="3" w:color="008000"/>
            <w:left w:val="single" w:sz="6" w:space="24" w:color="008000"/>
            <w:bottom w:val="single" w:sz="6" w:space="3" w:color="008000"/>
            <w:right w:val="single" w:sz="6" w:space="24" w:color="008000"/>
          </w:divBdr>
        </w:div>
        <w:div w:id="1366953062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519779728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13342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2122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985478572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64744280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2129813246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13758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07811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52004302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2005277193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527907707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15009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92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606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56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44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3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4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00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0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2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49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3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03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706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14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39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42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5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7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6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52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6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45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78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69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51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9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1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72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19266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50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18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5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6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93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85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09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53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1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17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2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1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73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25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4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8372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0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3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6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7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8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3390">
          <w:marLeft w:val="0"/>
          <w:marRight w:val="0"/>
          <w:marTop w:val="0"/>
          <w:marBottom w:val="0"/>
          <w:divBdr>
            <w:top w:val="single" w:sz="24" w:space="0" w:color="auto"/>
            <w:left w:val="single" w:sz="24" w:space="8" w:color="auto"/>
            <w:bottom w:val="single" w:sz="24" w:space="0" w:color="auto"/>
            <w:right w:val="single" w:sz="24" w:space="8" w:color="auto"/>
          </w:divBdr>
        </w:div>
      </w:divsChild>
    </w:div>
    <w:div w:id="19598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2944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24" w:space="0" w:color="008000"/>
            <w:right w:val="none" w:sz="0" w:space="0" w:color="auto"/>
          </w:divBdr>
          <w:divsChild>
            <w:div w:id="1970672558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9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49009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705045">
          <w:marLeft w:val="0"/>
          <w:marRight w:val="0"/>
          <w:marTop w:val="0"/>
          <w:marBottom w:val="0"/>
          <w:divBdr>
            <w:top w:val="dashed" w:sz="24" w:space="0" w:color="FF0000"/>
            <w:left w:val="dashed" w:sz="24" w:space="0" w:color="FF0000"/>
            <w:bottom w:val="dashed" w:sz="24" w:space="0" w:color="FF0000"/>
            <w:right w:val="dashed" w:sz="24" w:space="0" w:color="FF0000"/>
          </w:divBdr>
          <w:divsChild>
            <w:div w:id="1029183310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1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7755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1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6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4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0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9FBFD"/>
            <w:right w:val="none" w:sz="0" w:space="0" w:color="auto"/>
          </w:divBdr>
          <w:divsChild>
            <w:div w:id="160072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66868">
                  <w:marLeft w:val="240"/>
                  <w:marRight w:val="240"/>
                  <w:marTop w:val="9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17046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91435">
                          <w:marLeft w:val="120"/>
                          <w:marRight w:val="45"/>
                          <w:marTop w:val="150"/>
                          <w:marBottom w:val="150"/>
                          <w:divBdr>
                            <w:top w:val="none" w:sz="0" w:space="0" w:color="C7C7C7"/>
                            <w:left w:val="single" w:sz="6" w:space="0" w:color="C7C7C7"/>
                            <w:bottom w:val="none" w:sz="0" w:space="0" w:color="C7C7C7"/>
                            <w:right w:val="none" w:sz="0" w:space="0" w:color="C7C7C7"/>
                          </w:divBdr>
                        </w:div>
                        <w:div w:id="370544491">
                          <w:marLeft w:val="15"/>
                          <w:marRight w:val="15"/>
                          <w:marTop w:val="75"/>
                          <w:marBottom w:val="75"/>
                          <w:divBdr>
                            <w:top w:val="single" w:sz="6" w:space="0" w:color="auto"/>
                            <w:left w:val="single" w:sz="6" w:space="6" w:color="auto"/>
                            <w:bottom w:val="single" w:sz="6" w:space="0" w:color="auto"/>
                            <w:right w:val="single" w:sz="6" w:space="6" w:color="auto"/>
                          </w:divBdr>
                          <w:divsChild>
                            <w:div w:id="115252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237678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040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305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1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1719090167">
                              <w:marLeft w:val="15"/>
                              <w:marRight w:val="30"/>
                              <w:marTop w:val="45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632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62651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541136957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1033263060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026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530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680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52936436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1700813750">
                              <w:marLeft w:val="15"/>
                              <w:marRight w:val="15"/>
                              <w:marTop w:val="75"/>
                              <w:marBottom w:val="75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454523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975373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072809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805345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1861550547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2037193055">
                              <w:marLeft w:val="15"/>
                              <w:marRight w:val="15"/>
                              <w:marTop w:val="75"/>
                              <w:marBottom w:val="75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50339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828232">
                                      <w:marLeft w:val="45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555438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3071901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065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11004">
                      <w:marLeft w:val="8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397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59762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70053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30141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1387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18667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29563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0508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324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5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10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91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930212">
                          <w:marLeft w:val="8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759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52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211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89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4911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24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81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949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3251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621146">
                                  <w:marLeft w:val="3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76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auto"/>
                                        <w:left w:val="single" w:sz="24" w:space="0" w:color="auto"/>
                                        <w:bottom w:val="single" w:sz="2" w:space="0" w:color="auto"/>
                                        <w:right w:val="single" w:sz="24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3289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0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74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869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648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33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9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79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9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32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69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262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902">
                                      <w:marLeft w:val="0"/>
                                      <w:marRight w:val="24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415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249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042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681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2216292">
                                                          <w:marLeft w:val="-1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844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69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4C7C5"/>
                          </w:divBdr>
                          <w:divsChild>
                            <w:div w:id="50046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06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5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1990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3504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3971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4693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5196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6528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003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0728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96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2186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2684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586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2044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4652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2441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9074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9826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1056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6610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973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180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62402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4C7C5"/>
                            <w:right w:val="none" w:sz="0" w:space="0" w:color="auto"/>
                          </w:divBdr>
                          <w:divsChild>
                            <w:div w:id="582685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31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609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594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3027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438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548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3219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0615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099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9821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9206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30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9973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792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3409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9878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179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62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931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510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5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772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3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00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8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48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44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9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63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65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8404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586110068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49417527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069769416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20839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LASS%20NEW%202023\Aadarsh%20sir\current%20affairs\JUNE\24%20JUNE%202025%20Current%20Affairs%20%20Aadarsh%20si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BCBB3-0087-450E-9D83-843EDF350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24 JUNE 2025 Current Affairs  Aadarsh sir</Template>
  <TotalTime>3304</TotalTime>
  <Pages>125</Pages>
  <Words>6227</Words>
  <Characters>35499</Characters>
  <Application>Microsoft Office Word</Application>
  <DocSecurity>0</DocSecurity>
  <Lines>295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SAKSHI RANA</cp:lastModifiedBy>
  <cp:revision>800</cp:revision>
  <cp:lastPrinted>2026-07-20T16:42:00Z</cp:lastPrinted>
  <dcterms:created xsi:type="dcterms:W3CDTF">2026-07-27T18:52:00Z</dcterms:created>
  <dcterms:modified xsi:type="dcterms:W3CDTF">2026-08-05T16:30:00Z</dcterms:modified>
</cp:coreProperties>
</file>