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49C10393" w14:textId="7AFB02BE" w:rsidR="003E08F3" w:rsidRPr="00C52C5E" w:rsidRDefault="00742F07" w:rsidP="003E08F3">
      <w:pPr>
        <w:spacing w:line="240" w:lineRule="auto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1967488" behindDoc="0" locked="0" layoutInCell="1" allowOverlap="1" wp14:anchorId="264EC4E6" wp14:editId="63E9545D">
            <wp:simplePos x="0" y="0"/>
            <wp:positionH relativeFrom="margin">
              <wp:posOffset>-582930</wp:posOffset>
            </wp:positionH>
            <wp:positionV relativeFrom="page">
              <wp:align>top</wp:align>
            </wp:positionV>
            <wp:extent cx="12710160" cy="7757160"/>
            <wp:effectExtent l="0" t="0" r="0" b="0"/>
            <wp:wrapSquare wrapText="bothSides"/>
            <wp:docPr id="41867290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2FEFD" w14:textId="3820E27F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49ECE88E" w14:textId="6E43120D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20A275B7" w14:textId="77777777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138AB710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4B9DA28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7970D3FB" w14:textId="58A2BC96" w:rsidR="003E08F3" w:rsidRPr="00C52C5E" w:rsidRDefault="007C42F8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5</w:t>
      </w:r>
      <w:r w:rsidR="00E439B6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AUGUST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78813433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0FBC77A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bookmarkEnd w:id="0"/>
    <w:bookmarkEnd w:id="1"/>
    <w:bookmarkEnd w:id="2"/>
    <w:p w14:paraId="4C46DD2B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1B757C25" w14:textId="77777777" w:rsidR="00AE325D" w:rsidRPr="00F66EA8" w:rsidRDefault="00AE325D" w:rsidP="00AE325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हाल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ही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भारत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ने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विश्व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पैरा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एथलेटिक्स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चैंपियनशिप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2025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कुल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कितने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पदक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जीते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F66EA8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हैं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Pr="00F66EA8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How many medals did India win in total at the recent World Para Athletics Championships </w:t>
      </w:r>
      <w:r w:rsidRPr="00F66EA8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2025</w:t>
      </w:r>
      <w:r w:rsidRPr="00F66EA8">
        <w:rPr>
          <w:rFonts w:ascii="Kokila" w:hAnsi="Kokila" w:cs="Kokila"/>
          <w:b/>
          <w:bCs/>
          <w:noProof/>
          <w:color w:val="000099"/>
          <w:sz w:val="82"/>
          <w:szCs w:val="82"/>
        </w:rPr>
        <w:t>?</w:t>
      </w:r>
    </w:p>
    <w:p w14:paraId="05285ABB" w14:textId="77777777" w:rsidR="00AE325D" w:rsidRPr="00F66EA8" w:rsidRDefault="00AE325D" w:rsidP="00AE325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18</w:t>
      </w:r>
    </w:p>
    <w:p w14:paraId="782D6FC1" w14:textId="77777777" w:rsidR="00AE325D" w:rsidRPr="00F66EA8" w:rsidRDefault="00AE325D" w:rsidP="00AE325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20</w:t>
      </w:r>
    </w:p>
    <w:p w14:paraId="02252552" w14:textId="77777777" w:rsidR="00AE325D" w:rsidRPr="00F66EA8" w:rsidRDefault="00AE325D" w:rsidP="00AE325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22</w:t>
      </w:r>
    </w:p>
    <w:p w14:paraId="661564F9" w14:textId="77777777" w:rsidR="00AE325D" w:rsidRDefault="00AE325D" w:rsidP="00AE325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F66EA8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25</w:t>
      </w:r>
    </w:p>
    <w:p w14:paraId="62AF2E60" w14:textId="0D9700A9" w:rsidR="00822B30" w:rsidRPr="00C51144" w:rsidRDefault="00822B30" w:rsidP="009A444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</w:p>
    <w:p w14:paraId="39C42E8D" w14:textId="75930C43" w:rsidR="0017632A" w:rsidRDefault="0017632A" w:rsidP="00822B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F295F36" w14:textId="5F8C422D" w:rsidR="0084250B" w:rsidRDefault="0084250B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41432608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30C41832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544E527F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34F4654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DFC0A5C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03D681D2" w14:textId="428B98B5" w:rsidR="00500331" w:rsidRPr="00205EFB" w:rsidRDefault="006338D5" w:rsidP="00500331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4</w:t>
      </w:r>
      <w:r w:rsidR="00500331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AUGUST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573F1760" w14:textId="77777777" w:rsidR="00500331" w:rsidRPr="00997552" w:rsidRDefault="00500331" w:rsidP="00500331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A709FA8" w14:textId="77777777" w:rsidR="00500331" w:rsidRDefault="00500331" w:rsidP="00500331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3DA9CB72" w14:textId="77777777" w:rsidR="00500331" w:rsidRPr="00997552" w:rsidRDefault="00500331" w:rsidP="00500331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35EE9EF8" w14:textId="77777777" w:rsidR="00500331" w:rsidRDefault="00500331" w:rsidP="00500331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3D2BD156" w14:textId="77777777" w:rsidR="00AD7756" w:rsidRPr="00DD0F69" w:rsidRDefault="00AD7756" w:rsidP="00AD775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1CB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3E1CB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E1CB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मैरीटाइम</w:t>
      </w:r>
      <w:r w:rsidRPr="003E1CB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E1CB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अवॉर्ड्स</w:t>
      </w:r>
      <w:r w:rsidRPr="003E1CB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Pr="003E1CB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3E1CB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E1CB3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3E1CB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सर्वश्रेष्ठ</w:t>
      </w:r>
      <w:r w:rsidRPr="003E1CB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E1CB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बंदरगाह</w:t>
      </w:r>
      <w:r w:rsidRPr="003E1CB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3E1CB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गैर</w:t>
      </w:r>
      <w:r w:rsidRPr="003E1CB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3E1CB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कंटेनरीकृत</w:t>
      </w:r>
      <w:r w:rsidRPr="003E1CB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)</w:t>
      </w:r>
      <w:r w:rsidRPr="003E1CB3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3E1CB3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पुरस्कार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236E0">
        <w:rPr>
          <w:rFonts w:ascii="Kokila" w:hAnsi="Kokila" w:cs="Kokila"/>
          <w:b/>
          <w:bCs/>
          <w:color w:val="000099"/>
          <w:sz w:val="82"/>
          <w:szCs w:val="82"/>
        </w:rPr>
        <w:t>Who was recently awarded the 'Best Port (Non-Containerized)' award at the India Maritime Awards 2026?</w:t>
      </w:r>
    </w:p>
    <w:p w14:paraId="550A94F3" w14:textId="77777777" w:rsidR="00AD7756" w:rsidRPr="00DD0F69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विशाखापत्तनम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प्राधिकरण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21055C">
        <w:t xml:space="preserve"> </w:t>
      </w:r>
      <w:r w:rsidRPr="009236E0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Visakhapatnam Port Authority</w:t>
      </w:r>
    </w:p>
    <w:p w14:paraId="12011DC6" w14:textId="77777777" w:rsidR="00AD7756" w:rsidRPr="009236E0" w:rsidRDefault="00AD7756" w:rsidP="00AD7756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जवाहरलाल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नेहरू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प्राधिकरण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</w:rPr>
        <w:t>JNPA)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236E0">
        <w:rPr>
          <w:rFonts w:ascii="Kokila" w:hAnsi="Kokila" w:cs="Kokila"/>
          <w:b/>
          <w:bCs/>
          <w:color w:val="000099"/>
          <w:sz w:val="82"/>
          <w:szCs w:val="82"/>
        </w:rPr>
        <w:t>Jawaharlal Nehru Port Authority (JNPA)</w:t>
      </w:r>
    </w:p>
    <w:p w14:paraId="4FDFF332" w14:textId="77777777" w:rsidR="00AD7756" w:rsidRPr="00DD0F69" w:rsidRDefault="00AD7756" w:rsidP="00AD775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पारादीप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प्राधिकरण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236E0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Paradip Port Authority</w:t>
      </w:r>
    </w:p>
    <w:p w14:paraId="5D819CD4" w14:textId="77777777" w:rsidR="00AD7756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दीनदयाल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प्राधिकरण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D0F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कांडला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236E0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Deendayal Port Authority (Kandla)</w:t>
      </w:r>
      <w:r w:rsidRPr="00DD0F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06A5EC9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BA637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का पहला उड़ान-परीक्षित और तैयार-उपयोग उपग्रह बैटरी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कौन-सी बनी है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Which became India's first flight-proven and off-the-shelf satellite battery recently?</w:t>
      </w:r>
    </w:p>
    <w:p w14:paraId="1BC322D5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81C08BE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शक्ति-100 </w:t>
      </w:r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Shakti-</w:t>
      </w:r>
      <w:r w:rsidRPr="00BA637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100</w:t>
      </w:r>
    </w:p>
    <w:p w14:paraId="56881FD0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पावरबैंक-50 </w:t>
      </w:r>
      <w:proofErr w:type="spellStart"/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PowerBank</w:t>
      </w:r>
      <w:proofErr w:type="spellEnd"/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-</w:t>
      </w:r>
      <w:r w:rsidRPr="00BA637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50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F3950A5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स्पेससेल-75 </w:t>
      </w:r>
      <w:proofErr w:type="spellStart"/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SpaceCell</w:t>
      </w:r>
      <w:proofErr w:type="spellEnd"/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-</w:t>
      </w:r>
      <w:r w:rsidRPr="00BA637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75</w:t>
      </w:r>
    </w:p>
    <w:p w14:paraId="14D79ADE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ऑर्बिटपावर-25 </w:t>
      </w:r>
      <w:proofErr w:type="spellStart"/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OrbitPower</w:t>
      </w:r>
      <w:proofErr w:type="spellEnd"/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-</w:t>
      </w:r>
      <w:r w:rsidRPr="00BA637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25</w:t>
      </w:r>
    </w:p>
    <w:p w14:paraId="2E5CF0B8" w14:textId="77777777" w:rsidR="00AD7756" w:rsidRPr="003A6544" w:rsidRDefault="00AD7756" w:rsidP="00AD7756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</w:p>
    <w:p w14:paraId="3E8B93EB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BA637D">
        <w:rPr>
          <w:color w:val="000000" w:themeColor="text1"/>
          <w:sz w:val="82"/>
          <w:szCs w:val="82"/>
          <w:lang w:bidi="hi-IN"/>
        </w:rPr>
        <w:t xml:space="preserve">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BA637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रक्षा लेखा महानियंत्रक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CGDA)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पदभार किसने ग्रहण किया है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assumed charge as the Controller General of </w:t>
      </w:r>
      <w:proofErr w:type="spellStart"/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Defence</w:t>
      </w:r>
      <w:proofErr w:type="spellEnd"/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 xml:space="preserve"> Accounts (CGDA)?</w:t>
      </w:r>
    </w:p>
    <w:p w14:paraId="0BB66661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अनीता आनंद </w:t>
      </w:r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Anita Anand</w:t>
      </w:r>
    </w:p>
    <w:p w14:paraId="6F826011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आरती सरीन </w:t>
      </w:r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Arti Sarin</w:t>
      </w:r>
    </w:p>
    <w:p w14:paraId="77AC5B4B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अलका नांगिया अरोड़ा </w:t>
      </w:r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Alka Nangia Arora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A373479" w14:textId="77777777" w:rsidR="00AD7756" w:rsidRPr="00BA637D" w:rsidRDefault="00AD7756" w:rsidP="00AD7756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संदीप थरेजा </w:t>
      </w:r>
      <w:r w:rsidRPr="00BA637D">
        <w:rPr>
          <w:rFonts w:ascii="Kokila" w:hAnsi="Kokila" w:cs="Kokila"/>
          <w:b/>
          <w:bCs/>
          <w:color w:val="000099"/>
          <w:sz w:val="82"/>
          <w:szCs w:val="82"/>
        </w:rPr>
        <w:t>Sandeep Thareja</w:t>
      </w:r>
    </w:p>
    <w:p w14:paraId="22E4D2E9" w14:textId="77777777" w:rsidR="00AD7756" w:rsidRPr="00A64AFC" w:rsidRDefault="00AD7756" w:rsidP="00AD7756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F7BFD07" w14:textId="77777777" w:rsidR="00AD7756" w:rsidRPr="00BA637D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6"/>
          <w:szCs w:val="66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BA637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  <w:cs/>
          <w:lang w:bidi="hi-IN"/>
        </w:rPr>
        <w:t xml:space="preserve">हाल ही में खोजी गई </w:t>
      </w:r>
      <w:r w:rsidRPr="00BA637D">
        <w:rPr>
          <w:rFonts w:ascii="Kokila" w:hAnsi="Kokila" w:cs="Kokila"/>
          <w:b/>
          <w:bCs/>
          <w:color w:val="C00000"/>
          <w:sz w:val="66"/>
          <w:szCs w:val="66"/>
          <w:cs/>
          <w:lang w:bidi="hi-IN"/>
        </w:rPr>
        <w:t xml:space="preserve">नई मीठे पानी की कैटफ़िश स्यूडोलागुविया खैरी </w:t>
      </w: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  <w:cs/>
          <w:lang w:bidi="hi-IN"/>
        </w:rPr>
        <w:t xml:space="preserve">के संबंध में सही कथन चुनिए। </w:t>
      </w:r>
      <w:r w:rsidRPr="00BA637D">
        <w:rPr>
          <w:rFonts w:ascii="Kokila" w:hAnsi="Kokila" w:cs="Kokila"/>
          <w:b/>
          <w:bCs/>
          <w:color w:val="000099"/>
          <w:sz w:val="66"/>
          <w:szCs w:val="66"/>
        </w:rPr>
        <w:t xml:space="preserve">Choose the correct statement regarding the newly discovered freshwater catfish </w:t>
      </w:r>
      <w:proofErr w:type="spellStart"/>
      <w:r w:rsidRPr="00BA637D">
        <w:rPr>
          <w:rFonts w:ascii="Kokila" w:hAnsi="Kokila" w:cs="Kokila"/>
          <w:b/>
          <w:bCs/>
          <w:color w:val="000099"/>
          <w:sz w:val="66"/>
          <w:szCs w:val="66"/>
        </w:rPr>
        <w:t>Pseudolaguvia</w:t>
      </w:r>
      <w:proofErr w:type="spellEnd"/>
      <w:r w:rsidRPr="00BA637D">
        <w:rPr>
          <w:rFonts w:ascii="Kokila" w:hAnsi="Kokila" w:cs="Kokila"/>
          <w:b/>
          <w:bCs/>
          <w:color w:val="000099"/>
          <w:sz w:val="66"/>
          <w:szCs w:val="66"/>
        </w:rPr>
        <w:t xml:space="preserve"> </w:t>
      </w:r>
      <w:proofErr w:type="spellStart"/>
      <w:r w:rsidRPr="00BA637D">
        <w:rPr>
          <w:rFonts w:ascii="Kokila" w:hAnsi="Kokila" w:cs="Kokila"/>
          <w:b/>
          <w:bCs/>
          <w:color w:val="000099"/>
          <w:sz w:val="66"/>
          <w:szCs w:val="66"/>
        </w:rPr>
        <w:t>khairii</w:t>
      </w:r>
      <w:proofErr w:type="spellEnd"/>
      <w:r w:rsidRPr="00BA637D">
        <w:rPr>
          <w:rFonts w:ascii="Kokila" w:hAnsi="Kokila" w:cs="Kokila"/>
          <w:b/>
          <w:bCs/>
          <w:color w:val="000099"/>
          <w:sz w:val="66"/>
          <w:szCs w:val="66"/>
        </w:rPr>
        <w:t>.</w:t>
      </w:r>
    </w:p>
    <w:p w14:paraId="12A6BADB" w14:textId="77777777" w:rsidR="00AD7756" w:rsidRPr="00BA637D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6"/>
          <w:szCs w:val="66"/>
        </w:rPr>
      </w:pPr>
    </w:p>
    <w:p w14:paraId="215B17B6" w14:textId="77777777" w:rsidR="00AD7756" w:rsidRPr="00BA637D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6"/>
          <w:szCs w:val="66"/>
        </w:rPr>
      </w:pP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</w:rPr>
        <w:t xml:space="preserve">a) </w:t>
      </w: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  <w:cs/>
          <w:lang w:bidi="hi-IN"/>
        </w:rPr>
        <w:t xml:space="preserve">इसका नाम प्रसिद्ध रॉयल बंगाल बाघिन ‘खैरी’ के सम्मान में रखा गया है। </w:t>
      </w:r>
      <w:r w:rsidRPr="00BA637D">
        <w:rPr>
          <w:rFonts w:ascii="Kokila" w:hAnsi="Kokila" w:cs="Kokila"/>
          <w:b/>
          <w:bCs/>
          <w:color w:val="000099"/>
          <w:sz w:val="66"/>
          <w:szCs w:val="66"/>
        </w:rPr>
        <w:t>It has been named after the famous Royal Bengal tigress Khairi.</w:t>
      </w:r>
    </w:p>
    <w:p w14:paraId="3EA964C7" w14:textId="77777777" w:rsidR="00AD7756" w:rsidRPr="00BA637D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6"/>
          <w:szCs w:val="66"/>
        </w:rPr>
      </w:pP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</w:rPr>
        <w:t>b)</w:t>
      </w:r>
      <w:r>
        <w:rPr>
          <w:rFonts w:ascii="Kokila" w:hAnsi="Kokila" w:cs="Kokila"/>
          <w:b/>
          <w:bCs/>
          <w:color w:val="000000" w:themeColor="text1"/>
          <w:sz w:val="66"/>
          <w:szCs w:val="66"/>
        </w:rPr>
        <w:t xml:space="preserve"> </w:t>
      </w: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  <w:cs/>
          <w:lang w:bidi="hi-IN"/>
        </w:rPr>
        <w:t xml:space="preserve">इसकी खोज चिल्का झील में की गई है। </w:t>
      </w:r>
      <w:r w:rsidRPr="00BA637D">
        <w:rPr>
          <w:rFonts w:ascii="Kokila" w:hAnsi="Kokila" w:cs="Kokila"/>
          <w:b/>
          <w:bCs/>
          <w:color w:val="000099"/>
          <w:sz w:val="66"/>
          <w:szCs w:val="66"/>
        </w:rPr>
        <w:t>It was discovered in Chilika Lake.</w:t>
      </w:r>
    </w:p>
    <w:p w14:paraId="038C00F6" w14:textId="77777777" w:rsidR="00AD7756" w:rsidRPr="00BA637D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6"/>
          <w:szCs w:val="66"/>
        </w:rPr>
      </w:pP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</w:rPr>
        <w:t xml:space="preserve">c) </w:t>
      </w: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  <w:cs/>
          <w:lang w:bidi="hi-IN"/>
        </w:rPr>
        <w:t xml:space="preserve">यह भारत की पहली समुद्री कैटफ़िश प्रजाति है। </w:t>
      </w:r>
      <w:r w:rsidRPr="00BA637D">
        <w:rPr>
          <w:rFonts w:ascii="Kokila" w:hAnsi="Kokila" w:cs="Kokila"/>
          <w:b/>
          <w:bCs/>
          <w:color w:val="000099"/>
          <w:sz w:val="66"/>
          <w:szCs w:val="66"/>
        </w:rPr>
        <w:t>It is India's first marine catfish species.</w:t>
      </w:r>
    </w:p>
    <w:p w14:paraId="2D0D889A" w14:textId="77777777" w:rsidR="00AD7756" w:rsidRPr="00BA637D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66"/>
          <w:szCs w:val="66"/>
          <w:lang w:bidi="hi-IN"/>
        </w:rPr>
      </w:pP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</w:rPr>
        <w:t xml:space="preserve">d) </w:t>
      </w: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  <w:cs/>
          <w:lang w:bidi="hi-IN"/>
        </w:rPr>
        <w:t>इसकी खोज भारतीय प्राणी सर्वेक्षण (</w:t>
      </w: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</w:rPr>
        <w:t xml:space="preserve">ZSI) </w:t>
      </w:r>
      <w:r w:rsidRPr="00BA637D">
        <w:rPr>
          <w:rFonts w:ascii="Kokila" w:hAnsi="Kokila" w:cs="Kokila"/>
          <w:b/>
          <w:bCs/>
          <w:color w:val="000000" w:themeColor="text1"/>
          <w:sz w:val="66"/>
          <w:szCs w:val="66"/>
          <w:cs/>
          <w:lang w:bidi="hi-IN"/>
        </w:rPr>
        <w:t xml:space="preserve">द्वारा गंगा नदी में की गई है। </w:t>
      </w:r>
      <w:r w:rsidRPr="00BA637D">
        <w:rPr>
          <w:rFonts w:ascii="Kokila" w:hAnsi="Kokila" w:cs="Kokila"/>
          <w:b/>
          <w:bCs/>
          <w:color w:val="000099"/>
          <w:sz w:val="66"/>
          <w:szCs w:val="66"/>
        </w:rPr>
        <w:t>It was discovered by ZSI in the Ganga River.</w:t>
      </w:r>
    </w:p>
    <w:p w14:paraId="7B3E4E5D" w14:textId="77777777" w:rsidR="00AD7756" w:rsidRPr="00ED094E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0513E7F" w14:textId="77777777" w:rsidR="00AD7756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7D75996" w14:textId="77777777" w:rsidR="00AD7756" w:rsidRPr="007E517B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7E517B">
        <w:rPr>
          <w:color w:val="000000" w:themeColor="text1"/>
          <w:sz w:val="82"/>
          <w:szCs w:val="82"/>
          <w:lang w:bidi="hi-IN"/>
        </w:rPr>
        <w:t xml:space="preserve"> </w:t>
      </w: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हाल ही में </w:t>
      </w:r>
      <w:r w:rsidRPr="007E517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युवा बौद्ध शोधकर्ताओं के चौथे अंतरराष्ट्रीय सम्मेलन (</w:t>
      </w:r>
      <w:r w:rsidRPr="007E517B">
        <w:rPr>
          <w:rFonts w:ascii="Kokila" w:hAnsi="Kokila" w:cs="Kokila"/>
          <w:b/>
          <w:bCs/>
          <w:color w:val="C00000"/>
          <w:sz w:val="78"/>
          <w:szCs w:val="78"/>
        </w:rPr>
        <w:t xml:space="preserve">ICYBS) </w:t>
      </w:r>
      <w:r w:rsidRPr="007E517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की थीम</w:t>
      </w: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क्या थी</w:t>
      </w: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? </w:t>
      </w:r>
      <w:r w:rsidRPr="007E517B">
        <w:rPr>
          <w:rFonts w:ascii="Kokila" w:hAnsi="Kokila" w:cs="Kokila"/>
          <w:b/>
          <w:bCs/>
          <w:color w:val="000099"/>
          <w:sz w:val="78"/>
          <w:szCs w:val="78"/>
        </w:rPr>
        <w:t>What was the theme of the Fourth International Conference of Young Buddhist Researchers (ICYBS)?</w:t>
      </w:r>
    </w:p>
    <w:p w14:paraId="4B94CC53" w14:textId="77777777" w:rsidR="00AD7756" w:rsidRPr="007E517B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वैश्विक शांति के लिए बौद्ध दर्शन </w:t>
      </w:r>
      <w:r w:rsidRPr="007E517B">
        <w:rPr>
          <w:rFonts w:ascii="Kokila" w:hAnsi="Kokila" w:cs="Kokila"/>
          <w:b/>
          <w:bCs/>
          <w:color w:val="000099"/>
          <w:sz w:val="78"/>
          <w:szCs w:val="78"/>
        </w:rPr>
        <w:t>Buddhist Philosophy for Global Peace</w:t>
      </w:r>
    </w:p>
    <w:p w14:paraId="266F5728" w14:textId="77777777" w:rsidR="00AD7756" w:rsidRPr="007E517B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करुणा और सह-अस्तित्व का मार्ग </w:t>
      </w:r>
      <w:r w:rsidRPr="007E517B">
        <w:rPr>
          <w:rFonts w:ascii="Kokila" w:hAnsi="Kokila" w:cs="Kokila"/>
          <w:b/>
          <w:bCs/>
          <w:color w:val="000099"/>
          <w:sz w:val="78"/>
          <w:szCs w:val="78"/>
        </w:rPr>
        <w:t>Path of Compassion and Coexistence</w:t>
      </w:r>
    </w:p>
    <w:p w14:paraId="186F6C8E" w14:textId="77777777" w:rsidR="00AD7756" w:rsidRPr="007E517B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आधुनिक विश्व में बौद्ध संस्कृति का महत्व </w:t>
      </w:r>
      <w:r w:rsidRPr="007E517B">
        <w:rPr>
          <w:rFonts w:ascii="Kokila" w:hAnsi="Kokila" w:cs="Kokila"/>
          <w:b/>
          <w:bCs/>
          <w:color w:val="000099"/>
          <w:sz w:val="78"/>
          <w:szCs w:val="78"/>
        </w:rPr>
        <w:t>Importance of Buddhist Culture in the Modern World</w:t>
      </w:r>
    </w:p>
    <w:p w14:paraId="05A440F5" w14:textId="77777777" w:rsidR="00AD7756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</w:rPr>
        <w:t>d)</w:t>
      </w:r>
      <w:r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आज की पीढ़ी के लिए बुद्ध का मध्यम मार्ग </w:t>
      </w:r>
      <w:r w:rsidRPr="007E517B">
        <w:rPr>
          <w:rFonts w:ascii="Kokila" w:hAnsi="Kokila" w:cs="Kokila"/>
          <w:b/>
          <w:bCs/>
          <w:color w:val="000099"/>
          <w:sz w:val="78"/>
          <w:szCs w:val="78"/>
        </w:rPr>
        <w:t>The Buddha's Middle Way for Today's Generation</w:t>
      </w:r>
      <w:r w:rsidRPr="007E517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095CA16B" w14:textId="77777777" w:rsidR="00AD7756" w:rsidRPr="007E517B" w:rsidRDefault="00AD7756" w:rsidP="00AD7756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</w:p>
    <w:p w14:paraId="41A93201" w14:textId="77777777" w:rsidR="00AD7756" w:rsidRPr="007E517B" w:rsidRDefault="00AD7756" w:rsidP="00AD775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7E51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मेक्सिको में भारत का अगला राजदूत </w:t>
      </w: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किसे नियुक्त किया गया है</w:t>
      </w: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</w:p>
    <w:p w14:paraId="12F029AE" w14:textId="77777777" w:rsidR="00AD7756" w:rsidRPr="007E517B" w:rsidRDefault="00AD7756" w:rsidP="00AD7756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E517B">
        <w:rPr>
          <w:rFonts w:ascii="Kokila" w:hAnsi="Kokila" w:cs="Kokila"/>
          <w:b/>
          <w:bCs/>
          <w:color w:val="000099"/>
          <w:sz w:val="82"/>
          <w:szCs w:val="82"/>
        </w:rPr>
        <w:t>Who has been appointed as India's next Ambassador to Mexico recently?</w:t>
      </w:r>
    </w:p>
    <w:p w14:paraId="227BBF78" w14:textId="77777777" w:rsidR="00AD7756" w:rsidRPr="007E517B" w:rsidRDefault="00AD7756" w:rsidP="00AD775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विनय मोहन क्वात्रा </w:t>
      </w:r>
      <w:r w:rsidRPr="007E517B">
        <w:rPr>
          <w:rFonts w:ascii="Kokila" w:hAnsi="Kokila" w:cs="Kokila"/>
          <w:b/>
          <w:bCs/>
          <w:color w:val="000099"/>
          <w:sz w:val="82"/>
          <w:szCs w:val="82"/>
        </w:rPr>
        <w:t>Vinay Mohan Kwatra</w:t>
      </w:r>
    </w:p>
    <w:p w14:paraId="006D2E79" w14:textId="77777777" w:rsidR="00AD7756" w:rsidRPr="007E517B" w:rsidRDefault="00AD7756" w:rsidP="00AD7756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विक्रम मिस्री </w:t>
      </w:r>
      <w:r w:rsidRPr="007E517B">
        <w:rPr>
          <w:rFonts w:ascii="Kokila" w:hAnsi="Kokila" w:cs="Kokila"/>
          <w:b/>
          <w:bCs/>
          <w:color w:val="000099"/>
          <w:sz w:val="82"/>
          <w:szCs w:val="82"/>
        </w:rPr>
        <w:t>Vikram Misri</w:t>
      </w:r>
    </w:p>
    <w:p w14:paraId="779C7D31" w14:textId="77777777" w:rsidR="00AD7756" w:rsidRPr="007E517B" w:rsidRDefault="00AD7756" w:rsidP="00AD7756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एन. जे. गांगटे </w:t>
      </w:r>
      <w:r w:rsidRPr="007E517B">
        <w:rPr>
          <w:rFonts w:ascii="Kokila" w:hAnsi="Kokila" w:cs="Kokila"/>
          <w:b/>
          <w:bCs/>
          <w:color w:val="000099"/>
          <w:sz w:val="82"/>
          <w:szCs w:val="82"/>
        </w:rPr>
        <w:t xml:space="preserve">N. J. </w:t>
      </w:r>
      <w:proofErr w:type="spellStart"/>
      <w:r w:rsidRPr="007E517B">
        <w:rPr>
          <w:rFonts w:ascii="Kokila" w:hAnsi="Kokila" w:cs="Kokila"/>
          <w:b/>
          <w:bCs/>
          <w:color w:val="000099"/>
          <w:sz w:val="82"/>
          <w:szCs w:val="82"/>
        </w:rPr>
        <w:t>Gangte</w:t>
      </w:r>
      <w:proofErr w:type="spellEnd"/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97BCB92" w14:textId="77777777" w:rsidR="00AD7756" w:rsidRPr="007E517B" w:rsidRDefault="00AD7756" w:rsidP="00AD7756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E51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संजय कुमार वर्मा </w:t>
      </w:r>
      <w:r w:rsidRPr="007E517B">
        <w:rPr>
          <w:rFonts w:ascii="Kokila" w:hAnsi="Kokila" w:cs="Kokila"/>
          <w:b/>
          <w:bCs/>
          <w:color w:val="000099"/>
          <w:sz w:val="82"/>
          <w:szCs w:val="82"/>
        </w:rPr>
        <w:t>Sanjay Kumar Verma</w:t>
      </w:r>
    </w:p>
    <w:p w14:paraId="2D3D6E57" w14:textId="77777777" w:rsidR="00AD7756" w:rsidRPr="000B457E" w:rsidRDefault="00AD7756" w:rsidP="00AD7756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8BED254" w14:textId="77777777" w:rsidR="00AD7756" w:rsidRPr="00FF40B3" w:rsidRDefault="00AD7756" w:rsidP="00AD7756">
      <w:pPr>
        <w:spacing w:line="240" w:lineRule="auto"/>
        <w:jc w:val="both"/>
        <w:rPr>
          <w:rFonts w:ascii="Kokila" w:hAnsi="Kokila" w:cs="Kokila"/>
          <w:b/>
          <w:bCs/>
          <w:noProof/>
          <w:color w:val="000099"/>
          <w:sz w:val="76"/>
          <w:szCs w:val="76"/>
          <w:lang w:bidi="hi-IN"/>
        </w:rPr>
      </w:pPr>
    </w:p>
    <w:p w14:paraId="3B97A85F" w14:textId="77777777" w:rsidR="00AD7756" w:rsidRPr="00C34B35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7: 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 एसबीआई रिसर्च रिपोर्ट के अनुसार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34B3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वित्त वर्ष 2026–27 की पहली तिमाही (</w:t>
      </w:r>
      <w:r w:rsidRPr="00C34B35">
        <w:rPr>
          <w:rFonts w:ascii="Kokila" w:hAnsi="Kokila" w:cs="Kokila"/>
          <w:b/>
          <w:bCs/>
          <w:color w:val="C00000"/>
          <w:sz w:val="82"/>
          <w:szCs w:val="82"/>
        </w:rPr>
        <w:t>Q</w:t>
      </w:r>
      <w:r w:rsidRPr="00C34B3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1) में भारत की जीडीपी वृद्धि दर 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अनुमान कितना लगाया गया है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34B35">
        <w:rPr>
          <w:rFonts w:ascii="Kokila" w:hAnsi="Kokila" w:cs="Kokila"/>
          <w:b/>
          <w:bCs/>
          <w:color w:val="000099"/>
          <w:sz w:val="82"/>
          <w:szCs w:val="82"/>
        </w:rPr>
        <w:t>According to a recent SBI Research report, what is India's GDP growth rate projected for the first quarter (Q1) of FY 2026–27?</w:t>
      </w:r>
    </w:p>
    <w:p w14:paraId="442325C5" w14:textId="77777777" w:rsidR="00AD7756" w:rsidRPr="00C34B35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7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0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%</w:t>
      </w:r>
    </w:p>
    <w:p w14:paraId="136CC791" w14:textId="77777777" w:rsidR="00AD7756" w:rsidRPr="00C34B35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7.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%</w:t>
      </w:r>
    </w:p>
    <w:p w14:paraId="4F30C6B7" w14:textId="77777777" w:rsidR="00AD7756" w:rsidRPr="00C34B35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7.8%</w:t>
      </w:r>
    </w:p>
    <w:p w14:paraId="1D44276F" w14:textId="77777777" w:rsidR="00AD7756" w:rsidRPr="00C34B35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34B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8.5%</w:t>
      </w:r>
    </w:p>
    <w:p w14:paraId="5AA995B4" w14:textId="77777777" w:rsidR="00AD7756" w:rsidRPr="00A54A4A" w:rsidRDefault="00AD7756" w:rsidP="00AD775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"</w:t>
      </w:r>
      <w:r w:rsidRPr="005622D8">
        <w:rPr>
          <w:rFonts w:ascii="Kokila" w:hAnsi="Kokila" w:cs="Kokila"/>
          <w:b/>
          <w:bCs/>
          <w:color w:val="C00000"/>
          <w:sz w:val="82"/>
          <w:szCs w:val="82"/>
        </w:rPr>
        <w:t xml:space="preserve">GI &amp; Beyond </w:t>
      </w:r>
      <w:r w:rsidRPr="005622D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2.0</w:t>
      </w:r>
      <w:r w:rsidRPr="005622D8">
        <w:rPr>
          <w:rFonts w:ascii="Kokila" w:hAnsi="Kokila" w:cs="Kokila"/>
          <w:b/>
          <w:bCs/>
          <w:color w:val="C00000"/>
          <w:sz w:val="82"/>
          <w:szCs w:val="82"/>
        </w:rPr>
        <w:t xml:space="preserve"> Summit"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आयोजन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शहर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54A4A">
        <w:rPr>
          <w:rFonts w:ascii="Kokila" w:hAnsi="Kokila" w:cs="Kokila"/>
          <w:b/>
          <w:bCs/>
          <w:color w:val="000099"/>
          <w:sz w:val="82"/>
          <w:szCs w:val="82"/>
        </w:rPr>
        <w:t xml:space="preserve">In which city is the "GI &amp; Beyond </w:t>
      </w:r>
      <w:r w:rsidRPr="00A54A4A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2.0</w:t>
      </w:r>
      <w:r w:rsidRPr="00A54A4A">
        <w:rPr>
          <w:rFonts w:ascii="Kokila" w:hAnsi="Kokila" w:cs="Kokila"/>
          <w:b/>
          <w:bCs/>
          <w:color w:val="000099"/>
          <w:sz w:val="82"/>
          <w:szCs w:val="82"/>
        </w:rPr>
        <w:t xml:space="preserve"> Summit" being organized recently?</w:t>
      </w:r>
    </w:p>
    <w:p w14:paraId="36E10610" w14:textId="77777777" w:rsidR="00AD7756" w:rsidRPr="00A54A4A" w:rsidRDefault="00AD7756" w:rsidP="00AD775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1B26E53" w14:textId="77777777" w:rsidR="00AD7756" w:rsidRPr="00A54A4A" w:rsidRDefault="00AD7756" w:rsidP="00AD775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653F502D" w14:textId="77777777" w:rsidR="00AD7756" w:rsidRPr="00A54A4A" w:rsidRDefault="00AD7756" w:rsidP="00AD775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अहमदाबाद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/>
          <w:b/>
          <w:bCs/>
          <w:color w:val="000099"/>
          <w:sz w:val="82"/>
          <w:szCs w:val="82"/>
        </w:rPr>
        <w:t>Ahmedabad</w:t>
      </w:r>
    </w:p>
    <w:p w14:paraId="48F3A916" w14:textId="77777777" w:rsidR="00AD7756" w:rsidRPr="00A54A4A" w:rsidRDefault="00AD7756" w:rsidP="00AD7756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46AA898F" w14:textId="77777777" w:rsidR="00AD7756" w:rsidRPr="007D00AE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जयपुर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/>
          <w:b/>
          <w:bCs/>
          <w:color w:val="000099"/>
          <w:sz w:val="82"/>
          <w:szCs w:val="82"/>
        </w:rPr>
        <w:t>Jaipur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76C0141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भारतीय रेलवे ने किस </w:t>
      </w:r>
      <w:r w:rsidRPr="005622D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रेलखंड की मल्टीट्रैकिंग परियोजना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 मंजूरी दी है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Which railway section has recently received approval for a multitracking project by Indian Railways?</w:t>
      </w:r>
    </w:p>
    <w:p w14:paraId="2578C6F9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5760651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मुजफ्फरपुर समस्तीपुर रेलखंड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Muzaffarpur–</w:t>
      </w:r>
      <w:proofErr w:type="spellStart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Samastipur</w:t>
      </w:r>
      <w:proofErr w:type="spellEnd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 xml:space="preserve"> Rail Section</w:t>
      </w:r>
    </w:p>
    <w:p w14:paraId="3BDD0C52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पटना गया रेलखंड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Patna–Gaya Rail Section</w:t>
      </w:r>
    </w:p>
    <w:p w14:paraId="2A2E76CA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Pr="00246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दानापुर फतुहा रेलखंड </w:t>
      </w:r>
      <w:proofErr w:type="spellStart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Danapur</w:t>
      </w:r>
      <w:proofErr w:type="spellEnd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–</w:t>
      </w:r>
      <w:proofErr w:type="spellStart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Fatuha</w:t>
      </w:r>
      <w:proofErr w:type="spellEnd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 xml:space="preserve"> Rail Section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38FE46B" w14:textId="77777777" w:rsidR="00AD7756" w:rsidRPr="007D00AE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बक्सर आरा रेलखंड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Buxar–Ara Rail Section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23AD02F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622D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गुजरात की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किस पारंपरिक चित्रकला को </w:t>
      </w:r>
      <w:r w:rsidRPr="005622D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भौगोलिक संकेतक (</w:t>
      </w:r>
      <w:r w:rsidRPr="005622D8">
        <w:rPr>
          <w:rFonts w:ascii="Kokila" w:hAnsi="Kokila" w:cs="Kokila"/>
          <w:b/>
          <w:bCs/>
          <w:color w:val="C00000"/>
          <w:sz w:val="82"/>
          <w:szCs w:val="82"/>
        </w:rPr>
        <w:t xml:space="preserve">GI) </w:t>
      </w:r>
      <w:r w:rsidRPr="005622D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टैग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प्रदान किया गया है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Which traditional painting of Gujarat has recently received the Geographical Indication (GI) tag?</w:t>
      </w:r>
    </w:p>
    <w:p w14:paraId="355189D2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421029A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पिथोरा चित्रकला </w:t>
      </w:r>
      <w:proofErr w:type="spellStart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Pithora</w:t>
      </w:r>
      <w:proofErr w:type="spellEnd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 xml:space="preserve"> Painting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16D8218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वारली चित्रकला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Warli Painting</w:t>
      </w:r>
    </w:p>
    <w:p w14:paraId="7124BCBD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गोंड चित्रकला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Gond Painting</w:t>
      </w:r>
    </w:p>
    <w:p w14:paraId="29699FB0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मधुबनी चित्रकला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Madhubani Painting</w:t>
      </w:r>
    </w:p>
    <w:p w14:paraId="541FF4AF" w14:textId="77777777" w:rsidR="00AD7756" w:rsidRDefault="00AD7756" w:rsidP="00AD7756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8FABDEE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56"/>
          <w:szCs w:val="56"/>
          <w:lang w:bidi="hi-IN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  <w:cs/>
          <w:lang w:bidi="hi-IN"/>
        </w:rPr>
        <w:t xml:space="preserve">हाल ही में </w:t>
      </w:r>
      <w:r w:rsidRPr="005622D8">
        <w:rPr>
          <w:rFonts w:ascii="Kokila" w:hAnsi="Kokila" w:cs="Kokila"/>
          <w:b/>
          <w:bCs/>
          <w:color w:val="C00000"/>
          <w:sz w:val="56"/>
          <w:szCs w:val="56"/>
          <w:cs/>
          <w:lang w:bidi="hi-IN"/>
        </w:rPr>
        <w:t>असम भूमि एवं राजस्व विनियमन (संशोधन) विधेयक</w:t>
      </w:r>
      <w:r w:rsidRPr="005622D8">
        <w:rPr>
          <w:rFonts w:ascii="Kokila" w:hAnsi="Kokila" w:cs="Kokila"/>
          <w:b/>
          <w:bCs/>
          <w:color w:val="C00000"/>
          <w:sz w:val="56"/>
          <w:szCs w:val="56"/>
        </w:rPr>
        <w:t xml:space="preserve">, </w:t>
      </w:r>
      <w:r w:rsidRPr="005622D8">
        <w:rPr>
          <w:rFonts w:ascii="Kokila" w:hAnsi="Kokila" w:cs="Kokila"/>
          <w:b/>
          <w:bCs/>
          <w:color w:val="C00000"/>
          <w:sz w:val="56"/>
          <w:szCs w:val="56"/>
          <w:cs/>
          <w:lang w:bidi="hi-IN"/>
        </w:rPr>
        <w:t>2026</w:t>
      </w: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  <w:cs/>
          <w:lang w:bidi="hi-IN"/>
        </w:rPr>
        <w:t xml:space="preserve"> के संबंध में सही कथन चुनिए।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</w:rPr>
        <w:t xml:space="preserve">Choose the correct statement regarding the Assam Land and Revenue Regulation (Amendment) Bill,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  <w:cs/>
          <w:lang w:bidi="hi-IN"/>
        </w:rPr>
        <w:t>2026.</w:t>
      </w:r>
    </w:p>
    <w:p w14:paraId="765543ED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56"/>
          <w:szCs w:val="56"/>
        </w:rPr>
      </w:pPr>
    </w:p>
    <w:p w14:paraId="401BCD97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56"/>
          <w:szCs w:val="56"/>
        </w:rPr>
      </w:pP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</w:rPr>
        <w:t xml:space="preserve">a) </w:t>
      </w: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  <w:cs/>
          <w:lang w:bidi="hi-IN"/>
        </w:rPr>
        <w:t xml:space="preserve">इस कानून के तहत जिला आयुक्तों को अतिक्रमण हटाने का अधिकार नहीं दिया गया है।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</w:rPr>
        <w:t>District Commissioners have not been given the authority to remove encroachments under this law.</w:t>
      </w:r>
    </w:p>
    <w:p w14:paraId="05AAE251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56"/>
          <w:szCs w:val="56"/>
        </w:rPr>
      </w:pP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</w:rPr>
        <w:t xml:space="preserve">b) </w:t>
      </w: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  <w:cs/>
          <w:lang w:bidi="hi-IN"/>
        </w:rPr>
        <w:t xml:space="preserve">इस कानून के तहत विरासत स्थलों के 10 किलोमीटर के दायरे में सभी प्रकार के भूमि लेनदेन पर पूर्ण प्रतिबंध लगाया गया है।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</w:rPr>
        <w:t xml:space="preserve">The law completely bans all land transactions within a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  <w:cs/>
          <w:lang w:bidi="hi-IN"/>
        </w:rPr>
        <w:t>10</w:t>
      </w:r>
      <w:r w:rsidRPr="005622D8">
        <w:rPr>
          <w:rFonts w:ascii="Kokila" w:hAnsi="Kokila" w:cs="Kokila"/>
          <w:b/>
          <w:bCs/>
          <w:color w:val="000099"/>
          <w:sz w:val="56"/>
          <w:szCs w:val="56"/>
        </w:rPr>
        <w:t xml:space="preserve"> km radius of heritage sites.</w:t>
      </w:r>
    </w:p>
    <w:p w14:paraId="07B8E358" w14:textId="77777777" w:rsidR="00AD7756" w:rsidRPr="005622D8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56"/>
          <w:szCs w:val="56"/>
        </w:rPr>
      </w:pP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</w:rPr>
        <w:t xml:space="preserve">c) </w:t>
      </w: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  <w:cs/>
          <w:lang w:bidi="hi-IN"/>
        </w:rPr>
        <w:t xml:space="preserve">मूल निवासी की परिभाषा 1 जनवरी 2016 तक दो पीढ़ियों से निवास करने वाले व्यक्ति के रूप में निर्धारित की गई है।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</w:rPr>
        <w:t xml:space="preserve">A native resident is defined as a person residing in the area for two generations up to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  <w:cs/>
          <w:lang w:bidi="hi-IN"/>
        </w:rPr>
        <w:t>1</w:t>
      </w:r>
      <w:r w:rsidRPr="005622D8">
        <w:rPr>
          <w:rFonts w:ascii="Kokila" w:hAnsi="Kokila" w:cs="Kokila"/>
          <w:b/>
          <w:bCs/>
          <w:color w:val="000099"/>
          <w:sz w:val="56"/>
          <w:szCs w:val="56"/>
        </w:rPr>
        <w:t xml:space="preserve"> January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  <w:cs/>
          <w:lang w:bidi="hi-IN"/>
        </w:rPr>
        <w:t>2016.</w:t>
      </w:r>
    </w:p>
    <w:p w14:paraId="5AF656FF" w14:textId="77777777" w:rsidR="00AD7756" w:rsidRPr="007D00AE" w:rsidRDefault="00AD7756" w:rsidP="00AD775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</w:rPr>
        <w:t>d)</w:t>
      </w:r>
      <w:r>
        <w:rPr>
          <w:rFonts w:ascii="Kokila" w:hAnsi="Kokila" w:cs="Kokila"/>
          <w:b/>
          <w:bCs/>
          <w:color w:val="000000" w:themeColor="text1"/>
          <w:sz w:val="56"/>
          <w:szCs w:val="56"/>
        </w:rPr>
        <w:t xml:space="preserve"> </w:t>
      </w: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  <w:cs/>
          <w:lang w:bidi="hi-IN"/>
        </w:rPr>
        <w:t xml:space="preserve">250 वर्ष या उससे अधिक पुराने विरासत एवं धार्मिक स्थलों के 5 किलोमीटर के दायरे में भूमि लेनदेन पर विशेष प्रतिबंध लगाया गया है।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</w:rPr>
        <w:t xml:space="preserve">Special restrictions have been imposed on land transactions within a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  <w:cs/>
          <w:lang w:bidi="hi-IN"/>
        </w:rPr>
        <w:t>5</w:t>
      </w:r>
      <w:r w:rsidRPr="005622D8">
        <w:rPr>
          <w:rFonts w:ascii="Kokila" w:hAnsi="Kokila" w:cs="Kokila"/>
          <w:b/>
          <w:bCs/>
          <w:color w:val="000099"/>
          <w:sz w:val="56"/>
          <w:szCs w:val="56"/>
        </w:rPr>
        <w:t xml:space="preserve"> km radius of heritage and religious sites that are </w:t>
      </w:r>
      <w:r w:rsidRPr="005622D8">
        <w:rPr>
          <w:rFonts w:ascii="Kokila" w:hAnsi="Kokila" w:cs="Kokila"/>
          <w:b/>
          <w:bCs/>
          <w:color w:val="000099"/>
          <w:sz w:val="56"/>
          <w:szCs w:val="56"/>
          <w:cs/>
          <w:lang w:bidi="hi-IN"/>
        </w:rPr>
        <w:t>250</w:t>
      </w:r>
      <w:r w:rsidRPr="005622D8">
        <w:rPr>
          <w:rFonts w:ascii="Kokila" w:hAnsi="Kokila" w:cs="Kokila"/>
          <w:b/>
          <w:bCs/>
          <w:color w:val="000099"/>
          <w:sz w:val="56"/>
          <w:szCs w:val="56"/>
        </w:rPr>
        <w:t xml:space="preserve"> years or older.</w:t>
      </w:r>
      <w:r w:rsidRPr="005622D8">
        <w:rPr>
          <w:rFonts w:ascii="Kokila" w:hAnsi="Kokila" w:cs="Kokila"/>
          <w:b/>
          <w:bCs/>
          <w:color w:val="000000" w:themeColor="text1"/>
          <w:sz w:val="56"/>
          <w:szCs w:val="56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7745F09" w14:textId="77777777" w:rsidR="00AD7756" w:rsidRPr="005622D8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5622D8">
        <w:rPr>
          <w:color w:val="000000" w:themeColor="text1"/>
          <w:lang w:bidi="hi-IN"/>
        </w:rPr>
        <w:t xml:space="preserve">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622D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त्रि सेवा भविष्य युद्ध पाठ्यक्रम के चौथे संस्करण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कहाँ हुआ है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Where was the fourth edition of the Tri Services Future Warfare Course inaugurated recently?</w:t>
      </w:r>
    </w:p>
    <w:p w14:paraId="066EB36A" w14:textId="77777777" w:rsidR="00AD7756" w:rsidRPr="005622D8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E5A67F" w14:textId="77777777" w:rsidR="00AD7756" w:rsidRPr="005622D8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राष्ट्रीय रक्षा अकादमी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पुणे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 xml:space="preserve">National </w:t>
      </w:r>
      <w:proofErr w:type="spellStart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Defence</w:t>
      </w:r>
      <w:proofErr w:type="spellEnd"/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 xml:space="preserve"> Academy, Pune</w:t>
      </w:r>
    </w:p>
    <w:p w14:paraId="083150CC" w14:textId="77777777" w:rsidR="00AD7756" w:rsidRPr="005622D8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वेलिंगटन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Wellington, Tamil Nadu</w:t>
      </w:r>
    </w:p>
    <w:p w14:paraId="66F562D8" w14:textId="77777777" w:rsidR="00AD7756" w:rsidRPr="005622D8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भारतीय सैन्य अकादमी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देहरादून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Indian Military Academy, Dehradun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EDDF645" w14:textId="77777777" w:rsidR="00AD7756" w:rsidRPr="005622D8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मानेकशॉ सेंटर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Pr="005622D8">
        <w:rPr>
          <w:rFonts w:ascii="Kokila" w:hAnsi="Kokila" w:cs="Kokila"/>
          <w:b/>
          <w:bCs/>
          <w:color w:val="000099"/>
          <w:sz w:val="82"/>
          <w:szCs w:val="82"/>
        </w:rPr>
        <w:t>Manekshaw Centre, New Delhi</w:t>
      </w:r>
      <w:r w:rsidRPr="005622D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43DB44B" w14:textId="77777777" w:rsidR="00AD7756" w:rsidRPr="00590E3E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E3A8B91" w14:textId="77777777" w:rsidR="00AD7756" w:rsidRDefault="00AD7756" w:rsidP="00AD775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07093037" w14:textId="77777777" w:rsidR="00AD7756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68B6F19" w14:textId="77777777" w:rsidR="00AD7756" w:rsidRPr="00773D64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773D6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राष्ट्रमंडल खेल 2026 </w:t>
      </w: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भारत ने पदक तालिका में कौन सा स्थान प्राप्त किया</w:t>
      </w: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773D64">
        <w:rPr>
          <w:rFonts w:ascii="Kokila" w:hAnsi="Kokila" w:cs="Kokila"/>
          <w:b/>
          <w:bCs/>
          <w:color w:val="000099"/>
          <w:sz w:val="82"/>
          <w:szCs w:val="82"/>
        </w:rPr>
        <w:t xml:space="preserve">What was India's position in the medal tally at the Commonwealth Games </w:t>
      </w:r>
      <w:r w:rsidRPr="00773D6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773D64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2E31BFA4" w14:textId="77777777" w:rsidR="00AD7756" w:rsidRPr="00773D64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591BAD6" w14:textId="77777777" w:rsidR="00AD7756" w:rsidRPr="00773D64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तीसरा स्थान </w:t>
      </w:r>
      <w:r w:rsidRPr="00773D64">
        <w:rPr>
          <w:rFonts w:ascii="Kokila" w:hAnsi="Kokila" w:cs="Kokila"/>
          <w:b/>
          <w:bCs/>
          <w:color w:val="000099"/>
          <w:sz w:val="82"/>
          <w:szCs w:val="82"/>
        </w:rPr>
        <w:t>Third place</w:t>
      </w:r>
    </w:p>
    <w:p w14:paraId="02B98FCB" w14:textId="77777777" w:rsidR="00AD7756" w:rsidRPr="00773D64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दूसरा स्थान </w:t>
      </w:r>
      <w:r w:rsidRPr="00773D64">
        <w:rPr>
          <w:rFonts w:ascii="Kokila" w:hAnsi="Kokila" w:cs="Kokila"/>
          <w:b/>
          <w:bCs/>
          <w:color w:val="000099"/>
          <w:sz w:val="82"/>
          <w:szCs w:val="82"/>
        </w:rPr>
        <w:t>Second place</w:t>
      </w:r>
    </w:p>
    <w:p w14:paraId="23CE0F60" w14:textId="77777777" w:rsidR="00AD7756" w:rsidRPr="00773D64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चौथा स्थान </w:t>
      </w:r>
      <w:r w:rsidRPr="00773D64">
        <w:rPr>
          <w:rFonts w:ascii="Kokila" w:hAnsi="Kokila" w:cs="Kokila"/>
          <w:b/>
          <w:bCs/>
          <w:color w:val="000099"/>
          <w:sz w:val="82"/>
          <w:szCs w:val="82"/>
        </w:rPr>
        <w:t>Fourth place</w:t>
      </w: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330AB4C" w14:textId="77777777" w:rsidR="00AD7756" w:rsidRPr="00773D64" w:rsidRDefault="00AD7756" w:rsidP="00AD7756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7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पाँचवाँ स्थान </w:t>
      </w:r>
      <w:r w:rsidRPr="00773D64">
        <w:rPr>
          <w:rFonts w:ascii="Kokila" w:hAnsi="Kokila" w:cs="Kokila"/>
          <w:b/>
          <w:bCs/>
          <w:color w:val="000099"/>
          <w:sz w:val="82"/>
          <w:szCs w:val="82"/>
        </w:rPr>
        <w:t>Fifth place</w:t>
      </w:r>
    </w:p>
    <w:p w14:paraId="6D284FC8" w14:textId="77777777" w:rsidR="00AD7756" w:rsidRPr="009F333D" w:rsidRDefault="00AD7756" w:rsidP="00AD7756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E89AF4E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14: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7D36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2030 राष्ट्रमंडल खेलों की मेजबानी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की जिम्मेदारी किस देश ने आधिकारिक रूप से संभाली है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which country officially took over the responsibility of hosting the </w:t>
      </w:r>
      <w:r w:rsidRPr="007D36C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2030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 xml:space="preserve"> Commonwealth Games?</w:t>
      </w:r>
    </w:p>
    <w:p w14:paraId="431722B8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99BCF72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ऑस्ट्रेलिया 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>Australia</w:t>
      </w:r>
    </w:p>
    <w:p w14:paraId="19724A1E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कनाडा 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>Canada</w:t>
      </w:r>
    </w:p>
    <w:p w14:paraId="5092247C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स्कॉटलैंड 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>Scotland</w:t>
      </w:r>
    </w:p>
    <w:p w14:paraId="118E7CBF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 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2545ABE" w14:textId="77777777" w:rsidR="00AD7756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</w:p>
    <w:p w14:paraId="1929FD13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15: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राष्ट्रपति द्रौपदी मुर्मु ने नई दिल्ली के लाजपत भवन में किस </w:t>
      </w:r>
      <w:r w:rsidRPr="007D36C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स्वतंत्रता सेनानी एवं समाज सुधारक की प्रतिमा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अनावरण किया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>? R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 xml:space="preserve">ecently, President </w:t>
      </w:r>
      <w:proofErr w:type="spellStart"/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>Droupadi</w:t>
      </w:r>
      <w:proofErr w:type="spellEnd"/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 xml:space="preserve"> Murmu unveiled the statue of which freedom fighter and social reformer at Lajpat Bhavan, New Delhi?</w:t>
      </w:r>
    </w:p>
    <w:p w14:paraId="7ADE7167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2B182C4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लाला लाजपत राय 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>Lala Lajpat Rai</w:t>
      </w:r>
    </w:p>
    <w:p w14:paraId="2EF266E8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उत्कलमणि पंडित गोपबंधु दास </w:t>
      </w:r>
      <w:proofErr w:type="spellStart"/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>Utkalmani</w:t>
      </w:r>
      <w:proofErr w:type="spellEnd"/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 xml:space="preserve"> Pandit Gopabandhu Das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462939F" w14:textId="77777777" w:rsidR="00AD7756" w:rsidRPr="007D36C2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बाल गंगाधर तिलक 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>Bal Gangadhar Tilak</w:t>
      </w:r>
    </w:p>
    <w:p w14:paraId="41799A8A" w14:textId="470DF6EF" w:rsidR="003E08F3" w:rsidRPr="00AD7756" w:rsidRDefault="00AD7756" w:rsidP="00AD775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D3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गोपाल कृष्ण गोखले </w:t>
      </w:r>
      <w:r w:rsidRPr="007D36C2">
        <w:rPr>
          <w:rFonts w:ascii="Kokila" w:hAnsi="Kokila" w:cs="Kokila"/>
          <w:b/>
          <w:bCs/>
          <w:color w:val="000099"/>
          <w:sz w:val="82"/>
          <w:szCs w:val="82"/>
        </w:rPr>
        <w:t>Gopal Krishna Gokhale</w:t>
      </w:r>
    </w:p>
    <w:p w14:paraId="2D39D3DF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6937CD8" w14:textId="77777777" w:rsidR="00AA7B3A" w:rsidRDefault="00AA7B3A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E81D8BF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664DCD8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67932EC" w14:textId="77777777" w:rsidR="003E08F3" w:rsidRPr="00C52C5E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42A3434D" w14:textId="5040C198" w:rsidR="003E08F3" w:rsidRPr="00C52C5E" w:rsidRDefault="00111597" w:rsidP="003E08F3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="009004D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AUGUST</w:t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0C59CA53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BB39476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5D862EF" w14:textId="77777777" w:rsidR="003E5EF0" w:rsidRDefault="003E5EF0" w:rsidP="003E5E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9047EF6" w14:textId="68856DCC" w:rsidR="00547C82" w:rsidRPr="00547C82" w:rsidRDefault="003E08F3" w:rsidP="00547C8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अमेरिका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संघीय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विमानन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प्रशासन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विमान</w:t>
      </w:r>
      <w:r w:rsidR="00547C82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7C82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547C82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7C82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="00547C82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7C82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संशोधित</w:t>
      </w:r>
      <w:r w:rsidR="00547C82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7C82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टाइप</w:t>
      </w:r>
      <w:r w:rsidR="00547C82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7C82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प्रमाणपत्र</w:t>
      </w:r>
      <w:r w:rsidR="00547C82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C82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47C82"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47C82" w:rsidRPr="00E436B3">
        <w:rPr>
          <w:rFonts w:ascii="Kokila" w:hAnsi="Kokila" w:cs="Kokila"/>
          <w:b/>
          <w:bCs/>
          <w:color w:val="000099"/>
          <w:sz w:val="82"/>
          <w:szCs w:val="82"/>
        </w:rPr>
        <w:t>Recently, the U.S. Federal Aviation Administration has issued an amended type certificate for which aircraft?</w:t>
      </w:r>
    </w:p>
    <w:p w14:paraId="5C875E2F" w14:textId="77777777" w:rsidR="00547C82" w:rsidRPr="00E436B3" w:rsidRDefault="00547C82" w:rsidP="00547C82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एयरबस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>A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320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neo </w:t>
      </w:r>
      <w:r w:rsidRPr="00E436B3">
        <w:rPr>
          <w:rFonts w:ascii="Kokila" w:hAnsi="Kokila" w:cs="Kokila"/>
          <w:b/>
          <w:bCs/>
          <w:color w:val="000099"/>
          <w:sz w:val="82"/>
          <w:szCs w:val="82"/>
        </w:rPr>
        <w:t>Airbus A</w:t>
      </w:r>
      <w:r w:rsidRPr="00E436B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320</w:t>
      </w:r>
      <w:r w:rsidRPr="00E436B3">
        <w:rPr>
          <w:rFonts w:ascii="Kokila" w:hAnsi="Kokila" w:cs="Kokila"/>
          <w:b/>
          <w:bCs/>
          <w:color w:val="000099"/>
          <w:sz w:val="82"/>
          <w:szCs w:val="82"/>
        </w:rPr>
        <w:t>neo</w:t>
      </w:r>
    </w:p>
    <w:p w14:paraId="50352177" w14:textId="77777777" w:rsidR="00547C82" w:rsidRPr="00547C82" w:rsidRDefault="00547C82" w:rsidP="00547C8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बोइंग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777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X </w:t>
      </w:r>
      <w:r w:rsidRPr="00E436B3">
        <w:rPr>
          <w:rFonts w:ascii="Kokila" w:hAnsi="Kokila" w:cs="Kokila"/>
          <w:b/>
          <w:bCs/>
          <w:color w:val="000099"/>
          <w:sz w:val="82"/>
          <w:szCs w:val="82"/>
        </w:rPr>
        <w:t xml:space="preserve">Boeing </w:t>
      </w:r>
      <w:r w:rsidRPr="00E436B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777</w:t>
      </w:r>
      <w:r w:rsidRPr="00E436B3">
        <w:rPr>
          <w:rFonts w:ascii="Kokila" w:hAnsi="Kokila" w:cs="Kokila"/>
          <w:b/>
          <w:bCs/>
          <w:color w:val="000099"/>
          <w:sz w:val="82"/>
          <w:szCs w:val="82"/>
        </w:rPr>
        <w:t>X</w:t>
      </w:r>
    </w:p>
    <w:p w14:paraId="2151BDC1" w14:textId="77777777" w:rsidR="00547C82" w:rsidRPr="00E436B3" w:rsidRDefault="00547C82" w:rsidP="00547C82">
      <w:pPr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बोइंग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737 </w:t>
      </w:r>
      <w:r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मैक्स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7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436B3">
        <w:rPr>
          <w:rFonts w:ascii="Kokila" w:hAnsi="Kokila" w:cs="Kokila"/>
          <w:b/>
          <w:bCs/>
          <w:color w:val="000099"/>
          <w:sz w:val="82"/>
          <w:szCs w:val="82"/>
        </w:rPr>
        <w:t xml:space="preserve">Boeing </w:t>
      </w:r>
      <w:r w:rsidRPr="00E436B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737</w:t>
      </w:r>
      <w:r w:rsidRPr="00E436B3">
        <w:rPr>
          <w:rFonts w:ascii="Kokila" w:hAnsi="Kokila" w:cs="Kokila"/>
          <w:b/>
          <w:bCs/>
          <w:color w:val="000099"/>
          <w:sz w:val="82"/>
          <w:szCs w:val="82"/>
        </w:rPr>
        <w:t xml:space="preserve"> MAX </w:t>
      </w:r>
      <w:r w:rsidRPr="00E436B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</w:t>
      </w:r>
    </w:p>
    <w:p w14:paraId="3AF79D92" w14:textId="77777777" w:rsidR="00547C82" w:rsidRDefault="00547C82" w:rsidP="00547C8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d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एयरबस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>A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321</w:t>
      </w:r>
      <w:r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XLR </w:t>
      </w:r>
      <w:r w:rsidRPr="00E436B3">
        <w:rPr>
          <w:rFonts w:ascii="Kokila" w:hAnsi="Kokila" w:cs="Kokila"/>
          <w:b/>
          <w:bCs/>
          <w:color w:val="000099"/>
          <w:sz w:val="82"/>
          <w:szCs w:val="82"/>
        </w:rPr>
        <w:t>Airbus A</w:t>
      </w:r>
      <w:r w:rsidRPr="00E436B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321</w:t>
      </w:r>
      <w:r w:rsidRPr="00E436B3">
        <w:rPr>
          <w:rFonts w:ascii="Kokila" w:hAnsi="Kokila" w:cs="Kokila"/>
          <w:b/>
          <w:bCs/>
          <w:color w:val="000099"/>
          <w:sz w:val="82"/>
          <w:szCs w:val="82"/>
        </w:rPr>
        <w:t>XLR</w:t>
      </w:r>
    </w:p>
    <w:p w14:paraId="76A7B8A1" w14:textId="4864C334" w:rsidR="00547C82" w:rsidRDefault="00547C82" w:rsidP="00547C8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B2AD453" w14:textId="5D4443E9" w:rsidR="00547C82" w:rsidRDefault="004A062F" w:rsidP="00547C8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965440" behindDoc="0" locked="0" layoutInCell="1" allowOverlap="1" wp14:anchorId="5C257806" wp14:editId="7F803CC7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7056120"/>
            <wp:effectExtent l="0" t="0" r="0" b="0"/>
            <wp:wrapSquare wrapText="bothSides"/>
            <wp:docPr id="61746407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705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D70C5" w14:textId="77777777" w:rsidR="00E436B3" w:rsidRPr="00E436B3" w:rsidRDefault="003E08F3" w:rsidP="00E436B3">
      <w:pPr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E436B3"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E436B3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बोइंग</w:t>
      </w:r>
      <w:r w:rsidR="00E436B3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737 </w:t>
      </w:r>
      <w:r w:rsidR="00E436B3" w:rsidRPr="00547C8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मैक्स</w:t>
      </w:r>
      <w:r w:rsidR="00E436B3" w:rsidRPr="00547C8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7</w:t>
      </w:r>
      <w:r w:rsidR="00E436B3" w:rsidRPr="00547C8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436B3" w:rsidRPr="00E436B3">
        <w:rPr>
          <w:rFonts w:ascii="Kokila" w:hAnsi="Kokila" w:cs="Kokila"/>
          <w:b/>
          <w:bCs/>
          <w:color w:val="000099"/>
          <w:sz w:val="82"/>
          <w:szCs w:val="82"/>
        </w:rPr>
        <w:t xml:space="preserve">Boeing </w:t>
      </w:r>
      <w:r w:rsidR="00E436B3" w:rsidRPr="00E436B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737</w:t>
      </w:r>
      <w:r w:rsidR="00E436B3" w:rsidRPr="00E436B3">
        <w:rPr>
          <w:rFonts w:ascii="Kokila" w:hAnsi="Kokila" w:cs="Kokila"/>
          <w:b/>
          <w:bCs/>
          <w:color w:val="000099"/>
          <w:sz w:val="82"/>
          <w:szCs w:val="82"/>
        </w:rPr>
        <w:t xml:space="preserve"> MAX </w:t>
      </w:r>
      <w:r w:rsidR="00E436B3" w:rsidRPr="00E436B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</w:t>
      </w:r>
    </w:p>
    <w:p w14:paraId="554E301C" w14:textId="12FC21FE" w:rsidR="009236E0" w:rsidRPr="00E436B3" w:rsidRDefault="009236E0" w:rsidP="009236E0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4A9AAAAC" w14:textId="77777777" w:rsidR="00831F50" w:rsidRDefault="00831F50" w:rsidP="00831F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संयुक्त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राज्य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अमेरिका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B2A6C">
        <w:rPr>
          <w:rFonts w:ascii="Kokila" w:hAnsi="Kokila" w:cs="Kokila"/>
          <w:b/>
          <w:bCs/>
          <w:color w:val="C00000"/>
          <w:sz w:val="82"/>
          <w:szCs w:val="82"/>
        </w:rPr>
        <w:t xml:space="preserve">United States)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संघीय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विमानन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प्रशासन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Federal Aviation Administration (FAA)]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>3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बोइंग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/>
          <w:b/>
          <w:bCs/>
          <w:color w:val="C00000"/>
          <w:sz w:val="82"/>
          <w:szCs w:val="82"/>
        </w:rPr>
        <w:t>737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मैक्स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/>
          <w:b/>
          <w:bCs/>
          <w:color w:val="C00000"/>
          <w:sz w:val="82"/>
          <w:szCs w:val="82"/>
        </w:rPr>
        <w:t xml:space="preserve">7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(Boeing 737 MAX 7)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संशोधित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टाइप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प्रमाणपत्र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Amended Type Certificate)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B884AB2" w14:textId="77777777" w:rsidR="00831F50" w:rsidRDefault="00831F50" w:rsidP="00831F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बोइंग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Boeing)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अब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737 MAX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परिवार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छोटे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लंबी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दूरी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संस्करण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>737 MAX 7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ग्राहक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आपूर्ति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आगे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सकेगा।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प्रमाणन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विमान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इंजन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एंटी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आइस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प्रणाली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Engine Anti-Ice System)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ओवरहीटिंग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Overheating)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बचाने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हेतु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पुनः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डिज़ाइन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C78BF9B" w14:textId="2A9259B5" w:rsidR="00831F50" w:rsidRPr="00831F50" w:rsidRDefault="00831F50" w:rsidP="00831F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इसके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अलावा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फ्लाइट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कंट्रोल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सॉफ्टवेयर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Flight-Control Software)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कॉकपिट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अलर्टिंग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कॉन्फ़िगरेशन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Cockpit Alerting Configuration)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आवश्यक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संशोधन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गए।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बोइंग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>737 MAX 7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>135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>160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यात्रियों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बैठने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क्षमता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इसकी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उड़ान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सीमा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Range)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लगभग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>4,370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मील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</w:rPr>
        <w:t>7,040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किमी</w:t>
      </w:r>
      <w:r w:rsidRPr="00831F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) </w:t>
      </w:r>
      <w:r w:rsidRPr="00831F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7F5B5FC4" w14:textId="77777777" w:rsidR="00831F50" w:rsidRPr="00831F50" w:rsidRDefault="00831F50" w:rsidP="00831F5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B7289FB" w14:textId="77777777" w:rsidR="00A610CA" w:rsidRDefault="00A610CA" w:rsidP="00A610C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55D3D37" w14:textId="77777777" w:rsidR="00A610CA" w:rsidRDefault="00A610CA" w:rsidP="00A610C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21C56A2" w14:textId="19F27C14" w:rsidR="0030390D" w:rsidRPr="0030390D" w:rsidRDefault="003E08F3" w:rsidP="0030390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बोर्ड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एनसीवीईटी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अनुमोदित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चाय</w:t>
      </w:r>
      <w:r w:rsidR="0030390D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0390D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चखने</w:t>
      </w:r>
      <w:r w:rsidR="0030390D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0390D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30390D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0390D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कौशल</w:t>
      </w:r>
      <w:r w:rsidR="0030390D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0390D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विकास</w:t>
      </w:r>
      <w:r w:rsidR="0030390D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0390D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पाठ्यक्रम</w:t>
      </w:r>
      <w:r w:rsidR="0030390D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0390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0390D" w:rsidRPr="0030390D">
        <w:rPr>
          <w:rFonts w:ascii="Kokila" w:hAnsi="Kokila" w:cs="Kokila"/>
          <w:b/>
          <w:bCs/>
          <w:color w:val="000099"/>
          <w:sz w:val="82"/>
          <w:szCs w:val="82"/>
        </w:rPr>
        <w:t>Recently, where has Tea Board India launched NCVET-approved tea tasting skill development courses?</w:t>
      </w:r>
    </w:p>
    <w:p w14:paraId="043444FF" w14:textId="77777777" w:rsidR="0030390D" w:rsidRPr="0030390D" w:rsidRDefault="0030390D" w:rsidP="0030390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4478A54" w14:textId="77777777" w:rsidR="0030390D" w:rsidRPr="0030390D" w:rsidRDefault="0030390D" w:rsidP="0030390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0390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गुवाहाटी</w:t>
      </w:r>
      <w:r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90D">
        <w:rPr>
          <w:rFonts w:ascii="Kokila" w:hAnsi="Kokila" w:cs="Kokila"/>
          <w:b/>
          <w:bCs/>
          <w:color w:val="000099"/>
          <w:sz w:val="82"/>
          <w:szCs w:val="82"/>
        </w:rPr>
        <w:t>Guwahati</w:t>
      </w:r>
    </w:p>
    <w:p w14:paraId="2792B25A" w14:textId="77777777" w:rsidR="0030390D" w:rsidRPr="0030390D" w:rsidRDefault="0030390D" w:rsidP="0030390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0390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कुर्सियांग</w:t>
      </w:r>
      <w:r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90D">
        <w:rPr>
          <w:rFonts w:ascii="Kokila" w:hAnsi="Kokila" w:cs="Kokila"/>
          <w:b/>
          <w:bCs/>
          <w:color w:val="000099"/>
          <w:sz w:val="82"/>
          <w:szCs w:val="82"/>
        </w:rPr>
        <w:t>Kurseong</w:t>
      </w:r>
    </w:p>
    <w:p w14:paraId="41D0E782" w14:textId="77777777" w:rsidR="0030390D" w:rsidRPr="0030390D" w:rsidRDefault="0030390D" w:rsidP="0030390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0390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दिब्रूगढ़</w:t>
      </w:r>
      <w:r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90D">
        <w:rPr>
          <w:rFonts w:ascii="Kokila" w:hAnsi="Kokila" w:cs="Kokila"/>
          <w:b/>
          <w:bCs/>
          <w:color w:val="000099"/>
          <w:sz w:val="82"/>
          <w:szCs w:val="82"/>
        </w:rPr>
        <w:t>Dibrugarh</w:t>
      </w:r>
    </w:p>
    <w:p w14:paraId="5C37EA59" w14:textId="7AF3E04C" w:rsidR="005907F8" w:rsidRPr="005907F8" w:rsidRDefault="0030390D" w:rsidP="0030390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0390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सिलीगुड़ी</w:t>
      </w:r>
      <w:r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0390D">
        <w:rPr>
          <w:rFonts w:ascii="Kokila" w:hAnsi="Kokila" w:cs="Kokila"/>
          <w:b/>
          <w:bCs/>
          <w:color w:val="000099"/>
          <w:sz w:val="82"/>
          <w:szCs w:val="82"/>
        </w:rPr>
        <w:t>Siliguri</w:t>
      </w:r>
    </w:p>
    <w:p w14:paraId="745B03A7" w14:textId="77777777" w:rsidR="00890C5D" w:rsidRDefault="00890C5D" w:rsidP="005907F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9A89F96" w14:textId="05466751" w:rsidR="003E08F3" w:rsidRPr="00C52C5E" w:rsidRDefault="00E8123C" w:rsidP="005907F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64416" behindDoc="0" locked="0" layoutInCell="1" allowOverlap="1" wp14:anchorId="7C59E3C6" wp14:editId="44C0E956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03720"/>
            <wp:effectExtent l="0" t="0" r="0" b="0"/>
            <wp:wrapSquare wrapText="bothSides"/>
            <wp:docPr id="20674549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76CCB8C" w14:textId="4BEE04F4" w:rsidR="009D5B60" w:rsidRPr="0030390D" w:rsidRDefault="003E08F3" w:rsidP="00186E5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30390D" w:rsidRPr="003039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कुर्सियांग</w:t>
      </w:r>
      <w:r w:rsidR="0030390D" w:rsidRPr="003039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390D" w:rsidRPr="0030390D">
        <w:rPr>
          <w:rFonts w:ascii="Kokila" w:hAnsi="Kokila" w:cs="Kokila"/>
          <w:b/>
          <w:bCs/>
          <w:color w:val="000099"/>
          <w:sz w:val="82"/>
          <w:szCs w:val="82"/>
        </w:rPr>
        <w:t>Kurseong</w:t>
      </w:r>
    </w:p>
    <w:p w14:paraId="3BD453D0" w14:textId="77777777" w:rsidR="00315754" w:rsidRDefault="00315754" w:rsidP="00186E5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1B3D698" w14:textId="77777777" w:rsidR="00723593" w:rsidRPr="00723593" w:rsidRDefault="00723593" w:rsidP="007235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टी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बोर्ड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Tea Board India)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पश्चिम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बंगाल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कुर्सियांग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स्थित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दार्जिलिंग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टी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रिसर्च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एंड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डेवलपमेंट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सेंटर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Darjeeling Tea Research and Development Centre (DTRDC))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व्यावसायिक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शिक्षा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प्रशिक्षण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परिषद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National Council for Vocational Education and Training (NCVET))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अनुमोदित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चाय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चखने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कौशल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विकास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पाठ्यक्रम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पाठ्यक्रमों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एग्रीकल्चर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स्किल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काउंसिल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ऑफ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Agriculture Skill Council of India (ASCI))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सहयोग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1B3C685A" w14:textId="77777777" w:rsidR="00723593" w:rsidRPr="00723593" w:rsidRDefault="00723593" w:rsidP="007235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77C0428" w14:textId="77777777" w:rsidR="00723593" w:rsidRPr="00723593" w:rsidRDefault="00723593" w:rsidP="007235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प्रशिक्षित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चाय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परीक्षक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Tea Tasters)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सोमेलियर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Tea Sommeliers)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तैयार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चाय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गुणवत्ता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सुधार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ब्रांडिंग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मूल्य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संवर्धन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Value Addition)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बाजार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प्रतिस्पर्धात्मकता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Market Competitiveness)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देने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योगदान</w:t>
      </w:r>
      <w:r w:rsidRPr="0072359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2359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देंगे।</w:t>
      </w:r>
    </w:p>
    <w:p w14:paraId="6BB86CF6" w14:textId="77777777" w:rsidR="00723593" w:rsidRPr="00723593" w:rsidRDefault="00723593" w:rsidP="007235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BE89E1F" w14:textId="77777777" w:rsid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3943518C" w14:textId="034BBC33" w:rsidR="00756CD0" w:rsidRPr="00756CD0" w:rsidRDefault="003E08F3" w:rsidP="00756CD0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सड़क</w:t>
      </w:r>
      <w:r w:rsidR="00756CD0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6CD0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परिवहन</w:t>
      </w:r>
      <w:r w:rsidR="00756CD0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6CD0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="00756CD0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6CD0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राजमार्ग</w:t>
      </w:r>
      <w:r w:rsidR="00756CD0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6CD0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मंत्रालय</w:t>
      </w:r>
      <w:r w:rsidR="00756CD0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प्रणाली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अनिवार्य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बनाने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प्रस्ताव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6CD0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56CD0" w:rsidRPr="00756CD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56CD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56CD0" w:rsidRPr="00756CD0">
        <w:rPr>
          <w:rFonts w:ascii="Kokila" w:hAnsi="Kokila" w:cs="Kokila"/>
          <w:b/>
          <w:bCs/>
          <w:color w:val="000099"/>
          <w:sz w:val="82"/>
          <w:szCs w:val="82"/>
        </w:rPr>
        <w:t>Recently, the Ministry of Road Transport and Highways has proposed to make which system mandatory?</w:t>
      </w:r>
    </w:p>
    <w:p w14:paraId="669C3F00" w14:textId="77777777" w:rsidR="00756CD0" w:rsidRPr="00756CD0" w:rsidRDefault="00756CD0" w:rsidP="00756CD0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वाहन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वाहन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संचार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प्रणाली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/>
          <w:b/>
          <w:bCs/>
          <w:color w:val="000099"/>
          <w:sz w:val="82"/>
          <w:szCs w:val="82"/>
        </w:rPr>
        <w:t>Vehicle-to-Vehicle Communication System</w:t>
      </w:r>
    </w:p>
    <w:p w14:paraId="1329C65C" w14:textId="77777777" w:rsidR="00756CD0" w:rsidRPr="00756CD0" w:rsidRDefault="00756CD0" w:rsidP="00756CD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इलेक्ट्रॉनिक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टोल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संग्रह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प्रणाली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/>
          <w:b/>
          <w:bCs/>
          <w:color w:val="000099"/>
          <w:sz w:val="82"/>
          <w:szCs w:val="82"/>
        </w:rPr>
        <w:t>Electronic Toll Collection System</w:t>
      </w:r>
    </w:p>
    <w:p w14:paraId="44AB655A" w14:textId="77777777" w:rsidR="00756CD0" w:rsidRPr="00756CD0" w:rsidRDefault="00756CD0" w:rsidP="00756CD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वाहन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ट्रैकिंग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प्रणाली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/>
          <w:b/>
          <w:bCs/>
          <w:color w:val="000099"/>
          <w:sz w:val="82"/>
          <w:szCs w:val="82"/>
        </w:rPr>
        <w:t>Vehicle Tracking System</w:t>
      </w:r>
    </w:p>
    <w:p w14:paraId="698C9CC7" w14:textId="4EC3959D" w:rsidR="003E08F3" w:rsidRPr="00756CD0" w:rsidRDefault="00756CD0" w:rsidP="00756CD0">
      <w:pPr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स्मार्ट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ड्राइविंग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लाइसेंस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प्रणाली</w:t>
      </w:r>
      <w:r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6CD0">
        <w:rPr>
          <w:rFonts w:ascii="Kokila" w:hAnsi="Kokila" w:cs="Kokila"/>
          <w:b/>
          <w:bCs/>
          <w:color w:val="000099"/>
          <w:sz w:val="82"/>
          <w:szCs w:val="82"/>
        </w:rPr>
        <w:t xml:space="preserve">Smart Driving </w:t>
      </w:r>
      <w:proofErr w:type="spellStart"/>
      <w:r w:rsidRPr="00756CD0">
        <w:rPr>
          <w:rFonts w:ascii="Kokila" w:hAnsi="Kokila" w:cs="Kokila"/>
          <w:b/>
          <w:bCs/>
          <w:color w:val="000099"/>
          <w:sz w:val="82"/>
          <w:szCs w:val="82"/>
        </w:rPr>
        <w:t>Licence</w:t>
      </w:r>
      <w:proofErr w:type="spellEnd"/>
      <w:r w:rsidRPr="00756CD0">
        <w:rPr>
          <w:rFonts w:ascii="Kokila" w:hAnsi="Kokila" w:cs="Kokila"/>
          <w:b/>
          <w:bCs/>
          <w:color w:val="000099"/>
          <w:sz w:val="82"/>
          <w:szCs w:val="82"/>
        </w:rPr>
        <w:t xml:space="preserve"> System</w:t>
      </w:r>
      <w:r w:rsidRPr="00756CD0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</w:p>
    <w:p w14:paraId="4E832E3A" w14:textId="77777777" w:rsidR="0056252D" w:rsidRDefault="0056252D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96B8799" w14:textId="6DEB8D7E" w:rsidR="0056252D" w:rsidRPr="00C52C5E" w:rsidRDefault="001438A6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63392" behindDoc="0" locked="0" layoutInCell="1" allowOverlap="1" wp14:anchorId="7F7D0632" wp14:editId="1C717961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20650" cy="7071360"/>
            <wp:effectExtent l="0" t="0" r="0" b="0"/>
            <wp:wrapSquare wrapText="bothSides"/>
            <wp:docPr id="14193478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0" cy="707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470FB" w14:textId="77777777" w:rsidR="008B26B3" w:rsidRDefault="003E08F3" w:rsidP="008B26B3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8B26B3" w:rsidRPr="00756CD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8B26B3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वाहन</w:t>
      </w:r>
      <w:r w:rsidR="008B26B3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8B26B3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8B26B3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8B26B3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वाहन</w:t>
      </w:r>
      <w:r w:rsidR="008B26B3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26B3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संचार</w:t>
      </w:r>
      <w:r w:rsidR="008B26B3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26B3" w:rsidRPr="00756CD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प्रणाली</w:t>
      </w:r>
      <w:r w:rsidR="008B26B3" w:rsidRPr="00756CD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26B3" w:rsidRPr="00756CD0">
        <w:rPr>
          <w:rFonts w:ascii="Kokila" w:hAnsi="Kokila" w:cs="Kokila"/>
          <w:b/>
          <w:bCs/>
          <w:color w:val="000099"/>
          <w:sz w:val="82"/>
          <w:szCs w:val="82"/>
        </w:rPr>
        <w:t>Vehicle-to-Vehicle Communication System</w:t>
      </w:r>
    </w:p>
    <w:p w14:paraId="79E4882E" w14:textId="77777777" w:rsidR="00F00847" w:rsidRPr="00756CD0" w:rsidRDefault="00F00847" w:rsidP="008B26B3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5EC20E5" w14:textId="77777777" w:rsidR="00F00847" w:rsidRPr="00F00847" w:rsidRDefault="00DC2B2C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DC2B2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सड़क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परिवहन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एवं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राजमार्ग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मंत्रालय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वाहन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-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से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-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वाहन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संचार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[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>Vehicle-to-Vehicle (V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2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V) Communication] 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प्रणाली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को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अनिवार्य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बनाने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का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प्रस्ताव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जारी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इसका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उद्देश्य</w:t>
      </w:r>
      <w:r w:rsidR="00F00847"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सड़क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सुरक्षा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बढ़ाना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तथा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दुर्घटनाओं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कम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करना</w:t>
      </w:r>
      <w:r w:rsidR="00F00847"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F00847"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</w:p>
    <w:p w14:paraId="0A32E884" w14:textId="77777777" w:rsidR="00F00847" w:rsidRDefault="00F00847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49AF3611" w14:textId="77777777" w:rsidR="002B5421" w:rsidRDefault="00F00847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प्रस्ताव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अनुसार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1 </w:t>
      </w:r>
      <w:r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अक्टूबर</w:t>
      </w:r>
      <w:r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2027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जिन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नए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वाहनों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>V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2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V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संचार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प्रणाली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लगाई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जाएगी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उन्हें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>AIS-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230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मानक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पालन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करना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होगा।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इसके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बाद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1 </w:t>
      </w:r>
      <w:r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अक्टूबर</w:t>
      </w:r>
      <w:r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2028 </w:t>
      </w:r>
      <w:r w:rsidRPr="00BB2A6C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से</w:t>
      </w:r>
      <w:r w:rsidRPr="00BB2A6C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L, M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और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N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श्रेणी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सभी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नए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निर्मित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वाहनों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>AIS-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230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मानक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अनुरूप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>V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2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V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संचार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lastRenderedPageBreak/>
        <w:t>प्रणाली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लगाना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अनिवार्य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होगा।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इसमें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दोपहिया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वाहन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यात्री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कारें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तथा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वाणिज्यिक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ट्रक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Commercial Trucks)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शामिल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हैं।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</w:p>
    <w:p w14:paraId="614DB4FB" w14:textId="3B97CD64" w:rsidR="00F00847" w:rsidRDefault="00F00847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>V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2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V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प्रणाली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माध्यम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वाहन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रेडियो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सिग्नलों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Radio Signals)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द्वारा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गति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Speed),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स्थान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दिशा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तथा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ब्रेक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लगाने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स्थिति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जैसी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रियल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-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टाइम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जानकारी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Real-Time Data)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एक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-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दूसरे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साथ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साझा</w:t>
      </w:r>
      <w:r w:rsidRPr="00F0084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0084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करेंगे।</w:t>
      </w:r>
    </w:p>
    <w:p w14:paraId="4251D405" w14:textId="77777777" w:rsidR="00245FFF" w:rsidRDefault="00245FFF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19C6FC45" w14:textId="77777777" w:rsidR="00245FFF" w:rsidRDefault="00245FFF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07A8BFA5" w14:textId="77777777" w:rsidR="00245FFF" w:rsidRDefault="00245FFF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20B4D268" w14:textId="77777777" w:rsidR="00245FFF" w:rsidRDefault="00245FFF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06BF6868" w14:textId="77777777" w:rsidR="00245FFF" w:rsidRPr="00F00847" w:rsidRDefault="00245FFF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7D24DBEB" w14:textId="77777777" w:rsidR="00F00847" w:rsidRPr="00F00847" w:rsidRDefault="00F00847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7D8D76CF" w14:textId="670F67F3" w:rsidR="00BC097A" w:rsidRPr="00BC097A" w:rsidRDefault="003E08F3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BC097A"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C097A"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097A"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C097A"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097A"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C097A"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टूर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डी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फ्रांस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फेम्स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भाग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लेने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="00BC097A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C097A"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BC097A"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097A"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="00BC097A"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097A"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BC097A" w:rsidRPr="00BC097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C0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C097A" w:rsidRPr="00BC097A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Indian woman to participate in the Tour de France Femmes?</w:t>
      </w:r>
    </w:p>
    <w:p w14:paraId="3713D2B2" w14:textId="77777777" w:rsidR="00BC097A" w:rsidRPr="00BC097A" w:rsidRDefault="00BC097A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E86B4EF" w14:textId="77777777" w:rsidR="00BC097A" w:rsidRPr="00BC097A" w:rsidRDefault="00BC097A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रोनाल्डो</w:t>
      </w: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97A">
        <w:rPr>
          <w:rFonts w:ascii="Kokila" w:hAnsi="Kokila" w:cs="Kokila"/>
          <w:b/>
          <w:bCs/>
          <w:color w:val="000099"/>
          <w:sz w:val="82"/>
          <w:szCs w:val="82"/>
        </w:rPr>
        <w:t>Ronaldo Singh</w:t>
      </w:r>
    </w:p>
    <w:p w14:paraId="60D7E620" w14:textId="77777777" w:rsidR="00BC097A" w:rsidRPr="00BC097A" w:rsidRDefault="00BC097A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देबोरा</w:t>
      </w: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हेरोल्ड</w:t>
      </w: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97A">
        <w:rPr>
          <w:rFonts w:ascii="Kokila" w:hAnsi="Kokila" w:cs="Kokila"/>
          <w:b/>
          <w:bCs/>
          <w:color w:val="000099"/>
          <w:sz w:val="82"/>
          <w:szCs w:val="82"/>
        </w:rPr>
        <w:t>Deborah Herold</w:t>
      </w:r>
    </w:p>
    <w:p w14:paraId="55A44765" w14:textId="77777777" w:rsidR="00BC097A" w:rsidRPr="00BC097A" w:rsidRDefault="00BC097A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एसो</w:t>
      </w: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अल्बेन</w:t>
      </w: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97A">
        <w:rPr>
          <w:rFonts w:ascii="Kokila" w:hAnsi="Kokila" w:cs="Kokila"/>
          <w:b/>
          <w:bCs/>
          <w:color w:val="000099"/>
          <w:sz w:val="82"/>
          <w:szCs w:val="82"/>
        </w:rPr>
        <w:t>Aso Albane</w:t>
      </w:r>
    </w:p>
    <w:p w14:paraId="244C4DBC" w14:textId="1BB2D73A" w:rsidR="00FF3EAD" w:rsidRPr="00BC097A" w:rsidRDefault="00BC097A" w:rsidP="00BC097A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हर्षिता</w:t>
      </w: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जाखड़</w:t>
      </w:r>
      <w:r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C097A">
        <w:rPr>
          <w:rFonts w:ascii="Kokila" w:hAnsi="Kokila" w:cs="Kokila"/>
          <w:b/>
          <w:bCs/>
          <w:color w:val="000099"/>
          <w:sz w:val="82"/>
          <w:szCs w:val="82"/>
        </w:rPr>
        <w:t>Harshita Jakhar</w:t>
      </w:r>
    </w:p>
    <w:p w14:paraId="5403FCE6" w14:textId="77777777" w:rsidR="00FF3EAD" w:rsidRDefault="00FF3EAD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B418099" w14:textId="77777777" w:rsidR="00110827" w:rsidRDefault="00110827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D2C16C1" w14:textId="77777777" w:rsidR="00AD19C5" w:rsidRDefault="00AD19C5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925A3DE" w14:textId="20474384" w:rsidR="003E08F3" w:rsidRPr="00C52C5E" w:rsidRDefault="00AD19C5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62368" behindDoc="0" locked="0" layoutInCell="1" allowOverlap="1" wp14:anchorId="11198F4C" wp14:editId="59DF0B4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59690" cy="6903720"/>
            <wp:effectExtent l="0" t="0" r="3810" b="0"/>
            <wp:wrapSquare wrapText="bothSides"/>
            <wp:docPr id="19099631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969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DC7A6F1" w14:textId="77777777" w:rsidR="00BC097A" w:rsidRPr="00BC097A" w:rsidRDefault="003E08F3" w:rsidP="00BC097A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BC097A" w:rsidRPr="00BC0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BC097A"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हर्षिता</w:t>
      </w:r>
      <w:r w:rsidR="00BC097A"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097A" w:rsidRPr="00BC0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जाखड़</w:t>
      </w:r>
      <w:r w:rsidR="00BC097A" w:rsidRPr="00BC0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C097A" w:rsidRPr="00BC097A">
        <w:rPr>
          <w:rFonts w:ascii="Kokila" w:hAnsi="Kokila" w:cs="Kokila"/>
          <w:b/>
          <w:bCs/>
          <w:color w:val="000099"/>
          <w:sz w:val="82"/>
          <w:szCs w:val="82"/>
        </w:rPr>
        <w:t>Harshita Jakhar</w:t>
      </w:r>
    </w:p>
    <w:p w14:paraId="1AA952AB" w14:textId="6F5C57D2" w:rsidR="00273EBE" w:rsidRDefault="00273EBE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488651A" w14:textId="77777777" w:rsidR="00A353C7" w:rsidRDefault="00FF2020" w:rsidP="00FF202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19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वर्षीय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साइकिलिस्ट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हर्षिता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जाखड़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टूर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डी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फ्रांस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फेम्स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Tour de France Femmes)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भाग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लेने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बनी।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64BC695" w14:textId="4C0E1D57" w:rsidR="00996009" w:rsidRDefault="00FF2020" w:rsidP="00FF202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स्विट्जरलैंड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Switzerland)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एगल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Aigle)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4.5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किलोमीटर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औपचारिक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न्यूट्रलाइज्ड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राइड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Ceremonial </w:t>
      </w:r>
      <w:proofErr w:type="spellStart"/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Neutralised</w:t>
      </w:r>
      <w:proofErr w:type="spellEnd"/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Ride)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अंतरराष्ट्रीय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समूह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International Development Group)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नेतृत्व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EB80F38" w14:textId="77777777" w:rsidR="00996009" w:rsidRDefault="00996009" w:rsidP="00FF202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C3442A1" w14:textId="77777777" w:rsidR="00996009" w:rsidRDefault="00FF2020" w:rsidP="00FF202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हर्षिता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जाखड़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यूनियन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साइक्लिस्ट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इंटरनेशनल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Union </w:t>
      </w:r>
      <w:proofErr w:type="spellStart"/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Cycliste</w:t>
      </w:r>
      <w:proofErr w:type="spellEnd"/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proofErr w:type="spellStart"/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Internationale</w:t>
      </w:r>
      <w:proofErr w:type="spellEnd"/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(UCI))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वर्ल्ड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साइक्लिंग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टैलेंट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प्रोग्राम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World Cycling Talent </w:t>
      </w:r>
      <w:proofErr w:type="spellStart"/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Programme</w:t>
      </w:r>
      <w:proofErr w:type="spellEnd"/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)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प्रतिष्ठित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प्रतियोगिता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भाग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लिया।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29BA4AC" w14:textId="77777777" w:rsidR="00996009" w:rsidRDefault="00996009" w:rsidP="00FF202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6A7B236" w14:textId="6809245D" w:rsidR="00FF2020" w:rsidRPr="00FF2020" w:rsidRDefault="00FF2020" w:rsidP="00FF202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टूर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डी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फ्रांस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फेम्स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महिलाओं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बहु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चरणीय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साइकिल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रेस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Women's Multi-Stage Cycling Race)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पुरुषों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टूर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फ्रांस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Tour de France)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समकक्ष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जाती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यूसीआई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वर्ल्ड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टूर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UCI Women's World Tour)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कैलेंडर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हिस्सा</w:t>
      </w:r>
      <w:r w:rsidRPr="00FF20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F20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6F11E505" w14:textId="77777777" w:rsidR="00FF2020" w:rsidRDefault="00FF2020" w:rsidP="00D040C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FD36965" w14:textId="20BFB73F" w:rsidR="00D743B6" w:rsidRDefault="003E08F3" w:rsidP="00D743B6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D743B6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43B6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43B6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43B6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दिवंगत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43B6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न्यायमूर्ति</w:t>
      </w:r>
      <w:r w:rsidR="00D743B6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743B6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मनमोहन</w:t>
      </w:r>
      <w:r w:rsidR="00D743B6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743B6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="00D743B6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743B6"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लिब्रहान</w:t>
      </w:r>
      <w:r w:rsidR="00D743B6"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743B6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43B6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43B6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43B6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743B6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थे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743B6" w:rsidRPr="00D743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743B6" w:rsidRPr="00D743B6">
        <w:rPr>
          <w:rFonts w:ascii="Kokila" w:hAnsi="Kokila" w:cs="Kokila"/>
          <w:b/>
          <w:bCs/>
          <w:color w:val="000099"/>
          <w:sz w:val="82"/>
          <w:szCs w:val="82"/>
        </w:rPr>
        <w:t>Recently deceased Justice Manmohan Singh Liberhan was the chairman of which commission?</w:t>
      </w:r>
    </w:p>
    <w:p w14:paraId="04BDC8DC" w14:textId="77777777" w:rsidR="00D743B6" w:rsidRPr="00D743B6" w:rsidRDefault="00D743B6" w:rsidP="00D743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C7F420C" w14:textId="77777777" w:rsidR="00D743B6" w:rsidRPr="00D743B6" w:rsidRDefault="00D743B6" w:rsidP="00D743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सरकारिया</w:t>
      </w: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43B6">
        <w:rPr>
          <w:rFonts w:ascii="Kokila" w:hAnsi="Kokila" w:cs="Kokila"/>
          <w:b/>
          <w:bCs/>
          <w:color w:val="000099"/>
          <w:sz w:val="82"/>
          <w:szCs w:val="82"/>
        </w:rPr>
        <w:t>Sarkaria Commission</w:t>
      </w:r>
    </w:p>
    <w:p w14:paraId="6915B806" w14:textId="77777777" w:rsidR="00D743B6" w:rsidRPr="00D743B6" w:rsidRDefault="00D743B6" w:rsidP="00D743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रंगनाथ</w:t>
      </w: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मिश्र</w:t>
      </w: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43B6">
        <w:rPr>
          <w:rFonts w:ascii="Kokila" w:hAnsi="Kokila" w:cs="Kokila"/>
          <w:b/>
          <w:bCs/>
          <w:color w:val="000099"/>
          <w:sz w:val="82"/>
          <w:szCs w:val="82"/>
        </w:rPr>
        <w:t>Ranganath Misra Commission</w:t>
      </w:r>
    </w:p>
    <w:p w14:paraId="0141AD27" w14:textId="77777777" w:rsidR="00D743B6" w:rsidRPr="00D743B6" w:rsidRDefault="00D743B6" w:rsidP="00D743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लिब्रहान</w:t>
      </w: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43B6">
        <w:rPr>
          <w:rFonts w:ascii="Kokila" w:hAnsi="Kokila" w:cs="Kokila"/>
          <w:b/>
          <w:bCs/>
          <w:color w:val="000099"/>
          <w:sz w:val="82"/>
          <w:szCs w:val="82"/>
        </w:rPr>
        <w:t>Liberhan Commission</w:t>
      </w:r>
    </w:p>
    <w:p w14:paraId="58700AC4" w14:textId="4F9C6505" w:rsidR="002A7540" w:rsidRPr="00D743B6" w:rsidRDefault="00D743B6" w:rsidP="00D743B6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नानावटी</w:t>
      </w: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43B6">
        <w:rPr>
          <w:rFonts w:ascii="Kokila" w:hAnsi="Kokila" w:cs="Kokila"/>
          <w:b/>
          <w:bCs/>
          <w:color w:val="000099"/>
          <w:sz w:val="82"/>
          <w:szCs w:val="82"/>
        </w:rPr>
        <w:t>Nanavati Commission</w:t>
      </w:r>
    </w:p>
    <w:p w14:paraId="70873420" w14:textId="77777777" w:rsidR="002D585D" w:rsidRDefault="002D585D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91BDD92" w14:textId="68A87E43" w:rsidR="003E08F3" w:rsidRPr="00C52C5E" w:rsidRDefault="002D585D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61344" behindDoc="0" locked="0" layoutInCell="1" allowOverlap="1" wp14:anchorId="62713A9A" wp14:editId="102B07D8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6888480"/>
            <wp:effectExtent l="0" t="0" r="0" b="7620"/>
            <wp:wrapSquare wrapText="bothSides"/>
            <wp:docPr id="3097914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6F3CB8C" w14:textId="77777777" w:rsidR="002C657C" w:rsidRPr="00D743B6" w:rsidRDefault="003E08F3" w:rsidP="002C657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2C657C" w:rsidRPr="00D743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2C657C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लिब्रहान</w:t>
      </w:r>
      <w:r w:rsidR="002C657C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C657C" w:rsidRPr="00D743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="002C657C" w:rsidRPr="00D743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C657C" w:rsidRPr="00D743B6">
        <w:rPr>
          <w:rFonts w:ascii="Kokila" w:hAnsi="Kokila" w:cs="Kokila"/>
          <w:b/>
          <w:bCs/>
          <w:color w:val="000099"/>
          <w:sz w:val="82"/>
          <w:szCs w:val="82"/>
        </w:rPr>
        <w:t>Liberhan Commission</w:t>
      </w:r>
    </w:p>
    <w:p w14:paraId="7D03FBEF" w14:textId="77777777" w:rsidR="002C657C" w:rsidRDefault="002C657C" w:rsidP="002C657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2E56FAB" w14:textId="6D9121AD" w:rsidR="002C657C" w:rsidRPr="002C657C" w:rsidRDefault="002C657C" w:rsidP="002C657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मद्रास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आंध्र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उच्च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न्यायालयों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पूर्व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मुख्य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न्यायाधीश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न्यायमूर्ति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मनमोहन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लिब्रहान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>87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निधन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सदस्यीय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लिब्रहान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आयोग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Liberhan Commission)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थे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जिसका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गठन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>16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दिसंबर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>1992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अयोध्या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बाबरी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B2A6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मस्जिद</w:t>
      </w:r>
      <w:r w:rsidRPr="00BB2A6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विध्वंस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जांच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था।</w:t>
      </w:r>
    </w:p>
    <w:p w14:paraId="36F9AAF2" w14:textId="77777777" w:rsidR="002C657C" w:rsidRPr="002C657C" w:rsidRDefault="002C657C" w:rsidP="002C657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4F264AB" w14:textId="6EBE36CD" w:rsidR="002C657C" w:rsidRPr="002C657C" w:rsidRDefault="002C657C" w:rsidP="002C657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लिब्रहान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>17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वर्षों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जांच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>48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बार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कार्यकाल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विस्तार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Extensions)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>30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जून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</w:rPr>
        <w:t>2009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अपनी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सौंपी</w:t>
      </w:r>
      <w:r w:rsidRPr="002C65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C65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थी।</w:t>
      </w:r>
    </w:p>
    <w:p w14:paraId="65443CD8" w14:textId="18208575" w:rsidR="00BD4A9B" w:rsidRPr="00610578" w:rsidRDefault="003E08F3" w:rsidP="00BD4A9B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लार्सन</w:t>
      </w:r>
      <w:r w:rsidR="00BD4A9B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9B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एंड</w:t>
      </w:r>
      <w:r w:rsidR="00BD4A9B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9B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टुब्रो</w:t>
      </w:r>
      <w:r w:rsidR="00BD4A9B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9B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BD4A9B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9B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हाइड्रोकार्बन</w:t>
      </w:r>
      <w:r w:rsidR="00BD4A9B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9B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इकाई</w:t>
      </w:r>
      <w:r w:rsidR="00BD4A9B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₹15,000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अल्ट्रा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मेगा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अनुबंध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कंपनी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9B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BD4A9B" w:rsidRPr="00BD4A9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D4A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D4A9B" w:rsidRPr="00610578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L&amp;T's hydrocarbon unit has received an ultra-mega contract worth over </w:t>
      </w:r>
      <w:r w:rsidR="00BD4A9B" w:rsidRPr="00610578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₹15,000</w:t>
      </w:r>
      <w:r w:rsidR="00BD4A9B" w:rsidRPr="00610578">
        <w:rPr>
          <w:rFonts w:ascii="Kokila" w:hAnsi="Kokila" w:cs="Kokila"/>
          <w:b/>
          <w:bCs/>
          <w:color w:val="000099"/>
          <w:sz w:val="82"/>
          <w:szCs w:val="82"/>
        </w:rPr>
        <w:t xml:space="preserve"> crore from which company?</w:t>
      </w:r>
    </w:p>
    <w:p w14:paraId="05DF0729" w14:textId="77777777" w:rsidR="00BD4A9B" w:rsidRPr="00BD4A9B" w:rsidRDefault="00BD4A9B" w:rsidP="00BD4A9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सऊदी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अरामको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10578">
        <w:rPr>
          <w:rFonts w:ascii="Kokila" w:hAnsi="Kokila" w:cs="Kokila"/>
          <w:b/>
          <w:bCs/>
          <w:color w:val="000099"/>
          <w:sz w:val="82"/>
          <w:szCs w:val="82"/>
        </w:rPr>
        <w:t>Saudi Aramco</w:t>
      </w:r>
    </w:p>
    <w:p w14:paraId="58225775" w14:textId="77777777" w:rsidR="00BD4A9B" w:rsidRPr="00BD4A9B" w:rsidRDefault="00BD4A9B" w:rsidP="00BD4A9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कतर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एनर्जी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610578">
        <w:rPr>
          <w:rFonts w:ascii="Kokila" w:hAnsi="Kokila" w:cs="Kokila"/>
          <w:b/>
          <w:bCs/>
          <w:color w:val="000099"/>
          <w:sz w:val="82"/>
          <w:szCs w:val="82"/>
        </w:rPr>
        <w:t>QatarEnergy</w:t>
      </w:r>
      <w:proofErr w:type="spellEnd"/>
    </w:p>
    <w:p w14:paraId="3881F9BF" w14:textId="77777777" w:rsidR="00BD4A9B" w:rsidRPr="00610578" w:rsidRDefault="00BD4A9B" w:rsidP="00BD4A9B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अबू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धाबी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नेशनल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ऑयल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कंपनी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10578">
        <w:rPr>
          <w:rFonts w:ascii="Kokila" w:hAnsi="Kokila" w:cs="Kokila"/>
          <w:b/>
          <w:bCs/>
          <w:color w:val="000099"/>
          <w:sz w:val="82"/>
          <w:szCs w:val="82"/>
        </w:rPr>
        <w:t>Abu Dhabi National Oil Company</w:t>
      </w:r>
    </w:p>
    <w:p w14:paraId="6072A21F" w14:textId="6D56F0D9" w:rsidR="00313681" w:rsidRPr="00C52C5E" w:rsidRDefault="00BD4A9B" w:rsidP="00BD4A9B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एडीएनओसी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ऑफशोर</w:t>
      </w:r>
      <w:r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10578">
        <w:rPr>
          <w:rFonts w:ascii="Kokila" w:hAnsi="Kokila" w:cs="Kokila"/>
          <w:b/>
          <w:bCs/>
          <w:color w:val="000099"/>
          <w:sz w:val="82"/>
          <w:szCs w:val="82"/>
        </w:rPr>
        <w:t>ADNOC Offshore</w:t>
      </w:r>
    </w:p>
    <w:p w14:paraId="2D2752D3" w14:textId="22765EF7" w:rsidR="00C0467A" w:rsidRDefault="00C0467A" w:rsidP="00313681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4DFE6AD" w14:textId="04B20E0B" w:rsidR="00AA4531" w:rsidRDefault="00C54107" w:rsidP="00313681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noProof/>
        </w:rPr>
        <w:lastRenderedPageBreak/>
        <w:drawing>
          <wp:anchor distT="0" distB="0" distL="114300" distR="114300" simplePos="0" relativeHeight="251966464" behindDoc="0" locked="0" layoutInCell="1" allowOverlap="1" wp14:anchorId="3CA1C048" wp14:editId="1A2D863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2805410" cy="6888480"/>
            <wp:effectExtent l="0" t="0" r="0" b="7620"/>
            <wp:wrapSquare wrapText="bothSides"/>
            <wp:docPr id="18748061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8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86523" w14:textId="245D6F25" w:rsidR="00814B3E" w:rsidRPr="00A273B9" w:rsidRDefault="003E08F3" w:rsidP="0061057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610578" w:rsidRPr="00BD4A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610578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एडीएनओसी</w:t>
      </w:r>
      <w:r w:rsidR="00610578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10578" w:rsidRPr="00BD4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ऑफशोर</w:t>
      </w:r>
      <w:r w:rsidR="00610578" w:rsidRPr="00BD4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10578" w:rsidRPr="00610578">
        <w:rPr>
          <w:rFonts w:ascii="Kokila" w:hAnsi="Kokila" w:cs="Kokila"/>
          <w:b/>
          <w:bCs/>
          <w:color w:val="000099"/>
          <w:sz w:val="82"/>
          <w:szCs w:val="82"/>
        </w:rPr>
        <w:t>ADNOC Offshore</w:t>
      </w:r>
    </w:p>
    <w:p w14:paraId="2E7E3E7A" w14:textId="24CE8383" w:rsidR="008B2D3A" w:rsidRPr="008B2D3A" w:rsidRDefault="008B2D3A" w:rsidP="008B2D3A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लार्सन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एंड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टुब्रो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Larsen &amp; Toubro (L&amp;T))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की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हाइड्रोकार्बन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इकाई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L&amp;T Energy Hydrocarbon Offshore (LTEH))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एडीएनओसी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ऑफशोर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ADNOC Offshore)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₹15,000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करोड़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से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अधिक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का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अल्ट्रा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-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मेगा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अनुबंध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प्राप्त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हुआ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है।यह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परियोजना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इंजीनियरिंग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खरीद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निर्माण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स्थापना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एवं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कमीशनिंग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Engineering, Procurement, Construction, Installation and Commissioning (EPCIC))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संबंधित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इसके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तहत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मध्य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पूर्व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में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नई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अपतटीय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(</w:t>
      </w:r>
      <w:r w:rsidRPr="00F520D6">
        <w:rPr>
          <w:rFonts w:ascii="Kokila" w:hAnsi="Kokila" w:cs="Kokila"/>
          <w:b/>
          <w:bCs/>
          <w:color w:val="C00000"/>
          <w:sz w:val="78"/>
          <w:szCs w:val="78"/>
        </w:rPr>
        <w:t xml:space="preserve">Offshore)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सुविधाओं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विकास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तथा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मौजूदा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अपतटीय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अवसंरचना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Offshore Infrastructure)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उन्नयन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जाएगा।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परियोजना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निष्पादन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एलएंडटी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एनर्जी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हाइड्रोकार्बन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ऑफशोर</w:t>
      </w:r>
      <w:r w:rsidRPr="00F520D6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LTEH)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नेतृत्व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वाले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कंसोर्टियम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Consortium)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द्वारा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Pr="008B2D3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B2D3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जाएगा।</w:t>
      </w:r>
    </w:p>
    <w:p w14:paraId="3FDCEEB6" w14:textId="7DE57CB8" w:rsidR="00CF2F0C" w:rsidRPr="00CF2F0C" w:rsidRDefault="003E08F3" w:rsidP="00CF2F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CF2F0C"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F2F0C"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F0C"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F2F0C"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F0C"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F2F0C"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F0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16</w:t>
      </w:r>
      <w:r w:rsidR="00CF2F0C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वाँ</w:t>
      </w:r>
      <w:r w:rsidR="00CF2F0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F2F0C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="00CF2F0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F2F0C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अंगदान</w:t>
      </w:r>
      <w:r w:rsidR="00CF2F0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F2F0C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दिवस</w:t>
      </w:r>
      <w:r w:rsidR="00CF2F0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F2F0C"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CF2F0C"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F0C"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CF2F0C"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F0C"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CF2F0C" w:rsidRPr="00CF2F0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F2F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F2F0C" w:rsidRPr="00CF2F0C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the </w:t>
      </w:r>
      <w:r w:rsidR="00CF2F0C" w:rsidRPr="00CF2F0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16</w:t>
      </w:r>
      <w:proofErr w:type="spellStart"/>
      <w:r w:rsidR="00CF2F0C" w:rsidRPr="00CF2F0C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CF2F0C" w:rsidRPr="00CF2F0C">
        <w:rPr>
          <w:rFonts w:ascii="Kokila" w:hAnsi="Kokila" w:cs="Kokila"/>
          <w:b/>
          <w:bCs/>
          <w:color w:val="000099"/>
          <w:sz w:val="82"/>
          <w:szCs w:val="82"/>
        </w:rPr>
        <w:t xml:space="preserve"> Indian Organ Donation Day observed recently?</w:t>
      </w:r>
    </w:p>
    <w:p w14:paraId="19BE94AF" w14:textId="77777777" w:rsidR="00CF2F0C" w:rsidRPr="00CF2F0C" w:rsidRDefault="00CF2F0C" w:rsidP="00CF2F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F5ACBE0" w14:textId="60705101" w:rsidR="00CF2F0C" w:rsidRPr="00CF2F0C" w:rsidRDefault="00CF2F0C" w:rsidP="00CF2F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 </w:t>
      </w:r>
      <w:r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F2F0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</w:t>
      </w:r>
      <w:r w:rsidRPr="00CF2F0C">
        <w:rPr>
          <w:rFonts w:ascii="Kokila" w:hAnsi="Kokila" w:cs="Kokila"/>
          <w:b/>
          <w:bCs/>
          <w:color w:val="000099"/>
          <w:sz w:val="82"/>
          <w:szCs w:val="82"/>
        </w:rPr>
        <w:t xml:space="preserve"> August </w:t>
      </w:r>
    </w:p>
    <w:p w14:paraId="194C2319" w14:textId="0960C4F3" w:rsidR="00CF2F0C" w:rsidRPr="00CF2F0C" w:rsidRDefault="00CF2F0C" w:rsidP="00CF2F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 </w:t>
      </w:r>
      <w:r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CF2F0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1</w:t>
      </w:r>
      <w:r w:rsidRPr="00CF2F0C">
        <w:rPr>
          <w:rFonts w:ascii="Kokila" w:hAnsi="Kokila" w:cs="Kokila"/>
          <w:b/>
          <w:bCs/>
          <w:color w:val="000099"/>
          <w:sz w:val="82"/>
          <w:szCs w:val="82"/>
        </w:rPr>
        <w:t xml:space="preserve"> August </w:t>
      </w:r>
    </w:p>
    <w:p w14:paraId="18EB3DF1" w14:textId="05397C43" w:rsidR="00CF2F0C" w:rsidRPr="00CF2F0C" w:rsidRDefault="00CF2F0C" w:rsidP="00CF2F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30 </w:t>
      </w:r>
      <w:r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F2F0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30</w:t>
      </w:r>
      <w:r w:rsidRPr="00CF2F0C">
        <w:rPr>
          <w:rFonts w:ascii="Kokila" w:hAnsi="Kokila" w:cs="Kokila"/>
          <w:b/>
          <w:bCs/>
          <w:color w:val="000099"/>
          <w:sz w:val="82"/>
          <w:szCs w:val="82"/>
        </w:rPr>
        <w:t xml:space="preserve"> July </w:t>
      </w:r>
    </w:p>
    <w:p w14:paraId="43C991B6" w14:textId="212E387B" w:rsidR="003C3BAC" w:rsidRPr="003C3BAC" w:rsidRDefault="00CF2F0C" w:rsidP="00CF2F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5 </w:t>
      </w:r>
      <w:r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F2F0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5 </w:t>
      </w:r>
      <w:r w:rsidRPr="00CF2F0C">
        <w:rPr>
          <w:rFonts w:ascii="Kokila" w:hAnsi="Kokila" w:cs="Kokila"/>
          <w:b/>
          <w:bCs/>
          <w:color w:val="000099"/>
          <w:sz w:val="82"/>
          <w:szCs w:val="82"/>
        </w:rPr>
        <w:t>August</w:t>
      </w:r>
      <w:r w:rsidRPr="00CF2F0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</w:p>
    <w:p w14:paraId="2BC8F8F1" w14:textId="2628D24B" w:rsidR="00A76308" w:rsidRDefault="00A76308" w:rsidP="003C3BAC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48DC2E02" w14:textId="401E3AF8" w:rsidR="00953205" w:rsidRDefault="00953205" w:rsidP="003C3BAC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5918CF73" w14:textId="64E1E443" w:rsidR="004E4EBC" w:rsidRDefault="004E4EBC" w:rsidP="003C3BAC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960320" behindDoc="0" locked="0" layoutInCell="1" allowOverlap="1" wp14:anchorId="41E2523C" wp14:editId="48A8C60B">
            <wp:simplePos x="0" y="0"/>
            <wp:positionH relativeFrom="margin">
              <wp:posOffset>-552450</wp:posOffset>
            </wp:positionH>
            <wp:positionV relativeFrom="margin">
              <wp:align>top</wp:align>
            </wp:positionV>
            <wp:extent cx="12664440" cy="6918960"/>
            <wp:effectExtent l="0" t="0" r="3810" b="0"/>
            <wp:wrapSquare wrapText="bothSides"/>
            <wp:docPr id="17479611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4440" cy="691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57A58" w14:textId="77777777" w:rsidR="00CF2F0C" w:rsidRPr="00CF2F0C" w:rsidRDefault="00575261" w:rsidP="00CF2F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 w:hint="cs"/>
          <w:b/>
          <w:bCs/>
          <w:color w:val="000000" w:themeColor="text1"/>
          <w:sz w:val="78"/>
          <w:szCs w:val="78"/>
          <w:lang w:bidi="hi-IN"/>
        </w:rPr>
        <w:lastRenderedPageBreak/>
        <w:t>A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nswer: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F0C" w:rsidRPr="00CF2F0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F2F0C"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 </w:t>
      </w:r>
      <w:r w:rsidR="00CF2F0C" w:rsidRPr="00CF2F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="00CF2F0C" w:rsidRPr="00CF2F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F2F0C" w:rsidRPr="00CF2F0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</w:t>
      </w:r>
      <w:r w:rsidR="00CF2F0C" w:rsidRPr="00CF2F0C">
        <w:rPr>
          <w:rFonts w:ascii="Kokila" w:hAnsi="Kokila" w:cs="Kokila"/>
          <w:b/>
          <w:bCs/>
          <w:color w:val="000099"/>
          <w:sz w:val="82"/>
          <w:szCs w:val="82"/>
        </w:rPr>
        <w:t xml:space="preserve"> August </w:t>
      </w:r>
    </w:p>
    <w:p w14:paraId="16F9F23D" w14:textId="7B434AB9" w:rsidR="00C51B19" w:rsidRPr="003C3BAC" w:rsidRDefault="00C51B19" w:rsidP="00C51B1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3D9DC3F" w14:textId="77777777" w:rsidR="00744775" w:rsidRPr="00744775" w:rsidRDefault="00744775" w:rsidP="0074477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16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वाँ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अंगदान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दिवस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Indian Organ Donation Day) 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3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अगस्त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</w:p>
    <w:p w14:paraId="37E35380" w14:textId="77777777" w:rsidR="00744775" w:rsidRPr="00744775" w:rsidRDefault="00744775" w:rsidP="0074477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1D70444" w14:textId="37A89CDC" w:rsidR="00F76004" w:rsidRDefault="00744775" w:rsidP="00332E0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अंगदाताओं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Organ Donors)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उनके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परिजनों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कृतज्ञता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व्यक्त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अंगदान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मिले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जीवन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अमूल्य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उपहार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।यह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3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अगस्त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1994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हुए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सफल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मृतक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अंग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प्रत्यारोपण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स्मृति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जाता</w:t>
      </w:r>
      <w:r w:rsidRPr="0074477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4477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19FE811F" w14:textId="3D3BB7D0" w:rsidR="00A54A4A" w:rsidRPr="00A54A4A" w:rsidRDefault="003E08F3" w:rsidP="00A54A4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="00DA7557" w:rsidRPr="00DA7557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हाल ही में </w:t>
      </w:r>
      <w:r w:rsidR="00DA7557" w:rsidRPr="00F520D6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ब्रिक्स भ्रष्टाचार निरोधक कार्य समूह की दूसरी बैठक </w:t>
      </w:r>
      <w:r w:rsidR="00DA7557" w:rsidRPr="00DA7557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की मेजबानी कौन-सा भारतीय शहर कर रहा है</w:t>
      </w:r>
      <w:r w:rsidR="00DA7557" w:rsidRPr="00DA755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?</w:t>
      </w:r>
      <w:r w:rsidR="00DA755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DA7557" w:rsidRPr="00DA7557">
        <w:rPr>
          <w:rFonts w:ascii="Kokila" w:hAnsi="Kokila" w:cs="Kokila"/>
          <w:b/>
          <w:bCs/>
          <w:color w:val="000099"/>
          <w:sz w:val="82"/>
          <w:szCs w:val="82"/>
        </w:rPr>
        <w:t>Which Indian city is hosting the second meeting of the BRICS Anti-Corruption Working Group recently?</w:t>
      </w:r>
    </w:p>
    <w:p w14:paraId="53AC3A88" w14:textId="77777777" w:rsidR="00A54A4A" w:rsidRPr="00A54A4A" w:rsidRDefault="00A54A4A" w:rsidP="00A54A4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14E5D0F" w14:textId="77777777" w:rsidR="00A54A4A" w:rsidRPr="00A54A4A" w:rsidRDefault="00A54A4A" w:rsidP="00A54A4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0654C046" w14:textId="77777777" w:rsidR="00A54A4A" w:rsidRPr="00A54A4A" w:rsidRDefault="00A54A4A" w:rsidP="00A54A4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अहमदाबाद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/>
          <w:b/>
          <w:bCs/>
          <w:color w:val="000099"/>
          <w:sz w:val="82"/>
          <w:szCs w:val="82"/>
        </w:rPr>
        <w:t>Ahmedabad</w:t>
      </w:r>
    </w:p>
    <w:p w14:paraId="7C60FD44" w14:textId="77777777" w:rsidR="00A54A4A" w:rsidRPr="00A54A4A" w:rsidRDefault="00A54A4A" w:rsidP="00A54A4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4A4A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78053D27" w14:textId="4F047AA4" w:rsidR="003E08F3" w:rsidRPr="00C52C5E" w:rsidRDefault="00A54A4A" w:rsidP="00A54A4A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DA7557" w:rsidRPr="00DA7557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हैदराबाद</w:t>
      </w:r>
      <w:r w:rsidR="00DA7557" w:rsidRPr="00DA755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DA7557" w:rsidRPr="00DA7557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  <w:r w:rsidR="003E08F3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C07F05C" w14:textId="72A017EF" w:rsidR="003E08F3" w:rsidRPr="00C52C5E" w:rsidRDefault="00AB57A0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59296" behindDoc="0" locked="0" layoutInCell="1" allowOverlap="1" wp14:anchorId="6B07B874" wp14:editId="1469BC08">
            <wp:simplePos x="0" y="0"/>
            <wp:positionH relativeFrom="page">
              <wp:align>right</wp:align>
            </wp:positionH>
            <wp:positionV relativeFrom="page">
              <wp:posOffset>914400</wp:posOffset>
            </wp:positionV>
            <wp:extent cx="12729210" cy="6858000"/>
            <wp:effectExtent l="0" t="0" r="0" b="0"/>
            <wp:wrapSquare wrapText="bothSides"/>
            <wp:docPr id="18975446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921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4A80943" w14:textId="34355A86" w:rsidR="005B46D5" w:rsidRDefault="003E08F3" w:rsidP="000E5A9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DA7557" w:rsidRPr="00A54A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DA7557" w:rsidRPr="00DA7557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हैदराबाद</w:t>
      </w:r>
      <w:r w:rsidR="00DA7557" w:rsidRPr="00DA755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DA7557" w:rsidRPr="00DA7557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2AD72CA3" w14:textId="77777777" w:rsidR="00D037E0" w:rsidRPr="00332E08" w:rsidRDefault="00D037E0" w:rsidP="000E5A9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B918E10" w14:textId="77777777" w:rsidR="00431809" w:rsidRDefault="00431809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4–5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अगस्त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तेलंगाना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हैदराबाद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ब्रिक्स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भ्रष्टाचार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निरोधक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कार्य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समूह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BRICS Anti-Corruption Working Group)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दूसरी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बैठक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तथा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ब्रिक्स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विशेषज्ञ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नेटवर्क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ऑन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एसेट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रिकवरी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BRICS Expert Network on Asset Recovery)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बैठक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मेजबानी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3045CC94" w14:textId="0BE2EC57" w:rsidR="00431809" w:rsidRPr="00431809" w:rsidRDefault="00431809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बैठक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आयोजन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कार्मिक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प्रशिक्षण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विभाग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Department of Personnel and Training (</w:t>
      </w:r>
      <w:proofErr w:type="spellStart"/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DoPT</w:t>
      </w:r>
      <w:proofErr w:type="spellEnd"/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))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0C60C75" w14:textId="77777777" w:rsidR="00431809" w:rsidRPr="00431809" w:rsidRDefault="00431809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8D88AF1" w14:textId="77777777" w:rsidR="00431809" w:rsidRPr="00431809" w:rsidRDefault="00431809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बैठक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उद्घाटन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कार्मिक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प्रशिक्षण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विभाग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DoPT</w:t>
      </w:r>
      <w:proofErr w:type="spellEnd"/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सचिव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रचना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शाह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3E1FF0C0" w14:textId="77777777" w:rsidR="00431809" w:rsidRDefault="00431809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3657205C" w14:textId="3A03C817" w:rsidR="00431809" w:rsidRPr="00431809" w:rsidRDefault="00431809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बैठक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उद्देश्य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फरार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अपराधियों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पता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लगाना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Fugitive Tracing),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अवैध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संपत्तियों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बरामदगी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Asset Recovery)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सीमा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Cross-Border Cooperation)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मजबूत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ताकि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ब्रिक्स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बीच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भ्रष्टाचार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विरोधी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प्रभावी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बनाया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</w:t>
      </w:r>
      <w:r w:rsidRPr="004318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43180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सके।</w:t>
      </w:r>
    </w:p>
    <w:p w14:paraId="47814270" w14:textId="77777777" w:rsidR="00431809" w:rsidRPr="00431809" w:rsidRDefault="00431809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827AB62" w14:textId="77777777" w:rsidR="00D6142B" w:rsidRPr="006E4787" w:rsidRDefault="00D6142B" w:rsidP="006E478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A2CFF56" w14:textId="77777777" w:rsidR="00486B19" w:rsidRDefault="00486B19" w:rsidP="00486B1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DF21D93" w14:textId="4732DDEA" w:rsidR="001808DE" w:rsidRPr="001808DE" w:rsidRDefault="003E08F3" w:rsidP="001808D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कैंडेरे</w:t>
      </w:r>
      <w:r w:rsidR="001808DE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808DE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हुरुन</w:t>
      </w:r>
      <w:r w:rsidR="001808DE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808DE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="001808DE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808DE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="001808DE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808DE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नेतृत्व</w:t>
      </w:r>
      <w:r w:rsidR="001808DE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808DE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सूची</w:t>
      </w:r>
      <w:r w:rsidR="001808DE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यंगेस्ट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लीडर्स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प्रथम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808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808DE" w:rsidRPr="001808DE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secured the first position in the Youngest Leaders category of the recently released </w:t>
      </w:r>
      <w:r w:rsidR="001808DE" w:rsidRPr="001808D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1808DE" w:rsidRPr="001808D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="001808DE" w:rsidRPr="001808DE">
        <w:rPr>
          <w:rFonts w:ascii="Kokila" w:hAnsi="Kokila" w:cs="Kokila"/>
          <w:b/>
          <w:bCs/>
          <w:color w:val="000099"/>
          <w:sz w:val="82"/>
          <w:szCs w:val="82"/>
        </w:rPr>
        <w:t>Candere</w:t>
      </w:r>
      <w:proofErr w:type="spellEnd"/>
      <w:r w:rsidR="001808DE" w:rsidRPr="001808DE">
        <w:rPr>
          <w:rFonts w:ascii="Kokila" w:hAnsi="Kokila" w:cs="Kokila"/>
          <w:b/>
          <w:bCs/>
          <w:color w:val="000099"/>
          <w:sz w:val="82"/>
          <w:szCs w:val="82"/>
        </w:rPr>
        <w:t xml:space="preserve"> Hurun India Women Leaders List?</w:t>
      </w:r>
    </w:p>
    <w:p w14:paraId="6C653F61" w14:textId="77777777" w:rsidR="001808DE" w:rsidRPr="001808DE" w:rsidRDefault="001808DE" w:rsidP="001808D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अवनी</w:t>
      </w: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लेखरा</w:t>
      </w: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08DE">
        <w:rPr>
          <w:rFonts w:ascii="Kokila" w:hAnsi="Kokila" w:cs="Kokila"/>
          <w:b/>
          <w:bCs/>
          <w:color w:val="000099"/>
          <w:sz w:val="82"/>
          <w:szCs w:val="82"/>
        </w:rPr>
        <w:t xml:space="preserve">Avani </w:t>
      </w:r>
      <w:proofErr w:type="spellStart"/>
      <w:r w:rsidRPr="001808DE">
        <w:rPr>
          <w:rFonts w:ascii="Kokila" w:hAnsi="Kokila" w:cs="Kokila"/>
          <w:b/>
          <w:bCs/>
          <w:color w:val="000099"/>
          <w:sz w:val="82"/>
          <w:szCs w:val="82"/>
        </w:rPr>
        <w:t>Lekhara</w:t>
      </w:r>
      <w:proofErr w:type="spellEnd"/>
    </w:p>
    <w:p w14:paraId="033D682C" w14:textId="77777777" w:rsidR="001808DE" w:rsidRPr="001808DE" w:rsidRDefault="001808DE" w:rsidP="001808D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पारुल</w:t>
      </w: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गुलाटी</w:t>
      </w: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08DE">
        <w:rPr>
          <w:rFonts w:ascii="Kokila" w:hAnsi="Kokila" w:cs="Kokila"/>
          <w:b/>
          <w:bCs/>
          <w:color w:val="000099"/>
          <w:sz w:val="82"/>
          <w:szCs w:val="82"/>
        </w:rPr>
        <w:t>Parul Gulati</w:t>
      </w:r>
    </w:p>
    <w:p w14:paraId="65D2243E" w14:textId="77777777" w:rsidR="001808DE" w:rsidRPr="001808DE" w:rsidRDefault="001808DE" w:rsidP="001808D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शीतल</w:t>
      </w: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देवी</w:t>
      </w: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08DE">
        <w:rPr>
          <w:rFonts w:ascii="Kokila" w:hAnsi="Kokila" w:cs="Kokila"/>
          <w:b/>
          <w:bCs/>
          <w:color w:val="000099"/>
          <w:sz w:val="82"/>
          <w:szCs w:val="82"/>
        </w:rPr>
        <w:t>Sheetal Devi</w:t>
      </w:r>
    </w:p>
    <w:p w14:paraId="1F0488A3" w14:textId="30CAB109" w:rsidR="003E08F3" w:rsidRPr="00786D64" w:rsidRDefault="001808DE" w:rsidP="001808DE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नूरीन</w:t>
      </w: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आयशा</w:t>
      </w:r>
      <w:r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808DE">
        <w:rPr>
          <w:rFonts w:ascii="Kokila" w:hAnsi="Kokila" w:cs="Kokila"/>
          <w:b/>
          <w:bCs/>
          <w:color w:val="000099"/>
          <w:sz w:val="82"/>
          <w:szCs w:val="82"/>
        </w:rPr>
        <w:t>Nooreen Ayesha</w:t>
      </w:r>
      <w:r w:rsidRPr="001808D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3E08F3" w:rsidRPr="00786D6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0BFAA518" w14:textId="24A85E84" w:rsidR="003E08F3" w:rsidRPr="00C52C5E" w:rsidRDefault="00C13E10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58272" behindDoc="0" locked="0" layoutInCell="1" allowOverlap="1" wp14:anchorId="7FBA89BB" wp14:editId="327C2AC6">
            <wp:simplePos x="0" y="0"/>
            <wp:positionH relativeFrom="page">
              <wp:align>right</wp:align>
            </wp:positionH>
            <wp:positionV relativeFrom="page">
              <wp:posOffset>899160</wp:posOffset>
            </wp:positionV>
            <wp:extent cx="12805410" cy="6873240"/>
            <wp:effectExtent l="0" t="0" r="0" b="3810"/>
            <wp:wrapSquare wrapText="bothSides"/>
            <wp:docPr id="17693448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99C2EF6" w14:textId="34609F3C" w:rsidR="003E08F3" w:rsidRPr="00C12BE3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शीतल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देवी</w:t>
      </w:r>
      <w:r w:rsidR="001808DE" w:rsidRPr="001808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8DE" w:rsidRPr="001808DE">
        <w:rPr>
          <w:rFonts w:ascii="Kokila" w:hAnsi="Kokila" w:cs="Kokila"/>
          <w:b/>
          <w:bCs/>
          <w:color w:val="000099"/>
          <w:sz w:val="82"/>
          <w:szCs w:val="82"/>
        </w:rPr>
        <w:t>Sheetal Devi</w:t>
      </w:r>
    </w:p>
    <w:p w14:paraId="0EEA9D77" w14:textId="77777777" w:rsidR="0003026D" w:rsidRPr="0003026D" w:rsidRDefault="0003026D" w:rsidP="0003026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9C50EDE" w14:textId="77777777" w:rsidR="001E06C2" w:rsidRDefault="001E06C2" w:rsidP="001E06C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कैंडेरे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हुरुन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नेतृत्व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(2026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spellStart"/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>Candere</w:t>
      </w:r>
      <w:proofErr w:type="spellEnd"/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Hurun India Women Leaders List)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जिसमें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12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विभिन्न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क्षेत्रों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117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प्रभावशाली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महिलाओं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8E4794D" w14:textId="77777777" w:rsidR="001E06C2" w:rsidRDefault="001E06C2" w:rsidP="001E06C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यंगेस्ट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लीडर्स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Youngest Leaders Women 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2026)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पैरालंपियन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Paralympian)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शीतल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देवी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प्रथम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फेमी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सेफ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Femi Safe)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संस्थापक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नूरीन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आयशा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सोशल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मीडिया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इन्फ्लुएंसर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पारुल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गुलाटी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तीसरे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स्वतंत्र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पत्रकार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प्रियंका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शर्मा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चौथे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रहीं।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3B97AFB" w14:textId="77777777" w:rsidR="001E06C2" w:rsidRDefault="001E06C2" w:rsidP="001E06C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lastRenderedPageBreak/>
        <w:t>ओल्डेस्ट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लीडर्स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Oldest Leaders Across Categories)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बेक्टर्स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फूड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स्पेशलिटीज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>Bectors</w:t>
      </w:r>
      <w:proofErr w:type="spellEnd"/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Food </w:t>
      </w:r>
      <w:proofErr w:type="spellStart"/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>Specialities</w:t>
      </w:r>
      <w:proofErr w:type="spellEnd"/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रजनी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बेक्टर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प्रथम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रहीं।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बीबा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BIBA)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संस्थापक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मीना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बिंद्रा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ल्यूपिन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गुप्ता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तीसरे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रहीं।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9357243" w14:textId="200E6806" w:rsidR="001E06C2" w:rsidRPr="001E06C2" w:rsidRDefault="001E06C2" w:rsidP="001E06C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सभी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श्रेणियों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नेताओं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Top Ranked Women Leaders Across Categories)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सूची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मीना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बिंद्रा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प्रथम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तुषारा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शंकर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रजनी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बेक्टर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तीसरे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रहीं।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पैरालंपियन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अवनी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लेखरा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समग्र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सूची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छठे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रहीं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ओवरऑल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लीडरबोर्ड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Overall Leaderboard)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पाने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Pr="001E06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E06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बनीं।</w:t>
      </w:r>
    </w:p>
    <w:p w14:paraId="10FC56C5" w14:textId="77777777" w:rsidR="0003026D" w:rsidRDefault="0003026D" w:rsidP="006E5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37D885A" w14:textId="5527EBA1" w:rsidR="007A51E1" w:rsidRPr="007A51E1" w:rsidRDefault="003E08F3" w:rsidP="007A51E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="007A51E1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7A51E1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A51E1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इलेक्ट्रॉनिक्स</w:t>
      </w:r>
      <w:r w:rsidR="007A51E1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A51E1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लिमिटेड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कंपनी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GIS, Location Intelligence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</w:rPr>
        <w:t>GeoAI</w:t>
      </w:r>
      <w:proofErr w:type="spellEnd"/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समाधान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समझौता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ज्ञापन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A51E1" w:rsidRPr="007A51E1">
        <w:rPr>
          <w:rFonts w:ascii="Kokila" w:hAnsi="Kokila" w:cs="Kokila"/>
          <w:b/>
          <w:bCs/>
          <w:color w:val="000099"/>
          <w:sz w:val="82"/>
          <w:szCs w:val="82"/>
        </w:rPr>
        <w:t xml:space="preserve"> Bharat Electronics Limited signed an MoU with which company to develop GIS, Location Intelligence and </w:t>
      </w:r>
      <w:proofErr w:type="spellStart"/>
      <w:r w:rsidR="007A51E1" w:rsidRPr="007A51E1">
        <w:rPr>
          <w:rFonts w:ascii="Kokila" w:hAnsi="Kokila" w:cs="Kokila"/>
          <w:b/>
          <w:bCs/>
          <w:color w:val="000099"/>
          <w:sz w:val="82"/>
          <w:szCs w:val="82"/>
        </w:rPr>
        <w:t>GeoAI</w:t>
      </w:r>
      <w:proofErr w:type="spellEnd"/>
      <w:r w:rsidR="007A51E1" w:rsidRPr="007A51E1">
        <w:rPr>
          <w:rFonts w:ascii="Kokila" w:hAnsi="Kokila" w:cs="Kokila"/>
          <w:b/>
          <w:bCs/>
          <w:color w:val="000099"/>
          <w:sz w:val="82"/>
          <w:szCs w:val="82"/>
        </w:rPr>
        <w:t xml:space="preserve">-based </w:t>
      </w:r>
      <w:proofErr w:type="spellStart"/>
      <w:r w:rsidR="007A51E1" w:rsidRPr="007A51E1">
        <w:rPr>
          <w:rFonts w:ascii="Kokila" w:hAnsi="Kokila" w:cs="Kokila"/>
          <w:b/>
          <w:bCs/>
          <w:color w:val="000099"/>
          <w:sz w:val="82"/>
          <w:szCs w:val="82"/>
        </w:rPr>
        <w:t>defence</w:t>
      </w:r>
      <w:proofErr w:type="spellEnd"/>
      <w:r w:rsidR="007A51E1" w:rsidRPr="007A51E1">
        <w:rPr>
          <w:rFonts w:ascii="Kokila" w:hAnsi="Kokila" w:cs="Kokila"/>
          <w:b/>
          <w:bCs/>
          <w:color w:val="000099"/>
          <w:sz w:val="82"/>
          <w:szCs w:val="82"/>
        </w:rPr>
        <w:t xml:space="preserve"> solutions?</w:t>
      </w:r>
    </w:p>
    <w:p w14:paraId="11E4D4A4" w14:textId="77777777" w:rsidR="007A51E1" w:rsidRPr="007A51E1" w:rsidRDefault="007A51E1" w:rsidP="007A51E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टाटा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कंसल्टेंसी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सर्विसेज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/>
          <w:b/>
          <w:bCs/>
          <w:color w:val="000099"/>
          <w:sz w:val="82"/>
          <w:szCs w:val="82"/>
        </w:rPr>
        <w:t>Tata Consultancy Services</w:t>
      </w:r>
    </w:p>
    <w:p w14:paraId="12BE594B" w14:textId="77777777" w:rsidR="007A51E1" w:rsidRPr="007A51E1" w:rsidRDefault="007A51E1" w:rsidP="007A51E1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एसरी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/>
          <w:b/>
          <w:bCs/>
          <w:color w:val="000099"/>
          <w:sz w:val="82"/>
          <w:szCs w:val="82"/>
        </w:rPr>
        <w:t>Esri India</w:t>
      </w:r>
    </w:p>
    <w:p w14:paraId="2B745130" w14:textId="77777777" w:rsidR="007A51E1" w:rsidRPr="007A51E1" w:rsidRDefault="007A51E1" w:rsidP="007A51E1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टेक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महिंद्रा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/>
          <w:b/>
          <w:bCs/>
          <w:color w:val="000099"/>
          <w:sz w:val="82"/>
          <w:szCs w:val="82"/>
        </w:rPr>
        <w:t>Tech Mahindra</w:t>
      </w:r>
    </w:p>
    <w:p w14:paraId="4321DFC5" w14:textId="285B6818" w:rsidR="00A837BE" w:rsidRDefault="007A51E1" w:rsidP="007A51E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लार्सन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एंड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टुब्रो</w:t>
      </w:r>
      <w:r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A51E1">
        <w:rPr>
          <w:rFonts w:ascii="Kokila" w:hAnsi="Kokila" w:cs="Kokila"/>
          <w:b/>
          <w:bCs/>
          <w:color w:val="000099"/>
          <w:sz w:val="82"/>
          <w:szCs w:val="82"/>
        </w:rPr>
        <w:t>Larsen &amp; Toubro</w:t>
      </w:r>
    </w:p>
    <w:p w14:paraId="4DD7E5DE" w14:textId="2C51A9DD" w:rsidR="003E08F3" w:rsidRPr="00C52C5E" w:rsidRDefault="00257C66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57248" behindDoc="0" locked="0" layoutInCell="1" allowOverlap="1" wp14:anchorId="711B7464" wp14:editId="1A7575F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6903720"/>
            <wp:effectExtent l="0" t="0" r="0" b="0"/>
            <wp:wrapSquare wrapText="bothSides"/>
            <wp:docPr id="2034901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7E9479E" w14:textId="77777777" w:rsidR="007A51E1" w:rsidRPr="007A51E1" w:rsidRDefault="003E08F3" w:rsidP="007A51E1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एसरी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="007A51E1" w:rsidRPr="007A51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51E1" w:rsidRPr="007A51E1">
        <w:rPr>
          <w:rFonts w:ascii="Kokila" w:hAnsi="Kokila" w:cs="Kokila"/>
          <w:b/>
          <w:bCs/>
          <w:color w:val="000099"/>
          <w:sz w:val="82"/>
          <w:szCs w:val="82"/>
        </w:rPr>
        <w:t>Esri India</w:t>
      </w:r>
    </w:p>
    <w:p w14:paraId="311A290B" w14:textId="0B6D4248" w:rsidR="00971228" w:rsidRPr="00AF3829" w:rsidRDefault="00971228" w:rsidP="0097122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83387D2" w14:textId="77777777" w:rsidR="006C429B" w:rsidRDefault="006C429B" w:rsidP="00A57CE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इलेक्ट्रॉनिक्स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लिमिटेड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Bharat Electronics Limited (BEL))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एसरी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Esri India)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भौगोलिक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सूचना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प्रणाली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[</w:t>
      </w:r>
      <w:r w:rsidRPr="00F520D6">
        <w:rPr>
          <w:rFonts w:ascii="Kokila" w:hAnsi="Kokila" w:cs="Kokila"/>
          <w:b/>
          <w:bCs/>
          <w:color w:val="C00000"/>
          <w:sz w:val="82"/>
          <w:szCs w:val="82"/>
        </w:rPr>
        <w:t xml:space="preserve">Geographic Information System (GIS)],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लोकेशन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इंटेलिजेंस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520D6">
        <w:rPr>
          <w:rFonts w:ascii="Kokila" w:hAnsi="Kokila" w:cs="Kokila"/>
          <w:b/>
          <w:bCs/>
          <w:color w:val="C00000"/>
          <w:sz w:val="82"/>
          <w:szCs w:val="82"/>
        </w:rPr>
        <w:t xml:space="preserve">Location Intelligence)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जियोएआई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proofErr w:type="spellStart"/>
      <w:r w:rsidRPr="00F520D6">
        <w:rPr>
          <w:rFonts w:ascii="Kokila" w:hAnsi="Kokila" w:cs="Kokila"/>
          <w:b/>
          <w:bCs/>
          <w:color w:val="C00000"/>
          <w:sz w:val="82"/>
          <w:szCs w:val="82"/>
        </w:rPr>
        <w:t>GeoAI</w:t>
      </w:r>
      <w:proofErr w:type="spellEnd"/>
      <w:r w:rsidRPr="00F520D6">
        <w:rPr>
          <w:rFonts w:ascii="Kokila" w:hAnsi="Kokila" w:cs="Kokila"/>
          <w:b/>
          <w:bCs/>
          <w:color w:val="C00000"/>
          <w:sz w:val="82"/>
          <w:szCs w:val="82"/>
        </w:rPr>
        <w:t xml:space="preserve">)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आधारित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रक्षा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समाधान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विकसित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ज्ञापन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(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MoU)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357C293" w14:textId="77777777" w:rsidR="006C429B" w:rsidRDefault="006C429B" w:rsidP="00A57CE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इस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स्थानिक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क्षमताओं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Geospatial Capabilities),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इलेक्ट्रॉनिक्स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सिस्टम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इंटीग्रेशन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Systems Integration)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स्वदेशी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तकनीकी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सुदृढ़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D371AB5" w14:textId="1BEE62FA" w:rsidR="00A57CE8" w:rsidRDefault="006C429B" w:rsidP="00A57CE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एसरी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अपने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स्वामित्व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वाले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इंडो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आर्कजीआईएस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520D6">
        <w:rPr>
          <w:rFonts w:ascii="Kokila" w:hAnsi="Kokila" w:cs="Kokila"/>
          <w:b/>
          <w:bCs/>
          <w:color w:val="C00000"/>
          <w:sz w:val="82"/>
          <w:szCs w:val="82"/>
        </w:rPr>
        <w:t xml:space="preserve">Indo ArcGIS)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प्लेटफ़ॉर्म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इलेक्ट्रॉनिक्स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लिमिटेड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अधिकारियों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कर्मचारियों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विशेष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प्रशिक्षण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Specialized Training)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जिससे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संगठन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भीतर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स्थानिक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Geospatial Technology)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विशेषज्ञता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सके।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साझेदारी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GIS, Location Intelligence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>GeoAI</w:t>
      </w:r>
      <w:proofErr w:type="spellEnd"/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उन्नत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तकनीकी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समाधानों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स्वदेशी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क्षमताओं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मजबूत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दिशा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महत्वपूर्ण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कदम</w:t>
      </w:r>
      <w:r w:rsidRPr="006C42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C42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5D29B34A" w14:textId="144EFF42" w:rsidR="0054536C" w:rsidRPr="0054536C" w:rsidRDefault="003E08F3" w:rsidP="0054536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536C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54536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536C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54536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101</w:t>
      </w:r>
      <w:r w:rsidR="0054536C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वाँ</w:t>
      </w:r>
      <w:r w:rsidR="0054536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536C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रामसर</w:t>
      </w:r>
      <w:r w:rsidR="0054536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536C"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स्थल</w:t>
      </w:r>
      <w:r w:rsidR="0054536C"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4536C"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Which has recently been declared as India's </w:t>
      </w:r>
      <w:r w:rsidR="0054536C" w:rsidRPr="005453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101</w:t>
      </w:r>
      <w:proofErr w:type="spellStart"/>
      <w:r w:rsidR="0054536C" w:rsidRPr="0054536C">
        <w:rPr>
          <w:rFonts w:ascii="Kokila" w:hAnsi="Kokila" w:cs="Kokila"/>
          <w:b/>
          <w:bCs/>
          <w:color w:val="000099"/>
          <w:sz w:val="82"/>
          <w:szCs w:val="82"/>
        </w:rPr>
        <w:t>st</w:t>
      </w:r>
      <w:proofErr w:type="spellEnd"/>
      <w:r w:rsidR="0054536C"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 Ramsar Site?</w:t>
      </w:r>
    </w:p>
    <w:p w14:paraId="23D001FD" w14:textId="77777777" w:rsidR="0054536C" w:rsidRPr="0054536C" w:rsidRDefault="0054536C" w:rsidP="0054536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DE91428" w14:textId="77777777" w:rsidR="0054536C" w:rsidRPr="0054536C" w:rsidRDefault="0054536C" w:rsidP="0054536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लोकटक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Loktak</w:t>
      </w:r>
      <w:proofErr w:type="spellEnd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 Lake</w:t>
      </w:r>
    </w:p>
    <w:p w14:paraId="71B74D25" w14:textId="77777777" w:rsidR="0054536C" w:rsidRPr="0054536C" w:rsidRDefault="0054536C" w:rsidP="0054536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चिलिका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Chilika Lake</w:t>
      </w:r>
    </w:p>
    <w:p w14:paraId="20178625" w14:textId="77777777" w:rsidR="0054536C" w:rsidRPr="0054536C" w:rsidRDefault="0054536C" w:rsidP="0054536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दीपोर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Deepor</w:t>
      </w:r>
      <w:proofErr w:type="spellEnd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 Beel</w:t>
      </w:r>
    </w:p>
    <w:p w14:paraId="4B0AD31D" w14:textId="4181FD1A" w:rsidR="003E08F3" w:rsidRPr="0054536C" w:rsidRDefault="0054536C" w:rsidP="0054536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ग्लॉ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Glaw Lake</w:t>
      </w:r>
      <w:r w:rsidR="003E08F3" w:rsidRPr="0054536C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951E2D0" w14:textId="6F789C28" w:rsidR="003E08F3" w:rsidRPr="00C52C5E" w:rsidRDefault="00BD07D3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56224" behindDoc="0" locked="0" layoutInCell="1" allowOverlap="1" wp14:anchorId="0AEB75F0" wp14:editId="0E0D7286">
            <wp:simplePos x="0" y="0"/>
            <wp:positionH relativeFrom="page">
              <wp:align>left</wp:align>
            </wp:positionH>
            <wp:positionV relativeFrom="page">
              <wp:posOffset>899160</wp:posOffset>
            </wp:positionV>
            <wp:extent cx="12786360" cy="6873240"/>
            <wp:effectExtent l="0" t="0" r="0" b="3810"/>
            <wp:wrapSquare wrapText="bothSides"/>
            <wp:docPr id="17022544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1A68B19" w14:textId="77777777" w:rsidR="0054536C" w:rsidRDefault="003E08F3" w:rsidP="0054536C">
      <w:pPr>
        <w:jc w:val="both"/>
        <w:rPr>
          <w:rFonts w:ascii="Kokila" w:hAnsi="Kokila" w:cs="Kokila"/>
          <w:b/>
          <w:bCs/>
          <w:color w:val="C00000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ग्लॉ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536C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="0054536C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536C" w:rsidRPr="0054536C">
        <w:rPr>
          <w:rFonts w:ascii="Kokila" w:hAnsi="Kokila" w:cs="Kokila"/>
          <w:b/>
          <w:bCs/>
          <w:color w:val="000099"/>
          <w:sz w:val="82"/>
          <w:szCs w:val="82"/>
        </w:rPr>
        <w:t>Glaw Lake</w:t>
      </w:r>
      <w:r w:rsidR="0054536C" w:rsidRPr="00B477F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 xml:space="preserve"> </w:t>
      </w:r>
    </w:p>
    <w:p w14:paraId="7A0D22B7" w14:textId="77777777" w:rsidR="0054536C" w:rsidRDefault="0054536C" w:rsidP="0054536C">
      <w:pPr>
        <w:jc w:val="both"/>
        <w:rPr>
          <w:rFonts w:ascii="Kokila" w:hAnsi="Kokila" w:cs="Kokila"/>
          <w:b/>
          <w:bCs/>
          <w:color w:val="C00000"/>
          <w:sz w:val="82"/>
          <w:szCs w:val="82"/>
          <w:lang w:bidi="hi-IN"/>
        </w:rPr>
      </w:pPr>
    </w:p>
    <w:p w14:paraId="45474E37" w14:textId="77777777" w:rsidR="00C710E3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अरुणाचल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प्रदेश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ग्लॉ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झील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Glaw Lake)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>3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/>
          <w:b/>
          <w:bCs/>
          <w:color w:val="C00000"/>
          <w:sz w:val="82"/>
          <w:szCs w:val="82"/>
        </w:rPr>
        <w:t>101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वाँ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रामसर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स्थल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Ramsar Site)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इसकी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घोषणा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पर्यावरण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वन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जलवायु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परिवर्तन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मंत्री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भूपेंद्र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यादव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की।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F561D03" w14:textId="77777777" w:rsidR="00C710E3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E1D51FC" w14:textId="77777777" w:rsidR="0041440D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अरुणाचल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प्रदेश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रामसर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स्थल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0BD464BA" w14:textId="77777777" w:rsidR="0041440D" w:rsidRDefault="0041440D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4C9AB4A" w14:textId="77777777" w:rsidR="0041440D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ग्लॉ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कामलांग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टाइगर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रिजर्व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वन्यजीव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अभयारण्य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proofErr w:type="spellStart"/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>Kamlang</w:t>
      </w:r>
      <w:proofErr w:type="spellEnd"/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Tiger Reserve and Wildlife Sanctuary)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भीतर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स्थित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स्वच्छ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मीठे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पानी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झील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 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Freshwater Lake)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पूर्वी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हिमालय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Eastern Himalayas)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स्थित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महत्वपूर्ण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जैव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विविधता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हॉटस्पॉट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Biodiversity Hotspot)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जानी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जाती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095BF12" w14:textId="6E28F847" w:rsidR="00C710E3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आर्द्रभूमि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>150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वृक्ष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प्रजातियाँ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>49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ऑर्किड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प्रजातियाँ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Orchid Species)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दर्ज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C710E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710E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</w:p>
    <w:p w14:paraId="6997DA07" w14:textId="77777777" w:rsidR="00C710E3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BD3DE1E" w14:textId="77777777" w:rsidR="00C710E3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67E1B98" w14:textId="77777777" w:rsidR="00C710E3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D175050" w14:textId="77777777" w:rsidR="00C710E3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DD5FA6E" w14:textId="77777777" w:rsidR="00C710E3" w:rsidRPr="00C710E3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BCFD454" w14:textId="77777777" w:rsidR="00C710E3" w:rsidRPr="00C710E3" w:rsidRDefault="00C710E3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88957A5" w14:textId="1945150E" w:rsidR="00107398" w:rsidRPr="00107398" w:rsidRDefault="003E08F3" w:rsidP="0010739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398" w:rsidRPr="00F23E5F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107398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जुग</w:t>
      </w:r>
      <w:r w:rsidR="00107398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07398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जुग</w:t>
      </w:r>
      <w:r w:rsidR="00107398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07398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जियो</w:t>
      </w:r>
      <w:r w:rsidR="00107398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07398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अभियान</w:t>
      </w:r>
      <w:r w:rsidR="00107398"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उद्देश्य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398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07398" w:rsidRPr="0010739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0739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07398" w:rsidRPr="00107398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the "Jug </w:t>
      </w:r>
      <w:proofErr w:type="spellStart"/>
      <w:r w:rsidR="00107398" w:rsidRPr="00107398">
        <w:rPr>
          <w:rFonts w:ascii="Kokila" w:hAnsi="Kokila" w:cs="Kokila"/>
          <w:b/>
          <w:bCs/>
          <w:color w:val="000099"/>
          <w:sz w:val="82"/>
          <w:szCs w:val="82"/>
        </w:rPr>
        <w:t>Jug</w:t>
      </w:r>
      <w:proofErr w:type="spellEnd"/>
      <w:r w:rsidR="00107398" w:rsidRPr="00107398">
        <w:rPr>
          <w:rFonts w:ascii="Kokila" w:hAnsi="Kokila" w:cs="Kokila"/>
          <w:b/>
          <w:bCs/>
          <w:color w:val="000099"/>
          <w:sz w:val="82"/>
          <w:szCs w:val="82"/>
        </w:rPr>
        <w:t xml:space="preserve"> Jiyo Abhiyaan" has been launched for what purpose?</w:t>
      </w:r>
    </w:p>
    <w:p w14:paraId="57F424D0" w14:textId="77777777" w:rsidR="00107398" w:rsidRPr="00107398" w:rsidRDefault="00107398" w:rsidP="0010739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अंगदान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जन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जागरूकता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बढ़ाने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gramStart"/>
      <w:r w:rsidRPr="00107398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07398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awareness about organ donation</w:t>
      </w:r>
    </w:p>
    <w:p w14:paraId="4C353187" w14:textId="77777777" w:rsidR="00107398" w:rsidRPr="00107398" w:rsidRDefault="00107398" w:rsidP="0010739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टीकाकरण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देने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gramStart"/>
      <w:r w:rsidRPr="00107398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07398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national immunization campaign</w:t>
      </w:r>
    </w:p>
    <w:p w14:paraId="2FB9EC73" w14:textId="77777777" w:rsidR="00107398" w:rsidRPr="00107398" w:rsidRDefault="00107398" w:rsidP="0010739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आयुष्मान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प्रचार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gramStart"/>
      <w:r w:rsidRPr="00107398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07398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Ayushman Bharat Scheme</w:t>
      </w:r>
    </w:p>
    <w:p w14:paraId="434413BF" w14:textId="0BF55D73" w:rsidR="006F5B7F" w:rsidRDefault="00107398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मातृ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शिशु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पोषण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कार्यक्रम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मजबूत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gramStart"/>
      <w:r w:rsidRPr="00107398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07398">
        <w:rPr>
          <w:rFonts w:ascii="Kokila" w:hAnsi="Kokila" w:cs="Kokila"/>
          <w:b/>
          <w:bCs/>
          <w:color w:val="000099"/>
          <w:sz w:val="82"/>
          <w:szCs w:val="82"/>
        </w:rPr>
        <w:t xml:space="preserve"> strengthen the maternal and child nutrition </w:t>
      </w:r>
      <w:proofErr w:type="spellStart"/>
      <w:r w:rsidRPr="00107398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</w:p>
    <w:p w14:paraId="5F31ABC3" w14:textId="2C856741" w:rsidR="003E08F3" w:rsidRPr="00C52C5E" w:rsidRDefault="00504B86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55200" behindDoc="0" locked="0" layoutInCell="1" allowOverlap="1" wp14:anchorId="7190D98C" wp14:editId="460D5930">
            <wp:simplePos x="0" y="0"/>
            <wp:positionH relativeFrom="page">
              <wp:align>left</wp:align>
            </wp:positionH>
            <wp:positionV relativeFrom="page">
              <wp:posOffset>868680</wp:posOffset>
            </wp:positionV>
            <wp:extent cx="12771120" cy="6903720"/>
            <wp:effectExtent l="0" t="0" r="0" b="0"/>
            <wp:wrapSquare wrapText="bothSides"/>
            <wp:docPr id="17989006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880BAC6" w14:textId="77777777" w:rsidR="008B5BA5" w:rsidRPr="00107398" w:rsidRDefault="003E08F3" w:rsidP="008B5BA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5BA5" w:rsidRPr="0010739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8B5BA5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अंगदान</w:t>
      </w:r>
      <w:r w:rsidR="008B5BA5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5BA5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B5BA5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5BA5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</w:t>
      </w:r>
      <w:r w:rsidR="008B5BA5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5BA5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जन</w:t>
      </w:r>
      <w:r w:rsidR="008B5BA5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8B5BA5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जागरूकता</w:t>
      </w:r>
      <w:r w:rsidR="008B5BA5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5BA5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बढ़ाने</w:t>
      </w:r>
      <w:r w:rsidR="008B5BA5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5BA5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B5BA5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B5BA5" w:rsidRPr="0010739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8B5BA5" w:rsidRPr="0010739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gramStart"/>
      <w:r w:rsidR="008B5BA5" w:rsidRPr="00107398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="008B5BA5" w:rsidRPr="00107398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awareness about organ donation</w:t>
      </w:r>
    </w:p>
    <w:p w14:paraId="15B85363" w14:textId="77777777" w:rsidR="008B5BA5" w:rsidRDefault="008B5BA5" w:rsidP="008B5BA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10B3B43" w14:textId="77777777" w:rsidR="0005563A" w:rsidRDefault="0005563A" w:rsidP="0005563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स्वास्थ्य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परिवार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कल्याण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अनुप्रिया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पटेल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जुग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जुग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जियो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अभियान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Jug </w:t>
      </w:r>
      <w:proofErr w:type="spellStart"/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>Jug</w:t>
      </w:r>
      <w:proofErr w:type="spellEnd"/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 Jiyo Abhiyaan)', '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ई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प्रत्यारोपण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>e-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प्रत्यारोपण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)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डिजिटल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प्लेटफ़ॉर्म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अंग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ऊतक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प्रत्यारोपण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संगठन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[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National Organ and Tissue Transplant Organization (NOTTO)]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मोबाइल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ऐप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NOTTO Mobile App)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54D88C7" w14:textId="77777777" w:rsidR="0005563A" w:rsidRDefault="0005563A" w:rsidP="0005563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>'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जुग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जुग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जियो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'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वर्षभर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चलने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राष्ट्रव्यापी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जन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जागरूकता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Nationwide Awareness Campaign)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अंगदान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Organ Donation)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संदेश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प्रत्येक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समुदाय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पहुँचाना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8C1316A" w14:textId="156CADA0" w:rsidR="0005563A" w:rsidRPr="0005563A" w:rsidRDefault="0005563A" w:rsidP="0005563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>'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प्रत्यारोपण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>e-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प्रत्यारोपण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)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'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नामक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एकीकृत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डिजिटल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प्लेटफ़ॉर्म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Unified Digital Platform)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अंगदान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अंग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प्रत्यारोपण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प्रक्रिया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सरल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पारदर्शी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Transparent)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दक्ष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बनाएगा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नागरिकों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विश्वास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मजबूत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करेगा।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NOTTO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मोबाइल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ऐप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जिससे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अंगदान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प्रत्यारोपण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सेवाओं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जानकारी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लोगों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पहुँच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आसान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होगी।</w:t>
      </w:r>
    </w:p>
    <w:p w14:paraId="2691B302" w14:textId="77777777" w:rsidR="0005563A" w:rsidRPr="0005563A" w:rsidRDefault="0005563A" w:rsidP="0005563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FEC62F7" w14:textId="7F3C3DDC" w:rsidR="00B0568E" w:rsidRDefault="0005563A" w:rsidP="0005563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2025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20,138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अंग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प्रत्यारोपण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अब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सर्वाधिक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रिकॉर्ड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उपलब्धि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अमेरिका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United States)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China)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अंग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प्रत्यारोपण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कुल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संख्या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आधार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तीसरा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सबसे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बड़ा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देश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556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56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32797E96" w14:textId="3A258D0E" w:rsidR="0081274D" w:rsidRPr="0081274D" w:rsidRDefault="00B0568E" w:rsidP="0081274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="0081274D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1274D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नौसेना</w:t>
      </w:r>
      <w:r w:rsidR="0081274D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1274D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="0081274D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1274D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सौंपी</w:t>
      </w:r>
      <w:r w:rsidR="0081274D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1274D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गई</w:t>
      </w:r>
      <w:r w:rsidR="0081274D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‘</w:t>
      </w:r>
      <w:r w:rsidR="0081274D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निपुण</w:t>
      </w:r>
      <w:r w:rsidR="0081274D" w:rsidRPr="00F23E5F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’</w:t>
      </w:r>
      <w:r w:rsidR="0081274D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डाइविंग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सपोर्ट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वेसल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1274D" w:rsidRPr="0081274D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 w:rsidR="0081274D" w:rsidRPr="0081274D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="0081274D" w:rsidRPr="0081274D">
        <w:rPr>
          <w:rFonts w:ascii="Kokila" w:hAnsi="Kokila" w:cs="Kokila"/>
          <w:b/>
          <w:bCs/>
          <w:color w:val="000099"/>
          <w:sz w:val="82"/>
          <w:szCs w:val="82"/>
        </w:rPr>
        <w:t>Recently handed over to the Indian Navy, "Nipun" belongs to which class of Diving Support Vessel?</w:t>
      </w:r>
    </w:p>
    <w:p w14:paraId="79FA0BDE" w14:textId="77777777" w:rsidR="0081274D" w:rsidRPr="0081274D" w:rsidRDefault="0081274D" w:rsidP="0081274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8A63984" w14:textId="77777777" w:rsidR="0081274D" w:rsidRPr="0081274D" w:rsidRDefault="0081274D" w:rsidP="0081274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शिवालिक</w:t>
      </w: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274D">
        <w:rPr>
          <w:rFonts w:ascii="Kokila" w:hAnsi="Kokila" w:cs="Kokila"/>
          <w:b/>
          <w:bCs/>
          <w:color w:val="000099"/>
          <w:sz w:val="82"/>
          <w:szCs w:val="82"/>
        </w:rPr>
        <w:t>Shivalik class</w:t>
      </w:r>
    </w:p>
    <w:p w14:paraId="6BF925C9" w14:textId="77777777" w:rsidR="0081274D" w:rsidRPr="0081274D" w:rsidRDefault="0081274D" w:rsidP="0081274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निस्तार</w:t>
      </w: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81274D">
        <w:rPr>
          <w:rFonts w:ascii="Kokila" w:hAnsi="Kokila" w:cs="Kokila"/>
          <w:b/>
          <w:bCs/>
          <w:color w:val="000099"/>
          <w:sz w:val="82"/>
          <w:szCs w:val="82"/>
        </w:rPr>
        <w:t>Nistar</w:t>
      </w:r>
      <w:proofErr w:type="spellEnd"/>
      <w:r w:rsidRPr="0081274D">
        <w:rPr>
          <w:rFonts w:ascii="Kokila" w:hAnsi="Kokila" w:cs="Kokila"/>
          <w:b/>
          <w:bCs/>
          <w:color w:val="000099"/>
          <w:sz w:val="82"/>
          <w:szCs w:val="82"/>
        </w:rPr>
        <w:t xml:space="preserve"> class</w:t>
      </w:r>
    </w:p>
    <w:p w14:paraId="502B8FFF" w14:textId="77777777" w:rsidR="0081274D" w:rsidRPr="0081274D" w:rsidRDefault="0081274D" w:rsidP="0081274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कलवरी</w:t>
      </w: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81274D">
        <w:rPr>
          <w:rFonts w:ascii="Kokila" w:hAnsi="Kokila" w:cs="Kokila"/>
          <w:b/>
          <w:bCs/>
          <w:color w:val="000099"/>
          <w:sz w:val="82"/>
          <w:szCs w:val="82"/>
        </w:rPr>
        <w:t>Kalvari</w:t>
      </w:r>
      <w:proofErr w:type="spellEnd"/>
      <w:r w:rsidRPr="0081274D">
        <w:rPr>
          <w:rFonts w:ascii="Kokila" w:hAnsi="Kokila" w:cs="Kokila"/>
          <w:b/>
          <w:bCs/>
          <w:color w:val="000099"/>
          <w:sz w:val="82"/>
          <w:szCs w:val="82"/>
        </w:rPr>
        <w:t xml:space="preserve"> class</w:t>
      </w:r>
    </w:p>
    <w:p w14:paraId="52BAB782" w14:textId="32400CC5" w:rsidR="003A2ACC" w:rsidRPr="002A0395" w:rsidRDefault="0081274D" w:rsidP="0081274D">
      <w:pPr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विशाखापत्तनम</w:t>
      </w: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1274D">
        <w:rPr>
          <w:rFonts w:ascii="Kokila" w:hAnsi="Kokila" w:cs="Kokila"/>
          <w:b/>
          <w:bCs/>
          <w:color w:val="000099"/>
          <w:sz w:val="82"/>
          <w:szCs w:val="82"/>
        </w:rPr>
        <w:t>Visakhapatnam class</w:t>
      </w:r>
    </w:p>
    <w:p w14:paraId="6F7CF374" w14:textId="77777777" w:rsidR="00C8406F" w:rsidRDefault="00C8406F" w:rsidP="0026635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EDD3F3F" w14:textId="58CF8FED" w:rsidR="00B0568E" w:rsidRPr="00C52C5E" w:rsidRDefault="002E569D" w:rsidP="0026635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54176" behindDoc="0" locked="0" layoutInCell="1" allowOverlap="1" wp14:anchorId="208C8AAF" wp14:editId="69090437">
            <wp:simplePos x="0" y="0"/>
            <wp:positionH relativeFrom="margin">
              <wp:posOffset>-582930</wp:posOffset>
            </wp:positionH>
            <wp:positionV relativeFrom="margin">
              <wp:align>top</wp:align>
            </wp:positionV>
            <wp:extent cx="12710160" cy="6903720"/>
            <wp:effectExtent l="0" t="0" r="0" b="0"/>
            <wp:wrapSquare wrapText="bothSides"/>
            <wp:docPr id="12311733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68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05B9219" w14:textId="350AD643" w:rsidR="002A0395" w:rsidRPr="002A0395" w:rsidRDefault="00B0568E" w:rsidP="002A039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निस्तार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1274D" w:rsidRPr="008127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="0081274D" w:rsidRPr="008127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81274D" w:rsidRPr="0081274D">
        <w:rPr>
          <w:rFonts w:ascii="Kokila" w:hAnsi="Kokila" w:cs="Kokila"/>
          <w:b/>
          <w:bCs/>
          <w:color w:val="000099"/>
          <w:sz w:val="82"/>
          <w:szCs w:val="82"/>
        </w:rPr>
        <w:t>Nistar</w:t>
      </w:r>
      <w:proofErr w:type="spellEnd"/>
      <w:r w:rsidR="0081274D" w:rsidRPr="0081274D">
        <w:rPr>
          <w:rFonts w:ascii="Kokila" w:hAnsi="Kokila" w:cs="Kokila"/>
          <w:b/>
          <w:bCs/>
          <w:color w:val="000099"/>
          <w:sz w:val="82"/>
          <w:szCs w:val="82"/>
        </w:rPr>
        <w:t xml:space="preserve"> class</w:t>
      </w:r>
    </w:p>
    <w:p w14:paraId="6550A4AD" w14:textId="77777777" w:rsidR="006E6917" w:rsidRDefault="006E6917" w:rsidP="006E691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3F31994" w14:textId="77777777" w:rsidR="00330368" w:rsidRPr="00330368" w:rsidRDefault="00330368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हिंदुस्तान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शिपयार्ड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लिमिटेड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Hindustan Shipyard Limited (HSL)]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विशाखापत्तनम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नौसेना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Indian Navy)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स्वदेशी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निर्मित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दूसरी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डाइविंग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सपोर्ट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वेसल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[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>Diving Support Vessel (DSV)] ‘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निपुण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Nipun)’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औपचारिक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सौंप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दी।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निपुण</w:t>
      </w:r>
      <w:r w:rsidRPr="00330368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निस्तार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श्रेणी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>Nistar</w:t>
      </w:r>
      <w:proofErr w:type="spellEnd"/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-class)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डाइविंग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सपोर्ट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वेसल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सहोदरा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पोत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आईएनएस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निस्तार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INS </w:t>
      </w:r>
      <w:proofErr w:type="spellStart"/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>Nistar</w:t>
      </w:r>
      <w:proofErr w:type="spellEnd"/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दूसरा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जहाज़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102921EE" w14:textId="77777777" w:rsidR="00330368" w:rsidRPr="00330368" w:rsidRDefault="00330368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5074ECD" w14:textId="77777777" w:rsidR="00330368" w:rsidRPr="00330368" w:rsidRDefault="00330368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30368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lastRenderedPageBreak/>
        <w:t>‘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निपुण</w:t>
      </w:r>
      <w:r w:rsidRPr="00330368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संस्कृत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शब्द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जिसका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अर्थ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“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विशेष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दक्ष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सक्षम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पूर्णतः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पारंगत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व्यक्ति</w:t>
      </w:r>
      <w:r w:rsidRPr="00330368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”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।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पोत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नौसेना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गहरे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समुद्र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गोताखोरी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Deep-Sea Diving),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पनडुब्बी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बचाव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Submarine Rescue),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अंडरवॉटर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मरम्मत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Underwater Repair)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अन्य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विशेष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समुद्री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अभियानों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क्षमता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सुदृढ़</w:t>
      </w:r>
      <w:r w:rsidRPr="0033036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करेगा।</w:t>
      </w:r>
    </w:p>
    <w:p w14:paraId="5466CFCF" w14:textId="77777777" w:rsidR="00330368" w:rsidRPr="00330368" w:rsidRDefault="00330368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F8ED624" w14:textId="37FB1448" w:rsidR="006E6917" w:rsidRPr="006E6917" w:rsidRDefault="006E6917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F982BA9" w14:textId="77777777" w:rsidR="00330368" w:rsidRDefault="00330368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EC0E11F" w14:textId="77777777" w:rsidR="00330368" w:rsidRDefault="00330368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75EE4A4" w14:textId="047930EF" w:rsidR="00330368" w:rsidRPr="00330368" w:rsidRDefault="00927D1C" w:rsidP="00330368">
      <w:pPr>
        <w:jc w:val="both"/>
        <w:rPr>
          <w:rFonts w:ascii="Kokila" w:hAnsi="Kokila" w:cs="Kokila"/>
          <w:b/>
          <w:bCs/>
          <w:color w:val="000000" w:themeColor="text1"/>
          <w:sz w:val="64"/>
          <w:szCs w:val="64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33036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हाल</w:t>
      </w:r>
      <w:r w:rsidR="0033036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33036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ही</w:t>
      </w:r>
      <w:r w:rsidR="0033036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33036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में</w:t>
      </w:r>
      <w:r w:rsidR="0033036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330368" w:rsidRPr="00F23E5F">
        <w:rPr>
          <w:rFonts w:ascii="Kokila" w:hAnsi="Kokila" w:cs="Kokila" w:hint="cs"/>
          <w:b/>
          <w:bCs/>
          <w:color w:val="C00000"/>
          <w:sz w:val="64"/>
          <w:szCs w:val="64"/>
          <w:cs/>
          <w:lang w:bidi="hi-IN"/>
        </w:rPr>
        <w:t>मैग्मा</w:t>
      </w:r>
      <w:r w:rsidR="00330368" w:rsidRPr="00F23E5F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 </w:t>
      </w:r>
      <w:r w:rsidR="00330368" w:rsidRPr="00F23E5F">
        <w:rPr>
          <w:rFonts w:ascii="Kokila" w:hAnsi="Kokila" w:cs="Kokila" w:hint="cs"/>
          <w:b/>
          <w:bCs/>
          <w:color w:val="C00000"/>
          <w:sz w:val="64"/>
          <w:szCs w:val="64"/>
          <w:cs/>
          <w:lang w:bidi="hi-IN"/>
        </w:rPr>
        <w:t>जनरल</w:t>
      </w:r>
      <w:r w:rsidR="00330368" w:rsidRPr="00F23E5F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 </w:t>
      </w:r>
      <w:r w:rsidR="00330368" w:rsidRPr="00F23E5F">
        <w:rPr>
          <w:rFonts w:ascii="Kokila" w:hAnsi="Kokila" w:cs="Kokila" w:hint="cs"/>
          <w:b/>
          <w:bCs/>
          <w:color w:val="C00000"/>
          <w:sz w:val="64"/>
          <w:szCs w:val="64"/>
          <w:cs/>
          <w:lang w:bidi="hi-IN"/>
        </w:rPr>
        <w:t>इंश्योरेंस</w:t>
      </w:r>
      <w:r w:rsidR="00330368" w:rsidRPr="00F23E5F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 </w:t>
      </w:r>
      <w:r w:rsidR="00330368" w:rsidRPr="00F23E5F">
        <w:rPr>
          <w:rFonts w:ascii="Kokila" w:hAnsi="Kokila" w:cs="Kokila" w:hint="cs"/>
          <w:b/>
          <w:bCs/>
          <w:color w:val="C00000"/>
          <w:sz w:val="64"/>
          <w:szCs w:val="64"/>
          <w:cs/>
          <w:lang w:bidi="hi-IN"/>
        </w:rPr>
        <w:t>के</w:t>
      </w:r>
      <w:r w:rsidR="00330368" w:rsidRPr="00F23E5F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 </w:t>
      </w:r>
      <w:r w:rsidR="00330368" w:rsidRPr="00F23E5F">
        <w:rPr>
          <w:rFonts w:ascii="Kokila" w:hAnsi="Kokila" w:cs="Kokila" w:hint="cs"/>
          <w:b/>
          <w:bCs/>
          <w:color w:val="C00000"/>
          <w:sz w:val="64"/>
          <w:szCs w:val="64"/>
          <w:cs/>
          <w:lang w:bidi="hi-IN"/>
        </w:rPr>
        <w:t>अधिग्रहण</w:t>
      </w:r>
      <w:r w:rsidR="00330368" w:rsidRPr="00F23E5F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 </w:t>
      </w:r>
      <w:r w:rsidR="0033036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के</w:t>
      </w:r>
      <w:r w:rsidR="0033036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33036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संबंध</w:t>
      </w:r>
      <w:r w:rsidR="0033036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33036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में</w:t>
      </w:r>
      <w:r w:rsidR="0033036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33036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सही</w:t>
      </w:r>
      <w:r w:rsidR="0033036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33036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कथन</w:t>
      </w:r>
      <w:r w:rsidR="0033036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33036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चुनिए।</w:t>
      </w:r>
      <w:r w:rsidR="00330368" w:rsidRPr="00330368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  <w:r w:rsidR="00330368" w:rsidRPr="004752D8">
        <w:rPr>
          <w:rFonts w:ascii="Kokila" w:hAnsi="Kokila" w:cs="Kokila"/>
          <w:b/>
          <w:bCs/>
          <w:color w:val="000099"/>
          <w:sz w:val="64"/>
          <w:szCs w:val="64"/>
        </w:rPr>
        <w:t>Choose the correct statement regarding the acquisition of Magma General Insurance recently.</w:t>
      </w:r>
    </w:p>
    <w:p w14:paraId="1E76367B" w14:textId="04323084" w:rsidR="00330368" w:rsidRPr="004752D8" w:rsidRDefault="00330368" w:rsidP="00330368">
      <w:pPr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a)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एलआईसी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ने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मैग्मा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जनरल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इंश्योरेंस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अधिग्रहण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किया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है।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4752D8">
        <w:rPr>
          <w:rFonts w:ascii="Kokila" w:hAnsi="Kokila" w:cs="Kokila"/>
          <w:b/>
          <w:bCs/>
          <w:color w:val="000099"/>
          <w:sz w:val="64"/>
          <w:szCs w:val="64"/>
        </w:rPr>
        <w:t>LIC has acquired Magma General Insurance.</w:t>
      </w:r>
    </w:p>
    <w:p w14:paraId="3814CA6D" w14:textId="147BEDD4" w:rsidR="00330368" w:rsidRPr="004752D8" w:rsidRDefault="00330368" w:rsidP="00330368">
      <w:pPr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b)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भारतीय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स्टेट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बैंक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ने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₹4,500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करोड़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में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मैग्मा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जनरल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इंश्योरेंस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अधिग्रहण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किया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है।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4752D8">
        <w:rPr>
          <w:rFonts w:ascii="Kokila" w:hAnsi="Kokila" w:cs="Kokila"/>
          <w:b/>
          <w:bCs/>
          <w:color w:val="000099"/>
          <w:sz w:val="64"/>
          <w:szCs w:val="64"/>
        </w:rPr>
        <w:t xml:space="preserve">State Bank of India has acquired Magma General Insurance for </w:t>
      </w:r>
      <w:r w:rsidRPr="004752D8">
        <w:rPr>
          <w:rFonts w:ascii="Kokila" w:hAnsi="Kokila" w:cs="Kokila"/>
          <w:b/>
          <w:bCs/>
          <w:color w:val="000099"/>
          <w:sz w:val="64"/>
          <w:szCs w:val="64"/>
          <w:cs/>
          <w:lang w:bidi="hi-IN"/>
        </w:rPr>
        <w:t>₹4,500</w:t>
      </w:r>
      <w:r w:rsidRPr="004752D8">
        <w:rPr>
          <w:rFonts w:ascii="Kokila" w:hAnsi="Kokila" w:cs="Kokila"/>
          <w:b/>
          <w:bCs/>
          <w:color w:val="000099"/>
          <w:sz w:val="64"/>
          <w:szCs w:val="64"/>
        </w:rPr>
        <w:t xml:space="preserve"> crore.</w:t>
      </w:r>
    </w:p>
    <w:p w14:paraId="10A684DA" w14:textId="7E169141" w:rsidR="00330368" w:rsidRPr="004752D8" w:rsidRDefault="00330368" w:rsidP="00330368">
      <w:pPr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c)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एचडीएफसी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लाइफ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और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आईसीआईसीआई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लोम्बार्ड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ने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संयुक्त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रूप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से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मैग्मा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जनरल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इंश्योरेंस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अधिग्रहण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किया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है।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4752D8">
        <w:rPr>
          <w:rFonts w:ascii="Kokila" w:hAnsi="Kokila" w:cs="Kokila"/>
          <w:b/>
          <w:bCs/>
          <w:color w:val="000099"/>
          <w:sz w:val="64"/>
          <w:szCs w:val="64"/>
        </w:rPr>
        <w:t>HDFC Life and ICICI Lombard have jointly acquired Magma General Insurance.</w:t>
      </w:r>
    </w:p>
    <w:p w14:paraId="15F9A6F7" w14:textId="06A4348B" w:rsidR="00EE3EEB" w:rsidRPr="004752D8" w:rsidRDefault="00330368" w:rsidP="00330368">
      <w:pPr>
        <w:jc w:val="both"/>
        <w:rPr>
          <w:rFonts w:ascii="Kokila" w:hAnsi="Kokila" w:cs="Kokila"/>
          <w:b/>
          <w:bCs/>
          <w:noProof/>
          <w:color w:val="000099"/>
          <w:sz w:val="64"/>
          <w:szCs w:val="64"/>
          <w:lang w:bidi="hi-IN"/>
        </w:rPr>
      </w:pP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d)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पतंजलि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आयुर्वेद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और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डीएस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ग्रुप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मैग्मा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जनरल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इंश्योरेंस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का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अधिग्रहण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करेंगे।</w:t>
      </w:r>
      <w:r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Pr="004752D8">
        <w:rPr>
          <w:rFonts w:ascii="Kokila" w:hAnsi="Kokila" w:cs="Kokila"/>
          <w:b/>
          <w:bCs/>
          <w:color w:val="000099"/>
          <w:sz w:val="64"/>
          <w:szCs w:val="64"/>
        </w:rPr>
        <w:t xml:space="preserve">Patanjali </w:t>
      </w:r>
      <w:proofErr w:type="spellStart"/>
      <w:r w:rsidRPr="004752D8">
        <w:rPr>
          <w:rFonts w:ascii="Kokila" w:hAnsi="Kokila" w:cs="Kokila"/>
          <w:b/>
          <w:bCs/>
          <w:color w:val="000099"/>
          <w:sz w:val="64"/>
          <w:szCs w:val="64"/>
        </w:rPr>
        <w:t>Ayurved</w:t>
      </w:r>
      <w:proofErr w:type="spellEnd"/>
      <w:r w:rsidRPr="004752D8">
        <w:rPr>
          <w:rFonts w:ascii="Kokila" w:hAnsi="Kokila" w:cs="Kokila"/>
          <w:b/>
          <w:bCs/>
          <w:color w:val="000099"/>
          <w:sz w:val="64"/>
          <w:szCs w:val="64"/>
        </w:rPr>
        <w:t xml:space="preserve"> and DS Group will acquire Magma General Insurance.</w:t>
      </w:r>
    </w:p>
    <w:p w14:paraId="76CB1172" w14:textId="300B51C0" w:rsidR="00927D1C" w:rsidRPr="00C52C5E" w:rsidRDefault="004503E6" w:rsidP="00927D1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53152" behindDoc="0" locked="0" layoutInCell="1" allowOverlap="1" wp14:anchorId="77B43533" wp14:editId="4E52FCCC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999720" cy="6903720"/>
            <wp:effectExtent l="0" t="0" r="0" b="0"/>
            <wp:wrapSquare wrapText="bothSides"/>
            <wp:docPr id="12697220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D1C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4338E0D" w14:textId="77777777" w:rsidR="004752D8" w:rsidRPr="004752D8" w:rsidRDefault="00927D1C" w:rsidP="004752D8">
      <w:pPr>
        <w:jc w:val="both"/>
        <w:rPr>
          <w:rFonts w:ascii="Kokila" w:hAnsi="Kokila" w:cs="Kokila"/>
          <w:b/>
          <w:bCs/>
          <w:noProof/>
          <w:color w:val="000099"/>
          <w:sz w:val="64"/>
          <w:szCs w:val="64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d)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पतंजलि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आयुर्वेद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और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डीएस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ग्रुप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मैग्मा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जनरल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इंश्योरेंस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का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अधिग्रहण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330368">
        <w:rPr>
          <w:rFonts w:ascii="Kokila" w:hAnsi="Kokila" w:cs="Kokila" w:hint="cs"/>
          <w:b/>
          <w:bCs/>
          <w:color w:val="000000" w:themeColor="text1"/>
          <w:sz w:val="64"/>
          <w:szCs w:val="64"/>
          <w:cs/>
          <w:lang w:bidi="hi-IN"/>
        </w:rPr>
        <w:t>करेंगे।</w:t>
      </w:r>
      <w:r w:rsidR="004752D8" w:rsidRPr="00330368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 </w:t>
      </w:r>
      <w:r w:rsidR="004752D8" w:rsidRPr="004752D8">
        <w:rPr>
          <w:rFonts w:ascii="Kokila" w:hAnsi="Kokila" w:cs="Kokila"/>
          <w:b/>
          <w:bCs/>
          <w:color w:val="000099"/>
          <w:sz w:val="64"/>
          <w:szCs w:val="64"/>
        </w:rPr>
        <w:t xml:space="preserve">Patanjali </w:t>
      </w:r>
      <w:proofErr w:type="spellStart"/>
      <w:r w:rsidR="004752D8" w:rsidRPr="004752D8">
        <w:rPr>
          <w:rFonts w:ascii="Kokila" w:hAnsi="Kokila" w:cs="Kokila"/>
          <w:b/>
          <w:bCs/>
          <w:color w:val="000099"/>
          <w:sz w:val="64"/>
          <w:szCs w:val="64"/>
        </w:rPr>
        <w:t>Ayurved</w:t>
      </w:r>
      <w:proofErr w:type="spellEnd"/>
      <w:r w:rsidR="004752D8" w:rsidRPr="004752D8">
        <w:rPr>
          <w:rFonts w:ascii="Kokila" w:hAnsi="Kokila" w:cs="Kokila"/>
          <w:b/>
          <w:bCs/>
          <w:color w:val="000099"/>
          <w:sz w:val="64"/>
          <w:szCs w:val="64"/>
        </w:rPr>
        <w:t xml:space="preserve"> and DS Group will acquire Magma General Insurance.</w:t>
      </w:r>
    </w:p>
    <w:p w14:paraId="253DD6F3" w14:textId="77777777" w:rsidR="004752D8" w:rsidRDefault="004752D8" w:rsidP="004752D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5083E37" w14:textId="77777777" w:rsidR="00AF2234" w:rsidRDefault="00EE2FB6" w:rsidP="00EE2F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बीमा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विनियामक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विकास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प्राधिकरण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Insurance Regulatory and Development Authority of India (IRDAI)]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₹4,500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सौदे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जिसके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पतंजलि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आयुर्वेद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Patanjali </w:t>
      </w:r>
      <w:proofErr w:type="spellStart"/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>Ayurved</w:t>
      </w:r>
      <w:proofErr w:type="spellEnd"/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)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डीएस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ग्रुप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DS Group)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मैग्मा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जनरल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इंश्योरेंस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Magma General Insurance)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अधिग्रहण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करेंगे।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609D458" w14:textId="77777777" w:rsidR="00AF2234" w:rsidRDefault="00AF2234" w:rsidP="00EE2F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5F8ECDC" w14:textId="28476566" w:rsidR="00EE2FB6" w:rsidRPr="00EE2FB6" w:rsidRDefault="00EE2FB6" w:rsidP="00EE2FB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इस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अधिग्रहण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पतंजलि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आयुर्वेद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Financial Services Sector)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प्रवेश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सौदे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अनुसार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पतंजलि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आयुर्वेद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मैग्मा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जनरल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इंश्योरेंस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73.56%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हिस्सेदारी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खरीदेगी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जबकि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डीएस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ग्रुप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24.5%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हिस्सेदारी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अधिग्रहण</w:t>
      </w:r>
      <w:r w:rsidRPr="00EE2FB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E2FB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करेगा।</w:t>
      </w:r>
    </w:p>
    <w:p w14:paraId="3A9CBD08" w14:textId="77777777" w:rsidR="00EB3890" w:rsidRDefault="00EB3890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50C6BC3" w14:textId="77777777" w:rsidR="00EE2FB6" w:rsidRDefault="00EE2FB6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D1A6C2" w14:textId="77777777" w:rsidR="00EE2FB6" w:rsidRDefault="00EE2FB6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3D4D571" w14:textId="77777777" w:rsidR="00EE2FB6" w:rsidRDefault="00EE2FB6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682CA25" w14:textId="77777777" w:rsidR="00EE2FB6" w:rsidRDefault="00EE2FB6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08F8E19" w14:textId="340A308F" w:rsidR="00931D64" w:rsidRPr="00931D64" w:rsidRDefault="00927D1C" w:rsidP="00931D64">
      <w:pPr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हाल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ही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में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F23E5F">
        <w:rPr>
          <w:rFonts w:ascii="Kokila" w:hAnsi="Kokila" w:cs="Kokila" w:hint="cs"/>
          <w:b/>
          <w:bCs/>
          <w:color w:val="C00000"/>
          <w:sz w:val="60"/>
          <w:szCs w:val="60"/>
          <w:cs/>
          <w:lang w:bidi="hi-IN"/>
        </w:rPr>
        <w:t>अभ्यास</w:t>
      </w:r>
      <w:r w:rsidR="00931D64" w:rsidRPr="00F23E5F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 </w:t>
      </w:r>
      <w:r w:rsidR="00931D64" w:rsidRPr="00F23E5F">
        <w:rPr>
          <w:rFonts w:ascii="Kokila" w:hAnsi="Kokila" w:cs="Kokila" w:hint="cs"/>
          <w:b/>
          <w:bCs/>
          <w:color w:val="C00000"/>
          <w:sz w:val="60"/>
          <w:szCs w:val="60"/>
          <w:cs/>
          <w:lang w:bidi="hi-IN"/>
        </w:rPr>
        <w:t>रोटर</w:t>
      </w:r>
      <w:r w:rsidR="00931D64" w:rsidRPr="00F23E5F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 </w:t>
      </w:r>
      <w:r w:rsidR="00931D64" w:rsidRPr="00F23E5F">
        <w:rPr>
          <w:rFonts w:ascii="Kokila" w:hAnsi="Kokila" w:cs="Kokila" w:hint="cs"/>
          <w:b/>
          <w:bCs/>
          <w:color w:val="C00000"/>
          <w:sz w:val="60"/>
          <w:szCs w:val="60"/>
          <w:cs/>
          <w:lang w:bidi="hi-IN"/>
        </w:rPr>
        <w:t>क्लैप</w:t>
      </w:r>
      <w:r w:rsidR="00931D64" w:rsidRPr="00F23E5F">
        <w:rPr>
          <w:rFonts w:ascii="Kokila" w:hAnsi="Kokila" w:cs="Kokila" w:hint="eastAsia"/>
          <w:b/>
          <w:bCs/>
          <w:color w:val="C00000"/>
          <w:sz w:val="60"/>
          <w:szCs w:val="60"/>
          <w:cs/>
          <w:lang w:bidi="hi-IN"/>
        </w:rPr>
        <w:t>–</w:t>
      </w:r>
      <w:r w:rsidR="00931D64" w:rsidRPr="00F23E5F">
        <w:rPr>
          <w:rFonts w:ascii="Kokila" w:hAnsi="Kokila" w:cs="Kokila"/>
          <w:b/>
          <w:bCs/>
          <w:color w:val="C00000"/>
          <w:sz w:val="60"/>
          <w:szCs w:val="60"/>
        </w:rPr>
        <w:t xml:space="preserve">III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संबंध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में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सही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कथन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चुनिए।</w:t>
      </w:r>
      <w:r w:rsidR="00931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</w:rPr>
        <w:t>Choose the correct statement regarding Exercise ROTOR CLAP–III.</w:t>
      </w:r>
    </w:p>
    <w:p w14:paraId="3E4B11A0" w14:textId="77777777" w:rsidR="00931D64" w:rsidRPr="00931D64" w:rsidRDefault="00931D64" w:rsidP="00931D64">
      <w:pPr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a)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यह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अभ्यास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भारतीय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नौसेना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द्वारा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विशाखापत्तनम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में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आयोजित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किया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गया।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/>
          <w:b/>
          <w:bCs/>
          <w:color w:val="000099"/>
          <w:sz w:val="60"/>
          <w:szCs w:val="60"/>
        </w:rPr>
        <w:t>It was conducted by the Indian Navy at Visakhapatnam.</w:t>
      </w:r>
    </w:p>
    <w:p w14:paraId="60EFF7F9" w14:textId="2F2544DB" w:rsidR="00931D64" w:rsidRPr="00931D64" w:rsidRDefault="00931D64" w:rsidP="00931D64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b)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यह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अभ्यास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साइबर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सुरक्षा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और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अंतरिक्ष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युद्ध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पर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आधारित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था।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/>
          <w:b/>
          <w:bCs/>
          <w:color w:val="000099"/>
          <w:sz w:val="60"/>
          <w:szCs w:val="60"/>
        </w:rPr>
        <w:t>It was based on Cyber Security and Space Warfare.</w:t>
      </w:r>
    </w:p>
    <w:p w14:paraId="7108E4EB" w14:textId="77777777" w:rsidR="00931D64" w:rsidRPr="00931D64" w:rsidRDefault="00931D64" w:rsidP="00931D64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c)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यह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भारतीय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वायु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सेना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द्वारा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पोकरण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फील्ड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फायरिंग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रेंज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में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"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काउंटर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-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यूएएस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"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थीम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पर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आयोजित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किया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गया।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931D64">
        <w:rPr>
          <w:rFonts w:ascii="Kokila" w:hAnsi="Kokila" w:cs="Kokila"/>
          <w:b/>
          <w:bCs/>
          <w:color w:val="000099"/>
          <w:sz w:val="60"/>
          <w:szCs w:val="60"/>
        </w:rPr>
        <w:t>It was conducted by the Indian Air Force at Pokhran Field Firing Range on the theme of Counter-Unmanned Aerial Systems.</w:t>
      </w:r>
    </w:p>
    <w:p w14:paraId="556B0DD2" w14:textId="04EAA4F9" w:rsidR="00931D64" w:rsidRPr="00931D64" w:rsidRDefault="00931D64" w:rsidP="00931D64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d) </w:t>
      </w:r>
      <w:r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</w:rPr>
        <w:t xml:space="preserve">यह अभ्यास केवल मानव रहित लड़ाकू विमानों के परीक्षण के लिए आयोजित किया गया। </w:t>
      </w:r>
      <w:r w:rsidRPr="00931D64">
        <w:rPr>
          <w:rFonts w:ascii="Kokila" w:hAnsi="Kokila" w:cs="Kokila"/>
          <w:b/>
          <w:bCs/>
          <w:color w:val="000099"/>
          <w:sz w:val="60"/>
          <w:szCs w:val="60"/>
        </w:rPr>
        <w:t>It was conducted only for testing combat drones.</w:t>
      </w:r>
    </w:p>
    <w:p w14:paraId="3FC46402" w14:textId="77777777" w:rsidR="00931D64" w:rsidRDefault="00931D64" w:rsidP="00931D64">
      <w:pPr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</w:p>
    <w:p w14:paraId="12A847B6" w14:textId="28B20EFA" w:rsidR="00927D1C" w:rsidRPr="0031583D" w:rsidRDefault="00504525" w:rsidP="00931D64">
      <w:pPr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>
        <w:rPr>
          <w:rFonts w:ascii="Kokila" w:hAnsi="Kokila" w:cs="Kokila"/>
          <w:b/>
          <w:bCs/>
          <w:noProof/>
          <w:color w:val="000000" w:themeColor="text1"/>
          <w:sz w:val="60"/>
          <w:szCs w:val="60"/>
        </w:rPr>
        <w:lastRenderedPageBreak/>
        <w:drawing>
          <wp:anchor distT="0" distB="0" distL="114300" distR="114300" simplePos="0" relativeHeight="251952128" behindDoc="0" locked="0" layoutInCell="1" allowOverlap="1" wp14:anchorId="52B8C8FA" wp14:editId="5BBABBDF">
            <wp:simplePos x="0" y="0"/>
            <wp:positionH relativeFrom="page">
              <wp:align>right</wp:align>
            </wp:positionH>
            <wp:positionV relativeFrom="margin">
              <wp:posOffset>72390</wp:posOffset>
            </wp:positionV>
            <wp:extent cx="12771120" cy="6812280"/>
            <wp:effectExtent l="0" t="0" r="0" b="7620"/>
            <wp:wrapSquare wrapText="bothSides"/>
            <wp:docPr id="20450346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81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4253F" w14:textId="1C10A48C" w:rsidR="004B0344" w:rsidRPr="00D75723" w:rsidRDefault="00927D1C" w:rsidP="004B0344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c)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यह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भारतीय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वायु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सेना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द्वारा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पोकरण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फील्ड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फायरिंग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रेंज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में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"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काउंटर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-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यूएएस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"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थीम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पर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आयोजित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किया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गया।</w:t>
      </w:r>
      <w:r w:rsidR="00931D64" w:rsidRPr="00931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931D64" w:rsidRPr="00931D64">
        <w:rPr>
          <w:rFonts w:ascii="Kokila" w:hAnsi="Kokila" w:cs="Kokila"/>
          <w:b/>
          <w:bCs/>
          <w:color w:val="000099"/>
          <w:sz w:val="60"/>
          <w:szCs w:val="60"/>
        </w:rPr>
        <w:t>It was conducted by the Indian Air Force at Pokhran Field Firing Range on the theme of Counter-Unmanned Aerial Systems.</w:t>
      </w:r>
    </w:p>
    <w:p w14:paraId="06EEE7CE" w14:textId="77777777" w:rsidR="004B0344" w:rsidRDefault="004B0344" w:rsidP="004B0344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</w:p>
    <w:p w14:paraId="63F91DDA" w14:textId="77777777" w:rsidR="00D75723" w:rsidRDefault="00D75723" w:rsidP="00D7572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वायु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सेना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Indian Air Force (IAF))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1–2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राजस्थान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जैसलमेर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जिले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स्थित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पोकरण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फील्ड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फायरिंग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रेंज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Pokhran Field Firing Range)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अभ्यास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रोटर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क्लैप</w:t>
      </w:r>
      <w:r w:rsidRPr="00F23E5F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–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III 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(Exercise ROTOR CLAP III)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सफलतापूर्वक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समापन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A198CA3" w14:textId="77777777" w:rsidR="00D75723" w:rsidRDefault="00D75723" w:rsidP="00D7572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302DF5B" w14:textId="66FB19CC" w:rsidR="00D75723" w:rsidRDefault="00D75723" w:rsidP="00D7572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रोटरी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विंग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सैन्य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अभ्यास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"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काउंटर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यूएएस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[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Counter-Unmanned Aerial Systems (Counter-UAS)]"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थीम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मानवरहित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हवाई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प्रणालियों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Unmanned Aerial Systems)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उत्पन्न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आधुनिक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खतरों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प्रभावी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मुकाबला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रणनीतियों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परीक्षण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था।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अभ्यास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वायु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सेना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विभिन्न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हेलीकॉप्टर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इकाइयों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Helicopter Units)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भाग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लिया।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अभ्यास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दौरान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उभरते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हवाई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खतरों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Emerging Aerial Threats)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विरुद्ध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संचालन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संबंधी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अवधारणाओं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Operational Concepts)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सत्यापन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गतिशील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युद्धक्षेत्र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Dynamic Battlefield Environment)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युद्धक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तैयारी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Combat Preparedness)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संचालन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क्षमता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Operational Readiness)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सुदृढ़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D757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7572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</w:p>
    <w:p w14:paraId="1FF5BA36" w14:textId="77777777" w:rsidR="00D75723" w:rsidRDefault="00D75723" w:rsidP="00D7572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2CFD30F" w14:textId="77777777" w:rsidR="00D75723" w:rsidRDefault="00D75723" w:rsidP="00D7572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F011FC4" w14:textId="77777777" w:rsidR="00D75723" w:rsidRDefault="00D75723" w:rsidP="00D7572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5B4621F" w14:textId="4C1562F9" w:rsidR="00DF3671" w:rsidRPr="00DF3671" w:rsidRDefault="00D75723" w:rsidP="00DF367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="00BD683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3671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ईरान</w:t>
      </w:r>
      <w:r w:rsidR="00DF3671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3671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DF3671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3671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DF3671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3671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DF3671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3671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अगला</w:t>
      </w:r>
      <w:r w:rsidR="00DF3671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3671"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राजदूत</w:t>
      </w:r>
      <w:r w:rsidR="00DF3671"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F3671" w:rsidRPr="00DF3671">
        <w:rPr>
          <w:rFonts w:ascii="Kokila" w:hAnsi="Kokila" w:cs="Kokila"/>
          <w:b/>
          <w:bCs/>
          <w:color w:val="000099"/>
          <w:sz w:val="82"/>
          <w:szCs w:val="82"/>
        </w:rPr>
        <w:t>Who has been appointed as the next Ambassador of India to Iran recently?</w:t>
      </w:r>
    </w:p>
    <w:p w14:paraId="442503D2" w14:textId="77777777" w:rsidR="00DF3671" w:rsidRPr="00DF3671" w:rsidRDefault="00DF3671" w:rsidP="00DF367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B1070D8" w14:textId="77777777" w:rsidR="00DF3671" w:rsidRPr="00DF3671" w:rsidRDefault="00DF3671" w:rsidP="00DF367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विश्वेश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नेगी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Vishwesh Negi</w:t>
      </w:r>
    </w:p>
    <w:p w14:paraId="20C5FB57" w14:textId="77777777" w:rsidR="00DF3671" w:rsidRPr="00DF3671" w:rsidRDefault="00DF3671" w:rsidP="00DF367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जे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गांगटे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 xml:space="preserve">N. J. </w:t>
      </w:r>
      <w:proofErr w:type="spellStart"/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Gangte</w:t>
      </w:r>
      <w:proofErr w:type="spellEnd"/>
    </w:p>
    <w:p w14:paraId="66480F85" w14:textId="77777777" w:rsidR="00DF3671" w:rsidRPr="00DF3671" w:rsidRDefault="00DF3671" w:rsidP="00DF367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विक्रम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मिस्री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Vikram Misri</w:t>
      </w:r>
    </w:p>
    <w:p w14:paraId="0AF325E3" w14:textId="75885620" w:rsidR="00D75723" w:rsidRDefault="00DF3671" w:rsidP="00DF367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संजय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वर्मा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Sanjay Kumar Verma</w:t>
      </w:r>
    </w:p>
    <w:p w14:paraId="16C503D7" w14:textId="77777777" w:rsidR="00E54EFC" w:rsidRDefault="00E54EFC" w:rsidP="00D7572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D01244C" w14:textId="45F27218" w:rsidR="00D75723" w:rsidRPr="00C52C5E" w:rsidRDefault="00E54EFC" w:rsidP="00D7572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51104" behindDoc="0" locked="0" layoutInCell="1" allowOverlap="1" wp14:anchorId="045F181B" wp14:editId="63633710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954000" cy="7071360"/>
            <wp:effectExtent l="0" t="0" r="0" b="0"/>
            <wp:wrapSquare wrapText="bothSides"/>
            <wp:docPr id="839818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0" cy="707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72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FDA3F3E" w14:textId="604516FF" w:rsidR="00D75723" w:rsidRPr="002A0395" w:rsidRDefault="00D75723" w:rsidP="00D7572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विश्वेश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3671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नेगी</w:t>
      </w:r>
      <w:r w:rsidR="00DF3671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3671" w:rsidRPr="00DF3671">
        <w:rPr>
          <w:rFonts w:ascii="Kokila" w:hAnsi="Kokila" w:cs="Kokila"/>
          <w:b/>
          <w:bCs/>
          <w:color w:val="000099"/>
          <w:sz w:val="82"/>
          <w:szCs w:val="82"/>
        </w:rPr>
        <w:t>Vishwesh Negi</w:t>
      </w:r>
    </w:p>
    <w:p w14:paraId="12B8F9E1" w14:textId="77777777" w:rsidR="00D75723" w:rsidRDefault="00D75723" w:rsidP="00D7572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45F258A" w14:textId="77777777" w:rsidR="0052211F" w:rsidRPr="0052211F" w:rsidRDefault="0052211F" w:rsidP="0052211F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विश्वेश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नेगी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ईरान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23E5F">
        <w:rPr>
          <w:rFonts w:ascii="Kokila" w:hAnsi="Kokila" w:cs="Kokila"/>
          <w:b/>
          <w:bCs/>
          <w:color w:val="C00000"/>
          <w:sz w:val="82"/>
          <w:szCs w:val="82"/>
        </w:rPr>
        <w:t xml:space="preserve">Iran)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अगला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राजदूत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Ambassador of India)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613003C3" w14:textId="77777777" w:rsidR="0052211F" w:rsidRPr="0052211F" w:rsidRDefault="0052211F" w:rsidP="0052211F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A0D2782" w14:textId="77777777" w:rsidR="0052211F" w:rsidRPr="0052211F" w:rsidRDefault="0052211F" w:rsidP="0052211F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वर्तमान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विश्वेश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नेगी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विदेश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मंत्रालय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सचिव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Joint Secretary)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कार्यरत</w:t>
      </w:r>
      <w:r w:rsidRPr="005221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2211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</w:p>
    <w:p w14:paraId="35B16DA2" w14:textId="77777777" w:rsidR="0052211F" w:rsidRPr="0052211F" w:rsidRDefault="0052211F" w:rsidP="0052211F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E6366CF" w14:textId="77777777" w:rsidR="00712CBA" w:rsidRP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168DF26" w14:textId="77777777" w:rsidR="00826411" w:rsidRPr="00826411" w:rsidRDefault="00826411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F25430E" w14:textId="77777777" w:rsidR="009C2062" w:rsidRPr="009C2062" w:rsidRDefault="009C2062" w:rsidP="009C206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8315BF7" w14:textId="56A0966D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557B2E" w14:paraId="3DE4D424" w14:textId="77777777" w:rsidTr="00557B2E">
        <w:trPr>
          <w:trHeight w:val="1728"/>
        </w:trPr>
        <w:tc>
          <w:tcPr>
            <w:tcW w:w="18620" w:type="dxa"/>
          </w:tcPr>
          <w:p w14:paraId="51DA0C1F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चिकित्सक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50FE58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Doctors' Day - July 1</w:t>
            </w:r>
          </w:p>
        </w:tc>
      </w:tr>
      <w:tr w:rsidR="00694A80" w:rsidRPr="00557B2E" w14:paraId="4D029537" w14:textId="77777777" w:rsidTr="00557B2E">
        <w:trPr>
          <w:trHeight w:val="1728"/>
        </w:trPr>
        <w:tc>
          <w:tcPr>
            <w:tcW w:w="18620" w:type="dxa"/>
          </w:tcPr>
          <w:p w14:paraId="0EAB451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चार्टर्ड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एकाउंटेंट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CA)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B865F4B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Chartered Accountant (CA) Day - July 1</w:t>
            </w:r>
          </w:p>
        </w:tc>
      </w:tr>
      <w:tr w:rsidR="00694A80" w:rsidRPr="00557B2E" w14:paraId="115D10DA" w14:textId="77777777" w:rsidTr="00557B2E">
        <w:trPr>
          <w:trHeight w:val="1728"/>
        </w:trPr>
        <w:tc>
          <w:tcPr>
            <w:tcW w:w="18620" w:type="dxa"/>
          </w:tcPr>
          <w:p w14:paraId="77233811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आई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SBI)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स्थापना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D2AE342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SBI Foundation Day - July 1</w:t>
            </w:r>
          </w:p>
        </w:tc>
      </w:tr>
      <w:tr w:rsidR="00694A80" w:rsidRPr="00557B2E" w14:paraId="236F2A5B" w14:textId="77777777" w:rsidTr="00557B2E">
        <w:trPr>
          <w:trHeight w:val="1728"/>
        </w:trPr>
        <w:tc>
          <w:tcPr>
            <w:tcW w:w="18620" w:type="dxa"/>
          </w:tcPr>
          <w:p w14:paraId="3A5C45AD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टी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GST)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1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0E9C67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GST Day - 1 July</w:t>
            </w:r>
          </w:p>
        </w:tc>
      </w:tr>
      <w:tr w:rsidR="00475D54" w:rsidRPr="00557B2E" w14:paraId="2259795F" w14:textId="77777777" w:rsidTr="00557B2E">
        <w:trPr>
          <w:trHeight w:val="1728"/>
        </w:trPr>
        <w:tc>
          <w:tcPr>
            <w:tcW w:w="18620" w:type="dxa"/>
          </w:tcPr>
          <w:p w14:paraId="16DDC832" w14:textId="0405C3F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अंतरराष्ट्रीय सहकारिता दिवस </w:t>
            </w:r>
            <w:r w:rsidR="008A6117"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/ </w:t>
            </w:r>
            <w:r w:rsidR="008A6117"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International Day of Cooperatives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– 4 July</w:t>
            </w:r>
          </w:p>
          <w:p w14:paraId="5FC4F78B" w14:textId="08C31FE0" w:rsidR="00475D54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/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Theme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: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"शांतिपूर्ण विश्व के लिए सहकारिताएँ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Cooperatives for a Peaceful World)" </w:t>
            </w:r>
          </w:p>
        </w:tc>
      </w:tr>
      <w:tr w:rsidR="00D45C79" w:rsidRPr="00557B2E" w14:paraId="07DF8F6C" w14:textId="77777777" w:rsidTr="00557B2E">
        <w:trPr>
          <w:trHeight w:val="1728"/>
        </w:trPr>
        <w:tc>
          <w:tcPr>
            <w:tcW w:w="18620" w:type="dxa"/>
          </w:tcPr>
          <w:p w14:paraId="2960EC0A" w14:textId="7777777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विश्व जूनोसिस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- 6 July</w:t>
            </w:r>
          </w:p>
          <w:p w14:paraId="6A277C7C" w14:textId="38770F86" w:rsidR="00D45C79" w:rsidRPr="00557B2E" w:rsidRDefault="008A6117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World Zoonosis Day - 6 July</w:t>
            </w:r>
          </w:p>
        </w:tc>
      </w:tr>
      <w:tr w:rsidR="00D45C79" w:rsidRPr="00557B2E" w14:paraId="0A52D198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8C3DFB4" w14:textId="77777777" w:rsidR="00D45C79" w:rsidRPr="00557B2E" w:rsidRDefault="001021B6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 xml:space="preserve">वैश्विक ऊर्जा स्वतंत्रता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– 10 July</w:t>
            </w:r>
          </w:p>
          <w:p w14:paraId="27BFF626" w14:textId="16B19F22" w:rsidR="008A6117" w:rsidRPr="00557B2E" w:rsidRDefault="008A611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Global Energy Independence Day – July 10</w:t>
            </w:r>
          </w:p>
        </w:tc>
      </w:tr>
      <w:tr w:rsidR="00694A80" w:rsidRPr="00557B2E" w14:paraId="503CF2B4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AB8B335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जनसंख्या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ABFEEE8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Population Day - 11 July</w:t>
            </w:r>
          </w:p>
        </w:tc>
      </w:tr>
      <w:tr w:rsidR="00694A80" w:rsidRPr="00557B2E" w14:paraId="69B01DC5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4D37B49D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15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40EA20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Youth Skills Day - 15 July</w:t>
            </w:r>
          </w:p>
          <w:p w14:paraId="17FDDEED" w14:textId="77777777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थीमः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साझा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भविष्य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के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लिए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Skills</w:t>
            </w:r>
          </w:p>
          <w:p w14:paraId="6D18C0FA" w14:textId="015DE0A6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for a Shared Future)"</w:t>
            </w:r>
          </w:p>
        </w:tc>
      </w:tr>
      <w:tr w:rsidR="00694A80" w:rsidRPr="00557B2E" w14:paraId="38A43E2B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2472FE96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आपराधिक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न्याय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A9D89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Criminal Justice Day - July 17</w:t>
            </w:r>
          </w:p>
        </w:tc>
      </w:tr>
      <w:tr w:rsidR="00694A80" w:rsidRPr="00557B2E" w14:paraId="1356D998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FF1C1A7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नेल्सन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मंडेला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62DE50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Nelson Mandela International Day - 18 July</w:t>
            </w:r>
          </w:p>
          <w:p w14:paraId="489EE8D4" w14:textId="45CB78E8" w:rsidR="00DA3625" w:rsidRPr="00557B2E" w:rsidRDefault="00DA3625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वर्ष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: "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गरीबी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और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असमानता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से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लड़ना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अब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भी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हमारे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हाथों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में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है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</w:rPr>
              <w:t>It's Still in Our Hands to Combat Poverty and Inequity)"</w:t>
            </w:r>
          </w:p>
        </w:tc>
      </w:tr>
      <w:tr w:rsidR="00694A80" w:rsidRPr="00557B2E" w14:paraId="5DF861FD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5E66820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शतरंज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33547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Chess Day - July 20</w:t>
            </w:r>
          </w:p>
        </w:tc>
      </w:tr>
      <w:tr w:rsidR="00694A80" w:rsidRPr="00557B2E" w14:paraId="7396122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1CD3FC4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मस्तिष्क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B811F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Brain Day - July 22</w:t>
            </w:r>
          </w:p>
        </w:tc>
      </w:tr>
      <w:tr w:rsidR="00557B2E" w:rsidRPr="00557B2E" w14:paraId="493A8CE1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706D6131" w14:textId="1DAB44CA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ध्वज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D8BDA18" w14:textId="49DBD058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Flag Day) - July 22</w:t>
            </w:r>
          </w:p>
        </w:tc>
      </w:tr>
      <w:tr w:rsidR="00557B2E" w:rsidRPr="00557B2E" w14:paraId="4861E78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68F2B11" w14:textId="1079D272" w:rsidR="00F41DD5" w:rsidRPr="00F41DD5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प्रसारण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D823CC3" w14:textId="0F14872F" w:rsidR="00557B2E" w:rsidRPr="00557B2E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Broadcasting Day) - July 23</w:t>
            </w:r>
          </w:p>
        </w:tc>
      </w:tr>
      <w:tr w:rsidR="00F41DD5" w:rsidRPr="00557B2E" w14:paraId="0123A7B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822CDD4" w14:textId="12D89817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 xml:space="preserve">लोकमान्य तिलक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D14C703" w14:textId="5E6226A4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Lokmanya Tilak Jayanti)</w:t>
            </w:r>
            <w:r w:rsidRPr="001D2424">
              <w:rPr>
                <w:color w:val="C00000"/>
                <w:sz w:val="66"/>
                <w:szCs w:val="66"/>
                <w:lang w:bidi="hi-IN"/>
              </w:rPr>
              <w:t xml:space="preserve"> - </w:t>
            </w: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July 23</w:t>
            </w:r>
          </w:p>
        </w:tc>
      </w:tr>
      <w:tr w:rsidR="00F41DD5" w:rsidRPr="00557B2E" w14:paraId="43A1497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43D5933A" w14:textId="2A4F6BBC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चंद्रशेखर आज़ाद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68CD3AC" w14:textId="367F1D57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Chandra Shekhar Azad Jayanti) - July 23</w:t>
            </w:r>
          </w:p>
        </w:tc>
      </w:tr>
      <w:tr w:rsidR="00C64ED7" w:rsidRPr="00557B2E" w14:paraId="50E11FE3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6119D2E5" w14:textId="0E0DEB81" w:rsidR="00C64ED7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आयकर दिवस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24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164BE30" w14:textId="57C32A06" w:rsidR="00C64ED7" w:rsidRPr="001D2424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Income Tax Day / </w:t>
            </w:r>
            <w:proofErr w:type="spellStart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Aaykar</w:t>
            </w:r>
            <w:proofErr w:type="spellEnd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Diwas)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 - July </w:t>
            </w:r>
            <w:r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24</w:t>
            </w:r>
          </w:p>
        </w:tc>
      </w:tr>
      <w:tr w:rsidR="00694A80" w:rsidRPr="00557B2E" w14:paraId="08B5F85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5F4473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कारगिल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विजय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003B14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Kargil Vijay Diwas - 26 July</w:t>
            </w:r>
          </w:p>
        </w:tc>
      </w:tr>
      <w:tr w:rsidR="00C64ED7" w:rsidRPr="00557B2E" w14:paraId="2D2EB90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A2C198F" w14:textId="27ADD677" w:rsidR="0028047E" w:rsidRDefault="0028047E" w:rsidP="0028047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केंद्रीय रिज़र्व पुलिस बल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(</w:t>
            </w: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88</w:t>
            </w:r>
            <w:r w:rsidRPr="0028047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वाँ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) 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056CE21" w14:textId="7FD08115" w:rsidR="00C64ED7" w:rsidRPr="00557B2E" w:rsidRDefault="0028047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A03BC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Central Reserve Police Force-CRPF (88TH) - 27 July</w:t>
            </w:r>
          </w:p>
        </w:tc>
      </w:tr>
      <w:tr w:rsidR="00694A80" w:rsidRPr="00557B2E" w14:paraId="3CFB614E" w14:textId="77777777" w:rsidTr="00557B2E">
        <w:trPr>
          <w:trHeight w:val="20"/>
        </w:trPr>
        <w:tc>
          <w:tcPr>
            <w:tcW w:w="18620" w:type="dxa"/>
          </w:tcPr>
          <w:p w14:paraId="480611B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हेपेटाइटिस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BE2F5C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Hepatitis Day - 28 July</w:t>
            </w:r>
          </w:p>
        </w:tc>
      </w:tr>
      <w:tr w:rsidR="00694A80" w:rsidRPr="00557B2E" w14:paraId="67B32010" w14:textId="77777777" w:rsidTr="00557B2E">
        <w:trPr>
          <w:trHeight w:val="20"/>
        </w:trPr>
        <w:tc>
          <w:tcPr>
            <w:tcW w:w="18620" w:type="dxa"/>
          </w:tcPr>
          <w:p w14:paraId="12D0C5E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प्रकृति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संरक्षण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E44FD3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Nature Conservation Day - July 28</w:t>
            </w:r>
          </w:p>
        </w:tc>
      </w:tr>
      <w:tr w:rsidR="00694A80" w:rsidRPr="00557B2E" w14:paraId="19B4F442" w14:textId="77777777" w:rsidTr="00557B2E">
        <w:trPr>
          <w:trHeight w:val="20"/>
        </w:trPr>
        <w:tc>
          <w:tcPr>
            <w:tcW w:w="18620" w:type="dxa"/>
          </w:tcPr>
          <w:p w14:paraId="5DE1F40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बाघ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- 29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05BB82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Tiger Day - July 29</w:t>
            </w:r>
          </w:p>
        </w:tc>
      </w:tr>
      <w:tr w:rsidR="00694A80" w:rsidRPr="00557B2E" w14:paraId="7EDFBD29" w14:textId="77777777" w:rsidTr="00557B2E">
        <w:trPr>
          <w:trHeight w:val="20"/>
        </w:trPr>
        <w:tc>
          <w:tcPr>
            <w:tcW w:w="18620" w:type="dxa"/>
          </w:tcPr>
          <w:p w14:paraId="4E0B490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मित्रता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30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1FCEB6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International Friendship Day - July 30</w:t>
            </w:r>
          </w:p>
        </w:tc>
      </w:tr>
    </w:tbl>
    <w:p w14:paraId="27A93361" w14:textId="77777777" w:rsidR="002654F0" w:rsidRDefault="002654F0" w:rsidP="002654F0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</w:p>
    <w:p w14:paraId="1EA2650C" w14:textId="77777777" w:rsidR="002654F0" w:rsidRDefault="002654F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  <w:br w:type="page"/>
      </w:r>
    </w:p>
    <w:p w14:paraId="6A935D54" w14:textId="2124DF97" w:rsidR="00694A80" w:rsidRPr="00D35CBF" w:rsidRDefault="00E52003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>
        <w:rPr>
          <w:rFonts w:ascii="Kokila" w:hAnsi="Kokila" w:cs="Kokila" w:hint="cs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महत्वपूर्ण संविधान संशोधन | </w:t>
      </w:r>
      <w:r w:rsidRPr="00E52003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Important Constitutional Amendments</w:t>
      </w:r>
    </w:p>
    <w:tbl>
      <w:tblPr>
        <w:tblStyle w:val="GridTable4-Accent6"/>
        <w:tblW w:w="5000" w:type="pct"/>
        <w:tblLook w:val="04A0" w:firstRow="1" w:lastRow="0" w:firstColumn="1" w:lastColumn="0" w:noHBand="0" w:noVBand="1"/>
      </w:tblPr>
      <w:tblGrid>
        <w:gridCol w:w="8237"/>
        <w:gridCol w:w="10383"/>
      </w:tblGrid>
      <w:tr w:rsidR="009A4B71" w:rsidRPr="005565CF" w14:paraId="64D2D945" w14:textId="77777777" w:rsidTr="00556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1D986DB1" w14:textId="77777777" w:rsidR="009A4B71" w:rsidRPr="005565CF" w:rsidRDefault="009A4B71" w:rsidP="005565CF">
            <w:pPr>
              <w:jc w:val="center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Constitutional Amendment Act)</w:t>
            </w:r>
          </w:p>
        </w:tc>
        <w:tc>
          <w:tcPr>
            <w:tcW w:w="2788" w:type="pct"/>
            <w:vAlign w:val="center"/>
          </w:tcPr>
          <w:p w14:paraId="7BB4DEC3" w14:textId="77777777" w:rsidR="009A4B71" w:rsidRPr="005565CF" w:rsidRDefault="009A4B71" w:rsidP="005565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प्रावधान / विवरण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Provision / Details)</w:t>
            </w:r>
          </w:p>
        </w:tc>
      </w:tr>
      <w:tr w:rsidR="009A4B71" w:rsidRPr="005565CF" w14:paraId="4535E2FC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7E624C8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9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1960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(9th Constitutional Amendment Act, 1960)</w:t>
            </w:r>
          </w:p>
        </w:tc>
        <w:tc>
          <w:tcPr>
            <w:tcW w:w="2788" w:type="pct"/>
            <w:vAlign w:val="center"/>
          </w:tcPr>
          <w:p w14:paraId="231DB1AC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भारत-पाक समझौता (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1958)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के अनुसार पाकिस्तान को बेरुबाड़ी संघ (पश्चिम बंगाल स्थित) के भारतीय राज्यक्षेत्र का समर्पण।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(Cession of the Indian territory of </w:t>
            </w:r>
            <w:proofErr w:type="spellStart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Berubari</w:t>
            </w:r>
            <w:proofErr w:type="spellEnd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 Union [located in West Bengal] to Pakistan as per the Indo-Pak Agreement [1958].)</w:t>
            </w:r>
          </w:p>
        </w:tc>
      </w:tr>
      <w:tr w:rsidR="009A4B71" w:rsidRPr="005565CF" w14:paraId="09E97A3E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3F51ACAC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lastRenderedPageBreak/>
              <w:t>10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1961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(10th Constitutional Amendment Act, 1961)</w:t>
            </w:r>
          </w:p>
        </w:tc>
        <w:tc>
          <w:tcPr>
            <w:tcW w:w="2788" w:type="pct"/>
            <w:vAlign w:val="center"/>
          </w:tcPr>
          <w:p w14:paraId="3B5A1522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दादरा एवं नागर हवेली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Dadra and Nagar Haveli into the Indian Union.)</w:t>
            </w:r>
          </w:p>
        </w:tc>
      </w:tr>
      <w:tr w:rsidR="009A4B71" w:rsidRPr="005565CF" w14:paraId="55DA1009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5D035B8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12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(12th Constitutional Amendment Act, 1962)</w:t>
            </w:r>
          </w:p>
        </w:tc>
        <w:tc>
          <w:tcPr>
            <w:tcW w:w="2788" w:type="pct"/>
            <w:vAlign w:val="center"/>
          </w:tcPr>
          <w:p w14:paraId="64DB8DC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गोवा व दमन एवं दीव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Goa, Daman, and Diu into the Indian Union.)</w:t>
            </w:r>
          </w:p>
        </w:tc>
      </w:tr>
      <w:tr w:rsidR="009A4B71" w:rsidRPr="005565CF" w14:paraId="55B14498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29A60AD4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lastRenderedPageBreak/>
              <w:t>13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(13th Constitutional Amendment Act, 1962)</w:t>
            </w:r>
          </w:p>
        </w:tc>
        <w:tc>
          <w:tcPr>
            <w:tcW w:w="2788" w:type="pct"/>
            <w:vAlign w:val="center"/>
          </w:tcPr>
          <w:p w14:paraId="61FA2D85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नागालैंड को राज्य का दर्जा प्राप्त व इसके हेतु विशेष उपबन्ध की व्यवस्था।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(Gave statehood to Nagaland and provided special provisions for it.)</w:t>
            </w:r>
          </w:p>
        </w:tc>
      </w:tr>
      <w:tr w:rsidR="009A4B71" w:rsidRPr="005565CF" w14:paraId="3082514B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CA1700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14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(14th Constitutional Amendment Act, 1962)</w:t>
            </w:r>
          </w:p>
        </w:tc>
        <w:tc>
          <w:tcPr>
            <w:tcW w:w="2788" w:type="pct"/>
            <w:vAlign w:val="center"/>
          </w:tcPr>
          <w:p w14:paraId="2853C39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पुडुचेरी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Puducherry into the Indian Union.)</w:t>
            </w:r>
          </w:p>
        </w:tc>
      </w:tr>
    </w:tbl>
    <w:p w14:paraId="4EC649D2" w14:textId="68B8882E" w:rsidR="004F2D7B" w:rsidRDefault="00952EF9" w:rsidP="0019104D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2696"/>
        <w:gridCol w:w="5924"/>
      </w:tblGrid>
      <w:tr w:rsidR="00FA3EBC" w:rsidRPr="00FA3EBC" w14:paraId="3BAE0C4D" w14:textId="77777777" w:rsidTr="00FA3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BA6B2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lastRenderedPageBreak/>
              <w:t xml:space="preserve">पुस्तक / 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Book Title </w:t>
            </w:r>
          </w:p>
        </w:tc>
        <w:tc>
          <w:tcPr>
            <w:tcW w:w="0" w:type="auto"/>
            <w:vAlign w:val="center"/>
          </w:tcPr>
          <w:p w14:paraId="450DC0E6" w14:textId="77777777" w:rsidR="00FA3EBC" w:rsidRPr="00FA3EBC" w:rsidRDefault="00FA3EBC" w:rsidP="00FA3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 xml:space="preserve">लेखक/लेखिका / </w:t>
            </w:r>
            <w:r w:rsidRPr="00FA3EBC">
              <w:rPr>
                <w:rFonts w:ascii="Kokila" w:hAnsi="Kokila" w:cs="Kokila"/>
                <w:sz w:val="80"/>
                <w:szCs w:val="80"/>
              </w:rPr>
              <w:t>Author</w:t>
            </w:r>
          </w:p>
        </w:tc>
      </w:tr>
      <w:tr w:rsidR="00FA3EBC" w:rsidRPr="00FA3EBC" w14:paraId="30242CC9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1AAA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आई एम जॉर्जिया मेरे मूल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मेरे सिद्धांत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I Am Georgia: My Roots, My Principles</w:t>
            </w:r>
          </w:p>
        </w:tc>
        <w:tc>
          <w:tcPr>
            <w:tcW w:w="0" w:type="auto"/>
            <w:vAlign w:val="center"/>
          </w:tcPr>
          <w:p w14:paraId="5CFEA59C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जॉर्जिया मेलोनी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(Giorgia Meloni)</w:t>
            </w:r>
          </w:p>
        </w:tc>
      </w:tr>
      <w:tr w:rsidR="00FA3EBC" w:rsidRPr="00FA3EBC" w14:paraId="41EAC0C1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6D6F00F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जैसे हैं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वैसे रहते हुए खुश कैसे रहे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to Be Happy with Yourself</w:t>
            </w:r>
          </w:p>
        </w:tc>
        <w:tc>
          <w:tcPr>
            <w:tcW w:w="0" w:type="auto"/>
            <w:vAlign w:val="center"/>
          </w:tcPr>
          <w:p w14:paraId="2EC475DF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सुधा मूर्ति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(Sudha Murty)</w:t>
            </w:r>
          </w:p>
        </w:tc>
      </w:tr>
      <w:tr w:rsidR="00FA3EBC" w:rsidRPr="00FA3EBC" w14:paraId="74BE1B11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F196A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द लाइट वी कैरी: ओवरकमिंग इन अनसर्टेन टाइम्स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The Light We Carry: Overcoming in Uncertain Times</w:t>
            </w:r>
          </w:p>
        </w:tc>
        <w:tc>
          <w:tcPr>
            <w:tcW w:w="0" w:type="auto"/>
            <w:vAlign w:val="center"/>
          </w:tcPr>
          <w:p w14:paraId="002DB67A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मिशेल ओबामा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(Michelle Obama)</w:t>
            </w:r>
          </w:p>
        </w:tc>
      </w:tr>
      <w:tr w:rsidR="00FA3EBC" w:rsidRPr="00FA3EBC" w14:paraId="2F6B3713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215696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lastRenderedPageBreak/>
              <w:t>हाउ इंडिया स्केल्ड माउंट जी-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20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India Scaled Mount G20</w:t>
            </w:r>
          </w:p>
        </w:tc>
        <w:tc>
          <w:tcPr>
            <w:tcW w:w="0" w:type="auto"/>
            <w:vAlign w:val="center"/>
          </w:tcPr>
          <w:p w14:paraId="660380A5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अमिताभ कांत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(Amitabh Kant)</w:t>
            </w:r>
          </w:p>
        </w:tc>
      </w:tr>
      <w:tr w:rsidR="00FA3EBC" w:rsidRPr="00FA3EBC" w14:paraId="29F86E03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2C946A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ब्रिंग इट ऑन द इनक्रेडिबल स्टोरी ऑफ माय लाइफ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Bring It On: The Incredible Story of My Life</w:t>
            </w:r>
          </w:p>
        </w:tc>
        <w:tc>
          <w:tcPr>
            <w:tcW w:w="0" w:type="auto"/>
            <w:vAlign w:val="center"/>
          </w:tcPr>
          <w:p w14:paraId="2C468F69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दीपा मलिक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(Deepa Malik)</w:t>
            </w:r>
          </w:p>
        </w:tc>
      </w:tr>
    </w:tbl>
    <w:p w14:paraId="1283A5A0" w14:textId="6CB87C1F" w:rsidR="00952EF9" w:rsidRDefault="00952EF9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5094156" w14:textId="77777777" w:rsidR="006113A0" w:rsidRDefault="006113A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p w14:paraId="65D319C8" w14:textId="59BD8F66" w:rsidR="00694A80" w:rsidRPr="00664B9F" w:rsidRDefault="00694A80" w:rsidP="00664B9F">
      <w:pPr>
        <w:shd w:val="clear" w:color="auto" w:fill="002060"/>
        <w:spacing w:line="256" w:lineRule="auto"/>
        <w:jc w:val="center"/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  <w:r w:rsidRPr="00664B9F">
        <w:rPr>
          <w:rFonts w:ascii="Kokila" w:hAnsi="Kokila" w:cs="Kokila"/>
          <w:b/>
          <w:bCs/>
          <w:color w:val="FFFF00"/>
          <w:sz w:val="82"/>
          <w:szCs w:val="82"/>
          <w:lang w:bidi="hi-IN"/>
        </w:rPr>
        <w:lastRenderedPageBreak/>
        <w:t>Full Forms</w:t>
      </w:r>
    </w:p>
    <w:tbl>
      <w:tblPr>
        <w:tblStyle w:val="ListTable6Colorful-Accent6"/>
        <w:tblW w:w="0" w:type="auto"/>
        <w:tblLook w:val="04A0" w:firstRow="1" w:lastRow="0" w:firstColumn="1" w:lastColumn="0" w:noHBand="0" w:noVBand="1"/>
      </w:tblPr>
      <w:tblGrid>
        <w:gridCol w:w="1896"/>
        <w:gridCol w:w="16724"/>
      </w:tblGrid>
      <w:tr w:rsidR="00DA5580" w:rsidRPr="00DA5580" w14:paraId="48117646" w14:textId="77777777" w:rsidTr="00DA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B5D5B1D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VAT</w:t>
            </w:r>
          </w:p>
        </w:tc>
        <w:tc>
          <w:tcPr>
            <w:tcW w:w="16724" w:type="dxa"/>
            <w:vAlign w:val="center"/>
          </w:tcPr>
          <w:p w14:paraId="677D2C18" w14:textId="77777777" w:rsidR="00DA5580" w:rsidRPr="00DA5580" w:rsidRDefault="00DA5580" w:rsidP="00DA558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C00000"/>
                <w:sz w:val="82"/>
                <w:szCs w:val="82"/>
                <w:lang w:val="en-IN"/>
              </w:rPr>
              <w:t>Value-Added Tax</w:t>
            </w:r>
          </w:p>
        </w:tc>
      </w:tr>
      <w:tr w:rsidR="00DA5580" w:rsidRPr="00DA5580" w14:paraId="04756148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60F3484C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NPA</w:t>
            </w:r>
          </w:p>
        </w:tc>
        <w:tc>
          <w:tcPr>
            <w:tcW w:w="16724" w:type="dxa"/>
            <w:vAlign w:val="center"/>
          </w:tcPr>
          <w:p w14:paraId="702988E3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Non-Performing Asset</w:t>
            </w:r>
          </w:p>
        </w:tc>
      </w:tr>
      <w:tr w:rsidR="00DA5580" w:rsidRPr="00DA5580" w14:paraId="3745BE03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2621C187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FDI</w:t>
            </w:r>
          </w:p>
        </w:tc>
        <w:tc>
          <w:tcPr>
            <w:tcW w:w="16724" w:type="dxa"/>
            <w:vAlign w:val="center"/>
          </w:tcPr>
          <w:p w14:paraId="780A1E9F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Foreign Direct Investment</w:t>
            </w:r>
          </w:p>
        </w:tc>
      </w:tr>
      <w:tr w:rsidR="00DA5580" w:rsidRPr="00DA5580" w14:paraId="5EC72A43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0997437F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GDP</w:t>
            </w:r>
          </w:p>
        </w:tc>
        <w:tc>
          <w:tcPr>
            <w:tcW w:w="16724" w:type="dxa"/>
            <w:vAlign w:val="center"/>
          </w:tcPr>
          <w:p w14:paraId="0B0520C7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Domestic Product</w:t>
            </w:r>
          </w:p>
        </w:tc>
      </w:tr>
      <w:tr w:rsidR="00DA5580" w:rsidRPr="00DA5580" w14:paraId="68D4AC9D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9AD407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GNP</w:t>
            </w:r>
          </w:p>
        </w:tc>
        <w:tc>
          <w:tcPr>
            <w:tcW w:w="16724" w:type="dxa"/>
            <w:vAlign w:val="center"/>
          </w:tcPr>
          <w:p w14:paraId="268F76FE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National Product</w:t>
            </w:r>
          </w:p>
        </w:tc>
      </w:tr>
      <w:tr w:rsidR="00DA5580" w:rsidRPr="00DA5580" w14:paraId="302BD1C1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41EEE1A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NNP</w:t>
            </w:r>
          </w:p>
        </w:tc>
        <w:tc>
          <w:tcPr>
            <w:tcW w:w="16724" w:type="dxa"/>
            <w:vAlign w:val="center"/>
          </w:tcPr>
          <w:p w14:paraId="045446C6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Net National Product</w:t>
            </w:r>
          </w:p>
        </w:tc>
      </w:tr>
      <w:tr w:rsidR="00DA5580" w:rsidRPr="00DA5580" w14:paraId="6B83AA64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C1A98F4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INR</w:t>
            </w:r>
          </w:p>
        </w:tc>
        <w:tc>
          <w:tcPr>
            <w:tcW w:w="16724" w:type="dxa"/>
            <w:vAlign w:val="center"/>
          </w:tcPr>
          <w:p w14:paraId="436A9930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Indian Rupee / International Normalized Ratio</w:t>
            </w:r>
          </w:p>
        </w:tc>
      </w:tr>
    </w:tbl>
    <w:p w14:paraId="715F04CB" w14:textId="77777777" w:rsidR="00B80386" w:rsidRPr="00DA5580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996CC0D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47DF0F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E5EA277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0FB2E13" w14:textId="3C4501B0" w:rsidR="00FD66B3" w:rsidRPr="00ED783E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2F235F01" w14:textId="2EAB76A6" w:rsidR="00FD66B3" w:rsidRDefault="0035763C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2</w:t>
      </w:r>
      <w:r w:rsidR="00AE325D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6</w:t>
      </w:r>
      <w:r w:rsidR="00FD66B3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7B00638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A04EE0" w14:textId="77777777" w:rsidR="003958A7" w:rsidRDefault="003958A7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58F64A44" w14:textId="77777777" w:rsidR="00FD66B3" w:rsidRPr="00CA6CFB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4476C5B7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3B74B505" w14:textId="77777777" w:rsidR="00673D99" w:rsidRDefault="00FD66B3" w:rsidP="00673D9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bookmarkStart w:id="3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1.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म्यांमार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धार्मिक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उपाधि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महासधम्म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ज्योतिकाधज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लहारक्याल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लामा</w:t>
      </w:r>
    </w:p>
    <w:p w14:paraId="37624224" w14:textId="18C43D69" w:rsidR="00FD66B3" w:rsidRDefault="00673D99" w:rsidP="00673D9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Who was recently honored by the Government of Myanmar with the religious title '</w:t>
      </w:r>
      <w:proofErr w:type="spellStart"/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Mahasadhammajotikadhaja</w:t>
      </w:r>
      <w:proofErr w:type="spellEnd"/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'?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Dr. </w:t>
      </w:r>
      <w:proofErr w:type="spellStart"/>
      <w:r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>Lharkyal</w:t>
      </w:r>
      <w:proofErr w:type="spellEnd"/>
      <w:r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Lama</w:t>
      </w:r>
      <w:r w:rsidR="00FD66B3" w:rsidRPr="00A23B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ab/>
      </w:r>
    </w:p>
    <w:p w14:paraId="4F902583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A9F1206" w14:textId="77777777" w:rsidR="00673D99" w:rsidRDefault="00FD66B3" w:rsidP="00673D9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अटल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पेंशन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APY)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उत्कृष्ट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प्रदर्शन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मिला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कर्नाटक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ग्रामीण</w:t>
      </w:r>
      <w:r w:rsidR="00673D99" w:rsidRPr="00673D9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3D99" w:rsidRPr="00673D9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</w:t>
      </w:r>
    </w:p>
    <w:p w14:paraId="55CCA164" w14:textId="08283C54" w:rsidR="007F710C" w:rsidRDefault="00673D99" w:rsidP="00673D9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Who recently received the National Award for outstanding performance under the Atal Pension Yojana (APY)?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Karnataka </w:t>
      </w:r>
      <w:proofErr w:type="spellStart"/>
      <w:r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>Grameena</w:t>
      </w:r>
      <w:proofErr w:type="spellEnd"/>
      <w:r w:rsidRPr="00673D9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Bank</w:t>
      </w:r>
    </w:p>
    <w:p w14:paraId="4E3F091D" w14:textId="77777777" w:rsidR="00673D99" w:rsidRDefault="00673D99" w:rsidP="00673D9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58EA1E1" w14:textId="77777777" w:rsidR="00892101" w:rsidRDefault="00FD66B3" w:rsidP="0089210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3.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पहले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चार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इंजन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वाले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अर्ध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शीतक्रियाशील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रॉकेट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क्लस्टर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परीक्षण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9210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अग्निकुल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कॉसमॉस</w:t>
      </w:r>
    </w:p>
    <w:p w14:paraId="116DD751" w14:textId="7A07BA9A" w:rsidR="00DC52A7" w:rsidRDefault="00892101" w:rsidP="0089210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210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Who recently tested India's first four-engine semi-cryogenic rocket cluster?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892101">
        <w:rPr>
          <w:rFonts w:ascii="Kokila" w:hAnsi="Kokila" w:cs="Kokila"/>
          <w:b/>
          <w:bCs/>
          <w:color w:val="000000" w:themeColor="text1"/>
          <w:sz w:val="82"/>
          <w:szCs w:val="82"/>
        </w:rPr>
        <w:t>Agnikul</w:t>
      </w:r>
      <w:proofErr w:type="spellEnd"/>
      <w:r w:rsidRPr="0089210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Cosmos</w:t>
      </w:r>
    </w:p>
    <w:p w14:paraId="562E8ACC" w14:textId="77777777" w:rsidR="00F06C09" w:rsidRDefault="00F06C09" w:rsidP="00F06C0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AAF5CB" w14:textId="77777777" w:rsidR="00892101" w:rsidRDefault="00FD66B3" w:rsidP="0089210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क्वाड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विदेश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मंत्रियों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बैठक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जायेगी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="00892101" w:rsidRPr="008921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92101" w:rsidRPr="008921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</w:p>
    <w:p w14:paraId="7F98D842" w14:textId="7E99359E" w:rsidR="00114735" w:rsidRDefault="00892101" w:rsidP="0089210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Where will the Quad Foreign Ministers' Meeting be held recently?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892101">
        <w:rPr>
          <w:rFonts w:ascii="Kokila" w:hAnsi="Kokila" w:cs="Kokila"/>
          <w:b/>
          <w:bCs/>
          <w:color w:val="000000" w:themeColor="text1"/>
          <w:sz w:val="82"/>
          <w:szCs w:val="82"/>
        </w:rPr>
        <w:t>New Delhi</w:t>
      </w:r>
      <w:r w:rsidR="00114735" w:rsidRPr="00114735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  <w:r w:rsidR="00114735" w:rsidRPr="00114735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</w:p>
    <w:p w14:paraId="56F4E3C2" w14:textId="77777777" w:rsidR="00114735" w:rsidRDefault="00114735" w:rsidP="0011473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4AED40B" w14:textId="77777777" w:rsidR="001A47BC" w:rsidRDefault="00FD66B3" w:rsidP="001A47B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5.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एशियन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जूनियर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इंडिविजुअल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स्क्वैश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चैंपियनशिप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लड़कों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</w:rPr>
        <w:t>U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19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खिताब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A47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आर्यवीर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47BC" w:rsidRPr="001A47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दीवान</w:t>
      </w:r>
      <w:r w:rsidR="001A47BC" w:rsidRPr="001A47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AF01460" w14:textId="1E18B39A" w:rsidR="009E60DB" w:rsidRDefault="001A47BC" w:rsidP="001A47B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Who recently won the Boys' U</w:t>
      </w:r>
      <w:r w:rsidRPr="000155F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19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title at the Asian Junior Individual Squash Championships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1A47BC">
        <w:rPr>
          <w:rFonts w:ascii="Kokila" w:hAnsi="Kokila" w:cs="Kokila"/>
          <w:b/>
          <w:bCs/>
          <w:color w:val="000000" w:themeColor="text1"/>
          <w:sz w:val="82"/>
          <w:szCs w:val="82"/>
        </w:rPr>
        <w:t>Aryaveer Dewan</w:t>
      </w:r>
    </w:p>
    <w:p w14:paraId="2D87796E" w14:textId="77777777" w:rsidR="001A47BC" w:rsidRDefault="001A47BC" w:rsidP="001A47B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05C6B2E" w14:textId="77777777" w:rsidR="009108E8" w:rsidRDefault="00FD66B3" w:rsidP="009108E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पोल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वॉल्ट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रिकॉर्ड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बनाया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108E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देव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मीना</w:t>
      </w:r>
      <w:r w:rsidR="009108E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कुलदीप</w:t>
      </w:r>
      <w:r w:rsidR="009108E8" w:rsidRPr="009108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08E8" w:rsidRPr="009108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</w:p>
    <w:p w14:paraId="7B979F08" w14:textId="51082410" w:rsidR="009108E8" w:rsidRDefault="009108E8" w:rsidP="009108E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Who recently set the national record in the Indian men's pole vault?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9108E8">
        <w:rPr>
          <w:rFonts w:ascii="Kokila" w:hAnsi="Kokila" w:cs="Kokila"/>
          <w:b/>
          <w:bCs/>
          <w:color w:val="000000" w:themeColor="text1"/>
          <w:sz w:val="82"/>
          <w:szCs w:val="82"/>
        </w:rPr>
        <w:t>Kuldeep Kumar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and </w:t>
      </w:r>
      <w:r w:rsidRPr="009108E8">
        <w:rPr>
          <w:rFonts w:ascii="Kokila" w:hAnsi="Kokila" w:cs="Kokila"/>
          <w:b/>
          <w:bCs/>
          <w:color w:val="000000" w:themeColor="text1"/>
          <w:sz w:val="82"/>
          <w:szCs w:val="82"/>
        </w:rPr>
        <w:t>Dev Meena</w:t>
      </w:r>
    </w:p>
    <w:p w14:paraId="3ADE52DD" w14:textId="272CC53E" w:rsidR="00FD66B3" w:rsidRDefault="00AF0261" w:rsidP="009108E8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75B2CF1" w14:textId="77777777" w:rsidR="00A50BF2" w:rsidRDefault="00FD66B3" w:rsidP="00A50BF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</w:rPr>
        <w:t>'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वायु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अस्त्र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-1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'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लोइटरिंग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म्यूनिशन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प्रणाली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परीक्षण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सही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कथन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चुनिए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50B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इसे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निबे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लिमिटेड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A50BF2" w:rsidRPr="00A50B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0BF2" w:rsidRPr="00A50B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</w:p>
    <w:p w14:paraId="58AD5348" w14:textId="12281931" w:rsidR="007A081D" w:rsidRDefault="00A50BF2" w:rsidP="00A50BF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0B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The 'Vayu Astra-</w:t>
      </w:r>
      <w:r w:rsidRPr="000155F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' loitering munition system was recently tested; select the correct statement: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50BF2">
        <w:rPr>
          <w:rFonts w:ascii="Kokila" w:hAnsi="Kokila" w:cs="Kokila"/>
          <w:b/>
          <w:bCs/>
          <w:color w:val="000000" w:themeColor="text1"/>
          <w:sz w:val="82"/>
          <w:szCs w:val="82"/>
        </w:rPr>
        <w:t>It was developed by Nibe Limited.</w:t>
      </w:r>
    </w:p>
    <w:p w14:paraId="45F4D361" w14:textId="77777777" w:rsidR="00A50BF2" w:rsidRDefault="00A50BF2" w:rsidP="00A50BF2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93813AA" w14:textId="77777777" w:rsidR="00790965" w:rsidRDefault="00FD66B3" w:rsidP="0079096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रॉयल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सोसाइटी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फेलो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चुनी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जाने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वाली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दूसरी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वैज्ञानिक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9096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सौम्या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0965" w:rsidRPr="007909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स्वामीनाथन</w:t>
      </w:r>
      <w:r w:rsidR="00790965" w:rsidRPr="007909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6A630A3" w14:textId="62F76DB1" w:rsidR="00790965" w:rsidRDefault="00790965" w:rsidP="0079096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9096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Who recently became the second Indian woman scientist to be elected as a Fellow of the Royal Society?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790965">
        <w:rPr>
          <w:rFonts w:ascii="Kokila" w:hAnsi="Kokila" w:cs="Kokila"/>
          <w:b/>
          <w:bCs/>
          <w:color w:val="000000" w:themeColor="text1"/>
          <w:sz w:val="82"/>
          <w:szCs w:val="82"/>
        </w:rPr>
        <w:t>Dr. Soumya Swaminathan</w:t>
      </w:r>
    </w:p>
    <w:p w14:paraId="4163124B" w14:textId="4F78C18D" w:rsidR="00893A4B" w:rsidRPr="00A23B29" w:rsidRDefault="00893A4B" w:rsidP="0079096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DB42405" w14:textId="77777777" w:rsidR="00165E6D" w:rsidRDefault="00FD66B3" w:rsidP="00165E6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9. </w:t>
      </w:r>
      <w:r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मानव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अंतरिक्ष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मिशन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“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शेनझोउ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-23”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65E6D" w:rsidRPr="00165E6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65E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65E6D" w:rsidRPr="00165E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</w:p>
    <w:p w14:paraId="72924FE6" w14:textId="6E94CE1D" w:rsidR="00E34CB5" w:rsidRDefault="00165E6D" w:rsidP="00165E6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Who recently launched the manned space mission "Shenzhou-</w:t>
      </w:r>
      <w:r w:rsidRPr="000155F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23"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165E6D">
        <w:rPr>
          <w:rFonts w:ascii="Kokila" w:hAnsi="Kokila" w:cs="Kokila"/>
          <w:b/>
          <w:bCs/>
          <w:color w:val="000000" w:themeColor="text1"/>
          <w:sz w:val="82"/>
          <w:szCs w:val="82"/>
        </w:rPr>
        <w:t>China</w:t>
      </w:r>
    </w:p>
    <w:p w14:paraId="09D44D33" w14:textId="77777777" w:rsidR="00165E6D" w:rsidRDefault="00165E6D" w:rsidP="00165E6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9D84281" w14:textId="77777777" w:rsidR="00E26A9B" w:rsidRDefault="00FD66B3" w:rsidP="00E26A9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3"/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लिखित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पुस्तक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‘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लाइब्रेरी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मैन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ऑफ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स्टोरी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ऑफ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पणिक्कर</w:t>
      </w:r>
      <w:r w:rsidR="00E26A9B" w:rsidRPr="00E26A9B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विमोचन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26A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</w:t>
      </w:r>
      <w:r w:rsidR="00E26A9B" w:rsidRPr="00E26A9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E26A9B" w:rsidRPr="00E26A9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सत्यन</w:t>
      </w:r>
    </w:p>
    <w:p w14:paraId="23DC86E7" w14:textId="7DCCEE20" w:rsidR="00F55D4C" w:rsidRDefault="00E26A9B" w:rsidP="00E26A9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26A9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Who recently authored the book titled ‘The Library Man of India: The Story of P.N. Panicker’?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E26A9B">
        <w:rPr>
          <w:rFonts w:ascii="Kokila" w:hAnsi="Kokila" w:cs="Kokila"/>
          <w:b/>
          <w:bCs/>
          <w:color w:val="000000" w:themeColor="text1"/>
          <w:sz w:val="82"/>
          <w:szCs w:val="82"/>
        </w:rPr>
        <w:t>P.P. Sathyan</w:t>
      </w:r>
    </w:p>
    <w:p w14:paraId="00DE77C6" w14:textId="77777777" w:rsidR="00E26A9B" w:rsidRDefault="00E26A9B" w:rsidP="00E26A9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38C4BDC" w14:textId="77777777" w:rsidR="008A308E" w:rsidRDefault="00FD66B3" w:rsidP="008A308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11: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राज्यसभा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याचिका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समिति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A30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राघव</w:t>
      </w:r>
      <w:r w:rsidR="008A308E" w:rsidRPr="008A30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308E" w:rsidRPr="008A30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चड्ढा</w:t>
      </w:r>
    </w:p>
    <w:p w14:paraId="191B378E" w14:textId="2F693E6B" w:rsidR="00DC35D1" w:rsidRDefault="008A308E" w:rsidP="008A308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Who has recently been appointed as the Chairman of the Rajya Sabha Committee on Petitions?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8A308E">
        <w:rPr>
          <w:rFonts w:ascii="Kokila" w:hAnsi="Kokila" w:cs="Kokila"/>
          <w:b/>
          <w:bCs/>
          <w:color w:val="000000" w:themeColor="text1"/>
          <w:sz w:val="82"/>
          <w:szCs w:val="82"/>
        </w:rPr>
        <w:t>Raghav Chadha</w:t>
      </w:r>
    </w:p>
    <w:p w14:paraId="236BD1C6" w14:textId="77777777" w:rsidR="008A308E" w:rsidRDefault="008A308E" w:rsidP="008A308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4428190" w14:textId="77777777" w:rsidR="009D36E6" w:rsidRDefault="00BD6B91" w:rsidP="009D36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D6B9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12: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22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दुनिया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100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गर्म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शहरों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गर्म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शहर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D36E6" w:rsidRPr="009D36E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D36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D36E6" w:rsidRPr="009D36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बलांगीर</w:t>
      </w:r>
    </w:p>
    <w:p w14:paraId="3F3C8EA3" w14:textId="5FC64499" w:rsidR="005552C0" w:rsidRDefault="009D36E6" w:rsidP="009D36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D36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Which city was the hottest among the world's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100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hottest cities recently on May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22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,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9D36E6">
        <w:rPr>
          <w:rFonts w:ascii="Kokila" w:hAnsi="Kokila" w:cs="Kokila"/>
          <w:b/>
          <w:bCs/>
          <w:color w:val="000000" w:themeColor="text1"/>
          <w:sz w:val="82"/>
          <w:szCs w:val="82"/>
        </w:rPr>
        <w:t>Balangir</w:t>
      </w:r>
      <w:proofErr w:type="spellEnd"/>
    </w:p>
    <w:p w14:paraId="11A1F0A4" w14:textId="77777777" w:rsidR="007F4E4A" w:rsidRDefault="007F4E4A" w:rsidP="009D36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9EA7D7B" w14:textId="77777777" w:rsidR="004075F2" w:rsidRDefault="005552C0" w:rsidP="004075F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552C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13: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इंटरनेशनल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एसोसिएशन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ऑफ़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अल्ट्रा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रनर्स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24-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घंटे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एशिया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ओशिनिया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चैंपियनशिप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कुल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जीते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075F2" w:rsidRPr="004075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4075F2" w:rsidRPr="004075F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075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5</w:t>
      </w:r>
    </w:p>
    <w:p w14:paraId="25000109" w14:textId="4DB7A966" w:rsidR="00BD6B91" w:rsidRDefault="004075F2" w:rsidP="004075F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075F2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How many total medals did India recently win at the International Association of Ultrarunners </w:t>
      </w:r>
      <w:r w:rsidRPr="000155F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24-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>Hour Asia and Oceania Championships?</w:t>
      </w:r>
      <w:r w:rsidRPr="000155F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5</w:t>
      </w:r>
    </w:p>
    <w:p w14:paraId="55AF092E" w14:textId="77777777" w:rsidR="00BD6B91" w:rsidRDefault="00BD6B91" w:rsidP="00EF1495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CB6068A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903557B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425B1AD5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12512F4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7A65CA6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EBB4840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6CBBB19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E3225B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4DE07B7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4DAEBB1" w14:textId="539CB215" w:rsidR="00FD66B3" w:rsidRPr="00205EFB" w:rsidRDefault="00AE325D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5</w:t>
      </w:r>
      <w:r w:rsidR="00030F2C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AUGUST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3D90DAF0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92C09C4" w14:textId="77777777" w:rsidR="00FD66B3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97FA994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199528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7C679A63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4" w:name="_Hlk233202953"/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संयुक्त राज्य अमेरिका के संघीय विमानन प्रशासन ने किस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विमान के लिए संशोधित टाइप प्रमाणपत्र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जारी किया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Recently, the U.S. Federal Aviation Administration has issued an amended type certificate for which aircraft?</w:t>
      </w:r>
    </w:p>
    <w:p w14:paraId="2D9AC911" w14:textId="56CB8342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बोइंग 737 मैक्स 7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Boeing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737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MAX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62069D1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बोइंग 777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X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Boeing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777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X</w:t>
      </w:r>
    </w:p>
    <w:p w14:paraId="44884C32" w14:textId="58777196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एयरबस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320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neo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Airbus A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320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neo</w:t>
      </w:r>
    </w:p>
    <w:p w14:paraId="3BDFE8C4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d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एयरबस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321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XLR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Airbus A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321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XLR</w:t>
      </w:r>
    </w:p>
    <w:p w14:paraId="74EDE8E8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टी बोर्ड इंडिया ने एनसीवीईटी से अनुमोदित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चाय चखने के कौशल विकास पाठ्यक्रम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कहाँ शुरू किए हैं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Recently, where has Tea Board India launched NCVET-approved tea tasting skill development courses?</w:t>
      </w:r>
    </w:p>
    <w:p w14:paraId="660D1027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E319C62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गुवाहाटी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Guwahati</w:t>
      </w:r>
    </w:p>
    <w:p w14:paraId="70492AE0" w14:textId="78225DD6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12F9E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सिलीगुड़ी </w:t>
      </w:r>
      <w:r w:rsidR="00C12F9E" w:rsidRPr="005B3B7B">
        <w:rPr>
          <w:rFonts w:ascii="Kokila" w:hAnsi="Kokila" w:cs="Kokila"/>
          <w:b/>
          <w:bCs/>
          <w:color w:val="000099"/>
          <w:sz w:val="82"/>
          <w:szCs w:val="82"/>
        </w:rPr>
        <w:t>Siliguri</w:t>
      </w:r>
    </w:p>
    <w:p w14:paraId="41FEB3F5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दिब्रूगढ़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Dibrugarh</w:t>
      </w:r>
    </w:p>
    <w:p w14:paraId="49C1E508" w14:textId="6A77270F" w:rsidR="003A6544" w:rsidRPr="003A6544" w:rsidRDefault="005B3B7B" w:rsidP="005B3B7B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C12F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12F9E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कुर्सियांग </w:t>
      </w:r>
      <w:r w:rsidR="00C12F9E" w:rsidRPr="005B3B7B">
        <w:rPr>
          <w:rFonts w:ascii="Kokila" w:hAnsi="Kokila" w:cs="Kokila"/>
          <w:b/>
          <w:bCs/>
          <w:color w:val="000099"/>
          <w:sz w:val="82"/>
          <w:szCs w:val="82"/>
        </w:rPr>
        <w:t>Kurseong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CCB1387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5B3B7B">
        <w:rPr>
          <w:color w:val="000000" w:themeColor="text1"/>
          <w:sz w:val="82"/>
          <w:szCs w:val="82"/>
          <w:lang w:bidi="hi-IN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सड़क परिवहन एवं राजमार्ग मंत्रालय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ने किस प्रणाली को अनिवार्य बनाने का प्रस्ताव जारी किया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Recently, the Ministry of Road Transport and Highways has proposed to make which system mandatory?</w:t>
      </w:r>
    </w:p>
    <w:p w14:paraId="05B8F4EB" w14:textId="37AA04EA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12F9E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वाहन ट्रैकिंग प्रणाली </w:t>
      </w:r>
      <w:r w:rsidR="00C12F9E" w:rsidRPr="005B3B7B">
        <w:rPr>
          <w:rFonts w:ascii="Kokila" w:hAnsi="Kokila" w:cs="Kokila"/>
          <w:b/>
          <w:bCs/>
          <w:color w:val="000099"/>
          <w:sz w:val="82"/>
          <w:szCs w:val="82"/>
        </w:rPr>
        <w:t>Vehicle Tracking System</w:t>
      </w:r>
    </w:p>
    <w:p w14:paraId="23988ACE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इलेक्ट्रॉनिक टोल संग्रह प्रणाली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Electronic Toll Collection System</w:t>
      </w:r>
    </w:p>
    <w:p w14:paraId="2E11B37D" w14:textId="4F562A85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C12F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12F9E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वाहन-से-वाहन संचार प्रणाली </w:t>
      </w:r>
      <w:r w:rsidR="00C12F9E" w:rsidRPr="005B3B7B">
        <w:rPr>
          <w:rFonts w:ascii="Kokila" w:hAnsi="Kokila" w:cs="Kokila"/>
          <w:b/>
          <w:bCs/>
          <w:color w:val="000099"/>
          <w:sz w:val="82"/>
          <w:szCs w:val="82"/>
        </w:rPr>
        <w:t>Vehicle-to-Vehicle Communication System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E940497" w14:textId="781F9427" w:rsidR="00BA637D" w:rsidRPr="00BA637D" w:rsidRDefault="005B3B7B" w:rsidP="005B3B7B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स्मार्ट ड्राइविंग लाइसेंस प्रणाली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Smart Driving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Licence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System</w:t>
      </w:r>
    </w:p>
    <w:p w14:paraId="39DE0173" w14:textId="368E482A" w:rsidR="00A64AFC" w:rsidRPr="00A64AFC" w:rsidRDefault="00A64AFC" w:rsidP="00B65A00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A5F17F3" w14:textId="77777777" w:rsidR="005B3B7B" w:rsidRPr="005B3B7B" w:rsidRDefault="00FD66B3" w:rsidP="005B3B7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5B3B7B"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5B3B7B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="005B3B7B"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टूर डी फ्रांस फेम्स में भाग लेने वाली पहली भारतीय महिला </w:t>
      </w:r>
      <w:r w:rsidR="005B3B7B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बनी हैं</w:t>
      </w:r>
      <w:r w:rsidR="005B3B7B"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5B3B7B" w:rsidRPr="005B3B7B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Indian woman to participate in the Tour de France Femmes?</w:t>
      </w:r>
    </w:p>
    <w:p w14:paraId="2D26B84B" w14:textId="77777777" w:rsidR="005B3B7B" w:rsidRPr="005B3B7B" w:rsidRDefault="005B3B7B" w:rsidP="005B3B7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178E831" w14:textId="77777777" w:rsidR="005B3B7B" w:rsidRPr="005B3B7B" w:rsidRDefault="005B3B7B" w:rsidP="005B3B7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रोनाल्डो सिंह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Ronaldo Singh</w:t>
      </w:r>
    </w:p>
    <w:p w14:paraId="56707C90" w14:textId="5441438F" w:rsidR="005B3B7B" w:rsidRPr="005B3B7B" w:rsidRDefault="005B3B7B" w:rsidP="005B3B7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C12F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12F9E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हर्षिता जाखड़ </w:t>
      </w:r>
      <w:r w:rsidR="00C12F9E" w:rsidRPr="005B3B7B">
        <w:rPr>
          <w:rFonts w:ascii="Kokila" w:hAnsi="Kokila" w:cs="Kokila"/>
          <w:b/>
          <w:bCs/>
          <w:color w:val="000099"/>
          <w:sz w:val="82"/>
          <w:szCs w:val="82"/>
        </w:rPr>
        <w:t>Harshita Jakhar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4677535" w14:textId="77777777" w:rsidR="005B3B7B" w:rsidRPr="005B3B7B" w:rsidRDefault="005B3B7B" w:rsidP="005B3B7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एसो अल्बेन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Aso Albane</w:t>
      </w:r>
    </w:p>
    <w:p w14:paraId="00084461" w14:textId="66C99B31" w:rsidR="005B3B7B" w:rsidRPr="005B3B7B" w:rsidRDefault="005B3B7B" w:rsidP="005B3B7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C12F9E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देबोरा हेरोल्ड </w:t>
      </w:r>
      <w:r w:rsidR="00C12F9E" w:rsidRPr="005B3B7B">
        <w:rPr>
          <w:rFonts w:ascii="Kokila" w:hAnsi="Kokila" w:cs="Kokila"/>
          <w:b/>
          <w:bCs/>
          <w:color w:val="000099"/>
          <w:sz w:val="82"/>
          <w:szCs w:val="82"/>
        </w:rPr>
        <w:t>Deborah Herold</w:t>
      </w:r>
    </w:p>
    <w:p w14:paraId="56AC61E8" w14:textId="5833F3B6" w:rsidR="00ED094E" w:rsidRPr="00ED094E" w:rsidRDefault="00ED094E" w:rsidP="005B3B7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723CE61" w14:textId="2E34F4E6" w:rsidR="009903BF" w:rsidRDefault="009903BF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409B44E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5B3B7B">
        <w:rPr>
          <w:color w:val="000000" w:themeColor="text1"/>
          <w:sz w:val="82"/>
          <w:szCs w:val="82"/>
          <w:lang w:bidi="hi-IN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दिवंगत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न्यायमूर्ति मनमोहन सिंह लिब्रहान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आयोग के अध्यक्ष थे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Recently deceased Justice Manmohan Singh Liberhan was the chairman of which commission?</w:t>
      </w:r>
    </w:p>
    <w:p w14:paraId="635709BF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D1DD66E" w14:textId="32CC2FBD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C12F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12F9E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लिब्रहान आयोग </w:t>
      </w:r>
      <w:r w:rsidR="00C12F9E" w:rsidRPr="005B3B7B">
        <w:rPr>
          <w:rFonts w:ascii="Kokila" w:hAnsi="Kokila" w:cs="Kokila"/>
          <w:b/>
          <w:bCs/>
          <w:color w:val="000099"/>
          <w:sz w:val="82"/>
          <w:szCs w:val="82"/>
        </w:rPr>
        <w:t>Liberhan Commission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CB7FEF9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रंगनाथ मिश्र आयोग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Ranganath Misra Commission</w:t>
      </w:r>
    </w:p>
    <w:p w14:paraId="59BD5519" w14:textId="20F60151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C12F9E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सरकारिया आयोग </w:t>
      </w:r>
      <w:r w:rsidR="00C12F9E" w:rsidRPr="005B3B7B">
        <w:rPr>
          <w:rFonts w:ascii="Kokila" w:hAnsi="Kokila" w:cs="Kokila"/>
          <w:b/>
          <w:bCs/>
          <w:color w:val="000099"/>
          <w:sz w:val="82"/>
          <w:szCs w:val="82"/>
        </w:rPr>
        <w:t>Sarkaria Commission</w:t>
      </w:r>
    </w:p>
    <w:p w14:paraId="630FB9C5" w14:textId="4F76743A" w:rsidR="007E517B" w:rsidRPr="007E51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नानावटी आयोग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Nanavati Commission</w:t>
      </w:r>
    </w:p>
    <w:p w14:paraId="533DA693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लार्सन एंड टुब्रो की हाइड्रोकार्बन इकाई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15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000 करोड़ से अधिक का अल्ट्रा-मेगा अनुबंध किस कंपनी से प्राप्त हुआ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L&amp;T's hydrocarbon unit has received an ultra-mega contract worth over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₹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15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,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000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crore from which company?</w:t>
      </w:r>
    </w:p>
    <w:p w14:paraId="7F2C481D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सऊदी अरामको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Saudi Aramco</w:t>
      </w:r>
    </w:p>
    <w:p w14:paraId="60D78442" w14:textId="2E81618D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527C7B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एडीएनओसी ऑफशोर </w:t>
      </w:r>
      <w:r w:rsidR="00527C7B" w:rsidRPr="005B3B7B">
        <w:rPr>
          <w:rFonts w:ascii="Kokila" w:hAnsi="Kokila" w:cs="Kokila"/>
          <w:b/>
          <w:bCs/>
          <w:color w:val="000099"/>
          <w:sz w:val="82"/>
          <w:szCs w:val="82"/>
        </w:rPr>
        <w:t>ADNOC Offshore</w:t>
      </w:r>
      <w:r w:rsidR="00527C7B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6F9BE67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अबू धाबी नेशनल ऑयल कंपनी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Abu Dhabi National Oil Company</w:t>
      </w:r>
    </w:p>
    <w:p w14:paraId="595E27A9" w14:textId="348832F8" w:rsidR="000B457E" w:rsidRPr="000B457E" w:rsidRDefault="005B3B7B" w:rsidP="005B3B7B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527C7B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कतर एनर्जी </w:t>
      </w:r>
      <w:proofErr w:type="spellStart"/>
      <w:r w:rsidR="00527C7B" w:rsidRPr="005B3B7B">
        <w:rPr>
          <w:rFonts w:ascii="Kokila" w:hAnsi="Kokila" w:cs="Kokila"/>
          <w:b/>
          <w:bCs/>
          <w:color w:val="000099"/>
          <w:sz w:val="82"/>
          <w:szCs w:val="82"/>
        </w:rPr>
        <w:t>QatarEnergy</w:t>
      </w:r>
      <w:proofErr w:type="spellEnd"/>
    </w:p>
    <w:p w14:paraId="74ED4616" w14:textId="296022D3" w:rsidR="00FD66B3" w:rsidRPr="00FF40B3" w:rsidRDefault="00FD66B3" w:rsidP="00FF40B3">
      <w:pPr>
        <w:spacing w:line="240" w:lineRule="auto"/>
        <w:jc w:val="both"/>
        <w:rPr>
          <w:rFonts w:ascii="Kokila" w:hAnsi="Kokila" w:cs="Kokila"/>
          <w:b/>
          <w:bCs/>
          <w:noProof/>
          <w:color w:val="000099"/>
          <w:sz w:val="76"/>
          <w:szCs w:val="76"/>
          <w:lang w:bidi="hi-IN"/>
        </w:rPr>
      </w:pPr>
    </w:p>
    <w:p w14:paraId="71628032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7: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16वाँ भारतीय अंगदान दिवस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मनाया गया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the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16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Indian Organ Donation Day observed recently?</w:t>
      </w:r>
    </w:p>
    <w:p w14:paraId="6ADCFD04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AE37039" w14:textId="74C32C3A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527C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अगस्त </w:t>
      </w:r>
      <w:r w:rsidR="00527C7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August </w:t>
      </w:r>
    </w:p>
    <w:p w14:paraId="42551898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 अगस्त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1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August </w:t>
      </w:r>
    </w:p>
    <w:p w14:paraId="559D498C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30 जुलाई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30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July </w:t>
      </w:r>
    </w:p>
    <w:p w14:paraId="0E1B60E5" w14:textId="7E85D57C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527C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अगस्त </w:t>
      </w:r>
      <w:r w:rsidR="00527C7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August </w:t>
      </w:r>
    </w:p>
    <w:p w14:paraId="5934573F" w14:textId="1B5A4700" w:rsidR="00C34B35" w:rsidRPr="00C34B35" w:rsidRDefault="00C34B35" w:rsidP="00C34B3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60618C9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ब्रिक्स भ्रष्टाचार निरोधक कार्य समूह की दूसरी बैठक</w:t>
      </w:r>
      <w:r w:rsidRPr="005B3B7B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मेजबानी कौन-सा भारतीय शहर कर रहा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Which Indian city is hosting the second meeting of the BRICS Anti-Corruption Working Group recently?</w:t>
      </w:r>
    </w:p>
    <w:p w14:paraId="62F1BBDF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EC146BB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मुंबई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07C36348" w14:textId="759387A5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916C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16C75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="00916C75"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916C75" w:rsidRPr="005B3B7B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DC471A2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5CFDB0B0" w14:textId="036A8AA5" w:rsidR="00FD66B3" w:rsidRPr="007D00AE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916C75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अहमदाबाद </w:t>
      </w:r>
      <w:r w:rsidR="00916C75" w:rsidRPr="005B3B7B">
        <w:rPr>
          <w:rFonts w:ascii="Kokila" w:hAnsi="Kokila" w:cs="Kokila"/>
          <w:b/>
          <w:bCs/>
          <w:color w:val="000099"/>
          <w:sz w:val="82"/>
          <w:szCs w:val="82"/>
        </w:rPr>
        <w:t>Ahmedabad</w:t>
      </w:r>
      <w:r w:rsidR="00916C75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6DAF5D7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जारी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कैंडेरे हुरुन इंडिया महिला नेतृत्व सूची 2026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यंगेस्ट लीडर्स श्रेणी में प्रथम स्थान किसने प्राप्त किया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secured the first position in the Youngest Leaders category of the recently released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Candere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Hurun India Women Leaders List?</w:t>
      </w:r>
    </w:p>
    <w:p w14:paraId="49164299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अवनी लेखरा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Avani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Lekhara</w:t>
      </w:r>
      <w:proofErr w:type="spellEnd"/>
    </w:p>
    <w:p w14:paraId="7605CD68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पारुल गुलाटी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Parul Gulati</w:t>
      </w:r>
    </w:p>
    <w:p w14:paraId="57A60937" w14:textId="3257A30E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916C75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नूरीन आयशा </w:t>
      </w:r>
      <w:r w:rsidR="00916C75" w:rsidRPr="005B3B7B">
        <w:rPr>
          <w:rFonts w:ascii="Kokila" w:hAnsi="Kokila" w:cs="Kokila"/>
          <w:b/>
          <w:bCs/>
          <w:color w:val="000099"/>
          <w:sz w:val="82"/>
          <w:szCs w:val="82"/>
        </w:rPr>
        <w:t>Nooreen Ayesha</w:t>
      </w:r>
    </w:p>
    <w:p w14:paraId="2E4737E0" w14:textId="4AC994A0" w:rsidR="00FD66B3" w:rsidRPr="007D00AE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916C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16C75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शीतल देवी </w:t>
      </w:r>
      <w:r w:rsidR="00916C75" w:rsidRPr="005B3B7B">
        <w:rPr>
          <w:rFonts w:ascii="Kokila" w:hAnsi="Kokila" w:cs="Kokila"/>
          <w:b/>
          <w:bCs/>
          <w:color w:val="000099"/>
          <w:sz w:val="82"/>
          <w:szCs w:val="82"/>
        </w:rPr>
        <w:t>Sheetal Devi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0849C5C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इलेक्ट्रॉनिक्स लिमिटेड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ने किस कंपनी के साथ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GIS, Location Intelligence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और </w:t>
      </w:r>
      <w:proofErr w:type="spellStart"/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GeoAI</w:t>
      </w:r>
      <w:proofErr w:type="spellEnd"/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आधारित रक्षा समाधान विकसित करने के लिए समझौता ज्ञापन पर हस्ताक्षर किए हैं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Bharat Electronics Limited signed an MoU with which company to develop GIS, Location Intelligence and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GeoAI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-based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defence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solutions?</w:t>
      </w:r>
    </w:p>
    <w:p w14:paraId="4A6F3FE6" w14:textId="48C61FAA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916C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16C75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एसरी इंडिया </w:t>
      </w:r>
      <w:r w:rsidR="00916C75" w:rsidRPr="005B3B7B">
        <w:rPr>
          <w:rFonts w:ascii="Kokila" w:hAnsi="Kokila" w:cs="Kokila"/>
          <w:b/>
          <w:bCs/>
          <w:color w:val="000099"/>
          <w:sz w:val="82"/>
          <w:szCs w:val="82"/>
        </w:rPr>
        <w:t>Esri India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8F34986" w14:textId="269DE27F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916C75"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टाटा कंसल्टेंसी सर्विसेज </w:t>
      </w:r>
      <w:r w:rsidR="00916C75" w:rsidRPr="005B3B7B">
        <w:rPr>
          <w:rFonts w:ascii="Kokila" w:hAnsi="Kokila" w:cs="Kokila"/>
          <w:b/>
          <w:bCs/>
          <w:color w:val="000099"/>
          <w:sz w:val="82"/>
          <w:szCs w:val="82"/>
        </w:rPr>
        <w:t>Tata Consultancy Services</w:t>
      </w:r>
    </w:p>
    <w:p w14:paraId="185873E5" w14:textId="77777777" w:rsidR="005B3B7B" w:rsidRPr="005B3B7B" w:rsidRDefault="005B3B7B" w:rsidP="005B3B7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टेक महिंद्रा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Tech Mahindra</w:t>
      </w:r>
    </w:p>
    <w:p w14:paraId="62322FDF" w14:textId="1462E658" w:rsidR="003C08DB" w:rsidRDefault="005B3B7B" w:rsidP="005B3B7B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लार्सन एंड टुब्रो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Larsen &amp; Toubro</w:t>
      </w:r>
    </w:p>
    <w:p w14:paraId="18E4FB28" w14:textId="77777777" w:rsidR="00F520D6" w:rsidRPr="0054536C" w:rsidRDefault="00F520D6" w:rsidP="00F520D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101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वाँ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रामसर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स्थल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Which has recently been declared as India's </w:t>
      </w:r>
      <w:r w:rsidRPr="005453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101</w:t>
      </w:r>
      <w:proofErr w:type="spellStart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st</w:t>
      </w:r>
      <w:proofErr w:type="spellEnd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 Ramsar Site?</w:t>
      </w:r>
    </w:p>
    <w:p w14:paraId="2383EF65" w14:textId="77777777" w:rsidR="00F520D6" w:rsidRPr="0054536C" w:rsidRDefault="00F520D6" w:rsidP="00F520D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783C292" w14:textId="70C4E793" w:rsidR="00F520D6" w:rsidRPr="0054536C" w:rsidRDefault="00F520D6" w:rsidP="00F520D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916C7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16C75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ग्लॉ</w:t>
      </w:r>
      <w:r w:rsidR="00916C75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6C75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="00916C75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6C75" w:rsidRPr="0054536C">
        <w:rPr>
          <w:rFonts w:ascii="Kokila" w:hAnsi="Kokila" w:cs="Kokila"/>
          <w:b/>
          <w:bCs/>
          <w:color w:val="000099"/>
          <w:sz w:val="82"/>
          <w:szCs w:val="82"/>
        </w:rPr>
        <w:t>Glaw Lake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4CC1C74" w14:textId="77777777" w:rsidR="00F520D6" w:rsidRPr="0054536C" w:rsidRDefault="00F520D6" w:rsidP="00F520D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चिलिका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Chilika Lake</w:t>
      </w:r>
    </w:p>
    <w:p w14:paraId="156C5793" w14:textId="77777777" w:rsidR="00F520D6" w:rsidRPr="0054536C" w:rsidRDefault="00F520D6" w:rsidP="00F520D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दीपोर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Deepor</w:t>
      </w:r>
      <w:proofErr w:type="spellEnd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 Beel</w:t>
      </w:r>
    </w:p>
    <w:p w14:paraId="2EC0E8E3" w14:textId="67EA25A5" w:rsidR="00FD66B3" w:rsidRPr="007D00AE" w:rsidRDefault="00F520D6" w:rsidP="00F520D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916C75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लोकटक</w:t>
      </w:r>
      <w:r w:rsidR="00916C75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16C75"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="00916C75"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916C75" w:rsidRPr="0054536C">
        <w:rPr>
          <w:rFonts w:ascii="Kokila" w:hAnsi="Kokila" w:cs="Kokila"/>
          <w:b/>
          <w:bCs/>
          <w:color w:val="000099"/>
          <w:sz w:val="82"/>
          <w:szCs w:val="82"/>
        </w:rPr>
        <w:t>Loktak</w:t>
      </w:r>
      <w:proofErr w:type="spellEnd"/>
      <w:r w:rsidR="00916C75"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 Lake</w:t>
      </w:r>
      <w:r w:rsidR="00916C75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4"/>
    <w:p w14:paraId="0E0C8E22" w14:textId="77777777" w:rsidR="00EE3F46" w:rsidRPr="00EE3F46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EE3F46">
        <w:rPr>
          <w:color w:val="000000" w:themeColor="text1"/>
          <w:lang w:bidi="hi-IN"/>
        </w:rPr>
        <w:t xml:space="preserve">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E3F46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EE3F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जुग जुग जियो अभियान</w:t>
      </w:r>
      <w:r w:rsidRPr="00EE3F46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उद्देश्य से शुरू किया गया है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the "Jug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Jug</w:t>
      </w:r>
      <w:proofErr w:type="spell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Jiyo Abhiyaan" has been launched for what purpose?</w:t>
      </w:r>
    </w:p>
    <w:p w14:paraId="12B56042" w14:textId="5A701885" w:rsidR="00EE3F46" w:rsidRPr="00EE3F46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081A16"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आयुष्मान भारत योजना के प्रचार के लिए </w:t>
      </w:r>
      <w:proofErr w:type="gramStart"/>
      <w:r w:rsidR="00081A16"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="00081A16"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Ayushman Bharat Scheme</w:t>
      </w:r>
    </w:p>
    <w:p w14:paraId="533A7667" w14:textId="77777777" w:rsidR="00EE3F46" w:rsidRPr="00EE3F46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राष्ट्रीय टीकाकरण अभियान को बढ़ावा देने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national immunization campaign</w:t>
      </w:r>
    </w:p>
    <w:p w14:paraId="04DD30A1" w14:textId="55668E5B" w:rsidR="00EE3F46" w:rsidRPr="00EE3F46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081A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81A16"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अंगदान के प्रति जन-जागरूकता बढ़ाने के लिए </w:t>
      </w:r>
      <w:proofErr w:type="gramStart"/>
      <w:r w:rsidR="00081A16"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="00081A16"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awareness about organ donation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D76C754" w14:textId="3F81E958" w:rsidR="00A50729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मातृ एवं शिशु पोषण कार्यक्रम को मजबूत करने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strengthen the maternal and child nutrition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</w:p>
    <w:p w14:paraId="7A858BB7" w14:textId="77777777" w:rsidR="00EE3F46" w:rsidRPr="00EE3F46" w:rsidRDefault="00EE3F46" w:rsidP="00EE3F4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E3F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भारतीय नौसेना को सौंपी गई ‘निपुण’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श्रेणी की डाइविंग सपोर्ट वेसल है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? Recently handed over to the Indian Navy, "Nipun" belongs to which class of Diving Support Vessel?</w:t>
      </w:r>
    </w:p>
    <w:p w14:paraId="704DD86C" w14:textId="77777777" w:rsidR="00EE3F46" w:rsidRPr="00EE3F46" w:rsidRDefault="00EE3F46" w:rsidP="00EE3F4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574ABA1" w14:textId="77777777" w:rsidR="00EE3F46" w:rsidRPr="00EE3F46" w:rsidRDefault="00EE3F46" w:rsidP="00EE3F4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शिवालिक श्रेणी 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Shivalik class</w:t>
      </w:r>
    </w:p>
    <w:p w14:paraId="17E93E32" w14:textId="6003C92B" w:rsidR="00EE3F46" w:rsidRPr="00EE3F46" w:rsidRDefault="00EE3F46" w:rsidP="00EE3F4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F42157"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कलवरी श्रेणी </w:t>
      </w:r>
      <w:proofErr w:type="spellStart"/>
      <w:r w:rsidR="00F42157" w:rsidRPr="00EE3F46">
        <w:rPr>
          <w:rFonts w:ascii="Kokila" w:hAnsi="Kokila" w:cs="Kokila"/>
          <w:b/>
          <w:bCs/>
          <w:color w:val="000099"/>
          <w:sz w:val="82"/>
          <w:szCs w:val="82"/>
        </w:rPr>
        <w:t>Kalvari</w:t>
      </w:r>
      <w:proofErr w:type="spellEnd"/>
      <w:r w:rsidR="00F42157"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class</w:t>
      </w:r>
    </w:p>
    <w:p w14:paraId="6A03BDA2" w14:textId="56BB06E1" w:rsidR="00EE3F46" w:rsidRPr="00EE3F46" w:rsidRDefault="00EE3F46" w:rsidP="00EE3F46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F421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42157"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निस्तार श्रेणी </w:t>
      </w:r>
      <w:proofErr w:type="spellStart"/>
      <w:r w:rsidR="00F42157" w:rsidRPr="00EE3F46">
        <w:rPr>
          <w:rFonts w:ascii="Kokila" w:hAnsi="Kokila" w:cs="Kokila"/>
          <w:b/>
          <w:bCs/>
          <w:color w:val="000099"/>
          <w:sz w:val="82"/>
          <w:szCs w:val="82"/>
        </w:rPr>
        <w:t>Nistar</w:t>
      </w:r>
      <w:proofErr w:type="spellEnd"/>
      <w:r w:rsidR="00F42157"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class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50C923C" w14:textId="2C8ED5E8" w:rsidR="008D7C9C" w:rsidRPr="009F333D" w:rsidRDefault="00EE3F46" w:rsidP="00EE3F46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विशाखापत्तनम श्रेणी 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Visakhapatnam class</w:t>
      </w:r>
    </w:p>
    <w:p w14:paraId="79BCC364" w14:textId="77777777" w:rsidR="00FA084B" w:rsidRPr="00FA084B" w:rsidRDefault="00FA084B" w:rsidP="00FA084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4"/>
          <w:szCs w:val="64"/>
        </w:rPr>
      </w:pPr>
      <w:r w:rsidRPr="00FA084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14: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हाल ही में </w:t>
      </w:r>
      <w:r w:rsidRPr="00FA084B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मैग्मा जनरल इंश्योरेंस के अधिग्रहण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के संबंध में सही कथन चुनिए।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>Choose the correct statement regarding the acquisition of Magma General Insurance recently.</w:t>
      </w:r>
    </w:p>
    <w:p w14:paraId="59A0D002" w14:textId="5D9D6424" w:rsidR="00FA084B" w:rsidRPr="00FA084B" w:rsidRDefault="00FA084B" w:rsidP="00FA084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>a)</w:t>
      </w:r>
      <w:r w:rsidR="00F42157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  <w:r w:rsidR="00F42157"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पतंजलि आयुर्वेद और डीएस ग्रुप मैग्मा जनरल इंश्योरेंस का अधिग्रहण करेंगे। </w:t>
      </w:r>
      <w:r w:rsidR="00F42157" w:rsidRPr="00FA084B">
        <w:rPr>
          <w:rFonts w:ascii="Kokila" w:hAnsi="Kokila" w:cs="Kokila"/>
          <w:b/>
          <w:bCs/>
          <w:color w:val="000099"/>
          <w:sz w:val="64"/>
          <w:szCs w:val="64"/>
        </w:rPr>
        <w:t xml:space="preserve">Patanjali </w:t>
      </w:r>
      <w:proofErr w:type="spellStart"/>
      <w:r w:rsidR="00F42157" w:rsidRPr="00FA084B">
        <w:rPr>
          <w:rFonts w:ascii="Kokila" w:hAnsi="Kokila" w:cs="Kokila"/>
          <w:b/>
          <w:bCs/>
          <w:color w:val="000099"/>
          <w:sz w:val="64"/>
          <w:szCs w:val="64"/>
        </w:rPr>
        <w:t>Ayurved</w:t>
      </w:r>
      <w:proofErr w:type="spellEnd"/>
      <w:r w:rsidR="00F42157" w:rsidRPr="00FA084B">
        <w:rPr>
          <w:rFonts w:ascii="Kokila" w:hAnsi="Kokila" w:cs="Kokila"/>
          <w:b/>
          <w:bCs/>
          <w:color w:val="000099"/>
          <w:sz w:val="64"/>
          <w:szCs w:val="64"/>
        </w:rPr>
        <w:t xml:space="preserve"> and DS Group will acquire Magma General Insurance.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</w:p>
    <w:p w14:paraId="0958C029" w14:textId="77777777" w:rsidR="00FA084B" w:rsidRPr="00FA084B" w:rsidRDefault="00FA084B" w:rsidP="00FA084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b)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भारतीय स्टेट बैंक ने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lang w:bidi="hi-IN"/>
        </w:rPr>
        <w:t>₹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>4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lang w:bidi="hi-IN"/>
        </w:rPr>
        <w:t>,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500 करोड़ में मैग्मा जनरल इंश्योरेंस का अधिग्रहण किया है।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 xml:space="preserve">State Bank of India has acquired Magma General Insurance for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  <w:lang w:bidi="hi-IN"/>
        </w:rPr>
        <w:t>₹</w:t>
      </w:r>
      <w:r w:rsidRPr="00FA084B">
        <w:rPr>
          <w:rFonts w:ascii="Kokila" w:hAnsi="Kokila" w:cs="Kokila"/>
          <w:b/>
          <w:bCs/>
          <w:color w:val="000099"/>
          <w:sz w:val="64"/>
          <w:szCs w:val="64"/>
          <w:cs/>
          <w:lang w:bidi="hi-IN"/>
        </w:rPr>
        <w:t>4</w:t>
      </w:r>
      <w:r w:rsidRPr="00FA084B">
        <w:rPr>
          <w:rFonts w:ascii="Kokila" w:hAnsi="Kokila" w:cs="Kokila"/>
          <w:b/>
          <w:bCs/>
          <w:color w:val="000099"/>
          <w:sz w:val="64"/>
          <w:szCs w:val="64"/>
          <w:lang w:bidi="hi-IN"/>
        </w:rPr>
        <w:t>,</w:t>
      </w:r>
      <w:r w:rsidRPr="00FA084B">
        <w:rPr>
          <w:rFonts w:ascii="Kokila" w:hAnsi="Kokila" w:cs="Kokila"/>
          <w:b/>
          <w:bCs/>
          <w:color w:val="000099"/>
          <w:sz w:val="64"/>
          <w:szCs w:val="64"/>
          <w:cs/>
          <w:lang w:bidi="hi-IN"/>
        </w:rPr>
        <w:t>500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 xml:space="preserve"> crore.</w:t>
      </w:r>
    </w:p>
    <w:p w14:paraId="2CD099CC" w14:textId="77777777" w:rsidR="00FA084B" w:rsidRPr="00FA084B" w:rsidRDefault="00FA084B" w:rsidP="00FA084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c)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एचडीएफसी लाइफ और आईसीआईसीआई लोम्बार्ड ने संयुक्त रूप से मैग्मा जनरल इंश्योरेंस का अधिग्रहण किया है।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>HDFC Life and ICICI Lombard have jointly acquired Magma General Insurance.</w:t>
      </w:r>
    </w:p>
    <w:p w14:paraId="47C25FBA" w14:textId="7A17A86B" w:rsidR="00B6042E" w:rsidRPr="00FA084B" w:rsidRDefault="00FA084B" w:rsidP="00F1175A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64"/>
          <w:szCs w:val="64"/>
          <w:lang w:bidi="hi-IN"/>
        </w:rPr>
      </w:pP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d) </w:t>
      </w:r>
      <w:r w:rsidR="00F42157"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एलआईसी ने मैग्मा जनरल इंश्योरेंस का अधिग्रहण किया है। </w:t>
      </w:r>
      <w:r w:rsidR="00F42157" w:rsidRPr="00FA084B">
        <w:rPr>
          <w:rFonts w:ascii="Kokila" w:hAnsi="Kokila" w:cs="Kokila"/>
          <w:b/>
          <w:bCs/>
          <w:color w:val="000099"/>
          <w:sz w:val="64"/>
          <w:szCs w:val="64"/>
        </w:rPr>
        <w:t>LIC has acquired Magma General Insurance.</w:t>
      </w:r>
    </w:p>
    <w:p w14:paraId="271370C2" w14:textId="77777777" w:rsidR="00546313" w:rsidRPr="00546313" w:rsidRDefault="00546313" w:rsidP="0054631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15: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हाल ही में </w:t>
      </w:r>
      <w:r w:rsidRPr="00546313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>अभ्यास रोटर क्लैप–</w:t>
      </w:r>
      <w:r w:rsidRPr="00546313">
        <w:rPr>
          <w:rFonts w:ascii="Kokila" w:hAnsi="Kokila" w:cs="Kokila"/>
          <w:b/>
          <w:bCs/>
          <w:color w:val="C00000"/>
          <w:sz w:val="60"/>
          <w:szCs w:val="60"/>
        </w:rPr>
        <w:t xml:space="preserve">III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के संबंध में सही कथन चुनिए।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>Choose the correct statement regarding Exercise ROTOR CLAP–III.</w:t>
      </w:r>
    </w:p>
    <w:p w14:paraId="2FD994D3" w14:textId="77777777" w:rsidR="00546313" w:rsidRPr="00546313" w:rsidRDefault="00546313" w:rsidP="0054631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a)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यह अभ्यास भारतीय नौसेना द्वारा विशाखापत्तनम में आयोजित किया गया। </w:t>
      </w:r>
      <w:r w:rsidRPr="00546313">
        <w:rPr>
          <w:rFonts w:ascii="Kokila" w:hAnsi="Kokila" w:cs="Kokila"/>
          <w:b/>
          <w:bCs/>
          <w:color w:val="000099"/>
          <w:sz w:val="60"/>
          <w:szCs w:val="60"/>
        </w:rPr>
        <w:t>It was conducted by the Indian Navy at Visakhapatnam.</w:t>
      </w:r>
    </w:p>
    <w:p w14:paraId="492F2E08" w14:textId="3CEFAC17" w:rsidR="00546313" w:rsidRPr="00546313" w:rsidRDefault="00546313" w:rsidP="0054631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>b)</w:t>
      </w:r>
      <w:r w:rsidR="00592530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="00592530"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यह भारतीय वायु सेना द्वारा पोकरण फील्ड फायरिंग रेंज में "काउंटर-यूएएस" थीम पर आयोजित किया गया। </w:t>
      </w:r>
      <w:r w:rsidR="00592530" w:rsidRPr="00546313">
        <w:rPr>
          <w:rFonts w:ascii="Kokila" w:hAnsi="Kokila" w:cs="Kokila"/>
          <w:b/>
          <w:bCs/>
          <w:color w:val="000099"/>
          <w:sz w:val="60"/>
          <w:szCs w:val="60"/>
        </w:rPr>
        <w:t>It was conducted by the Indian Air Force at Pokhran Field Firing Range on the theme of Counter-Unmanned Aerial Systems.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</w:p>
    <w:p w14:paraId="3205B868" w14:textId="03ABB3C6" w:rsidR="00546313" w:rsidRPr="00546313" w:rsidRDefault="00546313" w:rsidP="0054631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c) </w:t>
      </w:r>
      <w:r w:rsidR="00592530"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यह अभ्यास साइबर सुरक्षा और अंतरिक्ष युद्ध पर आधारित था। </w:t>
      </w:r>
      <w:r w:rsidR="00592530" w:rsidRPr="00546313">
        <w:rPr>
          <w:rFonts w:ascii="Kokila" w:hAnsi="Kokila" w:cs="Kokila"/>
          <w:b/>
          <w:bCs/>
          <w:color w:val="000099"/>
          <w:sz w:val="60"/>
          <w:szCs w:val="60"/>
        </w:rPr>
        <w:t>It was based on Cyber Security and Space Warfare.</w:t>
      </w:r>
    </w:p>
    <w:p w14:paraId="098D6563" w14:textId="77777777" w:rsidR="00546313" w:rsidRDefault="00546313" w:rsidP="00546313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d)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यह अभ्यास केवल मानव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रहित लड़ाकू विमानों के परीक्षण के लिए आयोजित किया गया।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546313">
        <w:rPr>
          <w:rFonts w:ascii="Kokila" w:hAnsi="Kokila" w:cs="Kokila"/>
          <w:b/>
          <w:bCs/>
          <w:color w:val="000099"/>
          <w:sz w:val="60"/>
          <w:szCs w:val="60"/>
        </w:rPr>
        <w:t>It was conducted only for testing combat drones.</w:t>
      </w:r>
    </w:p>
    <w:p w14:paraId="58504995" w14:textId="345A5C22" w:rsidR="00D81377" w:rsidRPr="00DF3671" w:rsidRDefault="00D81377" w:rsidP="0054631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ईरान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अगला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राजदूत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Who has been appointed as the next Ambassador of India to Iran recently?</w:t>
      </w:r>
    </w:p>
    <w:p w14:paraId="1B23AEA0" w14:textId="77777777" w:rsidR="00D81377" w:rsidRPr="00DF3671" w:rsidRDefault="00D81377" w:rsidP="00D8137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2EEED44" w14:textId="1B005323" w:rsidR="00D81377" w:rsidRPr="00DF3671" w:rsidRDefault="00D81377" w:rsidP="00D8137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55406E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संजय</w:t>
      </w:r>
      <w:r w:rsidR="0055406E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5406E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="0055406E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5406E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वर्मा</w:t>
      </w:r>
      <w:r w:rsidR="0055406E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5406E" w:rsidRPr="00DF3671">
        <w:rPr>
          <w:rFonts w:ascii="Kokila" w:hAnsi="Kokila" w:cs="Kokila"/>
          <w:b/>
          <w:bCs/>
          <w:color w:val="000099"/>
          <w:sz w:val="82"/>
          <w:szCs w:val="82"/>
        </w:rPr>
        <w:t>Sanjay Kumar Verma</w:t>
      </w:r>
    </w:p>
    <w:p w14:paraId="63112BEF" w14:textId="77777777" w:rsidR="00D81377" w:rsidRPr="00DF3671" w:rsidRDefault="00D81377" w:rsidP="00D8137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जे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गांगटे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 xml:space="preserve">N. J. </w:t>
      </w:r>
      <w:proofErr w:type="spellStart"/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Gangte</w:t>
      </w:r>
      <w:proofErr w:type="spellEnd"/>
    </w:p>
    <w:p w14:paraId="24CF4EAF" w14:textId="77777777" w:rsidR="00D81377" w:rsidRPr="00DF3671" w:rsidRDefault="00D81377" w:rsidP="00D8137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विक्रम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मिस्री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Vikram Misri</w:t>
      </w:r>
    </w:p>
    <w:p w14:paraId="406E10F7" w14:textId="3DEBD2BC" w:rsidR="00D81377" w:rsidRDefault="00D81377" w:rsidP="00D81377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55406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5406E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विश्वेश</w:t>
      </w:r>
      <w:r w:rsidR="0055406E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5406E"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नेगी</w:t>
      </w:r>
      <w:r w:rsidR="0055406E"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5406E" w:rsidRPr="00DF3671">
        <w:rPr>
          <w:rFonts w:ascii="Kokila" w:hAnsi="Kokila" w:cs="Kokila"/>
          <w:b/>
          <w:bCs/>
          <w:color w:val="000099"/>
          <w:sz w:val="82"/>
          <w:szCs w:val="82"/>
        </w:rPr>
        <w:t>Vishwesh Negi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C75225B" w14:textId="77777777" w:rsidR="00D81377" w:rsidRDefault="00D81377" w:rsidP="00D81377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4EB88D6" w14:textId="77777777" w:rsidR="00D81377" w:rsidRPr="002B7E5C" w:rsidRDefault="00D81377" w:rsidP="00D8137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2A231B25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598E61CC" w14:textId="77777777" w:rsidR="001C4AA5" w:rsidRPr="001C4AA5" w:rsidRDefault="00FD66B3" w:rsidP="001C4AA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‘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खेलो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इंडिया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पैरा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गेम्स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2025’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शीर्ष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स्थान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किसने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हासिल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किया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1C4AA5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1C4AA5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 xml:space="preserve">? </w:t>
      </w:r>
      <w:r w:rsidR="001C4AA5"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 xml:space="preserve">Who has topped the 'Khelo India Para Games </w:t>
      </w:r>
      <w:r w:rsidR="001C4AA5" w:rsidRPr="001C4AA5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2025</w:t>
      </w:r>
      <w:r w:rsidR="001C4AA5"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 xml:space="preserve">'? </w:t>
      </w:r>
    </w:p>
    <w:p w14:paraId="464ABA2F" w14:textId="77777777" w:rsidR="001C4AA5" w:rsidRPr="001C4AA5" w:rsidRDefault="001C4AA5" w:rsidP="001C4AA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>A.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ab/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उत्तराखंड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>Uttarakhand</w:t>
      </w:r>
    </w:p>
    <w:p w14:paraId="3BD56634" w14:textId="77777777" w:rsidR="001C4AA5" w:rsidRPr="001C4AA5" w:rsidRDefault="001C4AA5" w:rsidP="001C4AA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>B.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ab/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उत्तर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प्रदेश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>Uttar Pradesh</w:t>
      </w:r>
    </w:p>
    <w:p w14:paraId="04BEBD86" w14:textId="77777777" w:rsidR="001C4AA5" w:rsidRPr="001C4AA5" w:rsidRDefault="001C4AA5" w:rsidP="001C4AA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>C.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ab/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हरियाणा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>Haryana</w:t>
      </w:r>
    </w:p>
    <w:p w14:paraId="0B20CA41" w14:textId="24796EFC" w:rsidR="009200E1" w:rsidRDefault="001C4AA5" w:rsidP="001C4AA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>D.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ab/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पजाब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>Punjab</w:t>
      </w:r>
    </w:p>
    <w:p w14:paraId="6EEF2A40" w14:textId="77777777" w:rsidR="009200E1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6B755401" w14:textId="77777777" w:rsidR="009200E1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AED02CE" w14:textId="77777777" w:rsidR="009200E1" w:rsidRPr="00C51144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</w:p>
    <w:p w14:paraId="66ADA839" w14:textId="1F767F6A" w:rsidR="00694A80" w:rsidRPr="003D4FCD" w:rsidRDefault="003D4FCD" w:rsidP="003D4FCD">
      <w:pPr>
        <w:spacing w:after="200" w:line="276" w:lineRule="auto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lastRenderedPageBreak/>
        <w:drawing>
          <wp:anchor distT="0" distB="0" distL="114300" distR="114300" simplePos="0" relativeHeight="251841536" behindDoc="0" locked="0" layoutInCell="1" allowOverlap="1" wp14:anchorId="254B30E7" wp14:editId="21576F9E">
            <wp:simplePos x="0" y="0"/>
            <wp:positionH relativeFrom="column">
              <wp:posOffset>6415405</wp:posOffset>
            </wp:positionH>
            <wp:positionV relativeFrom="paragraph">
              <wp:posOffset>10795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3584" behindDoc="0" locked="0" layoutInCell="1" allowOverlap="1" wp14:anchorId="12A24231" wp14:editId="6CC1F6D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 w:rsidRPr="003D4F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E6AAB64" w14:textId="1E32C001" w:rsidR="005E795C" w:rsidRPr="00AA17B3" w:rsidRDefault="003D4FCD" w:rsidP="003D4FCD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18DF28A9">
            <wp:simplePos x="0" y="0"/>
            <wp:positionH relativeFrom="margin">
              <wp:align>right</wp:align>
            </wp:positionH>
            <wp:positionV relativeFrom="page">
              <wp:posOffset>1695450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714" y="27975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30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BEF0" w14:textId="77777777" w:rsidR="00D03911" w:rsidRDefault="00D03911" w:rsidP="009E3011">
      <w:pPr>
        <w:spacing w:after="0" w:line="240" w:lineRule="auto"/>
      </w:pPr>
      <w:r>
        <w:separator/>
      </w:r>
    </w:p>
  </w:endnote>
  <w:endnote w:type="continuationSeparator" w:id="0">
    <w:p w14:paraId="5B2DA84A" w14:textId="77777777" w:rsidR="00D03911" w:rsidRDefault="00D03911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B117" w14:textId="77777777" w:rsidR="00D03911" w:rsidRDefault="00D03911" w:rsidP="009E3011">
      <w:pPr>
        <w:spacing w:after="0" w:line="240" w:lineRule="auto"/>
      </w:pPr>
      <w:r>
        <w:separator/>
      </w:r>
    </w:p>
  </w:footnote>
  <w:footnote w:type="continuationSeparator" w:id="0">
    <w:p w14:paraId="012D605F" w14:textId="77777777" w:rsidR="00D03911" w:rsidRDefault="00D03911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9217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21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3A7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2D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47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3E0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BD"/>
    <w:rsid w:val="000102CD"/>
    <w:rsid w:val="000102E9"/>
    <w:rsid w:val="000102EA"/>
    <w:rsid w:val="0001033B"/>
    <w:rsid w:val="00010347"/>
    <w:rsid w:val="0001038B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1C0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6D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27D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50C"/>
    <w:rsid w:val="0001557D"/>
    <w:rsid w:val="000155FC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1C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BB8"/>
    <w:rsid w:val="00021C7A"/>
    <w:rsid w:val="00021C87"/>
    <w:rsid w:val="00021DA9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6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89F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6D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2C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61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4F8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A97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529"/>
    <w:rsid w:val="00044588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C95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790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E8F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C97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790"/>
    <w:rsid w:val="0005380D"/>
    <w:rsid w:val="00053812"/>
    <w:rsid w:val="0005386A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63A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4F3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551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2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0A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4F"/>
    <w:rsid w:val="0007077B"/>
    <w:rsid w:val="0007080B"/>
    <w:rsid w:val="00070842"/>
    <w:rsid w:val="0007084C"/>
    <w:rsid w:val="0007096D"/>
    <w:rsid w:val="00070AB5"/>
    <w:rsid w:val="00070AE4"/>
    <w:rsid w:val="00070B0D"/>
    <w:rsid w:val="00070B5F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3FC"/>
    <w:rsid w:val="00071439"/>
    <w:rsid w:val="000715B5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89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127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B8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90B"/>
    <w:rsid w:val="00081A16"/>
    <w:rsid w:val="00081B89"/>
    <w:rsid w:val="00081C02"/>
    <w:rsid w:val="00081CAF"/>
    <w:rsid w:val="00081CE0"/>
    <w:rsid w:val="00081E05"/>
    <w:rsid w:val="00081F07"/>
    <w:rsid w:val="00081F2C"/>
    <w:rsid w:val="00081F51"/>
    <w:rsid w:val="00082095"/>
    <w:rsid w:val="000820D8"/>
    <w:rsid w:val="0008222C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A28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5ED"/>
    <w:rsid w:val="00085613"/>
    <w:rsid w:val="0008563C"/>
    <w:rsid w:val="00085720"/>
    <w:rsid w:val="00085723"/>
    <w:rsid w:val="00085759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BE3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81"/>
    <w:rsid w:val="000875A8"/>
    <w:rsid w:val="00087737"/>
    <w:rsid w:val="00087769"/>
    <w:rsid w:val="00087806"/>
    <w:rsid w:val="0008783D"/>
    <w:rsid w:val="000878A6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0B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08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54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126"/>
    <w:rsid w:val="000A22B7"/>
    <w:rsid w:val="000A22C6"/>
    <w:rsid w:val="000A231C"/>
    <w:rsid w:val="000A2373"/>
    <w:rsid w:val="000A242A"/>
    <w:rsid w:val="000A253C"/>
    <w:rsid w:val="000A259A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64"/>
    <w:rsid w:val="000A59EA"/>
    <w:rsid w:val="000A5A18"/>
    <w:rsid w:val="000A5A64"/>
    <w:rsid w:val="000A5A72"/>
    <w:rsid w:val="000A5B97"/>
    <w:rsid w:val="000A601F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32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65"/>
    <w:rsid w:val="000B1271"/>
    <w:rsid w:val="000B1469"/>
    <w:rsid w:val="000B14B9"/>
    <w:rsid w:val="000B14E1"/>
    <w:rsid w:val="000B152C"/>
    <w:rsid w:val="000B1751"/>
    <w:rsid w:val="000B179D"/>
    <w:rsid w:val="000B189E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CB1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7E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A9A"/>
    <w:rsid w:val="000B4B9E"/>
    <w:rsid w:val="000B4D26"/>
    <w:rsid w:val="000B4D30"/>
    <w:rsid w:val="000B4D6A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6E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622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E4C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5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5C5"/>
    <w:rsid w:val="000D3787"/>
    <w:rsid w:val="000D37B7"/>
    <w:rsid w:val="000D3828"/>
    <w:rsid w:val="000D3850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46E"/>
    <w:rsid w:val="000D4539"/>
    <w:rsid w:val="000D46E7"/>
    <w:rsid w:val="000D4876"/>
    <w:rsid w:val="000D487F"/>
    <w:rsid w:val="000D4B24"/>
    <w:rsid w:val="000D4B9A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84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29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99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64"/>
    <w:rsid w:val="000E458E"/>
    <w:rsid w:val="000E45BC"/>
    <w:rsid w:val="000E46FB"/>
    <w:rsid w:val="000E4734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9A"/>
    <w:rsid w:val="000E5ABC"/>
    <w:rsid w:val="000E5B2D"/>
    <w:rsid w:val="000E5B3E"/>
    <w:rsid w:val="000E5B83"/>
    <w:rsid w:val="000E5BAE"/>
    <w:rsid w:val="000E5C2A"/>
    <w:rsid w:val="000E5EC2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6F8F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558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C"/>
    <w:rsid w:val="001019FD"/>
    <w:rsid w:val="00101B0F"/>
    <w:rsid w:val="00101B26"/>
    <w:rsid w:val="00101B94"/>
    <w:rsid w:val="00101D9E"/>
    <w:rsid w:val="00101FC6"/>
    <w:rsid w:val="001020B2"/>
    <w:rsid w:val="001020D6"/>
    <w:rsid w:val="00102123"/>
    <w:rsid w:val="001021B6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ED"/>
    <w:rsid w:val="001029F2"/>
    <w:rsid w:val="001029F7"/>
    <w:rsid w:val="00102A43"/>
    <w:rsid w:val="00102D0B"/>
    <w:rsid w:val="00102D1A"/>
    <w:rsid w:val="00102DF6"/>
    <w:rsid w:val="00102EC2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61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398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827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597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35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65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9A0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03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346"/>
    <w:rsid w:val="00121447"/>
    <w:rsid w:val="0012147C"/>
    <w:rsid w:val="00121487"/>
    <w:rsid w:val="0012149C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9BD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44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DFB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24D"/>
    <w:rsid w:val="00126323"/>
    <w:rsid w:val="00126343"/>
    <w:rsid w:val="00126542"/>
    <w:rsid w:val="00126588"/>
    <w:rsid w:val="001266CA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06E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7F6"/>
    <w:rsid w:val="0013384D"/>
    <w:rsid w:val="00133979"/>
    <w:rsid w:val="00133AD4"/>
    <w:rsid w:val="00133B71"/>
    <w:rsid w:val="00133BE0"/>
    <w:rsid w:val="00133C88"/>
    <w:rsid w:val="00133CC0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05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27"/>
    <w:rsid w:val="00142B4D"/>
    <w:rsid w:val="00142C12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8A6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215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DCA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8FE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1D4"/>
    <w:rsid w:val="00156274"/>
    <w:rsid w:val="001562F1"/>
    <w:rsid w:val="00156390"/>
    <w:rsid w:val="0015642B"/>
    <w:rsid w:val="00156646"/>
    <w:rsid w:val="001566BC"/>
    <w:rsid w:val="00156A5F"/>
    <w:rsid w:val="00156B43"/>
    <w:rsid w:val="00156BD5"/>
    <w:rsid w:val="00156D14"/>
    <w:rsid w:val="00156D45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EA"/>
    <w:rsid w:val="00157EF1"/>
    <w:rsid w:val="00157F44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C12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50C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728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AC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E6D"/>
    <w:rsid w:val="00165F7B"/>
    <w:rsid w:val="00165F9D"/>
    <w:rsid w:val="001660A2"/>
    <w:rsid w:val="001660E3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8EF"/>
    <w:rsid w:val="001708F7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C0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94"/>
    <w:rsid w:val="001746F8"/>
    <w:rsid w:val="00174748"/>
    <w:rsid w:val="00174946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32A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8EC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77A"/>
    <w:rsid w:val="00180816"/>
    <w:rsid w:val="00180825"/>
    <w:rsid w:val="001808DE"/>
    <w:rsid w:val="0018096E"/>
    <w:rsid w:val="001809FB"/>
    <w:rsid w:val="00180A31"/>
    <w:rsid w:val="00180AD2"/>
    <w:rsid w:val="00180B11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730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C67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A4"/>
    <w:rsid w:val="00183EBC"/>
    <w:rsid w:val="00183F4C"/>
    <w:rsid w:val="00183F77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CF5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A3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57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E7B"/>
    <w:rsid w:val="00190F3F"/>
    <w:rsid w:val="00190FB0"/>
    <w:rsid w:val="0019104D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2AB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1E2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3BC"/>
    <w:rsid w:val="001A0513"/>
    <w:rsid w:val="001A0535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73B"/>
    <w:rsid w:val="001A1812"/>
    <w:rsid w:val="001A18B4"/>
    <w:rsid w:val="001A1918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BC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64"/>
    <w:rsid w:val="001A599A"/>
    <w:rsid w:val="001A5D4D"/>
    <w:rsid w:val="001A5F25"/>
    <w:rsid w:val="001A5FEB"/>
    <w:rsid w:val="001A606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547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A5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19A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DF"/>
    <w:rsid w:val="001D20FA"/>
    <w:rsid w:val="001D2206"/>
    <w:rsid w:val="001D2255"/>
    <w:rsid w:val="001D22B8"/>
    <w:rsid w:val="001D22FA"/>
    <w:rsid w:val="001D2385"/>
    <w:rsid w:val="001D23C2"/>
    <w:rsid w:val="001D23FD"/>
    <w:rsid w:val="001D2424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09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2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6C2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93F"/>
    <w:rsid w:val="001E4A06"/>
    <w:rsid w:val="001E4A0C"/>
    <w:rsid w:val="001E4B23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45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D5E"/>
    <w:rsid w:val="001E6E43"/>
    <w:rsid w:val="001E6EB9"/>
    <w:rsid w:val="001E6ED2"/>
    <w:rsid w:val="001E6F6A"/>
    <w:rsid w:val="001E70BC"/>
    <w:rsid w:val="001E71C0"/>
    <w:rsid w:val="001E71C6"/>
    <w:rsid w:val="001E7282"/>
    <w:rsid w:val="001E73C3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80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0BB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A2E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1A1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43D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B3"/>
    <w:rsid w:val="002050CE"/>
    <w:rsid w:val="00205141"/>
    <w:rsid w:val="0020518D"/>
    <w:rsid w:val="002051B6"/>
    <w:rsid w:val="00205247"/>
    <w:rsid w:val="0020526E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503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5C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46C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1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26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4A"/>
    <w:rsid w:val="00215CCD"/>
    <w:rsid w:val="00215CCE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AA4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07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59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23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ED2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B6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7C0"/>
    <w:rsid w:val="0023489E"/>
    <w:rsid w:val="002349DF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08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CD1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C28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D9"/>
    <w:rsid w:val="002433E1"/>
    <w:rsid w:val="0024342D"/>
    <w:rsid w:val="00243506"/>
    <w:rsid w:val="00243560"/>
    <w:rsid w:val="0024357D"/>
    <w:rsid w:val="002437F4"/>
    <w:rsid w:val="002437FF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D57"/>
    <w:rsid w:val="00245ECD"/>
    <w:rsid w:val="00245F2C"/>
    <w:rsid w:val="00245F31"/>
    <w:rsid w:val="00245FD1"/>
    <w:rsid w:val="00245FFF"/>
    <w:rsid w:val="00246004"/>
    <w:rsid w:val="002460EA"/>
    <w:rsid w:val="002461EF"/>
    <w:rsid w:val="002462D8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921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9FC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4EC"/>
    <w:rsid w:val="002525D1"/>
    <w:rsid w:val="002526FF"/>
    <w:rsid w:val="00252702"/>
    <w:rsid w:val="00252909"/>
    <w:rsid w:val="00252A47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66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610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50C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BCE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26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4F0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50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A6"/>
    <w:rsid w:val="002700E2"/>
    <w:rsid w:val="0027014D"/>
    <w:rsid w:val="0027016F"/>
    <w:rsid w:val="002701CE"/>
    <w:rsid w:val="00270328"/>
    <w:rsid w:val="00270395"/>
    <w:rsid w:val="00270396"/>
    <w:rsid w:val="002703E7"/>
    <w:rsid w:val="002704E8"/>
    <w:rsid w:val="002705F0"/>
    <w:rsid w:val="0027065E"/>
    <w:rsid w:val="002706B2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EBE"/>
    <w:rsid w:val="00273EF1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B2B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47E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87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47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0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5ED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3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9FC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0B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35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B8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3F"/>
    <w:rsid w:val="0029696C"/>
    <w:rsid w:val="002969AC"/>
    <w:rsid w:val="00296A0D"/>
    <w:rsid w:val="00296A44"/>
    <w:rsid w:val="00296B74"/>
    <w:rsid w:val="00296D81"/>
    <w:rsid w:val="00296DCF"/>
    <w:rsid w:val="00296EDE"/>
    <w:rsid w:val="00296F0C"/>
    <w:rsid w:val="0029704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395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7BE"/>
    <w:rsid w:val="002A09F8"/>
    <w:rsid w:val="002A0A32"/>
    <w:rsid w:val="002A0A7A"/>
    <w:rsid w:val="002A0ABB"/>
    <w:rsid w:val="002A0B22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8AA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38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40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5B3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8A4"/>
    <w:rsid w:val="002B198A"/>
    <w:rsid w:val="002B19FA"/>
    <w:rsid w:val="002B1A3E"/>
    <w:rsid w:val="002B1A74"/>
    <w:rsid w:val="002B1AC2"/>
    <w:rsid w:val="002B1C38"/>
    <w:rsid w:val="002B1CB7"/>
    <w:rsid w:val="002B1CC8"/>
    <w:rsid w:val="002B1CEC"/>
    <w:rsid w:val="002B1D00"/>
    <w:rsid w:val="002B1D0F"/>
    <w:rsid w:val="002B1F79"/>
    <w:rsid w:val="002B1FA3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CF"/>
    <w:rsid w:val="002B45E1"/>
    <w:rsid w:val="002B46EF"/>
    <w:rsid w:val="002B473B"/>
    <w:rsid w:val="002B4749"/>
    <w:rsid w:val="002B47F2"/>
    <w:rsid w:val="002B4818"/>
    <w:rsid w:val="002B48D0"/>
    <w:rsid w:val="002B4AC6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421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5C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93A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45C"/>
    <w:rsid w:val="002C6575"/>
    <w:rsid w:val="002C657C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192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BE"/>
    <w:rsid w:val="002C7BFA"/>
    <w:rsid w:val="002C7D4E"/>
    <w:rsid w:val="002C7EA0"/>
    <w:rsid w:val="002C7F62"/>
    <w:rsid w:val="002D00B8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DFE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85D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70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29A"/>
    <w:rsid w:val="002D734D"/>
    <w:rsid w:val="002D7378"/>
    <w:rsid w:val="002D74E6"/>
    <w:rsid w:val="002D74FD"/>
    <w:rsid w:val="002D755E"/>
    <w:rsid w:val="002D75C4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5E2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3F5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2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30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4F73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9D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295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1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4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33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0E"/>
    <w:rsid w:val="002F517C"/>
    <w:rsid w:val="002F53CF"/>
    <w:rsid w:val="002F541A"/>
    <w:rsid w:val="002F5436"/>
    <w:rsid w:val="002F5528"/>
    <w:rsid w:val="002F559E"/>
    <w:rsid w:val="002F55C7"/>
    <w:rsid w:val="002F562C"/>
    <w:rsid w:val="002F5724"/>
    <w:rsid w:val="002F573C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3E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D9F"/>
    <w:rsid w:val="00302E5D"/>
    <w:rsid w:val="00302E78"/>
    <w:rsid w:val="0030306B"/>
    <w:rsid w:val="003030DA"/>
    <w:rsid w:val="00303235"/>
    <w:rsid w:val="00303269"/>
    <w:rsid w:val="00303320"/>
    <w:rsid w:val="00303390"/>
    <w:rsid w:val="00303579"/>
    <w:rsid w:val="00303597"/>
    <w:rsid w:val="00303628"/>
    <w:rsid w:val="00303694"/>
    <w:rsid w:val="003036F7"/>
    <w:rsid w:val="00303735"/>
    <w:rsid w:val="00303888"/>
    <w:rsid w:val="003038B8"/>
    <w:rsid w:val="003038E6"/>
    <w:rsid w:val="0030390D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06"/>
    <w:rsid w:val="00303F36"/>
    <w:rsid w:val="003040AC"/>
    <w:rsid w:val="003040BD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CEE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0A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9A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4B2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81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54"/>
    <w:rsid w:val="003157FC"/>
    <w:rsid w:val="0031583D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391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AC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2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4C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3E"/>
    <w:rsid w:val="00327CE8"/>
    <w:rsid w:val="00327E63"/>
    <w:rsid w:val="00327F96"/>
    <w:rsid w:val="003300A4"/>
    <w:rsid w:val="003300E4"/>
    <w:rsid w:val="003302FE"/>
    <w:rsid w:val="0033035B"/>
    <w:rsid w:val="00330368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BE5"/>
    <w:rsid w:val="00332CDB"/>
    <w:rsid w:val="00332CED"/>
    <w:rsid w:val="00332DE9"/>
    <w:rsid w:val="00332E08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6F2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8AF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62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8B2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DC9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2EC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7C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71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AF4"/>
    <w:rsid w:val="00356B37"/>
    <w:rsid w:val="00356B6B"/>
    <w:rsid w:val="00356B6C"/>
    <w:rsid w:val="00356BA6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3C"/>
    <w:rsid w:val="0035766C"/>
    <w:rsid w:val="003576EA"/>
    <w:rsid w:val="0035776B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6F3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21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1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A2"/>
    <w:rsid w:val="00364BF2"/>
    <w:rsid w:val="00364D29"/>
    <w:rsid w:val="00364D37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D1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36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0EE"/>
    <w:rsid w:val="003701AB"/>
    <w:rsid w:val="00370261"/>
    <w:rsid w:val="003702ED"/>
    <w:rsid w:val="003703D9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1C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6D2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0FB2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0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CC2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5F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628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B4B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A55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8A7"/>
    <w:rsid w:val="0039595B"/>
    <w:rsid w:val="0039599A"/>
    <w:rsid w:val="00395A54"/>
    <w:rsid w:val="00395D1D"/>
    <w:rsid w:val="00395DDF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BF0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4C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C80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51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ACC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AB0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44"/>
    <w:rsid w:val="003A657D"/>
    <w:rsid w:val="003A65EE"/>
    <w:rsid w:val="003A6A5F"/>
    <w:rsid w:val="003A6AE8"/>
    <w:rsid w:val="003A6B40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0D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9"/>
    <w:rsid w:val="003B186E"/>
    <w:rsid w:val="003B18AB"/>
    <w:rsid w:val="003B1962"/>
    <w:rsid w:val="003B19F9"/>
    <w:rsid w:val="003B1ADE"/>
    <w:rsid w:val="003B1B39"/>
    <w:rsid w:val="003B1B66"/>
    <w:rsid w:val="003B1C7E"/>
    <w:rsid w:val="003B1DDE"/>
    <w:rsid w:val="003B1EC9"/>
    <w:rsid w:val="003B1F53"/>
    <w:rsid w:val="003B20D9"/>
    <w:rsid w:val="003B20F8"/>
    <w:rsid w:val="003B2182"/>
    <w:rsid w:val="003B21D6"/>
    <w:rsid w:val="003B2209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2C6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61E"/>
    <w:rsid w:val="003B579A"/>
    <w:rsid w:val="003B586A"/>
    <w:rsid w:val="003B5886"/>
    <w:rsid w:val="003B589D"/>
    <w:rsid w:val="003B5955"/>
    <w:rsid w:val="003B5A7E"/>
    <w:rsid w:val="003B5ADD"/>
    <w:rsid w:val="003B5AF0"/>
    <w:rsid w:val="003B5B33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5CC"/>
    <w:rsid w:val="003C06B2"/>
    <w:rsid w:val="003C07E6"/>
    <w:rsid w:val="003C07F3"/>
    <w:rsid w:val="003C08DB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0EC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BAC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10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4FCD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FE3"/>
    <w:rsid w:val="003E0007"/>
    <w:rsid w:val="003E0194"/>
    <w:rsid w:val="003E0279"/>
    <w:rsid w:val="003E02AC"/>
    <w:rsid w:val="003E03BB"/>
    <w:rsid w:val="003E0402"/>
    <w:rsid w:val="003E06F7"/>
    <w:rsid w:val="003E07D4"/>
    <w:rsid w:val="003E0802"/>
    <w:rsid w:val="003E08F3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A"/>
    <w:rsid w:val="003E162C"/>
    <w:rsid w:val="003E168D"/>
    <w:rsid w:val="003E1825"/>
    <w:rsid w:val="003E185F"/>
    <w:rsid w:val="003E191A"/>
    <w:rsid w:val="003E19DC"/>
    <w:rsid w:val="003E1A1A"/>
    <w:rsid w:val="003E1C0A"/>
    <w:rsid w:val="003E1CB3"/>
    <w:rsid w:val="003E1D1C"/>
    <w:rsid w:val="003E1DD4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E0A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5EF0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B7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04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76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AE8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32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A12"/>
    <w:rsid w:val="00401B02"/>
    <w:rsid w:val="00401BBB"/>
    <w:rsid w:val="00401D1A"/>
    <w:rsid w:val="00401E06"/>
    <w:rsid w:val="00401E98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3D2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AC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5F2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3CF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305C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27"/>
    <w:rsid w:val="0041408C"/>
    <w:rsid w:val="00414136"/>
    <w:rsid w:val="00414225"/>
    <w:rsid w:val="00414255"/>
    <w:rsid w:val="004142EA"/>
    <w:rsid w:val="00414385"/>
    <w:rsid w:val="004143A4"/>
    <w:rsid w:val="0041440D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DE8"/>
    <w:rsid w:val="00414F43"/>
    <w:rsid w:val="00414F92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6F80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73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24"/>
    <w:rsid w:val="00427D3D"/>
    <w:rsid w:val="00427D49"/>
    <w:rsid w:val="00427D8D"/>
    <w:rsid w:val="00430009"/>
    <w:rsid w:val="00430184"/>
    <w:rsid w:val="004301A3"/>
    <w:rsid w:val="00430287"/>
    <w:rsid w:val="00430344"/>
    <w:rsid w:val="00430451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5F"/>
    <w:rsid w:val="004315B7"/>
    <w:rsid w:val="0043165B"/>
    <w:rsid w:val="0043173E"/>
    <w:rsid w:val="00431809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0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66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3CD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08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5BB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05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3E6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06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7C"/>
    <w:rsid w:val="004617B8"/>
    <w:rsid w:val="00461856"/>
    <w:rsid w:val="004619E5"/>
    <w:rsid w:val="00461A2E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390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9A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09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E75"/>
    <w:rsid w:val="00472F15"/>
    <w:rsid w:val="00473080"/>
    <w:rsid w:val="0047335E"/>
    <w:rsid w:val="004733AD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91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51"/>
    <w:rsid w:val="00474DD9"/>
    <w:rsid w:val="00474E7E"/>
    <w:rsid w:val="00474EEC"/>
    <w:rsid w:val="004751E5"/>
    <w:rsid w:val="0047522A"/>
    <w:rsid w:val="004752C1"/>
    <w:rsid w:val="004752C5"/>
    <w:rsid w:val="004752D8"/>
    <w:rsid w:val="004752F8"/>
    <w:rsid w:val="00475473"/>
    <w:rsid w:val="0047555D"/>
    <w:rsid w:val="00475589"/>
    <w:rsid w:val="00475598"/>
    <w:rsid w:val="004755FD"/>
    <w:rsid w:val="0047565D"/>
    <w:rsid w:val="004756EE"/>
    <w:rsid w:val="00475795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54"/>
    <w:rsid w:val="00475DA3"/>
    <w:rsid w:val="00475DDA"/>
    <w:rsid w:val="00475EB9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5D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58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96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7F0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CE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95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00B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19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3B0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9A2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4FF4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C8"/>
    <w:rsid w:val="004964F8"/>
    <w:rsid w:val="00496592"/>
    <w:rsid w:val="004966A5"/>
    <w:rsid w:val="004966C2"/>
    <w:rsid w:val="004966C4"/>
    <w:rsid w:val="0049684F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0CE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62F"/>
    <w:rsid w:val="004A09B7"/>
    <w:rsid w:val="004A09C8"/>
    <w:rsid w:val="004A0A03"/>
    <w:rsid w:val="004A0A64"/>
    <w:rsid w:val="004A0A7E"/>
    <w:rsid w:val="004A0A8B"/>
    <w:rsid w:val="004A0AA9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D9F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B7B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344"/>
    <w:rsid w:val="004B0443"/>
    <w:rsid w:val="004B04A5"/>
    <w:rsid w:val="004B05AF"/>
    <w:rsid w:val="004B05BB"/>
    <w:rsid w:val="004B06C3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9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1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6E2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17"/>
    <w:rsid w:val="004B6BBE"/>
    <w:rsid w:val="004B6C2D"/>
    <w:rsid w:val="004B6CA1"/>
    <w:rsid w:val="004B6D83"/>
    <w:rsid w:val="004B6E5C"/>
    <w:rsid w:val="004B6EDB"/>
    <w:rsid w:val="004B6EDC"/>
    <w:rsid w:val="004B7037"/>
    <w:rsid w:val="004B7061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7E6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526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57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21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455"/>
    <w:rsid w:val="004D2563"/>
    <w:rsid w:val="004D2596"/>
    <w:rsid w:val="004D27D2"/>
    <w:rsid w:val="004D2903"/>
    <w:rsid w:val="004D2926"/>
    <w:rsid w:val="004D2975"/>
    <w:rsid w:val="004D29ED"/>
    <w:rsid w:val="004D2A12"/>
    <w:rsid w:val="004D2AB3"/>
    <w:rsid w:val="004D2B48"/>
    <w:rsid w:val="004D2C72"/>
    <w:rsid w:val="004D2D6E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CA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EAA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EF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1B"/>
    <w:rsid w:val="004E3065"/>
    <w:rsid w:val="004E30C2"/>
    <w:rsid w:val="004E3106"/>
    <w:rsid w:val="004E324A"/>
    <w:rsid w:val="004E3255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91"/>
    <w:rsid w:val="004E4BB6"/>
    <w:rsid w:val="004E4BCA"/>
    <w:rsid w:val="004E4BF4"/>
    <w:rsid w:val="004E4C9A"/>
    <w:rsid w:val="004E4D55"/>
    <w:rsid w:val="004E4EBC"/>
    <w:rsid w:val="004E4FB2"/>
    <w:rsid w:val="004E5016"/>
    <w:rsid w:val="004E5079"/>
    <w:rsid w:val="004E5090"/>
    <w:rsid w:val="004E5382"/>
    <w:rsid w:val="004E55F9"/>
    <w:rsid w:val="004E5632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1A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3F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19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66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D7B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1"/>
    <w:rsid w:val="004F66FC"/>
    <w:rsid w:val="004F6721"/>
    <w:rsid w:val="004F6737"/>
    <w:rsid w:val="004F673A"/>
    <w:rsid w:val="004F6869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777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31"/>
    <w:rsid w:val="00500379"/>
    <w:rsid w:val="0050039B"/>
    <w:rsid w:val="005003CB"/>
    <w:rsid w:val="0050040A"/>
    <w:rsid w:val="00500420"/>
    <w:rsid w:val="00500432"/>
    <w:rsid w:val="00500491"/>
    <w:rsid w:val="0050050D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CA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082"/>
    <w:rsid w:val="00502175"/>
    <w:rsid w:val="0050236A"/>
    <w:rsid w:val="00502488"/>
    <w:rsid w:val="005025C4"/>
    <w:rsid w:val="00502684"/>
    <w:rsid w:val="00502697"/>
    <w:rsid w:val="00502830"/>
    <w:rsid w:val="005028E3"/>
    <w:rsid w:val="00502A4E"/>
    <w:rsid w:val="00502C2D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25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B86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C8C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CA5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A6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1F"/>
    <w:rsid w:val="0052212F"/>
    <w:rsid w:val="0052218B"/>
    <w:rsid w:val="0052240D"/>
    <w:rsid w:val="00522497"/>
    <w:rsid w:val="005224F6"/>
    <w:rsid w:val="005228C0"/>
    <w:rsid w:val="005228F8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7B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98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0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2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36C"/>
    <w:rsid w:val="00545412"/>
    <w:rsid w:val="005454B9"/>
    <w:rsid w:val="005454D3"/>
    <w:rsid w:val="00545517"/>
    <w:rsid w:val="005455A6"/>
    <w:rsid w:val="00545625"/>
    <w:rsid w:val="0054578D"/>
    <w:rsid w:val="0054591D"/>
    <w:rsid w:val="00545982"/>
    <w:rsid w:val="00545A28"/>
    <w:rsid w:val="00545C19"/>
    <w:rsid w:val="00545E6D"/>
    <w:rsid w:val="00545EE3"/>
    <w:rsid w:val="0054600B"/>
    <w:rsid w:val="005461AF"/>
    <w:rsid w:val="00546313"/>
    <w:rsid w:val="00546551"/>
    <w:rsid w:val="00546591"/>
    <w:rsid w:val="005466C6"/>
    <w:rsid w:val="0054684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8AD"/>
    <w:rsid w:val="00547924"/>
    <w:rsid w:val="005479FA"/>
    <w:rsid w:val="00547A37"/>
    <w:rsid w:val="00547A49"/>
    <w:rsid w:val="00547BB7"/>
    <w:rsid w:val="00547BCF"/>
    <w:rsid w:val="00547C82"/>
    <w:rsid w:val="00547D07"/>
    <w:rsid w:val="00547D44"/>
    <w:rsid w:val="00547D5D"/>
    <w:rsid w:val="00547DC8"/>
    <w:rsid w:val="00547DF4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21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96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2E4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6E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2C0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5C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2E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2D8"/>
    <w:rsid w:val="0056233E"/>
    <w:rsid w:val="0056252D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82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389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5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61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1E6"/>
    <w:rsid w:val="00580290"/>
    <w:rsid w:val="00580462"/>
    <w:rsid w:val="005807A4"/>
    <w:rsid w:val="005807BF"/>
    <w:rsid w:val="00580918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346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87F38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7F8"/>
    <w:rsid w:val="005909EC"/>
    <w:rsid w:val="00590B78"/>
    <w:rsid w:val="00590BAE"/>
    <w:rsid w:val="00590C28"/>
    <w:rsid w:val="00590DD3"/>
    <w:rsid w:val="00590E3E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8B0"/>
    <w:rsid w:val="0059190E"/>
    <w:rsid w:val="00591950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30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5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0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84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681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9FF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237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3F0"/>
    <w:rsid w:val="005A6477"/>
    <w:rsid w:val="005A65E7"/>
    <w:rsid w:val="005A66E7"/>
    <w:rsid w:val="005A6792"/>
    <w:rsid w:val="005A67D0"/>
    <w:rsid w:val="005A67F6"/>
    <w:rsid w:val="005A67FB"/>
    <w:rsid w:val="005A6806"/>
    <w:rsid w:val="005A69DA"/>
    <w:rsid w:val="005A6B48"/>
    <w:rsid w:val="005A6B70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B7B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5"/>
    <w:rsid w:val="005B46D8"/>
    <w:rsid w:val="005B4810"/>
    <w:rsid w:val="005B4846"/>
    <w:rsid w:val="005B488D"/>
    <w:rsid w:val="005B489E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52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38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17B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A4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06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09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13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A4F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526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B2"/>
    <w:rsid w:val="005D2ECE"/>
    <w:rsid w:val="005D2F21"/>
    <w:rsid w:val="005D306F"/>
    <w:rsid w:val="005D3395"/>
    <w:rsid w:val="005D3528"/>
    <w:rsid w:val="005D35EB"/>
    <w:rsid w:val="005D3659"/>
    <w:rsid w:val="005D365A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645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645"/>
    <w:rsid w:val="005E0802"/>
    <w:rsid w:val="005E0809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5AA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8AB"/>
    <w:rsid w:val="005E38E3"/>
    <w:rsid w:val="005E3912"/>
    <w:rsid w:val="005E3974"/>
    <w:rsid w:val="005E39D0"/>
    <w:rsid w:val="005E3AD4"/>
    <w:rsid w:val="005E3ADE"/>
    <w:rsid w:val="005E3D0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6F8D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06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9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AC6"/>
    <w:rsid w:val="005F4B24"/>
    <w:rsid w:val="005F4B38"/>
    <w:rsid w:val="005F4B5E"/>
    <w:rsid w:val="005F4BC3"/>
    <w:rsid w:val="005F4C3C"/>
    <w:rsid w:val="005F4DCD"/>
    <w:rsid w:val="005F4ECD"/>
    <w:rsid w:val="005F4F3E"/>
    <w:rsid w:val="005F50BB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5EED"/>
    <w:rsid w:val="005F604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CA0"/>
    <w:rsid w:val="00600D74"/>
    <w:rsid w:val="00600F8B"/>
    <w:rsid w:val="00600FBF"/>
    <w:rsid w:val="00600FEE"/>
    <w:rsid w:val="00600FF7"/>
    <w:rsid w:val="00601059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5A3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3D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9D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578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3A0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23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22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0F0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16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62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9C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53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9B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0F"/>
    <w:rsid w:val="00630D92"/>
    <w:rsid w:val="00630DC0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7F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8D5"/>
    <w:rsid w:val="00633928"/>
    <w:rsid w:val="00633A3A"/>
    <w:rsid w:val="00633A60"/>
    <w:rsid w:val="00633AF8"/>
    <w:rsid w:val="00633BBF"/>
    <w:rsid w:val="00633C08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2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668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5C1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4A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1B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760"/>
    <w:rsid w:val="006438AE"/>
    <w:rsid w:val="00643ABC"/>
    <w:rsid w:val="00643B97"/>
    <w:rsid w:val="00643B9A"/>
    <w:rsid w:val="00643BEB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5F0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1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7C"/>
    <w:rsid w:val="0065288C"/>
    <w:rsid w:val="006528A7"/>
    <w:rsid w:val="0065298F"/>
    <w:rsid w:val="00652A7C"/>
    <w:rsid w:val="00652C55"/>
    <w:rsid w:val="00652D0A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2D7"/>
    <w:rsid w:val="00656357"/>
    <w:rsid w:val="00656465"/>
    <w:rsid w:val="00656517"/>
    <w:rsid w:val="006565FB"/>
    <w:rsid w:val="006565FD"/>
    <w:rsid w:val="0065661B"/>
    <w:rsid w:val="00656626"/>
    <w:rsid w:val="00656634"/>
    <w:rsid w:val="006567DE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4E3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047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1EA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B9F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D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37A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CD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01"/>
    <w:rsid w:val="00673CFF"/>
    <w:rsid w:val="00673D99"/>
    <w:rsid w:val="00673DD4"/>
    <w:rsid w:val="00673E3C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4CC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7E9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5C5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3DA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A8E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A74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A1"/>
    <w:rsid w:val="006A3BBB"/>
    <w:rsid w:val="006A3BF9"/>
    <w:rsid w:val="006A3C47"/>
    <w:rsid w:val="006A3CC6"/>
    <w:rsid w:val="006A3E15"/>
    <w:rsid w:val="006A3E20"/>
    <w:rsid w:val="006A3E49"/>
    <w:rsid w:val="006A3E81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D4E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BE0"/>
    <w:rsid w:val="006B3C7A"/>
    <w:rsid w:val="006B3D12"/>
    <w:rsid w:val="006B3D15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9F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C3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2A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29B"/>
    <w:rsid w:val="006C436D"/>
    <w:rsid w:val="006C43DB"/>
    <w:rsid w:val="006C43DE"/>
    <w:rsid w:val="006C4419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E86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9FD"/>
    <w:rsid w:val="006C5A5A"/>
    <w:rsid w:val="006C5A5F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6FA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AB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0F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3A9"/>
    <w:rsid w:val="006D6418"/>
    <w:rsid w:val="006D6438"/>
    <w:rsid w:val="006D643F"/>
    <w:rsid w:val="006D648E"/>
    <w:rsid w:val="006D6947"/>
    <w:rsid w:val="006D6960"/>
    <w:rsid w:val="006D6A9F"/>
    <w:rsid w:val="006D6BD2"/>
    <w:rsid w:val="006D6BD8"/>
    <w:rsid w:val="006D6BF8"/>
    <w:rsid w:val="006D6D31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EED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832"/>
    <w:rsid w:val="006E091F"/>
    <w:rsid w:val="006E0A80"/>
    <w:rsid w:val="006E0C08"/>
    <w:rsid w:val="006E0D5E"/>
    <w:rsid w:val="006E0DCE"/>
    <w:rsid w:val="006E0ECC"/>
    <w:rsid w:val="006E0F75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9A8"/>
    <w:rsid w:val="006E2A58"/>
    <w:rsid w:val="006E2A99"/>
    <w:rsid w:val="006E2CE0"/>
    <w:rsid w:val="006E2D12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A62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787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2E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917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C57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66"/>
    <w:rsid w:val="006F579C"/>
    <w:rsid w:val="006F582F"/>
    <w:rsid w:val="006F5867"/>
    <w:rsid w:val="006F587D"/>
    <w:rsid w:val="006F593A"/>
    <w:rsid w:val="006F59B2"/>
    <w:rsid w:val="006F59D4"/>
    <w:rsid w:val="006F5B14"/>
    <w:rsid w:val="006F5B7F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0E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96"/>
    <w:rsid w:val="006F71C8"/>
    <w:rsid w:val="006F71CE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6E6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1F8F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117"/>
    <w:rsid w:val="0070426D"/>
    <w:rsid w:val="00704314"/>
    <w:rsid w:val="0070433C"/>
    <w:rsid w:val="00704342"/>
    <w:rsid w:val="00704439"/>
    <w:rsid w:val="007044CB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42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1E38"/>
    <w:rsid w:val="0071217C"/>
    <w:rsid w:val="0071233D"/>
    <w:rsid w:val="0071236F"/>
    <w:rsid w:val="0071237B"/>
    <w:rsid w:val="00712398"/>
    <w:rsid w:val="007124C0"/>
    <w:rsid w:val="007125A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CBA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6C1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9DD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124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752"/>
    <w:rsid w:val="00721870"/>
    <w:rsid w:val="00721997"/>
    <w:rsid w:val="007219B0"/>
    <w:rsid w:val="00721AB8"/>
    <w:rsid w:val="00721B14"/>
    <w:rsid w:val="00721CB4"/>
    <w:rsid w:val="00721E03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1E4"/>
    <w:rsid w:val="0072330A"/>
    <w:rsid w:val="007233A9"/>
    <w:rsid w:val="007233E9"/>
    <w:rsid w:val="007234EE"/>
    <w:rsid w:val="00723593"/>
    <w:rsid w:val="00723657"/>
    <w:rsid w:val="007236CD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24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BD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26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B4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6E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69"/>
    <w:rsid w:val="007428CA"/>
    <w:rsid w:val="00742921"/>
    <w:rsid w:val="007429D1"/>
    <w:rsid w:val="00742B43"/>
    <w:rsid w:val="00742C6D"/>
    <w:rsid w:val="00742D60"/>
    <w:rsid w:val="00742F07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775"/>
    <w:rsid w:val="00744822"/>
    <w:rsid w:val="0074484A"/>
    <w:rsid w:val="0074484D"/>
    <w:rsid w:val="00744887"/>
    <w:rsid w:val="007448ED"/>
    <w:rsid w:val="007449C0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D80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21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2F"/>
    <w:rsid w:val="0075699F"/>
    <w:rsid w:val="00756A36"/>
    <w:rsid w:val="00756ADB"/>
    <w:rsid w:val="00756B83"/>
    <w:rsid w:val="00756CA3"/>
    <w:rsid w:val="00756CD0"/>
    <w:rsid w:val="00756CF2"/>
    <w:rsid w:val="00756D19"/>
    <w:rsid w:val="00756EC2"/>
    <w:rsid w:val="00756FBA"/>
    <w:rsid w:val="00757000"/>
    <w:rsid w:val="00757034"/>
    <w:rsid w:val="00757093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6B7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4FA2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12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5E5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31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64"/>
    <w:rsid w:val="00773DF7"/>
    <w:rsid w:val="00773E74"/>
    <w:rsid w:val="00773F0B"/>
    <w:rsid w:val="00773FC2"/>
    <w:rsid w:val="00774014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222"/>
    <w:rsid w:val="00776401"/>
    <w:rsid w:val="007764C2"/>
    <w:rsid w:val="0077668D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A7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6D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3D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517"/>
    <w:rsid w:val="00786B78"/>
    <w:rsid w:val="00786BD6"/>
    <w:rsid w:val="00786BD8"/>
    <w:rsid w:val="00786C00"/>
    <w:rsid w:val="00786CCB"/>
    <w:rsid w:val="00786D29"/>
    <w:rsid w:val="00786D64"/>
    <w:rsid w:val="00786DB9"/>
    <w:rsid w:val="00786F17"/>
    <w:rsid w:val="00786F2D"/>
    <w:rsid w:val="00786F53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965"/>
    <w:rsid w:val="00790AED"/>
    <w:rsid w:val="00790BDD"/>
    <w:rsid w:val="00790CEA"/>
    <w:rsid w:val="00790CFC"/>
    <w:rsid w:val="00790DD3"/>
    <w:rsid w:val="00790F20"/>
    <w:rsid w:val="00790F87"/>
    <w:rsid w:val="0079100D"/>
    <w:rsid w:val="00791052"/>
    <w:rsid w:val="00791127"/>
    <w:rsid w:val="0079115A"/>
    <w:rsid w:val="007912B3"/>
    <w:rsid w:val="0079134B"/>
    <w:rsid w:val="00791371"/>
    <w:rsid w:val="007913E3"/>
    <w:rsid w:val="0079143B"/>
    <w:rsid w:val="007915CE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2F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BCB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81D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DC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C6A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ABE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1E1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274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19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20E"/>
    <w:rsid w:val="007B125B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7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75"/>
    <w:rsid w:val="007C2AE6"/>
    <w:rsid w:val="007C2BD3"/>
    <w:rsid w:val="007C2CFB"/>
    <w:rsid w:val="007C2D4A"/>
    <w:rsid w:val="007C2F9A"/>
    <w:rsid w:val="007C2FE1"/>
    <w:rsid w:val="007C2FF1"/>
    <w:rsid w:val="007C3047"/>
    <w:rsid w:val="007C3093"/>
    <w:rsid w:val="007C30E5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2F8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5DF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22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37"/>
    <w:rsid w:val="007D2B8E"/>
    <w:rsid w:val="007D2BAD"/>
    <w:rsid w:val="007D2CF5"/>
    <w:rsid w:val="007D2D42"/>
    <w:rsid w:val="007D2D43"/>
    <w:rsid w:val="007D2D5F"/>
    <w:rsid w:val="007D2DDD"/>
    <w:rsid w:val="007D2E01"/>
    <w:rsid w:val="007D2E19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6C2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4E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6B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4B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67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580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186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80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1F11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EE4"/>
    <w:rsid w:val="007E4F1B"/>
    <w:rsid w:val="007E5096"/>
    <w:rsid w:val="007E50A7"/>
    <w:rsid w:val="007E5131"/>
    <w:rsid w:val="007E517B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A7"/>
    <w:rsid w:val="007E6EDF"/>
    <w:rsid w:val="007E6F33"/>
    <w:rsid w:val="007E6F5E"/>
    <w:rsid w:val="007E6F88"/>
    <w:rsid w:val="007E6FA1"/>
    <w:rsid w:val="007E6FAF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C8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CD5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E4A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BC3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849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10C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CC7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8D0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0D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7B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E47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4D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7B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3E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13"/>
    <w:rsid w:val="00816D50"/>
    <w:rsid w:val="00816E17"/>
    <w:rsid w:val="00816E54"/>
    <w:rsid w:val="00816FB9"/>
    <w:rsid w:val="00816FCD"/>
    <w:rsid w:val="00817081"/>
    <w:rsid w:val="0081709C"/>
    <w:rsid w:val="008170F4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30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11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CE9"/>
    <w:rsid w:val="00826DEB"/>
    <w:rsid w:val="00826DF4"/>
    <w:rsid w:val="00826EF5"/>
    <w:rsid w:val="00826FDA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7E2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50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EAB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6C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50B"/>
    <w:rsid w:val="00842670"/>
    <w:rsid w:val="00842683"/>
    <w:rsid w:val="00842710"/>
    <w:rsid w:val="0084276B"/>
    <w:rsid w:val="00842794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CF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A4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DEA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8C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33D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7B7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26"/>
    <w:rsid w:val="0085306F"/>
    <w:rsid w:val="00853084"/>
    <w:rsid w:val="0085309B"/>
    <w:rsid w:val="0085316C"/>
    <w:rsid w:val="008533F1"/>
    <w:rsid w:val="00853409"/>
    <w:rsid w:val="00853528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2CB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79A"/>
    <w:rsid w:val="00865873"/>
    <w:rsid w:val="00865991"/>
    <w:rsid w:val="008659F0"/>
    <w:rsid w:val="00865A23"/>
    <w:rsid w:val="00865A99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1A3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3E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4B7"/>
    <w:rsid w:val="00873996"/>
    <w:rsid w:val="008739A1"/>
    <w:rsid w:val="00873ADB"/>
    <w:rsid w:val="00873CF7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ED3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6D0"/>
    <w:rsid w:val="0088174F"/>
    <w:rsid w:val="00881810"/>
    <w:rsid w:val="00881822"/>
    <w:rsid w:val="00881833"/>
    <w:rsid w:val="0088183E"/>
    <w:rsid w:val="0088198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2B9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55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5D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BE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01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62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4B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5B7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08E"/>
    <w:rsid w:val="008A3161"/>
    <w:rsid w:val="008A3169"/>
    <w:rsid w:val="008A3174"/>
    <w:rsid w:val="008A3269"/>
    <w:rsid w:val="008A32A9"/>
    <w:rsid w:val="008A337F"/>
    <w:rsid w:val="008A341D"/>
    <w:rsid w:val="008A3494"/>
    <w:rsid w:val="008A34AB"/>
    <w:rsid w:val="008A357F"/>
    <w:rsid w:val="008A35A4"/>
    <w:rsid w:val="008A3823"/>
    <w:rsid w:val="008A3827"/>
    <w:rsid w:val="008A3830"/>
    <w:rsid w:val="008A3847"/>
    <w:rsid w:val="008A389B"/>
    <w:rsid w:val="008A3A61"/>
    <w:rsid w:val="008A3CD6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117"/>
    <w:rsid w:val="008A62C8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ACA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6B3"/>
    <w:rsid w:val="008B2735"/>
    <w:rsid w:val="008B2752"/>
    <w:rsid w:val="008B2863"/>
    <w:rsid w:val="008B29AD"/>
    <w:rsid w:val="008B2ABF"/>
    <w:rsid w:val="008B2BA7"/>
    <w:rsid w:val="008B2CC6"/>
    <w:rsid w:val="008B2D3A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53"/>
    <w:rsid w:val="008B3CCD"/>
    <w:rsid w:val="008B3D74"/>
    <w:rsid w:val="008B3E24"/>
    <w:rsid w:val="008B3E5D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06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A5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6CE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BC3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3A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ACF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09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9F2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54E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7F4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DC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259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A8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085"/>
    <w:rsid w:val="008D2104"/>
    <w:rsid w:val="008D211B"/>
    <w:rsid w:val="008D2196"/>
    <w:rsid w:val="008D22B7"/>
    <w:rsid w:val="008D2326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A7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D6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6A"/>
    <w:rsid w:val="008D68AE"/>
    <w:rsid w:val="008D6B6C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9C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5D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CDE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D0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25"/>
    <w:rsid w:val="008E5E5F"/>
    <w:rsid w:val="008E5E9E"/>
    <w:rsid w:val="008E5F00"/>
    <w:rsid w:val="008E5FFE"/>
    <w:rsid w:val="008E61A6"/>
    <w:rsid w:val="008E61B2"/>
    <w:rsid w:val="008E623E"/>
    <w:rsid w:val="008E6464"/>
    <w:rsid w:val="008E6483"/>
    <w:rsid w:val="008E65EC"/>
    <w:rsid w:val="008E66C2"/>
    <w:rsid w:val="008E66C5"/>
    <w:rsid w:val="008E66CC"/>
    <w:rsid w:val="008E675D"/>
    <w:rsid w:val="008E67E5"/>
    <w:rsid w:val="008E681D"/>
    <w:rsid w:val="008E6861"/>
    <w:rsid w:val="008E6878"/>
    <w:rsid w:val="008E6AB5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E2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5D3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4D8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08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8E8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768"/>
    <w:rsid w:val="009118F0"/>
    <w:rsid w:val="00911917"/>
    <w:rsid w:val="009119C3"/>
    <w:rsid w:val="009119C8"/>
    <w:rsid w:val="009119F6"/>
    <w:rsid w:val="00911A4B"/>
    <w:rsid w:val="00911ADD"/>
    <w:rsid w:val="00911BCD"/>
    <w:rsid w:val="00911C58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CE1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75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6E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0E1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DD4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9A"/>
    <w:rsid w:val="009234C1"/>
    <w:rsid w:val="0092351E"/>
    <w:rsid w:val="009235D9"/>
    <w:rsid w:val="00923697"/>
    <w:rsid w:val="009236DE"/>
    <w:rsid w:val="009236E0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3FF0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7C"/>
    <w:rsid w:val="009255D7"/>
    <w:rsid w:val="00925685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B2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D1C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C01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B98"/>
    <w:rsid w:val="00931C8D"/>
    <w:rsid w:val="00931D28"/>
    <w:rsid w:val="00931D39"/>
    <w:rsid w:val="00931D64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67C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0D2"/>
    <w:rsid w:val="00933181"/>
    <w:rsid w:val="00933224"/>
    <w:rsid w:val="0093322E"/>
    <w:rsid w:val="00933375"/>
    <w:rsid w:val="009333CE"/>
    <w:rsid w:val="009333F5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04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8A3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2D2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A46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17D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EF9"/>
    <w:rsid w:val="00952FFD"/>
    <w:rsid w:val="00953205"/>
    <w:rsid w:val="009532BE"/>
    <w:rsid w:val="0095330C"/>
    <w:rsid w:val="0095333D"/>
    <w:rsid w:val="0095337C"/>
    <w:rsid w:val="0095339A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8D"/>
    <w:rsid w:val="00954EA5"/>
    <w:rsid w:val="00954EBD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84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0FB1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B81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42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3B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6C8"/>
    <w:rsid w:val="0096571F"/>
    <w:rsid w:val="00965873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7F"/>
    <w:rsid w:val="00967BCB"/>
    <w:rsid w:val="00967DD4"/>
    <w:rsid w:val="00967DF9"/>
    <w:rsid w:val="00967E51"/>
    <w:rsid w:val="00967F74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228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C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32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168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6C"/>
    <w:rsid w:val="00983588"/>
    <w:rsid w:val="0098362B"/>
    <w:rsid w:val="009837A6"/>
    <w:rsid w:val="00983861"/>
    <w:rsid w:val="00983865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B"/>
    <w:rsid w:val="009845FA"/>
    <w:rsid w:val="00984625"/>
    <w:rsid w:val="0098465F"/>
    <w:rsid w:val="009846D3"/>
    <w:rsid w:val="0098479C"/>
    <w:rsid w:val="009847BA"/>
    <w:rsid w:val="00984883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BF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D8A"/>
    <w:rsid w:val="00995ECE"/>
    <w:rsid w:val="00995F32"/>
    <w:rsid w:val="00995F90"/>
    <w:rsid w:val="00996009"/>
    <w:rsid w:val="00996127"/>
    <w:rsid w:val="00996143"/>
    <w:rsid w:val="0099616C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BC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DB2"/>
    <w:rsid w:val="009A0E97"/>
    <w:rsid w:val="009A0F95"/>
    <w:rsid w:val="009A0FD4"/>
    <w:rsid w:val="009A1056"/>
    <w:rsid w:val="009A1064"/>
    <w:rsid w:val="009A10A2"/>
    <w:rsid w:val="009A10B0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B4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433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4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B71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6FA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5D1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601"/>
    <w:rsid w:val="009B2790"/>
    <w:rsid w:val="009B28A1"/>
    <w:rsid w:val="009B28E0"/>
    <w:rsid w:val="009B2907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3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9DD"/>
    <w:rsid w:val="009B39F2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1F0"/>
    <w:rsid w:val="009B6247"/>
    <w:rsid w:val="009B6253"/>
    <w:rsid w:val="009B62D2"/>
    <w:rsid w:val="009B6410"/>
    <w:rsid w:val="009B647D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195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0E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3A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062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4F96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063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66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E6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B60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63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965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3EC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4BB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0DB"/>
    <w:rsid w:val="009E6233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AB5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33D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46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26B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6DC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DD3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05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3E4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55F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19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2B9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1A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5CF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C6D"/>
    <w:rsid w:val="00A15D4E"/>
    <w:rsid w:val="00A15DE4"/>
    <w:rsid w:val="00A15F70"/>
    <w:rsid w:val="00A15FF5"/>
    <w:rsid w:val="00A16202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B86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5EE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2F80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9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537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1FC0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6FE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D89"/>
    <w:rsid w:val="00A34DEE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3C7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1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884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2D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29"/>
    <w:rsid w:val="00A50760"/>
    <w:rsid w:val="00A5085E"/>
    <w:rsid w:val="00A50883"/>
    <w:rsid w:val="00A509AB"/>
    <w:rsid w:val="00A50A1B"/>
    <w:rsid w:val="00A50A69"/>
    <w:rsid w:val="00A50B11"/>
    <w:rsid w:val="00A50BF2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56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4A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907"/>
    <w:rsid w:val="00A55ADC"/>
    <w:rsid w:val="00A55AE0"/>
    <w:rsid w:val="00A55B64"/>
    <w:rsid w:val="00A55E48"/>
    <w:rsid w:val="00A55E7D"/>
    <w:rsid w:val="00A55E97"/>
    <w:rsid w:val="00A56039"/>
    <w:rsid w:val="00A56086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6FC"/>
    <w:rsid w:val="00A57790"/>
    <w:rsid w:val="00A5779F"/>
    <w:rsid w:val="00A57993"/>
    <w:rsid w:val="00A57A68"/>
    <w:rsid w:val="00A57B2B"/>
    <w:rsid w:val="00A57C42"/>
    <w:rsid w:val="00A57CE8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AD"/>
    <w:rsid w:val="00A606E2"/>
    <w:rsid w:val="00A6070B"/>
    <w:rsid w:val="00A60738"/>
    <w:rsid w:val="00A60B16"/>
    <w:rsid w:val="00A60BE4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0CA"/>
    <w:rsid w:val="00A61204"/>
    <w:rsid w:val="00A612A9"/>
    <w:rsid w:val="00A61385"/>
    <w:rsid w:val="00A614E2"/>
    <w:rsid w:val="00A6151D"/>
    <w:rsid w:val="00A61663"/>
    <w:rsid w:val="00A61667"/>
    <w:rsid w:val="00A61684"/>
    <w:rsid w:val="00A617BE"/>
    <w:rsid w:val="00A618A0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63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AFC"/>
    <w:rsid w:val="00A64B8E"/>
    <w:rsid w:val="00A64C96"/>
    <w:rsid w:val="00A64E6B"/>
    <w:rsid w:val="00A64E94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6F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783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0FD6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093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4C9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02B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08"/>
    <w:rsid w:val="00A7634E"/>
    <w:rsid w:val="00A763A9"/>
    <w:rsid w:val="00A763B2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B98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1E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54"/>
    <w:rsid w:val="00A83567"/>
    <w:rsid w:val="00A835B2"/>
    <w:rsid w:val="00A83665"/>
    <w:rsid w:val="00A83681"/>
    <w:rsid w:val="00A83738"/>
    <w:rsid w:val="00A83776"/>
    <w:rsid w:val="00A837BE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25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75D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10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7A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C9"/>
    <w:rsid w:val="00A91FE2"/>
    <w:rsid w:val="00A9205C"/>
    <w:rsid w:val="00A92235"/>
    <w:rsid w:val="00A92508"/>
    <w:rsid w:val="00A926CA"/>
    <w:rsid w:val="00A926D4"/>
    <w:rsid w:val="00A926F9"/>
    <w:rsid w:val="00A927F2"/>
    <w:rsid w:val="00A92947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42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35"/>
    <w:rsid w:val="00AA3978"/>
    <w:rsid w:val="00AA3A04"/>
    <w:rsid w:val="00AA3A1E"/>
    <w:rsid w:val="00AA3ADA"/>
    <w:rsid w:val="00AA3BD5"/>
    <w:rsid w:val="00AA3CEE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31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9D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1E0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3A"/>
    <w:rsid w:val="00AA7B48"/>
    <w:rsid w:val="00AA7B54"/>
    <w:rsid w:val="00AA7C26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807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4D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8B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7A0"/>
    <w:rsid w:val="00AB593C"/>
    <w:rsid w:val="00AB5985"/>
    <w:rsid w:val="00AB5A83"/>
    <w:rsid w:val="00AB5A88"/>
    <w:rsid w:val="00AB5B0A"/>
    <w:rsid w:val="00AB5C58"/>
    <w:rsid w:val="00AB5DA9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BFB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5F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0F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C5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CD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4E4"/>
    <w:rsid w:val="00AD753C"/>
    <w:rsid w:val="00AD753D"/>
    <w:rsid w:val="00AD759A"/>
    <w:rsid w:val="00AD7607"/>
    <w:rsid w:val="00AD762D"/>
    <w:rsid w:val="00AD766B"/>
    <w:rsid w:val="00AD76CA"/>
    <w:rsid w:val="00AD7742"/>
    <w:rsid w:val="00AD7756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C8B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45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5D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61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73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234"/>
    <w:rsid w:val="00AF23EA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75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29"/>
    <w:rsid w:val="00AF3832"/>
    <w:rsid w:val="00AF3837"/>
    <w:rsid w:val="00AF3863"/>
    <w:rsid w:val="00AF38A3"/>
    <w:rsid w:val="00AF3A2F"/>
    <w:rsid w:val="00AF3B90"/>
    <w:rsid w:val="00AF3BAF"/>
    <w:rsid w:val="00AF3BEF"/>
    <w:rsid w:val="00AF3C53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89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0A6"/>
    <w:rsid w:val="00AF7256"/>
    <w:rsid w:val="00AF7285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48"/>
    <w:rsid w:val="00B00B89"/>
    <w:rsid w:val="00B00BF3"/>
    <w:rsid w:val="00B00CCA"/>
    <w:rsid w:val="00B00D50"/>
    <w:rsid w:val="00B00D5A"/>
    <w:rsid w:val="00B00E36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4E"/>
    <w:rsid w:val="00B054A8"/>
    <w:rsid w:val="00B054D0"/>
    <w:rsid w:val="00B0562F"/>
    <w:rsid w:val="00B0568E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2A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4BB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02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80B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28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1B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BE"/>
    <w:rsid w:val="00B22EEE"/>
    <w:rsid w:val="00B22F02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3E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A36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7F6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0"/>
    <w:rsid w:val="00B273D2"/>
    <w:rsid w:val="00B27469"/>
    <w:rsid w:val="00B274B7"/>
    <w:rsid w:val="00B2754B"/>
    <w:rsid w:val="00B27554"/>
    <w:rsid w:val="00B275EF"/>
    <w:rsid w:val="00B277AC"/>
    <w:rsid w:val="00B27924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3"/>
    <w:rsid w:val="00B327CA"/>
    <w:rsid w:val="00B32954"/>
    <w:rsid w:val="00B3299B"/>
    <w:rsid w:val="00B329AD"/>
    <w:rsid w:val="00B329DF"/>
    <w:rsid w:val="00B32A0A"/>
    <w:rsid w:val="00B32A98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1C9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DE7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07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248"/>
    <w:rsid w:val="00B43389"/>
    <w:rsid w:val="00B43418"/>
    <w:rsid w:val="00B4344F"/>
    <w:rsid w:val="00B434E5"/>
    <w:rsid w:val="00B43521"/>
    <w:rsid w:val="00B43599"/>
    <w:rsid w:val="00B4362B"/>
    <w:rsid w:val="00B43677"/>
    <w:rsid w:val="00B43862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49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29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30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06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7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0B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57D9A"/>
    <w:rsid w:val="00B6004B"/>
    <w:rsid w:val="00B60283"/>
    <w:rsid w:val="00B603AF"/>
    <w:rsid w:val="00B6042E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1D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09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4B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A00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2B6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884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7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77FE5"/>
    <w:rsid w:val="00B8003E"/>
    <w:rsid w:val="00B800B9"/>
    <w:rsid w:val="00B8021F"/>
    <w:rsid w:val="00B80327"/>
    <w:rsid w:val="00B80386"/>
    <w:rsid w:val="00B803AF"/>
    <w:rsid w:val="00B8040A"/>
    <w:rsid w:val="00B804A7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0E3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5FFD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42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B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DCC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0F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37D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1E0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29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A6C"/>
    <w:rsid w:val="00BB2AF6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77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793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26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88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97A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15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6A5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6EBA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08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59F"/>
    <w:rsid w:val="00BD0604"/>
    <w:rsid w:val="00BD06EC"/>
    <w:rsid w:val="00BD06EF"/>
    <w:rsid w:val="00BD073F"/>
    <w:rsid w:val="00BD074E"/>
    <w:rsid w:val="00BD07D3"/>
    <w:rsid w:val="00BD08A5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4A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CB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9B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83B"/>
    <w:rsid w:val="00BD69DF"/>
    <w:rsid w:val="00BD6B2B"/>
    <w:rsid w:val="00BD6B6A"/>
    <w:rsid w:val="00BD6B91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491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08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6FE8"/>
    <w:rsid w:val="00BE7037"/>
    <w:rsid w:val="00BE7066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A4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18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96"/>
    <w:rsid w:val="00BF33B7"/>
    <w:rsid w:val="00BF3428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AD2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0A2"/>
    <w:rsid w:val="00BF51DC"/>
    <w:rsid w:val="00BF51EC"/>
    <w:rsid w:val="00BF534D"/>
    <w:rsid w:val="00BF534F"/>
    <w:rsid w:val="00BF5679"/>
    <w:rsid w:val="00BF56D1"/>
    <w:rsid w:val="00BF570E"/>
    <w:rsid w:val="00BF57F3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05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374"/>
    <w:rsid w:val="00C044A7"/>
    <w:rsid w:val="00C044D3"/>
    <w:rsid w:val="00C04571"/>
    <w:rsid w:val="00C0467A"/>
    <w:rsid w:val="00C047A9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25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30E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98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0A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BE3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2F9E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28"/>
    <w:rsid w:val="00C13AA5"/>
    <w:rsid w:val="00C13AAC"/>
    <w:rsid w:val="00C13B63"/>
    <w:rsid w:val="00C13C61"/>
    <w:rsid w:val="00C13C6E"/>
    <w:rsid w:val="00C13C88"/>
    <w:rsid w:val="00C13D0E"/>
    <w:rsid w:val="00C13E10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B2F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CB5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640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0B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E30"/>
    <w:rsid w:val="00C26F08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DAC"/>
    <w:rsid w:val="00C31ED3"/>
    <w:rsid w:val="00C31ED4"/>
    <w:rsid w:val="00C31EE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09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B35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4BC"/>
    <w:rsid w:val="00C35534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5D09"/>
    <w:rsid w:val="00C361E8"/>
    <w:rsid w:val="00C36365"/>
    <w:rsid w:val="00C36419"/>
    <w:rsid w:val="00C364C3"/>
    <w:rsid w:val="00C36508"/>
    <w:rsid w:val="00C36546"/>
    <w:rsid w:val="00C366A3"/>
    <w:rsid w:val="00C36713"/>
    <w:rsid w:val="00C3677A"/>
    <w:rsid w:val="00C3677C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22C"/>
    <w:rsid w:val="00C40414"/>
    <w:rsid w:val="00C40533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9F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6C7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7C2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B5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144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33"/>
    <w:rsid w:val="00C5176D"/>
    <w:rsid w:val="00C517CF"/>
    <w:rsid w:val="00C51841"/>
    <w:rsid w:val="00C51847"/>
    <w:rsid w:val="00C5197A"/>
    <w:rsid w:val="00C519D5"/>
    <w:rsid w:val="00C51A9D"/>
    <w:rsid w:val="00C51B19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5E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3DFB"/>
    <w:rsid w:val="00C54024"/>
    <w:rsid w:val="00C540E5"/>
    <w:rsid w:val="00C54107"/>
    <w:rsid w:val="00C54119"/>
    <w:rsid w:val="00C54155"/>
    <w:rsid w:val="00C5417A"/>
    <w:rsid w:val="00C541C2"/>
    <w:rsid w:val="00C5420D"/>
    <w:rsid w:val="00C5438D"/>
    <w:rsid w:val="00C5438E"/>
    <w:rsid w:val="00C54411"/>
    <w:rsid w:val="00C544F6"/>
    <w:rsid w:val="00C54631"/>
    <w:rsid w:val="00C54693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1C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1F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D38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ED7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42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230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77"/>
    <w:rsid w:val="00C670E1"/>
    <w:rsid w:val="00C670ED"/>
    <w:rsid w:val="00C6723A"/>
    <w:rsid w:val="00C67281"/>
    <w:rsid w:val="00C674B0"/>
    <w:rsid w:val="00C67584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0E3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9BB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5A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2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B8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15"/>
    <w:rsid w:val="00C83194"/>
    <w:rsid w:val="00C831A0"/>
    <w:rsid w:val="00C83224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6F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BC0"/>
    <w:rsid w:val="00C87B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2F64"/>
    <w:rsid w:val="00C9304A"/>
    <w:rsid w:val="00C9307C"/>
    <w:rsid w:val="00C930E7"/>
    <w:rsid w:val="00C9314D"/>
    <w:rsid w:val="00C931A0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4CF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797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770"/>
    <w:rsid w:val="00CA1865"/>
    <w:rsid w:val="00CA1877"/>
    <w:rsid w:val="00CA18C2"/>
    <w:rsid w:val="00CA18E1"/>
    <w:rsid w:val="00CA194F"/>
    <w:rsid w:val="00CA1A77"/>
    <w:rsid w:val="00CA1B11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3F06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F21"/>
    <w:rsid w:val="00CA6F33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DC8"/>
    <w:rsid w:val="00CB0E90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3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2BE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D0"/>
    <w:rsid w:val="00CB63E0"/>
    <w:rsid w:val="00CB6414"/>
    <w:rsid w:val="00CB652D"/>
    <w:rsid w:val="00CB6603"/>
    <w:rsid w:val="00CB6623"/>
    <w:rsid w:val="00CB6763"/>
    <w:rsid w:val="00CB694C"/>
    <w:rsid w:val="00CB6B8E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62"/>
    <w:rsid w:val="00CC2AF8"/>
    <w:rsid w:val="00CC2BCF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5B6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6E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3D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BD1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35C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99"/>
    <w:rsid w:val="00CD48CE"/>
    <w:rsid w:val="00CD4B46"/>
    <w:rsid w:val="00CD4C1B"/>
    <w:rsid w:val="00CD4D96"/>
    <w:rsid w:val="00CD4EB6"/>
    <w:rsid w:val="00CD4EDB"/>
    <w:rsid w:val="00CD4EFE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3C1"/>
    <w:rsid w:val="00CD7411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79"/>
    <w:rsid w:val="00CE17CC"/>
    <w:rsid w:val="00CE18B0"/>
    <w:rsid w:val="00CE18E3"/>
    <w:rsid w:val="00CE18FD"/>
    <w:rsid w:val="00CE19AD"/>
    <w:rsid w:val="00CE19C2"/>
    <w:rsid w:val="00CE19ED"/>
    <w:rsid w:val="00CE1A08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0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AE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52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8C8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D65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05"/>
    <w:rsid w:val="00CF1D63"/>
    <w:rsid w:val="00CF1E62"/>
    <w:rsid w:val="00CF1E95"/>
    <w:rsid w:val="00CF1FC1"/>
    <w:rsid w:val="00CF1FE4"/>
    <w:rsid w:val="00CF2086"/>
    <w:rsid w:val="00CF20CB"/>
    <w:rsid w:val="00CF2167"/>
    <w:rsid w:val="00CF21EE"/>
    <w:rsid w:val="00CF21F5"/>
    <w:rsid w:val="00CF228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0C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4FD0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888"/>
    <w:rsid w:val="00CF59E2"/>
    <w:rsid w:val="00CF59E8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BE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49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AC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D99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49"/>
    <w:rsid w:val="00D02667"/>
    <w:rsid w:val="00D0270C"/>
    <w:rsid w:val="00D027E9"/>
    <w:rsid w:val="00D0288C"/>
    <w:rsid w:val="00D02956"/>
    <w:rsid w:val="00D02A22"/>
    <w:rsid w:val="00D02BCF"/>
    <w:rsid w:val="00D02BEA"/>
    <w:rsid w:val="00D02DA2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7E0"/>
    <w:rsid w:val="00D0388D"/>
    <w:rsid w:val="00D03911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0CC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62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31"/>
    <w:rsid w:val="00D06CEF"/>
    <w:rsid w:val="00D06DF2"/>
    <w:rsid w:val="00D06E2F"/>
    <w:rsid w:val="00D06E94"/>
    <w:rsid w:val="00D06FCB"/>
    <w:rsid w:val="00D0701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688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47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61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E42"/>
    <w:rsid w:val="00D150DC"/>
    <w:rsid w:val="00D1512F"/>
    <w:rsid w:val="00D15136"/>
    <w:rsid w:val="00D15357"/>
    <w:rsid w:val="00D15667"/>
    <w:rsid w:val="00D15670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17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EC9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BA5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B77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50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E6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6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4F63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75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95E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CF4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A14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1F1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79"/>
    <w:rsid w:val="00D45CE1"/>
    <w:rsid w:val="00D45D3F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3D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84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C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3E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5F0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249"/>
    <w:rsid w:val="00D6137E"/>
    <w:rsid w:val="00D6138A"/>
    <w:rsid w:val="00D613F6"/>
    <w:rsid w:val="00D61415"/>
    <w:rsid w:val="00D6142B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3B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59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7E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21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0D1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E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96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3B6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CE7"/>
    <w:rsid w:val="00D74E2D"/>
    <w:rsid w:val="00D74E8B"/>
    <w:rsid w:val="00D74F16"/>
    <w:rsid w:val="00D74F2C"/>
    <w:rsid w:val="00D74F40"/>
    <w:rsid w:val="00D75001"/>
    <w:rsid w:val="00D750CC"/>
    <w:rsid w:val="00D751CE"/>
    <w:rsid w:val="00D7528E"/>
    <w:rsid w:val="00D75723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43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C6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77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33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03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C91"/>
    <w:rsid w:val="00D84CF2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4B"/>
    <w:rsid w:val="00D868D5"/>
    <w:rsid w:val="00D868DF"/>
    <w:rsid w:val="00D86AAA"/>
    <w:rsid w:val="00D86AB1"/>
    <w:rsid w:val="00D86B26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DAA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584"/>
    <w:rsid w:val="00D93695"/>
    <w:rsid w:val="00D936CE"/>
    <w:rsid w:val="00D93772"/>
    <w:rsid w:val="00D937A9"/>
    <w:rsid w:val="00D9394E"/>
    <w:rsid w:val="00D93959"/>
    <w:rsid w:val="00D93992"/>
    <w:rsid w:val="00D939A3"/>
    <w:rsid w:val="00D93A1C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54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2C4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625"/>
    <w:rsid w:val="00DA398E"/>
    <w:rsid w:val="00DA3B7B"/>
    <w:rsid w:val="00DA3B8B"/>
    <w:rsid w:val="00DA3B90"/>
    <w:rsid w:val="00DA3C8E"/>
    <w:rsid w:val="00DA3CA3"/>
    <w:rsid w:val="00DA3CF9"/>
    <w:rsid w:val="00DA3E0A"/>
    <w:rsid w:val="00DA3E7E"/>
    <w:rsid w:val="00DA3E7F"/>
    <w:rsid w:val="00DA3EE3"/>
    <w:rsid w:val="00DA3FF0"/>
    <w:rsid w:val="00DA401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06"/>
    <w:rsid w:val="00DA5094"/>
    <w:rsid w:val="00DA5277"/>
    <w:rsid w:val="00DA5314"/>
    <w:rsid w:val="00DA533D"/>
    <w:rsid w:val="00DA5396"/>
    <w:rsid w:val="00DA5446"/>
    <w:rsid w:val="00DA5474"/>
    <w:rsid w:val="00DA54A0"/>
    <w:rsid w:val="00DA558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57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DE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49"/>
    <w:rsid w:val="00DB5058"/>
    <w:rsid w:val="00DB512B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4D0"/>
    <w:rsid w:val="00DB6515"/>
    <w:rsid w:val="00DB658A"/>
    <w:rsid w:val="00DB65B2"/>
    <w:rsid w:val="00DB66AC"/>
    <w:rsid w:val="00DB66D1"/>
    <w:rsid w:val="00DB6742"/>
    <w:rsid w:val="00DB6952"/>
    <w:rsid w:val="00DB6959"/>
    <w:rsid w:val="00DB69B2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DFF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CB7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B2C"/>
    <w:rsid w:val="00DC2C95"/>
    <w:rsid w:val="00DC2D97"/>
    <w:rsid w:val="00DC2E97"/>
    <w:rsid w:val="00DC2F35"/>
    <w:rsid w:val="00DC2FC0"/>
    <w:rsid w:val="00DC2FCF"/>
    <w:rsid w:val="00DC3108"/>
    <w:rsid w:val="00DC339B"/>
    <w:rsid w:val="00DC346D"/>
    <w:rsid w:val="00DC347C"/>
    <w:rsid w:val="00DC3516"/>
    <w:rsid w:val="00DC35AA"/>
    <w:rsid w:val="00DC35D1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A7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9E"/>
    <w:rsid w:val="00DC5BC0"/>
    <w:rsid w:val="00DC5E13"/>
    <w:rsid w:val="00DC5E8D"/>
    <w:rsid w:val="00DC5EE5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69"/>
    <w:rsid w:val="00DD0FDF"/>
    <w:rsid w:val="00DD0FF8"/>
    <w:rsid w:val="00DD1114"/>
    <w:rsid w:val="00DD115B"/>
    <w:rsid w:val="00DD11E9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62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61E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83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90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066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71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1B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4F7"/>
    <w:rsid w:val="00DF7519"/>
    <w:rsid w:val="00DF7525"/>
    <w:rsid w:val="00DF7588"/>
    <w:rsid w:val="00DF7653"/>
    <w:rsid w:val="00DF768C"/>
    <w:rsid w:val="00DF7768"/>
    <w:rsid w:val="00DF77C7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0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531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52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2D9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E5F"/>
    <w:rsid w:val="00E12F3A"/>
    <w:rsid w:val="00E12F3C"/>
    <w:rsid w:val="00E1307B"/>
    <w:rsid w:val="00E130AC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59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7A"/>
    <w:rsid w:val="00E15997"/>
    <w:rsid w:val="00E159F1"/>
    <w:rsid w:val="00E159FE"/>
    <w:rsid w:val="00E15C51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7FE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5F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05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4E6"/>
    <w:rsid w:val="00E23502"/>
    <w:rsid w:val="00E2353A"/>
    <w:rsid w:val="00E235BA"/>
    <w:rsid w:val="00E2371A"/>
    <w:rsid w:val="00E23767"/>
    <w:rsid w:val="00E238FB"/>
    <w:rsid w:val="00E23968"/>
    <w:rsid w:val="00E2397B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1CB"/>
    <w:rsid w:val="00E26249"/>
    <w:rsid w:val="00E2647C"/>
    <w:rsid w:val="00E26747"/>
    <w:rsid w:val="00E2685D"/>
    <w:rsid w:val="00E2687B"/>
    <w:rsid w:val="00E26A05"/>
    <w:rsid w:val="00E26A5D"/>
    <w:rsid w:val="00E26A98"/>
    <w:rsid w:val="00E26A9B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44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CB5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D8"/>
    <w:rsid w:val="00E35AF2"/>
    <w:rsid w:val="00E35AF6"/>
    <w:rsid w:val="00E35C57"/>
    <w:rsid w:val="00E35CD1"/>
    <w:rsid w:val="00E35D0A"/>
    <w:rsid w:val="00E35DBF"/>
    <w:rsid w:val="00E35E19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8FC"/>
    <w:rsid w:val="00E36A2A"/>
    <w:rsid w:val="00E36B3C"/>
    <w:rsid w:val="00E36C4B"/>
    <w:rsid w:val="00E36D87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9A4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A5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6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6B3"/>
    <w:rsid w:val="00E4383B"/>
    <w:rsid w:val="00E438BF"/>
    <w:rsid w:val="00E43925"/>
    <w:rsid w:val="00E439B6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27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7DC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A31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595"/>
    <w:rsid w:val="00E506D9"/>
    <w:rsid w:val="00E507B8"/>
    <w:rsid w:val="00E5088A"/>
    <w:rsid w:val="00E50992"/>
    <w:rsid w:val="00E509D1"/>
    <w:rsid w:val="00E50E16"/>
    <w:rsid w:val="00E50E6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7F8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003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EFC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922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D1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750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72"/>
    <w:rsid w:val="00E605FD"/>
    <w:rsid w:val="00E60661"/>
    <w:rsid w:val="00E608A1"/>
    <w:rsid w:val="00E6099B"/>
    <w:rsid w:val="00E60AE4"/>
    <w:rsid w:val="00E60B5C"/>
    <w:rsid w:val="00E60C89"/>
    <w:rsid w:val="00E60CB4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42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CB9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8F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6EC9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3F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62B"/>
    <w:rsid w:val="00E7381B"/>
    <w:rsid w:val="00E738B5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1A9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7E1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35"/>
    <w:rsid w:val="00E76CB1"/>
    <w:rsid w:val="00E76CC8"/>
    <w:rsid w:val="00E76DC0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3C"/>
    <w:rsid w:val="00E81256"/>
    <w:rsid w:val="00E813F7"/>
    <w:rsid w:val="00E815B8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09B"/>
    <w:rsid w:val="00E8212A"/>
    <w:rsid w:val="00E82147"/>
    <w:rsid w:val="00E8214E"/>
    <w:rsid w:val="00E82179"/>
    <w:rsid w:val="00E82263"/>
    <w:rsid w:val="00E822CB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3B2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9E8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4F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88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1E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D7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1E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583"/>
    <w:rsid w:val="00EA1646"/>
    <w:rsid w:val="00EA1765"/>
    <w:rsid w:val="00EA17A3"/>
    <w:rsid w:val="00EA17CA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CF8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5C9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17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2D3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2FA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89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5D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6F11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992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6FC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3C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4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386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2A0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CB6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2FB6"/>
    <w:rsid w:val="00EE3015"/>
    <w:rsid w:val="00EE30EC"/>
    <w:rsid w:val="00EE3188"/>
    <w:rsid w:val="00EE320F"/>
    <w:rsid w:val="00EE322A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EEB"/>
    <w:rsid w:val="00EE3F3C"/>
    <w:rsid w:val="00EE3F46"/>
    <w:rsid w:val="00EE3F8B"/>
    <w:rsid w:val="00EE3FB7"/>
    <w:rsid w:val="00EE400B"/>
    <w:rsid w:val="00EE4052"/>
    <w:rsid w:val="00EE40EA"/>
    <w:rsid w:val="00EE41CF"/>
    <w:rsid w:val="00EE41DB"/>
    <w:rsid w:val="00EE421F"/>
    <w:rsid w:val="00EE4360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76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ABE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95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9B9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871"/>
    <w:rsid w:val="00EF4AD5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47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3B8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EC0"/>
    <w:rsid w:val="00F02FFD"/>
    <w:rsid w:val="00F03097"/>
    <w:rsid w:val="00F0318B"/>
    <w:rsid w:val="00F0345D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3D"/>
    <w:rsid w:val="00F03F60"/>
    <w:rsid w:val="00F04092"/>
    <w:rsid w:val="00F0414D"/>
    <w:rsid w:val="00F04172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27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09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88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5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D83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B2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2F7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5F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560"/>
    <w:rsid w:val="00F2770A"/>
    <w:rsid w:val="00F27716"/>
    <w:rsid w:val="00F2771C"/>
    <w:rsid w:val="00F27765"/>
    <w:rsid w:val="00F278A3"/>
    <w:rsid w:val="00F27968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1C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98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CFF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DD5"/>
    <w:rsid w:val="00F41E31"/>
    <w:rsid w:val="00F41E63"/>
    <w:rsid w:val="00F41E65"/>
    <w:rsid w:val="00F41F8A"/>
    <w:rsid w:val="00F42157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83B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CC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0D6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4C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8B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14A"/>
    <w:rsid w:val="00F571DF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74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78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C9F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13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EA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BEE"/>
    <w:rsid w:val="00F67D04"/>
    <w:rsid w:val="00F67F51"/>
    <w:rsid w:val="00F70171"/>
    <w:rsid w:val="00F70196"/>
    <w:rsid w:val="00F70276"/>
    <w:rsid w:val="00F7045A"/>
    <w:rsid w:val="00F70556"/>
    <w:rsid w:val="00F70585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04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87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4A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383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06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1F"/>
    <w:rsid w:val="00F928EB"/>
    <w:rsid w:val="00F92A47"/>
    <w:rsid w:val="00F92A9E"/>
    <w:rsid w:val="00F92AAA"/>
    <w:rsid w:val="00F92B77"/>
    <w:rsid w:val="00F92C66"/>
    <w:rsid w:val="00F92CEF"/>
    <w:rsid w:val="00F92DD6"/>
    <w:rsid w:val="00F92E03"/>
    <w:rsid w:val="00F92F90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8BF"/>
    <w:rsid w:val="00F94901"/>
    <w:rsid w:val="00F94923"/>
    <w:rsid w:val="00F94A3D"/>
    <w:rsid w:val="00F94A57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EF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6D6"/>
    <w:rsid w:val="00FA084B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52A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EBC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E9B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EFA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8"/>
    <w:rsid w:val="00FB020C"/>
    <w:rsid w:val="00FB02AE"/>
    <w:rsid w:val="00FB030C"/>
    <w:rsid w:val="00FB04F3"/>
    <w:rsid w:val="00FB0577"/>
    <w:rsid w:val="00FB058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DC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27D"/>
    <w:rsid w:val="00FC0376"/>
    <w:rsid w:val="00FC03E3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6E0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26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0A"/>
    <w:rsid w:val="00FC3181"/>
    <w:rsid w:val="00FC31B5"/>
    <w:rsid w:val="00FC334E"/>
    <w:rsid w:val="00FC3375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10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96B"/>
    <w:rsid w:val="00FC5B34"/>
    <w:rsid w:val="00FC5B46"/>
    <w:rsid w:val="00FC5D4F"/>
    <w:rsid w:val="00FC5E03"/>
    <w:rsid w:val="00FC5F70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DC7"/>
    <w:rsid w:val="00FD0E7D"/>
    <w:rsid w:val="00FD0FE9"/>
    <w:rsid w:val="00FD108B"/>
    <w:rsid w:val="00FD117F"/>
    <w:rsid w:val="00FD12D6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48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99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B3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2F0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B3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144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B96"/>
    <w:rsid w:val="00FE7C6B"/>
    <w:rsid w:val="00FE7CB3"/>
    <w:rsid w:val="00FE7D53"/>
    <w:rsid w:val="00FE7DE4"/>
    <w:rsid w:val="00FE7E42"/>
    <w:rsid w:val="00FE7E74"/>
    <w:rsid w:val="00FE7EF2"/>
    <w:rsid w:val="00FE7F4E"/>
    <w:rsid w:val="00FF001B"/>
    <w:rsid w:val="00FF006B"/>
    <w:rsid w:val="00FF0158"/>
    <w:rsid w:val="00FF01E0"/>
    <w:rsid w:val="00FF0236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6DE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20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AD"/>
    <w:rsid w:val="00FF3EDE"/>
    <w:rsid w:val="00FF4006"/>
    <w:rsid w:val="00FF40B1"/>
    <w:rsid w:val="00FF40B3"/>
    <w:rsid w:val="00FF4195"/>
    <w:rsid w:val="00FF4197"/>
    <w:rsid w:val="00FF4225"/>
    <w:rsid w:val="00FF4240"/>
    <w:rsid w:val="00FF441E"/>
    <w:rsid w:val="00FF4497"/>
    <w:rsid w:val="00FF44A6"/>
    <w:rsid w:val="00FF4535"/>
    <w:rsid w:val="00FF4666"/>
    <w:rsid w:val="00FF47B6"/>
    <w:rsid w:val="00FF4A28"/>
    <w:rsid w:val="00FF4A29"/>
    <w:rsid w:val="00FF4AE9"/>
    <w:rsid w:val="00FF4C23"/>
    <w:rsid w:val="00FF4C4D"/>
    <w:rsid w:val="00FF4CCC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CA7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E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377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113A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5565C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A558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3234</TotalTime>
  <Pages>122</Pages>
  <Words>5804</Words>
  <Characters>33089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725</cp:revision>
  <cp:lastPrinted>2026-07-20T16:42:00Z</cp:lastPrinted>
  <dcterms:created xsi:type="dcterms:W3CDTF">2026-07-27T18:52:00Z</dcterms:created>
  <dcterms:modified xsi:type="dcterms:W3CDTF">2026-08-04T16:19:00Z</dcterms:modified>
</cp:coreProperties>
</file>