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BFB"/>
  <w:body>
    <w:p w14:paraId="49C10393" w14:textId="458D6DE5" w:rsidR="003E08F3" w:rsidRPr="00C52C5E" w:rsidRDefault="00BF4AD2" w:rsidP="003E08F3">
      <w:pPr>
        <w:spacing w:line="240" w:lineRule="auto"/>
        <w:rPr>
          <w:rFonts w:ascii="Kokila" w:hAnsi="Kokila" w:cs="Kokila"/>
          <w:b/>
          <w:bCs/>
          <w:color w:val="000066"/>
          <w:sz w:val="88"/>
          <w:szCs w:val="88"/>
        </w:rPr>
      </w:pPr>
      <w:r>
        <w:rPr>
          <w:rFonts w:ascii="Kokila" w:hAnsi="Kokila" w:cs="Kokila"/>
          <w:b/>
          <w:bCs/>
          <w:noProof/>
          <w:color w:val="000066"/>
          <w:sz w:val="88"/>
          <w:szCs w:val="88"/>
        </w:rPr>
        <w:drawing>
          <wp:anchor distT="0" distB="0" distL="114300" distR="114300" simplePos="0" relativeHeight="251887616" behindDoc="0" locked="0" layoutInCell="1" allowOverlap="1" wp14:anchorId="12F5C172" wp14:editId="5E1B7A7D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2771120" cy="7787640"/>
            <wp:effectExtent l="0" t="0" r="0" b="3810"/>
            <wp:wrapSquare wrapText="bothSides"/>
            <wp:docPr id="112912713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778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2FEFD" w14:textId="77777777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49ECE88E" w14:textId="77777777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</w:rPr>
      </w:pPr>
    </w:p>
    <w:p w14:paraId="20A275B7" w14:textId="77777777" w:rsidR="003E08F3" w:rsidRPr="00C52C5E" w:rsidRDefault="003E08F3" w:rsidP="003E08F3">
      <w:pPr>
        <w:spacing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Daily Current Affairs  </w:t>
      </w:r>
    </w:p>
    <w:p w14:paraId="138AB710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  <w:lang w:val="en-IN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>+</w:t>
      </w:r>
    </w:p>
    <w:p w14:paraId="4B9DA286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110"/>
          <w:szCs w:val="110"/>
        </w:rPr>
      </w:pPr>
      <w:r w:rsidRPr="00C52C5E">
        <w:rPr>
          <w:rFonts w:ascii="Kokila" w:hAnsi="Kokila" w:cs="Kokila"/>
          <w:b/>
          <w:bCs/>
          <w:color w:val="000000" w:themeColor="text1"/>
          <w:sz w:val="110"/>
          <w:szCs w:val="110"/>
        </w:rPr>
        <w:t xml:space="preserve">Important Static Facts         </w:t>
      </w:r>
    </w:p>
    <w:p w14:paraId="7970D3FB" w14:textId="0DC14ECD" w:rsidR="003E08F3" w:rsidRPr="00C52C5E" w:rsidRDefault="00062432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</w:pPr>
      <w:r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>30</w:t>
      </w:r>
      <w:r w:rsidR="003E08F3"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  <w:lang w:bidi="hi-IN"/>
        </w:rPr>
        <w:t xml:space="preserve"> JULY </w:t>
      </w:r>
      <w:r w:rsidR="003E08F3" w:rsidRPr="00C52C5E">
        <w:rPr>
          <w:rFonts w:ascii="Kokila" w:hAnsi="Kokila" w:cs="Kokila"/>
          <w:b/>
          <w:bCs/>
          <w:color w:val="FFFFFF" w:themeColor="background1"/>
          <w:sz w:val="110"/>
          <w:szCs w:val="110"/>
          <w:highlight w:val="darkRed"/>
        </w:rPr>
        <w:t xml:space="preserve">2026 </w:t>
      </w:r>
      <w:bookmarkStart w:id="0" w:name="_Hlk146473777"/>
      <w:bookmarkStart w:id="1" w:name="_Hlk206385112"/>
      <w:bookmarkStart w:id="2" w:name="_Hlk206529779"/>
    </w:p>
    <w:p w14:paraId="78813433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130"/>
          <w:szCs w:val="130"/>
          <w:highlight w:val="darkRed"/>
        </w:rPr>
      </w:pPr>
    </w:p>
    <w:p w14:paraId="0FBC77A6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</w:pPr>
    </w:p>
    <w:bookmarkEnd w:id="0"/>
    <w:bookmarkEnd w:id="1"/>
    <w:bookmarkEnd w:id="2"/>
    <w:p w14:paraId="4C46DD2B" w14:textId="77777777" w:rsidR="003E08F3" w:rsidRPr="00C52C5E" w:rsidRDefault="003E08F3" w:rsidP="003E08F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52C5E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706453EA" w14:textId="77777777" w:rsidR="00D07688" w:rsidRPr="009D1063" w:rsidRDefault="003E08F3" w:rsidP="00D0768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</w:t>
      </w:r>
      <w:r w:rsidR="00D07688"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चैट</w:t>
      </w:r>
      <w:r w:rsidR="00D07688"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07688"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जीपीटी</w:t>
      </w:r>
      <w:r w:rsidR="00D07688"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07688"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किसका</w:t>
      </w:r>
      <w:r w:rsidR="00D07688"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07688"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उदाहरण</w:t>
      </w:r>
      <w:r w:rsidR="00D07688"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D07688"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D07688"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-</w:t>
      </w:r>
    </w:p>
    <w:p w14:paraId="53F431D7" w14:textId="77777777" w:rsidR="00D07688" w:rsidRPr="009D1063" w:rsidRDefault="00D07688" w:rsidP="00D0768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  <w:r w:rsidRPr="009D1063">
        <w:rPr>
          <w:rFonts w:ascii="Kokila" w:hAnsi="Kokila" w:cs="Kokila"/>
          <w:b/>
          <w:bCs/>
          <w:noProof/>
          <w:color w:val="000099"/>
          <w:sz w:val="82"/>
          <w:szCs w:val="82"/>
        </w:rPr>
        <w:t>Chat GPT is an example of -</w:t>
      </w:r>
    </w:p>
    <w:p w14:paraId="5A28EC6E" w14:textId="77777777" w:rsidR="00D07688" w:rsidRPr="009D1063" w:rsidRDefault="00D07688" w:rsidP="00D0768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a) </w:t>
      </w:r>
      <w:r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चैट</w:t>
      </w: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बॉट</w:t>
      </w: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 </w:t>
      </w:r>
      <w:r w:rsidRPr="009D1063">
        <w:rPr>
          <w:rFonts w:ascii="Kokila" w:hAnsi="Kokila" w:cs="Kokila"/>
          <w:b/>
          <w:bCs/>
          <w:noProof/>
          <w:color w:val="000099"/>
          <w:sz w:val="82"/>
          <w:szCs w:val="82"/>
        </w:rPr>
        <w:t>Chat bot</w:t>
      </w:r>
    </w:p>
    <w:p w14:paraId="6F03244E" w14:textId="77777777" w:rsidR="00D07688" w:rsidRPr="009D1063" w:rsidRDefault="00D07688" w:rsidP="00D0768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b) </w:t>
      </w:r>
      <w:r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फायरवाल</w:t>
      </w: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 </w:t>
      </w:r>
      <w:r w:rsidRPr="009D1063">
        <w:rPr>
          <w:rFonts w:ascii="Kokila" w:hAnsi="Kokila" w:cs="Kokila"/>
          <w:b/>
          <w:bCs/>
          <w:noProof/>
          <w:color w:val="000099"/>
          <w:sz w:val="82"/>
          <w:szCs w:val="82"/>
        </w:rPr>
        <w:t>Firewall</w:t>
      </w:r>
    </w:p>
    <w:p w14:paraId="6694B733" w14:textId="77777777" w:rsidR="00D07688" w:rsidRPr="009D1063" w:rsidRDefault="00D07688" w:rsidP="00D07688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c) </w:t>
      </w:r>
      <w:r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एंटी</w:t>
      </w: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वायरस</w:t>
      </w: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9D1063">
        <w:rPr>
          <w:rFonts w:ascii="Kokila" w:hAnsi="Kokila" w:cs="Kokila"/>
          <w:b/>
          <w:bCs/>
          <w:noProof/>
          <w:color w:val="000099"/>
          <w:sz w:val="82"/>
          <w:szCs w:val="82"/>
        </w:rPr>
        <w:t>Anti-Virus</w:t>
      </w:r>
    </w:p>
    <w:p w14:paraId="72450AE6" w14:textId="77777777" w:rsidR="00D07688" w:rsidRDefault="00D07688" w:rsidP="00D0768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>(</w:t>
      </w: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d) </w:t>
      </w:r>
      <w:r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प्रोग्रामिंग</w:t>
      </w: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9D1063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भाषा</w:t>
      </w:r>
      <w:r w:rsidRPr="009D1063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 </w:t>
      </w:r>
      <w:r w:rsidRPr="009D1063">
        <w:rPr>
          <w:rFonts w:ascii="Kokila" w:hAnsi="Kokila" w:cs="Kokila"/>
          <w:b/>
          <w:bCs/>
          <w:noProof/>
          <w:color w:val="000099"/>
          <w:sz w:val="82"/>
          <w:szCs w:val="82"/>
        </w:rPr>
        <w:t>Programming Language</w:t>
      </w:r>
    </w:p>
    <w:p w14:paraId="39C42E8D" w14:textId="5DBFFE8E" w:rsidR="0017632A" w:rsidRDefault="0017632A" w:rsidP="00D07688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43AB74E" w14:textId="363AA406" w:rsidR="003E08F3" w:rsidRDefault="003E08F3" w:rsidP="0017632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B96F6F1" w14:textId="77777777" w:rsidR="003E08F3" w:rsidRDefault="003E08F3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98C3998" w14:textId="77777777" w:rsidR="003E08F3" w:rsidRPr="00C11698" w:rsidRDefault="003E08F3" w:rsidP="003E08F3">
      <w:pPr>
        <w:spacing w:after="0" w:line="240" w:lineRule="auto"/>
        <w:jc w:val="both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</w:p>
    <w:p w14:paraId="638A3EFA" w14:textId="77777777" w:rsidR="003E08F3" w:rsidRPr="00C52C5E" w:rsidRDefault="003E08F3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</w:rPr>
      </w:pPr>
    </w:p>
    <w:p w14:paraId="499EF6F4" w14:textId="77777777" w:rsidR="003E08F3" w:rsidRDefault="003E08F3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7274CB53" w14:textId="77777777" w:rsidR="003E08F3" w:rsidRDefault="003E08F3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44C17C4B" w14:textId="77777777" w:rsidR="003E08F3" w:rsidRDefault="003E08F3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4DCA25B5" w14:textId="77777777" w:rsidR="003E08F3" w:rsidRDefault="003E08F3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5F157023" w14:textId="77777777" w:rsidR="003E08F3" w:rsidRDefault="003E08F3" w:rsidP="003E08F3">
      <w:pPr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4DC742E8" w14:textId="7C2B2B26" w:rsidR="00AA7B3A" w:rsidRPr="00205EFB" w:rsidRDefault="00847A8C" w:rsidP="00AA7B3A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2</w:t>
      </w:r>
      <w:r w:rsidR="004375B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9</w:t>
      </w:r>
      <w:r w:rsidR="00AA7B3A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</w:t>
      </w:r>
      <w:r w:rsidR="00AA7B3A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AA7B3A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="00AA7B3A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AA7B3A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705EA754" w14:textId="77777777" w:rsidR="00AA7B3A" w:rsidRPr="00997552" w:rsidRDefault="00AA7B3A" w:rsidP="00AA7B3A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A4634AD" w14:textId="77777777" w:rsidR="00AA7B3A" w:rsidRDefault="00AA7B3A" w:rsidP="00AA7B3A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25FD817" w14:textId="77777777" w:rsidR="00AA7B3A" w:rsidRPr="00997552" w:rsidRDefault="00AA7B3A" w:rsidP="00AA7B3A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36510FA4" w14:textId="77777777" w:rsidR="00A1271A" w:rsidRPr="003E5EF0" w:rsidRDefault="00A1271A" w:rsidP="00A1271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903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गोल्ड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903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वायोस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903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चैम्पियनशिप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903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903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राउंड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3 </w:t>
      </w:r>
      <w:r w:rsidRPr="009903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903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स्पोर्टिंग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903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क्लास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903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9903BF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खिताब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जीतकर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अपना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पहला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अंतरराष्ट्रीय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रेसिंग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खिताब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रेसर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EA35C9">
        <w:rPr>
          <w:rFonts w:ascii="Kokila" w:hAnsi="Kokila" w:cs="Kokila"/>
          <w:b/>
          <w:bCs/>
          <w:color w:val="000099"/>
          <w:sz w:val="82"/>
          <w:szCs w:val="82"/>
        </w:rPr>
        <w:t xml:space="preserve">Which Indian racer recently won his first international car racing title by winning the Sporting Class of Round </w:t>
      </w:r>
      <w:r w:rsidRPr="00EA35C9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3</w:t>
      </w:r>
      <w:r w:rsidRPr="00EA35C9">
        <w:rPr>
          <w:rFonts w:ascii="Kokila" w:hAnsi="Kokila" w:cs="Kokila"/>
          <w:b/>
          <w:bCs/>
          <w:color w:val="000099"/>
          <w:sz w:val="82"/>
          <w:szCs w:val="82"/>
        </w:rPr>
        <w:t xml:space="preserve"> of the Gold </w:t>
      </w:r>
      <w:proofErr w:type="spellStart"/>
      <w:r w:rsidRPr="00EA35C9">
        <w:rPr>
          <w:rFonts w:ascii="Kokila" w:hAnsi="Kokila" w:cs="Kokila"/>
          <w:b/>
          <w:bCs/>
          <w:color w:val="000099"/>
          <w:sz w:val="82"/>
          <w:szCs w:val="82"/>
        </w:rPr>
        <w:t>Vios</w:t>
      </w:r>
      <w:proofErr w:type="spellEnd"/>
      <w:r w:rsidRPr="00EA35C9">
        <w:rPr>
          <w:rFonts w:ascii="Kokila" w:hAnsi="Kokila" w:cs="Kokila"/>
          <w:b/>
          <w:bCs/>
          <w:color w:val="000099"/>
          <w:sz w:val="82"/>
          <w:szCs w:val="82"/>
        </w:rPr>
        <w:t xml:space="preserve"> Championship?</w:t>
      </w:r>
    </w:p>
    <w:p w14:paraId="5ED1D028" w14:textId="77777777" w:rsidR="00A1271A" w:rsidRPr="003E5EF0" w:rsidRDefault="00A1271A" w:rsidP="00A1271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नारायण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कार्तिकेयन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35C9">
        <w:rPr>
          <w:rFonts w:ascii="Kokila" w:hAnsi="Kokila" w:cs="Kokila"/>
          <w:b/>
          <w:bCs/>
          <w:color w:val="000099"/>
          <w:sz w:val="82"/>
          <w:szCs w:val="82"/>
        </w:rPr>
        <w:t>Narain Karthikeyan</w:t>
      </w:r>
    </w:p>
    <w:p w14:paraId="322B769C" w14:textId="77777777" w:rsidR="00A1271A" w:rsidRPr="003E5EF0" w:rsidRDefault="00A1271A" w:rsidP="00A1271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जहाँ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दारूवाला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35C9">
        <w:rPr>
          <w:rFonts w:ascii="Kokila" w:hAnsi="Kokila" w:cs="Kokila"/>
          <w:b/>
          <w:bCs/>
          <w:color w:val="000099"/>
          <w:sz w:val="82"/>
          <w:szCs w:val="82"/>
        </w:rPr>
        <w:t xml:space="preserve">Jehan </w:t>
      </w:r>
      <w:proofErr w:type="spellStart"/>
      <w:r w:rsidRPr="00EA35C9">
        <w:rPr>
          <w:rFonts w:ascii="Kokila" w:hAnsi="Kokila" w:cs="Kokila"/>
          <w:b/>
          <w:bCs/>
          <w:color w:val="000099"/>
          <w:sz w:val="82"/>
          <w:szCs w:val="82"/>
        </w:rPr>
        <w:t>Daruvala</w:t>
      </w:r>
      <w:proofErr w:type="spellEnd"/>
    </w:p>
    <w:p w14:paraId="4871FD9D" w14:textId="77777777" w:rsidR="00A1271A" w:rsidRDefault="00A1271A" w:rsidP="00A1271A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कुश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मैनी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35C9">
        <w:rPr>
          <w:rFonts w:ascii="Kokila" w:hAnsi="Kokila" w:cs="Kokila"/>
          <w:b/>
          <w:bCs/>
          <w:color w:val="000099"/>
          <w:sz w:val="82"/>
          <w:szCs w:val="82"/>
        </w:rPr>
        <w:t>Kush Maini</w:t>
      </w:r>
    </w:p>
    <w:p w14:paraId="581B39B0" w14:textId="77777777" w:rsidR="00A1271A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आदित्य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3E5EF0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पटनायक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A35C9">
        <w:rPr>
          <w:rFonts w:ascii="Kokila" w:hAnsi="Kokila" w:cs="Kokila"/>
          <w:b/>
          <w:bCs/>
          <w:color w:val="000099"/>
          <w:sz w:val="82"/>
          <w:szCs w:val="82"/>
        </w:rPr>
        <w:t>Aditya Patnaik</w:t>
      </w:r>
      <w:r w:rsidRPr="003E5EF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278103FC" w14:textId="77777777" w:rsidR="00A1271A" w:rsidRPr="009903BF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माउंट एवरेस्ट पर सफलतापूर्वक चढ़ाई करने वाली असम की पहली महिला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कौन बनी हैं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Who recently became the first woman from Assam to successfully summit Mount Everest?</w:t>
      </w:r>
    </w:p>
    <w:p w14:paraId="1B82955E" w14:textId="77777777" w:rsidR="00A1271A" w:rsidRPr="009903BF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BA9012D" w14:textId="77777777" w:rsidR="00A1271A" w:rsidRPr="009903BF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अरुणिमा सिन्हा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Arunima Sinha</w:t>
      </w:r>
    </w:p>
    <w:p w14:paraId="1D9F06DF" w14:textId="77777777" w:rsidR="00A1271A" w:rsidRPr="009903BF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भानिता तिमुंगपी </w:t>
      </w:r>
      <w:proofErr w:type="spellStart"/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Bhanita</w:t>
      </w:r>
      <w:proofErr w:type="spellEnd"/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proofErr w:type="spellStart"/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Timungpi</w:t>
      </w:r>
      <w:proofErr w:type="spellEnd"/>
    </w:p>
    <w:p w14:paraId="78D765A9" w14:textId="77777777" w:rsidR="00A1271A" w:rsidRPr="009903BF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रूपामोनी गोर </w:t>
      </w:r>
      <w:proofErr w:type="spellStart"/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Rupamoni</w:t>
      </w:r>
      <w:proofErr w:type="spellEnd"/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 xml:space="preserve"> Gor</w:t>
      </w:r>
    </w:p>
    <w:p w14:paraId="7A63FDA0" w14:textId="77777777" w:rsidR="00A1271A" w:rsidRPr="009903BF" w:rsidRDefault="00A1271A" w:rsidP="00A1271A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प्रेमलता अग्रवाल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Premalata Agrawal</w:t>
      </w:r>
    </w:p>
    <w:p w14:paraId="6905DF6E" w14:textId="77777777" w:rsidR="00A1271A" w:rsidRPr="009903BF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9903BF">
        <w:rPr>
          <w:color w:val="000000" w:themeColor="text1"/>
          <w:sz w:val="82"/>
          <w:szCs w:val="82"/>
          <w:lang w:bidi="hi-IN"/>
        </w:rPr>
        <w:t xml:space="preserve">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के पहले एकीकृत ऑयल पाम कॉम्प्लेक्स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उद्घाटन कहाँ किया गया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Where was India's first Integrated Oil Palm Complex recently inaugurated?</w:t>
      </w:r>
    </w:p>
    <w:p w14:paraId="215965FD" w14:textId="77777777" w:rsidR="00A1271A" w:rsidRPr="009903BF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तेलंगाना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Telangana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DAA6B61" w14:textId="77777777" w:rsidR="00A1271A" w:rsidRPr="009903BF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कर्नाटक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Karnataka</w:t>
      </w:r>
    </w:p>
    <w:p w14:paraId="0DE66B97" w14:textId="77777777" w:rsidR="00A1271A" w:rsidRPr="009903BF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तमिलनाडु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Tamil Nadu</w:t>
      </w:r>
    </w:p>
    <w:p w14:paraId="5BBA435D" w14:textId="77777777" w:rsidR="00A1271A" w:rsidRPr="00701F8F" w:rsidRDefault="00A1271A" w:rsidP="00A1271A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आंध्र प्रदेश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Andhra Pradesh</w:t>
      </w:r>
    </w:p>
    <w:p w14:paraId="13B739E1" w14:textId="77777777" w:rsidR="00A1271A" w:rsidRPr="009903BF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9903BF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का पहला उच्च ऊँचाई मानव पोर्टेबल एंटी ड्रोन सिस्टम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कंपनी ने प्रस्तुत किया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Which company recently unveiled India's first High Altitude Man Portable Anti Drone System?</w:t>
      </w:r>
    </w:p>
    <w:p w14:paraId="77342036" w14:textId="77777777" w:rsidR="00A1271A" w:rsidRPr="009903BF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5C4AFA7" w14:textId="77777777" w:rsidR="00A1271A" w:rsidRPr="009903BF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 इलेक्ट्रॉनिक्स लिमिटेड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Bharat Electronics Limited</w:t>
      </w:r>
    </w:p>
    <w:p w14:paraId="05937336" w14:textId="77777777" w:rsidR="00A1271A" w:rsidRPr="009903BF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हिंदुस्तान एयरोनॉटिक्स लिमिटेड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Hindustan Aeronautics Limited</w:t>
      </w:r>
    </w:p>
    <w:p w14:paraId="04B7946B" w14:textId="77777777" w:rsidR="00A1271A" w:rsidRPr="009903BF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ज़ेन टेक्नोलॉजीज़ लिमिटेड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Zen Technologies Limited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1C59062" w14:textId="77777777" w:rsidR="00A1271A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903B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 डायनेमिक्स लिमिटेड </w:t>
      </w:r>
      <w:r w:rsidRPr="009903BF">
        <w:rPr>
          <w:rFonts w:ascii="Kokila" w:hAnsi="Kokila" w:cs="Kokila"/>
          <w:b/>
          <w:bCs/>
          <w:color w:val="000099"/>
          <w:sz w:val="82"/>
          <w:szCs w:val="82"/>
        </w:rPr>
        <w:t>Bharat Dynamics Limited</w:t>
      </w:r>
    </w:p>
    <w:p w14:paraId="6340CC54" w14:textId="77777777" w:rsidR="00A1271A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47EB8C5B" w14:textId="77777777" w:rsidR="00A1271A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27450BB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3C08DB">
        <w:rPr>
          <w:color w:val="000000" w:themeColor="text1"/>
          <w:sz w:val="82"/>
          <w:szCs w:val="82"/>
          <w:lang w:bidi="hi-IN"/>
        </w:rPr>
        <w:t xml:space="preserve">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3C08D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6वें उपराज्यपाल कप हॉर्स पोलो टूर्नामेंट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खिताब किस टीम ने जीता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 xml:space="preserve">Which team won the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6</w:t>
      </w:r>
      <w:proofErr w:type="spellStart"/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th</w:t>
      </w:r>
      <w:proofErr w:type="spellEnd"/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 xml:space="preserve"> Lieutenant Governor's Cup Horse Polo Tournament?</w:t>
      </w:r>
    </w:p>
    <w:p w14:paraId="3349EF53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66F1161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लद्दाख स्काउट्स रेजिमेंटल सेंटर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Ladakh Scouts Regimental Centre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DFA81FD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लद्दाख पुलिस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Ladakh Police</w:t>
      </w:r>
    </w:p>
    <w:p w14:paraId="6E59B940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लद्दाख पोलो क्लब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Ladakh Polo Club</w:t>
      </w:r>
    </w:p>
    <w:p w14:paraId="0324AD23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पशुपालन विभाग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Animal Husbandry Department</w:t>
      </w:r>
    </w:p>
    <w:p w14:paraId="3112C5F2" w14:textId="77777777" w:rsidR="00A1271A" w:rsidRDefault="00A1271A" w:rsidP="00A1271A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840B187" w14:textId="77777777" w:rsidR="00A1271A" w:rsidRPr="003C08DB" w:rsidRDefault="00A1271A" w:rsidP="00A1271A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6: 23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वें राष्ट्रमंडल खेल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में </w:t>
      </w:r>
      <w:r w:rsidRPr="003C08D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पैरा एथलेटिक्स में भारत को पहला स्वर्ण पदक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दिलाने वाली खिलाड़ी कौन बनी हैं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?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Who became the first Indian athlete to win a gold medal for India in Para Athletics at the 23rd Commonwealth Games 2026?</w:t>
      </w:r>
    </w:p>
    <w:p w14:paraId="24E76601" w14:textId="77777777" w:rsidR="00A1271A" w:rsidRPr="003C08DB" w:rsidRDefault="00A1271A" w:rsidP="00A1271A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C4105A9" w14:textId="77777777" w:rsidR="00A1271A" w:rsidRPr="003C08DB" w:rsidRDefault="00A1271A" w:rsidP="00A1271A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मनु भाकर 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Manu </w:t>
      </w:r>
      <w:proofErr w:type="spellStart"/>
      <w:r w:rsidRPr="003C08D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Bhaker</w:t>
      </w:r>
      <w:proofErr w:type="spellEnd"/>
    </w:p>
    <w:p w14:paraId="4583014E" w14:textId="77777777" w:rsidR="00A1271A" w:rsidRPr="003C08DB" w:rsidRDefault="00A1271A" w:rsidP="00A1271A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b)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मीरा सिंह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Mira Singh</w:t>
      </w:r>
    </w:p>
    <w:p w14:paraId="4DD5F02A" w14:textId="77777777" w:rsidR="00A1271A" w:rsidRPr="003C08DB" w:rsidRDefault="00A1271A" w:rsidP="00A1271A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लवलीना बोरगोहेन  </w:t>
      </w:r>
      <w:proofErr w:type="spellStart"/>
      <w:r w:rsidRPr="003C08D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Lovlina</w:t>
      </w:r>
      <w:proofErr w:type="spellEnd"/>
      <w:r w:rsidRPr="003C08D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 Borgohain</w:t>
      </w:r>
    </w:p>
    <w:p w14:paraId="236B6B81" w14:textId="77777777" w:rsidR="00A1271A" w:rsidRPr="003C08DB" w:rsidRDefault="00A1271A" w:rsidP="00A1271A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शर्मिला धनकर 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 xml:space="preserve">Sharmila </w:t>
      </w:r>
      <w:proofErr w:type="spellStart"/>
      <w:r w:rsidRPr="003C08DB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Dhankar</w:t>
      </w:r>
      <w:proofErr w:type="spellEnd"/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6B07EB15" w14:textId="77777777" w:rsidR="00A1271A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9D27FD0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7: </w:t>
      </w: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हाल ही में जलवायु-स्मार्ट कृषि को बढ़ावा देने के लिए आईआईटी रोपड़ द्वारा विकसित </w:t>
      </w:r>
      <w:r w:rsidRPr="003C08DB">
        <w:rPr>
          <w:rFonts w:ascii="Kokila" w:hAnsi="Kokila" w:cs="Kokila"/>
          <w:b/>
          <w:bCs/>
          <w:color w:val="C00000"/>
          <w:sz w:val="78"/>
          <w:szCs w:val="78"/>
        </w:rPr>
        <w:t xml:space="preserve">ANNAM.AI </w:t>
      </w:r>
      <w:r w:rsidRPr="003C08D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स्मार्ट मौसम स्टेशन </w:t>
      </w: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किस राज्य में तैनात किए गए हैं</w:t>
      </w: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</w:rPr>
        <w:t>?</w:t>
      </w: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  <w:t xml:space="preserve"> </w:t>
      </w:r>
      <w:r w:rsidRPr="003C08DB">
        <w:rPr>
          <w:rFonts w:ascii="Kokila" w:hAnsi="Kokila" w:cs="Kokila"/>
          <w:b/>
          <w:bCs/>
          <w:color w:val="000099"/>
          <w:sz w:val="78"/>
          <w:szCs w:val="78"/>
        </w:rPr>
        <w:t>Recently, in which state have the ANNAM.AI Smart Weather Stations developed by IIT Ropar been deployed to promote climate-smart farming?</w:t>
      </w:r>
    </w:p>
    <w:p w14:paraId="0B7E19B8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</w:rPr>
        <w:t>a)</w:t>
      </w:r>
      <w:r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केरल </w:t>
      </w:r>
      <w:r w:rsidRPr="003C08DB">
        <w:rPr>
          <w:rFonts w:ascii="Kokila" w:hAnsi="Kokila" w:cs="Kokila"/>
          <w:b/>
          <w:bCs/>
          <w:color w:val="000099"/>
          <w:sz w:val="78"/>
          <w:szCs w:val="78"/>
        </w:rPr>
        <w:t>Kerala</w:t>
      </w: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</w:p>
    <w:p w14:paraId="7FAD626F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कर्नाटक  </w:t>
      </w:r>
      <w:r w:rsidRPr="003C08DB">
        <w:rPr>
          <w:rFonts w:ascii="Kokila" w:hAnsi="Kokila" w:cs="Kokila"/>
          <w:b/>
          <w:bCs/>
          <w:color w:val="000099"/>
          <w:sz w:val="78"/>
          <w:szCs w:val="78"/>
        </w:rPr>
        <w:t>Karnataka</w:t>
      </w:r>
    </w:p>
    <w:p w14:paraId="39A63E2D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तमिलनाडु  </w:t>
      </w:r>
      <w:r w:rsidRPr="003C08DB">
        <w:rPr>
          <w:rFonts w:ascii="Kokila" w:hAnsi="Kokila" w:cs="Kokila"/>
          <w:b/>
          <w:bCs/>
          <w:color w:val="000099"/>
          <w:sz w:val="78"/>
          <w:szCs w:val="78"/>
        </w:rPr>
        <w:t>Tamil Nadu</w:t>
      </w:r>
    </w:p>
    <w:p w14:paraId="39AC15F2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d) </w:t>
      </w:r>
      <w:r w:rsidRPr="003C08D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आंध्र प्रदेश </w:t>
      </w:r>
      <w:r w:rsidRPr="003C08DB">
        <w:rPr>
          <w:rFonts w:ascii="Kokila" w:hAnsi="Kokila" w:cs="Kokila"/>
          <w:b/>
          <w:bCs/>
          <w:color w:val="000099"/>
          <w:sz w:val="78"/>
          <w:szCs w:val="78"/>
        </w:rPr>
        <w:t>Andhra Pradesh</w:t>
      </w:r>
    </w:p>
    <w:p w14:paraId="19D2B756" w14:textId="77777777" w:rsidR="00A1271A" w:rsidRPr="0063168E" w:rsidRDefault="00A1271A" w:rsidP="00A1271A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</w:p>
    <w:p w14:paraId="43D03097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केंद्र सरकार ने किन मूल्यवर्ग के </w:t>
      </w:r>
      <w:r w:rsidRPr="003C08D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भारतीय रिज़र्व बैंक के पॉलिमर बैंक नोटों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के फील्ड ट्रायल को मंजूरी दी है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Recently, the Central Government approved the field trial of RBI polymer banknotes of which denominations?</w:t>
      </w:r>
    </w:p>
    <w:p w14:paraId="24E4DC3C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AE1B94B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50 और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100 </w:t>
      </w:r>
    </w:p>
    <w:p w14:paraId="408E67BC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>b) ₹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200 और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>₹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500</w:t>
      </w:r>
    </w:p>
    <w:p w14:paraId="322E69F2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100 और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200 </w:t>
      </w:r>
    </w:p>
    <w:p w14:paraId="39A329CD" w14:textId="77777777" w:rsidR="00A1271A" w:rsidRPr="007D00AE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10 और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₹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20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38782DA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C08D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विश्व हेपेटाइटिस दिवस 2026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का विषय क्या है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 xml:space="preserve">What is the theme of World Hepatitis Day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40B3B5D2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952FDD9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हेपेटाइटिस: आइए इसे समझें 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Hepatitis: Let's Break It Down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FE14F64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हेपेटाइटिस अब और नहीं रुक सकता 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Hepatitis Can't Wait</w:t>
      </w:r>
    </w:p>
    <w:p w14:paraId="51AF75D6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हेपेटाइटिस उन्मूलन के लिए निवेश करें 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Invest in Hepatitis Elimination</w:t>
      </w:r>
    </w:p>
    <w:p w14:paraId="534869A8" w14:textId="77777777" w:rsidR="00A1271A" w:rsidRPr="007D00AE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मिलकर हेपेटाइटिस का उन्मूलन करें 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Eliminate Hepatitis Together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C0A46D9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3C08DB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विश्व प्रकृति संरक्षण दिवस 2026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कब मनाया गया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World Nature Conservation Day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 xml:space="preserve"> observed?</w:t>
      </w:r>
    </w:p>
    <w:p w14:paraId="514CAD20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59A8A9B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22 जुलाई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22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14C417F4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8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8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41D7B598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26 जुलाई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26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 xml:space="preserve"> July</w:t>
      </w:r>
    </w:p>
    <w:p w14:paraId="0B5E6CC7" w14:textId="77777777" w:rsidR="00A1271A" w:rsidRPr="003C08DB" w:rsidRDefault="00A1271A" w:rsidP="00A1271A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9</w:t>
      </w: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जुलाई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</w:t>
      </w:r>
      <w:r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t>9</w:t>
      </w:r>
      <w:r w:rsidRPr="003C08D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 </w:t>
      </w:r>
      <w:r w:rsidRPr="003C08DB">
        <w:rPr>
          <w:rFonts w:ascii="Kokila" w:hAnsi="Kokila" w:cs="Kokila"/>
          <w:b/>
          <w:bCs/>
          <w:color w:val="000099"/>
          <w:sz w:val="82"/>
          <w:szCs w:val="82"/>
        </w:rPr>
        <w:t>July</w:t>
      </w:r>
    </w:p>
    <w:p w14:paraId="407FB8A1" w14:textId="77777777" w:rsidR="00A1271A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EDAC403" w14:textId="77777777" w:rsidR="00A1271A" w:rsidRPr="00B00B48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0"/>
          <w:szCs w:val="60"/>
          <w:lang w:bidi="hi-IN"/>
        </w:rPr>
      </w:pPr>
      <w:r w:rsidRPr="00B00B4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हाल ही में </w:t>
      </w:r>
      <w:r w:rsidRPr="00B00B48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 xml:space="preserve">हरिद्वार कुंभ मेला 2027 के दौरान मानव-हाथी संघर्ष को कम करने के लिए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>उत्तराखंड वन विभाग ने किस पहल की योजना बनाई है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>?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lang w:bidi="hi-IN"/>
        </w:rPr>
        <w:t xml:space="preserve">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 xml:space="preserve">What initiatives has the Uttarakhand Forest Department planned to reduce human-elephant conflict during the upcoming Haridwar Kumbh Mela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cs/>
          <w:lang w:bidi="hi-IN"/>
        </w:rPr>
        <w:t>2027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>?</w:t>
      </w:r>
    </w:p>
    <w:p w14:paraId="299EAAE4" w14:textId="77777777" w:rsidR="00A1271A" w:rsidRPr="00B00B48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a)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हाथियों की संख्या कम करने के लिए विशेष अभियान चलाने की योजना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>A plan to launch a special campaign to reduce elephant numbers</w:t>
      </w:r>
    </w:p>
    <w:p w14:paraId="470EB3C9" w14:textId="77777777" w:rsidR="00A1271A" w:rsidRPr="00B00B48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b)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सभी जंगली हाथियों को वन्यजीव उद्यानों में स्थानांतरित करने की योजना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>A plan to relocate all wild elephants to wildlife sanctuaries</w:t>
      </w:r>
    </w:p>
    <w:p w14:paraId="1A140063" w14:textId="77777777" w:rsidR="00A1271A" w:rsidRPr="00B00B48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c)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हाथियों के आवागमन पर पूर्ण प्रतिबंध लगाने की योजना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>A plan to impose a complete ban on elephant movement</w:t>
      </w:r>
    </w:p>
    <w:p w14:paraId="0C5F8BB1" w14:textId="77777777" w:rsidR="00A1271A" w:rsidRPr="007D00AE" w:rsidRDefault="00A1271A" w:rsidP="00A1271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>d)</w:t>
      </w:r>
      <w:r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झुंड का नेतृत्व करने वाले हाथियों पर रेडियो कॉलर लगाने की योजना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>A plan to install radio collars on elephants leading herds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87EC1D8" w14:textId="77777777" w:rsidR="00A1271A" w:rsidRPr="00B00B48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  <w:r w:rsidRPr="00B00B4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B00B48">
        <w:rPr>
          <w:color w:val="000000" w:themeColor="text1"/>
          <w:lang w:bidi="hi-IN"/>
        </w:rPr>
        <w:t xml:space="preserve">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>हाल ही में साइबर अपराध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,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>विशेषकर साइबर वित्तीय धोखाधड़ी के मामलों में लागू की गई</w:t>
      </w:r>
      <w:r w:rsidRPr="00B00B48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 xml:space="preserve"> ई-ज़ीरो एफआईआर प्रणाली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के संबंध में सही कथन चुनिए।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>Choose the correct statement regarding the e-Zero FIR system recently implemented for cybercrime, especially cyber financial fraud cases.</w:t>
      </w:r>
    </w:p>
    <w:p w14:paraId="41DF4C51" w14:textId="77777777" w:rsidR="00A1271A" w:rsidRPr="00B00B48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a)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यह प्रणाली वर्तमान में केवल दिल्ली और चंडीगढ़ में लागू की गई है।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>This system is currently implemented only in Delhi and Chandigarh.</w:t>
      </w:r>
    </w:p>
    <w:p w14:paraId="2E7F98E4" w14:textId="77777777" w:rsidR="00A1271A" w:rsidRPr="00B00B48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b)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राष्ट्रीय साइबर अपराध रिपोर्टिंग पोर्टल अथवा हेल्पलाइन 1930 पर शिकायत दर्ज होने पर ई-ज़ीरो एफआईआर स्वतः पंजीकृत होकर संबंधित साइबर अपराध पुलिस थाने को भेज दी जाती है।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 xml:space="preserve">Upon filing a complaint on the National Cybercrime Reporting Portal or helpline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cs/>
          <w:lang w:bidi="hi-IN"/>
        </w:rPr>
        <w:t>1930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>, an e-Zero FIR is automatically registered and sent to the relevant cybercrime police station.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</w:p>
    <w:p w14:paraId="70193805" w14:textId="77777777" w:rsidR="00A1271A" w:rsidRPr="00B00B48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>c</w:t>
      </w:r>
      <w:r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)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इस प्रणाली के अंतर्गत शिकायत दर्ज होने के बाद एफआईआर केवल न्यायालय के आदेश से दर्ज की जाती है।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>Under this system, an FIR is registered only upon a court order after a complaint is filed.</w:t>
      </w:r>
    </w:p>
    <w:p w14:paraId="128705D0" w14:textId="77777777" w:rsidR="00A1271A" w:rsidRPr="00B00B48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d) </w:t>
      </w:r>
      <w:r w:rsidRPr="00B00B48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>यह प्रणाली केवल साइबर आतंकवाद के मामलों पर लागू होती है।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cs/>
          <w:lang w:bidi="hi-IN"/>
        </w:rPr>
        <w:t xml:space="preserve"> </w:t>
      </w:r>
      <w:r w:rsidRPr="00B00B48">
        <w:rPr>
          <w:rFonts w:ascii="Kokila" w:hAnsi="Kokila" w:cs="Kokila"/>
          <w:b/>
          <w:bCs/>
          <w:color w:val="000099"/>
          <w:sz w:val="60"/>
          <w:szCs w:val="60"/>
          <w:lang w:bidi="hi-IN"/>
        </w:rPr>
        <w:t>This system is applicable only to cases of cyberterrorism.</w:t>
      </w:r>
    </w:p>
    <w:p w14:paraId="60F6C8EA" w14:textId="77777777" w:rsidR="00A1271A" w:rsidRDefault="00A1271A" w:rsidP="00A1271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</w:p>
    <w:p w14:paraId="7686965E" w14:textId="77777777" w:rsidR="00A1271A" w:rsidRPr="00B00B48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B00B4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B00B4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B00B48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हाल ही में </w:t>
      </w:r>
      <w:r w:rsidRPr="00B00B48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एयर इंडिया की </w:t>
      </w:r>
      <w:r w:rsidRPr="00B00B48">
        <w:rPr>
          <w:rFonts w:ascii="Kokila" w:hAnsi="Kokila" w:cs="Kokila"/>
          <w:b/>
          <w:bCs/>
          <w:color w:val="C00000"/>
          <w:sz w:val="78"/>
          <w:szCs w:val="78"/>
        </w:rPr>
        <w:t>'</w:t>
      </w:r>
      <w:r w:rsidRPr="00B00B48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ईज़ी कनेक्ट</w:t>
      </w:r>
      <w:r w:rsidRPr="00B00B48">
        <w:rPr>
          <w:rFonts w:ascii="Kokila" w:hAnsi="Kokila" w:cs="Kokila"/>
          <w:b/>
          <w:bCs/>
          <w:color w:val="C00000"/>
          <w:sz w:val="78"/>
          <w:szCs w:val="78"/>
        </w:rPr>
        <w:t xml:space="preserve">' </w:t>
      </w:r>
      <w:r w:rsidRPr="00B00B48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सेवा </w:t>
      </w: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किस हवाई अड्डे से शुरू की गई है</w:t>
      </w: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</w:rPr>
        <w:t>?</w:t>
      </w: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  <w:t xml:space="preserve"> </w:t>
      </w:r>
      <w:r w:rsidRPr="00B00B48">
        <w:rPr>
          <w:rFonts w:ascii="Kokila" w:hAnsi="Kokila" w:cs="Kokila"/>
          <w:b/>
          <w:bCs/>
          <w:color w:val="000099"/>
          <w:sz w:val="78"/>
          <w:szCs w:val="78"/>
        </w:rPr>
        <w:t>Recently, Air India launched its 'Easy Connect' service from which airport?</w:t>
      </w:r>
    </w:p>
    <w:p w14:paraId="24437A6D" w14:textId="77777777" w:rsidR="00A1271A" w:rsidRPr="00B00B48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</w:rPr>
        <w:t>a)</w:t>
      </w:r>
      <w:r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श्री गुरु राम दास जी अंतरराष्ट्रीय हवाई अड्डा </w:t>
      </w:r>
      <w:r w:rsidRPr="00B00B48">
        <w:rPr>
          <w:rFonts w:ascii="Kokila" w:hAnsi="Kokila" w:cs="Kokila"/>
          <w:b/>
          <w:bCs/>
          <w:color w:val="000099"/>
          <w:sz w:val="78"/>
          <w:szCs w:val="78"/>
        </w:rPr>
        <w:t>Sri Guru Ram Dass Jee International Airport</w:t>
      </w: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</w:p>
    <w:p w14:paraId="4BBC7F30" w14:textId="77777777" w:rsidR="00A1271A" w:rsidRPr="00B00B48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इंदिरा गांधी अंतरराष्ट्रीय हवाई अड्डा </w:t>
      </w:r>
      <w:r w:rsidRPr="00B00B48">
        <w:rPr>
          <w:rFonts w:ascii="Kokila" w:hAnsi="Kokila" w:cs="Kokila"/>
          <w:b/>
          <w:bCs/>
          <w:color w:val="000099"/>
          <w:sz w:val="78"/>
          <w:szCs w:val="78"/>
        </w:rPr>
        <w:t>Indira Gandhi International Airport</w:t>
      </w:r>
    </w:p>
    <w:p w14:paraId="19683B3E" w14:textId="77777777" w:rsidR="00A1271A" w:rsidRPr="00B00B48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  <w:lang w:bidi="hi-IN"/>
        </w:rPr>
      </w:pP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छत्रपति शिवाजी महाराज अंतरराष्ट्रीय हवाई अड्डा </w:t>
      </w:r>
      <w:r w:rsidRPr="00B00B48">
        <w:rPr>
          <w:rFonts w:ascii="Kokila" w:hAnsi="Kokila" w:cs="Kokila"/>
          <w:b/>
          <w:bCs/>
          <w:color w:val="000099"/>
          <w:sz w:val="78"/>
          <w:szCs w:val="78"/>
        </w:rPr>
        <w:t>Chhatrapati Shivaji Maharaj International Airport</w:t>
      </w:r>
    </w:p>
    <w:p w14:paraId="4EB57517" w14:textId="77777777" w:rsidR="00A1271A" w:rsidRPr="00B00B48" w:rsidRDefault="00A1271A" w:rsidP="00A1271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d) </w:t>
      </w:r>
      <w:r w:rsidRPr="00B00B48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केम्पेगौड़ा अंतरराष्ट्रीय हवाई अड्डा </w:t>
      </w:r>
      <w:proofErr w:type="spellStart"/>
      <w:r w:rsidRPr="00B00B48">
        <w:rPr>
          <w:rFonts w:ascii="Kokila" w:hAnsi="Kokila" w:cs="Kokila"/>
          <w:b/>
          <w:bCs/>
          <w:color w:val="000099"/>
          <w:sz w:val="78"/>
          <w:szCs w:val="78"/>
        </w:rPr>
        <w:t>Kempegowda</w:t>
      </w:r>
      <w:proofErr w:type="spellEnd"/>
      <w:r w:rsidRPr="00B00B48">
        <w:rPr>
          <w:rFonts w:ascii="Kokila" w:hAnsi="Kokila" w:cs="Kokila"/>
          <w:b/>
          <w:bCs/>
          <w:color w:val="000099"/>
          <w:sz w:val="78"/>
          <w:szCs w:val="78"/>
        </w:rPr>
        <w:t xml:space="preserve"> International Airport</w:t>
      </w:r>
    </w:p>
    <w:p w14:paraId="41799A8A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D39D3DF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6937CD8" w14:textId="77777777" w:rsidR="00AA7B3A" w:rsidRDefault="00AA7B3A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E81D8BF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664DCD8" w14:textId="77777777" w:rsidR="003E08F3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67932EC" w14:textId="77777777" w:rsidR="003E08F3" w:rsidRPr="00C52C5E" w:rsidRDefault="003E08F3" w:rsidP="003E08F3">
      <w:pPr>
        <w:spacing w:after="0" w:line="240" w:lineRule="auto"/>
        <w:contextualSpacing/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</w:pPr>
    </w:p>
    <w:p w14:paraId="42A3434D" w14:textId="23962B72" w:rsidR="003E08F3" w:rsidRPr="00C52C5E" w:rsidRDefault="004375BB" w:rsidP="003E08F3">
      <w:pPr>
        <w:spacing w:after="0" w:line="240" w:lineRule="auto"/>
        <w:contextualSpacing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30</w:t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JULY </w:t>
      </w:r>
    </w:p>
    <w:p w14:paraId="0C59CA53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BB39476" w14:textId="77777777" w:rsidR="003E08F3" w:rsidRPr="00C52C5E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5D862EF" w14:textId="77777777" w:rsidR="003E5EF0" w:rsidRDefault="003E5EF0" w:rsidP="003E5EF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3C8246F" w14:textId="2BBEDD40" w:rsidR="00161C12" w:rsidRPr="00161C12" w:rsidRDefault="003E08F3" w:rsidP="00161C1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="00161C12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61C12"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1C12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61C12"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1C12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61C12"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1C1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पीपुल्स</w:t>
      </w:r>
      <w:r w:rsidR="00161C1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61C1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ऑनर</w:t>
      </w:r>
      <w:r w:rsidR="00161C1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61C1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अवॉर्ड</w:t>
      </w:r>
      <w:r w:rsidR="00161C1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61C1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प्राप्त</w:t>
      </w:r>
      <w:r w:rsidR="00161C1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61C1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करने</w:t>
      </w:r>
      <w:r w:rsidR="00161C1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61C1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="00161C1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61C1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="00161C1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61C1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स्पीड</w:t>
      </w:r>
      <w:r w:rsidR="00161C1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61C1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स्केटर</w:t>
      </w:r>
      <w:r w:rsidR="00161C1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161C12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161C12"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1C12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="00161C12"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61C12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161C12"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61C12" w:rsidRPr="00161C12">
        <w:rPr>
          <w:rFonts w:ascii="Kokila" w:hAnsi="Kokila" w:cs="Kokila"/>
          <w:b/>
          <w:bCs/>
          <w:color w:val="000099"/>
          <w:sz w:val="82"/>
          <w:szCs w:val="82"/>
        </w:rPr>
        <w:t xml:space="preserve">Who recently became the first speed skater to receive the People's </w:t>
      </w:r>
      <w:proofErr w:type="spellStart"/>
      <w:r w:rsidR="00161C12" w:rsidRPr="00161C12">
        <w:rPr>
          <w:rFonts w:ascii="Kokila" w:hAnsi="Kokila" w:cs="Kokila"/>
          <w:b/>
          <w:bCs/>
          <w:color w:val="000099"/>
          <w:sz w:val="82"/>
          <w:szCs w:val="82"/>
        </w:rPr>
        <w:t>Honour</w:t>
      </w:r>
      <w:proofErr w:type="spellEnd"/>
      <w:r w:rsidR="00161C12" w:rsidRPr="00161C12">
        <w:rPr>
          <w:rFonts w:ascii="Kokila" w:hAnsi="Kokila" w:cs="Kokila"/>
          <w:b/>
          <w:bCs/>
          <w:color w:val="000099"/>
          <w:sz w:val="82"/>
          <w:szCs w:val="82"/>
        </w:rPr>
        <w:t xml:space="preserve"> Award?</w:t>
      </w:r>
    </w:p>
    <w:p w14:paraId="002A745E" w14:textId="77777777" w:rsidR="00161C12" w:rsidRPr="00161C12" w:rsidRDefault="00161C12" w:rsidP="00161C1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7BEFCE8" w14:textId="77777777" w:rsidR="00161C12" w:rsidRPr="00161C12" w:rsidRDefault="00161C12" w:rsidP="00161C1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योशिदा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साओरी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/>
          <w:b/>
          <w:bCs/>
          <w:color w:val="000099"/>
          <w:sz w:val="82"/>
          <w:szCs w:val="82"/>
        </w:rPr>
        <w:t>Saori Yoshida</w:t>
      </w:r>
    </w:p>
    <w:p w14:paraId="74F94A6A" w14:textId="77777777" w:rsidR="00161C12" w:rsidRPr="00161C12" w:rsidRDefault="00161C12" w:rsidP="00161C1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इचो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काओरी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>Kaori Icho</w:t>
      </w:r>
    </w:p>
    <w:p w14:paraId="1AA8AF95" w14:textId="77777777" w:rsidR="00161C12" w:rsidRPr="00161C12" w:rsidRDefault="00161C12" w:rsidP="00161C1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युज़ुरु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हान्यू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/>
          <w:b/>
          <w:bCs/>
          <w:color w:val="000099"/>
          <w:sz w:val="82"/>
          <w:szCs w:val="82"/>
        </w:rPr>
        <w:t>Yuzuru Hanyu</w:t>
      </w:r>
    </w:p>
    <w:p w14:paraId="79171FBC" w14:textId="5464B055" w:rsidR="003A7B0D" w:rsidRPr="00EA35C9" w:rsidRDefault="00161C12" w:rsidP="00161C12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मिहो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ताकागी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/>
          <w:b/>
          <w:bCs/>
          <w:color w:val="000099"/>
          <w:sz w:val="82"/>
          <w:szCs w:val="82"/>
        </w:rPr>
        <w:t>Miho Takagi</w:t>
      </w:r>
    </w:p>
    <w:p w14:paraId="0B280ACC" w14:textId="77777777" w:rsidR="00C26F08" w:rsidRDefault="00C26F08" w:rsidP="003E5EF0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7A2636B" w14:textId="5A88B358" w:rsidR="003E08F3" w:rsidRPr="00C52C5E" w:rsidRDefault="00C26F08" w:rsidP="003E5EF0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6592" behindDoc="0" locked="0" layoutInCell="1" allowOverlap="1" wp14:anchorId="602554B7" wp14:editId="48958FE8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71120" cy="6903720"/>
            <wp:effectExtent l="0" t="0" r="0" b="0"/>
            <wp:wrapSquare wrapText="bothSides"/>
            <wp:docPr id="214529383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112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06DFF651" w14:textId="77777777" w:rsidR="000E1484" w:rsidRPr="00EA35C9" w:rsidRDefault="003E08F3" w:rsidP="000E1484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Answer:</w:t>
      </w:r>
      <w:r w:rsidRPr="00C52C5E">
        <w:rPr>
          <w:rFonts w:ascii="Kokila" w:hAnsi="Kokila" w:cs="Kokila" w:hint="cs"/>
          <w:b/>
          <w:bCs/>
          <w:color w:val="000099"/>
          <w:sz w:val="82"/>
          <w:szCs w:val="82"/>
          <w:cs/>
          <w:lang w:val="en-IN" w:bidi="hi-IN"/>
        </w:rPr>
        <w:t xml:space="preserve"> </w:t>
      </w:r>
      <w:r w:rsidR="000E1484"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0E1484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मिहो</w:t>
      </w:r>
      <w:r w:rsidR="000E1484"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E1484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ताकागी</w:t>
      </w:r>
      <w:r w:rsidR="000E1484"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E1484" w:rsidRPr="00161C12">
        <w:rPr>
          <w:rFonts w:ascii="Kokila" w:hAnsi="Kokila" w:cs="Kokila"/>
          <w:b/>
          <w:bCs/>
          <w:color w:val="000099"/>
          <w:sz w:val="82"/>
          <w:szCs w:val="82"/>
        </w:rPr>
        <w:t>Miho Takagi</w:t>
      </w:r>
    </w:p>
    <w:p w14:paraId="3E5092EC" w14:textId="77777777" w:rsidR="000E1484" w:rsidRPr="000E1484" w:rsidRDefault="000E1484" w:rsidP="000E1484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जापान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(</w:t>
      </w:r>
      <w:r w:rsidRPr="00D02DA2">
        <w:rPr>
          <w:rFonts w:ascii="Kokila" w:hAnsi="Kokila" w:cs="Kokila"/>
          <w:b/>
          <w:bCs/>
          <w:color w:val="C00000"/>
          <w:sz w:val="78"/>
          <w:szCs w:val="78"/>
        </w:rPr>
        <w:t xml:space="preserve">Japan)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की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स्पीड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स्केटर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(</w:t>
      </w:r>
      <w:r w:rsidRPr="00D02DA2">
        <w:rPr>
          <w:rFonts w:ascii="Kokila" w:hAnsi="Kokila" w:cs="Kokila"/>
          <w:b/>
          <w:bCs/>
          <w:color w:val="C00000"/>
          <w:sz w:val="78"/>
          <w:szCs w:val="78"/>
        </w:rPr>
        <w:t xml:space="preserve">Speed Skater)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मिहो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ताकागी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Miho Takagi)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पीपुल्स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ऑनर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अवॉर्ड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People’s </w:t>
      </w:r>
      <w:proofErr w:type="spellStart"/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>Honour</w:t>
      </w:r>
      <w:proofErr w:type="spellEnd"/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Award)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से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सम्मानित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जाएगा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जो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जापान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में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खिलाड़ियों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को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दिया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जाने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वाला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सर्वोच्च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नागरिक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सम्मान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Highest Civilian </w:t>
      </w:r>
      <w:proofErr w:type="spellStart"/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>Honour</w:t>
      </w:r>
      <w:proofErr w:type="spellEnd"/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है।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इस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सम्मान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औपचारिक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समारोह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>4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अगस्त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>2026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प्रधानमंत्री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आधिकारिक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आवास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आयोजित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होगा।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वह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चार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बार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की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ओलंपियन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हैं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और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/>
          <w:b/>
          <w:bCs/>
          <w:color w:val="C00000"/>
          <w:sz w:val="78"/>
          <w:szCs w:val="78"/>
        </w:rPr>
        <w:t>10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ओलंपिक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पदकों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Olympic Medals)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साथ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जापान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सबसे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सफल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महिला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ओलंपियन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हैं।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</w:p>
    <w:p w14:paraId="34213237" w14:textId="77777777" w:rsidR="000E1484" w:rsidRPr="000E1484" w:rsidRDefault="000E1484" w:rsidP="000E1484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उन्होंने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/>
          <w:b/>
          <w:bCs/>
          <w:color w:val="C00000"/>
          <w:sz w:val="78"/>
          <w:szCs w:val="78"/>
        </w:rPr>
        <w:t>2010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वैंकूवर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शीतकालीन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ओलंपिक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Vancouver Winter Olympics)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मात्र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>15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वर्ष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आयु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पदार्पण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था।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उन्होंने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>2018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प्योंगचांग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शीतकालीन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ओलंपिक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lastRenderedPageBreak/>
        <w:t>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PyeongChang Winter Olympics)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टीम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परस्यूट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Team Pursuit)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तथा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>2022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बीजिंग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शीतकालीन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ओलंपिक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Beijing Winter Olympics)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>1,000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मीटर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स्पर्धा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स्वर्ण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पदक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Gold Medal)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जीते।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इसके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बाद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मिलानो</w:t>
      </w:r>
      <w:r w:rsidRPr="000E1484">
        <w:rPr>
          <w:rFonts w:ascii="Kokila" w:hAnsi="Kokila" w:cs="Kokila" w:hint="eastAsia"/>
          <w:b/>
          <w:bCs/>
          <w:color w:val="000000" w:themeColor="text1"/>
          <w:sz w:val="78"/>
          <w:szCs w:val="78"/>
          <w:cs/>
          <w:lang w:bidi="hi-IN"/>
        </w:rPr>
        <w:t>–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कोर्तिना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>2026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शीतकालीन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ओलंपिक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Milano Cortina 2026 Winter Olympics)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तीन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कांस्य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पदक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Bronze Medals)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जीतकर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उन्होंने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अपने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करियर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समापन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किया।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</w:p>
    <w:p w14:paraId="78903C0C" w14:textId="071E4951" w:rsidR="000E1484" w:rsidRPr="000E1484" w:rsidRDefault="000E1484" w:rsidP="000E1484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वह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पीपुल्स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ऑनर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अवॉर्ड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प्राप्त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करने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वाली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पहली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स्पीड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स्केटर</w:t>
      </w:r>
      <w:r w:rsidRPr="00D02DA2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हैं।</w:t>
      </w:r>
      <w:r w:rsidR="00A97E42"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उनसे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पहले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यह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सम्मान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युज़ुरु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हान्यू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Yuzuru Hanyu),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योशिदा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साओरी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Saori Yoshida),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इचो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काओरी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Kaori Icho),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ताकाहाशी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नाओको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Naoko Takahashi)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तथा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>2011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फीफा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महिला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विश्व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कप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2011 FIFA Women’s World Cup)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विजेता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नादेशिको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जापान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(</w:t>
      </w:r>
      <w:proofErr w:type="spellStart"/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>Nadeshiko</w:t>
      </w:r>
      <w:proofErr w:type="spellEnd"/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Japan)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टीम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प्रदान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किया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चुका</w:t>
      </w:r>
      <w:r w:rsidRPr="000E1484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0E1484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है।</w:t>
      </w:r>
    </w:p>
    <w:p w14:paraId="6B07D1FC" w14:textId="699A4B44" w:rsidR="00A97E42" w:rsidRPr="00A97E42" w:rsidRDefault="003E08F3" w:rsidP="00A97E4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="00A97E42"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7E42"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7E42"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7E4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भारत</w:t>
      </w:r>
      <w:r w:rsidR="00A97E4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7E4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ने</w:t>
      </w:r>
      <w:r w:rsidR="00A97E4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7E4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="00A97E4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7E4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प्रत्यक्ष</w:t>
      </w:r>
      <w:r w:rsidR="00A97E4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7E4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वाणिज्यिक</w:t>
      </w:r>
      <w:r w:rsidR="00A97E4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7E4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कंटेनर</w:t>
      </w:r>
      <w:r w:rsidR="00A97E4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7E4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मालगाड़ी</w:t>
      </w:r>
      <w:r w:rsidR="00A97E4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A97E42"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7E42"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7E42"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7E42"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7E42"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संचालित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7E42"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7E42"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97E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97E42" w:rsidRPr="00A97E42">
        <w:rPr>
          <w:rFonts w:ascii="Kokila" w:hAnsi="Kokila" w:cs="Kokila"/>
          <w:b/>
          <w:bCs/>
          <w:color w:val="000099"/>
          <w:sz w:val="82"/>
          <w:szCs w:val="82"/>
        </w:rPr>
        <w:t>Recently, India operated its first direct commercial container freight train to which country?</w:t>
      </w:r>
    </w:p>
    <w:p w14:paraId="260FB0D3" w14:textId="77777777" w:rsidR="00A97E42" w:rsidRPr="00A97E42" w:rsidRDefault="00A97E42" w:rsidP="00A97E4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2FF674B" w14:textId="77777777" w:rsidR="00A97E42" w:rsidRPr="00A97E42" w:rsidRDefault="00A97E42" w:rsidP="00A97E4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97E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नेपाल</w:t>
      </w:r>
      <w:r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7E42">
        <w:rPr>
          <w:rFonts w:ascii="Kokila" w:hAnsi="Kokila" w:cs="Kokila"/>
          <w:b/>
          <w:bCs/>
          <w:color w:val="000099"/>
          <w:sz w:val="82"/>
          <w:szCs w:val="82"/>
        </w:rPr>
        <w:t>Nepal</w:t>
      </w:r>
    </w:p>
    <w:p w14:paraId="5B2A7D83" w14:textId="77777777" w:rsidR="00A97E42" w:rsidRPr="00A97E42" w:rsidRDefault="00A97E42" w:rsidP="00A97E4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97E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बांग्लादेश</w:t>
      </w:r>
      <w:r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7E42">
        <w:rPr>
          <w:rFonts w:ascii="Kokila" w:hAnsi="Kokila" w:cs="Kokila"/>
          <w:b/>
          <w:bCs/>
          <w:color w:val="000099"/>
          <w:sz w:val="82"/>
          <w:szCs w:val="82"/>
        </w:rPr>
        <w:t>Bangladesh</w:t>
      </w:r>
    </w:p>
    <w:p w14:paraId="081DFF8F" w14:textId="77777777" w:rsidR="00A97E42" w:rsidRPr="00A97E42" w:rsidRDefault="00A97E42" w:rsidP="00A97E4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97E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भूटान</w:t>
      </w:r>
      <w:r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7E42">
        <w:rPr>
          <w:rFonts w:ascii="Kokila" w:hAnsi="Kokila" w:cs="Kokila"/>
          <w:b/>
          <w:bCs/>
          <w:color w:val="000099"/>
          <w:sz w:val="82"/>
          <w:szCs w:val="82"/>
        </w:rPr>
        <w:t>Bhutan</w:t>
      </w:r>
    </w:p>
    <w:p w14:paraId="09256FE7" w14:textId="01E1B2D2" w:rsidR="00C810B8" w:rsidRDefault="00A97E42" w:rsidP="00A97E4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A97E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म्यांमार</w:t>
      </w:r>
      <w:r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A97E42">
        <w:rPr>
          <w:rFonts w:ascii="Kokila" w:hAnsi="Kokila" w:cs="Kokila"/>
          <w:b/>
          <w:bCs/>
          <w:color w:val="000099"/>
          <w:sz w:val="82"/>
          <w:szCs w:val="82"/>
        </w:rPr>
        <w:t>Myanmar</w:t>
      </w:r>
    </w:p>
    <w:p w14:paraId="292EFE26" w14:textId="77777777" w:rsidR="00717124" w:rsidRDefault="00717124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19A89F96" w14:textId="5C690217" w:rsidR="003E08F3" w:rsidRPr="00C52C5E" w:rsidRDefault="00717124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5568" behindDoc="0" locked="0" layoutInCell="1" allowOverlap="1" wp14:anchorId="7DE25EFB" wp14:editId="0DFD5C40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25400" cy="6949440"/>
            <wp:effectExtent l="0" t="0" r="0" b="3810"/>
            <wp:wrapSquare wrapText="bothSides"/>
            <wp:docPr id="15165058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0" cy="694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D845A8A" w14:textId="1ABBC0DC" w:rsidR="005F6041" w:rsidRDefault="003E08F3" w:rsidP="003E08F3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 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A97E42" w:rsidRPr="00A97E4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नेपाल</w:t>
      </w:r>
      <w:r w:rsidR="00A97E42" w:rsidRPr="00A97E4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97E42" w:rsidRPr="00A97E42">
        <w:rPr>
          <w:rFonts w:ascii="Kokila" w:hAnsi="Kokila" w:cs="Kokila"/>
          <w:b/>
          <w:bCs/>
          <w:color w:val="000099"/>
          <w:sz w:val="82"/>
          <w:szCs w:val="82"/>
        </w:rPr>
        <w:t>Nepal</w:t>
      </w:r>
    </w:p>
    <w:p w14:paraId="3F76E724" w14:textId="77777777" w:rsidR="00C0730E" w:rsidRDefault="00C0730E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C14BF52" w14:textId="77777777" w:rsidR="00C0730E" w:rsidRDefault="00C0730E" w:rsidP="00186E5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भारत ने कोलकाता बंदरगाह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Kolkata Port)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से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नेपाल के बिराटनगर कस्टम्स यार्ड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Biratnagar Customs Yard)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तक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</w:rPr>
        <w:t xml:space="preserve">40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>वैगनों (</w:t>
      </w:r>
      <w:r w:rsidRPr="00D02DA2">
        <w:rPr>
          <w:rFonts w:ascii="Kokila" w:hAnsi="Kokila" w:cs="Kokila"/>
          <w:b/>
          <w:bCs/>
          <w:color w:val="C00000"/>
          <w:sz w:val="82"/>
          <w:szCs w:val="82"/>
        </w:rPr>
        <w:t xml:space="preserve">40-Wagon)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में कैनोला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Canola)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की खेप भेजकर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पहली प्रत्यक्ष वाणिज्यिक कंटेनर मालगाड़ी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Direct Commercial Container Freight Train)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का सफल संचालन किया। </w:t>
      </w:r>
    </w:p>
    <w:p w14:paraId="1B21F30B" w14:textId="77777777" w:rsidR="00C0730E" w:rsidRDefault="00C0730E" w:rsidP="00186E5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EB72E" w14:textId="77777777" w:rsidR="00C0730E" w:rsidRDefault="00C0730E" w:rsidP="00186E5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यह सेवा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संशोधित भारत–नेपाल रेल पारगमन प्रोटोकॉल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Revised India–Nepal Rail Transit Protocol)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के तहत शुरू की गई है। इस पहल का उद्देश्य भारत–नेपाल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lastRenderedPageBreak/>
        <w:t>के बीच सीमापार व्यापार (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Cross-border Trade)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को अधिक तेज़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सुगम और किफायती बनाना है। इस प्रत्यक्ष रेल सेवा से पारगमन समय (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Transit Time)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में कमी आएगी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कार्गो हैंडलिंग (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Cargo Handling)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अधिक दक्ष होगी तथा समग्र लॉजिस्टिक्स लागत (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Overall Logistics Cost)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भी घटेगी।</w:t>
      </w:r>
    </w:p>
    <w:p w14:paraId="3A5E5CE3" w14:textId="4F8E2B44" w:rsidR="00C0730E" w:rsidRPr="00C0730E" w:rsidRDefault="00C0730E" w:rsidP="00186E57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 यह पहल दोनों देशों के बीच व्यापारिक संपर्क (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Trade Connectivity)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और आर्थिक सहयोग (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Economic Cooperation) </w:t>
      </w:r>
      <w:r w:rsidRPr="00C0730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को और मजबूत करेगी।</w:t>
      </w:r>
    </w:p>
    <w:p w14:paraId="13A7D1E8" w14:textId="77777777" w:rsidR="00C0730E" w:rsidRDefault="00C0730E" w:rsidP="00186E57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49D77B83" w14:textId="77777777" w:rsidR="00C0730E" w:rsidRDefault="00C0730E" w:rsidP="00186E57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1BE89E1F" w14:textId="77777777" w:rsidR="00C0730E" w:rsidRDefault="00C0730E" w:rsidP="00186E57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0DD11998" w14:textId="48F57424" w:rsidR="009A0DB2" w:rsidRPr="009A0DB2" w:rsidRDefault="003E08F3" w:rsidP="009A0DB2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9A0DB2"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A0DB2"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0DB2"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A0DB2"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0DB2"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A0DB2"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वैश्विक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समुद्री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उद्योग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लिए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नाविकों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दूसरा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सबसे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बड़ा</w:t>
      </w:r>
      <w:r w:rsidR="009A0DB2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9A0DB2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आपूर्तिकर्ता</w:t>
      </w:r>
      <w:r w:rsidR="009A0DB2"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0DB2"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9A0DB2"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0DB2"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9A0DB2"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0DB2"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9A0DB2"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0DB2"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</w:t>
      </w:r>
      <w:r w:rsidR="009A0DB2"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0DB2"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A0DB2" w:rsidRPr="009A0DB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A0D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A0DB2" w:rsidRPr="009A0DB2">
        <w:rPr>
          <w:rFonts w:ascii="Kokila" w:hAnsi="Kokila" w:cs="Kokila"/>
          <w:b/>
          <w:bCs/>
          <w:color w:val="000099"/>
          <w:sz w:val="82"/>
          <w:szCs w:val="82"/>
        </w:rPr>
        <w:t>Which country has recently become the world's second largest supplier of seafarers to the global shipping industry?</w:t>
      </w:r>
    </w:p>
    <w:p w14:paraId="29CF8D10" w14:textId="77777777" w:rsidR="009A0DB2" w:rsidRPr="009A0DB2" w:rsidRDefault="009A0DB2" w:rsidP="009A0DB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A0D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</w:t>
      </w:r>
      <w:r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A0DB2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</w:p>
    <w:p w14:paraId="1A6379E4" w14:textId="77777777" w:rsidR="009A0DB2" w:rsidRPr="009A0DB2" w:rsidRDefault="009A0DB2" w:rsidP="009A0DB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A0D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A0DB2">
        <w:rPr>
          <w:rFonts w:ascii="Kokila" w:hAnsi="Kokila" w:cs="Kokila"/>
          <w:b/>
          <w:bCs/>
          <w:color w:val="000099"/>
          <w:sz w:val="82"/>
          <w:szCs w:val="82"/>
        </w:rPr>
        <w:t>India</w:t>
      </w:r>
    </w:p>
    <w:p w14:paraId="7547DE34" w14:textId="77777777" w:rsidR="009A0DB2" w:rsidRPr="009A0DB2" w:rsidRDefault="009A0DB2" w:rsidP="009A0DB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A0D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रूस</w:t>
      </w:r>
      <w:r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A0DB2">
        <w:rPr>
          <w:rFonts w:ascii="Kokila" w:hAnsi="Kokila" w:cs="Kokila"/>
          <w:b/>
          <w:bCs/>
          <w:color w:val="000099"/>
          <w:sz w:val="82"/>
          <w:szCs w:val="82"/>
        </w:rPr>
        <w:t>Russia</w:t>
      </w:r>
    </w:p>
    <w:p w14:paraId="160CB708" w14:textId="61246630" w:rsidR="003E08F3" w:rsidRDefault="009A0DB2" w:rsidP="009A0DB2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9A0D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इंडोनेशिया</w:t>
      </w:r>
      <w:r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9A0DB2">
        <w:rPr>
          <w:rFonts w:ascii="Kokila" w:hAnsi="Kokila" w:cs="Kokila"/>
          <w:b/>
          <w:bCs/>
          <w:color w:val="000099"/>
          <w:sz w:val="82"/>
          <w:szCs w:val="82"/>
        </w:rPr>
        <w:t>Indonesia</w:t>
      </w:r>
    </w:p>
    <w:p w14:paraId="3D3D08EF" w14:textId="77777777" w:rsidR="003E08F3" w:rsidRDefault="003E08F3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698C9CC7" w14:textId="77FB4D8B" w:rsidR="003E08F3" w:rsidRPr="00C52C5E" w:rsidRDefault="002706B2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4544" behindDoc="0" locked="0" layoutInCell="1" allowOverlap="1" wp14:anchorId="7F24530D" wp14:editId="6A1BB16C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29210" cy="6903720"/>
            <wp:effectExtent l="0" t="0" r="0" b="0"/>
            <wp:wrapSquare wrapText="bothSides"/>
            <wp:docPr id="12048050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921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76F6F" w14:textId="74FD0F9E" w:rsidR="003E08F3" w:rsidRPr="009A0DB2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9A0DB2" w:rsidRPr="009A0DB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9A0DB2" w:rsidRPr="009A0DB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9A0DB2" w:rsidRPr="009A0DB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A0DB2" w:rsidRPr="009A0DB2">
        <w:rPr>
          <w:rFonts w:ascii="Kokila" w:hAnsi="Kokila" w:cs="Kokila"/>
          <w:b/>
          <w:bCs/>
          <w:color w:val="000099"/>
          <w:sz w:val="82"/>
          <w:szCs w:val="82"/>
        </w:rPr>
        <w:t>India</w:t>
      </w:r>
    </w:p>
    <w:p w14:paraId="6E455F89" w14:textId="77777777" w:rsidR="00EC0992" w:rsidRPr="00085759" w:rsidRDefault="00EC0992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42C5961" w14:textId="77777777" w:rsidR="00AA3CEE" w:rsidRDefault="00AA3CEE" w:rsidP="00EC099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भारत वैश्विक समुद्री उद्योग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Global Shipping Industry)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के लिए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>नाविकों (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Seafarers)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>का विश्व का दूसरा सबसे बड़ा आपूर्तिकर्ता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 (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World’s Second-largest Supplier)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बन गया है। बीआईएमसीओ–आईसीएस नाविक कार्यबल रिपोर्ट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[BIMCO–ICS Seafarer Workforce Report 2026]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अनुसार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भारत ने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3,11,936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समुद्री पेशेवरों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का योगदान देकर चीन (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China)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सहित कई देशों को पीछे छोड़ दिया है। </w:t>
      </w:r>
    </w:p>
    <w:p w14:paraId="406F669C" w14:textId="77777777" w:rsidR="00AA3CEE" w:rsidRDefault="00AA3CEE" w:rsidP="00EC099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lastRenderedPageBreak/>
        <w:t xml:space="preserve">वर्तमान में भारत का वैश्विक नाविक कार्यबल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Global Seafaring Workforce)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में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12.16%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योगदान है। इस सूची में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>फिलीपींस (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Philippines) 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पहले स्थान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पर है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जबकि भारत दूसरे स्थान पर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उसके बाद चीन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रूस और इंडोनेशिया का स्थान है।</w:t>
      </w:r>
    </w:p>
    <w:p w14:paraId="47FB17A4" w14:textId="77777777" w:rsidR="00AA3CEE" w:rsidRDefault="00AA3CEE" w:rsidP="00EC099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84A9ABA" w14:textId="06C6C7AC" w:rsidR="00EC0992" w:rsidRDefault="00AA3CEE" w:rsidP="00EC099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0"/>
          <w:szCs w:val="80"/>
          <w:lang w:bidi="hi-IN"/>
        </w:rPr>
      </w:pP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2015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में भारत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5.2%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हिस्सेदारी के साथ पाँचवें स्थान पर था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जबकि अब उसने उल्लेखनीय प्रगति करते हुए दूसरा स्थान हासिल कर लिया है।भारत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1,40,000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से अधिक अधिकारी भी उपलब्ध कराता है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जो विश्व के कुल अधिकारी कार्यबल का लगभग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13.4%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हिस्सा हैं। यह उपलब्धि वैश्विक समुद्री क्षेत्र में भारत की बढ़ती क्षमता और कुशल मानव संसाधन (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Skilled Maritime Workforce) </w:t>
      </w:r>
      <w:r w:rsidRPr="00AA3CE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को दर्शाती है।</w:t>
      </w:r>
    </w:p>
    <w:p w14:paraId="0E35C8C1" w14:textId="77777777" w:rsidR="00EC0992" w:rsidRDefault="00EC0992" w:rsidP="00EC099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0"/>
          <w:szCs w:val="80"/>
          <w:lang w:bidi="hi-IN"/>
        </w:rPr>
      </w:pPr>
    </w:p>
    <w:p w14:paraId="3CD7FC5B" w14:textId="77777777" w:rsidR="00EC0992" w:rsidRPr="00EC0992" w:rsidRDefault="00EC0992" w:rsidP="00EC099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0"/>
          <w:szCs w:val="80"/>
        </w:rPr>
      </w:pPr>
    </w:p>
    <w:p w14:paraId="71608E9E" w14:textId="0DE9E06D" w:rsidR="007C30E5" w:rsidRPr="007C30E5" w:rsidRDefault="003E08F3" w:rsidP="007C30E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7C30E5"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C30E5"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C30E5"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C30E5"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C30E5"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C30E5"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फील्ड्स</w:t>
      </w:r>
      <w:r w:rsidR="007C30E5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पदक</w:t>
      </w:r>
      <w:r w:rsidR="007C30E5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प्राप्त</w:t>
      </w:r>
      <w:r w:rsidR="007C30E5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</w:t>
      </w:r>
      <w:r w:rsidR="007C30E5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यह</w:t>
      </w:r>
      <w:r w:rsidR="007C30E5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सम्मान</w:t>
      </w:r>
      <w:r w:rsidR="007C30E5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पाने</w:t>
      </w:r>
      <w:r w:rsidR="007C30E5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="007C30E5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इतिहास</w:t>
      </w:r>
      <w:r w:rsidR="007C30E5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की</w:t>
      </w:r>
      <w:r w:rsidR="007C30E5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तीसरी</w:t>
      </w:r>
      <w:r w:rsidR="007C30E5"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7C30E5"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महिला</w:t>
      </w:r>
      <w:r w:rsidR="007C30E5"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C30E5"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7C30E5"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C30E5"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="007C30E5"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C30E5"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7C30E5" w:rsidRPr="007C30E5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C30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C30E5" w:rsidRPr="007C30E5">
        <w:rPr>
          <w:rFonts w:ascii="Kokila" w:hAnsi="Kokila" w:cs="Kokila"/>
          <w:b/>
          <w:bCs/>
          <w:color w:val="000099"/>
          <w:sz w:val="82"/>
          <w:szCs w:val="82"/>
        </w:rPr>
        <w:t xml:space="preserve">Who recently became the third woman in history to receive the Fields Medal </w:t>
      </w:r>
      <w:r w:rsidR="007C30E5" w:rsidRPr="007C30E5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7C30E5" w:rsidRPr="007C30E5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204C3418" w14:textId="77777777" w:rsidR="007C30E5" w:rsidRPr="007C30E5" w:rsidRDefault="007C30E5" w:rsidP="007C30E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6773764" w14:textId="77777777" w:rsidR="007C30E5" w:rsidRPr="007C30E5" w:rsidRDefault="007C30E5" w:rsidP="007C30E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होंग</w:t>
      </w: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वांग</w:t>
      </w: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C30E5">
        <w:rPr>
          <w:rFonts w:ascii="Kokila" w:hAnsi="Kokila" w:cs="Kokila"/>
          <w:b/>
          <w:bCs/>
          <w:color w:val="000099"/>
          <w:sz w:val="82"/>
          <w:szCs w:val="82"/>
        </w:rPr>
        <w:t>Hong Wang</w:t>
      </w:r>
    </w:p>
    <w:p w14:paraId="4694B36C" w14:textId="77777777" w:rsidR="007C30E5" w:rsidRPr="007C30E5" w:rsidRDefault="007C30E5" w:rsidP="007C30E5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यू</w:t>
      </w: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देंग</w:t>
      </w: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C30E5">
        <w:rPr>
          <w:rFonts w:ascii="Kokila" w:hAnsi="Kokila" w:cs="Kokila"/>
          <w:b/>
          <w:bCs/>
          <w:color w:val="000099"/>
          <w:sz w:val="82"/>
          <w:szCs w:val="82"/>
        </w:rPr>
        <w:t>Yu Deng</w:t>
      </w:r>
    </w:p>
    <w:p w14:paraId="51B403A2" w14:textId="77777777" w:rsidR="007C30E5" w:rsidRPr="007C30E5" w:rsidRDefault="007C30E5" w:rsidP="007C30E5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जैकब</w:t>
      </w: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त्सिमरमैन</w:t>
      </w: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C30E5">
        <w:rPr>
          <w:rFonts w:ascii="Kokila" w:hAnsi="Kokila" w:cs="Kokila"/>
          <w:b/>
          <w:bCs/>
          <w:color w:val="000099"/>
          <w:sz w:val="82"/>
          <w:szCs w:val="82"/>
        </w:rPr>
        <w:t>Jacob Tsimerman</w:t>
      </w:r>
    </w:p>
    <w:p w14:paraId="1034CD11" w14:textId="01FC500C" w:rsidR="003E08F3" w:rsidRDefault="007C30E5" w:rsidP="007C30E5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जॉन</w:t>
      </w: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पार्डन</w:t>
      </w:r>
      <w:r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7C30E5">
        <w:rPr>
          <w:rFonts w:ascii="Kokila" w:hAnsi="Kokila" w:cs="Kokila"/>
          <w:b/>
          <w:bCs/>
          <w:color w:val="000099"/>
          <w:sz w:val="82"/>
          <w:szCs w:val="82"/>
        </w:rPr>
        <w:t>John Pardon</w:t>
      </w:r>
    </w:p>
    <w:p w14:paraId="54ABAD56" w14:textId="77777777" w:rsidR="003E08F3" w:rsidRDefault="003E08F3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44C4DBC" w14:textId="77777777" w:rsidR="00FF3EAD" w:rsidRDefault="00FF3EAD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403FCE6" w14:textId="77777777" w:rsidR="00FF3EAD" w:rsidRDefault="00FF3EAD" w:rsidP="003E08F3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925A3DE" w14:textId="0DEAA2FE" w:rsidR="003E08F3" w:rsidRPr="00C52C5E" w:rsidRDefault="00C35D09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3520" behindDoc="0" locked="0" layoutInCell="1" allowOverlap="1" wp14:anchorId="376D1153" wp14:editId="721F8216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86360" cy="6903720"/>
            <wp:effectExtent l="0" t="0" r="0" b="0"/>
            <wp:wrapSquare wrapText="bothSides"/>
            <wp:docPr id="5195069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40C5D82" w14:textId="2A9B7C09" w:rsidR="003E08F3" w:rsidRPr="004C6526" w:rsidRDefault="003E08F3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7C30E5" w:rsidRPr="007C30E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7C30E5"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होंग</w:t>
      </w:r>
      <w:r w:rsidR="007C30E5"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C30E5" w:rsidRPr="007C30E5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वांग</w:t>
      </w:r>
      <w:r w:rsidR="007C30E5" w:rsidRPr="007C30E5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C30E5" w:rsidRPr="007C30E5">
        <w:rPr>
          <w:rFonts w:ascii="Kokila" w:hAnsi="Kokila" w:cs="Kokila"/>
          <w:b/>
          <w:bCs/>
          <w:color w:val="000099"/>
          <w:sz w:val="82"/>
          <w:szCs w:val="82"/>
        </w:rPr>
        <w:t>Hong Wang</w:t>
      </w:r>
    </w:p>
    <w:p w14:paraId="396C003F" w14:textId="77777777" w:rsidR="003E08F3" w:rsidRDefault="003E08F3" w:rsidP="003E08F3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132C9A3F" w14:textId="77777777" w:rsidR="001D20DF" w:rsidRDefault="00AB1807" w:rsidP="007911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01038B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फील्ड्स पदक 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2026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(Fields Medal 2026),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जिसे 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गणित का नोबेल पुरस्कार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Nobel Prize of Mathematics)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भी कहा जाता है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संयुक्त राज्य अमेरिका (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United States)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फिलाडेल्फिया (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Philadelphia)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में आयोजित अंतरराष्ट्रीय गणितज्ञ सम्मेलन (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International Congress of Mathematicians–ICM)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में प्रदान किया गया। </w:t>
      </w:r>
    </w:p>
    <w:p w14:paraId="1EB5EE21" w14:textId="77777777" w:rsidR="001D20DF" w:rsidRDefault="00AB1807" w:rsidP="007911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फील्ड्स पदक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से 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यू देंग (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Yu Deng), 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जॉन पार्डन (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John Pardon), 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जैकब त्सिमरमैन (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Jacob Tsimerman) 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और होंग वांग (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Hong Wang)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को सम्मानित किया गया। </w:t>
      </w:r>
    </w:p>
    <w:p w14:paraId="11FD4E97" w14:textId="77777777" w:rsidR="001D20DF" w:rsidRDefault="00AB1807" w:rsidP="007911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lastRenderedPageBreak/>
        <w:t>यह पुरस्कार उत्कृष्ट गणितीय शोध तथा भविष्य में असाधारण योगदान की क्षमता के लिए दिया जाता है।</w:t>
      </w:r>
    </w:p>
    <w:p w14:paraId="0BC7FA92" w14:textId="77777777" w:rsidR="001D20DF" w:rsidRDefault="00AB1807" w:rsidP="007911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01038B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होंग वांग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ने फील्ड्स पदक के लगभग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90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वर्ष के इतिहास में यह सम्मान प्राप्त करने वाली 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तीसरी महिला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बनकर इतिहास रच दिया। </w:t>
      </w:r>
    </w:p>
    <w:p w14:paraId="71351247" w14:textId="3DBCB712" w:rsidR="0079115A" w:rsidRDefault="00AB1807" w:rsidP="007911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वहीं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होंग वांग और यू देंग 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1982 </w:t>
      </w:r>
      <w:r w:rsidRPr="0001038B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के बाद फील्ड्स पदक प्राप्त करने वाले पहले चीनी नागरिक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 (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Chinese Nationals) </w:t>
      </w:r>
      <w:r w:rsidRPr="00AB180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बने।</w:t>
      </w:r>
    </w:p>
    <w:p w14:paraId="32CC2A49" w14:textId="77777777" w:rsidR="00AB1807" w:rsidRDefault="00AB1807" w:rsidP="007911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6EBF0EF2" w14:textId="77777777" w:rsidR="00AB1807" w:rsidRDefault="00AB1807" w:rsidP="007911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4CC06D48" w14:textId="77777777" w:rsidR="00AB1807" w:rsidRPr="0079115A" w:rsidRDefault="00AB1807" w:rsidP="0079115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3D1D9758" w14:textId="44152AD3" w:rsidR="00BC2115" w:rsidRPr="00BC2115" w:rsidRDefault="003E08F3" w:rsidP="00BC2115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C52C5E">
        <w:rPr>
          <w:rFonts w:hint="cs"/>
          <w:color w:val="000000" w:themeColor="text1"/>
          <w:sz w:val="82"/>
          <w:szCs w:val="82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हाल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ही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01038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मुख</w:t>
      </w:r>
      <w:r w:rsidR="00BC2115" w:rsidRPr="0001038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BC2115" w:rsidRPr="0001038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कैंसर</w:t>
      </w:r>
      <w:r w:rsidR="00BC2115" w:rsidRPr="0001038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BC2115" w:rsidRPr="0001038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की</w:t>
      </w:r>
      <w:r w:rsidR="00BC2115" w:rsidRPr="0001038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BC2115" w:rsidRPr="0001038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प्रारंभिक</w:t>
      </w:r>
      <w:r w:rsidR="00BC2115" w:rsidRPr="0001038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BC2115" w:rsidRPr="0001038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पहचान</w:t>
      </w:r>
      <w:r w:rsidR="00BC2115" w:rsidRPr="0001038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BC2115" w:rsidRPr="0001038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के</w:t>
      </w:r>
      <w:r w:rsidR="00BC2115" w:rsidRPr="0001038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BC2115" w:rsidRPr="0001038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लिए</w:t>
      </w:r>
      <w:r w:rsidR="00BC2115" w:rsidRPr="0001038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BC2115" w:rsidRPr="0001038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एआई</w:t>
      </w:r>
      <w:r w:rsidR="00BC2115" w:rsidRPr="0001038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BC2115" w:rsidRPr="0001038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आधारित</w:t>
      </w:r>
      <w:r w:rsidR="00BC2115" w:rsidRPr="0001038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BC2115" w:rsidRPr="0001038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तकनीक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किस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संस्थान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ने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विकसित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की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</w:rPr>
        <w:t>?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BC2115" w:rsidRPr="00BC2115">
        <w:rPr>
          <w:rFonts w:ascii="Kokila" w:hAnsi="Kokila" w:cs="Kokila"/>
          <w:b/>
          <w:bCs/>
          <w:color w:val="000099"/>
          <w:sz w:val="78"/>
          <w:szCs w:val="78"/>
        </w:rPr>
        <w:t>Which institution has recently developed an AI based technology for the early detection of oral cancer?</w:t>
      </w:r>
    </w:p>
    <w:p w14:paraId="3343F212" w14:textId="77777777" w:rsidR="00BC2115" w:rsidRPr="00BC2115" w:rsidRDefault="00BC2115" w:rsidP="00BC2115">
      <w:pPr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अखिल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भारतीय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आयुर्विज्ञान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संस्थान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नई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दिल्ली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/>
          <w:b/>
          <w:bCs/>
          <w:color w:val="000099"/>
          <w:sz w:val="78"/>
          <w:szCs w:val="78"/>
        </w:rPr>
        <w:t>All India Institute of Medical Sciences New Delhi</w:t>
      </w:r>
    </w:p>
    <w:p w14:paraId="50AA73FB" w14:textId="77777777" w:rsidR="00BC2115" w:rsidRPr="00BC2115" w:rsidRDefault="00BC2115" w:rsidP="00BC2115">
      <w:pPr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किंग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जॉर्ज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मेडिकल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यूनिवर्सिटी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लखनऊ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/>
          <w:b/>
          <w:bCs/>
          <w:color w:val="000099"/>
          <w:sz w:val="78"/>
          <w:szCs w:val="78"/>
        </w:rPr>
        <w:t>King George Medical University Lucknow</w:t>
      </w:r>
    </w:p>
    <w:p w14:paraId="36303D0D" w14:textId="77777777" w:rsidR="00BC2115" w:rsidRPr="00BC2115" w:rsidRDefault="00BC2115" w:rsidP="00BC2115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गांधी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मेडिकल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कॉलेज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भोपाल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/>
          <w:b/>
          <w:bCs/>
          <w:color w:val="000099"/>
          <w:sz w:val="78"/>
          <w:szCs w:val="78"/>
        </w:rPr>
        <w:t>Gandhi Medical College Bhopal</w:t>
      </w:r>
    </w:p>
    <w:p w14:paraId="0E357AD5" w14:textId="2ED6FF6A" w:rsidR="00BC2115" w:rsidRPr="00BC2115" w:rsidRDefault="00BC2115" w:rsidP="00BC2115">
      <w:pPr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d)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पोस्ट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ग्रेजुएट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इंस्टीट्यूट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ऑफ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मेडिकल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एजुकेशन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एंड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रिसर्च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चंडीगढ़</w:t>
      </w:r>
      <w:r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BC2115">
        <w:rPr>
          <w:rFonts w:ascii="Kokila" w:hAnsi="Kokila" w:cs="Kokila"/>
          <w:b/>
          <w:bCs/>
          <w:color w:val="000099"/>
          <w:sz w:val="78"/>
          <w:szCs w:val="78"/>
        </w:rPr>
        <w:t>Postgraduate Institute of Medical Education and Research Chandigarh</w:t>
      </w:r>
    </w:p>
    <w:p w14:paraId="291BDD92" w14:textId="5A94502C" w:rsidR="003E08F3" w:rsidRPr="00C52C5E" w:rsidRDefault="005F4AC6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2496" behindDoc="0" locked="0" layoutInCell="1" allowOverlap="1" wp14:anchorId="2E74B60A" wp14:editId="3832B83E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6888480"/>
            <wp:effectExtent l="0" t="0" r="0" b="7620"/>
            <wp:wrapSquare wrapText="bothSides"/>
            <wp:docPr id="7244386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88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26AC0734" w14:textId="77777777" w:rsidR="00BC2115" w:rsidRPr="00BC2115" w:rsidRDefault="003E08F3" w:rsidP="00BC2115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गांधी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मेडिकल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कॉलेज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भोपाल</w:t>
      </w:r>
      <w:r w:rsidR="00BC2115" w:rsidRPr="00BC2115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BC2115" w:rsidRPr="00BC2115">
        <w:rPr>
          <w:rFonts w:ascii="Kokila" w:hAnsi="Kokila" w:cs="Kokila"/>
          <w:b/>
          <w:bCs/>
          <w:color w:val="000099"/>
          <w:sz w:val="78"/>
          <w:szCs w:val="78"/>
        </w:rPr>
        <w:t>Gandhi Medical College Bhopal</w:t>
      </w:r>
    </w:p>
    <w:p w14:paraId="2D1004A1" w14:textId="309D1B5A" w:rsidR="003E08F3" w:rsidRPr="0048500B" w:rsidRDefault="003E08F3" w:rsidP="003E08F3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050D7892" w14:textId="77777777" w:rsidR="00327C3E" w:rsidRDefault="00327C3E" w:rsidP="00053790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B7061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मध्य प्रदेश के भोपाल स्थित गांधी मेडिकल कॉलेज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Gandhi Medical College–GMC)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ने मुख कैंसर (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Oral Cancer)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की प्रारंभिक पहचान (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Early Detection)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लिए कृत्रिम बुद्धिमत्ता (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Artificial Intelligence–AI)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आधारित नई तकनीक विकसित की है। </w:t>
      </w:r>
    </w:p>
    <w:p w14:paraId="09609ACD" w14:textId="77777777" w:rsidR="00327C3E" w:rsidRDefault="00327C3E" w:rsidP="00053790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भारत सरकार ने इस तकनीक के डिज़ाइन को पेटेंट (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Patent)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प्रदान किया है।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कॉलेज के </w:t>
      </w:r>
      <w:r w:rsidRPr="004B7061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दंत शल्य चिकित्सा विभाग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Department of Dental Surgery)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ने </w:t>
      </w:r>
      <w:r w:rsidRPr="004B7061">
        <w:rPr>
          <w:rFonts w:ascii="Kokila" w:hAnsi="Kokila" w:cs="Kokila"/>
          <w:b/>
          <w:bCs/>
          <w:color w:val="C00000"/>
          <w:sz w:val="82"/>
          <w:szCs w:val="82"/>
          <w:cs/>
        </w:rPr>
        <w:t>"मुख आरोग्य (</w:t>
      </w:r>
      <w:r w:rsidRPr="004B7061">
        <w:rPr>
          <w:rFonts w:ascii="Kokila" w:hAnsi="Kokila" w:cs="Kokila"/>
          <w:b/>
          <w:bCs/>
          <w:color w:val="C00000"/>
          <w:sz w:val="82"/>
          <w:szCs w:val="82"/>
        </w:rPr>
        <w:t xml:space="preserve">Mukh Arogya)" </w:t>
      </w:r>
      <w:r w:rsidRPr="004B7061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नामक एआई-आधारित मोबाइल ऐप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AI-powered Mobile App)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भी विकसित किया है। </w:t>
      </w:r>
    </w:p>
    <w:p w14:paraId="7F36E031" w14:textId="58D3EF7C" w:rsidR="003E08F3" w:rsidRPr="00C944CF" w:rsidRDefault="00327C3E" w:rsidP="003E08F3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lastRenderedPageBreak/>
        <w:t xml:space="preserve">यह ऐप </w:t>
      </w:r>
      <w:r w:rsidRPr="002D1DFE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मुख कैंसर की प्रारंभिक स्क्रीनिंग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Early Screening of Oral Cancer)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के लिए तैयार किया गया है। इस </w:t>
      </w:r>
      <w:r w:rsidRPr="002D1DFE">
        <w:rPr>
          <w:rFonts w:ascii="Kokila" w:hAnsi="Kokila" w:cs="Kokila"/>
          <w:b/>
          <w:bCs/>
          <w:color w:val="C00000"/>
          <w:sz w:val="82"/>
          <w:szCs w:val="82"/>
          <w:cs/>
        </w:rPr>
        <w:t>ऐप का उपयोग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 आशा कार्यकर्ता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सामुदायिक स्वास्थ्य अधिकारी [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Community Health Officers (CHOs)]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तथा प्राथमिक स्वास्थ्य केंद्र (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Primary Health Centre–PHC)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स्वास्थ्यकर्मी कर सकेंगे। यह विशेष रूप से ग्रामीण एवं दूरदराज़ क्षेत्रों में रहने वाले लोगों के लिए लाभकारी होगा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जहाँ समय पर जाँच की सुविधा सीमित होती है।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यदि ऐप के माध्यम से मुख कैंसर के प्रारंभिक लक्षण पाए जाते हैं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तो मरीजों को बिना विलंब विशेषज्ञ चिकित्सकों के पास भेजा जा सकेगा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जिससे समय पर उपचार शुरू होगा और गंभीर मामलों की संख्या कम करने में सहायता मिलेगी।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4B7061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भारत में प्रतिवर्ष लगभग </w:t>
      </w:r>
      <w:r w:rsidRPr="004B7061">
        <w:rPr>
          <w:rFonts w:ascii="Kokila" w:hAnsi="Kokila" w:cs="Kokila"/>
          <w:b/>
          <w:bCs/>
          <w:color w:val="C00000"/>
          <w:sz w:val="82"/>
          <w:szCs w:val="82"/>
        </w:rPr>
        <w:t xml:space="preserve">1.5 </w:t>
      </w:r>
      <w:r w:rsidRPr="004B7061">
        <w:rPr>
          <w:rFonts w:ascii="Kokila" w:hAnsi="Kokila" w:cs="Kokila"/>
          <w:b/>
          <w:bCs/>
          <w:color w:val="C00000"/>
          <w:sz w:val="82"/>
          <w:szCs w:val="82"/>
          <w:cs/>
        </w:rPr>
        <w:t>लाख नए मुख कैंसर के मामले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 सामने आते हैं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327C3E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जबकि इसकी प्रारंभिक पहचान स्वास्थ्य प्रणाली के सामने एक बड़ी चुनौती बनी हुई है।</w:t>
      </w:r>
    </w:p>
    <w:p w14:paraId="56FB6188" w14:textId="7D23846F" w:rsidR="00873CF7" w:rsidRPr="00873CF7" w:rsidRDefault="003E08F3" w:rsidP="00873CF7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="00873CF7" w:rsidRPr="009F526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अंतरराष्ट्रीय</w:t>
      </w:r>
      <w:r w:rsidR="00873CF7" w:rsidRPr="009F526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873CF7" w:rsidRPr="009F526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बाघ</w:t>
      </w:r>
      <w:r w:rsidR="00873CF7" w:rsidRPr="009F526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873CF7" w:rsidRPr="009F526B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दिवस</w:t>
      </w:r>
      <w:r w:rsidR="00873CF7" w:rsidRPr="009F526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873CF7" w:rsidRPr="009F526B">
        <w:rPr>
          <w:rFonts w:ascii="Kokila" w:hAnsi="Kokila" w:cs="Kokila"/>
          <w:b/>
          <w:bCs/>
          <w:color w:val="C00000"/>
          <w:sz w:val="78"/>
          <w:szCs w:val="78"/>
        </w:rPr>
        <w:t>2026</w:t>
      </w:r>
      <w:r w:rsidR="00873CF7" w:rsidRPr="009F526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का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विषय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क्या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</w:rPr>
        <w:t>?</w:t>
      </w:r>
      <w:r w:rsidR="00873CF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873CF7" w:rsidRPr="00873CF7">
        <w:rPr>
          <w:rFonts w:ascii="Kokila" w:hAnsi="Kokila" w:cs="Kokila"/>
          <w:b/>
          <w:bCs/>
          <w:color w:val="000099"/>
          <w:sz w:val="78"/>
          <w:szCs w:val="78"/>
        </w:rPr>
        <w:t>What is the theme of International Tiger Day 2026?</w:t>
      </w:r>
    </w:p>
    <w:p w14:paraId="04D98FED" w14:textId="77777777" w:rsidR="00873CF7" w:rsidRPr="00873CF7" w:rsidRDefault="00873CF7" w:rsidP="00873CF7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297331B1" w14:textId="77777777" w:rsidR="00873CF7" w:rsidRPr="00873CF7" w:rsidRDefault="00873CF7" w:rsidP="00873CF7">
      <w:pPr>
        <w:spacing w:line="240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बाघों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लिए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सुरक्षित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वन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/>
          <w:b/>
          <w:bCs/>
          <w:color w:val="000099"/>
          <w:sz w:val="78"/>
          <w:szCs w:val="78"/>
        </w:rPr>
        <w:t>Safe Forests for Tigers</w:t>
      </w:r>
    </w:p>
    <w:p w14:paraId="43462ECA" w14:textId="77777777" w:rsidR="00873CF7" w:rsidRPr="00873CF7" w:rsidRDefault="00873CF7" w:rsidP="00873CF7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बाघ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संरक्षण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और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जैव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विविधता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/>
          <w:b/>
          <w:bCs/>
          <w:color w:val="000099"/>
          <w:sz w:val="78"/>
          <w:szCs w:val="78"/>
        </w:rPr>
        <w:t>Tiger Conservation and Biodiversity</w:t>
      </w:r>
    </w:p>
    <w:p w14:paraId="767DCCE7" w14:textId="77777777" w:rsidR="00873CF7" w:rsidRPr="00873CF7" w:rsidRDefault="00873CF7" w:rsidP="00873CF7">
      <w:pPr>
        <w:spacing w:line="240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बाघों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बचाओ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प्रकृति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बचाओ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/>
          <w:b/>
          <w:bCs/>
          <w:color w:val="000099"/>
          <w:sz w:val="78"/>
          <w:szCs w:val="78"/>
        </w:rPr>
        <w:t>Save Tigers Save Nature</w:t>
      </w:r>
    </w:p>
    <w:p w14:paraId="5BF3A445" w14:textId="532AABBC" w:rsidR="003E08F3" w:rsidRDefault="00873CF7" w:rsidP="00873CF7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d)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आदिवासी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लोगों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और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स्थानीय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समुदायों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केंद्र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रखकर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बाघों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भविष्य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सुरक्षित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करना</w:t>
      </w:r>
      <w:r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873CF7">
        <w:rPr>
          <w:rFonts w:ascii="Kokila" w:hAnsi="Kokila" w:cs="Kokila"/>
          <w:b/>
          <w:bCs/>
          <w:color w:val="000099"/>
          <w:sz w:val="78"/>
          <w:szCs w:val="78"/>
        </w:rPr>
        <w:t>Securing the Future of Tigers with Indigenous Peoples and Local Communities at the Heart</w:t>
      </w:r>
    </w:p>
    <w:p w14:paraId="2CF1DE85" w14:textId="7A669619" w:rsidR="003E08F3" w:rsidRDefault="003E08F3" w:rsidP="003E08F3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D2752D3" w14:textId="1AD1D39A" w:rsidR="00C0467A" w:rsidRPr="00C52C5E" w:rsidRDefault="00C0467A" w:rsidP="003E08F3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81472" behindDoc="0" locked="0" layoutInCell="1" allowOverlap="1" wp14:anchorId="4A9DF10A" wp14:editId="5D9F2E46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7086600"/>
            <wp:effectExtent l="0" t="0" r="0" b="0"/>
            <wp:wrapSquare wrapText="bothSides"/>
            <wp:docPr id="31870828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708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06213" w14:textId="77777777" w:rsidR="00873CF7" w:rsidRDefault="003E08F3" w:rsidP="00873CF7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d)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आदिवासी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लोगों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और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स्थानीय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समुदायों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केंद्र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रखकर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बाघों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के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भविष्य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को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सुरक्षित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करना</w:t>
      </w:r>
      <w:r w:rsidR="00873CF7" w:rsidRPr="00873CF7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73CF7" w:rsidRPr="00873CF7">
        <w:rPr>
          <w:rFonts w:ascii="Kokila" w:hAnsi="Kokila" w:cs="Kokila"/>
          <w:b/>
          <w:bCs/>
          <w:color w:val="000099"/>
          <w:sz w:val="78"/>
          <w:szCs w:val="78"/>
        </w:rPr>
        <w:t>Securing the Future of Tigers with Indigenous Peoples and Local Communities at the Heart</w:t>
      </w:r>
    </w:p>
    <w:p w14:paraId="16849858" w14:textId="77777777" w:rsidR="00BF0EA4" w:rsidRDefault="00BF0EA4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>अंतरराष्ट्रीय बाघ दिवस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 (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International Tiger Day)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प्रतिवर्ष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</w:rPr>
        <w:t xml:space="preserve">29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जुलाई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को मनाया जाता है। </w:t>
      </w:r>
    </w:p>
    <w:p w14:paraId="7EC69629" w14:textId="77777777" w:rsidR="00BF0EA4" w:rsidRDefault="00BF0EA4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>उद्देश्य</w:t>
      </w:r>
      <w:r w:rsidRPr="00180825">
        <w:rPr>
          <w:rFonts w:ascii="Kokila" w:hAnsi="Kokila" w:cs="Kokila"/>
          <w:b/>
          <w:bCs/>
          <w:color w:val="C00000"/>
          <w:sz w:val="82"/>
          <w:szCs w:val="82"/>
        </w:rPr>
        <w:t>: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बाघों के संरक्षण के प्रति जागरूकता बढ़ाना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आवास विनाश (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Habitat Loss),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अवैध शिकार (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Poaching)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तथा मानव-वन्यजीव सह-अस्तित्व (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Human-Wildlife Coexistence)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जैसी चुनौतियों पर ध्यान केंद्रित करना </w:t>
      </w:r>
    </w:p>
    <w:p w14:paraId="23D5D219" w14:textId="77777777" w:rsidR="00BF0EA4" w:rsidRDefault="00BF0EA4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अंतरराष्ट्रीय बाघ दिवस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2026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की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>थीम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>: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 "आदिवासी लोगों और स्थानीय समुदायों को केंद्र में रखकर बाघों के भविष्य को सुरक्षित करना (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Securing the Future of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>Tigers with Indigenous Peoples and Local Communities at the Heart)"</w:t>
      </w:r>
    </w:p>
    <w:p w14:paraId="10DEEA00" w14:textId="77777777" w:rsidR="00BF0EA4" w:rsidRDefault="00BF0EA4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इस दिवस की शुरुआत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2010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में रूस (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Russia)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सेंट पीटर्सबर्ग टाइगर समिट (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Saint Petersburg Tiger Summit)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में हुई थी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जहाँ टीएक्स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वैश्विक लक्ष्य (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TX2 Global Goal)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तहत जंगली बाघों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की संख्या दोगुनी करने का संकल्प लिया गया था।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96C171D" w14:textId="77777777" w:rsidR="00BF0EA4" w:rsidRDefault="00BF0EA4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भारत में विश्व की लगभग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</w:rPr>
        <w:t xml:space="preserve">75%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जंगली बाघ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आबादी निवास करती है। देश में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58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टाइगर रिजर्व में कुल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3,682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बाघ हैं।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2E01953" w14:textId="52C3B7B9" w:rsidR="00BF0EA4" w:rsidRDefault="00BF0EA4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lastRenderedPageBreak/>
        <w:t xml:space="preserve">ओडिशा के सिमिलीपाल टाइगर रिजर्व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proofErr w:type="spellStart"/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>Similipal</w:t>
      </w:r>
      <w:proofErr w:type="spellEnd"/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Tiger Reserve)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में बाघों की संख्या बढ़कर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35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हो गई है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जिससे यह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>दुनिया में प्राकृतिक रूप से पाए जाने वाले दुर्लभ छद्म-मेलेनिस्टिक अथवा काले बाघों (</w:t>
      </w:r>
      <w:r w:rsidRPr="00180825">
        <w:rPr>
          <w:rFonts w:ascii="Kokila" w:hAnsi="Kokila" w:cs="Kokila"/>
          <w:b/>
          <w:bCs/>
          <w:color w:val="C00000"/>
          <w:sz w:val="82"/>
          <w:szCs w:val="82"/>
        </w:rPr>
        <w:t xml:space="preserve">Pseudo-melanistic or Black Tigers)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का एकमात्र प्राकृतिक आवास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Natural Habitat)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बना हुआ है।रिजर्व में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35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वयस्क बाघ (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17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नर एवं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18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मादा)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19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काले बाघ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तथा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16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शावक हैं।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इसके विपरीत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सतकोसिया टाइगर रिजर्व (</w:t>
      </w:r>
      <w:proofErr w:type="spellStart"/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>Satkosia</w:t>
      </w:r>
      <w:proofErr w:type="spellEnd"/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Tiger Reserve) </w:t>
      </w:r>
      <w:r w:rsidRPr="00BF0EA4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में बाघों की आबादी पुनर्जीवित करने के प्रयासों के बावजूद अब भी कोई स्थायी बाघ नहीं है।</w:t>
      </w:r>
    </w:p>
    <w:p w14:paraId="3C53EDF8" w14:textId="77777777" w:rsidR="00BF0EA4" w:rsidRDefault="00BF0EA4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D336AF4" w14:textId="77777777" w:rsidR="00BF0EA4" w:rsidRDefault="00BF0EA4" w:rsidP="00A22F8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EA0412C" w14:textId="3706F9B2" w:rsidR="00652D0A" w:rsidRPr="00652D0A" w:rsidRDefault="003E08F3" w:rsidP="00652D0A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7: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652D0A"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हाल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652D0A"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ही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652D0A"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652D0A" w:rsidRPr="00180825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भारतीय</w:t>
      </w:r>
      <w:r w:rsidR="00652D0A" w:rsidRPr="00180825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652D0A" w:rsidRPr="00180825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स्टेट</w:t>
      </w:r>
      <w:r w:rsidR="00652D0A" w:rsidRPr="00180825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652D0A" w:rsidRPr="00180825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बैंक</w:t>
      </w:r>
      <w:r w:rsidR="00652D0A" w:rsidRPr="00180825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652D0A" w:rsidRPr="00180825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ने</w:t>
      </w:r>
      <w:r w:rsidR="00652D0A" w:rsidRPr="00180825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652D0A" w:rsidRPr="00180825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बेसल</w:t>
      </w:r>
      <w:r w:rsidR="00652D0A" w:rsidRPr="00180825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652D0A" w:rsidRPr="00180825">
        <w:rPr>
          <w:rFonts w:ascii="Kokila" w:hAnsi="Kokila" w:cs="Kokila"/>
          <w:b/>
          <w:bCs/>
          <w:color w:val="C00000"/>
          <w:sz w:val="78"/>
          <w:szCs w:val="78"/>
        </w:rPr>
        <w:t xml:space="preserve">III </w:t>
      </w:r>
      <w:r w:rsidR="00652D0A" w:rsidRPr="00180825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मानकों</w:t>
      </w:r>
      <w:r w:rsidR="00652D0A" w:rsidRPr="00180825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652D0A" w:rsidRPr="00180825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के</w:t>
      </w:r>
      <w:r w:rsidR="00652D0A" w:rsidRPr="00180825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652D0A" w:rsidRPr="00180825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अनुरूप</w:t>
      </w:r>
      <w:r w:rsidR="00652D0A" w:rsidRPr="00180825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652D0A" w:rsidRPr="00180825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अतिरिक्त</w:t>
      </w:r>
      <w:r w:rsidR="00652D0A" w:rsidRPr="00180825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652D0A" w:rsidRPr="00180825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टियर</w:t>
      </w:r>
      <w:r w:rsidR="00652D0A" w:rsidRPr="00180825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1 </w:t>
      </w:r>
      <w:r w:rsidR="00652D0A" w:rsidRPr="00180825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बांड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652D0A"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जारी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652D0A"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652D0A"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कितनी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652D0A"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राशि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652D0A"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जुटाई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652D0A"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</w:rPr>
        <w:t>?</w:t>
      </w:r>
      <w:r w:rsidR="00652D0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652D0A" w:rsidRPr="00652D0A">
        <w:rPr>
          <w:rFonts w:ascii="Kokila" w:hAnsi="Kokila" w:cs="Kokila"/>
          <w:b/>
          <w:bCs/>
          <w:color w:val="000099"/>
          <w:sz w:val="78"/>
          <w:szCs w:val="78"/>
        </w:rPr>
        <w:t xml:space="preserve">Recently, how much money did the State Bank of India raise by issuing Basel III compliant Additional Tier </w:t>
      </w:r>
      <w:r w:rsidR="00652D0A" w:rsidRPr="00652D0A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1</w:t>
      </w:r>
      <w:r w:rsidR="00652D0A" w:rsidRPr="00652D0A">
        <w:rPr>
          <w:rFonts w:ascii="Kokila" w:hAnsi="Kokila" w:cs="Kokila"/>
          <w:b/>
          <w:bCs/>
          <w:color w:val="000099"/>
          <w:sz w:val="78"/>
          <w:szCs w:val="78"/>
        </w:rPr>
        <w:t xml:space="preserve"> Bonds?</w:t>
      </w:r>
    </w:p>
    <w:p w14:paraId="64F141B3" w14:textId="77777777" w:rsidR="00652D0A" w:rsidRPr="00652D0A" w:rsidRDefault="00652D0A" w:rsidP="00652D0A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16724EAA" w14:textId="77777777" w:rsidR="00652D0A" w:rsidRPr="00652D0A" w:rsidRDefault="00652D0A" w:rsidP="00652D0A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₹3,500 </w:t>
      </w:r>
      <w:r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करोड़</w:t>
      </w: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652D0A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₹3,500</w:t>
      </w:r>
      <w:r w:rsidRPr="00652D0A">
        <w:rPr>
          <w:rFonts w:ascii="Kokila" w:hAnsi="Kokila" w:cs="Kokila"/>
          <w:b/>
          <w:bCs/>
          <w:color w:val="000099"/>
          <w:sz w:val="78"/>
          <w:szCs w:val="78"/>
        </w:rPr>
        <w:t xml:space="preserve"> crore</w:t>
      </w:r>
    </w:p>
    <w:p w14:paraId="3A40930B" w14:textId="77777777" w:rsidR="00652D0A" w:rsidRPr="00652D0A" w:rsidRDefault="00652D0A" w:rsidP="00652D0A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₹4,000 </w:t>
      </w:r>
      <w:r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करोड़</w:t>
      </w: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652D0A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₹4,000</w:t>
      </w:r>
      <w:r w:rsidRPr="00652D0A">
        <w:rPr>
          <w:rFonts w:ascii="Kokila" w:hAnsi="Kokila" w:cs="Kokila"/>
          <w:b/>
          <w:bCs/>
          <w:color w:val="000099"/>
          <w:sz w:val="78"/>
          <w:szCs w:val="78"/>
        </w:rPr>
        <w:t xml:space="preserve"> crore</w:t>
      </w:r>
    </w:p>
    <w:p w14:paraId="5A55EB2E" w14:textId="77777777" w:rsidR="00652D0A" w:rsidRPr="00652D0A" w:rsidRDefault="00652D0A" w:rsidP="00652D0A">
      <w:pPr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₹4,691 </w:t>
      </w:r>
      <w:r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करोड़</w:t>
      </w: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652D0A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₹4,691</w:t>
      </w:r>
      <w:r w:rsidRPr="00652D0A">
        <w:rPr>
          <w:rFonts w:ascii="Kokila" w:hAnsi="Kokila" w:cs="Kokila"/>
          <w:b/>
          <w:bCs/>
          <w:color w:val="000099"/>
          <w:sz w:val="78"/>
          <w:szCs w:val="78"/>
        </w:rPr>
        <w:t xml:space="preserve"> crore</w:t>
      </w:r>
    </w:p>
    <w:p w14:paraId="5C3E3F90" w14:textId="2D2C29EA" w:rsidR="003E08F3" w:rsidRDefault="00652D0A" w:rsidP="00652D0A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</w:rPr>
        <w:t>d) ₹</w:t>
      </w: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5</w:t>
      </w: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</w:rPr>
        <w:t>,</w:t>
      </w: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250 </w:t>
      </w:r>
      <w:r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करोड़</w:t>
      </w:r>
      <w:r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652D0A">
        <w:rPr>
          <w:rFonts w:ascii="Kokila" w:hAnsi="Kokila" w:cs="Kokila"/>
          <w:b/>
          <w:bCs/>
          <w:color w:val="000099"/>
          <w:sz w:val="78"/>
          <w:szCs w:val="78"/>
        </w:rPr>
        <w:t>₹</w:t>
      </w:r>
      <w:r w:rsidRPr="00652D0A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5</w:t>
      </w:r>
      <w:r w:rsidRPr="00652D0A">
        <w:rPr>
          <w:rFonts w:ascii="Kokila" w:hAnsi="Kokila" w:cs="Kokila"/>
          <w:b/>
          <w:bCs/>
          <w:color w:val="000099"/>
          <w:sz w:val="78"/>
          <w:szCs w:val="78"/>
        </w:rPr>
        <w:t>,</w:t>
      </w:r>
      <w:r w:rsidRPr="00652D0A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 xml:space="preserve">250 </w:t>
      </w:r>
      <w:r w:rsidRPr="00652D0A">
        <w:rPr>
          <w:rFonts w:ascii="Kokila" w:hAnsi="Kokila" w:cs="Kokila"/>
          <w:b/>
          <w:bCs/>
          <w:color w:val="000099"/>
          <w:sz w:val="78"/>
          <w:szCs w:val="78"/>
        </w:rPr>
        <w:t>crore</w:t>
      </w:r>
    </w:p>
    <w:p w14:paraId="19E0E676" w14:textId="647252C6" w:rsidR="00386CC2" w:rsidRDefault="005E6F8D" w:rsidP="003E08F3">
      <w:pPr>
        <w:jc w:val="both"/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</w:pPr>
      <w:r>
        <w:rPr>
          <w:rFonts w:ascii="Kokila" w:hAnsi="Kokila" w:cs="Kokila"/>
          <w:b/>
          <w:bCs/>
          <w:noProof/>
          <w:color w:val="000099"/>
          <w:sz w:val="78"/>
          <w:szCs w:val="78"/>
          <w:lang w:bidi="hi-IN"/>
        </w:rPr>
        <w:lastRenderedPageBreak/>
        <w:drawing>
          <wp:anchor distT="0" distB="0" distL="114300" distR="114300" simplePos="0" relativeHeight="251880448" behindDoc="0" locked="0" layoutInCell="1" allowOverlap="1" wp14:anchorId="0095C7F6" wp14:editId="5CBB9989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40640" cy="6903720"/>
            <wp:effectExtent l="0" t="0" r="3810" b="0"/>
            <wp:wrapSquare wrapText="bothSides"/>
            <wp:docPr id="1459468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064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6207C" w14:textId="065776B9" w:rsidR="00652D0A" w:rsidRPr="00652D0A" w:rsidRDefault="00575261" w:rsidP="00652D0A">
      <w:pPr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>
        <w:rPr>
          <w:rFonts w:ascii="Kokila" w:hAnsi="Kokila" w:cs="Kokila" w:hint="cs"/>
          <w:b/>
          <w:bCs/>
          <w:color w:val="000000" w:themeColor="text1"/>
          <w:sz w:val="78"/>
          <w:szCs w:val="78"/>
          <w:lang w:bidi="hi-IN"/>
        </w:rPr>
        <w:lastRenderedPageBreak/>
        <w:t>A</w:t>
      </w:r>
      <w:r w:rsidRPr="0057526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proofErr w:type="spellStart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nswer</w:t>
      </w:r>
      <w:proofErr w:type="spellEnd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:</w:t>
      </w:r>
      <w:r w:rsidRPr="00C52C5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₹4,691 </w:t>
      </w:r>
      <w:r w:rsidR="00652D0A" w:rsidRPr="00652D0A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करोड़</w:t>
      </w:r>
      <w:r w:rsidR="00652D0A" w:rsidRPr="00652D0A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652D0A" w:rsidRPr="00652D0A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₹4,691</w:t>
      </w:r>
      <w:r w:rsidR="00652D0A" w:rsidRPr="00652D0A">
        <w:rPr>
          <w:rFonts w:ascii="Kokila" w:hAnsi="Kokila" w:cs="Kokila"/>
          <w:b/>
          <w:bCs/>
          <w:color w:val="000099"/>
          <w:sz w:val="78"/>
          <w:szCs w:val="78"/>
        </w:rPr>
        <w:t xml:space="preserve"> crore</w:t>
      </w:r>
    </w:p>
    <w:p w14:paraId="34B850DB" w14:textId="45D0CEF8" w:rsidR="004E3255" w:rsidRDefault="004E3255" w:rsidP="00A64E9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भारतीय स्टेट बैंक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State Bank of India–SBI)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ने व्यवसाय विस्तार के लिए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>बेसल-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III (Basel III)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>मानकों के अनुरूप अतिरिक्त टियर-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1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बांड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[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Additional Tier-1 (AT-1) Bonds]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जारी कर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₹4,691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करोड़ जुटाए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हैं।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यह वित्त वर्ष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2026-27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में टियर-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बांड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Tier-I Bonds)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का पहला निर्गम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Issuance)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है। इन बांडों पर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7.75%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की कूपन दर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Coupon Rate)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निर्धारित की गई है। इनकी अवधि स्थायी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Perpetual)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है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जबकि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5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वर्ष पूरे होने के बाद तथा उसके बाद प्रत्येक वर्षगांठ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Anniversary Date)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पर कॉल विकल्प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Call Option)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उपलब्ध रहेगा।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6B041C67" w14:textId="77777777" w:rsidR="004E3255" w:rsidRDefault="004E3255" w:rsidP="00A64E9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>बेसल-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III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मानकों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तहत एटी-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बांड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में हानि अवशोषण क्षमता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Loss Absorbency Features)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होती है। इसका अर्थ है कि वित्तीय संकट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Financial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Stress)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की स्थिति में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भारतीय रिज़र्व बैंक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Reserve Bank of India–RBI)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की स्वीकृति से बैंक इन बांडों को राइट-ऑफ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Write-off)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कर सकते हैं या उन्हें साधारण इक्विटी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Common Equity)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में परिवर्तित कर सकते हैं।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>एटी-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1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बांड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को कोर पूंजी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Core Capital)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अथवा इक्विटी पूंजी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Equity Capital)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का हिस्सा माना जाता है और सार्वजनिक क्षेत्र के बैंक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Public Sector Banks)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इन्हें पूंजी पर्याप्तता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Capital Adequacy)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से संबंधित वैश्विक बेसल-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III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मानकों (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Global Basel III Norms)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को पूरा करने के लिए पूंजी जुटाने के प्रमुख माध्यमों में से एक के रूप में उपयोग करते हैं।</w:t>
      </w:r>
    </w:p>
    <w:p w14:paraId="71AF32F1" w14:textId="1E02C31E" w:rsidR="00A64E94" w:rsidRPr="00A64E94" w:rsidRDefault="004E3255" w:rsidP="00A64E94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इस निर्गम के साथ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>भारतीय स्टेट बैंक (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SBI)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वर्ष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2026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>में स्थायी बांड (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Perpetual Bonds)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जारी करने वाला पहला बैंक </w:t>
      </w:r>
      <w:r w:rsidRPr="004E3255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बन गया है।</w:t>
      </w:r>
    </w:p>
    <w:p w14:paraId="10CE991C" w14:textId="1040FF37" w:rsidR="000C2622" w:rsidRPr="000C2622" w:rsidRDefault="003E08F3" w:rsidP="000C26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="000C2622" w:rsidRPr="0018082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आईएसएसएफ</w:t>
      </w:r>
      <w:r w:rsidR="000C2622" w:rsidRPr="0018082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C2622" w:rsidRPr="0018082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="000C2622" w:rsidRPr="0018082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0C2622" w:rsidRPr="0018082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कप</w:t>
      </w:r>
      <w:r w:rsidR="00224559" w:rsidRPr="00180825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="00224559" w:rsidRPr="00180825">
        <w:rPr>
          <w:rFonts w:ascii="Kokila" w:hAnsi="Kokila" w:cs="Kokila"/>
          <w:b/>
          <w:bCs/>
          <w:color w:val="C00000"/>
          <w:sz w:val="82"/>
          <w:szCs w:val="82"/>
          <w:cs/>
        </w:rPr>
        <w:t>हांगझोउ</w:t>
      </w:r>
      <w:r w:rsidR="00224559" w:rsidRPr="00180825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="000C2622" w:rsidRPr="0018082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</w:t>
      </w:r>
      <w:r w:rsidR="000C2622"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C2622" w:rsidRPr="000C26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C2622"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C2622" w:rsidRPr="000C26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0C2622"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C2622" w:rsidRPr="000C26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0C2622"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C2622" w:rsidRPr="000C26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कुल</w:t>
      </w:r>
      <w:r w:rsidR="000C2622"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C2622" w:rsidRPr="000C26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कितने</w:t>
      </w:r>
      <w:r w:rsidR="000C2622"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C2622" w:rsidRPr="000C26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="000C2622"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C2622" w:rsidRPr="000C26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जीते</w:t>
      </w:r>
      <w:r w:rsidR="000C2622" w:rsidRPr="000C262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0C26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C2622" w:rsidRPr="000C2622">
        <w:rPr>
          <w:rFonts w:ascii="Kokila" w:hAnsi="Kokila" w:cs="Kokila"/>
          <w:b/>
          <w:bCs/>
          <w:color w:val="000099"/>
          <w:sz w:val="82"/>
          <w:szCs w:val="82"/>
        </w:rPr>
        <w:t>How many medals did India win at the ISSF World Cup</w:t>
      </w:r>
      <w:r w:rsidR="00224559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="00224559" w:rsidRPr="00224559">
        <w:rPr>
          <w:rFonts w:ascii="Kokila" w:hAnsi="Kokila" w:cs="Kokila"/>
          <w:b/>
          <w:bCs/>
          <w:color w:val="000099"/>
          <w:sz w:val="82"/>
          <w:szCs w:val="82"/>
        </w:rPr>
        <w:t>Hangzhou</w:t>
      </w:r>
      <w:r w:rsidR="000C2622" w:rsidRPr="000C2622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="000C2622" w:rsidRPr="000C262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0C2622" w:rsidRPr="000C2622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5F37CB3F" w14:textId="401E08E4" w:rsidR="000C2622" w:rsidRPr="000C2622" w:rsidRDefault="000C2622" w:rsidP="000C26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C26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4 </w:t>
      </w:r>
    </w:p>
    <w:p w14:paraId="59499119" w14:textId="5B47DB22" w:rsidR="000C2622" w:rsidRPr="000C2622" w:rsidRDefault="000C2622" w:rsidP="000C26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C26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5 </w:t>
      </w:r>
    </w:p>
    <w:p w14:paraId="41255595" w14:textId="414FC114" w:rsidR="000C2622" w:rsidRPr="000C2622" w:rsidRDefault="000C2622" w:rsidP="000C2622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C26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3 </w:t>
      </w:r>
    </w:p>
    <w:p w14:paraId="50511C61" w14:textId="2743F355" w:rsidR="000C2622" w:rsidRPr="00C52C5E" w:rsidRDefault="000C2622" w:rsidP="000C2622">
      <w:pPr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0C26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6 </w:t>
      </w:r>
    </w:p>
    <w:p w14:paraId="78053D27" w14:textId="3A1A593C" w:rsidR="003E08F3" w:rsidRPr="00C52C5E" w:rsidRDefault="003E08F3" w:rsidP="000C2622">
      <w:pPr>
        <w:jc w:val="both"/>
        <w:rPr>
          <w:rFonts w:ascii="Kokila" w:hAnsi="Kokila" w:cs="Kokila"/>
          <w:b/>
          <w:bCs/>
          <w:color w:val="000000" w:themeColor="text1"/>
          <w:sz w:val="62"/>
          <w:szCs w:val="62"/>
        </w:rPr>
      </w:pPr>
      <w:r w:rsidRPr="00C52C5E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7C07F05C" w14:textId="3C82C2BC" w:rsidR="003E08F3" w:rsidRPr="00C52C5E" w:rsidRDefault="009A3433" w:rsidP="003E08F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9424" behindDoc="0" locked="0" layoutInCell="1" allowOverlap="1" wp14:anchorId="68195295" wp14:editId="6F058567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999720" cy="6934200"/>
            <wp:effectExtent l="0" t="0" r="0" b="0"/>
            <wp:wrapSquare wrapText="bothSides"/>
            <wp:docPr id="11959198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9720" cy="693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4AA0FC71" w14:textId="5993DFE0" w:rsidR="003703D9" w:rsidRDefault="003E08F3" w:rsidP="003703D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224559" w:rsidRPr="000C26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224559" w:rsidRPr="000C26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4 </w:t>
      </w:r>
    </w:p>
    <w:p w14:paraId="60C8A540" w14:textId="77777777" w:rsidR="00A8575D" w:rsidRPr="003703D9" w:rsidRDefault="00A8575D" w:rsidP="003703D9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6D31413" w14:textId="77777777" w:rsidR="00A8575D" w:rsidRDefault="00A8575D" w:rsidP="000E5A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भारत ने हांगझोउ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Hangzhou),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चीन (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China)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में आयोजित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आईएसएसएफ विश्व कप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</w:rPr>
        <w:t xml:space="preserve">2026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(ISSF World Cup 2026)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का समापन </w:t>
      </w:r>
      <w:r w:rsidRPr="00180825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चार पदकों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साथ किया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1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स्वर्ण (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Gold), 1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रजत (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Silver)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और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कांस्य (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Bronze)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पदक.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124205C" w14:textId="77777777" w:rsidR="00A8575D" w:rsidRDefault="00A8575D" w:rsidP="000E5A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5BF3582" w14:textId="77777777" w:rsidR="00A8575D" w:rsidRDefault="00A8575D" w:rsidP="000E5A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83865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ईशा सिंह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- महिला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25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मीटर पिस्टल (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Women's 25m Pistol)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स्पर्धा में स्वर्ण पदक</w:t>
      </w:r>
    </w:p>
    <w:p w14:paraId="5ADEB9A6" w14:textId="77777777" w:rsidR="00A8575D" w:rsidRDefault="00A8575D" w:rsidP="000E5A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83865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सैन्यम विज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- महिला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10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मीटर एयर पिस्टल (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Women's 10m Air Pistol)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में रजत पदक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D248B4C" w14:textId="77777777" w:rsidR="00A8575D" w:rsidRDefault="00A8575D" w:rsidP="000E5A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83865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lastRenderedPageBreak/>
        <w:t>मनु भाकर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- महिला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25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मीटर पिस्टल (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Women's 25m Pistol)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स्पर्धा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कांस्य पदक</w:t>
      </w:r>
    </w:p>
    <w:p w14:paraId="3DDA12FC" w14:textId="77777777" w:rsidR="00A8575D" w:rsidRDefault="00A8575D" w:rsidP="000E5A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3DE518B" w14:textId="3E00C032" w:rsidR="000E5A9A" w:rsidRDefault="00A8575D" w:rsidP="000E5A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  <w:r w:rsidRPr="00983865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सोनम मस्कर और हिमांशु ढिल्लों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की जोड़ी-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10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मीटर एयर राइफल मिश्रित टीम (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10m Air Rifle Mixed Team)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स्पर्धा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A8575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कांस्य पदक</w:t>
      </w:r>
    </w:p>
    <w:p w14:paraId="73DFFD3E" w14:textId="77777777" w:rsidR="000E5A9A" w:rsidRDefault="000E5A9A" w:rsidP="000E5A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 w:bidi="hi-IN"/>
        </w:rPr>
      </w:pPr>
    </w:p>
    <w:p w14:paraId="5C23A0E8" w14:textId="77777777" w:rsidR="000E5A9A" w:rsidRPr="000E5A9A" w:rsidRDefault="000E5A9A" w:rsidP="000E5A9A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5D5F5383" w14:textId="77777777" w:rsidR="000E5A9A" w:rsidRDefault="000E5A9A" w:rsidP="000E5A9A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val="en-IN"/>
        </w:rPr>
      </w:pPr>
    </w:p>
    <w:p w14:paraId="7B1B6BFB" w14:textId="77777777" w:rsidR="00A8575D" w:rsidRPr="000E5A9A" w:rsidRDefault="00A8575D" w:rsidP="000E5A9A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val="en-IN"/>
        </w:rPr>
      </w:pPr>
    </w:p>
    <w:p w14:paraId="2C8F3F7C" w14:textId="77777777" w:rsidR="003B42C6" w:rsidRDefault="003B42C6" w:rsidP="0021146C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4CC1C43" w14:textId="561C6C28" w:rsidR="00786D64" w:rsidRPr="00786D64" w:rsidRDefault="003E08F3" w:rsidP="00786D64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निम्नलिखित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में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से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983865">
        <w:rPr>
          <w:rFonts w:ascii="Kokila" w:hAnsi="Kokila" w:cs="Kokila" w:hint="cs"/>
          <w:b/>
          <w:bCs/>
          <w:color w:val="C00000"/>
          <w:sz w:val="60"/>
          <w:szCs w:val="60"/>
          <w:cs/>
          <w:lang w:bidi="hi-IN"/>
        </w:rPr>
        <w:t>सशस्त्र</w:t>
      </w:r>
      <w:r w:rsidR="00786D64" w:rsidRPr="00983865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 xml:space="preserve"> </w:t>
      </w:r>
      <w:r w:rsidR="00786D64" w:rsidRPr="00983865">
        <w:rPr>
          <w:rFonts w:ascii="Kokila" w:hAnsi="Kokila" w:cs="Kokila" w:hint="cs"/>
          <w:b/>
          <w:bCs/>
          <w:color w:val="C00000"/>
          <w:sz w:val="60"/>
          <w:szCs w:val="60"/>
          <w:cs/>
          <w:lang w:bidi="hi-IN"/>
        </w:rPr>
        <w:t>सीमा</w:t>
      </w:r>
      <w:r w:rsidR="00786D64" w:rsidRPr="00983865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 xml:space="preserve"> </w:t>
      </w:r>
      <w:r w:rsidR="00786D64" w:rsidRPr="00983865">
        <w:rPr>
          <w:rFonts w:ascii="Kokila" w:hAnsi="Kokila" w:cs="Kokila" w:hint="cs"/>
          <w:b/>
          <w:bCs/>
          <w:color w:val="C00000"/>
          <w:sz w:val="60"/>
          <w:szCs w:val="60"/>
          <w:cs/>
          <w:lang w:bidi="hi-IN"/>
        </w:rPr>
        <w:t>बल</w:t>
      </w:r>
      <w:r w:rsidR="00786D64" w:rsidRPr="00983865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 xml:space="preserve"> </w:t>
      </w:r>
      <w:r w:rsidR="00786D64" w:rsidRPr="00983865">
        <w:rPr>
          <w:rFonts w:ascii="Kokila" w:hAnsi="Kokila" w:cs="Kokila" w:hint="cs"/>
          <w:b/>
          <w:bCs/>
          <w:color w:val="C00000"/>
          <w:sz w:val="60"/>
          <w:szCs w:val="60"/>
          <w:cs/>
          <w:lang w:bidi="hi-IN"/>
        </w:rPr>
        <w:t>भर्ती</w:t>
      </w:r>
      <w:r w:rsidR="00786D64" w:rsidRPr="00983865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 xml:space="preserve"> </w:t>
      </w:r>
      <w:r w:rsidR="00786D64" w:rsidRPr="00983865">
        <w:rPr>
          <w:rFonts w:ascii="Kokila" w:hAnsi="Kokila" w:cs="Kokila" w:hint="cs"/>
          <w:b/>
          <w:bCs/>
          <w:color w:val="C00000"/>
          <w:sz w:val="60"/>
          <w:szCs w:val="60"/>
          <w:cs/>
          <w:lang w:bidi="hi-IN"/>
        </w:rPr>
        <w:t>नियम</w:t>
      </w:r>
      <w:r w:rsidR="00786D64" w:rsidRPr="00983865">
        <w:rPr>
          <w:rFonts w:ascii="Kokila" w:hAnsi="Kokila" w:cs="Kokila"/>
          <w:b/>
          <w:bCs/>
          <w:color w:val="C00000"/>
          <w:sz w:val="60"/>
          <w:szCs w:val="60"/>
        </w:rPr>
        <w:t xml:space="preserve">, </w:t>
      </w:r>
      <w:r w:rsidR="00786D64" w:rsidRPr="00983865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 xml:space="preserve">2026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के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संबंध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में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सही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कथन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चुनिए।</w:t>
      </w:r>
      <w:r w:rsidR="00786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="00786D64" w:rsidRPr="00786D64">
        <w:rPr>
          <w:rFonts w:ascii="Kokila" w:hAnsi="Kokila" w:cs="Kokila"/>
          <w:b/>
          <w:bCs/>
          <w:color w:val="000099"/>
          <w:sz w:val="60"/>
          <w:szCs w:val="60"/>
        </w:rPr>
        <w:t xml:space="preserve">Choose the correct statement regarding the SSB Recruitment Rules, </w:t>
      </w:r>
      <w:r w:rsidR="00786D64" w:rsidRPr="00786D64">
        <w:rPr>
          <w:rFonts w:ascii="Kokila" w:hAnsi="Kokila" w:cs="Kokila"/>
          <w:b/>
          <w:bCs/>
          <w:color w:val="000099"/>
          <w:sz w:val="60"/>
          <w:szCs w:val="60"/>
          <w:cs/>
          <w:lang w:bidi="hi-IN"/>
        </w:rPr>
        <w:t>2026.</w:t>
      </w:r>
    </w:p>
    <w:p w14:paraId="35650757" w14:textId="77777777" w:rsidR="00786D64" w:rsidRPr="00786D64" w:rsidRDefault="00786D64" w:rsidP="00786D64">
      <w:pPr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</w:p>
    <w:p w14:paraId="4E8784A6" w14:textId="0E09EDF0" w:rsidR="00786D64" w:rsidRPr="00786D64" w:rsidRDefault="00786D64" w:rsidP="00786D64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a)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कांस्टेबल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जनरल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ड्यूटी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के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सभी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पद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पूर्व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अग्निवीरों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के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लिए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आरक्षित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किए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गए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हैं।</w:t>
      </w:r>
      <w:r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786D64">
        <w:rPr>
          <w:rFonts w:ascii="Kokila" w:hAnsi="Kokila" w:cs="Kokila"/>
          <w:b/>
          <w:bCs/>
          <w:color w:val="000099"/>
          <w:sz w:val="60"/>
          <w:szCs w:val="60"/>
        </w:rPr>
        <w:t xml:space="preserve">All Constable General Duty posts have been reserved for Ex </w:t>
      </w:r>
      <w:proofErr w:type="spellStart"/>
      <w:r w:rsidRPr="00786D64">
        <w:rPr>
          <w:rFonts w:ascii="Kokila" w:hAnsi="Kokila" w:cs="Kokila"/>
          <w:b/>
          <w:bCs/>
          <w:color w:val="000099"/>
          <w:sz w:val="60"/>
          <w:szCs w:val="60"/>
        </w:rPr>
        <w:t>Agniveers</w:t>
      </w:r>
      <w:proofErr w:type="spellEnd"/>
      <w:r w:rsidRPr="00786D64">
        <w:rPr>
          <w:rFonts w:ascii="Kokila" w:hAnsi="Kokila" w:cs="Kokila"/>
          <w:b/>
          <w:bCs/>
          <w:color w:val="000099"/>
          <w:sz w:val="60"/>
          <w:szCs w:val="60"/>
        </w:rPr>
        <w:t>.</w:t>
      </w:r>
    </w:p>
    <w:p w14:paraId="5AEB3303" w14:textId="1E8BAF6B" w:rsidR="00786D64" w:rsidRPr="00786D64" w:rsidRDefault="00786D64" w:rsidP="00786D64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b)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कांस्टेबल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जनरल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ड्यूटी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के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50%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पद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पूर्व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अग्निवीरों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के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लिए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आरक्षित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किए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गए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हैं।</w:t>
      </w:r>
      <w:r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786D64">
        <w:rPr>
          <w:rFonts w:ascii="Kokila" w:hAnsi="Kokila" w:cs="Kokila"/>
          <w:b/>
          <w:bCs/>
          <w:color w:val="000099"/>
          <w:sz w:val="60"/>
          <w:szCs w:val="60"/>
          <w:cs/>
          <w:lang w:bidi="hi-IN"/>
        </w:rPr>
        <w:t>50%</w:t>
      </w:r>
      <w:r w:rsidRPr="00786D64">
        <w:rPr>
          <w:rFonts w:ascii="Kokila" w:hAnsi="Kokila" w:cs="Kokila"/>
          <w:b/>
          <w:bCs/>
          <w:color w:val="000099"/>
          <w:sz w:val="60"/>
          <w:szCs w:val="60"/>
        </w:rPr>
        <w:t xml:space="preserve"> of Constable General Duty posts have been reserved for Ex </w:t>
      </w:r>
      <w:proofErr w:type="spellStart"/>
      <w:r w:rsidRPr="00786D64">
        <w:rPr>
          <w:rFonts w:ascii="Kokila" w:hAnsi="Kokila" w:cs="Kokila"/>
          <w:b/>
          <w:bCs/>
          <w:color w:val="000099"/>
          <w:sz w:val="60"/>
          <w:szCs w:val="60"/>
        </w:rPr>
        <w:t>Agniveers</w:t>
      </w:r>
      <w:proofErr w:type="spellEnd"/>
      <w:r w:rsidRPr="00786D64">
        <w:rPr>
          <w:rFonts w:ascii="Kokila" w:hAnsi="Kokila" w:cs="Kokila"/>
          <w:b/>
          <w:bCs/>
          <w:color w:val="000099"/>
          <w:sz w:val="60"/>
          <w:szCs w:val="60"/>
        </w:rPr>
        <w:t>.</w:t>
      </w:r>
    </w:p>
    <w:p w14:paraId="3B33517A" w14:textId="232DBEE9" w:rsidR="00786D64" w:rsidRPr="00786D64" w:rsidRDefault="00786D64" w:rsidP="00786D64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c)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पूर्व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अग्निवीरों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को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किसी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भी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प्रकार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की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आयु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सीमा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में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छूट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नहीं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दी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जाएगी।</w:t>
      </w:r>
      <w:r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786D64">
        <w:rPr>
          <w:rFonts w:ascii="Kokila" w:hAnsi="Kokila" w:cs="Kokila"/>
          <w:b/>
          <w:bCs/>
          <w:color w:val="000099"/>
          <w:sz w:val="60"/>
          <w:szCs w:val="60"/>
        </w:rPr>
        <w:t xml:space="preserve">Ex </w:t>
      </w:r>
      <w:proofErr w:type="spellStart"/>
      <w:r w:rsidRPr="00786D64">
        <w:rPr>
          <w:rFonts w:ascii="Kokila" w:hAnsi="Kokila" w:cs="Kokila"/>
          <w:b/>
          <w:bCs/>
          <w:color w:val="000099"/>
          <w:sz w:val="60"/>
          <w:szCs w:val="60"/>
        </w:rPr>
        <w:t>Agniveers</w:t>
      </w:r>
      <w:proofErr w:type="spellEnd"/>
      <w:r w:rsidRPr="00786D64">
        <w:rPr>
          <w:rFonts w:ascii="Kokila" w:hAnsi="Kokila" w:cs="Kokila"/>
          <w:b/>
          <w:bCs/>
          <w:color w:val="000099"/>
          <w:sz w:val="60"/>
          <w:szCs w:val="60"/>
        </w:rPr>
        <w:t xml:space="preserve"> will not receive any age relaxation.</w:t>
      </w:r>
    </w:p>
    <w:p w14:paraId="1F0488A3" w14:textId="00E954C3" w:rsidR="003E08F3" w:rsidRPr="00786D64" w:rsidRDefault="00786D64" w:rsidP="00786D64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d)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भर्ती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केवल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खुली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प्रतियोगी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परीक्षा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के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माध्यम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से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की</w:t>
      </w:r>
      <w:r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जाएगी।</w:t>
      </w:r>
      <w:r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786D64">
        <w:rPr>
          <w:rFonts w:ascii="Kokila" w:hAnsi="Kokila" w:cs="Kokila"/>
          <w:b/>
          <w:bCs/>
          <w:color w:val="000099"/>
          <w:sz w:val="60"/>
          <w:szCs w:val="60"/>
        </w:rPr>
        <w:t>Recruitment will be conducted only through an open competitive examination.</w:t>
      </w:r>
      <w:r w:rsidR="003E08F3" w:rsidRPr="00786D64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0BFAA518" w14:textId="358A06D4" w:rsidR="003E08F3" w:rsidRPr="00C52C5E" w:rsidRDefault="009A10B0" w:rsidP="003E08F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8400" behindDoc="0" locked="0" layoutInCell="1" allowOverlap="1" wp14:anchorId="2B751C5C" wp14:editId="7335F171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786360" cy="6903720"/>
            <wp:effectExtent l="0" t="0" r="0" b="0"/>
            <wp:wrapSquare wrapText="bothSides"/>
            <wp:docPr id="6586655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36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7943F519" w14:textId="75D578D4" w:rsidR="0021146C" w:rsidRPr="00786D64" w:rsidRDefault="003E08F3" w:rsidP="0021146C">
      <w:pPr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b)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कांस्टेबल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जनरल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ड्यूटी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के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50%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पद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पूर्व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अग्निवीरों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के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लिए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आरक्षित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किए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गए</w:t>
      </w:r>
      <w:r w:rsidR="00786D64" w:rsidRPr="00786D64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 </w:t>
      </w:r>
      <w:r w:rsidR="00786D64" w:rsidRPr="00786D64">
        <w:rPr>
          <w:rFonts w:ascii="Kokila" w:hAnsi="Kokila" w:cs="Kokila" w:hint="cs"/>
          <w:b/>
          <w:bCs/>
          <w:color w:val="000000" w:themeColor="text1"/>
          <w:sz w:val="60"/>
          <w:szCs w:val="60"/>
          <w:cs/>
          <w:lang w:bidi="hi-IN"/>
        </w:rPr>
        <w:t>हैं।</w:t>
      </w:r>
      <w:r w:rsidR="00786D64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="00786D64" w:rsidRPr="00786D64">
        <w:rPr>
          <w:rFonts w:ascii="Kokila" w:hAnsi="Kokila" w:cs="Kokila"/>
          <w:b/>
          <w:bCs/>
          <w:color w:val="000099"/>
          <w:sz w:val="60"/>
          <w:szCs w:val="60"/>
          <w:cs/>
          <w:lang w:bidi="hi-IN"/>
        </w:rPr>
        <w:t>50%</w:t>
      </w:r>
      <w:r w:rsidR="00786D64" w:rsidRPr="00786D64">
        <w:rPr>
          <w:rFonts w:ascii="Kokila" w:hAnsi="Kokila" w:cs="Kokila"/>
          <w:b/>
          <w:bCs/>
          <w:color w:val="000099"/>
          <w:sz w:val="60"/>
          <w:szCs w:val="60"/>
        </w:rPr>
        <w:t xml:space="preserve"> of Constable General Duty posts have been reserved for Ex </w:t>
      </w:r>
      <w:proofErr w:type="spellStart"/>
      <w:r w:rsidR="00786D64" w:rsidRPr="00786D64">
        <w:rPr>
          <w:rFonts w:ascii="Kokila" w:hAnsi="Kokila" w:cs="Kokila"/>
          <w:b/>
          <w:bCs/>
          <w:color w:val="000099"/>
          <w:sz w:val="60"/>
          <w:szCs w:val="60"/>
        </w:rPr>
        <w:t>Agniveers</w:t>
      </w:r>
      <w:proofErr w:type="spellEnd"/>
      <w:r w:rsidR="00786D64" w:rsidRPr="00786D64">
        <w:rPr>
          <w:rFonts w:ascii="Kokila" w:hAnsi="Kokila" w:cs="Kokila"/>
          <w:b/>
          <w:bCs/>
          <w:color w:val="000099"/>
          <w:sz w:val="60"/>
          <w:szCs w:val="60"/>
        </w:rPr>
        <w:t>.</w:t>
      </w:r>
    </w:p>
    <w:p w14:paraId="299C2EF6" w14:textId="3F1EB0ED" w:rsidR="003E08F3" w:rsidRPr="009302CC" w:rsidRDefault="003E08F3" w:rsidP="003E08F3">
      <w:pPr>
        <w:jc w:val="both"/>
        <w:rPr>
          <w:rFonts w:ascii="Kokila" w:hAnsi="Kokila" w:cs="Kokila"/>
          <w:b/>
          <w:bCs/>
          <w:color w:val="000000" w:themeColor="text1"/>
          <w:sz w:val="56"/>
          <w:szCs w:val="56"/>
        </w:rPr>
      </w:pPr>
    </w:p>
    <w:p w14:paraId="6DF8AAAB" w14:textId="77777777" w:rsidR="002D00B8" w:rsidRDefault="002D00B8" w:rsidP="00BB6E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A1684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गृह मंत्रालय ने सशस्त्र सीमा बल (</w:t>
      </w:r>
      <w:proofErr w:type="spellStart"/>
      <w:r w:rsidRPr="005A1684">
        <w:rPr>
          <w:rFonts w:ascii="Kokila" w:hAnsi="Kokila" w:cs="Kokila"/>
          <w:b/>
          <w:bCs/>
          <w:color w:val="C00000"/>
          <w:sz w:val="82"/>
          <w:szCs w:val="82"/>
        </w:rPr>
        <w:t>Sashastra</w:t>
      </w:r>
      <w:proofErr w:type="spellEnd"/>
      <w:r w:rsidRPr="005A1684">
        <w:rPr>
          <w:rFonts w:ascii="Kokila" w:hAnsi="Kokila" w:cs="Kokila"/>
          <w:b/>
          <w:bCs/>
          <w:color w:val="C00000"/>
          <w:sz w:val="82"/>
          <w:szCs w:val="82"/>
        </w:rPr>
        <w:t xml:space="preserve"> Seema Bal–SSB) </w:t>
      </w:r>
      <w:r w:rsidRPr="005A1684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भर्ती नियम</w:t>
      </w:r>
      <w:r w:rsidRPr="005A1684">
        <w:rPr>
          <w:rFonts w:ascii="Kokila" w:hAnsi="Kokila" w:cs="Kokila"/>
          <w:b/>
          <w:bCs/>
          <w:color w:val="C00000"/>
          <w:sz w:val="82"/>
          <w:szCs w:val="82"/>
        </w:rPr>
        <w:t>, 2026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[SSB Recruitment Rules, 2026]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अधिसूचित (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Notify)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किए हैं। नए नियमों के अनुसार कांस्टेबल (जनरल ड्यूटी) [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Constable (General Duty–GD)]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के </w:t>
      </w:r>
      <w:r w:rsidRPr="005A1684">
        <w:rPr>
          <w:rFonts w:ascii="Kokila" w:hAnsi="Kokila" w:cs="Kokila"/>
          <w:b/>
          <w:bCs/>
          <w:color w:val="C00000"/>
          <w:sz w:val="82"/>
          <w:szCs w:val="82"/>
        </w:rPr>
        <w:t xml:space="preserve">50% </w:t>
      </w:r>
      <w:r w:rsidRPr="005A1684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पद पूर्व अग्निवीरों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(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>Ex-</w:t>
      </w:r>
      <w:proofErr w:type="spellStart"/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>Agniveers</w:t>
      </w:r>
      <w:proofErr w:type="spellEnd"/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)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के लिए आरक्षित (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Reserved)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किए गए हैं।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45981A9" w14:textId="77777777" w:rsidR="002D00B8" w:rsidRDefault="002D00B8" w:rsidP="00BB6E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नई भर्ती व्यवस्था दो चरणों (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Two-phase Recruitment Model)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में होगी। प्रथम चरण में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50%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आरक्षित पदों पर केवल पूर्व अग्निवीरों की भर्ती की जाएगी। द्वितीय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lastRenderedPageBreak/>
        <w:t xml:space="preserve">चरण में शेष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50%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पदों तथा आरक्षित श्रेणी के रिक्त (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Unfilled Reserved)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पदों के लिए खुली प्रतियोगी परीक्षा (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Open Competitive Examination)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आयोजित की जाएगी।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BB330D9" w14:textId="77B84C71" w:rsidR="00BB6E26" w:rsidRPr="00BB6E26" w:rsidRDefault="002D00B8" w:rsidP="00BB6E26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पूर्व अग्निवीरों को </w:t>
      </w:r>
      <w:r w:rsidRPr="005A1684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लिखित परीक्षा</w:t>
      </w:r>
      <w:r w:rsidRPr="005A1684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5A1684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>शारीरिक मानक परीक्षा [</w:t>
      </w:r>
      <w:r w:rsidRPr="005A1684">
        <w:rPr>
          <w:rFonts w:ascii="Kokila" w:hAnsi="Kokila" w:cs="Kokila"/>
          <w:b/>
          <w:bCs/>
          <w:color w:val="C00000"/>
          <w:sz w:val="82"/>
          <w:szCs w:val="82"/>
        </w:rPr>
        <w:t xml:space="preserve">Physical Standard Test (PST)] </w:t>
      </w:r>
      <w:r w:rsidRPr="005A1684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तथा शारीरिक दक्षता परीक्षा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[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Physical Efficiency Test (PET)]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से </w:t>
      </w:r>
      <w:r w:rsidRPr="005A1684">
        <w:rPr>
          <w:rFonts w:ascii="Kokila" w:hAnsi="Kokila" w:cs="Kokila"/>
          <w:b/>
          <w:bCs/>
          <w:color w:val="C00000"/>
          <w:sz w:val="82"/>
          <w:szCs w:val="82"/>
          <w:cs/>
          <w:lang w:val="en-IN"/>
        </w:rPr>
        <w:t xml:space="preserve">पूर्ण छूट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प्रदान की गई है।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इसके अलावा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पहले अग्निवीर बैच को अधिकतम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5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वर्ष की ऊपरी आयु सीमा (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Upper Age Limit)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में छूट मिलेगी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 xml:space="preserve">जबकि बाद के बैचों को अधिकतम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3 </w:t>
      </w:r>
      <w:r w:rsidRPr="002D00B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val="en-IN"/>
        </w:rPr>
        <w:t>वर्ष की आयु-सीमा में छूट प्रदान की जाएगी।</w:t>
      </w:r>
    </w:p>
    <w:p w14:paraId="529C4C7C" w14:textId="77777777" w:rsidR="001F4280" w:rsidRDefault="001F4280" w:rsidP="00971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22826E4" w14:textId="53D121BD" w:rsidR="006E5A2E" w:rsidRPr="006E5A2E" w:rsidRDefault="003E08F3" w:rsidP="006E5A2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एक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साथ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सबसे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अधिक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लोगों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को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ऑनलाइन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नशा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विरोधी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शपथ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दिलाकर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5A1684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रिकॉर्ड</w:t>
      </w:r>
      <w:r w:rsidR="006E5A2E" w:rsidRPr="005A1684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पुलिस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आयुक्तालय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बनाया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E5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E5A2E" w:rsidRPr="006E5A2E">
        <w:rPr>
          <w:rFonts w:ascii="Kokila" w:hAnsi="Kokila" w:cs="Kokila"/>
          <w:b/>
          <w:bCs/>
          <w:color w:val="000099"/>
          <w:sz w:val="82"/>
          <w:szCs w:val="82"/>
        </w:rPr>
        <w:t xml:space="preserve">Which Police Commissionerate recently created a world record by administering an online </w:t>
      </w:r>
      <w:proofErr w:type="spellStart"/>
      <w:r w:rsidR="006E5A2E" w:rsidRPr="006E5A2E">
        <w:rPr>
          <w:rFonts w:ascii="Kokila" w:hAnsi="Kokila" w:cs="Kokila"/>
          <w:b/>
          <w:bCs/>
          <w:color w:val="000099"/>
          <w:sz w:val="82"/>
          <w:szCs w:val="82"/>
        </w:rPr>
        <w:t>anti drug</w:t>
      </w:r>
      <w:proofErr w:type="spellEnd"/>
      <w:r w:rsidR="006E5A2E" w:rsidRPr="006E5A2E">
        <w:rPr>
          <w:rFonts w:ascii="Kokila" w:hAnsi="Kokila" w:cs="Kokila"/>
          <w:b/>
          <w:bCs/>
          <w:color w:val="000099"/>
          <w:sz w:val="82"/>
          <w:szCs w:val="82"/>
        </w:rPr>
        <w:t xml:space="preserve"> pledge to the highest number of people at one time?</w:t>
      </w:r>
    </w:p>
    <w:p w14:paraId="1968C39C" w14:textId="77777777" w:rsidR="006E5A2E" w:rsidRPr="006E5A2E" w:rsidRDefault="006E5A2E" w:rsidP="006E5A2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इंदौर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पुलिस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आयुक्तालय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/>
          <w:b/>
          <w:bCs/>
          <w:color w:val="000099"/>
          <w:sz w:val="82"/>
          <w:szCs w:val="82"/>
        </w:rPr>
        <w:t>Indore Police Commissionerate</w:t>
      </w:r>
    </w:p>
    <w:p w14:paraId="6324F5C9" w14:textId="77777777" w:rsidR="006E5A2E" w:rsidRPr="006E5A2E" w:rsidRDefault="006E5A2E" w:rsidP="006E5A2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भोपाल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पुलिस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आयुक्तालय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/>
          <w:b/>
          <w:bCs/>
          <w:color w:val="000099"/>
          <w:sz w:val="82"/>
          <w:szCs w:val="82"/>
        </w:rPr>
        <w:t>Bhopal Police Commissionerate</w:t>
      </w:r>
    </w:p>
    <w:p w14:paraId="1BF6101D" w14:textId="77777777" w:rsidR="006E5A2E" w:rsidRPr="006E5A2E" w:rsidRDefault="006E5A2E" w:rsidP="006E5A2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जयपुर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पुलिस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आयुक्तालय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/>
          <w:b/>
          <w:bCs/>
          <w:color w:val="000099"/>
          <w:sz w:val="82"/>
          <w:szCs w:val="82"/>
        </w:rPr>
        <w:t>Jaipur Police Commissionerate</w:t>
      </w:r>
    </w:p>
    <w:p w14:paraId="36EB1946" w14:textId="0BFB1B61" w:rsidR="00114E65" w:rsidRDefault="006E5A2E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लखनऊ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पुलिस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आयुक्तालय</w:t>
      </w:r>
      <w:r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6E5A2E">
        <w:rPr>
          <w:rFonts w:ascii="Kokila" w:hAnsi="Kokila" w:cs="Kokila"/>
          <w:b/>
          <w:bCs/>
          <w:color w:val="000099"/>
          <w:sz w:val="82"/>
          <w:szCs w:val="82"/>
        </w:rPr>
        <w:t>Lucknow Police Commissionerate</w:t>
      </w:r>
    </w:p>
    <w:p w14:paraId="4DD7E5DE" w14:textId="1BE948F0" w:rsidR="003E08F3" w:rsidRPr="00C52C5E" w:rsidRDefault="007D2E19" w:rsidP="003E08F3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7376" behindDoc="0" locked="0" layoutInCell="1" allowOverlap="1" wp14:anchorId="3B6A26AD" wp14:editId="6DC394B4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938760" cy="6903720"/>
            <wp:effectExtent l="0" t="0" r="0" b="0"/>
            <wp:wrapSquare wrapText="bothSides"/>
            <wp:docPr id="19643540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876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11A290B" w14:textId="34C97DB7" w:rsidR="00971228" w:rsidRDefault="003E08F3" w:rsidP="00971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इंदौर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पुलिस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5A2E" w:rsidRPr="006E5A2E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आयुक्तालय</w:t>
      </w:r>
      <w:r w:rsidR="006E5A2E" w:rsidRPr="006E5A2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E5A2E" w:rsidRPr="006E5A2E">
        <w:rPr>
          <w:rFonts w:ascii="Kokila" w:hAnsi="Kokila" w:cs="Kokila"/>
          <w:b/>
          <w:bCs/>
          <w:color w:val="000099"/>
          <w:sz w:val="82"/>
          <w:szCs w:val="82"/>
        </w:rPr>
        <w:t>Indore Police Commissionerate</w:t>
      </w:r>
    </w:p>
    <w:p w14:paraId="37938AFB" w14:textId="77777777" w:rsidR="00FC3D10" w:rsidRDefault="00FC3D10" w:rsidP="00971228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</w:p>
    <w:p w14:paraId="7BAD1C0D" w14:textId="77777777" w:rsidR="00FC3D10" w:rsidRDefault="00FC3D10" w:rsidP="00971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B18A4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मध्य प्रदेश के इंदौर पुलिस आयुक्तालय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Indore Police Commissionerate)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ने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28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जुलाई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2026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को </w:t>
      </w:r>
      <w:r w:rsidRPr="002B18A4">
        <w:rPr>
          <w:rFonts w:ascii="Kokila" w:hAnsi="Kokila" w:cs="Kokila"/>
          <w:b/>
          <w:bCs/>
          <w:color w:val="C00000"/>
          <w:sz w:val="82"/>
          <w:szCs w:val="82"/>
        </w:rPr>
        <w:t xml:space="preserve">1,75,451 </w:t>
      </w:r>
      <w:r w:rsidRPr="002B18A4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लोगों को एक साथ ऑनलाइन नशा-विरोधी शपथ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Online Anti-Drug Pledge)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दिलाकर </w:t>
      </w:r>
      <w:r w:rsidRPr="002B18A4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विश्व रिकॉर्ड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World Record)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बनाया। </w:t>
      </w:r>
    </w:p>
    <w:p w14:paraId="75438EB4" w14:textId="77777777" w:rsidR="00FC3D10" w:rsidRDefault="00FC3D10" w:rsidP="00971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यह उपलब्धि राज्यव्यापी "नशे से दूरी है ज़रूरी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2.0 (Nashe Se </w:t>
      </w:r>
      <w:proofErr w:type="spellStart"/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>Doori</w:t>
      </w:r>
      <w:proofErr w:type="spellEnd"/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Hai </w:t>
      </w:r>
      <w:proofErr w:type="spellStart"/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>Zaroori</w:t>
      </w:r>
      <w:proofErr w:type="spellEnd"/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2.0)"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अभियान के तहत हासिल की गई।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C4BA2DC" w14:textId="77777777" w:rsidR="00FC3D10" w:rsidRDefault="00FC3D10" w:rsidP="00971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इस सामूहिक शपथ का </w:t>
      </w:r>
      <w:r w:rsidRPr="002B18A4">
        <w:rPr>
          <w:rFonts w:ascii="Kokila" w:hAnsi="Kokila" w:cs="Kokila"/>
          <w:b/>
          <w:bCs/>
          <w:color w:val="C00000"/>
          <w:sz w:val="82"/>
          <w:szCs w:val="82"/>
          <w:cs/>
        </w:rPr>
        <w:t>संचालन पुलिस आयुक्त (</w:t>
      </w:r>
      <w:r w:rsidRPr="002B18A4">
        <w:rPr>
          <w:rFonts w:ascii="Kokila" w:hAnsi="Kokila" w:cs="Kokila"/>
          <w:b/>
          <w:bCs/>
          <w:color w:val="C00000"/>
          <w:sz w:val="82"/>
          <w:szCs w:val="82"/>
        </w:rPr>
        <w:t xml:space="preserve">Police Commissioner) </w:t>
      </w:r>
      <w:r w:rsidRPr="002B18A4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संतोष कुमार सिंह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ने किया। </w:t>
      </w:r>
    </w:p>
    <w:p w14:paraId="623BDBBF" w14:textId="77777777" w:rsidR="00FC3D10" w:rsidRDefault="00FC3D10" w:rsidP="00971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lastRenderedPageBreak/>
        <w:t xml:space="preserve">इस पहल का </w:t>
      </w:r>
      <w:r w:rsidRPr="000D35C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उद्देश्य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नशा-मुक्त समाज के प्रति जन-जागरूकता बढ़ाना और युवाओं को नशे से दूर रहने के लिए प्रेरित करना था।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4EE2B868" w14:textId="0CB3A133" w:rsidR="00971228" w:rsidRPr="00971228" w:rsidRDefault="00FC3D10" w:rsidP="00971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इस उपलब्धि को </w:t>
      </w:r>
      <w:r w:rsidRPr="000D35C5">
        <w:rPr>
          <w:rFonts w:ascii="Kokila" w:hAnsi="Kokila" w:cs="Kokila"/>
          <w:b/>
          <w:bCs/>
          <w:color w:val="C00000"/>
          <w:sz w:val="82"/>
          <w:szCs w:val="82"/>
          <w:cs/>
        </w:rPr>
        <w:t>वर्ल्ड बुक ऑफ रिकॉर्ड्स</w:t>
      </w:r>
      <w:r w:rsidRPr="000D35C5">
        <w:rPr>
          <w:rFonts w:ascii="Kokila" w:hAnsi="Kokila" w:cs="Kokila"/>
          <w:b/>
          <w:bCs/>
          <w:color w:val="C00000"/>
          <w:sz w:val="82"/>
          <w:szCs w:val="82"/>
        </w:rPr>
        <w:t xml:space="preserve">, </w:t>
      </w:r>
      <w:r w:rsidRPr="000D35C5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लंदन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World Book of Records, London) </w:t>
      </w:r>
      <w:r w:rsidRPr="00FC3D10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द्वारा आधिकारिक रूप से विश्व रिकॉर्ड के रूप में मान्यता प्रदान की गई।</w:t>
      </w:r>
    </w:p>
    <w:p w14:paraId="1646D6EE" w14:textId="77777777" w:rsidR="00971228" w:rsidRDefault="00971228" w:rsidP="00971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D26D81F" w14:textId="77777777" w:rsidR="00971228" w:rsidRDefault="00971228" w:rsidP="00971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A7FFFCF" w14:textId="77777777" w:rsidR="006567DE" w:rsidRDefault="006567DE" w:rsidP="00971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3DA8A6E2" w14:textId="77777777" w:rsidR="00971228" w:rsidRDefault="00971228" w:rsidP="00971228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9DE13EE" w14:textId="3A4ADCD5" w:rsidR="006567DE" w:rsidRPr="00E1597A" w:rsidRDefault="003E08F3" w:rsidP="006567D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="006567DE"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6567DE"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567DE"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6567DE"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567DE"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6567DE"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567DE" w:rsidRPr="000D35C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विश्व</w:t>
      </w:r>
      <w:r w:rsidR="006567DE" w:rsidRPr="000D35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567DE" w:rsidRPr="000D35C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के</w:t>
      </w:r>
      <w:r w:rsidR="006567DE" w:rsidRPr="000D35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567DE" w:rsidRPr="000D35C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सबसे</w:t>
      </w:r>
      <w:r w:rsidR="006567DE" w:rsidRPr="000D35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567DE" w:rsidRPr="000D35C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बड़े</w:t>
      </w:r>
      <w:r w:rsidR="006567DE" w:rsidRPr="000D35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567DE" w:rsidRPr="000D35C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संलयन</w:t>
      </w:r>
      <w:r w:rsidR="006567DE" w:rsidRPr="000D35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567DE" w:rsidRPr="000D35C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चुंबक</w:t>
      </w:r>
      <w:r w:rsidR="006567DE" w:rsidRPr="000D35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567DE" w:rsidRPr="000D35C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का</w:t>
      </w:r>
      <w:r w:rsidR="006567DE" w:rsidRPr="000D35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567DE" w:rsidRPr="000D35C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सफल</w:t>
      </w:r>
      <w:r w:rsidR="006567DE" w:rsidRPr="000D35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567DE" w:rsidRPr="000D35C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पूर्ण</w:t>
      </w:r>
      <w:r w:rsidR="006567DE" w:rsidRPr="000D35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567DE" w:rsidRPr="000D35C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पैरामीटर</w:t>
      </w:r>
      <w:r w:rsidR="006567DE" w:rsidRPr="000D35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567DE" w:rsidRPr="000D35C5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परीक्षण</w:t>
      </w:r>
      <w:r w:rsidR="006567DE" w:rsidRPr="000D35C5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6567DE"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6567DE"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567DE"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6567DE"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567DE"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6567DE"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567DE"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6567DE"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6567DE"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6567DE" w:rsidRPr="00E1597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6567DE" w:rsidRPr="00E15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6567DE" w:rsidRPr="00E1597A">
        <w:rPr>
          <w:rFonts w:ascii="Kokila" w:hAnsi="Kokila" w:cs="Kokila"/>
          <w:b/>
          <w:bCs/>
          <w:color w:val="000099"/>
          <w:sz w:val="82"/>
          <w:szCs w:val="82"/>
        </w:rPr>
        <w:t>Which country has recently completed the successful full parameter testing of the world's largest fusion magnet?</w:t>
      </w:r>
    </w:p>
    <w:p w14:paraId="57AF8629" w14:textId="77777777" w:rsidR="006567DE" w:rsidRPr="00E1597A" w:rsidRDefault="006567DE" w:rsidP="006567D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3BABC53" w14:textId="77777777" w:rsidR="006567DE" w:rsidRPr="00E1597A" w:rsidRDefault="006567DE" w:rsidP="006567D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15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जापान</w:t>
      </w:r>
      <w:r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597A">
        <w:rPr>
          <w:rFonts w:ascii="Kokila" w:hAnsi="Kokila" w:cs="Kokila"/>
          <w:b/>
          <w:bCs/>
          <w:color w:val="000099"/>
          <w:sz w:val="82"/>
          <w:szCs w:val="82"/>
        </w:rPr>
        <w:t>Japan</w:t>
      </w:r>
    </w:p>
    <w:p w14:paraId="2DD75F12" w14:textId="77777777" w:rsidR="006567DE" w:rsidRPr="00E1597A" w:rsidRDefault="006567DE" w:rsidP="006567D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15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अमेरिका</w:t>
      </w:r>
      <w:r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597A">
        <w:rPr>
          <w:rFonts w:ascii="Kokila" w:hAnsi="Kokila" w:cs="Kokila"/>
          <w:b/>
          <w:bCs/>
          <w:color w:val="000099"/>
          <w:sz w:val="82"/>
          <w:szCs w:val="82"/>
        </w:rPr>
        <w:t>United States</w:t>
      </w:r>
    </w:p>
    <w:p w14:paraId="3A6701BE" w14:textId="77777777" w:rsidR="006567DE" w:rsidRPr="00E1597A" w:rsidRDefault="006567DE" w:rsidP="006567D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15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</w:t>
      </w:r>
      <w:r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597A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</w:p>
    <w:p w14:paraId="4B0AD31D" w14:textId="1CBAA573" w:rsidR="003E08F3" w:rsidRPr="002050B3" w:rsidRDefault="006567DE" w:rsidP="006567DE">
      <w:pPr>
        <w:jc w:val="both"/>
        <w:rPr>
          <w:rFonts w:ascii="Kokila" w:hAnsi="Kokila" w:cs="Kokila"/>
          <w:b/>
          <w:bCs/>
          <w:color w:val="000099"/>
          <w:sz w:val="64"/>
          <w:szCs w:val="64"/>
        </w:rPr>
      </w:pPr>
      <w:r w:rsidRPr="00E15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दक्षिण</w:t>
      </w:r>
      <w:r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कोरिया</w:t>
      </w:r>
      <w:r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E1597A">
        <w:rPr>
          <w:rFonts w:ascii="Kokila" w:hAnsi="Kokila" w:cs="Kokila"/>
          <w:b/>
          <w:bCs/>
          <w:color w:val="000099"/>
          <w:sz w:val="82"/>
          <w:szCs w:val="82"/>
        </w:rPr>
        <w:t>South Korea</w:t>
      </w:r>
      <w:r w:rsidR="003E08F3" w:rsidRPr="002050B3">
        <w:rPr>
          <w:rFonts w:ascii="Kokila" w:hAnsi="Kokila" w:cs="Kokila"/>
          <w:b/>
          <w:bCs/>
          <w:color w:val="000099"/>
          <w:sz w:val="82"/>
          <w:szCs w:val="82"/>
          <w:lang w:bidi="hi-IN"/>
        </w:rPr>
        <w:br w:type="page"/>
      </w:r>
    </w:p>
    <w:p w14:paraId="7951E2D0" w14:textId="4F719333" w:rsidR="003E08F3" w:rsidRPr="00C52C5E" w:rsidRDefault="000564F3" w:rsidP="003E08F3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6352" behindDoc="0" locked="0" layoutInCell="1" allowOverlap="1" wp14:anchorId="27064423" wp14:editId="76D15A75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55880" cy="6873240"/>
            <wp:effectExtent l="0" t="0" r="7620" b="3810"/>
            <wp:wrapSquare wrapText="bothSides"/>
            <wp:docPr id="2750737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87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57FB8F33" w14:textId="56429FDB" w:rsidR="002050B3" w:rsidRPr="008038D0" w:rsidRDefault="003E08F3" w:rsidP="002050B3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Answer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: </w:t>
      </w:r>
      <w:r w:rsidR="008038D0" w:rsidRPr="00E159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8038D0" w:rsidRPr="00E159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चीन</w:t>
      </w:r>
      <w:r w:rsidR="008038D0" w:rsidRPr="00E159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8038D0" w:rsidRPr="00E1597A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</w:p>
    <w:p w14:paraId="75FFF496" w14:textId="77777777" w:rsidR="00665ADB" w:rsidRDefault="00665ADB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0BE3E34" w14:textId="77777777" w:rsidR="00D17EC9" w:rsidRDefault="006405C1" w:rsidP="0032734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2383E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चीन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China)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ने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27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जून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को 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हेफ़ेई स्थित प्लाज़्मा भौतिकी संस्थान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Institute of Plasma Physics)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में 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विश्व के सबसे बड़े संलयन चुंबक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World's Largest Fusion Magnet) 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का पूर्ण-पैरामीटर परीक्षण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Full-parameter Testing)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सफलतापूर्वक पूरा किया। इस प्रणाली में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582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टन का टोरॉयडल फील्ड कॉइल 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Toroidal Field Coil)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तथा उच्च-तापमान अतिचालक केंद्रीय सोलनॉइड कॉइल 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High-temperature Superconducting Central Solenoid Coil)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शामिल है।</w:t>
      </w:r>
    </w:p>
    <w:p w14:paraId="20BA105A" w14:textId="77777777" w:rsidR="00D17EC9" w:rsidRDefault="00D17EC9" w:rsidP="0032734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369CD13" w14:textId="77777777" w:rsidR="00D17EC9" w:rsidRDefault="006405C1" w:rsidP="0032734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lastRenderedPageBreak/>
        <w:t xml:space="preserve">यह चुंबक 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582 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मीट्रिक टन वजनी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है तथा इसकी लंबाई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21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मीटर और चौड़ाई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12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मीटर है। यह अंतरराष्ट्रीय आईटीईआर 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International Thermonuclear Experimental Reactor–ITER)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परियोजना में प्रयुक्त समान चुंबकों की तुलना में लगभग तीन गुना अधिक ऊर्जा संग्रहीत कर सकता है।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636E95C7" w14:textId="77777777" w:rsidR="00D17EC9" w:rsidRDefault="006405C1" w:rsidP="0032734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इसे 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100,000 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एम्पीयर से अधिक विद्युत धारा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Current)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को लगभग शून्य विद्युत प्रतिरोध 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Near-zero Electrical Resistance)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साथ वहन करने के लिए डिज़ाइन किया गया है। यह प्रणाली –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269°C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जैसे अत्यंत निम्न तापमान पर लगभग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60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वर्षों तक कार्य करने में सक्षम है।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2EB84597" w14:textId="77777777" w:rsidR="00D17EC9" w:rsidRPr="00B2383E" w:rsidRDefault="006405C1" w:rsidP="0032734C">
      <w:pPr>
        <w:spacing w:after="0" w:line="240" w:lineRule="auto"/>
        <w:jc w:val="both"/>
        <w:rPr>
          <w:rFonts w:ascii="Kokila" w:hAnsi="Kokila" w:cs="Kokila"/>
          <w:b/>
          <w:bCs/>
          <w:color w:val="C00000"/>
          <w:sz w:val="82"/>
          <w:szCs w:val="82"/>
        </w:rPr>
      </w:pP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इस चुंबक का विकास चीन के अगली पीढ़ी के 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cs/>
        </w:rPr>
        <w:t>बर्निंग प्लाज़्मा एक्सपेरिमेंटल</w:t>
      </w:r>
    </w:p>
    <w:p w14:paraId="3FC881BD" w14:textId="77777777" w:rsidR="00D17EC9" w:rsidRPr="00B2383E" w:rsidRDefault="006405C1" w:rsidP="0032734C">
      <w:pPr>
        <w:spacing w:after="0" w:line="240" w:lineRule="auto"/>
        <w:jc w:val="both"/>
        <w:rPr>
          <w:rFonts w:ascii="Kokila" w:hAnsi="Kokila" w:cs="Kokila"/>
          <w:b/>
          <w:bCs/>
          <w:color w:val="C00000"/>
          <w:sz w:val="82"/>
          <w:szCs w:val="82"/>
          <w:lang w:bidi="hi-IN"/>
        </w:rPr>
      </w:pPr>
      <w:r w:rsidRPr="00B2383E">
        <w:rPr>
          <w:rFonts w:ascii="Kokila" w:hAnsi="Kokila" w:cs="Kokila"/>
          <w:b/>
          <w:bCs/>
          <w:color w:val="C00000"/>
          <w:sz w:val="82"/>
          <w:szCs w:val="82"/>
          <w:cs/>
        </w:rPr>
        <w:t>सुपरकंडक्टिंग टोकामक (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Burning Plasma Experimental</w:t>
      </w:r>
    </w:p>
    <w:p w14:paraId="327DC58A" w14:textId="6B0BD3C8" w:rsidR="00D17EC9" w:rsidRDefault="006405C1" w:rsidP="0032734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2383E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Superconducting Tokamak–BEST) 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रिएक्टर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के लिए किया गया है। </w:t>
      </w:r>
    </w:p>
    <w:p w14:paraId="6EF4146E" w14:textId="77777777" w:rsidR="00D17EC9" w:rsidRDefault="006405C1" w:rsidP="0032734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lastRenderedPageBreak/>
        <w:t xml:space="preserve">इसका 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उद्देश्य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100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मिलियन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°C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से अधिक तापमान वाले अतितप्त प्लाज़्मा 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Superheated Plasma)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को नियंत्रित एवं सीमित 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Confine)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करना है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जो नाभिकीय संलयन 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Nuclear Fusion)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लिए आवश्यक है।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7F2C52DC" w14:textId="0A2600A9" w:rsidR="0032734C" w:rsidRDefault="006405C1" w:rsidP="0032734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2383E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BEST </w:t>
      </w:r>
      <w:r w:rsidRPr="00B2383E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प्रायोगिक रिएक्टर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Experimental Reactor)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का पूर्ण संयोजन 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Assembly) 2027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अंत तक पूरा करने का लक्ष्य है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जबकि व्यावसायिक संलयन ऊर्जा उत्पादन (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Commercial Fusion Power Generation)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लगभग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2030 </w:t>
      </w:r>
      <w:r w:rsidRPr="006405C1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तक शुरू करने की योजना है।</w:t>
      </w:r>
    </w:p>
    <w:p w14:paraId="47421BD4" w14:textId="77777777" w:rsidR="006405C1" w:rsidRDefault="006405C1" w:rsidP="0032734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F400124" w14:textId="77777777" w:rsidR="006405C1" w:rsidRDefault="006405C1" w:rsidP="0032734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5299140" w14:textId="77777777" w:rsidR="006405C1" w:rsidRDefault="006405C1" w:rsidP="0032734C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888B5F5" w14:textId="77777777" w:rsidR="003E08F3" w:rsidRDefault="003E08F3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4D4A1C1" w14:textId="69DD1481" w:rsidR="00D17017" w:rsidRPr="00D17017" w:rsidRDefault="003E08F3" w:rsidP="00D170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C52C5E">
        <w:rPr>
          <w:rFonts w:hint="cs"/>
          <w:color w:val="000000" w:themeColor="text1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को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आधिकारिक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17017" w:rsidRPr="00B238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से</w:t>
      </w:r>
      <w:r w:rsidR="00D17017" w:rsidRPr="00B238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17017" w:rsidRPr="00B238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इबोला</w:t>
      </w:r>
      <w:r w:rsidR="00D17017" w:rsidRPr="00B238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17017" w:rsidRPr="00B2383E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मुक्त</w:t>
      </w:r>
      <w:r w:rsidR="00D17017" w:rsidRPr="00B2383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घोषित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17017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17017" w:rsidRPr="00D1701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17017" w:rsidRPr="00D17017">
        <w:rPr>
          <w:rFonts w:ascii="Kokila" w:hAnsi="Kokila" w:cs="Kokila"/>
          <w:b/>
          <w:bCs/>
          <w:color w:val="000099"/>
          <w:sz w:val="82"/>
          <w:szCs w:val="82"/>
        </w:rPr>
        <w:t>Which country has recently been officially declared Ebola free?</w:t>
      </w:r>
    </w:p>
    <w:p w14:paraId="2C4E41FB" w14:textId="77777777" w:rsidR="00D17017" w:rsidRPr="00D17017" w:rsidRDefault="00D17017" w:rsidP="00D170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145FDFE" w14:textId="77777777" w:rsidR="00D17017" w:rsidRPr="00D17017" w:rsidRDefault="00D17017" w:rsidP="00D170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1701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केन्या</w:t>
      </w:r>
      <w:r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17017">
        <w:rPr>
          <w:rFonts w:ascii="Kokila" w:hAnsi="Kokila" w:cs="Kokila"/>
          <w:b/>
          <w:bCs/>
          <w:color w:val="000099"/>
          <w:sz w:val="82"/>
          <w:szCs w:val="82"/>
        </w:rPr>
        <w:t>Kenya</w:t>
      </w:r>
    </w:p>
    <w:p w14:paraId="052DE1E1" w14:textId="77777777" w:rsidR="00D17017" w:rsidRPr="00D17017" w:rsidRDefault="00D17017" w:rsidP="00D170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1701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कांगो</w:t>
      </w:r>
      <w:r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लोकतांत्रिक</w:t>
      </w:r>
      <w:r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गणराज्य</w:t>
      </w:r>
      <w:r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17017">
        <w:rPr>
          <w:rFonts w:ascii="Kokila" w:hAnsi="Kokila" w:cs="Kokila"/>
          <w:b/>
          <w:bCs/>
          <w:color w:val="000099"/>
          <w:sz w:val="82"/>
          <w:szCs w:val="82"/>
        </w:rPr>
        <w:t>Democratic Republic of the Congo</w:t>
      </w:r>
    </w:p>
    <w:p w14:paraId="4C3F17BB" w14:textId="77777777" w:rsidR="00D17017" w:rsidRPr="00D17017" w:rsidRDefault="00D17017" w:rsidP="00D170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1701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रवांडा</w:t>
      </w:r>
      <w:r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17017">
        <w:rPr>
          <w:rFonts w:ascii="Kokila" w:hAnsi="Kokila" w:cs="Kokila"/>
          <w:b/>
          <w:bCs/>
          <w:color w:val="000099"/>
          <w:sz w:val="82"/>
          <w:szCs w:val="82"/>
        </w:rPr>
        <w:t>Rwanda</w:t>
      </w:r>
    </w:p>
    <w:p w14:paraId="3A6C999D" w14:textId="734DFA4B" w:rsidR="00D17017" w:rsidRPr="00D17017" w:rsidRDefault="00D17017" w:rsidP="00D170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1701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युगांडा</w:t>
      </w:r>
      <w:r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17017">
        <w:rPr>
          <w:rFonts w:ascii="Kokila" w:hAnsi="Kokila" w:cs="Kokila"/>
          <w:b/>
          <w:bCs/>
          <w:color w:val="000099"/>
          <w:sz w:val="82"/>
          <w:szCs w:val="82"/>
        </w:rPr>
        <w:t>Uganda</w:t>
      </w:r>
    </w:p>
    <w:p w14:paraId="58C42CF3" w14:textId="77777777" w:rsidR="006F5B7F" w:rsidRDefault="006F5B7F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291E1337" w14:textId="77777777" w:rsidR="006F5B7F" w:rsidRDefault="006F5B7F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A9EEA16" w14:textId="77777777" w:rsidR="006F5B7F" w:rsidRDefault="006F5B7F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434413BF" w14:textId="77777777" w:rsidR="006F5B7F" w:rsidRDefault="006F5B7F" w:rsidP="00D17017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5F31ABC3" w14:textId="58F987CF" w:rsidR="003E08F3" w:rsidRPr="00C52C5E" w:rsidRDefault="006F5B7F" w:rsidP="00D17017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5328" behindDoc="0" locked="0" layoutInCell="1" allowOverlap="1" wp14:anchorId="30FF891D" wp14:editId="2635F56F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12755880" cy="6903720"/>
            <wp:effectExtent l="0" t="0" r="7620" b="0"/>
            <wp:wrapSquare wrapText="bothSides"/>
            <wp:docPr id="9720011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5880" cy="690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8F3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6C977D5" w14:textId="77777777" w:rsidR="00C40E9F" w:rsidRPr="00D17017" w:rsidRDefault="003E08F3" w:rsidP="00C40E9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 Answer: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40E9F" w:rsidRPr="00D1701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C40E9F" w:rsidRPr="00D17017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युगांडा</w:t>
      </w:r>
      <w:r w:rsidR="00C40E9F" w:rsidRPr="00D17017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40E9F" w:rsidRPr="00D17017">
        <w:rPr>
          <w:rFonts w:ascii="Kokila" w:hAnsi="Kokila" w:cs="Kokila"/>
          <w:b/>
          <w:bCs/>
          <w:color w:val="000099"/>
          <w:sz w:val="82"/>
          <w:szCs w:val="82"/>
        </w:rPr>
        <w:t>Uganda</w:t>
      </w:r>
    </w:p>
    <w:p w14:paraId="6B033C34" w14:textId="4A06DCDA" w:rsidR="00E00806" w:rsidRPr="00E00806" w:rsidRDefault="00E00806" w:rsidP="003E08F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60"/>
          <w:szCs w:val="60"/>
          <w:lang w:bidi="hi-IN"/>
        </w:rPr>
      </w:pPr>
    </w:p>
    <w:p w14:paraId="21CDBFE8" w14:textId="77777777" w:rsidR="00536422" w:rsidRDefault="00536422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D6763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युगांडा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Uganda)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को </w:t>
      </w:r>
      <w:r w:rsidRPr="009D6763">
        <w:rPr>
          <w:rFonts w:ascii="Kokila" w:hAnsi="Kokila" w:cs="Kokila"/>
          <w:b/>
          <w:bCs/>
          <w:color w:val="C00000"/>
          <w:sz w:val="82"/>
          <w:szCs w:val="82"/>
          <w:cs/>
        </w:rPr>
        <w:t>इबोला (</w:t>
      </w:r>
      <w:r w:rsidRPr="009D6763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Ebola) </w:t>
      </w:r>
      <w:r w:rsidRPr="009D6763">
        <w:rPr>
          <w:rFonts w:ascii="Kokila" w:hAnsi="Kokila" w:cs="Kokila"/>
          <w:b/>
          <w:bCs/>
          <w:color w:val="C00000"/>
          <w:sz w:val="82"/>
          <w:szCs w:val="82"/>
          <w:cs/>
        </w:rPr>
        <w:t>से आधिकारिक रूप से मुक्त (</w:t>
      </w:r>
      <w:r w:rsidRPr="009D6763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Ebola-free) </w:t>
      </w:r>
      <w:r w:rsidRPr="009D6763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घोषित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कर दिया गया है। यह घोषणा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42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दिनों 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42-day Mandatory Monitoring Period)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तक कोई नया मामला सामने न आने के बाद की गई। यह निगरानी अवधि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16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जून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को अंतिम स्थानीय संक्रमित 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Locally Transmitted)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मरीज के अस्पताल से छुट्टी मिलने के बाद शुरू हुई थी। </w:t>
      </w:r>
    </w:p>
    <w:p w14:paraId="7C436C3E" w14:textId="77777777" w:rsidR="00536422" w:rsidRDefault="00536422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युगांडा के स्वास्थ्य मंत्री क्रिस बार्योमुन्सी 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Chris Baryomunsi)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ने इस उपलब्धि की घोषणा की।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यह प्रकोप मई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2026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में शुरू हुआ था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जिसमें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20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पुष्ट मामले सामने आए और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लोगों की मृत्यु हुई।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2DFD52E7" w14:textId="77777777" w:rsidR="00536422" w:rsidRDefault="00536422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lastRenderedPageBreak/>
        <w:t>इबोला वायरस 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Ebola Virus)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संक्रमित व्यक्ति के शारीरिक द्रवों 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Infected Bodily Fluids)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और ऊतकों 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Tissues)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संपर्क से फैलता है। इसके प्रमुख लक्षणों में सिरदर्द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खून की उल्टी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मांसपेशियों में दर्द 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Muscle Pain)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तथा रक्तस्राव 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Bleeding)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शामिल हैं।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55AFAA97" w14:textId="77777777" w:rsidR="00536422" w:rsidRDefault="00536422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वहीं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CA1770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कांगो लोकतांत्रिक गणराज्य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Democratic Republic of the Congo–DRC) </w:t>
      </w:r>
      <w:r w:rsidRPr="00CA1770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में बुंडीबुग्यो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Bundibugyo)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स्ट्रेन का प्रकोप जारी है। </w:t>
      </w:r>
    </w:p>
    <w:p w14:paraId="079B3597" w14:textId="77777777" w:rsidR="00536422" w:rsidRDefault="00536422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यह मनुष्यों को प्रभावित करने वाले इबोला के चार प्रमुख प्रकारों में सबसे दुर्लभ 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Rarest Variant)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है और इसके लिए वर्तमान में कोई स्वीकृत टीका 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Approved Vaccine)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या उपचार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उपलब्ध नहीं है। </w:t>
      </w:r>
    </w:p>
    <w:p w14:paraId="5150396F" w14:textId="77777777" w:rsidR="00536422" w:rsidRDefault="00536422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6D9824F" w14:textId="6863A224" w:rsidR="00826411" w:rsidRDefault="00536422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lastRenderedPageBreak/>
        <w:t>विश्व स्वास्थ्य संगठन 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World Health Organization–WHO)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अनुसार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यह </w:t>
      </w:r>
      <w:r w:rsidRPr="00CA1770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अब तक का सबसे तेज़ी से फैलने वाला इबोला प्रकोप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Ebola Outbreak)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है तथा वास्तविक मामलों की संख्या आधिकारिक आँकड़ों से दो से चार गुना अधिक हो सकती है।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DRC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में अब तक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3,262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से अधिक संक्रमण और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1,437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मौतें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536422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दर्ज की गई हैं।</w:t>
      </w:r>
    </w:p>
    <w:p w14:paraId="41041345" w14:textId="77777777" w:rsidR="00B0568E" w:rsidRDefault="00B0568E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1D9A209B" w14:textId="77777777" w:rsidR="00B0568E" w:rsidRDefault="00B0568E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014305E" w14:textId="77777777" w:rsidR="00B0568E" w:rsidRDefault="00B0568E" w:rsidP="00B0568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FEC62F7" w14:textId="77777777" w:rsidR="00B0568E" w:rsidRDefault="00B0568E" w:rsidP="00B0568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1C48BB6" w14:textId="521FD54D" w:rsidR="00E261CB" w:rsidRPr="00E261CB" w:rsidRDefault="00B0568E" w:rsidP="00E261CB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="00E261CB"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हाल</w:t>
      </w:r>
      <w:r w:rsidR="00E261CB"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E261CB"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ही</w:t>
      </w:r>
      <w:r w:rsidR="00E261CB"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E261CB"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में</w:t>
      </w:r>
      <w:r w:rsidR="00E261CB"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23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वें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राष्ट्रमंडल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खेल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2026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में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पुरुष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10,000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मीटर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स्पर्धा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में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पदक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जीतने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वाले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पहले</w:t>
      </w:r>
      <w:r w:rsidR="00E261CB" w:rsidRPr="00CA1770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 </w:t>
      </w:r>
      <w:r w:rsidR="00E261CB" w:rsidRPr="00CA1770">
        <w:rPr>
          <w:rFonts w:ascii="Kokila" w:hAnsi="Kokila" w:cs="Kokila" w:hint="cs"/>
          <w:b/>
          <w:bCs/>
          <w:color w:val="C00000"/>
          <w:sz w:val="78"/>
          <w:szCs w:val="78"/>
          <w:cs/>
          <w:lang w:bidi="hi-IN"/>
        </w:rPr>
        <w:t>भारतीय</w:t>
      </w:r>
      <w:r w:rsidR="00E261CB"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E261CB"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कौन</w:t>
      </w:r>
      <w:r w:rsidR="00E261CB"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E261CB"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बने</w:t>
      </w:r>
      <w:r w:rsidR="00E261CB"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E261CB"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हैं</w:t>
      </w:r>
      <w:r w:rsidR="00E261CB" w:rsidRPr="00E261CB">
        <w:rPr>
          <w:rFonts w:ascii="Kokila" w:hAnsi="Kokila" w:cs="Kokila"/>
          <w:b/>
          <w:bCs/>
          <w:color w:val="000000" w:themeColor="text1"/>
          <w:sz w:val="78"/>
          <w:szCs w:val="78"/>
        </w:rPr>
        <w:t>?</w:t>
      </w:r>
      <w:r w:rsidR="00E261C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E261CB" w:rsidRPr="00E261CB">
        <w:rPr>
          <w:rFonts w:ascii="Kokila" w:hAnsi="Kokila" w:cs="Kokila"/>
          <w:b/>
          <w:bCs/>
          <w:color w:val="000099"/>
          <w:sz w:val="78"/>
          <w:szCs w:val="78"/>
        </w:rPr>
        <w:t xml:space="preserve">Who recently became the first Indian to win a medal in the Men's </w:t>
      </w:r>
      <w:r w:rsidR="00E261CB" w:rsidRPr="00E261C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10,000</w:t>
      </w:r>
      <w:r w:rsidR="00E261CB" w:rsidRPr="00E261CB">
        <w:rPr>
          <w:rFonts w:ascii="Kokila" w:hAnsi="Kokila" w:cs="Kokila"/>
          <w:b/>
          <w:bCs/>
          <w:color w:val="000099"/>
          <w:sz w:val="78"/>
          <w:szCs w:val="78"/>
        </w:rPr>
        <w:t xml:space="preserve">m event at the </w:t>
      </w:r>
      <w:r w:rsidR="00E261CB" w:rsidRPr="00E261C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23</w:t>
      </w:r>
      <w:proofErr w:type="spellStart"/>
      <w:r w:rsidR="00E261CB" w:rsidRPr="00E261CB">
        <w:rPr>
          <w:rFonts w:ascii="Kokila" w:hAnsi="Kokila" w:cs="Kokila"/>
          <w:b/>
          <w:bCs/>
          <w:color w:val="000099"/>
          <w:sz w:val="78"/>
          <w:szCs w:val="78"/>
        </w:rPr>
        <w:t>rd</w:t>
      </w:r>
      <w:proofErr w:type="spellEnd"/>
      <w:r w:rsidR="00E261CB" w:rsidRPr="00E261CB">
        <w:rPr>
          <w:rFonts w:ascii="Kokila" w:hAnsi="Kokila" w:cs="Kokila"/>
          <w:b/>
          <w:bCs/>
          <w:color w:val="000099"/>
          <w:sz w:val="78"/>
          <w:szCs w:val="78"/>
        </w:rPr>
        <w:t xml:space="preserve"> Commonwealth Games </w:t>
      </w:r>
      <w:r w:rsidR="00E261CB" w:rsidRPr="00E261C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2026</w:t>
      </w:r>
      <w:r w:rsidR="00E261CB" w:rsidRPr="00E261CB">
        <w:rPr>
          <w:rFonts w:ascii="Kokila" w:hAnsi="Kokila" w:cs="Kokila"/>
          <w:b/>
          <w:bCs/>
          <w:color w:val="000099"/>
          <w:sz w:val="78"/>
          <w:szCs w:val="78"/>
        </w:rPr>
        <w:t>?</w:t>
      </w:r>
    </w:p>
    <w:p w14:paraId="0C30851C" w14:textId="77777777" w:rsidR="00E261CB" w:rsidRPr="00E261CB" w:rsidRDefault="00E261CB" w:rsidP="00E261CB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गुलवीर</w:t>
      </w: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सिंह</w:t>
      </w: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E261CB">
        <w:rPr>
          <w:rFonts w:ascii="Kokila" w:hAnsi="Kokila" w:cs="Kokila"/>
          <w:b/>
          <w:bCs/>
          <w:color w:val="000099"/>
          <w:sz w:val="78"/>
          <w:szCs w:val="78"/>
        </w:rPr>
        <w:t>Gulveer Singh</w:t>
      </w:r>
    </w:p>
    <w:p w14:paraId="3C6F3B4B" w14:textId="77777777" w:rsidR="00E261CB" w:rsidRPr="00E261CB" w:rsidRDefault="00E261CB" w:rsidP="00E261CB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अविनाश</w:t>
      </w: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साबले</w:t>
      </w: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E261CB">
        <w:rPr>
          <w:rFonts w:ascii="Kokila" w:hAnsi="Kokila" w:cs="Kokila"/>
          <w:b/>
          <w:bCs/>
          <w:color w:val="000099"/>
          <w:sz w:val="78"/>
          <w:szCs w:val="78"/>
        </w:rPr>
        <w:t>Avinash Sable</w:t>
      </w:r>
    </w:p>
    <w:p w14:paraId="124287F6" w14:textId="77777777" w:rsidR="00E261CB" w:rsidRPr="00E261CB" w:rsidRDefault="00E261CB" w:rsidP="00E261CB">
      <w:pPr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हरमिलन</w:t>
      </w: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बैंस</w:t>
      </w: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E261CB">
        <w:rPr>
          <w:rFonts w:ascii="Kokila" w:hAnsi="Kokila" w:cs="Kokila"/>
          <w:b/>
          <w:bCs/>
          <w:color w:val="000099"/>
          <w:sz w:val="78"/>
          <w:szCs w:val="78"/>
        </w:rPr>
        <w:t>Harmilan Bains</w:t>
      </w:r>
    </w:p>
    <w:p w14:paraId="1A11662B" w14:textId="1D66A86F" w:rsidR="00C749BB" w:rsidRPr="00C749BB" w:rsidRDefault="00E261CB" w:rsidP="00E261CB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d) </w:t>
      </w:r>
      <w:r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सर्वेश</w:t>
      </w: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कुशारे</w:t>
      </w:r>
      <w:r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Pr="00E261CB">
        <w:rPr>
          <w:rFonts w:ascii="Kokila" w:hAnsi="Kokila" w:cs="Kokila"/>
          <w:b/>
          <w:bCs/>
          <w:color w:val="000099"/>
          <w:sz w:val="78"/>
          <w:szCs w:val="78"/>
        </w:rPr>
        <w:t xml:space="preserve">Sarvesh </w:t>
      </w:r>
      <w:proofErr w:type="spellStart"/>
      <w:r w:rsidRPr="00E261CB">
        <w:rPr>
          <w:rFonts w:ascii="Kokila" w:hAnsi="Kokila" w:cs="Kokila"/>
          <w:b/>
          <w:bCs/>
          <w:color w:val="000099"/>
          <w:sz w:val="78"/>
          <w:szCs w:val="78"/>
        </w:rPr>
        <w:t>Kushare</w:t>
      </w:r>
      <w:proofErr w:type="spellEnd"/>
    </w:p>
    <w:p w14:paraId="6BD79DF2" w14:textId="77777777" w:rsidR="00890FBE" w:rsidRDefault="00890FBE" w:rsidP="00C749BB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7EDD3F3F" w14:textId="4245EDCB" w:rsidR="00B0568E" w:rsidRPr="00C52C5E" w:rsidRDefault="002952B8" w:rsidP="00C749BB">
      <w:pPr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  <w:lastRenderedPageBreak/>
        <w:drawing>
          <wp:anchor distT="0" distB="0" distL="114300" distR="114300" simplePos="0" relativeHeight="251874304" behindDoc="0" locked="0" layoutInCell="1" allowOverlap="1" wp14:anchorId="0C28C5DA" wp14:editId="61573B5B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12805410" cy="7056120"/>
            <wp:effectExtent l="0" t="0" r="0" b="0"/>
            <wp:wrapSquare wrapText="bothSides"/>
            <wp:docPr id="858042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7056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68E"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C9868CE" w14:textId="77777777" w:rsidR="00E31544" w:rsidRPr="00E261CB" w:rsidRDefault="00B0568E" w:rsidP="00E31544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Answer: </w:t>
      </w:r>
      <w:r w:rsidR="00E31544" w:rsidRPr="00E261C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="00E31544"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गुलवीर</w:t>
      </w:r>
      <w:r w:rsidR="00E31544"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E31544" w:rsidRPr="00E261CB">
        <w:rPr>
          <w:rFonts w:ascii="Kokila" w:hAnsi="Kokila" w:cs="Kokila" w:hint="cs"/>
          <w:b/>
          <w:bCs/>
          <w:color w:val="000000" w:themeColor="text1"/>
          <w:sz w:val="78"/>
          <w:szCs w:val="78"/>
          <w:cs/>
          <w:lang w:bidi="hi-IN"/>
        </w:rPr>
        <w:t>सिंह</w:t>
      </w:r>
      <w:r w:rsidR="00E31544" w:rsidRPr="00E261C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E31544" w:rsidRPr="00E261CB">
        <w:rPr>
          <w:rFonts w:ascii="Kokila" w:hAnsi="Kokila" w:cs="Kokila"/>
          <w:b/>
          <w:bCs/>
          <w:color w:val="000099"/>
          <w:sz w:val="78"/>
          <w:szCs w:val="78"/>
        </w:rPr>
        <w:t>Gulveer Singh</w:t>
      </w:r>
    </w:p>
    <w:p w14:paraId="2779C991" w14:textId="1DF95572" w:rsidR="007C3047" w:rsidRPr="007C3047" w:rsidRDefault="007C3047" w:rsidP="00E31544">
      <w:pPr>
        <w:jc w:val="both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03292C92" w14:textId="77777777" w:rsidR="00BD1E4A" w:rsidRDefault="00BD1E4A" w:rsidP="007C3047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D6D31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>23</w:t>
      </w:r>
      <w:r w:rsidRPr="006D6D31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वें राष्ट्रमंडल खेल </w:t>
      </w:r>
      <w:r w:rsidRPr="006D6D31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2026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(23rd Commonwealth Games 2026)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में ग्लासगो 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Glasgow),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स्कॉटलैंड 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Scotland)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स्कॉटस्टाउन स्टेडियम 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Scotstoun Stadium)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में </w:t>
      </w:r>
      <w:r w:rsidRPr="006D6D31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गुलवीर सिंहने पुरुष </w:t>
      </w:r>
      <w:r w:rsidRPr="006D6D31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10,000 </w:t>
      </w:r>
      <w:r w:rsidRPr="006D6D31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मीटर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Men's 10,000m)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स्पर्धा में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27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मिनट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49.8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सेकंड 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27:49.8)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का समय लेकर </w:t>
      </w:r>
      <w:r w:rsidRPr="006D6D31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रजत पदक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Silver Medal)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जीता।</w:t>
      </w:r>
    </w:p>
    <w:p w14:paraId="4B0545D2" w14:textId="77777777" w:rsidR="00BD1E4A" w:rsidRDefault="00BD1E4A" w:rsidP="007C3047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4745A45" w14:textId="77777777" w:rsidR="00BD1E4A" w:rsidRDefault="00BD1E4A" w:rsidP="007C3047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 इसके साथ ही </w:t>
      </w:r>
      <w:r w:rsidRPr="006D6D31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वे राष्ट्रमंडल खेलों के इतिहास में पुरुष </w:t>
      </w:r>
      <w:r w:rsidRPr="006D6D31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10,000 </w:t>
      </w:r>
      <w:r w:rsidRPr="006D6D31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मीटर स्पर्धा में पदक जीतने वाले पहले भारतीय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बन गए।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435CE3DA" w14:textId="77777777" w:rsidR="00BD1E4A" w:rsidRDefault="00BD1E4A" w:rsidP="007C3047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lastRenderedPageBreak/>
        <w:t>इस स्पर्धा में ऑस्ट्रेलिया 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Australia)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काइ रॉबिन्सन 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Ky Robinson)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ने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27:48.93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के समय के साथ </w:t>
      </w:r>
      <w:r w:rsidRPr="00416F80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स्वर्ण पदक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Gold Medal)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जीता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जबकि आइल ऑफ मैन 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Isle of Man)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डेविड मुलार्की 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David Mullarkey)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ने </w:t>
      </w:r>
      <w:r w:rsidRPr="00416F80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कांस्य पदक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Bronze Medal)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हासिल किया। </w:t>
      </w:r>
    </w:p>
    <w:p w14:paraId="12E8BF47" w14:textId="77777777" w:rsidR="00BD1E4A" w:rsidRDefault="00BD1E4A" w:rsidP="007C3047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उल्लेखनीय है कि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1986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राष्ट्रमंडल खेलों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के बाद यह पहला अवसर है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,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जब पुरुष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10,000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मीटर स्पर्धा में शीर्ष तीन में कोई भी अफ्रीकी खिलाड़ी 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African Athlete)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शामिल नहीं रहा।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</w:p>
    <w:p w14:paraId="510D32D9" w14:textId="5D9E09BF" w:rsidR="007C3047" w:rsidRPr="00BD1E4A" w:rsidRDefault="00BD1E4A" w:rsidP="007C3047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 xml:space="preserve">इसी प्रतियोगिता में </w:t>
      </w:r>
      <w:r w:rsidRPr="00416F80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हरजिंदर कौर ने महिला </w:t>
      </w:r>
      <w:r w:rsidRPr="00416F8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69 </w:t>
      </w:r>
      <w:r w:rsidRPr="00416F80">
        <w:rPr>
          <w:rFonts w:ascii="Kokila" w:hAnsi="Kokila" w:cs="Kokila"/>
          <w:b/>
          <w:bCs/>
          <w:color w:val="C00000"/>
          <w:sz w:val="82"/>
          <w:szCs w:val="82"/>
          <w:cs/>
        </w:rPr>
        <w:t>किग्रा भारोत्तोलन (</w:t>
      </w:r>
      <w:r w:rsidRPr="00416F80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Women's 69kg Weightlifting) </w:t>
      </w:r>
      <w:r w:rsidRPr="00416F80">
        <w:rPr>
          <w:rFonts w:ascii="Kokila" w:hAnsi="Kokila" w:cs="Kokila"/>
          <w:b/>
          <w:bCs/>
          <w:color w:val="C00000"/>
          <w:sz w:val="82"/>
          <w:szCs w:val="82"/>
          <w:cs/>
        </w:rPr>
        <w:t xml:space="preserve">स्पर्धा में रजत पदक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(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Silver Medal) </w:t>
      </w:r>
      <w:r w:rsidRPr="00BD1E4A">
        <w:rPr>
          <w:rFonts w:ascii="Kokila" w:hAnsi="Kokila" w:cs="Kokila"/>
          <w:b/>
          <w:bCs/>
          <w:color w:val="000000" w:themeColor="text1"/>
          <w:sz w:val="82"/>
          <w:szCs w:val="82"/>
          <w:cs/>
        </w:rPr>
        <w:t>जीता।</w:t>
      </w:r>
    </w:p>
    <w:p w14:paraId="02647F29" w14:textId="77777777" w:rsidR="007C3047" w:rsidRPr="007C3047" w:rsidRDefault="007C3047" w:rsidP="007C3047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</w:pPr>
    </w:p>
    <w:p w14:paraId="3168DF26" w14:textId="77777777" w:rsidR="00826411" w:rsidRPr="00826411" w:rsidRDefault="00826411" w:rsidP="00826411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F25430E" w14:textId="77777777" w:rsidR="009C2062" w:rsidRPr="009C2062" w:rsidRDefault="009C2062" w:rsidP="009C2062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78315BF7" w14:textId="56A0966D" w:rsidR="00694A80" w:rsidRDefault="00694A80" w:rsidP="00694A80">
      <w:pPr>
        <w:spacing w:after="0" w:line="240" w:lineRule="auto"/>
        <w:jc w:val="right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drawing>
          <wp:inline distT="0" distB="0" distL="0" distR="0" wp14:anchorId="4ED9D0C8" wp14:editId="152B7827">
            <wp:extent cx="5958840" cy="5961169"/>
            <wp:effectExtent l="0" t="0" r="3810" b="1905"/>
            <wp:docPr id="979448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23" cy="598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</w:t>
      </w:r>
    </w:p>
    <w:p w14:paraId="18A20EAA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1C195405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drawing>
          <wp:anchor distT="0" distB="0" distL="114300" distR="114300" simplePos="0" relativeHeight="251839488" behindDoc="0" locked="0" layoutInCell="1" allowOverlap="1" wp14:anchorId="3FAD2E6F" wp14:editId="71DB2FFD">
            <wp:simplePos x="0" y="0"/>
            <wp:positionH relativeFrom="page">
              <wp:posOffset>-3810</wp:posOffset>
            </wp:positionH>
            <wp:positionV relativeFrom="paragraph">
              <wp:posOffset>0</wp:posOffset>
            </wp:positionV>
            <wp:extent cx="12805410" cy="6909435"/>
            <wp:effectExtent l="0" t="0" r="0" b="5715"/>
            <wp:wrapNone/>
            <wp:docPr id="14055581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5410" cy="690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90981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FAE4A7D" w14:textId="77777777" w:rsidR="00694A80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C6C9931" w14:textId="77777777" w:rsidR="00694A80" w:rsidRPr="00180FB4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</w:p>
    <w:p w14:paraId="2D3DC957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661CE98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613F7BB4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B79841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5FCDBFDF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346B376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7A5FB3D2" w14:textId="77777777" w:rsidR="00694A80" w:rsidRPr="00AA17B3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4482662A" w14:textId="77777777" w:rsidR="00694A80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</w:p>
    <w:p w14:paraId="5996423B" w14:textId="77777777" w:rsidR="00694A80" w:rsidRPr="00D35CBF" w:rsidRDefault="00694A80" w:rsidP="00694A80">
      <w:pPr>
        <w:spacing w:line="256" w:lineRule="auto"/>
        <w:jc w:val="center"/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lang w:bidi="hi-IN"/>
        </w:rPr>
      </w:pPr>
      <w:r>
        <w:rPr>
          <w:rFonts w:ascii="Kokila" w:hAnsi="Kokila" w:cs="Kokila" w:hint="cs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जुलाई </w:t>
      </w:r>
      <w:r w:rsidRPr="00D35CBF">
        <w:rPr>
          <w:rFonts w:ascii="Kokila" w:hAnsi="Kokila" w:cs="Kokila"/>
          <w:b/>
          <w:bCs/>
          <w:color w:val="FFFFFF" w:themeColor="background1"/>
          <w:sz w:val="220"/>
          <w:szCs w:val="220"/>
          <w:highlight w:val="darkRed"/>
          <w:cs/>
          <w:lang w:bidi="hi-IN"/>
        </w:rPr>
        <w:t xml:space="preserve">के महत्वपूर्ण दिवस   </w:t>
      </w:r>
    </w:p>
    <w:p w14:paraId="7477BDA1" w14:textId="77777777" w:rsidR="00694A80" w:rsidRPr="00AA17B3" w:rsidRDefault="00694A80" w:rsidP="00694A80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</w:p>
    <w:p w14:paraId="30B2AE6B" w14:textId="77777777" w:rsidR="00694A80" w:rsidRDefault="00694A80" w:rsidP="00694A80">
      <w:pPr>
        <w:spacing w:after="0" w:line="240" w:lineRule="auto"/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  <w:highlight w:val="darkRed"/>
          <w:lang w:bidi="hi-IN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0"/>
      </w:tblGrid>
      <w:tr w:rsidR="00694A80" w:rsidRPr="00557B2E" w14:paraId="3DE4D424" w14:textId="77777777" w:rsidTr="00557B2E">
        <w:trPr>
          <w:trHeight w:val="1728"/>
        </w:trPr>
        <w:tc>
          <w:tcPr>
            <w:tcW w:w="18620" w:type="dxa"/>
          </w:tcPr>
          <w:p w14:paraId="51DA0C1F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चिकित्सक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350FE584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National Doctors' Day - July 1</w:t>
            </w:r>
          </w:p>
        </w:tc>
      </w:tr>
      <w:tr w:rsidR="00694A80" w:rsidRPr="00557B2E" w14:paraId="4D029537" w14:textId="77777777" w:rsidTr="00557B2E">
        <w:trPr>
          <w:trHeight w:val="1728"/>
        </w:trPr>
        <w:tc>
          <w:tcPr>
            <w:tcW w:w="18620" w:type="dxa"/>
          </w:tcPr>
          <w:p w14:paraId="0EAB451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चार्टर्ड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एकाउंटेंट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CA)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B865F4B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National Chartered Accountant (CA) Day - July 1</w:t>
            </w:r>
          </w:p>
        </w:tc>
      </w:tr>
      <w:tr w:rsidR="00694A80" w:rsidRPr="00557B2E" w14:paraId="115D10DA" w14:textId="77777777" w:rsidTr="00557B2E">
        <w:trPr>
          <w:trHeight w:val="1728"/>
        </w:trPr>
        <w:tc>
          <w:tcPr>
            <w:tcW w:w="18620" w:type="dxa"/>
          </w:tcPr>
          <w:p w14:paraId="77233811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बी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आई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SBI)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स्थापना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D2AE342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SBI Foundation Day - July 1</w:t>
            </w:r>
          </w:p>
        </w:tc>
      </w:tr>
      <w:tr w:rsidR="00694A80" w:rsidRPr="00557B2E" w14:paraId="236F2A5B" w14:textId="77777777" w:rsidTr="00557B2E">
        <w:trPr>
          <w:trHeight w:val="1728"/>
        </w:trPr>
        <w:tc>
          <w:tcPr>
            <w:tcW w:w="18620" w:type="dxa"/>
          </w:tcPr>
          <w:p w14:paraId="3A5C45AD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एस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टी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. (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GST)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1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0E9C675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GST Day - 1 July</w:t>
            </w:r>
          </w:p>
        </w:tc>
      </w:tr>
      <w:tr w:rsidR="00475D54" w:rsidRPr="00557B2E" w14:paraId="2259795F" w14:textId="77777777" w:rsidTr="00557B2E">
        <w:trPr>
          <w:trHeight w:val="1728"/>
        </w:trPr>
        <w:tc>
          <w:tcPr>
            <w:tcW w:w="18620" w:type="dxa"/>
          </w:tcPr>
          <w:p w14:paraId="16DDC832" w14:textId="0405C3F7" w:rsidR="00D45C79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अंतरराष्ट्रीय सहकारिता दिवस </w:t>
            </w:r>
            <w:r w:rsidR="008A6117"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/ </w:t>
            </w:r>
            <w:r w:rsidR="008A6117"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 xml:space="preserve">International Day of Cooperatives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– 4 July</w:t>
            </w:r>
          </w:p>
          <w:p w14:paraId="5FC4F78B" w14:textId="08C31FE0" w:rsidR="00475D54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थीम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/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 xml:space="preserve">Theme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: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"शांतिपूर्ण विश्व के लिए सहकारिताएँ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 xml:space="preserve">Cooperatives for a Peaceful World)" </w:t>
            </w:r>
          </w:p>
        </w:tc>
      </w:tr>
      <w:tr w:rsidR="00D45C79" w:rsidRPr="00557B2E" w14:paraId="07DF8F6C" w14:textId="77777777" w:rsidTr="00557B2E">
        <w:trPr>
          <w:trHeight w:val="1728"/>
        </w:trPr>
        <w:tc>
          <w:tcPr>
            <w:tcW w:w="18620" w:type="dxa"/>
          </w:tcPr>
          <w:p w14:paraId="2960EC0A" w14:textId="77777777" w:rsidR="00D45C79" w:rsidRPr="00557B2E" w:rsidRDefault="00D45C79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विश्व जूनोसिस दिवस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- 6 July</w:t>
            </w:r>
          </w:p>
          <w:p w14:paraId="6A277C7C" w14:textId="38770F86" w:rsidR="00D45C79" w:rsidRPr="00557B2E" w:rsidRDefault="008A6117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World Zoonosis Day - 6 July</w:t>
            </w:r>
          </w:p>
        </w:tc>
      </w:tr>
      <w:tr w:rsidR="00D45C79" w:rsidRPr="00557B2E" w14:paraId="0A52D198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78C3DFB4" w14:textId="77777777" w:rsidR="00D45C79" w:rsidRPr="00557B2E" w:rsidRDefault="001021B6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 xml:space="preserve">वैश्विक ऊर्जा स्वतंत्रता दिवस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– 10 July</w:t>
            </w:r>
          </w:p>
          <w:p w14:paraId="27BFF626" w14:textId="16B19F22" w:rsidR="008A6117" w:rsidRPr="00557B2E" w:rsidRDefault="008A611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Global Energy Independence Day – July 10</w:t>
            </w:r>
          </w:p>
        </w:tc>
      </w:tr>
      <w:tr w:rsidR="00694A80" w:rsidRPr="00557B2E" w14:paraId="503CF2B4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7AB8B335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जनसंख्या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11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ABFEEE8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Population Day - 11 July</w:t>
            </w:r>
          </w:p>
        </w:tc>
      </w:tr>
      <w:tr w:rsidR="00694A80" w:rsidRPr="00557B2E" w14:paraId="69B01DC5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4D37B49D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युवा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15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140EA20E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Youth Skills Day - 15 July</w:t>
            </w:r>
          </w:p>
          <w:p w14:paraId="17FDDEED" w14:textId="77777777" w:rsidR="00E56ED1" w:rsidRPr="00557B2E" w:rsidRDefault="00E56ED1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युवा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2026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की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थीमः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"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साझा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भविष्य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के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लिए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कौशल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Skills</w:t>
            </w:r>
          </w:p>
          <w:p w14:paraId="6D18C0FA" w14:textId="015DE0A6" w:rsidR="00E56ED1" w:rsidRPr="00557B2E" w:rsidRDefault="00E56ED1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for a Shared Future)"</w:t>
            </w:r>
          </w:p>
        </w:tc>
      </w:tr>
      <w:tr w:rsidR="00694A80" w:rsidRPr="00557B2E" w14:paraId="38A43E2B" w14:textId="77777777" w:rsidTr="00557B2E">
        <w:trPr>
          <w:trHeight w:val="2304"/>
        </w:trPr>
        <w:tc>
          <w:tcPr>
            <w:tcW w:w="18620" w:type="dxa"/>
            <w:vAlign w:val="center"/>
          </w:tcPr>
          <w:p w14:paraId="2472FE96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आपराधिक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न्याय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- 17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A9D892C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International Criminal Justice Day - July 17</w:t>
            </w:r>
          </w:p>
        </w:tc>
      </w:tr>
      <w:tr w:rsidR="00694A80" w:rsidRPr="00557B2E" w14:paraId="1356D998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FF1C1A7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नेल्सन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मंडेला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- 18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762DE502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Nelson Mandela International Day - 18 July</w:t>
            </w:r>
          </w:p>
          <w:p w14:paraId="489EE8D4" w14:textId="45CB78E8" w:rsidR="00DA3625" w:rsidRPr="00557B2E" w:rsidRDefault="00DA3625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वर्ष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2026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की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C00000"/>
                <w:sz w:val="66"/>
                <w:szCs w:val="66"/>
                <w:cs/>
                <w:lang w:bidi="hi-IN"/>
              </w:rPr>
              <w:t>थीम</w:t>
            </w: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: "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गरीबी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और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असमानता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से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लड़ना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अब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भी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हमारे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हाथों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में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>है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  <w:cs/>
                <w:lang w:bidi="hi-IN"/>
              </w:rPr>
              <w:t xml:space="preserve"> (</w:t>
            </w:r>
            <w:r w:rsidRPr="00557B2E">
              <w:rPr>
                <w:rFonts w:ascii="Kokila" w:hAnsi="Kokila" w:cs="Kokila"/>
                <w:b/>
                <w:bCs/>
                <w:color w:val="000000" w:themeColor="text1"/>
                <w:sz w:val="66"/>
                <w:szCs w:val="66"/>
              </w:rPr>
              <w:t>It's Still in Our Hands to Combat Poverty and Inequity)"</w:t>
            </w:r>
          </w:p>
        </w:tc>
      </w:tr>
      <w:tr w:rsidR="00694A80" w:rsidRPr="00557B2E" w14:paraId="5DF861FD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5E66820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शतरंज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20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7335472C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International Chess Day - July 20</w:t>
            </w:r>
          </w:p>
        </w:tc>
      </w:tr>
      <w:tr w:rsidR="00694A80" w:rsidRPr="00557B2E" w14:paraId="7396122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1CD3FC42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मस्तिष्क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- 22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B811F2F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Brain Day - July 22</w:t>
            </w:r>
          </w:p>
        </w:tc>
      </w:tr>
      <w:tr w:rsidR="00557B2E" w:rsidRPr="00557B2E" w14:paraId="493A8CE1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706D6131" w14:textId="1DAB44CA" w:rsidR="00557B2E" w:rsidRPr="00557B2E" w:rsidRDefault="00557B2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ध्वज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22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0D8BDA18" w14:textId="49DBD058" w:rsidR="00557B2E" w:rsidRPr="00557B2E" w:rsidRDefault="00557B2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(National Flag Day) - July 22</w:t>
            </w:r>
          </w:p>
        </w:tc>
      </w:tr>
      <w:tr w:rsidR="00557B2E" w:rsidRPr="00557B2E" w14:paraId="4861E78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268F2B11" w14:textId="1079D272" w:rsidR="00F41DD5" w:rsidRPr="00F41DD5" w:rsidRDefault="00F41DD5" w:rsidP="00F41DD5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</w:pP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राष्ट्रीय</w:t>
            </w:r>
            <w:r w:rsidRPr="00F41DD5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प्रसारण</w:t>
            </w:r>
            <w:r w:rsidRPr="00F41DD5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F41DD5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3D823CC3" w14:textId="0F14872F" w:rsidR="00557B2E" w:rsidRPr="00557B2E" w:rsidRDefault="00F41DD5" w:rsidP="00F41DD5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F41DD5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(National Broadcasting Day) - July 23</w:t>
            </w:r>
          </w:p>
        </w:tc>
      </w:tr>
      <w:tr w:rsidR="00F41DD5" w:rsidRPr="00557B2E" w14:paraId="0123A7B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0822CDD4" w14:textId="12D89817" w:rsidR="001D2424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 xml:space="preserve">लोकमान्य तिलक जयंती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D14C703" w14:textId="5E6226A4" w:rsidR="00F41DD5" w:rsidRPr="00557B2E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1D2424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Lokmanya Tilak Jayanti)</w:t>
            </w:r>
            <w:r w:rsidRPr="001D2424">
              <w:rPr>
                <w:color w:val="C00000"/>
                <w:sz w:val="66"/>
                <w:szCs w:val="66"/>
                <w:lang w:bidi="hi-IN"/>
              </w:rPr>
              <w:t xml:space="preserve"> - </w:t>
            </w:r>
            <w:r w:rsidRPr="00F41DD5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July 23</w:t>
            </w:r>
          </w:p>
        </w:tc>
      </w:tr>
      <w:tr w:rsidR="00F41DD5" w:rsidRPr="00557B2E" w14:paraId="43A1497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43D5933A" w14:textId="2A4F6BBC" w:rsidR="001D2424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1D2424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चंद्रशेखर आज़ाद जयंती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23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68CD3AC" w14:textId="367F1D57" w:rsidR="00F41DD5" w:rsidRPr="00557B2E" w:rsidRDefault="001D2424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cs/>
                <w:lang w:bidi="hi-IN"/>
              </w:rPr>
              <w:t>(</w:t>
            </w: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Chandra Shekhar Azad Jayanti) - July 23</w:t>
            </w:r>
          </w:p>
        </w:tc>
      </w:tr>
      <w:tr w:rsidR="00C64ED7" w:rsidRPr="00557B2E" w14:paraId="50E11FE3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6119D2E5" w14:textId="0E0DEB81" w:rsidR="00C64ED7" w:rsidRDefault="00C64ED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आयकर दिवस </w:t>
            </w:r>
            <w:r w:rsidRPr="00557B2E">
              <w:rPr>
                <w:color w:val="000099"/>
                <w:sz w:val="66"/>
                <w:szCs w:val="66"/>
                <w:lang w:bidi="hi-IN"/>
              </w:rPr>
              <w:t xml:space="preserve">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24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4164BE30" w14:textId="57C32A06" w:rsidR="00C64ED7" w:rsidRPr="001D2424" w:rsidRDefault="00C64ED7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>(</w:t>
            </w:r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Income Tax Day / </w:t>
            </w:r>
            <w:proofErr w:type="spellStart"/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Aaykar</w:t>
            </w:r>
            <w:proofErr w:type="spellEnd"/>
            <w:r w:rsidRPr="00C64ED7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Diwas)</w:t>
            </w:r>
            <w:r w:rsidRPr="00C64ED7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 xml:space="preserve"> - July </w:t>
            </w:r>
            <w:r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24</w:t>
            </w:r>
          </w:p>
        </w:tc>
      </w:tr>
      <w:tr w:rsidR="00694A80" w:rsidRPr="00557B2E" w14:paraId="08B5F85F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5F44732F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कारगिल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विजय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- 26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003B14E" w14:textId="77777777" w:rsidR="00694A80" w:rsidRPr="00557B2E" w:rsidRDefault="00694A80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Kargil Vijay Diwas - 26 July</w:t>
            </w:r>
          </w:p>
        </w:tc>
      </w:tr>
      <w:tr w:rsidR="00C64ED7" w:rsidRPr="00557B2E" w14:paraId="2D2EB90E" w14:textId="77777777" w:rsidTr="00557B2E">
        <w:trPr>
          <w:trHeight w:val="1728"/>
        </w:trPr>
        <w:tc>
          <w:tcPr>
            <w:tcW w:w="18620" w:type="dxa"/>
            <w:vAlign w:val="center"/>
          </w:tcPr>
          <w:p w14:paraId="2A2C198F" w14:textId="27ADD677" w:rsidR="0028047E" w:rsidRDefault="0028047E" w:rsidP="0028047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28047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केंद्रीय रिज़र्व पुलिस बल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(</w:t>
            </w:r>
            <w:r w:rsidRPr="0028047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>88</w:t>
            </w:r>
            <w:r w:rsidRPr="0028047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वाँ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) - </w:t>
            </w:r>
            <w:r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27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5056CE21" w14:textId="7FD08115" w:rsidR="00C64ED7" w:rsidRPr="00557B2E" w:rsidRDefault="0028047E" w:rsidP="00557B2E">
            <w:pPr>
              <w:spacing w:after="0" w:line="240" w:lineRule="auto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</w:pPr>
            <w:r w:rsidRPr="001A03BC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Central Reserve Police Force-CRPF (88TH) - 27 July</w:t>
            </w:r>
          </w:p>
        </w:tc>
      </w:tr>
      <w:tr w:rsidR="00694A80" w:rsidRPr="00557B2E" w14:paraId="3CFB614E" w14:textId="77777777" w:rsidTr="00557B2E">
        <w:trPr>
          <w:trHeight w:val="20"/>
        </w:trPr>
        <w:tc>
          <w:tcPr>
            <w:tcW w:w="18620" w:type="dxa"/>
          </w:tcPr>
          <w:p w14:paraId="480611BA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हेपेटाइटिस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2BE2F5C5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Hepatitis Day - 28 July</w:t>
            </w:r>
          </w:p>
        </w:tc>
      </w:tr>
      <w:tr w:rsidR="00694A80" w:rsidRPr="00557B2E" w14:paraId="67B32010" w14:textId="77777777" w:rsidTr="00557B2E">
        <w:trPr>
          <w:trHeight w:val="20"/>
        </w:trPr>
        <w:tc>
          <w:tcPr>
            <w:tcW w:w="18620" w:type="dxa"/>
          </w:tcPr>
          <w:p w14:paraId="12D0C5E7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lastRenderedPageBreak/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प्रकृति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संरक्षण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>28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6E44FD37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Nature Conservation Day - July 28</w:t>
            </w:r>
          </w:p>
        </w:tc>
      </w:tr>
      <w:tr w:rsidR="00694A80" w:rsidRPr="00557B2E" w14:paraId="19B4F442" w14:textId="77777777" w:rsidTr="00557B2E">
        <w:trPr>
          <w:trHeight w:val="20"/>
        </w:trPr>
        <w:tc>
          <w:tcPr>
            <w:tcW w:w="18620" w:type="dxa"/>
          </w:tcPr>
          <w:p w14:paraId="5DE1F40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विश्व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बाघ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 - 29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405BB82A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</w:rPr>
              <w:t>World Tiger Day - July 29</w:t>
            </w:r>
          </w:p>
        </w:tc>
      </w:tr>
      <w:tr w:rsidR="00694A80" w:rsidRPr="00557B2E" w14:paraId="7EDFBD29" w14:textId="77777777" w:rsidTr="00557B2E">
        <w:trPr>
          <w:trHeight w:val="20"/>
        </w:trPr>
        <w:tc>
          <w:tcPr>
            <w:tcW w:w="18620" w:type="dxa"/>
          </w:tcPr>
          <w:p w14:paraId="4E0B4904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अंतर्राष्ट्रीय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मित्रता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cs/>
                <w:lang w:bidi="hi-IN"/>
              </w:rPr>
              <w:t xml:space="preserve">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दिवस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  <w:lang w:bidi="hi-IN"/>
              </w:rPr>
              <w:t xml:space="preserve"> - </w:t>
            </w:r>
            <w:r w:rsidRPr="00557B2E">
              <w:rPr>
                <w:rFonts w:ascii="Kokila" w:hAnsi="Kokila" w:cs="Kokila"/>
                <w:b/>
                <w:bCs/>
                <w:color w:val="000099"/>
                <w:sz w:val="66"/>
                <w:szCs w:val="66"/>
              </w:rPr>
              <w:t xml:space="preserve">30 </w:t>
            </w:r>
            <w:r w:rsidRPr="00557B2E">
              <w:rPr>
                <w:rFonts w:ascii="Kokila" w:hAnsi="Kokila" w:cs="Kokila" w:hint="cs"/>
                <w:b/>
                <w:bCs/>
                <w:color w:val="000099"/>
                <w:sz w:val="66"/>
                <w:szCs w:val="66"/>
                <w:cs/>
                <w:lang w:bidi="hi-IN"/>
              </w:rPr>
              <w:t>जुलाई</w:t>
            </w:r>
          </w:p>
          <w:p w14:paraId="21FCEB68" w14:textId="77777777" w:rsidR="00694A80" w:rsidRPr="00557B2E" w:rsidRDefault="00694A80" w:rsidP="00557B2E">
            <w:pPr>
              <w:spacing w:after="0" w:line="240" w:lineRule="auto"/>
              <w:jc w:val="both"/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</w:pPr>
            <w:r w:rsidRPr="00557B2E">
              <w:rPr>
                <w:rFonts w:ascii="Kokila" w:hAnsi="Kokila" w:cs="Kokila"/>
                <w:b/>
                <w:bCs/>
                <w:color w:val="C00000"/>
                <w:sz w:val="66"/>
                <w:szCs w:val="66"/>
                <w:lang w:bidi="hi-IN"/>
              </w:rPr>
              <w:t>International Friendship Day - July 30</w:t>
            </w:r>
          </w:p>
        </w:tc>
      </w:tr>
    </w:tbl>
    <w:p w14:paraId="27A93361" w14:textId="77777777" w:rsidR="002654F0" w:rsidRDefault="002654F0" w:rsidP="002654F0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</w:pPr>
    </w:p>
    <w:p w14:paraId="1EA2650C" w14:textId="77777777" w:rsidR="002654F0" w:rsidRDefault="002654F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cs/>
          <w:lang w:bidi="hi-IN"/>
        </w:rPr>
        <w:br w:type="page"/>
      </w:r>
    </w:p>
    <w:p w14:paraId="6A935D54" w14:textId="2124DF97" w:rsidR="00694A80" w:rsidRPr="00D35CBF" w:rsidRDefault="00E52003" w:rsidP="00694A80">
      <w:pPr>
        <w:shd w:val="clear" w:color="auto" w:fill="C00000"/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4"/>
          <w:szCs w:val="84"/>
          <w:cs/>
        </w:rPr>
      </w:pPr>
      <w:r>
        <w:rPr>
          <w:rFonts w:ascii="Kokila" w:hAnsi="Kokila" w:cs="Kokila" w:hint="cs"/>
          <w:b/>
          <w:bCs/>
          <w:color w:val="FFFFFF" w:themeColor="background1"/>
          <w:sz w:val="84"/>
          <w:szCs w:val="84"/>
          <w:cs/>
          <w:lang w:bidi="hi-IN"/>
        </w:rPr>
        <w:lastRenderedPageBreak/>
        <w:t xml:space="preserve">महत्वपूर्ण संविधान संशोधन | </w:t>
      </w:r>
      <w:r w:rsidRPr="00E52003">
        <w:rPr>
          <w:rFonts w:ascii="Kokila" w:hAnsi="Kokila" w:cs="Kokila"/>
          <w:b/>
          <w:bCs/>
          <w:color w:val="FFFFFF" w:themeColor="background1"/>
          <w:sz w:val="84"/>
          <w:szCs w:val="84"/>
          <w:lang w:bidi="hi-IN"/>
        </w:rPr>
        <w:t>Important Constitutional Amendments</w:t>
      </w:r>
    </w:p>
    <w:tbl>
      <w:tblPr>
        <w:tblStyle w:val="GridTable4-Accent6"/>
        <w:tblW w:w="5000" w:type="pct"/>
        <w:tblLook w:val="04A0" w:firstRow="1" w:lastRow="0" w:firstColumn="1" w:lastColumn="0" w:noHBand="0" w:noVBand="1"/>
      </w:tblPr>
      <w:tblGrid>
        <w:gridCol w:w="8237"/>
        <w:gridCol w:w="10383"/>
      </w:tblGrid>
      <w:tr w:rsidR="009A4B71" w:rsidRPr="005565CF" w14:paraId="64D2D945" w14:textId="77777777" w:rsidTr="00556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1D986DB1" w14:textId="77777777" w:rsidR="009A4B71" w:rsidRPr="005565CF" w:rsidRDefault="009A4B71" w:rsidP="005565CF">
            <w:pPr>
              <w:jc w:val="center"/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(</w:t>
            </w:r>
            <w:r w:rsidRPr="005565CF">
              <w:rPr>
                <w:rFonts w:ascii="Kokila" w:hAnsi="Kokila" w:cs="Kokila"/>
                <w:sz w:val="72"/>
                <w:szCs w:val="72"/>
              </w:rPr>
              <w:t>Constitutional Amendment Act)</w:t>
            </w:r>
          </w:p>
        </w:tc>
        <w:tc>
          <w:tcPr>
            <w:tcW w:w="2788" w:type="pct"/>
            <w:vAlign w:val="center"/>
          </w:tcPr>
          <w:p w14:paraId="7BB4DEC3" w14:textId="77777777" w:rsidR="009A4B71" w:rsidRPr="005565CF" w:rsidRDefault="009A4B71" w:rsidP="005565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प्रावधान / विवरण</w:t>
            </w:r>
            <w:r w:rsidRPr="005565CF">
              <w:rPr>
                <w:rFonts w:ascii="Kokila" w:hAnsi="Kokila" w:cs="Kokila"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(</w:t>
            </w:r>
            <w:r w:rsidRPr="005565CF">
              <w:rPr>
                <w:rFonts w:ascii="Kokila" w:hAnsi="Kokila" w:cs="Kokila"/>
                <w:sz w:val="72"/>
                <w:szCs w:val="72"/>
              </w:rPr>
              <w:t>Provision / Details)</w:t>
            </w:r>
          </w:p>
        </w:tc>
      </w:tr>
      <w:tr w:rsidR="009A4B71" w:rsidRPr="005565CF" w14:paraId="4535E2FC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07E624C8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9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1960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(9th Constitutional Amendment Act, 1960)</w:t>
            </w:r>
          </w:p>
        </w:tc>
        <w:tc>
          <w:tcPr>
            <w:tcW w:w="2788" w:type="pct"/>
            <w:vAlign w:val="center"/>
          </w:tcPr>
          <w:p w14:paraId="231DB1AC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भारत-पाक समझौता (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1958)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के अनुसार पाकिस्तान को बेरुबाड़ी संघ (पश्चिम बंगाल स्थित) के भारतीय राज्यक्षेत्र का समर्पण।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 xml:space="preserve">(Cession of the Indian territory of </w:t>
            </w:r>
            <w:proofErr w:type="spellStart"/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Berubari</w:t>
            </w:r>
            <w:proofErr w:type="spellEnd"/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 xml:space="preserve"> Union [located in West Bengal] to Pakistan as per the Indo-Pak Agreement [1958].)</w:t>
            </w:r>
          </w:p>
        </w:tc>
      </w:tr>
      <w:tr w:rsidR="009A4B71" w:rsidRPr="005565CF" w14:paraId="09E97A3E" w14:textId="77777777" w:rsidTr="00556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3F51ACAC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lastRenderedPageBreak/>
              <w:t>10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1961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(10th Constitutional Amendment Act, 1961)</w:t>
            </w:r>
          </w:p>
        </w:tc>
        <w:tc>
          <w:tcPr>
            <w:tcW w:w="2788" w:type="pct"/>
            <w:vAlign w:val="center"/>
          </w:tcPr>
          <w:p w14:paraId="3B5A1522" w14:textId="77777777" w:rsidR="009A4B71" w:rsidRPr="005565CF" w:rsidRDefault="009A4B71" w:rsidP="00556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दादरा एवं नागर हवेली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Dadra and Nagar Haveli into the Indian Union.)</w:t>
            </w:r>
          </w:p>
        </w:tc>
      </w:tr>
      <w:tr w:rsidR="009A4B71" w:rsidRPr="005565CF" w14:paraId="55DA1009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5D035B89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12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(12th Constitutional Amendment Act, 1962)</w:t>
            </w:r>
          </w:p>
        </w:tc>
        <w:tc>
          <w:tcPr>
            <w:tcW w:w="2788" w:type="pct"/>
            <w:vAlign w:val="center"/>
          </w:tcPr>
          <w:p w14:paraId="64DB8DC1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गोवा व दमन एवं दीव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Goa, Daman, and Diu into the Indian Union.)</w:t>
            </w:r>
          </w:p>
        </w:tc>
      </w:tr>
      <w:tr w:rsidR="009A4B71" w:rsidRPr="005565CF" w14:paraId="55B14498" w14:textId="77777777" w:rsidTr="00556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29A60AD4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lastRenderedPageBreak/>
              <w:t>13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(13th Constitutional Amendment Act, 1962)</w:t>
            </w:r>
          </w:p>
        </w:tc>
        <w:tc>
          <w:tcPr>
            <w:tcW w:w="2788" w:type="pct"/>
            <w:vAlign w:val="center"/>
          </w:tcPr>
          <w:p w14:paraId="61FA2D85" w14:textId="77777777" w:rsidR="009A4B71" w:rsidRPr="005565CF" w:rsidRDefault="009A4B71" w:rsidP="00556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नागालैंड को राज्य का दर्जा प्राप्त व इसके हेतु विशेष उपबन्ध की व्यवस्था।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(Gave statehood to Nagaland and provided special provisions for it.)</w:t>
            </w:r>
          </w:p>
        </w:tc>
      </w:tr>
      <w:tr w:rsidR="009A4B71" w:rsidRPr="005565CF" w14:paraId="3082514B" w14:textId="77777777" w:rsidTr="00556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pct"/>
            <w:vAlign w:val="center"/>
          </w:tcPr>
          <w:p w14:paraId="0CA17009" w14:textId="77777777" w:rsidR="009A4B71" w:rsidRPr="005565CF" w:rsidRDefault="009A4B71" w:rsidP="005565CF">
            <w:pPr>
              <w:rPr>
                <w:rFonts w:ascii="Kokila" w:hAnsi="Kokila" w:cs="Kokila"/>
                <w:sz w:val="72"/>
                <w:szCs w:val="72"/>
              </w:rPr>
            </w:pPr>
            <w:r w:rsidRPr="005565CF">
              <w:rPr>
                <w:rFonts w:ascii="Kokila" w:hAnsi="Kokila" w:cs="Kokila"/>
                <w:sz w:val="72"/>
                <w:szCs w:val="72"/>
              </w:rPr>
              <w:t>14</w:t>
            </w:r>
            <w:r w:rsidRPr="005565CF">
              <w:rPr>
                <w:rFonts w:ascii="Kokila" w:hAnsi="Kokila" w:cs="Kokila"/>
                <w:sz w:val="72"/>
                <w:szCs w:val="72"/>
                <w:cs/>
                <w:lang w:bidi="hi-IN"/>
              </w:rPr>
              <w:t>वाँ संविधान संशोधन अधिनियम</w:t>
            </w:r>
            <w:r w:rsidRPr="005565CF">
              <w:rPr>
                <w:rFonts w:ascii="Kokila" w:hAnsi="Kokila" w:cs="Kokila"/>
                <w:sz w:val="72"/>
                <w:szCs w:val="72"/>
              </w:rPr>
              <w:t xml:space="preserve">, 1962 | </w:t>
            </w:r>
            <w:r w:rsidRPr="005565CF">
              <w:rPr>
                <w:rFonts w:ascii="Kokila" w:hAnsi="Kokila" w:cs="Kokila"/>
                <w:i/>
                <w:iCs/>
                <w:sz w:val="72"/>
                <w:szCs w:val="72"/>
              </w:rPr>
              <w:t>(14th Constitutional Amendment Act, 1962)</w:t>
            </w:r>
          </w:p>
        </w:tc>
        <w:tc>
          <w:tcPr>
            <w:tcW w:w="2788" w:type="pct"/>
            <w:vAlign w:val="center"/>
          </w:tcPr>
          <w:p w14:paraId="2853C391" w14:textId="77777777" w:rsidR="009A4B71" w:rsidRPr="005565CF" w:rsidRDefault="009A4B71" w:rsidP="00556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72"/>
                <w:szCs w:val="72"/>
              </w:rPr>
            </w:pP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पुडुचेरी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</w:rPr>
              <w:t xml:space="preserve">, 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cs/>
                <w:lang w:bidi="hi-IN"/>
              </w:rPr>
              <w:t>भारतीय संघ में सम्मिलित।</w:t>
            </w:r>
            <w:r w:rsidRPr="005565CF">
              <w:rPr>
                <w:rFonts w:ascii="Kokila" w:hAnsi="Kokila" w:cs="Kokila"/>
                <w:b/>
                <w:bCs/>
                <w:sz w:val="72"/>
                <w:szCs w:val="72"/>
                <w:lang w:bidi="hi-IN"/>
              </w:rPr>
              <w:t xml:space="preserve"> | </w:t>
            </w:r>
            <w:r w:rsidRPr="005565CF">
              <w:rPr>
                <w:rFonts w:ascii="Kokila" w:hAnsi="Kokila" w:cs="Kokila"/>
                <w:b/>
                <w:bCs/>
                <w:i/>
                <w:iCs/>
                <w:sz w:val="72"/>
                <w:szCs w:val="72"/>
              </w:rPr>
              <w:t>(Incorporated Puducherry into the Indian Union.)</w:t>
            </w:r>
          </w:p>
        </w:tc>
      </w:tr>
    </w:tbl>
    <w:p w14:paraId="4EC649D2" w14:textId="68B8882E" w:rsidR="004F2D7B" w:rsidRDefault="00952EF9" w:rsidP="0019104D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cs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2696"/>
        <w:gridCol w:w="5924"/>
      </w:tblGrid>
      <w:tr w:rsidR="00FA3EBC" w:rsidRPr="00FA3EBC" w14:paraId="3BAE0C4D" w14:textId="77777777" w:rsidTr="00FA3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BA6B22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lastRenderedPageBreak/>
              <w:t xml:space="preserve">पुस्तक / 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Book Title </w:t>
            </w:r>
          </w:p>
        </w:tc>
        <w:tc>
          <w:tcPr>
            <w:tcW w:w="0" w:type="auto"/>
            <w:vAlign w:val="center"/>
          </w:tcPr>
          <w:p w14:paraId="450DC0E6" w14:textId="77777777" w:rsidR="00FA3EBC" w:rsidRPr="00FA3EBC" w:rsidRDefault="00FA3EBC" w:rsidP="00FA3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 xml:space="preserve">लेखक/लेखिका / </w:t>
            </w:r>
            <w:r w:rsidRPr="00FA3EBC">
              <w:rPr>
                <w:rFonts w:ascii="Kokila" w:hAnsi="Kokila" w:cs="Kokila"/>
                <w:sz w:val="80"/>
                <w:szCs w:val="80"/>
              </w:rPr>
              <w:t>Author</w:t>
            </w:r>
          </w:p>
        </w:tc>
      </w:tr>
      <w:tr w:rsidR="00FA3EBC" w:rsidRPr="00FA3EBC" w14:paraId="30242CC9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F1AAA2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आई एम जॉर्जिया मेरे मूल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, </w:t>
            </w: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मेरे सिद्धांत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I Am Georgia: My Roots, My Principles</w:t>
            </w:r>
          </w:p>
        </w:tc>
        <w:tc>
          <w:tcPr>
            <w:tcW w:w="0" w:type="auto"/>
            <w:vAlign w:val="center"/>
          </w:tcPr>
          <w:p w14:paraId="5CFEA59C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जॉर्जिया मेलोनी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(Giorgia Meloni)</w:t>
            </w:r>
          </w:p>
        </w:tc>
      </w:tr>
      <w:tr w:rsidR="00FA3EBC" w:rsidRPr="00FA3EBC" w14:paraId="41EAC0C1" w14:textId="77777777" w:rsidTr="00FA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6D6F00F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जैसे हैं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, </w:t>
            </w: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वैसे रहते हुए खुश कैसे रहे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How to Be Happy with Yourself</w:t>
            </w:r>
          </w:p>
        </w:tc>
        <w:tc>
          <w:tcPr>
            <w:tcW w:w="0" w:type="auto"/>
            <w:vAlign w:val="center"/>
          </w:tcPr>
          <w:p w14:paraId="2EC475DF" w14:textId="77777777" w:rsidR="00FA3EBC" w:rsidRPr="00FA3EBC" w:rsidRDefault="00FA3EBC" w:rsidP="00FA3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सुधा मूर्ति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(Sudha Murty)</w:t>
            </w:r>
          </w:p>
        </w:tc>
      </w:tr>
      <w:tr w:rsidR="00FA3EBC" w:rsidRPr="00FA3EBC" w14:paraId="74BE1B11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5F196A9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द लाइट वी कैरी: ओवरकमिंग इन अनसर्टेन टाइम्स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The Light We Carry: Overcoming in Uncertain Times</w:t>
            </w:r>
          </w:p>
        </w:tc>
        <w:tc>
          <w:tcPr>
            <w:tcW w:w="0" w:type="auto"/>
            <w:vAlign w:val="center"/>
          </w:tcPr>
          <w:p w14:paraId="002DB67A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मिशेल ओबामा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(Michelle Obama)</w:t>
            </w:r>
          </w:p>
        </w:tc>
      </w:tr>
      <w:tr w:rsidR="00FA3EBC" w:rsidRPr="00FA3EBC" w14:paraId="2F6B3713" w14:textId="77777777" w:rsidTr="00FA3E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215696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lastRenderedPageBreak/>
              <w:t>हाउ इंडिया स्केल्ड माउंट जी-</w:t>
            </w:r>
            <w:r w:rsidRPr="00FA3EBC">
              <w:rPr>
                <w:rFonts w:ascii="Kokila" w:hAnsi="Kokila" w:cs="Kokila"/>
                <w:sz w:val="80"/>
                <w:szCs w:val="80"/>
              </w:rPr>
              <w:t xml:space="preserve">20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How India Scaled Mount G20</w:t>
            </w:r>
          </w:p>
        </w:tc>
        <w:tc>
          <w:tcPr>
            <w:tcW w:w="0" w:type="auto"/>
            <w:vAlign w:val="center"/>
          </w:tcPr>
          <w:p w14:paraId="660380A5" w14:textId="77777777" w:rsidR="00FA3EBC" w:rsidRPr="00FA3EBC" w:rsidRDefault="00FA3EBC" w:rsidP="00FA3E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अमिताभ कांत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(Amitabh Kant)</w:t>
            </w:r>
          </w:p>
        </w:tc>
      </w:tr>
      <w:tr w:rsidR="00FA3EBC" w:rsidRPr="00FA3EBC" w14:paraId="29F86E03" w14:textId="77777777" w:rsidTr="00FA3E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2C946A" w14:textId="77777777" w:rsidR="00FA3EBC" w:rsidRPr="00FA3EBC" w:rsidRDefault="00FA3EBC" w:rsidP="00FA3EBC">
            <w:pPr>
              <w:rPr>
                <w:rFonts w:ascii="Kokila" w:hAnsi="Kokila" w:cs="Kokila"/>
                <w:sz w:val="80"/>
                <w:szCs w:val="80"/>
              </w:rPr>
            </w:pPr>
            <w:r w:rsidRPr="00FA3EBC">
              <w:rPr>
                <w:rFonts w:ascii="Kokila" w:hAnsi="Kokila" w:cs="Kokila"/>
                <w:sz w:val="80"/>
                <w:szCs w:val="80"/>
                <w:cs/>
                <w:lang w:bidi="hi-IN"/>
              </w:rPr>
              <w:t>ब्रिंग इट ऑन द इनक्रेडिबल स्टोरी ऑफ माय लाइफ</w:t>
            </w:r>
            <w:r w:rsidRPr="00FA3EBC">
              <w:rPr>
                <w:rFonts w:ascii="Kokila" w:hAnsi="Kokila" w:cs="Kokila"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i/>
                <w:iCs/>
                <w:sz w:val="80"/>
                <w:szCs w:val="80"/>
              </w:rPr>
              <w:t>Bring It On: The Incredible Story of My Life</w:t>
            </w:r>
          </w:p>
        </w:tc>
        <w:tc>
          <w:tcPr>
            <w:tcW w:w="0" w:type="auto"/>
            <w:vAlign w:val="center"/>
          </w:tcPr>
          <w:p w14:paraId="2C468F69" w14:textId="77777777" w:rsidR="00FA3EBC" w:rsidRPr="00FA3EBC" w:rsidRDefault="00FA3EBC" w:rsidP="00FA3E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sz w:val="80"/>
                <w:szCs w:val="80"/>
              </w:rPr>
            </w:pPr>
            <w:r w:rsidRPr="00FA3EBC">
              <w:rPr>
                <w:rFonts w:ascii="Kokila" w:hAnsi="Kokila" w:cs="Kokila"/>
                <w:b/>
                <w:bCs/>
                <w:sz w:val="80"/>
                <w:szCs w:val="80"/>
                <w:cs/>
                <w:lang w:bidi="hi-IN"/>
              </w:rPr>
              <w:t>दीपा मलिक</w:t>
            </w:r>
            <w:r w:rsidRPr="00FA3EBC">
              <w:rPr>
                <w:rFonts w:ascii="Kokila" w:hAnsi="Kokila" w:cs="Kokila"/>
                <w:b/>
                <w:bCs/>
                <w:sz w:val="80"/>
                <w:szCs w:val="80"/>
                <w:lang w:bidi="hi-IN"/>
              </w:rPr>
              <w:t xml:space="preserve"> | </w:t>
            </w:r>
            <w:r w:rsidRPr="00FA3EBC">
              <w:rPr>
                <w:rFonts w:ascii="Kokila" w:hAnsi="Kokila" w:cs="Kokila"/>
                <w:b/>
                <w:bCs/>
                <w:i/>
                <w:iCs/>
                <w:sz w:val="80"/>
                <w:szCs w:val="80"/>
              </w:rPr>
              <w:t>(Deepa Malik)</w:t>
            </w:r>
          </w:p>
        </w:tc>
      </w:tr>
    </w:tbl>
    <w:p w14:paraId="1283A5A0" w14:textId="6CB87C1F" w:rsidR="00952EF9" w:rsidRDefault="00952EF9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05094156" w14:textId="77777777" w:rsidR="006113A0" w:rsidRDefault="006113A0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  <w:br w:type="page"/>
      </w:r>
    </w:p>
    <w:p w14:paraId="65D319C8" w14:textId="59BD8F66" w:rsidR="00694A80" w:rsidRPr="00664B9F" w:rsidRDefault="00694A80" w:rsidP="00664B9F">
      <w:pPr>
        <w:shd w:val="clear" w:color="auto" w:fill="002060"/>
        <w:spacing w:line="256" w:lineRule="auto"/>
        <w:jc w:val="center"/>
        <w:rPr>
          <w:rFonts w:ascii="Kokila" w:hAnsi="Kokila" w:cs="Kokila"/>
          <w:b/>
          <w:bCs/>
          <w:color w:val="FFFF00"/>
          <w:sz w:val="82"/>
          <w:szCs w:val="82"/>
          <w:lang w:bidi="hi-IN"/>
        </w:rPr>
      </w:pPr>
      <w:r w:rsidRPr="00664B9F">
        <w:rPr>
          <w:rFonts w:ascii="Kokila" w:hAnsi="Kokila" w:cs="Kokila"/>
          <w:b/>
          <w:bCs/>
          <w:color w:val="FFFF00"/>
          <w:sz w:val="82"/>
          <w:szCs w:val="82"/>
          <w:lang w:bidi="hi-IN"/>
        </w:rPr>
        <w:lastRenderedPageBreak/>
        <w:t>Full Forms</w:t>
      </w:r>
    </w:p>
    <w:tbl>
      <w:tblPr>
        <w:tblStyle w:val="ListTable6Colorful-Accent6"/>
        <w:tblW w:w="0" w:type="auto"/>
        <w:tblLook w:val="04A0" w:firstRow="1" w:lastRow="0" w:firstColumn="1" w:lastColumn="0" w:noHBand="0" w:noVBand="1"/>
      </w:tblPr>
      <w:tblGrid>
        <w:gridCol w:w="1896"/>
        <w:gridCol w:w="16724"/>
      </w:tblGrid>
      <w:tr w:rsidR="00DA5580" w:rsidRPr="00DA5580" w14:paraId="48117646" w14:textId="77777777" w:rsidTr="00DA5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B5D5B1D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VAT</w:t>
            </w:r>
          </w:p>
        </w:tc>
        <w:tc>
          <w:tcPr>
            <w:tcW w:w="16724" w:type="dxa"/>
            <w:vAlign w:val="center"/>
          </w:tcPr>
          <w:p w14:paraId="677D2C18" w14:textId="77777777" w:rsidR="00DA5580" w:rsidRPr="00DA5580" w:rsidRDefault="00DA5580" w:rsidP="00DA558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 w:val="0"/>
                <w:bCs w:val="0"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C00000"/>
                <w:sz w:val="82"/>
                <w:szCs w:val="82"/>
                <w:lang w:val="en-IN"/>
              </w:rPr>
              <w:t>Value-Added Tax</w:t>
            </w:r>
          </w:p>
        </w:tc>
      </w:tr>
      <w:tr w:rsidR="00DA5580" w:rsidRPr="00DA5580" w14:paraId="04756148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60F3484C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NPA</w:t>
            </w:r>
          </w:p>
        </w:tc>
        <w:tc>
          <w:tcPr>
            <w:tcW w:w="16724" w:type="dxa"/>
            <w:vAlign w:val="center"/>
          </w:tcPr>
          <w:p w14:paraId="702988E3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Non-Performing Asset</w:t>
            </w:r>
          </w:p>
        </w:tc>
      </w:tr>
      <w:tr w:rsidR="00DA5580" w:rsidRPr="00DA5580" w14:paraId="3745BE03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2621C187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FDI</w:t>
            </w:r>
          </w:p>
        </w:tc>
        <w:tc>
          <w:tcPr>
            <w:tcW w:w="16724" w:type="dxa"/>
            <w:vAlign w:val="center"/>
          </w:tcPr>
          <w:p w14:paraId="780A1E9F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Foreign Direct Investment</w:t>
            </w:r>
          </w:p>
        </w:tc>
      </w:tr>
      <w:tr w:rsidR="00DA5580" w:rsidRPr="00DA5580" w14:paraId="5EC72A43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0997437F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GDP</w:t>
            </w:r>
          </w:p>
        </w:tc>
        <w:tc>
          <w:tcPr>
            <w:tcW w:w="16724" w:type="dxa"/>
            <w:vAlign w:val="center"/>
          </w:tcPr>
          <w:p w14:paraId="0B0520C7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Gross Domestic Product</w:t>
            </w:r>
          </w:p>
        </w:tc>
      </w:tr>
      <w:tr w:rsidR="00DA5580" w:rsidRPr="00DA5580" w14:paraId="68D4AC9D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9AD407B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GNP</w:t>
            </w:r>
          </w:p>
        </w:tc>
        <w:tc>
          <w:tcPr>
            <w:tcW w:w="16724" w:type="dxa"/>
            <w:vAlign w:val="center"/>
          </w:tcPr>
          <w:p w14:paraId="268F76FE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Gross National Product</w:t>
            </w:r>
          </w:p>
        </w:tc>
      </w:tr>
      <w:tr w:rsidR="00DA5580" w:rsidRPr="00DA5580" w14:paraId="302BD1C1" w14:textId="77777777" w:rsidTr="00DA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41EEE1AB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NNP</w:t>
            </w:r>
          </w:p>
        </w:tc>
        <w:tc>
          <w:tcPr>
            <w:tcW w:w="16724" w:type="dxa"/>
            <w:vAlign w:val="center"/>
          </w:tcPr>
          <w:p w14:paraId="045446C6" w14:textId="77777777" w:rsidR="00DA5580" w:rsidRPr="00DA5580" w:rsidRDefault="00DA5580" w:rsidP="00DA558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Net National Product</w:t>
            </w:r>
          </w:p>
        </w:tc>
      </w:tr>
      <w:tr w:rsidR="00DA5580" w:rsidRPr="00DA5580" w14:paraId="6B83AA64" w14:textId="77777777" w:rsidTr="00DA5580">
        <w:trPr>
          <w:trHeight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1C1A98F4" w14:textId="77777777" w:rsidR="00DA5580" w:rsidRPr="00DA5580" w:rsidRDefault="00DA5580" w:rsidP="00DA5580">
            <w:pPr>
              <w:spacing w:after="0" w:line="240" w:lineRule="auto"/>
              <w:rPr>
                <w:rFonts w:ascii="Kokila" w:hAnsi="Kokila" w:cs="Kokila"/>
                <w:b w:val="0"/>
                <w:bCs w:val="0"/>
                <w:color w:val="000000" w:themeColor="text1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color w:val="000000" w:themeColor="text1"/>
                <w:sz w:val="82"/>
                <w:szCs w:val="82"/>
                <w:lang w:val="en-IN"/>
              </w:rPr>
              <w:t>INR</w:t>
            </w:r>
          </w:p>
        </w:tc>
        <w:tc>
          <w:tcPr>
            <w:tcW w:w="16724" w:type="dxa"/>
            <w:vAlign w:val="center"/>
          </w:tcPr>
          <w:p w14:paraId="436A9930" w14:textId="77777777" w:rsidR="00DA5580" w:rsidRPr="00DA5580" w:rsidRDefault="00DA5580" w:rsidP="00DA558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</w:pPr>
            <w:r w:rsidRPr="00DA5580">
              <w:rPr>
                <w:rFonts w:ascii="Kokila" w:hAnsi="Kokila" w:cs="Kokila"/>
                <w:b/>
                <w:bCs/>
                <w:color w:val="C00000"/>
                <w:sz w:val="82"/>
                <w:szCs w:val="82"/>
                <w:lang w:val="en-IN"/>
              </w:rPr>
              <w:t>Indian Rupee / International Normalized Ratio</w:t>
            </w:r>
          </w:p>
        </w:tc>
      </w:tr>
    </w:tbl>
    <w:p w14:paraId="715F04CB" w14:textId="77777777" w:rsidR="00B80386" w:rsidRPr="00DA5580" w:rsidRDefault="00B80386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  <w:lang w:val="en-IN"/>
        </w:rPr>
      </w:pPr>
    </w:p>
    <w:p w14:paraId="1996CC0D" w14:textId="77777777" w:rsidR="00FD66B3" w:rsidRDefault="00FD66B3" w:rsidP="00B80386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C47DF0F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E5EA277" w14:textId="77777777" w:rsidR="00D76043" w:rsidRDefault="00D7604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</w:p>
    <w:p w14:paraId="30FB2E13" w14:textId="3C4501B0" w:rsidR="00FD66B3" w:rsidRPr="00ED783E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</w:pPr>
      <w:r w:rsidRPr="00ED783E">
        <w:rPr>
          <w:rFonts w:ascii="Kokila" w:hAnsi="Kokila" w:cs="Kokila"/>
          <w:b/>
          <w:bCs/>
          <w:color w:val="FFFFFF" w:themeColor="background1"/>
          <w:sz w:val="88"/>
          <w:szCs w:val="88"/>
          <w:highlight w:val="red"/>
          <w:lang w:bidi="hi-IN"/>
        </w:rPr>
        <w:t>One Liner Revision</w:t>
      </w:r>
    </w:p>
    <w:p w14:paraId="2F235F01" w14:textId="6AC637BE" w:rsidR="00FD66B3" w:rsidRDefault="0035763C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2</w:t>
      </w:r>
      <w:r w:rsidR="008E681D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>1</w:t>
      </w:r>
      <w:r w:rsidR="00FD66B3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MAY</w:t>
      </w:r>
      <w:r w:rsidR="00FD66B3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highlight w:val="red"/>
          <w:lang w:val="en-IN" w:bidi="hi-IN"/>
        </w:rPr>
        <w:t xml:space="preserve"> 2026</w:t>
      </w:r>
      <w:r w:rsidR="00FD66B3" w:rsidRPr="00ED783E">
        <w:rPr>
          <w:rFonts w:ascii="Kokila" w:hAnsi="Kokila" w:cs="Kokila"/>
          <w:b/>
          <w:bCs/>
          <w:color w:val="FFFFFF" w:themeColor="background1"/>
          <w:sz w:val="84"/>
          <w:szCs w:val="84"/>
          <w:lang w:val="en-IN" w:bidi="hi-IN"/>
        </w:rPr>
        <w:t xml:space="preserve">    </w:t>
      </w:r>
    </w:p>
    <w:p w14:paraId="7B006381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02A04EE0" w14:textId="77777777" w:rsidR="003958A7" w:rsidRDefault="003958A7" w:rsidP="00FD66B3">
      <w:pPr>
        <w:spacing w:after="0" w:line="240" w:lineRule="auto"/>
        <w:jc w:val="center"/>
        <w:rPr>
          <w:rFonts w:ascii="Kokila" w:hAnsi="Kokila" w:cs="Kokila"/>
          <w:b/>
          <w:bCs/>
          <w:color w:val="000066"/>
          <w:sz w:val="88"/>
          <w:szCs w:val="88"/>
          <w:lang w:val="en-IN" w:bidi="hi-IN"/>
        </w:rPr>
      </w:pPr>
    </w:p>
    <w:p w14:paraId="58F64A44" w14:textId="77777777" w:rsidR="00FD66B3" w:rsidRPr="00CA6CFB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8"/>
          <w:szCs w:val="88"/>
          <w:lang w:val="en-IN" w:bidi="hi-IN"/>
        </w:rPr>
      </w:pPr>
    </w:p>
    <w:p w14:paraId="7B8BFD06" w14:textId="77777777" w:rsidR="00FD66B3" w:rsidRPr="009C729D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4476C5B7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2F361A39" w14:textId="77777777" w:rsidR="003040BD" w:rsidRDefault="00FD66B3" w:rsidP="003040BD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bookmarkStart w:id="3" w:name="_Hlk232518120"/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1. </w:t>
      </w:r>
      <w:r w:rsidR="003040BD" w:rsidRPr="003040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3040BD" w:rsidRPr="003040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40BD" w:rsidRPr="003040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3040BD" w:rsidRPr="003040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40BD" w:rsidRPr="003040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3040BD" w:rsidRPr="003040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40BD" w:rsidRPr="003040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दिवंगत</w:t>
      </w:r>
      <w:r w:rsidR="003040BD" w:rsidRPr="003040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40BD" w:rsidRPr="003040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मौली</w:t>
      </w:r>
      <w:r w:rsidR="003040BD" w:rsidRPr="003040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40BD" w:rsidRPr="003040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टकलकर</w:t>
      </w:r>
      <w:r w:rsidR="003040BD" w:rsidRPr="003040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40BD" w:rsidRPr="003040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3040BD" w:rsidRPr="003040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3040BD" w:rsidRPr="003040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थे</w:t>
      </w:r>
      <w:r w:rsidR="003040BD" w:rsidRPr="003040B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3040B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040BD" w:rsidRPr="003040B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गायक</w:t>
      </w:r>
      <w:r w:rsidR="003040BD" w:rsidRPr="003040B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37624224" w14:textId="1CDEECFB" w:rsidR="00FD66B3" w:rsidRDefault="003040BD" w:rsidP="003040BD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040B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>Who was Mauli Takalkar, who passed away recently?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3040BD">
        <w:rPr>
          <w:rFonts w:ascii="Kokila" w:hAnsi="Kokila" w:cs="Kokila"/>
          <w:b/>
          <w:bCs/>
          <w:color w:val="000000" w:themeColor="text1"/>
          <w:sz w:val="82"/>
          <w:szCs w:val="82"/>
        </w:rPr>
        <w:t>Singer</w:t>
      </w:r>
      <w:r w:rsidR="00FD66B3" w:rsidRPr="00A23B0C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ab/>
      </w:r>
    </w:p>
    <w:p w14:paraId="4F902583" w14:textId="77777777" w:rsidR="00FD66B3" w:rsidRDefault="00FD66B3" w:rsidP="00FD66B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7BD37BD" w14:textId="77777777" w:rsidR="00DB512B" w:rsidRDefault="00FD66B3" w:rsidP="00DB512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2.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स्पोर्ट्स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वर्ल्ड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कप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स्थान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सुरक्षित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करने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वाले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पहले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ग्रैंडमास्टर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बने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B512B" w:rsidRPr="00DB512B">
        <w:rPr>
          <w:rFonts w:hint="cs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अरविंद</w:t>
      </w:r>
      <w:r w:rsidR="00DB512B" w:rsidRPr="00DB512B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B512B" w:rsidRPr="00DB512B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चिदंबरम</w:t>
      </w:r>
    </w:p>
    <w:p w14:paraId="61F993FC" w14:textId="340F3DA8" w:rsidR="00DB512B" w:rsidRDefault="00DB512B" w:rsidP="00DB512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B51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Who recently became the first Indian Grandmaster to secure a spot in the Esports World Cup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>?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DB512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Aravindh </w:t>
      </w:r>
      <w:proofErr w:type="spellStart"/>
      <w:r w:rsidRPr="00DB512B">
        <w:rPr>
          <w:rFonts w:ascii="Kokila" w:hAnsi="Kokila" w:cs="Kokila"/>
          <w:b/>
          <w:bCs/>
          <w:color w:val="000000" w:themeColor="text1"/>
          <w:sz w:val="82"/>
          <w:szCs w:val="82"/>
        </w:rPr>
        <w:t>Chithambaram</w:t>
      </w:r>
      <w:proofErr w:type="spellEnd"/>
    </w:p>
    <w:p w14:paraId="44CE051C" w14:textId="3EAF09C8" w:rsidR="008D3AA7" w:rsidRDefault="00DB512B" w:rsidP="00DB512B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7058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D3AA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451BE33" w14:textId="77777777" w:rsidR="0028500A" w:rsidRDefault="00FD66B3" w:rsidP="0028500A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3.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केंद्रीय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गृह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मंत्री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अमित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शाह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शहीद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वीर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गुण्डाधुर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सेवा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डेरा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जन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सुविधा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केन्द्र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शुभारंभ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8500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8500A" w:rsidRPr="0028500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छत्तीसगढ़</w:t>
      </w:r>
      <w:r w:rsidR="0028500A" w:rsidRPr="0028500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57B119BA" w14:textId="5D7E60BB" w:rsidR="00663047" w:rsidRDefault="0028500A" w:rsidP="0028500A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lastRenderedPageBreak/>
        <w:t xml:space="preserve"> Where did Union Home Minister Amit Shah recently inaugurate the Shaheed Veer </w:t>
      </w:r>
      <w:proofErr w:type="spellStart"/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>Gundadhur</w:t>
      </w:r>
      <w:proofErr w:type="spellEnd"/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 Seva Dera Jan Suvidha Kendra?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28500A">
        <w:rPr>
          <w:rFonts w:ascii="Kokila" w:hAnsi="Kokila" w:cs="Kokila"/>
          <w:b/>
          <w:bCs/>
          <w:color w:val="000000" w:themeColor="text1"/>
          <w:sz w:val="82"/>
          <w:szCs w:val="82"/>
        </w:rPr>
        <w:t>Chhattisgarh</w:t>
      </w:r>
      <w:r w:rsidR="0066304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9D23652" w14:textId="77777777" w:rsidR="002D729A" w:rsidRDefault="00FD66B3" w:rsidP="002D729A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देश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आधिकारिक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रूप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से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शुक्रयान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मिशन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शामिल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हुआ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2D729A" w:rsidRPr="002D729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2D729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2D729A" w:rsidRPr="002D729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स्वीडन</w:t>
      </w:r>
    </w:p>
    <w:p w14:paraId="241BF7FE" w14:textId="030E61FF" w:rsidR="0077668D" w:rsidRDefault="002D729A" w:rsidP="002D729A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 Which country has recently officially joined India's </w:t>
      </w:r>
      <w:proofErr w:type="spellStart"/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>Shukrayaan</w:t>
      </w:r>
      <w:proofErr w:type="spellEnd"/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 mission?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2D729A">
        <w:rPr>
          <w:rFonts w:ascii="Kokila" w:hAnsi="Kokila" w:cs="Kokila"/>
          <w:b/>
          <w:bCs/>
          <w:color w:val="000000" w:themeColor="text1"/>
          <w:sz w:val="82"/>
          <w:szCs w:val="82"/>
        </w:rPr>
        <w:t>Sweden</w:t>
      </w:r>
    </w:p>
    <w:p w14:paraId="3569400B" w14:textId="77777777" w:rsidR="00FC310A" w:rsidRDefault="00FC310A" w:rsidP="0077668D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5DE83A7D" w14:textId="77777777" w:rsidR="00FD12D6" w:rsidRDefault="00FD66B3" w:rsidP="00FD12D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5.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एशियाई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उत्पादकता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संगठन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APO)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शासी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निकाय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सत्र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मेजबानी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रहा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सही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कथन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चुनिए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</w:rPr>
        <w:t>? :</w:t>
      </w:r>
      <w:r w:rsidR="00FD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यह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APO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शासी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निकाय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</w:rPr>
        <w:t>68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वां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सत्र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FD12D6" w:rsidRPr="00FD12D6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FD12D6" w:rsidRPr="00FD12D6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46F671FD" w14:textId="601D44E0" w:rsidR="00F05927" w:rsidRDefault="00FD12D6" w:rsidP="00FD12D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lastRenderedPageBreak/>
        <w:t xml:space="preserve"> India is currently hosting the session of the Governing Body of the Asian Productivity Organization (APO). Choose the correct statement: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FD12D6">
        <w:rPr>
          <w:rFonts w:ascii="Kokila" w:hAnsi="Kokila" w:cs="Kokila"/>
          <w:b/>
          <w:bCs/>
          <w:color w:val="000000" w:themeColor="text1"/>
          <w:sz w:val="82"/>
          <w:szCs w:val="82"/>
        </w:rPr>
        <w:t>This is the 68th session of the APO Governing Body.</w:t>
      </w:r>
    </w:p>
    <w:p w14:paraId="2C9B41AE" w14:textId="77777777" w:rsidR="00FD12D6" w:rsidRDefault="00FD12D6" w:rsidP="00FD12D6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128D125" w14:textId="77777777" w:rsidR="00D83D03" w:rsidRDefault="00FD66B3" w:rsidP="00D83D0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6.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मानवरहित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हवाई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वाहन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UAV)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प्रिसिजन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गाइडेड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मिसाइल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V3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परीक्षण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,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सही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कथन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चुनिए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इसका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परीक्षण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रक्षा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अनुसंधान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एवं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विकास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संगठन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(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DRDO)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D83D03" w:rsidRPr="00D83D0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D83D03" w:rsidRPr="00D83D03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</w:p>
    <w:p w14:paraId="60660020" w14:textId="12174117" w:rsidR="00D83D03" w:rsidRDefault="00D83D03" w:rsidP="00D83D0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>Recently, a developmental test of the Precision Guided Missile-V3 was conducted using an Unmanned Aerial Vehicle (UAV). Choose the correct statement.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It was tested </w:t>
      </w:r>
      <w:proofErr w:type="spellStart"/>
      <w:r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>y</w:t>
      </w:r>
      <w:proofErr w:type="spellEnd"/>
      <w:r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the </w:t>
      </w:r>
      <w:proofErr w:type="spellStart"/>
      <w:r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>Defence</w:t>
      </w:r>
      <w:proofErr w:type="spellEnd"/>
      <w:r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Research and Development </w:t>
      </w:r>
      <w:proofErr w:type="spellStart"/>
      <w:r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>Organisation</w:t>
      </w:r>
      <w:proofErr w:type="spellEnd"/>
      <w:r w:rsidRPr="00D83D0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(DRDO).</w:t>
      </w:r>
    </w:p>
    <w:p w14:paraId="3ADE52DD" w14:textId="7F61A78E" w:rsidR="00FD66B3" w:rsidRDefault="00AF0261" w:rsidP="00D83D03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="00FD66B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790BA94E" w14:textId="77777777" w:rsidR="0099616C" w:rsidRDefault="00FD66B3" w:rsidP="0099616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7.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99616C" w:rsidRPr="009961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99616C" w:rsidRPr="009961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99616C" w:rsidRPr="009961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बहुपक्षीय</w:t>
      </w:r>
      <w:r w:rsidR="0099616C" w:rsidRPr="009961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अभ्यास</w:t>
      </w:r>
      <w:r w:rsidR="0099616C" w:rsidRPr="009961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प्रगति</w:t>
      </w:r>
      <w:r w:rsidR="0099616C" w:rsidRPr="009961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-2026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कहाँ</w:t>
      </w:r>
      <w:r w:rsidR="0099616C" w:rsidRPr="009961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99616C" w:rsidRPr="009961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99616C" w:rsidRPr="009961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99616C" w:rsidRPr="0099616C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99616C" w:rsidRPr="0099616C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9961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9616C" w:rsidRPr="0099616C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मेघालय</w:t>
      </w:r>
    </w:p>
    <w:p w14:paraId="2C5BDB22" w14:textId="478FF736" w:rsidR="00380FB2" w:rsidRDefault="0099616C" w:rsidP="0099616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99616C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>Where was the multilateral exercise 'Pragati-</w:t>
      </w:r>
      <w:r w:rsidRPr="007D574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>' recently launched?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99616C">
        <w:rPr>
          <w:rFonts w:ascii="Kokila" w:hAnsi="Kokila" w:cs="Kokila"/>
          <w:b/>
          <w:bCs/>
          <w:color w:val="000000" w:themeColor="text1"/>
          <w:sz w:val="82"/>
          <w:szCs w:val="82"/>
        </w:rPr>
        <w:t>Meghalaya</w:t>
      </w:r>
    </w:p>
    <w:p w14:paraId="02E3D59A" w14:textId="77777777" w:rsidR="0099616C" w:rsidRDefault="0099616C" w:rsidP="0099616C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3C216CF" w14:textId="77777777" w:rsidR="000A0854" w:rsidRDefault="00FD66B3" w:rsidP="000A085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8.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कितने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प्रतिशत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तक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ईथेनॉल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मिश्रण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नए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पेट्रोल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मानक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अधिसूचित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किए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0A0854" w:rsidRPr="000A0854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0A085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0A0854" w:rsidRPr="000A0854">
        <w:rPr>
          <w:rFonts w:ascii="Kokila" w:hAnsi="Kokila" w:cs="Kokila"/>
          <w:b/>
          <w:bCs/>
          <w:color w:val="000000" w:themeColor="text1"/>
          <w:sz w:val="82"/>
          <w:szCs w:val="82"/>
        </w:rPr>
        <w:t>30%</w:t>
      </w:r>
    </w:p>
    <w:p w14:paraId="0C291546" w14:textId="7D63ABC8" w:rsidR="000A0854" w:rsidRDefault="000A0854" w:rsidP="000A085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A0854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>Recently, up to what percentage of ethanol blending has India notified new petrol standards for?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0A0854">
        <w:rPr>
          <w:rFonts w:ascii="Kokila" w:hAnsi="Kokila" w:cs="Kokila"/>
          <w:b/>
          <w:bCs/>
          <w:color w:val="000000" w:themeColor="text1"/>
          <w:sz w:val="82"/>
          <w:szCs w:val="82"/>
        </w:rPr>
        <w:t>30%</w:t>
      </w:r>
    </w:p>
    <w:p w14:paraId="4163124B" w14:textId="31D67A93" w:rsidR="00893A4B" w:rsidRPr="00A23B29" w:rsidRDefault="00893A4B" w:rsidP="000A0854">
      <w:pPr>
        <w:spacing w:after="0" w:line="240" w:lineRule="auto"/>
        <w:ind w:left="360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0B05B9C7" w14:textId="77777777" w:rsidR="0079282F" w:rsidRDefault="00FD66B3" w:rsidP="0079282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9. </w:t>
      </w:r>
      <w:r w:rsidRPr="00FB5733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ab/>
      </w:r>
      <w:r w:rsidR="0079282F" w:rsidRPr="007928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9282F" w:rsidRPr="007928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282F" w:rsidRPr="007928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9282F" w:rsidRPr="007928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282F" w:rsidRPr="007928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9282F" w:rsidRPr="007928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282F" w:rsidRPr="007928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विश्व</w:t>
      </w:r>
      <w:r w:rsidR="0079282F" w:rsidRPr="007928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282F" w:rsidRPr="007928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मेट्रोलॉजी</w:t>
      </w:r>
      <w:r w:rsidR="0079282F" w:rsidRPr="007928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282F" w:rsidRPr="007928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दिवस</w:t>
      </w:r>
      <w:r w:rsidR="0079282F" w:rsidRPr="007928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79282F" w:rsidRPr="007928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कब</w:t>
      </w:r>
      <w:r w:rsidR="0079282F" w:rsidRPr="007928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282F" w:rsidRPr="007928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मनाया</w:t>
      </w:r>
      <w:r w:rsidR="0079282F" w:rsidRPr="007928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282F" w:rsidRPr="007928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="0079282F" w:rsidRPr="0079282F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9282F" w:rsidRPr="007928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9282F" w:rsidRPr="0079282F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928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9282F" w:rsidRPr="0079282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20 </w:t>
      </w:r>
      <w:r w:rsidR="0079282F" w:rsidRPr="0079282F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मई</w:t>
      </w:r>
    </w:p>
    <w:p w14:paraId="014B7108" w14:textId="276C910F" w:rsidR="0079282F" w:rsidRDefault="0079282F" w:rsidP="0079282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9282F"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When was World Metrology Day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>celebrated recently?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9282F">
        <w:rPr>
          <w:rFonts w:ascii="Kokila" w:hAnsi="Kokila" w:cs="Kokila"/>
          <w:b/>
          <w:bCs/>
          <w:color w:val="000000" w:themeColor="text1"/>
          <w:sz w:val="82"/>
          <w:szCs w:val="82"/>
        </w:rPr>
        <w:t>May 20</w:t>
      </w:r>
    </w:p>
    <w:p w14:paraId="398F8028" w14:textId="687C3D60" w:rsidR="00075127" w:rsidRDefault="00075127" w:rsidP="0079282F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075127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6468B3E" w14:textId="77777777" w:rsidR="0018077A" w:rsidRDefault="00FD66B3" w:rsidP="0018077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23B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10. </w:t>
      </w:r>
      <w:bookmarkEnd w:id="3"/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संयुक्त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राष्ट्र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जीडीपी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वृद्धि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दर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घटाकर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कितने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प्रतिशत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की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18077A" w:rsidRPr="0018077A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1807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18077A" w:rsidRPr="0018077A">
        <w:rPr>
          <w:rFonts w:ascii="Kokila" w:hAnsi="Kokila" w:cs="Kokila"/>
          <w:b/>
          <w:bCs/>
          <w:color w:val="000000" w:themeColor="text1"/>
          <w:sz w:val="82"/>
          <w:szCs w:val="82"/>
        </w:rPr>
        <w:t>6.4%</w:t>
      </w:r>
    </w:p>
    <w:p w14:paraId="2B9CC2CB" w14:textId="54C14A27" w:rsidR="00043A97" w:rsidRDefault="0018077A" w:rsidP="0018077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8077A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Recently, to what percentage has the United Nations lowered India's GDP growth rate projection for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>?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18077A">
        <w:rPr>
          <w:rFonts w:ascii="Kokila" w:hAnsi="Kokila" w:cs="Kokila"/>
          <w:b/>
          <w:bCs/>
          <w:color w:val="000000" w:themeColor="text1"/>
          <w:sz w:val="82"/>
          <w:szCs w:val="82"/>
        </w:rPr>
        <w:t>6.4%</w:t>
      </w:r>
    </w:p>
    <w:p w14:paraId="2586BC33" w14:textId="77777777" w:rsidR="0018077A" w:rsidRDefault="0018077A" w:rsidP="0018077A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476542D6" w14:textId="77777777" w:rsidR="00A43C2D" w:rsidRDefault="00FD66B3" w:rsidP="00A43C2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E22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11: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ग्रामीण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क्षेत्रों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स्वास्थ्य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जागरूकता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बढ़ाने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लिए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</w:rPr>
        <w:t>'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कैसा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के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?'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अभियान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शुरू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किया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A43C2D" w:rsidRPr="00A43C2D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A43C2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A43C2D" w:rsidRPr="00A43C2D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महाराष्ट्र</w:t>
      </w:r>
    </w:p>
    <w:p w14:paraId="5C5E024A" w14:textId="3DCB9D7B" w:rsidR="00A43C2D" w:rsidRDefault="00A43C2D" w:rsidP="00A43C2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43C2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>Which state recently launched the 'Kasa Kay?' campaign to raise health awareness in rural areas?</w:t>
      </w:r>
      <w:r w:rsidRPr="007D574B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A43C2D">
        <w:rPr>
          <w:rFonts w:ascii="Kokila" w:hAnsi="Kokila" w:cs="Kokila"/>
          <w:b/>
          <w:bCs/>
          <w:color w:val="000000" w:themeColor="text1"/>
          <w:sz w:val="82"/>
          <w:szCs w:val="82"/>
        </w:rPr>
        <w:t>Maharashtra</w:t>
      </w:r>
    </w:p>
    <w:p w14:paraId="7FD3C797" w14:textId="77777777" w:rsidR="00673C01" w:rsidRDefault="00673C01" w:rsidP="00A43C2D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C3F4E10" w14:textId="77777777" w:rsidR="00CE1779" w:rsidRDefault="00B70884" w:rsidP="00CE177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 w:rsidRPr="00277E81">
        <w:rPr>
          <w:rFonts w:ascii="Kokila" w:hAnsi="Kokila" w:cs="Kokila"/>
          <w:b/>
          <w:bCs/>
          <w:color w:val="000000" w:themeColor="text1"/>
          <w:sz w:val="82"/>
          <w:szCs w:val="82"/>
        </w:rPr>
        <w:t>12:</w:t>
      </w:r>
      <w:r w:rsidR="0098462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किसके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द्वारा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लिखित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“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ताइवान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ट्रैवलॉग</w:t>
      </w:r>
      <w:r w:rsidR="00CE1779" w:rsidRPr="00CE1779">
        <w:rPr>
          <w:rFonts w:ascii="Kokila" w:hAnsi="Kokila" w:cs="Kokila" w:hint="eastAsia"/>
          <w:b/>
          <w:bCs/>
          <w:color w:val="000000" w:themeColor="text1"/>
          <w:sz w:val="82"/>
          <w:szCs w:val="82"/>
          <w:cs/>
          <w:lang w:bidi="hi-IN"/>
        </w:rPr>
        <w:t>”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उपन्यास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इंटरनेशनल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बुकर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प्राइज़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CE177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यांग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शुआंग</w:t>
      </w:r>
      <w:r w:rsidR="00CE1779" w:rsidRPr="00CE177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-</w:t>
      </w:r>
      <w:r w:rsidR="00CE1779" w:rsidRPr="00CE1779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ज़ी</w:t>
      </w:r>
    </w:p>
    <w:p w14:paraId="4E0489B1" w14:textId="24E625A7" w:rsidR="00CE1779" w:rsidRDefault="00CE1779" w:rsidP="00CE177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4196E">
        <w:rPr>
          <w:rFonts w:ascii="Kokila" w:hAnsi="Kokila" w:cs="Kokila"/>
          <w:b/>
          <w:bCs/>
          <w:color w:val="000099"/>
          <w:sz w:val="82"/>
          <w:szCs w:val="82"/>
        </w:rPr>
        <w:t xml:space="preserve"> Recently, the novel "Taiwan Travelogue"—authored by whom—has won the International Booker Prize?</w:t>
      </w:r>
      <w:r w:rsidRPr="0074196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CE1779">
        <w:rPr>
          <w:rFonts w:ascii="Kokila" w:hAnsi="Kokila" w:cs="Kokila"/>
          <w:b/>
          <w:bCs/>
          <w:color w:val="000000" w:themeColor="text1"/>
          <w:sz w:val="82"/>
          <w:szCs w:val="82"/>
        </w:rPr>
        <w:t>Yang Shuang-zi</w:t>
      </w:r>
    </w:p>
    <w:p w14:paraId="64F020DF" w14:textId="77777777" w:rsidR="00776222" w:rsidRDefault="00776222" w:rsidP="00CE1779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5CC37A6" w14:textId="77777777" w:rsidR="00776222" w:rsidRDefault="0063049B" w:rsidP="007762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967B7F" w:rsidRPr="00967B7F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13: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भारतीय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महिला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रिकर्व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टीम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ने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शंघाई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तीरंदाजी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वर्ल्ड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कप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2026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जीता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 w:rsidR="007762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स्वर्ण</w:t>
      </w:r>
      <w:r w:rsidR="00776222" w:rsidRPr="0077622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776222" w:rsidRPr="0077622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पदक</w:t>
      </w:r>
    </w:p>
    <w:p w14:paraId="4268F937" w14:textId="20ABB1AF" w:rsidR="005E38E3" w:rsidRDefault="00776222" w:rsidP="007762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7622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74196E">
        <w:rPr>
          <w:rFonts w:ascii="Kokila" w:hAnsi="Kokila" w:cs="Kokila"/>
          <w:b/>
          <w:bCs/>
          <w:color w:val="000099"/>
          <w:sz w:val="82"/>
          <w:szCs w:val="82"/>
        </w:rPr>
        <w:t xml:space="preserve">Which medal did the Indian women’s recurve team recently win at the Archery World Cup </w:t>
      </w:r>
      <w:r w:rsidRPr="0074196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 xml:space="preserve">2026 </w:t>
      </w:r>
      <w:r w:rsidRPr="0074196E">
        <w:rPr>
          <w:rFonts w:ascii="Kokila" w:hAnsi="Kokila" w:cs="Kokila"/>
          <w:b/>
          <w:bCs/>
          <w:color w:val="000099"/>
          <w:sz w:val="82"/>
          <w:szCs w:val="82"/>
        </w:rPr>
        <w:t>in Shanghai?</w:t>
      </w:r>
      <w:r w:rsidRPr="0074196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776222">
        <w:rPr>
          <w:rFonts w:ascii="Kokila" w:hAnsi="Kokila" w:cs="Kokila"/>
          <w:b/>
          <w:bCs/>
          <w:color w:val="000000" w:themeColor="text1"/>
          <w:sz w:val="82"/>
          <w:szCs w:val="82"/>
        </w:rPr>
        <w:t>Gold Medal</w:t>
      </w:r>
    </w:p>
    <w:p w14:paraId="106903A6" w14:textId="77777777" w:rsidR="00F10088" w:rsidRDefault="00F10088" w:rsidP="00776222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lastRenderedPageBreak/>
        <w:t xml:space="preserve">14: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किस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राज्य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23,404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वेटलैंड्स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सत्यापन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पूरा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कर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लिया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गया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F10088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महाराष्ट्र</w:t>
      </w:r>
    </w:p>
    <w:p w14:paraId="15881C92" w14:textId="71C0E6F4" w:rsidR="00F10088" w:rsidRDefault="00F10088" w:rsidP="00776222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  <w:r w:rsidRPr="0074196E">
        <w:rPr>
          <w:rFonts w:ascii="Kokila" w:hAnsi="Kokila" w:cs="Kokila"/>
          <w:b/>
          <w:bCs/>
          <w:color w:val="000099"/>
          <w:sz w:val="82"/>
          <w:szCs w:val="82"/>
        </w:rPr>
        <w:t xml:space="preserve"> In which state has the verification of 23,404 wetlands recently been completed?</w:t>
      </w:r>
      <w:r w:rsidRPr="0074196E">
        <w:rPr>
          <w:rFonts w:ascii="Kokila" w:hAnsi="Kokila" w:cs="Kokila"/>
          <w:b/>
          <w:bCs/>
          <w:color w:val="000099"/>
          <w:sz w:val="82"/>
          <w:szCs w:val="82"/>
        </w:rPr>
        <w:t xml:space="preserve"> </w:t>
      </w:r>
      <w:r w:rsidRPr="00F10088">
        <w:rPr>
          <w:rFonts w:ascii="Kokila" w:hAnsi="Kokila" w:cs="Kokila"/>
          <w:b/>
          <w:bCs/>
          <w:color w:val="000000" w:themeColor="text1"/>
          <w:sz w:val="82"/>
          <w:szCs w:val="82"/>
        </w:rPr>
        <w:t>Maharashtra</w:t>
      </w:r>
    </w:p>
    <w:p w14:paraId="30B86CC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09199B93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4F42764C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56318A0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1BC06504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191B378E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CB6068A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903557B" w14:textId="77777777" w:rsidR="00DC35D1" w:rsidRDefault="00DC35D1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2E3225B9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54DE07B7" w14:textId="77777777" w:rsidR="00FD66B3" w:rsidRDefault="00FD66B3" w:rsidP="00FD66B3">
      <w:pPr>
        <w:spacing w:after="0" w:line="240" w:lineRule="auto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</w:pPr>
    </w:p>
    <w:p w14:paraId="64DAEBB1" w14:textId="4BB8BCF5" w:rsidR="00FD66B3" w:rsidRPr="00205EFB" w:rsidRDefault="008C1ACF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</w:pPr>
      <w:r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>30</w:t>
      </w:r>
      <w:r w:rsidR="00FD66B3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JULY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</w:rPr>
        <w:t>2026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bidi="hi-IN"/>
        </w:rPr>
        <w:t xml:space="preserve"> </w:t>
      </w:r>
      <w:r w:rsidR="00FD66B3" w:rsidRPr="00205EFB">
        <w:rPr>
          <w:rFonts w:ascii="Kokila" w:hAnsi="Kokila" w:cs="Kokila"/>
          <w:b/>
          <w:bCs/>
          <w:color w:val="FFFFFF" w:themeColor="background1"/>
          <w:sz w:val="96"/>
          <w:szCs w:val="96"/>
          <w:highlight w:val="darkRed"/>
          <w:lang w:val="en-IN" w:bidi="hi-IN"/>
        </w:rPr>
        <w:t>Revision</w:t>
      </w:r>
    </w:p>
    <w:p w14:paraId="3D90DAF0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792C09C4" w14:textId="77777777" w:rsidR="00FD66B3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97FA994" w14:textId="77777777" w:rsidR="00FD66B3" w:rsidRPr="00997552" w:rsidRDefault="00FD66B3" w:rsidP="00FD66B3">
      <w:pPr>
        <w:pStyle w:val="ListParagraph"/>
        <w:spacing w:after="0" w:line="240" w:lineRule="auto"/>
        <w:ind w:left="0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</w:rPr>
      </w:pPr>
    </w:p>
    <w:p w14:paraId="21995288" w14:textId="77777777" w:rsidR="00FD66B3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</w:p>
    <w:p w14:paraId="74E84981" w14:textId="77777777" w:rsidR="00ED094E" w:rsidRPr="00161C12" w:rsidRDefault="00ED094E" w:rsidP="00ED094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bookmarkStart w:id="4" w:name="_Hlk233202953"/>
      <w:r w:rsidRPr="00C52C5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Q.1: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हाल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ही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में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पीपुल्स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ऑनर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अवॉर्ड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प्राप्त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करने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वाली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पहली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स्पीड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D02DA2">
        <w:rPr>
          <w:rFonts w:ascii="Kokila" w:hAnsi="Kokila" w:cs="Kokila" w:hint="cs"/>
          <w:b/>
          <w:bCs/>
          <w:color w:val="C00000"/>
          <w:sz w:val="82"/>
          <w:szCs w:val="82"/>
          <w:cs/>
          <w:lang w:bidi="hi-IN"/>
        </w:rPr>
        <w:t>स्केटर</w:t>
      </w:r>
      <w:r w:rsidRPr="00D02DA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कौन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बनी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हैं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>?</w:t>
      </w:r>
      <w:r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161C12">
        <w:rPr>
          <w:rFonts w:ascii="Kokila" w:hAnsi="Kokila" w:cs="Kokila"/>
          <w:b/>
          <w:bCs/>
          <w:color w:val="000099"/>
          <w:sz w:val="82"/>
          <w:szCs w:val="82"/>
        </w:rPr>
        <w:t xml:space="preserve">Who recently became the first speed skater to receive the People's </w:t>
      </w:r>
      <w:proofErr w:type="spellStart"/>
      <w:r w:rsidRPr="00161C12">
        <w:rPr>
          <w:rFonts w:ascii="Kokila" w:hAnsi="Kokila" w:cs="Kokila"/>
          <w:b/>
          <w:bCs/>
          <w:color w:val="000099"/>
          <w:sz w:val="82"/>
          <w:szCs w:val="82"/>
        </w:rPr>
        <w:t>Honour</w:t>
      </w:r>
      <w:proofErr w:type="spellEnd"/>
      <w:r w:rsidRPr="00161C12">
        <w:rPr>
          <w:rFonts w:ascii="Kokila" w:hAnsi="Kokila" w:cs="Kokila"/>
          <w:b/>
          <w:bCs/>
          <w:color w:val="000099"/>
          <w:sz w:val="82"/>
          <w:szCs w:val="82"/>
        </w:rPr>
        <w:t xml:space="preserve"> Award?</w:t>
      </w:r>
    </w:p>
    <w:p w14:paraId="0E58E323" w14:textId="77777777" w:rsidR="00ED094E" w:rsidRPr="00161C12" w:rsidRDefault="00ED094E" w:rsidP="00ED094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030E6034" w14:textId="1665AD51" w:rsidR="00ED094E" w:rsidRPr="00161C12" w:rsidRDefault="00ED094E" w:rsidP="00ED094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4D2455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4D2455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मिहो</w:t>
      </w:r>
      <w:r w:rsidR="004D2455"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2455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ताकागी</w:t>
      </w:r>
      <w:r w:rsidR="004D2455"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2455" w:rsidRPr="00161C12">
        <w:rPr>
          <w:rFonts w:ascii="Kokila" w:hAnsi="Kokila" w:cs="Kokila"/>
          <w:b/>
          <w:bCs/>
          <w:color w:val="000099"/>
          <w:sz w:val="82"/>
          <w:szCs w:val="82"/>
        </w:rPr>
        <w:t>Miho Takagi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98D5DFE" w14:textId="77777777" w:rsidR="00ED094E" w:rsidRPr="00161C12" w:rsidRDefault="00ED094E" w:rsidP="00ED094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इचो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काओरी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>Kaori Icho</w:t>
      </w:r>
    </w:p>
    <w:p w14:paraId="1F5BAE79" w14:textId="77777777" w:rsidR="00ED094E" w:rsidRPr="00161C12" w:rsidRDefault="00ED094E" w:rsidP="00ED094E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युज़ुरु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हान्यू</w:t>
      </w: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Pr="00161C12">
        <w:rPr>
          <w:rFonts w:ascii="Kokila" w:hAnsi="Kokila" w:cs="Kokila"/>
          <w:b/>
          <w:bCs/>
          <w:color w:val="000099"/>
          <w:sz w:val="82"/>
          <w:szCs w:val="82"/>
        </w:rPr>
        <w:t>Yuzuru Hanyu</w:t>
      </w:r>
    </w:p>
    <w:p w14:paraId="1B41103B" w14:textId="55B6BBD0" w:rsidR="00ED094E" w:rsidRPr="00EA35C9" w:rsidRDefault="00ED094E" w:rsidP="00ED094E">
      <w:pPr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161C1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4D2455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योशिदा</w:t>
      </w:r>
      <w:r w:rsidR="004D2455"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2455" w:rsidRPr="00161C12">
        <w:rPr>
          <w:rFonts w:ascii="Kokila" w:hAnsi="Kokila" w:cs="Kokila" w:hint="cs"/>
          <w:b/>
          <w:bCs/>
          <w:color w:val="000000" w:themeColor="text1"/>
          <w:sz w:val="82"/>
          <w:szCs w:val="82"/>
          <w:cs/>
          <w:lang w:bidi="hi-IN"/>
        </w:rPr>
        <w:t>साओरी</w:t>
      </w:r>
      <w:r w:rsidR="004D2455" w:rsidRPr="00161C1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  <w:r w:rsidR="004D2455" w:rsidRPr="00161C12">
        <w:rPr>
          <w:rFonts w:ascii="Kokila" w:hAnsi="Kokila" w:cs="Kokila"/>
          <w:b/>
          <w:bCs/>
          <w:color w:val="000099"/>
          <w:sz w:val="82"/>
          <w:szCs w:val="82"/>
        </w:rPr>
        <w:t>Saori Yoshida</w:t>
      </w:r>
    </w:p>
    <w:p w14:paraId="0761334D" w14:textId="77777777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2: 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D094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भारत ने पहली प्रत्यक्ष वाणिज्यिक कंटेनर मालगाड़ी 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देश के लिए संचालित की है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D094E">
        <w:rPr>
          <w:rFonts w:ascii="Kokila" w:hAnsi="Kokila" w:cs="Kokila"/>
          <w:b/>
          <w:bCs/>
          <w:color w:val="000099"/>
          <w:sz w:val="82"/>
          <w:szCs w:val="82"/>
        </w:rPr>
        <w:t>Recently, India operated its first direct commercial container freight train to which country?</w:t>
      </w:r>
    </w:p>
    <w:p w14:paraId="36F9BC5B" w14:textId="77777777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25BBCF6B" w14:textId="7A1587FD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3356F2"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भूटान </w:t>
      </w:r>
      <w:r w:rsidR="003356F2" w:rsidRPr="00ED094E">
        <w:rPr>
          <w:rFonts w:ascii="Kokila" w:hAnsi="Kokila" w:cs="Kokila"/>
          <w:b/>
          <w:bCs/>
          <w:color w:val="000099"/>
          <w:sz w:val="82"/>
          <w:szCs w:val="82"/>
        </w:rPr>
        <w:t>Bhutan</w:t>
      </w:r>
    </w:p>
    <w:p w14:paraId="311105FA" w14:textId="77777777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बांग्लादेश </w:t>
      </w:r>
      <w:r w:rsidRPr="00ED094E">
        <w:rPr>
          <w:rFonts w:ascii="Kokila" w:hAnsi="Kokila" w:cs="Kokila"/>
          <w:b/>
          <w:bCs/>
          <w:color w:val="000099"/>
          <w:sz w:val="82"/>
          <w:szCs w:val="82"/>
        </w:rPr>
        <w:t>Bangladesh</w:t>
      </w:r>
    </w:p>
    <w:p w14:paraId="751F13F2" w14:textId="53C2FA9F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3356F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3356F2"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नेपाल </w:t>
      </w:r>
      <w:r w:rsidR="003356F2" w:rsidRPr="00ED094E">
        <w:rPr>
          <w:rFonts w:ascii="Kokila" w:hAnsi="Kokila" w:cs="Kokila"/>
          <w:b/>
          <w:bCs/>
          <w:color w:val="000099"/>
          <w:sz w:val="82"/>
          <w:szCs w:val="82"/>
        </w:rPr>
        <w:t>Nepal</w:t>
      </w:r>
    </w:p>
    <w:p w14:paraId="444D19BC" w14:textId="77777777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म्यांमार </w:t>
      </w:r>
      <w:r w:rsidRPr="00ED094E">
        <w:rPr>
          <w:rFonts w:ascii="Kokila" w:hAnsi="Kokila" w:cs="Kokila"/>
          <w:b/>
          <w:bCs/>
          <w:color w:val="000099"/>
          <w:sz w:val="82"/>
          <w:szCs w:val="82"/>
        </w:rPr>
        <w:t>Myanmar</w:t>
      </w:r>
    </w:p>
    <w:p w14:paraId="530D0EBE" w14:textId="77777777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3:</w:t>
      </w:r>
      <w:r w:rsidRPr="00ED094E">
        <w:rPr>
          <w:color w:val="000000" w:themeColor="text1"/>
          <w:sz w:val="82"/>
          <w:szCs w:val="82"/>
          <w:lang w:bidi="hi-IN"/>
        </w:rPr>
        <w:t xml:space="preserve"> 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ED094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वैश्विक समुद्री उद्योग के लिए नाविकों का विश्व का दूसरा सबसे बड़ा आपूर्तिकर्ता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कौन सा देश बना है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ED094E">
        <w:rPr>
          <w:rFonts w:ascii="Kokila" w:hAnsi="Kokila" w:cs="Kokila"/>
          <w:b/>
          <w:bCs/>
          <w:color w:val="000099"/>
          <w:sz w:val="82"/>
          <w:szCs w:val="82"/>
        </w:rPr>
        <w:t>Which country has recently become the world's second largest supplier of seafarers to the global shipping industry?</w:t>
      </w:r>
    </w:p>
    <w:p w14:paraId="36FB6F75" w14:textId="77777777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चीन </w:t>
      </w:r>
      <w:r w:rsidRPr="00ED094E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</w:p>
    <w:p w14:paraId="66EFAC93" w14:textId="66ABAFB1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="005F3493"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इंडोनेशिया </w:t>
      </w:r>
      <w:r w:rsidR="005F3493" w:rsidRPr="00ED094E">
        <w:rPr>
          <w:rFonts w:ascii="Kokila" w:hAnsi="Kokila" w:cs="Kokila"/>
          <w:b/>
          <w:bCs/>
          <w:color w:val="000099"/>
          <w:sz w:val="82"/>
          <w:szCs w:val="82"/>
        </w:rPr>
        <w:t>Indonesia</w:t>
      </w:r>
    </w:p>
    <w:p w14:paraId="13BC71C6" w14:textId="77777777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रूस </w:t>
      </w:r>
      <w:r w:rsidRPr="00ED094E">
        <w:rPr>
          <w:rFonts w:ascii="Kokila" w:hAnsi="Kokila" w:cs="Kokila"/>
          <w:b/>
          <w:bCs/>
          <w:color w:val="000099"/>
          <w:sz w:val="82"/>
          <w:szCs w:val="82"/>
        </w:rPr>
        <w:t>Russia</w:t>
      </w:r>
    </w:p>
    <w:p w14:paraId="3F6581C3" w14:textId="64D551B0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>d)</w:t>
      </w:r>
      <w:r w:rsidR="005F3493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5F3493"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भारत </w:t>
      </w:r>
      <w:r w:rsidR="005F3493" w:rsidRPr="00ED094E">
        <w:rPr>
          <w:rFonts w:ascii="Kokila" w:hAnsi="Kokila" w:cs="Kokila"/>
          <w:b/>
          <w:bCs/>
          <w:color w:val="000099"/>
          <w:sz w:val="82"/>
          <w:szCs w:val="82"/>
        </w:rPr>
        <w:t>India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413F689" w14:textId="392B73FA" w:rsidR="00701F8F" w:rsidRPr="00701F8F" w:rsidRDefault="00701F8F" w:rsidP="009903BF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</w:p>
    <w:p w14:paraId="3091EC13" w14:textId="77777777" w:rsidR="00ED094E" w:rsidRPr="00ED094E" w:rsidRDefault="00FD66B3" w:rsidP="00ED09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  <w:r w:rsidR="00ED094E" w:rsidRPr="00ED094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4: </w:t>
      </w:r>
      <w:r w:rsidR="00ED094E"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="00ED094E" w:rsidRPr="00ED094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फील्ड्स पदक 2026 प्राप्त कर यह सम्मान पाने वाली इतिहास की तीसरी महिला</w:t>
      </w:r>
      <w:r w:rsidR="00ED094E"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कौन बनी हैं</w:t>
      </w:r>
      <w:r w:rsidR="00ED094E"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="00ED094E" w:rsidRPr="00ED094E">
        <w:rPr>
          <w:rFonts w:ascii="Kokila" w:hAnsi="Kokila" w:cs="Kokila"/>
          <w:b/>
          <w:bCs/>
          <w:color w:val="000099"/>
          <w:sz w:val="82"/>
          <w:szCs w:val="82"/>
        </w:rPr>
        <w:t xml:space="preserve">Who recently became the third woman in history to receive the Fields Medal </w:t>
      </w:r>
      <w:r w:rsidR="00ED094E" w:rsidRPr="00ED094E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="00ED094E" w:rsidRPr="00ED094E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691A5F87" w14:textId="77777777" w:rsidR="00ED094E" w:rsidRPr="00ED094E" w:rsidRDefault="00ED094E" w:rsidP="00ED09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33CFBAF3" w14:textId="2407B144" w:rsidR="00ED094E" w:rsidRPr="00ED094E" w:rsidRDefault="00ED094E" w:rsidP="00ED09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8A34AB"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जैकब त्सिमरमैन </w:t>
      </w:r>
      <w:r w:rsidR="008A34AB" w:rsidRPr="00ED094E">
        <w:rPr>
          <w:rFonts w:ascii="Kokila" w:hAnsi="Kokila" w:cs="Kokila"/>
          <w:b/>
          <w:bCs/>
          <w:color w:val="000099"/>
          <w:sz w:val="82"/>
          <w:szCs w:val="82"/>
        </w:rPr>
        <w:t>Jacob Tsimerman</w:t>
      </w:r>
    </w:p>
    <w:p w14:paraId="4343CE40" w14:textId="77777777" w:rsidR="00ED094E" w:rsidRPr="00ED094E" w:rsidRDefault="00ED094E" w:rsidP="00ED09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यू देंग </w:t>
      </w:r>
      <w:r w:rsidRPr="00ED094E">
        <w:rPr>
          <w:rFonts w:ascii="Kokila" w:hAnsi="Kokila" w:cs="Kokila"/>
          <w:b/>
          <w:bCs/>
          <w:color w:val="000099"/>
          <w:sz w:val="82"/>
          <w:szCs w:val="82"/>
        </w:rPr>
        <w:t>Yu Deng</w:t>
      </w:r>
    </w:p>
    <w:p w14:paraId="1B4C3C27" w14:textId="2D68AED3" w:rsidR="00ED094E" w:rsidRPr="00ED094E" w:rsidRDefault="00ED094E" w:rsidP="00ED094E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8A34A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8A34AB"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होंग वांग </w:t>
      </w:r>
      <w:r w:rsidR="008A34AB" w:rsidRPr="00ED094E">
        <w:rPr>
          <w:rFonts w:ascii="Kokila" w:hAnsi="Kokila" w:cs="Kokila"/>
          <w:b/>
          <w:bCs/>
          <w:color w:val="000099"/>
          <w:sz w:val="82"/>
          <w:szCs w:val="82"/>
        </w:rPr>
        <w:t>Hong Wang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56AC61E8" w14:textId="77777777" w:rsidR="00ED094E" w:rsidRPr="00ED094E" w:rsidRDefault="00ED094E" w:rsidP="00ED094E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जॉन पार्डन </w:t>
      </w:r>
      <w:r w:rsidRPr="00ED094E">
        <w:rPr>
          <w:rFonts w:ascii="Kokila" w:hAnsi="Kokila" w:cs="Kokila"/>
          <w:b/>
          <w:bCs/>
          <w:color w:val="000099"/>
          <w:sz w:val="82"/>
          <w:szCs w:val="82"/>
        </w:rPr>
        <w:t>John Pardon</w:t>
      </w:r>
    </w:p>
    <w:p w14:paraId="4723CE61" w14:textId="2E34F4E6" w:rsidR="009903BF" w:rsidRDefault="009903BF" w:rsidP="00ED094E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6ED108B3" w14:textId="77777777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ED094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5:</w:t>
      </w:r>
      <w:r w:rsidRPr="00ED094E">
        <w:rPr>
          <w:color w:val="000000" w:themeColor="text1"/>
          <w:sz w:val="82"/>
          <w:szCs w:val="82"/>
          <w:lang w:bidi="hi-IN"/>
        </w:rPr>
        <w:t xml:space="preserve"> </w:t>
      </w:r>
      <w:r w:rsidRPr="00ED094E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हाल ही में </w:t>
      </w:r>
      <w:r w:rsidRPr="00ED094E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मुख कैंसर की प्रारंभिक पहचान के लिए एआई आधारित तकनीक</w:t>
      </w:r>
      <w:r w:rsidRPr="00ED094E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किस संस्थान ने विकसित की है</w:t>
      </w:r>
      <w:r w:rsidRPr="00ED094E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? </w:t>
      </w:r>
      <w:r w:rsidRPr="00ED094E">
        <w:rPr>
          <w:rFonts w:ascii="Kokila" w:hAnsi="Kokila" w:cs="Kokila"/>
          <w:b/>
          <w:bCs/>
          <w:color w:val="000099"/>
          <w:sz w:val="78"/>
          <w:szCs w:val="78"/>
        </w:rPr>
        <w:t>Which institution has recently developed an AI based technology for the early detection of oral cancer?</w:t>
      </w:r>
    </w:p>
    <w:p w14:paraId="64479E88" w14:textId="77777777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ED094E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Pr="00ED094E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अखिल भारतीय आयुर्विज्ञान संस्थान नई दिल्ली </w:t>
      </w:r>
      <w:r w:rsidRPr="00ED094E">
        <w:rPr>
          <w:rFonts w:ascii="Kokila" w:hAnsi="Kokila" w:cs="Kokila"/>
          <w:b/>
          <w:bCs/>
          <w:color w:val="000099"/>
          <w:sz w:val="78"/>
          <w:szCs w:val="78"/>
        </w:rPr>
        <w:t>All India Institute of Medical Sciences New Delhi</w:t>
      </w:r>
    </w:p>
    <w:p w14:paraId="2A99A9A4" w14:textId="77777777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ED094E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ED094E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किंग जॉर्ज मेडिकल यूनिवर्सिटी लखनऊ </w:t>
      </w:r>
      <w:r w:rsidRPr="00ED094E">
        <w:rPr>
          <w:rFonts w:ascii="Kokila" w:hAnsi="Kokila" w:cs="Kokila"/>
          <w:b/>
          <w:bCs/>
          <w:color w:val="000099"/>
          <w:sz w:val="78"/>
          <w:szCs w:val="78"/>
        </w:rPr>
        <w:t>King George Medical University Lucknow</w:t>
      </w:r>
    </w:p>
    <w:p w14:paraId="640DB112" w14:textId="14A5F671" w:rsidR="00ED094E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ED094E">
        <w:rPr>
          <w:rFonts w:ascii="Kokila" w:hAnsi="Kokila" w:cs="Kokila"/>
          <w:b/>
          <w:bCs/>
          <w:color w:val="000000" w:themeColor="text1"/>
          <w:sz w:val="78"/>
          <w:szCs w:val="78"/>
        </w:rPr>
        <w:t>c)</w:t>
      </w:r>
      <w:r w:rsidR="008A34AB" w:rsidRPr="008A34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</w:t>
      </w:r>
      <w:r w:rsidR="008A34AB" w:rsidRPr="00ED094E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पोस्ट ग्रेजुएट इंस्टीट्यूट ऑफ मेडिकल एजुकेशन एंड रिसर्च चंडीगढ़ </w:t>
      </w:r>
      <w:r w:rsidR="008A34AB" w:rsidRPr="00ED094E">
        <w:rPr>
          <w:rFonts w:ascii="Kokila" w:hAnsi="Kokila" w:cs="Kokila"/>
          <w:b/>
          <w:bCs/>
          <w:color w:val="000099"/>
          <w:sz w:val="78"/>
          <w:szCs w:val="78"/>
        </w:rPr>
        <w:t>Postgraduate Institute of Medical Education and Research Chandigarh</w:t>
      </w:r>
      <w:r w:rsidRPr="00ED094E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</w:p>
    <w:p w14:paraId="20850570" w14:textId="49CEB080" w:rsidR="00E50E66" w:rsidRPr="00ED094E" w:rsidRDefault="00ED094E" w:rsidP="00ED094E">
      <w:pPr>
        <w:spacing w:line="256" w:lineRule="auto"/>
        <w:jc w:val="both"/>
        <w:rPr>
          <w:rFonts w:ascii="Kokila" w:hAnsi="Kokila" w:cs="Kokila"/>
          <w:b/>
          <w:bCs/>
          <w:noProof/>
          <w:color w:val="000099"/>
          <w:sz w:val="82"/>
          <w:szCs w:val="82"/>
          <w:lang w:bidi="hi-IN"/>
        </w:rPr>
      </w:pPr>
      <w:r w:rsidRPr="00ED094E">
        <w:rPr>
          <w:rFonts w:ascii="Kokila" w:hAnsi="Kokila" w:cs="Kokila"/>
          <w:b/>
          <w:bCs/>
          <w:color w:val="000000" w:themeColor="text1"/>
          <w:sz w:val="78"/>
          <w:szCs w:val="78"/>
        </w:rPr>
        <w:t>d)</w:t>
      </w:r>
      <w:r w:rsidR="008A34A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8A34AB" w:rsidRPr="00ED094E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गांधी मेडिकल कॉलेज भोपाल </w:t>
      </w:r>
      <w:r w:rsidR="008A34AB" w:rsidRPr="00ED094E">
        <w:rPr>
          <w:rFonts w:ascii="Kokila" w:hAnsi="Kokila" w:cs="Kokila"/>
          <w:b/>
          <w:bCs/>
          <w:color w:val="000099"/>
          <w:sz w:val="78"/>
          <w:szCs w:val="78"/>
        </w:rPr>
        <w:t>Gandhi Medical College Bhopal</w:t>
      </w:r>
      <w:r w:rsidRPr="00ED094E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</w:p>
    <w:p w14:paraId="2F3F2687" w14:textId="77777777" w:rsidR="00786F53" w:rsidRPr="00786F53" w:rsidRDefault="00786F53" w:rsidP="00786F53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786F53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6: </w:t>
      </w:r>
      <w:r w:rsidRPr="00786F53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अंतरराष्ट्रीय बाघ दिवस </w:t>
      </w:r>
      <w:r w:rsidRPr="00786F53">
        <w:rPr>
          <w:rFonts w:ascii="Kokila" w:hAnsi="Kokila" w:cs="Kokila"/>
          <w:b/>
          <w:bCs/>
          <w:color w:val="C00000"/>
          <w:sz w:val="78"/>
          <w:szCs w:val="78"/>
        </w:rPr>
        <w:t>2026</w:t>
      </w:r>
      <w:r w:rsidRPr="00786F53">
        <w:rPr>
          <w:rFonts w:ascii="Kokila" w:hAnsi="Kokila" w:cs="Kokila"/>
          <w:b/>
          <w:bCs/>
          <w:color w:val="C00000"/>
          <w:sz w:val="78"/>
          <w:szCs w:val="78"/>
          <w:lang w:bidi="hi-IN"/>
        </w:rPr>
        <w:t xml:space="preserve"> </w:t>
      </w:r>
      <w:r w:rsidRPr="00786F53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का विषय क्या है</w:t>
      </w:r>
      <w:r w:rsidRPr="00786F53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? </w:t>
      </w:r>
      <w:r w:rsidRPr="00786F53">
        <w:rPr>
          <w:rFonts w:ascii="Kokila" w:hAnsi="Kokila" w:cs="Kokila"/>
          <w:b/>
          <w:bCs/>
          <w:color w:val="000099"/>
          <w:sz w:val="78"/>
          <w:szCs w:val="78"/>
        </w:rPr>
        <w:t>What is the theme of International Tiger Day 2026?</w:t>
      </w:r>
    </w:p>
    <w:p w14:paraId="24B5D95E" w14:textId="77777777" w:rsidR="00786F53" w:rsidRPr="00786F53" w:rsidRDefault="00786F53" w:rsidP="00786F53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6F60BA32" w14:textId="77777777" w:rsidR="00786F53" w:rsidRPr="00786F53" w:rsidRDefault="00786F53" w:rsidP="00786F53">
      <w:pPr>
        <w:spacing w:line="240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786F53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Pr="00786F53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बाघों के लिए सुरक्षित वन </w:t>
      </w:r>
      <w:r w:rsidRPr="00786F53">
        <w:rPr>
          <w:rFonts w:ascii="Kokila" w:hAnsi="Kokila" w:cs="Kokila"/>
          <w:b/>
          <w:bCs/>
          <w:color w:val="000099"/>
          <w:sz w:val="78"/>
          <w:szCs w:val="78"/>
        </w:rPr>
        <w:t>Safe Forests for Tigers</w:t>
      </w:r>
    </w:p>
    <w:p w14:paraId="6CD40234" w14:textId="18591175" w:rsidR="00786F53" w:rsidRPr="00786F53" w:rsidRDefault="00786F53" w:rsidP="00786F53">
      <w:pPr>
        <w:spacing w:line="240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786F53">
        <w:rPr>
          <w:rFonts w:ascii="Kokila" w:hAnsi="Kokila" w:cs="Kokila"/>
          <w:b/>
          <w:bCs/>
          <w:color w:val="000000" w:themeColor="text1"/>
          <w:sz w:val="78"/>
          <w:szCs w:val="78"/>
        </w:rPr>
        <w:t>b)</w:t>
      </w:r>
      <w:r w:rsidR="00EC633C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EC633C" w:rsidRPr="00786F53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आदिवासी लोगों और स्थानीय समुदायों को केंद्र में रखकर बाघों के भविष्य को सुरक्षित करना </w:t>
      </w:r>
      <w:r w:rsidR="00EC633C" w:rsidRPr="00786F53">
        <w:rPr>
          <w:rFonts w:ascii="Kokila" w:hAnsi="Kokila" w:cs="Kokila"/>
          <w:b/>
          <w:bCs/>
          <w:color w:val="000099"/>
          <w:sz w:val="78"/>
          <w:szCs w:val="78"/>
        </w:rPr>
        <w:t>Securing the Future of Tigers with Indigenous Peoples and Local Communities at the Heart</w:t>
      </w:r>
      <w:r w:rsidRPr="00786F53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</w:p>
    <w:p w14:paraId="1C65706A" w14:textId="77777777" w:rsidR="00786F53" w:rsidRPr="00786F53" w:rsidRDefault="00786F53" w:rsidP="00786F53">
      <w:pPr>
        <w:spacing w:line="240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786F53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Pr="00786F53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बाघों को बचाओ</w:t>
      </w:r>
      <w:r w:rsidRPr="00786F53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, </w:t>
      </w:r>
      <w:r w:rsidRPr="00786F53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प्रकृति को बचाओ </w:t>
      </w:r>
      <w:r w:rsidRPr="00786F53">
        <w:rPr>
          <w:rFonts w:ascii="Kokila" w:hAnsi="Kokila" w:cs="Kokila"/>
          <w:b/>
          <w:bCs/>
          <w:color w:val="000099"/>
          <w:sz w:val="78"/>
          <w:szCs w:val="78"/>
        </w:rPr>
        <w:t>Save Tigers Save Nature</w:t>
      </w:r>
    </w:p>
    <w:p w14:paraId="7A965F28" w14:textId="2BFF7E69" w:rsidR="00786F53" w:rsidRPr="00786F53" w:rsidRDefault="00786F53" w:rsidP="00786F53">
      <w:pPr>
        <w:spacing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786F53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d) </w:t>
      </w:r>
      <w:r w:rsidR="00EC633C" w:rsidRPr="00786F53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बाघ संरक्षण और जैव विविधता </w:t>
      </w:r>
      <w:r w:rsidR="00EC633C" w:rsidRPr="00786F53">
        <w:rPr>
          <w:rFonts w:ascii="Kokila" w:hAnsi="Kokila" w:cs="Kokila"/>
          <w:b/>
          <w:bCs/>
          <w:color w:val="000099"/>
          <w:sz w:val="78"/>
          <w:szCs w:val="78"/>
        </w:rPr>
        <w:t>Tiger Conservation and Biodiversity</w:t>
      </w:r>
    </w:p>
    <w:p w14:paraId="74ED4616" w14:textId="77777777" w:rsidR="00FD66B3" w:rsidRDefault="00FD66B3" w:rsidP="00FD66B3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44D0B3DB" w14:textId="77777777" w:rsidR="005E38AB" w:rsidRPr="005E38AB" w:rsidRDefault="005E38AB" w:rsidP="005E38A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5E38AB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7: </w:t>
      </w: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हाल ही में </w:t>
      </w:r>
      <w:r w:rsidRPr="005E38A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 xml:space="preserve">भारतीय स्टेट बैंक ने बेसल </w:t>
      </w:r>
      <w:r w:rsidRPr="005E38AB">
        <w:rPr>
          <w:rFonts w:ascii="Kokila" w:hAnsi="Kokila" w:cs="Kokila"/>
          <w:b/>
          <w:bCs/>
          <w:color w:val="C00000"/>
          <w:sz w:val="78"/>
          <w:szCs w:val="78"/>
        </w:rPr>
        <w:t xml:space="preserve">III </w:t>
      </w:r>
      <w:r w:rsidRPr="005E38AB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मानकों के अनुरूप अतिरिक्त टियर 1 बांड</w:t>
      </w: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जारी कर कितनी राशि जुटाई है</w:t>
      </w: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? </w:t>
      </w:r>
      <w:r w:rsidRPr="005E38AB">
        <w:rPr>
          <w:rFonts w:ascii="Kokila" w:hAnsi="Kokila" w:cs="Kokila"/>
          <w:b/>
          <w:bCs/>
          <w:color w:val="000099"/>
          <w:sz w:val="78"/>
          <w:szCs w:val="78"/>
        </w:rPr>
        <w:t xml:space="preserve">Recently, how much money did the State Bank of India raise by issuing Basel III compliant Additional Tier </w:t>
      </w:r>
      <w:r w:rsidRPr="005E38A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1</w:t>
      </w:r>
      <w:r w:rsidRPr="005E38AB">
        <w:rPr>
          <w:rFonts w:ascii="Kokila" w:hAnsi="Kokila" w:cs="Kokila"/>
          <w:b/>
          <w:bCs/>
          <w:color w:val="000099"/>
          <w:sz w:val="78"/>
          <w:szCs w:val="78"/>
        </w:rPr>
        <w:t xml:space="preserve"> Bonds?</w:t>
      </w:r>
    </w:p>
    <w:p w14:paraId="1590AE5B" w14:textId="77777777" w:rsidR="005E38AB" w:rsidRPr="005E38AB" w:rsidRDefault="005E38AB" w:rsidP="005E38A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</w:p>
    <w:p w14:paraId="6A7DA2B6" w14:textId="77777777" w:rsidR="005E38AB" w:rsidRPr="005E38AB" w:rsidRDefault="005E38AB" w:rsidP="005E38A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  <w:t>₹</w:t>
      </w: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3</w:t>
      </w: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  <w:t>,</w:t>
      </w: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500 करोड़ </w:t>
      </w:r>
      <w:r w:rsidRPr="005E38AB">
        <w:rPr>
          <w:rFonts w:ascii="Kokila" w:hAnsi="Kokila" w:cs="Kokila"/>
          <w:b/>
          <w:bCs/>
          <w:color w:val="000099"/>
          <w:sz w:val="78"/>
          <w:szCs w:val="78"/>
          <w:lang w:bidi="hi-IN"/>
        </w:rPr>
        <w:t>₹</w:t>
      </w:r>
      <w:r w:rsidRPr="005E38A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3</w:t>
      </w:r>
      <w:r w:rsidRPr="005E38AB">
        <w:rPr>
          <w:rFonts w:ascii="Kokila" w:hAnsi="Kokila" w:cs="Kokila"/>
          <w:b/>
          <w:bCs/>
          <w:color w:val="000099"/>
          <w:sz w:val="78"/>
          <w:szCs w:val="78"/>
          <w:lang w:bidi="hi-IN"/>
        </w:rPr>
        <w:t>,</w:t>
      </w:r>
      <w:r w:rsidRPr="005E38A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500</w:t>
      </w:r>
      <w:r w:rsidRPr="005E38AB">
        <w:rPr>
          <w:rFonts w:ascii="Kokila" w:hAnsi="Kokila" w:cs="Kokila"/>
          <w:b/>
          <w:bCs/>
          <w:color w:val="000099"/>
          <w:sz w:val="78"/>
          <w:szCs w:val="78"/>
        </w:rPr>
        <w:t xml:space="preserve"> crore</w:t>
      </w:r>
    </w:p>
    <w:p w14:paraId="70D80F29" w14:textId="7FC28F7F" w:rsidR="005E38AB" w:rsidRPr="005E38AB" w:rsidRDefault="005E38AB" w:rsidP="005E38A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</w:rPr>
        <w:t>b)</w:t>
      </w:r>
      <w:r w:rsidR="007D4D6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7D4D6B" w:rsidRPr="005E38AB"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  <w:t>₹</w:t>
      </w:r>
      <w:r w:rsidR="007D4D6B" w:rsidRPr="005E38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4</w:t>
      </w:r>
      <w:r w:rsidR="007D4D6B" w:rsidRPr="005E38AB"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  <w:t>,</w:t>
      </w:r>
      <w:r w:rsidR="007D4D6B" w:rsidRPr="005E38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691 करोड़ </w:t>
      </w:r>
      <w:r w:rsidR="007D4D6B" w:rsidRPr="005E38AB">
        <w:rPr>
          <w:rFonts w:ascii="Kokila" w:hAnsi="Kokila" w:cs="Kokila"/>
          <w:b/>
          <w:bCs/>
          <w:color w:val="000099"/>
          <w:sz w:val="78"/>
          <w:szCs w:val="78"/>
          <w:lang w:bidi="hi-IN"/>
        </w:rPr>
        <w:t>₹</w:t>
      </w:r>
      <w:r w:rsidR="007D4D6B" w:rsidRPr="005E38A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4</w:t>
      </w:r>
      <w:r w:rsidR="007D4D6B" w:rsidRPr="005E38AB">
        <w:rPr>
          <w:rFonts w:ascii="Kokila" w:hAnsi="Kokila" w:cs="Kokila"/>
          <w:b/>
          <w:bCs/>
          <w:color w:val="000099"/>
          <w:sz w:val="78"/>
          <w:szCs w:val="78"/>
          <w:lang w:bidi="hi-IN"/>
        </w:rPr>
        <w:t>,</w:t>
      </w:r>
      <w:r w:rsidR="007D4D6B" w:rsidRPr="005E38A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691</w:t>
      </w:r>
      <w:r w:rsidR="007D4D6B" w:rsidRPr="005E38AB">
        <w:rPr>
          <w:rFonts w:ascii="Kokila" w:hAnsi="Kokila" w:cs="Kokila"/>
          <w:b/>
          <w:bCs/>
          <w:color w:val="000099"/>
          <w:sz w:val="78"/>
          <w:szCs w:val="78"/>
        </w:rPr>
        <w:t xml:space="preserve"> crore</w:t>
      </w: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</w:p>
    <w:p w14:paraId="2BCA7914" w14:textId="6A9B2A0C" w:rsidR="005E38AB" w:rsidRPr="005E38AB" w:rsidRDefault="005E38AB" w:rsidP="005E38AB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="007D4D6B" w:rsidRPr="005E38AB"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  <w:t>₹</w:t>
      </w:r>
      <w:r w:rsidR="007D4D6B" w:rsidRPr="005E38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4</w:t>
      </w:r>
      <w:r w:rsidR="007D4D6B" w:rsidRPr="005E38AB"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  <w:t>,</w:t>
      </w:r>
      <w:r w:rsidR="007D4D6B"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  <w:t>5</w:t>
      </w:r>
      <w:r w:rsidR="007D4D6B" w:rsidRPr="005E38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0</w:t>
      </w:r>
      <w:r w:rsidR="007D4D6B">
        <w:rPr>
          <w:rFonts w:ascii="Kokila" w:hAnsi="Kokila" w:cs="Kokila"/>
          <w:b/>
          <w:bCs/>
          <w:color w:val="000000" w:themeColor="text1"/>
          <w:sz w:val="78"/>
          <w:szCs w:val="78"/>
          <w:lang w:bidi="hi-IN"/>
        </w:rPr>
        <w:t>5</w:t>
      </w:r>
      <w:r w:rsidR="007D4D6B" w:rsidRPr="005E38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करोड़ </w:t>
      </w:r>
      <w:r w:rsidR="007D4D6B" w:rsidRPr="005E38AB">
        <w:rPr>
          <w:rFonts w:ascii="Kokila" w:hAnsi="Kokila" w:cs="Kokila"/>
          <w:b/>
          <w:bCs/>
          <w:color w:val="000099"/>
          <w:sz w:val="78"/>
          <w:szCs w:val="78"/>
          <w:lang w:bidi="hi-IN"/>
        </w:rPr>
        <w:t>₹</w:t>
      </w:r>
      <w:r w:rsidR="007D4D6B" w:rsidRPr="005E38A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4</w:t>
      </w:r>
      <w:r w:rsidR="007D4D6B" w:rsidRPr="005E38AB">
        <w:rPr>
          <w:rFonts w:ascii="Kokila" w:hAnsi="Kokila" w:cs="Kokila"/>
          <w:b/>
          <w:bCs/>
          <w:color w:val="000099"/>
          <w:sz w:val="78"/>
          <w:szCs w:val="78"/>
          <w:lang w:bidi="hi-IN"/>
        </w:rPr>
        <w:t>,</w:t>
      </w:r>
      <w:r w:rsidR="007D4D6B">
        <w:rPr>
          <w:rFonts w:ascii="Kokila" w:hAnsi="Kokila" w:cs="Kokila"/>
          <w:b/>
          <w:bCs/>
          <w:color w:val="000099"/>
          <w:sz w:val="78"/>
          <w:szCs w:val="78"/>
          <w:lang w:bidi="hi-IN"/>
        </w:rPr>
        <w:t>5</w:t>
      </w:r>
      <w:r w:rsidR="007D4D6B" w:rsidRPr="005E38A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0</w:t>
      </w:r>
      <w:r w:rsidR="007D4D6B">
        <w:rPr>
          <w:rFonts w:ascii="Kokila" w:hAnsi="Kokila" w:cs="Kokila"/>
          <w:b/>
          <w:bCs/>
          <w:color w:val="000099"/>
          <w:sz w:val="78"/>
          <w:szCs w:val="78"/>
          <w:lang w:bidi="hi-IN"/>
        </w:rPr>
        <w:t>5</w:t>
      </w:r>
      <w:r w:rsidR="007D4D6B" w:rsidRPr="005E38AB">
        <w:rPr>
          <w:rFonts w:ascii="Kokila" w:hAnsi="Kokila" w:cs="Kokila"/>
          <w:b/>
          <w:bCs/>
          <w:color w:val="000099"/>
          <w:sz w:val="78"/>
          <w:szCs w:val="78"/>
        </w:rPr>
        <w:t xml:space="preserve"> crore</w:t>
      </w:r>
    </w:p>
    <w:p w14:paraId="0FB437D0" w14:textId="77DA5C89" w:rsidR="00FD66B3" w:rsidRPr="0063168E" w:rsidRDefault="005E38AB" w:rsidP="00FD66B3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  <w:lang w:bidi="hi-IN"/>
        </w:rPr>
      </w:pP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</w:rPr>
        <w:t>d) ₹</w:t>
      </w: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>5</w:t>
      </w: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</w:rPr>
        <w:t>,</w:t>
      </w:r>
      <w:r w:rsidRPr="005E38AB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250 करोड़ </w:t>
      </w:r>
      <w:r w:rsidRPr="005E38AB">
        <w:rPr>
          <w:rFonts w:ascii="Kokila" w:hAnsi="Kokila" w:cs="Kokila"/>
          <w:b/>
          <w:bCs/>
          <w:color w:val="000099"/>
          <w:sz w:val="78"/>
          <w:szCs w:val="78"/>
        </w:rPr>
        <w:t>₹</w:t>
      </w:r>
      <w:r w:rsidRPr="005E38A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5</w:t>
      </w:r>
      <w:r w:rsidRPr="005E38AB">
        <w:rPr>
          <w:rFonts w:ascii="Kokila" w:hAnsi="Kokila" w:cs="Kokila"/>
          <w:b/>
          <w:bCs/>
          <w:color w:val="000099"/>
          <w:sz w:val="78"/>
          <w:szCs w:val="78"/>
        </w:rPr>
        <w:t>,</w:t>
      </w:r>
      <w:r w:rsidRPr="005E38AB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 xml:space="preserve">250 </w:t>
      </w:r>
      <w:r w:rsidRPr="005E38AB">
        <w:rPr>
          <w:rFonts w:ascii="Kokila" w:hAnsi="Kokila" w:cs="Kokila"/>
          <w:b/>
          <w:bCs/>
          <w:color w:val="000099"/>
          <w:sz w:val="78"/>
          <w:szCs w:val="78"/>
        </w:rPr>
        <w:t>crore</w:t>
      </w:r>
    </w:p>
    <w:p w14:paraId="3935EB0E" w14:textId="77777777" w:rsidR="00630D92" w:rsidRPr="00630D92" w:rsidRDefault="00630D92" w:rsidP="00630D9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0D92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8: </w:t>
      </w:r>
      <w:r w:rsidRPr="00630D9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>आईएसएसएफ विश्व कप हांगझोउ</w:t>
      </w:r>
      <w:r w:rsidRPr="00630D92">
        <w:rPr>
          <w:rFonts w:ascii="Kokila" w:hAnsi="Kokila" w:cs="Kokila"/>
          <w:b/>
          <w:bCs/>
          <w:color w:val="C00000"/>
          <w:sz w:val="82"/>
          <w:szCs w:val="82"/>
          <w:lang w:bidi="hi-IN"/>
        </w:rPr>
        <w:t xml:space="preserve"> </w:t>
      </w:r>
      <w:r w:rsidRPr="00630D92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 2026</w:t>
      </w:r>
      <w:r w:rsidRPr="00630D9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में भारत ने कुल कितने पदक जीते</w:t>
      </w:r>
      <w:r w:rsidRPr="00630D9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630D92">
        <w:rPr>
          <w:rFonts w:ascii="Kokila" w:hAnsi="Kokila" w:cs="Kokila"/>
          <w:b/>
          <w:bCs/>
          <w:color w:val="000099"/>
          <w:sz w:val="82"/>
          <w:szCs w:val="82"/>
        </w:rPr>
        <w:t xml:space="preserve">How many medals did India win at the ISSF World Cup Hangzhou </w:t>
      </w:r>
      <w:r w:rsidRPr="00630D92">
        <w:rPr>
          <w:rFonts w:ascii="Kokila" w:hAnsi="Kokila" w:cs="Kokila"/>
          <w:b/>
          <w:bCs/>
          <w:color w:val="000099"/>
          <w:sz w:val="82"/>
          <w:szCs w:val="82"/>
          <w:cs/>
          <w:lang w:bidi="hi-IN"/>
        </w:rPr>
        <w:t>2026</w:t>
      </w:r>
      <w:r w:rsidRPr="00630D92">
        <w:rPr>
          <w:rFonts w:ascii="Kokila" w:hAnsi="Kokila" w:cs="Kokila"/>
          <w:b/>
          <w:bCs/>
          <w:color w:val="000099"/>
          <w:sz w:val="82"/>
          <w:szCs w:val="82"/>
        </w:rPr>
        <w:t>?</w:t>
      </w:r>
    </w:p>
    <w:p w14:paraId="64874389" w14:textId="10EE196E" w:rsidR="00630D92" w:rsidRPr="00630D92" w:rsidRDefault="00630D92" w:rsidP="00630D9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0D9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C8322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7</w:t>
      </w:r>
    </w:p>
    <w:p w14:paraId="3436DB9A" w14:textId="77777777" w:rsidR="00630D92" w:rsidRPr="00630D92" w:rsidRDefault="00630D92" w:rsidP="00630D9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0D9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630D9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5 </w:t>
      </w:r>
    </w:p>
    <w:p w14:paraId="37936DF3" w14:textId="04FE4404" w:rsidR="00630D92" w:rsidRPr="00630D92" w:rsidRDefault="00630D92" w:rsidP="00630D92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630D9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C8322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>4</w:t>
      </w:r>
      <w:r w:rsidRPr="00630D9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 </w:t>
      </w:r>
    </w:p>
    <w:p w14:paraId="2DEDD64D" w14:textId="77777777" w:rsidR="00630D92" w:rsidRPr="00630D92" w:rsidRDefault="00630D92" w:rsidP="00630D92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  <w:lang w:bidi="hi-IN"/>
        </w:rPr>
      </w:pPr>
      <w:r w:rsidRPr="00630D92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630D92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6 </w:t>
      </w:r>
    </w:p>
    <w:p w14:paraId="5CFDB0B0" w14:textId="60E7D727" w:rsidR="00FD66B3" w:rsidRPr="007D00AE" w:rsidRDefault="003C08DB" w:rsidP="003C08DB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3C08D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15B8C637" w14:textId="77777777" w:rsidR="001538FE" w:rsidRPr="001538FE" w:rsidRDefault="001538FE" w:rsidP="001538F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1538F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9:</w:t>
      </w:r>
      <w:r w:rsidRPr="001538F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Pr="001538FE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निम्नलिखित में से </w:t>
      </w:r>
      <w:r w:rsidRPr="001538FE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>सशस्त्र सीमा बल भर्ती नियम</w:t>
      </w:r>
      <w:r w:rsidRPr="001538FE">
        <w:rPr>
          <w:rFonts w:ascii="Kokila" w:hAnsi="Kokila" w:cs="Kokila"/>
          <w:b/>
          <w:bCs/>
          <w:color w:val="C00000"/>
          <w:sz w:val="60"/>
          <w:szCs w:val="60"/>
        </w:rPr>
        <w:t xml:space="preserve">, </w:t>
      </w:r>
      <w:r w:rsidRPr="001538FE">
        <w:rPr>
          <w:rFonts w:ascii="Kokila" w:hAnsi="Kokila" w:cs="Kokila"/>
          <w:b/>
          <w:bCs/>
          <w:color w:val="C00000"/>
          <w:sz w:val="60"/>
          <w:szCs w:val="60"/>
          <w:cs/>
          <w:lang w:bidi="hi-IN"/>
        </w:rPr>
        <w:t xml:space="preserve">2026 </w:t>
      </w:r>
      <w:r w:rsidRPr="001538FE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के संबंध में सही कथन चुनिए। </w:t>
      </w:r>
      <w:r w:rsidRPr="001538FE">
        <w:rPr>
          <w:rFonts w:ascii="Kokila" w:hAnsi="Kokila" w:cs="Kokila"/>
          <w:b/>
          <w:bCs/>
          <w:color w:val="000099"/>
          <w:sz w:val="60"/>
          <w:szCs w:val="60"/>
        </w:rPr>
        <w:t xml:space="preserve">Choose the correct statement regarding the SSB Recruitment Rules, </w:t>
      </w:r>
      <w:r w:rsidRPr="001538FE">
        <w:rPr>
          <w:rFonts w:ascii="Kokila" w:hAnsi="Kokila" w:cs="Kokila"/>
          <w:b/>
          <w:bCs/>
          <w:color w:val="000099"/>
          <w:sz w:val="60"/>
          <w:szCs w:val="60"/>
          <w:cs/>
          <w:lang w:bidi="hi-IN"/>
        </w:rPr>
        <w:t>2026.</w:t>
      </w:r>
    </w:p>
    <w:p w14:paraId="6C98E7C5" w14:textId="77777777" w:rsidR="001538FE" w:rsidRPr="001538FE" w:rsidRDefault="001538FE" w:rsidP="001538F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60"/>
          <w:szCs w:val="60"/>
        </w:rPr>
      </w:pPr>
    </w:p>
    <w:p w14:paraId="336791EF" w14:textId="77777777" w:rsidR="00C13A28" w:rsidRPr="001538FE" w:rsidRDefault="001538FE" w:rsidP="00C13A28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1538FE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a) </w:t>
      </w:r>
      <w:r w:rsidR="00C13A28" w:rsidRPr="001538FE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कांस्टेबल जनरल ड्यूटी के 50% पद पूर्व अग्निवीरों के लिए आरक्षित किए गए हैं। </w:t>
      </w:r>
      <w:r w:rsidR="00C13A28" w:rsidRPr="001538FE">
        <w:rPr>
          <w:rFonts w:ascii="Kokila" w:hAnsi="Kokila" w:cs="Kokila"/>
          <w:b/>
          <w:bCs/>
          <w:color w:val="000099"/>
          <w:sz w:val="60"/>
          <w:szCs w:val="60"/>
          <w:cs/>
          <w:lang w:bidi="hi-IN"/>
        </w:rPr>
        <w:t>50%</w:t>
      </w:r>
      <w:r w:rsidR="00C13A28" w:rsidRPr="001538FE">
        <w:rPr>
          <w:rFonts w:ascii="Kokila" w:hAnsi="Kokila" w:cs="Kokila"/>
          <w:b/>
          <w:bCs/>
          <w:color w:val="000099"/>
          <w:sz w:val="60"/>
          <w:szCs w:val="60"/>
        </w:rPr>
        <w:t xml:space="preserve"> of Constable General Duty posts have been reserved for Ex </w:t>
      </w:r>
      <w:proofErr w:type="spellStart"/>
      <w:r w:rsidR="00C13A28" w:rsidRPr="001538FE">
        <w:rPr>
          <w:rFonts w:ascii="Kokila" w:hAnsi="Kokila" w:cs="Kokila"/>
          <w:b/>
          <w:bCs/>
          <w:color w:val="000099"/>
          <w:sz w:val="60"/>
          <w:szCs w:val="60"/>
        </w:rPr>
        <w:t>Agniveers</w:t>
      </w:r>
      <w:proofErr w:type="spellEnd"/>
      <w:r w:rsidR="00C13A28" w:rsidRPr="001538FE">
        <w:rPr>
          <w:rFonts w:ascii="Kokila" w:hAnsi="Kokila" w:cs="Kokila"/>
          <w:b/>
          <w:bCs/>
          <w:color w:val="000099"/>
          <w:sz w:val="60"/>
          <w:szCs w:val="60"/>
        </w:rPr>
        <w:t>.</w:t>
      </w:r>
    </w:p>
    <w:p w14:paraId="48A84AAD" w14:textId="740CA2A4" w:rsidR="001538FE" w:rsidRPr="001538FE" w:rsidRDefault="001538FE" w:rsidP="001538F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1538FE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b) </w:t>
      </w:r>
      <w:r w:rsidR="00C13A28" w:rsidRPr="001538FE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कांस्टेबल जनरल ड्यूटी के सभी पद पूर्व अग्निवीरों के लिए आरक्षित किए गए हैं। </w:t>
      </w:r>
      <w:r w:rsidR="00C13A28" w:rsidRPr="001538FE">
        <w:rPr>
          <w:rFonts w:ascii="Kokila" w:hAnsi="Kokila" w:cs="Kokila"/>
          <w:b/>
          <w:bCs/>
          <w:color w:val="000099"/>
          <w:sz w:val="60"/>
          <w:szCs w:val="60"/>
        </w:rPr>
        <w:t xml:space="preserve">All Constable General Duty posts have been reserved for Ex </w:t>
      </w:r>
      <w:proofErr w:type="spellStart"/>
      <w:r w:rsidR="00C13A28" w:rsidRPr="001538FE">
        <w:rPr>
          <w:rFonts w:ascii="Kokila" w:hAnsi="Kokila" w:cs="Kokila"/>
          <w:b/>
          <w:bCs/>
          <w:color w:val="000099"/>
          <w:sz w:val="60"/>
          <w:szCs w:val="60"/>
        </w:rPr>
        <w:t>Agniveers</w:t>
      </w:r>
      <w:proofErr w:type="spellEnd"/>
      <w:r w:rsidR="00C13A28" w:rsidRPr="001538FE">
        <w:rPr>
          <w:rFonts w:ascii="Kokila" w:hAnsi="Kokila" w:cs="Kokila"/>
          <w:b/>
          <w:bCs/>
          <w:color w:val="000099"/>
          <w:sz w:val="60"/>
          <w:szCs w:val="60"/>
        </w:rPr>
        <w:t>.</w:t>
      </w:r>
    </w:p>
    <w:p w14:paraId="7B45A742" w14:textId="77777777" w:rsidR="001538FE" w:rsidRPr="001538FE" w:rsidRDefault="001538FE" w:rsidP="001538F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60"/>
          <w:szCs w:val="60"/>
        </w:rPr>
      </w:pPr>
      <w:r w:rsidRPr="001538FE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c) </w:t>
      </w:r>
      <w:r w:rsidRPr="001538FE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 xml:space="preserve">पूर्व अग्निवीरों को किसी भी प्रकार की आयु सीमा में छूट नहीं दी जाएगी। </w:t>
      </w:r>
      <w:r w:rsidRPr="001538FE">
        <w:rPr>
          <w:rFonts w:ascii="Kokila" w:hAnsi="Kokila" w:cs="Kokila"/>
          <w:b/>
          <w:bCs/>
          <w:color w:val="000099"/>
          <w:sz w:val="60"/>
          <w:szCs w:val="60"/>
        </w:rPr>
        <w:t xml:space="preserve">Ex </w:t>
      </w:r>
      <w:proofErr w:type="spellStart"/>
      <w:r w:rsidRPr="001538FE">
        <w:rPr>
          <w:rFonts w:ascii="Kokila" w:hAnsi="Kokila" w:cs="Kokila"/>
          <w:b/>
          <w:bCs/>
          <w:color w:val="000099"/>
          <w:sz w:val="60"/>
          <w:szCs w:val="60"/>
        </w:rPr>
        <w:t>Agniveers</w:t>
      </w:r>
      <w:proofErr w:type="spellEnd"/>
      <w:r w:rsidRPr="001538FE">
        <w:rPr>
          <w:rFonts w:ascii="Kokila" w:hAnsi="Kokila" w:cs="Kokila"/>
          <w:b/>
          <w:bCs/>
          <w:color w:val="000099"/>
          <w:sz w:val="60"/>
          <w:szCs w:val="60"/>
        </w:rPr>
        <w:t xml:space="preserve"> will not receive any age relaxation.</w:t>
      </w:r>
    </w:p>
    <w:p w14:paraId="2E4737E0" w14:textId="3A2E9C11" w:rsidR="00FD66B3" w:rsidRPr="007D00AE" w:rsidRDefault="001538FE" w:rsidP="001538F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1538FE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d) </w:t>
      </w:r>
      <w:r w:rsidRPr="001538FE">
        <w:rPr>
          <w:rFonts w:ascii="Kokila" w:hAnsi="Kokila" w:cs="Kokila"/>
          <w:b/>
          <w:bCs/>
          <w:color w:val="000000" w:themeColor="text1"/>
          <w:sz w:val="60"/>
          <w:szCs w:val="60"/>
          <w:cs/>
          <w:lang w:bidi="hi-IN"/>
        </w:rPr>
        <w:t>भर्ती केवल खुली प्रतियोगी परीक्षा के माध्यम से की जाएगी।</w:t>
      </w:r>
      <w:r w:rsidRPr="001538FE">
        <w:rPr>
          <w:rFonts w:ascii="Kokila" w:hAnsi="Kokila" w:cs="Kokila"/>
          <w:b/>
          <w:bCs/>
          <w:color w:val="000000" w:themeColor="text1"/>
          <w:sz w:val="60"/>
          <w:szCs w:val="60"/>
        </w:rPr>
        <w:t xml:space="preserve"> </w:t>
      </w:r>
      <w:r w:rsidRPr="001538FE">
        <w:rPr>
          <w:rFonts w:ascii="Kokila" w:hAnsi="Kokila" w:cs="Kokila"/>
          <w:b/>
          <w:bCs/>
          <w:color w:val="000099"/>
          <w:sz w:val="60"/>
          <w:szCs w:val="60"/>
        </w:rPr>
        <w:t>Recruitment will be conducted only through an open competitive examination.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p w14:paraId="38C8EB8E" w14:textId="77777777" w:rsidR="00B0544E" w:rsidRPr="00B0544E" w:rsidRDefault="00B0544E" w:rsidP="00B0544E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B0544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10: </w:t>
      </w:r>
      <w:r w:rsidRPr="00B05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B0544E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एक साथ सबसे अधिक लोगों को ऑनलाइन नशा विरोधी शपथ दिलाकर विश्व रिकॉर्ड </w:t>
      </w:r>
      <w:r w:rsidRPr="00B05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पुलिस आयुक्तालय ने बनाया है</w:t>
      </w:r>
      <w:r w:rsidRPr="00B054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B0544E">
        <w:rPr>
          <w:rFonts w:ascii="Kokila" w:hAnsi="Kokila" w:cs="Kokila"/>
          <w:b/>
          <w:bCs/>
          <w:color w:val="000099"/>
          <w:sz w:val="82"/>
          <w:szCs w:val="82"/>
        </w:rPr>
        <w:t xml:space="preserve">Which Police Commissionerate recently created a world record by administering an online </w:t>
      </w:r>
      <w:proofErr w:type="spellStart"/>
      <w:r w:rsidRPr="00B0544E">
        <w:rPr>
          <w:rFonts w:ascii="Kokila" w:hAnsi="Kokila" w:cs="Kokila"/>
          <w:b/>
          <w:bCs/>
          <w:color w:val="000099"/>
          <w:sz w:val="82"/>
          <w:szCs w:val="82"/>
        </w:rPr>
        <w:t>anti drug</w:t>
      </w:r>
      <w:proofErr w:type="spellEnd"/>
      <w:r w:rsidRPr="00B0544E">
        <w:rPr>
          <w:rFonts w:ascii="Kokila" w:hAnsi="Kokila" w:cs="Kokila"/>
          <w:b/>
          <w:bCs/>
          <w:color w:val="000099"/>
          <w:sz w:val="82"/>
          <w:szCs w:val="82"/>
        </w:rPr>
        <w:t xml:space="preserve"> pledge to the highest number of people at one time?</w:t>
      </w:r>
    </w:p>
    <w:p w14:paraId="0F0184B3" w14:textId="64E2499D" w:rsidR="00B0544E" w:rsidRPr="00B0544E" w:rsidRDefault="00B0544E" w:rsidP="00B054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054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="00B074BB" w:rsidRPr="00B05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जयपुर पुलिस आयुक्तालय </w:t>
      </w:r>
      <w:r w:rsidR="00B074BB" w:rsidRPr="00B0544E">
        <w:rPr>
          <w:rFonts w:ascii="Kokila" w:hAnsi="Kokila" w:cs="Kokila"/>
          <w:b/>
          <w:bCs/>
          <w:color w:val="000099"/>
          <w:sz w:val="82"/>
          <w:szCs w:val="82"/>
        </w:rPr>
        <w:t>Jaipur Police Commissionerate</w:t>
      </w:r>
    </w:p>
    <w:p w14:paraId="484C7FE6" w14:textId="77777777" w:rsidR="00B0544E" w:rsidRPr="00B0544E" w:rsidRDefault="00B0544E" w:rsidP="00B054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054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B05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भोपाल पुलिस आयुक्तालय </w:t>
      </w:r>
      <w:r w:rsidRPr="00B0544E">
        <w:rPr>
          <w:rFonts w:ascii="Kokila" w:hAnsi="Kokila" w:cs="Kokila"/>
          <w:b/>
          <w:bCs/>
          <w:color w:val="000099"/>
          <w:sz w:val="82"/>
          <w:szCs w:val="82"/>
        </w:rPr>
        <w:t>Bhopal Police Commissionerate</w:t>
      </w:r>
    </w:p>
    <w:p w14:paraId="39D36F39" w14:textId="486BA694" w:rsidR="00B0544E" w:rsidRPr="00B0544E" w:rsidRDefault="00B0544E" w:rsidP="00B0544E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B0544E">
        <w:rPr>
          <w:rFonts w:ascii="Kokila" w:hAnsi="Kokila" w:cs="Kokila"/>
          <w:b/>
          <w:bCs/>
          <w:color w:val="000000" w:themeColor="text1"/>
          <w:sz w:val="82"/>
          <w:szCs w:val="82"/>
        </w:rPr>
        <w:t>c)</w:t>
      </w:r>
      <w:r w:rsidR="00B074BB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074BB" w:rsidRPr="00B05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इंदौर पुलिस आयुक्तालय </w:t>
      </w:r>
      <w:r w:rsidR="00B074BB" w:rsidRPr="00B0544E">
        <w:rPr>
          <w:rFonts w:ascii="Kokila" w:hAnsi="Kokila" w:cs="Kokila"/>
          <w:b/>
          <w:bCs/>
          <w:color w:val="000099"/>
          <w:sz w:val="82"/>
          <w:szCs w:val="82"/>
        </w:rPr>
        <w:t>Indore Police Commissionerate</w:t>
      </w:r>
      <w:r w:rsidRPr="00B054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62322FDF" w14:textId="3A5108B4" w:rsidR="003C08DB" w:rsidRDefault="00B0544E" w:rsidP="00125DFB">
      <w:pPr>
        <w:spacing w:line="256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  <w:lang w:bidi="hi-IN"/>
        </w:rPr>
      </w:pPr>
      <w:r w:rsidRPr="00B0544E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B0544E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लखनऊ पुलिस आयुक्तालय </w:t>
      </w:r>
      <w:r w:rsidRPr="00B0544E">
        <w:rPr>
          <w:rFonts w:ascii="Kokila" w:hAnsi="Kokila" w:cs="Kokila"/>
          <w:b/>
          <w:bCs/>
          <w:color w:val="000099"/>
          <w:sz w:val="82"/>
          <w:szCs w:val="82"/>
        </w:rPr>
        <w:t>Lucknow Police Commissionerate</w:t>
      </w:r>
    </w:p>
    <w:p w14:paraId="4CAE5A30" w14:textId="77777777" w:rsidR="002E4030" w:rsidRPr="002E4030" w:rsidRDefault="002E4030" w:rsidP="002E4030">
      <w:pPr>
        <w:spacing w:line="256" w:lineRule="auto"/>
        <w:jc w:val="both"/>
        <w:rPr>
          <w:rFonts w:ascii="Kokila" w:hAnsi="Kokila" w:cs="Kokila"/>
          <w:b/>
          <w:bCs/>
          <w:color w:val="000099"/>
          <w:sz w:val="82"/>
          <w:szCs w:val="82"/>
        </w:rPr>
      </w:pP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 xml:space="preserve">Q. 11: 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</w:t>
      </w:r>
      <w:r w:rsidRPr="002E403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विश्व के सबसे बड़े संलयन चुंबक का सफल पूर्ण पैरामीटर परीक्षण 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किस देश ने किया है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E4030">
        <w:rPr>
          <w:rFonts w:ascii="Kokila" w:hAnsi="Kokila" w:cs="Kokila"/>
          <w:b/>
          <w:bCs/>
          <w:color w:val="000099"/>
          <w:sz w:val="82"/>
          <w:szCs w:val="82"/>
        </w:rPr>
        <w:t>Which country has recently completed the successful full parameter testing of the world's largest fusion magnet?</w:t>
      </w:r>
    </w:p>
    <w:p w14:paraId="57C6C584" w14:textId="77777777" w:rsidR="002E4030" w:rsidRPr="002E4030" w:rsidRDefault="002E4030" w:rsidP="002E403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7F94503C" w14:textId="77777777" w:rsidR="002E4030" w:rsidRPr="002E4030" w:rsidRDefault="002E4030" w:rsidP="002E403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a) 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जापान </w:t>
      </w:r>
      <w:r w:rsidRPr="002E4030">
        <w:rPr>
          <w:rFonts w:ascii="Kokila" w:hAnsi="Kokila" w:cs="Kokila"/>
          <w:b/>
          <w:bCs/>
          <w:color w:val="000099"/>
          <w:sz w:val="82"/>
          <w:szCs w:val="82"/>
        </w:rPr>
        <w:t>Japan</w:t>
      </w:r>
    </w:p>
    <w:p w14:paraId="77D71497" w14:textId="7DAC3553" w:rsidR="002E4030" w:rsidRPr="002E4030" w:rsidRDefault="002E4030" w:rsidP="002E403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>b)</w:t>
      </w:r>
      <w:r w:rsidR="00B630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63009"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चीन </w:t>
      </w:r>
      <w:r w:rsidR="00B63009" w:rsidRPr="002E4030">
        <w:rPr>
          <w:rFonts w:ascii="Kokila" w:hAnsi="Kokila" w:cs="Kokila"/>
          <w:b/>
          <w:bCs/>
          <w:color w:val="000099"/>
          <w:sz w:val="82"/>
          <w:szCs w:val="82"/>
        </w:rPr>
        <w:t>China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113DDC5F" w14:textId="5DC645B3" w:rsidR="002E4030" w:rsidRPr="002E4030" w:rsidRDefault="002E4030" w:rsidP="002E4030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="00B63009"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संयुक्त राज्य अमेरिका </w:t>
      </w:r>
      <w:r w:rsidR="00B63009" w:rsidRPr="002E4030">
        <w:rPr>
          <w:rFonts w:ascii="Kokila" w:hAnsi="Kokila" w:cs="Kokila"/>
          <w:b/>
          <w:bCs/>
          <w:color w:val="000099"/>
          <w:sz w:val="82"/>
          <w:szCs w:val="82"/>
        </w:rPr>
        <w:t>United States</w:t>
      </w:r>
    </w:p>
    <w:p w14:paraId="2EC0E8E3" w14:textId="0D3BD134" w:rsidR="00FD66B3" w:rsidRPr="007D00AE" w:rsidRDefault="002E4030" w:rsidP="002E4030">
      <w:pPr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दक्षिण कोरिया </w:t>
      </w:r>
      <w:r w:rsidRPr="002E4030">
        <w:rPr>
          <w:rFonts w:ascii="Kokila" w:hAnsi="Kokila" w:cs="Kokila"/>
          <w:b/>
          <w:bCs/>
          <w:color w:val="000099"/>
          <w:sz w:val="82"/>
          <w:szCs w:val="82"/>
        </w:rPr>
        <w:t>South Korea</w:t>
      </w:r>
      <w:r w:rsidR="00FD66B3" w:rsidRPr="007D00AE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br w:type="page"/>
      </w:r>
    </w:p>
    <w:bookmarkEnd w:id="4"/>
    <w:p w14:paraId="242D4766" w14:textId="77777777" w:rsidR="002E4030" w:rsidRPr="002E4030" w:rsidRDefault="002E4030" w:rsidP="002E403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12:</w:t>
      </w:r>
      <w:r w:rsidRPr="002E4030">
        <w:rPr>
          <w:color w:val="000000" w:themeColor="text1"/>
          <w:lang w:bidi="hi-IN"/>
        </w:rPr>
        <w:t xml:space="preserve"> 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हाल ही में किस देश को आधिकारिक रूप </w:t>
      </w:r>
      <w:r w:rsidRPr="002E4030">
        <w:rPr>
          <w:rFonts w:ascii="Kokila" w:hAnsi="Kokila" w:cs="Kokila"/>
          <w:b/>
          <w:bCs/>
          <w:color w:val="C00000"/>
          <w:sz w:val="82"/>
          <w:szCs w:val="82"/>
          <w:cs/>
          <w:lang w:bidi="hi-IN"/>
        </w:rPr>
        <w:t xml:space="preserve">से इबोला मुक्त 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घोषित किया गया है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? </w:t>
      </w:r>
      <w:r w:rsidRPr="002E4030">
        <w:rPr>
          <w:rFonts w:ascii="Kokila" w:hAnsi="Kokila" w:cs="Kokila"/>
          <w:b/>
          <w:bCs/>
          <w:color w:val="000099"/>
          <w:sz w:val="82"/>
          <w:szCs w:val="82"/>
        </w:rPr>
        <w:t>Which country has recently been officially declared Ebola free?</w:t>
      </w:r>
    </w:p>
    <w:p w14:paraId="7818CFEB" w14:textId="77777777" w:rsidR="002E4030" w:rsidRPr="002E4030" w:rsidRDefault="002E4030" w:rsidP="002E403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</w:p>
    <w:p w14:paraId="6AED6F97" w14:textId="52991544" w:rsidR="002E4030" w:rsidRPr="002E4030" w:rsidRDefault="002E4030" w:rsidP="002E403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>a)</w:t>
      </w:r>
      <w:r w:rsidR="00B63009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  <w:r w:rsidR="00B63009"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युगांडा </w:t>
      </w:r>
      <w:r w:rsidR="00B63009" w:rsidRPr="002E4030">
        <w:rPr>
          <w:rFonts w:ascii="Kokila" w:hAnsi="Kokila" w:cs="Kokila"/>
          <w:b/>
          <w:bCs/>
          <w:color w:val="000099"/>
          <w:sz w:val="82"/>
          <w:szCs w:val="82"/>
        </w:rPr>
        <w:t>Uganda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</w:t>
      </w:r>
    </w:p>
    <w:p w14:paraId="31DEF28F" w14:textId="77777777" w:rsidR="002E4030" w:rsidRPr="002E4030" w:rsidRDefault="002E4030" w:rsidP="002E403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b) 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कांगो लोकतांत्रिक गणराज्य </w:t>
      </w:r>
      <w:r w:rsidRPr="002E4030">
        <w:rPr>
          <w:rFonts w:ascii="Kokila" w:hAnsi="Kokila" w:cs="Kokila"/>
          <w:b/>
          <w:bCs/>
          <w:color w:val="000099"/>
          <w:sz w:val="82"/>
          <w:szCs w:val="82"/>
        </w:rPr>
        <w:t>Democratic Republic of the Congo</w:t>
      </w:r>
    </w:p>
    <w:p w14:paraId="510C37C8" w14:textId="77777777" w:rsidR="002E4030" w:rsidRPr="002E4030" w:rsidRDefault="002E4030" w:rsidP="002E403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c) </w:t>
      </w: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रवांडा </w:t>
      </w:r>
      <w:r w:rsidRPr="002E4030">
        <w:rPr>
          <w:rFonts w:ascii="Kokila" w:hAnsi="Kokila" w:cs="Kokila"/>
          <w:b/>
          <w:bCs/>
          <w:color w:val="000099"/>
          <w:sz w:val="82"/>
          <w:szCs w:val="82"/>
        </w:rPr>
        <w:t>Rwanda</w:t>
      </w:r>
    </w:p>
    <w:p w14:paraId="5CC4D9B5" w14:textId="55D1A70C" w:rsidR="002E4030" w:rsidRPr="002E4030" w:rsidRDefault="002E4030" w:rsidP="002E4030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2E4030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d) </w:t>
      </w:r>
      <w:r w:rsidR="00B63009" w:rsidRPr="002E4030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 xml:space="preserve">केन्या </w:t>
      </w:r>
      <w:r w:rsidR="00B63009" w:rsidRPr="002E4030">
        <w:rPr>
          <w:rFonts w:ascii="Kokila" w:hAnsi="Kokila" w:cs="Kokila"/>
          <w:b/>
          <w:bCs/>
          <w:color w:val="000099"/>
          <w:sz w:val="82"/>
          <w:szCs w:val="82"/>
        </w:rPr>
        <w:t>Kenya</w:t>
      </w:r>
    </w:p>
    <w:p w14:paraId="469A2D12" w14:textId="77777777" w:rsidR="0048045D" w:rsidRDefault="0048045D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</w:p>
    <w:p w14:paraId="0AB21F01" w14:textId="77777777" w:rsidR="002E4030" w:rsidRDefault="002E4030" w:rsidP="00E44127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</w:p>
    <w:p w14:paraId="6FBBC402" w14:textId="77777777" w:rsidR="00A50729" w:rsidRDefault="00A50729" w:rsidP="00A5072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7D76C754" w14:textId="77777777" w:rsidR="00A50729" w:rsidRDefault="00A50729" w:rsidP="00A5072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5CD5CB5E" w14:textId="50C9CB04" w:rsidR="00A50729" w:rsidRPr="00A50729" w:rsidRDefault="00A50729" w:rsidP="00A5072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A507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lastRenderedPageBreak/>
        <w:t>Q. 1</w:t>
      </w:r>
      <w:r w:rsidRPr="00A50729">
        <w:rPr>
          <w:rFonts w:ascii="Kokila" w:hAnsi="Kokila" w:cs="Kokila"/>
          <w:b/>
          <w:bCs/>
          <w:color w:val="000000" w:themeColor="text1"/>
          <w:sz w:val="82"/>
          <w:szCs w:val="82"/>
          <w:cs/>
          <w:lang w:bidi="hi-IN"/>
        </w:rPr>
        <w:t>3</w:t>
      </w:r>
      <w:r w:rsidRPr="00A50729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: </w:t>
      </w:r>
      <w:r w:rsidRPr="00A5072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हाल ही में </w:t>
      </w:r>
      <w:r w:rsidRPr="00A5072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23वें राष्ट्रमंडल खेल 2026 में पुरुष 10</w:t>
      </w:r>
      <w:r w:rsidRPr="00A50729">
        <w:rPr>
          <w:rFonts w:ascii="Kokila" w:hAnsi="Kokila" w:cs="Kokila"/>
          <w:b/>
          <w:bCs/>
          <w:color w:val="C00000"/>
          <w:sz w:val="78"/>
          <w:szCs w:val="78"/>
          <w:lang w:bidi="hi-IN"/>
        </w:rPr>
        <w:t>,</w:t>
      </w:r>
      <w:r w:rsidRPr="00A50729">
        <w:rPr>
          <w:rFonts w:ascii="Kokila" w:hAnsi="Kokila" w:cs="Kokila"/>
          <w:b/>
          <w:bCs/>
          <w:color w:val="C00000"/>
          <w:sz w:val="78"/>
          <w:szCs w:val="78"/>
          <w:cs/>
          <w:lang w:bidi="hi-IN"/>
        </w:rPr>
        <w:t>000 मीटर स्पर्धा में पदक जीतने वाले पहले भारतीय</w:t>
      </w:r>
      <w:r w:rsidRPr="00A5072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 कौन बने हैं</w:t>
      </w:r>
      <w:r w:rsidRPr="00A50729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? </w:t>
      </w:r>
      <w:r w:rsidRPr="00A50729">
        <w:rPr>
          <w:rFonts w:ascii="Kokila" w:hAnsi="Kokila" w:cs="Kokila"/>
          <w:b/>
          <w:bCs/>
          <w:color w:val="000099"/>
          <w:sz w:val="78"/>
          <w:szCs w:val="78"/>
        </w:rPr>
        <w:t xml:space="preserve">Who recently became the first Indian to win a medal in the Men's </w:t>
      </w:r>
      <w:r w:rsidRPr="00A50729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10</w:t>
      </w:r>
      <w:r w:rsidRPr="00A50729">
        <w:rPr>
          <w:rFonts w:ascii="Kokila" w:hAnsi="Kokila" w:cs="Kokila"/>
          <w:b/>
          <w:bCs/>
          <w:color w:val="000099"/>
          <w:sz w:val="78"/>
          <w:szCs w:val="78"/>
          <w:lang w:bidi="hi-IN"/>
        </w:rPr>
        <w:t>,</w:t>
      </w:r>
      <w:r w:rsidRPr="00A50729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000</w:t>
      </w:r>
      <w:r w:rsidRPr="00A50729">
        <w:rPr>
          <w:rFonts w:ascii="Kokila" w:hAnsi="Kokila" w:cs="Kokila"/>
          <w:b/>
          <w:bCs/>
          <w:color w:val="000099"/>
          <w:sz w:val="78"/>
          <w:szCs w:val="78"/>
        </w:rPr>
        <w:t xml:space="preserve">m event at the </w:t>
      </w:r>
      <w:r w:rsidRPr="00A50729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23</w:t>
      </w:r>
      <w:proofErr w:type="spellStart"/>
      <w:r w:rsidRPr="00A50729">
        <w:rPr>
          <w:rFonts w:ascii="Kokila" w:hAnsi="Kokila" w:cs="Kokila"/>
          <w:b/>
          <w:bCs/>
          <w:color w:val="000099"/>
          <w:sz w:val="78"/>
          <w:szCs w:val="78"/>
        </w:rPr>
        <w:t>rd</w:t>
      </w:r>
      <w:proofErr w:type="spellEnd"/>
      <w:r w:rsidRPr="00A50729">
        <w:rPr>
          <w:rFonts w:ascii="Kokila" w:hAnsi="Kokila" w:cs="Kokila"/>
          <w:b/>
          <w:bCs/>
          <w:color w:val="000099"/>
          <w:sz w:val="78"/>
          <w:szCs w:val="78"/>
        </w:rPr>
        <w:t xml:space="preserve"> Commonwealth Games </w:t>
      </w:r>
      <w:r w:rsidRPr="00A50729">
        <w:rPr>
          <w:rFonts w:ascii="Kokila" w:hAnsi="Kokila" w:cs="Kokila"/>
          <w:b/>
          <w:bCs/>
          <w:color w:val="000099"/>
          <w:sz w:val="78"/>
          <w:szCs w:val="78"/>
          <w:cs/>
          <w:lang w:bidi="hi-IN"/>
        </w:rPr>
        <w:t>2026</w:t>
      </w:r>
      <w:r w:rsidRPr="00A50729">
        <w:rPr>
          <w:rFonts w:ascii="Kokila" w:hAnsi="Kokila" w:cs="Kokila"/>
          <w:b/>
          <w:bCs/>
          <w:color w:val="000099"/>
          <w:sz w:val="78"/>
          <w:szCs w:val="78"/>
        </w:rPr>
        <w:t>?</w:t>
      </w:r>
    </w:p>
    <w:p w14:paraId="10E7B13D" w14:textId="23CF7504" w:rsidR="00A50729" w:rsidRPr="00A50729" w:rsidRDefault="00A50729" w:rsidP="00F1175A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A50729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a) </w:t>
      </w:r>
      <w:r w:rsidR="00F1175A" w:rsidRPr="00A5072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सर्वेश कुशारे </w:t>
      </w:r>
      <w:r w:rsidR="00F1175A" w:rsidRPr="00A50729">
        <w:rPr>
          <w:rFonts w:ascii="Kokila" w:hAnsi="Kokila" w:cs="Kokila"/>
          <w:b/>
          <w:bCs/>
          <w:color w:val="000099"/>
          <w:sz w:val="78"/>
          <w:szCs w:val="78"/>
        </w:rPr>
        <w:t xml:space="preserve">Sarvesh </w:t>
      </w:r>
      <w:proofErr w:type="spellStart"/>
      <w:r w:rsidR="00F1175A" w:rsidRPr="00A50729">
        <w:rPr>
          <w:rFonts w:ascii="Kokila" w:hAnsi="Kokila" w:cs="Kokila"/>
          <w:b/>
          <w:bCs/>
          <w:color w:val="000099"/>
          <w:sz w:val="78"/>
          <w:szCs w:val="78"/>
        </w:rPr>
        <w:t>Kushare</w:t>
      </w:r>
      <w:proofErr w:type="spellEnd"/>
    </w:p>
    <w:p w14:paraId="23872DB4" w14:textId="77777777" w:rsidR="00A50729" w:rsidRPr="00A50729" w:rsidRDefault="00A50729" w:rsidP="00A50729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A50729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b) </w:t>
      </w:r>
      <w:r w:rsidRPr="00A5072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अविनाश साबले </w:t>
      </w:r>
      <w:r w:rsidRPr="00A50729">
        <w:rPr>
          <w:rFonts w:ascii="Kokila" w:hAnsi="Kokila" w:cs="Kokila"/>
          <w:b/>
          <w:bCs/>
          <w:color w:val="000099"/>
          <w:sz w:val="78"/>
          <w:szCs w:val="78"/>
        </w:rPr>
        <w:t>Avinash Sable</w:t>
      </w:r>
    </w:p>
    <w:p w14:paraId="13F1233E" w14:textId="77777777" w:rsidR="00A50729" w:rsidRPr="00A50729" w:rsidRDefault="00A50729" w:rsidP="00A50729">
      <w:pPr>
        <w:spacing w:line="256" w:lineRule="auto"/>
        <w:jc w:val="both"/>
        <w:rPr>
          <w:rFonts w:ascii="Kokila" w:hAnsi="Kokila" w:cs="Kokila"/>
          <w:b/>
          <w:bCs/>
          <w:color w:val="000099"/>
          <w:sz w:val="78"/>
          <w:szCs w:val="78"/>
        </w:rPr>
      </w:pPr>
      <w:r w:rsidRPr="00A50729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c) </w:t>
      </w:r>
      <w:r w:rsidRPr="00A5072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हरमिलन बैंस </w:t>
      </w:r>
      <w:r w:rsidRPr="00A50729">
        <w:rPr>
          <w:rFonts w:ascii="Kokila" w:hAnsi="Kokila" w:cs="Kokila"/>
          <w:b/>
          <w:bCs/>
          <w:color w:val="000099"/>
          <w:sz w:val="78"/>
          <w:szCs w:val="78"/>
        </w:rPr>
        <w:t>Harmilan Bains</w:t>
      </w:r>
    </w:p>
    <w:p w14:paraId="497EBAE2" w14:textId="77777777" w:rsidR="00F1175A" w:rsidRPr="00A50729" w:rsidRDefault="00A50729" w:rsidP="00F1175A">
      <w:pPr>
        <w:spacing w:line="256" w:lineRule="auto"/>
        <w:jc w:val="both"/>
        <w:rPr>
          <w:rFonts w:ascii="Kokila" w:hAnsi="Kokila" w:cs="Kokila"/>
          <w:b/>
          <w:bCs/>
          <w:color w:val="000000" w:themeColor="text1"/>
          <w:sz w:val="78"/>
          <w:szCs w:val="78"/>
        </w:rPr>
      </w:pPr>
      <w:r w:rsidRPr="00A50729">
        <w:rPr>
          <w:rFonts w:ascii="Kokila" w:hAnsi="Kokila" w:cs="Kokila"/>
          <w:b/>
          <w:bCs/>
          <w:color w:val="000000" w:themeColor="text1"/>
          <w:sz w:val="78"/>
          <w:szCs w:val="78"/>
        </w:rPr>
        <w:t>d)</w:t>
      </w:r>
      <w:r w:rsidR="00F1175A">
        <w:rPr>
          <w:rFonts w:ascii="Kokila" w:hAnsi="Kokila" w:cs="Kokila"/>
          <w:b/>
          <w:bCs/>
          <w:color w:val="000000" w:themeColor="text1"/>
          <w:sz w:val="78"/>
          <w:szCs w:val="78"/>
        </w:rPr>
        <w:t xml:space="preserve"> </w:t>
      </w:r>
      <w:r w:rsidR="00F1175A" w:rsidRPr="00A50729">
        <w:rPr>
          <w:rFonts w:ascii="Kokila" w:hAnsi="Kokila" w:cs="Kokila"/>
          <w:b/>
          <w:bCs/>
          <w:color w:val="000000" w:themeColor="text1"/>
          <w:sz w:val="78"/>
          <w:szCs w:val="78"/>
          <w:cs/>
          <w:lang w:bidi="hi-IN"/>
        </w:rPr>
        <w:t xml:space="preserve">गुलवीर सिंह </w:t>
      </w:r>
      <w:r w:rsidR="00F1175A" w:rsidRPr="00A50729">
        <w:rPr>
          <w:rFonts w:ascii="Kokila" w:hAnsi="Kokila" w:cs="Kokila"/>
          <w:b/>
          <w:bCs/>
          <w:color w:val="000099"/>
          <w:sz w:val="78"/>
          <w:szCs w:val="78"/>
        </w:rPr>
        <w:t>Gulveer Singh</w:t>
      </w:r>
    </w:p>
    <w:p w14:paraId="5C0BDBB2" w14:textId="77777777" w:rsidR="00A50729" w:rsidRPr="006D6BD2" w:rsidRDefault="00A50729" w:rsidP="00A50729">
      <w:pPr>
        <w:spacing w:after="0" w:line="240" w:lineRule="auto"/>
        <w:jc w:val="both"/>
        <w:rPr>
          <w:rFonts w:ascii="Kokila" w:hAnsi="Kokila" w:cs="Kokila"/>
          <w:b/>
          <w:bCs/>
          <w:color w:val="000099"/>
          <w:sz w:val="72"/>
          <w:szCs w:val="72"/>
        </w:rPr>
      </w:pPr>
    </w:p>
    <w:p w14:paraId="40FC4D02" w14:textId="77777777" w:rsidR="00FD66B3" w:rsidRPr="007D00AE" w:rsidRDefault="00FD66B3" w:rsidP="00FD66B3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</w:pPr>
    </w:p>
    <w:p w14:paraId="2A231B25" w14:textId="77777777" w:rsidR="00FD66B3" w:rsidRDefault="00FD66B3" w:rsidP="00FD66B3">
      <w:pPr>
        <w:spacing w:after="0" w:line="240" w:lineRule="auto"/>
        <w:jc w:val="center"/>
        <w:rPr>
          <w:rFonts w:ascii="Kokila" w:hAnsi="Kokila" w:cs="Kokila"/>
          <w:b/>
          <w:bCs/>
          <w:color w:val="FFFFFF" w:themeColor="background1"/>
          <w:sz w:val="82"/>
          <w:szCs w:val="82"/>
          <w:lang w:bidi="hi-IN"/>
        </w:rPr>
      </w:pP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  <w:highlight w:val="darkRed"/>
        </w:rPr>
        <w:lastRenderedPageBreak/>
        <w:t>Home Work Question</w:t>
      </w:r>
      <w:r w:rsidRPr="00CF2579">
        <w:rPr>
          <w:rFonts w:ascii="Kokila" w:hAnsi="Kokila" w:cs="Kokila"/>
          <w:b/>
          <w:bCs/>
          <w:color w:val="FFFFFF" w:themeColor="background1"/>
          <w:sz w:val="82"/>
          <w:szCs w:val="82"/>
        </w:rPr>
        <w:t xml:space="preserve"> </w:t>
      </w:r>
    </w:p>
    <w:p w14:paraId="02ED950D" w14:textId="77777777" w:rsidR="00C51144" w:rsidRPr="00C51144" w:rsidRDefault="00FD66B3" w:rsidP="00C5114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2A4344">
        <w:rPr>
          <w:rFonts w:ascii="Kokila" w:hAnsi="Kokila" w:cs="Kokila"/>
          <w:b/>
          <w:bCs/>
          <w:color w:val="000000" w:themeColor="text1"/>
          <w:sz w:val="82"/>
          <w:szCs w:val="82"/>
          <w:lang w:bidi="hi-IN"/>
        </w:rPr>
        <w:t xml:space="preserve">Q. 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हाल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ही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में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2025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फिजियोलॉजी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या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मेडिसिन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का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नोबेल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पुरस्कार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किसे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नहीं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दिया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गया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="00C51144"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है</w:t>
      </w:r>
      <w:r w:rsidR="00C51144"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? </w:t>
      </w:r>
      <w:r w:rsidR="00C51144" w:rsidRPr="00BC36A5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Who has not been awarded the Nobel Prize in Physiology or Medicine </w:t>
      </w:r>
      <w:r w:rsidR="00C51144" w:rsidRPr="00BC36A5">
        <w:rPr>
          <w:rFonts w:ascii="Kokila" w:hAnsi="Kokila" w:cs="Kokila"/>
          <w:b/>
          <w:bCs/>
          <w:noProof/>
          <w:color w:val="000099"/>
          <w:sz w:val="82"/>
          <w:szCs w:val="82"/>
          <w:cs/>
          <w:lang w:bidi="hi-IN"/>
        </w:rPr>
        <w:t>2025</w:t>
      </w:r>
      <w:r w:rsidR="00C51144" w:rsidRPr="00BC36A5">
        <w:rPr>
          <w:rFonts w:ascii="Kokila" w:hAnsi="Kokila" w:cs="Kokila"/>
          <w:b/>
          <w:bCs/>
          <w:noProof/>
          <w:color w:val="000099"/>
          <w:sz w:val="82"/>
          <w:szCs w:val="82"/>
        </w:rPr>
        <w:t xml:space="preserve"> recently?</w:t>
      </w:r>
    </w:p>
    <w:p w14:paraId="6F7BC745" w14:textId="77777777" w:rsidR="00C51144" w:rsidRPr="00C51144" w:rsidRDefault="00C51144" w:rsidP="00C5114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a. </w:t>
      </w:r>
      <w:r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मैरी</w:t>
      </w: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ई</w:t>
      </w: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. </w:t>
      </w:r>
      <w:r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बुनको</w:t>
      </w: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BC36A5">
        <w:rPr>
          <w:rFonts w:ascii="Kokila" w:hAnsi="Kokila" w:cs="Kokila"/>
          <w:b/>
          <w:bCs/>
          <w:noProof/>
          <w:color w:val="000099"/>
          <w:sz w:val="82"/>
          <w:szCs w:val="82"/>
        </w:rPr>
        <w:t>Mary E. Brunkow</w:t>
      </w:r>
    </w:p>
    <w:p w14:paraId="7A98A112" w14:textId="77777777" w:rsidR="00C51144" w:rsidRPr="00C51144" w:rsidRDefault="00C51144" w:rsidP="00C5114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b. </w:t>
      </w:r>
      <w:r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फ्रेड</w:t>
      </w: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रामस्डेल</w:t>
      </w: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BC36A5">
        <w:rPr>
          <w:rFonts w:ascii="Kokila" w:hAnsi="Kokila" w:cs="Kokila"/>
          <w:b/>
          <w:bCs/>
          <w:noProof/>
          <w:color w:val="000099"/>
          <w:sz w:val="82"/>
          <w:szCs w:val="82"/>
        </w:rPr>
        <w:t>Fred Ramsdell</w:t>
      </w:r>
    </w:p>
    <w:p w14:paraId="4C681BCF" w14:textId="77777777" w:rsidR="00C51144" w:rsidRPr="00C51144" w:rsidRDefault="00C51144" w:rsidP="00C51144">
      <w:pPr>
        <w:spacing w:after="0" w:line="240" w:lineRule="auto"/>
        <w:jc w:val="both"/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</w:pP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c. </w:t>
      </w:r>
      <w:r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शिमोन</w:t>
      </w: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साकागुची</w:t>
      </w: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BC36A5">
        <w:rPr>
          <w:rFonts w:ascii="Kokila" w:hAnsi="Kokila" w:cs="Kokila"/>
          <w:b/>
          <w:bCs/>
          <w:noProof/>
          <w:color w:val="000099"/>
          <w:sz w:val="82"/>
          <w:szCs w:val="82"/>
        </w:rPr>
        <w:t>Shimon Sakaguchi</w:t>
      </w:r>
    </w:p>
    <w:p w14:paraId="5619A5D1" w14:textId="50FFC02C" w:rsidR="00FD66B3" w:rsidRDefault="00C51144" w:rsidP="00C51144">
      <w:pPr>
        <w:spacing w:after="0" w:line="240" w:lineRule="auto"/>
        <w:jc w:val="both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</w:rPr>
        <w:t xml:space="preserve">d. </w:t>
      </w:r>
      <w:r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उमर</w:t>
      </w: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एम</w:t>
      </w: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. </w:t>
      </w:r>
      <w:r w:rsidRPr="00C51144">
        <w:rPr>
          <w:rFonts w:ascii="Kokila" w:hAnsi="Kokila" w:cs="Kokila" w:hint="cs"/>
          <w:b/>
          <w:bCs/>
          <w:noProof/>
          <w:color w:val="000000" w:themeColor="text1"/>
          <w:sz w:val="82"/>
          <w:szCs w:val="82"/>
          <w:cs/>
          <w:lang w:bidi="hi-IN"/>
        </w:rPr>
        <w:t>याची</w:t>
      </w:r>
      <w:r w:rsidRPr="00C51144">
        <w:rPr>
          <w:rFonts w:ascii="Kokila" w:hAnsi="Kokila" w:cs="Kokila"/>
          <w:b/>
          <w:bCs/>
          <w:noProof/>
          <w:color w:val="000000" w:themeColor="text1"/>
          <w:sz w:val="82"/>
          <w:szCs w:val="82"/>
          <w:cs/>
          <w:lang w:bidi="hi-IN"/>
        </w:rPr>
        <w:t xml:space="preserve"> </w:t>
      </w:r>
      <w:r w:rsidRPr="00BC36A5">
        <w:rPr>
          <w:rFonts w:ascii="Kokila" w:hAnsi="Kokila" w:cs="Kokila"/>
          <w:b/>
          <w:bCs/>
          <w:noProof/>
          <w:color w:val="000099"/>
          <w:sz w:val="82"/>
          <w:szCs w:val="82"/>
        </w:rPr>
        <w:t>Omar M. Yaghi</w:t>
      </w:r>
    </w:p>
    <w:p w14:paraId="66ADA839" w14:textId="1F767F6A" w:rsidR="00694A80" w:rsidRPr="003D4FCD" w:rsidRDefault="003D4FCD" w:rsidP="003D4FCD">
      <w:pPr>
        <w:spacing w:after="200" w:line="276" w:lineRule="auto"/>
        <w:rPr>
          <w:rFonts w:ascii="Kokila" w:hAnsi="Kokila" w:cs="Kokila"/>
          <w:b/>
          <w:bCs/>
          <w:color w:val="C00000"/>
          <w:sz w:val="80"/>
          <w:szCs w:val="80"/>
          <w:lang w:bidi="hi-IN"/>
        </w:rPr>
      </w:pPr>
      <w:r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lastRenderedPageBreak/>
        <w:drawing>
          <wp:anchor distT="0" distB="0" distL="114300" distR="114300" simplePos="0" relativeHeight="251841536" behindDoc="0" locked="0" layoutInCell="1" allowOverlap="1" wp14:anchorId="254B30E7" wp14:editId="21576F9E">
            <wp:simplePos x="0" y="0"/>
            <wp:positionH relativeFrom="column">
              <wp:posOffset>6415405</wp:posOffset>
            </wp:positionH>
            <wp:positionV relativeFrom="paragraph">
              <wp:posOffset>10795</wp:posOffset>
            </wp:positionV>
            <wp:extent cx="4967605" cy="5459095"/>
            <wp:effectExtent l="0" t="0" r="4445" b="8255"/>
            <wp:wrapThrough wrapText="bothSides">
              <wp:wrapPolygon edited="0">
                <wp:start x="0" y="0"/>
                <wp:lineTo x="0" y="21557"/>
                <wp:lineTo x="21536" y="21557"/>
                <wp:lineTo x="21536" y="0"/>
                <wp:lineTo x="0" y="0"/>
              </wp:wrapPolygon>
            </wp:wrapThrough>
            <wp:docPr id="13048625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62538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" b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605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>
        <w:rPr>
          <w:rStyle w:val="citation-150"/>
          <w:rFonts w:ascii="Kokila" w:hAnsi="Kokila" w:cs="Kokila"/>
          <w:b/>
          <w:bCs/>
          <w:noProof/>
          <w:color w:val="C00000"/>
          <w:sz w:val="80"/>
          <w:szCs w:val="80"/>
          <w:lang w:bidi="hi-IN"/>
        </w:rPr>
        <w:drawing>
          <wp:anchor distT="0" distB="0" distL="114300" distR="114300" simplePos="0" relativeHeight="251843584" behindDoc="0" locked="0" layoutInCell="1" allowOverlap="1" wp14:anchorId="12A24231" wp14:editId="6CC1F6D0">
            <wp:simplePos x="0" y="0"/>
            <wp:positionH relativeFrom="column">
              <wp:posOffset>-274320</wp:posOffset>
            </wp:positionH>
            <wp:positionV relativeFrom="paragraph">
              <wp:posOffset>313690</wp:posOffset>
            </wp:positionV>
            <wp:extent cx="4203065" cy="4335780"/>
            <wp:effectExtent l="0" t="0" r="6985" b="7620"/>
            <wp:wrapThrough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hrough>
            <wp:docPr id="5618743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191" r="11740" b="2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A80" w:rsidRPr="003D4FCD">
        <w:rPr>
          <w:rFonts w:ascii="Kokila" w:hAnsi="Kokila" w:cs="Kokila"/>
          <w:b/>
          <w:bCs/>
          <w:color w:val="000000" w:themeColor="text1"/>
          <w:sz w:val="82"/>
          <w:szCs w:val="82"/>
        </w:rPr>
        <w:t xml:space="preserve">   </w:t>
      </w:r>
    </w:p>
    <w:p w14:paraId="2E6AAB64" w14:textId="3AAB93E0" w:rsidR="005E795C" w:rsidRPr="00AA17B3" w:rsidRDefault="003D4FCD" w:rsidP="003D4FCD">
      <w:pPr>
        <w:spacing w:after="0" w:line="240" w:lineRule="auto"/>
        <w:jc w:val="center"/>
        <w:rPr>
          <w:rFonts w:ascii="Kokila" w:hAnsi="Kokila" w:cs="Kokila"/>
          <w:b/>
          <w:bCs/>
          <w:color w:val="000000" w:themeColor="text1"/>
          <w:sz w:val="82"/>
          <w:szCs w:val="82"/>
        </w:rPr>
      </w:pPr>
      <w:r w:rsidRPr="00AA17B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824FBA5" wp14:editId="18DF28A9">
            <wp:simplePos x="0" y="0"/>
            <wp:positionH relativeFrom="margin">
              <wp:align>right</wp:align>
            </wp:positionH>
            <wp:positionV relativeFrom="page">
              <wp:posOffset>1695450</wp:posOffset>
            </wp:positionV>
            <wp:extent cx="11995150" cy="5221605"/>
            <wp:effectExtent l="95250" t="76200" r="101600" b="1560195"/>
            <wp:wrapThrough wrapText="bothSides">
              <wp:wrapPolygon edited="0">
                <wp:start x="137" y="-315"/>
                <wp:lineTo x="-172" y="-158"/>
                <wp:lineTo x="-172" y="26320"/>
                <wp:lineTo x="-103" y="27975"/>
                <wp:lineTo x="21714" y="27975"/>
                <wp:lineTo x="21749" y="1103"/>
                <wp:lineTo x="21474" y="-79"/>
                <wp:lineTo x="21440" y="-315"/>
                <wp:lineTo x="137" y="-315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0" cy="522160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795C" w:rsidRPr="00AA17B3" w:rsidSect="00220C17">
      <w:headerReference w:type="default" r:id="rId27"/>
      <w:type w:val="continuous"/>
      <w:pgSz w:w="20160" w:h="12240" w:orient="landscape" w:code="5"/>
      <w:pgMar w:top="1350" w:right="540" w:bottom="36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BEF0" w14:textId="77777777" w:rsidR="00D03911" w:rsidRDefault="00D03911" w:rsidP="009E3011">
      <w:pPr>
        <w:spacing w:after="0" w:line="240" w:lineRule="auto"/>
      </w:pPr>
      <w:r>
        <w:separator/>
      </w:r>
    </w:p>
  </w:endnote>
  <w:endnote w:type="continuationSeparator" w:id="0">
    <w:p w14:paraId="5B2DA84A" w14:textId="77777777" w:rsidR="00D03911" w:rsidRDefault="00D03911" w:rsidP="009E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B117" w14:textId="77777777" w:rsidR="00D03911" w:rsidRDefault="00D03911" w:rsidP="009E3011">
      <w:pPr>
        <w:spacing w:after="0" w:line="240" w:lineRule="auto"/>
      </w:pPr>
      <w:r>
        <w:separator/>
      </w:r>
    </w:p>
  </w:footnote>
  <w:footnote w:type="continuationSeparator" w:id="0">
    <w:p w14:paraId="012D605F" w14:textId="77777777" w:rsidR="00D03911" w:rsidRDefault="00D03911" w:rsidP="009E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C7CB" w14:textId="3872FDC0" w:rsidR="00960506" w:rsidRDefault="00960506" w:rsidP="00CF2579">
    <w:pPr>
      <w:pStyle w:val="Header"/>
      <w:rPr>
        <w:lang w:bidi="hi-IN"/>
      </w:rPr>
    </w:pPr>
    <w:r>
      <w:rPr>
        <w:noProof/>
        <w:lang w:bidi="hi-IN"/>
      </w:rPr>
      <w:drawing>
        <wp:anchor distT="0" distB="0" distL="114300" distR="114300" simplePos="0" relativeHeight="251658240" behindDoc="0" locked="0" layoutInCell="1" allowOverlap="1" wp14:anchorId="5E72D3A1" wp14:editId="2E7D742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2790448" cy="838200"/>
          <wp:effectExtent l="0" t="0" r="0" b="0"/>
          <wp:wrapNone/>
          <wp:docPr id="941178493" name="Picture 941178493" descr="C:\Users\hp\Downloads\2ac49f4f-dd66-4fc8-b7ba-b1ec6813d1a3 (1).jf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ownloads\2ac49f4f-dd66-4fc8-b7ba-b1ec6813d1a3 (1).jf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0448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2pt;height:12pt" o:bullet="t">
        <v:imagedata r:id="rId1" o:title="msoBF88"/>
      </v:shape>
    </w:pict>
  </w:numPicBullet>
  <w:abstractNum w:abstractNumId="0" w15:restartNumberingAfterBreak="0">
    <w:nsid w:val="05FD5F50"/>
    <w:multiLevelType w:val="hybridMultilevel"/>
    <w:tmpl w:val="B156C14C"/>
    <w:lvl w:ilvl="0" w:tplc="40090019">
      <w:start w:val="1"/>
      <w:numFmt w:val="lowerLetter"/>
      <w:lvlText w:val="%1."/>
      <w:lvlJc w:val="left"/>
      <w:pPr>
        <w:ind w:left="1620" w:hanging="360"/>
      </w:pPr>
    </w:lvl>
    <w:lvl w:ilvl="1" w:tplc="40090019" w:tentative="1">
      <w:start w:val="1"/>
      <w:numFmt w:val="lowerLetter"/>
      <w:lvlText w:val="%2."/>
      <w:lvlJc w:val="left"/>
      <w:pPr>
        <w:ind w:left="2340" w:hanging="360"/>
      </w:pPr>
    </w:lvl>
    <w:lvl w:ilvl="2" w:tplc="4009001B" w:tentative="1">
      <w:start w:val="1"/>
      <w:numFmt w:val="lowerRoman"/>
      <w:lvlText w:val="%3."/>
      <w:lvlJc w:val="right"/>
      <w:pPr>
        <w:ind w:left="3060" w:hanging="180"/>
      </w:pPr>
    </w:lvl>
    <w:lvl w:ilvl="3" w:tplc="4009000F" w:tentative="1">
      <w:start w:val="1"/>
      <w:numFmt w:val="decimal"/>
      <w:lvlText w:val="%4."/>
      <w:lvlJc w:val="left"/>
      <w:pPr>
        <w:ind w:left="3780" w:hanging="360"/>
      </w:pPr>
    </w:lvl>
    <w:lvl w:ilvl="4" w:tplc="40090019" w:tentative="1">
      <w:start w:val="1"/>
      <w:numFmt w:val="lowerLetter"/>
      <w:lvlText w:val="%5."/>
      <w:lvlJc w:val="left"/>
      <w:pPr>
        <w:ind w:left="4500" w:hanging="360"/>
      </w:pPr>
    </w:lvl>
    <w:lvl w:ilvl="5" w:tplc="4009001B" w:tentative="1">
      <w:start w:val="1"/>
      <w:numFmt w:val="lowerRoman"/>
      <w:lvlText w:val="%6."/>
      <w:lvlJc w:val="right"/>
      <w:pPr>
        <w:ind w:left="5220" w:hanging="180"/>
      </w:pPr>
    </w:lvl>
    <w:lvl w:ilvl="6" w:tplc="4009000F" w:tentative="1">
      <w:start w:val="1"/>
      <w:numFmt w:val="decimal"/>
      <w:lvlText w:val="%7."/>
      <w:lvlJc w:val="left"/>
      <w:pPr>
        <w:ind w:left="5940" w:hanging="360"/>
      </w:pPr>
    </w:lvl>
    <w:lvl w:ilvl="7" w:tplc="40090019" w:tentative="1">
      <w:start w:val="1"/>
      <w:numFmt w:val="lowerLetter"/>
      <w:lvlText w:val="%8."/>
      <w:lvlJc w:val="left"/>
      <w:pPr>
        <w:ind w:left="6660" w:hanging="360"/>
      </w:pPr>
    </w:lvl>
    <w:lvl w:ilvl="8" w:tplc="40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6853F79"/>
    <w:multiLevelType w:val="hybridMultilevel"/>
    <w:tmpl w:val="86ACF954"/>
    <w:lvl w:ilvl="0" w:tplc="959E4136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80775"/>
    <w:multiLevelType w:val="hybridMultilevel"/>
    <w:tmpl w:val="28B2775A"/>
    <w:lvl w:ilvl="0" w:tplc="3562787A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3146D6DC">
      <w:start w:val="1"/>
      <w:numFmt w:val="decimal"/>
      <w:lvlText w:val="Q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5998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1ED"/>
    <w:multiLevelType w:val="hybridMultilevel"/>
    <w:tmpl w:val="18AE2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4E7"/>
    <w:multiLevelType w:val="hybridMultilevel"/>
    <w:tmpl w:val="3DA0AE9C"/>
    <w:lvl w:ilvl="0" w:tplc="219481A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9D278D"/>
    <w:multiLevelType w:val="hybridMultilevel"/>
    <w:tmpl w:val="0B2862C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7201"/>
    <w:multiLevelType w:val="hybridMultilevel"/>
    <w:tmpl w:val="A994147A"/>
    <w:lvl w:ilvl="0" w:tplc="97228F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576A2"/>
    <w:multiLevelType w:val="hybridMultilevel"/>
    <w:tmpl w:val="DBF00620"/>
    <w:lvl w:ilvl="0" w:tplc="532C4F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5B4C71"/>
    <w:multiLevelType w:val="hybridMultilevel"/>
    <w:tmpl w:val="A57E5BF4"/>
    <w:lvl w:ilvl="0" w:tplc="2C58964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822DEE"/>
    <w:multiLevelType w:val="hybridMultilevel"/>
    <w:tmpl w:val="28CA2B3C"/>
    <w:lvl w:ilvl="0" w:tplc="0D3E47E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F5E70"/>
    <w:multiLevelType w:val="hybridMultilevel"/>
    <w:tmpl w:val="79D668C2"/>
    <w:lvl w:ilvl="0" w:tplc="3146D6DC">
      <w:start w:val="1"/>
      <w:numFmt w:val="decimal"/>
      <w:lvlText w:val="Q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34B08"/>
    <w:multiLevelType w:val="hybridMultilevel"/>
    <w:tmpl w:val="586817AC"/>
    <w:lvl w:ilvl="0" w:tplc="3A2C13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53E16"/>
    <w:multiLevelType w:val="multilevel"/>
    <w:tmpl w:val="1A383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EC0F3A"/>
    <w:multiLevelType w:val="hybridMultilevel"/>
    <w:tmpl w:val="0D000C6E"/>
    <w:lvl w:ilvl="0" w:tplc="517ECE7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8A57B0"/>
    <w:multiLevelType w:val="multilevel"/>
    <w:tmpl w:val="8CE6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A6DD3"/>
    <w:multiLevelType w:val="hybridMultilevel"/>
    <w:tmpl w:val="B78E72CA"/>
    <w:lvl w:ilvl="0" w:tplc="40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C79"/>
    <w:multiLevelType w:val="hybridMultilevel"/>
    <w:tmpl w:val="244A9BB6"/>
    <w:lvl w:ilvl="0" w:tplc="40090019">
      <w:start w:val="1"/>
      <w:numFmt w:val="lowerLetter"/>
      <w:lvlText w:val="%1."/>
      <w:lvlJc w:val="left"/>
      <w:pPr>
        <w:ind w:left="436" w:hanging="360"/>
      </w:pPr>
    </w:lvl>
    <w:lvl w:ilvl="1" w:tplc="40090019" w:tentative="1">
      <w:start w:val="1"/>
      <w:numFmt w:val="lowerLetter"/>
      <w:lvlText w:val="%2."/>
      <w:lvlJc w:val="left"/>
      <w:pPr>
        <w:ind w:left="1156" w:hanging="360"/>
      </w:pPr>
    </w:lvl>
    <w:lvl w:ilvl="2" w:tplc="4009001B" w:tentative="1">
      <w:start w:val="1"/>
      <w:numFmt w:val="lowerRoman"/>
      <w:lvlText w:val="%3."/>
      <w:lvlJc w:val="right"/>
      <w:pPr>
        <w:ind w:left="1876" w:hanging="180"/>
      </w:pPr>
    </w:lvl>
    <w:lvl w:ilvl="3" w:tplc="4009000F" w:tentative="1">
      <w:start w:val="1"/>
      <w:numFmt w:val="decimal"/>
      <w:lvlText w:val="%4."/>
      <w:lvlJc w:val="left"/>
      <w:pPr>
        <w:ind w:left="2596" w:hanging="360"/>
      </w:pPr>
    </w:lvl>
    <w:lvl w:ilvl="4" w:tplc="40090019" w:tentative="1">
      <w:start w:val="1"/>
      <w:numFmt w:val="lowerLetter"/>
      <w:lvlText w:val="%5."/>
      <w:lvlJc w:val="left"/>
      <w:pPr>
        <w:ind w:left="3316" w:hanging="360"/>
      </w:pPr>
    </w:lvl>
    <w:lvl w:ilvl="5" w:tplc="4009001B" w:tentative="1">
      <w:start w:val="1"/>
      <w:numFmt w:val="lowerRoman"/>
      <w:lvlText w:val="%6."/>
      <w:lvlJc w:val="right"/>
      <w:pPr>
        <w:ind w:left="4036" w:hanging="180"/>
      </w:pPr>
    </w:lvl>
    <w:lvl w:ilvl="6" w:tplc="4009000F" w:tentative="1">
      <w:start w:val="1"/>
      <w:numFmt w:val="decimal"/>
      <w:lvlText w:val="%7."/>
      <w:lvlJc w:val="left"/>
      <w:pPr>
        <w:ind w:left="4756" w:hanging="360"/>
      </w:pPr>
    </w:lvl>
    <w:lvl w:ilvl="7" w:tplc="40090019" w:tentative="1">
      <w:start w:val="1"/>
      <w:numFmt w:val="lowerLetter"/>
      <w:lvlText w:val="%8."/>
      <w:lvlJc w:val="left"/>
      <w:pPr>
        <w:ind w:left="5476" w:hanging="360"/>
      </w:pPr>
    </w:lvl>
    <w:lvl w:ilvl="8" w:tplc="40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493704F6"/>
    <w:multiLevelType w:val="hybridMultilevel"/>
    <w:tmpl w:val="A35C74D2"/>
    <w:lvl w:ilvl="0" w:tplc="D496187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30F93"/>
    <w:multiLevelType w:val="hybridMultilevel"/>
    <w:tmpl w:val="7852499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A5025"/>
    <w:multiLevelType w:val="hybridMultilevel"/>
    <w:tmpl w:val="DA1A9A8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31B1"/>
    <w:multiLevelType w:val="hybridMultilevel"/>
    <w:tmpl w:val="FE942EDE"/>
    <w:lvl w:ilvl="0" w:tplc="40090019">
      <w:start w:val="1"/>
      <w:numFmt w:val="lowerLetter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5B25458"/>
    <w:multiLevelType w:val="hybridMultilevel"/>
    <w:tmpl w:val="1A36CD5C"/>
    <w:lvl w:ilvl="0" w:tplc="55866A0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74EB6"/>
    <w:multiLevelType w:val="hybridMultilevel"/>
    <w:tmpl w:val="64E0467C"/>
    <w:lvl w:ilvl="0" w:tplc="994C6F9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FFFF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9C0AAB"/>
    <w:multiLevelType w:val="hybridMultilevel"/>
    <w:tmpl w:val="7EF0222C"/>
    <w:lvl w:ilvl="0" w:tplc="92C052BC">
      <w:start w:val="13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A3165"/>
    <w:multiLevelType w:val="hybridMultilevel"/>
    <w:tmpl w:val="4878801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53F5B"/>
    <w:multiLevelType w:val="multilevel"/>
    <w:tmpl w:val="AFA2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373BA"/>
    <w:multiLevelType w:val="hybridMultilevel"/>
    <w:tmpl w:val="DC7295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D2684"/>
    <w:multiLevelType w:val="hybridMultilevel"/>
    <w:tmpl w:val="453435CE"/>
    <w:lvl w:ilvl="0" w:tplc="AF527D7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C000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7912395">
    <w:abstractNumId w:val="22"/>
  </w:num>
  <w:num w:numId="2" w16cid:durableId="1937707597">
    <w:abstractNumId w:val="17"/>
  </w:num>
  <w:num w:numId="3" w16cid:durableId="1545753040">
    <w:abstractNumId w:val="21"/>
  </w:num>
  <w:num w:numId="4" w16cid:durableId="641039362">
    <w:abstractNumId w:val="3"/>
  </w:num>
  <w:num w:numId="5" w16cid:durableId="5907182">
    <w:abstractNumId w:val="27"/>
  </w:num>
  <w:num w:numId="6" w16cid:durableId="170024959">
    <w:abstractNumId w:val="0"/>
  </w:num>
  <w:num w:numId="7" w16cid:durableId="1316491303">
    <w:abstractNumId w:val="2"/>
  </w:num>
  <w:num w:numId="8" w16cid:durableId="1334379076">
    <w:abstractNumId w:val="23"/>
  </w:num>
  <w:num w:numId="9" w16cid:durableId="1273052153">
    <w:abstractNumId w:val="26"/>
  </w:num>
  <w:num w:numId="10" w16cid:durableId="601375598">
    <w:abstractNumId w:val="13"/>
  </w:num>
  <w:num w:numId="11" w16cid:durableId="1572813172">
    <w:abstractNumId w:val="15"/>
  </w:num>
  <w:num w:numId="12" w16cid:durableId="1903514714">
    <w:abstractNumId w:val="11"/>
  </w:num>
  <w:num w:numId="13" w16cid:durableId="172569322">
    <w:abstractNumId w:val="20"/>
  </w:num>
  <w:num w:numId="14" w16cid:durableId="1766805162">
    <w:abstractNumId w:val="10"/>
  </w:num>
  <w:num w:numId="15" w16cid:durableId="357586211">
    <w:abstractNumId w:val="8"/>
  </w:num>
  <w:num w:numId="16" w16cid:durableId="1624925572">
    <w:abstractNumId w:val="14"/>
  </w:num>
  <w:num w:numId="17" w16cid:durableId="1431312295">
    <w:abstractNumId w:val="28"/>
  </w:num>
  <w:num w:numId="18" w16cid:durableId="619651400">
    <w:abstractNumId w:val="5"/>
  </w:num>
  <w:num w:numId="19" w16cid:durableId="4749761">
    <w:abstractNumId w:val="9"/>
  </w:num>
  <w:num w:numId="20" w16cid:durableId="351421249">
    <w:abstractNumId w:val="6"/>
  </w:num>
  <w:num w:numId="21" w16cid:durableId="1660232549">
    <w:abstractNumId w:val="1"/>
  </w:num>
  <w:num w:numId="22" w16cid:durableId="2036038465">
    <w:abstractNumId w:val="25"/>
  </w:num>
  <w:num w:numId="23" w16cid:durableId="828255864">
    <w:abstractNumId w:val="16"/>
  </w:num>
  <w:num w:numId="24" w16cid:durableId="998002714">
    <w:abstractNumId w:val="19"/>
  </w:num>
  <w:num w:numId="25" w16cid:durableId="979504629">
    <w:abstractNumId w:val="12"/>
  </w:num>
  <w:num w:numId="26" w16cid:durableId="1693919613">
    <w:abstractNumId w:val="7"/>
  </w:num>
  <w:num w:numId="27" w16cid:durableId="222372100">
    <w:abstractNumId w:val="24"/>
  </w:num>
  <w:num w:numId="28" w16cid:durableId="1217282067">
    <w:abstractNumId w:val="18"/>
  </w:num>
  <w:num w:numId="29" w16cid:durableId="1048069611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hideSpellingErrors/>
  <w:proofState w:spelling="clean" w:grammar="clean"/>
  <w:attachedTemplate r:id="rId1"/>
  <w:defaultTabStop w:val="720"/>
  <w:characterSpacingControl w:val="doNotCompress"/>
  <w:hdrShapeDefaults>
    <o:shapedefaults v:ext="edit" spidmax="4097">
      <o:colormru v:ext="edit" colors="#f3fdfe,#ddfbfb,#cff,#d3def1,#90abdc,#a7bce3,#c5d3ed,#d9e2f3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106"/>
    <w:rsid w:val="00000003"/>
    <w:rsid w:val="00000046"/>
    <w:rsid w:val="00000092"/>
    <w:rsid w:val="000001A6"/>
    <w:rsid w:val="00000216"/>
    <w:rsid w:val="00000326"/>
    <w:rsid w:val="00000352"/>
    <w:rsid w:val="0000035A"/>
    <w:rsid w:val="0000039A"/>
    <w:rsid w:val="00000534"/>
    <w:rsid w:val="000005D1"/>
    <w:rsid w:val="000005F0"/>
    <w:rsid w:val="00000700"/>
    <w:rsid w:val="00000713"/>
    <w:rsid w:val="00000849"/>
    <w:rsid w:val="000008EC"/>
    <w:rsid w:val="00000A43"/>
    <w:rsid w:val="00000B8D"/>
    <w:rsid w:val="00000B8F"/>
    <w:rsid w:val="00000C27"/>
    <w:rsid w:val="00000C3A"/>
    <w:rsid w:val="00000CB4"/>
    <w:rsid w:val="00000DCA"/>
    <w:rsid w:val="0000111F"/>
    <w:rsid w:val="000011B5"/>
    <w:rsid w:val="000011E7"/>
    <w:rsid w:val="0000126C"/>
    <w:rsid w:val="000012F8"/>
    <w:rsid w:val="00001423"/>
    <w:rsid w:val="00001470"/>
    <w:rsid w:val="00001538"/>
    <w:rsid w:val="0000153B"/>
    <w:rsid w:val="000016C7"/>
    <w:rsid w:val="000018F3"/>
    <w:rsid w:val="00001920"/>
    <w:rsid w:val="000019AB"/>
    <w:rsid w:val="00001B45"/>
    <w:rsid w:val="00001B5D"/>
    <w:rsid w:val="00001C72"/>
    <w:rsid w:val="00001CFC"/>
    <w:rsid w:val="00001D64"/>
    <w:rsid w:val="00001DBB"/>
    <w:rsid w:val="00001DD5"/>
    <w:rsid w:val="00001DF0"/>
    <w:rsid w:val="00001E24"/>
    <w:rsid w:val="00002022"/>
    <w:rsid w:val="000020A4"/>
    <w:rsid w:val="00002371"/>
    <w:rsid w:val="000023A7"/>
    <w:rsid w:val="000024A6"/>
    <w:rsid w:val="000024C8"/>
    <w:rsid w:val="0000252D"/>
    <w:rsid w:val="0000264E"/>
    <w:rsid w:val="0000265F"/>
    <w:rsid w:val="00002882"/>
    <w:rsid w:val="00002886"/>
    <w:rsid w:val="000028D2"/>
    <w:rsid w:val="000028F9"/>
    <w:rsid w:val="00002981"/>
    <w:rsid w:val="000029CC"/>
    <w:rsid w:val="00002A57"/>
    <w:rsid w:val="00002AB9"/>
    <w:rsid w:val="00002C7F"/>
    <w:rsid w:val="00002D11"/>
    <w:rsid w:val="00002D41"/>
    <w:rsid w:val="00002DB9"/>
    <w:rsid w:val="00002E0E"/>
    <w:rsid w:val="00002FCE"/>
    <w:rsid w:val="00002FE2"/>
    <w:rsid w:val="00003027"/>
    <w:rsid w:val="0000320C"/>
    <w:rsid w:val="000032FC"/>
    <w:rsid w:val="00003304"/>
    <w:rsid w:val="0000338F"/>
    <w:rsid w:val="00003402"/>
    <w:rsid w:val="00003405"/>
    <w:rsid w:val="00003474"/>
    <w:rsid w:val="000034A2"/>
    <w:rsid w:val="000034D3"/>
    <w:rsid w:val="0000359F"/>
    <w:rsid w:val="000038E2"/>
    <w:rsid w:val="00003939"/>
    <w:rsid w:val="0000398C"/>
    <w:rsid w:val="00003A12"/>
    <w:rsid w:val="00003A55"/>
    <w:rsid w:val="00003A98"/>
    <w:rsid w:val="00003ACD"/>
    <w:rsid w:val="00003C06"/>
    <w:rsid w:val="00003C35"/>
    <w:rsid w:val="00003C71"/>
    <w:rsid w:val="00003D80"/>
    <w:rsid w:val="00003D86"/>
    <w:rsid w:val="00003DA0"/>
    <w:rsid w:val="00003E47"/>
    <w:rsid w:val="00003EFF"/>
    <w:rsid w:val="00003F1E"/>
    <w:rsid w:val="00003F75"/>
    <w:rsid w:val="00004009"/>
    <w:rsid w:val="0000403B"/>
    <w:rsid w:val="00004047"/>
    <w:rsid w:val="00004477"/>
    <w:rsid w:val="00004567"/>
    <w:rsid w:val="0000460A"/>
    <w:rsid w:val="00004670"/>
    <w:rsid w:val="000046D9"/>
    <w:rsid w:val="0000480D"/>
    <w:rsid w:val="0000480E"/>
    <w:rsid w:val="00004B9F"/>
    <w:rsid w:val="00004C3A"/>
    <w:rsid w:val="00004C5A"/>
    <w:rsid w:val="00004D61"/>
    <w:rsid w:val="00004EB3"/>
    <w:rsid w:val="000050C6"/>
    <w:rsid w:val="0000517A"/>
    <w:rsid w:val="0000551F"/>
    <w:rsid w:val="00005685"/>
    <w:rsid w:val="00005693"/>
    <w:rsid w:val="00005707"/>
    <w:rsid w:val="0000587D"/>
    <w:rsid w:val="0000588A"/>
    <w:rsid w:val="000058D1"/>
    <w:rsid w:val="00005969"/>
    <w:rsid w:val="0000597A"/>
    <w:rsid w:val="00005A33"/>
    <w:rsid w:val="00005A42"/>
    <w:rsid w:val="00005B74"/>
    <w:rsid w:val="00005C5A"/>
    <w:rsid w:val="00005C87"/>
    <w:rsid w:val="00005D19"/>
    <w:rsid w:val="00005DD8"/>
    <w:rsid w:val="00005DEC"/>
    <w:rsid w:val="00005DFD"/>
    <w:rsid w:val="00005E72"/>
    <w:rsid w:val="00005FC2"/>
    <w:rsid w:val="00005FD7"/>
    <w:rsid w:val="0000604C"/>
    <w:rsid w:val="000060FF"/>
    <w:rsid w:val="0000625A"/>
    <w:rsid w:val="00006306"/>
    <w:rsid w:val="000063C4"/>
    <w:rsid w:val="000063D7"/>
    <w:rsid w:val="00006457"/>
    <w:rsid w:val="000064A2"/>
    <w:rsid w:val="000064EA"/>
    <w:rsid w:val="000064F6"/>
    <w:rsid w:val="00006536"/>
    <w:rsid w:val="00006572"/>
    <w:rsid w:val="00006622"/>
    <w:rsid w:val="000067AF"/>
    <w:rsid w:val="0000683E"/>
    <w:rsid w:val="00006943"/>
    <w:rsid w:val="0000695C"/>
    <w:rsid w:val="00006989"/>
    <w:rsid w:val="00006A1D"/>
    <w:rsid w:val="00006A60"/>
    <w:rsid w:val="00006B0D"/>
    <w:rsid w:val="00006B6B"/>
    <w:rsid w:val="00006C21"/>
    <w:rsid w:val="00006C49"/>
    <w:rsid w:val="00006C8D"/>
    <w:rsid w:val="00006CE7"/>
    <w:rsid w:val="00006CEE"/>
    <w:rsid w:val="00006D63"/>
    <w:rsid w:val="00006D6C"/>
    <w:rsid w:val="00006E1C"/>
    <w:rsid w:val="00006E28"/>
    <w:rsid w:val="00006E83"/>
    <w:rsid w:val="00006E87"/>
    <w:rsid w:val="00006EA9"/>
    <w:rsid w:val="00006EDD"/>
    <w:rsid w:val="00006EE7"/>
    <w:rsid w:val="0000708C"/>
    <w:rsid w:val="00007096"/>
    <w:rsid w:val="00007152"/>
    <w:rsid w:val="0000716D"/>
    <w:rsid w:val="0000737A"/>
    <w:rsid w:val="000073E0"/>
    <w:rsid w:val="00007423"/>
    <w:rsid w:val="00007443"/>
    <w:rsid w:val="000074F9"/>
    <w:rsid w:val="00007536"/>
    <w:rsid w:val="00007540"/>
    <w:rsid w:val="00007580"/>
    <w:rsid w:val="0000762B"/>
    <w:rsid w:val="00007662"/>
    <w:rsid w:val="000077CE"/>
    <w:rsid w:val="000078B6"/>
    <w:rsid w:val="00007980"/>
    <w:rsid w:val="00007A49"/>
    <w:rsid w:val="00007AAC"/>
    <w:rsid w:val="00007B4B"/>
    <w:rsid w:val="00007B7A"/>
    <w:rsid w:val="00007BDA"/>
    <w:rsid w:val="00007C92"/>
    <w:rsid w:val="00007C9E"/>
    <w:rsid w:val="00007CBA"/>
    <w:rsid w:val="00007D08"/>
    <w:rsid w:val="00007E14"/>
    <w:rsid w:val="00007E47"/>
    <w:rsid w:val="00007ECA"/>
    <w:rsid w:val="00007F00"/>
    <w:rsid w:val="000101CC"/>
    <w:rsid w:val="000101DE"/>
    <w:rsid w:val="00010238"/>
    <w:rsid w:val="0001023B"/>
    <w:rsid w:val="000102BD"/>
    <w:rsid w:val="000102CD"/>
    <w:rsid w:val="000102E9"/>
    <w:rsid w:val="000102EA"/>
    <w:rsid w:val="0001033B"/>
    <w:rsid w:val="00010347"/>
    <w:rsid w:val="0001038B"/>
    <w:rsid w:val="00010415"/>
    <w:rsid w:val="00010432"/>
    <w:rsid w:val="00010465"/>
    <w:rsid w:val="0001055C"/>
    <w:rsid w:val="000105D5"/>
    <w:rsid w:val="000105E9"/>
    <w:rsid w:val="00010840"/>
    <w:rsid w:val="0001091F"/>
    <w:rsid w:val="00010A3D"/>
    <w:rsid w:val="00010A49"/>
    <w:rsid w:val="00010A85"/>
    <w:rsid w:val="00010B64"/>
    <w:rsid w:val="00010B9C"/>
    <w:rsid w:val="00010BDF"/>
    <w:rsid w:val="00010CBA"/>
    <w:rsid w:val="00010D01"/>
    <w:rsid w:val="00010DA4"/>
    <w:rsid w:val="00010DBA"/>
    <w:rsid w:val="00010E82"/>
    <w:rsid w:val="0001104A"/>
    <w:rsid w:val="0001109B"/>
    <w:rsid w:val="000110E4"/>
    <w:rsid w:val="000110F7"/>
    <w:rsid w:val="0001129F"/>
    <w:rsid w:val="0001130C"/>
    <w:rsid w:val="000113EE"/>
    <w:rsid w:val="000114EC"/>
    <w:rsid w:val="00011512"/>
    <w:rsid w:val="00011519"/>
    <w:rsid w:val="0001159C"/>
    <w:rsid w:val="0001166A"/>
    <w:rsid w:val="00011785"/>
    <w:rsid w:val="0001182D"/>
    <w:rsid w:val="00011999"/>
    <w:rsid w:val="00011A13"/>
    <w:rsid w:val="00011A7C"/>
    <w:rsid w:val="00011B3E"/>
    <w:rsid w:val="00011D25"/>
    <w:rsid w:val="00011D3B"/>
    <w:rsid w:val="00011F48"/>
    <w:rsid w:val="00011F49"/>
    <w:rsid w:val="00011FC6"/>
    <w:rsid w:val="00011FF4"/>
    <w:rsid w:val="00012031"/>
    <w:rsid w:val="000121BE"/>
    <w:rsid w:val="000121C0"/>
    <w:rsid w:val="0001223F"/>
    <w:rsid w:val="000122EB"/>
    <w:rsid w:val="00012317"/>
    <w:rsid w:val="000123E1"/>
    <w:rsid w:val="000124E9"/>
    <w:rsid w:val="000124F5"/>
    <w:rsid w:val="0001257E"/>
    <w:rsid w:val="00012675"/>
    <w:rsid w:val="000126A2"/>
    <w:rsid w:val="000126A4"/>
    <w:rsid w:val="000126FF"/>
    <w:rsid w:val="000127D5"/>
    <w:rsid w:val="000127F1"/>
    <w:rsid w:val="00012803"/>
    <w:rsid w:val="00012A45"/>
    <w:rsid w:val="00012B67"/>
    <w:rsid w:val="00012CEF"/>
    <w:rsid w:val="00012D59"/>
    <w:rsid w:val="00012D86"/>
    <w:rsid w:val="00012DC5"/>
    <w:rsid w:val="00012E79"/>
    <w:rsid w:val="00013052"/>
    <w:rsid w:val="00013078"/>
    <w:rsid w:val="0001308A"/>
    <w:rsid w:val="0001327B"/>
    <w:rsid w:val="000132BA"/>
    <w:rsid w:val="0001330B"/>
    <w:rsid w:val="0001332F"/>
    <w:rsid w:val="00013412"/>
    <w:rsid w:val="0001342C"/>
    <w:rsid w:val="000134B6"/>
    <w:rsid w:val="00013567"/>
    <w:rsid w:val="0001359A"/>
    <w:rsid w:val="00013617"/>
    <w:rsid w:val="00013693"/>
    <w:rsid w:val="000136AC"/>
    <w:rsid w:val="00013B6D"/>
    <w:rsid w:val="00013BA3"/>
    <w:rsid w:val="00013C9F"/>
    <w:rsid w:val="00013DE8"/>
    <w:rsid w:val="00013DF7"/>
    <w:rsid w:val="00013F7B"/>
    <w:rsid w:val="00013FDA"/>
    <w:rsid w:val="0001400A"/>
    <w:rsid w:val="00014012"/>
    <w:rsid w:val="00014020"/>
    <w:rsid w:val="0001427D"/>
    <w:rsid w:val="0001447D"/>
    <w:rsid w:val="0001454F"/>
    <w:rsid w:val="000145E8"/>
    <w:rsid w:val="0001465A"/>
    <w:rsid w:val="0001473A"/>
    <w:rsid w:val="000147FD"/>
    <w:rsid w:val="0001486A"/>
    <w:rsid w:val="00014A03"/>
    <w:rsid w:val="00014A94"/>
    <w:rsid w:val="00014AFD"/>
    <w:rsid w:val="00014B97"/>
    <w:rsid w:val="00014BEE"/>
    <w:rsid w:val="00014C13"/>
    <w:rsid w:val="00014C34"/>
    <w:rsid w:val="00014E0E"/>
    <w:rsid w:val="00014E21"/>
    <w:rsid w:val="00014F3D"/>
    <w:rsid w:val="00014FD3"/>
    <w:rsid w:val="00015001"/>
    <w:rsid w:val="00015021"/>
    <w:rsid w:val="00015026"/>
    <w:rsid w:val="00015072"/>
    <w:rsid w:val="00015092"/>
    <w:rsid w:val="00015093"/>
    <w:rsid w:val="000151DB"/>
    <w:rsid w:val="0001530E"/>
    <w:rsid w:val="00015396"/>
    <w:rsid w:val="000153A8"/>
    <w:rsid w:val="00015425"/>
    <w:rsid w:val="0001550C"/>
    <w:rsid w:val="0001557D"/>
    <w:rsid w:val="0001566E"/>
    <w:rsid w:val="000156C6"/>
    <w:rsid w:val="0001588E"/>
    <w:rsid w:val="00015BF0"/>
    <w:rsid w:val="00015CF8"/>
    <w:rsid w:val="00015D7D"/>
    <w:rsid w:val="00015E2C"/>
    <w:rsid w:val="00015E53"/>
    <w:rsid w:val="00015F77"/>
    <w:rsid w:val="00016093"/>
    <w:rsid w:val="0001613D"/>
    <w:rsid w:val="00016189"/>
    <w:rsid w:val="00016224"/>
    <w:rsid w:val="00016439"/>
    <w:rsid w:val="000164AC"/>
    <w:rsid w:val="000165AE"/>
    <w:rsid w:val="000165F2"/>
    <w:rsid w:val="000166EB"/>
    <w:rsid w:val="00016720"/>
    <w:rsid w:val="00016745"/>
    <w:rsid w:val="000167D8"/>
    <w:rsid w:val="00016945"/>
    <w:rsid w:val="00016986"/>
    <w:rsid w:val="00016A18"/>
    <w:rsid w:val="00016C1C"/>
    <w:rsid w:val="00016CBA"/>
    <w:rsid w:val="00016D87"/>
    <w:rsid w:val="00016F46"/>
    <w:rsid w:val="0001701C"/>
    <w:rsid w:val="0001706D"/>
    <w:rsid w:val="00017119"/>
    <w:rsid w:val="0001717E"/>
    <w:rsid w:val="000172BE"/>
    <w:rsid w:val="0001740F"/>
    <w:rsid w:val="000174E2"/>
    <w:rsid w:val="0001751C"/>
    <w:rsid w:val="000175AC"/>
    <w:rsid w:val="00017838"/>
    <w:rsid w:val="00017848"/>
    <w:rsid w:val="000178C7"/>
    <w:rsid w:val="000178F6"/>
    <w:rsid w:val="0001796B"/>
    <w:rsid w:val="00017985"/>
    <w:rsid w:val="00017A82"/>
    <w:rsid w:val="00017A8E"/>
    <w:rsid w:val="00017B6C"/>
    <w:rsid w:val="00017C39"/>
    <w:rsid w:val="00017D71"/>
    <w:rsid w:val="00017D89"/>
    <w:rsid w:val="00017EE8"/>
    <w:rsid w:val="00020011"/>
    <w:rsid w:val="0002014A"/>
    <w:rsid w:val="000202B7"/>
    <w:rsid w:val="00020311"/>
    <w:rsid w:val="000203BE"/>
    <w:rsid w:val="00020453"/>
    <w:rsid w:val="000204A1"/>
    <w:rsid w:val="0002091A"/>
    <w:rsid w:val="00020BFA"/>
    <w:rsid w:val="00020C6C"/>
    <w:rsid w:val="00020CFE"/>
    <w:rsid w:val="00020D65"/>
    <w:rsid w:val="00020E11"/>
    <w:rsid w:val="00020E33"/>
    <w:rsid w:val="00020E73"/>
    <w:rsid w:val="000210B5"/>
    <w:rsid w:val="00021251"/>
    <w:rsid w:val="00021561"/>
    <w:rsid w:val="000215F5"/>
    <w:rsid w:val="00021681"/>
    <w:rsid w:val="0002170B"/>
    <w:rsid w:val="00021763"/>
    <w:rsid w:val="0002177F"/>
    <w:rsid w:val="00021817"/>
    <w:rsid w:val="00021822"/>
    <w:rsid w:val="0002189A"/>
    <w:rsid w:val="000218D8"/>
    <w:rsid w:val="00021969"/>
    <w:rsid w:val="000219C1"/>
    <w:rsid w:val="00021A34"/>
    <w:rsid w:val="00021A3C"/>
    <w:rsid w:val="00021B15"/>
    <w:rsid w:val="00021BB8"/>
    <w:rsid w:val="00021C7A"/>
    <w:rsid w:val="00021C87"/>
    <w:rsid w:val="00021DA9"/>
    <w:rsid w:val="00021DB6"/>
    <w:rsid w:val="00022164"/>
    <w:rsid w:val="00022183"/>
    <w:rsid w:val="000222D0"/>
    <w:rsid w:val="000223C0"/>
    <w:rsid w:val="000224B7"/>
    <w:rsid w:val="00022561"/>
    <w:rsid w:val="000225E6"/>
    <w:rsid w:val="0002270A"/>
    <w:rsid w:val="000227C0"/>
    <w:rsid w:val="000229F3"/>
    <w:rsid w:val="00022A3D"/>
    <w:rsid w:val="00022BEB"/>
    <w:rsid w:val="00022C20"/>
    <w:rsid w:val="00022C31"/>
    <w:rsid w:val="00022D0C"/>
    <w:rsid w:val="00022D18"/>
    <w:rsid w:val="00022D6F"/>
    <w:rsid w:val="00022D8F"/>
    <w:rsid w:val="00022E79"/>
    <w:rsid w:val="00022EC2"/>
    <w:rsid w:val="00022EF3"/>
    <w:rsid w:val="00022FDA"/>
    <w:rsid w:val="000231DA"/>
    <w:rsid w:val="0002326F"/>
    <w:rsid w:val="00023337"/>
    <w:rsid w:val="0002344B"/>
    <w:rsid w:val="0002346B"/>
    <w:rsid w:val="00023488"/>
    <w:rsid w:val="0002354A"/>
    <w:rsid w:val="00023584"/>
    <w:rsid w:val="000236D9"/>
    <w:rsid w:val="00023818"/>
    <w:rsid w:val="00023885"/>
    <w:rsid w:val="000239F7"/>
    <w:rsid w:val="00023C91"/>
    <w:rsid w:val="00023EF6"/>
    <w:rsid w:val="0002409B"/>
    <w:rsid w:val="000240C3"/>
    <w:rsid w:val="000241E3"/>
    <w:rsid w:val="000243A3"/>
    <w:rsid w:val="000243D1"/>
    <w:rsid w:val="000243D3"/>
    <w:rsid w:val="00024430"/>
    <w:rsid w:val="0002443C"/>
    <w:rsid w:val="00024795"/>
    <w:rsid w:val="0002479A"/>
    <w:rsid w:val="000249A2"/>
    <w:rsid w:val="000249AC"/>
    <w:rsid w:val="00024A82"/>
    <w:rsid w:val="00024BC2"/>
    <w:rsid w:val="0002529E"/>
    <w:rsid w:val="000252B2"/>
    <w:rsid w:val="00025374"/>
    <w:rsid w:val="00025423"/>
    <w:rsid w:val="000254BE"/>
    <w:rsid w:val="0002568F"/>
    <w:rsid w:val="000256A7"/>
    <w:rsid w:val="00025722"/>
    <w:rsid w:val="000257C9"/>
    <w:rsid w:val="00025861"/>
    <w:rsid w:val="00025878"/>
    <w:rsid w:val="00025908"/>
    <w:rsid w:val="00025926"/>
    <w:rsid w:val="00025B78"/>
    <w:rsid w:val="00025B85"/>
    <w:rsid w:val="00025CFF"/>
    <w:rsid w:val="00025D05"/>
    <w:rsid w:val="00025D2A"/>
    <w:rsid w:val="00025F42"/>
    <w:rsid w:val="00025FC3"/>
    <w:rsid w:val="00026035"/>
    <w:rsid w:val="000260AB"/>
    <w:rsid w:val="000260B1"/>
    <w:rsid w:val="000260D6"/>
    <w:rsid w:val="000262A8"/>
    <w:rsid w:val="000263CE"/>
    <w:rsid w:val="00026504"/>
    <w:rsid w:val="000265C8"/>
    <w:rsid w:val="000265DA"/>
    <w:rsid w:val="00026625"/>
    <w:rsid w:val="0002662D"/>
    <w:rsid w:val="00026844"/>
    <w:rsid w:val="00026866"/>
    <w:rsid w:val="00026939"/>
    <w:rsid w:val="000269AD"/>
    <w:rsid w:val="000269D9"/>
    <w:rsid w:val="00026ABE"/>
    <w:rsid w:val="00026AE9"/>
    <w:rsid w:val="00026B65"/>
    <w:rsid w:val="00026C4B"/>
    <w:rsid w:val="00026D1B"/>
    <w:rsid w:val="00026E02"/>
    <w:rsid w:val="00026E5F"/>
    <w:rsid w:val="00026E72"/>
    <w:rsid w:val="00026E8F"/>
    <w:rsid w:val="00026EC0"/>
    <w:rsid w:val="00026F5E"/>
    <w:rsid w:val="00027044"/>
    <w:rsid w:val="000270A6"/>
    <w:rsid w:val="00027220"/>
    <w:rsid w:val="000272E0"/>
    <w:rsid w:val="00027314"/>
    <w:rsid w:val="00027357"/>
    <w:rsid w:val="000275AC"/>
    <w:rsid w:val="00027846"/>
    <w:rsid w:val="0002784C"/>
    <w:rsid w:val="00027876"/>
    <w:rsid w:val="00027926"/>
    <w:rsid w:val="000279AA"/>
    <w:rsid w:val="000279FD"/>
    <w:rsid w:val="00027A6E"/>
    <w:rsid w:val="00027B61"/>
    <w:rsid w:val="00027B78"/>
    <w:rsid w:val="00027BF8"/>
    <w:rsid w:val="00027C1F"/>
    <w:rsid w:val="00027E78"/>
    <w:rsid w:val="00027EA1"/>
    <w:rsid w:val="00027FE8"/>
    <w:rsid w:val="0003000F"/>
    <w:rsid w:val="00030085"/>
    <w:rsid w:val="00030099"/>
    <w:rsid w:val="000302A7"/>
    <w:rsid w:val="00030338"/>
    <w:rsid w:val="0003036F"/>
    <w:rsid w:val="000303AB"/>
    <w:rsid w:val="0003041F"/>
    <w:rsid w:val="000305A2"/>
    <w:rsid w:val="000305BF"/>
    <w:rsid w:val="000305CE"/>
    <w:rsid w:val="00030642"/>
    <w:rsid w:val="000306DE"/>
    <w:rsid w:val="000307F1"/>
    <w:rsid w:val="000308A9"/>
    <w:rsid w:val="0003094E"/>
    <w:rsid w:val="00030A44"/>
    <w:rsid w:val="00030A6B"/>
    <w:rsid w:val="00030A85"/>
    <w:rsid w:val="00030A9B"/>
    <w:rsid w:val="00030CDA"/>
    <w:rsid w:val="00030D45"/>
    <w:rsid w:val="00030DD8"/>
    <w:rsid w:val="00030EE8"/>
    <w:rsid w:val="00030F6F"/>
    <w:rsid w:val="00030FC5"/>
    <w:rsid w:val="00031187"/>
    <w:rsid w:val="000311EF"/>
    <w:rsid w:val="00031207"/>
    <w:rsid w:val="000312C5"/>
    <w:rsid w:val="000312F7"/>
    <w:rsid w:val="0003136F"/>
    <w:rsid w:val="00031397"/>
    <w:rsid w:val="00031400"/>
    <w:rsid w:val="00031438"/>
    <w:rsid w:val="0003144F"/>
    <w:rsid w:val="000314CF"/>
    <w:rsid w:val="00031543"/>
    <w:rsid w:val="0003155B"/>
    <w:rsid w:val="000315F3"/>
    <w:rsid w:val="000316B7"/>
    <w:rsid w:val="00031894"/>
    <w:rsid w:val="00031924"/>
    <w:rsid w:val="0003193B"/>
    <w:rsid w:val="00031A41"/>
    <w:rsid w:val="00031B2E"/>
    <w:rsid w:val="00031B6D"/>
    <w:rsid w:val="00031BB0"/>
    <w:rsid w:val="00031C99"/>
    <w:rsid w:val="00031D9F"/>
    <w:rsid w:val="00031DF8"/>
    <w:rsid w:val="00031E21"/>
    <w:rsid w:val="00031E2C"/>
    <w:rsid w:val="00031E8B"/>
    <w:rsid w:val="00031EED"/>
    <w:rsid w:val="00031EF9"/>
    <w:rsid w:val="00031F86"/>
    <w:rsid w:val="00032078"/>
    <w:rsid w:val="00032111"/>
    <w:rsid w:val="000321C6"/>
    <w:rsid w:val="00032346"/>
    <w:rsid w:val="0003236C"/>
    <w:rsid w:val="00032374"/>
    <w:rsid w:val="00032380"/>
    <w:rsid w:val="00032667"/>
    <w:rsid w:val="00032782"/>
    <w:rsid w:val="000327CA"/>
    <w:rsid w:val="00032838"/>
    <w:rsid w:val="0003287F"/>
    <w:rsid w:val="0003289E"/>
    <w:rsid w:val="00032A1B"/>
    <w:rsid w:val="00032B87"/>
    <w:rsid w:val="00032C38"/>
    <w:rsid w:val="00032D59"/>
    <w:rsid w:val="00032F3E"/>
    <w:rsid w:val="00032F5B"/>
    <w:rsid w:val="00032F70"/>
    <w:rsid w:val="00033030"/>
    <w:rsid w:val="000330DF"/>
    <w:rsid w:val="00033109"/>
    <w:rsid w:val="00033116"/>
    <w:rsid w:val="0003319D"/>
    <w:rsid w:val="000333D9"/>
    <w:rsid w:val="00033494"/>
    <w:rsid w:val="000335A2"/>
    <w:rsid w:val="0003365F"/>
    <w:rsid w:val="00033953"/>
    <w:rsid w:val="00033997"/>
    <w:rsid w:val="000339E1"/>
    <w:rsid w:val="00033D42"/>
    <w:rsid w:val="00033D7F"/>
    <w:rsid w:val="00033D83"/>
    <w:rsid w:val="00033E6F"/>
    <w:rsid w:val="00033E8F"/>
    <w:rsid w:val="00033F00"/>
    <w:rsid w:val="00033F61"/>
    <w:rsid w:val="00033F70"/>
    <w:rsid w:val="00033F87"/>
    <w:rsid w:val="00033FD6"/>
    <w:rsid w:val="00033FE6"/>
    <w:rsid w:val="00033FF9"/>
    <w:rsid w:val="000340C0"/>
    <w:rsid w:val="00034248"/>
    <w:rsid w:val="00034268"/>
    <w:rsid w:val="00034372"/>
    <w:rsid w:val="00034374"/>
    <w:rsid w:val="00034444"/>
    <w:rsid w:val="000344CA"/>
    <w:rsid w:val="000345A1"/>
    <w:rsid w:val="000345C3"/>
    <w:rsid w:val="000347C6"/>
    <w:rsid w:val="0003488D"/>
    <w:rsid w:val="00034A34"/>
    <w:rsid w:val="00034A8E"/>
    <w:rsid w:val="00034AE4"/>
    <w:rsid w:val="00034B65"/>
    <w:rsid w:val="00034BCA"/>
    <w:rsid w:val="00034C26"/>
    <w:rsid w:val="00034DFF"/>
    <w:rsid w:val="00034E10"/>
    <w:rsid w:val="00034E45"/>
    <w:rsid w:val="00034E9C"/>
    <w:rsid w:val="00034FD7"/>
    <w:rsid w:val="0003502E"/>
    <w:rsid w:val="000350B2"/>
    <w:rsid w:val="000351D3"/>
    <w:rsid w:val="000353A2"/>
    <w:rsid w:val="00035444"/>
    <w:rsid w:val="00035565"/>
    <w:rsid w:val="000356A0"/>
    <w:rsid w:val="0003585B"/>
    <w:rsid w:val="0003586B"/>
    <w:rsid w:val="000358E2"/>
    <w:rsid w:val="00035914"/>
    <w:rsid w:val="0003593E"/>
    <w:rsid w:val="00035AC8"/>
    <w:rsid w:val="00035B00"/>
    <w:rsid w:val="00035B5E"/>
    <w:rsid w:val="00035C09"/>
    <w:rsid w:val="00035C64"/>
    <w:rsid w:val="00035CF7"/>
    <w:rsid w:val="00035DCE"/>
    <w:rsid w:val="00035E6E"/>
    <w:rsid w:val="00035EB2"/>
    <w:rsid w:val="00035EF1"/>
    <w:rsid w:val="00035F3C"/>
    <w:rsid w:val="00035F4F"/>
    <w:rsid w:val="00035FE9"/>
    <w:rsid w:val="00036001"/>
    <w:rsid w:val="00036172"/>
    <w:rsid w:val="00036288"/>
    <w:rsid w:val="00036311"/>
    <w:rsid w:val="00036404"/>
    <w:rsid w:val="000364E9"/>
    <w:rsid w:val="000365C2"/>
    <w:rsid w:val="0003680B"/>
    <w:rsid w:val="000369AE"/>
    <w:rsid w:val="00036B6B"/>
    <w:rsid w:val="00036BA7"/>
    <w:rsid w:val="00036C4C"/>
    <w:rsid w:val="00036DAF"/>
    <w:rsid w:val="00036DD7"/>
    <w:rsid w:val="00036DF8"/>
    <w:rsid w:val="00037007"/>
    <w:rsid w:val="00037080"/>
    <w:rsid w:val="00037188"/>
    <w:rsid w:val="000371D3"/>
    <w:rsid w:val="000371F8"/>
    <w:rsid w:val="00037242"/>
    <w:rsid w:val="000372CD"/>
    <w:rsid w:val="00037345"/>
    <w:rsid w:val="000373A3"/>
    <w:rsid w:val="000374D0"/>
    <w:rsid w:val="00037542"/>
    <w:rsid w:val="0003758C"/>
    <w:rsid w:val="000375DE"/>
    <w:rsid w:val="0003772F"/>
    <w:rsid w:val="000377CD"/>
    <w:rsid w:val="000377E5"/>
    <w:rsid w:val="0003791A"/>
    <w:rsid w:val="00037959"/>
    <w:rsid w:val="0003795F"/>
    <w:rsid w:val="00037B36"/>
    <w:rsid w:val="00037C45"/>
    <w:rsid w:val="00037C68"/>
    <w:rsid w:val="00037D1E"/>
    <w:rsid w:val="00037D24"/>
    <w:rsid w:val="00037D34"/>
    <w:rsid w:val="0004011A"/>
    <w:rsid w:val="000401E3"/>
    <w:rsid w:val="0004051B"/>
    <w:rsid w:val="00040568"/>
    <w:rsid w:val="000405CB"/>
    <w:rsid w:val="000405D1"/>
    <w:rsid w:val="00040671"/>
    <w:rsid w:val="0004068E"/>
    <w:rsid w:val="000406BA"/>
    <w:rsid w:val="00040754"/>
    <w:rsid w:val="000407AA"/>
    <w:rsid w:val="00040829"/>
    <w:rsid w:val="000408D2"/>
    <w:rsid w:val="00040967"/>
    <w:rsid w:val="00040ACA"/>
    <w:rsid w:val="00040BD6"/>
    <w:rsid w:val="00040BFF"/>
    <w:rsid w:val="00040C56"/>
    <w:rsid w:val="00040D04"/>
    <w:rsid w:val="00040E0B"/>
    <w:rsid w:val="00040E25"/>
    <w:rsid w:val="00040E7B"/>
    <w:rsid w:val="00040E9E"/>
    <w:rsid w:val="00041033"/>
    <w:rsid w:val="00041148"/>
    <w:rsid w:val="000411C5"/>
    <w:rsid w:val="000412A6"/>
    <w:rsid w:val="000414D8"/>
    <w:rsid w:val="0004165D"/>
    <w:rsid w:val="00041663"/>
    <w:rsid w:val="0004168F"/>
    <w:rsid w:val="0004180B"/>
    <w:rsid w:val="00041840"/>
    <w:rsid w:val="00041AA4"/>
    <w:rsid w:val="00041C5F"/>
    <w:rsid w:val="00041CC8"/>
    <w:rsid w:val="00041DD7"/>
    <w:rsid w:val="00041EA7"/>
    <w:rsid w:val="00041FCB"/>
    <w:rsid w:val="00042186"/>
    <w:rsid w:val="0004230E"/>
    <w:rsid w:val="000423AC"/>
    <w:rsid w:val="00042472"/>
    <w:rsid w:val="000424CC"/>
    <w:rsid w:val="000424F8"/>
    <w:rsid w:val="00042535"/>
    <w:rsid w:val="000425E5"/>
    <w:rsid w:val="000425F4"/>
    <w:rsid w:val="000425F6"/>
    <w:rsid w:val="000427E5"/>
    <w:rsid w:val="00042891"/>
    <w:rsid w:val="00042A81"/>
    <w:rsid w:val="00042BA4"/>
    <w:rsid w:val="00042BE8"/>
    <w:rsid w:val="00042CD1"/>
    <w:rsid w:val="00042D25"/>
    <w:rsid w:val="00042E90"/>
    <w:rsid w:val="00042F33"/>
    <w:rsid w:val="00042F6C"/>
    <w:rsid w:val="00042FCE"/>
    <w:rsid w:val="0004300B"/>
    <w:rsid w:val="00043071"/>
    <w:rsid w:val="0004312C"/>
    <w:rsid w:val="00043145"/>
    <w:rsid w:val="00043181"/>
    <w:rsid w:val="00043226"/>
    <w:rsid w:val="000435B2"/>
    <w:rsid w:val="00043671"/>
    <w:rsid w:val="00043763"/>
    <w:rsid w:val="000438DE"/>
    <w:rsid w:val="000439CD"/>
    <w:rsid w:val="00043A20"/>
    <w:rsid w:val="00043A97"/>
    <w:rsid w:val="00043C59"/>
    <w:rsid w:val="00043D0A"/>
    <w:rsid w:val="00043D0B"/>
    <w:rsid w:val="00043E2A"/>
    <w:rsid w:val="00043E9E"/>
    <w:rsid w:val="000441BA"/>
    <w:rsid w:val="000441C9"/>
    <w:rsid w:val="000441D3"/>
    <w:rsid w:val="000442C0"/>
    <w:rsid w:val="000443CB"/>
    <w:rsid w:val="00044490"/>
    <w:rsid w:val="0004449B"/>
    <w:rsid w:val="00044529"/>
    <w:rsid w:val="00044588"/>
    <w:rsid w:val="0004460C"/>
    <w:rsid w:val="0004464C"/>
    <w:rsid w:val="000446AC"/>
    <w:rsid w:val="00044761"/>
    <w:rsid w:val="00044872"/>
    <w:rsid w:val="000448AD"/>
    <w:rsid w:val="000448F3"/>
    <w:rsid w:val="00044AB6"/>
    <w:rsid w:val="00044AC1"/>
    <w:rsid w:val="00044BC4"/>
    <w:rsid w:val="00044BDF"/>
    <w:rsid w:val="00044CB9"/>
    <w:rsid w:val="00044D06"/>
    <w:rsid w:val="00044E1B"/>
    <w:rsid w:val="00045267"/>
    <w:rsid w:val="00045271"/>
    <w:rsid w:val="00045353"/>
    <w:rsid w:val="000454C6"/>
    <w:rsid w:val="00045519"/>
    <w:rsid w:val="00045549"/>
    <w:rsid w:val="00045570"/>
    <w:rsid w:val="000456DD"/>
    <w:rsid w:val="000458B8"/>
    <w:rsid w:val="00045964"/>
    <w:rsid w:val="00045A5A"/>
    <w:rsid w:val="00045A65"/>
    <w:rsid w:val="00045AEF"/>
    <w:rsid w:val="00045C48"/>
    <w:rsid w:val="00045C64"/>
    <w:rsid w:val="00045C95"/>
    <w:rsid w:val="00045E56"/>
    <w:rsid w:val="000460C5"/>
    <w:rsid w:val="000460E5"/>
    <w:rsid w:val="00046138"/>
    <w:rsid w:val="00046154"/>
    <w:rsid w:val="000461B6"/>
    <w:rsid w:val="00046200"/>
    <w:rsid w:val="000463D5"/>
    <w:rsid w:val="00046508"/>
    <w:rsid w:val="000465C2"/>
    <w:rsid w:val="0004673E"/>
    <w:rsid w:val="00046787"/>
    <w:rsid w:val="00046831"/>
    <w:rsid w:val="00046A3C"/>
    <w:rsid w:val="00046A5D"/>
    <w:rsid w:val="00046A98"/>
    <w:rsid w:val="00046B08"/>
    <w:rsid w:val="00046B19"/>
    <w:rsid w:val="00046B6D"/>
    <w:rsid w:val="00046B97"/>
    <w:rsid w:val="00046C2A"/>
    <w:rsid w:val="00046C59"/>
    <w:rsid w:val="00046D5B"/>
    <w:rsid w:val="00046D99"/>
    <w:rsid w:val="00046DD7"/>
    <w:rsid w:val="00046E02"/>
    <w:rsid w:val="00046EE6"/>
    <w:rsid w:val="00047064"/>
    <w:rsid w:val="0004709C"/>
    <w:rsid w:val="0004713A"/>
    <w:rsid w:val="00047197"/>
    <w:rsid w:val="00047270"/>
    <w:rsid w:val="000472E5"/>
    <w:rsid w:val="00047338"/>
    <w:rsid w:val="00047438"/>
    <w:rsid w:val="0004760A"/>
    <w:rsid w:val="00047632"/>
    <w:rsid w:val="000476D2"/>
    <w:rsid w:val="000476D5"/>
    <w:rsid w:val="00047884"/>
    <w:rsid w:val="00047887"/>
    <w:rsid w:val="00047A40"/>
    <w:rsid w:val="00047A65"/>
    <w:rsid w:val="00047BEE"/>
    <w:rsid w:val="00047CB6"/>
    <w:rsid w:val="00047D0B"/>
    <w:rsid w:val="00047D34"/>
    <w:rsid w:val="00047D5B"/>
    <w:rsid w:val="00047E7E"/>
    <w:rsid w:val="00047E9A"/>
    <w:rsid w:val="00050099"/>
    <w:rsid w:val="000500CF"/>
    <w:rsid w:val="00050146"/>
    <w:rsid w:val="00050413"/>
    <w:rsid w:val="00050612"/>
    <w:rsid w:val="00050761"/>
    <w:rsid w:val="0005079D"/>
    <w:rsid w:val="0005096D"/>
    <w:rsid w:val="00050A9C"/>
    <w:rsid w:val="00050AB3"/>
    <w:rsid w:val="00050AE7"/>
    <w:rsid w:val="00050B34"/>
    <w:rsid w:val="00050BBE"/>
    <w:rsid w:val="00050CCC"/>
    <w:rsid w:val="000510D9"/>
    <w:rsid w:val="0005113F"/>
    <w:rsid w:val="0005139C"/>
    <w:rsid w:val="000513F3"/>
    <w:rsid w:val="000514C3"/>
    <w:rsid w:val="000514FC"/>
    <w:rsid w:val="000516EA"/>
    <w:rsid w:val="00051772"/>
    <w:rsid w:val="000517FC"/>
    <w:rsid w:val="00051925"/>
    <w:rsid w:val="00051932"/>
    <w:rsid w:val="000519AF"/>
    <w:rsid w:val="00051A0A"/>
    <w:rsid w:val="00051BE0"/>
    <w:rsid w:val="00051C7A"/>
    <w:rsid w:val="00051DA4"/>
    <w:rsid w:val="00051E8A"/>
    <w:rsid w:val="00051E8F"/>
    <w:rsid w:val="00051F1C"/>
    <w:rsid w:val="00051FB7"/>
    <w:rsid w:val="00051FF9"/>
    <w:rsid w:val="00052001"/>
    <w:rsid w:val="00052037"/>
    <w:rsid w:val="000521D3"/>
    <w:rsid w:val="000522B0"/>
    <w:rsid w:val="00052426"/>
    <w:rsid w:val="00052443"/>
    <w:rsid w:val="00052521"/>
    <w:rsid w:val="000525D1"/>
    <w:rsid w:val="000526C9"/>
    <w:rsid w:val="000527A8"/>
    <w:rsid w:val="000528B7"/>
    <w:rsid w:val="000529DA"/>
    <w:rsid w:val="000529EF"/>
    <w:rsid w:val="00052A04"/>
    <w:rsid w:val="00052A88"/>
    <w:rsid w:val="00052C34"/>
    <w:rsid w:val="00052C97"/>
    <w:rsid w:val="00052D54"/>
    <w:rsid w:val="00052DC7"/>
    <w:rsid w:val="00052DFF"/>
    <w:rsid w:val="00052EA3"/>
    <w:rsid w:val="00052F01"/>
    <w:rsid w:val="00052FEB"/>
    <w:rsid w:val="00053008"/>
    <w:rsid w:val="0005306B"/>
    <w:rsid w:val="000530C7"/>
    <w:rsid w:val="00053476"/>
    <w:rsid w:val="000534BE"/>
    <w:rsid w:val="00053535"/>
    <w:rsid w:val="00053592"/>
    <w:rsid w:val="00053790"/>
    <w:rsid w:val="0005380D"/>
    <w:rsid w:val="00053812"/>
    <w:rsid w:val="0005386A"/>
    <w:rsid w:val="0005388C"/>
    <w:rsid w:val="000539C1"/>
    <w:rsid w:val="000539E7"/>
    <w:rsid w:val="00053BFA"/>
    <w:rsid w:val="00053C3A"/>
    <w:rsid w:val="00053D38"/>
    <w:rsid w:val="00053DDB"/>
    <w:rsid w:val="00053F1C"/>
    <w:rsid w:val="00053F31"/>
    <w:rsid w:val="00054287"/>
    <w:rsid w:val="000543C6"/>
    <w:rsid w:val="000543E3"/>
    <w:rsid w:val="0005443D"/>
    <w:rsid w:val="0005447E"/>
    <w:rsid w:val="00054698"/>
    <w:rsid w:val="000546E8"/>
    <w:rsid w:val="00054875"/>
    <w:rsid w:val="000548E2"/>
    <w:rsid w:val="0005496B"/>
    <w:rsid w:val="000549CC"/>
    <w:rsid w:val="000549DF"/>
    <w:rsid w:val="00054A12"/>
    <w:rsid w:val="00054D47"/>
    <w:rsid w:val="00054E36"/>
    <w:rsid w:val="00054E46"/>
    <w:rsid w:val="00054F20"/>
    <w:rsid w:val="00054F95"/>
    <w:rsid w:val="00054FF3"/>
    <w:rsid w:val="00055040"/>
    <w:rsid w:val="00055057"/>
    <w:rsid w:val="00055152"/>
    <w:rsid w:val="00055282"/>
    <w:rsid w:val="000552C0"/>
    <w:rsid w:val="000552FA"/>
    <w:rsid w:val="00055311"/>
    <w:rsid w:val="00055391"/>
    <w:rsid w:val="00055397"/>
    <w:rsid w:val="0005540B"/>
    <w:rsid w:val="0005583A"/>
    <w:rsid w:val="0005590E"/>
    <w:rsid w:val="00055946"/>
    <w:rsid w:val="00055A6C"/>
    <w:rsid w:val="00055ABD"/>
    <w:rsid w:val="00055C2A"/>
    <w:rsid w:val="00055C81"/>
    <w:rsid w:val="00055D5B"/>
    <w:rsid w:val="00055D85"/>
    <w:rsid w:val="00055DBA"/>
    <w:rsid w:val="00055DCC"/>
    <w:rsid w:val="00055E0B"/>
    <w:rsid w:val="00055F3C"/>
    <w:rsid w:val="00056010"/>
    <w:rsid w:val="00056034"/>
    <w:rsid w:val="000562E8"/>
    <w:rsid w:val="0005630D"/>
    <w:rsid w:val="00056335"/>
    <w:rsid w:val="00056452"/>
    <w:rsid w:val="000564F3"/>
    <w:rsid w:val="0005657D"/>
    <w:rsid w:val="00056585"/>
    <w:rsid w:val="000565A2"/>
    <w:rsid w:val="000565E8"/>
    <w:rsid w:val="00056741"/>
    <w:rsid w:val="00056775"/>
    <w:rsid w:val="000567C8"/>
    <w:rsid w:val="00056829"/>
    <w:rsid w:val="00056866"/>
    <w:rsid w:val="00056975"/>
    <w:rsid w:val="000569BC"/>
    <w:rsid w:val="00056A64"/>
    <w:rsid w:val="00056AB4"/>
    <w:rsid w:val="00056B7C"/>
    <w:rsid w:val="00056C4C"/>
    <w:rsid w:val="00056E68"/>
    <w:rsid w:val="00056F44"/>
    <w:rsid w:val="00057057"/>
    <w:rsid w:val="00057110"/>
    <w:rsid w:val="00057167"/>
    <w:rsid w:val="000571A2"/>
    <w:rsid w:val="00057237"/>
    <w:rsid w:val="00057300"/>
    <w:rsid w:val="000573A3"/>
    <w:rsid w:val="000573AF"/>
    <w:rsid w:val="00057551"/>
    <w:rsid w:val="00057612"/>
    <w:rsid w:val="0005769D"/>
    <w:rsid w:val="00057729"/>
    <w:rsid w:val="0005779C"/>
    <w:rsid w:val="000578ED"/>
    <w:rsid w:val="00057B79"/>
    <w:rsid w:val="00057C06"/>
    <w:rsid w:val="00057CC1"/>
    <w:rsid w:val="00057CE3"/>
    <w:rsid w:val="00057D92"/>
    <w:rsid w:val="00057DB6"/>
    <w:rsid w:val="00057DD8"/>
    <w:rsid w:val="00057E15"/>
    <w:rsid w:val="00057E72"/>
    <w:rsid w:val="00057F06"/>
    <w:rsid w:val="00057F25"/>
    <w:rsid w:val="00057F95"/>
    <w:rsid w:val="00057FBC"/>
    <w:rsid w:val="00057FE0"/>
    <w:rsid w:val="0006000C"/>
    <w:rsid w:val="00060085"/>
    <w:rsid w:val="00060210"/>
    <w:rsid w:val="000603AA"/>
    <w:rsid w:val="0006044F"/>
    <w:rsid w:val="000605B5"/>
    <w:rsid w:val="00060734"/>
    <w:rsid w:val="00060838"/>
    <w:rsid w:val="0006084E"/>
    <w:rsid w:val="0006088B"/>
    <w:rsid w:val="00060A57"/>
    <w:rsid w:val="00060A87"/>
    <w:rsid w:val="00060C75"/>
    <w:rsid w:val="00060D43"/>
    <w:rsid w:val="00060D5A"/>
    <w:rsid w:val="00060EAA"/>
    <w:rsid w:val="00060F14"/>
    <w:rsid w:val="00060F1B"/>
    <w:rsid w:val="00060F5F"/>
    <w:rsid w:val="000610D4"/>
    <w:rsid w:val="000612DD"/>
    <w:rsid w:val="00061343"/>
    <w:rsid w:val="000613A1"/>
    <w:rsid w:val="0006141A"/>
    <w:rsid w:val="0006148B"/>
    <w:rsid w:val="000614CC"/>
    <w:rsid w:val="00061812"/>
    <w:rsid w:val="000618DF"/>
    <w:rsid w:val="0006195D"/>
    <w:rsid w:val="00061A29"/>
    <w:rsid w:val="00061A48"/>
    <w:rsid w:val="00061A99"/>
    <w:rsid w:val="00061AC6"/>
    <w:rsid w:val="00061B01"/>
    <w:rsid w:val="00061BFA"/>
    <w:rsid w:val="00061C41"/>
    <w:rsid w:val="00061C56"/>
    <w:rsid w:val="00061D7E"/>
    <w:rsid w:val="00061D7F"/>
    <w:rsid w:val="00061E85"/>
    <w:rsid w:val="00061EDF"/>
    <w:rsid w:val="0006201F"/>
    <w:rsid w:val="0006202E"/>
    <w:rsid w:val="00062096"/>
    <w:rsid w:val="0006212A"/>
    <w:rsid w:val="00062138"/>
    <w:rsid w:val="0006213E"/>
    <w:rsid w:val="00062144"/>
    <w:rsid w:val="000621A4"/>
    <w:rsid w:val="00062279"/>
    <w:rsid w:val="000622AA"/>
    <w:rsid w:val="00062432"/>
    <w:rsid w:val="0006243A"/>
    <w:rsid w:val="00062556"/>
    <w:rsid w:val="00062576"/>
    <w:rsid w:val="000625A6"/>
    <w:rsid w:val="00062694"/>
    <w:rsid w:val="000626CE"/>
    <w:rsid w:val="000628E2"/>
    <w:rsid w:val="0006299E"/>
    <w:rsid w:val="00062A75"/>
    <w:rsid w:val="00062B78"/>
    <w:rsid w:val="00062BCA"/>
    <w:rsid w:val="00062CAD"/>
    <w:rsid w:val="00062CE9"/>
    <w:rsid w:val="00062EAD"/>
    <w:rsid w:val="00062EEF"/>
    <w:rsid w:val="00062F6F"/>
    <w:rsid w:val="00062F8F"/>
    <w:rsid w:val="00062F9F"/>
    <w:rsid w:val="00062FEA"/>
    <w:rsid w:val="0006308C"/>
    <w:rsid w:val="0006326C"/>
    <w:rsid w:val="0006338F"/>
    <w:rsid w:val="0006339B"/>
    <w:rsid w:val="00063508"/>
    <w:rsid w:val="0006379E"/>
    <w:rsid w:val="000637E4"/>
    <w:rsid w:val="00063995"/>
    <w:rsid w:val="00063A5C"/>
    <w:rsid w:val="00063AD4"/>
    <w:rsid w:val="00063B39"/>
    <w:rsid w:val="00063BFC"/>
    <w:rsid w:val="00063D12"/>
    <w:rsid w:val="00063DD6"/>
    <w:rsid w:val="00063EC6"/>
    <w:rsid w:val="00063F49"/>
    <w:rsid w:val="00064081"/>
    <w:rsid w:val="0006431A"/>
    <w:rsid w:val="000644D8"/>
    <w:rsid w:val="000645E5"/>
    <w:rsid w:val="000647D5"/>
    <w:rsid w:val="00064867"/>
    <w:rsid w:val="0006493A"/>
    <w:rsid w:val="00064989"/>
    <w:rsid w:val="000649D8"/>
    <w:rsid w:val="00064ACB"/>
    <w:rsid w:val="00064C28"/>
    <w:rsid w:val="00064C78"/>
    <w:rsid w:val="00065246"/>
    <w:rsid w:val="000653FE"/>
    <w:rsid w:val="0006564B"/>
    <w:rsid w:val="000656C2"/>
    <w:rsid w:val="00065744"/>
    <w:rsid w:val="0006574E"/>
    <w:rsid w:val="000657B7"/>
    <w:rsid w:val="000657E8"/>
    <w:rsid w:val="000657FB"/>
    <w:rsid w:val="00065825"/>
    <w:rsid w:val="0006591E"/>
    <w:rsid w:val="00065985"/>
    <w:rsid w:val="000659CE"/>
    <w:rsid w:val="00065B36"/>
    <w:rsid w:val="00065C84"/>
    <w:rsid w:val="00065CA2"/>
    <w:rsid w:val="00065CA9"/>
    <w:rsid w:val="00065DA2"/>
    <w:rsid w:val="00065F10"/>
    <w:rsid w:val="00065F27"/>
    <w:rsid w:val="00065F64"/>
    <w:rsid w:val="00065F96"/>
    <w:rsid w:val="00065FC6"/>
    <w:rsid w:val="0006607A"/>
    <w:rsid w:val="00066120"/>
    <w:rsid w:val="0006626B"/>
    <w:rsid w:val="00066351"/>
    <w:rsid w:val="0006639C"/>
    <w:rsid w:val="000663E1"/>
    <w:rsid w:val="00066747"/>
    <w:rsid w:val="000667DB"/>
    <w:rsid w:val="00066A07"/>
    <w:rsid w:val="00066B1E"/>
    <w:rsid w:val="00066B83"/>
    <w:rsid w:val="00066C02"/>
    <w:rsid w:val="00066C74"/>
    <w:rsid w:val="00066DA3"/>
    <w:rsid w:val="00066E8D"/>
    <w:rsid w:val="00066E9C"/>
    <w:rsid w:val="00066F4B"/>
    <w:rsid w:val="00066F7C"/>
    <w:rsid w:val="00066FB0"/>
    <w:rsid w:val="00066FE5"/>
    <w:rsid w:val="00067040"/>
    <w:rsid w:val="00067113"/>
    <w:rsid w:val="0006729B"/>
    <w:rsid w:val="000672E8"/>
    <w:rsid w:val="000674D7"/>
    <w:rsid w:val="000674F1"/>
    <w:rsid w:val="00067739"/>
    <w:rsid w:val="000677DF"/>
    <w:rsid w:val="000678B9"/>
    <w:rsid w:val="00067945"/>
    <w:rsid w:val="00067A19"/>
    <w:rsid w:val="00067AFF"/>
    <w:rsid w:val="00067B3D"/>
    <w:rsid w:val="00067BDB"/>
    <w:rsid w:val="00067CEA"/>
    <w:rsid w:val="00067E1D"/>
    <w:rsid w:val="000700F0"/>
    <w:rsid w:val="00070148"/>
    <w:rsid w:val="00070162"/>
    <w:rsid w:val="00070215"/>
    <w:rsid w:val="0007024E"/>
    <w:rsid w:val="000702C0"/>
    <w:rsid w:val="00070360"/>
    <w:rsid w:val="00070365"/>
    <w:rsid w:val="000704B8"/>
    <w:rsid w:val="0007055B"/>
    <w:rsid w:val="00070569"/>
    <w:rsid w:val="000705D1"/>
    <w:rsid w:val="0007074F"/>
    <w:rsid w:val="0007077B"/>
    <w:rsid w:val="0007080B"/>
    <w:rsid w:val="00070842"/>
    <w:rsid w:val="0007084C"/>
    <w:rsid w:val="0007096D"/>
    <w:rsid w:val="00070AB5"/>
    <w:rsid w:val="00070AE4"/>
    <w:rsid w:val="00070B0D"/>
    <w:rsid w:val="00070B5F"/>
    <w:rsid w:val="00070B9F"/>
    <w:rsid w:val="00070D7C"/>
    <w:rsid w:val="00070F74"/>
    <w:rsid w:val="00071017"/>
    <w:rsid w:val="00071131"/>
    <w:rsid w:val="00071182"/>
    <w:rsid w:val="00071187"/>
    <w:rsid w:val="00071188"/>
    <w:rsid w:val="000711C1"/>
    <w:rsid w:val="00071261"/>
    <w:rsid w:val="000712B0"/>
    <w:rsid w:val="000712E2"/>
    <w:rsid w:val="000713FC"/>
    <w:rsid w:val="00071439"/>
    <w:rsid w:val="000715DD"/>
    <w:rsid w:val="000716C1"/>
    <w:rsid w:val="0007183A"/>
    <w:rsid w:val="0007184E"/>
    <w:rsid w:val="0007194F"/>
    <w:rsid w:val="00071988"/>
    <w:rsid w:val="00071990"/>
    <w:rsid w:val="000719BD"/>
    <w:rsid w:val="00071CCF"/>
    <w:rsid w:val="00071CFC"/>
    <w:rsid w:val="00071EBB"/>
    <w:rsid w:val="00071FD8"/>
    <w:rsid w:val="000720A1"/>
    <w:rsid w:val="000720DB"/>
    <w:rsid w:val="000720F0"/>
    <w:rsid w:val="000720FC"/>
    <w:rsid w:val="0007217C"/>
    <w:rsid w:val="00072295"/>
    <w:rsid w:val="0007231A"/>
    <w:rsid w:val="00072331"/>
    <w:rsid w:val="00072336"/>
    <w:rsid w:val="00072376"/>
    <w:rsid w:val="00072448"/>
    <w:rsid w:val="00072489"/>
    <w:rsid w:val="000724D8"/>
    <w:rsid w:val="00072509"/>
    <w:rsid w:val="000726C0"/>
    <w:rsid w:val="000727A5"/>
    <w:rsid w:val="00072896"/>
    <w:rsid w:val="0007290B"/>
    <w:rsid w:val="0007294F"/>
    <w:rsid w:val="000729A1"/>
    <w:rsid w:val="00072A3B"/>
    <w:rsid w:val="00072A45"/>
    <w:rsid w:val="00072AA4"/>
    <w:rsid w:val="00072B00"/>
    <w:rsid w:val="00072B1D"/>
    <w:rsid w:val="00072C35"/>
    <w:rsid w:val="00072CAE"/>
    <w:rsid w:val="00072FBC"/>
    <w:rsid w:val="00073107"/>
    <w:rsid w:val="000731C0"/>
    <w:rsid w:val="00073259"/>
    <w:rsid w:val="0007328A"/>
    <w:rsid w:val="00073382"/>
    <w:rsid w:val="000733F8"/>
    <w:rsid w:val="0007342C"/>
    <w:rsid w:val="0007346A"/>
    <w:rsid w:val="000738F5"/>
    <w:rsid w:val="0007397E"/>
    <w:rsid w:val="00073AD8"/>
    <w:rsid w:val="00073B68"/>
    <w:rsid w:val="00073C4E"/>
    <w:rsid w:val="00073D41"/>
    <w:rsid w:val="00073EE8"/>
    <w:rsid w:val="00073EEA"/>
    <w:rsid w:val="00073F06"/>
    <w:rsid w:val="00074033"/>
    <w:rsid w:val="000740C0"/>
    <w:rsid w:val="00074157"/>
    <w:rsid w:val="0007421D"/>
    <w:rsid w:val="00074244"/>
    <w:rsid w:val="000742A3"/>
    <w:rsid w:val="000742E2"/>
    <w:rsid w:val="00074339"/>
    <w:rsid w:val="0007434E"/>
    <w:rsid w:val="00074573"/>
    <w:rsid w:val="000745B4"/>
    <w:rsid w:val="000745F9"/>
    <w:rsid w:val="0007461B"/>
    <w:rsid w:val="000746FC"/>
    <w:rsid w:val="000747D0"/>
    <w:rsid w:val="000748FA"/>
    <w:rsid w:val="0007498C"/>
    <w:rsid w:val="00074A6B"/>
    <w:rsid w:val="00074AEA"/>
    <w:rsid w:val="00074BB5"/>
    <w:rsid w:val="00074CB0"/>
    <w:rsid w:val="00074D42"/>
    <w:rsid w:val="00074DA1"/>
    <w:rsid w:val="00074F1A"/>
    <w:rsid w:val="00074F77"/>
    <w:rsid w:val="00075009"/>
    <w:rsid w:val="00075127"/>
    <w:rsid w:val="00075241"/>
    <w:rsid w:val="00075242"/>
    <w:rsid w:val="0007525D"/>
    <w:rsid w:val="000752B6"/>
    <w:rsid w:val="000753DF"/>
    <w:rsid w:val="0007548C"/>
    <w:rsid w:val="000754CF"/>
    <w:rsid w:val="000757F6"/>
    <w:rsid w:val="00075929"/>
    <w:rsid w:val="00075941"/>
    <w:rsid w:val="000759E7"/>
    <w:rsid w:val="00075B1E"/>
    <w:rsid w:val="00075C61"/>
    <w:rsid w:val="00075DAD"/>
    <w:rsid w:val="00075E41"/>
    <w:rsid w:val="00075F82"/>
    <w:rsid w:val="00075F9B"/>
    <w:rsid w:val="000760FB"/>
    <w:rsid w:val="00076151"/>
    <w:rsid w:val="000761B7"/>
    <w:rsid w:val="000761BC"/>
    <w:rsid w:val="000763A9"/>
    <w:rsid w:val="000763E9"/>
    <w:rsid w:val="00076409"/>
    <w:rsid w:val="000764A6"/>
    <w:rsid w:val="000765C5"/>
    <w:rsid w:val="00076795"/>
    <w:rsid w:val="000767A0"/>
    <w:rsid w:val="00076814"/>
    <w:rsid w:val="0007681E"/>
    <w:rsid w:val="0007683C"/>
    <w:rsid w:val="00076872"/>
    <w:rsid w:val="00076A60"/>
    <w:rsid w:val="00076A69"/>
    <w:rsid w:val="00076BFD"/>
    <w:rsid w:val="00076C30"/>
    <w:rsid w:val="00076C59"/>
    <w:rsid w:val="00076D5C"/>
    <w:rsid w:val="00076DB1"/>
    <w:rsid w:val="00076DD9"/>
    <w:rsid w:val="00076E50"/>
    <w:rsid w:val="00076E63"/>
    <w:rsid w:val="00076EC3"/>
    <w:rsid w:val="00076F60"/>
    <w:rsid w:val="00076F73"/>
    <w:rsid w:val="0007703E"/>
    <w:rsid w:val="00077057"/>
    <w:rsid w:val="000770B3"/>
    <w:rsid w:val="00077154"/>
    <w:rsid w:val="00077165"/>
    <w:rsid w:val="000771FF"/>
    <w:rsid w:val="000772E3"/>
    <w:rsid w:val="00077385"/>
    <w:rsid w:val="000774B9"/>
    <w:rsid w:val="000774DF"/>
    <w:rsid w:val="000776C7"/>
    <w:rsid w:val="00077798"/>
    <w:rsid w:val="000778AF"/>
    <w:rsid w:val="000778C9"/>
    <w:rsid w:val="00077CA8"/>
    <w:rsid w:val="00077CDC"/>
    <w:rsid w:val="00077E4F"/>
    <w:rsid w:val="0008005C"/>
    <w:rsid w:val="000800BF"/>
    <w:rsid w:val="000801C2"/>
    <w:rsid w:val="000801FC"/>
    <w:rsid w:val="0008028E"/>
    <w:rsid w:val="000803A9"/>
    <w:rsid w:val="000803C3"/>
    <w:rsid w:val="000805CF"/>
    <w:rsid w:val="00080656"/>
    <w:rsid w:val="000806E4"/>
    <w:rsid w:val="00080780"/>
    <w:rsid w:val="00080787"/>
    <w:rsid w:val="00080849"/>
    <w:rsid w:val="00080CE9"/>
    <w:rsid w:val="00080D50"/>
    <w:rsid w:val="00080DD9"/>
    <w:rsid w:val="00080ED9"/>
    <w:rsid w:val="00080F56"/>
    <w:rsid w:val="00080F75"/>
    <w:rsid w:val="00080FA0"/>
    <w:rsid w:val="00080FAA"/>
    <w:rsid w:val="0008109D"/>
    <w:rsid w:val="00081156"/>
    <w:rsid w:val="00081498"/>
    <w:rsid w:val="000814C3"/>
    <w:rsid w:val="000814CF"/>
    <w:rsid w:val="00081573"/>
    <w:rsid w:val="00081641"/>
    <w:rsid w:val="000817D8"/>
    <w:rsid w:val="0008190B"/>
    <w:rsid w:val="00081B89"/>
    <w:rsid w:val="00081C02"/>
    <w:rsid w:val="00081CAF"/>
    <w:rsid w:val="00081CE0"/>
    <w:rsid w:val="00081E05"/>
    <w:rsid w:val="00081F07"/>
    <w:rsid w:val="00081F2C"/>
    <w:rsid w:val="00081F51"/>
    <w:rsid w:val="00082095"/>
    <w:rsid w:val="000820D8"/>
    <w:rsid w:val="0008222C"/>
    <w:rsid w:val="00082232"/>
    <w:rsid w:val="0008227F"/>
    <w:rsid w:val="000822CE"/>
    <w:rsid w:val="00082356"/>
    <w:rsid w:val="00082426"/>
    <w:rsid w:val="00082534"/>
    <w:rsid w:val="00082583"/>
    <w:rsid w:val="000825DC"/>
    <w:rsid w:val="000826BD"/>
    <w:rsid w:val="000826C4"/>
    <w:rsid w:val="0008273C"/>
    <w:rsid w:val="00082804"/>
    <w:rsid w:val="000828CD"/>
    <w:rsid w:val="000828F8"/>
    <w:rsid w:val="00082987"/>
    <w:rsid w:val="00082A0A"/>
    <w:rsid w:val="00082A6E"/>
    <w:rsid w:val="00082B8C"/>
    <w:rsid w:val="00082BF1"/>
    <w:rsid w:val="00082CB6"/>
    <w:rsid w:val="00082D2C"/>
    <w:rsid w:val="00082DAC"/>
    <w:rsid w:val="00082DE3"/>
    <w:rsid w:val="0008304C"/>
    <w:rsid w:val="00083104"/>
    <w:rsid w:val="0008310D"/>
    <w:rsid w:val="000831BD"/>
    <w:rsid w:val="0008324D"/>
    <w:rsid w:val="0008326C"/>
    <w:rsid w:val="00083280"/>
    <w:rsid w:val="00083323"/>
    <w:rsid w:val="00083433"/>
    <w:rsid w:val="00083461"/>
    <w:rsid w:val="0008346F"/>
    <w:rsid w:val="00083486"/>
    <w:rsid w:val="00083627"/>
    <w:rsid w:val="00083644"/>
    <w:rsid w:val="00083787"/>
    <w:rsid w:val="000837E6"/>
    <w:rsid w:val="00083970"/>
    <w:rsid w:val="0008397A"/>
    <w:rsid w:val="000839DB"/>
    <w:rsid w:val="00083A28"/>
    <w:rsid w:val="00083B0A"/>
    <w:rsid w:val="00083B9A"/>
    <w:rsid w:val="00083CA4"/>
    <w:rsid w:val="00083D50"/>
    <w:rsid w:val="00083F1F"/>
    <w:rsid w:val="00083F56"/>
    <w:rsid w:val="00083F5A"/>
    <w:rsid w:val="0008411E"/>
    <w:rsid w:val="0008413C"/>
    <w:rsid w:val="0008419C"/>
    <w:rsid w:val="000841F0"/>
    <w:rsid w:val="0008424C"/>
    <w:rsid w:val="00084607"/>
    <w:rsid w:val="000846E4"/>
    <w:rsid w:val="000848EF"/>
    <w:rsid w:val="00084963"/>
    <w:rsid w:val="00084A13"/>
    <w:rsid w:val="00084ABE"/>
    <w:rsid w:val="00084B0D"/>
    <w:rsid w:val="00084BD2"/>
    <w:rsid w:val="00084E92"/>
    <w:rsid w:val="00084F5E"/>
    <w:rsid w:val="00084F78"/>
    <w:rsid w:val="00085048"/>
    <w:rsid w:val="0008506E"/>
    <w:rsid w:val="0008508A"/>
    <w:rsid w:val="00085090"/>
    <w:rsid w:val="0008522D"/>
    <w:rsid w:val="000852DA"/>
    <w:rsid w:val="00085392"/>
    <w:rsid w:val="000855ED"/>
    <w:rsid w:val="00085613"/>
    <w:rsid w:val="0008563C"/>
    <w:rsid w:val="00085720"/>
    <w:rsid w:val="00085723"/>
    <w:rsid w:val="00085759"/>
    <w:rsid w:val="00085877"/>
    <w:rsid w:val="000858A0"/>
    <w:rsid w:val="00085A3C"/>
    <w:rsid w:val="00085A59"/>
    <w:rsid w:val="00085C37"/>
    <w:rsid w:val="00085C8F"/>
    <w:rsid w:val="00085D91"/>
    <w:rsid w:val="00085E72"/>
    <w:rsid w:val="00085F42"/>
    <w:rsid w:val="00085F8D"/>
    <w:rsid w:val="00085F90"/>
    <w:rsid w:val="00086001"/>
    <w:rsid w:val="00086044"/>
    <w:rsid w:val="00086089"/>
    <w:rsid w:val="000860EC"/>
    <w:rsid w:val="00086100"/>
    <w:rsid w:val="00086106"/>
    <w:rsid w:val="0008613E"/>
    <w:rsid w:val="00086185"/>
    <w:rsid w:val="00086187"/>
    <w:rsid w:val="00086249"/>
    <w:rsid w:val="00086280"/>
    <w:rsid w:val="00086294"/>
    <w:rsid w:val="000862B2"/>
    <w:rsid w:val="000862BB"/>
    <w:rsid w:val="00086307"/>
    <w:rsid w:val="00086430"/>
    <w:rsid w:val="00086459"/>
    <w:rsid w:val="0008658A"/>
    <w:rsid w:val="000865BB"/>
    <w:rsid w:val="00086666"/>
    <w:rsid w:val="00086721"/>
    <w:rsid w:val="00086898"/>
    <w:rsid w:val="000868C2"/>
    <w:rsid w:val="00086A27"/>
    <w:rsid w:val="00086A37"/>
    <w:rsid w:val="00086B24"/>
    <w:rsid w:val="00086B5C"/>
    <w:rsid w:val="00086B90"/>
    <w:rsid w:val="00086B94"/>
    <w:rsid w:val="00086BE3"/>
    <w:rsid w:val="00086C87"/>
    <w:rsid w:val="00086CF7"/>
    <w:rsid w:val="00086D38"/>
    <w:rsid w:val="00086D4B"/>
    <w:rsid w:val="00086E04"/>
    <w:rsid w:val="00086E08"/>
    <w:rsid w:val="00086E43"/>
    <w:rsid w:val="00086FEF"/>
    <w:rsid w:val="0008706E"/>
    <w:rsid w:val="00087135"/>
    <w:rsid w:val="00087167"/>
    <w:rsid w:val="000873D6"/>
    <w:rsid w:val="00087516"/>
    <w:rsid w:val="00087581"/>
    <w:rsid w:val="000875A8"/>
    <w:rsid w:val="00087737"/>
    <w:rsid w:val="00087769"/>
    <w:rsid w:val="00087806"/>
    <w:rsid w:val="0008783D"/>
    <w:rsid w:val="0008790A"/>
    <w:rsid w:val="0008792B"/>
    <w:rsid w:val="0008797B"/>
    <w:rsid w:val="00087A96"/>
    <w:rsid w:val="00087AC4"/>
    <w:rsid w:val="00087FB5"/>
    <w:rsid w:val="00087FBF"/>
    <w:rsid w:val="000900B5"/>
    <w:rsid w:val="000900BF"/>
    <w:rsid w:val="00090115"/>
    <w:rsid w:val="000901A6"/>
    <w:rsid w:val="00090346"/>
    <w:rsid w:val="0009046A"/>
    <w:rsid w:val="000904E7"/>
    <w:rsid w:val="00090547"/>
    <w:rsid w:val="0009060D"/>
    <w:rsid w:val="0009061B"/>
    <w:rsid w:val="0009076B"/>
    <w:rsid w:val="00090819"/>
    <w:rsid w:val="00090883"/>
    <w:rsid w:val="000908AB"/>
    <w:rsid w:val="000908BA"/>
    <w:rsid w:val="00090ACF"/>
    <w:rsid w:val="00090C00"/>
    <w:rsid w:val="00090D3F"/>
    <w:rsid w:val="00090D5C"/>
    <w:rsid w:val="00090E41"/>
    <w:rsid w:val="00090EC6"/>
    <w:rsid w:val="00090F67"/>
    <w:rsid w:val="00091057"/>
    <w:rsid w:val="00091154"/>
    <w:rsid w:val="0009119E"/>
    <w:rsid w:val="00091248"/>
    <w:rsid w:val="00091271"/>
    <w:rsid w:val="000912B4"/>
    <w:rsid w:val="00091307"/>
    <w:rsid w:val="0009132D"/>
    <w:rsid w:val="0009135A"/>
    <w:rsid w:val="00091384"/>
    <w:rsid w:val="0009141A"/>
    <w:rsid w:val="00091516"/>
    <w:rsid w:val="00091530"/>
    <w:rsid w:val="00091849"/>
    <w:rsid w:val="00091B2D"/>
    <w:rsid w:val="00091B54"/>
    <w:rsid w:val="00091D22"/>
    <w:rsid w:val="00091E5D"/>
    <w:rsid w:val="00091ECC"/>
    <w:rsid w:val="00091F35"/>
    <w:rsid w:val="00091F41"/>
    <w:rsid w:val="00091F86"/>
    <w:rsid w:val="000920E9"/>
    <w:rsid w:val="000920FE"/>
    <w:rsid w:val="0009210C"/>
    <w:rsid w:val="00092122"/>
    <w:rsid w:val="000921D4"/>
    <w:rsid w:val="00092290"/>
    <w:rsid w:val="00092421"/>
    <w:rsid w:val="00092470"/>
    <w:rsid w:val="000924BC"/>
    <w:rsid w:val="0009275D"/>
    <w:rsid w:val="000928F2"/>
    <w:rsid w:val="0009290E"/>
    <w:rsid w:val="00092AFC"/>
    <w:rsid w:val="00092BC9"/>
    <w:rsid w:val="00092BE3"/>
    <w:rsid w:val="00092CB3"/>
    <w:rsid w:val="00092CB6"/>
    <w:rsid w:val="00092D59"/>
    <w:rsid w:val="00092F48"/>
    <w:rsid w:val="00092F58"/>
    <w:rsid w:val="00092FFE"/>
    <w:rsid w:val="0009302D"/>
    <w:rsid w:val="00093046"/>
    <w:rsid w:val="00093112"/>
    <w:rsid w:val="00093222"/>
    <w:rsid w:val="00093451"/>
    <w:rsid w:val="00093476"/>
    <w:rsid w:val="000934A0"/>
    <w:rsid w:val="000934AE"/>
    <w:rsid w:val="000935EB"/>
    <w:rsid w:val="0009369C"/>
    <w:rsid w:val="0009370B"/>
    <w:rsid w:val="00093737"/>
    <w:rsid w:val="00093743"/>
    <w:rsid w:val="00093938"/>
    <w:rsid w:val="0009393B"/>
    <w:rsid w:val="00093944"/>
    <w:rsid w:val="00093A9F"/>
    <w:rsid w:val="00093BCB"/>
    <w:rsid w:val="00093BFB"/>
    <w:rsid w:val="00093CBE"/>
    <w:rsid w:val="00093E0D"/>
    <w:rsid w:val="00093EC3"/>
    <w:rsid w:val="00093F11"/>
    <w:rsid w:val="00093F41"/>
    <w:rsid w:val="00093FC2"/>
    <w:rsid w:val="00094006"/>
    <w:rsid w:val="000940D0"/>
    <w:rsid w:val="000941C8"/>
    <w:rsid w:val="000941E8"/>
    <w:rsid w:val="00094259"/>
    <w:rsid w:val="00094427"/>
    <w:rsid w:val="00094501"/>
    <w:rsid w:val="00094549"/>
    <w:rsid w:val="0009456F"/>
    <w:rsid w:val="000946FF"/>
    <w:rsid w:val="000947A7"/>
    <w:rsid w:val="000948F5"/>
    <w:rsid w:val="0009495A"/>
    <w:rsid w:val="00094961"/>
    <w:rsid w:val="00094A43"/>
    <w:rsid w:val="00094BB5"/>
    <w:rsid w:val="00094C78"/>
    <w:rsid w:val="00094CA2"/>
    <w:rsid w:val="00094CEA"/>
    <w:rsid w:val="00094D10"/>
    <w:rsid w:val="00094D3C"/>
    <w:rsid w:val="00094D79"/>
    <w:rsid w:val="00094E37"/>
    <w:rsid w:val="00094EC1"/>
    <w:rsid w:val="00095031"/>
    <w:rsid w:val="00095081"/>
    <w:rsid w:val="0009508B"/>
    <w:rsid w:val="00095131"/>
    <w:rsid w:val="00095233"/>
    <w:rsid w:val="000952D9"/>
    <w:rsid w:val="000953B3"/>
    <w:rsid w:val="0009546F"/>
    <w:rsid w:val="00095655"/>
    <w:rsid w:val="0009565E"/>
    <w:rsid w:val="00095666"/>
    <w:rsid w:val="000956D7"/>
    <w:rsid w:val="00095920"/>
    <w:rsid w:val="00095985"/>
    <w:rsid w:val="000959C4"/>
    <w:rsid w:val="000959E3"/>
    <w:rsid w:val="00095AC8"/>
    <w:rsid w:val="00095C1A"/>
    <w:rsid w:val="00095C83"/>
    <w:rsid w:val="00095D51"/>
    <w:rsid w:val="00095FAC"/>
    <w:rsid w:val="00096083"/>
    <w:rsid w:val="000960EC"/>
    <w:rsid w:val="000960F9"/>
    <w:rsid w:val="00096346"/>
    <w:rsid w:val="000964DA"/>
    <w:rsid w:val="000965E0"/>
    <w:rsid w:val="00096623"/>
    <w:rsid w:val="00096664"/>
    <w:rsid w:val="0009678A"/>
    <w:rsid w:val="000969CD"/>
    <w:rsid w:val="00096AEB"/>
    <w:rsid w:val="00096C70"/>
    <w:rsid w:val="00096CD8"/>
    <w:rsid w:val="00096CF5"/>
    <w:rsid w:val="00096D32"/>
    <w:rsid w:val="00096F75"/>
    <w:rsid w:val="00096FBA"/>
    <w:rsid w:val="00096FED"/>
    <w:rsid w:val="00097101"/>
    <w:rsid w:val="00097133"/>
    <w:rsid w:val="00097225"/>
    <w:rsid w:val="0009730B"/>
    <w:rsid w:val="0009749B"/>
    <w:rsid w:val="00097545"/>
    <w:rsid w:val="00097604"/>
    <w:rsid w:val="00097629"/>
    <w:rsid w:val="0009766D"/>
    <w:rsid w:val="00097807"/>
    <w:rsid w:val="00097942"/>
    <w:rsid w:val="00097981"/>
    <w:rsid w:val="00097A09"/>
    <w:rsid w:val="00097A57"/>
    <w:rsid w:val="00097ADF"/>
    <w:rsid w:val="00097AED"/>
    <w:rsid w:val="00097B15"/>
    <w:rsid w:val="00097B51"/>
    <w:rsid w:val="00097BF0"/>
    <w:rsid w:val="00097C2D"/>
    <w:rsid w:val="00097C95"/>
    <w:rsid w:val="00097D06"/>
    <w:rsid w:val="00097D2B"/>
    <w:rsid w:val="00097D90"/>
    <w:rsid w:val="00097E50"/>
    <w:rsid w:val="00097EF9"/>
    <w:rsid w:val="000A0052"/>
    <w:rsid w:val="000A0126"/>
    <w:rsid w:val="000A016B"/>
    <w:rsid w:val="000A0171"/>
    <w:rsid w:val="000A0210"/>
    <w:rsid w:val="000A02C5"/>
    <w:rsid w:val="000A0405"/>
    <w:rsid w:val="000A04C1"/>
    <w:rsid w:val="000A05AF"/>
    <w:rsid w:val="000A06EB"/>
    <w:rsid w:val="000A0854"/>
    <w:rsid w:val="000A08B7"/>
    <w:rsid w:val="000A0995"/>
    <w:rsid w:val="000A0A97"/>
    <w:rsid w:val="000A0BF6"/>
    <w:rsid w:val="000A0C1E"/>
    <w:rsid w:val="000A0CC5"/>
    <w:rsid w:val="000A0E18"/>
    <w:rsid w:val="000A0F7C"/>
    <w:rsid w:val="000A0FC0"/>
    <w:rsid w:val="000A1058"/>
    <w:rsid w:val="000A1467"/>
    <w:rsid w:val="000A1474"/>
    <w:rsid w:val="000A14AC"/>
    <w:rsid w:val="000A14D2"/>
    <w:rsid w:val="000A1589"/>
    <w:rsid w:val="000A16CB"/>
    <w:rsid w:val="000A189B"/>
    <w:rsid w:val="000A19DA"/>
    <w:rsid w:val="000A1B49"/>
    <w:rsid w:val="000A1CC4"/>
    <w:rsid w:val="000A1D7A"/>
    <w:rsid w:val="000A1E5A"/>
    <w:rsid w:val="000A1F04"/>
    <w:rsid w:val="000A1FD5"/>
    <w:rsid w:val="000A2105"/>
    <w:rsid w:val="000A2126"/>
    <w:rsid w:val="000A22B7"/>
    <w:rsid w:val="000A22C6"/>
    <w:rsid w:val="000A231C"/>
    <w:rsid w:val="000A2373"/>
    <w:rsid w:val="000A242A"/>
    <w:rsid w:val="000A253C"/>
    <w:rsid w:val="000A259A"/>
    <w:rsid w:val="000A276B"/>
    <w:rsid w:val="000A27B5"/>
    <w:rsid w:val="000A287B"/>
    <w:rsid w:val="000A28E9"/>
    <w:rsid w:val="000A2987"/>
    <w:rsid w:val="000A29E9"/>
    <w:rsid w:val="000A2ABA"/>
    <w:rsid w:val="000A2B43"/>
    <w:rsid w:val="000A2BEC"/>
    <w:rsid w:val="000A2D02"/>
    <w:rsid w:val="000A2D18"/>
    <w:rsid w:val="000A2DCF"/>
    <w:rsid w:val="000A2E54"/>
    <w:rsid w:val="000A2F27"/>
    <w:rsid w:val="000A3004"/>
    <w:rsid w:val="000A300C"/>
    <w:rsid w:val="000A308F"/>
    <w:rsid w:val="000A318B"/>
    <w:rsid w:val="000A321C"/>
    <w:rsid w:val="000A32FB"/>
    <w:rsid w:val="000A33C4"/>
    <w:rsid w:val="000A34AB"/>
    <w:rsid w:val="000A34D3"/>
    <w:rsid w:val="000A3650"/>
    <w:rsid w:val="000A370D"/>
    <w:rsid w:val="000A3782"/>
    <w:rsid w:val="000A38DE"/>
    <w:rsid w:val="000A3942"/>
    <w:rsid w:val="000A3A28"/>
    <w:rsid w:val="000A3A76"/>
    <w:rsid w:val="000A3A9A"/>
    <w:rsid w:val="000A3B66"/>
    <w:rsid w:val="000A3B69"/>
    <w:rsid w:val="000A3BA6"/>
    <w:rsid w:val="000A3CD5"/>
    <w:rsid w:val="000A3CFA"/>
    <w:rsid w:val="000A3D53"/>
    <w:rsid w:val="000A3D7A"/>
    <w:rsid w:val="000A3E22"/>
    <w:rsid w:val="000A3F4E"/>
    <w:rsid w:val="000A418B"/>
    <w:rsid w:val="000A41EB"/>
    <w:rsid w:val="000A42CE"/>
    <w:rsid w:val="000A4308"/>
    <w:rsid w:val="000A431C"/>
    <w:rsid w:val="000A434A"/>
    <w:rsid w:val="000A434C"/>
    <w:rsid w:val="000A43DD"/>
    <w:rsid w:val="000A4401"/>
    <w:rsid w:val="000A4418"/>
    <w:rsid w:val="000A449A"/>
    <w:rsid w:val="000A44EF"/>
    <w:rsid w:val="000A4656"/>
    <w:rsid w:val="000A465C"/>
    <w:rsid w:val="000A4772"/>
    <w:rsid w:val="000A4797"/>
    <w:rsid w:val="000A47CE"/>
    <w:rsid w:val="000A49E5"/>
    <w:rsid w:val="000A4C72"/>
    <w:rsid w:val="000A4C86"/>
    <w:rsid w:val="000A4D33"/>
    <w:rsid w:val="000A4DDD"/>
    <w:rsid w:val="000A51C5"/>
    <w:rsid w:val="000A548F"/>
    <w:rsid w:val="000A554D"/>
    <w:rsid w:val="000A55E8"/>
    <w:rsid w:val="000A5650"/>
    <w:rsid w:val="000A56DC"/>
    <w:rsid w:val="000A5964"/>
    <w:rsid w:val="000A59EA"/>
    <w:rsid w:val="000A5A18"/>
    <w:rsid w:val="000A5A64"/>
    <w:rsid w:val="000A5A72"/>
    <w:rsid w:val="000A5B97"/>
    <w:rsid w:val="000A6058"/>
    <w:rsid w:val="000A608E"/>
    <w:rsid w:val="000A6103"/>
    <w:rsid w:val="000A6209"/>
    <w:rsid w:val="000A6235"/>
    <w:rsid w:val="000A6347"/>
    <w:rsid w:val="000A6396"/>
    <w:rsid w:val="000A63B2"/>
    <w:rsid w:val="000A63C3"/>
    <w:rsid w:val="000A6435"/>
    <w:rsid w:val="000A646B"/>
    <w:rsid w:val="000A64FD"/>
    <w:rsid w:val="000A6514"/>
    <w:rsid w:val="000A656D"/>
    <w:rsid w:val="000A6651"/>
    <w:rsid w:val="000A67D5"/>
    <w:rsid w:val="000A67FC"/>
    <w:rsid w:val="000A68A4"/>
    <w:rsid w:val="000A6915"/>
    <w:rsid w:val="000A6924"/>
    <w:rsid w:val="000A69B0"/>
    <w:rsid w:val="000A69EC"/>
    <w:rsid w:val="000A6A43"/>
    <w:rsid w:val="000A6A8D"/>
    <w:rsid w:val="000A6AFA"/>
    <w:rsid w:val="000A6C34"/>
    <w:rsid w:val="000A6D4E"/>
    <w:rsid w:val="000A6E08"/>
    <w:rsid w:val="000A6E3D"/>
    <w:rsid w:val="000A6E57"/>
    <w:rsid w:val="000A6E6E"/>
    <w:rsid w:val="000A7165"/>
    <w:rsid w:val="000A716C"/>
    <w:rsid w:val="000A7286"/>
    <w:rsid w:val="000A7425"/>
    <w:rsid w:val="000A7435"/>
    <w:rsid w:val="000A7593"/>
    <w:rsid w:val="000A760A"/>
    <w:rsid w:val="000A76C9"/>
    <w:rsid w:val="000A7716"/>
    <w:rsid w:val="000A773F"/>
    <w:rsid w:val="000A779D"/>
    <w:rsid w:val="000A77B1"/>
    <w:rsid w:val="000A7839"/>
    <w:rsid w:val="000A7868"/>
    <w:rsid w:val="000A78AC"/>
    <w:rsid w:val="000A78F8"/>
    <w:rsid w:val="000A7A39"/>
    <w:rsid w:val="000A7B4F"/>
    <w:rsid w:val="000A7B9A"/>
    <w:rsid w:val="000A7C20"/>
    <w:rsid w:val="000A7D01"/>
    <w:rsid w:val="000A7DA0"/>
    <w:rsid w:val="000B0017"/>
    <w:rsid w:val="000B0203"/>
    <w:rsid w:val="000B02C9"/>
    <w:rsid w:val="000B039C"/>
    <w:rsid w:val="000B0401"/>
    <w:rsid w:val="000B0438"/>
    <w:rsid w:val="000B0453"/>
    <w:rsid w:val="000B047A"/>
    <w:rsid w:val="000B0539"/>
    <w:rsid w:val="000B0587"/>
    <w:rsid w:val="000B05FB"/>
    <w:rsid w:val="000B0604"/>
    <w:rsid w:val="000B0646"/>
    <w:rsid w:val="000B064D"/>
    <w:rsid w:val="000B0695"/>
    <w:rsid w:val="000B0777"/>
    <w:rsid w:val="000B07AB"/>
    <w:rsid w:val="000B07F3"/>
    <w:rsid w:val="000B08DE"/>
    <w:rsid w:val="000B0911"/>
    <w:rsid w:val="000B09DE"/>
    <w:rsid w:val="000B0AB1"/>
    <w:rsid w:val="000B0B32"/>
    <w:rsid w:val="000B0B4C"/>
    <w:rsid w:val="000B0C42"/>
    <w:rsid w:val="000B0C5C"/>
    <w:rsid w:val="000B0D13"/>
    <w:rsid w:val="000B0E04"/>
    <w:rsid w:val="000B0FB7"/>
    <w:rsid w:val="000B10E1"/>
    <w:rsid w:val="000B1157"/>
    <w:rsid w:val="000B1259"/>
    <w:rsid w:val="000B1265"/>
    <w:rsid w:val="000B1271"/>
    <w:rsid w:val="000B1469"/>
    <w:rsid w:val="000B14B9"/>
    <w:rsid w:val="000B14E1"/>
    <w:rsid w:val="000B152C"/>
    <w:rsid w:val="000B1751"/>
    <w:rsid w:val="000B179D"/>
    <w:rsid w:val="000B189E"/>
    <w:rsid w:val="000B1988"/>
    <w:rsid w:val="000B19EF"/>
    <w:rsid w:val="000B1A8A"/>
    <w:rsid w:val="000B1AC4"/>
    <w:rsid w:val="000B1C85"/>
    <w:rsid w:val="000B1DD0"/>
    <w:rsid w:val="000B1DF0"/>
    <w:rsid w:val="000B1EEF"/>
    <w:rsid w:val="000B1F26"/>
    <w:rsid w:val="000B1F7D"/>
    <w:rsid w:val="000B1FB8"/>
    <w:rsid w:val="000B2008"/>
    <w:rsid w:val="000B203B"/>
    <w:rsid w:val="000B209D"/>
    <w:rsid w:val="000B20F2"/>
    <w:rsid w:val="000B2158"/>
    <w:rsid w:val="000B2328"/>
    <w:rsid w:val="000B238F"/>
    <w:rsid w:val="000B23E6"/>
    <w:rsid w:val="000B2478"/>
    <w:rsid w:val="000B2551"/>
    <w:rsid w:val="000B2599"/>
    <w:rsid w:val="000B2614"/>
    <w:rsid w:val="000B2631"/>
    <w:rsid w:val="000B2639"/>
    <w:rsid w:val="000B267B"/>
    <w:rsid w:val="000B267D"/>
    <w:rsid w:val="000B2816"/>
    <w:rsid w:val="000B284A"/>
    <w:rsid w:val="000B28A5"/>
    <w:rsid w:val="000B2AFF"/>
    <w:rsid w:val="000B2CA4"/>
    <w:rsid w:val="000B2CB1"/>
    <w:rsid w:val="000B2D2D"/>
    <w:rsid w:val="000B2D34"/>
    <w:rsid w:val="000B2D7A"/>
    <w:rsid w:val="000B3071"/>
    <w:rsid w:val="000B31EE"/>
    <w:rsid w:val="000B32A5"/>
    <w:rsid w:val="000B32A9"/>
    <w:rsid w:val="000B3337"/>
    <w:rsid w:val="000B344D"/>
    <w:rsid w:val="000B348B"/>
    <w:rsid w:val="000B34CB"/>
    <w:rsid w:val="000B34ED"/>
    <w:rsid w:val="000B3509"/>
    <w:rsid w:val="000B3581"/>
    <w:rsid w:val="000B3698"/>
    <w:rsid w:val="000B36E7"/>
    <w:rsid w:val="000B37AF"/>
    <w:rsid w:val="000B3975"/>
    <w:rsid w:val="000B3B27"/>
    <w:rsid w:val="000B3BC7"/>
    <w:rsid w:val="000B3C5F"/>
    <w:rsid w:val="000B3DD6"/>
    <w:rsid w:val="000B3DFB"/>
    <w:rsid w:val="000B3E1E"/>
    <w:rsid w:val="000B3E50"/>
    <w:rsid w:val="000B3E52"/>
    <w:rsid w:val="000B3E53"/>
    <w:rsid w:val="000B3E5F"/>
    <w:rsid w:val="000B3F16"/>
    <w:rsid w:val="000B3F6A"/>
    <w:rsid w:val="000B4278"/>
    <w:rsid w:val="000B441E"/>
    <w:rsid w:val="000B4468"/>
    <w:rsid w:val="000B4469"/>
    <w:rsid w:val="000B459C"/>
    <w:rsid w:val="000B45AA"/>
    <w:rsid w:val="000B45FE"/>
    <w:rsid w:val="000B4689"/>
    <w:rsid w:val="000B46A2"/>
    <w:rsid w:val="000B46AC"/>
    <w:rsid w:val="000B4745"/>
    <w:rsid w:val="000B4816"/>
    <w:rsid w:val="000B48A9"/>
    <w:rsid w:val="000B494C"/>
    <w:rsid w:val="000B4B9E"/>
    <w:rsid w:val="000B4D26"/>
    <w:rsid w:val="000B4D30"/>
    <w:rsid w:val="000B4D6A"/>
    <w:rsid w:val="000B4E3B"/>
    <w:rsid w:val="000B4E47"/>
    <w:rsid w:val="000B4E8A"/>
    <w:rsid w:val="000B4F16"/>
    <w:rsid w:val="000B4F2E"/>
    <w:rsid w:val="000B4F47"/>
    <w:rsid w:val="000B4F5F"/>
    <w:rsid w:val="000B4F83"/>
    <w:rsid w:val="000B4FBF"/>
    <w:rsid w:val="000B4FD5"/>
    <w:rsid w:val="000B4FD9"/>
    <w:rsid w:val="000B4FDD"/>
    <w:rsid w:val="000B50B0"/>
    <w:rsid w:val="000B5221"/>
    <w:rsid w:val="000B52E2"/>
    <w:rsid w:val="000B541B"/>
    <w:rsid w:val="000B54C5"/>
    <w:rsid w:val="000B5510"/>
    <w:rsid w:val="000B5706"/>
    <w:rsid w:val="000B5727"/>
    <w:rsid w:val="000B58A0"/>
    <w:rsid w:val="000B58AB"/>
    <w:rsid w:val="000B597F"/>
    <w:rsid w:val="000B5A1C"/>
    <w:rsid w:val="000B5B63"/>
    <w:rsid w:val="000B5B8C"/>
    <w:rsid w:val="000B5C58"/>
    <w:rsid w:val="000B5C6E"/>
    <w:rsid w:val="000B5CB3"/>
    <w:rsid w:val="000B5E11"/>
    <w:rsid w:val="000B5E5C"/>
    <w:rsid w:val="000B606F"/>
    <w:rsid w:val="000B60E1"/>
    <w:rsid w:val="000B60EB"/>
    <w:rsid w:val="000B60F4"/>
    <w:rsid w:val="000B61C5"/>
    <w:rsid w:val="000B6380"/>
    <w:rsid w:val="000B6389"/>
    <w:rsid w:val="000B63E7"/>
    <w:rsid w:val="000B6409"/>
    <w:rsid w:val="000B6429"/>
    <w:rsid w:val="000B64AE"/>
    <w:rsid w:val="000B6554"/>
    <w:rsid w:val="000B65EF"/>
    <w:rsid w:val="000B67A0"/>
    <w:rsid w:val="000B690C"/>
    <w:rsid w:val="000B6913"/>
    <w:rsid w:val="000B6959"/>
    <w:rsid w:val="000B6982"/>
    <w:rsid w:val="000B69CC"/>
    <w:rsid w:val="000B6A22"/>
    <w:rsid w:val="000B6B78"/>
    <w:rsid w:val="000B6BB6"/>
    <w:rsid w:val="000B6F4E"/>
    <w:rsid w:val="000B6F6B"/>
    <w:rsid w:val="000B6F6D"/>
    <w:rsid w:val="000B7119"/>
    <w:rsid w:val="000B71D6"/>
    <w:rsid w:val="000B72DF"/>
    <w:rsid w:val="000B7599"/>
    <w:rsid w:val="000B759E"/>
    <w:rsid w:val="000B771D"/>
    <w:rsid w:val="000B7795"/>
    <w:rsid w:val="000B7819"/>
    <w:rsid w:val="000B79ED"/>
    <w:rsid w:val="000B7ACC"/>
    <w:rsid w:val="000B7B01"/>
    <w:rsid w:val="000B7B34"/>
    <w:rsid w:val="000B7B5B"/>
    <w:rsid w:val="000B7B62"/>
    <w:rsid w:val="000B7BA2"/>
    <w:rsid w:val="000B7BE3"/>
    <w:rsid w:val="000B7DDA"/>
    <w:rsid w:val="000B7E88"/>
    <w:rsid w:val="000B7EC9"/>
    <w:rsid w:val="000B7EE8"/>
    <w:rsid w:val="000B7F33"/>
    <w:rsid w:val="000B7F47"/>
    <w:rsid w:val="000B7FE6"/>
    <w:rsid w:val="000C0045"/>
    <w:rsid w:val="000C009E"/>
    <w:rsid w:val="000C00D0"/>
    <w:rsid w:val="000C0125"/>
    <w:rsid w:val="000C01C3"/>
    <w:rsid w:val="000C024E"/>
    <w:rsid w:val="000C03DB"/>
    <w:rsid w:val="000C0402"/>
    <w:rsid w:val="000C0481"/>
    <w:rsid w:val="000C054C"/>
    <w:rsid w:val="000C055A"/>
    <w:rsid w:val="000C05E7"/>
    <w:rsid w:val="000C06A2"/>
    <w:rsid w:val="000C06E2"/>
    <w:rsid w:val="000C070B"/>
    <w:rsid w:val="000C07F8"/>
    <w:rsid w:val="000C0824"/>
    <w:rsid w:val="000C0962"/>
    <w:rsid w:val="000C09AE"/>
    <w:rsid w:val="000C0A97"/>
    <w:rsid w:val="000C0AA0"/>
    <w:rsid w:val="000C0B9D"/>
    <w:rsid w:val="000C0BA0"/>
    <w:rsid w:val="000C0BEA"/>
    <w:rsid w:val="000C0D6F"/>
    <w:rsid w:val="000C0E32"/>
    <w:rsid w:val="000C0E64"/>
    <w:rsid w:val="000C0E8F"/>
    <w:rsid w:val="000C0F4D"/>
    <w:rsid w:val="000C11A3"/>
    <w:rsid w:val="000C1229"/>
    <w:rsid w:val="000C12E1"/>
    <w:rsid w:val="000C14D2"/>
    <w:rsid w:val="000C1522"/>
    <w:rsid w:val="000C1699"/>
    <w:rsid w:val="000C16A6"/>
    <w:rsid w:val="000C172F"/>
    <w:rsid w:val="000C1781"/>
    <w:rsid w:val="000C17A7"/>
    <w:rsid w:val="000C182C"/>
    <w:rsid w:val="000C1B08"/>
    <w:rsid w:val="000C1B37"/>
    <w:rsid w:val="000C1CD6"/>
    <w:rsid w:val="000C1D08"/>
    <w:rsid w:val="000C1D16"/>
    <w:rsid w:val="000C1DB3"/>
    <w:rsid w:val="000C1DCB"/>
    <w:rsid w:val="000C1E89"/>
    <w:rsid w:val="000C1EC2"/>
    <w:rsid w:val="000C205A"/>
    <w:rsid w:val="000C2155"/>
    <w:rsid w:val="000C2296"/>
    <w:rsid w:val="000C22CF"/>
    <w:rsid w:val="000C2317"/>
    <w:rsid w:val="000C245A"/>
    <w:rsid w:val="000C2480"/>
    <w:rsid w:val="000C25F4"/>
    <w:rsid w:val="000C2622"/>
    <w:rsid w:val="000C270C"/>
    <w:rsid w:val="000C27CF"/>
    <w:rsid w:val="000C27E8"/>
    <w:rsid w:val="000C2A38"/>
    <w:rsid w:val="000C2A60"/>
    <w:rsid w:val="000C2AFE"/>
    <w:rsid w:val="000C2BDA"/>
    <w:rsid w:val="000C2D4F"/>
    <w:rsid w:val="000C2E6D"/>
    <w:rsid w:val="000C2EAB"/>
    <w:rsid w:val="000C2ED9"/>
    <w:rsid w:val="000C2F05"/>
    <w:rsid w:val="000C2F4C"/>
    <w:rsid w:val="000C307A"/>
    <w:rsid w:val="000C3174"/>
    <w:rsid w:val="000C3231"/>
    <w:rsid w:val="000C3264"/>
    <w:rsid w:val="000C3428"/>
    <w:rsid w:val="000C345C"/>
    <w:rsid w:val="000C3463"/>
    <w:rsid w:val="000C364F"/>
    <w:rsid w:val="000C3744"/>
    <w:rsid w:val="000C3767"/>
    <w:rsid w:val="000C3880"/>
    <w:rsid w:val="000C38A3"/>
    <w:rsid w:val="000C38E2"/>
    <w:rsid w:val="000C3A12"/>
    <w:rsid w:val="000C3B02"/>
    <w:rsid w:val="000C3BCD"/>
    <w:rsid w:val="000C3BCE"/>
    <w:rsid w:val="000C3E6A"/>
    <w:rsid w:val="000C3E77"/>
    <w:rsid w:val="000C3E7F"/>
    <w:rsid w:val="000C4049"/>
    <w:rsid w:val="000C4060"/>
    <w:rsid w:val="000C40C5"/>
    <w:rsid w:val="000C40FA"/>
    <w:rsid w:val="000C434F"/>
    <w:rsid w:val="000C4419"/>
    <w:rsid w:val="000C446A"/>
    <w:rsid w:val="000C44B0"/>
    <w:rsid w:val="000C44B2"/>
    <w:rsid w:val="000C44C3"/>
    <w:rsid w:val="000C4569"/>
    <w:rsid w:val="000C46A0"/>
    <w:rsid w:val="000C4731"/>
    <w:rsid w:val="000C474C"/>
    <w:rsid w:val="000C47BF"/>
    <w:rsid w:val="000C49CB"/>
    <w:rsid w:val="000C4B0D"/>
    <w:rsid w:val="000C4B80"/>
    <w:rsid w:val="000C4CAE"/>
    <w:rsid w:val="000C4CF5"/>
    <w:rsid w:val="000C4E15"/>
    <w:rsid w:val="000C4E4C"/>
    <w:rsid w:val="000C4F3A"/>
    <w:rsid w:val="000C5003"/>
    <w:rsid w:val="000C50FA"/>
    <w:rsid w:val="000C52AA"/>
    <w:rsid w:val="000C5376"/>
    <w:rsid w:val="000C5688"/>
    <w:rsid w:val="000C56E9"/>
    <w:rsid w:val="000C5917"/>
    <w:rsid w:val="000C59D5"/>
    <w:rsid w:val="000C5BB8"/>
    <w:rsid w:val="000C5C29"/>
    <w:rsid w:val="000C5D48"/>
    <w:rsid w:val="000C5DF6"/>
    <w:rsid w:val="000C5E7D"/>
    <w:rsid w:val="000C5EC4"/>
    <w:rsid w:val="000C5ED5"/>
    <w:rsid w:val="000C5EDD"/>
    <w:rsid w:val="000C5F52"/>
    <w:rsid w:val="000C5F55"/>
    <w:rsid w:val="000C5F79"/>
    <w:rsid w:val="000C6080"/>
    <w:rsid w:val="000C60D6"/>
    <w:rsid w:val="000C61D6"/>
    <w:rsid w:val="000C623D"/>
    <w:rsid w:val="000C6536"/>
    <w:rsid w:val="000C65FF"/>
    <w:rsid w:val="000C660D"/>
    <w:rsid w:val="000C6769"/>
    <w:rsid w:val="000C69B3"/>
    <w:rsid w:val="000C69E7"/>
    <w:rsid w:val="000C6A82"/>
    <w:rsid w:val="000C6BD7"/>
    <w:rsid w:val="000C6BDE"/>
    <w:rsid w:val="000C6C64"/>
    <w:rsid w:val="000C6C84"/>
    <w:rsid w:val="000C6C92"/>
    <w:rsid w:val="000C6C97"/>
    <w:rsid w:val="000C6C9E"/>
    <w:rsid w:val="000C6D21"/>
    <w:rsid w:val="000C6E8A"/>
    <w:rsid w:val="000C72F1"/>
    <w:rsid w:val="000C7404"/>
    <w:rsid w:val="000C7515"/>
    <w:rsid w:val="000C75E6"/>
    <w:rsid w:val="000C77E1"/>
    <w:rsid w:val="000C7818"/>
    <w:rsid w:val="000C7848"/>
    <w:rsid w:val="000C7A32"/>
    <w:rsid w:val="000C7B1E"/>
    <w:rsid w:val="000C7B66"/>
    <w:rsid w:val="000C7C36"/>
    <w:rsid w:val="000C7C70"/>
    <w:rsid w:val="000C7CD6"/>
    <w:rsid w:val="000C7E52"/>
    <w:rsid w:val="000C7E63"/>
    <w:rsid w:val="000C7E67"/>
    <w:rsid w:val="000C7E89"/>
    <w:rsid w:val="000C7EC3"/>
    <w:rsid w:val="000C7EDF"/>
    <w:rsid w:val="000C7EE8"/>
    <w:rsid w:val="000C7F29"/>
    <w:rsid w:val="000C7F87"/>
    <w:rsid w:val="000D0033"/>
    <w:rsid w:val="000D0320"/>
    <w:rsid w:val="000D0450"/>
    <w:rsid w:val="000D0498"/>
    <w:rsid w:val="000D04AB"/>
    <w:rsid w:val="000D04F4"/>
    <w:rsid w:val="000D0624"/>
    <w:rsid w:val="000D063A"/>
    <w:rsid w:val="000D0709"/>
    <w:rsid w:val="000D0801"/>
    <w:rsid w:val="000D08A2"/>
    <w:rsid w:val="000D0A78"/>
    <w:rsid w:val="000D0C0B"/>
    <w:rsid w:val="000D0D3E"/>
    <w:rsid w:val="000D0DFB"/>
    <w:rsid w:val="000D0E9E"/>
    <w:rsid w:val="000D0FA4"/>
    <w:rsid w:val="000D0FFD"/>
    <w:rsid w:val="000D100D"/>
    <w:rsid w:val="000D1061"/>
    <w:rsid w:val="000D11C3"/>
    <w:rsid w:val="000D11CE"/>
    <w:rsid w:val="000D1262"/>
    <w:rsid w:val="000D12BC"/>
    <w:rsid w:val="000D12F4"/>
    <w:rsid w:val="000D12FC"/>
    <w:rsid w:val="000D1377"/>
    <w:rsid w:val="000D1388"/>
    <w:rsid w:val="000D1461"/>
    <w:rsid w:val="000D14EA"/>
    <w:rsid w:val="000D15D3"/>
    <w:rsid w:val="000D1789"/>
    <w:rsid w:val="000D17CC"/>
    <w:rsid w:val="000D185B"/>
    <w:rsid w:val="000D18E5"/>
    <w:rsid w:val="000D1906"/>
    <w:rsid w:val="000D1AE8"/>
    <w:rsid w:val="000D1B39"/>
    <w:rsid w:val="000D1B77"/>
    <w:rsid w:val="000D1C9B"/>
    <w:rsid w:val="000D1CA5"/>
    <w:rsid w:val="000D1E7D"/>
    <w:rsid w:val="000D1EEA"/>
    <w:rsid w:val="000D1F2B"/>
    <w:rsid w:val="000D1F52"/>
    <w:rsid w:val="000D1FE0"/>
    <w:rsid w:val="000D2012"/>
    <w:rsid w:val="000D205B"/>
    <w:rsid w:val="000D2275"/>
    <w:rsid w:val="000D2276"/>
    <w:rsid w:val="000D22ED"/>
    <w:rsid w:val="000D2333"/>
    <w:rsid w:val="000D233C"/>
    <w:rsid w:val="000D2427"/>
    <w:rsid w:val="000D2575"/>
    <w:rsid w:val="000D2598"/>
    <w:rsid w:val="000D2612"/>
    <w:rsid w:val="000D265A"/>
    <w:rsid w:val="000D265B"/>
    <w:rsid w:val="000D26FB"/>
    <w:rsid w:val="000D28B8"/>
    <w:rsid w:val="000D2914"/>
    <w:rsid w:val="000D29BC"/>
    <w:rsid w:val="000D2A34"/>
    <w:rsid w:val="000D2AE0"/>
    <w:rsid w:val="000D2BA7"/>
    <w:rsid w:val="000D2C70"/>
    <w:rsid w:val="000D2D7B"/>
    <w:rsid w:val="000D2D97"/>
    <w:rsid w:val="000D2DE2"/>
    <w:rsid w:val="000D2EFA"/>
    <w:rsid w:val="000D2F1D"/>
    <w:rsid w:val="000D2F5D"/>
    <w:rsid w:val="000D2F89"/>
    <w:rsid w:val="000D2FC1"/>
    <w:rsid w:val="000D3100"/>
    <w:rsid w:val="000D3130"/>
    <w:rsid w:val="000D314D"/>
    <w:rsid w:val="000D3156"/>
    <w:rsid w:val="000D31A5"/>
    <w:rsid w:val="000D336B"/>
    <w:rsid w:val="000D3495"/>
    <w:rsid w:val="000D356A"/>
    <w:rsid w:val="000D35C5"/>
    <w:rsid w:val="000D3787"/>
    <w:rsid w:val="000D37B7"/>
    <w:rsid w:val="000D3828"/>
    <w:rsid w:val="000D389E"/>
    <w:rsid w:val="000D39BC"/>
    <w:rsid w:val="000D39C9"/>
    <w:rsid w:val="000D3A75"/>
    <w:rsid w:val="000D3BA2"/>
    <w:rsid w:val="000D3BAF"/>
    <w:rsid w:val="000D3DB1"/>
    <w:rsid w:val="000D3EB4"/>
    <w:rsid w:val="000D3FA1"/>
    <w:rsid w:val="000D4010"/>
    <w:rsid w:val="000D40CC"/>
    <w:rsid w:val="000D4131"/>
    <w:rsid w:val="000D419B"/>
    <w:rsid w:val="000D423F"/>
    <w:rsid w:val="000D432E"/>
    <w:rsid w:val="000D433C"/>
    <w:rsid w:val="000D4539"/>
    <w:rsid w:val="000D46E7"/>
    <w:rsid w:val="000D4876"/>
    <w:rsid w:val="000D487F"/>
    <w:rsid w:val="000D4B24"/>
    <w:rsid w:val="000D4B9B"/>
    <w:rsid w:val="000D4C59"/>
    <w:rsid w:val="000D4D38"/>
    <w:rsid w:val="000D4DA4"/>
    <w:rsid w:val="000D4DA7"/>
    <w:rsid w:val="000D4DF3"/>
    <w:rsid w:val="000D4ED9"/>
    <w:rsid w:val="000D4F1B"/>
    <w:rsid w:val="000D5034"/>
    <w:rsid w:val="000D5175"/>
    <w:rsid w:val="000D521E"/>
    <w:rsid w:val="000D529B"/>
    <w:rsid w:val="000D5332"/>
    <w:rsid w:val="000D5355"/>
    <w:rsid w:val="000D54DB"/>
    <w:rsid w:val="000D5522"/>
    <w:rsid w:val="000D5611"/>
    <w:rsid w:val="000D5654"/>
    <w:rsid w:val="000D5666"/>
    <w:rsid w:val="000D5831"/>
    <w:rsid w:val="000D58EA"/>
    <w:rsid w:val="000D591A"/>
    <w:rsid w:val="000D59C6"/>
    <w:rsid w:val="000D5A52"/>
    <w:rsid w:val="000D5A72"/>
    <w:rsid w:val="000D5A7F"/>
    <w:rsid w:val="000D5A8A"/>
    <w:rsid w:val="000D5AC7"/>
    <w:rsid w:val="000D5B20"/>
    <w:rsid w:val="000D5BA9"/>
    <w:rsid w:val="000D5C25"/>
    <w:rsid w:val="000D5C61"/>
    <w:rsid w:val="000D5DC1"/>
    <w:rsid w:val="000D5E1A"/>
    <w:rsid w:val="000D5F42"/>
    <w:rsid w:val="000D617F"/>
    <w:rsid w:val="000D6206"/>
    <w:rsid w:val="000D623E"/>
    <w:rsid w:val="000D63E9"/>
    <w:rsid w:val="000D64BD"/>
    <w:rsid w:val="000D6638"/>
    <w:rsid w:val="000D68C8"/>
    <w:rsid w:val="000D6958"/>
    <w:rsid w:val="000D6A5D"/>
    <w:rsid w:val="000D6A94"/>
    <w:rsid w:val="000D6D62"/>
    <w:rsid w:val="000D6D67"/>
    <w:rsid w:val="000D6DFF"/>
    <w:rsid w:val="000D6E1D"/>
    <w:rsid w:val="000D6F52"/>
    <w:rsid w:val="000D7046"/>
    <w:rsid w:val="000D71D2"/>
    <w:rsid w:val="000D7307"/>
    <w:rsid w:val="000D73D5"/>
    <w:rsid w:val="000D742E"/>
    <w:rsid w:val="000D7564"/>
    <w:rsid w:val="000D75A5"/>
    <w:rsid w:val="000D75DA"/>
    <w:rsid w:val="000D7655"/>
    <w:rsid w:val="000D7797"/>
    <w:rsid w:val="000D77B8"/>
    <w:rsid w:val="000D78E9"/>
    <w:rsid w:val="000D7912"/>
    <w:rsid w:val="000D7928"/>
    <w:rsid w:val="000D7A73"/>
    <w:rsid w:val="000D7A8A"/>
    <w:rsid w:val="000D7B36"/>
    <w:rsid w:val="000D7D1E"/>
    <w:rsid w:val="000D7E63"/>
    <w:rsid w:val="000D7F45"/>
    <w:rsid w:val="000D7F61"/>
    <w:rsid w:val="000D7F71"/>
    <w:rsid w:val="000D7F8B"/>
    <w:rsid w:val="000E0039"/>
    <w:rsid w:val="000E00EA"/>
    <w:rsid w:val="000E0293"/>
    <w:rsid w:val="000E02AB"/>
    <w:rsid w:val="000E0341"/>
    <w:rsid w:val="000E0497"/>
    <w:rsid w:val="000E049A"/>
    <w:rsid w:val="000E0718"/>
    <w:rsid w:val="000E073A"/>
    <w:rsid w:val="000E0747"/>
    <w:rsid w:val="000E0864"/>
    <w:rsid w:val="000E0995"/>
    <w:rsid w:val="000E0A9D"/>
    <w:rsid w:val="000E0AAF"/>
    <w:rsid w:val="000E0B03"/>
    <w:rsid w:val="000E0C98"/>
    <w:rsid w:val="000E0DD8"/>
    <w:rsid w:val="000E0E53"/>
    <w:rsid w:val="000E0F67"/>
    <w:rsid w:val="000E1065"/>
    <w:rsid w:val="000E11D9"/>
    <w:rsid w:val="000E1332"/>
    <w:rsid w:val="000E1404"/>
    <w:rsid w:val="000E1409"/>
    <w:rsid w:val="000E140D"/>
    <w:rsid w:val="000E1484"/>
    <w:rsid w:val="000E14E4"/>
    <w:rsid w:val="000E1533"/>
    <w:rsid w:val="000E155A"/>
    <w:rsid w:val="000E16B2"/>
    <w:rsid w:val="000E17CC"/>
    <w:rsid w:val="000E17ED"/>
    <w:rsid w:val="000E181E"/>
    <w:rsid w:val="000E1895"/>
    <w:rsid w:val="000E192C"/>
    <w:rsid w:val="000E195E"/>
    <w:rsid w:val="000E19E3"/>
    <w:rsid w:val="000E19E6"/>
    <w:rsid w:val="000E1A1E"/>
    <w:rsid w:val="000E1A2F"/>
    <w:rsid w:val="000E1A3D"/>
    <w:rsid w:val="000E1AC8"/>
    <w:rsid w:val="000E1D06"/>
    <w:rsid w:val="000E1D95"/>
    <w:rsid w:val="000E1F39"/>
    <w:rsid w:val="000E1F46"/>
    <w:rsid w:val="000E2000"/>
    <w:rsid w:val="000E21B6"/>
    <w:rsid w:val="000E2234"/>
    <w:rsid w:val="000E2329"/>
    <w:rsid w:val="000E23FD"/>
    <w:rsid w:val="000E247A"/>
    <w:rsid w:val="000E250E"/>
    <w:rsid w:val="000E2573"/>
    <w:rsid w:val="000E257E"/>
    <w:rsid w:val="000E25C8"/>
    <w:rsid w:val="000E264D"/>
    <w:rsid w:val="000E26EE"/>
    <w:rsid w:val="000E2729"/>
    <w:rsid w:val="000E273A"/>
    <w:rsid w:val="000E2759"/>
    <w:rsid w:val="000E27C3"/>
    <w:rsid w:val="000E2839"/>
    <w:rsid w:val="000E283A"/>
    <w:rsid w:val="000E2848"/>
    <w:rsid w:val="000E2868"/>
    <w:rsid w:val="000E2972"/>
    <w:rsid w:val="000E2974"/>
    <w:rsid w:val="000E29EA"/>
    <w:rsid w:val="000E2A34"/>
    <w:rsid w:val="000E2BD7"/>
    <w:rsid w:val="000E2DFD"/>
    <w:rsid w:val="000E2E86"/>
    <w:rsid w:val="000E2FF1"/>
    <w:rsid w:val="000E3077"/>
    <w:rsid w:val="000E30C7"/>
    <w:rsid w:val="000E30D1"/>
    <w:rsid w:val="000E30E8"/>
    <w:rsid w:val="000E312F"/>
    <w:rsid w:val="000E3131"/>
    <w:rsid w:val="000E31B4"/>
    <w:rsid w:val="000E31E6"/>
    <w:rsid w:val="000E3272"/>
    <w:rsid w:val="000E3499"/>
    <w:rsid w:val="000E34A3"/>
    <w:rsid w:val="000E34C2"/>
    <w:rsid w:val="000E352B"/>
    <w:rsid w:val="000E35FD"/>
    <w:rsid w:val="000E3694"/>
    <w:rsid w:val="000E39ED"/>
    <w:rsid w:val="000E3AD3"/>
    <w:rsid w:val="000E3D6E"/>
    <w:rsid w:val="000E3DAA"/>
    <w:rsid w:val="000E3E07"/>
    <w:rsid w:val="000E3E46"/>
    <w:rsid w:val="000E3E7A"/>
    <w:rsid w:val="000E3F4F"/>
    <w:rsid w:val="000E3F95"/>
    <w:rsid w:val="000E3FB7"/>
    <w:rsid w:val="000E4007"/>
    <w:rsid w:val="000E4020"/>
    <w:rsid w:val="000E4133"/>
    <w:rsid w:val="000E4137"/>
    <w:rsid w:val="000E4341"/>
    <w:rsid w:val="000E43C8"/>
    <w:rsid w:val="000E4464"/>
    <w:rsid w:val="000E458E"/>
    <w:rsid w:val="000E45BC"/>
    <w:rsid w:val="000E46FB"/>
    <w:rsid w:val="000E47F9"/>
    <w:rsid w:val="000E48F0"/>
    <w:rsid w:val="000E48F5"/>
    <w:rsid w:val="000E494F"/>
    <w:rsid w:val="000E4A1F"/>
    <w:rsid w:val="000E4A3A"/>
    <w:rsid w:val="000E4AD2"/>
    <w:rsid w:val="000E4AD7"/>
    <w:rsid w:val="000E4B15"/>
    <w:rsid w:val="000E4B3C"/>
    <w:rsid w:val="000E4BF6"/>
    <w:rsid w:val="000E4E15"/>
    <w:rsid w:val="000E4EE1"/>
    <w:rsid w:val="000E4FE1"/>
    <w:rsid w:val="000E4FFC"/>
    <w:rsid w:val="000E5278"/>
    <w:rsid w:val="000E52F2"/>
    <w:rsid w:val="000E5306"/>
    <w:rsid w:val="000E53D7"/>
    <w:rsid w:val="000E55B1"/>
    <w:rsid w:val="000E58BC"/>
    <w:rsid w:val="000E5903"/>
    <w:rsid w:val="000E591B"/>
    <w:rsid w:val="000E5A99"/>
    <w:rsid w:val="000E5A9A"/>
    <w:rsid w:val="000E5ABC"/>
    <w:rsid w:val="000E5B2D"/>
    <w:rsid w:val="000E5B3E"/>
    <w:rsid w:val="000E5B83"/>
    <w:rsid w:val="000E5BAE"/>
    <w:rsid w:val="000E5C2A"/>
    <w:rsid w:val="000E5EEE"/>
    <w:rsid w:val="000E6023"/>
    <w:rsid w:val="000E6161"/>
    <w:rsid w:val="000E61E9"/>
    <w:rsid w:val="000E6240"/>
    <w:rsid w:val="000E6258"/>
    <w:rsid w:val="000E62CB"/>
    <w:rsid w:val="000E62CD"/>
    <w:rsid w:val="000E6392"/>
    <w:rsid w:val="000E645D"/>
    <w:rsid w:val="000E64F9"/>
    <w:rsid w:val="000E65D4"/>
    <w:rsid w:val="000E65D8"/>
    <w:rsid w:val="000E6627"/>
    <w:rsid w:val="000E683C"/>
    <w:rsid w:val="000E68AE"/>
    <w:rsid w:val="000E6907"/>
    <w:rsid w:val="000E6963"/>
    <w:rsid w:val="000E6B19"/>
    <w:rsid w:val="000E6B3D"/>
    <w:rsid w:val="000E6BAB"/>
    <w:rsid w:val="000E6DBB"/>
    <w:rsid w:val="000E6E8E"/>
    <w:rsid w:val="000E6EB5"/>
    <w:rsid w:val="000E6F42"/>
    <w:rsid w:val="000E6F47"/>
    <w:rsid w:val="000E6F4E"/>
    <w:rsid w:val="000E6F8F"/>
    <w:rsid w:val="000E7060"/>
    <w:rsid w:val="000E713B"/>
    <w:rsid w:val="000E71CE"/>
    <w:rsid w:val="000E71E0"/>
    <w:rsid w:val="000E7233"/>
    <w:rsid w:val="000E7322"/>
    <w:rsid w:val="000E7533"/>
    <w:rsid w:val="000E7568"/>
    <w:rsid w:val="000E76F6"/>
    <w:rsid w:val="000E77CA"/>
    <w:rsid w:val="000E7897"/>
    <w:rsid w:val="000E78E4"/>
    <w:rsid w:val="000E791E"/>
    <w:rsid w:val="000E7992"/>
    <w:rsid w:val="000E79F2"/>
    <w:rsid w:val="000E7A1F"/>
    <w:rsid w:val="000E7A46"/>
    <w:rsid w:val="000E7A8E"/>
    <w:rsid w:val="000E7B34"/>
    <w:rsid w:val="000E7C19"/>
    <w:rsid w:val="000E7C38"/>
    <w:rsid w:val="000E7D1A"/>
    <w:rsid w:val="000E7DCC"/>
    <w:rsid w:val="000E7E81"/>
    <w:rsid w:val="000E7E88"/>
    <w:rsid w:val="000E7ECD"/>
    <w:rsid w:val="000F001A"/>
    <w:rsid w:val="000F01DF"/>
    <w:rsid w:val="000F01ED"/>
    <w:rsid w:val="000F02B8"/>
    <w:rsid w:val="000F02E0"/>
    <w:rsid w:val="000F02E4"/>
    <w:rsid w:val="000F02F1"/>
    <w:rsid w:val="000F03A0"/>
    <w:rsid w:val="000F05E6"/>
    <w:rsid w:val="000F0612"/>
    <w:rsid w:val="000F0711"/>
    <w:rsid w:val="000F0712"/>
    <w:rsid w:val="000F08DE"/>
    <w:rsid w:val="000F0AC6"/>
    <w:rsid w:val="000F0B5E"/>
    <w:rsid w:val="000F0B8A"/>
    <w:rsid w:val="000F0C6D"/>
    <w:rsid w:val="000F0D8B"/>
    <w:rsid w:val="000F0E89"/>
    <w:rsid w:val="000F0EC3"/>
    <w:rsid w:val="000F1077"/>
    <w:rsid w:val="000F1091"/>
    <w:rsid w:val="000F1196"/>
    <w:rsid w:val="000F1270"/>
    <w:rsid w:val="000F12BB"/>
    <w:rsid w:val="000F143A"/>
    <w:rsid w:val="000F1474"/>
    <w:rsid w:val="000F155E"/>
    <w:rsid w:val="000F15D2"/>
    <w:rsid w:val="000F16E1"/>
    <w:rsid w:val="000F1703"/>
    <w:rsid w:val="000F17D6"/>
    <w:rsid w:val="000F18AB"/>
    <w:rsid w:val="000F196B"/>
    <w:rsid w:val="000F197E"/>
    <w:rsid w:val="000F1ACC"/>
    <w:rsid w:val="000F1BFE"/>
    <w:rsid w:val="000F1CBA"/>
    <w:rsid w:val="000F1E10"/>
    <w:rsid w:val="000F1E48"/>
    <w:rsid w:val="000F1E7F"/>
    <w:rsid w:val="000F1F19"/>
    <w:rsid w:val="000F1F9A"/>
    <w:rsid w:val="000F204A"/>
    <w:rsid w:val="000F205E"/>
    <w:rsid w:val="000F229F"/>
    <w:rsid w:val="000F2542"/>
    <w:rsid w:val="000F264F"/>
    <w:rsid w:val="000F278E"/>
    <w:rsid w:val="000F2808"/>
    <w:rsid w:val="000F2C07"/>
    <w:rsid w:val="000F2CCF"/>
    <w:rsid w:val="000F2DB3"/>
    <w:rsid w:val="000F2DBF"/>
    <w:rsid w:val="000F2F45"/>
    <w:rsid w:val="000F2F6F"/>
    <w:rsid w:val="000F30AF"/>
    <w:rsid w:val="000F3288"/>
    <w:rsid w:val="000F3355"/>
    <w:rsid w:val="000F339C"/>
    <w:rsid w:val="000F3404"/>
    <w:rsid w:val="000F34AC"/>
    <w:rsid w:val="000F3628"/>
    <w:rsid w:val="000F36C6"/>
    <w:rsid w:val="000F37E3"/>
    <w:rsid w:val="000F3857"/>
    <w:rsid w:val="000F38B9"/>
    <w:rsid w:val="000F394C"/>
    <w:rsid w:val="000F3A85"/>
    <w:rsid w:val="000F3AA5"/>
    <w:rsid w:val="000F3AD2"/>
    <w:rsid w:val="000F3C06"/>
    <w:rsid w:val="000F3E04"/>
    <w:rsid w:val="000F3EF9"/>
    <w:rsid w:val="000F402B"/>
    <w:rsid w:val="000F403F"/>
    <w:rsid w:val="000F40B4"/>
    <w:rsid w:val="000F40FA"/>
    <w:rsid w:val="000F4364"/>
    <w:rsid w:val="000F43DC"/>
    <w:rsid w:val="000F46A2"/>
    <w:rsid w:val="000F46BC"/>
    <w:rsid w:val="000F476B"/>
    <w:rsid w:val="000F47DF"/>
    <w:rsid w:val="000F482D"/>
    <w:rsid w:val="000F4874"/>
    <w:rsid w:val="000F489A"/>
    <w:rsid w:val="000F48C2"/>
    <w:rsid w:val="000F48C8"/>
    <w:rsid w:val="000F4B1C"/>
    <w:rsid w:val="000F4D90"/>
    <w:rsid w:val="000F4DBB"/>
    <w:rsid w:val="000F4E2D"/>
    <w:rsid w:val="000F4EA4"/>
    <w:rsid w:val="000F4F59"/>
    <w:rsid w:val="000F4FBF"/>
    <w:rsid w:val="000F4FF8"/>
    <w:rsid w:val="000F50D2"/>
    <w:rsid w:val="000F51DA"/>
    <w:rsid w:val="000F51F5"/>
    <w:rsid w:val="000F52AC"/>
    <w:rsid w:val="000F5313"/>
    <w:rsid w:val="000F541A"/>
    <w:rsid w:val="000F5434"/>
    <w:rsid w:val="000F5609"/>
    <w:rsid w:val="000F5928"/>
    <w:rsid w:val="000F595C"/>
    <w:rsid w:val="000F5981"/>
    <w:rsid w:val="000F59FA"/>
    <w:rsid w:val="000F5A23"/>
    <w:rsid w:val="000F5A5B"/>
    <w:rsid w:val="000F5A80"/>
    <w:rsid w:val="000F5D85"/>
    <w:rsid w:val="000F5D9A"/>
    <w:rsid w:val="000F5E83"/>
    <w:rsid w:val="000F5FA9"/>
    <w:rsid w:val="000F604A"/>
    <w:rsid w:val="000F6064"/>
    <w:rsid w:val="000F6080"/>
    <w:rsid w:val="000F60CA"/>
    <w:rsid w:val="000F614A"/>
    <w:rsid w:val="000F6191"/>
    <w:rsid w:val="000F63DD"/>
    <w:rsid w:val="000F643A"/>
    <w:rsid w:val="000F649E"/>
    <w:rsid w:val="000F6607"/>
    <w:rsid w:val="000F665D"/>
    <w:rsid w:val="000F666D"/>
    <w:rsid w:val="000F67D1"/>
    <w:rsid w:val="000F68A2"/>
    <w:rsid w:val="000F68EE"/>
    <w:rsid w:val="000F68F8"/>
    <w:rsid w:val="000F6961"/>
    <w:rsid w:val="000F6ACD"/>
    <w:rsid w:val="000F6B8E"/>
    <w:rsid w:val="000F6BC6"/>
    <w:rsid w:val="000F6BEC"/>
    <w:rsid w:val="000F6C01"/>
    <w:rsid w:val="000F6C6E"/>
    <w:rsid w:val="000F6CBB"/>
    <w:rsid w:val="000F6D25"/>
    <w:rsid w:val="000F6D68"/>
    <w:rsid w:val="000F6F3D"/>
    <w:rsid w:val="000F70E7"/>
    <w:rsid w:val="000F70FB"/>
    <w:rsid w:val="000F715B"/>
    <w:rsid w:val="000F7191"/>
    <w:rsid w:val="000F71FC"/>
    <w:rsid w:val="000F7337"/>
    <w:rsid w:val="000F7355"/>
    <w:rsid w:val="000F75AC"/>
    <w:rsid w:val="000F7614"/>
    <w:rsid w:val="000F77D0"/>
    <w:rsid w:val="000F782C"/>
    <w:rsid w:val="000F7B7F"/>
    <w:rsid w:val="000F7CED"/>
    <w:rsid w:val="000F7E2D"/>
    <w:rsid w:val="000F7E72"/>
    <w:rsid w:val="000F7F40"/>
    <w:rsid w:val="001000C7"/>
    <w:rsid w:val="00100122"/>
    <w:rsid w:val="00100215"/>
    <w:rsid w:val="0010029A"/>
    <w:rsid w:val="0010032F"/>
    <w:rsid w:val="001005CB"/>
    <w:rsid w:val="00100692"/>
    <w:rsid w:val="00100943"/>
    <w:rsid w:val="00100985"/>
    <w:rsid w:val="00100AA4"/>
    <w:rsid w:val="00100B62"/>
    <w:rsid w:val="00100BA7"/>
    <w:rsid w:val="00100D3E"/>
    <w:rsid w:val="00100E07"/>
    <w:rsid w:val="00100E1F"/>
    <w:rsid w:val="00100F1C"/>
    <w:rsid w:val="001010B0"/>
    <w:rsid w:val="001010DC"/>
    <w:rsid w:val="0010110D"/>
    <w:rsid w:val="00101221"/>
    <w:rsid w:val="001012AC"/>
    <w:rsid w:val="001013D6"/>
    <w:rsid w:val="001016AF"/>
    <w:rsid w:val="00101896"/>
    <w:rsid w:val="001019FD"/>
    <w:rsid w:val="00101B0F"/>
    <w:rsid w:val="00101B26"/>
    <w:rsid w:val="00101B94"/>
    <w:rsid w:val="00101D9E"/>
    <w:rsid w:val="00101FC6"/>
    <w:rsid w:val="001020B2"/>
    <w:rsid w:val="001020D6"/>
    <w:rsid w:val="00102123"/>
    <w:rsid w:val="001021B6"/>
    <w:rsid w:val="001021BD"/>
    <w:rsid w:val="001023D5"/>
    <w:rsid w:val="001023D6"/>
    <w:rsid w:val="0010251B"/>
    <w:rsid w:val="00102580"/>
    <w:rsid w:val="00102760"/>
    <w:rsid w:val="00102847"/>
    <w:rsid w:val="001028A3"/>
    <w:rsid w:val="001028FE"/>
    <w:rsid w:val="001029ED"/>
    <w:rsid w:val="001029F2"/>
    <w:rsid w:val="001029F7"/>
    <w:rsid w:val="00102A43"/>
    <w:rsid w:val="00102D0B"/>
    <w:rsid w:val="00102D1A"/>
    <w:rsid w:val="00102DF6"/>
    <w:rsid w:val="00102EC2"/>
    <w:rsid w:val="00102F20"/>
    <w:rsid w:val="00102F23"/>
    <w:rsid w:val="00102FC4"/>
    <w:rsid w:val="0010317A"/>
    <w:rsid w:val="001031E6"/>
    <w:rsid w:val="00103223"/>
    <w:rsid w:val="0010359A"/>
    <w:rsid w:val="001036C6"/>
    <w:rsid w:val="0010370B"/>
    <w:rsid w:val="001037AD"/>
    <w:rsid w:val="001038BA"/>
    <w:rsid w:val="001039E9"/>
    <w:rsid w:val="00103B59"/>
    <w:rsid w:val="00103B98"/>
    <w:rsid w:val="00103B9D"/>
    <w:rsid w:val="00103CB3"/>
    <w:rsid w:val="00103CE3"/>
    <w:rsid w:val="00103D34"/>
    <w:rsid w:val="00103EAE"/>
    <w:rsid w:val="00104049"/>
    <w:rsid w:val="001040B3"/>
    <w:rsid w:val="001040F0"/>
    <w:rsid w:val="00104199"/>
    <w:rsid w:val="001041C4"/>
    <w:rsid w:val="001042ED"/>
    <w:rsid w:val="00104387"/>
    <w:rsid w:val="001043FD"/>
    <w:rsid w:val="00104451"/>
    <w:rsid w:val="001044DF"/>
    <w:rsid w:val="001045F0"/>
    <w:rsid w:val="001046AD"/>
    <w:rsid w:val="001047E7"/>
    <w:rsid w:val="001048F8"/>
    <w:rsid w:val="0010496A"/>
    <w:rsid w:val="00104B0C"/>
    <w:rsid w:val="00104B11"/>
    <w:rsid w:val="00104B34"/>
    <w:rsid w:val="00104BA1"/>
    <w:rsid w:val="00104BB8"/>
    <w:rsid w:val="00104BE6"/>
    <w:rsid w:val="00104D15"/>
    <w:rsid w:val="00104E04"/>
    <w:rsid w:val="00104E16"/>
    <w:rsid w:val="00104EFE"/>
    <w:rsid w:val="001051A8"/>
    <w:rsid w:val="0010520E"/>
    <w:rsid w:val="00105230"/>
    <w:rsid w:val="00105374"/>
    <w:rsid w:val="0010539B"/>
    <w:rsid w:val="001053FE"/>
    <w:rsid w:val="00105695"/>
    <w:rsid w:val="0010571B"/>
    <w:rsid w:val="001057F9"/>
    <w:rsid w:val="0010590A"/>
    <w:rsid w:val="00105918"/>
    <w:rsid w:val="001059E1"/>
    <w:rsid w:val="00105A44"/>
    <w:rsid w:val="00105BB0"/>
    <w:rsid w:val="00105BB2"/>
    <w:rsid w:val="00105BDA"/>
    <w:rsid w:val="00105C0B"/>
    <w:rsid w:val="00105C98"/>
    <w:rsid w:val="00105D65"/>
    <w:rsid w:val="00105FC2"/>
    <w:rsid w:val="0010628F"/>
    <w:rsid w:val="00106304"/>
    <w:rsid w:val="0010638A"/>
    <w:rsid w:val="00106462"/>
    <w:rsid w:val="00106484"/>
    <w:rsid w:val="001064EF"/>
    <w:rsid w:val="001065D6"/>
    <w:rsid w:val="001065F3"/>
    <w:rsid w:val="001066C0"/>
    <w:rsid w:val="00106708"/>
    <w:rsid w:val="0010679A"/>
    <w:rsid w:val="0010690F"/>
    <w:rsid w:val="00106984"/>
    <w:rsid w:val="001069D0"/>
    <w:rsid w:val="00106F42"/>
    <w:rsid w:val="00106F49"/>
    <w:rsid w:val="001070C1"/>
    <w:rsid w:val="0010720A"/>
    <w:rsid w:val="00107494"/>
    <w:rsid w:val="0010759F"/>
    <w:rsid w:val="00107683"/>
    <w:rsid w:val="00107862"/>
    <w:rsid w:val="00107888"/>
    <w:rsid w:val="001078AB"/>
    <w:rsid w:val="00107A67"/>
    <w:rsid w:val="00107AED"/>
    <w:rsid w:val="00107C03"/>
    <w:rsid w:val="00107C0F"/>
    <w:rsid w:val="00107F05"/>
    <w:rsid w:val="00107F9E"/>
    <w:rsid w:val="00107FB1"/>
    <w:rsid w:val="00107FCB"/>
    <w:rsid w:val="00107FD9"/>
    <w:rsid w:val="001102A5"/>
    <w:rsid w:val="001102F8"/>
    <w:rsid w:val="0011068E"/>
    <w:rsid w:val="001106BC"/>
    <w:rsid w:val="001107F1"/>
    <w:rsid w:val="00110946"/>
    <w:rsid w:val="00110A3F"/>
    <w:rsid w:val="00110B23"/>
    <w:rsid w:val="00110B8F"/>
    <w:rsid w:val="00110B99"/>
    <w:rsid w:val="00110BAF"/>
    <w:rsid w:val="00110BBE"/>
    <w:rsid w:val="00110C45"/>
    <w:rsid w:val="00110C87"/>
    <w:rsid w:val="00110DBD"/>
    <w:rsid w:val="00110DBE"/>
    <w:rsid w:val="00110ECB"/>
    <w:rsid w:val="0011109B"/>
    <w:rsid w:val="001110F6"/>
    <w:rsid w:val="00111139"/>
    <w:rsid w:val="0011114E"/>
    <w:rsid w:val="001111B0"/>
    <w:rsid w:val="0011127C"/>
    <w:rsid w:val="001112D7"/>
    <w:rsid w:val="001114D3"/>
    <w:rsid w:val="00111592"/>
    <w:rsid w:val="00111652"/>
    <w:rsid w:val="0011165F"/>
    <w:rsid w:val="001116A8"/>
    <w:rsid w:val="001116FF"/>
    <w:rsid w:val="00111796"/>
    <w:rsid w:val="00111856"/>
    <w:rsid w:val="001118C8"/>
    <w:rsid w:val="0011190A"/>
    <w:rsid w:val="00111ABE"/>
    <w:rsid w:val="00111ADE"/>
    <w:rsid w:val="00111AF9"/>
    <w:rsid w:val="00111BC3"/>
    <w:rsid w:val="00111CD0"/>
    <w:rsid w:val="00111F9C"/>
    <w:rsid w:val="001120DF"/>
    <w:rsid w:val="001121CA"/>
    <w:rsid w:val="0011224B"/>
    <w:rsid w:val="001123D3"/>
    <w:rsid w:val="00112416"/>
    <w:rsid w:val="00112417"/>
    <w:rsid w:val="001124BE"/>
    <w:rsid w:val="0011251B"/>
    <w:rsid w:val="0011254A"/>
    <w:rsid w:val="00112571"/>
    <w:rsid w:val="0011266D"/>
    <w:rsid w:val="0011269D"/>
    <w:rsid w:val="001126C4"/>
    <w:rsid w:val="0011275E"/>
    <w:rsid w:val="00112855"/>
    <w:rsid w:val="001128AF"/>
    <w:rsid w:val="00112A0B"/>
    <w:rsid w:val="00112A1E"/>
    <w:rsid w:val="00112AD5"/>
    <w:rsid w:val="00112AE4"/>
    <w:rsid w:val="00112B00"/>
    <w:rsid w:val="00112B6A"/>
    <w:rsid w:val="00112B86"/>
    <w:rsid w:val="00112D45"/>
    <w:rsid w:val="00112E1F"/>
    <w:rsid w:val="00112E92"/>
    <w:rsid w:val="00112F41"/>
    <w:rsid w:val="00112F4A"/>
    <w:rsid w:val="0011315F"/>
    <w:rsid w:val="00113184"/>
    <w:rsid w:val="00113220"/>
    <w:rsid w:val="00113271"/>
    <w:rsid w:val="0011335F"/>
    <w:rsid w:val="001133A0"/>
    <w:rsid w:val="00113472"/>
    <w:rsid w:val="001134BA"/>
    <w:rsid w:val="00113590"/>
    <w:rsid w:val="00113694"/>
    <w:rsid w:val="001136C3"/>
    <w:rsid w:val="00113707"/>
    <w:rsid w:val="00113736"/>
    <w:rsid w:val="001137B4"/>
    <w:rsid w:val="001137CB"/>
    <w:rsid w:val="00113890"/>
    <w:rsid w:val="001138C4"/>
    <w:rsid w:val="001139A9"/>
    <w:rsid w:val="00113B53"/>
    <w:rsid w:val="00113BDE"/>
    <w:rsid w:val="00113CBD"/>
    <w:rsid w:val="00113CE3"/>
    <w:rsid w:val="00113D84"/>
    <w:rsid w:val="00113E35"/>
    <w:rsid w:val="00113F37"/>
    <w:rsid w:val="001140A7"/>
    <w:rsid w:val="001141A3"/>
    <w:rsid w:val="001141CE"/>
    <w:rsid w:val="001145CA"/>
    <w:rsid w:val="0011461D"/>
    <w:rsid w:val="001147A4"/>
    <w:rsid w:val="001147AD"/>
    <w:rsid w:val="00114805"/>
    <w:rsid w:val="0011490B"/>
    <w:rsid w:val="0011495B"/>
    <w:rsid w:val="001149F6"/>
    <w:rsid w:val="00114A2C"/>
    <w:rsid w:val="00114A43"/>
    <w:rsid w:val="00114A7E"/>
    <w:rsid w:val="00114ACB"/>
    <w:rsid w:val="00114B37"/>
    <w:rsid w:val="00114CA0"/>
    <w:rsid w:val="00114E65"/>
    <w:rsid w:val="00114E88"/>
    <w:rsid w:val="00114EF1"/>
    <w:rsid w:val="00114F8C"/>
    <w:rsid w:val="00114FE2"/>
    <w:rsid w:val="0011504C"/>
    <w:rsid w:val="00115070"/>
    <w:rsid w:val="0011508C"/>
    <w:rsid w:val="001151E7"/>
    <w:rsid w:val="0011524D"/>
    <w:rsid w:val="0011528A"/>
    <w:rsid w:val="00115362"/>
    <w:rsid w:val="00115422"/>
    <w:rsid w:val="001154A2"/>
    <w:rsid w:val="00115617"/>
    <w:rsid w:val="00115682"/>
    <w:rsid w:val="00115708"/>
    <w:rsid w:val="001157BE"/>
    <w:rsid w:val="00115A7D"/>
    <w:rsid w:val="00115A98"/>
    <w:rsid w:val="00115ACA"/>
    <w:rsid w:val="00115C34"/>
    <w:rsid w:val="00115C41"/>
    <w:rsid w:val="00115DBE"/>
    <w:rsid w:val="00115DFF"/>
    <w:rsid w:val="00115E32"/>
    <w:rsid w:val="00115E53"/>
    <w:rsid w:val="00115E55"/>
    <w:rsid w:val="00115EB5"/>
    <w:rsid w:val="00115F7B"/>
    <w:rsid w:val="00115FA0"/>
    <w:rsid w:val="00116031"/>
    <w:rsid w:val="00116092"/>
    <w:rsid w:val="0011646A"/>
    <w:rsid w:val="0011649F"/>
    <w:rsid w:val="001165A1"/>
    <w:rsid w:val="00116668"/>
    <w:rsid w:val="00116751"/>
    <w:rsid w:val="0011681E"/>
    <w:rsid w:val="00116923"/>
    <w:rsid w:val="001169A0"/>
    <w:rsid w:val="00116A5B"/>
    <w:rsid w:val="00116B73"/>
    <w:rsid w:val="00116B77"/>
    <w:rsid w:val="00116BE3"/>
    <w:rsid w:val="00116CBE"/>
    <w:rsid w:val="00116D19"/>
    <w:rsid w:val="00116D40"/>
    <w:rsid w:val="00116D5C"/>
    <w:rsid w:val="00116DE8"/>
    <w:rsid w:val="00116E6D"/>
    <w:rsid w:val="00116EBB"/>
    <w:rsid w:val="00116F47"/>
    <w:rsid w:val="00116FAF"/>
    <w:rsid w:val="00116FD9"/>
    <w:rsid w:val="00116FE1"/>
    <w:rsid w:val="0011709C"/>
    <w:rsid w:val="00117105"/>
    <w:rsid w:val="0011721A"/>
    <w:rsid w:val="00117479"/>
    <w:rsid w:val="00117566"/>
    <w:rsid w:val="00117569"/>
    <w:rsid w:val="00117570"/>
    <w:rsid w:val="0011760D"/>
    <w:rsid w:val="001176B3"/>
    <w:rsid w:val="0011785E"/>
    <w:rsid w:val="00117A70"/>
    <w:rsid w:val="00117C14"/>
    <w:rsid w:val="00117D80"/>
    <w:rsid w:val="00117E59"/>
    <w:rsid w:val="00117E67"/>
    <w:rsid w:val="00117E90"/>
    <w:rsid w:val="00117FED"/>
    <w:rsid w:val="0012010C"/>
    <w:rsid w:val="001201C7"/>
    <w:rsid w:val="00120379"/>
    <w:rsid w:val="00120396"/>
    <w:rsid w:val="001203D7"/>
    <w:rsid w:val="001203E5"/>
    <w:rsid w:val="001205DC"/>
    <w:rsid w:val="0012084E"/>
    <w:rsid w:val="001208F8"/>
    <w:rsid w:val="00120918"/>
    <w:rsid w:val="00120921"/>
    <w:rsid w:val="00120A43"/>
    <w:rsid w:val="00120B20"/>
    <w:rsid w:val="00120B86"/>
    <w:rsid w:val="00120BC5"/>
    <w:rsid w:val="00120C2B"/>
    <w:rsid w:val="00120D75"/>
    <w:rsid w:val="00120DA0"/>
    <w:rsid w:val="00120E03"/>
    <w:rsid w:val="00120E4C"/>
    <w:rsid w:val="00120EEC"/>
    <w:rsid w:val="00120EF6"/>
    <w:rsid w:val="00120F75"/>
    <w:rsid w:val="00120F93"/>
    <w:rsid w:val="00120FED"/>
    <w:rsid w:val="0012119F"/>
    <w:rsid w:val="00121258"/>
    <w:rsid w:val="00121259"/>
    <w:rsid w:val="00121346"/>
    <w:rsid w:val="00121447"/>
    <w:rsid w:val="0012147C"/>
    <w:rsid w:val="00121487"/>
    <w:rsid w:val="0012149C"/>
    <w:rsid w:val="0012151D"/>
    <w:rsid w:val="00121572"/>
    <w:rsid w:val="001215D3"/>
    <w:rsid w:val="001215E8"/>
    <w:rsid w:val="0012168F"/>
    <w:rsid w:val="0012173B"/>
    <w:rsid w:val="001217B2"/>
    <w:rsid w:val="001217E5"/>
    <w:rsid w:val="001217EB"/>
    <w:rsid w:val="001218AD"/>
    <w:rsid w:val="001218BE"/>
    <w:rsid w:val="001219BD"/>
    <w:rsid w:val="00121C4D"/>
    <w:rsid w:val="00121C75"/>
    <w:rsid w:val="00121CE7"/>
    <w:rsid w:val="00121D65"/>
    <w:rsid w:val="00121D78"/>
    <w:rsid w:val="00121E8F"/>
    <w:rsid w:val="00121EA5"/>
    <w:rsid w:val="00121F0D"/>
    <w:rsid w:val="001220B2"/>
    <w:rsid w:val="00122220"/>
    <w:rsid w:val="00122246"/>
    <w:rsid w:val="001222F2"/>
    <w:rsid w:val="00122322"/>
    <w:rsid w:val="00122466"/>
    <w:rsid w:val="001224FC"/>
    <w:rsid w:val="0012259F"/>
    <w:rsid w:val="001225DB"/>
    <w:rsid w:val="00122649"/>
    <w:rsid w:val="00122691"/>
    <w:rsid w:val="001226F4"/>
    <w:rsid w:val="00122768"/>
    <w:rsid w:val="0012278C"/>
    <w:rsid w:val="0012293D"/>
    <w:rsid w:val="00122943"/>
    <w:rsid w:val="001229B5"/>
    <w:rsid w:val="00122A57"/>
    <w:rsid w:val="00122B51"/>
    <w:rsid w:val="00122CC7"/>
    <w:rsid w:val="00122D51"/>
    <w:rsid w:val="00122E00"/>
    <w:rsid w:val="00122EE1"/>
    <w:rsid w:val="00122F68"/>
    <w:rsid w:val="00122FBB"/>
    <w:rsid w:val="00123211"/>
    <w:rsid w:val="001232F3"/>
    <w:rsid w:val="00123362"/>
    <w:rsid w:val="00123396"/>
    <w:rsid w:val="001234EE"/>
    <w:rsid w:val="0012359E"/>
    <w:rsid w:val="001235C2"/>
    <w:rsid w:val="001235D8"/>
    <w:rsid w:val="00123623"/>
    <w:rsid w:val="00123645"/>
    <w:rsid w:val="0012394D"/>
    <w:rsid w:val="001239B4"/>
    <w:rsid w:val="00123AA8"/>
    <w:rsid w:val="00123B08"/>
    <w:rsid w:val="00123BEA"/>
    <w:rsid w:val="00123E55"/>
    <w:rsid w:val="00123F5F"/>
    <w:rsid w:val="00123FAB"/>
    <w:rsid w:val="0012400C"/>
    <w:rsid w:val="001240E3"/>
    <w:rsid w:val="001240EF"/>
    <w:rsid w:val="0012410B"/>
    <w:rsid w:val="0012411F"/>
    <w:rsid w:val="0012428B"/>
    <w:rsid w:val="001242D9"/>
    <w:rsid w:val="001242E8"/>
    <w:rsid w:val="00124366"/>
    <w:rsid w:val="00124389"/>
    <w:rsid w:val="001243A8"/>
    <w:rsid w:val="001243D0"/>
    <w:rsid w:val="001243D6"/>
    <w:rsid w:val="00124401"/>
    <w:rsid w:val="001244C7"/>
    <w:rsid w:val="001245CE"/>
    <w:rsid w:val="0012464A"/>
    <w:rsid w:val="001247A4"/>
    <w:rsid w:val="001248FF"/>
    <w:rsid w:val="00124A32"/>
    <w:rsid w:val="00124A4C"/>
    <w:rsid w:val="00124AB4"/>
    <w:rsid w:val="00124B57"/>
    <w:rsid w:val="00124C6A"/>
    <w:rsid w:val="00124C9B"/>
    <w:rsid w:val="00124CD2"/>
    <w:rsid w:val="00124E74"/>
    <w:rsid w:val="00124E99"/>
    <w:rsid w:val="001250A3"/>
    <w:rsid w:val="00125109"/>
    <w:rsid w:val="00125145"/>
    <w:rsid w:val="0012515D"/>
    <w:rsid w:val="00125172"/>
    <w:rsid w:val="001252CA"/>
    <w:rsid w:val="00125388"/>
    <w:rsid w:val="00125393"/>
    <w:rsid w:val="00125423"/>
    <w:rsid w:val="00125441"/>
    <w:rsid w:val="00125466"/>
    <w:rsid w:val="001255A6"/>
    <w:rsid w:val="00125867"/>
    <w:rsid w:val="00125958"/>
    <w:rsid w:val="0012595C"/>
    <w:rsid w:val="00125A67"/>
    <w:rsid w:val="00125AFA"/>
    <w:rsid w:val="00125B78"/>
    <w:rsid w:val="00125BAF"/>
    <w:rsid w:val="00125BC2"/>
    <w:rsid w:val="00125C82"/>
    <w:rsid w:val="00125CFF"/>
    <w:rsid w:val="00125D65"/>
    <w:rsid w:val="00125DFB"/>
    <w:rsid w:val="00125E61"/>
    <w:rsid w:val="00125E8C"/>
    <w:rsid w:val="00125F13"/>
    <w:rsid w:val="00126045"/>
    <w:rsid w:val="0012604E"/>
    <w:rsid w:val="0012608E"/>
    <w:rsid w:val="00126099"/>
    <w:rsid w:val="001260B6"/>
    <w:rsid w:val="00126140"/>
    <w:rsid w:val="00126216"/>
    <w:rsid w:val="0012622B"/>
    <w:rsid w:val="00126233"/>
    <w:rsid w:val="0012624D"/>
    <w:rsid w:val="00126323"/>
    <w:rsid w:val="00126343"/>
    <w:rsid w:val="00126542"/>
    <w:rsid w:val="00126588"/>
    <w:rsid w:val="001266CA"/>
    <w:rsid w:val="001267F7"/>
    <w:rsid w:val="00126918"/>
    <w:rsid w:val="00126929"/>
    <w:rsid w:val="0012699B"/>
    <w:rsid w:val="00126B5C"/>
    <w:rsid w:val="00126B7D"/>
    <w:rsid w:val="00126BCC"/>
    <w:rsid w:val="00126BEF"/>
    <w:rsid w:val="00126CEF"/>
    <w:rsid w:val="00126D6B"/>
    <w:rsid w:val="00126D8A"/>
    <w:rsid w:val="00126F31"/>
    <w:rsid w:val="00126F55"/>
    <w:rsid w:val="001271A2"/>
    <w:rsid w:val="0012720A"/>
    <w:rsid w:val="0012735F"/>
    <w:rsid w:val="00127369"/>
    <w:rsid w:val="001273A2"/>
    <w:rsid w:val="001273DC"/>
    <w:rsid w:val="00127405"/>
    <w:rsid w:val="0012745F"/>
    <w:rsid w:val="0012752D"/>
    <w:rsid w:val="001275CE"/>
    <w:rsid w:val="001279A5"/>
    <w:rsid w:val="001279AC"/>
    <w:rsid w:val="001279D8"/>
    <w:rsid w:val="00127A16"/>
    <w:rsid w:val="00127ACC"/>
    <w:rsid w:val="00127B1A"/>
    <w:rsid w:val="00127D69"/>
    <w:rsid w:val="00127E61"/>
    <w:rsid w:val="00127E73"/>
    <w:rsid w:val="00130110"/>
    <w:rsid w:val="001304C4"/>
    <w:rsid w:val="001304DC"/>
    <w:rsid w:val="00130520"/>
    <w:rsid w:val="0013053B"/>
    <w:rsid w:val="001306B8"/>
    <w:rsid w:val="00130877"/>
    <w:rsid w:val="001308B8"/>
    <w:rsid w:val="001308BC"/>
    <w:rsid w:val="001309CD"/>
    <w:rsid w:val="00130A06"/>
    <w:rsid w:val="00130BB0"/>
    <w:rsid w:val="00130D9B"/>
    <w:rsid w:val="00130DF9"/>
    <w:rsid w:val="00130E8C"/>
    <w:rsid w:val="00130ED5"/>
    <w:rsid w:val="00130EF1"/>
    <w:rsid w:val="00130F27"/>
    <w:rsid w:val="00130FEC"/>
    <w:rsid w:val="00131063"/>
    <w:rsid w:val="001310A3"/>
    <w:rsid w:val="00131113"/>
    <w:rsid w:val="001311BB"/>
    <w:rsid w:val="00131205"/>
    <w:rsid w:val="00131264"/>
    <w:rsid w:val="00131324"/>
    <w:rsid w:val="00131414"/>
    <w:rsid w:val="00131597"/>
    <w:rsid w:val="00131672"/>
    <w:rsid w:val="00131746"/>
    <w:rsid w:val="001317AB"/>
    <w:rsid w:val="001317BE"/>
    <w:rsid w:val="00131815"/>
    <w:rsid w:val="00131862"/>
    <w:rsid w:val="001318D3"/>
    <w:rsid w:val="00131ABD"/>
    <w:rsid w:val="00131ADF"/>
    <w:rsid w:val="00131C17"/>
    <w:rsid w:val="00131CEE"/>
    <w:rsid w:val="00131E20"/>
    <w:rsid w:val="00131F55"/>
    <w:rsid w:val="0013200E"/>
    <w:rsid w:val="00132067"/>
    <w:rsid w:val="00132119"/>
    <w:rsid w:val="00132325"/>
    <w:rsid w:val="0013236A"/>
    <w:rsid w:val="0013237F"/>
    <w:rsid w:val="001323C7"/>
    <w:rsid w:val="001323C9"/>
    <w:rsid w:val="00132435"/>
    <w:rsid w:val="00132582"/>
    <w:rsid w:val="001325FF"/>
    <w:rsid w:val="0013273A"/>
    <w:rsid w:val="0013280E"/>
    <w:rsid w:val="0013297D"/>
    <w:rsid w:val="00132A52"/>
    <w:rsid w:val="00132AC0"/>
    <w:rsid w:val="00132BC8"/>
    <w:rsid w:val="00132BDB"/>
    <w:rsid w:val="00132C07"/>
    <w:rsid w:val="00132C54"/>
    <w:rsid w:val="00132C6A"/>
    <w:rsid w:val="00132CD9"/>
    <w:rsid w:val="00132D26"/>
    <w:rsid w:val="00132E3D"/>
    <w:rsid w:val="00132ED9"/>
    <w:rsid w:val="00132FDE"/>
    <w:rsid w:val="00133006"/>
    <w:rsid w:val="0013306E"/>
    <w:rsid w:val="0013310F"/>
    <w:rsid w:val="001331D6"/>
    <w:rsid w:val="00133301"/>
    <w:rsid w:val="0013331D"/>
    <w:rsid w:val="001333C7"/>
    <w:rsid w:val="0013342C"/>
    <w:rsid w:val="0013362C"/>
    <w:rsid w:val="00133634"/>
    <w:rsid w:val="001336E6"/>
    <w:rsid w:val="001336ED"/>
    <w:rsid w:val="00133724"/>
    <w:rsid w:val="0013374A"/>
    <w:rsid w:val="001337F6"/>
    <w:rsid w:val="0013384D"/>
    <w:rsid w:val="00133979"/>
    <w:rsid w:val="00133AD4"/>
    <w:rsid w:val="00133B71"/>
    <w:rsid w:val="00133BE0"/>
    <w:rsid w:val="00133C88"/>
    <w:rsid w:val="00133D3F"/>
    <w:rsid w:val="00133D59"/>
    <w:rsid w:val="00133FC3"/>
    <w:rsid w:val="00134098"/>
    <w:rsid w:val="001340D0"/>
    <w:rsid w:val="001341D5"/>
    <w:rsid w:val="0013425E"/>
    <w:rsid w:val="001343B4"/>
    <w:rsid w:val="00134400"/>
    <w:rsid w:val="0013445A"/>
    <w:rsid w:val="00134491"/>
    <w:rsid w:val="001344B8"/>
    <w:rsid w:val="001344FC"/>
    <w:rsid w:val="0013452F"/>
    <w:rsid w:val="0013453B"/>
    <w:rsid w:val="0013454D"/>
    <w:rsid w:val="00134550"/>
    <w:rsid w:val="00134590"/>
    <w:rsid w:val="0013459D"/>
    <w:rsid w:val="001345A9"/>
    <w:rsid w:val="001346CD"/>
    <w:rsid w:val="001347CB"/>
    <w:rsid w:val="001348CE"/>
    <w:rsid w:val="001348DC"/>
    <w:rsid w:val="00134900"/>
    <w:rsid w:val="00134A86"/>
    <w:rsid w:val="00134AB4"/>
    <w:rsid w:val="00134B4A"/>
    <w:rsid w:val="00134BD1"/>
    <w:rsid w:val="00134CB5"/>
    <w:rsid w:val="00134D83"/>
    <w:rsid w:val="00134E21"/>
    <w:rsid w:val="00134EBD"/>
    <w:rsid w:val="00134FA6"/>
    <w:rsid w:val="0013506E"/>
    <w:rsid w:val="0013519F"/>
    <w:rsid w:val="0013522E"/>
    <w:rsid w:val="00135245"/>
    <w:rsid w:val="00135254"/>
    <w:rsid w:val="001352D4"/>
    <w:rsid w:val="00135317"/>
    <w:rsid w:val="00135367"/>
    <w:rsid w:val="00135394"/>
    <w:rsid w:val="00135458"/>
    <w:rsid w:val="0013556D"/>
    <w:rsid w:val="0013573C"/>
    <w:rsid w:val="001357C5"/>
    <w:rsid w:val="001358C6"/>
    <w:rsid w:val="00135B6E"/>
    <w:rsid w:val="00135C77"/>
    <w:rsid w:val="00135CF6"/>
    <w:rsid w:val="00135D78"/>
    <w:rsid w:val="00135D81"/>
    <w:rsid w:val="00135E64"/>
    <w:rsid w:val="00135F4A"/>
    <w:rsid w:val="00135FE2"/>
    <w:rsid w:val="00136166"/>
    <w:rsid w:val="00136182"/>
    <w:rsid w:val="001361DF"/>
    <w:rsid w:val="0013623D"/>
    <w:rsid w:val="00136504"/>
    <w:rsid w:val="00136654"/>
    <w:rsid w:val="001366D4"/>
    <w:rsid w:val="0013673C"/>
    <w:rsid w:val="00136790"/>
    <w:rsid w:val="00136AB2"/>
    <w:rsid w:val="00136AF7"/>
    <w:rsid w:val="00136B03"/>
    <w:rsid w:val="00136BB4"/>
    <w:rsid w:val="00136BD5"/>
    <w:rsid w:val="00136BD8"/>
    <w:rsid w:val="00136C75"/>
    <w:rsid w:val="00136CB9"/>
    <w:rsid w:val="00136DF4"/>
    <w:rsid w:val="00136FA6"/>
    <w:rsid w:val="0013700E"/>
    <w:rsid w:val="001370D2"/>
    <w:rsid w:val="00137222"/>
    <w:rsid w:val="0013737C"/>
    <w:rsid w:val="001373FD"/>
    <w:rsid w:val="0013749F"/>
    <w:rsid w:val="001375BB"/>
    <w:rsid w:val="0013766C"/>
    <w:rsid w:val="00137700"/>
    <w:rsid w:val="0013770A"/>
    <w:rsid w:val="001378C6"/>
    <w:rsid w:val="00137929"/>
    <w:rsid w:val="001379D0"/>
    <w:rsid w:val="00137A88"/>
    <w:rsid w:val="00137BF1"/>
    <w:rsid w:val="00137C54"/>
    <w:rsid w:val="00137D62"/>
    <w:rsid w:val="00137DC6"/>
    <w:rsid w:val="00137E07"/>
    <w:rsid w:val="00137E26"/>
    <w:rsid w:val="00137F96"/>
    <w:rsid w:val="0014030B"/>
    <w:rsid w:val="001403A4"/>
    <w:rsid w:val="001404BA"/>
    <w:rsid w:val="001405B1"/>
    <w:rsid w:val="0014060B"/>
    <w:rsid w:val="001406A7"/>
    <w:rsid w:val="001409FD"/>
    <w:rsid w:val="00140B3E"/>
    <w:rsid w:val="00140C0C"/>
    <w:rsid w:val="00140C64"/>
    <w:rsid w:val="00140CD3"/>
    <w:rsid w:val="00140D11"/>
    <w:rsid w:val="00140E29"/>
    <w:rsid w:val="00140E32"/>
    <w:rsid w:val="00140F6B"/>
    <w:rsid w:val="00141176"/>
    <w:rsid w:val="00141211"/>
    <w:rsid w:val="00141287"/>
    <w:rsid w:val="0014153A"/>
    <w:rsid w:val="0014161E"/>
    <w:rsid w:val="0014166E"/>
    <w:rsid w:val="00141795"/>
    <w:rsid w:val="00141879"/>
    <w:rsid w:val="0014194A"/>
    <w:rsid w:val="0014197E"/>
    <w:rsid w:val="00141A73"/>
    <w:rsid w:val="00141B38"/>
    <w:rsid w:val="00141CA2"/>
    <w:rsid w:val="00141DB8"/>
    <w:rsid w:val="0014202A"/>
    <w:rsid w:val="00142030"/>
    <w:rsid w:val="001420AF"/>
    <w:rsid w:val="001421FE"/>
    <w:rsid w:val="0014226D"/>
    <w:rsid w:val="0014228E"/>
    <w:rsid w:val="0014240C"/>
    <w:rsid w:val="00142410"/>
    <w:rsid w:val="001425C1"/>
    <w:rsid w:val="00142839"/>
    <w:rsid w:val="00142848"/>
    <w:rsid w:val="00142917"/>
    <w:rsid w:val="00142B4D"/>
    <w:rsid w:val="00142C12"/>
    <w:rsid w:val="00142C23"/>
    <w:rsid w:val="00142CD1"/>
    <w:rsid w:val="00142D73"/>
    <w:rsid w:val="00142F8E"/>
    <w:rsid w:val="00143025"/>
    <w:rsid w:val="0014302B"/>
    <w:rsid w:val="0014320F"/>
    <w:rsid w:val="00143212"/>
    <w:rsid w:val="00143301"/>
    <w:rsid w:val="00143317"/>
    <w:rsid w:val="001433F4"/>
    <w:rsid w:val="001434BC"/>
    <w:rsid w:val="00143543"/>
    <w:rsid w:val="0014363D"/>
    <w:rsid w:val="00143673"/>
    <w:rsid w:val="00143718"/>
    <w:rsid w:val="0014389C"/>
    <w:rsid w:val="00143A6A"/>
    <w:rsid w:val="00143A84"/>
    <w:rsid w:val="00143B30"/>
    <w:rsid w:val="00143B41"/>
    <w:rsid w:val="00143D0A"/>
    <w:rsid w:val="0014409A"/>
    <w:rsid w:val="0014414E"/>
    <w:rsid w:val="001441FB"/>
    <w:rsid w:val="001442E8"/>
    <w:rsid w:val="00144509"/>
    <w:rsid w:val="00144640"/>
    <w:rsid w:val="0014468E"/>
    <w:rsid w:val="00144700"/>
    <w:rsid w:val="00144708"/>
    <w:rsid w:val="00144A5F"/>
    <w:rsid w:val="00144ACA"/>
    <w:rsid w:val="00144B0D"/>
    <w:rsid w:val="00144B99"/>
    <w:rsid w:val="00144B9E"/>
    <w:rsid w:val="00144CFE"/>
    <w:rsid w:val="00144DB9"/>
    <w:rsid w:val="00144DE0"/>
    <w:rsid w:val="00144E76"/>
    <w:rsid w:val="00144F0B"/>
    <w:rsid w:val="00144FC8"/>
    <w:rsid w:val="00145071"/>
    <w:rsid w:val="001450E8"/>
    <w:rsid w:val="001451A2"/>
    <w:rsid w:val="00145207"/>
    <w:rsid w:val="001454EA"/>
    <w:rsid w:val="00145625"/>
    <w:rsid w:val="001459BF"/>
    <w:rsid w:val="00145A7E"/>
    <w:rsid w:val="00145B55"/>
    <w:rsid w:val="00145B8A"/>
    <w:rsid w:val="00145B9A"/>
    <w:rsid w:val="00145CC4"/>
    <w:rsid w:val="00145D24"/>
    <w:rsid w:val="00145D52"/>
    <w:rsid w:val="00145D7F"/>
    <w:rsid w:val="00145D81"/>
    <w:rsid w:val="00145E97"/>
    <w:rsid w:val="00145F81"/>
    <w:rsid w:val="001460C8"/>
    <w:rsid w:val="00146158"/>
    <w:rsid w:val="001461AD"/>
    <w:rsid w:val="001461E2"/>
    <w:rsid w:val="00146215"/>
    <w:rsid w:val="00146336"/>
    <w:rsid w:val="001463CD"/>
    <w:rsid w:val="001465A2"/>
    <w:rsid w:val="00146613"/>
    <w:rsid w:val="00146643"/>
    <w:rsid w:val="00146659"/>
    <w:rsid w:val="00146679"/>
    <w:rsid w:val="00146685"/>
    <w:rsid w:val="0014686D"/>
    <w:rsid w:val="00146914"/>
    <w:rsid w:val="001469EA"/>
    <w:rsid w:val="001469F5"/>
    <w:rsid w:val="00146D11"/>
    <w:rsid w:val="00146D55"/>
    <w:rsid w:val="00146EA4"/>
    <w:rsid w:val="00146FD5"/>
    <w:rsid w:val="00147151"/>
    <w:rsid w:val="00147266"/>
    <w:rsid w:val="001472FE"/>
    <w:rsid w:val="0014730E"/>
    <w:rsid w:val="00147343"/>
    <w:rsid w:val="00147366"/>
    <w:rsid w:val="0014745F"/>
    <w:rsid w:val="001474D1"/>
    <w:rsid w:val="001474D5"/>
    <w:rsid w:val="00147AA9"/>
    <w:rsid w:val="00147D21"/>
    <w:rsid w:val="00147E96"/>
    <w:rsid w:val="00147F48"/>
    <w:rsid w:val="0015005F"/>
    <w:rsid w:val="00150138"/>
    <w:rsid w:val="001501FF"/>
    <w:rsid w:val="001502AC"/>
    <w:rsid w:val="00150630"/>
    <w:rsid w:val="00150636"/>
    <w:rsid w:val="00150724"/>
    <w:rsid w:val="0015075C"/>
    <w:rsid w:val="0015077E"/>
    <w:rsid w:val="00150893"/>
    <w:rsid w:val="0015094F"/>
    <w:rsid w:val="00150A3D"/>
    <w:rsid w:val="00150A8A"/>
    <w:rsid w:val="00150BAA"/>
    <w:rsid w:val="00150C09"/>
    <w:rsid w:val="00150CC3"/>
    <w:rsid w:val="00150D15"/>
    <w:rsid w:val="00150D76"/>
    <w:rsid w:val="00150DCA"/>
    <w:rsid w:val="00150E46"/>
    <w:rsid w:val="00150EF8"/>
    <w:rsid w:val="00151020"/>
    <w:rsid w:val="00151172"/>
    <w:rsid w:val="00151186"/>
    <w:rsid w:val="001511A7"/>
    <w:rsid w:val="0015124A"/>
    <w:rsid w:val="001512CE"/>
    <w:rsid w:val="001513C1"/>
    <w:rsid w:val="001513DC"/>
    <w:rsid w:val="0015140D"/>
    <w:rsid w:val="001514EA"/>
    <w:rsid w:val="001514F5"/>
    <w:rsid w:val="00151530"/>
    <w:rsid w:val="001515B4"/>
    <w:rsid w:val="00151614"/>
    <w:rsid w:val="001516A6"/>
    <w:rsid w:val="001516FB"/>
    <w:rsid w:val="00151705"/>
    <w:rsid w:val="0015171D"/>
    <w:rsid w:val="0015182F"/>
    <w:rsid w:val="001519ED"/>
    <w:rsid w:val="00151A29"/>
    <w:rsid w:val="00151A35"/>
    <w:rsid w:val="00151A43"/>
    <w:rsid w:val="00151B60"/>
    <w:rsid w:val="00151BBB"/>
    <w:rsid w:val="00151BDD"/>
    <w:rsid w:val="00151BED"/>
    <w:rsid w:val="00151D30"/>
    <w:rsid w:val="00151D71"/>
    <w:rsid w:val="00151DEC"/>
    <w:rsid w:val="00151F71"/>
    <w:rsid w:val="00151F76"/>
    <w:rsid w:val="00151FE8"/>
    <w:rsid w:val="00152090"/>
    <w:rsid w:val="001520CE"/>
    <w:rsid w:val="0015212F"/>
    <w:rsid w:val="00152146"/>
    <w:rsid w:val="0015215D"/>
    <w:rsid w:val="001522D6"/>
    <w:rsid w:val="0015249D"/>
    <w:rsid w:val="001524E3"/>
    <w:rsid w:val="00152617"/>
    <w:rsid w:val="00152621"/>
    <w:rsid w:val="00152659"/>
    <w:rsid w:val="00152863"/>
    <w:rsid w:val="00152979"/>
    <w:rsid w:val="001529D0"/>
    <w:rsid w:val="001529E6"/>
    <w:rsid w:val="00152ADA"/>
    <w:rsid w:val="00152AE9"/>
    <w:rsid w:val="00152BA5"/>
    <w:rsid w:val="00152C84"/>
    <w:rsid w:val="00152C87"/>
    <w:rsid w:val="00152C8D"/>
    <w:rsid w:val="00152CF8"/>
    <w:rsid w:val="00152D38"/>
    <w:rsid w:val="00152DA4"/>
    <w:rsid w:val="00152F4A"/>
    <w:rsid w:val="00152F6B"/>
    <w:rsid w:val="001530B0"/>
    <w:rsid w:val="001530B3"/>
    <w:rsid w:val="0015313B"/>
    <w:rsid w:val="0015328F"/>
    <w:rsid w:val="001533C3"/>
    <w:rsid w:val="001534E9"/>
    <w:rsid w:val="0015356D"/>
    <w:rsid w:val="00153619"/>
    <w:rsid w:val="001536BC"/>
    <w:rsid w:val="00153725"/>
    <w:rsid w:val="0015374D"/>
    <w:rsid w:val="001538B7"/>
    <w:rsid w:val="001538FE"/>
    <w:rsid w:val="0015393D"/>
    <w:rsid w:val="00153C05"/>
    <w:rsid w:val="00153D1A"/>
    <w:rsid w:val="00153D4E"/>
    <w:rsid w:val="00153DB8"/>
    <w:rsid w:val="00153DE7"/>
    <w:rsid w:val="00153E09"/>
    <w:rsid w:val="00153E94"/>
    <w:rsid w:val="00153F76"/>
    <w:rsid w:val="00153F82"/>
    <w:rsid w:val="00154096"/>
    <w:rsid w:val="0015415C"/>
    <w:rsid w:val="00154165"/>
    <w:rsid w:val="001541B5"/>
    <w:rsid w:val="001542A4"/>
    <w:rsid w:val="001542C7"/>
    <w:rsid w:val="0015433C"/>
    <w:rsid w:val="00154362"/>
    <w:rsid w:val="00154384"/>
    <w:rsid w:val="001543D5"/>
    <w:rsid w:val="0015450A"/>
    <w:rsid w:val="001545A2"/>
    <w:rsid w:val="00154657"/>
    <w:rsid w:val="0015466D"/>
    <w:rsid w:val="00154751"/>
    <w:rsid w:val="00154972"/>
    <w:rsid w:val="001549D7"/>
    <w:rsid w:val="001549F6"/>
    <w:rsid w:val="00154C91"/>
    <w:rsid w:val="00154D71"/>
    <w:rsid w:val="00154DA8"/>
    <w:rsid w:val="00154F04"/>
    <w:rsid w:val="00154F8F"/>
    <w:rsid w:val="00155029"/>
    <w:rsid w:val="00155095"/>
    <w:rsid w:val="001551E1"/>
    <w:rsid w:val="001552FA"/>
    <w:rsid w:val="0015536C"/>
    <w:rsid w:val="00155381"/>
    <w:rsid w:val="001554CA"/>
    <w:rsid w:val="0015553B"/>
    <w:rsid w:val="00155622"/>
    <w:rsid w:val="001556A5"/>
    <w:rsid w:val="001556BD"/>
    <w:rsid w:val="001556D6"/>
    <w:rsid w:val="001556EB"/>
    <w:rsid w:val="0015577B"/>
    <w:rsid w:val="001557B7"/>
    <w:rsid w:val="00155822"/>
    <w:rsid w:val="00155836"/>
    <w:rsid w:val="001559C3"/>
    <w:rsid w:val="001559D4"/>
    <w:rsid w:val="00155A3C"/>
    <w:rsid w:val="00155A40"/>
    <w:rsid w:val="00155A42"/>
    <w:rsid w:val="00155A49"/>
    <w:rsid w:val="00155B03"/>
    <w:rsid w:val="00155BB8"/>
    <w:rsid w:val="00155DA1"/>
    <w:rsid w:val="00155EDA"/>
    <w:rsid w:val="00155EFF"/>
    <w:rsid w:val="00155F08"/>
    <w:rsid w:val="00156085"/>
    <w:rsid w:val="00156119"/>
    <w:rsid w:val="00156155"/>
    <w:rsid w:val="001561AA"/>
    <w:rsid w:val="001561B7"/>
    <w:rsid w:val="00156274"/>
    <w:rsid w:val="001562F1"/>
    <w:rsid w:val="00156390"/>
    <w:rsid w:val="0015642B"/>
    <w:rsid w:val="001566BC"/>
    <w:rsid w:val="00156A5F"/>
    <w:rsid w:val="00156B43"/>
    <w:rsid w:val="00156BD5"/>
    <w:rsid w:val="00156D14"/>
    <w:rsid w:val="00156D45"/>
    <w:rsid w:val="00156FAD"/>
    <w:rsid w:val="00157012"/>
    <w:rsid w:val="001570EC"/>
    <w:rsid w:val="001570F8"/>
    <w:rsid w:val="00157338"/>
    <w:rsid w:val="001573D0"/>
    <w:rsid w:val="00157407"/>
    <w:rsid w:val="00157511"/>
    <w:rsid w:val="00157531"/>
    <w:rsid w:val="0015756E"/>
    <w:rsid w:val="001575CE"/>
    <w:rsid w:val="001575EA"/>
    <w:rsid w:val="00157664"/>
    <w:rsid w:val="001577F0"/>
    <w:rsid w:val="0015780F"/>
    <w:rsid w:val="0015794E"/>
    <w:rsid w:val="00157969"/>
    <w:rsid w:val="001579D3"/>
    <w:rsid w:val="00157AC2"/>
    <w:rsid w:val="00157B89"/>
    <w:rsid w:val="00157C33"/>
    <w:rsid w:val="00157C62"/>
    <w:rsid w:val="00157CF3"/>
    <w:rsid w:val="00157CFE"/>
    <w:rsid w:val="00157EF1"/>
    <w:rsid w:val="00157F44"/>
    <w:rsid w:val="00157F4A"/>
    <w:rsid w:val="00157F72"/>
    <w:rsid w:val="001600F8"/>
    <w:rsid w:val="00160285"/>
    <w:rsid w:val="00160314"/>
    <w:rsid w:val="00160320"/>
    <w:rsid w:val="0016040A"/>
    <w:rsid w:val="0016044F"/>
    <w:rsid w:val="001605D3"/>
    <w:rsid w:val="001605D8"/>
    <w:rsid w:val="001608DF"/>
    <w:rsid w:val="00160972"/>
    <w:rsid w:val="001609BF"/>
    <w:rsid w:val="00160A1E"/>
    <w:rsid w:val="00160AFE"/>
    <w:rsid w:val="00160B98"/>
    <w:rsid w:val="00160BD1"/>
    <w:rsid w:val="00160BEB"/>
    <w:rsid w:val="00160C8F"/>
    <w:rsid w:val="00160C9D"/>
    <w:rsid w:val="00160D19"/>
    <w:rsid w:val="00160DE5"/>
    <w:rsid w:val="00160E4C"/>
    <w:rsid w:val="00160ECB"/>
    <w:rsid w:val="00160FAA"/>
    <w:rsid w:val="001612D8"/>
    <w:rsid w:val="001612DD"/>
    <w:rsid w:val="001614A0"/>
    <w:rsid w:val="00161550"/>
    <w:rsid w:val="001616A1"/>
    <w:rsid w:val="0016174F"/>
    <w:rsid w:val="00161773"/>
    <w:rsid w:val="00161898"/>
    <w:rsid w:val="0016189C"/>
    <w:rsid w:val="00161AC5"/>
    <w:rsid w:val="00161AE5"/>
    <w:rsid w:val="00161B60"/>
    <w:rsid w:val="00161B6D"/>
    <w:rsid w:val="00161C12"/>
    <w:rsid w:val="00161D81"/>
    <w:rsid w:val="00161D86"/>
    <w:rsid w:val="00161EB1"/>
    <w:rsid w:val="00161ECE"/>
    <w:rsid w:val="00162008"/>
    <w:rsid w:val="0016207B"/>
    <w:rsid w:val="00162144"/>
    <w:rsid w:val="001621A6"/>
    <w:rsid w:val="001621CF"/>
    <w:rsid w:val="0016225D"/>
    <w:rsid w:val="001622BF"/>
    <w:rsid w:val="001622DF"/>
    <w:rsid w:val="0016250C"/>
    <w:rsid w:val="0016270F"/>
    <w:rsid w:val="0016276D"/>
    <w:rsid w:val="0016278A"/>
    <w:rsid w:val="0016287F"/>
    <w:rsid w:val="00162936"/>
    <w:rsid w:val="00162954"/>
    <w:rsid w:val="00162976"/>
    <w:rsid w:val="00162A49"/>
    <w:rsid w:val="00162A4C"/>
    <w:rsid w:val="00162AF7"/>
    <w:rsid w:val="00162C0C"/>
    <w:rsid w:val="00162D60"/>
    <w:rsid w:val="00162F77"/>
    <w:rsid w:val="00162FF5"/>
    <w:rsid w:val="0016308E"/>
    <w:rsid w:val="001631A8"/>
    <w:rsid w:val="001631FC"/>
    <w:rsid w:val="001632C6"/>
    <w:rsid w:val="001632F6"/>
    <w:rsid w:val="00163352"/>
    <w:rsid w:val="00163518"/>
    <w:rsid w:val="00163714"/>
    <w:rsid w:val="00163758"/>
    <w:rsid w:val="0016377C"/>
    <w:rsid w:val="00163916"/>
    <w:rsid w:val="001639F0"/>
    <w:rsid w:val="00163A4B"/>
    <w:rsid w:val="00163BAF"/>
    <w:rsid w:val="00163C44"/>
    <w:rsid w:val="00163C6C"/>
    <w:rsid w:val="00163D3B"/>
    <w:rsid w:val="00163DA1"/>
    <w:rsid w:val="00163DD4"/>
    <w:rsid w:val="00163E75"/>
    <w:rsid w:val="00163EA6"/>
    <w:rsid w:val="0016401C"/>
    <w:rsid w:val="0016405C"/>
    <w:rsid w:val="00164099"/>
    <w:rsid w:val="001640D8"/>
    <w:rsid w:val="001640E5"/>
    <w:rsid w:val="0016434D"/>
    <w:rsid w:val="001644F2"/>
    <w:rsid w:val="00164553"/>
    <w:rsid w:val="001645F4"/>
    <w:rsid w:val="00164645"/>
    <w:rsid w:val="00164690"/>
    <w:rsid w:val="001646B2"/>
    <w:rsid w:val="00164728"/>
    <w:rsid w:val="001648DD"/>
    <w:rsid w:val="0016498A"/>
    <w:rsid w:val="00164A12"/>
    <w:rsid w:val="00164A1E"/>
    <w:rsid w:val="00164A5C"/>
    <w:rsid w:val="00164B1B"/>
    <w:rsid w:val="00164BB4"/>
    <w:rsid w:val="00164C0C"/>
    <w:rsid w:val="00164D4F"/>
    <w:rsid w:val="00164DB6"/>
    <w:rsid w:val="00164E4A"/>
    <w:rsid w:val="00164F1F"/>
    <w:rsid w:val="00165176"/>
    <w:rsid w:val="00165277"/>
    <w:rsid w:val="0016529C"/>
    <w:rsid w:val="00165328"/>
    <w:rsid w:val="0016534E"/>
    <w:rsid w:val="001653C1"/>
    <w:rsid w:val="00165429"/>
    <w:rsid w:val="0016542F"/>
    <w:rsid w:val="00165432"/>
    <w:rsid w:val="0016562C"/>
    <w:rsid w:val="00165676"/>
    <w:rsid w:val="00165694"/>
    <w:rsid w:val="00165762"/>
    <w:rsid w:val="001657EE"/>
    <w:rsid w:val="0016591C"/>
    <w:rsid w:val="001659C2"/>
    <w:rsid w:val="00165A1E"/>
    <w:rsid w:val="00165A33"/>
    <w:rsid w:val="00165A5F"/>
    <w:rsid w:val="00165A78"/>
    <w:rsid w:val="00165C2A"/>
    <w:rsid w:val="00165C7D"/>
    <w:rsid w:val="00165C8E"/>
    <w:rsid w:val="00165CA0"/>
    <w:rsid w:val="00165CB5"/>
    <w:rsid w:val="00165F7B"/>
    <w:rsid w:val="00165F9D"/>
    <w:rsid w:val="001660A2"/>
    <w:rsid w:val="001660E3"/>
    <w:rsid w:val="001661CA"/>
    <w:rsid w:val="0016625D"/>
    <w:rsid w:val="0016638A"/>
    <w:rsid w:val="00166401"/>
    <w:rsid w:val="00166451"/>
    <w:rsid w:val="00166455"/>
    <w:rsid w:val="001665B4"/>
    <w:rsid w:val="00166641"/>
    <w:rsid w:val="00166703"/>
    <w:rsid w:val="001667C9"/>
    <w:rsid w:val="0016682C"/>
    <w:rsid w:val="0016692F"/>
    <w:rsid w:val="00166A5E"/>
    <w:rsid w:val="00166B35"/>
    <w:rsid w:val="00166B98"/>
    <w:rsid w:val="00166CE3"/>
    <w:rsid w:val="00166D1A"/>
    <w:rsid w:val="00166DE8"/>
    <w:rsid w:val="00166E04"/>
    <w:rsid w:val="00166FCD"/>
    <w:rsid w:val="00167209"/>
    <w:rsid w:val="00167456"/>
    <w:rsid w:val="001674D5"/>
    <w:rsid w:val="00167536"/>
    <w:rsid w:val="00167587"/>
    <w:rsid w:val="00167683"/>
    <w:rsid w:val="00167774"/>
    <w:rsid w:val="00167840"/>
    <w:rsid w:val="0016787E"/>
    <w:rsid w:val="001678B1"/>
    <w:rsid w:val="0016799F"/>
    <w:rsid w:val="00167A58"/>
    <w:rsid w:val="00167AFD"/>
    <w:rsid w:val="00167BA5"/>
    <w:rsid w:val="00167BC6"/>
    <w:rsid w:val="00167C47"/>
    <w:rsid w:val="00167C90"/>
    <w:rsid w:val="00167C9B"/>
    <w:rsid w:val="00167D90"/>
    <w:rsid w:val="00167DE0"/>
    <w:rsid w:val="00170095"/>
    <w:rsid w:val="001700D3"/>
    <w:rsid w:val="00170195"/>
    <w:rsid w:val="00170570"/>
    <w:rsid w:val="00170661"/>
    <w:rsid w:val="00170780"/>
    <w:rsid w:val="001707B4"/>
    <w:rsid w:val="001708D3"/>
    <w:rsid w:val="001708EF"/>
    <w:rsid w:val="00170949"/>
    <w:rsid w:val="00170AE1"/>
    <w:rsid w:val="00170C25"/>
    <w:rsid w:val="00170C46"/>
    <w:rsid w:val="00170E36"/>
    <w:rsid w:val="00170E58"/>
    <w:rsid w:val="00170E6F"/>
    <w:rsid w:val="00170F2E"/>
    <w:rsid w:val="00170F68"/>
    <w:rsid w:val="00170FD8"/>
    <w:rsid w:val="00171017"/>
    <w:rsid w:val="00171138"/>
    <w:rsid w:val="001711C4"/>
    <w:rsid w:val="0017120A"/>
    <w:rsid w:val="00171389"/>
    <w:rsid w:val="001713B5"/>
    <w:rsid w:val="00171630"/>
    <w:rsid w:val="00171665"/>
    <w:rsid w:val="00171678"/>
    <w:rsid w:val="0017182C"/>
    <w:rsid w:val="00171866"/>
    <w:rsid w:val="001718D3"/>
    <w:rsid w:val="00171955"/>
    <w:rsid w:val="00171A5E"/>
    <w:rsid w:val="00171C52"/>
    <w:rsid w:val="00171C92"/>
    <w:rsid w:val="00171E6F"/>
    <w:rsid w:val="00171FF8"/>
    <w:rsid w:val="0017206E"/>
    <w:rsid w:val="001720AE"/>
    <w:rsid w:val="00172115"/>
    <w:rsid w:val="00172140"/>
    <w:rsid w:val="0017229A"/>
    <w:rsid w:val="00172312"/>
    <w:rsid w:val="00172318"/>
    <w:rsid w:val="0017232E"/>
    <w:rsid w:val="001724F5"/>
    <w:rsid w:val="00172718"/>
    <w:rsid w:val="001727B5"/>
    <w:rsid w:val="0017290D"/>
    <w:rsid w:val="00172911"/>
    <w:rsid w:val="00172980"/>
    <w:rsid w:val="001729F8"/>
    <w:rsid w:val="00172A30"/>
    <w:rsid w:val="00172A62"/>
    <w:rsid w:val="00172C7E"/>
    <w:rsid w:val="00172C8E"/>
    <w:rsid w:val="00172D36"/>
    <w:rsid w:val="00172D3F"/>
    <w:rsid w:val="00172D79"/>
    <w:rsid w:val="00172E6F"/>
    <w:rsid w:val="00172EA1"/>
    <w:rsid w:val="00172F82"/>
    <w:rsid w:val="001730AF"/>
    <w:rsid w:val="00173208"/>
    <w:rsid w:val="00173241"/>
    <w:rsid w:val="001732F5"/>
    <w:rsid w:val="00173314"/>
    <w:rsid w:val="0017338B"/>
    <w:rsid w:val="00173557"/>
    <w:rsid w:val="00173678"/>
    <w:rsid w:val="0017378F"/>
    <w:rsid w:val="00173898"/>
    <w:rsid w:val="00173902"/>
    <w:rsid w:val="001739C0"/>
    <w:rsid w:val="001739F3"/>
    <w:rsid w:val="00173ADD"/>
    <w:rsid w:val="00173BB3"/>
    <w:rsid w:val="00173C9D"/>
    <w:rsid w:val="00173CDB"/>
    <w:rsid w:val="00173CF9"/>
    <w:rsid w:val="00173E1D"/>
    <w:rsid w:val="00173F35"/>
    <w:rsid w:val="00173F7E"/>
    <w:rsid w:val="00173F96"/>
    <w:rsid w:val="00173FDC"/>
    <w:rsid w:val="00173FFB"/>
    <w:rsid w:val="00174029"/>
    <w:rsid w:val="001740CE"/>
    <w:rsid w:val="001740FD"/>
    <w:rsid w:val="0017421F"/>
    <w:rsid w:val="00174529"/>
    <w:rsid w:val="00174592"/>
    <w:rsid w:val="0017463D"/>
    <w:rsid w:val="0017465B"/>
    <w:rsid w:val="00174694"/>
    <w:rsid w:val="001746F8"/>
    <w:rsid w:val="00174748"/>
    <w:rsid w:val="00174A34"/>
    <w:rsid w:val="00174B84"/>
    <w:rsid w:val="00174DA4"/>
    <w:rsid w:val="00174DB8"/>
    <w:rsid w:val="00174DF2"/>
    <w:rsid w:val="00174E8F"/>
    <w:rsid w:val="00174FDD"/>
    <w:rsid w:val="00174FE7"/>
    <w:rsid w:val="001750A6"/>
    <w:rsid w:val="001751EA"/>
    <w:rsid w:val="00175278"/>
    <w:rsid w:val="001753B9"/>
    <w:rsid w:val="001753C5"/>
    <w:rsid w:val="00175462"/>
    <w:rsid w:val="00175495"/>
    <w:rsid w:val="001754D0"/>
    <w:rsid w:val="001754F1"/>
    <w:rsid w:val="00175792"/>
    <w:rsid w:val="00175867"/>
    <w:rsid w:val="0017592E"/>
    <w:rsid w:val="00175981"/>
    <w:rsid w:val="001759A4"/>
    <w:rsid w:val="001759EE"/>
    <w:rsid w:val="00175BB2"/>
    <w:rsid w:val="00175D09"/>
    <w:rsid w:val="00175D36"/>
    <w:rsid w:val="00175F9B"/>
    <w:rsid w:val="00176059"/>
    <w:rsid w:val="001760CA"/>
    <w:rsid w:val="001760FA"/>
    <w:rsid w:val="001761B0"/>
    <w:rsid w:val="0017632A"/>
    <w:rsid w:val="0017649C"/>
    <w:rsid w:val="001764C2"/>
    <w:rsid w:val="001764FC"/>
    <w:rsid w:val="001765BB"/>
    <w:rsid w:val="001766E0"/>
    <w:rsid w:val="0017672F"/>
    <w:rsid w:val="00176732"/>
    <w:rsid w:val="001767FA"/>
    <w:rsid w:val="00176811"/>
    <w:rsid w:val="0017686B"/>
    <w:rsid w:val="001768D0"/>
    <w:rsid w:val="001769F3"/>
    <w:rsid w:val="00176A51"/>
    <w:rsid w:val="00176A79"/>
    <w:rsid w:val="00176AC0"/>
    <w:rsid w:val="00176AF5"/>
    <w:rsid w:val="00176B99"/>
    <w:rsid w:val="00176BE9"/>
    <w:rsid w:val="00176E5E"/>
    <w:rsid w:val="00176FE2"/>
    <w:rsid w:val="0017701B"/>
    <w:rsid w:val="00177033"/>
    <w:rsid w:val="00177057"/>
    <w:rsid w:val="0017706D"/>
    <w:rsid w:val="00177072"/>
    <w:rsid w:val="00177159"/>
    <w:rsid w:val="0017716A"/>
    <w:rsid w:val="00177267"/>
    <w:rsid w:val="0017743E"/>
    <w:rsid w:val="001774B1"/>
    <w:rsid w:val="0017753E"/>
    <w:rsid w:val="001775D3"/>
    <w:rsid w:val="0017768B"/>
    <w:rsid w:val="001777E3"/>
    <w:rsid w:val="0017782D"/>
    <w:rsid w:val="00177927"/>
    <w:rsid w:val="00177941"/>
    <w:rsid w:val="00177949"/>
    <w:rsid w:val="0017794B"/>
    <w:rsid w:val="00177A79"/>
    <w:rsid w:val="00177B34"/>
    <w:rsid w:val="00177BC3"/>
    <w:rsid w:val="00177BF6"/>
    <w:rsid w:val="00177CFD"/>
    <w:rsid w:val="00177DC0"/>
    <w:rsid w:val="00177DD9"/>
    <w:rsid w:val="00177EBE"/>
    <w:rsid w:val="00177ED8"/>
    <w:rsid w:val="00177FFE"/>
    <w:rsid w:val="0018004E"/>
    <w:rsid w:val="001800EC"/>
    <w:rsid w:val="001803E1"/>
    <w:rsid w:val="001803E2"/>
    <w:rsid w:val="0018065D"/>
    <w:rsid w:val="001806F0"/>
    <w:rsid w:val="0018077A"/>
    <w:rsid w:val="00180816"/>
    <w:rsid w:val="00180825"/>
    <w:rsid w:val="0018096E"/>
    <w:rsid w:val="001809FB"/>
    <w:rsid w:val="00180A31"/>
    <w:rsid w:val="00180AD2"/>
    <w:rsid w:val="00180B11"/>
    <w:rsid w:val="00180BDF"/>
    <w:rsid w:val="00180C83"/>
    <w:rsid w:val="00180CA5"/>
    <w:rsid w:val="00180F3C"/>
    <w:rsid w:val="00180F7B"/>
    <w:rsid w:val="00180F8D"/>
    <w:rsid w:val="00181075"/>
    <w:rsid w:val="0018110E"/>
    <w:rsid w:val="00181116"/>
    <w:rsid w:val="001811BA"/>
    <w:rsid w:val="0018124F"/>
    <w:rsid w:val="001812CF"/>
    <w:rsid w:val="001812D8"/>
    <w:rsid w:val="001812FA"/>
    <w:rsid w:val="001813A3"/>
    <w:rsid w:val="00181424"/>
    <w:rsid w:val="0018142A"/>
    <w:rsid w:val="00181468"/>
    <w:rsid w:val="001814AB"/>
    <w:rsid w:val="001814D2"/>
    <w:rsid w:val="00181564"/>
    <w:rsid w:val="0018158C"/>
    <w:rsid w:val="0018165D"/>
    <w:rsid w:val="001816D6"/>
    <w:rsid w:val="001816E5"/>
    <w:rsid w:val="0018196E"/>
    <w:rsid w:val="00181A0B"/>
    <w:rsid w:val="00181A41"/>
    <w:rsid w:val="00181B71"/>
    <w:rsid w:val="00181C10"/>
    <w:rsid w:val="00181C2F"/>
    <w:rsid w:val="00181E29"/>
    <w:rsid w:val="00181EC8"/>
    <w:rsid w:val="00181ED1"/>
    <w:rsid w:val="0018205E"/>
    <w:rsid w:val="00182193"/>
    <w:rsid w:val="001821C5"/>
    <w:rsid w:val="0018222D"/>
    <w:rsid w:val="0018225D"/>
    <w:rsid w:val="00182289"/>
    <w:rsid w:val="00182327"/>
    <w:rsid w:val="0018248E"/>
    <w:rsid w:val="001824C3"/>
    <w:rsid w:val="0018250B"/>
    <w:rsid w:val="0018250D"/>
    <w:rsid w:val="001825D2"/>
    <w:rsid w:val="00182729"/>
    <w:rsid w:val="0018272C"/>
    <w:rsid w:val="0018272D"/>
    <w:rsid w:val="001827F0"/>
    <w:rsid w:val="00182818"/>
    <w:rsid w:val="00182B46"/>
    <w:rsid w:val="00182D99"/>
    <w:rsid w:val="00182DEF"/>
    <w:rsid w:val="00182E0E"/>
    <w:rsid w:val="00182E87"/>
    <w:rsid w:val="00182FF4"/>
    <w:rsid w:val="001830EA"/>
    <w:rsid w:val="001831D6"/>
    <w:rsid w:val="001831F7"/>
    <w:rsid w:val="00183253"/>
    <w:rsid w:val="0018344C"/>
    <w:rsid w:val="00183452"/>
    <w:rsid w:val="00183483"/>
    <w:rsid w:val="0018349C"/>
    <w:rsid w:val="001834B9"/>
    <w:rsid w:val="001834F1"/>
    <w:rsid w:val="00183583"/>
    <w:rsid w:val="00183619"/>
    <w:rsid w:val="0018366B"/>
    <w:rsid w:val="0018369C"/>
    <w:rsid w:val="00183760"/>
    <w:rsid w:val="0018376B"/>
    <w:rsid w:val="001839DA"/>
    <w:rsid w:val="00183BF8"/>
    <w:rsid w:val="00183CBC"/>
    <w:rsid w:val="00183CF1"/>
    <w:rsid w:val="00183DA4"/>
    <w:rsid w:val="00183EBC"/>
    <w:rsid w:val="00183F4C"/>
    <w:rsid w:val="00183F77"/>
    <w:rsid w:val="00183F85"/>
    <w:rsid w:val="00184067"/>
    <w:rsid w:val="00184127"/>
    <w:rsid w:val="00184139"/>
    <w:rsid w:val="00184162"/>
    <w:rsid w:val="001841BF"/>
    <w:rsid w:val="0018423F"/>
    <w:rsid w:val="001845BC"/>
    <w:rsid w:val="0018462F"/>
    <w:rsid w:val="00184660"/>
    <w:rsid w:val="0018467D"/>
    <w:rsid w:val="0018470C"/>
    <w:rsid w:val="001848A3"/>
    <w:rsid w:val="0018495E"/>
    <w:rsid w:val="001849A2"/>
    <w:rsid w:val="00184A92"/>
    <w:rsid w:val="00184BBA"/>
    <w:rsid w:val="00184C4A"/>
    <w:rsid w:val="00184CF2"/>
    <w:rsid w:val="00184CF5"/>
    <w:rsid w:val="00184D21"/>
    <w:rsid w:val="00184D86"/>
    <w:rsid w:val="00184DCC"/>
    <w:rsid w:val="00184ECF"/>
    <w:rsid w:val="00184FAA"/>
    <w:rsid w:val="00185064"/>
    <w:rsid w:val="0018518A"/>
    <w:rsid w:val="001852FA"/>
    <w:rsid w:val="0018536F"/>
    <w:rsid w:val="00185392"/>
    <w:rsid w:val="00185489"/>
    <w:rsid w:val="00185565"/>
    <w:rsid w:val="0018573B"/>
    <w:rsid w:val="001858CC"/>
    <w:rsid w:val="0018592E"/>
    <w:rsid w:val="00185A46"/>
    <w:rsid w:val="00185AEF"/>
    <w:rsid w:val="00185B86"/>
    <w:rsid w:val="00185C96"/>
    <w:rsid w:val="00185D10"/>
    <w:rsid w:val="00185D2F"/>
    <w:rsid w:val="00185D63"/>
    <w:rsid w:val="00185D78"/>
    <w:rsid w:val="00185D79"/>
    <w:rsid w:val="00185E33"/>
    <w:rsid w:val="00185E39"/>
    <w:rsid w:val="00185E76"/>
    <w:rsid w:val="00185F9B"/>
    <w:rsid w:val="00185FC2"/>
    <w:rsid w:val="00186051"/>
    <w:rsid w:val="001860B6"/>
    <w:rsid w:val="001860BD"/>
    <w:rsid w:val="001860C5"/>
    <w:rsid w:val="001861B6"/>
    <w:rsid w:val="001861BB"/>
    <w:rsid w:val="0018623C"/>
    <w:rsid w:val="001864BA"/>
    <w:rsid w:val="001864FB"/>
    <w:rsid w:val="00186551"/>
    <w:rsid w:val="001865D7"/>
    <w:rsid w:val="001868AF"/>
    <w:rsid w:val="0018693E"/>
    <w:rsid w:val="001869BF"/>
    <w:rsid w:val="001869D6"/>
    <w:rsid w:val="00186A08"/>
    <w:rsid w:val="00186D53"/>
    <w:rsid w:val="00186E57"/>
    <w:rsid w:val="00186E68"/>
    <w:rsid w:val="00186E84"/>
    <w:rsid w:val="00186F8C"/>
    <w:rsid w:val="00187072"/>
    <w:rsid w:val="00187079"/>
    <w:rsid w:val="00187202"/>
    <w:rsid w:val="0018723E"/>
    <w:rsid w:val="00187318"/>
    <w:rsid w:val="00187338"/>
    <w:rsid w:val="0018754D"/>
    <w:rsid w:val="00187750"/>
    <w:rsid w:val="00187847"/>
    <w:rsid w:val="001878FE"/>
    <w:rsid w:val="00187AD6"/>
    <w:rsid w:val="00187AE6"/>
    <w:rsid w:val="00187BBE"/>
    <w:rsid w:val="00187BBF"/>
    <w:rsid w:val="00187BC0"/>
    <w:rsid w:val="00187BD8"/>
    <w:rsid w:val="00187C08"/>
    <w:rsid w:val="00187C6A"/>
    <w:rsid w:val="00187DF5"/>
    <w:rsid w:val="00187E36"/>
    <w:rsid w:val="00187EC4"/>
    <w:rsid w:val="00187F36"/>
    <w:rsid w:val="00187FA5"/>
    <w:rsid w:val="0019001E"/>
    <w:rsid w:val="00190061"/>
    <w:rsid w:val="001900E8"/>
    <w:rsid w:val="00190171"/>
    <w:rsid w:val="00190208"/>
    <w:rsid w:val="0019025C"/>
    <w:rsid w:val="00190262"/>
    <w:rsid w:val="001902EF"/>
    <w:rsid w:val="00190311"/>
    <w:rsid w:val="00190326"/>
    <w:rsid w:val="001903DA"/>
    <w:rsid w:val="00190418"/>
    <w:rsid w:val="00190465"/>
    <w:rsid w:val="001904C3"/>
    <w:rsid w:val="001904D9"/>
    <w:rsid w:val="001904E2"/>
    <w:rsid w:val="00190540"/>
    <w:rsid w:val="001906BC"/>
    <w:rsid w:val="001907B8"/>
    <w:rsid w:val="001907E5"/>
    <w:rsid w:val="001909A1"/>
    <w:rsid w:val="001909B9"/>
    <w:rsid w:val="00190A94"/>
    <w:rsid w:val="00190AB4"/>
    <w:rsid w:val="00190B26"/>
    <w:rsid w:val="00190B53"/>
    <w:rsid w:val="00190B70"/>
    <w:rsid w:val="00190C4A"/>
    <w:rsid w:val="00190D26"/>
    <w:rsid w:val="00190E7B"/>
    <w:rsid w:val="00190F3F"/>
    <w:rsid w:val="00190FB0"/>
    <w:rsid w:val="0019104D"/>
    <w:rsid w:val="00191183"/>
    <w:rsid w:val="001911A8"/>
    <w:rsid w:val="0019121A"/>
    <w:rsid w:val="00191424"/>
    <w:rsid w:val="0019151E"/>
    <w:rsid w:val="001915AE"/>
    <w:rsid w:val="0019163A"/>
    <w:rsid w:val="00191708"/>
    <w:rsid w:val="00191791"/>
    <w:rsid w:val="00191816"/>
    <w:rsid w:val="001918EE"/>
    <w:rsid w:val="001919E0"/>
    <w:rsid w:val="00191A0B"/>
    <w:rsid w:val="00191A8A"/>
    <w:rsid w:val="00191B80"/>
    <w:rsid w:val="00191BD2"/>
    <w:rsid w:val="00191C46"/>
    <w:rsid w:val="00191C79"/>
    <w:rsid w:val="00191CF9"/>
    <w:rsid w:val="00191CFC"/>
    <w:rsid w:val="00191DF5"/>
    <w:rsid w:val="00191F31"/>
    <w:rsid w:val="00191F5A"/>
    <w:rsid w:val="00191F5D"/>
    <w:rsid w:val="00191F70"/>
    <w:rsid w:val="00191F7C"/>
    <w:rsid w:val="00191FF8"/>
    <w:rsid w:val="00192212"/>
    <w:rsid w:val="00192249"/>
    <w:rsid w:val="00192337"/>
    <w:rsid w:val="00192369"/>
    <w:rsid w:val="00192591"/>
    <w:rsid w:val="001925BB"/>
    <w:rsid w:val="00192685"/>
    <w:rsid w:val="00192760"/>
    <w:rsid w:val="001928ED"/>
    <w:rsid w:val="00192962"/>
    <w:rsid w:val="00192998"/>
    <w:rsid w:val="001929A3"/>
    <w:rsid w:val="001929AD"/>
    <w:rsid w:val="00192A39"/>
    <w:rsid w:val="00192A56"/>
    <w:rsid w:val="00192AC3"/>
    <w:rsid w:val="00192ACE"/>
    <w:rsid w:val="00192B4D"/>
    <w:rsid w:val="00192B6E"/>
    <w:rsid w:val="00192BC5"/>
    <w:rsid w:val="00192C89"/>
    <w:rsid w:val="00192D6A"/>
    <w:rsid w:val="00192D8B"/>
    <w:rsid w:val="00192EA2"/>
    <w:rsid w:val="00192EC0"/>
    <w:rsid w:val="00193436"/>
    <w:rsid w:val="0019349B"/>
    <w:rsid w:val="001934F2"/>
    <w:rsid w:val="00193596"/>
    <w:rsid w:val="00193613"/>
    <w:rsid w:val="0019369E"/>
    <w:rsid w:val="0019376C"/>
    <w:rsid w:val="00193920"/>
    <w:rsid w:val="00193A11"/>
    <w:rsid w:val="00193B50"/>
    <w:rsid w:val="00193D5D"/>
    <w:rsid w:val="00193D99"/>
    <w:rsid w:val="00193EF5"/>
    <w:rsid w:val="00193F40"/>
    <w:rsid w:val="00194236"/>
    <w:rsid w:val="00194261"/>
    <w:rsid w:val="001942D2"/>
    <w:rsid w:val="001942D7"/>
    <w:rsid w:val="00194348"/>
    <w:rsid w:val="001943DB"/>
    <w:rsid w:val="0019442D"/>
    <w:rsid w:val="00194437"/>
    <w:rsid w:val="001944B1"/>
    <w:rsid w:val="00194513"/>
    <w:rsid w:val="001945F4"/>
    <w:rsid w:val="0019467C"/>
    <w:rsid w:val="001946D2"/>
    <w:rsid w:val="001946E8"/>
    <w:rsid w:val="00194706"/>
    <w:rsid w:val="00194874"/>
    <w:rsid w:val="00194876"/>
    <w:rsid w:val="001948EE"/>
    <w:rsid w:val="001948F2"/>
    <w:rsid w:val="00194989"/>
    <w:rsid w:val="001949B9"/>
    <w:rsid w:val="00194A75"/>
    <w:rsid w:val="00194A96"/>
    <w:rsid w:val="00194BB2"/>
    <w:rsid w:val="00194CBB"/>
    <w:rsid w:val="00194DB5"/>
    <w:rsid w:val="00194E6C"/>
    <w:rsid w:val="00194F96"/>
    <w:rsid w:val="001950D4"/>
    <w:rsid w:val="00195161"/>
    <w:rsid w:val="0019538F"/>
    <w:rsid w:val="001953CE"/>
    <w:rsid w:val="00195492"/>
    <w:rsid w:val="00195521"/>
    <w:rsid w:val="00195575"/>
    <w:rsid w:val="00195681"/>
    <w:rsid w:val="001957B8"/>
    <w:rsid w:val="001957CE"/>
    <w:rsid w:val="0019585C"/>
    <w:rsid w:val="001958F3"/>
    <w:rsid w:val="001958FA"/>
    <w:rsid w:val="00195B17"/>
    <w:rsid w:val="00195B4B"/>
    <w:rsid w:val="00195CB3"/>
    <w:rsid w:val="00195D33"/>
    <w:rsid w:val="00195D9B"/>
    <w:rsid w:val="00195DC1"/>
    <w:rsid w:val="00195E08"/>
    <w:rsid w:val="00195F96"/>
    <w:rsid w:val="00195F9D"/>
    <w:rsid w:val="00196077"/>
    <w:rsid w:val="0019616A"/>
    <w:rsid w:val="001961AC"/>
    <w:rsid w:val="001962D9"/>
    <w:rsid w:val="00196482"/>
    <w:rsid w:val="00196515"/>
    <w:rsid w:val="00196543"/>
    <w:rsid w:val="001965A5"/>
    <w:rsid w:val="001965DA"/>
    <w:rsid w:val="0019670C"/>
    <w:rsid w:val="0019675E"/>
    <w:rsid w:val="00196925"/>
    <w:rsid w:val="00196B65"/>
    <w:rsid w:val="00196BCF"/>
    <w:rsid w:val="00196E55"/>
    <w:rsid w:val="00196ED6"/>
    <w:rsid w:val="00196F7B"/>
    <w:rsid w:val="001970F3"/>
    <w:rsid w:val="00197109"/>
    <w:rsid w:val="001971E2"/>
    <w:rsid w:val="00197234"/>
    <w:rsid w:val="001972BA"/>
    <w:rsid w:val="001972E4"/>
    <w:rsid w:val="0019747E"/>
    <w:rsid w:val="001974BE"/>
    <w:rsid w:val="00197517"/>
    <w:rsid w:val="0019754E"/>
    <w:rsid w:val="0019763F"/>
    <w:rsid w:val="00197883"/>
    <w:rsid w:val="00197913"/>
    <w:rsid w:val="001979CA"/>
    <w:rsid w:val="00197B75"/>
    <w:rsid w:val="00197E5C"/>
    <w:rsid w:val="00197F11"/>
    <w:rsid w:val="00197F67"/>
    <w:rsid w:val="00197F8F"/>
    <w:rsid w:val="001A0110"/>
    <w:rsid w:val="001A0121"/>
    <w:rsid w:val="001A02A7"/>
    <w:rsid w:val="001A02D8"/>
    <w:rsid w:val="001A03BC"/>
    <w:rsid w:val="001A0513"/>
    <w:rsid w:val="001A0535"/>
    <w:rsid w:val="001A05C8"/>
    <w:rsid w:val="001A0797"/>
    <w:rsid w:val="001A07A2"/>
    <w:rsid w:val="001A0810"/>
    <w:rsid w:val="001A08F1"/>
    <w:rsid w:val="001A0B1F"/>
    <w:rsid w:val="001A0C3C"/>
    <w:rsid w:val="001A0D5F"/>
    <w:rsid w:val="001A0D68"/>
    <w:rsid w:val="001A0DE6"/>
    <w:rsid w:val="001A0EF1"/>
    <w:rsid w:val="001A0FD1"/>
    <w:rsid w:val="001A1097"/>
    <w:rsid w:val="001A1116"/>
    <w:rsid w:val="001A1195"/>
    <w:rsid w:val="001A11CE"/>
    <w:rsid w:val="001A128E"/>
    <w:rsid w:val="001A137B"/>
    <w:rsid w:val="001A1399"/>
    <w:rsid w:val="001A1410"/>
    <w:rsid w:val="001A146F"/>
    <w:rsid w:val="001A14E6"/>
    <w:rsid w:val="001A163D"/>
    <w:rsid w:val="001A167E"/>
    <w:rsid w:val="001A1707"/>
    <w:rsid w:val="001A170C"/>
    <w:rsid w:val="001A1712"/>
    <w:rsid w:val="001A1812"/>
    <w:rsid w:val="001A18B4"/>
    <w:rsid w:val="001A1918"/>
    <w:rsid w:val="001A19EC"/>
    <w:rsid w:val="001A1AE6"/>
    <w:rsid w:val="001A1B9A"/>
    <w:rsid w:val="001A1CDA"/>
    <w:rsid w:val="001A1D24"/>
    <w:rsid w:val="001A1E82"/>
    <w:rsid w:val="001A1F08"/>
    <w:rsid w:val="001A1F32"/>
    <w:rsid w:val="001A1F58"/>
    <w:rsid w:val="001A1F78"/>
    <w:rsid w:val="001A1FA3"/>
    <w:rsid w:val="001A2005"/>
    <w:rsid w:val="001A2177"/>
    <w:rsid w:val="001A228B"/>
    <w:rsid w:val="001A2342"/>
    <w:rsid w:val="001A241A"/>
    <w:rsid w:val="001A24B9"/>
    <w:rsid w:val="001A24F9"/>
    <w:rsid w:val="001A265A"/>
    <w:rsid w:val="001A27D1"/>
    <w:rsid w:val="001A29A6"/>
    <w:rsid w:val="001A29F1"/>
    <w:rsid w:val="001A2AA8"/>
    <w:rsid w:val="001A2B1B"/>
    <w:rsid w:val="001A2C2A"/>
    <w:rsid w:val="001A2C68"/>
    <w:rsid w:val="001A2EC4"/>
    <w:rsid w:val="001A2FF8"/>
    <w:rsid w:val="001A3093"/>
    <w:rsid w:val="001A30F1"/>
    <w:rsid w:val="001A31EF"/>
    <w:rsid w:val="001A3255"/>
    <w:rsid w:val="001A32B3"/>
    <w:rsid w:val="001A3387"/>
    <w:rsid w:val="001A3394"/>
    <w:rsid w:val="001A342A"/>
    <w:rsid w:val="001A342B"/>
    <w:rsid w:val="001A352C"/>
    <w:rsid w:val="001A36D9"/>
    <w:rsid w:val="001A387C"/>
    <w:rsid w:val="001A3916"/>
    <w:rsid w:val="001A3ADF"/>
    <w:rsid w:val="001A3B85"/>
    <w:rsid w:val="001A3CF6"/>
    <w:rsid w:val="001A3D00"/>
    <w:rsid w:val="001A3DD0"/>
    <w:rsid w:val="001A3E1D"/>
    <w:rsid w:val="001A3E62"/>
    <w:rsid w:val="001A3F72"/>
    <w:rsid w:val="001A4040"/>
    <w:rsid w:val="001A40A8"/>
    <w:rsid w:val="001A4155"/>
    <w:rsid w:val="001A4181"/>
    <w:rsid w:val="001A4209"/>
    <w:rsid w:val="001A422F"/>
    <w:rsid w:val="001A42AC"/>
    <w:rsid w:val="001A4335"/>
    <w:rsid w:val="001A43EE"/>
    <w:rsid w:val="001A4468"/>
    <w:rsid w:val="001A450B"/>
    <w:rsid w:val="001A45E4"/>
    <w:rsid w:val="001A464A"/>
    <w:rsid w:val="001A46A7"/>
    <w:rsid w:val="001A47C4"/>
    <w:rsid w:val="001A4ABB"/>
    <w:rsid w:val="001A4DDD"/>
    <w:rsid w:val="001A4E3B"/>
    <w:rsid w:val="001A4F4A"/>
    <w:rsid w:val="001A5020"/>
    <w:rsid w:val="001A502F"/>
    <w:rsid w:val="001A5037"/>
    <w:rsid w:val="001A51AC"/>
    <w:rsid w:val="001A51AD"/>
    <w:rsid w:val="001A524D"/>
    <w:rsid w:val="001A52A9"/>
    <w:rsid w:val="001A532E"/>
    <w:rsid w:val="001A5412"/>
    <w:rsid w:val="001A5581"/>
    <w:rsid w:val="001A55E5"/>
    <w:rsid w:val="001A5855"/>
    <w:rsid w:val="001A58A9"/>
    <w:rsid w:val="001A599A"/>
    <w:rsid w:val="001A5D4D"/>
    <w:rsid w:val="001A5F25"/>
    <w:rsid w:val="001A5FEB"/>
    <w:rsid w:val="001A6080"/>
    <w:rsid w:val="001A60F2"/>
    <w:rsid w:val="001A60F3"/>
    <w:rsid w:val="001A613C"/>
    <w:rsid w:val="001A617C"/>
    <w:rsid w:val="001A627E"/>
    <w:rsid w:val="001A629F"/>
    <w:rsid w:val="001A6332"/>
    <w:rsid w:val="001A6378"/>
    <w:rsid w:val="001A637C"/>
    <w:rsid w:val="001A63A2"/>
    <w:rsid w:val="001A643C"/>
    <w:rsid w:val="001A64A6"/>
    <w:rsid w:val="001A65C2"/>
    <w:rsid w:val="001A65DC"/>
    <w:rsid w:val="001A6611"/>
    <w:rsid w:val="001A6617"/>
    <w:rsid w:val="001A66F3"/>
    <w:rsid w:val="001A677E"/>
    <w:rsid w:val="001A679F"/>
    <w:rsid w:val="001A67E7"/>
    <w:rsid w:val="001A6889"/>
    <w:rsid w:val="001A6A51"/>
    <w:rsid w:val="001A6A54"/>
    <w:rsid w:val="001A6BA4"/>
    <w:rsid w:val="001A6BFA"/>
    <w:rsid w:val="001A6D61"/>
    <w:rsid w:val="001A6EBF"/>
    <w:rsid w:val="001A6EDA"/>
    <w:rsid w:val="001A6F00"/>
    <w:rsid w:val="001A6FC1"/>
    <w:rsid w:val="001A70AA"/>
    <w:rsid w:val="001A70F4"/>
    <w:rsid w:val="001A7211"/>
    <w:rsid w:val="001A7270"/>
    <w:rsid w:val="001A7351"/>
    <w:rsid w:val="001A739C"/>
    <w:rsid w:val="001A7533"/>
    <w:rsid w:val="001A7536"/>
    <w:rsid w:val="001A764D"/>
    <w:rsid w:val="001A78DF"/>
    <w:rsid w:val="001A79E6"/>
    <w:rsid w:val="001A7B7C"/>
    <w:rsid w:val="001A7BA3"/>
    <w:rsid w:val="001A7C94"/>
    <w:rsid w:val="001A7FEF"/>
    <w:rsid w:val="001B00B5"/>
    <w:rsid w:val="001B0298"/>
    <w:rsid w:val="001B02F7"/>
    <w:rsid w:val="001B0339"/>
    <w:rsid w:val="001B045D"/>
    <w:rsid w:val="001B05A7"/>
    <w:rsid w:val="001B0607"/>
    <w:rsid w:val="001B065C"/>
    <w:rsid w:val="001B0782"/>
    <w:rsid w:val="001B0791"/>
    <w:rsid w:val="001B07B7"/>
    <w:rsid w:val="001B0983"/>
    <w:rsid w:val="001B0A46"/>
    <w:rsid w:val="001B0AFA"/>
    <w:rsid w:val="001B0B5A"/>
    <w:rsid w:val="001B0E17"/>
    <w:rsid w:val="001B0E40"/>
    <w:rsid w:val="001B0FDD"/>
    <w:rsid w:val="001B11F0"/>
    <w:rsid w:val="001B123B"/>
    <w:rsid w:val="001B12FB"/>
    <w:rsid w:val="001B1438"/>
    <w:rsid w:val="001B143C"/>
    <w:rsid w:val="001B1477"/>
    <w:rsid w:val="001B1591"/>
    <w:rsid w:val="001B15F3"/>
    <w:rsid w:val="001B16C4"/>
    <w:rsid w:val="001B16E3"/>
    <w:rsid w:val="001B171B"/>
    <w:rsid w:val="001B1741"/>
    <w:rsid w:val="001B17F1"/>
    <w:rsid w:val="001B19CE"/>
    <w:rsid w:val="001B1A81"/>
    <w:rsid w:val="001B1C35"/>
    <w:rsid w:val="001B1CD9"/>
    <w:rsid w:val="001B1CE9"/>
    <w:rsid w:val="001B1D0B"/>
    <w:rsid w:val="001B1E1A"/>
    <w:rsid w:val="001B1E76"/>
    <w:rsid w:val="001B1F15"/>
    <w:rsid w:val="001B2136"/>
    <w:rsid w:val="001B21CD"/>
    <w:rsid w:val="001B2474"/>
    <w:rsid w:val="001B24D1"/>
    <w:rsid w:val="001B25D9"/>
    <w:rsid w:val="001B2602"/>
    <w:rsid w:val="001B2622"/>
    <w:rsid w:val="001B2728"/>
    <w:rsid w:val="001B27E5"/>
    <w:rsid w:val="001B27EA"/>
    <w:rsid w:val="001B2908"/>
    <w:rsid w:val="001B2A37"/>
    <w:rsid w:val="001B2A4B"/>
    <w:rsid w:val="001B2A92"/>
    <w:rsid w:val="001B2AF0"/>
    <w:rsid w:val="001B2AFE"/>
    <w:rsid w:val="001B2BE6"/>
    <w:rsid w:val="001B2C33"/>
    <w:rsid w:val="001B2D06"/>
    <w:rsid w:val="001B2D0D"/>
    <w:rsid w:val="001B2D35"/>
    <w:rsid w:val="001B2D65"/>
    <w:rsid w:val="001B2DEC"/>
    <w:rsid w:val="001B2E8B"/>
    <w:rsid w:val="001B2EE3"/>
    <w:rsid w:val="001B2EEF"/>
    <w:rsid w:val="001B3211"/>
    <w:rsid w:val="001B333E"/>
    <w:rsid w:val="001B3412"/>
    <w:rsid w:val="001B3436"/>
    <w:rsid w:val="001B3549"/>
    <w:rsid w:val="001B358E"/>
    <w:rsid w:val="001B368C"/>
    <w:rsid w:val="001B3730"/>
    <w:rsid w:val="001B3744"/>
    <w:rsid w:val="001B376F"/>
    <w:rsid w:val="001B37B2"/>
    <w:rsid w:val="001B37EC"/>
    <w:rsid w:val="001B38A6"/>
    <w:rsid w:val="001B3A24"/>
    <w:rsid w:val="001B3A41"/>
    <w:rsid w:val="001B3A98"/>
    <w:rsid w:val="001B3B1D"/>
    <w:rsid w:val="001B3D1E"/>
    <w:rsid w:val="001B3F52"/>
    <w:rsid w:val="001B3FBF"/>
    <w:rsid w:val="001B4006"/>
    <w:rsid w:val="001B40B1"/>
    <w:rsid w:val="001B40BF"/>
    <w:rsid w:val="001B4134"/>
    <w:rsid w:val="001B4145"/>
    <w:rsid w:val="001B4153"/>
    <w:rsid w:val="001B4186"/>
    <w:rsid w:val="001B41B9"/>
    <w:rsid w:val="001B41FD"/>
    <w:rsid w:val="001B4225"/>
    <w:rsid w:val="001B4346"/>
    <w:rsid w:val="001B43A6"/>
    <w:rsid w:val="001B43DD"/>
    <w:rsid w:val="001B4467"/>
    <w:rsid w:val="001B4473"/>
    <w:rsid w:val="001B4705"/>
    <w:rsid w:val="001B4AF9"/>
    <w:rsid w:val="001B4B05"/>
    <w:rsid w:val="001B4B84"/>
    <w:rsid w:val="001B4CD8"/>
    <w:rsid w:val="001B4DDC"/>
    <w:rsid w:val="001B4E7F"/>
    <w:rsid w:val="001B4EE9"/>
    <w:rsid w:val="001B4EF1"/>
    <w:rsid w:val="001B4F86"/>
    <w:rsid w:val="001B4F97"/>
    <w:rsid w:val="001B500F"/>
    <w:rsid w:val="001B507D"/>
    <w:rsid w:val="001B522A"/>
    <w:rsid w:val="001B529D"/>
    <w:rsid w:val="001B52F7"/>
    <w:rsid w:val="001B53A3"/>
    <w:rsid w:val="001B55C9"/>
    <w:rsid w:val="001B58C2"/>
    <w:rsid w:val="001B58E8"/>
    <w:rsid w:val="001B59DC"/>
    <w:rsid w:val="001B5B36"/>
    <w:rsid w:val="001B5BFD"/>
    <w:rsid w:val="001B5C21"/>
    <w:rsid w:val="001B5C95"/>
    <w:rsid w:val="001B5C97"/>
    <w:rsid w:val="001B5CC4"/>
    <w:rsid w:val="001B5D2A"/>
    <w:rsid w:val="001B5D52"/>
    <w:rsid w:val="001B5E7A"/>
    <w:rsid w:val="001B5EA1"/>
    <w:rsid w:val="001B5EBF"/>
    <w:rsid w:val="001B5ECF"/>
    <w:rsid w:val="001B5EE5"/>
    <w:rsid w:val="001B6176"/>
    <w:rsid w:val="001B6188"/>
    <w:rsid w:val="001B61DB"/>
    <w:rsid w:val="001B6249"/>
    <w:rsid w:val="001B624E"/>
    <w:rsid w:val="001B628F"/>
    <w:rsid w:val="001B62A3"/>
    <w:rsid w:val="001B63C0"/>
    <w:rsid w:val="001B6413"/>
    <w:rsid w:val="001B642D"/>
    <w:rsid w:val="001B64BD"/>
    <w:rsid w:val="001B64ED"/>
    <w:rsid w:val="001B6620"/>
    <w:rsid w:val="001B6A0F"/>
    <w:rsid w:val="001B6A79"/>
    <w:rsid w:val="001B6B31"/>
    <w:rsid w:val="001B6B71"/>
    <w:rsid w:val="001B6BAA"/>
    <w:rsid w:val="001B6C71"/>
    <w:rsid w:val="001B6CE5"/>
    <w:rsid w:val="001B6D02"/>
    <w:rsid w:val="001B6D07"/>
    <w:rsid w:val="001B6D4C"/>
    <w:rsid w:val="001B6EA6"/>
    <w:rsid w:val="001B6EE2"/>
    <w:rsid w:val="001B6F21"/>
    <w:rsid w:val="001B6F82"/>
    <w:rsid w:val="001B6F9A"/>
    <w:rsid w:val="001B7084"/>
    <w:rsid w:val="001B7118"/>
    <w:rsid w:val="001B7185"/>
    <w:rsid w:val="001B7653"/>
    <w:rsid w:val="001B76B6"/>
    <w:rsid w:val="001B779C"/>
    <w:rsid w:val="001B77F1"/>
    <w:rsid w:val="001B784D"/>
    <w:rsid w:val="001B7A4D"/>
    <w:rsid w:val="001B7A9E"/>
    <w:rsid w:val="001B7B8D"/>
    <w:rsid w:val="001B7B9F"/>
    <w:rsid w:val="001B7BF0"/>
    <w:rsid w:val="001B7C08"/>
    <w:rsid w:val="001B7C90"/>
    <w:rsid w:val="001B7CBD"/>
    <w:rsid w:val="001B7CC8"/>
    <w:rsid w:val="001B7D04"/>
    <w:rsid w:val="001B7ECA"/>
    <w:rsid w:val="001C040E"/>
    <w:rsid w:val="001C045E"/>
    <w:rsid w:val="001C04C3"/>
    <w:rsid w:val="001C05A4"/>
    <w:rsid w:val="001C05E2"/>
    <w:rsid w:val="001C0748"/>
    <w:rsid w:val="001C07A8"/>
    <w:rsid w:val="001C0871"/>
    <w:rsid w:val="001C08EE"/>
    <w:rsid w:val="001C09BD"/>
    <w:rsid w:val="001C0B00"/>
    <w:rsid w:val="001C0B65"/>
    <w:rsid w:val="001C0B77"/>
    <w:rsid w:val="001C0B93"/>
    <w:rsid w:val="001C0C6D"/>
    <w:rsid w:val="001C0CEA"/>
    <w:rsid w:val="001C0DDD"/>
    <w:rsid w:val="001C0DFA"/>
    <w:rsid w:val="001C0E59"/>
    <w:rsid w:val="001C0F13"/>
    <w:rsid w:val="001C0F64"/>
    <w:rsid w:val="001C0FAF"/>
    <w:rsid w:val="001C121A"/>
    <w:rsid w:val="001C1476"/>
    <w:rsid w:val="001C148A"/>
    <w:rsid w:val="001C14A3"/>
    <w:rsid w:val="001C14E2"/>
    <w:rsid w:val="001C187A"/>
    <w:rsid w:val="001C19C7"/>
    <w:rsid w:val="001C19E0"/>
    <w:rsid w:val="001C1A68"/>
    <w:rsid w:val="001C1B8A"/>
    <w:rsid w:val="001C1B9D"/>
    <w:rsid w:val="001C1C5B"/>
    <w:rsid w:val="001C1D66"/>
    <w:rsid w:val="001C1EB2"/>
    <w:rsid w:val="001C1EF5"/>
    <w:rsid w:val="001C1F5B"/>
    <w:rsid w:val="001C217B"/>
    <w:rsid w:val="001C217E"/>
    <w:rsid w:val="001C22BC"/>
    <w:rsid w:val="001C2300"/>
    <w:rsid w:val="001C236F"/>
    <w:rsid w:val="001C2454"/>
    <w:rsid w:val="001C245E"/>
    <w:rsid w:val="001C2623"/>
    <w:rsid w:val="001C2847"/>
    <w:rsid w:val="001C2885"/>
    <w:rsid w:val="001C2A5F"/>
    <w:rsid w:val="001C2A80"/>
    <w:rsid w:val="001C2B22"/>
    <w:rsid w:val="001C2BB5"/>
    <w:rsid w:val="001C2BF0"/>
    <w:rsid w:val="001C2C50"/>
    <w:rsid w:val="001C2CA9"/>
    <w:rsid w:val="001C2F7A"/>
    <w:rsid w:val="001C2FD1"/>
    <w:rsid w:val="001C303E"/>
    <w:rsid w:val="001C3183"/>
    <w:rsid w:val="001C31A4"/>
    <w:rsid w:val="001C31C2"/>
    <w:rsid w:val="001C332B"/>
    <w:rsid w:val="001C34C3"/>
    <w:rsid w:val="001C3547"/>
    <w:rsid w:val="001C364D"/>
    <w:rsid w:val="001C3671"/>
    <w:rsid w:val="001C36A5"/>
    <w:rsid w:val="001C36AA"/>
    <w:rsid w:val="001C3730"/>
    <w:rsid w:val="001C375F"/>
    <w:rsid w:val="001C385D"/>
    <w:rsid w:val="001C3951"/>
    <w:rsid w:val="001C3A28"/>
    <w:rsid w:val="001C3AF8"/>
    <w:rsid w:val="001C3B0C"/>
    <w:rsid w:val="001C3B67"/>
    <w:rsid w:val="001C3BFF"/>
    <w:rsid w:val="001C3C90"/>
    <w:rsid w:val="001C3D06"/>
    <w:rsid w:val="001C3DD5"/>
    <w:rsid w:val="001C3EF4"/>
    <w:rsid w:val="001C3F54"/>
    <w:rsid w:val="001C3F7E"/>
    <w:rsid w:val="001C401C"/>
    <w:rsid w:val="001C4027"/>
    <w:rsid w:val="001C4069"/>
    <w:rsid w:val="001C4076"/>
    <w:rsid w:val="001C40B0"/>
    <w:rsid w:val="001C4113"/>
    <w:rsid w:val="001C4147"/>
    <w:rsid w:val="001C414C"/>
    <w:rsid w:val="001C4215"/>
    <w:rsid w:val="001C4243"/>
    <w:rsid w:val="001C435E"/>
    <w:rsid w:val="001C4383"/>
    <w:rsid w:val="001C43A5"/>
    <w:rsid w:val="001C43E2"/>
    <w:rsid w:val="001C43EC"/>
    <w:rsid w:val="001C442A"/>
    <w:rsid w:val="001C445E"/>
    <w:rsid w:val="001C44DD"/>
    <w:rsid w:val="001C4714"/>
    <w:rsid w:val="001C4768"/>
    <w:rsid w:val="001C4836"/>
    <w:rsid w:val="001C48C2"/>
    <w:rsid w:val="001C48F1"/>
    <w:rsid w:val="001C4AD8"/>
    <w:rsid w:val="001C4B76"/>
    <w:rsid w:val="001C4BF2"/>
    <w:rsid w:val="001C4D5A"/>
    <w:rsid w:val="001C4D7C"/>
    <w:rsid w:val="001C4DE4"/>
    <w:rsid w:val="001C51EE"/>
    <w:rsid w:val="001C52FE"/>
    <w:rsid w:val="001C5391"/>
    <w:rsid w:val="001C541E"/>
    <w:rsid w:val="001C544A"/>
    <w:rsid w:val="001C5484"/>
    <w:rsid w:val="001C54CD"/>
    <w:rsid w:val="001C55C3"/>
    <w:rsid w:val="001C5711"/>
    <w:rsid w:val="001C5720"/>
    <w:rsid w:val="001C58C8"/>
    <w:rsid w:val="001C58CB"/>
    <w:rsid w:val="001C58D6"/>
    <w:rsid w:val="001C596E"/>
    <w:rsid w:val="001C596F"/>
    <w:rsid w:val="001C5A58"/>
    <w:rsid w:val="001C5AD3"/>
    <w:rsid w:val="001C5AE7"/>
    <w:rsid w:val="001C5C2C"/>
    <w:rsid w:val="001C5D92"/>
    <w:rsid w:val="001C5E02"/>
    <w:rsid w:val="001C5FD2"/>
    <w:rsid w:val="001C6229"/>
    <w:rsid w:val="001C6250"/>
    <w:rsid w:val="001C6296"/>
    <w:rsid w:val="001C63D2"/>
    <w:rsid w:val="001C642B"/>
    <w:rsid w:val="001C65B2"/>
    <w:rsid w:val="001C6978"/>
    <w:rsid w:val="001C6A43"/>
    <w:rsid w:val="001C6B56"/>
    <w:rsid w:val="001C6D50"/>
    <w:rsid w:val="001C6D6C"/>
    <w:rsid w:val="001C6D72"/>
    <w:rsid w:val="001C6D74"/>
    <w:rsid w:val="001C6E18"/>
    <w:rsid w:val="001C6FA5"/>
    <w:rsid w:val="001C7311"/>
    <w:rsid w:val="001C7385"/>
    <w:rsid w:val="001C74A4"/>
    <w:rsid w:val="001C7538"/>
    <w:rsid w:val="001C7613"/>
    <w:rsid w:val="001C77F5"/>
    <w:rsid w:val="001C787B"/>
    <w:rsid w:val="001C7909"/>
    <w:rsid w:val="001C7C9A"/>
    <w:rsid w:val="001C7CBA"/>
    <w:rsid w:val="001C7CD7"/>
    <w:rsid w:val="001C7D39"/>
    <w:rsid w:val="001C7DE3"/>
    <w:rsid w:val="001C7E4D"/>
    <w:rsid w:val="001C7EF5"/>
    <w:rsid w:val="001C7F2D"/>
    <w:rsid w:val="001C7F46"/>
    <w:rsid w:val="001C7F9B"/>
    <w:rsid w:val="001D007E"/>
    <w:rsid w:val="001D0122"/>
    <w:rsid w:val="001D019A"/>
    <w:rsid w:val="001D026C"/>
    <w:rsid w:val="001D036D"/>
    <w:rsid w:val="001D0455"/>
    <w:rsid w:val="001D049A"/>
    <w:rsid w:val="001D0629"/>
    <w:rsid w:val="001D0709"/>
    <w:rsid w:val="001D0729"/>
    <w:rsid w:val="001D08B2"/>
    <w:rsid w:val="001D0933"/>
    <w:rsid w:val="001D0991"/>
    <w:rsid w:val="001D09B1"/>
    <w:rsid w:val="001D09DA"/>
    <w:rsid w:val="001D0A35"/>
    <w:rsid w:val="001D0A6B"/>
    <w:rsid w:val="001D0ABE"/>
    <w:rsid w:val="001D0ACF"/>
    <w:rsid w:val="001D0B97"/>
    <w:rsid w:val="001D0BE2"/>
    <w:rsid w:val="001D0D60"/>
    <w:rsid w:val="001D1047"/>
    <w:rsid w:val="001D1194"/>
    <w:rsid w:val="001D1195"/>
    <w:rsid w:val="001D12EC"/>
    <w:rsid w:val="001D12F7"/>
    <w:rsid w:val="001D13F2"/>
    <w:rsid w:val="001D1640"/>
    <w:rsid w:val="001D167B"/>
    <w:rsid w:val="001D17B9"/>
    <w:rsid w:val="001D1816"/>
    <w:rsid w:val="001D191B"/>
    <w:rsid w:val="001D1ABF"/>
    <w:rsid w:val="001D1AF8"/>
    <w:rsid w:val="001D1B39"/>
    <w:rsid w:val="001D1E2F"/>
    <w:rsid w:val="001D1F6D"/>
    <w:rsid w:val="001D203C"/>
    <w:rsid w:val="001D2062"/>
    <w:rsid w:val="001D20DF"/>
    <w:rsid w:val="001D20FA"/>
    <w:rsid w:val="001D2206"/>
    <w:rsid w:val="001D2255"/>
    <w:rsid w:val="001D22B8"/>
    <w:rsid w:val="001D22FA"/>
    <w:rsid w:val="001D2385"/>
    <w:rsid w:val="001D23C2"/>
    <w:rsid w:val="001D23FD"/>
    <w:rsid w:val="001D2424"/>
    <w:rsid w:val="001D2522"/>
    <w:rsid w:val="001D2608"/>
    <w:rsid w:val="001D2808"/>
    <w:rsid w:val="001D2860"/>
    <w:rsid w:val="001D295F"/>
    <w:rsid w:val="001D2BF6"/>
    <w:rsid w:val="001D2E17"/>
    <w:rsid w:val="001D2EE3"/>
    <w:rsid w:val="001D3395"/>
    <w:rsid w:val="001D3450"/>
    <w:rsid w:val="001D346A"/>
    <w:rsid w:val="001D349D"/>
    <w:rsid w:val="001D35BF"/>
    <w:rsid w:val="001D37DD"/>
    <w:rsid w:val="001D387B"/>
    <w:rsid w:val="001D3913"/>
    <w:rsid w:val="001D3936"/>
    <w:rsid w:val="001D3A1C"/>
    <w:rsid w:val="001D3A73"/>
    <w:rsid w:val="001D3C29"/>
    <w:rsid w:val="001D3D6B"/>
    <w:rsid w:val="001D3ED1"/>
    <w:rsid w:val="001D3F0E"/>
    <w:rsid w:val="001D40B8"/>
    <w:rsid w:val="001D40CC"/>
    <w:rsid w:val="001D4110"/>
    <w:rsid w:val="001D4211"/>
    <w:rsid w:val="001D42C2"/>
    <w:rsid w:val="001D4362"/>
    <w:rsid w:val="001D4452"/>
    <w:rsid w:val="001D465F"/>
    <w:rsid w:val="001D471C"/>
    <w:rsid w:val="001D4725"/>
    <w:rsid w:val="001D47F2"/>
    <w:rsid w:val="001D486A"/>
    <w:rsid w:val="001D48D7"/>
    <w:rsid w:val="001D48E1"/>
    <w:rsid w:val="001D491E"/>
    <w:rsid w:val="001D49D5"/>
    <w:rsid w:val="001D4B35"/>
    <w:rsid w:val="001D4C59"/>
    <w:rsid w:val="001D4CB3"/>
    <w:rsid w:val="001D4DC5"/>
    <w:rsid w:val="001D4DD2"/>
    <w:rsid w:val="001D4DDE"/>
    <w:rsid w:val="001D4E2F"/>
    <w:rsid w:val="001D4E44"/>
    <w:rsid w:val="001D4E45"/>
    <w:rsid w:val="001D4EFD"/>
    <w:rsid w:val="001D4FC9"/>
    <w:rsid w:val="001D4FD3"/>
    <w:rsid w:val="001D5088"/>
    <w:rsid w:val="001D50DA"/>
    <w:rsid w:val="001D5170"/>
    <w:rsid w:val="001D52D4"/>
    <w:rsid w:val="001D544B"/>
    <w:rsid w:val="001D5495"/>
    <w:rsid w:val="001D568C"/>
    <w:rsid w:val="001D57B2"/>
    <w:rsid w:val="001D57B5"/>
    <w:rsid w:val="001D593F"/>
    <w:rsid w:val="001D5A71"/>
    <w:rsid w:val="001D5AB9"/>
    <w:rsid w:val="001D5AFC"/>
    <w:rsid w:val="001D5E25"/>
    <w:rsid w:val="001D5EFA"/>
    <w:rsid w:val="001D60A8"/>
    <w:rsid w:val="001D60B2"/>
    <w:rsid w:val="001D6169"/>
    <w:rsid w:val="001D63AA"/>
    <w:rsid w:val="001D63E3"/>
    <w:rsid w:val="001D656C"/>
    <w:rsid w:val="001D659E"/>
    <w:rsid w:val="001D65C3"/>
    <w:rsid w:val="001D6791"/>
    <w:rsid w:val="001D67D2"/>
    <w:rsid w:val="001D68B7"/>
    <w:rsid w:val="001D6984"/>
    <w:rsid w:val="001D6BAA"/>
    <w:rsid w:val="001D6BB2"/>
    <w:rsid w:val="001D6C6F"/>
    <w:rsid w:val="001D6CA2"/>
    <w:rsid w:val="001D6CB1"/>
    <w:rsid w:val="001D6DAA"/>
    <w:rsid w:val="001D6E03"/>
    <w:rsid w:val="001D6E4D"/>
    <w:rsid w:val="001D70A5"/>
    <w:rsid w:val="001D72CF"/>
    <w:rsid w:val="001D7308"/>
    <w:rsid w:val="001D730E"/>
    <w:rsid w:val="001D73A4"/>
    <w:rsid w:val="001D7513"/>
    <w:rsid w:val="001D75A0"/>
    <w:rsid w:val="001D7674"/>
    <w:rsid w:val="001D7684"/>
    <w:rsid w:val="001D7691"/>
    <w:rsid w:val="001D7740"/>
    <w:rsid w:val="001D7747"/>
    <w:rsid w:val="001D781B"/>
    <w:rsid w:val="001D7825"/>
    <w:rsid w:val="001D7923"/>
    <w:rsid w:val="001D7A3A"/>
    <w:rsid w:val="001D7C04"/>
    <w:rsid w:val="001D7C50"/>
    <w:rsid w:val="001D7DD2"/>
    <w:rsid w:val="001D7EBD"/>
    <w:rsid w:val="001E00E9"/>
    <w:rsid w:val="001E0185"/>
    <w:rsid w:val="001E0186"/>
    <w:rsid w:val="001E02C7"/>
    <w:rsid w:val="001E03A2"/>
    <w:rsid w:val="001E04AA"/>
    <w:rsid w:val="001E0592"/>
    <w:rsid w:val="001E069E"/>
    <w:rsid w:val="001E06B5"/>
    <w:rsid w:val="001E0703"/>
    <w:rsid w:val="001E07D9"/>
    <w:rsid w:val="001E0A61"/>
    <w:rsid w:val="001E0AEF"/>
    <w:rsid w:val="001E0B06"/>
    <w:rsid w:val="001E0B29"/>
    <w:rsid w:val="001E0C48"/>
    <w:rsid w:val="001E0CA4"/>
    <w:rsid w:val="001E0CD9"/>
    <w:rsid w:val="001E0D9B"/>
    <w:rsid w:val="001E0E93"/>
    <w:rsid w:val="001E0F15"/>
    <w:rsid w:val="001E0FC3"/>
    <w:rsid w:val="001E114B"/>
    <w:rsid w:val="001E11D2"/>
    <w:rsid w:val="001E11F9"/>
    <w:rsid w:val="001E1273"/>
    <w:rsid w:val="001E1277"/>
    <w:rsid w:val="001E12B7"/>
    <w:rsid w:val="001E133D"/>
    <w:rsid w:val="001E13C2"/>
    <w:rsid w:val="001E15EF"/>
    <w:rsid w:val="001E15FE"/>
    <w:rsid w:val="001E1776"/>
    <w:rsid w:val="001E187A"/>
    <w:rsid w:val="001E18AB"/>
    <w:rsid w:val="001E1902"/>
    <w:rsid w:val="001E1A29"/>
    <w:rsid w:val="001E1AD4"/>
    <w:rsid w:val="001E1B22"/>
    <w:rsid w:val="001E1C2C"/>
    <w:rsid w:val="001E1C3A"/>
    <w:rsid w:val="001E1CD5"/>
    <w:rsid w:val="001E1D00"/>
    <w:rsid w:val="001E1E0E"/>
    <w:rsid w:val="001E1E40"/>
    <w:rsid w:val="001E1E6D"/>
    <w:rsid w:val="001E1EE4"/>
    <w:rsid w:val="001E1FC1"/>
    <w:rsid w:val="001E208C"/>
    <w:rsid w:val="001E20BB"/>
    <w:rsid w:val="001E20D6"/>
    <w:rsid w:val="001E212B"/>
    <w:rsid w:val="001E21E9"/>
    <w:rsid w:val="001E22CF"/>
    <w:rsid w:val="001E22D1"/>
    <w:rsid w:val="001E23D2"/>
    <w:rsid w:val="001E2474"/>
    <w:rsid w:val="001E25C1"/>
    <w:rsid w:val="001E2662"/>
    <w:rsid w:val="001E2755"/>
    <w:rsid w:val="001E27A6"/>
    <w:rsid w:val="001E27FF"/>
    <w:rsid w:val="001E28F0"/>
    <w:rsid w:val="001E2965"/>
    <w:rsid w:val="001E2AED"/>
    <w:rsid w:val="001E2AFB"/>
    <w:rsid w:val="001E2B1F"/>
    <w:rsid w:val="001E2B32"/>
    <w:rsid w:val="001E2BCF"/>
    <w:rsid w:val="001E2D15"/>
    <w:rsid w:val="001E2D98"/>
    <w:rsid w:val="001E2F17"/>
    <w:rsid w:val="001E2FF0"/>
    <w:rsid w:val="001E3284"/>
    <w:rsid w:val="001E337C"/>
    <w:rsid w:val="001E33A1"/>
    <w:rsid w:val="001E3466"/>
    <w:rsid w:val="001E34EF"/>
    <w:rsid w:val="001E353F"/>
    <w:rsid w:val="001E3716"/>
    <w:rsid w:val="001E3751"/>
    <w:rsid w:val="001E3790"/>
    <w:rsid w:val="001E39F6"/>
    <w:rsid w:val="001E3A4E"/>
    <w:rsid w:val="001E3FBA"/>
    <w:rsid w:val="001E3FF4"/>
    <w:rsid w:val="001E4100"/>
    <w:rsid w:val="001E4302"/>
    <w:rsid w:val="001E440E"/>
    <w:rsid w:val="001E4411"/>
    <w:rsid w:val="001E44A4"/>
    <w:rsid w:val="001E45B7"/>
    <w:rsid w:val="001E45D0"/>
    <w:rsid w:val="001E4610"/>
    <w:rsid w:val="001E4701"/>
    <w:rsid w:val="001E4750"/>
    <w:rsid w:val="001E480A"/>
    <w:rsid w:val="001E4857"/>
    <w:rsid w:val="001E48C3"/>
    <w:rsid w:val="001E493F"/>
    <w:rsid w:val="001E4A06"/>
    <w:rsid w:val="001E4A0C"/>
    <w:rsid w:val="001E4B23"/>
    <w:rsid w:val="001E4BB4"/>
    <w:rsid w:val="001E4BD5"/>
    <w:rsid w:val="001E4CDC"/>
    <w:rsid w:val="001E4D2D"/>
    <w:rsid w:val="001E4D62"/>
    <w:rsid w:val="001E4F9C"/>
    <w:rsid w:val="001E4FEB"/>
    <w:rsid w:val="001E5030"/>
    <w:rsid w:val="001E5228"/>
    <w:rsid w:val="001E5282"/>
    <w:rsid w:val="001E533C"/>
    <w:rsid w:val="001E5367"/>
    <w:rsid w:val="001E53FA"/>
    <w:rsid w:val="001E5459"/>
    <w:rsid w:val="001E576A"/>
    <w:rsid w:val="001E59BB"/>
    <w:rsid w:val="001E5A9A"/>
    <w:rsid w:val="001E5B32"/>
    <w:rsid w:val="001E5B8B"/>
    <w:rsid w:val="001E5BFD"/>
    <w:rsid w:val="001E5CBC"/>
    <w:rsid w:val="001E5D5B"/>
    <w:rsid w:val="001E5DD8"/>
    <w:rsid w:val="001E5E18"/>
    <w:rsid w:val="001E5E46"/>
    <w:rsid w:val="001E5EE8"/>
    <w:rsid w:val="001E5F8B"/>
    <w:rsid w:val="001E5FC4"/>
    <w:rsid w:val="001E60A4"/>
    <w:rsid w:val="001E6157"/>
    <w:rsid w:val="001E627D"/>
    <w:rsid w:val="001E6345"/>
    <w:rsid w:val="001E63C8"/>
    <w:rsid w:val="001E63DC"/>
    <w:rsid w:val="001E645C"/>
    <w:rsid w:val="001E661F"/>
    <w:rsid w:val="001E665E"/>
    <w:rsid w:val="001E669F"/>
    <w:rsid w:val="001E6784"/>
    <w:rsid w:val="001E684C"/>
    <w:rsid w:val="001E6916"/>
    <w:rsid w:val="001E69BD"/>
    <w:rsid w:val="001E6A3F"/>
    <w:rsid w:val="001E6B05"/>
    <w:rsid w:val="001E6B2E"/>
    <w:rsid w:val="001E6B3F"/>
    <w:rsid w:val="001E6B53"/>
    <w:rsid w:val="001E6B58"/>
    <w:rsid w:val="001E6B80"/>
    <w:rsid w:val="001E6C09"/>
    <w:rsid w:val="001E6C4A"/>
    <w:rsid w:val="001E6CA7"/>
    <w:rsid w:val="001E6CB2"/>
    <w:rsid w:val="001E6D08"/>
    <w:rsid w:val="001E6D5E"/>
    <w:rsid w:val="001E6E43"/>
    <w:rsid w:val="001E6EB9"/>
    <w:rsid w:val="001E6ED2"/>
    <w:rsid w:val="001E6F6A"/>
    <w:rsid w:val="001E70BC"/>
    <w:rsid w:val="001E71C0"/>
    <w:rsid w:val="001E71C6"/>
    <w:rsid w:val="001E7282"/>
    <w:rsid w:val="001E7486"/>
    <w:rsid w:val="001E74A0"/>
    <w:rsid w:val="001E754F"/>
    <w:rsid w:val="001E75E3"/>
    <w:rsid w:val="001E760C"/>
    <w:rsid w:val="001E762D"/>
    <w:rsid w:val="001E7725"/>
    <w:rsid w:val="001E7741"/>
    <w:rsid w:val="001E7877"/>
    <w:rsid w:val="001E7939"/>
    <w:rsid w:val="001E7A10"/>
    <w:rsid w:val="001E7A42"/>
    <w:rsid w:val="001E7A5D"/>
    <w:rsid w:val="001E7A8E"/>
    <w:rsid w:val="001E7B09"/>
    <w:rsid w:val="001E7C32"/>
    <w:rsid w:val="001E7C68"/>
    <w:rsid w:val="001E7D99"/>
    <w:rsid w:val="001E7F35"/>
    <w:rsid w:val="001F009F"/>
    <w:rsid w:val="001F00B9"/>
    <w:rsid w:val="001F00C9"/>
    <w:rsid w:val="001F021E"/>
    <w:rsid w:val="001F0222"/>
    <w:rsid w:val="001F02E0"/>
    <w:rsid w:val="001F031D"/>
    <w:rsid w:val="001F0620"/>
    <w:rsid w:val="001F0719"/>
    <w:rsid w:val="001F0779"/>
    <w:rsid w:val="001F078A"/>
    <w:rsid w:val="001F07FC"/>
    <w:rsid w:val="001F0837"/>
    <w:rsid w:val="001F085E"/>
    <w:rsid w:val="001F0889"/>
    <w:rsid w:val="001F0A3F"/>
    <w:rsid w:val="001F0B5B"/>
    <w:rsid w:val="001F0C07"/>
    <w:rsid w:val="001F0CA6"/>
    <w:rsid w:val="001F0CD3"/>
    <w:rsid w:val="001F0CF2"/>
    <w:rsid w:val="001F0E62"/>
    <w:rsid w:val="001F0E9D"/>
    <w:rsid w:val="001F0EC0"/>
    <w:rsid w:val="001F0EFF"/>
    <w:rsid w:val="001F1035"/>
    <w:rsid w:val="001F104D"/>
    <w:rsid w:val="001F10A8"/>
    <w:rsid w:val="001F1136"/>
    <w:rsid w:val="001F12F8"/>
    <w:rsid w:val="001F1388"/>
    <w:rsid w:val="001F13FB"/>
    <w:rsid w:val="001F17C1"/>
    <w:rsid w:val="001F1864"/>
    <w:rsid w:val="001F1878"/>
    <w:rsid w:val="001F18E5"/>
    <w:rsid w:val="001F1A0C"/>
    <w:rsid w:val="001F1B88"/>
    <w:rsid w:val="001F1B95"/>
    <w:rsid w:val="001F1BDC"/>
    <w:rsid w:val="001F1C61"/>
    <w:rsid w:val="001F1F9A"/>
    <w:rsid w:val="001F21BE"/>
    <w:rsid w:val="001F21C9"/>
    <w:rsid w:val="001F21FA"/>
    <w:rsid w:val="001F24A9"/>
    <w:rsid w:val="001F2643"/>
    <w:rsid w:val="001F2796"/>
    <w:rsid w:val="001F2870"/>
    <w:rsid w:val="001F288B"/>
    <w:rsid w:val="001F28EC"/>
    <w:rsid w:val="001F292C"/>
    <w:rsid w:val="001F2932"/>
    <w:rsid w:val="001F2A0B"/>
    <w:rsid w:val="001F2B37"/>
    <w:rsid w:val="001F2B74"/>
    <w:rsid w:val="001F2BD3"/>
    <w:rsid w:val="001F2CA0"/>
    <w:rsid w:val="001F2CDD"/>
    <w:rsid w:val="001F2DC2"/>
    <w:rsid w:val="001F2E2A"/>
    <w:rsid w:val="001F2E41"/>
    <w:rsid w:val="001F2E71"/>
    <w:rsid w:val="001F2EBC"/>
    <w:rsid w:val="001F3038"/>
    <w:rsid w:val="001F307A"/>
    <w:rsid w:val="001F33AA"/>
    <w:rsid w:val="001F34E1"/>
    <w:rsid w:val="001F36BE"/>
    <w:rsid w:val="001F3873"/>
    <w:rsid w:val="001F38C0"/>
    <w:rsid w:val="001F38E1"/>
    <w:rsid w:val="001F38FE"/>
    <w:rsid w:val="001F3A6D"/>
    <w:rsid w:val="001F3B34"/>
    <w:rsid w:val="001F3B9C"/>
    <w:rsid w:val="001F3BC4"/>
    <w:rsid w:val="001F40D0"/>
    <w:rsid w:val="001F4165"/>
    <w:rsid w:val="001F41CE"/>
    <w:rsid w:val="001F4280"/>
    <w:rsid w:val="001F42A5"/>
    <w:rsid w:val="001F42EA"/>
    <w:rsid w:val="001F4382"/>
    <w:rsid w:val="001F45AC"/>
    <w:rsid w:val="001F46D1"/>
    <w:rsid w:val="001F4726"/>
    <w:rsid w:val="001F47B3"/>
    <w:rsid w:val="001F49B5"/>
    <w:rsid w:val="001F49EB"/>
    <w:rsid w:val="001F4AA1"/>
    <w:rsid w:val="001F4B6F"/>
    <w:rsid w:val="001F4BB2"/>
    <w:rsid w:val="001F4BB4"/>
    <w:rsid w:val="001F4BB8"/>
    <w:rsid w:val="001F4C60"/>
    <w:rsid w:val="001F4C75"/>
    <w:rsid w:val="001F4D72"/>
    <w:rsid w:val="001F4DB6"/>
    <w:rsid w:val="001F4EE6"/>
    <w:rsid w:val="001F4F2A"/>
    <w:rsid w:val="001F4F2B"/>
    <w:rsid w:val="001F4F90"/>
    <w:rsid w:val="001F4FD0"/>
    <w:rsid w:val="001F516B"/>
    <w:rsid w:val="001F5209"/>
    <w:rsid w:val="001F525B"/>
    <w:rsid w:val="001F52CA"/>
    <w:rsid w:val="001F52D4"/>
    <w:rsid w:val="001F53F2"/>
    <w:rsid w:val="001F53F6"/>
    <w:rsid w:val="001F5490"/>
    <w:rsid w:val="001F556D"/>
    <w:rsid w:val="001F5607"/>
    <w:rsid w:val="001F562C"/>
    <w:rsid w:val="001F5644"/>
    <w:rsid w:val="001F570E"/>
    <w:rsid w:val="001F5816"/>
    <w:rsid w:val="001F598A"/>
    <w:rsid w:val="001F59AB"/>
    <w:rsid w:val="001F5AF7"/>
    <w:rsid w:val="001F5D44"/>
    <w:rsid w:val="001F5DB0"/>
    <w:rsid w:val="001F5DB1"/>
    <w:rsid w:val="001F5E86"/>
    <w:rsid w:val="001F5ED1"/>
    <w:rsid w:val="001F5EF3"/>
    <w:rsid w:val="001F5F06"/>
    <w:rsid w:val="001F5F4C"/>
    <w:rsid w:val="001F60DB"/>
    <w:rsid w:val="001F6478"/>
    <w:rsid w:val="001F64C9"/>
    <w:rsid w:val="001F6633"/>
    <w:rsid w:val="001F66A2"/>
    <w:rsid w:val="001F670C"/>
    <w:rsid w:val="001F68D9"/>
    <w:rsid w:val="001F68E7"/>
    <w:rsid w:val="001F6B7C"/>
    <w:rsid w:val="001F6C72"/>
    <w:rsid w:val="001F6E51"/>
    <w:rsid w:val="001F6F99"/>
    <w:rsid w:val="001F705C"/>
    <w:rsid w:val="001F70BB"/>
    <w:rsid w:val="001F7300"/>
    <w:rsid w:val="001F7311"/>
    <w:rsid w:val="001F740C"/>
    <w:rsid w:val="001F7479"/>
    <w:rsid w:val="001F74D5"/>
    <w:rsid w:val="001F7576"/>
    <w:rsid w:val="001F75BF"/>
    <w:rsid w:val="001F7747"/>
    <w:rsid w:val="001F7971"/>
    <w:rsid w:val="001F7A2E"/>
    <w:rsid w:val="001F7C11"/>
    <w:rsid w:val="001F7CCD"/>
    <w:rsid w:val="001F7D0C"/>
    <w:rsid w:val="001F7F40"/>
    <w:rsid w:val="001F7FB0"/>
    <w:rsid w:val="002000E1"/>
    <w:rsid w:val="00200103"/>
    <w:rsid w:val="0020017F"/>
    <w:rsid w:val="00200184"/>
    <w:rsid w:val="002001DE"/>
    <w:rsid w:val="00200236"/>
    <w:rsid w:val="0020024A"/>
    <w:rsid w:val="0020027B"/>
    <w:rsid w:val="002003D3"/>
    <w:rsid w:val="002003E0"/>
    <w:rsid w:val="00200438"/>
    <w:rsid w:val="00200504"/>
    <w:rsid w:val="002005B1"/>
    <w:rsid w:val="00200678"/>
    <w:rsid w:val="0020079F"/>
    <w:rsid w:val="002007BB"/>
    <w:rsid w:val="002008C5"/>
    <w:rsid w:val="0020092A"/>
    <w:rsid w:val="00200981"/>
    <w:rsid w:val="00200A97"/>
    <w:rsid w:val="00200B89"/>
    <w:rsid w:val="00200BED"/>
    <w:rsid w:val="00200C5B"/>
    <w:rsid w:val="00200CAB"/>
    <w:rsid w:val="00200CD4"/>
    <w:rsid w:val="00200D4B"/>
    <w:rsid w:val="00200D5B"/>
    <w:rsid w:val="00200E56"/>
    <w:rsid w:val="00200EB0"/>
    <w:rsid w:val="00200EE9"/>
    <w:rsid w:val="00201104"/>
    <w:rsid w:val="002011A1"/>
    <w:rsid w:val="00201353"/>
    <w:rsid w:val="00201367"/>
    <w:rsid w:val="0020144F"/>
    <w:rsid w:val="00201475"/>
    <w:rsid w:val="002014F5"/>
    <w:rsid w:val="002015CB"/>
    <w:rsid w:val="002016B4"/>
    <w:rsid w:val="00201721"/>
    <w:rsid w:val="00201744"/>
    <w:rsid w:val="00201799"/>
    <w:rsid w:val="00201832"/>
    <w:rsid w:val="0020197E"/>
    <w:rsid w:val="002019C7"/>
    <w:rsid w:val="002019FA"/>
    <w:rsid w:val="00201B46"/>
    <w:rsid w:val="00201B9D"/>
    <w:rsid w:val="00201BCB"/>
    <w:rsid w:val="00201CE3"/>
    <w:rsid w:val="00201D01"/>
    <w:rsid w:val="00201D66"/>
    <w:rsid w:val="00201DCE"/>
    <w:rsid w:val="00201FAC"/>
    <w:rsid w:val="00202051"/>
    <w:rsid w:val="002020A8"/>
    <w:rsid w:val="002020F9"/>
    <w:rsid w:val="002023A2"/>
    <w:rsid w:val="002023CA"/>
    <w:rsid w:val="002023DC"/>
    <w:rsid w:val="002023E7"/>
    <w:rsid w:val="0020268B"/>
    <w:rsid w:val="002026A8"/>
    <w:rsid w:val="0020294C"/>
    <w:rsid w:val="00202992"/>
    <w:rsid w:val="0020299D"/>
    <w:rsid w:val="00202A85"/>
    <w:rsid w:val="00202B12"/>
    <w:rsid w:val="00202B2D"/>
    <w:rsid w:val="00202B49"/>
    <w:rsid w:val="00202B50"/>
    <w:rsid w:val="00202CFF"/>
    <w:rsid w:val="00202E0B"/>
    <w:rsid w:val="00202E62"/>
    <w:rsid w:val="00202F0B"/>
    <w:rsid w:val="00202F3F"/>
    <w:rsid w:val="00202FDA"/>
    <w:rsid w:val="00203005"/>
    <w:rsid w:val="00203017"/>
    <w:rsid w:val="00203070"/>
    <w:rsid w:val="0020319A"/>
    <w:rsid w:val="0020327C"/>
    <w:rsid w:val="00203448"/>
    <w:rsid w:val="0020347B"/>
    <w:rsid w:val="00203548"/>
    <w:rsid w:val="00203563"/>
    <w:rsid w:val="002035B0"/>
    <w:rsid w:val="002035BB"/>
    <w:rsid w:val="00203615"/>
    <w:rsid w:val="00203647"/>
    <w:rsid w:val="0020364A"/>
    <w:rsid w:val="00203684"/>
    <w:rsid w:val="0020375C"/>
    <w:rsid w:val="0020380F"/>
    <w:rsid w:val="00203822"/>
    <w:rsid w:val="002038E9"/>
    <w:rsid w:val="00203985"/>
    <w:rsid w:val="002039B4"/>
    <w:rsid w:val="00203A6D"/>
    <w:rsid w:val="00203AE5"/>
    <w:rsid w:val="00203B97"/>
    <w:rsid w:val="00203C2D"/>
    <w:rsid w:val="00203C54"/>
    <w:rsid w:val="00203C73"/>
    <w:rsid w:val="00203D36"/>
    <w:rsid w:val="00203D76"/>
    <w:rsid w:val="00203E6C"/>
    <w:rsid w:val="00203FA1"/>
    <w:rsid w:val="0020401D"/>
    <w:rsid w:val="002041BD"/>
    <w:rsid w:val="002041DD"/>
    <w:rsid w:val="00204204"/>
    <w:rsid w:val="00204281"/>
    <w:rsid w:val="002043F9"/>
    <w:rsid w:val="00204518"/>
    <w:rsid w:val="00204521"/>
    <w:rsid w:val="00204557"/>
    <w:rsid w:val="002046A9"/>
    <w:rsid w:val="0020480C"/>
    <w:rsid w:val="00204850"/>
    <w:rsid w:val="0020486C"/>
    <w:rsid w:val="002048F1"/>
    <w:rsid w:val="00204958"/>
    <w:rsid w:val="00204B46"/>
    <w:rsid w:val="00204B89"/>
    <w:rsid w:val="00204BC9"/>
    <w:rsid w:val="00204D02"/>
    <w:rsid w:val="00204D3E"/>
    <w:rsid w:val="00204F71"/>
    <w:rsid w:val="00204F72"/>
    <w:rsid w:val="0020500C"/>
    <w:rsid w:val="00205039"/>
    <w:rsid w:val="002050B3"/>
    <w:rsid w:val="002050CE"/>
    <w:rsid w:val="00205141"/>
    <w:rsid w:val="0020518D"/>
    <w:rsid w:val="002051B6"/>
    <w:rsid w:val="00205247"/>
    <w:rsid w:val="0020526E"/>
    <w:rsid w:val="00205282"/>
    <w:rsid w:val="00205327"/>
    <w:rsid w:val="002053F9"/>
    <w:rsid w:val="0020540B"/>
    <w:rsid w:val="0020575F"/>
    <w:rsid w:val="0020581B"/>
    <w:rsid w:val="00205832"/>
    <w:rsid w:val="00205873"/>
    <w:rsid w:val="0020591E"/>
    <w:rsid w:val="002059EA"/>
    <w:rsid w:val="002059FA"/>
    <w:rsid w:val="00205B85"/>
    <w:rsid w:val="00205D26"/>
    <w:rsid w:val="00205D57"/>
    <w:rsid w:val="00205D59"/>
    <w:rsid w:val="00205D90"/>
    <w:rsid w:val="00205DAE"/>
    <w:rsid w:val="00205E81"/>
    <w:rsid w:val="00205EFB"/>
    <w:rsid w:val="00205FDB"/>
    <w:rsid w:val="00206019"/>
    <w:rsid w:val="002060DD"/>
    <w:rsid w:val="00206228"/>
    <w:rsid w:val="00206297"/>
    <w:rsid w:val="002062B0"/>
    <w:rsid w:val="002062D4"/>
    <w:rsid w:val="002062F2"/>
    <w:rsid w:val="00206324"/>
    <w:rsid w:val="00206398"/>
    <w:rsid w:val="002063BE"/>
    <w:rsid w:val="002066F0"/>
    <w:rsid w:val="00206798"/>
    <w:rsid w:val="00206894"/>
    <w:rsid w:val="002068DB"/>
    <w:rsid w:val="002069AC"/>
    <w:rsid w:val="00206AD0"/>
    <w:rsid w:val="00206B02"/>
    <w:rsid w:val="00206B31"/>
    <w:rsid w:val="00206CC6"/>
    <w:rsid w:val="00206E38"/>
    <w:rsid w:val="00206EFE"/>
    <w:rsid w:val="00206F14"/>
    <w:rsid w:val="00206F28"/>
    <w:rsid w:val="00206F33"/>
    <w:rsid w:val="00206F5C"/>
    <w:rsid w:val="002070D4"/>
    <w:rsid w:val="002070F7"/>
    <w:rsid w:val="00207161"/>
    <w:rsid w:val="0020730B"/>
    <w:rsid w:val="00207341"/>
    <w:rsid w:val="0020738D"/>
    <w:rsid w:val="002074C0"/>
    <w:rsid w:val="00207590"/>
    <w:rsid w:val="002075FC"/>
    <w:rsid w:val="0020764B"/>
    <w:rsid w:val="002076B8"/>
    <w:rsid w:val="002077A0"/>
    <w:rsid w:val="00207A47"/>
    <w:rsid w:val="00207B51"/>
    <w:rsid w:val="00207B52"/>
    <w:rsid w:val="00207BE7"/>
    <w:rsid w:val="00207C51"/>
    <w:rsid w:val="00207CA1"/>
    <w:rsid w:val="00207F80"/>
    <w:rsid w:val="0021001C"/>
    <w:rsid w:val="002101FA"/>
    <w:rsid w:val="00210238"/>
    <w:rsid w:val="00210259"/>
    <w:rsid w:val="002102EF"/>
    <w:rsid w:val="0021031B"/>
    <w:rsid w:val="00210386"/>
    <w:rsid w:val="00210467"/>
    <w:rsid w:val="002104D5"/>
    <w:rsid w:val="0021056F"/>
    <w:rsid w:val="00210624"/>
    <w:rsid w:val="00210714"/>
    <w:rsid w:val="0021078D"/>
    <w:rsid w:val="00210941"/>
    <w:rsid w:val="002109CA"/>
    <w:rsid w:val="00210AA4"/>
    <w:rsid w:val="00210B29"/>
    <w:rsid w:val="00210B32"/>
    <w:rsid w:val="00210C3C"/>
    <w:rsid w:val="00210DB3"/>
    <w:rsid w:val="00210EB3"/>
    <w:rsid w:val="00210EC7"/>
    <w:rsid w:val="00210ED8"/>
    <w:rsid w:val="00210F83"/>
    <w:rsid w:val="00210F86"/>
    <w:rsid w:val="00210F96"/>
    <w:rsid w:val="00210FB2"/>
    <w:rsid w:val="00211003"/>
    <w:rsid w:val="002110AA"/>
    <w:rsid w:val="00211135"/>
    <w:rsid w:val="0021123E"/>
    <w:rsid w:val="0021138A"/>
    <w:rsid w:val="0021146C"/>
    <w:rsid w:val="00211555"/>
    <w:rsid w:val="00211557"/>
    <w:rsid w:val="0021159E"/>
    <w:rsid w:val="0021161E"/>
    <w:rsid w:val="00211632"/>
    <w:rsid w:val="0021164A"/>
    <w:rsid w:val="002118C5"/>
    <w:rsid w:val="002119A6"/>
    <w:rsid w:val="00211B82"/>
    <w:rsid w:val="00211BB8"/>
    <w:rsid w:val="00211D18"/>
    <w:rsid w:val="00211DAE"/>
    <w:rsid w:val="00211DE2"/>
    <w:rsid w:val="00211E61"/>
    <w:rsid w:val="00211E82"/>
    <w:rsid w:val="00211F61"/>
    <w:rsid w:val="00212026"/>
    <w:rsid w:val="0021202B"/>
    <w:rsid w:val="00212089"/>
    <w:rsid w:val="002120B3"/>
    <w:rsid w:val="002120C0"/>
    <w:rsid w:val="0021219D"/>
    <w:rsid w:val="002121B4"/>
    <w:rsid w:val="002121B6"/>
    <w:rsid w:val="002123FB"/>
    <w:rsid w:val="00212546"/>
    <w:rsid w:val="00212692"/>
    <w:rsid w:val="002126DF"/>
    <w:rsid w:val="0021271E"/>
    <w:rsid w:val="0021296C"/>
    <w:rsid w:val="00212B0A"/>
    <w:rsid w:val="00212B72"/>
    <w:rsid w:val="00212D3B"/>
    <w:rsid w:val="00212ED8"/>
    <w:rsid w:val="002130AE"/>
    <w:rsid w:val="002130C8"/>
    <w:rsid w:val="00213185"/>
    <w:rsid w:val="002131AA"/>
    <w:rsid w:val="002132E7"/>
    <w:rsid w:val="002132EF"/>
    <w:rsid w:val="00213300"/>
    <w:rsid w:val="00213303"/>
    <w:rsid w:val="00213329"/>
    <w:rsid w:val="00213393"/>
    <w:rsid w:val="00213445"/>
    <w:rsid w:val="002135CC"/>
    <w:rsid w:val="002135E1"/>
    <w:rsid w:val="00213666"/>
    <w:rsid w:val="002136FB"/>
    <w:rsid w:val="00213779"/>
    <w:rsid w:val="002137AC"/>
    <w:rsid w:val="00213828"/>
    <w:rsid w:val="0021396B"/>
    <w:rsid w:val="00213AF0"/>
    <w:rsid w:val="00213B04"/>
    <w:rsid w:val="00213C1B"/>
    <w:rsid w:val="00213FB2"/>
    <w:rsid w:val="00213FFC"/>
    <w:rsid w:val="00214026"/>
    <w:rsid w:val="002140CF"/>
    <w:rsid w:val="002140D4"/>
    <w:rsid w:val="002141FE"/>
    <w:rsid w:val="00214354"/>
    <w:rsid w:val="00214434"/>
    <w:rsid w:val="00214484"/>
    <w:rsid w:val="00214770"/>
    <w:rsid w:val="002147C0"/>
    <w:rsid w:val="00214A40"/>
    <w:rsid w:val="00214A87"/>
    <w:rsid w:val="00214C12"/>
    <w:rsid w:val="00214C4E"/>
    <w:rsid w:val="00214CFA"/>
    <w:rsid w:val="00214D80"/>
    <w:rsid w:val="00214DE0"/>
    <w:rsid w:val="00214FEF"/>
    <w:rsid w:val="00215014"/>
    <w:rsid w:val="002150C6"/>
    <w:rsid w:val="002150C7"/>
    <w:rsid w:val="00215171"/>
    <w:rsid w:val="0021535A"/>
    <w:rsid w:val="002156F0"/>
    <w:rsid w:val="002157A5"/>
    <w:rsid w:val="00215824"/>
    <w:rsid w:val="002158B8"/>
    <w:rsid w:val="00215ABA"/>
    <w:rsid w:val="00215AD5"/>
    <w:rsid w:val="00215C4A"/>
    <w:rsid w:val="00215CCD"/>
    <w:rsid w:val="00215CCE"/>
    <w:rsid w:val="00215DA7"/>
    <w:rsid w:val="00215E1C"/>
    <w:rsid w:val="00215E37"/>
    <w:rsid w:val="002160CA"/>
    <w:rsid w:val="00216181"/>
    <w:rsid w:val="002161AA"/>
    <w:rsid w:val="00216332"/>
    <w:rsid w:val="00216465"/>
    <w:rsid w:val="002165A8"/>
    <w:rsid w:val="002165CD"/>
    <w:rsid w:val="002165DA"/>
    <w:rsid w:val="00216605"/>
    <w:rsid w:val="00216643"/>
    <w:rsid w:val="00216870"/>
    <w:rsid w:val="002168B0"/>
    <w:rsid w:val="00216904"/>
    <w:rsid w:val="002169AE"/>
    <w:rsid w:val="002169E1"/>
    <w:rsid w:val="00216AA4"/>
    <w:rsid w:val="00216BA8"/>
    <w:rsid w:val="00216BDC"/>
    <w:rsid w:val="00216C3C"/>
    <w:rsid w:val="00216C65"/>
    <w:rsid w:val="00216CD2"/>
    <w:rsid w:val="00216D8A"/>
    <w:rsid w:val="00216DE4"/>
    <w:rsid w:val="00217355"/>
    <w:rsid w:val="002173C8"/>
    <w:rsid w:val="0021755C"/>
    <w:rsid w:val="002175F8"/>
    <w:rsid w:val="002175FC"/>
    <w:rsid w:val="00217679"/>
    <w:rsid w:val="00217683"/>
    <w:rsid w:val="002176E9"/>
    <w:rsid w:val="002176F4"/>
    <w:rsid w:val="00217720"/>
    <w:rsid w:val="0021779C"/>
    <w:rsid w:val="00217840"/>
    <w:rsid w:val="00217875"/>
    <w:rsid w:val="002178C5"/>
    <w:rsid w:val="00217A93"/>
    <w:rsid w:val="00217BD7"/>
    <w:rsid w:val="00217BF4"/>
    <w:rsid w:val="00217C26"/>
    <w:rsid w:val="00217C9A"/>
    <w:rsid w:val="00217CF8"/>
    <w:rsid w:val="00217D04"/>
    <w:rsid w:val="00217D0D"/>
    <w:rsid w:val="00217D13"/>
    <w:rsid w:val="00217D47"/>
    <w:rsid w:val="00217E75"/>
    <w:rsid w:val="0022000A"/>
    <w:rsid w:val="002200B4"/>
    <w:rsid w:val="00220232"/>
    <w:rsid w:val="002202B6"/>
    <w:rsid w:val="00220348"/>
    <w:rsid w:val="00220425"/>
    <w:rsid w:val="00220446"/>
    <w:rsid w:val="002204A3"/>
    <w:rsid w:val="00220532"/>
    <w:rsid w:val="002205B7"/>
    <w:rsid w:val="0022063C"/>
    <w:rsid w:val="0022065E"/>
    <w:rsid w:val="00220687"/>
    <w:rsid w:val="00220688"/>
    <w:rsid w:val="002206C7"/>
    <w:rsid w:val="0022072F"/>
    <w:rsid w:val="002207EB"/>
    <w:rsid w:val="002207F1"/>
    <w:rsid w:val="00220823"/>
    <w:rsid w:val="00220843"/>
    <w:rsid w:val="00220855"/>
    <w:rsid w:val="002208EA"/>
    <w:rsid w:val="00220950"/>
    <w:rsid w:val="00220984"/>
    <w:rsid w:val="00220A0C"/>
    <w:rsid w:val="00220A42"/>
    <w:rsid w:val="00220AD9"/>
    <w:rsid w:val="00220AEE"/>
    <w:rsid w:val="00220BC0"/>
    <w:rsid w:val="00220C17"/>
    <w:rsid w:val="00220C69"/>
    <w:rsid w:val="00220D41"/>
    <w:rsid w:val="00220F7B"/>
    <w:rsid w:val="00221046"/>
    <w:rsid w:val="00221288"/>
    <w:rsid w:val="002212F8"/>
    <w:rsid w:val="002213FC"/>
    <w:rsid w:val="0022140F"/>
    <w:rsid w:val="0022157A"/>
    <w:rsid w:val="002215DF"/>
    <w:rsid w:val="00221609"/>
    <w:rsid w:val="0022164D"/>
    <w:rsid w:val="002216BB"/>
    <w:rsid w:val="00221748"/>
    <w:rsid w:val="00221763"/>
    <w:rsid w:val="00221766"/>
    <w:rsid w:val="002218DE"/>
    <w:rsid w:val="002218EC"/>
    <w:rsid w:val="00221A21"/>
    <w:rsid w:val="00221BB4"/>
    <w:rsid w:val="00221E46"/>
    <w:rsid w:val="00222129"/>
    <w:rsid w:val="002221E1"/>
    <w:rsid w:val="002222B4"/>
    <w:rsid w:val="00222381"/>
    <w:rsid w:val="002224F6"/>
    <w:rsid w:val="0022253E"/>
    <w:rsid w:val="00222669"/>
    <w:rsid w:val="00222799"/>
    <w:rsid w:val="002227EB"/>
    <w:rsid w:val="0022280C"/>
    <w:rsid w:val="00222854"/>
    <w:rsid w:val="0022287F"/>
    <w:rsid w:val="00222C02"/>
    <w:rsid w:val="00222C96"/>
    <w:rsid w:val="00222D0E"/>
    <w:rsid w:val="00222FAD"/>
    <w:rsid w:val="00223030"/>
    <w:rsid w:val="0022312A"/>
    <w:rsid w:val="00223207"/>
    <w:rsid w:val="002232B3"/>
    <w:rsid w:val="00223340"/>
    <w:rsid w:val="00223423"/>
    <w:rsid w:val="00223484"/>
    <w:rsid w:val="0022350F"/>
    <w:rsid w:val="002235BC"/>
    <w:rsid w:val="00223723"/>
    <w:rsid w:val="002237AE"/>
    <w:rsid w:val="00223826"/>
    <w:rsid w:val="00223850"/>
    <w:rsid w:val="00223871"/>
    <w:rsid w:val="002238D2"/>
    <w:rsid w:val="002239A8"/>
    <w:rsid w:val="00223A5C"/>
    <w:rsid w:val="00223B64"/>
    <w:rsid w:val="00223E82"/>
    <w:rsid w:val="0022401D"/>
    <w:rsid w:val="0022408B"/>
    <w:rsid w:val="0022433B"/>
    <w:rsid w:val="00224391"/>
    <w:rsid w:val="00224559"/>
    <w:rsid w:val="00224572"/>
    <w:rsid w:val="00224574"/>
    <w:rsid w:val="0022471E"/>
    <w:rsid w:val="0022473C"/>
    <w:rsid w:val="00224848"/>
    <w:rsid w:val="002248E8"/>
    <w:rsid w:val="002248EE"/>
    <w:rsid w:val="0022493A"/>
    <w:rsid w:val="002249DD"/>
    <w:rsid w:val="00224A84"/>
    <w:rsid w:val="00224C6B"/>
    <w:rsid w:val="00224CB4"/>
    <w:rsid w:val="00224D23"/>
    <w:rsid w:val="00224D57"/>
    <w:rsid w:val="00224F47"/>
    <w:rsid w:val="00224FE2"/>
    <w:rsid w:val="00225080"/>
    <w:rsid w:val="002250B4"/>
    <w:rsid w:val="00225100"/>
    <w:rsid w:val="0022519E"/>
    <w:rsid w:val="00225221"/>
    <w:rsid w:val="00225270"/>
    <w:rsid w:val="00225382"/>
    <w:rsid w:val="002254BF"/>
    <w:rsid w:val="00225530"/>
    <w:rsid w:val="002256B0"/>
    <w:rsid w:val="00225A66"/>
    <w:rsid w:val="00225AFA"/>
    <w:rsid w:val="00225BB8"/>
    <w:rsid w:val="00225BFB"/>
    <w:rsid w:val="00225BFE"/>
    <w:rsid w:val="00225CC8"/>
    <w:rsid w:val="00225CD6"/>
    <w:rsid w:val="00225FEE"/>
    <w:rsid w:val="002261DF"/>
    <w:rsid w:val="0022633F"/>
    <w:rsid w:val="0022646F"/>
    <w:rsid w:val="002264F3"/>
    <w:rsid w:val="00226524"/>
    <w:rsid w:val="00226543"/>
    <w:rsid w:val="00226621"/>
    <w:rsid w:val="0022671B"/>
    <w:rsid w:val="00226764"/>
    <w:rsid w:val="0022683A"/>
    <w:rsid w:val="00226866"/>
    <w:rsid w:val="0022690A"/>
    <w:rsid w:val="00226923"/>
    <w:rsid w:val="00226A09"/>
    <w:rsid w:val="00226A4B"/>
    <w:rsid w:val="00226A51"/>
    <w:rsid w:val="00226C1D"/>
    <w:rsid w:val="00226C75"/>
    <w:rsid w:val="00226CA0"/>
    <w:rsid w:val="00226CF5"/>
    <w:rsid w:val="00226D92"/>
    <w:rsid w:val="00226DD9"/>
    <w:rsid w:val="00226DF8"/>
    <w:rsid w:val="00226E2A"/>
    <w:rsid w:val="00226ED2"/>
    <w:rsid w:val="00226F3D"/>
    <w:rsid w:val="00226F63"/>
    <w:rsid w:val="00226F75"/>
    <w:rsid w:val="00226F9E"/>
    <w:rsid w:val="00226FA0"/>
    <w:rsid w:val="00226FF4"/>
    <w:rsid w:val="0022701D"/>
    <w:rsid w:val="0022705D"/>
    <w:rsid w:val="002270BC"/>
    <w:rsid w:val="002271B1"/>
    <w:rsid w:val="002271C7"/>
    <w:rsid w:val="002271E9"/>
    <w:rsid w:val="00227236"/>
    <w:rsid w:val="0022734F"/>
    <w:rsid w:val="00227360"/>
    <w:rsid w:val="002273AC"/>
    <w:rsid w:val="0022759E"/>
    <w:rsid w:val="002276B1"/>
    <w:rsid w:val="00227838"/>
    <w:rsid w:val="002278B3"/>
    <w:rsid w:val="00227AC9"/>
    <w:rsid w:val="00227ADB"/>
    <w:rsid w:val="00227CFA"/>
    <w:rsid w:val="00227D52"/>
    <w:rsid w:val="00227D80"/>
    <w:rsid w:val="00227D89"/>
    <w:rsid w:val="00227DDA"/>
    <w:rsid w:val="00227DE9"/>
    <w:rsid w:val="00227F0C"/>
    <w:rsid w:val="00227F1E"/>
    <w:rsid w:val="002302E9"/>
    <w:rsid w:val="002304AF"/>
    <w:rsid w:val="002304CE"/>
    <w:rsid w:val="002306C7"/>
    <w:rsid w:val="002306CF"/>
    <w:rsid w:val="0023072D"/>
    <w:rsid w:val="0023078B"/>
    <w:rsid w:val="00230795"/>
    <w:rsid w:val="002307B6"/>
    <w:rsid w:val="002307E4"/>
    <w:rsid w:val="00230815"/>
    <w:rsid w:val="0023087A"/>
    <w:rsid w:val="002308C2"/>
    <w:rsid w:val="00230983"/>
    <w:rsid w:val="002309DE"/>
    <w:rsid w:val="00230A25"/>
    <w:rsid w:val="00230CF4"/>
    <w:rsid w:val="00230D45"/>
    <w:rsid w:val="00230D8C"/>
    <w:rsid w:val="00230EA4"/>
    <w:rsid w:val="00230EA9"/>
    <w:rsid w:val="00230EF9"/>
    <w:rsid w:val="00230F96"/>
    <w:rsid w:val="00231207"/>
    <w:rsid w:val="00231311"/>
    <w:rsid w:val="00231345"/>
    <w:rsid w:val="002313DA"/>
    <w:rsid w:val="002314CA"/>
    <w:rsid w:val="002314DD"/>
    <w:rsid w:val="0023165A"/>
    <w:rsid w:val="00231670"/>
    <w:rsid w:val="00231732"/>
    <w:rsid w:val="00231773"/>
    <w:rsid w:val="002318D5"/>
    <w:rsid w:val="00231A94"/>
    <w:rsid w:val="00231D4A"/>
    <w:rsid w:val="00231E96"/>
    <w:rsid w:val="00231EA1"/>
    <w:rsid w:val="00231F83"/>
    <w:rsid w:val="00231FB6"/>
    <w:rsid w:val="00232080"/>
    <w:rsid w:val="002320D3"/>
    <w:rsid w:val="002321FB"/>
    <w:rsid w:val="002322D0"/>
    <w:rsid w:val="00232454"/>
    <w:rsid w:val="002324E6"/>
    <w:rsid w:val="00232521"/>
    <w:rsid w:val="00232536"/>
    <w:rsid w:val="002325DE"/>
    <w:rsid w:val="00232701"/>
    <w:rsid w:val="00232926"/>
    <w:rsid w:val="00232A93"/>
    <w:rsid w:val="00232B43"/>
    <w:rsid w:val="00232BB5"/>
    <w:rsid w:val="00232C4B"/>
    <w:rsid w:val="00232C76"/>
    <w:rsid w:val="00232D4A"/>
    <w:rsid w:val="00232D7E"/>
    <w:rsid w:val="00232E5E"/>
    <w:rsid w:val="00232E65"/>
    <w:rsid w:val="00232F3B"/>
    <w:rsid w:val="00233093"/>
    <w:rsid w:val="002330A2"/>
    <w:rsid w:val="002330BB"/>
    <w:rsid w:val="002330DB"/>
    <w:rsid w:val="00233198"/>
    <w:rsid w:val="0023324B"/>
    <w:rsid w:val="0023340B"/>
    <w:rsid w:val="00233592"/>
    <w:rsid w:val="0023362A"/>
    <w:rsid w:val="00233672"/>
    <w:rsid w:val="002336F7"/>
    <w:rsid w:val="002339E5"/>
    <w:rsid w:val="00233A31"/>
    <w:rsid w:val="00233A52"/>
    <w:rsid w:val="00233A86"/>
    <w:rsid w:val="00233AE3"/>
    <w:rsid w:val="00233B83"/>
    <w:rsid w:val="00233BB2"/>
    <w:rsid w:val="00233BE7"/>
    <w:rsid w:val="00233C8D"/>
    <w:rsid w:val="00233D45"/>
    <w:rsid w:val="00233E1A"/>
    <w:rsid w:val="00233E82"/>
    <w:rsid w:val="00233EEA"/>
    <w:rsid w:val="00233FF7"/>
    <w:rsid w:val="00234178"/>
    <w:rsid w:val="00234218"/>
    <w:rsid w:val="0023431C"/>
    <w:rsid w:val="00234334"/>
    <w:rsid w:val="00234379"/>
    <w:rsid w:val="002343C2"/>
    <w:rsid w:val="002343C7"/>
    <w:rsid w:val="002344F2"/>
    <w:rsid w:val="00234569"/>
    <w:rsid w:val="002345A6"/>
    <w:rsid w:val="00234628"/>
    <w:rsid w:val="0023463F"/>
    <w:rsid w:val="0023489E"/>
    <w:rsid w:val="002349DF"/>
    <w:rsid w:val="00234A9B"/>
    <w:rsid w:val="00234C51"/>
    <w:rsid w:val="00234CED"/>
    <w:rsid w:val="00234D07"/>
    <w:rsid w:val="00235061"/>
    <w:rsid w:val="002351C5"/>
    <w:rsid w:val="002353D1"/>
    <w:rsid w:val="002354DE"/>
    <w:rsid w:val="002355A6"/>
    <w:rsid w:val="002355F4"/>
    <w:rsid w:val="002356DF"/>
    <w:rsid w:val="0023575A"/>
    <w:rsid w:val="00235918"/>
    <w:rsid w:val="00235977"/>
    <w:rsid w:val="00235AED"/>
    <w:rsid w:val="00235B8F"/>
    <w:rsid w:val="00235BEC"/>
    <w:rsid w:val="00235C01"/>
    <w:rsid w:val="00235C8B"/>
    <w:rsid w:val="00235C91"/>
    <w:rsid w:val="00235CD1"/>
    <w:rsid w:val="00235D46"/>
    <w:rsid w:val="00235DCE"/>
    <w:rsid w:val="00235E29"/>
    <w:rsid w:val="00235E89"/>
    <w:rsid w:val="00235F0F"/>
    <w:rsid w:val="00236002"/>
    <w:rsid w:val="0023605C"/>
    <w:rsid w:val="002360B5"/>
    <w:rsid w:val="00236137"/>
    <w:rsid w:val="00236171"/>
    <w:rsid w:val="00236193"/>
    <w:rsid w:val="002361DE"/>
    <w:rsid w:val="002361EA"/>
    <w:rsid w:val="0023626E"/>
    <w:rsid w:val="00236328"/>
    <w:rsid w:val="0023639F"/>
    <w:rsid w:val="002363A9"/>
    <w:rsid w:val="0023657D"/>
    <w:rsid w:val="002365D8"/>
    <w:rsid w:val="00236601"/>
    <w:rsid w:val="00236711"/>
    <w:rsid w:val="00236769"/>
    <w:rsid w:val="0023678D"/>
    <w:rsid w:val="002369AD"/>
    <w:rsid w:val="00236AAA"/>
    <w:rsid w:val="00236BD0"/>
    <w:rsid w:val="00236C8B"/>
    <w:rsid w:val="00236D04"/>
    <w:rsid w:val="00236DDA"/>
    <w:rsid w:val="00237002"/>
    <w:rsid w:val="00237023"/>
    <w:rsid w:val="002371CF"/>
    <w:rsid w:val="00237201"/>
    <w:rsid w:val="002372B0"/>
    <w:rsid w:val="0023730A"/>
    <w:rsid w:val="00237592"/>
    <w:rsid w:val="0023773B"/>
    <w:rsid w:val="00237957"/>
    <w:rsid w:val="002379CA"/>
    <w:rsid w:val="00237AB7"/>
    <w:rsid w:val="00237B0B"/>
    <w:rsid w:val="00237B0D"/>
    <w:rsid w:val="00237B28"/>
    <w:rsid w:val="00237BAA"/>
    <w:rsid w:val="00237D06"/>
    <w:rsid w:val="00237E99"/>
    <w:rsid w:val="00237EE8"/>
    <w:rsid w:val="00237F90"/>
    <w:rsid w:val="002401CF"/>
    <w:rsid w:val="00240502"/>
    <w:rsid w:val="0024058A"/>
    <w:rsid w:val="00240674"/>
    <w:rsid w:val="002406A2"/>
    <w:rsid w:val="002406F4"/>
    <w:rsid w:val="00240739"/>
    <w:rsid w:val="00240746"/>
    <w:rsid w:val="00240803"/>
    <w:rsid w:val="00240815"/>
    <w:rsid w:val="002408BA"/>
    <w:rsid w:val="0024091F"/>
    <w:rsid w:val="00240922"/>
    <w:rsid w:val="00240A0E"/>
    <w:rsid w:val="00240B31"/>
    <w:rsid w:val="00240B57"/>
    <w:rsid w:val="00240B7A"/>
    <w:rsid w:val="00240D54"/>
    <w:rsid w:val="00240D5D"/>
    <w:rsid w:val="00240E0B"/>
    <w:rsid w:val="00240E9A"/>
    <w:rsid w:val="00240ED0"/>
    <w:rsid w:val="00240EF6"/>
    <w:rsid w:val="00240FC3"/>
    <w:rsid w:val="00240FD5"/>
    <w:rsid w:val="002410AB"/>
    <w:rsid w:val="0024113A"/>
    <w:rsid w:val="002411AA"/>
    <w:rsid w:val="00241276"/>
    <w:rsid w:val="002413AC"/>
    <w:rsid w:val="0024146E"/>
    <w:rsid w:val="00241488"/>
    <w:rsid w:val="002415F2"/>
    <w:rsid w:val="002416B1"/>
    <w:rsid w:val="002416B6"/>
    <w:rsid w:val="0024194C"/>
    <w:rsid w:val="00241A10"/>
    <w:rsid w:val="00241A76"/>
    <w:rsid w:val="00241AEA"/>
    <w:rsid w:val="00241C28"/>
    <w:rsid w:val="00241E4F"/>
    <w:rsid w:val="00241F07"/>
    <w:rsid w:val="00241FD2"/>
    <w:rsid w:val="00242271"/>
    <w:rsid w:val="002423A0"/>
    <w:rsid w:val="00242568"/>
    <w:rsid w:val="002426A5"/>
    <w:rsid w:val="0024271E"/>
    <w:rsid w:val="0024295E"/>
    <w:rsid w:val="00242968"/>
    <w:rsid w:val="002429ED"/>
    <w:rsid w:val="00242B04"/>
    <w:rsid w:val="00242C45"/>
    <w:rsid w:val="00242C6B"/>
    <w:rsid w:val="00242C82"/>
    <w:rsid w:val="00242D07"/>
    <w:rsid w:val="00242F54"/>
    <w:rsid w:val="00242FA4"/>
    <w:rsid w:val="0024309C"/>
    <w:rsid w:val="002430CB"/>
    <w:rsid w:val="002431C0"/>
    <w:rsid w:val="002431FC"/>
    <w:rsid w:val="00243377"/>
    <w:rsid w:val="002433D5"/>
    <w:rsid w:val="002433E1"/>
    <w:rsid w:val="0024342D"/>
    <w:rsid w:val="00243506"/>
    <w:rsid w:val="00243560"/>
    <w:rsid w:val="0024357D"/>
    <w:rsid w:val="002437F4"/>
    <w:rsid w:val="002437FF"/>
    <w:rsid w:val="002439D9"/>
    <w:rsid w:val="00243AA3"/>
    <w:rsid w:val="00243B38"/>
    <w:rsid w:val="00243B8A"/>
    <w:rsid w:val="00243BA9"/>
    <w:rsid w:val="00243EAC"/>
    <w:rsid w:val="00244014"/>
    <w:rsid w:val="00244179"/>
    <w:rsid w:val="0024422B"/>
    <w:rsid w:val="00244336"/>
    <w:rsid w:val="00244473"/>
    <w:rsid w:val="00244508"/>
    <w:rsid w:val="002445E1"/>
    <w:rsid w:val="002445EE"/>
    <w:rsid w:val="00244634"/>
    <w:rsid w:val="00244698"/>
    <w:rsid w:val="00244841"/>
    <w:rsid w:val="00244A22"/>
    <w:rsid w:val="00244AEE"/>
    <w:rsid w:val="00244AFC"/>
    <w:rsid w:val="00244C1A"/>
    <w:rsid w:val="00244D49"/>
    <w:rsid w:val="00244D5B"/>
    <w:rsid w:val="00244ECD"/>
    <w:rsid w:val="00244F70"/>
    <w:rsid w:val="0024507A"/>
    <w:rsid w:val="002450D0"/>
    <w:rsid w:val="00245107"/>
    <w:rsid w:val="0024519F"/>
    <w:rsid w:val="002451BE"/>
    <w:rsid w:val="002451EF"/>
    <w:rsid w:val="002452A8"/>
    <w:rsid w:val="00245337"/>
    <w:rsid w:val="0024535F"/>
    <w:rsid w:val="002453CC"/>
    <w:rsid w:val="0024541A"/>
    <w:rsid w:val="00245461"/>
    <w:rsid w:val="0024567B"/>
    <w:rsid w:val="00245787"/>
    <w:rsid w:val="0024584E"/>
    <w:rsid w:val="0024585F"/>
    <w:rsid w:val="0024586E"/>
    <w:rsid w:val="0024590A"/>
    <w:rsid w:val="00245935"/>
    <w:rsid w:val="00245976"/>
    <w:rsid w:val="00245A76"/>
    <w:rsid w:val="00245A87"/>
    <w:rsid w:val="00245ACB"/>
    <w:rsid w:val="00245AF6"/>
    <w:rsid w:val="00245BF0"/>
    <w:rsid w:val="00245CB9"/>
    <w:rsid w:val="00245D09"/>
    <w:rsid w:val="00245ECD"/>
    <w:rsid w:val="00245F2C"/>
    <w:rsid w:val="00245F31"/>
    <w:rsid w:val="00245FD1"/>
    <w:rsid w:val="00246004"/>
    <w:rsid w:val="002460EA"/>
    <w:rsid w:val="002461EF"/>
    <w:rsid w:val="0024634F"/>
    <w:rsid w:val="002463FE"/>
    <w:rsid w:val="00246401"/>
    <w:rsid w:val="002464B9"/>
    <w:rsid w:val="00246564"/>
    <w:rsid w:val="002465EB"/>
    <w:rsid w:val="002465F1"/>
    <w:rsid w:val="002466AE"/>
    <w:rsid w:val="00246720"/>
    <w:rsid w:val="002467D5"/>
    <w:rsid w:val="00246A8B"/>
    <w:rsid w:val="00246AB1"/>
    <w:rsid w:val="00246B59"/>
    <w:rsid w:val="00246B5A"/>
    <w:rsid w:val="00246B6E"/>
    <w:rsid w:val="00246C50"/>
    <w:rsid w:val="00246C63"/>
    <w:rsid w:val="00246D74"/>
    <w:rsid w:val="00246DFA"/>
    <w:rsid w:val="00246E4F"/>
    <w:rsid w:val="00246EAC"/>
    <w:rsid w:val="00246FE9"/>
    <w:rsid w:val="00246FF9"/>
    <w:rsid w:val="002470C7"/>
    <w:rsid w:val="002470E0"/>
    <w:rsid w:val="00247184"/>
    <w:rsid w:val="0024723B"/>
    <w:rsid w:val="00247269"/>
    <w:rsid w:val="00247277"/>
    <w:rsid w:val="002472A3"/>
    <w:rsid w:val="00247344"/>
    <w:rsid w:val="002474BB"/>
    <w:rsid w:val="002474F4"/>
    <w:rsid w:val="00247515"/>
    <w:rsid w:val="002475C6"/>
    <w:rsid w:val="00247681"/>
    <w:rsid w:val="0024780B"/>
    <w:rsid w:val="0024787E"/>
    <w:rsid w:val="002478D5"/>
    <w:rsid w:val="002479FC"/>
    <w:rsid w:val="00247A06"/>
    <w:rsid w:val="00247B9C"/>
    <w:rsid w:val="00247D87"/>
    <w:rsid w:val="00247DE2"/>
    <w:rsid w:val="00247DF1"/>
    <w:rsid w:val="00247E34"/>
    <w:rsid w:val="00247F24"/>
    <w:rsid w:val="0025000E"/>
    <w:rsid w:val="0025001B"/>
    <w:rsid w:val="00250023"/>
    <w:rsid w:val="0025003E"/>
    <w:rsid w:val="00250537"/>
    <w:rsid w:val="0025060D"/>
    <w:rsid w:val="00250645"/>
    <w:rsid w:val="002506E0"/>
    <w:rsid w:val="0025071A"/>
    <w:rsid w:val="00250728"/>
    <w:rsid w:val="00250875"/>
    <w:rsid w:val="002508A8"/>
    <w:rsid w:val="002508D4"/>
    <w:rsid w:val="002508F3"/>
    <w:rsid w:val="002509F8"/>
    <w:rsid w:val="00250AB1"/>
    <w:rsid w:val="00250C2C"/>
    <w:rsid w:val="00250E3B"/>
    <w:rsid w:val="00250EE5"/>
    <w:rsid w:val="00250FBB"/>
    <w:rsid w:val="0025110F"/>
    <w:rsid w:val="00251230"/>
    <w:rsid w:val="00251329"/>
    <w:rsid w:val="00251388"/>
    <w:rsid w:val="0025145C"/>
    <w:rsid w:val="00251630"/>
    <w:rsid w:val="00251641"/>
    <w:rsid w:val="002516C9"/>
    <w:rsid w:val="00251747"/>
    <w:rsid w:val="002517C2"/>
    <w:rsid w:val="002517D5"/>
    <w:rsid w:val="002518C2"/>
    <w:rsid w:val="002519E7"/>
    <w:rsid w:val="00251A21"/>
    <w:rsid w:val="00251A3F"/>
    <w:rsid w:val="00251A92"/>
    <w:rsid w:val="00251C27"/>
    <w:rsid w:val="00251C6E"/>
    <w:rsid w:val="00251D64"/>
    <w:rsid w:val="00251D84"/>
    <w:rsid w:val="00251F1C"/>
    <w:rsid w:val="00251FE6"/>
    <w:rsid w:val="002520E8"/>
    <w:rsid w:val="00252101"/>
    <w:rsid w:val="00252437"/>
    <w:rsid w:val="00252450"/>
    <w:rsid w:val="0025245E"/>
    <w:rsid w:val="0025249B"/>
    <w:rsid w:val="002524EC"/>
    <w:rsid w:val="002525D1"/>
    <w:rsid w:val="002526FF"/>
    <w:rsid w:val="00252702"/>
    <w:rsid w:val="00252909"/>
    <w:rsid w:val="00252A47"/>
    <w:rsid w:val="00252A57"/>
    <w:rsid w:val="00252BA1"/>
    <w:rsid w:val="00252C4F"/>
    <w:rsid w:val="00252CCA"/>
    <w:rsid w:val="00252DAD"/>
    <w:rsid w:val="002530FA"/>
    <w:rsid w:val="00253126"/>
    <w:rsid w:val="002531C8"/>
    <w:rsid w:val="0025320E"/>
    <w:rsid w:val="002533EA"/>
    <w:rsid w:val="00253493"/>
    <w:rsid w:val="002534E3"/>
    <w:rsid w:val="00253599"/>
    <w:rsid w:val="002535A4"/>
    <w:rsid w:val="00253609"/>
    <w:rsid w:val="00253629"/>
    <w:rsid w:val="002538FC"/>
    <w:rsid w:val="00253920"/>
    <w:rsid w:val="00253A1D"/>
    <w:rsid w:val="00253A44"/>
    <w:rsid w:val="00253AF7"/>
    <w:rsid w:val="00253BDA"/>
    <w:rsid w:val="00253C89"/>
    <w:rsid w:val="00253CA0"/>
    <w:rsid w:val="00253D5C"/>
    <w:rsid w:val="00253EE4"/>
    <w:rsid w:val="00253EF5"/>
    <w:rsid w:val="002540AC"/>
    <w:rsid w:val="002540B5"/>
    <w:rsid w:val="00254209"/>
    <w:rsid w:val="002542E7"/>
    <w:rsid w:val="00254310"/>
    <w:rsid w:val="00254421"/>
    <w:rsid w:val="00254429"/>
    <w:rsid w:val="002545CF"/>
    <w:rsid w:val="0025462A"/>
    <w:rsid w:val="00254631"/>
    <w:rsid w:val="00254722"/>
    <w:rsid w:val="002547F2"/>
    <w:rsid w:val="00254802"/>
    <w:rsid w:val="00254897"/>
    <w:rsid w:val="002548AA"/>
    <w:rsid w:val="002549DB"/>
    <w:rsid w:val="00254BD4"/>
    <w:rsid w:val="00254C1F"/>
    <w:rsid w:val="00254C79"/>
    <w:rsid w:val="00254CB9"/>
    <w:rsid w:val="00254CE2"/>
    <w:rsid w:val="00254D29"/>
    <w:rsid w:val="00254D6F"/>
    <w:rsid w:val="00254DE9"/>
    <w:rsid w:val="00254E01"/>
    <w:rsid w:val="002550E5"/>
    <w:rsid w:val="0025515A"/>
    <w:rsid w:val="0025517F"/>
    <w:rsid w:val="002552AE"/>
    <w:rsid w:val="002552FB"/>
    <w:rsid w:val="00255309"/>
    <w:rsid w:val="00255320"/>
    <w:rsid w:val="00255462"/>
    <w:rsid w:val="00255486"/>
    <w:rsid w:val="00255685"/>
    <w:rsid w:val="00255763"/>
    <w:rsid w:val="00255770"/>
    <w:rsid w:val="002557AC"/>
    <w:rsid w:val="00255903"/>
    <w:rsid w:val="0025596D"/>
    <w:rsid w:val="00255B25"/>
    <w:rsid w:val="00255C5E"/>
    <w:rsid w:val="00255D0F"/>
    <w:rsid w:val="00255DEA"/>
    <w:rsid w:val="00255E78"/>
    <w:rsid w:val="00255F21"/>
    <w:rsid w:val="00255F4E"/>
    <w:rsid w:val="00255FFF"/>
    <w:rsid w:val="0025627B"/>
    <w:rsid w:val="00256343"/>
    <w:rsid w:val="0025635D"/>
    <w:rsid w:val="002563CF"/>
    <w:rsid w:val="00256410"/>
    <w:rsid w:val="002564A3"/>
    <w:rsid w:val="0025655B"/>
    <w:rsid w:val="0025658F"/>
    <w:rsid w:val="00256610"/>
    <w:rsid w:val="00256690"/>
    <w:rsid w:val="002566DC"/>
    <w:rsid w:val="0025670C"/>
    <w:rsid w:val="0025678D"/>
    <w:rsid w:val="0025694F"/>
    <w:rsid w:val="002569C1"/>
    <w:rsid w:val="002569F0"/>
    <w:rsid w:val="00256B54"/>
    <w:rsid w:val="00256BA6"/>
    <w:rsid w:val="00256F14"/>
    <w:rsid w:val="00256F69"/>
    <w:rsid w:val="00256F85"/>
    <w:rsid w:val="00257059"/>
    <w:rsid w:val="00257076"/>
    <w:rsid w:val="002570CC"/>
    <w:rsid w:val="00257118"/>
    <w:rsid w:val="002571C3"/>
    <w:rsid w:val="002571D5"/>
    <w:rsid w:val="00257212"/>
    <w:rsid w:val="0025726C"/>
    <w:rsid w:val="00257391"/>
    <w:rsid w:val="0025747D"/>
    <w:rsid w:val="002574EA"/>
    <w:rsid w:val="0025751A"/>
    <w:rsid w:val="002575B1"/>
    <w:rsid w:val="002575D4"/>
    <w:rsid w:val="002576AA"/>
    <w:rsid w:val="0025777A"/>
    <w:rsid w:val="0025787C"/>
    <w:rsid w:val="002578C7"/>
    <w:rsid w:val="002578EC"/>
    <w:rsid w:val="0025793C"/>
    <w:rsid w:val="002579A4"/>
    <w:rsid w:val="002579E9"/>
    <w:rsid w:val="00257B2D"/>
    <w:rsid w:val="00257B30"/>
    <w:rsid w:val="00257C42"/>
    <w:rsid w:val="00257CE3"/>
    <w:rsid w:val="00257CE5"/>
    <w:rsid w:val="00257D99"/>
    <w:rsid w:val="00257EAD"/>
    <w:rsid w:val="00260026"/>
    <w:rsid w:val="0026002E"/>
    <w:rsid w:val="002600C3"/>
    <w:rsid w:val="002602AD"/>
    <w:rsid w:val="002602C1"/>
    <w:rsid w:val="0026030E"/>
    <w:rsid w:val="002603E4"/>
    <w:rsid w:val="00260424"/>
    <w:rsid w:val="00260454"/>
    <w:rsid w:val="0026048A"/>
    <w:rsid w:val="00260493"/>
    <w:rsid w:val="00260558"/>
    <w:rsid w:val="0026077F"/>
    <w:rsid w:val="002607B1"/>
    <w:rsid w:val="002607E2"/>
    <w:rsid w:val="002608E6"/>
    <w:rsid w:val="00260CF0"/>
    <w:rsid w:val="00260E71"/>
    <w:rsid w:val="0026110D"/>
    <w:rsid w:val="00261133"/>
    <w:rsid w:val="002611AB"/>
    <w:rsid w:val="002611F6"/>
    <w:rsid w:val="0026121E"/>
    <w:rsid w:val="00261317"/>
    <w:rsid w:val="0026144A"/>
    <w:rsid w:val="00261496"/>
    <w:rsid w:val="00261501"/>
    <w:rsid w:val="00261520"/>
    <w:rsid w:val="0026153A"/>
    <w:rsid w:val="00261562"/>
    <w:rsid w:val="00261959"/>
    <w:rsid w:val="002619BF"/>
    <w:rsid w:val="002619DE"/>
    <w:rsid w:val="00261BE8"/>
    <w:rsid w:val="00261C50"/>
    <w:rsid w:val="00261CC0"/>
    <w:rsid w:val="00261D67"/>
    <w:rsid w:val="00261D8E"/>
    <w:rsid w:val="00261DCE"/>
    <w:rsid w:val="00261DF1"/>
    <w:rsid w:val="00261F39"/>
    <w:rsid w:val="00261F6E"/>
    <w:rsid w:val="00261F9D"/>
    <w:rsid w:val="00261FB8"/>
    <w:rsid w:val="0026212A"/>
    <w:rsid w:val="0026213F"/>
    <w:rsid w:val="0026225A"/>
    <w:rsid w:val="00262342"/>
    <w:rsid w:val="0026246C"/>
    <w:rsid w:val="002624FB"/>
    <w:rsid w:val="002626A4"/>
    <w:rsid w:val="00262742"/>
    <w:rsid w:val="00262778"/>
    <w:rsid w:val="002627FC"/>
    <w:rsid w:val="00262808"/>
    <w:rsid w:val="00262823"/>
    <w:rsid w:val="0026282E"/>
    <w:rsid w:val="002628DC"/>
    <w:rsid w:val="00262996"/>
    <w:rsid w:val="002629D0"/>
    <w:rsid w:val="00262A87"/>
    <w:rsid w:val="00262AA2"/>
    <w:rsid w:val="00262F90"/>
    <w:rsid w:val="00262F9F"/>
    <w:rsid w:val="00263048"/>
    <w:rsid w:val="00263096"/>
    <w:rsid w:val="002630D3"/>
    <w:rsid w:val="00263199"/>
    <w:rsid w:val="002633F0"/>
    <w:rsid w:val="00263424"/>
    <w:rsid w:val="002634B0"/>
    <w:rsid w:val="002634CA"/>
    <w:rsid w:val="00263516"/>
    <w:rsid w:val="00263637"/>
    <w:rsid w:val="002636A2"/>
    <w:rsid w:val="0026379A"/>
    <w:rsid w:val="0026383B"/>
    <w:rsid w:val="00263891"/>
    <w:rsid w:val="0026398C"/>
    <w:rsid w:val="00263A50"/>
    <w:rsid w:val="00263A9D"/>
    <w:rsid w:val="00263AA8"/>
    <w:rsid w:val="00263B00"/>
    <w:rsid w:val="00263C7A"/>
    <w:rsid w:val="00263C91"/>
    <w:rsid w:val="00263C99"/>
    <w:rsid w:val="00263D89"/>
    <w:rsid w:val="00263D9F"/>
    <w:rsid w:val="00263EAD"/>
    <w:rsid w:val="00263EBA"/>
    <w:rsid w:val="00263F49"/>
    <w:rsid w:val="00263FC0"/>
    <w:rsid w:val="002640E2"/>
    <w:rsid w:val="0026416E"/>
    <w:rsid w:val="002641A5"/>
    <w:rsid w:val="002642AA"/>
    <w:rsid w:val="0026443E"/>
    <w:rsid w:val="002645D8"/>
    <w:rsid w:val="002647C4"/>
    <w:rsid w:val="002648F3"/>
    <w:rsid w:val="00264961"/>
    <w:rsid w:val="002649CC"/>
    <w:rsid w:val="002649F6"/>
    <w:rsid w:val="00264B46"/>
    <w:rsid w:val="00264BF5"/>
    <w:rsid w:val="00264C26"/>
    <w:rsid w:val="00264C42"/>
    <w:rsid w:val="00264CA8"/>
    <w:rsid w:val="00264D3A"/>
    <w:rsid w:val="00264F35"/>
    <w:rsid w:val="00264F9E"/>
    <w:rsid w:val="00264FB2"/>
    <w:rsid w:val="002650D9"/>
    <w:rsid w:val="002650E5"/>
    <w:rsid w:val="00265104"/>
    <w:rsid w:val="00265207"/>
    <w:rsid w:val="00265208"/>
    <w:rsid w:val="00265282"/>
    <w:rsid w:val="002652C0"/>
    <w:rsid w:val="002652F1"/>
    <w:rsid w:val="0026533E"/>
    <w:rsid w:val="002654BD"/>
    <w:rsid w:val="002654C1"/>
    <w:rsid w:val="002654F0"/>
    <w:rsid w:val="0026552F"/>
    <w:rsid w:val="0026556C"/>
    <w:rsid w:val="002655AB"/>
    <w:rsid w:val="00265641"/>
    <w:rsid w:val="0026573F"/>
    <w:rsid w:val="00265757"/>
    <w:rsid w:val="00265816"/>
    <w:rsid w:val="002658C4"/>
    <w:rsid w:val="00265954"/>
    <w:rsid w:val="002659CE"/>
    <w:rsid w:val="00265AEF"/>
    <w:rsid w:val="00265B24"/>
    <w:rsid w:val="00265BCD"/>
    <w:rsid w:val="00265D95"/>
    <w:rsid w:val="00265F25"/>
    <w:rsid w:val="00265FE7"/>
    <w:rsid w:val="00266155"/>
    <w:rsid w:val="0026615C"/>
    <w:rsid w:val="00266218"/>
    <w:rsid w:val="002662AA"/>
    <w:rsid w:val="002662C7"/>
    <w:rsid w:val="0026630A"/>
    <w:rsid w:val="002663C7"/>
    <w:rsid w:val="002663F9"/>
    <w:rsid w:val="0026650E"/>
    <w:rsid w:val="0026652C"/>
    <w:rsid w:val="0026652D"/>
    <w:rsid w:val="0026667B"/>
    <w:rsid w:val="00266739"/>
    <w:rsid w:val="00266800"/>
    <w:rsid w:val="00266816"/>
    <w:rsid w:val="00266976"/>
    <w:rsid w:val="00266997"/>
    <w:rsid w:val="00266A0A"/>
    <w:rsid w:val="00266D04"/>
    <w:rsid w:val="00266DE5"/>
    <w:rsid w:val="00266E81"/>
    <w:rsid w:val="0026707E"/>
    <w:rsid w:val="00267120"/>
    <w:rsid w:val="00267285"/>
    <w:rsid w:val="002674ED"/>
    <w:rsid w:val="00267657"/>
    <w:rsid w:val="002676AA"/>
    <w:rsid w:val="002676C0"/>
    <w:rsid w:val="0026771C"/>
    <w:rsid w:val="0026774D"/>
    <w:rsid w:val="00267754"/>
    <w:rsid w:val="00267793"/>
    <w:rsid w:val="002677C6"/>
    <w:rsid w:val="00267829"/>
    <w:rsid w:val="0026794E"/>
    <w:rsid w:val="00267A23"/>
    <w:rsid w:val="00267A98"/>
    <w:rsid w:val="00267C63"/>
    <w:rsid w:val="00267E0E"/>
    <w:rsid w:val="00267F03"/>
    <w:rsid w:val="00267F22"/>
    <w:rsid w:val="00267FA6"/>
    <w:rsid w:val="002700E2"/>
    <w:rsid w:val="0027014D"/>
    <w:rsid w:val="0027016F"/>
    <w:rsid w:val="002701CE"/>
    <w:rsid w:val="00270328"/>
    <w:rsid w:val="00270395"/>
    <w:rsid w:val="00270396"/>
    <w:rsid w:val="002703E7"/>
    <w:rsid w:val="002704E8"/>
    <w:rsid w:val="002705F0"/>
    <w:rsid w:val="0027065E"/>
    <w:rsid w:val="002706B2"/>
    <w:rsid w:val="00270730"/>
    <w:rsid w:val="00270757"/>
    <w:rsid w:val="00270769"/>
    <w:rsid w:val="00270788"/>
    <w:rsid w:val="00270A0E"/>
    <w:rsid w:val="00270B8F"/>
    <w:rsid w:val="00270B9A"/>
    <w:rsid w:val="00270BE6"/>
    <w:rsid w:val="00270CE0"/>
    <w:rsid w:val="00270DFD"/>
    <w:rsid w:val="00270FED"/>
    <w:rsid w:val="0027110E"/>
    <w:rsid w:val="00271391"/>
    <w:rsid w:val="002714DC"/>
    <w:rsid w:val="00271582"/>
    <w:rsid w:val="00271587"/>
    <w:rsid w:val="00271605"/>
    <w:rsid w:val="00271620"/>
    <w:rsid w:val="00271696"/>
    <w:rsid w:val="00271749"/>
    <w:rsid w:val="00271801"/>
    <w:rsid w:val="00271AE6"/>
    <w:rsid w:val="00271B77"/>
    <w:rsid w:val="00271D6B"/>
    <w:rsid w:val="00271E54"/>
    <w:rsid w:val="0027205F"/>
    <w:rsid w:val="0027206B"/>
    <w:rsid w:val="0027217E"/>
    <w:rsid w:val="0027221C"/>
    <w:rsid w:val="00272248"/>
    <w:rsid w:val="002722B2"/>
    <w:rsid w:val="002723C9"/>
    <w:rsid w:val="0027244C"/>
    <w:rsid w:val="002724CB"/>
    <w:rsid w:val="00272752"/>
    <w:rsid w:val="002727EC"/>
    <w:rsid w:val="002728AC"/>
    <w:rsid w:val="002728C7"/>
    <w:rsid w:val="00272A12"/>
    <w:rsid w:val="00272A20"/>
    <w:rsid w:val="00272B08"/>
    <w:rsid w:val="00272BED"/>
    <w:rsid w:val="00272C1F"/>
    <w:rsid w:val="00272CD2"/>
    <w:rsid w:val="00272E15"/>
    <w:rsid w:val="00272EE5"/>
    <w:rsid w:val="00272F79"/>
    <w:rsid w:val="00272FA7"/>
    <w:rsid w:val="0027302A"/>
    <w:rsid w:val="00273083"/>
    <w:rsid w:val="002730D2"/>
    <w:rsid w:val="0027340C"/>
    <w:rsid w:val="00273482"/>
    <w:rsid w:val="002734BF"/>
    <w:rsid w:val="002734DB"/>
    <w:rsid w:val="00273550"/>
    <w:rsid w:val="002735B6"/>
    <w:rsid w:val="002735E1"/>
    <w:rsid w:val="002735F9"/>
    <w:rsid w:val="002736C9"/>
    <w:rsid w:val="00273711"/>
    <w:rsid w:val="00273765"/>
    <w:rsid w:val="00273778"/>
    <w:rsid w:val="0027382C"/>
    <w:rsid w:val="00273883"/>
    <w:rsid w:val="002738CA"/>
    <w:rsid w:val="0027394A"/>
    <w:rsid w:val="00273971"/>
    <w:rsid w:val="00273AE4"/>
    <w:rsid w:val="00273AEE"/>
    <w:rsid w:val="00273B0D"/>
    <w:rsid w:val="00273B20"/>
    <w:rsid w:val="00273C8A"/>
    <w:rsid w:val="00273DE9"/>
    <w:rsid w:val="00273EF1"/>
    <w:rsid w:val="00273F6F"/>
    <w:rsid w:val="00273F91"/>
    <w:rsid w:val="0027400F"/>
    <w:rsid w:val="0027401B"/>
    <w:rsid w:val="00274054"/>
    <w:rsid w:val="00274061"/>
    <w:rsid w:val="00274064"/>
    <w:rsid w:val="002742ED"/>
    <w:rsid w:val="00274386"/>
    <w:rsid w:val="0027439C"/>
    <w:rsid w:val="002743DA"/>
    <w:rsid w:val="00274521"/>
    <w:rsid w:val="00274530"/>
    <w:rsid w:val="0027491F"/>
    <w:rsid w:val="00274A3B"/>
    <w:rsid w:val="00274C38"/>
    <w:rsid w:val="00274C5E"/>
    <w:rsid w:val="00274E19"/>
    <w:rsid w:val="002750AF"/>
    <w:rsid w:val="00275101"/>
    <w:rsid w:val="00275121"/>
    <w:rsid w:val="00275155"/>
    <w:rsid w:val="002751F9"/>
    <w:rsid w:val="002752F2"/>
    <w:rsid w:val="0027537D"/>
    <w:rsid w:val="0027544E"/>
    <w:rsid w:val="0027545C"/>
    <w:rsid w:val="002755BF"/>
    <w:rsid w:val="002755E3"/>
    <w:rsid w:val="002757B2"/>
    <w:rsid w:val="002757DB"/>
    <w:rsid w:val="00275851"/>
    <w:rsid w:val="00275863"/>
    <w:rsid w:val="00275AAE"/>
    <w:rsid w:val="00275AE2"/>
    <w:rsid w:val="00275DED"/>
    <w:rsid w:val="00275E71"/>
    <w:rsid w:val="00275EB5"/>
    <w:rsid w:val="00276184"/>
    <w:rsid w:val="002761AF"/>
    <w:rsid w:val="002762F6"/>
    <w:rsid w:val="002762FF"/>
    <w:rsid w:val="002763E7"/>
    <w:rsid w:val="00276405"/>
    <w:rsid w:val="00276648"/>
    <w:rsid w:val="0027664D"/>
    <w:rsid w:val="0027670A"/>
    <w:rsid w:val="00276724"/>
    <w:rsid w:val="00276769"/>
    <w:rsid w:val="002768AA"/>
    <w:rsid w:val="0027694F"/>
    <w:rsid w:val="002769D7"/>
    <w:rsid w:val="00276A24"/>
    <w:rsid w:val="00276A6E"/>
    <w:rsid w:val="00276AEC"/>
    <w:rsid w:val="00276B13"/>
    <w:rsid w:val="00276B52"/>
    <w:rsid w:val="00276C63"/>
    <w:rsid w:val="00276C67"/>
    <w:rsid w:val="00276C8D"/>
    <w:rsid w:val="00276DED"/>
    <w:rsid w:val="00276EBB"/>
    <w:rsid w:val="00276EF1"/>
    <w:rsid w:val="00277186"/>
    <w:rsid w:val="00277325"/>
    <w:rsid w:val="002773D6"/>
    <w:rsid w:val="0027743E"/>
    <w:rsid w:val="00277588"/>
    <w:rsid w:val="00277604"/>
    <w:rsid w:val="00277626"/>
    <w:rsid w:val="00277648"/>
    <w:rsid w:val="0027774D"/>
    <w:rsid w:val="0027784C"/>
    <w:rsid w:val="002779A3"/>
    <w:rsid w:val="00277A78"/>
    <w:rsid w:val="00277CE5"/>
    <w:rsid w:val="00277D04"/>
    <w:rsid w:val="00277D72"/>
    <w:rsid w:val="00277E81"/>
    <w:rsid w:val="00277EC5"/>
    <w:rsid w:val="00277FA2"/>
    <w:rsid w:val="00277FBB"/>
    <w:rsid w:val="002800FF"/>
    <w:rsid w:val="00280181"/>
    <w:rsid w:val="002801F1"/>
    <w:rsid w:val="002802E3"/>
    <w:rsid w:val="002802E7"/>
    <w:rsid w:val="0028031F"/>
    <w:rsid w:val="00280364"/>
    <w:rsid w:val="00280419"/>
    <w:rsid w:val="0028047E"/>
    <w:rsid w:val="00280553"/>
    <w:rsid w:val="0028065B"/>
    <w:rsid w:val="00280683"/>
    <w:rsid w:val="00280690"/>
    <w:rsid w:val="00280733"/>
    <w:rsid w:val="00280762"/>
    <w:rsid w:val="0028082A"/>
    <w:rsid w:val="002808D9"/>
    <w:rsid w:val="002808E6"/>
    <w:rsid w:val="00280909"/>
    <w:rsid w:val="002809E5"/>
    <w:rsid w:val="00280AD5"/>
    <w:rsid w:val="00280AE3"/>
    <w:rsid w:val="00280B8D"/>
    <w:rsid w:val="00280C12"/>
    <w:rsid w:val="00280D1B"/>
    <w:rsid w:val="00280F0F"/>
    <w:rsid w:val="00280F36"/>
    <w:rsid w:val="00280F65"/>
    <w:rsid w:val="0028101F"/>
    <w:rsid w:val="00281140"/>
    <w:rsid w:val="002812A5"/>
    <w:rsid w:val="0028137B"/>
    <w:rsid w:val="0028137F"/>
    <w:rsid w:val="002813E6"/>
    <w:rsid w:val="002813FA"/>
    <w:rsid w:val="0028173B"/>
    <w:rsid w:val="002818BB"/>
    <w:rsid w:val="002819C1"/>
    <w:rsid w:val="002819DE"/>
    <w:rsid w:val="00281AF5"/>
    <w:rsid w:val="00281B46"/>
    <w:rsid w:val="00281BF1"/>
    <w:rsid w:val="00281D54"/>
    <w:rsid w:val="00281D7A"/>
    <w:rsid w:val="002820FB"/>
    <w:rsid w:val="0028215C"/>
    <w:rsid w:val="002821DF"/>
    <w:rsid w:val="00282265"/>
    <w:rsid w:val="00282270"/>
    <w:rsid w:val="0028234D"/>
    <w:rsid w:val="00282417"/>
    <w:rsid w:val="00282447"/>
    <w:rsid w:val="00282478"/>
    <w:rsid w:val="002824B8"/>
    <w:rsid w:val="00282527"/>
    <w:rsid w:val="00282555"/>
    <w:rsid w:val="00282647"/>
    <w:rsid w:val="0028269A"/>
    <w:rsid w:val="002826D6"/>
    <w:rsid w:val="002828CC"/>
    <w:rsid w:val="00282A22"/>
    <w:rsid w:val="00282BFD"/>
    <w:rsid w:val="00282C04"/>
    <w:rsid w:val="00282D35"/>
    <w:rsid w:val="00282D5B"/>
    <w:rsid w:val="00282E51"/>
    <w:rsid w:val="00282EAA"/>
    <w:rsid w:val="00282EB9"/>
    <w:rsid w:val="00282FA3"/>
    <w:rsid w:val="00282FD7"/>
    <w:rsid w:val="00283030"/>
    <w:rsid w:val="002830FD"/>
    <w:rsid w:val="00283151"/>
    <w:rsid w:val="00283191"/>
    <w:rsid w:val="002832FC"/>
    <w:rsid w:val="00283332"/>
    <w:rsid w:val="0028342D"/>
    <w:rsid w:val="0028342F"/>
    <w:rsid w:val="00283493"/>
    <w:rsid w:val="002834AC"/>
    <w:rsid w:val="002834D6"/>
    <w:rsid w:val="00283525"/>
    <w:rsid w:val="00283568"/>
    <w:rsid w:val="00283572"/>
    <w:rsid w:val="002836FA"/>
    <w:rsid w:val="002837CA"/>
    <w:rsid w:val="002837ED"/>
    <w:rsid w:val="00283838"/>
    <w:rsid w:val="002838AC"/>
    <w:rsid w:val="0028396A"/>
    <w:rsid w:val="00283982"/>
    <w:rsid w:val="002839B2"/>
    <w:rsid w:val="00283A02"/>
    <w:rsid w:val="00283CE5"/>
    <w:rsid w:val="00283D78"/>
    <w:rsid w:val="00283E08"/>
    <w:rsid w:val="00283E60"/>
    <w:rsid w:val="00283ECC"/>
    <w:rsid w:val="00283EF4"/>
    <w:rsid w:val="00283F95"/>
    <w:rsid w:val="0028410E"/>
    <w:rsid w:val="00284161"/>
    <w:rsid w:val="002841D2"/>
    <w:rsid w:val="00284278"/>
    <w:rsid w:val="002842F8"/>
    <w:rsid w:val="0028445E"/>
    <w:rsid w:val="002844C7"/>
    <w:rsid w:val="00284614"/>
    <w:rsid w:val="0028462D"/>
    <w:rsid w:val="00284633"/>
    <w:rsid w:val="0028468D"/>
    <w:rsid w:val="00284846"/>
    <w:rsid w:val="00284850"/>
    <w:rsid w:val="00284886"/>
    <w:rsid w:val="00284976"/>
    <w:rsid w:val="002849C6"/>
    <w:rsid w:val="00284B44"/>
    <w:rsid w:val="00284B73"/>
    <w:rsid w:val="00284C1D"/>
    <w:rsid w:val="00284C2E"/>
    <w:rsid w:val="00284C9C"/>
    <w:rsid w:val="00284CDE"/>
    <w:rsid w:val="00284D5C"/>
    <w:rsid w:val="00284D6F"/>
    <w:rsid w:val="00284EBC"/>
    <w:rsid w:val="00284F3D"/>
    <w:rsid w:val="00284FCA"/>
    <w:rsid w:val="0028500A"/>
    <w:rsid w:val="0028506E"/>
    <w:rsid w:val="00285144"/>
    <w:rsid w:val="0028524D"/>
    <w:rsid w:val="0028527D"/>
    <w:rsid w:val="002852B2"/>
    <w:rsid w:val="0028534A"/>
    <w:rsid w:val="00285353"/>
    <w:rsid w:val="0028535E"/>
    <w:rsid w:val="00285410"/>
    <w:rsid w:val="0028541A"/>
    <w:rsid w:val="00285428"/>
    <w:rsid w:val="00285460"/>
    <w:rsid w:val="00285471"/>
    <w:rsid w:val="00285514"/>
    <w:rsid w:val="002855FC"/>
    <w:rsid w:val="00285845"/>
    <w:rsid w:val="00285860"/>
    <w:rsid w:val="00285918"/>
    <w:rsid w:val="00285972"/>
    <w:rsid w:val="002859A9"/>
    <w:rsid w:val="00285A82"/>
    <w:rsid w:val="00285B2E"/>
    <w:rsid w:val="00285C46"/>
    <w:rsid w:val="00285CC2"/>
    <w:rsid w:val="00285D15"/>
    <w:rsid w:val="00285D9F"/>
    <w:rsid w:val="00285F40"/>
    <w:rsid w:val="00285F44"/>
    <w:rsid w:val="00286171"/>
    <w:rsid w:val="0028647B"/>
    <w:rsid w:val="002864BD"/>
    <w:rsid w:val="002864F0"/>
    <w:rsid w:val="0028654C"/>
    <w:rsid w:val="0028657C"/>
    <w:rsid w:val="0028675F"/>
    <w:rsid w:val="00286788"/>
    <w:rsid w:val="002869CC"/>
    <w:rsid w:val="00286A0E"/>
    <w:rsid w:val="00286AD2"/>
    <w:rsid w:val="00286B89"/>
    <w:rsid w:val="00286BD5"/>
    <w:rsid w:val="00286BFF"/>
    <w:rsid w:val="00286C0B"/>
    <w:rsid w:val="00286C71"/>
    <w:rsid w:val="00286D5A"/>
    <w:rsid w:val="00286D6E"/>
    <w:rsid w:val="00286DA3"/>
    <w:rsid w:val="00286E6E"/>
    <w:rsid w:val="00286E74"/>
    <w:rsid w:val="00286E92"/>
    <w:rsid w:val="00286FF4"/>
    <w:rsid w:val="00287066"/>
    <w:rsid w:val="0028707A"/>
    <w:rsid w:val="00287103"/>
    <w:rsid w:val="00287109"/>
    <w:rsid w:val="00287112"/>
    <w:rsid w:val="00287135"/>
    <w:rsid w:val="00287229"/>
    <w:rsid w:val="0028724D"/>
    <w:rsid w:val="00287278"/>
    <w:rsid w:val="002873EF"/>
    <w:rsid w:val="00287835"/>
    <w:rsid w:val="00287842"/>
    <w:rsid w:val="002878B4"/>
    <w:rsid w:val="0028795A"/>
    <w:rsid w:val="002879D0"/>
    <w:rsid w:val="002879F4"/>
    <w:rsid w:val="00287C27"/>
    <w:rsid w:val="00287C36"/>
    <w:rsid w:val="00287C3B"/>
    <w:rsid w:val="00287C8E"/>
    <w:rsid w:val="00287CE0"/>
    <w:rsid w:val="00287CF9"/>
    <w:rsid w:val="00287D5D"/>
    <w:rsid w:val="00287DD5"/>
    <w:rsid w:val="00287E02"/>
    <w:rsid w:val="00287ECA"/>
    <w:rsid w:val="00287ED1"/>
    <w:rsid w:val="00287EE8"/>
    <w:rsid w:val="00287F06"/>
    <w:rsid w:val="00287F87"/>
    <w:rsid w:val="002900C3"/>
    <w:rsid w:val="00290109"/>
    <w:rsid w:val="0029019C"/>
    <w:rsid w:val="00290245"/>
    <w:rsid w:val="00290291"/>
    <w:rsid w:val="0029038C"/>
    <w:rsid w:val="0029046B"/>
    <w:rsid w:val="00290480"/>
    <w:rsid w:val="0029048A"/>
    <w:rsid w:val="002905B6"/>
    <w:rsid w:val="002905CC"/>
    <w:rsid w:val="002905F9"/>
    <w:rsid w:val="00290619"/>
    <w:rsid w:val="00290680"/>
    <w:rsid w:val="002906D3"/>
    <w:rsid w:val="00290701"/>
    <w:rsid w:val="00290824"/>
    <w:rsid w:val="002908CE"/>
    <w:rsid w:val="00290969"/>
    <w:rsid w:val="002909DA"/>
    <w:rsid w:val="00290AE0"/>
    <w:rsid w:val="00290BF0"/>
    <w:rsid w:val="00290C2F"/>
    <w:rsid w:val="00290C97"/>
    <w:rsid w:val="00290CAE"/>
    <w:rsid w:val="00290CBE"/>
    <w:rsid w:val="00290CFB"/>
    <w:rsid w:val="00290DF8"/>
    <w:rsid w:val="00290E7C"/>
    <w:rsid w:val="00290E99"/>
    <w:rsid w:val="0029106B"/>
    <w:rsid w:val="002910E9"/>
    <w:rsid w:val="00291162"/>
    <w:rsid w:val="0029126A"/>
    <w:rsid w:val="0029127D"/>
    <w:rsid w:val="00291347"/>
    <w:rsid w:val="00291351"/>
    <w:rsid w:val="002913A3"/>
    <w:rsid w:val="00291572"/>
    <w:rsid w:val="0029159A"/>
    <w:rsid w:val="0029163F"/>
    <w:rsid w:val="002916A7"/>
    <w:rsid w:val="002916C9"/>
    <w:rsid w:val="00291707"/>
    <w:rsid w:val="002917A0"/>
    <w:rsid w:val="0029181D"/>
    <w:rsid w:val="002918A4"/>
    <w:rsid w:val="002919FE"/>
    <w:rsid w:val="00291A52"/>
    <w:rsid w:val="00291AA6"/>
    <w:rsid w:val="00291B40"/>
    <w:rsid w:val="00291B47"/>
    <w:rsid w:val="00291BBF"/>
    <w:rsid w:val="00291C84"/>
    <w:rsid w:val="00291CC0"/>
    <w:rsid w:val="00291CD9"/>
    <w:rsid w:val="00291D16"/>
    <w:rsid w:val="00291FA8"/>
    <w:rsid w:val="00292074"/>
    <w:rsid w:val="002920B4"/>
    <w:rsid w:val="00292504"/>
    <w:rsid w:val="002925A4"/>
    <w:rsid w:val="0029268E"/>
    <w:rsid w:val="00292783"/>
    <w:rsid w:val="00292904"/>
    <w:rsid w:val="00292A18"/>
    <w:rsid w:val="00292B60"/>
    <w:rsid w:val="00292D59"/>
    <w:rsid w:val="00292D68"/>
    <w:rsid w:val="00292E84"/>
    <w:rsid w:val="00292EF2"/>
    <w:rsid w:val="00292FB9"/>
    <w:rsid w:val="0029306A"/>
    <w:rsid w:val="00293094"/>
    <w:rsid w:val="002930A0"/>
    <w:rsid w:val="00293212"/>
    <w:rsid w:val="0029321D"/>
    <w:rsid w:val="002933FD"/>
    <w:rsid w:val="0029349F"/>
    <w:rsid w:val="002934D8"/>
    <w:rsid w:val="002935BB"/>
    <w:rsid w:val="002936D8"/>
    <w:rsid w:val="00293845"/>
    <w:rsid w:val="002938C3"/>
    <w:rsid w:val="00293A26"/>
    <w:rsid w:val="00293AD1"/>
    <w:rsid w:val="00293B2D"/>
    <w:rsid w:val="00293D35"/>
    <w:rsid w:val="00293DBC"/>
    <w:rsid w:val="00293E4A"/>
    <w:rsid w:val="00293F09"/>
    <w:rsid w:val="00293F1C"/>
    <w:rsid w:val="00293F76"/>
    <w:rsid w:val="00293FFA"/>
    <w:rsid w:val="00294032"/>
    <w:rsid w:val="00294075"/>
    <w:rsid w:val="00294192"/>
    <w:rsid w:val="002941E0"/>
    <w:rsid w:val="00294356"/>
    <w:rsid w:val="00294389"/>
    <w:rsid w:val="002943E9"/>
    <w:rsid w:val="0029445A"/>
    <w:rsid w:val="002946EB"/>
    <w:rsid w:val="0029487C"/>
    <w:rsid w:val="00294935"/>
    <w:rsid w:val="002949B6"/>
    <w:rsid w:val="00294B7F"/>
    <w:rsid w:val="00294BBA"/>
    <w:rsid w:val="00294CB6"/>
    <w:rsid w:val="00294D21"/>
    <w:rsid w:val="00294D5C"/>
    <w:rsid w:val="00294DAC"/>
    <w:rsid w:val="00294E2C"/>
    <w:rsid w:val="00294E77"/>
    <w:rsid w:val="00294EAF"/>
    <w:rsid w:val="00295111"/>
    <w:rsid w:val="0029513C"/>
    <w:rsid w:val="0029515B"/>
    <w:rsid w:val="002951E9"/>
    <w:rsid w:val="00295215"/>
    <w:rsid w:val="002952B8"/>
    <w:rsid w:val="002952E4"/>
    <w:rsid w:val="00295322"/>
    <w:rsid w:val="00295346"/>
    <w:rsid w:val="00295364"/>
    <w:rsid w:val="002953C0"/>
    <w:rsid w:val="0029542B"/>
    <w:rsid w:val="00295444"/>
    <w:rsid w:val="002954F9"/>
    <w:rsid w:val="00295622"/>
    <w:rsid w:val="0029563B"/>
    <w:rsid w:val="002956D0"/>
    <w:rsid w:val="002957CC"/>
    <w:rsid w:val="00295812"/>
    <w:rsid w:val="002958D2"/>
    <w:rsid w:val="002958D7"/>
    <w:rsid w:val="002958EC"/>
    <w:rsid w:val="00295921"/>
    <w:rsid w:val="0029593D"/>
    <w:rsid w:val="00295940"/>
    <w:rsid w:val="002959BD"/>
    <w:rsid w:val="00295A2A"/>
    <w:rsid w:val="00295A51"/>
    <w:rsid w:val="00295A56"/>
    <w:rsid w:val="00295A78"/>
    <w:rsid w:val="00295B44"/>
    <w:rsid w:val="00295B77"/>
    <w:rsid w:val="00295C53"/>
    <w:rsid w:val="00295CB0"/>
    <w:rsid w:val="00295F83"/>
    <w:rsid w:val="00295FCB"/>
    <w:rsid w:val="0029618C"/>
    <w:rsid w:val="002962F5"/>
    <w:rsid w:val="0029639E"/>
    <w:rsid w:val="00296468"/>
    <w:rsid w:val="002964F4"/>
    <w:rsid w:val="0029668B"/>
    <w:rsid w:val="002966D1"/>
    <w:rsid w:val="002967B8"/>
    <w:rsid w:val="002968CC"/>
    <w:rsid w:val="002968DE"/>
    <w:rsid w:val="0029693F"/>
    <w:rsid w:val="0029696C"/>
    <w:rsid w:val="002969AC"/>
    <w:rsid w:val="00296A0D"/>
    <w:rsid w:val="00296A44"/>
    <w:rsid w:val="00296B74"/>
    <w:rsid w:val="00296D81"/>
    <w:rsid w:val="00296DCF"/>
    <w:rsid w:val="00296EDE"/>
    <w:rsid w:val="0029717E"/>
    <w:rsid w:val="00297519"/>
    <w:rsid w:val="0029755E"/>
    <w:rsid w:val="0029757F"/>
    <w:rsid w:val="002975AF"/>
    <w:rsid w:val="002975B6"/>
    <w:rsid w:val="002975DA"/>
    <w:rsid w:val="00297690"/>
    <w:rsid w:val="00297745"/>
    <w:rsid w:val="00297819"/>
    <w:rsid w:val="00297875"/>
    <w:rsid w:val="00297A76"/>
    <w:rsid w:val="00297C15"/>
    <w:rsid w:val="00297C53"/>
    <w:rsid w:val="00297C73"/>
    <w:rsid w:val="00297CFA"/>
    <w:rsid w:val="00297D08"/>
    <w:rsid w:val="00297DBD"/>
    <w:rsid w:val="00297E76"/>
    <w:rsid w:val="002A0049"/>
    <w:rsid w:val="002A0131"/>
    <w:rsid w:val="002A0186"/>
    <w:rsid w:val="002A01B7"/>
    <w:rsid w:val="002A046F"/>
    <w:rsid w:val="002A0550"/>
    <w:rsid w:val="002A056E"/>
    <w:rsid w:val="002A057A"/>
    <w:rsid w:val="002A05E0"/>
    <w:rsid w:val="002A0620"/>
    <w:rsid w:val="002A0636"/>
    <w:rsid w:val="002A0683"/>
    <w:rsid w:val="002A0698"/>
    <w:rsid w:val="002A06E2"/>
    <w:rsid w:val="002A09F8"/>
    <w:rsid w:val="002A0A32"/>
    <w:rsid w:val="002A0A7A"/>
    <w:rsid w:val="002A0ABB"/>
    <w:rsid w:val="002A0BD4"/>
    <w:rsid w:val="002A0C7D"/>
    <w:rsid w:val="002A0CA2"/>
    <w:rsid w:val="002A0D82"/>
    <w:rsid w:val="002A0DF6"/>
    <w:rsid w:val="002A0EC2"/>
    <w:rsid w:val="002A0FEB"/>
    <w:rsid w:val="002A10A3"/>
    <w:rsid w:val="002A10B9"/>
    <w:rsid w:val="002A117B"/>
    <w:rsid w:val="002A1329"/>
    <w:rsid w:val="002A1509"/>
    <w:rsid w:val="002A1551"/>
    <w:rsid w:val="002A1563"/>
    <w:rsid w:val="002A1677"/>
    <w:rsid w:val="002A1715"/>
    <w:rsid w:val="002A18AA"/>
    <w:rsid w:val="002A195A"/>
    <w:rsid w:val="002A19B9"/>
    <w:rsid w:val="002A19C1"/>
    <w:rsid w:val="002A19E4"/>
    <w:rsid w:val="002A1A02"/>
    <w:rsid w:val="002A1B62"/>
    <w:rsid w:val="002A1C98"/>
    <w:rsid w:val="002A1D5B"/>
    <w:rsid w:val="002A1DDC"/>
    <w:rsid w:val="002A1E3B"/>
    <w:rsid w:val="002A1E47"/>
    <w:rsid w:val="002A1E66"/>
    <w:rsid w:val="002A1FD6"/>
    <w:rsid w:val="002A20E9"/>
    <w:rsid w:val="002A21AB"/>
    <w:rsid w:val="002A2219"/>
    <w:rsid w:val="002A224B"/>
    <w:rsid w:val="002A226E"/>
    <w:rsid w:val="002A229D"/>
    <w:rsid w:val="002A22C1"/>
    <w:rsid w:val="002A231B"/>
    <w:rsid w:val="002A239A"/>
    <w:rsid w:val="002A23C6"/>
    <w:rsid w:val="002A252E"/>
    <w:rsid w:val="002A2757"/>
    <w:rsid w:val="002A28DA"/>
    <w:rsid w:val="002A2977"/>
    <w:rsid w:val="002A298D"/>
    <w:rsid w:val="002A2A29"/>
    <w:rsid w:val="002A2A5B"/>
    <w:rsid w:val="002A2B42"/>
    <w:rsid w:val="002A2B93"/>
    <w:rsid w:val="002A2CCD"/>
    <w:rsid w:val="002A2D5B"/>
    <w:rsid w:val="002A2D8F"/>
    <w:rsid w:val="002A2E28"/>
    <w:rsid w:val="002A2E8D"/>
    <w:rsid w:val="002A300A"/>
    <w:rsid w:val="002A30C0"/>
    <w:rsid w:val="002A3203"/>
    <w:rsid w:val="002A322B"/>
    <w:rsid w:val="002A32F6"/>
    <w:rsid w:val="002A33CC"/>
    <w:rsid w:val="002A34EF"/>
    <w:rsid w:val="002A3553"/>
    <w:rsid w:val="002A369C"/>
    <w:rsid w:val="002A36E2"/>
    <w:rsid w:val="002A36F6"/>
    <w:rsid w:val="002A36FD"/>
    <w:rsid w:val="002A3706"/>
    <w:rsid w:val="002A38F3"/>
    <w:rsid w:val="002A394C"/>
    <w:rsid w:val="002A3A80"/>
    <w:rsid w:val="002A3B2B"/>
    <w:rsid w:val="002A3CF8"/>
    <w:rsid w:val="002A3D27"/>
    <w:rsid w:val="002A3DB3"/>
    <w:rsid w:val="002A3DDB"/>
    <w:rsid w:val="002A3F13"/>
    <w:rsid w:val="002A4044"/>
    <w:rsid w:val="002A407F"/>
    <w:rsid w:val="002A4263"/>
    <w:rsid w:val="002A42BC"/>
    <w:rsid w:val="002A4344"/>
    <w:rsid w:val="002A43C8"/>
    <w:rsid w:val="002A44F3"/>
    <w:rsid w:val="002A4519"/>
    <w:rsid w:val="002A453A"/>
    <w:rsid w:val="002A45B3"/>
    <w:rsid w:val="002A45C3"/>
    <w:rsid w:val="002A4635"/>
    <w:rsid w:val="002A4664"/>
    <w:rsid w:val="002A46EA"/>
    <w:rsid w:val="002A470D"/>
    <w:rsid w:val="002A4749"/>
    <w:rsid w:val="002A47AA"/>
    <w:rsid w:val="002A48AB"/>
    <w:rsid w:val="002A491F"/>
    <w:rsid w:val="002A4AED"/>
    <w:rsid w:val="002A4B83"/>
    <w:rsid w:val="002A4CF4"/>
    <w:rsid w:val="002A4DE3"/>
    <w:rsid w:val="002A4E69"/>
    <w:rsid w:val="002A4E93"/>
    <w:rsid w:val="002A4EE2"/>
    <w:rsid w:val="002A4EE7"/>
    <w:rsid w:val="002A4FF5"/>
    <w:rsid w:val="002A5035"/>
    <w:rsid w:val="002A516A"/>
    <w:rsid w:val="002A52B7"/>
    <w:rsid w:val="002A52D2"/>
    <w:rsid w:val="002A534D"/>
    <w:rsid w:val="002A541B"/>
    <w:rsid w:val="002A5490"/>
    <w:rsid w:val="002A54F5"/>
    <w:rsid w:val="002A54FC"/>
    <w:rsid w:val="002A5786"/>
    <w:rsid w:val="002A57A9"/>
    <w:rsid w:val="002A58AE"/>
    <w:rsid w:val="002A58BE"/>
    <w:rsid w:val="002A5953"/>
    <w:rsid w:val="002A5AE6"/>
    <w:rsid w:val="002A5B32"/>
    <w:rsid w:val="002A5B3F"/>
    <w:rsid w:val="002A5BDF"/>
    <w:rsid w:val="002A5C29"/>
    <w:rsid w:val="002A5E14"/>
    <w:rsid w:val="002A5E9B"/>
    <w:rsid w:val="002A5EB3"/>
    <w:rsid w:val="002A60D7"/>
    <w:rsid w:val="002A60DB"/>
    <w:rsid w:val="002A6132"/>
    <w:rsid w:val="002A628B"/>
    <w:rsid w:val="002A62B9"/>
    <w:rsid w:val="002A630B"/>
    <w:rsid w:val="002A6366"/>
    <w:rsid w:val="002A6386"/>
    <w:rsid w:val="002A63B2"/>
    <w:rsid w:val="002A64C0"/>
    <w:rsid w:val="002A652C"/>
    <w:rsid w:val="002A66DD"/>
    <w:rsid w:val="002A670E"/>
    <w:rsid w:val="002A67F2"/>
    <w:rsid w:val="002A6890"/>
    <w:rsid w:val="002A68C3"/>
    <w:rsid w:val="002A69B4"/>
    <w:rsid w:val="002A6A5E"/>
    <w:rsid w:val="002A6A87"/>
    <w:rsid w:val="002A6AD9"/>
    <w:rsid w:val="002A6CBE"/>
    <w:rsid w:val="002A6E00"/>
    <w:rsid w:val="002A6E0D"/>
    <w:rsid w:val="002A6F1E"/>
    <w:rsid w:val="002A6F5B"/>
    <w:rsid w:val="002A6FBA"/>
    <w:rsid w:val="002A707C"/>
    <w:rsid w:val="002A70BE"/>
    <w:rsid w:val="002A7248"/>
    <w:rsid w:val="002A7317"/>
    <w:rsid w:val="002A73F4"/>
    <w:rsid w:val="002A7468"/>
    <w:rsid w:val="002A7475"/>
    <w:rsid w:val="002A7574"/>
    <w:rsid w:val="002A759D"/>
    <w:rsid w:val="002A7635"/>
    <w:rsid w:val="002A7714"/>
    <w:rsid w:val="002A773A"/>
    <w:rsid w:val="002A775B"/>
    <w:rsid w:val="002A77C8"/>
    <w:rsid w:val="002A77F9"/>
    <w:rsid w:val="002A7839"/>
    <w:rsid w:val="002A7942"/>
    <w:rsid w:val="002A7A54"/>
    <w:rsid w:val="002A7BD0"/>
    <w:rsid w:val="002A7BF1"/>
    <w:rsid w:val="002A7C2A"/>
    <w:rsid w:val="002A7CB0"/>
    <w:rsid w:val="002A7D27"/>
    <w:rsid w:val="002A7EE8"/>
    <w:rsid w:val="002A7FB7"/>
    <w:rsid w:val="002B0200"/>
    <w:rsid w:val="002B0409"/>
    <w:rsid w:val="002B04B6"/>
    <w:rsid w:val="002B05B3"/>
    <w:rsid w:val="002B07F6"/>
    <w:rsid w:val="002B0820"/>
    <w:rsid w:val="002B08EB"/>
    <w:rsid w:val="002B0924"/>
    <w:rsid w:val="002B097A"/>
    <w:rsid w:val="002B09EE"/>
    <w:rsid w:val="002B0A13"/>
    <w:rsid w:val="002B0C26"/>
    <w:rsid w:val="002B0C6E"/>
    <w:rsid w:val="002B0CA1"/>
    <w:rsid w:val="002B0D57"/>
    <w:rsid w:val="002B0EA4"/>
    <w:rsid w:val="002B0F32"/>
    <w:rsid w:val="002B110B"/>
    <w:rsid w:val="002B1307"/>
    <w:rsid w:val="002B1446"/>
    <w:rsid w:val="002B14BF"/>
    <w:rsid w:val="002B150C"/>
    <w:rsid w:val="002B157D"/>
    <w:rsid w:val="002B1741"/>
    <w:rsid w:val="002B18A4"/>
    <w:rsid w:val="002B198A"/>
    <w:rsid w:val="002B19FA"/>
    <w:rsid w:val="002B1A3E"/>
    <w:rsid w:val="002B1A74"/>
    <w:rsid w:val="002B1C38"/>
    <w:rsid w:val="002B1CB7"/>
    <w:rsid w:val="002B1CC8"/>
    <w:rsid w:val="002B1CEC"/>
    <w:rsid w:val="002B1D00"/>
    <w:rsid w:val="002B1D0F"/>
    <w:rsid w:val="002B1F79"/>
    <w:rsid w:val="002B2060"/>
    <w:rsid w:val="002B2185"/>
    <w:rsid w:val="002B21A9"/>
    <w:rsid w:val="002B2401"/>
    <w:rsid w:val="002B2535"/>
    <w:rsid w:val="002B2553"/>
    <w:rsid w:val="002B2651"/>
    <w:rsid w:val="002B2770"/>
    <w:rsid w:val="002B27E5"/>
    <w:rsid w:val="002B27FD"/>
    <w:rsid w:val="002B2A29"/>
    <w:rsid w:val="002B2A8D"/>
    <w:rsid w:val="002B2AE2"/>
    <w:rsid w:val="002B2BDB"/>
    <w:rsid w:val="002B2C93"/>
    <w:rsid w:val="002B2D61"/>
    <w:rsid w:val="002B2DA4"/>
    <w:rsid w:val="002B2DAA"/>
    <w:rsid w:val="002B2EC9"/>
    <w:rsid w:val="002B2F1C"/>
    <w:rsid w:val="002B2FB3"/>
    <w:rsid w:val="002B3017"/>
    <w:rsid w:val="002B33A8"/>
    <w:rsid w:val="002B35D0"/>
    <w:rsid w:val="002B35EC"/>
    <w:rsid w:val="002B3769"/>
    <w:rsid w:val="002B3772"/>
    <w:rsid w:val="002B39A1"/>
    <w:rsid w:val="002B3A3E"/>
    <w:rsid w:val="002B3A78"/>
    <w:rsid w:val="002B3B8F"/>
    <w:rsid w:val="002B3D2D"/>
    <w:rsid w:val="002B3D9E"/>
    <w:rsid w:val="002B3EDD"/>
    <w:rsid w:val="002B3F7E"/>
    <w:rsid w:val="002B4119"/>
    <w:rsid w:val="002B4156"/>
    <w:rsid w:val="002B43AD"/>
    <w:rsid w:val="002B43AE"/>
    <w:rsid w:val="002B43D8"/>
    <w:rsid w:val="002B4401"/>
    <w:rsid w:val="002B4415"/>
    <w:rsid w:val="002B4476"/>
    <w:rsid w:val="002B4483"/>
    <w:rsid w:val="002B44B6"/>
    <w:rsid w:val="002B45CF"/>
    <w:rsid w:val="002B45E1"/>
    <w:rsid w:val="002B46EF"/>
    <w:rsid w:val="002B473B"/>
    <w:rsid w:val="002B4749"/>
    <w:rsid w:val="002B47F2"/>
    <w:rsid w:val="002B4818"/>
    <w:rsid w:val="002B48D0"/>
    <w:rsid w:val="002B4AD0"/>
    <w:rsid w:val="002B4AFD"/>
    <w:rsid w:val="002B4F53"/>
    <w:rsid w:val="002B4F8D"/>
    <w:rsid w:val="002B4FC0"/>
    <w:rsid w:val="002B5125"/>
    <w:rsid w:val="002B5127"/>
    <w:rsid w:val="002B519B"/>
    <w:rsid w:val="002B524E"/>
    <w:rsid w:val="002B56E7"/>
    <w:rsid w:val="002B56E9"/>
    <w:rsid w:val="002B57AA"/>
    <w:rsid w:val="002B59B7"/>
    <w:rsid w:val="002B59E4"/>
    <w:rsid w:val="002B5A25"/>
    <w:rsid w:val="002B5B5D"/>
    <w:rsid w:val="002B5BC9"/>
    <w:rsid w:val="002B5D10"/>
    <w:rsid w:val="002B5D46"/>
    <w:rsid w:val="002B5E1C"/>
    <w:rsid w:val="002B600F"/>
    <w:rsid w:val="002B610F"/>
    <w:rsid w:val="002B61CB"/>
    <w:rsid w:val="002B62E7"/>
    <w:rsid w:val="002B6357"/>
    <w:rsid w:val="002B63B3"/>
    <w:rsid w:val="002B6417"/>
    <w:rsid w:val="002B649D"/>
    <w:rsid w:val="002B6540"/>
    <w:rsid w:val="002B6576"/>
    <w:rsid w:val="002B6590"/>
    <w:rsid w:val="002B6A7C"/>
    <w:rsid w:val="002B6C14"/>
    <w:rsid w:val="002B6C36"/>
    <w:rsid w:val="002B6CFF"/>
    <w:rsid w:val="002B6DB3"/>
    <w:rsid w:val="002B6DCD"/>
    <w:rsid w:val="002B6DFA"/>
    <w:rsid w:val="002B6F96"/>
    <w:rsid w:val="002B7099"/>
    <w:rsid w:val="002B70A3"/>
    <w:rsid w:val="002B716A"/>
    <w:rsid w:val="002B72D2"/>
    <w:rsid w:val="002B7333"/>
    <w:rsid w:val="002B73E0"/>
    <w:rsid w:val="002B745B"/>
    <w:rsid w:val="002B7477"/>
    <w:rsid w:val="002B7478"/>
    <w:rsid w:val="002B7545"/>
    <w:rsid w:val="002B7779"/>
    <w:rsid w:val="002B77AA"/>
    <w:rsid w:val="002B7836"/>
    <w:rsid w:val="002B7837"/>
    <w:rsid w:val="002B78B4"/>
    <w:rsid w:val="002B790A"/>
    <w:rsid w:val="002B7912"/>
    <w:rsid w:val="002B7B1D"/>
    <w:rsid w:val="002B7C6F"/>
    <w:rsid w:val="002B7CEC"/>
    <w:rsid w:val="002B7D2F"/>
    <w:rsid w:val="002B7E27"/>
    <w:rsid w:val="002B7E61"/>
    <w:rsid w:val="002C00CB"/>
    <w:rsid w:val="002C024F"/>
    <w:rsid w:val="002C0255"/>
    <w:rsid w:val="002C04A5"/>
    <w:rsid w:val="002C0555"/>
    <w:rsid w:val="002C0594"/>
    <w:rsid w:val="002C0669"/>
    <w:rsid w:val="002C069A"/>
    <w:rsid w:val="002C0720"/>
    <w:rsid w:val="002C08E9"/>
    <w:rsid w:val="002C0920"/>
    <w:rsid w:val="002C0998"/>
    <w:rsid w:val="002C09D6"/>
    <w:rsid w:val="002C09DC"/>
    <w:rsid w:val="002C0B84"/>
    <w:rsid w:val="002C0C21"/>
    <w:rsid w:val="002C0E3C"/>
    <w:rsid w:val="002C0F14"/>
    <w:rsid w:val="002C0F5A"/>
    <w:rsid w:val="002C1024"/>
    <w:rsid w:val="002C106A"/>
    <w:rsid w:val="002C1194"/>
    <w:rsid w:val="002C11AE"/>
    <w:rsid w:val="002C12E4"/>
    <w:rsid w:val="002C149F"/>
    <w:rsid w:val="002C15BC"/>
    <w:rsid w:val="002C15F0"/>
    <w:rsid w:val="002C160B"/>
    <w:rsid w:val="002C1614"/>
    <w:rsid w:val="002C166F"/>
    <w:rsid w:val="002C174F"/>
    <w:rsid w:val="002C18BB"/>
    <w:rsid w:val="002C193A"/>
    <w:rsid w:val="002C1A30"/>
    <w:rsid w:val="002C1B2E"/>
    <w:rsid w:val="002C1B85"/>
    <w:rsid w:val="002C1C03"/>
    <w:rsid w:val="002C1C70"/>
    <w:rsid w:val="002C1C8C"/>
    <w:rsid w:val="002C1CDD"/>
    <w:rsid w:val="002C1E5D"/>
    <w:rsid w:val="002C1FE7"/>
    <w:rsid w:val="002C200D"/>
    <w:rsid w:val="002C2063"/>
    <w:rsid w:val="002C20A1"/>
    <w:rsid w:val="002C2295"/>
    <w:rsid w:val="002C237B"/>
    <w:rsid w:val="002C24F7"/>
    <w:rsid w:val="002C2551"/>
    <w:rsid w:val="002C268A"/>
    <w:rsid w:val="002C26C6"/>
    <w:rsid w:val="002C2709"/>
    <w:rsid w:val="002C2796"/>
    <w:rsid w:val="002C297A"/>
    <w:rsid w:val="002C2AB7"/>
    <w:rsid w:val="002C2B96"/>
    <w:rsid w:val="002C2C8F"/>
    <w:rsid w:val="002C2DC2"/>
    <w:rsid w:val="002C2F7A"/>
    <w:rsid w:val="002C2F96"/>
    <w:rsid w:val="002C30A1"/>
    <w:rsid w:val="002C315C"/>
    <w:rsid w:val="002C31B2"/>
    <w:rsid w:val="002C334E"/>
    <w:rsid w:val="002C3368"/>
    <w:rsid w:val="002C33DE"/>
    <w:rsid w:val="002C33FD"/>
    <w:rsid w:val="002C3517"/>
    <w:rsid w:val="002C358D"/>
    <w:rsid w:val="002C3653"/>
    <w:rsid w:val="002C3696"/>
    <w:rsid w:val="002C3755"/>
    <w:rsid w:val="002C37B7"/>
    <w:rsid w:val="002C39D3"/>
    <w:rsid w:val="002C3A13"/>
    <w:rsid w:val="002C3AAD"/>
    <w:rsid w:val="002C3AD2"/>
    <w:rsid w:val="002C3B12"/>
    <w:rsid w:val="002C3B43"/>
    <w:rsid w:val="002C3BA6"/>
    <w:rsid w:val="002C3C33"/>
    <w:rsid w:val="002C3D75"/>
    <w:rsid w:val="002C4037"/>
    <w:rsid w:val="002C4083"/>
    <w:rsid w:val="002C4303"/>
    <w:rsid w:val="002C4415"/>
    <w:rsid w:val="002C443C"/>
    <w:rsid w:val="002C457E"/>
    <w:rsid w:val="002C460B"/>
    <w:rsid w:val="002C4684"/>
    <w:rsid w:val="002C46A1"/>
    <w:rsid w:val="002C46F4"/>
    <w:rsid w:val="002C47D1"/>
    <w:rsid w:val="002C4838"/>
    <w:rsid w:val="002C491B"/>
    <w:rsid w:val="002C49F7"/>
    <w:rsid w:val="002C4AD1"/>
    <w:rsid w:val="002C4AED"/>
    <w:rsid w:val="002C4BB6"/>
    <w:rsid w:val="002C4BE9"/>
    <w:rsid w:val="002C4CC7"/>
    <w:rsid w:val="002C4CE7"/>
    <w:rsid w:val="002C4EC1"/>
    <w:rsid w:val="002C4F74"/>
    <w:rsid w:val="002C4FBB"/>
    <w:rsid w:val="002C4FDA"/>
    <w:rsid w:val="002C503B"/>
    <w:rsid w:val="002C50D6"/>
    <w:rsid w:val="002C516E"/>
    <w:rsid w:val="002C517D"/>
    <w:rsid w:val="002C5232"/>
    <w:rsid w:val="002C5244"/>
    <w:rsid w:val="002C5268"/>
    <w:rsid w:val="002C5351"/>
    <w:rsid w:val="002C5365"/>
    <w:rsid w:val="002C5396"/>
    <w:rsid w:val="002C53D1"/>
    <w:rsid w:val="002C53DD"/>
    <w:rsid w:val="002C5409"/>
    <w:rsid w:val="002C5484"/>
    <w:rsid w:val="002C54FF"/>
    <w:rsid w:val="002C56AE"/>
    <w:rsid w:val="002C5735"/>
    <w:rsid w:val="002C576B"/>
    <w:rsid w:val="002C57DD"/>
    <w:rsid w:val="002C58BE"/>
    <w:rsid w:val="002C5CAF"/>
    <w:rsid w:val="002C5DC8"/>
    <w:rsid w:val="002C5EEC"/>
    <w:rsid w:val="002C5F00"/>
    <w:rsid w:val="002C5FF5"/>
    <w:rsid w:val="002C6271"/>
    <w:rsid w:val="002C62DD"/>
    <w:rsid w:val="002C6310"/>
    <w:rsid w:val="002C645C"/>
    <w:rsid w:val="002C6575"/>
    <w:rsid w:val="002C65A6"/>
    <w:rsid w:val="002C660A"/>
    <w:rsid w:val="002C66D4"/>
    <w:rsid w:val="002C675F"/>
    <w:rsid w:val="002C67A0"/>
    <w:rsid w:val="002C67B3"/>
    <w:rsid w:val="002C67EB"/>
    <w:rsid w:val="002C67F7"/>
    <w:rsid w:val="002C68AD"/>
    <w:rsid w:val="002C694C"/>
    <w:rsid w:val="002C6A60"/>
    <w:rsid w:val="002C6AE2"/>
    <w:rsid w:val="002C6D46"/>
    <w:rsid w:val="002C6D99"/>
    <w:rsid w:val="002C6E66"/>
    <w:rsid w:val="002C700E"/>
    <w:rsid w:val="002C7064"/>
    <w:rsid w:val="002C70D5"/>
    <w:rsid w:val="002C7130"/>
    <w:rsid w:val="002C7192"/>
    <w:rsid w:val="002C7235"/>
    <w:rsid w:val="002C72B4"/>
    <w:rsid w:val="002C7321"/>
    <w:rsid w:val="002C734D"/>
    <w:rsid w:val="002C736D"/>
    <w:rsid w:val="002C73B0"/>
    <w:rsid w:val="002C7466"/>
    <w:rsid w:val="002C7491"/>
    <w:rsid w:val="002C74AA"/>
    <w:rsid w:val="002C75A4"/>
    <w:rsid w:val="002C7634"/>
    <w:rsid w:val="002C7660"/>
    <w:rsid w:val="002C77A0"/>
    <w:rsid w:val="002C77D7"/>
    <w:rsid w:val="002C790B"/>
    <w:rsid w:val="002C79E6"/>
    <w:rsid w:val="002C7B62"/>
    <w:rsid w:val="002C7BBD"/>
    <w:rsid w:val="002C7BBE"/>
    <w:rsid w:val="002C7BFA"/>
    <w:rsid w:val="002C7D4E"/>
    <w:rsid w:val="002C7EA0"/>
    <w:rsid w:val="002C7F62"/>
    <w:rsid w:val="002D00B8"/>
    <w:rsid w:val="002D0175"/>
    <w:rsid w:val="002D01D4"/>
    <w:rsid w:val="002D050A"/>
    <w:rsid w:val="002D05A7"/>
    <w:rsid w:val="002D0628"/>
    <w:rsid w:val="002D066D"/>
    <w:rsid w:val="002D077A"/>
    <w:rsid w:val="002D0796"/>
    <w:rsid w:val="002D08CD"/>
    <w:rsid w:val="002D0924"/>
    <w:rsid w:val="002D0A92"/>
    <w:rsid w:val="002D0BBA"/>
    <w:rsid w:val="002D0BF9"/>
    <w:rsid w:val="002D0C2B"/>
    <w:rsid w:val="002D0C50"/>
    <w:rsid w:val="002D0D26"/>
    <w:rsid w:val="002D0DA2"/>
    <w:rsid w:val="002D0DDC"/>
    <w:rsid w:val="002D0EAE"/>
    <w:rsid w:val="002D0EC9"/>
    <w:rsid w:val="002D0ED7"/>
    <w:rsid w:val="002D0EE8"/>
    <w:rsid w:val="002D0FB0"/>
    <w:rsid w:val="002D106D"/>
    <w:rsid w:val="002D10E3"/>
    <w:rsid w:val="002D11EF"/>
    <w:rsid w:val="002D1275"/>
    <w:rsid w:val="002D1370"/>
    <w:rsid w:val="002D1407"/>
    <w:rsid w:val="002D14CF"/>
    <w:rsid w:val="002D167F"/>
    <w:rsid w:val="002D175A"/>
    <w:rsid w:val="002D1782"/>
    <w:rsid w:val="002D1788"/>
    <w:rsid w:val="002D17C0"/>
    <w:rsid w:val="002D195B"/>
    <w:rsid w:val="002D1981"/>
    <w:rsid w:val="002D19C8"/>
    <w:rsid w:val="002D19F7"/>
    <w:rsid w:val="002D1A88"/>
    <w:rsid w:val="002D1A8D"/>
    <w:rsid w:val="002D1DFE"/>
    <w:rsid w:val="002D1E48"/>
    <w:rsid w:val="002D1E88"/>
    <w:rsid w:val="002D1EE8"/>
    <w:rsid w:val="002D1EEC"/>
    <w:rsid w:val="002D1F02"/>
    <w:rsid w:val="002D1FD2"/>
    <w:rsid w:val="002D2014"/>
    <w:rsid w:val="002D207C"/>
    <w:rsid w:val="002D20A8"/>
    <w:rsid w:val="002D20D6"/>
    <w:rsid w:val="002D21C5"/>
    <w:rsid w:val="002D2244"/>
    <w:rsid w:val="002D2356"/>
    <w:rsid w:val="002D235A"/>
    <w:rsid w:val="002D23A4"/>
    <w:rsid w:val="002D23FF"/>
    <w:rsid w:val="002D242C"/>
    <w:rsid w:val="002D2621"/>
    <w:rsid w:val="002D26C5"/>
    <w:rsid w:val="002D281F"/>
    <w:rsid w:val="002D2830"/>
    <w:rsid w:val="002D28C0"/>
    <w:rsid w:val="002D2944"/>
    <w:rsid w:val="002D29CE"/>
    <w:rsid w:val="002D2CAC"/>
    <w:rsid w:val="002D2CC4"/>
    <w:rsid w:val="002D2D66"/>
    <w:rsid w:val="002D2DF4"/>
    <w:rsid w:val="002D2EEE"/>
    <w:rsid w:val="002D301E"/>
    <w:rsid w:val="002D30A5"/>
    <w:rsid w:val="002D313A"/>
    <w:rsid w:val="002D324B"/>
    <w:rsid w:val="002D3291"/>
    <w:rsid w:val="002D3330"/>
    <w:rsid w:val="002D33EF"/>
    <w:rsid w:val="002D3431"/>
    <w:rsid w:val="002D343D"/>
    <w:rsid w:val="002D3443"/>
    <w:rsid w:val="002D345F"/>
    <w:rsid w:val="002D34B1"/>
    <w:rsid w:val="002D358A"/>
    <w:rsid w:val="002D35AD"/>
    <w:rsid w:val="002D35E7"/>
    <w:rsid w:val="002D36C9"/>
    <w:rsid w:val="002D375F"/>
    <w:rsid w:val="002D3772"/>
    <w:rsid w:val="002D37F3"/>
    <w:rsid w:val="002D37F4"/>
    <w:rsid w:val="002D3815"/>
    <w:rsid w:val="002D3901"/>
    <w:rsid w:val="002D3A1A"/>
    <w:rsid w:val="002D3A24"/>
    <w:rsid w:val="002D3A9A"/>
    <w:rsid w:val="002D3C15"/>
    <w:rsid w:val="002D3C2B"/>
    <w:rsid w:val="002D3CAA"/>
    <w:rsid w:val="002D3D21"/>
    <w:rsid w:val="002D3D5A"/>
    <w:rsid w:val="002D3D65"/>
    <w:rsid w:val="002D3F36"/>
    <w:rsid w:val="002D44C2"/>
    <w:rsid w:val="002D47BB"/>
    <w:rsid w:val="002D4947"/>
    <w:rsid w:val="002D497D"/>
    <w:rsid w:val="002D4B0A"/>
    <w:rsid w:val="002D4B9C"/>
    <w:rsid w:val="002D4C79"/>
    <w:rsid w:val="002D4CB0"/>
    <w:rsid w:val="002D4CF4"/>
    <w:rsid w:val="002D4E45"/>
    <w:rsid w:val="002D4ECA"/>
    <w:rsid w:val="002D4F27"/>
    <w:rsid w:val="002D4FE9"/>
    <w:rsid w:val="002D5002"/>
    <w:rsid w:val="002D507F"/>
    <w:rsid w:val="002D5112"/>
    <w:rsid w:val="002D5133"/>
    <w:rsid w:val="002D5217"/>
    <w:rsid w:val="002D52AA"/>
    <w:rsid w:val="002D540A"/>
    <w:rsid w:val="002D549B"/>
    <w:rsid w:val="002D55A8"/>
    <w:rsid w:val="002D55B8"/>
    <w:rsid w:val="002D5607"/>
    <w:rsid w:val="002D563F"/>
    <w:rsid w:val="002D5845"/>
    <w:rsid w:val="002D5909"/>
    <w:rsid w:val="002D594B"/>
    <w:rsid w:val="002D59CC"/>
    <w:rsid w:val="002D5A06"/>
    <w:rsid w:val="002D5A83"/>
    <w:rsid w:val="002D5C33"/>
    <w:rsid w:val="002D5C86"/>
    <w:rsid w:val="002D5CCD"/>
    <w:rsid w:val="002D5CDB"/>
    <w:rsid w:val="002D5D23"/>
    <w:rsid w:val="002D5D3A"/>
    <w:rsid w:val="002D5D88"/>
    <w:rsid w:val="002D5E83"/>
    <w:rsid w:val="002D5ECE"/>
    <w:rsid w:val="002D5F50"/>
    <w:rsid w:val="002D5FC0"/>
    <w:rsid w:val="002D5FF6"/>
    <w:rsid w:val="002D60BD"/>
    <w:rsid w:val="002D612A"/>
    <w:rsid w:val="002D615A"/>
    <w:rsid w:val="002D61A2"/>
    <w:rsid w:val="002D632B"/>
    <w:rsid w:val="002D636E"/>
    <w:rsid w:val="002D6476"/>
    <w:rsid w:val="002D64D1"/>
    <w:rsid w:val="002D6533"/>
    <w:rsid w:val="002D657C"/>
    <w:rsid w:val="002D6670"/>
    <w:rsid w:val="002D66D9"/>
    <w:rsid w:val="002D67B2"/>
    <w:rsid w:val="002D67DC"/>
    <w:rsid w:val="002D6880"/>
    <w:rsid w:val="002D6913"/>
    <w:rsid w:val="002D6934"/>
    <w:rsid w:val="002D695C"/>
    <w:rsid w:val="002D6A7C"/>
    <w:rsid w:val="002D6B09"/>
    <w:rsid w:val="002D6C02"/>
    <w:rsid w:val="002D6C57"/>
    <w:rsid w:val="002D6D1B"/>
    <w:rsid w:val="002D6D40"/>
    <w:rsid w:val="002D6D44"/>
    <w:rsid w:val="002D6E5E"/>
    <w:rsid w:val="002D6F1C"/>
    <w:rsid w:val="002D6F82"/>
    <w:rsid w:val="002D7165"/>
    <w:rsid w:val="002D7218"/>
    <w:rsid w:val="002D7255"/>
    <w:rsid w:val="002D729A"/>
    <w:rsid w:val="002D734D"/>
    <w:rsid w:val="002D7378"/>
    <w:rsid w:val="002D74E6"/>
    <w:rsid w:val="002D74FD"/>
    <w:rsid w:val="002D755E"/>
    <w:rsid w:val="002D75C4"/>
    <w:rsid w:val="002D7614"/>
    <w:rsid w:val="002D7640"/>
    <w:rsid w:val="002D7718"/>
    <w:rsid w:val="002D788C"/>
    <w:rsid w:val="002D78FD"/>
    <w:rsid w:val="002D7956"/>
    <w:rsid w:val="002D7973"/>
    <w:rsid w:val="002D79AF"/>
    <w:rsid w:val="002D7A5D"/>
    <w:rsid w:val="002D7A84"/>
    <w:rsid w:val="002D7AF0"/>
    <w:rsid w:val="002D7D51"/>
    <w:rsid w:val="002D7DB1"/>
    <w:rsid w:val="002D7F87"/>
    <w:rsid w:val="002E00A8"/>
    <w:rsid w:val="002E010A"/>
    <w:rsid w:val="002E0151"/>
    <w:rsid w:val="002E01C1"/>
    <w:rsid w:val="002E05D3"/>
    <w:rsid w:val="002E05E2"/>
    <w:rsid w:val="002E0620"/>
    <w:rsid w:val="002E071C"/>
    <w:rsid w:val="002E0725"/>
    <w:rsid w:val="002E0736"/>
    <w:rsid w:val="002E07F1"/>
    <w:rsid w:val="002E0918"/>
    <w:rsid w:val="002E0A99"/>
    <w:rsid w:val="002E0BF3"/>
    <w:rsid w:val="002E0C2F"/>
    <w:rsid w:val="002E0C3B"/>
    <w:rsid w:val="002E0D8F"/>
    <w:rsid w:val="002E0DB6"/>
    <w:rsid w:val="002E0EF0"/>
    <w:rsid w:val="002E0FA7"/>
    <w:rsid w:val="002E0FF5"/>
    <w:rsid w:val="002E113C"/>
    <w:rsid w:val="002E1162"/>
    <w:rsid w:val="002E13AB"/>
    <w:rsid w:val="002E13F5"/>
    <w:rsid w:val="002E1522"/>
    <w:rsid w:val="002E164B"/>
    <w:rsid w:val="002E16A2"/>
    <w:rsid w:val="002E1737"/>
    <w:rsid w:val="002E17EE"/>
    <w:rsid w:val="002E181D"/>
    <w:rsid w:val="002E18C8"/>
    <w:rsid w:val="002E19D1"/>
    <w:rsid w:val="002E1A8E"/>
    <w:rsid w:val="002E1BA2"/>
    <w:rsid w:val="002E1BA7"/>
    <w:rsid w:val="002E1D86"/>
    <w:rsid w:val="002E1E78"/>
    <w:rsid w:val="002E1F86"/>
    <w:rsid w:val="002E1FAA"/>
    <w:rsid w:val="002E2007"/>
    <w:rsid w:val="002E215E"/>
    <w:rsid w:val="002E2282"/>
    <w:rsid w:val="002E22D5"/>
    <w:rsid w:val="002E2455"/>
    <w:rsid w:val="002E245C"/>
    <w:rsid w:val="002E246D"/>
    <w:rsid w:val="002E2477"/>
    <w:rsid w:val="002E24B6"/>
    <w:rsid w:val="002E25CB"/>
    <w:rsid w:val="002E25CF"/>
    <w:rsid w:val="002E2640"/>
    <w:rsid w:val="002E2780"/>
    <w:rsid w:val="002E28E2"/>
    <w:rsid w:val="002E2925"/>
    <w:rsid w:val="002E2966"/>
    <w:rsid w:val="002E2A4B"/>
    <w:rsid w:val="002E2A9B"/>
    <w:rsid w:val="002E2ACE"/>
    <w:rsid w:val="002E2B10"/>
    <w:rsid w:val="002E2B9D"/>
    <w:rsid w:val="002E2BD9"/>
    <w:rsid w:val="002E2C1D"/>
    <w:rsid w:val="002E2C54"/>
    <w:rsid w:val="002E2C74"/>
    <w:rsid w:val="002E2CCE"/>
    <w:rsid w:val="002E2E13"/>
    <w:rsid w:val="002E2E53"/>
    <w:rsid w:val="002E2ED7"/>
    <w:rsid w:val="002E2F1B"/>
    <w:rsid w:val="002E3004"/>
    <w:rsid w:val="002E301B"/>
    <w:rsid w:val="002E3043"/>
    <w:rsid w:val="002E31A8"/>
    <w:rsid w:val="002E32BC"/>
    <w:rsid w:val="002E34B3"/>
    <w:rsid w:val="002E34CB"/>
    <w:rsid w:val="002E3569"/>
    <w:rsid w:val="002E35A4"/>
    <w:rsid w:val="002E360B"/>
    <w:rsid w:val="002E36D4"/>
    <w:rsid w:val="002E3764"/>
    <w:rsid w:val="002E3777"/>
    <w:rsid w:val="002E3823"/>
    <w:rsid w:val="002E3883"/>
    <w:rsid w:val="002E388B"/>
    <w:rsid w:val="002E3922"/>
    <w:rsid w:val="002E3A30"/>
    <w:rsid w:val="002E3A56"/>
    <w:rsid w:val="002E3A5C"/>
    <w:rsid w:val="002E3AE5"/>
    <w:rsid w:val="002E3D2A"/>
    <w:rsid w:val="002E3D3F"/>
    <w:rsid w:val="002E3D4E"/>
    <w:rsid w:val="002E3D61"/>
    <w:rsid w:val="002E3F85"/>
    <w:rsid w:val="002E4027"/>
    <w:rsid w:val="002E4030"/>
    <w:rsid w:val="002E404D"/>
    <w:rsid w:val="002E4128"/>
    <w:rsid w:val="002E4178"/>
    <w:rsid w:val="002E435D"/>
    <w:rsid w:val="002E43BB"/>
    <w:rsid w:val="002E43BD"/>
    <w:rsid w:val="002E45A2"/>
    <w:rsid w:val="002E4654"/>
    <w:rsid w:val="002E465D"/>
    <w:rsid w:val="002E48BD"/>
    <w:rsid w:val="002E48DE"/>
    <w:rsid w:val="002E4929"/>
    <w:rsid w:val="002E4A68"/>
    <w:rsid w:val="002E4CF7"/>
    <w:rsid w:val="002E4E45"/>
    <w:rsid w:val="002E4EB9"/>
    <w:rsid w:val="002E4EC2"/>
    <w:rsid w:val="002E4F73"/>
    <w:rsid w:val="002E5124"/>
    <w:rsid w:val="002E531E"/>
    <w:rsid w:val="002E538B"/>
    <w:rsid w:val="002E546B"/>
    <w:rsid w:val="002E54AF"/>
    <w:rsid w:val="002E54CE"/>
    <w:rsid w:val="002E557F"/>
    <w:rsid w:val="002E563B"/>
    <w:rsid w:val="002E5649"/>
    <w:rsid w:val="002E56CD"/>
    <w:rsid w:val="002E56EB"/>
    <w:rsid w:val="002E57E2"/>
    <w:rsid w:val="002E5A8C"/>
    <w:rsid w:val="002E5C68"/>
    <w:rsid w:val="002E5DA3"/>
    <w:rsid w:val="002E5EBF"/>
    <w:rsid w:val="002E5F33"/>
    <w:rsid w:val="002E5FB4"/>
    <w:rsid w:val="002E6084"/>
    <w:rsid w:val="002E6195"/>
    <w:rsid w:val="002E61CD"/>
    <w:rsid w:val="002E61FA"/>
    <w:rsid w:val="002E6318"/>
    <w:rsid w:val="002E631B"/>
    <w:rsid w:val="002E641D"/>
    <w:rsid w:val="002E6499"/>
    <w:rsid w:val="002E64AE"/>
    <w:rsid w:val="002E64D4"/>
    <w:rsid w:val="002E65BB"/>
    <w:rsid w:val="002E65C7"/>
    <w:rsid w:val="002E6809"/>
    <w:rsid w:val="002E68C6"/>
    <w:rsid w:val="002E6935"/>
    <w:rsid w:val="002E69F1"/>
    <w:rsid w:val="002E6AA6"/>
    <w:rsid w:val="002E6B07"/>
    <w:rsid w:val="002E6B33"/>
    <w:rsid w:val="002E6B6F"/>
    <w:rsid w:val="002E6C01"/>
    <w:rsid w:val="002E6C9A"/>
    <w:rsid w:val="002E6CF7"/>
    <w:rsid w:val="002E6DE4"/>
    <w:rsid w:val="002E6E71"/>
    <w:rsid w:val="002E6E7A"/>
    <w:rsid w:val="002E6EDF"/>
    <w:rsid w:val="002E6FA3"/>
    <w:rsid w:val="002E7063"/>
    <w:rsid w:val="002E7070"/>
    <w:rsid w:val="002E7144"/>
    <w:rsid w:val="002E7289"/>
    <w:rsid w:val="002E7295"/>
    <w:rsid w:val="002E7307"/>
    <w:rsid w:val="002E7308"/>
    <w:rsid w:val="002E735D"/>
    <w:rsid w:val="002E74B9"/>
    <w:rsid w:val="002E7546"/>
    <w:rsid w:val="002E771B"/>
    <w:rsid w:val="002E77E6"/>
    <w:rsid w:val="002E783C"/>
    <w:rsid w:val="002E78DF"/>
    <w:rsid w:val="002E7967"/>
    <w:rsid w:val="002E7A04"/>
    <w:rsid w:val="002E7A2F"/>
    <w:rsid w:val="002E7AC8"/>
    <w:rsid w:val="002E7BEA"/>
    <w:rsid w:val="002E7BF2"/>
    <w:rsid w:val="002E7C7C"/>
    <w:rsid w:val="002E7D25"/>
    <w:rsid w:val="002E7DFF"/>
    <w:rsid w:val="002E7E44"/>
    <w:rsid w:val="002E7F63"/>
    <w:rsid w:val="002F0043"/>
    <w:rsid w:val="002F0058"/>
    <w:rsid w:val="002F019F"/>
    <w:rsid w:val="002F022F"/>
    <w:rsid w:val="002F034C"/>
    <w:rsid w:val="002F042F"/>
    <w:rsid w:val="002F052C"/>
    <w:rsid w:val="002F054A"/>
    <w:rsid w:val="002F05C3"/>
    <w:rsid w:val="002F065B"/>
    <w:rsid w:val="002F06E2"/>
    <w:rsid w:val="002F06F8"/>
    <w:rsid w:val="002F0857"/>
    <w:rsid w:val="002F09B8"/>
    <w:rsid w:val="002F0A3B"/>
    <w:rsid w:val="002F0A66"/>
    <w:rsid w:val="002F0ACB"/>
    <w:rsid w:val="002F0ACF"/>
    <w:rsid w:val="002F0AEB"/>
    <w:rsid w:val="002F0AED"/>
    <w:rsid w:val="002F0EAB"/>
    <w:rsid w:val="002F111B"/>
    <w:rsid w:val="002F117F"/>
    <w:rsid w:val="002F1211"/>
    <w:rsid w:val="002F12FD"/>
    <w:rsid w:val="002F146F"/>
    <w:rsid w:val="002F14D7"/>
    <w:rsid w:val="002F1546"/>
    <w:rsid w:val="002F1568"/>
    <w:rsid w:val="002F1649"/>
    <w:rsid w:val="002F16B6"/>
    <w:rsid w:val="002F16EE"/>
    <w:rsid w:val="002F17B5"/>
    <w:rsid w:val="002F18AF"/>
    <w:rsid w:val="002F196A"/>
    <w:rsid w:val="002F1B8C"/>
    <w:rsid w:val="002F1CFD"/>
    <w:rsid w:val="002F1D8D"/>
    <w:rsid w:val="002F1E1D"/>
    <w:rsid w:val="002F1E86"/>
    <w:rsid w:val="002F1EDA"/>
    <w:rsid w:val="002F1F4C"/>
    <w:rsid w:val="002F2004"/>
    <w:rsid w:val="002F2009"/>
    <w:rsid w:val="002F2040"/>
    <w:rsid w:val="002F2159"/>
    <w:rsid w:val="002F2193"/>
    <w:rsid w:val="002F225B"/>
    <w:rsid w:val="002F2314"/>
    <w:rsid w:val="002F238B"/>
    <w:rsid w:val="002F2462"/>
    <w:rsid w:val="002F253F"/>
    <w:rsid w:val="002F2597"/>
    <w:rsid w:val="002F2604"/>
    <w:rsid w:val="002F2701"/>
    <w:rsid w:val="002F279A"/>
    <w:rsid w:val="002F27CB"/>
    <w:rsid w:val="002F27D0"/>
    <w:rsid w:val="002F2B48"/>
    <w:rsid w:val="002F2BC7"/>
    <w:rsid w:val="002F2D43"/>
    <w:rsid w:val="002F2D4C"/>
    <w:rsid w:val="002F2ECC"/>
    <w:rsid w:val="002F2ED3"/>
    <w:rsid w:val="002F2ED8"/>
    <w:rsid w:val="002F2F46"/>
    <w:rsid w:val="002F304E"/>
    <w:rsid w:val="002F315F"/>
    <w:rsid w:val="002F31A0"/>
    <w:rsid w:val="002F31C6"/>
    <w:rsid w:val="002F3202"/>
    <w:rsid w:val="002F3230"/>
    <w:rsid w:val="002F3312"/>
    <w:rsid w:val="002F3324"/>
    <w:rsid w:val="002F3389"/>
    <w:rsid w:val="002F33BC"/>
    <w:rsid w:val="002F34D0"/>
    <w:rsid w:val="002F352A"/>
    <w:rsid w:val="002F35F2"/>
    <w:rsid w:val="002F3659"/>
    <w:rsid w:val="002F387A"/>
    <w:rsid w:val="002F38CF"/>
    <w:rsid w:val="002F3966"/>
    <w:rsid w:val="002F397D"/>
    <w:rsid w:val="002F3A76"/>
    <w:rsid w:val="002F3B18"/>
    <w:rsid w:val="002F3B7A"/>
    <w:rsid w:val="002F3CDA"/>
    <w:rsid w:val="002F3CED"/>
    <w:rsid w:val="002F3DD2"/>
    <w:rsid w:val="002F3E4A"/>
    <w:rsid w:val="002F3E5F"/>
    <w:rsid w:val="002F3F3F"/>
    <w:rsid w:val="002F404E"/>
    <w:rsid w:val="002F405E"/>
    <w:rsid w:val="002F4267"/>
    <w:rsid w:val="002F42BD"/>
    <w:rsid w:val="002F43D1"/>
    <w:rsid w:val="002F457D"/>
    <w:rsid w:val="002F45D8"/>
    <w:rsid w:val="002F470C"/>
    <w:rsid w:val="002F4883"/>
    <w:rsid w:val="002F4907"/>
    <w:rsid w:val="002F4A33"/>
    <w:rsid w:val="002F4AEB"/>
    <w:rsid w:val="002F4BB6"/>
    <w:rsid w:val="002F4C85"/>
    <w:rsid w:val="002F4E13"/>
    <w:rsid w:val="002F4E1E"/>
    <w:rsid w:val="002F4EAE"/>
    <w:rsid w:val="002F4F9A"/>
    <w:rsid w:val="002F500A"/>
    <w:rsid w:val="002F510B"/>
    <w:rsid w:val="002F510E"/>
    <w:rsid w:val="002F517C"/>
    <w:rsid w:val="002F53CF"/>
    <w:rsid w:val="002F541A"/>
    <w:rsid w:val="002F5436"/>
    <w:rsid w:val="002F559E"/>
    <w:rsid w:val="002F55C7"/>
    <w:rsid w:val="002F562C"/>
    <w:rsid w:val="002F5724"/>
    <w:rsid w:val="002F573C"/>
    <w:rsid w:val="002F582E"/>
    <w:rsid w:val="002F58FA"/>
    <w:rsid w:val="002F593A"/>
    <w:rsid w:val="002F5A2D"/>
    <w:rsid w:val="002F5CC0"/>
    <w:rsid w:val="002F5CE3"/>
    <w:rsid w:val="002F5D13"/>
    <w:rsid w:val="002F5E3F"/>
    <w:rsid w:val="002F5E66"/>
    <w:rsid w:val="002F5EA1"/>
    <w:rsid w:val="002F6070"/>
    <w:rsid w:val="002F614A"/>
    <w:rsid w:val="002F62D7"/>
    <w:rsid w:val="002F62EE"/>
    <w:rsid w:val="002F6303"/>
    <w:rsid w:val="002F63B1"/>
    <w:rsid w:val="002F6510"/>
    <w:rsid w:val="002F658C"/>
    <w:rsid w:val="002F68A9"/>
    <w:rsid w:val="002F68D8"/>
    <w:rsid w:val="002F6A35"/>
    <w:rsid w:val="002F6C44"/>
    <w:rsid w:val="002F6D5D"/>
    <w:rsid w:val="002F6D9E"/>
    <w:rsid w:val="002F6DAD"/>
    <w:rsid w:val="002F6E71"/>
    <w:rsid w:val="002F6F54"/>
    <w:rsid w:val="002F6FDE"/>
    <w:rsid w:val="002F7108"/>
    <w:rsid w:val="002F7126"/>
    <w:rsid w:val="002F7336"/>
    <w:rsid w:val="002F7444"/>
    <w:rsid w:val="002F74C7"/>
    <w:rsid w:val="002F759A"/>
    <w:rsid w:val="002F75F4"/>
    <w:rsid w:val="002F77C9"/>
    <w:rsid w:val="002F78E2"/>
    <w:rsid w:val="002F7949"/>
    <w:rsid w:val="002F794D"/>
    <w:rsid w:val="002F7D46"/>
    <w:rsid w:val="002F7D69"/>
    <w:rsid w:val="002F7F8F"/>
    <w:rsid w:val="002F7FA6"/>
    <w:rsid w:val="00300121"/>
    <w:rsid w:val="0030013A"/>
    <w:rsid w:val="00300192"/>
    <w:rsid w:val="00300202"/>
    <w:rsid w:val="00300297"/>
    <w:rsid w:val="00300326"/>
    <w:rsid w:val="00300406"/>
    <w:rsid w:val="0030044C"/>
    <w:rsid w:val="00300492"/>
    <w:rsid w:val="003005B3"/>
    <w:rsid w:val="003005F8"/>
    <w:rsid w:val="00300616"/>
    <w:rsid w:val="00300742"/>
    <w:rsid w:val="0030075E"/>
    <w:rsid w:val="00300882"/>
    <w:rsid w:val="003008D5"/>
    <w:rsid w:val="00300916"/>
    <w:rsid w:val="003009F9"/>
    <w:rsid w:val="00300A59"/>
    <w:rsid w:val="00300AE9"/>
    <w:rsid w:val="00300AF8"/>
    <w:rsid w:val="00300B2A"/>
    <w:rsid w:val="00300B4B"/>
    <w:rsid w:val="00300BAE"/>
    <w:rsid w:val="00300C1C"/>
    <w:rsid w:val="00300D82"/>
    <w:rsid w:val="00300F45"/>
    <w:rsid w:val="00300F50"/>
    <w:rsid w:val="00300F7B"/>
    <w:rsid w:val="00300F82"/>
    <w:rsid w:val="00301037"/>
    <w:rsid w:val="0030114B"/>
    <w:rsid w:val="00301217"/>
    <w:rsid w:val="0030126C"/>
    <w:rsid w:val="003012B7"/>
    <w:rsid w:val="00301361"/>
    <w:rsid w:val="003013A0"/>
    <w:rsid w:val="003014B7"/>
    <w:rsid w:val="003014C6"/>
    <w:rsid w:val="00301570"/>
    <w:rsid w:val="0030159B"/>
    <w:rsid w:val="0030181D"/>
    <w:rsid w:val="00301846"/>
    <w:rsid w:val="0030197C"/>
    <w:rsid w:val="00301A7B"/>
    <w:rsid w:val="00301B32"/>
    <w:rsid w:val="00301CAB"/>
    <w:rsid w:val="00301CD9"/>
    <w:rsid w:val="00301DA9"/>
    <w:rsid w:val="003020A9"/>
    <w:rsid w:val="00302172"/>
    <w:rsid w:val="003021DC"/>
    <w:rsid w:val="00302274"/>
    <w:rsid w:val="00302560"/>
    <w:rsid w:val="0030257A"/>
    <w:rsid w:val="003025A2"/>
    <w:rsid w:val="003026D5"/>
    <w:rsid w:val="00302826"/>
    <w:rsid w:val="0030286F"/>
    <w:rsid w:val="0030288D"/>
    <w:rsid w:val="003028A1"/>
    <w:rsid w:val="003028C8"/>
    <w:rsid w:val="00302A43"/>
    <w:rsid w:val="00302D9F"/>
    <w:rsid w:val="00302E5D"/>
    <w:rsid w:val="00302E78"/>
    <w:rsid w:val="0030306B"/>
    <w:rsid w:val="003030DA"/>
    <w:rsid w:val="00303235"/>
    <w:rsid w:val="00303269"/>
    <w:rsid w:val="00303320"/>
    <w:rsid w:val="00303390"/>
    <w:rsid w:val="00303597"/>
    <w:rsid w:val="00303628"/>
    <w:rsid w:val="00303694"/>
    <w:rsid w:val="003036F7"/>
    <w:rsid w:val="00303735"/>
    <w:rsid w:val="00303888"/>
    <w:rsid w:val="003038B8"/>
    <w:rsid w:val="003038E6"/>
    <w:rsid w:val="00303972"/>
    <w:rsid w:val="003039A6"/>
    <w:rsid w:val="003039C4"/>
    <w:rsid w:val="003039D4"/>
    <w:rsid w:val="00303A82"/>
    <w:rsid w:val="00303B8D"/>
    <w:rsid w:val="00303BAB"/>
    <w:rsid w:val="00303BC5"/>
    <w:rsid w:val="00303BEA"/>
    <w:rsid w:val="00303C75"/>
    <w:rsid w:val="00303C96"/>
    <w:rsid w:val="00303CB7"/>
    <w:rsid w:val="00303DBD"/>
    <w:rsid w:val="00303F36"/>
    <w:rsid w:val="003040AC"/>
    <w:rsid w:val="003040BD"/>
    <w:rsid w:val="003040BF"/>
    <w:rsid w:val="0030428B"/>
    <w:rsid w:val="003042BC"/>
    <w:rsid w:val="00304311"/>
    <w:rsid w:val="0030435E"/>
    <w:rsid w:val="003043A6"/>
    <w:rsid w:val="00304444"/>
    <w:rsid w:val="0030467C"/>
    <w:rsid w:val="00304721"/>
    <w:rsid w:val="00304736"/>
    <w:rsid w:val="003047E0"/>
    <w:rsid w:val="0030488F"/>
    <w:rsid w:val="003048DE"/>
    <w:rsid w:val="00304A69"/>
    <w:rsid w:val="00304AF3"/>
    <w:rsid w:val="00304AFD"/>
    <w:rsid w:val="00304B92"/>
    <w:rsid w:val="00304C8B"/>
    <w:rsid w:val="00304F50"/>
    <w:rsid w:val="0030500F"/>
    <w:rsid w:val="003050D6"/>
    <w:rsid w:val="00305136"/>
    <w:rsid w:val="00305197"/>
    <w:rsid w:val="00305269"/>
    <w:rsid w:val="00305342"/>
    <w:rsid w:val="00305348"/>
    <w:rsid w:val="0030549E"/>
    <w:rsid w:val="003054C4"/>
    <w:rsid w:val="0030555C"/>
    <w:rsid w:val="00305569"/>
    <w:rsid w:val="003055AC"/>
    <w:rsid w:val="0030576B"/>
    <w:rsid w:val="003057AB"/>
    <w:rsid w:val="003057BA"/>
    <w:rsid w:val="00305AA2"/>
    <w:rsid w:val="00305BF4"/>
    <w:rsid w:val="00305D4F"/>
    <w:rsid w:val="00305E3C"/>
    <w:rsid w:val="00305ED0"/>
    <w:rsid w:val="00305F12"/>
    <w:rsid w:val="00305FA5"/>
    <w:rsid w:val="003060A4"/>
    <w:rsid w:val="003060F0"/>
    <w:rsid w:val="00306211"/>
    <w:rsid w:val="0030623C"/>
    <w:rsid w:val="003063EE"/>
    <w:rsid w:val="00306427"/>
    <w:rsid w:val="0030657D"/>
    <w:rsid w:val="0030667D"/>
    <w:rsid w:val="00306686"/>
    <w:rsid w:val="003067A5"/>
    <w:rsid w:val="00306820"/>
    <w:rsid w:val="0030686B"/>
    <w:rsid w:val="003068E7"/>
    <w:rsid w:val="00306919"/>
    <w:rsid w:val="00306952"/>
    <w:rsid w:val="00306973"/>
    <w:rsid w:val="00306983"/>
    <w:rsid w:val="0030698A"/>
    <w:rsid w:val="003069B3"/>
    <w:rsid w:val="00306A9E"/>
    <w:rsid w:val="00306DA0"/>
    <w:rsid w:val="00306E43"/>
    <w:rsid w:val="00306E71"/>
    <w:rsid w:val="00306F14"/>
    <w:rsid w:val="00306F77"/>
    <w:rsid w:val="00307364"/>
    <w:rsid w:val="003073F2"/>
    <w:rsid w:val="00307470"/>
    <w:rsid w:val="003075D5"/>
    <w:rsid w:val="0030762A"/>
    <w:rsid w:val="00307757"/>
    <w:rsid w:val="00307891"/>
    <w:rsid w:val="0030789F"/>
    <w:rsid w:val="003078A5"/>
    <w:rsid w:val="00307930"/>
    <w:rsid w:val="003079B7"/>
    <w:rsid w:val="003079E4"/>
    <w:rsid w:val="003079EF"/>
    <w:rsid w:val="00307A9D"/>
    <w:rsid w:val="00307B5C"/>
    <w:rsid w:val="00307B7D"/>
    <w:rsid w:val="00307D59"/>
    <w:rsid w:val="00307D8A"/>
    <w:rsid w:val="00307EDA"/>
    <w:rsid w:val="00310064"/>
    <w:rsid w:val="0031006E"/>
    <w:rsid w:val="003100F0"/>
    <w:rsid w:val="0031029C"/>
    <w:rsid w:val="003102D9"/>
    <w:rsid w:val="003102E1"/>
    <w:rsid w:val="00310308"/>
    <w:rsid w:val="0031034D"/>
    <w:rsid w:val="00310472"/>
    <w:rsid w:val="003105BC"/>
    <w:rsid w:val="003105BF"/>
    <w:rsid w:val="003106EF"/>
    <w:rsid w:val="003107F0"/>
    <w:rsid w:val="003108DD"/>
    <w:rsid w:val="00310A95"/>
    <w:rsid w:val="00310A99"/>
    <w:rsid w:val="00310AD1"/>
    <w:rsid w:val="00310B09"/>
    <w:rsid w:val="00310B18"/>
    <w:rsid w:val="00310B6F"/>
    <w:rsid w:val="00310C0E"/>
    <w:rsid w:val="00310E8F"/>
    <w:rsid w:val="00310F59"/>
    <w:rsid w:val="003110B8"/>
    <w:rsid w:val="003110F1"/>
    <w:rsid w:val="00311231"/>
    <w:rsid w:val="003113E5"/>
    <w:rsid w:val="00311414"/>
    <w:rsid w:val="00311427"/>
    <w:rsid w:val="00311431"/>
    <w:rsid w:val="003114B2"/>
    <w:rsid w:val="00311538"/>
    <w:rsid w:val="00311558"/>
    <w:rsid w:val="00311582"/>
    <w:rsid w:val="003115BB"/>
    <w:rsid w:val="003115F8"/>
    <w:rsid w:val="00311606"/>
    <w:rsid w:val="00311685"/>
    <w:rsid w:val="00311695"/>
    <w:rsid w:val="003116CE"/>
    <w:rsid w:val="00311896"/>
    <w:rsid w:val="003118F0"/>
    <w:rsid w:val="00311B50"/>
    <w:rsid w:val="00311B96"/>
    <w:rsid w:val="00311BEE"/>
    <w:rsid w:val="00311C15"/>
    <w:rsid w:val="00311DD5"/>
    <w:rsid w:val="00311E95"/>
    <w:rsid w:val="00311EE1"/>
    <w:rsid w:val="00311F2A"/>
    <w:rsid w:val="00311FA7"/>
    <w:rsid w:val="003121FD"/>
    <w:rsid w:val="00312374"/>
    <w:rsid w:val="003124D5"/>
    <w:rsid w:val="00312530"/>
    <w:rsid w:val="003125BB"/>
    <w:rsid w:val="0031263C"/>
    <w:rsid w:val="00312744"/>
    <w:rsid w:val="003127B4"/>
    <w:rsid w:val="00312858"/>
    <w:rsid w:val="003128BB"/>
    <w:rsid w:val="00312B22"/>
    <w:rsid w:val="00312B2B"/>
    <w:rsid w:val="00312B34"/>
    <w:rsid w:val="00312E4A"/>
    <w:rsid w:val="00312ECD"/>
    <w:rsid w:val="00312F67"/>
    <w:rsid w:val="00312F91"/>
    <w:rsid w:val="00312FBE"/>
    <w:rsid w:val="00313095"/>
    <w:rsid w:val="003130DA"/>
    <w:rsid w:val="0031310A"/>
    <w:rsid w:val="0031310D"/>
    <w:rsid w:val="00313137"/>
    <w:rsid w:val="0031320B"/>
    <w:rsid w:val="00313273"/>
    <w:rsid w:val="003132EE"/>
    <w:rsid w:val="0031342A"/>
    <w:rsid w:val="003134A1"/>
    <w:rsid w:val="00313658"/>
    <w:rsid w:val="003136B9"/>
    <w:rsid w:val="003136E1"/>
    <w:rsid w:val="003138B2"/>
    <w:rsid w:val="00313935"/>
    <w:rsid w:val="00313A27"/>
    <w:rsid w:val="00313A69"/>
    <w:rsid w:val="00313AA2"/>
    <w:rsid w:val="00313C15"/>
    <w:rsid w:val="00313CDE"/>
    <w:rsid w:val="00313D27"/>
    <w:rsid w:val="00313E3D"/>
    <w:rsid w:val="00313E6D"/>
    <w:rsid w:val="00313ED0"/>
    <w:rsid w:val="00313F3D"/>
    <w:rsid w:val="00313F88"/>
    <w:rsid w:val="00313FAF"/>
    <w:rsid w:val="00314062"/>
    <w:rsid w:val="00314084"/>
    <w:rsid w:val="003140FC"/>
    <w:rsid w:val="0031418C"/>
    <w:rsid w:val="00314245"/>
    <w:rsid w:val="003142D1"/>
    <w:rsid w:val="00314308"/>
    <w:rsid w:val="0031432E"/>
    <w:rsid w:val="003144C6"/>
    <w:rsid w:val="003144F5"/>
    <w:rsid w:val="00314531"/>
    <w:rsid w:val="00314544"/>
    <w:rsid w:val="0031463C"/>
    <w:rsid w:val="0031467C"/>
    <w:rsid w:val="003147AB"/>
    <w:rsid w:val="003147F7"/>
    <w:rsid w:val="0031489B"/>
    <w:rsid w:val="00314A6A"/>
    <w:rsid w:val="00314A74"/>
    <w:rsid w:val="00314BC8"/>
    <w:rsid w:val="00314BF1"/>
    <w:rsid w:val="00314C54"/>
    <w:rsid w:val="00314CCB"/>
    <w:rsid w:val="00314D21"/>
    <w:rsid w:val="00314EBD"/>
    <w:rsid w:val="003151B0"/>
    <w:rsid w:val="003151F1"/>
    <w:rsid w:val="003151F9"/>
    <w:rsid w:val="00315222"/>
    <w:rsid w:val="00315346"/>
    <w:rsid w:val="003153E8"/>
    <w:rsid w:val="00315461"/>
    <w:rsid w:val="003154F6"/>
    <w:rsid w:val="00315560"/>
    <w:rsid w:val="003157FC"/>
    <w:rsid w:val="00315907"/>
    <w:rsid w:val="00315998"/>
    <w:rsid w:val="003159EE"/>
    <w:rsid w:val="00315A15"/>
    <w:rsid w:val="00315A9D"/>
    <w:rsid w:val="00315AEC"/>
    <w:rsid w:val="00315C2E"/>
    <w:rsid w:val="00315E6A"/>
    <w:rsid w:val="00315EEC"/>
    <w:rsid w:val="00315F43"/>
    <w:rsid w:val="00315FBF"/>
    <w:rsid w:val="00316009"/>
    <w:rsid w:val="00316045"/>
    <w:rsid w:val="00316084"/>
    <w:rsid w:val="003162CE"/>
    <w:rsid w:val="003162FC"/>
    <w:rsid w:val="00316311"/>
    <w:rsid w:val="00316330"/>
    <w:rsid w:val="0031634F"/>
    <w:rsid w:val="00316391"/>
    <w:rsid w:val="00316406"/>
    <w:rsid w:val="00316446"/>
    <w:rsid w:val="0031649B"/>
    <w:rsid w:val="003167DE"/>
    <w:rsid w:val="00316808"/>
    <w:rsid w:val="0031686A"/>
    <w:rsid w:val="00316900"/>
    <w:rsid w:val="00316933"/>
    <w:rsid w:val="00316A9B"/>
    <w:rsid w:val="00316AB0"/>
    <w:rsid w:val="00316B5B"/>
    <w:rsid w:val="00316C5A"/>
    <w:rsid w:val="00316C6B"/>
    <w:rsid w:val="00316CA6"/>
    <w:rsid w:val="00316D23"/>
    <w:rsid w:val="00316DFF"/>
    <w:rsid w:val="00316E20"/>
    <w:rsid w:val="00316E50"/>
    <w:rsid w:val="00316FF9"/>
    <w:rsid w:val="00317112"/>
    <w:rsid w:val="00317137"/>
    <w:rsid w:val="00317202"/>
    <w:rsid w:val="0031736D"/>
    <w:rsid w:val="00317408"/>
    <w:rsid w:val="00317448"/>
    <w:rsid w:val="00317583"/>
    <w:rsid w:val="00317598"/>
    <w:rsid w:val="003175BD"/>
    <w:rsid w:val="003175CE"/>
    <w:rsid w:val="00317684"/>
    <w:rsid w:val="003176C9"/>
    <w:rsid w:val="00317792"/>
    <w:rsid w:val="00317A95"/>
    <w:rsid w:val="00317AC5"/>
    <w:rsid w:val="00317B79"/>
    <w:rsid w:val="00317C57"/>
    <w:rsid w:val="00317EEC"/>
    <w:rsid w:val="00317F9A"/>
    <w:rsid w:val="00317FEC"/>
    <w:rsid w:val="00320014"/>
    <w:rsid w:val="00320135"/>
    <w:rsid w:val="003201CE"/>
    <w:rsid w:val="003201D3"/>
    <w:rsid w:val="003201F2"/>
    <w:rsid w:val="003203E3"/>
    <w:rsid w:val="00320431"/>
    <w:rsid w:val="00320463"/>
    <w:rsid w:val="00320585"/>
    <w:rsid w:val="00320621"/>
    <w:rsid w:val="0032064C"/>
    <w:rsid w:val="00320699"/>
    <w:rsid w:val="003208DD"/>
    <w:rsid w:val="00320965"/>
    <w:rsid w:val="003209A1"/>
    <w:rsid w:val="003209D3"/>
    <w:rsid w:val="00320A8D"/>
    <w:rsid w:val="00320B23"/>
    <w:rsid w:val="00320B27"/>
    <w:rsid w:val="00320B8D"/>
    <w:rsid w:val="00320C05"/>
    <w:rsid w:val="00320C0F"/>
    <w:rsid w:val="00320EE2"/>
    <w:rsid w:val="00321045"/>
    <w:rsid w:val="00321232"/>
    <w:rsid w:val="0032123E"/>
    <w:rsid w:val="00321311"/>
    <w:rsid w:val="003213E5"/>
    <w:rsid w:val="00321405"/>
    <w:rsid w:val="0032149D"/>
    <w:rsid w:val="0032163D"/>
    <w:rsid w:val="00321784"/>
    <w:rsid w:val="003217C2"/>
    <w:rsid w:val="003219EE"/>
    <w:rsid w:val="00321C34"/>
    <w:rsid w:val="00321D1B"/>
    <w:rsid w:val="00321D3D"/>
    <w:rsid w:val="00321F0F"/>
    <w:rsid w:val="00321F2D"/>
    <w:rsid w:val="00322031"/>
    <w:rsid w:val="00322050"/>
    <w:rsid w:val="003220F0"/>
    <w:rsid w:val="00322159"/>
    <w:rsid w:val="003221A7"/>
    <w:rsid w:val="003222A4"/>
    <w:rsid w:val="0032236B"/>
    <w:rsid w:val="003223A4"/>
    <w:rsid w:val="003223C6"/>
    <w:rsid w:val="003223D1"/>
    <w:rsid w:val="0032245A"/>
    <w:rsid w:val="003224AE"/>
    <w:rsid w:val="003224B3"/>
    <w:rsid w:val="003224EB"/>
    <w:rsid w:val="00322585"/>
    <w:rsid w:val="003225A4"/>
    <w:rsid w:val="003225B3"/>
    <w:rsid w:val="003225DE"/>
    <w:rsid w:val="003225E2"/>
    <w:rsid w:val="003226AB"/>
    <w:rsid w:val="0032270E"/>
    <w:rsid w:val="00322826"/>
    <w:rsid w:val="0032284C"/>
    <w:rsid w:val="003228D9"/>
    <w:rsid w:val="00322944"/>
    <w:rsid w:val="00322A05"/>
    <w:rsid w:val="00322A76"/>
    <w:rsid w:val="00322C3C"/>
    <w:rsid w:val="00322CCA"/>
    <w:rsid w:val="00322CD7"/>
    <w:rsid w:val="00322CF8"/>
    <w:rsid w:val="00322D39"/>
    <w:rsid w:val="00322DE1"/>
    <w:rsid w:val="00322F67"/>
    <w:rsid w:val="00323285"/>
    <w:rsid w:val="00323347"/>
    <w:rsid w:val="00323382"/>
    <w:rsid w:val="00323475"/>
    <w:rsid w:val="00323669"/>
    <w:rsid w:val="003236C2"/>
    <w:rsid w:val="00323749"/>
    <w:rsid w:val="0032374A"/>
    <w:rsid w:val="003237E3"/>
    <w:rsid w:val="00323851"/>
    <w:rsid w:val="0032386D"/>
    <w:rsid w:val="003238C1"/>
    <w:rsid w:val="003238D7"/>
    <w:rsid w:val="00323904"/>
    <w:rsid w:val="003239C3"/>
    <w:rsid w:val="00323A6C"/>
    <w:rsid w:val="00323ACF"/>
    <w:rsid w:val="00323C75"/>
    <w:rsid w:val="00323D30"/>
    <w:rsid w:val="00323D4D"/>
    <w:rsid w:val="00323E1C"/>
    <w:rsid w:val="00323EB6"/>
    <w:rsid w:val="00324022"/>
    <w:rsid w:val="00324089"/>
    <w:rsid w:val="00324105"/>
    <w:rsid w:val="00324109"/>
    <w:rsid w:val="003242BD"/>
    <w:rsid w:val="003242E4"/>
    <w:rsid w:val="0032435C"/>
    <w:rsid w:val="00324444"/>
    <w:rsid w:val="00324445"/>
    <w:rsid w:val="0032458D"/>
    <w:rsid w:val="003245D8"/>
    <w:rsid w:val="00324600"/>
    <w:rsid w:val="003246D1"/>
    <w:rsid w:val="003246D8"/>
    <w:rsid w:val="003247E7"/>
    <w:rsid w:val="003247EE"/>
    <w:rsid w:val="00324807"/>
    <w:rsid w:val="00324840"/>
    <w:rsid w:val="0032486E"/>
    <w:rsid w:val="00324981"/>
    <w:rsid w:val="003249B9"/>
    <w:rsid w:val="003249C2"/>
    <w:rsid w:val="003249F2"/>
    <w:rsid w:val="00324BB2"/>
    <w:rsid w:val="00324C1F"/>
    <w:rsid w:val="00324C47"/>
    <w:rsid w:val="00324D0A"/>
    <w:rsid w:val="00324D21"/>
    <w:rsid w:val="00324D53"/>
    <w:rsid w:val="00324DB1"/>
    <w:rsid w:val="00324E41"/>
    <w:rsid w:val="00324F8B"/>
    <w:rsid w:val="00324FEE"/>
    <w:rsid w:val="003250C9"/>
    <w:rsid w:val="00325143"/>
    <w:rsid w:val="003251FC"/>
    <w:rsid w:val="0032533A"/>
    <w:rsid w:val="00325350"/>
    <w:rsid w:val="00325353"/>
    <w:rsid w:val="00325372"/>
    <w:rsid w:val="003253FF"/>
    <w:rsid w:val="00325405"/>
    <w:rsid w:val="0032543B"/>
    <w:rsid w:val="003254BC"/>
    <w:rsid w:val="003254BD"/>
    <w:rsid w:val="0032553C"/>
    <w:rsid w:val="003255ED"/>
    <w:rsid w:val="003256A3"/>
    <w:rsid w:val="003256C3"/>
    <w:rsid w:val="0032570A"/>
    <w:rsid w:val="003258A2"/>
    <w:rsid w:val="003258A4"/>
    <w:rsid w:val="003258CB"/>
    <w:rsid w:val="00325974"/>
    <w:rsid w:val="003259BA"/>
    <w:rsid w:val="003259D5"/>
    <w:rsid w:val="00325A28"/>
    <w:rsid w:val="00325A3C"/>
    <w:rsid w:val="00325A9F"/>
    <w:rsid w:val="00325B5C"/>
    <w:rsid w:val="00325C18"/>
    <w:rsid w:val="00325C88"/>
    <w:rsid w:val="00325DC1"/>
    <w:rsid w:val="00325EA5"/>
    <w:rsid w:val="00325F32"/>
    <w:rsid w:val="00325F38"/>
    <w:rsid w:val="00325FE6"/>
    <w:rsid w:val="003260EB"/>
    <w:rsid w:val="0032615E"/>
    <w:rsid w:val="00326316"/>
    <w:rsid w:val="0032632A"/>
    <w:rsid w:val="00326379"/>
    <w:rsid w:val="003263A9"/>
    <w:rsid w:val="003263FF"/>
    <w:rsid w:val="0032653E"/>
    <w:rsid w:val="0032658A"/>
    <w:rsid w:val="003265C1"/>
    <w:rsid w:val="00326610"/>
    <w:rsid w:val="0032666C"/>
    <w:rsid w:val="00326797"/>
    <w:rsid w:val="003268B3"/>
    <w:rsid w:val="0032690F"/>
    <w:rsid w:val="00326989"/>
    <w:rsid w:val="003269AC"/>
    <w:rsid w:val="00326A3D"/>
    <w:rsid w:val="00326B7D"/>
    <w:rsid w:val="00326C10"/>
    <w:rsid w:val="00326CD9"/>
    <w:rsid w:val="00326CF7"/>
    <w:rsid w:val="00326D58"/>
    <w:rsid w:val="00326FA6"/>
    <w:rsid w:val="0032703B"/>
    <w:rsid w:val="00327065"/>
    <w:rsid w:val="003270AF"/>
    <w:rsid w:val="003270BB"/>
    <w:rsid w:val="003270FA"/>
    <w:rsid w:val="0032728F"/>
    <w:rsid w:val="0032733D"/>
    <w:rsid w:val="0032734C"/>
    <w:rsid w:val="0032738C"/>
    <w:rsid w:val="00327569"/>
    <w:rsid w:val="003276CE"/>
    <w:rsid w:val="0032774E"/>
    <w:rsid w:val="003277B7"/>
    <w:rsid w:val="003277DB"/>
    <w:rsid w:val="003277EC"/>
    <w:rsid w:val="0032787F"/>
    <w:rsid w:val="003278FB"/>
    <w:rsid w:val="0032790E"/>
    <w:rsid w:val="0032794B"/>
    <w:rsid w:val="00327A00"/>
    <w:rsid w:val="00327A44"/>
    <w:rsid w:val="00327B0D"/>
    <w:rsid w:val="00327BF9"/>
    <w:rsid w:val="00327C3E"/>
    <w:rsid w:val="00327CE8"/>
    <w:rsid w:val="00327E63"/>
    <w:rsid w:val="00327F96"/>
    <w:rsid w:val="003300A4"/>
    <w:rsid w:val="003300E4"/>
    <w:rsid w:val="003302FE"/>
    <w:rsid w:val="0033035B"/>
    <w:rsid w:val="00330385"/>
    <w:rsid w:val="003303BA"/>
    <w:rsid w:val="003304BD"/>
    <w:rsid w:val="003307C7"/>
    <w:rsid w:val="003309C5"/>
    <w:rsid w:val="00330A1F"/>
    <w:rsid w:val="00330A80"/>
    <w:rsid w:val="00330A8D"/>
    <w:rsid w:val="00330BB2"/>
    <w:rsid w:val="00330C26"/>
    <w:rsid w:val="00330CE8"/>
    <w:rsid w:val="00330D5D"/>
    <w:rsid w:val="00330D8D"/>
    <w:rsid w:val="00330DB1"/>
    <w:rsid w:val="00330E13"/>
    <w:rsid w:val="00331279"/>
    <w:rsid w:val="00331440"/>
    <w:rsid w:val="00331587"/>
    <w:rsid w:val="003316D5"/>
    <w:rsid w:val="003317BF"/>
    <w:rsid w:val="0033190C"/>
    <w:rsid w:val="00331926"/>
    <w:rsid w:val="00331935"/>
    <w:rsid w:val="00331B4F"/>
    <w:rsid w:val="00331C4B"/>
    <w:rsid w:val="00331CA2"/>
    <w:rsid w:val="00331D29"/>
    <w:rsid w:val="00331E55"/>
    <w:rsid w:val="00331F82"/>
    <w:rsid w:val="003320CB"/>
    <w:rsid w:val="0033215F"/>
    <w:rsid w:val="0033218E"/>
    <w:rsid w:val="003321C2"/>
    <w:rsid w:val="003322C5"/>
    <w:rsid w:val="00332376"/>
    <w:rsid w:val="003323A9"/>
    <w:rsid w:val="003323F8"/>
    <w:rsid w:val="003324CE"/>
    <w:rsid w:val="0033253B"/>
    <w:rsid w:val="003327B2"/>
    <w:rsid w:val="0033287E"/>
    <w:rsid w:val="003329F1"/>
    <w:rsid w:val="00332BD8"/>
    <w:rsid w:val="00332BE5"/>
    <w:rsid w:val="00332CDB"/>
    <w:rsid w:val="00332CED"/>
    <w:rsid w:val="00332DE9"/>
    <w:rsid w:val="00332F49"/>
    <w:rsid w:val="00333181"/>
    <w:rsid w:val="003331E3"/>
    <w:rsid w:val="0033341C"/>
    <w:rsid w:val="003334C1"/>
    <w:rsid w:val="003336B0"/>
    <w:rsid w:val="00333843"/>
    <w:rsid w:val="003338DC"/>
    <w:rsid w:val="003338FD"/>
    <w:rsid w:val="00333943"/>
    <w:rsid w:val="00333BB5"/>
    <w:rsid w:val="00333D8C"/>
    <w:rsid w:val="00333D94"/>
    <w:rsid w:val="00333E67"/>
    <w:rsid w:val="00333E69"/>
    <w:rsid w:val="00333E85"/>
    <w:rsid w:val="00333F19"/>
    <w:rsid w:val="00333F4E"/>
    <w:rsid w:val="00333FAC"/>
    <w:rsid w:val="00334048"/>
    <w:rsid w:val="00334138"/>
    <w:rsid w:val="003341D0"/>
    <w:rsid w:val="003341D4"/>
    <w:rsid w:val="00334356"/>
    <w:rsid w:val="00334485"/>
    <w:rsid w:val="0033458B"/>
    <w:rsid w:val="00334784"/>
    <w:rsid w:val="003348C6"/>
    <w:rsid w:val="003349D2"/>
    <w:rsid w:val="003349F5"/>
    <w:rsid w:val="00334AC5"/>
    <w:rsid w:val="00334C75"/>
    <w:rsid w:val="00334C8E"/>
    <w:rsid w:val="00334CBA"/>
    <w:rsid w:val="00334CEB"/>
    <w:rsid w:val="00334D94"/>
    <w:rsid w:val="00334E15"/>
    <w:rsid w:val="00334E53"/>
    <w:rsid w:val="00334FA0"/>
    <w:rsid w:val="00334FEB"/>
    <w:rsid w:val="00335048"/>
    <w:rsid w:val="00335067"/>
    <w:rsid w:val="0033511F"/>
    <w:rsid w:val="00335156"/>
    <w:rsid w:val="00335170"/>
    <w:rsid w:val="00335216"/>
    <w:rsid w:val="003352B2"/>
    <w:rsid w:val="00335554"/>
    <w:rsid w:val="003355CB"/>
    <w:rsid w:val="00335686"/>
    <w:rsid w:val="003356F2"/>
    <w:rsid w:val="003357AE"/>
    <w:rsid w:val="0033594B"/>
    <w:rsid w:val="0033598A"/>
    <w:rsid w:val="00335B4A"/>
    <w:rsid w:val="00335B77"/>
    <w:rsid w:val="00335BCE"/>
    <w:rsid w:val="00335BF3"/>
    <w:rsid w:val="00335C20"/>
    <w:rsid w:val="00335C26"/>
    <w:rsid w:val="00335C46"/>
    <w:rsid w:val="00335C4C"/>
    <w:rsid w:val="00335C73"/>
    <w:rsid w:val="00335CFF"/>
    <w:rsid w:val="00335E02"/>
    <w:rsid w:val="00335E1A"/>
    <w:rsid w:val="00335E4A"/>
    <w:rsid w:val="00336114"/>
    <w:rsid w:val="003362D6"/>
    <w:rsid w:val="003362F1"/>
    <w:rsid w:val="003363C6"/>
    <w:rsid w:val="0033643E"/>
    <w:rsid w:val="003364C5"/>
    <w:rsid w:val="00336509"/>
    <w:rsid w:val="00336582"/>
    <w:rsid w:val="00336641"/>
    <w:rsid w:val="00336652"/>
    <w:rsid w:val="003366E5"/>
    <w:rsid w:val="00336732"/>
    <w:rsid w:val="003367DE"/>
    <w:rsid w:val="003368DA"/>
    <w:rsid w:val="00336911"/>
    <w:rsid w:val="003369DE"/>
    <w:rsid w:val="00336AD0"/>
    <w:rsid w:val="00336B60"/>
    <w:rsid w:val="00336BA7"/>
    <w:rsid w:val="00336BB0"/>
    <w:rsid w:val="00336BCE"/>
    <w:rsid w:val="00336BEA"/>
    <w:rsid w:val="00336CDF"/>
    <w:rsid w:val="00336D71"/>
    <w:rsid w:val="00336D9C"/>
    <w:rsid w:val="00336E4B"/>
    <w:rsid w:val="0033709B"/>
    <w:rsid w:val="003370AE"/>
    <w:rsid w:val="003371AF"/>
    <w:rsid w:val="003371BB"/>
    <w:rsid w:val="003371C2"/>
    <w:rsid w:val="00337327"/>
    <w:rsid w:val="003373A2"/>
    <w:rsid w:val="003373EE"/>
    <w:rsid w:val="00337402"/>
    <w:rsid w:val="00337578"/>
    <w:rsid w:val="00337582"/>
    <w:rsid w:val="003376A9"/>
    <w:rsid w:val="0033770D"/>
    <w:rsid w:val="00337731"/>
    <w:rsid w:val="00337872"/>
    <w:rsid w:val="00337885"/>
    <w:rsid w:val="003378AF"/>
    <w:rsid w:val="0033793F"/>
    <w:rsid w:val="003379F3"/>
    <w:rsid w:val="00337ADA"/>
    <w:rsid w:val="00337B9F"/>
    <w:rsid w:val="00337BC3"/>
    <w:rsid w:val="00337C2F"/>
    <w:rsid w:val="00337C95"/>
    <w:rsid w:val="00337CDE"/>
    <w:rsid w:val="00337D8A"/>
    <w:rsid w:val="00337EA8"/>
    <w:rsid w:val="00337EEA"/>
    <w:rsid w:val="0034009D"/>
    <w:rsid w:val="003400E1"/>
    <w:rsid w:val="003401EA"/>
    <w:rsid w:val="00340307"/>
    <w:rsid w:val="003404D1"/>
    <w:rsid w:val="00340557"/>
    <w:rsid w:val="00340564"/>
    <w:rsid w:val="00340569"/>
    <w:rsid w:val="003405A6"/>
    <w:rsid w:val="003405B6"/>
    <w:rsid w:val="003408ED"/>
    <w:rsid w:val="00340920"/>
    <w:rsid w:val="00340A73"/>
    <w:rsid w:val="00340AB9"/>
    <w:rsid w:val="00340B21"/>
    <w:rsid w:val="00340B59"/>
    <w:rsid w:val="00340BD4"/>
    <w:rsid w:val="00340CA2"/>
    <w:rsid w:val="00340D13"/>
    <w:rsid w:val="00340FCE"/>
    <w:rsid w:val="00341172"/>
    <w:rsid w:val="0034125C"/>
    <w:rsid w:val="003412DE"/>
    <w:rsid w:val="003412E7"/>
    <w:rsid w:val="0034141D"/>
    <w:rsid w:val="0034144A"/>
    <w:rsid w:val="0034149E"/>
    <w:rsid w:val="00341520"/>
    <w:rsid w:val="00341522"/>
    <w:rsid w:val="0034161B"/>
    <w:rsid w:val="003418A7"/>
    <w:rsid w:val="00341A45"/>
    <w:rsid w:val="00341AD4"/>
    <w:rsid w:val="00341BA5"/>
    <w:rsid w:val="00341C17"/>
    <w:rsid w:val="00341C55"/>
    <w:rsid w:val="00341CF9"/>
    <w:rsid w:val="00341EFE"/>
    <w:rsid w:val="00341F13"/>
    <w:rsid w:val="00341FFD"/>
    <w:rsid w:val="003420A9"/>
    <w:rsid w:val="003421CD"/>
    <w:rsid w:val="00342241"/>
    <w:rsid w:val="0034235E"/>
    <w:rsid w:val="00342363"/>
    <w:rsid w:val="00342388"/>
    <w:rsid w:val="00342398"/>
    <w:rsid w:val="00342455"/>
    <w:rsid w:val="003424D1"/>
    <w:rsid w:val="00342506"/>
    <w:rsid w:val="0034250D"/>
    <w:rsid w:val="003425A0"/>
    <w:rsid w:val="003425F4"/>
    <w:rsid w:val="00342684"/>
    <w:rsid w:val="00342746"/>
    <w:rsid w:val="0034283B"/>
    <w:rsid w:val="003428AB"/>
    <w:rsid w:val="00342995"/>
    <w:rsid w:val="003429B1"/>
    <w:rsid w:val="00342D0F"/>
    <w:rsid w:val="00342D18"/>
    <w:rsid w:val="00342EB0"/>
    <w:rsid w:val="00343018"/>
    <w:rsid w:val="0034318E"/>
    <w:rsid w:val="003431BC"/>
    <w:rsid w:val="003431FA"/>
    <w:rsid w:val="00343277"/>
    <w:rsid w:val="003433C9"/>
    <w:rsid w:val="00343478"/>
    <w:rsid w:val="003436BF"/>
    <w:rsid w:val="003436D3"/>
    <w:rsid w:val="0034372B"/>
    <w:rsid w:val="00343779"/>
    <w:rsid w:val="003439F9"/>
    <w:rsid w:val="00343A0A"/>
    <w:rsid w:val="00343B29"/>
    <w:rsid w:val="00343BB3"/>
    <w:rsid w:val="00343C2A"/>
    <w:rsid w:val="00343CB9"/>
    <w:rsid w:val="00343D06"/>
    <w:rsid w:val="00343D3C"/>
    <w:rsid w:val="00343DEB"/>
    <w:rsid w:val="00343F7B"/>
    <w:rsid w:val="0034420D"/>
    <w:rsid w:val="003442DC"/>
    <w:rsid w:val="0034457B"/>
    <w:rsid w:val="0034476A"/>
    <w:rsid w:val="00344A31"/>
    <w:rsid w:val="00344A62"/>
    <w:rsid w:val="00344B0F"/>
    <w:rsid w:val="00344B74"/>
    <w:rsid w:val="00344C9F"/>
    <w:rsid w:val="00344DC9"/>
    <w:rsid w:val="00344E34"/>
    <w:rsid w:val="00344EC5"/>
    <w:rsid w:val="00344F56"/>
    <w:rsid w:val="00344F6C"/>
    <w:rsid w:val="00345055"/>
    <w:rsid w:val="003452C7"/>
    <w:rsid w:val="00345403"/>
    <w:rsid w:val="00345481"/>
    <w:rsid w:val="003454BE"/>
    <w:rsid w:val="00345521"/>
    <w:rsid w:val="003455FA"/>
    <w:rsid w:val="00345614"/>
    <w:rsid w:val="0034571A"/>
    <w:rsid w:val="003457CB"/>
    <w:rsid w:val="00345803"/>
    <w:rsid w:val="00345837"/>
    <w:rsid w:val="00345895"/>
    <w:rsid w:val="003458A1"/>
    <w:rsid w:val="00345976"/>
    <w:rsid w:val="003459CC"/>
    <w:rsid w:val="00345A45"/>
    <w:rsid w:val="00345C87"/>
    <w:rsid w:val="00345CAD"/>
    <w:rsid w:val="00345D21"/>
    <w:rsid w:val="00345D2B"/>
    <w:rsid w:val="00345D60"/>
    <w:rsid w:val="00345D7B"/>
    <w:rsid w:val="00345F7A"/>
    <w:rsid w:val="00345FE3"/>
    <w:rsid w:val="003460AF"/>
    <w:rsid w:val="003462BB"/>
    <w:rsid w:val="0034632B"/>
    <w:rsid w:val="003463BC"/>
    <w:rsid w:val="0034659D"/>
    <w:rsid w:val="0034659E"/>
    <w:rsid w:val="003465B8"/>
    <w:rsid w:val="00346643"/>
    <w:rsid w:val="00346684"/>
    <w:rsid w:val="003468B2"/>
    <w:rsid w:val="00346904"/>
    <w:rsid w:val="00346B23"/>
    <w:rsid w:val="00346C37"/>
    <w:rsid w:val="00346CCF"/>
    <w:rsid w:val="00346E10"/>
    <w:rsid w:val="00346EB6"/>
    <w:rsid w:val="00347008"/>
    <w:rsid w:val="00347020"/>
    <w:rsid w:val="00347121"/>
    <w:rsid w:val="00347126"/>
    <w:rsid w:val="003471FF"/>
    <w:rsid w:val="00347260"/>
    <w:rsid w:val="00347436"/>
    <w:rsid w:val="003474A6"/>
    <w:rsid w:val="003475C0"/>
    <w:rsid w:val="0034765D"/>
    <w:rsid w:val="003476AB"/>
    <w:rsid w:val="00347B1B"/>
    <w:rsid w:val="00347CB3"/>
    <w:rsid w:val="00347D5A"/>
    <w:rsid w:val="00347D96"/>
    <w:rsid w:val="00347DC9"/>
    <w:rsid w:val="00347E33"/>
    <w:rsid w:val="00347EB6"/>
    <w:rsid w:val="00350008"/>
    <w:rsid w:val="00350233"/>
    <w:rsid w:val="0035026D"/>
    <w:rsid w:val="003502C1"/>
    <w:rsid w:val="003503AD"/>
    <w:rsid w:val="00350466"/>
    <w:rsid w:val="003504D9"/>
    <w:rsid w:val="00350520"/>
    <w:rsid w:val="00350525"/>
    <w:rsid w:val="00350736"/>
    <w:rsid w:val="00350755"/>
    <w:rsid w:val="00350947"/>
    <w:rsid w:val="00350994"/>
    <w:rsid w:val="003509B4"/>
    <w:rsid w:val="00350A92"/>
    <w:rsid w:val="00350CC7"/>
    <w:rsid w:val="00350D29"/>
    <w:rsid w:val="00350EC2"/>
    <w:rsid w:val="00351090"/>
    <w:rsid w:val="003510E2"/>
    <w:rsid w:val="003510E9"/>
    <w:rsid w:val="003511B7"/>
    <w:rsid w:val="003512EC"/>
    <w:rsid w:val="0035140D"/>
    <w:rsid w:val="003514BA"/>
    <w:rsid w:val="003515C5"/>
    <w:rsid w:val="003515E8"/>
    <w:rsid w:val="00351606"/>
    <w:rsid w:val="003516C8"/>
    <w:rsid w:val="00351731"/>
    <w:rsid w:val="003517E0"/>
    <w:rsid w:val="0035180C"/>
    <w:rsid w:val="00351825"/>
    <w:rsid w:val="0035184C"/>
    <w:rsid w:val="003519C1"/>
    <w:rsid w:val="00351A8A"/>
    <w:rsid w:val="00351DF2"/>
    <w:rsid w:val="00351E08"/>
    <w:rsid w:val="00351FE8"/>
    <w:rsid w:val="0035206C"/>
    <w:rsid w:val="0035226C"/>
    <w:rsid w:val="00352290"/>
    <w:rsid w:val="003522DD"/>
    <w:rsid w:val="00352323"/>
    <w:rsid w:val="003524CB"/>
    <w:rsid w:val="003524E3"/>
    <w:rsid w:val="0035260D"/>
    <w:rsid w:val="00352624"/>
    <w:rsid w:val="00352631"/>
    <w:rsid w:val="00352687"/>
    <w:rsid w:val="0035290D"/>
    <w:rsid w:val="00352959"/>
    <w:rsid w:val="00352963"/>
    <w:rsid w:val="003529DF"/>
    <w:rsid w:val="00352AB1"/>
    <w:rsid w:val="00352B7C"/>
    <w:rsid w:val="00352BE6"/>
    <w:rsid w:val="00352C17"/>
    <w:rsid w:val="00352C82"/>
    <w:rsid w:val="00352D45"/>
    <w:rsid w:val="00352F02"/>
    <w:rsid w:val="00352F28"/>
    <w:rsid w:val="00353226"/>
    <w:rsid w:val="00353233"/>
    <w:rsid w:val="003532BD"/>
    <w:rsid w:val="0035352C"/>
    <w:rsid w:val="00353544"/>
    <w:rsid w:val="003537D8"/>
    <w:rsid w:val="00353A71"/>
    <w:rsid w:val="00353AD6"/>
    <w:rsid w:val="00353B51"/>
    <w:rsid w:val="00353BF8"/>
    <w:rsid w:val="00353C24"/>
    <w:rsid w:val="00353C2B"/>
    <w:rsid w:val="00353CB2"/>
    <w:rsid w:val="00353DA0"/>
    <w:rsid w:val="00353E10"/>
    <w:rsid w:val="00353E8E"/>
    <w:rsid w:val="00353EE8"/>
    <w:rsid w:val="003540FE"/>
    <w:rsid w:val="0035416E"/>
    <w:rsid w:val="003541AC"/>
    <w:rsid w:val="003542B7"/>
    <w:rsid w:val="003542E5"/>
    <w:rsid w:val="00354306"/>
    <w:rsid w:val="0035451D"/>
    <w:rsid w:val="00354523"/>
    <w:rsid w:val="00354577"/>
    <w:rsid w:val="003545AA"/>
    <w:rsid w:val="0035460A"/>
    <w:rsid w:val="003546EA"/>
    <w:rsid w:val="0035476F"/>
    <w:rsid w:val="00354780"/>
    <w:rsid w:val="00354829"/>
    <w:rsid w:val="003549D8"/>
    <w:rsid w:val="00354CF3"/>
    <w:rsid w:val="00354D96"/>
    <w:rsid w:val="00354E1D"/>
    <w:rsid w:val="00354EE8"/>
    <w:rsid w:val="00354F15"/>
    <w:rsid w:val="00354F67"/>
    <w:rsid w:val="00354FD3"/>
    <w:rsid w:val="00355019"/>
    <w:rsid w:val="00355076"/>
    <w:rsid w:val="00355089"/>
    <w:rsid w:val="0035516D"/>
    <w:rsid w:val="0035517D"/>
    <w:rsid w:val="003551FC"/>
    <w:rsid w:val="00355216"/>
    <w:rsid w:val="003555AA"/>
    <w:rsid w:val="00355636"/>
    <w:rsid w:val="003556A8"/>
    <w:rsid w:val="0035587D"/>
    <w:rsid w:val="003559E6"/>
    <w:rsid w:val="00355A62"/>
    <w:rsid w:val="00355AEC"/>
    <w:rsid w:val="00355B68"/>
    <w:rsid w:val="00355B9E"/>
    <w:rsid w:val="00355C6B"/>
    <w:rsid w:val="00355CB2"/>
    <w:rsid w:val="00355D09"/>
    <w:rsid w:val="00355D1F"/>
    <w:rsid w:val="00355D5F"/>
    <w:rsid w:val="00355F24"/>
    <w:rsid w:val="00355F7D"/>
    <w:rsid w:val="0035619B"/>
    <w:rsid w:val="003561EA"/>
    <w:rsid w:val="00356240"/>
    <w:rsid w:val="00356270"/>
    <w:rsid w:val="003563AB"/>
    <w:rsid w:val="003563E7"/>
    <w:rsid w:val="00356493"/>
    <w:rsid w:val="00356752"/>
    <w:rsid w:val="003567D6"/>
    <w:rsid w:val="003567D8"/>
    <w:rsid w:val="0035680D"/>
    <w:rsid w:val="0035683A"/>
    <w:rsid w:val="003569D1"/>
    <w:rsid w:val="00356AE0"/>
    <w:rsid w:val="00356B37"/>
    <w:rsid w:val="00356B6B"/>
    <w:rsid w:val="00356B6C"/>
    <w:rsid w:val="00356BA6"/>
    <w:rsid w:val="00356BC9"/>
    <w:rsid w:val="00356C88"/>
    <w:rsid w:val="00356CE5"/>
    <w:rsid w:val="00356D68"/>
    <w:rsid w:val="00356E90"/>
    <w:rsid w:val="00356EC4"/>
    <w:rsid w:val="00356F8B"/>
    <w:rsid w:val="00356FF4"/>
    <w:rsid w:val="00357011"/>
    <w:rsid w:val="003570B1"/>
    <w:rsid w:val="003571DA"/>
    <w:rsid w:val="00357225"/>
    <w:rsid w:val="00357247"/>
    <w:rsid w:val="00357286"/>
    <w:rsid w:val="003572E5"/>
    <w:rsid w:val="003572FF"/>
    <w:rsid w:val="0035739B"/>
    <w:rsid w:val="00357413"/>
    <w:rsid w:val="003574AE"/>
    <w:rsid w:val="0035752B"/>
    <w:rsid w:val="003575E4"/>
    <w:rsid w:val="00357612"/>
    <w:rsid w:val="0035763C"/>
    <w:rsid w:val="0035766C"/>
    <w:rsid w:val="003576EA"/>
    <w:rsid w:val="0035778C"/>
    <w:rsid w:val="00357823"/>
    <w:rsid w:val="00357978"/>
    <w:rsid w:val="00357979"/>
    <w:rsid w:val="0035797B"/>
    <w:rsid w:val="0035798D"/>
    <w:rsid w:val="003579B4"/>
    <w:rsid w:val="00357A05"/>
    <w:rsid w:val="00357C3B"/>
    <w:rsid w:val="00357E49"/>
    <w:rsid w:val="00357E5D"/>
    <w:rsid w:val="00357E75"/>
    <w:rsid w:val="00357EEA"/>
    <w:rsid w:val="00357F5D"/>
    <w:rsid w:val="0036008C"/>
    <w:rsid w:val="0036017E"/>
    <w:rsid w:val="0036020A"/>
    <w:rsid w:val="0036041D"/>
    <w:rsid w:val="003604BF"/>
    <w:rsid w:val="0036054C"/>
    <w:rsid w:val="00360614"/>
    <w:rsid w:val="003606AB"/>
    <w:rsid w:val="003606F3"/>
    <w:rsid w:val="0036070D"/>
    <w:rsid w:val="00360743"/>
    <w:rsid w:val="00360755"/>
    <w:rsid w:val="0036077B"/>
    <w:rsid w:val="00360885"/>
    <w:rsid w:val="003608F9"/>
    <w:rsid w:val="003609B9"/>
    <w:rsid w:val="00360B0F"/>
    <w:rsid w:val="00360B5B"/>
    <w:rsid w:val="00360B67"/>
    <w:rsid w:val="00360B77"/>
    <w:rsid w:val="00360B84"/>
    <w:rsid w:val="00360B91"/>
    <w:rsid w:val="00360B9A"/>
    <w:rsid w:val="00360C19"/>
    <w:rsid w:val="00360C21"/>
    <w:rsid w:val="00360C8A"/>
    <w:rsid w:val="00360D33"/>
    <w:rsid w:val="00360DDF"/>
    <w:rsid w:val="00360F09"/>
    <w:rsid w:val="0036104F"/>
    <w:rsid w:val="00361238"/>
    <w:rsid w:val="00361455"/>
    <w:rsid w:val="00361477"/>
    <w:rsid w:val="003614A0"/>
    <w:rsid w:val="003614BA"/>
    <w:rsid w:val="0036171D"/>
    <w:rsid w:val="00361730"/>
    <w:rsid w:val="00361776"/>
    <w:rsid w:val="003619DA"/>
    <w:rsid w:val="003619DF"/>
    <w:rsid w:val="00361C7C"/>
    <w:rsid w:val="00361C82"/>
    <w:rsid w:val="00361D6D"/>
    <w:rsid w:val="00361DF5"/>
    <w:rsid w:val="00361E11"/>
    <w:rsid w:val="00361E2F"/>
    <w:rsid w:val="00361EAE"/>
    <w:rsid w:val="0036206C"/>
    <w:rsid w:val="00362079"/>
    <w:rsid w:val="003620BB"/>
    <w:rsid w:val="00362117"/>
    <w:rsid w:val="003621F9"/>
    <w:rsid w:val="00362294"/>
    <w:rsid w:val="0036231F"/>
    <w:rsid w:val="003623A7"/>
    <w:rsid w:val="0036245D"/>
    <w:rsid w:val="003624E4"/>
    <w:rsid w:val="00362674"/>
    <w:rsid w:val="00362763"/>
    <w:rsid w:val="00362769"/>
    <w:rsid w:val="003627F8"/>
    <w:rsid w:val="00362946"/>
    <w:rsid w:val="003629AF"/>
    <w:rsid w:val="00362BAB"/>
    <w:rsid w:val="00362BF8"/>
    <w:rsid w:val="00362E52"/>
    <w:rsid w:val="00362EC7"/>
    <w:rsid w:val="00362F34"/>
    <w:rsid w:val="00363265"/>
    <w:rsid w:val="0036331C"/>
    <w:rsid w:val="0036333A"/>
    <w:rsid w:val="003633CB"/>
    <w:rsid w:val="0036340B"/>
    <w:rsid w:val="0036340E"/>
    <w:rsid w:val="00363417"/>
    <w:rsid w:val="00363424"/>
    <w:rsid w:val="00363434"/>
    <w:rsid w:val="003636D3"/>
    <w:rsid w:val="003637B6"/>
    <w:rsid w:val="0036380D"/>
    <w:rsid w:val="003638A6"/>
    <w:rsid w:val="0036397E"/>
    <w:rsid w:val="003639BB"/>
    <w:rsid w:val="003639D4"/>
    <w:rsid w:val="00363B3C"/>
    <w:rsid w:val="00363BF9"/>
    <w:rsid w:val="00363C2D"/>
    <w:rsid w:val="00363C96"/>
    <w:rsid w:val="00363C97"/>
    <w:rsid w:val="00363CB5"/>
    <w:rsid w:val="00363D0E"/>
    <w:rsid w:val="00363D42"/>
    <w:rsid w:val="00363DFC"/>
    <w:rsid w:val="00363E06"/>
    <w:rsid w:val="00363E25"/>
    <w:rsid w:val="00363E35"/>
    <w:rsid w:val="00363E48"/>
    <w:rsid w:val="003640F6"/>
    <w:rsid w:val="00364190"/>
    <w:rsid w:val="003641BE"/>
    <w:rsid w:val="0036422A"/>
    <w:rsid w:val="00364245"/>
    <w:rsid w:val="0036428A"/>
    <w:rsid w:val="0036431A"/>
    <w:rsid w:val="00364323"/>
    <w:rsid w:val="00364397"/>
    <w:rsid w:val="00364487"/>
    <w:rsid w:val="00364527"/>
    <w:rsid w:val="00364800"/>
    <w:rsid w:val="00364880"/>
    <w:rsid w:val="003648D7"/>
    <w:rsid w:val="00364996"/>
    <w:rsid w:val="003649EA"/>
    <w:rsid w:val="00364A9B"/>
    <w:rsid w:val="00364ACB"/>
    <w:rsid w:val="00364B2B"/>
    <w:rsid w:val="00364BA2"/>
    <w:rsid w:val="00364BF2"/>
    <w:rsid w:val="00364D29"/>
    <w:rsid w:val="00364D37"/>
    <w:rsid w:val="00364DC2"/>
    <w:rsid w:val="00364E02"/>
    <w:rsid w:val="00364E59"/>
    <w:rsid w:val="00365167"/>
    <w:rsid w:val="0036519B"/>
    <w:rsid w:val="00365310"/>
    <w:rsid w:val="00365395"/>
    <w:rsid w:val="003653A4"/>
    <w:rsid w:val="003653B1"/>
    <w:rsid w:val="003653CE"/>
    <w:rsid w:val="0036556F"/>
    <w:rsid w:val="00365607"/>
    <w:rsid w:val="00365659"/>
    <w:rsid w:val="003656F4"/>
    <w:rsid w:val="0036570F"/>
    <w:rsid w:val="00365738"/>
    <w:rsid w:val="003657BC"/>
    <w:rsid w:val="003657C0"/>
    <w:rsid w:val="003657C5"/>
    <w:rsid w:val="00365875"/>
    <w:rsid w:val="003658A0"/>
    <w:rsid w:val="003658A3"/>
    <w:rsid w:val="00365934"/>
    <w:rsid w:val="003659ED"/>
    <w:rsid w:val="00365AC1"/>
    <w:rsid w:val="00365AEB"/>
    <w:rsid w:val="00365B93"/>
    <w:rsid w:val="00365BD7"/>
    <w:rsid w:val="00365C1A"/>
    <w:rsid w:val="00365D35"/>
    <w:rsid w:val="00365DE6"/>
    <w:rsid w:val="00365E29"/>
    <w:rsid w:val="00365F60"/>
    <w:rsid w:val="00366059"/>
    <w:rsid w:val="003660FC"/>
    <w:rsid w:val="003661C4"/>
    <w:rsid w:val="003661D7"/>
    <w:rsid w:val="003662E4"/>
    <w:rsid w:val="00366320"/>
    <w:rsid w:val="0036632F"/>
    <w:rsid w:val="003663B7"/>
    <w:rsid w:val="0036640C"/>
    <w:rsid w:val="00366483"/>
    <w:rsid w:val="003664A1"/>
    <w:rsid w:val="00366501"/>
    <w:rsid w:val="0036655D"/>
    <w:rsid w:val="003665D9"/>
    <w:rsid w:val="0036660F"/>
    <w:rsid w:val="00366673"/>
    <w:rsid w:val="003666CE"/>
    <w:rsid w:val="003669A7"/>
    <w:rsid w:val="00366B05"/>
    <w:rsid w:val="00366C45"/>
    <w:rsid w:val="00366C7A"/>
    <w:rsid w:val="00366CA1"/>
    <w:rsid w:val="00366D0A"/>
    <w:rsid w:val="00366DDF"/>
    <w:rsid w:val="00366E1E"/>
    <w:rsid w:val="00366E8D"/>
    <w:rsid w:val="00366EB3"/>
    <w:rsid w:val="00366F0B"/>
    <w:rsid w:val="00366F2B"/>
    <w:rsid w:val="00366F83"/>
    <w:rsid w:val="00366FA2"/>
    <w:rsid w:val="00366FC0"/>
    <w:rsid w:val="003670AB"/>
    <w:rsid w:val="003670ED"/>
    <w:rsid w:val="0036712B"/>
    <w:rsid w:val="00367233"/>
    <w:rsid w:val="003672A1"/>
    <w:rsid w:val="0036731C"/>
    <w:rsid w:val="003673DF"/>
    <w:rsid w:val="00367411"/>
    <w:rsid w:val="0036743E"/>
    <w:rsid w:val="003674D8"/>
    <w:rsid w:val="00367786"/>
    <w:rsid w:val="00367854"/>
    <w:rsid w:val="00367950"/>
    <w:rsid w:val="003679B1"/>
    <w:rsid w:val="003679F6"/>
    <w:rsid w:val="003679FE"/>
    <w:rsid w:val="00367ABA"/>
    <w:rsid w:val="00367B49"/>
    <w:rsid w:val="00367D4E"/>
    <w:rsid w:val="00367DEE"/>
    <w:rsid w:val="003701AB"/>
    <w:rsid w:val="00370261"/>
    <w:rsid w:val="003702ED"/>
    <w:rsid w:val="003703D9"/>
    <w:rsid w:val="003706CB"/>
    <w:rsid w:val="00370742"/>
    <w:rsid w:val="003707AE"/>
    <w:rsid w:val="003707B0"/>
    <w:rsid w:val="003707DE"/>
    <w:rsid w:val="00370819"/>
    <w:rsid w:val="00370831"/>
    <w:rsid w:val="0037089B"/>
    <w:rsid w:val="003708BF"/>
    <w:rsid w:val="0037099D"/>
    <w:rsid w:val="00370A24"/>
    <w:rsid w:val="00370B14"/>
    <w:rsid w:val="00370BDB"/>
    <w:rsid w:val="00370D2E"/>
    <w:rsid w:val="003710BC"/>
    <w:rsid w:val="0037124D"/>
    <w:rsid w:val="003712E7"/>
    <w:rsid w:val="003712F3"/>
    <w:rsid w:val="00371337"/>
    <w:rsid w:val="003713EA"/>
    <w:rsid w:val="00371708"/>
    <w:rsid w:val="00371740"/>
    <w:rsid w:val="00371817"/>
    <w:rsid w:val="0037193E"/>
    <w:rsid w:val="00371962"/>
    <w:rsid w:val="00371A7F"/>
    <w:rsid w:val="00371ABA"/>
    <w:rsid w:val="00371C0C"/>
    <w:rsid w:val="00371CBC"/>
    <w:rsid w:val="00371CE4"/>
    <w:rsid w:val="00371CEC"/>
    <w:rsid w:val="00371E5F"/>
    <w:rsid w:val="00371F26"/>
    <w:rsid w:val="00371F7D"/>
    <w:rsid w:val="00371F84"/>
    <w:rsid w:val="00372041"/>
    <w:rsid w:val="003720D2"/>
    <w:rsid w:val="00372136"/>
    <w:rsid w:val="00372146"/>
    <w:rsid w:val="0037216E"/>
    <w:rsid w:val="00372181"/>
    <w:rsid w:val="003721B6"/>
    <w:rsid w:val="00372234"/>
    <w:rsid w:val="003722BC"/>
    <w:rsid w:val="00372385"/>
    <w:rsid w:val="003723B0"/>
    <w:rsid w:val="003723B1"/>
    <w:rsid w:val="00372465"/>
    <w:rsid w:val="00372488"/>
    <w:rsid w:val="00372530"/>
    <w:rsid w:val="00372550"/>
    <w:rsid w:val="00372560"/>
    <w:rsid w:val="00372588"/>
    <w:rsid w:val="00372666"/>
    <w:rsid w:val="0037274A"/>
    <w:rsid w:val="0037274C"/>
    <w:rsid w:val="00372A99"/>
    <w:rsid w:val="00372AD2"/>
    <w:rsid w:val="00372B1C"/>
    <w:rsid w:val="00372BAD"/>
    <w:rsid w:val="00372C1F"/>
    <w:rsid w:val="00372CC0"/>
    <w:rsid w:val="00372D04"/>
    <w:rsid w:val="00372D44"/>
    <w:rsid w:val="00372D73"/>
    <w:rsid w:val="00372E26"/>
    <w:rsid w:val="00372F16"/>
    <w:rsid w:val="00372F33"/>
    <w:rsid w:val="00372F81"/>
    <w:rsid w:val="003730A6"/>
    <w:rsid w:val="003730EA"/>
    <w:rsid w:val="003731DC"/>
    <w:rsid w:val="00373269"/>
    <w:rsid w:val="00373366"/>
    <w:rsid w:val="00373524"/>
    <w:rsid w:val="003735A0"/>
    <w:rsid w:val="003735B5"/>
    <w:rsid w:val="00373725"/>
    <w:rsid w:val="003737F3"/>
    <w:rsid w:val="00373903"/>
    <w:rsid w:val="00373C23"/>
    <w:rsid w:val="00373C99"/>
    <w:rsid w:val="00373D6D"/>
    <w:rsid w:val="00373D92"/>
    <w:rsid w:val="00373DFD"/>
    <w:rsid w:val="00373F89"/>
    <w:rsid w:val="00373FBB"/>
    <w:rsid w:val="00373FE4"/>
    <w:rsid w:val="0037405F"/>
    <w:rsid w:val="003740E8"/>
    <w:rsid w:val="00374119"/>
    <w:rsid w:val="00374265"/>
    <w:rsid w:val="0037429F"/>
    <w:rsid w:val="00374310"/>
    <w:rsid w:val="0037431E"/>
    <w:rsid w:val="0037435C"/>
    <w:rsid w:val="00374465"/>
    <w:rsid w:val="00374576"/>
    <w:rsid w:val="0037459F"/>
    <w:rsid w:val="00374683"/>
    <w:rsid w:val="003746E5"/>
    <w:rsid w:val="003747D0"/>
    <w:rsid w:val="00374857"/>
    <w:rsid w:val="00374866"/>
    <w:rsid w:val="0037496A"/>
    <w:rsid w:val="003749B2"/>
    <w:rsid w:val="00374B5B"/>
    <w:rsid w:val="00374B6D"/>
    <w:rsid w:val="00374BB3"/>
    <w:rsid w:val="00374C21"/>
    <w:rsid w:val="00374EF8"/>
    <w:rsid w:val="00374FE1"/>
    <w:rsid w:val="0037506A"/>
    <w:rsid w:val="0037513D"/>
    <w:rsid w:val="00375223"/>
    <w:rsid w:val="0037536D"/>
    <w:rsid w:val="00375370"/>
    <w:rsid w:val="00375506"/>
    <w:rsid w:val="00375528"/>
    <w:rsid w:val="0037552D"/>
    <w:rsid w:val="00375538"/>
    <w:rsid w:val="003755C9"/>
    <w:rsid w:val="0037560C"/>
    <w:rsid w:val="0037575D"/>
    <w:rsid w:val="00375775"/>
    <w:rsid w:val="00375804"/>
    <w:rsid w:val="0037585E"/>
    <w:rsid w:val="00375869"/>
    <w:rsid w:val="003758F7"/>
    <w:rsid w:val="00375914"/>
    <w:rsid w:val="00375922"/>
    <w:rsid w:val="0037593C"/>
    <w:rsid w:val="00375982"/>
    <w:rsid w:val="00375D07"/>
    <w:rsid w:val="00375D9B"/>
    <w:rsid w:val="00375DFC"/>
    <w:rsid w:val="0037627A"/>
    <w:rsid w:val="003762A7"/>
    <w:rsid w:val="003762AD"/>
    <w:rsid w:val="0037631F"/>
    <w:rsid w:val="003763B8"/>
    <w:rsid w:val="00376506"/>
    <w:rsid w:val="003765DF"/>
    <w:rsid w:val="003766D2"/>
    <w:rsid w:val="00376719"/>
    <w:rsid w:val="00376731"/>
    <w:rsid w:val="0037689E"/>
    <w:rsid w:val="003768B4"/>
    <w:rsid w:val="0037690E"/>
    <w:rsid w:val="00376937"/>
    <w:rsid w:val="003769D1"/>
    <w:rsid w:val="00376B7A"/>
    <w:rsid w:val="00376C21"/>
    <w:rsid w:val="00376CA5"/>
    <w:rsid w:val="00376F1B"/>
    <w:rsid w:val="00376F71"/>
    <w:rsid w:val="00376FA5"/>
    <w:rsid w:val="00377102"/>
    <w:rsid w:val="00377147"/>
    <w:rsid w:val="00377149"/>
    <w:rsid w:val="00377156"/>
    <w:rsid w:val="00377251"/>
    <w:rsid w:val="00377289"/>
    <w:rsid w:val="0037729D"/>
    <w:rsid w:val="003774DE"/>
    <w:rsid w:val="003775E4"/>
    <w:rsid w:val="00377677"/>
    <w:rsid w:val="00377777"/>
    <w:rsid w:val="0037779F"/>
    <w:rsid w:val="0037781B"/>
    <w:rsid w:val="003779E7"/>
    <w:rsid w:val="00377A31"/>
    <w:rsid w:val="00377A33"/>
    <w:rsid w:val="00377A5C"/>
    <w:rsid w:val="00377AF5"/>
    <w:rsid w:val="00377C19"/>
    <w:rsid w:val="00377C53"/>
    <w:rsid w:val="00377D70"/>
    <w:rsid w:val="00377DA9"/>
    <w:rsid w:val="00377DFC"/>
    <w:rsid w:val="00377E18"/>
    <w:rsid w:val="00377E8E"/>
    <w:rsid w:val="00377E97"/>
    <w:rsid w:val="003800B2"/>
    <w:rsid w:val="003800F5"/>
    <w:rsid w:val="0038011F"/>
    <w:rsid w:val="0038013C"/>
    <w:rsid w:val="003802E5"/>
    <w:rsid w:val="0038037A"/>
    <w:rsid w:val="00380494"/>
    <w:rsid w:val="003804BB"/>
    <w:rsid w:val="00380721"/>
    <w:rsid w:val="003808D9"/>
    <w:rsid w:val="00380972"/>
    <w:rsid w:val="00380BAE"/>
    <w:rsid w:val="00380D44"/>
    <w:rsid w:val="00380D4D"/>
    <w:rsid w:val="00380DB1"/>
    <w:rsid w:val="00380E3A"/>
    <w:rsid w:val="00380ED9"/>
    <w:rsid w:val="00380F0B"/>
    <w:rsid w:val="00380FB2"/>
    <w:rsid w:val="003810C5"/>
    <w:rsid w:val="00381169"/>
    <w:rsid w:val="0038125A"/>
    <w:rsid w:val="003812CC"/>
    <w:rsid w:val="00381575"/>
    <w:rsid w:val="003815E8"/>
    <w:rsid w:val="00381606"/>
    <w:rsid w:val="00381615"/>
    <w:rsid w:val="003816C5"/>
    <w:rsid w:val="0038176C"/>
    <w:rsid w:val="00381789"/>
    <w:rsid w:val="0038184F"/>
    <w:rsid w:val="003819C8"/>
    <w:rsid w:val="003819EF"/>
    <w:rsid w:val="00381A7F"/>
    <w:rsid w:val="00381AA4"/>
    <w:rsid w:val="00381AE5"/>
    <w:rsid w:val="00381BFF"/>
    <w:rsid w:val="00381C2A"/>
    <w:rsid w:val="00381C32"/>
    <w:rsid w:val="00381C87"/>
    <w:rsid w:val="00381CBE"/>
    <w:rsid w:val="00381F18"/>
    <w:rsid w:val="00381FB5"/>
    <w:rsid w:val="00381FC7"/>
    <w:rsid w:val="0038202F"/>
    <w:rsid w:val="00382107"/>
    <w:rsid w:val="0038217D"/>
    <w:rsid w:val="00382460"/>
    <w:rsid w:val="00382518"/>
    <w:rsid w:val="003826A2"/>
    <w:rsid w:val="003828A0"/>
    <w:rsid w:val="00382B58"/>
    <w:rsid w:val="00382D57"/>
    <w:rsid w:val="00382D99"/>
    <w:rsid w:val="00382EBE"/>
    <w:rsid w:val="00382EFD"/>
    <w:rsid w:val="00382F46"/>
    <w:rsid w:val="00383023"/>
    <w:rsid w:val="003830BF"/>
    <w:rsid w:val="00383105"/>
    <w:rsid w:val="0038315A"/>
    <w:rsid w:val="00383171"/>
    <w:rsid w:val="00383229"/>
    <w:rsid w:val="0038325B"/>
    <w:rsid w:val="0038336C"/>
    <w:rsid w:val="00383389"/>
    <w:rsid w:val="00383470"/>
    <w:rsid w:val="0038349A"/>
    <w:rsid w:val="00383502"/>
    <w:rsid w:val="00383526"/>
    <w:rsid w:val="0038355F"/>
    <w:rsid w:val="003835BD"/>
    <w:rsid w:val="00383616"/>
    <w:rsid w:val="00383903"/>
    <w:rsid w:val="0038398A"/>
    <w:rsid w:val="003839F1"/>
    <w:rsid w:val="00383A2A"/>
    <w:rsid w:val="00383A48"/>
    <w:rsid w:val="00383B70"/>
    <w:rsid w:val="00383BEE"/>
    <w:rsid w:val="00383BF4"/>
    <w:rsid w:val="00383DEA"/>
    <w:rsid w:val="00383E4D"/>
    <w:rsid w:val="00383FB2"/>
    <w:rsid w:val="00384006"/>
    <w:rsid w:val="0038404D"/>
    <w:rsid w:val="00384070"/>
    <w:rsid w:val="00384284"/>
    <w:rsid w:val="0038431F"/>
    <w:rsid w:val="003843E1"/>
    <w:rsid w:val="003844C6"/>
    <w:rsid w:val="003844FF"/>
    <w:rsid w:val="00384620"/>
    <w:rsid w:val="00384760"/>
    <w:rsid w:val="00384762"/>
    <w:rsid w:val="0038484B"/>
    <w:rsid w:val="0038485E"/>
    <w:rsid w:val="003848DA"/>
    <w:rsid w:val="00384A21"/>
    <w:rsid w:val="00384AEA"/>
    <w:rsid w:val="00384C04"/>
    <w:rsid w:val="00384C11"/>
    <w:rsid w:val="00384C15"/>
    <w:rsid w:val="00384C93"/>
    <w:rsid w:val="00384EF0"/>
    <w:rsid w:val="00384FB8"/>
    <w:rsid w:val="00384FB9"/>
    <w:rsid w:val="00385022"/>
    <w:rsid w:val="003850F1"/>
    <w:rsid w:val="00385136"/>
    <w:rsid w:val="00385139"/>
    <w:rsid w:val="0038514B"/>
    <w:rsid w:val="00385314"/>
    <w:rsid w:val="00385376"/>
    <w:rsid w:val="00385383"/>
    <w:rsid w:val="003854AA"/>
    <w:rsid w:val="003855B0"/>
    <w:rsid w:val="003857D8"/>
    <w:rsid w:val="00385886"/>
    <w:rsid w:val="00385A1C"/>
    <w:rsid w:val="00385A80"/>
    <w:rsid w:val="00385C8D"/>
    <w:rsid w:val="00385D47"/>
    <w:rsid w:val="00385D56"/>
    <w:rsid w:val="00385E39"/>
    <w:rsid w:val="00385E6B"/>
    <w:rsid w:val="003860A8"/>
    <w:rsid w:val="003860D0"/>
    <w:rsid w:val="00386101"/>
    <w:rsid w:val="00386274"/>
    <w:rsid w:val="0038627D"/>
    <w:rsid w:val="003863FB"/>
    <w:rsid w:val="00386423"/>
    <w:rsid w:val="00386470"/>
    <w:rsid w:val="00386607"/>
    <w:rsid w:val="00386627"/>
    <w:rsid w:val="00386675"/>
    <w:rsid w:val="00386687"/>
    <w:rsid w:val="003867D1"/>
    <w:rsid w:val="003868BD"/>
    <w:rsid w:val="00386973"/>
    <w:rsid w:val="0038699F"/>
    <w:rsid w:val="00386A39"/>
    <w:rsid w:val="00386AF0"/>
    <w:rsid w:val="00386B24"/>
    <w:rsid w:val="00386CC2"/>
    <w:rsid w:val="00386D48"/>
    <w:rsid w:val="00386E61"/>
    <w:rsid w:val="003870C6"/>
    <w:rsid w:val="003870C9"/>
    <w:rsid w:val="003871E6"/>
    <w:rsid w:val="0038722D"/>
    <w:rsid w:val="003872EC"/>
    <w:rsid w:val="003873BB"/>
    <w:rsid w:val="003873D4"/>
    <w:rsid w:val="00387422"/>
    <w:rsid w:val="00387735"/>
    <w:rsid w:val="003878D8"/>
    <w:rsid w:val="00387B99"/>
    <w:rsid w:val="00387B9B"/>
    <w:rsid w:val="00387BC1"/>
    <w:rsid w:val="00387BD6"/>
    <w:rsid w:val="00387C4B"/>
    <w:rsid w:val="00387CF0"/>
    <w:rsid w:val="00387E48"/>
    <w:rsid w:val="00387E77"/>
    <w:rsid w:val="00387EC8"/>
    <w:rsid w:val="00390059"/>
    <w:rsid w:val="003900CF"/>
    <w:rsid w:val="00390211"/>
    <w:rsid w:val="00390303"/>
    <w:rsid w:val="0039032E"/>
    <w:rsid w:val="0039035A"/>
    <w:rsid w:val="003903E4"/>
    <w:rsid w:val="003903EE"/>
    <w:rsid w:val="0039045E"/>
    <w:rsid w:val="00390486"/>
    <w:rsid w:val="0039048E"/>
    <w:rsid w:val="00390513"/>
    <w:rsid w:val="00390544"/>
    <w:rsid w:val="003905B5"/>
    <w:rsid w:val="003905D9"/>
    <w:rsid w:val="00390651"/>
    <w:rsid w:val="003907D3"/>
    <w:rsid w:val="00390843"/>
    <w:rsid w:val="0039088A"/>
    <w:rsid w:val="003908AC"/>
    <w:rsid w:val="00390968"/>
    <w:rsid w:val="00390977"/>
    <w:rsid w:val="00390C4F"/>
    <w:rsid w:val="00390C69"/>
    <w:rsid w:val="00390CBC"/>
    <w:rsid w:val="00390CED"/>
    <w:rsid w:val="00390D2C"/>
    <w:rsid w:val="00390E19"/>
    <w:rsid w:val="00390E93"/>
    <w:rsid w:val="00390F36"/>
    <w:rsid w:val="00390F3A"/>
    <w:rsid w:val="00390F90"/>
    <w:rsid w:val="00390FF9"/>
    <w:rsid w:val="00391074"/>
    <w:rsid w:val="003911B5"/>
    <w:rsid w:val="00391200"/>
    <w:rsid w:val="003912BC"/>
    <w:rsid w:val="00391628"/>
    <w:rsid w:val="00391737"/>
    <w:rsid w:val="00391765"/>
    <w:rsid w:val="003918D2"/>
    <w:rsid w:val="00391970"/>
    <w:rsid w:val="00391B05"/>
    <w:rsid w:val="00391C9C"/>
    <w:rsid w:val="00391E4C"/>
    <w:rsid w:val="00391F7D"/>
    <w:rsid w:val="0039203C"/>
    <w:rsid w:val="0039204D"/>
    <w:rsid w:val="00392096"/>
    <w:rsid w:val="003921B9"/>
    <w:rsid w:val="003922F3"/>
    <w:rsid w:val="003925E3"/>
    <w:rsid w:val="00392657"/>
    <w:rsid w:val="00392702"/>
    <w:rsid w:val="00392705"/>
    <w:rsid w:val="003927E5"/>
    <w:rsid w:val="0039282D"/>
    <w:rsid w:val="00392835"/>
    <w:rsid w:val="00392856"/>
    <w:rsid w:val="003929A2"/>
    <w:rsid w:val="003929DE"/>
    <w:rsid w:val="00392A6E"/>
    <w:rsid w:val="00392C41"/>
    <w:rsid w:val="00392DA7"/>
    <w:rsid w:val="00392DDF"/>
    <w:rsid w:val="00392E40"/>
    <w:rsid w:val="00392E73"/>
    <w:rsid w:val="00392EBD"/>
    <w:rsid w:val="00392EE9"/>
    <w:rsid w:val="00392F0B"/>
    <w:rsid w:val="00392FA4"/>
    <w:rsid w:val="00392FD8"/>
    <w:rsid w:val="003931CC"/>
    <w:rsid w:val="00393348"/>
    <w:rsid w:val="003933A2"/>
    <w:rsid w:val="003933AC"/>
    <w:rsid w:val="003933AE"/>
    <w:rsid w:val="00393452"/>
    <w:rsid w:val="0039353C"/>
    <w:rsid w:val="00393626"/>
    <w:rsid w:val="003936C5"/>
    <w:rsid w:val="00393827"/>
    <w:rsid w:val="00393864"/>
    <w:rsid w:val="003938A8"/>
    <w:rsid w:val="003938B5"/>
    <w:rsid w:val="00393A71"/>
    <w:rsid w:val="00393BC2"/>
    <w:rsid w:val="00393CCC"/>
    <w:rsid w:val="00393ED9"/>
    <w:rsid w:val="00393EF8"/>
    <w:rsid w:val="00393F72"/>
    <w:rsid w:val="00393FA8"/>
    <w:rsid w:val="0039407B"/>
    <w:rsid w:val="003940AE"/>
    <w:rsid w:val="00394153"/>
    <w:rsid w:val="00394271"/>
    <w:rsid w:val="003942C5"/>
    <w:rsid w:val="003942E4"/>
    <w:rsid w:val="003944BE"/>
    <w:rsid w:val="003944D0"/>
    <w:rsid w:val="003944DE"/>
    <w:rsid w:val="003945DD"/>
    <w:rsid w:val="003945F5"/>
    <w:rsid w:val="00394637"/>
    <w:rsid w:val="003946B1"/>
    <w:rsid w:val="003946CB"/>
    <w:rsid w:val="0039479C"/>
    <w:rsid w:val="003949C6"/>
    <w:rsid w:val="003949FB"/>
    <w:rsid w:val="00394A55"/>
    <w:rsid w:val="00394B06"/>
    <w:rsid w:val="00394B47"/>
    <w:rsid w:val="00394B82"/>
    <w:rsid w:val="00394BF7"/>
    <w:rsid w:val="00394C71"/>
    <w:rsid w:val="00394C84"/>
    <w:rsid w:val="00394D60"/>
    <w:rsid w:val="00394DC1"/>
    <w:rsid w:val="00394DD1"/>
    <w:rsid w:val="00394EC8"/>
    <w:rsid w:val="00394EF5"/>
    <w:rsid w:val="00394FA9"/>
    <w:rsid w:val="00394FBC"/>
    <w:rsid w:val="00395035"/>
    <w:rsid w:val="003950CD"/>
    <w:rsid w:val="003950D9"/>
    <w:rsid w:val="00395167"/>
    <w:rsid w:val="0039527D"/>
    <w:rsid w:val="003953CC"/>
    <w:rsid w:val="003953F4"/>
    <w:rsid w:val="003955FC"/>
    <w:rsid w:val="00395768"/>
    <w:rsid w:val="00395849"/>
    <w:rsid w:val="003958A7"/>
    <w:rsid w:val="0039595B"/>
    <w:rsid w:val="0039599A"/>
    <w:rsid w:val="00395A54"/>
    <w:rsid w:val="00395D1D"/>
    <w:rsid w:val="00395DEE"/>
    <w:rsid w:val="00395E3D"/>
    <w:rsid w:val="00395E58"/>
    <w:rsid w:val="00395F3A"/>
    <w:rsid w:val="00396003"/>
    <w:rsid w:val="0039600F"/>
    <w:rsid w:val="0039606B"/>
    <w:rsid w:val="0039607E"/>
    <w:rsid w:val="003961C4"/>
    <w:rsid w:val="0039624A"/>
    <w:rsid w:val="00396279"/>
    <w:rsid w:val="003963E3"/>
    <w:rsid w:val="00396427"/>
    <w:rsid w:val="003965A3"/>
    <w:rsid w:val="003965DF"/>
    <w:rsid w:val="0039671C"/>
    <w:rsid w:val="00396757"/>
    <w:rsid w:val="003967ED"/>
    <w:rsid w:val="00396812"/>
    <w:rsid w:val="0039695F"/>
    <w:rsid w:val="0039697D"/>
    <w:rsid w:val="00396B0E"/>
    <w:rsid w:val="00396B1D"/>
    <w:rsid w:val="00396B2D"/>
    <w:rsid w:val="00396B6D"/>
    <w:rsid w:val="00396B8B"/>
    <w:rsid w:val="00396BF0"/>
    <w:rsid w:val="00396CAF"/>
    <w:rsid w:val="00396D00"/>
    <w:rsid w:val="00396DC9"/>
    <w:rsid w:val="00396DCB"/>
    <w:rsid w:val="00396DD6"/>
    <w:rsid w:val="00396E28"/>
    <w:rsid w:val="00396F53"/>
    <w:rsid w:val="00396F90"/>
    <w:rsid w:val="0039701C"/>
    <w:rsid w:val="00397041"/>
    <w:rsid w:val="00397356"/>
    <w:rsid w:val="003973C5"/>
    <w:rsid w:val="00397482"/>
    <w:rsid w:val="00397496"/>
    <w:rsid w:val="00397527"/>
    <w:rsid w:val="0039755C"/>
    <w:rsid w:val="0039756E"/>
    <w:rsid w:val="003975F5"/>
    <w:rsid w:val="0039777E"/>
    <w:rsid w:val="0039793F"/>
    <w:rsid w:val="00397A9D"/>
    <w:rsid w:val="00397B16"/>
    <w:rsid w:val="00397B85"/>
    <w:rsid w:val="00397BC1"/>
    <w:rsid w:val="00397BF9"/>
    <w:rsid w:val="00397C84"/>
    <w:rsid w:val="00397D36"/>
    <w:rsid w:val="00397DE5"/>
    <w:rsid w:val="00397E43"/>
    <w:rsid w:val="00397E8A"/>
    <w:rsid w:val="00397EAB"/>
    <w:rsid w:val="003A005B"/>
    <w:rsid w:val="003A0157"/>
    <w:rsid w:val="003A0168"/>
    <w:rsid w:val="003A01B6"/>
    <w:rsid w:val="003A0360"/>
    <w:rsid w:val="003A057A"/>
    <w:rsid w:val="003A0830"/>
    <w:rsid w:val="003A08B9"/>
    <w:rsid w:val="003A094C"/>
    <w:rsid w:val="003A09BF"/>
    <w:rsid w:val="003A0C91"/>
    <w:rsid w:val="003A0DDB"/>
    <w:rsid w:val="003A0E92"/>
    <w:rsid w:val="003A0EE0"/>
    <w:rsid w:val="003A0EF7"/>
    <w:rsid w:val="003A0FDE"/>
    <w:rsid w:val="003A10A5"/>
    <w:rsid w:val="003A10C2"/>
    <w:rsid w:val="003A121B"/>
    <w:rsid w:val="003A147A"/>
    <w:rsid w:val="003A153E"/>
    <w:rsid w:val="003A163B"/>
    <w:rsid w:val="003A170D"/>
    <w:rsid w:val="003A1752"/>
    <w:rsid w:val="003A17A4"/>
    <w:rsid w:val="003A17AB"/>
    <w:rsid w:val="003A17B2"/>
    <w:rsid w:val="003A18B5"/>
    <w:rsid w:val="003A18CB"/>
    <w:rsid w:val="003A18D4"/>
    <w:rsid w:val="003A1A1B"/>
    <w:rsid w:val="003A1B84"/>
    <w:rsid w:val="003A1B8E"/>
    <w:rsid w:val="003A1C80"/>
    <w:rsid w:val="003A1D37"/>
    <w:rsid w:val="003A1D65"/>
    <w:rsid w:val="003A1E55"/>
    <w:rsid w:val="003A1EA3"/>
    <w:rsid w:val="003A1EA8"/>
    <w:rsid w:val="003A2031"/>
    <w:rsid w:val="003A2150"/>
    <w:rsid w:val="003A218C"/>
    <w:rsid w:val="003A2244"/>
    <w:rsid w:val="003A2284"/>
    <w:rsid w:val="003A22A2"/>
    <w:rsid w:val="003A22DE"/>
    <w:rsid w:val="003A237D"/>
    <w:rsid w:val="003A2515"/>
    <w:rsid w:val="003A2527"/>
    <w:rsid w:val="003A2551"/>
    <w:rsid w:val="003A2561"/>
    <w:rsid w:val="003A2588"/>
    <w:rsid w:val="003A261A"/>
    <w:rsid w:val="003A274A"/>
    <w:rsid w:val="003A27E9"/>
    <w:rsid w:val="003A284A"/>
    <w:rsid w:val="003A28D7"/>
    <w:rsid w:val="003A2902"/>
    <w:rsid w:val="003A2979"/>
    <w:rsid w:val="003A29C2"/>
    <w:rsid w:val="003A2B09"/>
    <w:rsid w:val="003A2C35"/>
    <w:rsid w:val="003A2DBC"/>
    <w:rsid w:val="003A2E43"/>
    <w:rsid w:val="003A2E5D"/>
    <w:rsid w:val="003A2F58"/>
    <w:rsid w:val="003A30DF"/>
    <w:rsid w:val="003A31F2"/>
    <w:rsid w:val="003A3218"/>
    <w:rsid w:val="003A3223"/>
    <w:rsid w:val="003A32D9"/>
    <w:rsid w:val="003A33DF"/>
    <w:rsid w:val="003A35F5"/>
    <w:rsid w:val="003A365F"/>
    <w:rsid w:val="003A3741"/>
    <w:rsid w:val="003A37CA"/>
    <w:rsid w:val="003A380C"/>
    <w:rsid w:val="003A3856"/>
    <w:rsid w:val="003A39D0"/>
    <w:rsid w:val="003A3A0F"/>
    <w:rsid w:val="003A3A99"/>
    <w:rsid w:val="003A3AB0"/>
    <w:rsid w:val="003A3B6B"/>
    <w:rsid w:val="003A3BAB"/>
    <w:rsid w:val="003A3BAC"/>
    <w:rsid w:val="003A3BC9"/>
    <w:rsid w:val="003A3BE0"/>
    <w:rsid w:val="003A3BF6"/>
    <w:rsid w:val="003A3D00"/>
    <w:rsid w:val="003A3D15"/>
    <w:rsid w:val="003A3D29"/>
    <w:rsid w:val="003A3DE7"/>
    <w:rsid w:val="003A3E42"/>
    <w:rsid w:val="003A3E45"/>
    <w:rsid w:val="003A3E67"/>
    <w:rsid w:val="003A3F79"/>
    <w:rsid w:val="003A3FD2"/>
    <w:rsid w:val="003A3FF4"/>
    <w:rsid w:val="003A40B6"/>
    <w:rsid w:val="003A411D"/>
    <w:rsid w:val="003A4305"/>
    <w:rsid w:val="003A4361"/>
    <w:rsid w:val="003A4366"/>
    <w:rsid w:val="003A43EC"/>
    <w:rsid w:val="003A4421"/>
    <w:rsid w:val="003A4533"/>
    <w:rsid w:val="003A4612"/>
    <w:rsid w:val="003A4735"/>
    <w:rsid w:val="003A473B"/>
    <w:rsid w:val="003A47BB"/>
    <w:rsid w:val="003A48C9"/>
    <w:rsid w:val="003A48D2"/>
    <w:rsid w:val="003A4A4A"/>
    <w:rsid w:val="003A4BEB"/>
    <w:rsid w:val="003A4D2D"/>
    <w:rsid w:val="003A4D9C"/>
    <w:rsid w:val="003A4DB2"/>
    <w:rsid w:val="003A4E12"/>
    <w:rsid w:val="003A4F4A"/>
    <w:rsid w:val="003A4FB9"/>
    <w:rsid w:val="003A4FDB"/>
    <w:rsid w:val="003A4FE3"/>
    <w:rsid w:val="003A50D3"/>
    <w:rsid w:val="003A5407"/>
    <w:rsid w:val="003A545C"/>
    <w:rsid w:val="003A5488"/>
    <w:rsid w:val="003A549A"/>
    <w:rsid w:val="003A559D"/>
    <w:rsid w:val="003A55B0"/>
    <w:rsid w:val="003A56E3"/>
    <w:rsid w:val="003A576A"/>
    <w:rsid w:val="003A5995"/>
    <w:rsid w:val="003A5B8D"/>
    <w:rsid w:val="003A5BD8"/>
    <w:rsid w:val="003A5CC9"/>
    <w:rsid w:val="003A5D97"/>
    <w:rsid w:val="003A5DC5"/>
    <w:rsid w:val="003A5EE6"/>
    <w:rsid w:val="003A5F11"/>
    <w:rsid w:val="003A5F72"/>
    <w:rsid w:val="003A60B0"/>
    <w:rsid w:val="003A60BA"/>
    <w:rsid w:val="003A6222"/>
    <w:rsid w:val="003A6377"/>
    <w:rsid w:val="003A64CF"/>
    <w:rsid w:val="003A657D"/>
    <w:rsid w:val="003A65EE"/>
    <w:rsid w:val="003A6A5F"/>
    <w:rsid w:val="003A6AE8"/>
    <w:rsid w:val="003A6B48"/>
    <w:rsid w:val="003A6C11"/>
    <w:rsid w:val="003A6C6B"/>
    <w:rsid w:val="003A6D80"/>
    <w:rsid w:val="003A6DC7"/>
    <w:rsid w:val="003A7108"/>
    <w:rsid w:val="003A714A"/>
    <w:rsid w:val="003A7224"/>
    <w:rsid w:val="003A726D"/>
    <w:rsid w:val="003A7275"/>
    <w:rsid w:val="003A7424"/>
    <w:rsid w:val="003A747F"/>
    <w:rsid w:val="003A7508"/>
    <w:rsid w:val="003A75EA"/>
    <w:rsid w:val="003A7652"/>
    <w:rsid w:val="003A7665"/>
    <w:rsid w:val="003A76C4"/>
    <w:rsid w:val="003A79A1"/>
    <w:rsid w:val="003A7A03"/>
    <w:rsid w:val="003A7B0D"/>
    <w:rsid w:val="003A7B4C"/>
    <w:rsid w:val="003A7BE4"/>
    <w:rsid w:val="003A7C51"/>
    <w:rsid w:val="003A7CA5"/>
    <w:rsid w:val="003A7DFA"/>
    <w:rsid w:val="003A7E13"/>
    <w:rsid w:val="003A7FFE"/>
    <w:rsid w:val="003B0021"/>
    <w:rsid w:val="003B008F"/>
    <w:rsid w:val="003B00E7"/>
    <w:rsid w:val="003B034F"/>
    <w:rsid w:val="003B055C"/>
    <w:rsid w:val="003B0588"/>
    <w:rsid w:val="003B05A2"/>
    <w:rsid w:val="003B0654"/>
    <w:rsid w:val="003B06CE"/>
    <w:rsid w:val="003B0984"/>
    <w:rsid w:val="003B09E1"/>
    <w:rsid w:val="003B0A18"/>
    <w:rsid w:val="003B0A44"/>
    <w:rsid w:val="003B0ABE"/>
    <w:rsid w:val="003B0B18"/>
    <w:rsid w:val="003B0B91"/>
    <w:rsid w:val="003B0BF6"/>
    <w:rsid w:val="003B0D54"/>
    <w:rsid w:val="003B0DCC"/>
    <w:rsid w:val="003B0DFF"/>
    <w:rsid w:val="003B0EB6"/>
    <w:rsid w:val="003B0EFF"/>
    <w:rsid w:val="003B0F53"/>
    <w:rsid w:val="003B0F87"/>
    <w:rsid w:val="003B109E"/>
    <w:rsid w:val="003B10EA"/>
    <w:rsid w:val="003B1163"/>
    <w:rsid w:val="003B135F"/>
    <w:rsid w:val="003B1374"/>
    <w:rsid w:val="003B1445"/>
    <w:rsid w:val="003B1491"/>
    <w:rsid w:val="003B15E9"/>
    <w:rsid w:val="003B15F0"/>
    <w:rsid w:val="003B15F1"/>
    <w:rsid w:val="003B1832"/>
    <w:rsid w:val="003B1869"/>
    <w:rsid w:val="003B186E"/>
    <w:rsid w:val="003B18AB"/>
    <w:rsid w:val="003B1962"/>
    <w:rsid w:val="003B19F9"/>
    <w:rsid w:val="003B1ADE"/>
    <w:rsid w:val="003B1B39"/>
    <w:rsid w:val="003B1B66"/>
    <w:rsid w:val="003B1C7E"/>
    <w:rsid w:val="003B1DDE"/>
    <w:rsid w:val="003B1EC9"/>
    <w:rsid w:val="003B1F53"/>
    <w:rsid w:val="003B20D9"/>
    <w:rsid w:val="003B20F8"/>
    <w:rsid w:val="003B2182"/>
    <w:rsid w:val="003B21D6"/>
    <w:rsid w:val="003B2288"/>
    <w:rsid w:val="003B2319"/>
    <w:rsid w:val="003B2344"/>
    <w:rsid w:val="003B24B3"/>
    <w:rsid w:val="003B256A"/>
    <w:rsid w:val="003B2799"/>
    <w:rsid w:val="003B291C"/>
    <w:rsid w:val="003B2BBB"/>
    <w:rsid w:val="003B2D65"/>
    <w:rsid w:val="003B2DA8"/>
    <w:rsid w:val="003B2DDD"/>
    <w:rsid w:val="003B2E21"/>
    <w:rsid w:val="003B2E5E"/>
    <w:rsid w:val="003B2F24"/>
    <w:rsid w:val="003B2FFC"/>
    <w:rsid w:val="003B3075"/>
    <w:rsid w:val="003B32BD"/>
    <w:rsid w:val="003B3358"/>
    <w:rsid w:val="003B348A"/>
    <w:rsid w:val="003B354C"/>
    <w:rsid w:val="003B355E"/>
    <w:rsid w:val="003B3596"/>
    <w:rsid w:val="003B35B1"/>
    <w:rsid w:val="003B361E"/>
    <w:rsid w:val="003B3635"/>
    <w:rsid w:val="003B37ED"/>
    <w:rsid w:val="003B384D"/>
    <w:rsid w:val="003B3AE8"/>
    <w:rsid w:val="003B3B63"/>
    <w:rsid w:val="003B3DCC"/>
    <w:rsid w:val="003B3E55"/>
    <w:rsid w:val="003B3EE6"/>
    <w:rsid w:val="003B3EEE"/>
    <w:rsid w:val="003B3F9B"/>
    <w:rsid w:val="003B41D1"/>
    <w:rsid w:val="003B41FB"/>
    <w:rsid w:val="003B42C6"/>
    <w:rsid w:val="003B44B7"/>
    <w:rsid w:val="003B44C7"/>
    <w:rsid w:val="003B45E3"/>
    <w:rsid w:val="003B4600"/>
    <w:rsid w:val="003B4614"/>
    <w:rsid w:val="003B4703"/>
    <w:rsid w:val="003B4780"/>
    <w:rsid w:val="003B486B"/>
    <w:rsid w:val="003B4A35"/>
    <w:rsid w:val="003B4B41"/>
    <w:rsid w:val="003B4B8D"/>
    <w:rsid w:val="003B4CEF"/>
    <w:rsid w:val="003B4D93"/>
    <w:rsid w:val="003B4E5F"/>
    <w:rsid w:val="003B4F0A"/>
    <w:rsid w:val="003B4FB8"/>
    <w:rsid w:val="003B4FD8"/>
    <w:rsid w:val="003B5162"/>
    <w:rsid w:val="003B5203"/>
    <w:rsid w:val="003B53AE"/>
    <w:rsid w:val="003B53C0"/>
    <w:rsid w:val="003B53FB"/>
    <w:rsid w:val="003B545B"/>
    <w:rsid w:val="003B546F"/>
    <w:rsid w:val="003B579A"/>
    <w:rsid w:val="003B586A"/>
    <w:rsid w:val="003B5886"/>
    <w:rsid w:val="003B589D"/>
    <w:rsid w:val="003B5955"/>
    <w:rsid w:val="003B5A7E"/>
    <w:rsid w:val="003B5ADD"/>
    <w:rsid w:val="003B5AF0"/>
    <w:rsid w:val="003B5B33"/>
    <w:rsid w:val="003B5CDA"/>
    <w:rsid w:val="003B5D21"/>
    <w:rsid w:val="003B5E1E"/>
    <w:rsid w:val="003B5E3C"/>
    <w:rsid w:val="003B5E68"/>
    <w:rsid w:val="003B5EC6"/>
    <w:rsid w:val="003B5F8F"/>
    <w:rsid w:val="003B5F9A"/>
    <w:rsid w:val="003B5FA5"/>
    <w:rsid w:val="003B5FB5"/>
    <w:rsid w:val="003B60DA"/>
    <w:rsid w:val="003B60EA"/>
    <w:rsid w:val="003B611B"/>
    <w:rsid w:val="003B6153"/>
    <w:rsid w:val="003B61F2"/>
    <w:rsid w:val="003B62BA"/>
    <w:rsid w:val="003B6352"/>
    <w:rsid w:val="003B641D"/>
    <w:rsid w:val="003B643E"/>
    <w:rsid w:val="003B64AC"/>
    <w:rsid w:val="003B651F"/>
    <w:rsid w:val="003B6541"/>
    <w:rsid w:val="003B65BE"/>
    <w:rsid w:val="003B667E"/>
    <w:rsid w:val="003B6682"/>
    <w:rsid w:val="003B6693"/>
    <w:rsid w:val="003B6758"/>
    <w:rsid w:val="003B679C"/>
    <w:rsid w:val="003B67A2"/>
    <w:rsid w:val="003B67D8"/>
    <w:rsid w:val="003B6804"/>
    <w:rsid w:val="003B6833"/>
    <w:rsid w:val="003B68EA"/>
    <w:rsid w:val="003B6943"/>
    <w:rsid w:val="003B697E"/>
    <w:rsid w:val="003B6C3F"/>
    <w:rsid w:val="003B6C78"/>
    <w:rsid w:val="003B6CFD"/>
    <w:rsid w:val="003B6D0B"/>
    <w:rsid w:val="003B6D2E"/>
    <w:rsid w:val="003B6DAD"/>
    <w:rsid w:val="003B706D"/>
    <w:rsid w:val="003B7071"/>
    <w:rsid w:val="003B7393"/>
    <w:rsid w:val="003B73EE"/>
    <w:rsid w:val="003B7496"/>
    <w:rsid w:val="003B7502"/>
    <w:rsid w:val="003B7509"/>
    <w:rsid w:val="003B7516"/>
    <w:rsid w:val="003B7786"/>
    <w:rsid w:val="003B77F0"/>
    <w:rsid w:val="003B77F5"/>
    <w:rsid w:val="003B780E"/>
    <w:rsid w:val="003B782E"/>
    <w:rsid w:val="003B78B3"/>
    <w:rsid w:val="003B7A2F"/>
    <w:rsid w:val="003B7AA9"/>
    <w:rsid w:val="003B7B9E"/>
    <w:rsid w:val="003B7C93"/>
    <w:rsid w:val="003B7CA8"/>
    <w:rsid w:val="003B7D27"/>
    <w:rsid w:val="003B7D2D"/>
    <w:rsid w:val="003B7ED8"/>
    <w:rsid w:val="003B7F3D"/>
    <w:rsid w:val="003B7F40"/>
    <w:rsid w:val="003B7F99"/>
    <w:rsid w:val="003C0028"/>
    <w:rsid w:val="003C0262"/>
    <w:rsid w:val="003C0283"/>
    <w:rsid w:val="003C02EC"/>
    <w:rsid w:val="003C02FD"/>
    <w:rsid w:val="003C033F"/>
    <w:rsid w:val="003C0508"/>
    <w:rsid w:val="003C0532"/>
    <w:rsid w:val="003C05CC"/>
    <w:rsid w:val="003C06B2"/>
    <w:rsid w:val="003C07E6"/>
    <w:rsid w:val="003C07F3"/>
    <w:rsid w:val="003C08DB"/>
    <w:rsid w:val="003C0B72"/>
    <w:rsid w:val="003C0BDB"/>
    <w:rsid w:val="003C0C6A"/>
    <w:rsid w:val="003C0D05"/>
    <w:rsid w:val="003C0D19"/>
    <w:rsid w:val="003C0D70"/>
    <w:rsid w:val="003C0F23"/>
    <w:rsid w:val="003C1024"/>
    <w:rsid w:val="003C107D"/>
    <w:rsid w:val="003C10EC"/>
    <w:rsid w:val="003C130A"/>
    <w:rsid w:val="003C13E9"/>
    <w:rsid w:val="003C1408"/>
    <w:rsid w:val="003C164E"/>
    <w:rsid w:val="003C178E"/>
    <w:rsid w:val="003C1799"/>
    <w:rsid w:val="003C180A"/>
    <w:rsid w:val="003C189B"/>
    <w:rsid w:val="003C18C3"/>
    <w:rsid w:val="003C18F4"/>
    <w:rsid w:val="003C1904"/>
    <w:rsid w:val="003C1A83"/>
    <w:rsid w:val="003C1DE2"/>
    <w:rsid w:val="003C1F4A"/>
    <w:rsid w:val="003C2136"/>
    <w:rsid w:val="003C21EB"/>
    <w:rsid w:val="003C2215"/>
    <w:rsid w:val="003C2394"/>
    <w:rsid w:val="003C250A"/>
    <w:rsid w:val="003C2592"/>
    <w:rsid w:val="003C27B9"/>
    <w:rsid w:val="003C2868"/>
    <w:rsid w:val="003C28BB"/>
    <w:rsid w:val="003C28F2"/>
    <w:rsid w:val="003C29E4"/>
    <w:rsid w:val="003C2A36"/>
    <w:rsid w:val="003C2AE1"/>
    <w:rsid w:val="003C2BC9"/>
    <w:rsid w:val="003C2C0B"/>
    <w:rsid w:val="003C2CD2"/>
    <w:rsid w:val="003C2DC0"/>
    <w:rsid w:val="003C2E33"/>
    <w:rsid w:val="003C2E67"/>
    <w:rsid w:val="003C2EE6"/>
    <w:rsid w:val="003C2F54"/>
    <w:rsid w:val="003C30B2"/>
    <w:rsid w:val="003C3107"/>
    <w:rsid w:val="003C313C"/>
    <w:rsid w:val="003C3170"/>
    <w:rsid w:val="003C336E"/>
    <w:rsid w:val="003C33B1"/>
    <w:rsid w:val="003C3476"/>
    <w:rsid w:val="003C34DD"/>
    <w:rsid w:val="003C34FD"/>
    <w:rsid w:val="003C3595"/>
    <w:rsid w:val="003C36B7"/>
    <w:rsid w:val="003C3744"/>
    <w:rsid w:val="003C37BD"/>
    <w:rsid w:val="003C37F1"/>
    <w:rsid w:val="003C3A0E"/>
    <w:rsid w:val="003C3CAA"/>
    <w:rsid w:val="003C3D14"/>
    <w:rsid w:val="003C3D2C"/>
    <w:rsid w:val="003C3D4F"/>
    <w:rsid w:val="003C3F7C"/>
    <w:rsid w:val="003C3FFC"/>
    <w:rsid w:val="003C405A"/>
    <w:rsid w:val="003C4064"/>
    <w:rsid w:val="003C40AF"/>
    <w:rsid w:val="003C4290"/>
    <w:rsid w:val="003C42B1"/>
    <w:rsid w:val="003C42B3"/>
    <w:rsid w:val="003C435F"/>
    <w:rsid w:val="003C4363"/>
    <w:rsid w:val="003C4454"/>
    <w:rsid w:val="003C448B"/>
    <w:rsid w:val="003C450B"/>
    <w:rsid w:val="003C4589"/>
    <w:rsid w:val="003C4676"/>
    <w:rsid w:val="003C46C2"/>
    <w:rsid w:val="003C470E"/>
    <w:rsid w:val="003C47B8"/>
    <w:rsid w:val="003C47D5"/>
    <w:rsid w:val="003C486E"/>
    <w:rsid w:val="003C4934"/>
    <w:rsid w:val="003C4A16"/>
    <w:rsid w:val="003C4A41"/>
    <w:rsid w:val="003C4B16"/>
    <w:rsid w:val="003C4B1A"/>
    <w:rsid w:val="003C4BE5"/>
    <w:rsid w:val="003C4C35"/>
    <w:rsid w:val="003C4C69"/>
    <w:rsid w:val="003C4C72"/>
    <w:rsid w:val="003C4C88"/>
    <w:rsid w:val="003C4CB9"/>
    <w:rsid w:val="003C4CF8"/>
    <w:rsid w:val="003C4D8F"/>
    <w:rsid w:val="003C4F0F"/>
    <w:rsid w:val="003C4F1B"/>
    <w:rsid w:val="003C4FE5"/>
    <w:rsid w:val="003C5045"/>
    <w:rsid w:val="003C50E3"/>
    <w:rsid w:val="003C51BA"/>
    <w:rsid w:val="003C51CE"/>
    <w:rsid w:val="003C52E6"/>
    <w:rsid w:val="003C539C"/>
    <w:rsid w:val="003C5431"/>
    <w:rsid w:val="003C5669"/>
    <w:rsid w:val="003C56B9"/>
    <w:rsid w:val="003C574B"/>
    <w:rsid w:val="003C58F3"/>
    <w:rsid w:val="003C59A0"/>
    <w:rsid w:val="003C5AB3"/>
    <w:rsid w:val="003C5BDE"/>
    <w:rsid w:val="003C5C1F"/>
    <w:rsid w:val="003C5CD1"/>
    <w:rsid w:val="003C5D08"/>
    <w:rsid w:val="003C5D7C"/>
    <w:rsid w:val="003C5DA4"/>
    <w:rsid w:val="003C5EEF"/>
    <w:rsid w:val="003C5F23"/>
    <w:rsid w:val="003C5FA4"/>
    <w:rsid w:val="003C5FEE"/>
    <w:rsid w:val="003C5FF6"/>
    <w:rsid w:val="003C60B4"/>
    <w:rsid w:val="003C60CB"/>
    <w:rsid w:val="003C6105"/>
    <w:rsid w:val="003C6167"/>
    <w:rsid w:val="003C61D6"/>
    <w:rsid w:val="003C6212"/>
    <w:rsid w:val="003C62BE"/>
    <w:rsid w:val="003C6454"/>
    <w:rsid w:val="003C6482"/>
    <w:rsid w:val="003C649F"/>
    <w:rsid w:val="003C6567"/>
    <w:rsid w:val="003C65AE"/>
    <w:rsid w:val="003C65EE"/>
    <w:rsid w:val="003C66D6"/>
    <w:rsid w:val="003C66E7"/>
    <w:rsid w:val="003C671F"/>
    <w:rsid w:val="003C68E9"/>
    <w:rsid w:val="003C695D"/>
    <w:rsid w:val="003C6A02"/>
    <w:rsid w:val="003C6A37"/>
    <w:rsid w:val="003C6A3C"/>
    <w:rsid w:val="003C6ACB"/>
    <w:rsid w:val="003C6B7A"/>
    <w:rsid w:val="003C6BFD"/>
    <w:rsid w:val="003C6CB3"/>
    <w:rsid w:val="003C6D00"/>
    <w:rsid w:val="003C6E13"/>
    <w:rsid w:val="003C6EE9"/>
    <w:rsid w:val="003C70A9"/>
    <w:rsid w:val="003C7160"/>
    <w:rsid w:val="003C7306"/>
    <w:rsid w:val="003C7411"/>
    <w:rsid w:val="003C7457"/>
    <w:rsid w:val="003C74CD"/>
    <w:rsid w:val="003C7509"/>
    <w:rsid w:val="003C7550"/>
    <w:rsid w:val="003C759A"/>
    <w:rsid w:val="003C75C6"/>
    <w:rsid w:val="003C7667"/>
    <w:rsid w:val="003C7689"/>
    <w:rsid w:val="003C785A"/>
    <w:rsid w:val="003C7B6A"/>
    <w:rsid w:val="003C7BB4"/>
    <w:rsid w:val="003C7C1E"/>
    <w:rsid w:val="003C7C8F"/>
    <w:rsid w:val="003C7CF0"/>
    <w:rsid w:val="003C7D66"/>
    <w:rsid w:val="003C7DAA"/>
    <w:rsid w:val="003C7E78"/>
    <w:rsid w:val="003C7EF7"/>
    <w:rsid w:val="003C7FF2"/>
    <w:rsid w:val="003C7FF6"/>
    <w:rsid w:val="003D0031"/>
    <w:rsid w:val="003D0085"/>
    <w:rsid w:val="003D010A"/>
    <w:rsid w:val="003D01EC"/>
    <w:rsid w:val="003D01ED"/>
    <w:rsid w:val="003D02D2"/>
    <w:rsid w:val="003D02D6"/>
    <w:rsid w:val="003D0308"/>
    <w:rsid w:val="003D031D"/>
    <w:rsid w:val="003D032F"/>
    <w:rsid w:val="003D041A"/>
    <w:rsid w:val="003D0545"/>
    <w:rsid w:val="003D0575"/>
    <w:rsid w:val="003D0578"/>
    <w:rsid w:val="003D06F6"/>
    <w:rsid w:val="003D078D"/>
    <w:rsid w:val="003D0793"/>
    <w:rsid w:val="003D07B4"/>
    <w:rsid w:val="003D0870"/>
    <w:rsid w:val="003D0BF1"/>
    <w:rsid w:val="003D0D0B"/>
    <w:rsid w:val="003D0D2E"/>
    <w:rsid w:val="003D0D8B"/>
    <w:rsid w:val="003D0DBD"/>
    <w:rsid w:val="003D0DDA"/>
    <w:rsid w:val="003D0EB8"/>
    <w:rsid w:val="003D11AA"/>
    <w:rsid w:val="003D1335"/>
    <w:rsid w:val="003D13EB"/>
    <w:rsid w:val="003D1423"/>
    <w:rsid w:val="003D14AB"/>
    <w:rsid w:val="003D1576"/>
    <w:rsid w:val="003D1629"/>
    <w:rsid w:val="003D168E"/>
    <w:rsid w:val="003D1704"/>
    <w:rsid w:val="003D177C"/>
    <w:rsid w:val="003D17E8"/>
    <w:rsid w:val="003D1877"/>
    <w:rsid w:val="003D1B2A"/>
    <w:rsid w:val="003D1C3D"/>
    <w:rsid w:val="003D1CDF"/>
    <w:rsid w:val="003D1D9C"/>
    <w:rsid w:val="003D202F"/>
    <w:rsid w:val="003D2232"/>
    <w:rsid w:val="003D2268"/>
    <w:rsid w:val="003D2278"/>
    <w:rsid w:val="003D24E1"/>
    <w:rsid w:val="003D2571"/>
    <w:rsid w:val="003D257F"/>
    <w:rsid w:val="003D25AF"/>
    <w:rsid w:val="003D26A1"/>
    <w:rsid w:val="003D26AD"/>
    <w:rsid w:val="003D26BB"/>
    <w:rsid w:val="003D275C"/>
    <w:rsid w:val="003D2887"/>
    <w:rsid w:val="003D2892"/>
    <w:rsid w:val="003D2903"/>
    <w:rsid w:val="003D2923"/>
    <w:rsid w:val="003D2A25"/>
    <w:rsid w:val="003D2C8E"/>
    <w:rsid w:val="003D2D95"/>
    <w:rsid w:val="003D2E24"/>
    <w:rsid w:val="003D2EC5"/>
    <w:rsid w:val="003D2ECA"/>
    <w:rsid w:val="003D2F51"/>
    <w:rsid w:val="003D2F6B"/>
    <w:rsid w:val="003D3032"/>
    <w:rsid w:val="003D3035"/>
    <w:rsid w:val="003D307B"/>
    <w:rsid w:val="003D3160"/>
    <w:rsid w:val="003D3195"/>
    <w:rsid w:val="003D336B"/>
    <w:rsid w:val="003D342B"/>
    <w:rsid w:val="003D3598"/>
    <w:rsid w:val="003D361B"/>
    <w:rsid w:val="003D3903"/>
    <w:rsid w:val="003D3A1E"/>
    <w:rsid w:val="003D3A65"/>
    <w:rsid w:val="003D3AB7"/>
    <w:rsid w:val="003D3C10"/>
    <w:rsid w:val="003D3CA5"/>
    <w:rsid w:val="003D3D0D"/>
    <w:rsid w:val="003D4058"/>
    <w:rsid w:val="003D4144"/>
    <w:rsid w:val="003D4245"/>
    <w:rsid w:val="003D4281"/>
    <w:rsid w:val="003D4375"/>
    <w:rsid w:val="003D43A7"/>
    <w:rsid w:val="003D440A"/>
    <w:rsid w:val="003D440E"/>
    <w:rsid w:val="003D4624"/>
    <w:rsid w:val="003D4756"/>
    <w:rsid w:val="003D478F"/>
    <w:rsid w:val="003D47D6"/>
    <w:rsid w:val="003D4852"/>
    <w:rsid w:val="003D485B"/>
    <w:rsid w:val="003D4955"/>
    <w:rsid w:val="003D4974"/>
    <w:rsid w:val="003D498F"/>
    <w:rsid w:val="003D49D5"/>
    <w:rsid w:val="003D4AC2"/>
    <w:rsid w:val="003D4B1D"/>
    <w:rsid w:val="003D4B84"/>
    <w:rsid w:val="003D4BB5"/>
    <w:rsid w:val="003D4C04"/>
    <w:rsid w:val="003D4C8F"/>
    <w:rsid w:val="003D4CC9"/>
    <w:rsid w:val="003D4E16"/>
    <w:rsid w:val="003D4FCD"/>
    <w:rsid w:val="003D505F"/>
    <w:rsid w:val="003D5131"/>
    <w:rsid w:val="003D51CF"/>
    <w:rsid w:val="003D530D"/>
    <w:rsid w:val="003D5436"/>
    <w:rsid w:val="003D55FB"/>
    <w:rsid w:val="003D5632"/>
    <w:rsid w:val="003D56A3"/>
    <w:rsid w:val="003D573C"/>
    <w:rsid w:val="003D57C5"/>
    <w:rsid w:val="003D58BE"/>
    <w:rsid w:val="003D58F3"/>
    <w:rsid w:val="003D594C"/>
    <w:rsid w:val="003D5964"/>
    <w:rsid w:val="003D5A68"/>
    <w:rsid w:val="003D5BC0"/>
    <w:rsid w:val="003D5BD7"/>
    <w:rsid w:val="003D5BF0"/>
    <w:rsid w:val="003D5D10"/>
    <w:rsid w:val="003D5D65"/>
    <w:rsid w:val="003D5E59"/>
    <w:rsid w:val="003D5EC6"/>
    <w:rsid w:val="003D5ECC"/>
    <w:rsid w:val="003D5EDF"/>
    <w:rsid w:val="003D5EF6"/>
    <w:rsid w:val="003D6042"/>
    <w:rsid w:val="003D6046"/>
    <w:rsid w:val="003D6065"/>
    <w:rsid w:val="003D60B2"/>
    <w:rsid w:val="003D6140"/>
    <w:rsid w:val="003D6142"/>
    <w:rsid w:val="003D614E"/>
    <w:rsid w:val="003D6227"/>
    <w:rsid w:val="003D6270"/>
    <w:rsid w:val="003D62C1"/>
    <w:rsid w:val="003D630D"/>
    <w:rsid w:val="003D6326"/>
    <w:rsid w:val="003D642F"/>
    <w:rsid w:val="003D644A"/>
    <w:rsid w:val="003D6462"/>
    <w:rsid w:val="003D649C"/>
    <w:rsid w:val="003D65C6"/>
    <w:rsid w:val="003D65D5"/>
    <w:rsid w:val="003D66EA"/>
    <w:rsid w:val="003D67E0"/>
    <w:rsid w:val="003D6810"/>
    <w:rsid w:val="003D68C6"/>
    <w:rsid w:val="003D6BB7"/>
    <w:rsid w:val="003D6BDC"/>
    <w:rsid w:val="003D6C17"/>
    <w:rsid w:val="003D6CDA"/>
    <w:rsid w:val="003D6D74"/>
    <w:rsid w:val="003D6D8A"/>
    <w:rsid w:val="003D6E28"/>
    <w:rsid w:val="003D6E4C"/>
    <w:rsid w:val="003D6F16"/>
    <w:rsid w:val="003D6FCA"/>
    <w:rsid w:val="003D6FE2"/>
    <w:rsid w:val="003D704D"/>
    <w:rsid w:val="003D7154"/>
    <w:rsid w:val="003D7178"/>
    <w:rsid w:val="003D7180"/>
    <w:rsid w:val="003D71C4"/>
    <w:rsid w:val="003D72E0"/>
    <w:rsid w:val="003D72FF"/>
    <w:rsid w:val="003D736F"/>
    <w:rsid w:val="003D7453"/>
    <w:rsid w:val="003D74D8"/>
    <w:rsid w:val="003D7511"/>
    <w:rsid w:val="003D75CB"/>
    <w:rsid w:val="003D7650"/>
    <w:rsid w:val="003D78D0"/>
    <w:rsid w:val="003D79FF"/>
    <w:rsid w:val="003D7AC6"/>
    <w:rsid w:val="003D7B3B"/>
    <w:rsid w:val="003D7BF9"/>
    <w:rsid w:val="003D7FE3"/>
    <w:rsid w:val="003E0007"/>
    <w:rsid w:val="003E0194"/>
    <w:rsid w:val="003E0279"/>
    <w:rsid w:val="003E02AC"/>
    <w:rsid w:val="003E03BB"/>
    <w:rsid w:val="003E0402"/>
    <w:rsid w:val="003E07D4"/>
    <w:rsid w:val="003E0802"/>
    <w:rsid w:val="003E08F3"/>
    <w:rsid w:val="003E0935"/>
    <w:rsid w:val="003E094E"/>
    <w:rsid w:val="003E0A10"/>
    <w:rsid w:val="003E0A49"/>
    <w:rsid w:val="003E0AA4"/>
    <w:rsid w:val="003E0B8B"/>
    <w:rsid w:val="003E0C39"/>
    <w:rsid w:val="003E0D17"/>
    <w:rsid w:val="003E0D3D"/>
    <w:rsid w:val="003E0DAD"/>
    <w:rsid w:val="003E0E9A"/>
    <w:rsid w:val="003E1038"/>
    <w:rsid w:val="003E11E8"/>
    <w:rsid w:val="003E120F"/>
    <w:rsid w:val="003E1222"/>
    <w:rsid w:val="003E129E"/>
    <w:rsid w:val="003E12AB"/>
    <w:rsid w:val="003E1473"/>
    <w:rsid w:val="003E1533"/>
    <w:rsid w:val="003E1624"/>
    <w:rsid w:val="003E162A"/>
    <w:rsid w:val="003E162C"/>
    <w:rsid w:val="003E168D"/>
    <w:rsid w:val="003E1825"/>
    <w:rsid w:val="003E185F"/>
    <w:rsid w:val="003E191A"/>
    <w:rsid w:val="003E19DC"/>
    <w:rsid w:val="003E1A1A"/>
    <w:rsid w:val="003E1C0A"/>
    <w:rsid w:val="003E1D1C"/>
    <w:rsid w:val="003E1DD4"/>
    <w:rsid w:val="003E1E09"/>
    <w:rsid w:val="003E1F11"/>
    <w:rsid w:val="003E224E"/>
    <w:rsid w:val="003E2394"/>
    <w:rsid w:val="003E2422"/>
    <w:rsid w:val="003E2582"/>
    <w:rsid w:val="003E26B0"/>
    <w:rsid w:val="003E26D8"/>
    <w:rsid w:val="003E27F1"/>
    <w:rsid w:val="003E281A"/>
    <w:rsid w:val="003E28B0"/>
    <w:rsid w:val="003E29CB"/>
    <w:rsid w:val="003E2A46"/>
    <w:rsid w:val="003E2AB4"/>
    <w:rsid w:val="003E2AE5"/>
    <w:rsid w:val="003E2B03"/>
    <w:rsid w:val="003E2BEE"/>
    <w:rsid w:val="003E2BFC"/>
    <w:rsid w:val="003E2C25"/>
    <w:rsid w:val="003E2D02"/>
    <w:rsid w:val="003E2DDD"/>
    <w:rsid w:val="003E2E0A"/>
    <w:rsid w:val="003E2F32"/>
    <w:rsid w:val="003E2F95"/>
    <w:rsid w:val="003E2FA4"/>
    <w:rsid w:val="003E312A"/>
    <w:rsid w:val="003E3308"/>
    <w:rsid w:val="003E3378"/>
    <w:rsid w:val="003E342C"/>
    <w:rsid w:val="003E36CD"/>
    <w:rsid w:val="003E3731"/>
    <w:rsid w:val="003E37CC"/>
    <w:rsid w:val="003E387F"/>
    <w:rsid w:val="003E38B1"/>
    <w:rsid w:val="003E3971"/>
    <w:rsid w:val="003E3AD0"/>
    <w:rsid w:val="003E3B58"/>
    <w:rsid w:val="003E3D4D"/>
    <w:rsid w:val="003E3E5B"/>
    <w:rsid w:val="003E3ED2"/>
    <w:rsid w:val="003E3EDF"/>
    <w:rsid w:val="003E401C"/>
    <w:rsid w:val="003E404E"/>
    <w:rsid w:val="003E40E3"/>
    <w:rsid w:val="003E4107"/>
    <w:rsid w:val="003E418E"/>
    <w:rsid w:val="003E420D"/>
    <w:rsid w:val="003E42D7"/>
    <w:rsid w:val="003E43F4"/>
    <w:rsid w:val="003E4481"/>
    <w:rsid w:val="003E4503"/>
    <w:rsid w:val="003E45A1"/>
    <w:rsid w:val="003E45B7"/>
    <w:rsid w:val="003E46C0"/>
    <w:rsid w:val="003E47A1"/>
    <w:rsid w:val="003E49E0"/>
    <w:rsid w:val="003E4BBF"/>
    <w:rsid w:val="003E4BF3"/>
    <w:rsid w:val="003E4C1B"/>
    <w:rsid w:val="003E4C3F"/>
    <w:rsid w:val="003E4C91"/>
    <w:rsid w:val="003E506B"/>
    <w:rsid w:val="003E5114"/>
    <w:rsid w:val="003E5141"/>
    <w:rsid w:val="003E5222"/>
    <w:rsid w:val="003E5257"/>
    <w:rsid w:val="003E532D"/>
    <w:rsid w:val="003E535D"/>
    <w:rsid w:val="003E543E"/>
    <w:rsid w:val="003E553D"/>
    <w:rsid w:val="003E5571"/>
    <w:rsid w:val="003E55F9"/>
    <w:rsid w:val="003E56E2"/>
    <w:rsid w:val="003E58DC"/>
    <w:rsid w:val="003E58F0"/>
    <w:rsid w:val="003E5980"/>
    <w:rsid w:val="003E598B"/>
    <w:rsid w:val="003E5A27"/>
    <w:rsid w:val="003E5BEB"/>
    <w:rsid w:val="003E5CBF"/>
    <w:rsid w:val="003E5D31"/>
    <w:rsid w:val="003E5DB9"/>
    <w:rsid w:val="003E5DD9"/>
    <w:rsid w:val="003E5E09"/>
    <w:rsid w:val="003E5EF0"/>
    <w:rsid w:val="003E6054"/>
    <w:rsid w:val="003E6066"/>
    <w:rsid w:val="003E60B3"/>
    <w:rsid w:val="003E6140"/>
    <w:rsid w:val="003E62B8"/>
    <w:rsid w:val="003E63D2"/>
    <w:rsid w:val="003E63D3"/>
    <w:rsid w:val="003E63F7"/>
    <w:rsid w:val="003E652B"/>
    <w:rsid w:val="003E6585"/>
    <w:rsid w:val="003E66D0"/>
    <w:rsid w:val="003E66D6"/>
    <w:rsid w:val="003E689A"/>
    <w:rsid w:val="003E68AF"/>
    <w:rsid w:val="003E69CD"/>
    <w:rsid w:val="003E6A36"/>
    <w:rsid w:val="003E6A9A"/>
    <w:rsid w:val="003E6BA1"/>
    <w:rsid w:val="003E6CCB"/>
    <w:rsid w:val="003E6DA8"/>
    <w:rsid w:val="003E6DF0"/>
    <w:rsid w:val="003E6DF6"/>
    <w:rsid w:val="003E6EA9"/>
    <w:rsid w:val="003E6F07"/>
    <w:rsid w:val="003E6F69"/>
    <w:rsid w:val="003E7023"/>
    <w:rsid w:val="003E7043"/>
    <w:rsid w:val="003E714E"/>
    <w:rsid w:val="003E7169"/>
    <w:rsid w:val="003E719A"/>
    <w:rsid w:val="003E71E7"/>
    <w:rsid w:val="003E7234"/>
    <w:rsid w:val="003E7378"/>
    <w:rsid w:val="003E7523"/>
    <w:rsid w:val="003E7661"/>
    <w:rsid w:val="003E76B2"/>
    <w:rsid w:val="003E7781"/>
    <w:rsid w:val="003E78F0"/>
    <w:rsid w:val="003E7B49"/>
    <w:rsid w:val="003E7BFC"/>
    <w:rsid w:val="003E7C24"/>
    <w:rsid w:val="003E7D62"/>
    <w:rsid w:val="003E7DD3"/>
    <w:rsid w:val="003E7DDA"/>
    <w:rsid w:val="003E7E78"/>
    <w:rsid w:val="003E7EA1"/>
    <w:rsid w:val="003E7F0A"/>
    <w:rsid w:val="003E7F6C"/>
    <w:rsid w:val="003E7F83"/>
    <w:rsid w:val="003E7F88"/>
    <w:rsid w:val="003F0003"/>
    <w:rsid w:val="003F006F"/>
    <w:rsid w:val="003F013F"/>
    <w:rsid w:val="003F0165"/>
    <w:rsid w:val="003F03C3"/>
    <w:rsid w:val="003F03EF"/>
    <w:rsid w:val="003F0434"/>
    <w:rsid w:val="003F0457"/>
    <w:rsid w:val="003F052C"/>
    <w:rsid w:val="003F0560"/>
    <w:rsid w:val="003F0601"/>
    <w:rsid w:val="003F069C"/>
    <w:rsid w:val="003F09CA"/>
    <w:rsid w:val="003F0A26"/>
    <w:rsid w:val="003F0A2D"/>
    <w:rsid w:val="003F0AFA"/>
    <w:rsid w:val="003F0C1C"/>
    <w:rsid w:val="003F0CC5"/>
    <w:rsid w:val="003F0D5F"/>
    <w:rsid w:val="003F0E6D"/>
    <w:rsid w:val="003F0E93"/>
    <w:rsid w:val="003F0F6C"/>
    <w:rsid w:val="003F10AA"/>
    <w:rsid w:val="003F1106"/>
    <w:rsid w:val="003F137C"/>
    <w:rsid w:val="003F1598"/>
    <w:rsid w:val="003F1624"/>
    <w:rsid w:val="003F1642"/>
    <w:rsid w:val="003F17A2"/>
    <w:rsid w:val="003F17D8"/>
    <w:rsid w:val="003F187D"/>
    <w:rsid w:val="003F1928"/>
    <w:rsid w:val="003F198C"/>
    <w:rsid w:val="003F1AA4"/>
    <w:rsid w:val="003F1ADB"/>
    <w:rsid w:val="003F1BAD"/>
    <w:rsid w:val="003F1BF1"/>
    <w:rsid w:val="003F1C37"/>
    <w:rsid w:val="003F1D4F"/>
    <w:rsid w:val="003F1DD7"/>
    <w:rsid w:val="003F1E7F"/>
    <w:rsid w:val="003F1EA5"/>
    <w:rsid w:val="003F1EF9"/>
    <w:rsid w:val="003F1FFB"/>
    <w:rsid w:val="003F2205"/>
    <w:rsid w:val="003F22AA"/>
    <w:rsid w:val="003F24E7"/>
    <w:rsid w:val="003F254F"/>
    <w:rsid w:val="003F2588"/>
    <w:rsid w:val="003F25E0"/>
    <w:rsid w:val="003F271F"/>
    <w:rsid w:val="003F27A5"/>
    <w:rsid w:val="003F2867"/>
    <w:rsid w:val="003F2929"/>
    <w:rsid w:val="003F2B36"/>
    <w:rsid w:val="003F2B66"/>
    <w:rsid w:val="003F2B7C"/>
    <w:rsid w:val="003F2CD9"/>
    <w:rsid w:val="003F2E28"/>
    <w:rsid w:val="003F2E32"/>
    <w:rsid w:val="003F2E68"/>
    <w:rsid w:val="003F2E98"/>
    <w:rsid w:val="003F2EE4"/>
    <w:rsid w:val="003F2F94"/>
    <w:rsid w:val="003F3040"/>
    <w:rsid w:val="003F3043"/>
    <w:rsid w:val="003F30F1"/>
    <w:rsid w:val="003F313C"/>
    <w:rsid w:val="003F3176"/>
    <w:rsid w:val="003F31D1"/>
    <w:rsid w:val="003F3271"/>
    <w:rsid w:val="003F32F8"/>
    <w:rsid w:val="003F330C"/>
    <w:rsid w:val="003F334A"/>
    <w:rsid w:val="003F336C"/>
    <w:rsid w:val="003F33AE"/>
    <w:rsid w:val="003F33B1"/>
    <w:rsid w:val="003F33E8"/>
    <w:rsid w:val="003F35CD"/>
    <w:rsid w:val="003F35EE"/>
    <w:rsid w:val="003F3636"/>
    <w:rsid w:val="003F3782"/>
    <w:rsid w:val="003F39E9"/>
    <w:rsid w:val="003F3A0A"/>
    <w:rsid w:val="003F3A2E"/>
    <w:rsid w:val="003F3B16"/>
    <w:rsid w:val="003F3B4C"/>
    <w:rsid w:val="003F3C2D"/>
    <w:rsid w:val="003F3CCE"/>
    <w:rsid w:val="003F3D77"/>
    <w:rsid w:val="003F3D9A"/>
    <w:rsid w:val="003F3EB7"/>
    <w:rsid w:val="003F3F69"/>
    <w:rsid w:val="003F3F80"/>
    <w:rsid w:val="003F409E"/>
    <w:rsid w:val="003F4307"/>
    <w:rsid w:val="003F4312"/>
    <w:rsid w:val="003F435D"/>
    <w:rsid w:val="003F4533"/>
    <w:rsid w:val="003F469D"/>
    <w:rsid w:val="003F4783"/>
    <w:rsid w:val="003F487B"/>
    <w:rsid w:val="003F497D"/>
    <w:rsid w:val="003F4A31"/>
    <w:rsid w:val="003F4ACB"/>
    <w:rsid w:val="003F4B97"/>
    <w:rsid w:val="003F4C48"/>
    <w:rsid w:val="003F4D22"/>
    <w:rsid w:val="003F4D6F"/>
    <w:rsid w:val="003F4D83"/>
    <w:rsid w:val="003F4D8B"/>
    <w:rsid w:val="003F4E94"/>
    <w:rsid w:val="003F4F1A"/>
    <w:rsid w:val="003F50C8"/>
    <w:rsid w:val="003F513E"/>
    <w:rsid w:val="003F51A4"/>
    <w:rsid w:val="003F51CB"/>
    <w:rsid w:val="003F5372"/>
    <w:rsid w:val="003F53A0"/>
    <w:rsid w:val="003F5715"/>
    <w:rsid w:val="003F57BA"/>
    <w:rsid w:val="003F57CF"/>
    <w:rsid w:val="003F59C6"/>
    <w:rsid w:val="003F5A08"/>
    <w:rsid w:val="003F5ABA"/>
    <w:rsid w:val="003F5B5D"/>
    <w:rsid w:val="003F5E53"/>
    <w:rsid w:val="003F5FC0"/>
    <w:rsid w:val="003F6197"/>
    <w:rsid w:val="003F61D6"/>
    <w:rsid w:val="003F62F8"/>
    <w:rsid w:val="003F6366"/>
    <w:rsid w:val="003F63A0"/>
    <w:rsid w:val="003F6473"/>
    <w:rsid w:val="003F67DC"/>
    <w:rsid w:val="003F67E9"/>
    <w:rsid w:val="003F6801"/>
    <w:rsid w:val="003F687D"/>
    <w:rsid w:val="003F6898"/>
    <w:rsid w:val="003F68E5"/>
    <w:rsid w:val="003F69CF"/>
    <w:rsid w:val="003F6A49"/>
    <w:rsid w:val="003F6AA3"/>
    <w:rsid w:val="003F6AAF"/>
    <w:rsid w:val="003F6AE8"/>
    <w:rsid w:val="003F6CA5"/>
    <w:rsid w:val="003F6E6D"/>
    <w:rsid w:val="003F6EA4"/>
    <w:rsid w:val="003F6ECE"/>
    <w:rsid w:val="003F6F09"/>
    <w:rsid w:val="003F6F24"/>
    <w:rsid w:val="003F6F2F"/>
    <w:rsid w:val="003F70D9"/>
    <w:rsid w:val="003F71F6"/>
    <w:rsid w:val="003F7240"/>
    <w:rsid w:val="003F7363"/>
    <w:rsid w:val="003F738C"/>
    <w:rsid w:val="003F73DA"/>
    <w:rsid w:val="003F73DC"/>
    <w:rsid w:val="003F742B"/>
    <w:rsid w:val="003F74A0"/>
    <w:rsid w:val="003F750C"/>
    <w:rsid w:val="003F7519"/>
    <w:rsid w:val="003F7526"/>
    <w:rsid w:val="003F75D8"/>
    <w:rsid w:val="003F77A1"/>
    <w:rsid w:val="003F77A6"/>
    <w:rsid w:val="003F7812"/>
    <w:rsid w:val="003F7975"/>
    <w:rsid w:val="003F7C09"/>
    <w:rsid w:val="003F7CF0"/>
    <w:rsid w:val="003F7D64"/>
    <w:rsid w:val="003F7F22"/>
    <w:rsid w:val="003F7F63"/>
    <w:rsid w:val="00400183"/>
    <w:rsid w:val="00400313"/>
    <w:rsid w:val="0040038E"/>
    <w:rsid w:val="004003C0"/>
    <w:rsid w:val="004003D7"/>
    <w:rsid w:val="0040056A"/>
    <w:rsid w:val="00400653"/>
    <w:rsid w:val="004006B2"/>
    <w:rsid w:val="004006FD"/>
    <w:rsid w:val="004006FF"/>
    <w:rsid w:val="00400841"/>
    <w:rsid w:val="00400877"/>
    <w:rsid w:val="0040095A"/>
    <w:rsid w:val="00400A72"/>
    <w:rsid w:val="00400A74"/>
    <w:rsid w:val="00400A8E"/>
    <w:rsid w:val="00400BC7"/>
    <w:rsid w:val="00400DB7"/>
    <w:rsid w:val="00400F6F"/>
    <w:rsid w:val="0040102D"/>
    <w:rsid w:val="00401185"/>
    <w:rsid w:val="00401195"/>
    <w:rsid w:val="0040124C"/>
    <w:rsid w:val="00401294"/>
    <w:rsid w:val="004012E4"/>
    <w:rsid w:val="004013F4"/>
    <w:rsid w:val="004014F4"/>
    <w:rsid w:val="00401517"/>
    <w:rsid w:val="00401622"/>
    <w:rsid w:val="00401672"/>
    <w:rsid w:val="0040174F"/>
    <w:rsid w:val="00401754"/>
    <w:rsid w:val="004017C9"/>
    <w:rsid w:val="00401853"/>
    <w:rsid w:val="004018A9"/>
    <w:rsid w:val="004019F3"/>
    <w:rsid w:val="00401A12"/>
    <w:rsid w:val="00401B02"/>
    <w:rsid w:val="00401BBB"/>
    <w:rsid w:val="00401D1A"/>
    <w:rsid w:val="00401E06"/>
    <w:rsid w:val="00401F0C"/>
    <w:rsid w:val="00401F59"/>
    <w:rsid w:val="00402021"/>
    <w:rsid w:val="0040211F"/>
    <w:rsid w:val="004021FA"/>
    <w:rsid w:val="0040220B"/>
    <w:rsid w:val="004022E8"/>
    <w:rsid w:val="00402318"/>
    <w:rsid w:val="0040238B"/>
    <w:rsid w:val="00402396"/>
    <w:rsid w:val="004023B1"/>
    <w:rsid w:val="004023B9"/>
    <w:rsid w:val="00402456"/>
    <w:rsid w:val="004024F5"/>
    <w:rsid w:val="00402628"/>
    <w:rsid w:val="0040266B"/>
    <w:rsid w:val="00402702"/>
    <w:rsid w:val="004027AC"/>
    <w:rsid w:val="004029C1"/>
    <w:rsid w:val="004029D8"/>
    <w:rsid w:val="00402A52"/>
    <w:rsid w:val="00402AB5"/>
    <w:rsid w:val="00402B67"/>
    <w:rsid w:val="00402C50"/>
    <w:rsid w:val="00402CDE"/>
    <w:rsid w:val="00402D16"/>
    <w:rsid w:val="00402D29"/>
    <w:rsid w:val="00402EB2"/>
    <w:rsid w:val="00403032"/>
    <w:rsid w:val="00403040"/>
    <w:rsid w:val="00403123"/>
    <w:rsid w:val="004031F9"/>
    <w:rsid w:val="0040337B"/>
    <w:rsid w:val="00403383"/>
    <w:rsid w:val="004033D2"/>
    <w:rsid w:val="004036F3"/>
    <w:rsid w:val="00403711"/>
    <w:rsid w:val="0040371B"/>
    <w:rsid w:val="00403869"/>
    <w:rsid w:val="004038F3"/>
    <w:rsid w:val="004038FC"/>
    <w:rsid w:val="00403948"/>
    <w:rsid w:val="00403AA4"/>
    <w:rsid w:val="00403E61"/>
    <w:rsid w:val="00403EB7"/>
    <w:rsid w:val="00404007"/>
    <w:rsid w:val="00404228"/>
    <w:rsid w:val="004042CD"/>
    <w:rsid w:val="004043D3"/>
    <w:rsid w:val="004044CE"/>
    <w:rsid w:val="00404552"/>
    <w:rsid w:val="004045F4"/>
    <w:rsid w:val="00404690"/>
    <w:rsid w:val="0040470A"/>
    <w:rsid w:val="00404789"/>
    <w:rsid w:val="004047BB"/>
    <w:rsid w:val="004047F8"/>
    <w:rsid w:val="004049EA"/>
    <w:rsid w:val="00404A70"/>
    <w:rsid w:val="00404DC3"/>
    <w:rsid w:val="00404DC5"/>
    <w:rsid w:val="00404DF1"/>
    <w:rsid w:val="00404E30"/>
    <w:rsid w:val="00404E97"/>
    <w:rsid w:val="00404F2C"/>
    <w:rsid w:val="00404F4B"/>
    <w:rsid w:val="00405052"/>
    <w:rsid w:val="0040508B"/>
    <w:rsid w:val="004051E1"/>
    <w:rsid w:val="00405202"/>
    <w:rsid w:val="00405237"/>
    <w:rsid w:val="004052D6"/>
    <w:rsid w:val="00405365"/>
    <w:rsid w:val="00405385"/>
    <w:rsid w:val="00405433"/>
    <w:rsid w:val="0040544D"/>
    <w:rsid w:val="00405485"/>
    <w:rsid w:val="004054DB"/>
    <w:rsid w:val="0040554F"/>
    <w:rsid w:val="0040555D"/>
    <w:rsid w:val="00405584"/>
    <w:rsid w:val="0040563F"/>
    <w:rsid w:val="004056AA"/>
    <w:rsid w:val="004056D7"/>
    <w:rsid w:val="004056FB"/>
    <w:rsid w:val="0040576F"/>
    <w:rsid w:val="004058C7"/>
    <w:rsid w:val="0040593C"/>
    <w:rsid w:val="00405977"/>
    <w:rsid w:val="00405AE1"/>
    <w:rsid w:val="00405B0F"/>
    <w:rsid w:val="00405B2E"/>
    <w:rsid w:val="00405BB3"/>
    <w:rsid w:val="00405C31"/>
    <w:rsid w:val="00405C35"/>
    <w:rsid w:val="00405CA7"/>
    <w:rsid w:val="00405CCD"/>
    <w:rsid w:val="00405D5D"/>
    <w:rsid w:val="0040606C"/>
    <w:rsid w:val="0040609D"/>
    <w:rsid w:val="004062CF"/>
    <w:rsid w:val="0040636E"/>
    <w:rsid w:val="004063AC"/>
    <w:rsid w:val="004063FF"/>
    <w:rsid w:val="004064DF"/>
    <w:rsid w:val="0040654C"/>
    <w:rsid w:val="00406557"/>
    <w:rsid w:val="004065A1"/>
    <w:rsid w:val="004065E0"/>
    <w:rsid w:val="004066D2"/>
    <w:rsid w:val="004066E8"/>
    <w:rsid w:val="004066F5"/>
    <w:rsid w:val="0040671A"/>
    <w:rsid w:val="00406744"/>
    <w:rsid w:val="0040676E"/>
    <w:rsid w:val="00406949"/>
    <w:rsid w:val="0040694F"/>
    <w:rsid w:val="00406998"/>
    <w:rsid w:val="00406AC9"/>
    <w:rsid w:val="00406B48"/>
    <w:rsid w:val="00406B69"/>
    <w:rsid w:val="00406B96"/>
    <w:rsid w:val="00406BFC"/>
    <w:rsid w:val="00406C1C"/>
    <w:rsid w:val="00406CC8"/>
    <w:rsid w:val="00406CF1"/>
    <w:rsid w:val="00406E05"/>
    <w:rsid w:val="00406F35"/>
    <w:rsid w:val="00406F6F"/>
    <w:rsid w:val="0040700E"/>
    <w:rsid w:val="0040715D"/>
    <w:rsid w:val="004071B0"/>
    <w:rsid w:val="004071C4"/>
    <w:rsid w:val="004072C2"/>
    <w:rsid w:val="004072C7"/>
    <w:rsid w:val="00407423"/>
    <w:rsid w:val="004074D3"/>
    <w:rsid w:val="00407577"/>
    <w:rsid w:val="0040768D"/>
    <w:rsid w:val="0040781F"/>
    <w:rsid w:val="00407821"/>
    <w:rsid w:val="00407A60"/>
    <w:rsid w:val="00407AB0"/>
    <w:rsid w:val="00407B55"/>
    <w:rsid w:val="00407BA3"/>
    <w:rsid w:val="00407D06"/>
    <w:rsid w:val="00407E44"/>
    <w:rsid w:val="0041009A"/>
    <w:rsid w:val="00410202"/>
    <w:rsid w:val="00410220"/>
    <w:rsid w:val="004102CD"/>
    <w:rsid w:val="004102CF"/>
    <w:rsid w:val="004103B5"/>
    <w:rsid w:val="004104D6"/>
    <w:rsid w:val="00410545"/>
    <w:rsid w:val="00410548"/>
    <w:rsid w:val="004105A8"/>
    <w:rsid w:val="0041063C"/>
    <w:rsid w:val="00410850"/>
    <w:rsid w:val="0041089F"/>
    <w:rsid w:val="004108B6"/>
    <w:rsid w:val="0041095F"/>
    <w:rsid w:val="00410A0F"/>
    <w:rsid w:val="00410C3D"/>
    <w:rsid w:val="00410D13"/>
    <w:rsid w:val="00410D14"/>
    <w:rsid w:val="004110BB"/>
    <w:rsid w:val="0041114A"/>
    <w:rsid w:val="00411206"/>
    <w:rsid w:val="0041121F"/>
    <w:rsid w:val="004112AE"/>
    <w:rsid w:val="00411376"/>
    <w:rsid w:val="004113CF"/>
    <w:rsid w:val="004114CE"/>
    <w:rsid w:val="004116BD"/>
    <w:rsid w:val="00411716"/>
    <w:rsid w:val="00411742"/>
    <w:rsid w:val="004117B3"/>
    <w:rsid w:val="004117FA"/>
    <w:rsid w:val="004118C6"/>
    <w:rsid w:val="00411900"/>
    <w:rsid w:val="0041190D"/>
    <w:rsid w:val="00411C12"/>
    <w:rsid w:val="00411C3B"/>
    <w:rsid w:val="00411D17"/>
    <w:rsid w:val="00411D18"/>
    <w:rsid w:val="00411E52"/>
    <w:rsid w:val="00411FE1"/>
    <w:rsid w:val="00412066"/>
    <w:rsid w:val="00412133"/>
    <w:rsid w:val="004121CC"/>
    <w:rsid w:val="00412223"/>
    <w:rsid w:val="0041226E"/>
    <w:rsid w:val="004123A5"/>
    <w:rsid w:val="004124BF"/>
    <w:rsid w:val="004124FA"/>
    <w:rsid w:val="00412525"/>
    <w:rsid w:val="00412757"/>
    <w:rsid w:val="00412837"/>
    <w:rsid w:val="00412879"/>
    <w:rsid w:val="0041290F"/>
    <w:rsid w:val="00412A2D"/>
    <w:rsid w:val="00412A4B"/>
    <w:rsid w:val="00412AD8"/>
    <w:rsid w:val="00412BB8"/>
    <w:rsid w:val="00412D53"/>
    <w:rsid w:val="00412DD1"/>
    <w:rsid w:val="00412F0E"/>
    <w:rsid w:val="00412F96"/>
    <w:rsid w:val="004130B7"/>
    <w:rsid w:val="004130D3"/>
    <w:rsid w:val="0041310B"/>
    <w:rsid w:val="004132E9"/>
    <w:rsid w:val="00413363"/>
    <w:rsid w:val="0041354F"/>
    <w:rsid w:val="004137CF"/>
    <w:rsid w:val="004137D5"/>
    <w:rsid w:val="00413830"/>
    <w:rsid w:val="0041391B"/>
    <w:rsid w:val="00413942"/>
    <w:rsid w:val="004139F7"/>
    <w:rsid w:val="00413A38"/>
    <w:rsid w:val="00413BB5"/>
    <w:rsid w:val="00413C8E"/>
    <w:rsid w:val="00413CE4"/>
    <w:rsid w:val="00413DE3"/>
    <w:rsid w:val="00413E79"/>
    <w:rsid w:val="00414000"/>
    <w:rsid w:val="00414027"/>
    <w:rsid w:val="0041408C"/>
    <w:rsid w:val="00414136"/>
    <w:rsid w:val="00414225"/>
    <w:rsid w:val="00414255"/>
    <w:rsid w:val="004142EA"/>
    <w:rsid w:val="00414385"/>
    <w:rsid w:val="004143A4"/>
    <w:rsid w:val="0041443D"/>
    <w:rsid w:val="0041458B"/>
    <w:rsid w:val="004146A6"/>
    <w:rsid w:val="0041472B"/>
    <w:rsid w:val="004149D3"/>
    <w:rsid w:val="004149EE"/>
    <w:rsid w:val="00414A39"/>
    <w:rsid w:val="00414B53"/>
    <w:rsid w:val="00414B90"/>
    <w:rsid w:val="00414C10"/>
    <w:rsid w:val="00414DE8"/>
    <w:rsid w:val="00414F43"/>
    <w:rsid w:val="0041509B"/>
    <w:rsid w:val="004150B8"/>
    <w:rsid w:val="00415290"/>
    <w:rsid w:val="004152C1"/>
    <w:rsid w:val="004152F4"/>
    <w:rsid w:val="004152F7"/>
    <w:rsid w:val="004153FB"/>
    <w:rsid w:val="00415478"/>
    <w:rsid w:val="00415496"/>
    <w:rsid w:val="0041560B"/>
    <w:rsid w:val="00415775"/>
    <w:rsid w:val="004159D2"/>
    <w:rsid w:val="00415A9E"/>
    <w:rsid w:val="00415ABD"/>
    <w:rsid w:val="00415C53"/>
    <w:rsid w:val="00415CC6"/>
    <w:rsid w:val="00415D02"/>
    <w:rsid w:val="00415D2F"/>
    <w:rsid w:val="00415E1F"/>
    <w:rsid w:val="00415E7D"/>
    <w:rsid w:val="00415ED0"/>
    <w:rsid w:val="00415F72"/>
    <w:rsid w:val="00415FBD"/>
    <w:rsid w:val="00415FDB"/>
    <w:rsid w:val="004161D8"/>
    <w:rsid w:val="0041621B"/>
    <w:rsid w:val="004163BD"/>
    <w:rsid w:val="004163E6"/>
    <w:rsid w:val="004165AE"/>
    <w:rsid w:val="004165E7"/>
    <w:rsid w:val="0041660C"/>
    <w:rsid w:val="00416867"/>
    <w:rsid w:val="004169F9"/>
    <w:rsid w:val="00416BE3"/>
    <w:rsid w:val="00416BE7"/>
    <w:rsid w:val="00416C19"/>
    <w:rsid w:val="00416C71"/>
    <w:rsid w:val="00416C78"/>
    <w:rsid w:val="00416CFD"/>
    <w:rsid w:val="00416D5E"/>
    <w:rsid w:val="00416E66"/>
    <w:rsid w:val="00416EB2"/>
    <w:rsid w:val="00416F75"/>
    <w:rsid w:val="00416F80"/>
    <w:rsid w:val="004170F4"/>
    <w:rsid w:val="00417141"/>
    <w:rsid w:val="00417161"/>
    <w:rsid w:val="004171DA"/>
    <w:rsid w:val="004172E2"/>
    <w:rsid w:val="0041730C"/>
    <w:rsid w:val="00417345"/>
    <w:rsid w:val="0041762A"/>
    <w:rsid w:val="0041762F"/>
    <w:rsid w:val="004176C4"/>
    <w:rsid w:val="00417738"/>
    <w:rsid w:val="00417866"/>
    <w:rsid w:val="0041794E"/>
    <w:rsid w:val="004179FF"/>
    <w:rsid w:val="00417A7E"/>
    <w:rsid w:val="00417BA1"/>
    <w:rsid w:val="00417BC6"/>
    <w:rsid w:val="00417CE3"/>
    <w:rsid w:val="00417D02"/>
    <w:rsid w:val="00417D53"/>
    <w:rsid w:val="00417EB7"/>
    <w:rsid w:val="00420087"/>
    <w:rsid w:val="0042009D"/>
    <w:rsid w:val="004200A4"/>
    <w:rsid w:val="004200C9"/>
    <w:rsid w:val="004201B7"/>
    <w:rsid w:val="0042022F"/>
    <w:rsid w:val="00420233"/>
    <w:rsid w:val="00420275"/>
    <w:rsid w:val="00420290"/>
    <w:rsid w:val="004203E9"/>
    <w:rsid w:val="00420401"/>
    <w:rsid w:val="0042058E"/>
    <w:rsid w:val="0042062A"/>
    <w:rsid w:val="00420632"/>
    <w:rsid w:val="00420680"/>
    <w:rsid w:val="00420691"/>
    <w:rsid w:val="004207EB"/>
    <w:rsid w:val="00420A23"/>
    <w:rsid w:val="00420A2F"/>
    <w:rsid w:val="00420A91"/>
    <w:rsid w:val="00420AE4"/>
    <w:rsid w:val="00420B51"/>
    <w:rsid w:val="00420BD7"/>
    <w:rsid w:val="00420C25"/>
    <w:rsid w:val="00420C54"/>
    <w:rsid w:val="00420CCD"/>
    <w:rsid w:val="004211ED"/>
    <w:rsid w:val="00421276"/>
    <w:rsid w:val="0042131F"/>
    <w:rsid w:val="0042142E"/>
    <w:rsid w:val="0042146F"/>
    <w:rsid w:val="004214DA"/>
    <w:rsid w:val="00421526"/>
    <w:rsid w:val="004215A2"/>
    <w:rsid w:val="00421645"/>
    <w:rsid w:val="004217CB"/>
    <w:rsid w:val="00421947"/>
    <w:rsid w:val="00421A3A"/>
    <w:rsid w:val="00421B59"/>
    <w:rsid w:val="00421BB3"/>
    <w:rsid w:val="00421E1E"/>
    <w:rsid w:val="00421E58"/>
    <w:rsid w:val="00421E80"/>
    <w:rsid w:val="00421EA3"/>
    <w:rsid w:val="00421EB1"/>
    <w:rsid w:val="00421ECE"/>
    <w:rsid w:val="00421EE4"/>
    <w:rsid w:val="00421FB6"/>
    <w:rsid w:val="00421FC9"/>
    <w:rsid w:val="00421FD1"/>
    <w:rsid w:val="00422056"/>
    <w:rsid w:val="00422099"/>
    <w:rsid w:val="004221E1"/>
    <w:rsid w:val="0042222A"/>
    <w:rsid w:val="0042226F"/>
    <w:rsid w:val="00422278"/>
    <w:rsid w:val="00422309"/>
    <w:rsid w:val="004223F1"/>
    <w:rsid w:val="004224AF"/>
    <w:rsid w:val="004224F2"/>
    <w:rsid w:val="0042256D"/>
    <w:rsid w:val="00422595"/>
    <w:rsid w:val="00422663"/>
    <w:rsid w:val="004226B3"/>
    <w:rsid w:val="00422764"/>
    <w:rsid w:val="00422770"/>
    <w:rsid w:val="0042299E"/>
    <w:rsid w:val="004229FB"/>
    <w:rsid w:val="00422A6B"/>
    <w:rsid w:val="00422ABD"/>
    <w:rsid w:val="00422ACF"/>
    <w:rsid w:val="00422B43"/>
    <w:rsid w:val="00422BAD"/>
    <w:rsid w:val="00422D4F"/>
    <w:rsid w:val="00422DB1"/>
    <w:rsid w:val="00422E13"/>
    <w:rsid w:val="00422E1B"/>
    <w:rsid w:val="00422E7D"/>
    <w:rsid w:val="00422EDA"/>
    <w:rsid w:val="00422F42"/>
    <w:rsid w:val="00422F62"/>
    <w:rsid w:val="004230EB"/>
    <w:rsid w:val="00423209"/>
    <w:rsid w:val="004232CD"/>
    <w:rsid w:val="0042335F"/>
    <w:rsid w:val="00423369"/>
    <w:rsid w:val="0042339E"/>
    <w:rsid w:val="004235DA"/>
    <w:rsid w:val="00423631"/>
    <w:rsid w:val="0042378B"/>
    <w:rsid w:val="00423821"/>
    <w:rsid w:val="00423884"/>
    <w:rsid w:val="00423A58"/>
    <w:rsid w:val="00423AB4"/>
    <w:rsid w:val="00423D36"/>
    <w:rsid w:val="00423D9E"/>
    <w:rsid w:val="00423E25"/>
    <w:rsid w:val="0042406F"/>
    <w:rsid w:val="004240AD"/>
    <w:rsid w:val="0042410B"/>
    <w:rsid w:val="00424186"/>
    <w:rsid w:val="004241C0"/>
    <w:rsid w:val="004243E4"/>
    <w:rsid w:val="00424473"/>
    <w:rsid w:val="00424488"/>
    <w:rsid w:val="004246D7"/>
    <w:rsid w:val="0042481D"/>
    <w:rsid w:val="004248B1"/>
    <w:rsid w:val="004249DF"/>
    <w:rsid w:val="004249F4"/>
    <w:rsid w:val="00424AB3"/>
    <w:rsid w:val="00424B47"/>
    <w:rsid w:val="00424B95"/>
    <w:rsid w:val="00424BA6"/>
    <w:rsid w:val="00424C74"/>
    <w:rsid w:val="00424C8A"/>
    <w:rsid w:val="00424D8E"/>
    <w:rsid w:val="00424E37"/>
    <w:rsid w:val="00424E8E"/>
    <w:rsid w:val="00424ED9"/>
    <w:rsid w:val="00424F9C"/>
    <w:rsid w:val="004250B8"/>
    <w:rsid w:val="004250B9"/>
    <w:rsid w:val="0042535A"/>
    <w:rsid w:val="004253CC"/>
    <w:rsid w:val="004253DE"/>
    <w:rsid w:val="004253FE"/>
    <w:rsid w:val="00425466"/>
    <w:rsid w:val="0042546C"/>
    <w:rsid w:val="00425517"/>
    <w:rsid w:val="004255D4"/>
    <w:rsid w:val="00425638"/>
    <w:rsid w:val="004256E9"/>
    <w:rsid w:val="0042578C"/>
    <w:rsid w:val="00425795"/>
    <w:rsid w:val="004257D2"/>
    <w:rsid w:val="0042596C"/>
    <w:rsid w:val="00425A7B"/>
    <w:rsid w:val="00425B3E"/>
    <w:rsid w:val="00425B59"/>
    <w:rsid w:val="00425C69"/>
    <w:rsid w:val="00425DA6"/>
    <w:rsid w:val="00425EAA"/>
    <w:rsid w:val="00425F70"/>
    <w:rsid w:val="004260A8"/>
    <w:rsid w:val="004260D9"/>
    <w:rsid w:val="004260F9"/>
    <w:rsid w:val="0042619C"/>
    <w:rsid w:val="004261D6"/>
    <w:rsid w:val="00426211"/>
    <w:rsid w:val="00426257"/>
    <w:rsid w:val="00426279"/>
    <w:rsid w:val="00426291"/>
    <w:rsid w:val="004263A6"/>
    <w:rsid w:val="0042656A"/>
    <w:rsid w:val="0042656B"/>
    <w:rsid w:val="00426729"/>
    <w:rsid w:val="00426759"/>
    <w:rsid w:val="004267AF"/>
    <w:rsid w:val="004269F4"/>
    <w:rsid w:val="00426A31"/>
    <w:rsid w:val="00426A57"/>
    <w:rsid w:val="00426A96"/>
    <w:rsid w:val="00426A9C"/>
    <w:rsid w:val="00426AAB"/>
    <w:rsid w:val="00426B1F"/>
    <w:rsid w:val="00426B49"/>
    <w:rsid w:val="00426C99"/>
    <w:rsid w:val="00426CB9"/>
    <w:rsid w:val="00426F72"/>
    <w:rsid w:val="00427305"/>
    <w:rsid w:val="004273E9"/>
    <w:rsid w:val="00427433"/>
    <w:rsid w:val="00427442"/>
    <w:rsid w:val="0042744E"/>
    <w:rsid w:val="004274A1"/>
    <w:rsid w:val="00427572"/>
    <w:rsid w:val="00427691"/>
    <w:rsid w:val="004276E8"/>
    <w:rsid w:val="00427720"/>
    <w:rsid w:val="0042776D"/>
    <w:rsid w:val="00427781"/>
    <w:rsid w:val="00427903"/>
    <w:rsid w:val="00427996"/>
    <w:rsid w:val="00427A92"/>
    <w:rsid w:val="00427AC9"/>
    <w:rsid w:val="00427B3D"/>
    <w:rsid w:val="00427C18"/>
    <w:rsid w:val="00427D24"/>
    <w:rsid w:val="00427D3D"/>
    <w:rsid w:val="00427D49"/>
    <w:rsid w:val="00427D8D"/>
    <w:rsid w:val="00430009"/>
    <w:rsid w:val="00430184"/>
    <w:rsid w:val="004301A3"/>
    <w:rsid w:val="00430287"/>
    <w:rsid w:val="00430344"/>
    <w:rsid w:val="00430451"/>
    <w:rsid w:val="0043053E"/>
    <w:rsid w:val="0043062A"/>
    <w:rsid w:val="0043063F"/>
    <w:rsid w:val="00430774"/>
    <w:rsid w:val="0043085A"/>
    <w:rsid w:val="0043091B"/>
    <w:rsid w:val="00430B1F"/>
    <w:rsid w:val="00430B83"/>
    <w:rsid w:val="00430BFE"/>
    <w:rsid w:val="00430C31"/>
    <w:rsid w:val="00430C96"/>
    <w:rsid w:val="00430D29"/>
    <w:rsid w:val="00430ED9"/>
    <w:rsid w:val="00430F25"/>
    <w:rsid w:val="004310C6"/>
    <w:rsid w:val="00431128"/>
    <w:rsid w:val="00431257"/>
    <w:rsid w:val="0043128F"/>
    <w:rsid w:val="004312C6"/>
    <w:rsid w:val="004313FD"/>
    <w:rsid w:val="00431441"/>
    <w:rsid w:val="0043155F"/>
    <w:rsid w:val="004315B7"/>
    <w:rsid w:val="0043165B"/>
    <w:rsid w:val="0043173E"/>
    <w:rsid w:val="00431810"/>
    <w:rsid w:val="00431821"/>
    <w:rsid w:val="00431948"/>
    <w:rsid w:val="00431A60"/>
    <w:rsid w:val="00431A7F"/>
    <w:rsid w:val="00431B9C"/>
    <w:rsid w:val="00431BF4"/>
    <w:rsid w:val="00431C2E"/>
    <w:rsid w:val="00431C72"/>
    <w:rsid w:val="00432015"/>
    <w:rsid w:val="004321DB"/>
    <w:rsid w:val="00432220"/>
    <w:rsid w:val="004322AA"/>
    <w:rsid w:val="0043234A"/>
    <w:rsid w:val="004323DE"/>
    <w:rsid w:val="00432525"/>
    <w:rsid w:val="004326B0"/>
    <w:rsid w:val="004326B5"/>
    <w:rsid w:val="00432769"/>
    <w:rsid w:val="004327E1"/>
    <w:rsid w:val="00432870"/>
    <w:rsid w:val="00432948"/>
    <w:rsid w:val="00432997"/>
    <w:rsid w:val="004329E2"/>
    <w:rsid w:val="00432A3F"/>
    <w:rsid w:val="00432BC7"/>
    <w:rsid w:val="00432BCF"/>
    <w:rsid w:val="00432D35"/>
    <w:rsid w:val="00432D94"/>
    <w:rsid w:val="00432D96"/>
    <w:rsid w:val="00432DBE"/>
    <w:rsid w:val="00432E64"/>
    <w:rsid w:val="0043306A"/>
    <w:rsid w:val="004330DB"/>
    <w:rsid w:val="00433174"/>
    <w:rsid w:val="004331D2"/>
    <w:rsid w:val="004331F7"/>
    <w:rsid w:val="00433266"/>
    <w:rsid w:val="004332BB"/>
    <w:rsid w:val="00433370"/>
    <w:rsid w:val="004333A6"/>
    <w:rsid w:val="00433429"/>
    <w:rsid w:val="004334E4"/>
    <w:rsid w:val="00433500"/>
    <w:rsid w:val="00433580"/>
    <w:rsid w:val="00433669"/>
    <w:rsid w:val="00433695"/>
    <w:rsid w:val="0043377B"/>
    <w:rsid w:val="004337E6"/>
    <w:rsid w:val="00433A8E"/>
    <w:rsid w:val="00433B82"/>
    <w:rsid w:val="00433C21"/>
    <w:rsid w:val="00433C8F"/>
    <w:rsid w:val="00433D42"/>
    <w:rsid w:val="00433D98"/>
    <w:rsid w:val="00433E2E"/>
    <w:rsid w:val="00433E78"/>
    <w:rsid w:val="00433ECB"/>
    <w:rsid w:val="00433F1C"/>
    <w:rsid w:val="00433F64"/>
    <w:rsid w:val="00433F8B"/>
    <w:rsid w:val="0043409E"/>
    <w:rsid w:val="004340AB"/>
    <w:rsid w:val="004341C6"/>
    <w:rsid w:val="00434326"/>
    <w:rsid w:val="004344A6"/>
    <w:rsid w:val="00434569"/>
    <w:rsid w:val="0043461C"/>
    <w:rsid w:val="004346BC"/>
    <w:rsid w:val="004346E7"/>
    <w:rsid w:val="00434703"/>
    <w:rsid w:val="00434707"/>
    <w:rsid w:val="0043476B"/>
    <w:rsid w:val="00434838"/>
    <w:rsid w:val="00434847"/>
    <w:rsid w:val="004348B5"/>
    <w:rsid w:val="0043492F"/>
    <w:rsid w:val="004349FB"/>
    <w:rsid w:val="00434ADD"/>
    <w:rsid w:val="00434B4B"/>
    <w:rsid w:val="00434B62"/>
    <w:rsid w:val="00434BC1"/>
    <w:rsid w:val="00434C2B"/>
    <w:rsid w:val="00434C2C"/>
    <w:rsid w:val="00434D71"/>
    <w:rsid w:val="00434E31"/>
    <w:rsid w:val="00434E7B"/>
    <w:rsid w:val="00434E88"/>
    <w:rsid w:val="00434EAA"/>
    <w:rsid w:val="00434F46"/>
    <w:rsid w:val="00434FC7"/>
    <w:rsid w:val="00435074"/>
    <w:rsid w:val="00435095"/>
    <w:rsid w:val="0043513C"/>
    <w:rsid w:val="004351C8"/>
    <w:rsid w:val="004351CD"/>
    <w:rsid w:val="0043541C"/>
    <w:rsid w:val="0043558E"/>
    <w:rsid w:val="004355EE"/>
    <w:rsid w:val="00435601"/>
    <w:rsid w:val="00435692"/>
    <w:rsid w:val="004357B5"/>
    <w:rsid w:val="004358BC"/>
    <w:rsid w:val="004358C9"/>
    <w:rsid w:val="00435941"/>
    <w:rsid w:val="0043599A"/>
    <w:rsid w:val="00435B75"/>
    <w:rsid w:val="00435C60"/>
    <w:rsid w:val="00435E50"/>
    <w:rsid w:val="00435E63"/>
    <w:rsid w:val="00435EC2"/>
    <w:rsid w:val="00435EF2"/>
    <w:rsid w:val="00435F30"/>
    <w:rsid w:val="00435FB3"/>
    <w:rsid w:val="004360C7"/>
    <w:rsid w:val="00436168"/>
    <w:rsid w:val="004361C3"/>
    <w:rsid w:val="0043632E"/>
    <w:rsid w:val="004363CD"/>
    <w:rsid w:val="004364B5"/>
    <w:rsid w:val="0043650C"/>
    <w:rsid w:val="00436662"/>
    <w:rsid w:val="004367CC"/>
    <w:rsid w:val="004369E1"/>
    <w:rsid w:val="00436A06"/>
    <w:rsid w:val="00436A0A"/>
    <w:rsid w:val="00436A82"/>
    <w:rsid w:val="00436B1D"/>
    <w:rsid w:val="00436B4E"/>
    <w:rsid w:val="00436C32"/>
    <w:rsid w:val="00436C69"/>
    <w:rsid w:val="00436D04"/>
    <w:rsid w:val="00436D1F"/>
    <w:rsid w:val="00436E79"/>
    <w:rsid w:val="00436EAF"/>
    <w:rsid w:val="00436F60"/>
    <w:rsid w:val="0043708C"/>
    <w:rsid w:val="004370AC"/>
    <w:rsid w:val="004370CB"/>
    <w:rsid w:val="004371C3"/>
    <w:rsid w:val="004371ED"/>
    <w:rsid w:val="004372CB"/>
    <w:rsid w:val="00437339"/>
    <w:rsid w:val="00437367"/>
    <w:rsid w:val="004374D4"/>
    <w:rsid w:val="0043758D"/>
    <w:rsid w:val="0043759D"/>
    <w:rsid w:val="004375AD"/>
    <w:rsid w:val="004375BB"/>
    <w:rsid w:val="004377FE"/>
    <w:rsid w:val="0043783F"/>
    <w:rsid w:val="00437847"/>
    <w:rsid w:val="00437901"/>
    <w:rsid w:val="00437927"/>
    <w:rsid w:val="00437975"/>
    <w:rsid w:val="00437B2E"/>
    <w:rsid w:val="00437BE3"/>
    <w:rsid w:val="00437C88"/>
    <w:rsid w:val="00437CAC"/>
    <w:rsid w:val="00437D16"/>
    <w:rsid w:val="00437D5F"/>
    <w:rsid w:val="00437DDA"/>
    <w:rsid w:val="00437F49"/>
    <w:rsid w:val="00437FD5"/>
    <w:rsid w:val="00440020"/>
    <w:rsid w:val="00440135"/>
    <w:rsid w:val="00440162"/>
    <w:rsid w:val="00440186"/>
    <w:rsid w:val="00440310"/>
    <w:rsid w:val="00440408"/>
    <w:rsid w:val="0044048E"/>
    <w:rsid w:val="00440519"/>
    <w:rsid w:val="00440647"/>
    <w:rsid w:val="0044066C"/>
    <w:rsid w:val="00440812"/>
    <w:rsid w:val="00440A16"/>
    <w:rsid w:val="00440AE0"/>
    <w:rsid w:val="00440CD5"/>
    <w:rsid w:val="00440D4A"/>
    <w:rsid w:val="00440D7E"/>
    <w:rsid w:val="00440E1F"/>
    <w:rsid w:val="00440EF3"/>
    <w:rsid w:val="00440F1B"/>
    <w:rsid w:val="00441202"/>
    <w:rsid w:val="0044122F"/>
    <w:rsid w:val="00441353"/>
    <w:rsid w:val="004413D1"/>
    <w:rsid w:val="00441415"/>
    <w:rsid w:val="00441491"/>
    <w:rsid w:val="00441545"/>
    <w:rsid w:val="00441578"/>
    <w:rsid w:val="004417D8"/>
    <w:rsid w:val="0044188D"/>
    <w:rsid w:val="004419A6"/>
    <w:rsid w:val="00441A18"/>
    <w:rsid w:val="00441A96"/>
    <w:rsid w:val="00441C77"/>
    <w:rsid w:val="00441D5C"/>
    <w:rsid w:val="00441E33"/>
    <w:rsid w:val="00441E57"/>
    <w:rsid w:val="00441F61"/>
    <w:rsid w:val="00442013"/>
    <w:rsid w:val="004420CB"/>
    <w:rsid w:val="0044212B"/>
    <w:rsid w:val="0044223B"/>
    <w:rsid w:val="00442250"/>
    <w:rsid w:val="0044228C"/>
    <w:rsid w:val="004422FE"/>
    <w:rsid w:val="00442377"/>
    <w:rsid w:val="00442421"/>
    <w:rsid w:val="00442422"/>
    <w:rsid w:val="00442641"/>
    <w:rsid w:val="0044273F"/>
    <w:rsid w:val="004427F0"/>
    <w:rsid w:val="00442874"/>
    <w:rsid w:val="00442931"/>
    <w:rsid w:val="0044299A"/>
    <w:rsid w:val="00442A5F"/>
    <w:rsid w:val="00442AED"/>
    <w:rsid w:val="00442C52"/>
    <w:rsid w:val="00442C8E"/>
    <w:rsid w:val="00442C9C"/>
    <w:rsid w:val="00442D08"/>
    <w:rsid w:val="00442DD9"/>
    <w:rsid w:val="004431AD"/>
    <w:rsid w:val="004431AF"/>
    <w:rsid w:val="004433C0"/>
    <w:rsid w:val="004437E3"/>
    <w:rsid w:val="00443841"/>
    <w:rsid w:val="004438D6"/>
    <w:rsid w:val="00443996"/>
    <w:rsid w:val="00443C4B"/>
    <w:rsid w:val="00443D3B"/>
    <w:rsid w:val="00443D66"/>
    <w:rsid w:val="00443DEB"/>
    <w:rsid w:val="00443E47"/>
    <w:rsid w:val="00443EC2"/>
    <w:rsid w:val="00443EE3"/>
    <w:rsid w:val="004442AB"/>
    <w:rsid w:val="004442D3"/>
    <w:rsid w:val="00444353"/>
    <w:rsid w:val="004443E7"/>
    <w:rsid w:val="004444A1"/>
    <w:rsid w:val="004444B8"/>
    <w:rsid w:val="00444506"/>
    <w:rsid w:val="0044450E"/>
    <w:rsid w:val="00444511"/>
    <w:rsid w:val="0044453A"/>
    <w:rsid w:val="004445F9"/>
    <w:rsid w:val="00444640"/>
    <w:rsid w:val="0044469A"/>
    <w:rsid w:val="00444717"/>
    <w:rsid w:val="00444942"/>
    <w:rsid w:val="004449F3"/>
    <w:rsid w:val="00444AAE"/>
    <w:rsid w:val="00444ADE"/>
    <w:rsid w:val="00444B12"/>
    <w:rsid w:val="00444B62"/>
    <w:rsid w:val="00444BAF"/>
    <w:rsid w:val="00444BD2"/>
    <w:rsid w:val="00444C0B"/>
    <w:rsid w:val="00444C14"/>
    <w:rsid w:val="00444CBF"/>
    <w:rsid w:val="00444CE3"/>
    <w:rsid w:val="00444DCF"/>
    <w:rsid w:val="00444E34"/>
    <w:rsid w:val="00444F92"/>
    <w:rsid w:val="00444FB7"/>
    <w:rsid w:val="00445042"/>
    <w:rsid w:val="00445050"/>
    <w:rsid w:val="00445092"/>
    <w:rsid w:val="004451B7"/>
    <w:rsid w:val="004451C6"/>
    <w:rsid w:val="00445303"/>
    <w:rsid w:val="0044539D"/>
    <w:rsid w:val="004453CD"/>
    <w:rsid w:val="00445402"/>
    <w:rsid w:val="0044549A"/>
    <w:rsid w:val="0044550F"/>
    <w:rsid w:val="00445592"/>
    <w:rsid w:val="004455B4"/>
    <w:rsid w:val="004455E5"/>
    <w:rsid w:val="00445606"/>
    <w:rsid w:val="00445618"/>
    <w:rsid w:val="00445637"/>
    <w:rsid w:val="00445731"/>
    <w:rsid w:val="0044577E"/>
    <w:rsid w:val="00445AF3"/>
    <w:rsid w:val="00445C35"/>
    <w:rsid w:val="00445C71"/>
    <w:rsid w:val="00445C8C"/>
    <w:rsid w:val="00445C8D"/>
    <w:rsid w:val="00445DD8"/>
    <w:rsid w:val="00445F05"/>
    <w:rsid w:val="00445F95"/>
    <w:rsid w:val="00445FE0"/>
    <w:rsid w:val="004460B0"/>
    <w:rsid w:val="00446178"/>
    <w:rsid w:val="004462DC"/>
    <w:rsid w:val="0044631F"/>
    <w:rsid w:val="004463BF"/>
    <w:rsid w:val="0044653E"/>
    <w:rsid w:val="00446734"/>
    <w:rsid w:val="00446813"/>
    <w:rsid w:val="00446866"/>
    <w:rsid w:val="004468C5"/>
    <w:rsid w:val="004468D0"/>
    <w:rsid w:val="004469AA"/>
    <w:rsid w:val="00446A0C"/>
    <w:rsid w:val="00446A64"/>
    <w:rsid w:val="00446AAE"/>
    <w:rsid w:val="00446B26"/>
    <w:rsid w:val="00446CC9"/>
    <w:rsid w:val="00446DA8"/>
    <w:rsid w:val="00446E60"/>
    <w:rsid w:val="00446EE8"/>
    <w:rsid w:val="00446F27"/>
    <w:rsid w:val="004470B6"/>
    <w:rsid w:val="00447239"/>
    <w:rsid w:val="00447308"/>
    <w:rsid w:val="00447327"/>
    <w:rsid w:val="00447456"/>
    <w:rsid w:val="004475CA"/>
    <w:rsid w:val="004477B7"/>
    <w:rsid w:val="0044785C"/>
    <w:rsid w:val="00447860"/>
    <w:rsid w:val="004478A4"/>
    <w:rsid w:val="004478D4"/>
    <w:rsid w:val="0044793A"/>
    <w:rsid w:val="00447947"/>
    <w:rsid w:val="00447AD9"/>
    <w:rsid w:val="00447C81"/>
    <w:rsid w:val="00447CDE"/>
    <w:rsid w:val="00447E0D"/>
    <w:rsid w:val="00447E20"/>
    <w:rsid w:val="00447E36"/>
    <w:rsid w:val="00447EF3"/>
    <w:rsid w:val="00447EF9"/>
    <w:rsid w:val="00447F28"/>
    <w:rsid w:val="00450088"/>
    <w:rsid w:val="00450268"/>
    <w:rsid w:val="004504A5"/>
    <w:rsid w:val="00450674"/>
    <w:rsid w:val="0045073B"/>
    <w:rsid w:val="00450973"/>
    <w:rsid w:val="00450A6F"/>
    <w:rsid w:val="00450ABE"/>
    <w:rsid w:val="00450C9A"/>
    <w:rsid w:val="00450CC3"/>
    <w:rsid w:val="00450DC5"/>
    <w:rsid w:val="00450E46"/>
    <w:rsid w:val="00450EAF"/>
    <w:rsid w:val="00450F19"/>
    <w:rsid w:val="00451028"/>
    <w:rsid w:val="00451055"/>
    <w:rsid w:val="004510F0"/>
    <w:rsid w:val="0045113B"/>
    <w:rsid w:val="0045132F"/>
    <w:rsid w:val="0045136D"/>
    <w:rsid w:val="00451450"/>
    <w:rsid w:val="004515B6"/>
    <w:rsid w:val="00451712"/>
    <w:rsid w:val="0045181B"/>
    <w:rsid w:val="0045181F"/>
    <w:rsid w:val="00451967"/>
    <w:rsid w:val="00451A6D"/>
    <w:rsid w:val="00451AA7"/>
    <w:rsid w:val="00451BA0"/>
    <w:rsid w:val="00451BF4"/>
    <w:rsid w:val="00451D00"/>
    <w:rsid w:val="00451D26"/>
    <w:rsid w:val="00451D58"/>
    <w:rsid w:val="00451DE9"/>
    <w:rsid w:val="00451E14"/>
    <w:rsid w:val="00451EAF"/>
    <w:rsid w:val="00451F1A"/>
    <w:rsid w:val="00452123"/>
    <w:rsid w:val="00452206"/>
    <w:rsid w:val="00452231"/>
    <w:rsid w:val="00452270"/>
    <w:rsid w:val="004522A4"/>
    <w:rsid w:val="0045237A"/>
    <w:rsid w:val="0045238C"/>
    <w:rsid w:val="004523A4"/>
    <w:rsid w:val="004523B5"/>
    <w:rsid w:val="0045245F"/>
    <w:rsid w:val="00452505"/>
    <w:rsid w:val="00452554"/>
    <w:rsid w:val="00452613"/>
    <w:rsid w:val="00452671"/>
    <w:rsid w:val="00452715"/>
    <w:rsid w:val="004527CF"/>
    <w:rsid w:val="00452994"/>
    <w:rsid w:val="00452BA3"/>
    <w:rsid w:val="00452BC1"/>
    <w:rsid w:val="00452C0A"/>
    <w:rsid w:val="00452D49"/>
    <w:rsid w:val="00452ED5"/>
    <w:rsid w:val="00452F1E"/>
    <w:rsid w:val="00452F27"/>
    <w:rsid w:val="00452F30"/>
    <w:rsid w:val="00452F33"/>
    <w:rsid w:val="00452F86"/>
    <w:rsid w:val="004530F0"/>
    <w:rsid w:val="00453110"/>
    <w:rsid w:val="0045318C"/>
    <w:rsid w:val="0045341F"/>
    <w:rsid w:val="00453464"/>
    <w:rsid w:val="004536DB"/>
    <w:rsid w:val="00453736"/>
    <w:rsid w:val="0045375E"/>
    <w:rsid w:val="00453764"/>
    <w:rsid w:val="004538C3"/>
    <w:rsid w:val="004538E5"/>
    <w:rsid w:val="0045395A"/>
    <w:rsid w:val="00453B0A"/>
    <w:rsid w:val="00453BA9"/>
    <w:rsid w:val="00453D6F"/>
    <w:rsid w:val="00453D8C"/>
    <w:rsid w:val="00453DB3"/>
    <w:rsid w:val="00453DBD"/>
    <w:rsid w:val="00453F9A"/>
    <w:rsid w:val="00453FB7"/>
    <w:rsid w:val="0045409B"/>
    <w:rsid w:val="0045418A"/>
    <w:rsid w:val="0045418D"/>
    <w:rsid w:val="004541CF"/>
    <w:rsid w:val="00454255"/>
    <w:rsid w:val="004542D3"/>
    <w:rsid w:val="0045443F"/>
    <w:rsid w:val="0045448B"/>
    <w:rsid w:val="00454552"/>
    <w:rsid w:val="00454628"/>
    <w:rsid w:val="00454694"/>
    <w:rsid w:val="00454697"/>
    <w:rsid w:val="004546C2"/>
    <w:rsid w:val="0045475A"/>
    <w:rsid w:val="0045483B"/>
    <w:rsid w:val="004548DC"/>
    <w:rsid w:val="004548F5"/>
    <w:rsid w:val="00454A88"/>
    <w:rsid w:val="00454E19"/>
    <w:rsid w:val="00454F8F"/>
    <w:rsid w:val="00455028"/>
    <w:rsid w:val="00455043"/>
    <w:rsid w:val="004550B9"/>
    <w:rsid w:val="00455349"/>
    <w:rsid w:val="00455363"/>
    <w:rsid w:val="004553D1"/>
    <w:rsid w:val="00455486"/>
    <w:rsid w:val="004554CF"/>
    <w:rsid w:val="00455579"/>
    <w:rsid w:val="0045566E"/>
    <w:rsid w:val="00455739"/>
    <w:rsid w:val="00455783"/>
    <w:rsid w:val="00455927"/>
    <w:rsid w:val="004559F3"/>
    <w:rsid w:val="00455C5E"/>
    <w:rsid w:val="00455C92"/>
    <w:rsid w:val="00455CDE"/>
    <w:rsid w:val="00455E0B"/>
    <w:rsid w:val="00455EE3"/>
    <w:rsid w:val="00455EF0"/>
    <w:rsid w:val="00455F96"/>
    <w:rsid w:val="004561D0"/>
    <w:rsid w:val="00456242"/>
    <w:rsid w:val="004563E7"/>
    <w:rsid w:val="004565AA"/>
    <w:rsid w:val="004566F5"/>
    <w:rsid w:val="00456926"/>
    <w:rsid w:val="00456959"/>
    <w:rsid w:val="00456B80"/>
    <w:rsid w:val="00456BC1"/>
    <w:rsid w:val="00456BE9"/>
    <w:rsid w:val="00456C96"/>
    <w:rsid w:val="00456D33"/>
    <w:rsid w:val="00456DE5"/>
    <w:rsid w:val="00456DFB"/>
    <w:rsid w:val="00456E56"/>
    <w:rsid w:val="00456EC5"/>
    <w:rsid w:val="00456F1D"/>
    <w:rsid w:val="00456F26"/>
    <w:rsid w:val="00456F59"/>
    <w:rsid w:val="00457039"/>
    <w:rsid w:val="00457049"/>
    <w:rsid w:val="004570AE"/>
    <w:rsid w:val="004570B9"/>
    <w:rsid w:val="004570DE"/>
    <w:rsid w:val="00457104"/>
    <w:rsid w:val="00457256"/>
    <w:rsid w:val="0045730E"/>
    <w:rsid w:val="004573F2"/>
    <w:rsid w:val="00457407"/>
    <w:rsid w:val="00457671"/>
    <w:rsid w:val="00457732"/>
    <w:rsid w:val="004577F6"/>
    <w:rsid w:val="0045790D"/>
    <w:rsid w:val="00457917"/>
    <w:rsid w:val="00457989"/>
    <w:rsid w:val="004579CC"/>
    <w:rsid w:val="004579DE"/>
    <w:rsid w:val="004579FF"/>
    <w:rsid w:val="00457A9F"/>
    <w:rsid w:val="00457B31"/>
    <w:rsid w:val="00457CBE"/>
    <w:rsid w:val="00457CEC"/>
    <w:rsid w:val="00457D0E"/>
    <w:rsid w:val="00457D2C"/>
    <w:rsid w:val="00457DF3"/>
    <w:rsid w:val="004600A3"/>
    <w:rsid w:val="004600E5"/>
    <w:rsid w:val="00460154"/>
    <w:rsid w:val="00460175"/>
    <w:rsid w:val="00460240"/>
    <w:rsid w:val="00460273"/>
    <w:rsid w:val="00460284"/>
    <w:rsid w:val="004602C6"/>
    <w:rsid w:val="0046034E"/>
    <w:rsid w:val="00460392"/>
    <w:rsid w:val="004603D5"/>
    <w:rsid w:val="004603E5"/>
    <w:rsid w:val="0046047E"/>
    <w:rsid w:val="004605BC"/>
    <w:rsid w:val="0046064A"/>
    <w:rsid w:val="00460709"/>
    <w:rsid w:val="00460A72"/>
    <w:rsid w:val="00460A79"/>
    <w:rsid w:val="00460AB6"/>
    <w:rsid w:val="00460B20"/>
    <w:rsid w:val="00460CBA"/>
    <w:rsid w:val="00460D17"/>
    <w:rsid w:val="00460E1E"/>
    <w:rsid w:val="00460EB8"/>
    <w:rsid w:val="00460FA6"/>
    <w:rsid w:val="0046101E"/>
    <w:rsid w:val="004611C8"/>
    <w:rsid w:val="00461258"/>
    <w:rsid w:val="00461312"/>
    <w:rsid w:val="0046138C"/>
    <w:rsid w:val="0046161F"/>
    <w:rsid w:val="0046162D"/>
    <w:rsid w:val="00461650"/>
    <w:rsid w:val="0046168F"/>
    <w:rsid w:val="0046173A"/>
    <w:rsid w:val="0046176C"/>
    <w:rsid w:val="0046177B"/>
    <w:rsid w:val="004617B8"/>
    <w:rsid w:val="00461856"/>
    <w:rsid w:val="004619E5"/>
    <w:rsid w:val="00461A2E"/>
    <w:rsid w:val="00461B66"/>
    <w:rsid w:val="00461BA3"/>
    <w:rsid w:val="00461D04"/>
    <w:rsid w:val="00461D64"/>
    <w:rsid w:val="00461D79"/>
    <w:rsid w:val="00461FE5"/>
    <w:rsid w:val="00461FF8"/>
    <w:rsid w:val="00461FFD"/>
    <w:rsid w:val="004620F9"/>
    <w:rsid w:val="00462131"/>
    <w:rsid w:val="0046219C"/>
    <w:rsid w:val="004621A2"/>
    <w:rsid w:val="004621A4"/>
    <w:rsid w:val="004621F2"/>
    <w:rsid w:val="004622B7"/>
    <w:rsid w:val="004622FE"/>
    <w:rsid w:val="0046234C"/>
    <w:rsid w:val="00462508"/>
    <w:rsid w:val="0046274A"/>
    <w:rsid w:val="0046279C"/>
    <w:rsid w:val="00462890"/>
    <w:rsid w:val="00462958"/>
    <w:rsid w:val="004629BF"/>
    <w:rsid w:val="004629D2"/>
    <w:rsid w:val="00462A64"/>
    <w:rsid w:val="00462B24"/>
    <w:rsid w:val="00462C74"/>
    <w:rsid w:val="00462DC2"/>
    <w:rsid w:val="00462E9E"/>
    <w:rsid w:val="00462EE9"/>
    <w:rsid w:val="00462F0C"/>
    <w:rsid w:val="0046309F"/>
    <w:rsid w:val="004630D5"/>
    <w:rsid w:val="0046313E"/>
    <w:rsid w:val="00463170"/>
    <w:rsid w:val="0046334E"/>
    <w:rsid w:val="00463368"/>
    <w:rsid w:val="004633F0"/>
    <w:rsid w:val="00463465"/>
    <w:rsid w:val="004634FF"/>
    <w:rsid w:val="0046350F"/>
    <w:rsid w:val="00463530"/>
    <w:rsid w:val="00463556"/>
    <w:rsid w:val="00463616"/>
    <w:rsid w:val="00463912"/>
    <w:rsid w:val="00463997"/>
    <w:rsid w:val="00463B11"/>
    <w:rsid w:val="00463C76"/>
    <w:rsid w:val="00463CEF"/>
    <w:rsid w:val="00463D4F"/>
    <w:rsid w:val="00463F35"/>
    <w:rsid w:val="00463F7E"/>
    <w:rsid w:val="00463F8E"/>
    <w:rsid w:val="00463FC3"/>
    <w:rsid w:val="00463FC6"/>
    <w:rsid w:val="00463FE4"/>
    <w:rsid w:val="0046405C"/>
    <w:rsid w:val="00464129"/>
    <w:rsid w:val="0046417B"/>
    <w:rsid w:val="0046437C"/>
    <w:rsid w:val="0046439C"/>
    <w:rsid w:val="0046450D"/>
    <w:rsid w:val="00464565"/>
    <w:rsid w:val="0046462A"/>
    <w:rsid w:val="004646EE"/>
    <w:rsid w:val="004647B5"/>
    <w:rsid w:val="0046483A"/>
    <w:rsid w:val="00464906"/>
    <w:rsid w:val="00464977"/>
    <w:rsid w:val="00464A1A"/>
    <w:rsid w:val="00464AF0"/>
    <w:rsid w:val="00464C1A"/>
    <w:rsid w:val="00464C38"/>
    <w:rsid w:val="00464C8A"/>
    <w:rsid w:val="00464D2C"/>
    <w:rsid w:val="00464D59"/>
    <w:rsid w:val="00464DB8"/>
    <w:rsid w:val="00464DD8"/>
    <w:rsid w:val="00464E17"/>
    <w:rsid w:val="00464EAA"/>
    <w:rsid w:val="00464ED7"/>
    <w:rsid w:val="00464FA4"/>
    <w:rsid w:val="00464FB3"/>
    <w:rsid w:val="00465148"/>
    <w:rsid w:val="004651CA"/>
    <w:rsid w:val="0046524D"/>
    <w:rsid w:val="00465371"/>
    <w:rsid w:val="004655D6"/>
    <w:rsid w:val="004655DB"/>
    <w:rsid w:val="004655EA"/>
    <w:rsid w:val="00465736"/>
    <w:rsid w:val="00465747"/>
    <w:rsid w:val="00465773"/>
    <w:rsid w:val="0046580E"/>
    <w:rsid w:val="0046595D"/>
    <w:rsid w:val="00465A0E"/>
    <w:rsid w:val="00465AF6"/>
    <w:rsid w:val="00465BBD"/>
    <w:rsid w:val="00465E12"/>
    <w:rsid w:val="00465F43"/>
    <w:rsid w:val="004660AE"/>
    <w:rsid w:val="00466342"/>
    <w:rsid w:val="0046656B"/>
    <w:rsid w:val="00466570"/>
    <w:rsid w:val="004665CF"/>
    <w:rsid w:val="00466617"/>
    <w:rsid w:val="004666EE"/>
    <w:rsid w:val="00466844"/>
    <w:rsid w:val="004668CF"/>
    <w:rsid w:val="004668E8"/>
    <w:rsid w:val="00466AB4"/>
    <w:rsid w:val="00466B34"/>
    <w:rsid w:val="00466BC9"/>
    <w:rsid w:val="00466D18"/>
    <w:rsid w:val="00466D3C"/>
    <w:rsid w:val="00466D6D"/>
    <w:rsid w:val="00466D98"/>
    <w:rsid w:val="00466E32"/>
    <w:rsid w:val="00466EF6"/>
    <w:rsid w:val="00467124"/>
    <w:rsid w:val="004672D0"/>
    <w:rsid w:val="0046737E"/>
    <w:rsid w:val="004673C9"/>
    <w:rsid w:val="004674BC"/>
    <w:rsid w:val="0046764C"/>
    <w:rsid w:val="0046784D"/>
    <w:rsid w:val="0046787D"/>
    <w:rsid w:val="00467B5F"/>
    <w:rsid w:val="00467BAF"/>
    <w:rsid w:val="00467C13"/>
    <w:rsid w:val="00467D00"/>
    <w:rsid w:val="00467E67"/>
    <w:rsid w:val="00467F8F"/>
    <w:rsid w:val="00470112"/>
    <w:rsid w:val="0047034F"/>
    <w:rsid w:val="00470389"/>
    <w:rsid w:val="0047040A"/>
    <w:rsid w:val="004704AF"/>
    <w:rsid w:val="004704B6"/>
    <w:rsid w:val="00470640"/>
    <w:rsid w:val="004706AF"/>
    <w:rsid w:val="004706C1"/>
    <w:rsid w:val="0047077B"/>
    <w:rsid w:val="0047077F"/>
    <w:rsid w:val="00470824"/>
    <w:rsid w:val="00470A4C"/>
    <w:rsid w:val="00470D4C"/>
    <w:rsid w:val="00470FAA"/>
    <w:rsid w:val="004710D2"/>
    <w:rsid w:val="004710E7"/>
    <w:rsid w:val="00471171"/>
    <w:rsid w:val="00471258"/>
    <w:rsid w:val="00471265"/>
    <w:rsid w:val="0047129C"/>
    <w:rsid w:val="004712E5"/>
    <w:rsid w:val="00471365"/>
    <w:rsid w:val="0047139A"/>
    <w:rsid w:val="004713A6"/>
    <w:rsid w:val="0047143A"/>
    <w:rsid w:val="004714AE"/>
    <w:rsid w:val="0047150E"/>
    <w:rsid w:val="00471605"/>
    <w:rsid w:val="0047161C"/>
    <w:rsid w:val="00471647"/>
    <w:rsid w:val="00471658"/>
    <w:rsid w:val="004716AE"/>
    <w:rsid w:val="004718A8"/>
    <w:rsid w:val="004718C6"/>
    <w:rsid w:val="004718F3"/>
    <w:rsid w:val="004719A2"/>
    <w:rsid w:val="004719BD"/>
    <w:rsid w:val="004719F7"/>
    <w:rsid w:val="00471AA1"/>
    <w:rsid w:val="00471B4E"/>
    <w:rsid w:val="00471C9B"/>
    <w:rsid w:val="00471E19"/>
    <w:rsid w:val="00471E2E"/>
    <w:rsid w:val="0047200F"/>
    <w:rsid w:val="00472309"/>
    <w:rsid w:val="00472371"/>
    <w:rsid w:val="004723F5"/>
    <w:rsid w:val="00472480"/>
    <w:rsid w:val="00472555"/>
    <w:rsid w:val="0047258A"/>
    <w:rsid w:val="00472624"/>
    <w:rsid w:val="0047272B"/>
    <w:rsid w:val="004727EF"/>
    <w:rsid w:val="0047291D"/>
    <w:rsid w:val="004729DA"/>
    <w:rsid w:val="00472C81"/>
    <w:rsid w:val="00472E07"/>
    <w:rsid w:val="00472E0F"/>
    <w:rsid w:val="00472F15"/>
    <w:rsid w:val="00473080"/>
    <w:rsid w:val="0047335E"/>
    <w:rsid w:val="004733AD"/>
    <w:rsid w:val="0047344B"/>
    <w:rsid w:val="004735C0"/>
    <w:rsid w:val="004735D5"/>
    <w:rsid w:val="00473679"/>
    <w:rsid w:val="0047385F"/>
    <w:rsid w:val="00473A1E"/>
    <w:rsid w:val="00473AE6"/>
    <w:rsid w:val="00473C12"/>
    <w:rsid w:val="00473C52"/>
    <w:rsid w:val="00473CA9"/>
    <w:rsid w:val="00473D2C"/>
    <w:rsid w:val="00473E0A"/>
    <w:rsid w:val="00473E57"/>
    <w:rsid w:val="00473EA0"/>
    <w:rsid w:val="00473FAE"/>
    <w:rsid w:val="004740D3"/>
    <w:rsid w:val="004740FA"/>
    <w:rsid w:val="0047412F"/>
    <w:rsid w:val="00474133"/>
    <w:rsid w:val="00474191"/>
    <w:rsid w:val="004741B0"/>
    <w:rsid w:val="004741EE"/>
    <w:rsid w:val="00474213"/>
    <w:rsid w:val="00474349"/>
    <w:rsid w:val="004743FF"/>
    <w:rsid w:val="0047446C"/>
    <w:rsid w:val="004746D6"/>
    <w:rsid w:val="00474713"/>
    <w:rsid w:val="004748FE"/>
    <w:rsid w:val="00474967"/>
    <w:rsid w:val="0047496F"/>
    <w:rsid w:val="00474997"/>
    <w:rsid w:val="004749D2"/>
    <w:rsid w:val="00474A48"/>
    <w:rsid w:val="00474C96"/>
    <w:rsid w:val="00474CD9"/>
    <w:rsid w:val="00474D51"/>
    <w:rsid w:val="00474DD9"/>
    <w:rsid w:val="00474E7E"/>
    <w:rsid w:val="00474EEC"/>
    <w:rsid w:val="004751E5"/>
    <w:rsid w:val="0047522A"/>
    <w:rsid w:val="004752C1"/>
    <w:rsid w:val="004752C5"/>
    <w:rsid w:val="004752F8"/>
    <w:rsid w:val="00475473"/>
    <w:rsid w:val="0047555D"/>
    <w:rsid w:val="00475589"/>
    <w:rsid w:val="00475598"/>
    <w:rsid w:val="004755FD"/>
    <w:rsid w:val="0047565D"/>
    <w:rsid w:val="004756EE"/>
    <w:rsid w:val="00475795"/>
    <w:rsid w:val="004758FC"/>
    <w:rsid w:val="0047596B"/>
    <w:rsid w:val="00475AC3"/>
    <w:rsid w:val="00475B93"/>
    <w:rsid w:val="00475BD0"/>
    <w:rsid w:val="00475C0A"/>
    <w:rsid w:val="00475C0D"/>
    <w:rsid w:val="00475C58"/>
    <w:rsid w:val="00475D12"/>
    <w:rsid w:val="00475D54"/>
    <w:rsid w:val="00475DA3"/>
    <w:rsid w:val="00475DDA"/>
    <w:rsid w:val="00475EB9"/>
    <w:rsid w:val="00475EF5"/>
    <w:rsid w:val="00476017"/>
    <w:rsid w:val="004760FF"/>
    <w:rsid w:val="00476107"/>
    <w:rsid w:val="0047610A"/>
    <w:rsid w:val="0047621E"/>
    <w:rsid w:val="004762A8"/>
    <w:rsid w:val="0047635B"/>
    <w:rsid w:val="004766FD"/>
    <w:rsid w:val="00476797"/>
    <w:rsid w:val="00476800"/>
    <w:rsid w:val="00476807"/>
    <w:rsid w:val="004769B9"/>
    <w:rsid w:val="004769F8"/>
    <w:rsid w:val="00476AD6"/>
    <w:rsid w:val="00476AD7"/>
    <w:rsid w:val="00476BAA"/>
    <w:rsid w:val="00476BC0"/>
    <w:rsid w:val="00476BDC"/>
    <w:rsid w:val="00476C14"/>
    <w:rsid w:val="00476C9A"/>
    <w:rsid w:val="00476E5C"/>
    <w:rsid w:val="00476FDE"/>
    <w:rsid w:val="00477034"/>
    <w:rsid w:val="0047704C"/>
    <w:rsid w:val="004770C4"/>
    <w:rsid w:val="0047710A"/>
    <w:rsid w:val="0047716A"/>
    <w:rsid w:val="00477178"/>
    <w:rsid w:val="004772E7"/>
    <w:rsid w:val="00477424"/>
    <w:rsid w:val="004774A8"/>
    <w:rsid w:val="004774E1"/>
    <w:rsid w:val="0047752F"/>
    <w:rsid w:val="004775CA"/>
    <w:rsid w:val="0047763E"/>
    <w:rsid w:val="00477640"/>
    <w:rsid w:val="0047764F"/>
    <w:rsid w:val="00477753"/>
    <w:rsid w:val="00477789"/>
    <w:rsid w:val="004778D2"/>
    <w:rsid w:val="00477A13"/>
    <w:rsid w:val="00477A98"/>
    <w:rsid w:val="00477B7E"/>
    <w:rsid w:val="00477C28"/>
    <w:rsid w:val="00477D2D"/>
    <w:rsid w:val="00477DE9"/>
    <w:rsid w:val="00477DF6"/>
    <w:rsid w:val="00477E56"/>
    <w:rsid w:val="00477EA2"/>
    <w:rsid w:val="00480085"/>
    <w:rsid w:val="004800C0"/>
    <w:rsid w:val="0048016B"/>
    <w:rsid w:val="00480207"/>
    <w:rsid w:val="0048033E"/>
    <w:rsid w:val="004803E6"/>
    <w:rsid w:val="0048045D"/>
    <w:rsid w:val="004804D3"/>
    <w:rsid w:val="004804EA"/>
    <w:rsid w:val="004804F1"/>
    <w:rsid w:val="00480606"/>
    <w:rsid w:val="0048066E"/>
    <w:rsid w:val="0048068B"/>
    <w:rsid w:val="004806D8"/>
    <w:rsid w:val="004806DB"/>
    <w:rsid w:val="00480714"/>
    <w:rsid w:val="00480756"/>
    <w:rsid w:val="004807FA"/>
    <w:rsid w:val="0048082E"/>
    <w:rsid w:val="00480885"/>
    <w:rsid w:val="004809C0"/>
    <w:rsid w:val="00480AFC"/>
    <w:rsid w:val="00480B1F"/>
    <w:rsid w:val="00480C2C"/>
    <w:rsid w:val="00480C98"/>
    <w:rsid w:val="00480CAF"/>
    <w:rsid w:val="00480CBE"/>
    <w:rsid w:val="00480CF2"/>
    <w:rsid w:val="00480D5F"/>
    <w:rsid w:val="00480DFA"/>
    <w:rsid w:val="00480EE1"/>
    <w:rsid w:val="0048103D"/>
    <w:rsid w:val="004810C7"/>
    <w:rsid w:val="004810E0"/>
    <w:rsid w:val="00481195"/>
    <w:rsid w:val="00481246"/>
    <w:rsid w:val="004812A0"/>
    <w:rsid w:val="004812DC"/>
    <w:rsid w:val="0048136B"/>
    <w:rsid w:val="00481517"/>
    <w:rsid w:val="00481577"/>
    <w:rsid w:val="004815B5"/>
    <w:rsid w:val="00481643"/>
    <w:rsid w:val="004816C3"/>
    <w:rsid w:val="004817AD"/>
    <w:rsid w:val="0048182F"/>
    <w:rsid w:val="00481896"/>
    <w:rsid w:val="004818C5"/>
    <w:rsid w:val="004819F4"/>
    <w:rsid w:val="00481A00"/>
    <w:rsid w:val="00481AE4"/>
    <w:rsid w:val="00481C83"/>
    <w:rsid w:val="00481E7F"/>
    <w:rsid w:val="00481E9B"/>
    <w:rsid w:val="00481FC8"/>
    <w:rsid w:val="0048204B"/>
    <w:rsid w:val="00482216"/>
    <w:rsid w:val="004822EA"/>
    <w:rsid w:val="0048239A"/>
    <w:rsid w:val="004823E7"/>
    <w:rsid w:val="00482437"/>
    <w:rsid w:val="00482517"/>
    <w:rsid w:val="004825E2"/>
    <w:rsid w:val="0048265C"/>
    <w:rsid w:val="00482696"/>
    <w:rsid w:val="0048269E"/>
    <w:rsid w:val="004826A8"/>
    <w:rsid w:val="004826E8"/>
    <w:rsid w:val="0048277B"/>
    <w:rsid w:val="004827F0"/>
    <w:rsid w:val="004829B2"/>
    <w:rsid w:val="00482A22"/>
    <w:rsid w:val="00482A37"/>
    <w:rsid w:val="00482A76"/>
    <w:rsid w:val="00482B1F"/>
    <w:rsid w:val="00482CA2"/>
    <w:rsid w:val="00482D38"/>
    <w:rsid w:val="00482E2A"/>
    <w:rsid w:val="00482F4B"/>
    <w:rsid w:val="00483033"/>
    <w:rsid w:val="0048307A"/>
    <w:rsid w:val="004831B2"/>
    <w:rsid w:val="00483224"/>
    <w:rsid w:val="00483278"/>
    <w:rsid w:val="0048327D"/>
    <w:rsid w:val="00483296"/>
    <w:rsid w:val="0048329D"/>
    <w:rsid w:val="0048346F"/>
    <w:rsid w:val="00483564"/>
    <w:rsid w:val="004836D1"/>
    <w:rsid w:val="004836E4"/>
    <w:rsid w:val="004837AF"/>
    <w:rsid w:val="004837E9"/>
    <w:rsid w:val="00483A13"/>
    <w:rsid w:val="00483A3A"/>
    <w:rsid w:val="00483AD7"/>
    <w:rsid w:val="00483B55"/>
    <w:rsid w:val="00483B6A"/>
    <w:rsid w:val="00483C28"/>
    <w:rsid w:val="00483D5E"/>
    <w:rsid w:val="00483D97"/>
    <w:rsid w:val="00483DCE"/>
    <w:rsid w:val="00483DF5"/>
    <w:rsid w:val="00483F31"/>
    <w:rsid w:val="00483F40"/>
    <w:rsid w:val="00483F8B"/>
    <w:rsid w:val="0048419B"/>
    <w:rsid w:val="00484248"/>
    <w:rsid w:val="004842A3"/>
    <w:rsid w:val="004842BD"/>
    <w:rsid w:val="004842C9"/>
    <w:rsid w:val="00484363"/>
    <w:rsid w:val="0048438D"/>
    <w:rsid w:val="004843D4"/>
    <w:rsid w:val="0048442A"/>
    <w:rsid w:val="0048442E"/>
    <w:rsid w:val="00484430"/>
    <w:rsid w:val="00484453"/>
    <w:rsid w:val="00484464"/>
    <w:rsid w:val="00484695"/>
    <w:rsid w:val="004846C8"/>
    <w:rsid w:val="004846FB"/>
    <w:rsid w:val="0048472B"/>
    <w:rsid w:val="004847E7"/>
    <w:rsid w:val="004849C3"/>
    <w:rsid w:val="00484A90"/>
    <w:rsid w:val="00484AB9"/>
    <w:rsid w:val="00484ADF"/>
    <w:rsid w:val="00484C01"/>
    <w:rsid w:val="00484C1C"/>
    <w:rsid w:val="00484DAC"/>
    <w:rsid w:val="00484DE4"/>
    <w:rsid w:val="00484E7F"/>
    <w:rsid w:val="00484E85"/>
    <w:rsid w:val="00484E8F"/>
    <w:rsid w:val="00484EFA"/>
    <w:rsid w:val="0048500B"/>
    <w:rsid w:val="004851FB"/>
    <w:rsid w:val="004853A1"/>
    <w:rsid w:val="004854CE"/>
    <w:rsid w:val="00485574"/>
    <w:rsid w:val="0048558F"/>
    <w:rsid w:val="004855A7"/>
    <w:rsid w:val="0048565B"/>
    <w:rsid w:val="00485672"/>
    <w:rsid w:val="004856E5"/>
    <w:rsid w:val="004859E4"/>
    <w:rsid w:val="00485A9B"/>
    <w:rsid w:val="00485B2B"/>
    <w:rsid w:val="00485BB7"/>
    <w:rsid w:val="00485C9F"/>
    <w:rsid w:val="00485CCD"/>
    <w:rsid w:val="00485F37"/>
    <w:rsid w:val="00485F96"/>
    <w:rsid w:val="00485FF0"/>
    <w:rsid w:val="00486069"/>
    <w:rsid w:val="004862ED"/>
    <w:rsid w:val="00486419"/>
    <w:rsid w:val="00486579"/>
    <w:rsid w:val="004865D8"/>
    <w:rsid w:val="004866A3"/>
    <w:rsid w:val="00486A4C"/>
    <w:rsid w:val="00486ADA"/>
    <w:rsid w:val="00486AE2"/>
    <w:rsid w:val="00486B41"/>
    <w:rsid w:val="00486DC1"/>
    <w:rsid w:val="00486EDA"/>
    <w:rsid w:val="004870E0"/>
    <w:rsid w:val="004871A5"/>
    <w:rsid w:val="00487206"/>
    <w:rsid w:val="00487273"/>
    <w:rsid w:val="004873A9"/>
    <w:rsid w:val="00487469"/>
    <w:rsid w:val="00487495"/>
    <w:rsid w:val="004874D4"/>
    <w:rsid w:val="00487518"/>
    <w:rsid w:val="00487631"/>
    <w:rsid w:val="004876B7"/>
    <w:rsid w:val="00487824"/>
    <w:rsid w:val="00487840"/>
    <w:rsid w:val="004878AD"/>
    <w:rsid w:val="004878F4"/>
    <w:rsid w:val="00487987"/>
    <w:rsid w:val="00487B29"/>
    <w:rsid w:val="00487BA6"/>
    <w:rsid w:val="00487D1A"/>
    <w:rsid w:val="00487D46"/>
    <w:rsid w:val="00487D9B"/>
    <w:rsid w:val="00487F42"/>
    <w:rsid w:val="00487F78"/>
    <w:rsid w:val="0049000C"/>
    <w:rsid w:val="0049013D"/>
    <w:rsid w:val="0049020A"/>
    <w:rsid w:val="00490269"/>
    <w:rsid w:val="004903FA"/>
    <w:rsid w:val="00490473"/>
    <w:rsid w:val="00490498"/>
    <w:rsid w:val="00490610"/>
    <w:rsid w:val="00490671"/>
    <w:rsid w:val="004906A6"/>
    <w:rsid w:val="0049072E"/>
    <w:rsid w:val="00490929"/>
    <w:rsid w:val="0049096C"/>
    <w:rsid w:val="004909ED"/>
    <w:rsid w:val="00490B74"/>
    <w:rsid w:val="00490E1D"/>
    <w:rsid w:val="00490E28"/>
    <w:rsid w:val="00490E8C"/>
    <w:rsid w:val="00490EA0"/>
    <w:rsid w:val="00490F9B"/>
    <w:rsid w:val="004911BD"/>
    <w:rsid w:val="004911C3"/>
    <w:rsid w:val="00491260"/>
    <w:rsid w:val="00491308"/>
    <w:rsid w:val="00491317"/>
    <w:rsid w:val="0049136D"/>
    <w:rsid w:val="004913B0"/>
    <w:rsid w:val="00491431"/>
    <w:rsid w:val="00491438"/>
    <w:rsid w:val="00491527"/>
    <w:rsid w:val="00491537"/>
    <w:rsid w:val="0049154F"/>
    <w:rsid w:val="00491600"/>
    <w:rsid w:val="0049160F"/>
    <w:rsid w:val="00491659"/>
    <w:rsid w:val="00491785"/>
    <w:rsid w:val="004917B5"/>
    <w:rsid w:val="0049184C"/>
    <w:rsid w:val="00491872"/>
    <w:rsid w:val="0049187D"/>
    <w:rsid w:val="00491917"/>
    <w:rsid w:val="004919A2"/>
    <w:rsid w:val="00491A3F"/>
    <w:rsid w:val="00491A57"/>
    <w:rsid w:val="00491ADF"/>
    <w:rsid w:val="00491C95"/>
    <w:rsid w:val="00491CEB"/>
    <w:rsid w:val="00491E7A"/>
    <w:rsid w:val="00491F28"/>
    <w:rsid w:val="00491FF9"/>
    <w:rsid w:val="00492330"/>
    <w:rsid w:val="0049239E"/>
    <w:rsid w:val="00492466"/>
    <w:rsid w:val="00492535"/>
    <w:rsid w:val="0049257E"/>
    <w:rsid w:val="004925BE"/>
    <w:rsid w:val="00492603"/>
    <w:rsid w:val="0049260F"/>
    <w:rsid w:val="0049269A"/>
    <w:rsid w:val="00492749"/>
    <w:rsid w:val="00492789"/>
    <w:rsid w:val="004927F7"/>
    <w:rsid w:val="00492801"/>
    <w:rsid w:val="00492BEA"/>
    <w:rsid w:val="00492D6D"/>
    <w:rsid w:val="00492E6E"/>
    <w:rsid w:val="00492E9C"/>
    <w:rsid w:val="00492ECB"/>
    <w:rsid w:val="00492EDE"/>
    <w:rsid w:val="00492F2E"/>
    <w:rsid w:val="00492F54"/>
    <w:rsid w:val="00493172"/>
    <w:rsid w:val="0049331D"/>
    <w:rsid w:val="0049333C"/>
    <w:rsid w:val="004933F8"/>
    <w:rsid w:val="00493573"/>
    <w:rsid w:val="00493599"/>
    <w:rsid w:val="00493600"/>
    <w:rsid w:val="004936E6"/>
    <w:rsid w:val="0049372D"/>
    <w:rsid w:val="00493793"/>
    <w:rsid w:val="00493855"/>
    <w:rsid w:val="00493A0B"/>
    <w:rsid w:val="00493A48"/>
    <w:rsid w:val="00493ABF"/>
    <w:rsid w:val="00493DE6"/>
    <w:rsid w:val="00493E6E"/>
    <w:rsid w:val="00493FB9"/>
    <w:rsid w:val="00494061"/>
    <w:rsid w:val="00494218"/>
    <w:rsid w:val="0049428D"/>
    <w:rsid w:val="004942BF"/>
    <w:rsid w:val="0049432E"/>
    <w:rsid w:val="004946C7"/>
    <w:rsid w:val="004947C8"/>
    <w:rsid w:val="00494845"/>
    <w:rsid w:val="004948AB"/>
    <w:rsid w:val="004948D6"/>
    <w:rsid w:val="0049492C"/>
    <w:rsid w:val="004949F6"/>
    <w:rsid w:val="00494B6A"/>
    <w:rsid w:val="00494BA6"/>
    <w:rsid w:val="00494D17"/>
    <w:rsid w:val="00494D40"/>
    <w:rsid w:val="00494E60"/>
    <w:rsid w:val="00494EE5"/>
    <w:rsid w:val="00494F10"/>
    <w:rsid w:val="00494F9C"/>
    <w:rsid w:val="00494FB3"/>
    <w:rsid w:val="00495142"/>
    <w:rsid w:val="0049514D"/>
    <w:rsid w:val="004952C7"/>
    <w:rsid w:val="00495461"/>
    <w:rsid w:val="0049560B"/>
    <w:rsid w:val="0049571F"/>
    <w:rsid w:val="0049575C"/>
    <w:rsid w:val="004957CB"/>
    <w:rsid w:val="00495AE6"/>
    <w:rsid w:val="00495B57"/>
    <w:rsid w:val="00495DCB"/>
    <w:rsid w:val="00495EE7"/>
    <w:rsid w:val="00495F71"/>
    <w:rsid w:val="00495FC5"/>
    <w:rsid w:val="00496088"/>
    <w:rsid w:val="004960E8"/>
    <w:rsid w:val="0049616F"/>
    <w:rsid w:val="0049624B"/>
    <w:rsid w:val="00496378"/>
    <w:rsid w:val="00496383"/>
    <w:rsid w:val="00496388"/>
    <w:rsid w:val="004964AC"/>
    <w:rsid w:val="004964F8"/>
    <w:rsid w:val="00496592"/>
    <w:rsid w:val="004966A5"/>
    <w:rsid w:val="004966C2"/>
    <w:rsid w:val="004966C4"/>
    <w:rsid w:val="0049684F"/>
    <w:rsid w:val="00496861"/>
    <w:rsid w:val="00496945"/>
    <w:rsid w:val="00496ADA"/>
    <w:rsid w:val="00496C08"/>
    <w:rsid w:val="00496C52"/>
    <w:rsid w:val="00496CF6"/>
    <w:rsid w:val="00496D02"/>
    <w:rsid w:val="00496E5B"/>
    <w:rsid w:val="00496F00"/>
    <w:rsid w:val="00496F99"/>
    <w:rsid w:val="00496FB6"/>
    <w:rsid w:val="00496FC1"/>
    <w:rsid w:val="004970BE"/>
    <w:rsid w:val="00497280"/>
    <w:rsid w:val="004972B0"/>
    <w:rsid w:val="004972F6"/>
    <w:rsid w:val="00497314"/>
    <w:rsid w:val="004973EC"/>
    <w:rsid w:val="0049741A"/>
    <w:rsid w:val="0049748D"/>
    <w:rsid w:val="0049772C"/>
    <w:rsid w:val="004978D4"/>
    <w:rsid w:val="004978F7"/>
    <w:rsid w:val="0049792C"/>
    <w:rsid w:val="004979C6"/>
    <w:rsid w:val="004979CA"/>
    <w:rsid w:val="00497A85"/>
    <w:rsid w:val="00497B9E"/>
    <w:rsid w:val="00497C56"/>
    <w:rsid w:val="00497C59"/>
    <w:rsid w:val="00497E68"/>
    <w:rsid w:val="00497F0F"/>
    <w:rsid w:val="00497FE4"/>
    <w:rsid w:val="004A00CE"/>
    <w:rsid w:val="004A0103"/>
    <w:rsid w:val="004A0126"/>
    <w:rsid w:val="004A0221"/>
    <w:rsid w:val="004A02BE"/>
    <w:rsid w:val="004A0320"/>
    <w:rsid w:val="004A0328"/>
    <w:rsid w:val="004A03CB"/>
    <w:rsid w:val="004A0459"/>
    <w:rsid w:val="004A04CA"/>
    <w:rsid w:val="004A09B7"/>
    <w:rsid w:val="004A09C8"/>
    <w:rsid w:val="004A0A03"/>
    <w:rsid w:val="004A0A64"/>
    <w:rsid w:val="004A0A7E"/>
    <w:rsid w:val="004A0A8B"/>
    <w:rsid w:val="004A0AA9"/>
    <w:rsid w:val="004A0BD2"/>
    <w:rsid w:val="004A0C51"/>
    <w:rsid w:val="004A0C9F"/>
    <w:rsid w:val="004A0CC9"/>
    <w:rsid w:val="004A0CEC"/>
    <w:rsid w:val="004A0E08"/>
    <w:rsid w:val="004A0EDB"/>
    <w:rsid w:val="004A0F49"/>
    <w:rsid w:val="004A11C7"/>
    <w:rsid w:val="004A1376"/>
    <w:rsid w:val="004A1468"/>
    <w:rsid w:val="004A1475"/>
    <w:rsid w:val="004A14BE"/>
    <w:rsid w:val="004A159B"/>
    <w:rsid w:val="004A15C9"/>
    <w:rsid w:val="004A169B"/>
    <w:rsid w:val="004A1888"/>
    <w:rsid w:val="004A1896"/>
    <w:rsid w:val="004A18D9"/>
    <w:rsid w:val="004A1939"/>
    <w:rsid w:val="004A1942"/>
    <w:rsid w:val="004A1A6E"/>
    <w:rsid w:val="004A1C23"/>
    <w:rsid w:val="004A1CD5"/>
    <w:rsid w:val="004A1D36"/>
    <w:rsid w:val="004A1DB4"/>
    <w:rsid w:val="004A1EC1"/>
    <w:rsid w:val="004A1EEF"/>
    <w:rsid w:val="004A1F19"/>
    <w:rsid w:val="004A1F81"/>
    <w:rsid w:val="004A20AC"/>
    <w:rsid w:val="004A2250"/>
    <w:rsid w:val="004A22F8"/>
    <w:rsid w:val="004A2315"/>
    <w:rsid w:val="004A23E1"/>
    <w:rsid w:val="004A249C"/>
    <w:rsid w:val="004A24D0"/>
    <w:rsid w:val="004A259B"/>
    <w:rsid w:val="004A28E3"/>
    <w:rsid w:val="004A2A18"/>
    <w:rsid w:val="004A2CDF"/>
    <w:rsid w:val="004A2CF5"/>
    <w:rsid w:val="004A2CF9"/>
    <w:rsid w:val="004A3018"/>
    <w:rsid w:val="004A3093"/>
    <w:rsid w:val="004A30D1"/>
    <w:rsid w:val="004A3138"/>
    <w:rsid w:val="004A3178"/>
    <w:rsid w:val="004A3250"/>
    <w:rsid w:val="004A32B6"/>
    <w:rsid w:val="004A32BF"/>
    <w:rsid w:val="004A332C"/>
    <w:rsid w:val="004A338A"/>
    <w:rsid w:val="004A343D"/>
    <w:rsid w:val="004A346E"/>
    <w:rsid w:val="004A35A4"/>
    <w:rsid w:val="004A35D8"/>
    <w:rsid w:val="004A3727"/>
    <w:rsid w:val="004A398F"/>
    <w:rsid w:val="004A39C2"/>
    <w:rsid w:val="004A3AA6"/>
    <w:rsid w:val="004A3BEF"/>
    <w:rsid w:val="004A3CC4"/>
    <w:rsid w:val="004A3DB9"/>
    <w:rsid w:val="004A3E0B"/>
    <w:rsid w:val="004A3E44"/>
    <w:rsid w:val="004A3F51"/>
    <w:rsid w:val="004A3FC4"/>
    <w:rsid w:val="004A402E"/>
    <w:rsid w:val="004A4069"/>
    <w:rsid w:val="004A4182"/>
    <w:rsid w:val="004A428A"/>
    <w:rsid w:val="004A428C"/>
    <w:rsid w:val="004A4379"/>
    <w:rsid w:val="004A43A8"/>
    <w:rsid w:val="004A43E0"/>
    <w:rsid w:val="004A4432"/>
    <w:rsid w:val="004A44EB"/>
    <w:rsid w:val="004A4511"/>
    <w:rsid w:val="004A4518"/>
    <w:rsid w:val="004A4565"/>
    <w:rsid w:val="004A474B"/>
    <w:rsid w:val="004A482F"/>
    <w:rsid w:val="004A4887"/>
    <w:rsid w:val="004A48C4"/>
    <w:rsid w:val="004A4A45"/>
    <w:rsid w:val="004A4AD9"/>
    <w:rsid w:val="004A4AEB"/>
    <w:rsid w:val="004A4F05"/>
    <w:rsid w:val="004A4FA9"/>
    <w:rsid w:val="004A50CD"/>
    <w:rsid w:val="004A5142"/>
    <w:rsid w:val="004A5195"/>
    <w:rsid w:val="004A51CB"/>
    <w:rsid w:val="004A54D9"/>
    <w:rsid w:val="004A594B"/>
    <w:rsid w:val="004A59AA"/>
    <w:rsid w:val="004A5A25"/>
    <w:rsid w:val="004A5A3D"/>
    <w:rsid w:val="004A5A6F"/>
    <w:rsid w:val="004A5B43"/>
    <w:rsid w:val="004A5B92"/>
    <w:rsid w:val="004A5CA7"/>
    <w:rsid w:val="004A5DC5"/>
    <w:rsid w:val="004A5E56"/>
    <w:rsid w:val="004A5F33"/>
    <w:rsid w:val="004A60C1"/>
    <w:rsid w:val="004A61BF"/>
    <w:rsid w:val="004A63A7"/>
    <w:rsid w:val="004A6402"/>
    <w:rsid w:val="004A6461"/>
    <w:rsid w:val="004A64B8"/>
    <w:rsid w:val="004A6554"/>
    <w:rsid w:val="004A6582"/>
    <w:rsid w:val="004A6618"/>
    <w:rsid w:val="004A692E"/>
    <w:rsid w:val="004A6956"/>
    <w:rsid w:val="004A699E"/>
    <w:rsid w:val="004A6A47"/>
    <w:rsid w:val="004A6A72"/>
    <w:rsid w:val="004A6B7B"/>
    <w:rsid w:val="004A6C10"/>
    <w:rsid w:val="004A6C25"/>
    <w:rsid w:val="004A6F04"/>
    <w:rsid w:val="004A6F12"/>
    <w:rsid w:val="004A6F14"/>
    <w:rsid w:val="004A7112"/>
    <w:rsid w:val="004A724A"/>
    <w:rsid w:val="004A7370"/>
    <w:rsid w:val="004A73FC"/>
    <w:rsid w:val="004A747B"/>
    <w:rsid w:val="004A76C8"/>
    <w:rsid w:val="004A77D0"/>
    <w:rsid w:val="004A77F5"/>
    <w:rsid w:val="004A7807"/>
    <w:rsid w:val="004A7922"/>
    <w:rsid w:val="004A796A"/>
    <w:rsid w:val="004A7A09"/>
    <w:rsid w:val="004A7A2D"/>
    <w:rsid w:val="004A7AF6"/>
    <w:rsid w:val="004A7B00"/>
    <w:rsid w:val="004A7BA8"/>
    <w:rsid w:val="004A7CC3"/>
    <w:rsid w:val="004A7E43"/>
    <w:rsid w:val="004A7EAC"/>
    <w:rsid w:val="004B0108"/>
    <w:rsid w:val="004B0139"/>
    <w:rsid w:val="004B0156"/>
    <w:rsid w:val="004B0182"/>
    <w:rsid w:val="004B0210"/>
    <w:rsid w:val="004B04A5"/>
    <w:rsid w:val="004B05AF"/>
    <w:rsid w:val="004B05BB"/>
    <w:rsid w:val="004B06C3"/>
    <w:rsid w:val="004B0729"/>
    <w:rsid w:val="004B0782"/>
    <w:rsid w:val="004B087F"/>
    <w:rsid w:val="004B08F5"/>
    <w:rsid w:val="004B090D"/>
    <w:rsid w:val="004B098E"/>
    <w:rsid w:val="004B09C3"/>
    <w:rsid w:val="004B09DA"/>
    <w:rsid w:val="004B0A08"/>
    <w:rsid w:val="004B0A58"/>
    <w:rsid w:val="004B0A65"/>
    <w:rsid w:val="004B0BF1"/>
    <w:rsid w:val="004B0C0F"/>
    <w:rsid w:val="004B0D50"/>
    <w:rsid w:val="004B0E28"/>
    <w:rsid w:val="004B0F18"/>
    <w:rsid w:val="004B100F"/>
    <w:rsid w:val="004B1025"/>
    <w:rsid w:val="004B104B"/>
    <w:rsid w:val="004B11C4"/>
    <w:rsid w:val="004B13CC"/>
    <w:rsid w:val="004B14C6"/>
    <w:rsid w:val="004B163B"/>
    <w:rsid w:val="004B1677"/>
    <w:rsid w:val="004B16C7"/>
    <w:rsid w:val="004B16C8"/>
    <w:rsid w:val="004B16EA"/>
    <w:rsid w:val="004B16EC"/>
    <w:rsid w:val="004B17C9"/>
    <w:rsid w:val="004B188B"/>
    <w:rsid w:val="004B1994"/>
    <w:rsid w:val="004B19BD"/>
    <w:rsid w:val="004B1B06"/>
    <w:rsid w:val="004B1B27"/>
    <w:rsid w:val="004B1B88"/>
    <w:rsid w:val="004B1CE7"/>
    <w:rsid w:val="004B1D21"/>
    <w:rsid w:val="004B1E04"/>
    <w:rsid w:val="004B1E51"/>
    <w:rsid w:val="004B1E60"/>
    <w:rsid w:val="004B1EA8"/>
    <w:rsid w:val="004B1F25"/>
    <w:rsid w:val="004B1FEA"/>
    <w:rsid w:val="004B20C2"/>
    <w:rsid w:val="004B2103"/>
    <w:rsid w:val="004B2247"/>
    <w:rsid w:val="004B2453"/>
    <w:rsid w:val="004B24BC"/>
    <w:rsid w:val="004B2668"/>
    <w:rsid w:val="004B2784"/>
    <w:rsid w:val="004B286A"/>
    <w:rsid w:val="004B28C5"/>
    <w:rsid w:val="004B2A39"/>
    <w:rsid w:val="004B2A3A"/>
    <w:rsid w:val="004B2A44"/>
    <w:rsid w:val="004B2AB1"/>
    <w:rsid w:val="004B2ABE"/>
    <w:rsid w:val="004B2B5B"/>
    <w:rsid w:val="004B2BF4"/>
    <w:rsid w:val="004B2C97"/>
    <w:rsid w:val="004B2D3D"/>
    <w:rsid w:val="004B2D59"/>
    <w:rsid w:val="004B2E15"/>
    <w:rsid w:val="004B2E4A"/>
    <w:rsid w:val="004B2F27"/>
    <w:rsid w:val="004B31E7"/>
    <w:rsid w:val="004B3219"/>
    <w:rsid w:val="004B333F"/>
    <w:rsid w:val="004B339A"/>
    <w:rsid w:val="004B3408"/>
    <w:rsid w:val="004B34EC"/>
    <w:rsid w:val="004B3558"/>
    <w:rsid w:val="004B38CD"/>
    <w:rsid w:val="004B391E"/>
    <w:rsid w:val="004B3BBD"/>
    <w:rsid w:val="004B3BC8"/>
    <w:rsid w:val="004B3BD8"/>
    <w:rsid w:val="004B3D15"/>
    <w:rsid w:val="004B3D5A"/>
    <w:rsid w:val="004B3D87"/>
    <w:rsid w:val="004B3F9F"/>
    <w:rsid w:val="004B4062"/>
    <w:rsid w:val="004B4092"/>
    <w:rsid w:val="004B40BF"/>
    <w:rsid w:val="004B4161"/>
    <w:rsid w:val="004B4188"/>
    <w:rsid w:val="004B41A7"/>
    <w:rsid w:val="004B41B0"/>
    <w:rsid w:val="004B41D1"/>
    <w:rsid w:val="004B41DE"/>
    <w:rsid w:val="004B41ED"/>
    <w:rsid w:val="004B4218"/>
    <w:rsid w:val="004B422D"/>
    <w:rsid w:val="004B42A5"/>
    <w:rsid w:val="004B4399"/>
    <w:rsid w:val="004B4448"/>
    <w:rsid w:val="004B4484"/>
    <w:rsid w:val="004B451C"/>
    <w:rsid w:val="004B4611"/>
    <w:rsid w:val="004B4652"/>
    <w:rsid w:val="004B4654"/>
    <w:rsid w:val="004B4754"/>
    <w:rsid w:val="004B484A"/>
    <w:rsid w:val="004B48BA"/>
    <w:rsid w:val="004B48C9"/>
    <w:rsid w:val="004B4B1F"/>
    <w:rsid w:val="004B4BC3"/>
    <w:rsid w:val="004B4D2D"/>
    <w:rsid w:val="004B4D4A"/>
    <w:rsid w:val="004B4D95"/>
    <w:rsid w:val="004B4ED0"/>
    <w:rsid w:val="004B4EDD"/>
    <w:rsid w:val="004B4F41"/>
    <w:rsid w:val="004B4FB2"/>
    <w:rsid w:val="004B5025"/>
    <w:rsid w:val="004B50E7"/>
    <w:rsid w:val="004B5136"/>
    <w:rsid w:val="004B51E4"/>
    <w:rsid w:val="004B5221"/>
    <w:rsid w:val="004B529B"/>
    <w:rsid w:val="004B53F0"/>
    <w:rsid w:val="004B5474"/>
    <w:rsid w:val="004B5477"/>
    <w:rsid w:val="004B54DC"/>
    <w:rsid w:val="004B5807"/>
    <w:rsid w:val="004B5B1C"/>
    <w:rsid w:val="004B5B5C"/>
    <w:rsid w:val="004B5B93"/>
    <w:rsid w:val="004B5BA6"/>
    <w:rsid w:val="004B5C32"/>
    <w:rsid w:val="004B5C46"/>
    <w:rsid w:val="004B5C63"/>
    <w:rsid w:val="004B5D45"/>
    <w:rsid w:val="004B5E04"/>
    <w:rsid w:val="004B5F94"/>
    <w:rsid w:val="004B5FAE"/>
    <w:rsid w:val="004B604B"/>
    <w:rsid w:val="004B619E"/>
    <w:rsid w:val="004B623B"/>
    <w:rsid w:val="004B6375"/>
    <w:rsid w:val="004B63E2"/>
    <w:rsid w:val="004B64F1"/>
    <w:rsid w:val="004B66AC"/>
    <w:rsid w:val="004B6865"/>
    <w:rsid w:val="004B69FA"/>
    <w:rsid w:val="004B6A06"/>
    <w:rsid w:val="004B6BBE"/>
    <w:rsid w:val="004B6C2D"/>
    <w:rsid w:val="004B6CA1"/>
    <w:rsid w:val="004B6D83"/>
    <w:rsid w:val="004B6E5C"/>
    <w:rsid w:val="004B6EDB"/>
    <w:rsid w:val="004B6EDC"/>
    <w:rsid w:val="004B7037"/>
    <w:rsid w:val="004B7061"/>
    <w:rsid w:val="004B706E"/>
    <w:rsid w:val="004B707C"/>
    <w:rsid w:val="004B7286"/>
    <w:rsid w:val="004B7335"/>
    <w:rsid w:val="004B7451"/>
    <w:rsid w:val="004B74A5"/>
    <w:rsid w:val="004B74CE"/>
    <w:rsid w:val="004B74FD"/>
    <w:rsid w:val="004B7504"/>
    <w:rsid w:val="004B7714"/>
    <w:rsid w:val="004B7758"/>
    <w:rsid w:val="004B7857"/>
    <w:rsid w:val="004B7884"/>
    <w:rsid w:val="004B7A0F"/>
    <w:rsid w:val="004B7A89"/>
    <w:rsid w:val="004B7AF7"/>
    <w:rsid w:val="004B7B7B"/>
    <w:rsid w:val="004B7D20"/>
    <w:rsid w:val="004B7F05"/>
    <w:rsid w:val="004B7F19"/>
    <w:rsid w:val="004B7FC5"/>
    <w:rsid w:val="004C0159"/>
    <w:rsid w:val="004C01E5"/>
    <w:rsid w:val="004C02C1"/>
    <w:rsid w:val="004C05BD"/>
    <w:rsid w:val="004C07F2"/>
    <w:rsid w:val="004C0A1A"/>
    <w:rsid w:val="004C0A60"/>
    <w:rsid w:val="004C0ACA"/>
    <w:rsid w:val="004C0B7B"/>
    <w:rsid w:val="004C0B8C"/>
    <w:rsid w:val="004C0C65"/>
    <w:rsid w:val="004C0D56"/>
    <w:rsid w:val="004C0DC8"/>
    <w:rsid w:val="004C0DEC"/>
    <w:rsid w:val="004C1013"/>
    <w:rsid w:val="004C1109"/>
    <w:rsid w:val="004C113C"/>
    <w:rsid w:val="004C1257"/>
    <w:rsid w:val="004C1315"/>
    <w:rsid w:val="004C13E1"/>
    <w:rsid w:val="004C1446"/>
    <w:rsid w:val="004C157A"/>
    <w:rsid w:val="004C181B"/>
    <w:rsid w:val="004C1879"/>
    <w:rsid w:val="004C194F"/>
    <w:rsid w:val="004C1966"/>
    <w:rsid w:val="004C1A35"/>
    <w:rsid w:val="004C1B6F"/>
    <w:rsid w:val="004C1C19"/>
    <w:rsid w:val="004C1DAC"/>
    <w:rsid w:val="004C1E2B"/>
    <w:rsid w:val="004C1E73"/>
    <w:rsid w:val="004C1FFE"/>
    <w:rsid w:val="004C2164"/>
    <w:rsid w:val="004C2182"/>
    <w:rsid w:val="004C224A"/>
    <w:rsid w:val="004C2313"/>
    <w:rsid w:val="004C237C"/>
    <w:rsid w:val="004C23CD"/>
    <w:rsid w:val="004C2413"/>
    <w:rsid w:val="004C2531"/>
    <w:rsid w:val="004C2579"/>
    <w:rsid w:val="004C2607"/>
    <w:rsid w:val="004C2652"/>
    <w:rsid w:val="004C2656"/>
    <w:rsid w:val="004C2780"/>
    <w:rsid w:val="004C2781"/>
    <w:rsid w:val="004C2881"/>
    <w:rsid w:val="004C29DE"/>
    <w:rsid w:val="004C2D05"/>
    <w:rsid w:val="004C2D9F"/>
    <w:rsid w:val="004C2E69"/>
    <w:rsid w:val="004C2ED0"/>
    <w:rsid w:val="004C2F2B"/>
    <w:rsid w:val="004C2F34"/>
    <w:rsid w:val="004C2FDA"/>
    <w:rsid w:val="004C30FF"/>
    <w:rsid w:val="004C3241"/>
    <w:rsid w:val="004C359E"/>
    <w:rsid w:val="004C35A7"/>
    <w:rsid w:val="004C35FE"/>
    <w:rsid w:val="004C36F0"/>
    <w:rsid w:val="004C3774"/>
    <w:rsid w:val="004C37C4"/>
    <w:rsid w:val="004C37CE"/>
    <w:rsid w:val="004C37E5"/>
    <w:rsid w:val="004C37E6"/>
    <w:rsid w:val="004C3814"/>
    <w:rsid w:val="004C38B1"/>
    <w:rsid w:val="004C3910"/>
    <w:rsid w:val="004C3915"/>
    <w:rsid w:val="004C3938"/>
    <w:rsid w:val="004C3A1D"/>
    <w:rsid w:val="004C3B35"/>
    <w:rsid w:val="004C3B42"/>
    <w:rsid w:val="004C3C0E"/>
    <w:rsid w:val="004C3CC5"/>
    <w:rsid w:val="004C3D07"/>
    <w:rsid w:val="004C3D3C"/>
    <w:rsid w:val="004C3D3F"/>
    <w:rsid w:val="004C3D42"/>
    <w:rsid w:val="004C3DCA"/>
    <w:rsid w:val="004C3DF4"/>
    <w:rsid w:val="004C3DFF"/>
    <w:rsid w:val="004C3F1A"/>
    <w:rsid w:val="004C413E"/>
    <w:rsid w:val="004C417A"/>
    <w:rsid w:val="004C42BC"/>
    <w:rsid w:val="004C42D0"/>
    <w:rsid w:val="004C4305"/>
    <w:rsid w:val="004C4322"/>
    <w:rsid w:val="004C433E"/>
    <w:rsid w:val="004C4344"/>
    <w:rsid w:val="004C447D"/>
    <w:rsid w:val="004C4550"/>
    <w:rsid w:val="004C455F"/>
    <w:rsid w:val="004C46D2"/>
    <w:rsid w:val="004C4760"/>
    <w:rsid w:val="004C4764"/>
    <w:rsid w:val="004C47D8"/>
    <w:rsid w:val="004C48A7"/>
    <w:rsid w:val="004C48B3"/>
    <w:rsid w:val="004C4A49"/>
    <w:rsid w:val="004C4C6A"/>
    <w:rsid w:val="004C4CF5"/>
    <w:rsid w:val="004C4D20"/>
    <w:rsid w:val="004C4F20"/>
    <w:rsid w:val="004C4F3D"/>
    <w:rsid w:val="004C507D"/>
    <w:rsid w:val="004C50D4"/>
    <w:rsid w:val="004C5270"/>
    <w:rsid w:val="004C52AD"/>
    <w:rsid w:val="004C52C3"/>
    <w:rsid w:val="004C5321"/>
    <w:rsid w:val="004C546C"/>
    <w:rsid w:val="004C5713"/>
    <w:rsid w:val="004C58DB"/>
    <w:rsid w:val="004C58F1"/>
    <w:rsid w:val="004C58FC"/>
    <w:rsid w:val="004C594A"/>
    <w:rsid w:val="004C5A20"/>
    <w:rsid w:val="004C5A90"/>
    <w:rsid w:val="004C5ADB"/>
    <w:rsid w:val="004C5B01"/>
    <w:rsid w:val="004C5B04"/>
    <w:rsid w:val="004C5B42"/>
    <w:rsid w:val="004C5B59"/>
    <w:rsid w:val="004C5B89"/>
    <w:rsid w:val="004C5C14"/>
    <w:rsid w:val="004C5EBD"/>
    <w:rsid w:val="004C5F39"/>
    <w:rsid w:val="004C5F43"/>
    <w:rsid w:val="004C5F6A"/>
    <w:rsid w:val="004C5FA9"/>
    <w:rsid w:val="004C6243"/>
    <w:rsid w:val="004C642B"/>
    <w:rsid w:val="004C64B5"/>
    <w:rsid w:val="004C6526"/>
    <w:rsid w:val="004C6624"/>
    <w:rsid w:val="004C669F"/>
    <w:rsid w:val="004C66DF"/>
    <w:rsid w:val="004C68C4"/>
    <w:rsid w:val="004C6909"/>
    <w:rsid w:val="004C694B"/>
    <w:rsid w:val="004C6A8A"/>
    <w:rsid w:val="004C6AFB"/>
    <w:rsid w:val="004C6D2C"/>
    <w:rsid w:val="004C6DDD"/>
    <w:rsid w:val="004C6DFE"/>
    <w:rsid w:val="004C6E06"/>
    <w:rsid w:val="004C6F16"/>
    <w:rsid w:val="004C70D9"/>
    <w:rsid w:val="004C7107"/>
    <w:rsid w:val="004C7184"/>
    <w:rsid w:val="004C7506"/>
    <w:rsid w:val="004C7692"/>
    <w:rsid w:val="004C77DD"/>
    <w:rsid w:val="004C77FB"/>
    <w:rsid w:val="004C77FD"/>
    <w:rsid w:val="004C7837"/>
    <w:rsid w:val="004C78F9"/>
    <w:rsid w:val="004C791A"/>
    <w:rsid w:val="004C7972"/>
    <w:rsid w:val="004C7B32"/>
    <w:rsid w:val="004C7B6D"/>
    <w:rsid w:val="004C7BA4"/>
    <w:rsid w:val="004C7CBA"/>
    <w:rsid w:val="004C7CC4"/>
    <w:rsid w:val="004C7D35"/>
    <w:rsid w:val="004C7E2B"/>
    <w:rsid w:val="004D0057"/>
    <w:rsid w:val="004D023E"/>
    <w:rsid w:val="004D02EF"/>
    <w:rsid w:val="004D03F4"/>
    <w:rsid w:val="004D0515"/>
    <w:rsid w:val="004D055A"/>
    <w:rsid w:val="004D05A5"/>
    <w:rsid w:val="004D0630"/>
    <w:rsid w:val="004D0642"/>
    <w:rsid w:val="004D06B9"/>
    <w:rsid w:val="004D0749"/>
    <w:rsid w:val="004D07BA"/>
    <w:rsid w:val="004D07C4"/>
    <w:rsid w:val="004D085A"/>
    <w:rsid w:val="004D0A1B"/>
    <w:rsid w:val="004D0AE5"/>
    <w:rsid w:val="004D0B37"/>
    <w:rsid w:val="004D0B44"/>
    <w:rsid w:val="004D0D0E"/>
    <w:rsid w:val="004D0D43"/>
    <w:rsid w:val="004D0EA1"/>
    <w:rsid w:val="004D0EAD"/>
    <w:rsid w:val="004D0ED1"/>
    <w:rsid w:val="004D0F07"/>
    <w:rsid w:val="004D10D7"/>
    <w:rsid w:val="004D1258"/>
    <w:rsid w:val="004D12B0"/>
    <w:rsid w:val="004D12E3"/>
    <w:rsid w:val="004D13B8"/>
    <w:rsid w:val="004D13CA"/>
    <w:rsid w:val="004D1430"/>
    <w:rsid w:val="004D1476"/>
    <w:rsid w:val="004D1675"/>
    <w:rsid w:val="004D17CA"/>
    <w:rsid w:val="004D1800"/>
    <w:rsid w:val="004D1828"/>
    <w:rsid w:val="004D18AD"/>
    <w:rsid w:val="004D1968"/>
    <w:rsid w:val="004D19FA"/>
    <w:rsid w:val="004D1AB2"/>
    <w:rsid w:val="004D1AFE"/>
    <w:rsid w:val="004D1C05"/>
    <w:rsid w:val="004D1C47"/>
    <w:rsid w:val="004D1E21"/>
    <w:rsid w:val="004D1E30"/>
    <w:rsid w:val="004D1E70"/>
    <w:rsid w:val="004D1F88"/>
    <w:rsid w:val="004D1FF8"/>
    <w:rsid w:val="004D20EF"/>
    <w:rsid w:val="004D2158"/>
    <w:rsid w:val="004D222A"/>
    <w:rsid w:val="004D2237"/>
    <w:rsid w:val="004D2277"/>
    <w:rsid w:val="004D234A"/>
    <w:rsid w:val="004D2455"/>
    <w:rsid w:val="004D2563"/>
    <w:rsid w:val="004D2596"/>
    <w:rsid w:val="004D27D2"/>
    <w:rsid w:val="004D2926"/>
    <w:rsid w:val="004D2975"/>
    <w:rsid w:val="004D29ED"/>
    <w:rsid w:val="004D2A12"/>
    <w:rsid w:val="004D2AB3"/>
    <w:rsid w:val="004D2B48"/>
    <w:rsid w:val="004D2C72"/>
    <w:rsid w:val="004D2D6E"/>
    <w:rsid w:val="004D2FB1"/>
    <w:rsid w:val="004D2FF7"/>
    <w:rsid w:val="004D30B7"/>
    <w:rsid w:val="004D3156"/>
    <w:rsid w:val="004D316E"/>
    <w:rsid w:val="004D31AB"/>
    <w:rsid w:val="004D3378"/>
    <w:rsid w:val="004D34C7"/>
    <w:rsid w:val="004D34FA"/>
    <w:rsid w:val="004D3551"/>
    <w:rsid w:val="004D35DE"/>
    <w:rsid w:val="004D3751"/>
    <w:rsid w:val="004D37CA"/>
    <w:rsid w:val="004D37E1"/>
    <w:rsid w:val="004D388B"/>
    <w:rsid w:val="004D391C"/>
    <w:rsid w:val="004D392A"/>
    <w:rsid w:val="004D3971"/>
    <w:rsid w:val="004D3AC1"/>
    <w:rsid w:val="004D3AD2"/>
    <w:rsid w:val="004D3B33"/>
    <w:rsid w:val="004D3B8D"/>
    <w:rsid w:val="004D3C01"/>
    <w:rsid w:val="004D3D38"/>
    <w:rsid w:val="004D3E00"/>
    <w:rsid w:val="004D3EAA"/>
    <w:rsid w:val="004D3FC3"/>
    <w:rsid w:val="004D3FDE"/>
    <w:rsid w:val="004D405B"/>
    <w:rsid w:val="004D425A"/>
    <w:rsid w:val="004D43DC"/>
    <w:rsid w:val="004D443C"/>
    <w:rsid w:val="004D47FF"/>
    <w:rsid w:val="004D4970"/>
    <w:rsid w:val="004D4A53"/>
    <w:rsid w:val="004D4D90"/>
    <w:rsid w:val="004D4DC5"/>
    <w:rsid w:val="004D4E3B"/>
    <w:rsid w:val="004D4E60"/>
    <w:rsid w:val="004D4E67"/>
    <w:rsid w:val="004D4EF7"/>
    <w:rsid w:val="004D4F0D"/>
    <w:rsid w:val="004D4F14"/>
    <w:rsid w:val="004D4F6B"/>
    <w:rsid w:val="004D4FA0"/>
    <w:rsid w:val="004D4FCD"/>
    <w:rsid w:val="004D5059"/>
    <w:rsid w:val="004D506F"/>
    <w:rsid w:val="004D5082"/>
    <w:rsid w:val="004D5116"/>
    <w:rsid w:val="004D5143"/>
    <w:rsid w:val="004D514E"/>
    <w:rsid w:val="004D52F8"/>
    <w:rsid w:val="004D5316"/>
    <w:rsid w:val="004D53A0"/>
    <w:rsid w:val="004D53C1"/>
    <w:rsid w:val="004D56E0"/>
    <w:rsid w:val="004D56F4"/>
    <w:rsid w:val="004D5711"/>
    <w:rsid w:val="004D59D4"/>
    <w:rsid w:val="004D5A1D"/>
    <w:rsid w:val="004D5AA8"/>
    <w:rsid w:val="004D5BEE"/>
    <w:rsid w:val="004D5C56"/>
    <w:rsid w:val="004D5D19"/>
    <w:rsid w:val="004D5F75"/>
    <w:rsid w:val="004D5F8F"/>
    <w:rsid w:val="004D60C5"/>
    <w:rsid w:val="004D6425"/>
    <w:rsid w:val="004D669A"/>
    <w:rsid w:val="004D6878"/>
    <w:rsid w:val="004D695B"/>
    <w:rsid w:val="004D6AC1"/>
    <w:rsid w:val="004D6B83"/>
    <w:rsid w:val="004D6B88"/>
    <w:rsid w:val="004D6CFA"/>
    <w:rsid w:val="004D6D3A"/>
    <w:rsid w:val="004D6EB2"/>
    <w:rsid w:val="004D6EE7"/>
    <w:rsid w:val="004D7036"/>
    <w:rsid w:val="004D7226"/>
    <w:rsid w:val="004D72A4"/>
    <w:rsid w:val="004D72AD"/>
    <w:rsid w:val="004D732D"/>
    <w:rsid w:val="004D736D"/>
    <w:rsid w:val="004D748A"/>
    <w:rsid w:val="004D7551"/>
    <w:rsid w:val="004D7581"/>
    <w:rsid w:val="004D75A4"/>
    <w:rsid w:val="004D76A9"/>
    <w:rsid w:val="004D7771"/>
    <w:rsid w:val="004D7784"/>
    <w:rsid w:val="004D77A7"/>
    <w:rsid w:val="004D77E5"/>
    <w:rsid w:val="004D79FA"/>
    <w:rsid w:val="004D7A01"/>
    <w:rsid w:val="004D7A51"/>
    <w:rsid w:val="004D7A98"/>
    <w:rsid w:val="004D7B90"/>
    <w:rsid w:val="004D7C90"/>
    <w:rsid w:val="004D7D27"/>
    <w:rsid w:val="004D7DAD"/>
    <w:rsid w:val="004D7DE1"/>
    <w:rsid w:val="004D7E78"/>
    <w:rsid w:val="004D7ED9"/>
    <w:rsid w:val="004E000C"/>
    <w:rsid w:val="004E02EA"/>
    <w:rsid w:val="004E039E"/>
    <w:rsid w:val="004E042A"/>
    <w:rsid w:val="004E0461"/>
    <w:rsid w:val="004E04A6"/>
    <w:rsid w:val="004E04E7"/>
    <w:rsid w:val="004E051F"/>
    <w:rsid w:val="004E0526"/>
    <w:rsid w:val="004E0549"/>
    <w:rsid w:val="004E05E0"/>
    <w:rsid w:val="004E05EB"/>
    <w:rsid w:val="004E06B7"/>
    <w:rsid w:val="004E06D2"/>
    <w:rsid w:val="004E082B"/>
    <w:rsid w:val="004E097C"/>
    <w:rsid w:val="004E0B8A"/>
    <w:rsid w:val="004E0CEE"/>
    <w:rsid w:val="004E0D63"/>
    <w:rsid w:val="004E0E75"/>
    <w:rsid w:val="004E0EB5"/>
    <w:rsid w:val="004E0EB7"/>
    <w:rsid w:val="004E0F8A"/>
    <w:rsid w:val="004E0FA2"/>
    <w:rsid w:val="004E104A"/>
    <w:rsid w:val="004E10C1"/>
    <w:rsid w:val="004E1160"/>
    <w:rsid w:val="004E12D3"/>
    <w:rsid w:val="004E13BB"/>
    <w:rsid w:val="004E1401"/>
    <w:rsid w:val="004E1450"/>
    <w:rsid w:val="004E14FA"/>
    <w:rsid w:val="004E152B"/>
    <w:rsid w:val="004E159A"/>
    <w:rsid w:val="004E16CE"/>
    <w:rsid w:val="004E1856"/>
    <w:rsid w:val="004E18D5"/>
    <w:rsid w:val="004E1A8D"/>
    <w:rsid w:val="004E1B77"/>
    <w:rsid w:val="004E1CBA"/>
    <w:rsid w:val="004E1CC8"/>
    <w:rsid w:val="004E1D6E"/>
    <w:rsid w:val="004E1D88"/>
    <w:rsid w:val="004E1DCE"/>
    <w:rsid w:val="004E1EA5"/>
    <w:rsid w:val="004E1F1E"/>
    <w:rsid w:val="004E1F4C"/>
    <w:rsid w:val="004E214F"/>
    <w:rsid w:val="004E2153"/>
    <w:rsid w:val="004E218D"/>
    <w:rsid w:val="004E21DC"/>
    <w:rsid w:val="004E22F7"/>
    <w:rsid w:val="004E2438"/>
    <w:rsid w:val="004E24AC"/>
    <w:rsid w:val="004E24CC"/>
    <w:rsid w:val="004E251B"/>
    <w:rsid w:val="004E2714"/>
    <w:rsid w:val="004E2815"/>
    <w:rsid w:val="004E2905"/>
    <w:rsid w:val="004E2928"/>
    <w:rsid w:val="004E2997"/>
    <w:rsid w:val="004E29BE"/>
    <w:rsid w:val="004E29EA"/>
    <w:rsid w:val="004E2AF6"/>
    <w:rsid w:val="004E2B72"/>
    <w:rsid w:val="004E2C18"/>
    <w:rsid w:val="004E2C86"/>
    <w:rsid w:val="004E2C92"/>
    <w:rsid w:val="004E2CE6"/>
    <w:rsid w:val="004E2D1D"/>
    <w:rsid w:val="004E2E29"/>
    <w:rsid w:val="004E301B"/>
    <w:rsid w:val="004E3065"/>
    <w:rsid w:val="004E30C2"/>
    <w:rsid w:val="004E3106"/>
    <w:rsid w:val="004E324A"/>
    <w:rsid w:val="004E3255"/>
    <w:rsid w:val="004E32DD"/>
    <w:rsid w:val="004E334E"/>
    <w:rsid w:val="004E34E6"/>
    <w:rsid w:val="004E3549"/>
    <w:rsid w:val="004E35BB"/>
    <w:rsid w:val="004E38A2"/>
    <w:rsid w:val="004E39BF"/>
    <w:rsid w:val="004E3A8F"/>
    <w:rsid w:val="004E3B04"/>
    <w:rsid w:val="004E3BB8"/>
    <w:rsid w:val="004E3C44"/>
    <w:rsid w:val="004E3E1C"/>
    <w:rsid w:val="004E3E54"/>
    <w:rsid w:val="004E3EF4"/>
    <w:rsid w:val="004E3F68"/>
    <w:rsid w:val="004E4134"/>
    <w:rsid w:val="004E418A"/>
    <w:rsid w:val="004E41B8"/>
    <w:rsid w:val="004E44AE"/>
    <w:rsid w:val="004E4646"/>
    <w:rsid w:val="004E46E7"/>
    <w:rsid w:val="004E4775"/>
    <w:rsid w:val="004E477B"/>
    <w:rsid w:val="004E48DF"/>
    <w:rsid w:val="004E4B23"/>
    <w:rsid w:val="004E4B58"/>
    <w:rsid w:val="004E4B91"/>
    <w:rsid w:val="004E4BB6"/>
    <w:rsid w:val="004E4BCA"/>
    <w:rsid w:val="004E4BF4"/>
    <w:rsid w:val="004E4C9A"/>
    <w:rsid w:val="004E4D55"/>
    <w:rsid w:val="004E4FB2"/>
    <w:rsid w:val="004E5016"/>
    <w:rsid w:val="004E5079"/>
    <w:rsid w:val="004E5090"/>
    <w:rsid w:val="004E5382"/>
    <w:rsid w:val="004E55F9"/>
    <w:rsid w:val="004E5632"/>
    <w:rsid w:val="004E56FB"/>
    <w:rsid w:val="004E57B3"/>
    <w:rsid w:val="004E57DF"/>
    <w:rsid w:val="004E5816"/>
    <w:rsid w:val="004E5863"/>
    <w:rsid w:val="004E5878"/>
    <w:rsid w:val="004E58F2"/>
    <w:rsid w:val="004E59A1"/>
    <w:rsid w:val="004E59B0"/>
    <w:rsid w:val="004E5AF6"/>
    <w:rsid w:val="004E5CC4"/>
    <w:rsid w:val="004E5D1A"/>
    <w:rsid w:val="004E5D2A"/>
    <w:rsid w:val="004E5E08"/>
    <w:rsid w:val="004E5FC4"/>
    <w:rsid w:val="004E5FEA"/>
    <w:rsid w:val="004E610E"/>
    <w:rsid w:val="004E6342"/>
    <w:rsid w:val="004E6556"/>
    <w:rsid w:val="004E6606"/>
    <w:rsid w:val="004E6699"/>
    <w:rsid w:val="004E66D0"/>
    <w:rsid w:val="004E6840"/>
    <w:rsid w:val="004E68D3"/>
    <w:rsid w:val="004E68D7"/>
    <w:rsid w:val="004E699D"/>
    <w:rsid w:val="004E69F1"/>
    <w:rsid w:val="004E6B8B"/>
    <w:rsid w:val="004E6BF8"/>
    <w:rsid w:val="004E6C1F"/>
    <w:rsid w:val="004E6C9B"/>
    <w:rsid w:val="004E6D1E"/>
    <w:rsid w:val="004E6D26"/>
    <w:rsid w:val="004E6DC1"/>
    <w:rsid w:val="004E6E2D"/>
    <w:rsid w:val="004E6E43"/>
    <w:rsid w:val="004E6F3F"/>
    <w:rsid w:val="004E6F96"/>
    <w:rsid w:val="004E6FC1"/>
    <w:rsid w:val="004E702E"/>
    <w:rsid w:val="004E7110"/>
    <w:rsid w:val="004E72B9"/>
    <w:rsid w:val="004E7396"/>
    <w:rsid w:val="004E73E7"/>
    <w:rsid w:val="004E74A4"/>
    <w:rsid w:val="004E7524"/>
    <w:rsid w:val="004E7585"/>
    <w:rsid w:val="004E7607"/>
    <w:rsid w:val="004E77CF"/>
    <w:rsid w:val="004E77DD"/>
    <w:rsid w:val="004E7A2E"/>
    <w:rsid w:val="004E7B47"/>
    <w:rsid w:val="004E7B9A"/>
    <w:rsid w:val="004E7CB9"/>
    <w:rsid w:val="004E7D41"/>
    <w:rsid w:val="004E7DF5"/>
    <w:rsid w:val="004E7FEA"/>
    <w:rsid w:val="004F00A0"/>
    <w:rsid w:val="004F0372"/>
    <w:rsid w:val="004F040B"/>
    <w:rsid w:val="004F050C"/>
    <w:rsid w:val="004F057A"/>
    <w:rsid w:val="004F05EF"/>
    <w:rsid w:val="004F0705"/>
    <w:rsid w:val="004F07A2"/>
    <w:rsid w:val="004F07EC"/>
    <w:rsid w:val="004F07ED"/>
    <w:rsid w:val="004F097B"/>
    <w:rsid w:val="004F0A11"/>
    <w:rsid w:val="004F0A88"/>
    <w:rsid w:val="004F0BC0"/>
    <w:rsid w:val="004F0BF4"/>
    <w:rsid w:val="004F0D23"/>
    <w:rsid w:val="004F0D79"/>
    <w:rsid w:val="004F0D9A"/>
    <w:rsid w:val="004F0F53"/>
    <w:rsid w:val="004F0FBA"/>
    <w:rsid w:val="004F1266"/>
    <w:rsid w:val="004F12A7"/>
    <w:rsid w:val="004F12EC"/>
    <w:rsid w:val="004F131B"/>
    <w:rsid w:val="004F1527"/>
    <w:rsid w:val="004F15EF"/>
    <w:rsid w:val="004F171F"/>
    <w:rsid w:val="004F1830"/>
    <w:rsid w:val="004F18AB"/>
    <w:rsid w:val="004F1910"/>
    <w:rsid w:val="004F1B8C"/>
    <w:rsid w:val="004F1D85"/>
    <w:rsid w:val="004F1DD1"/>
    <w:rsid w:val="004F1EC3"/>
    <w:rsid w:val="004F209F"/>
    <w:rsid w:val="004F20CF"/>
    <w:rsid w:val="004F21DB"/>
    <w:rsid w:val="004F2207"/>
    <w:rsid w:val="004F220E"/>
    <w:rsid w:val="004F2294"/>
    <w:rsid w:val="004F22D1"/>
    <w:rsid w:val="004F254D"/>
    <w:rsid w:val="004F2560"/>
    <w:rsid w:val="004F25BD"/>
    <w:rsid w:val="004F2921"/>
    <w:rsid w:val="004F29C5"/>
    <w:rsid w:val="004F29D9"/>
    <w:rsid w:val="004F2B53"/>
    <w:rsid w:val="004F2BBF"/>
    <w:rsid w:val="004F2CE6"/>
    <w:rsid w:val="004F2D4C"/>
    <w:rsid w:val="004F2D7B"/>
    <w:rsid w:val="004F2FC1"/>
    <w:rsid w:val="004F30A5"/>
    <w:rsid w:val="004F3170"/>
    <w:rsid w:val="004F3436"/>
    <w:rsid w:val="004F344E"/>
    <w:rsid w:val="004F3477"/>
    <w:rsid w:val="004F3493"/>
    <w:rsid w:val="004F350D"/>
    <w:rsid w:val="004F35D6"/>
    <w:rsid w:val="004F375C"/>
    <w:rsid w:val="004F39C5"/>
    <w:rsid w:val="004F3A38"/>
    <w:rsid w:val="004F3A71"/>
    <w:rsid w:val="004F3A90"/>
    <w:rsid w:val="004F3AB3"/>
    <w:rsid w:val="004F3AD6"/>
    <w:rsid w:val="004F3B34"/>
    <w:rsid w:val="004F3BA7"/>
    <w:rsid w:val="004F3C0E"/>
    <w:rsid w:val="004F3C57"/>
    <w:rsid w:val="004F3D0D"/>
    <w:rsid w:val="004F3D0F"/>
    <w:rsid w:val="004F3DD8"/>
    <w:rsid w:val="004F3E3D"/>
    <w:rsid w:val="004F3EEF"/>
    <w:rsid w:val="004F3FBC"/>
    <w:rsid w:val="004F402D"/>
    <w:rsid w:val="004F4033"/>
    <w:rsid w:val="004F406D"/>
    <w:rsid w:val="004F40B9"/>
    <w:rsid w:val="004F41F9"/>
    <w:rsid w:val="004F42BC"/>
    <w:rsid w:val="004F42D1"/>
    <w:rsid w:val="004F42F7"/>
    <w:rsid w:val="004F431F"/>
    <w:rsid w:val="004F4387"/>
    <w:rsid w:val="004F43D1"/>
    <w:rsid w:val="004F43EE"/>
    <w:rsid w:val="004F45D3"/>
    <w:rsid w:val="004F4601"/>
    <w:rsid w:val="004F46B1"/>
    <w:rsid w:val="004F48ED"/>
    <w:rsid w:val="004F48FD"/>
    <w:rsid w:val="004F4A5D"/>
    <w:rsid w:val="004F4BCA"/>
    <w:rsid w:val="004F4BDA"/>
    <w:rsid w:val="004F4C37"/>
    <w:rsid w:val="004F4CE1"/>
    <w:rsid w:val="004F4DCC"/>
    <w:rsid w:val="004F4F85"/>
    <w:rsid w:val="004F4FB1"/>
    <w:rsid w:val="004F519D"/>
    <w:rsid w:val="004F51FB"/>
    <w:rsid w:val="004F5207"/>
    <w:rsid w:val="004F525B"/>
    <w:rsid w:val="004F550F"/>
    <w:rsid w:val="004F56C5"/>
    <w:rsid w:val="004F5720"/>
    <w:rsid w:val="004F59BC"/>
    <w:rsid w:val="004F5A1D"/>
    <w:rsid w:val="004F5A79"/>
    <w:rsid w:val="004F5B68"/>
    <w:rsid w:val="004F5F0B"/>
    <w:rsid w:val="004F5F12"/>
    <w:rsid w:val="004F5F74"/>
    <w:rsid w:val="004F6017"/>
    <w:rsid w:val="004F6129"/>
    <w:rsid w:val="004F6173"/>
    <w:rsid w:val="004F61A7"/>
    <w:rsid w:val="004F61AF"/>
    <w:rsid w:val="004F6313"/>
    <w:rsid w:val="004F63AD"/>
    <w:rsid w:val="004F6499"/>
    <w:rsid w:val="004F64CD"/>
    <w:rsid w:val="004F651E"/>
    <w:rsid w:val="004F66A2"/>
    <w:rsid w:val="004F66FC"/>
    <w:rsid w:val="004F6721"/>
    <w:rsid w:val="004F6737"/>
    <w:rsid w:val="004F673A"/>
    <w:rsid w:val="004F6869"/>
    <w:rsid w:val="004F6A39"/>
    <w:rsid w:val="004F6A5B"/>
    <w:rsid w:val="004F6A87"/>
    <w:rsid w:val="004F6C1D"/>
    <w:rsid w:val="004F6FC2"/>
    <w:rsid w:val="004F703B"/>
    <w:rsid w:val="004F7047"/>
    <w:rsid w:val="004F7197"/>
    <w:rsid w:val="004F73DF"/>
    <w:rsid w:val="004F74D8"/>
    <w:rsid w:val="004F7574"/>
    <w:rsid w:val="004F75A4"/>
    <w:rsid w:val="004F75C5"/>
    <w:rsid w:val="004F7754"/>
    <w:rsid w:val="004F7760"/>
    <w:rsid w:val="004F780B"/>
    <w:rsid w:val="004F7846"/>
    <w:rsid w:val="004F78F9"/>
    <w:rsid w:val="004F7901"/>
    <w:rsid w:val="004F7AFC"/>
    <w:rsid w:val="004F7C18"/>
    <w:rsid w:val="004F7EDB"/>
    <w:rsid w:val="004F7FCE"/>
    <w:rsid w:val="00500206"/>
    <w:rsid w:val="005002A1"/>
    <w:rsid w:val="005002AA"/>
    <w:rsid w:val="00500379"/>
    <w:rsid w:val="0050039B"/>
    <w:rsid w:val="005003CB"/>
    <w:rsid w:val="0050040A"/>
    <w:rsid w:val="00500420"/>
    <w:rsid w:val="00500432"/>
    <w:rsid w:val="00500491"/>
    <w:rsid w:val="0050050D"/>
    <w:rsid w:val="00500522"/>
    <w:rsid w:val="005005C7"/>
    <w:rsid w:val="005006A8"/>
    <w:rsid w:val="005006BE"/>
    <w:rsid w:val="005007AB"/>
    <w:rsid w:val="005007D1"/>
    <w:rsid w:val="005009D0"/>
    <w:rsid w:val="00500A63"/>
    <w:rsid w:val="00500A72"/>
    <w:rsid w:val="00500AD6"/>
    <w:rsid w:val="00500D51"/>
    <w:rsid w:val="00500E16"/>
    <w:rsid w:val="00500F03"/>
    <w:rsid w:val="00500FE8"/>
    <w:rsid w:val="00501091"/>
    <w:rsid w:val="005010BF"/>
    <w:rsid w:val="00501153"/>
    <w:rsid w:val="00501184"/>
    <w:rsid w:val="005011C3"/>
    <w:rsid w:val="0050123B"/>
    <w:rsid w:val="0050125F"/>
    <w:rsid w:val="00501271"/>
    <w:rsid w:val="005012AD"/>
    <w:rsid w:val="005013D5"/>
    <w:rsid w:val="00501530"/>
    <w:rsid w:val="005015E0"/>
    <w:rsid w:val="0050169E"/>
    <w:rsid w:val="005017D3"/>
    <w:rsid w:val="0050181F"/>
    <w:rsid w:val="00501871"/>
    <w:rsid w:val="0050189B"/>
    <w:rsid w:val="00501928"/>
    <w:rsid w:val="005019E6"/>
    <w:rsid w:val="00501A2A"/>
    <w:rsid w:val="00501C13"/>
    <w:rsid w:val="00501CE7"/>
    <w:rsid w:val="00501D1B"/>
    <w:rsid w:val="00501D89"/>
    <w:rsid w:val="00501E01"/>
    <w:rsid w:val="00501E89"/>
    <w:rsid w:val="00501E8B"/>
    <w:rsid w:val="00501F98"/>
    <w:rsid w:val="0050205C"/>
    <w:rsid w:val="00502082"/>
    <w:rsid w:val="00502175"/>
    <w:rsid w:val="0050236A"/>
    <w:rsid w:val="00502488"/>
    <w:rsid w:val="005025C4"/>
    <w:rsid w:val="00502684"/>
    <w:rsid w:val="00502697"/>
    <w:rsid w:val="00502830"/>
    <w:rsid w:val="005028E3"/>
    <w:rsid w:val="00502A4E"/>
    <w:rsid w:val="00502C2D"/>
    <w:rsid w:val="00502C4F"/>
    <w:rsid w:val="00502CB8"/>
    <w:rsid w:val="00502CF8"/>
    <w:rsid w:val="00502DAC"/>
    <w:rsid w:val="005031AB"/>
    <w:rsid w:val="005031CA"/>
    <w:rsid w:val="00503232"/>
    <w:rsid w:val="0050323C"/>
    <w:rsid w:val="005032C1"/>
    <w:rsid w:val="0050330F"/>
    <w:rsid w:val="0050344D"/>
    <w:rsid w:val="005034DC"/>
    <w:rsid w:val="0050357A"/>
    <w:rsid w:val="0050371C"/>
    <w:rsid w:val="00503786"/>
    <w:rsid w:val="005037DF"/>
    <w:rsid w:val="00503A9F"/>
    <w:rsid w:val="00503B07"/>
    <w:rsid w:val="00503B08"/>
    <w:rsid w:val="00503B46"/>
    <w:rsid w:val="00503B53"/>
    <w:rsid w:val="00503B88"/>
    <w:rsid w:val="00503C0A"/>
    <w:rsid w:val="00503CBC"/>
    <w:rsid w:val="00503CBE"/>
    <w:rsid w:val="00503D3C"/>
    <w:rsid w:val="00503F7D"/>
    <w:rsid w:val="00503FDB"/>
    <w:rsid w:val="0050417F"/>
    <w:rsid w:val="0050419A"/>
    <w:rsid w:val="005041AD"/>
    <w:rsid w:val="0050431C"/>
    <w:rsid w:val="0050437C"/>
    <w:rsid w:val="00504439"/>
    <w:rsid w:val="0050457D"/>
    <w:rsid w:val="005045B1"/>
    <w:rsid w:val="005045B5"/>
    <w:rsid w:val="00504615"/>
    <w:rsid w:val="005046B8"/>
    <w:rsid w:val="00504748"/>
    <w:rsid w:val="0050477C"/>
    <w:rsid w:val="00504795"/>
    <w:rsid w:val="005047F7"/>
    <w:rsid w:val="00504803"/>
    <w:rsid w:val="0050488E"/>
    <w:rsid w:val="00504934"/>
    <w:rsid w:val="00504955"/>
    <w:rsid w:val="00504960"/>
    <w:rsid w:val="00504992"/>
    <w:rsid w:val="00504AD8"/>
    <w:rsid w:val="00504C0F"/>
    <w:rsid w:val="00504C33"/>
    <w:rsid w:val="00504D06"/>
    <w:rsid w:val="00504D34"/>
    <w:rsid w:val="00504D91"/>
    <w:rsid w:val="00504DC5"/>
    <w:rsid w:val="00504DF0"/>
    <w:rsid w:val="00504EE3"/>
    <w:rsid w:val="00505097"/>
    <w:rsid w:val="005050A5"/>
    <w:rsid w:val="00505227"/>
    <w:rsid w:val="0050536C"/>
    <w:rsid w:val="005053A4"/>
    <w:rsid w:val="00505434"/>
    <w:rsid w:val="0050550C"/>
    <w:rsid w:val="00505559"/>
    <w:rsid w:val="0050560B"/>
    <w:rsid w:val="0050563A"/>
    <w:rsid w:val="005057BC"/>
    <w:rsid w:val="00505891"/>
    <w:rsid w:val="005058AC"/>
    <w:rsid w:val="005058C2"/>
    <w:rsid w:val="0050594E"/>
    <w:rsid w:val="005059F0"/>
    <w:rsid w:val="00505B80"/>
    <w:rsid w:val="00505C8C"/>
    <w:rsid w:val="00505E8F"/>
    <w:rsid w:val="00505EB1"/>
    <w:rsid w:val="00505F44"/>
    <w:rsid w:val="00505F9B"/>
    <w:rsid w:val="00505FAB"/>
    <w:rsid w:val="00505FDD"/>
    <w:rsid w:val="005060D3"/>
    <w:rsid w:val="0050620C"/>
    <w:rsid w:val="005062EB"/>
    <w:rsid w:val="005063E0"/>
    <w:rsid w:val="005063F2"/>
    <w:rsid w:val="0050644B"/>
    <w:rsid w:val="005064AA"/>
    <w:rsid w:val="005064C8"/>
    <w:rsid w:val="0050657D"/>
    <w:rsid w:val="005065FC"/>
    <w:rsid w:val="00506626"/>
    <w:rsid w:val="005066A0"/>
    <w:rsid w:val="0050672A"/>
    <w:rsid w:val="0050682B"/>
    <w:rsid w:val="0050683C"/>
    <w:rsid w:val="00506848"/>
    <w:rsid w:val="005068D7"/>
    <w:rsid w:val="00506A17"/>
    <w:rsid w:val="00506B80"/>
    <w:rsid w:val="00506C5C"/>
    <w:rsid w:val="00506DE2"/>
    <w:rsid w:val="00506F72"/>
    <w:rsid w:val="005070DF"/>
    <w:rsid w:val="0050711B"/>
    <w:rsid w:val="00507272"/>
    <w:rsid w:val="005072B5"/>
    <w:rsid w:val="005072C0"/>
    <w:rsid w:val="005072EA"/>
    <w:rsid w:val="00507339"/>
    <w:rsid w:val="00507385"/>
    <w:rsid w:val="005073B5"/>
    <w:rsid w:val="005073EB"/>
    <w:rsid w:val="0050745E"/>
    <w:rsid w:val="00507480"/>
    <w:rsid w:val="0050762D"/>
    <w:rsid w:val="00507680"/>
    <w:rsid w:val="00507724"/>
    <w:rsid w:val="00507777"/>
    <w:rsid w:val="00507796"/>
    <w:rsid w:val="005077BB"/>
    <w:rsid w:val="00507890"/>
    <w:rsid w:val="005079C5"/>
    <w:rsid w:val="005079DD"/>
    <w:rsid w:val="00507A1C"/>
    <w:rsid w:val="00507A55"/>
    <w:rsid w:val="00507ACB"/>
    <w:rsid w:val="00507B02"/>
    <w:rsid w:val="00507B58"/>
    <w:rsid w:val="00507C32"/>
    <w:rsid w:val="00507E02"/>
    <w:rsid w:val="00507E17"/>
    <w:rsid w:val="00507F36"/>
    <w:rsid w:val="00507F93"/>
    <w:rsid w:val="00507FBA"/>
    <w:rsid w:val="00507FBD"/>
    <w:rsid w:val="00507FEC"/>
    <w:rsid w:val="005100CF"/>
    <w:rsid w:val="005100E2"/>
    <w:rsid w:val="005100EB"/>
    <w:rsid w:val="005102ED"/>
    <w:rsid w:val="00510440"/>
    <w:rsid w:val="00510534"/>
    <w:rsid w:val="005107F0"/>
    <w:rsid w:val="0051082B"/>
    <w:rsid w:val="005108C8"/>
    <w:rsid w:val="0051098A"/>
    <w:rsid w:val="00510A5C"/>
    <w:rsid w:val="00510A8D"/>
    <w:rsid w:val="00510B4D"/>
    <w:rsid w:val="00510B99"/>
    <w:rsid w:val="00510C42"/>
    <w:rsid w:val="00510D6B"/>
    <w:rsid w:val="00510DEF"/>
    <w:rsid w:val="00510E43"/>
    <w:rsid w:val="00510E45"/>
    <w:rsid w:val="00510E49"/>
    <w:rsid w:val="00510F00"/>
    <w:rsid w:val="00510FB3"/>
    <w:rsid w:val="005111C6"/>
    <w:rsid w:val="00511245"/>
    <w:rsid w:val="0051127F"/>
    <w:rsid w:val="00511366"/>
    <w:rsid w:val="005114B9"/>
    <w:rsid w:val="005114F4"/>
    <w:rsid w:val="0051164F"/>
    <w:rsid w:val="005116AD"/>
    <w:rsid w:val="005117F5"/>
    <w:rsid w:val="00511892"/>
    <w:rsid w:val="00511A5A"/>
    <w:rsid w:val="00511AB6"/>
    <w:rsid w:val="00511AB7"/>
    <w:rsid w:val="00511B03"/>
    <w:rsid w:val="00511C8F"/>
    <w:rsid w:val="00511D40"/>
    <w:rsid w:val="00511D90"/>
    <w:rsid w:val="00511EC1"/>
    <w:rsid w:val="00511EE7"/>
    <w:rsid w:val="00511FBB"/>
    <w:rsid w:val="005120FD"/>
    <w:rsid w:val="0051214F"/>
    <w:rsid w:val="00512176"/>
    <w:rsid w:val="00512287"/>
    <w:rsid w:val="005122AF"/>
    <w:rsid w:val="0051237F"/>
    <w:rsid w:val="00512427"/>
    <w:rsid w:val="0051246E"/>
    <w:rsid w:val="00512501"/>
    <w:rsid w:val="00512509"/>
    <w:rsid w:val="00512568"/>
    <w:rsid w:val="005125E1"/>
    <w:rsid w:val="005126F6"/>
    <w:rsid w:val="00512740"/>
    <w:rsid w:val="00512776"/>
    <w:rsid w:val="00512898"/>
    <w:rsid w:val="005128A6"/>
    <w:rsid w:val="005128AD"/>
    <w:rsid w:val="00512902"/>
    <w:rsid w:val="005129C2"/>
    <w:rsid w:val="005129D2"/>
    <w:rsid w:val="00512A22"/>
    <w:rsid w:val="00512A62"/>
    <w:rsid w:val="00512A65"/>
    <w:rsid w:val="00512B10"/>
    <w:rsid w:val="00512BEB"/>
    <w:rsid w:val="00512CC6"/>
    <w:rsid w:val="00512D10"/>
    <w:rsid w:val="00512D17"/>
    <w:rsid w:val="00512D39"/>
    <w:rsid w:val="00512DAF"/>
    <w:rsid w:val="00513052"/>
    <w:rsid w:val="00513161"/>
    <w:rsid w:val="00513179"/>
    <w:rsid w:val="005134A9"/>
    <w:rsid w:val="005135BB"/>
    <w:rsid w:val="005135C9"/>
    <w:rsid w:val="005137F5"/>
    <w:rsid w:val="005138BA"/>
    <w:rsid w:val="005139CB"/>
    <w:rsid w:val="00513A3D"/>
    <w:rsid w:val="00513DF6"/>
    <w:rsid w:val="00513E04"/>
    <w:rsid w:val="00513E77"/>
    <w:rsid w:val="0051402F"/>
    <w:rsid w:val="00514247"/>
    <w:rsid w:val="00514306"/>
    <w:rsid w:val="005143C2"/>
    <w:rsid w:val="0051460E"/>
    <w:rsid w:val="0051469F"/>
    <w:rsid w:val="005146A6"/>
    <w:rsid w:val="005146BE"/>
    <w:rsid w:val="00514735"/>
    <w:rsid w:val="00514890"/>
    <w:rsid w:val="00514A04"/>
    <w:rsid w:val="00514AB7"/>
    <w:rsid w:val="00514B41"/>
    <w:rsid w:val="00514BA6"/>
    <w:rsid w:val="00514C1D"/>
    <w:rsid w:val="00514C80"/>
    <w:rsid w:val="00514CE2"/>
    <w:rsid w:val="00514D08"/>
    <w:rsid w:val="00514D52"/>
    <w:rsid w:val="00514E1B"/>
    <w:rsid w:val="00514F84"/>
    <w:rsid w:val="00514FBB"/>
    <w:rsid w:val="00514FBD"/>
    <w:rsid w:val="0051521A"/>
    <w:rsid w:val="005152DB"/>
    <w:rsid w:val="0051534D"/>
    <w:rsid w:val="005153AC"/>
    <w:rsid w:val="0051544C"/>
    <w:rsid w:val="005154AC"/>
    <w:rsid w:val="00515500"/>
    <w:rsid w:val="00515662"/>
    <w:rsid w:val="005156B8"/>
    <w:rsid w:val="00515757"/>
    <w:rsid w:val="005157AC"/>
    <w:rsid w:val="0051588E"/>
    <w:rsid w:val="005158F6"/>
    <w:rsid w:val="00515A85"/>
    <w:rsid w:val="00515B7A"/>
    <w:rsid w:val="00515E00"/>
    <w:rsid w:val="00515E02"/>
    <w:rsid w:val="00515FEC"/>
    <w:rsid w:val="00516054"/>
    <w:rsid w:val="00516071"/>
    <w:rsid w:val="00516297"/>
    <w:rsid w:val="00516418"/>
    <w:rsid w:val="005164B6"/>
    <w:rsid w:val="005164C9"/>
    <w:rsid w:val="005164FA"/>
    <w:rsid w:val="00516510"/>
    <w:rsid w:val="005165B8"/>
    <w:rsid w:val="0051666F"/>
    <w:rsid w:val="00516789"/>
    <w:rsid w:val="00516842"/>
    <w:rsid w:val="00516865"/>
    <w:rsid w:val="00516917"/>
    <w:rsid w:val="00516950"/>
    <w:rsid w:val="00516A43"/>
    <w:rsid w:val="00516A92"/>
    <w:rsid w:val="00516ABE"/>
    <w:rsid w:val="00516B0B"/>
    <w:rsid w:val="00516B48"/>
    <w:rsid w:val="00516CA5"/>
    <w:rsid w:val="00516D27"/>
    <w:rsid w:val="00516D44"/>
    <w:rsid w:val="00516F1C"/>
    <w:rsid w:val="00516FE4"/>
    <w:rsid w:val="0051702C"/>
    <w:rsid w:val="00517144"/>
    <w:rsid w:val="005171EC"/>
    <w:rsid w:val="00517426"/>
    <w:rsid w:val="00517694"/>
    <w:rsid w:val="005176C0"/>
    <w:rsid w:val="0051773B"/>
    <w:rsid w:val="00517782"/>
    <w:rsid w:val="005177C4"/>
    <w:rsid w:val="005178CF"/>
    <w:rsid w:val="005178F0"/>
    <w:rsid w:val="005179FC"/>
    <w:rsid w:val="00517A1A"/>
    <w:rsid w:val="00517B4B"/>
    <w:rsid w:val="00517B9B"/>
    <w:rsid w:val="00517C68"/>
    <w:rsid w:val="00517CB2"/>
    <w:rsid w:val="00517E32"/>
    <w:rsid w:val="00517F89"/>
    <w:rsid w:val="005200A6"/>
    <w:rsid w:val="005200B3"/>
    <w:rsid w:val="005200F6"/>
    <w:rsid w:val="0052014B"/>
    <w:rsid w:val="00520206"/>
    <w:rsid w:val="00520251"/>
    <w:rsid w:val="005202D8"/>
    <w:rsid w:val="005202F7"/>
    <w:rsid w:val="0052062A"/>
    <w:rsid w:val="0052087F"/>
    <w:rsid w:val="005208D4"/>
    <w:rsid w:val="0052091E"/>
    <w:rsid w:val="00520934"/>
    <w:rsid w:val="00520977"/>
    <w:rsid w:val="005209AE"/>
    <w:rsid w:val="005209BE"/>
    <w:rsid w:val="00520A62"/>
    <w:rsid w:val="00520AB5"/>
    <w:rsid w:val="00520C1D"/>
    <w:rsid w:val="00520D2F"/>
    <w:rsid w:val="00520D93"/>
    <w:rsid w:val="00520F15"/>
    <w:rsid w:val="0052103B"/>
    <w:rsid w:val="00521077"/>
    <w:rsid w:val="005212D4"/>
    <w:rsid w:val="005213E3"/>
    <w:rsid w:val="005214A9"/>
    <w:rsid w:val="00521753"/>
    <w:rsid w:val="0052175A"/>
    <w:rsid w:val="0052177F"/>
    <w:rsid w:val="00521781"/>
    <w:rsid w:val="00521A91"/>
    <w:rsid w:val="00521ACA"/>
    <w:rsid w:val="00521BFA"/>
    <w:rsid w:val="00521C68"/>
    <w:rsid w:val="00521CD2"/>
    <w:rsid w:val="00521CFD"/>
    <w:rsid w:val="00521D6C"/>
    <w:rsid w:val="00521E10"/>
    <w:rsid w:val="00521E1A"/>
    <w:rsid w:val="00521E6E"/>
    <w:rsid w:val="00521E6F"/>
    <w:rsid w:val="00521F02"/>
    <w:rsid w:val="00521F79"/>
    <w:rsid w:val="005220FE"/>
    <w:rsid w:val="00522106"/>
    <w:rsid w:val="0052212F"/>
    <w:rsid w:val="0052218B"/>
    <w:rsid w:val="0052240D"/>
    <w:rsid w:val="00522497"/>
    <w:rsid w:val="005224F6"/>
    <w:rsid w:val="005228C0"/>
    <w:rsid w:val="005228F8"/>
    <w:rsid w:val="00522928"/>
    <w:rsid w:val="005229BF"/>
    <w:rsid w:val="00522AA5"/>
    <w:rsid w:val="00522B61"/>
    <w:rsid w:val="00522CD2"/>
    <w:rsid w:val="00522EA4"/>
    <w:rsid w:val="00522FC9"/>
    <w:rsid w:val="005230B2"/>
    <w:rsid w:val="0052311B"/>
    <w:rsid w:val="005231E3"/>
    <w:rsid w:val="00523238"/>
    <w:rsid w:val="005232CB"/>
    <w:rsid w:val="00523321"/>
    <w:rsid w:val="00523351"/>
    <w:rsid w:val="005233D5"/>
    <w:rsid w:val="00523509"/>
    <w:rsid w:val="005236D8"/>
    <w:rsid w:val="00523781"/>
    <w:rsid w:val="005238AF"/>
    <w:rsid w:val="00523938"/>
    <w:rsid w:val="0052394B"/>
    <w:rsid w:val="00523962"/>
    <w:rsid w:val="00523B19"/>
    <w:rsid w:val="00523BA8"/>
    <w:rsid w:val="00523BCB"/>
    <w:rsid w:val="00523C59"/>
    <w:rsid w:val="00523EB3"/>
    <w:rsid w:val="00523F05"/>
    <w:rsid w:val="005241DF"/>
    <w:rsid w:val="00524239"/>
    <w:rsid w:val="00524287"/>
    <w:rsid w:val="00524292"/>
    <w:rsid w:val="00524314"/>
    <w:rsid w:val="0052434C"/>
    <w:rsid w:val="005243EA"/>
    <w:rsid w:val="00524455"/>
    <w:rsid w:val="005245C9"/>
    <w:rsid w:val="0052475D"/>
    <w:rsid w:val="0052476D"/>
    <w:rsid w:val="00524829"/>
    <w:rsid w:val="0052488B"/>
    <w:rsid w:val="0052494C"/>
    <w:rsid w:val="00524964"/>
    <w:rsid w:val="0052499F"/>
    <w:rsid w:val="00524AFF"/>
    <w:rsid w:val="00524D0A"/>
    <w:rsid w:val="00524D12"/>
    <w:rsid w:val="00524D19"/>
    <w:rsid w:val="00524D9F"/>
    <w:rsid w:val="00524E09"/>
    <w:rsid w:val="00524EC0"/>
    <w:rsid w:val="00524FCE"/>
    <w:rsid w:val="0052507C"/>
    <w:rsid w:val="005250C5"/>
    <w:rsid w:val="0052525E"/>
    <w:rsid w:val="0052530D"/>
    <w:rsid w:val="0052531A"/>
    <w:rsid w:val="00525502"/>
    <w:rsid w:val="0052561F"/>
    <w:rsid w:val="00525686"/>
    <w:rsid w:val="00525710"/>
    <w:rsid w:val="0052577D"/>
    <w:rsid w:val="0052578A"/>
    <w:rsid w:val="0052580F"/>
    <w:rsid w:val="00525876"/>
    <w:rsid w:val="005258E5"/>
    <w:rsid w:val="00525903"/>
    <w:rsid w:val="00525984"/>
    <w:rsid w:val="0052599F"/>
    <w:rsid w:val="00525B3D"/>
    <w:rsid w:val="00525B61"/>
    <w:rsid w:val="00525C1F"/>
    <w:rsid w:val="00525D47"/>
    <w:rsid w:val="00525DD5"/>
    <w:rsid w:val="00525EBD"/>
    <w:rsid w:val="00525F2B"/>
    <w:rsid w:val="00525FA3"/>
    <w:rsid w:val="0052609F"/>
    <w:rsid w:val="0052611C"/>
    <w:rsid w:val="00526141"/>
    <w:rsid w:val="0052616B"/>
    <w:rsid w:val="00526293"/>
    <w:rsid w:val="00526298"/>
    <w:rsid w:val="005262A6"/>
    <w:rsid w:val="00526389"/>
    <w:rsid w:val="005264F8"/>
    <w:rsid w:val="0052651E"/>
    <w:rsid w:val="0052653F"/>
    <w:rsid w:val="00526651"/>
    <w:rsid w:val="00526713"/>
    <w:rsid w:val="005268A6"/>
    <w:rsid w:val="00526C2C"/>
    <w:rsid w:val="00526C89"/>
    <w:rsid w:val="00526D72"/>
    <w:rsid w:val="00526D81"/>
    <w:rsid w:val="00526D96"/>
    <w:rsid w:val="0052709A"/>
    <w:rsid w:val="005270D4"/>
    <w:rsid w:val="00527172"/>
    <w:rsid w:val="00527191"/>
    <w:rsid w:val="005272C9"/>
    <w:rsid w:val="00527442"/>
    <w:rsid w:val="00527484"/>
    <w:rsid w:val="0052749C"/>
    <w:rsid w:val="005275BE"/>
    <w:rsid w:val="005276D9"/>
    <w:rsid w:val="00527752"/>
    <w:rsid w:val="005277B2"/>
    <w:rsid w:val="00527859"/>
    <w:rsid w:val="005278DE"/>
    <w:rsid w:val="00527958"/>
    <w:rsid w:val="00527A93"/>
    <w:rsid w:val="00527AB8"/>
    <w:rsid w:val="00527BD9"/>
    <w:rsid w:val="00527CE2"/>
    <w:rsid w:val="00527D37"/>
    <w:rsid w:val="00527D95"/>
    <w:rsid w:val="00527DEB"/>
    <w:rsid w:val="00527EC8"/>
    <w:rsid w:val="00527F0A"/>
    <w:rsid w:val="00527F29"/>
    <w:rsid w:val="005300BF"/>
    <w:rsid w:val="00530108"/>
    <w:rsid w:val="00530181"/>
    <w:rsid w:val="005301B6"/>
    <w:rsid w:val="005301F6"/>
    <w:rsid w:val="0053030E"/>
    <w:rsid w:val="00530326"/>
    <w:rsid w:val="0053039D"/>
    <w:rsid w:val="005303A0"/>
    <w:rsid w:val="005303D4"/>
    <w:rsid w:val="0053048B"/>
    <w:rsid w:val="0053061E"/>
    <w:rsid w:val="005306D7"/>
    <w:rsid w:val="00530721"/>
    <w:rsid w:val="00530819"/>
    <w:rsid w:val="0053089A"/>
    <w:rsid w:val="005309D5"/>
    <w:rsid w:val="00530AA4"/>
    <w:rsid w:val="00530CB1"/>
    <w:rsid w:val="00530CC8"/>
    <w:rsid w:val="00530F15"/>
    <w:rsid w:val="00530FBC"/>
    <w:rsid w:val="00530FBD"/>
    <w:rsid w:val="005311A0"/>
    <w:rsid w:val="005311FD"/>
    <w:rsid w:val="005312F2"/>
    <w:rsid w:val="0053139A"/>
    <w:rsid w:val="005313A2"/>
    <w:rsid w:val="00531548"/>
    <w:rsid w:val="00531A64"/>
    <w:rsid w:val="00531A96"/>
    <w:rsid w:val="00531AE0"/>
    <w:rsid w:val="00531B4B"/>
    <w:rsid w:val="00531C46"/>
    <w:rsid w:val="00531D6E"/>
    <w:rsid w:val="00531DCB"/>
    <w:rsid w:val="00531E2F"/>
    <w:rsid w:val="00531E85"/>
    <w:rsid w:val="00531FA2"/>
    <w:rsid w:val="00531FEC"/>
    <w:rsid w:val="0053204C"/>
    <w:rsid w:val="0053208F"/>
    <w:rsid w:val="00532107"/>
    <w:rsid w:val="00532130"/>
    <w:rsid w:val="0053226B"/>
    <w:rsid w:val="00532339"/>
    <w:rsid w:val="00532484"/>
    <w:rsid w:val="005324E1"/>
    <w:rsid w:val="00532544"/>
    <w:rsid w:val="00532628"/>
    <w:rsid w:val="00532656"/>
    <w:rsid w:val="00532697"/>
    <w:rsid w:val="0053277F"/>
    <w:rsid w:val="005328B8"/>
    <w:rsid w:val="00532934"/>
    <w:rsid w:val="0053299F"/>
    <w:rsid w:val="00532C75"/>
    <w:rsid w:val="00532D18"/>
    <w:rsid w:val="00532D6C"/>
    <w:rsid w:val="00532DE6"/>
    <w:rsid w:val="00532E60"/>
    <w:rsid w:val="00532F49"/>
    <w:rsid w:val="0053314F"/>
    <w:rsid w:val="005331C9"/>
    <w:rsid w:val="00533255"/>
    <w:rsid w:val="00533317"/>
    <w:rsid w:val="00533335"/>
    <w:rsid w:val="00533489"/>
    <w:rsid w:val="0053353E"/>
    <w:rsid w:val="0053358A"/>
    <w:rsid w:val="005335E0"/>
    <w:rsid w:val="005336E3"/>
    <w:rsid w:val="005337A4"/>
    <w:rsid w:val="005337D5"/>
    <w:rsid w:val="005337FF"/>
    <w:rsid w:val="00533891"/>
    <w:rsid w:val="005338BF"/>
    <w:rsid w:val="0053396F"/>
    <w:rsid w:val="00533979"/>
    <w:rsid w:val="00533B1C"/>
    <w:rsid w:val="00533C73"/>
    <w:rsid w:val="00533C7F"/>
    <w:rsid w:val="00533CA7"/>
    <w:rsid w:val="00533CF4"/>
    <w:rsid w:val="00533D81"/>
    <w:rsid w:val="00533DB2"/>
    <w:rsid w:val="00533FFC"/>
    <w:rsid w:val="00534114"/>
    <w:rsid w:val="00534295"/>
    <w:rsid w:val="005342FE"/>
    <w:rsid w:val="0053431D"/>
    <w:rsid w:val="005343C8"/>
    <w:rsid w:val="0053452A"/>
    <w:rsid w:val="00534583"/>
    <w:rsid w:val="00534674"/>
    <w:rsid w:val="005346A2"/>
    <w:rsid w:val="005346D4"/>
    <w:rsid w:val="0053482B"/>
    <w:rsid w:val="005348D0"/>
    <w:rsid w:val="005348E2"/>
    <w:rsid w:val="00534968"/>
    <w:rsid w:val="005349E5"/>
    <w:rsid w:val="00534A1C"/>
    <w:rsid w:val="00534A52"/>
    <w:rsid w:val="00534B5F"/>
    <w:rsid w:val="00534BA0"/>
    <w:rsid w:val="00534D14"/>
    <w:rsid w:val="00534D33"/>
    <w:rsid w:val="00534EA3"/>
    <w:rsid w:val="00534F5E"/>
    <w:rsid w:val="00534FDF"/>
    <w:rsid w:val="005350FD"/>
    <w:rsid w:val="0053514B"/>
    <w:rsid w:val="005351AB"/>
    <w:rsid w:val="005351C4"/>
    <w:rsid w:val="005352E2"/>
    <w:rsid w:val="005352E7"/>
    <w:rsid w:val="0053558F"/>
    <w:rsid w:val="0053568B"/>
    <w:rsid w:val="0053568F"/>
    <w:rsid w:val="005356C6"/>
    <w:rsid w:val="00535700"/>
    <w:rsid w:val="00535834"/>
    <w:rsid w:val="0053592F"/>
    <w:rsid w:val="005359AE"/>
    <w:rsid w:val="00535C02"/>
    <w:rsid w:val="00535C36"/>
    <w:rsid w:val="00535C89"/>
    <w:rsid w:val="00535CC6"/>
    <w:rsid w:val="00535D42"/>
    <w:rsid w:val="00535D6A"/>
    <w:rsid w:val="00535F65"/>
    <w:rsid w:val="00535FC5"/>
    <w:rsid w:val="00536111"/>
    <w:rsid w:val="0053611A"/>
    <w:rsid w:val="00536253"/>
    <w:rsid w:val="00536265"/>
    <w:rsid w:val="0053627C"/>
    <w:rsid w:val="00536282"/>
    <w:rsid w:val="00536422"/>
    <w:rsid w:val="005364ED"/>
    <w:rsid w:val="005364F0"/>
    <w:rsid w:val="0053667D"/>
    <w:rsid w:val="005366F4"/>
    <w:rsid w:val="005367B2"/>
    <w:rsid w:val="005367F4"/>
    <w:rsid w:val="0053681B"/>
    <w:rsid w:val="00536832"/>
    <w:rsid w:val="00536B14"/>
    <w:rsid w:val="00536B25"/>
    <w:rsid w:val="00536CD4"/>
    <w:rsid w:val="00536D39"/>
    <w:rsid w:val="00536E0E"/>
    <w:rsid w:val="005370B7"/>
    <w:rsid w:val="00537249"/>
    <w:rsid w:val="00537283"/>
    <w:rsid w:val="00537297"/>
    <w:rsid w:val="00537345"/>
    <w:rsid w:val="00537468"/>
    <w:rsid w:val="005374CA"/>
    <w:rsid w:val="005375F5"/>
    <w:rsid w:val="005375FD"/>
    <w:rsid w:val="00537715"/>
    <w:rsid w:val="005377A6"/>
    <w:rsid w:val="005378F2"/>
    <w:rsid w:val="005379C3"/>
    <w:rsid w:val="005379D3"/>
    <w:rsid w:val="00537A07"/>
    <w:rsid w:val="00537A6F"/>
    <w:rsid w:val="00537B84"/>
    <w:rsid w:val="00537C9C"/>
    <w:rsid w:val="00537DF6"/>
    <w:rsid w:val="00537EE6"/>
    <w:rsid w:val="00540059"/>
    <w:rsid w:val="00540136"/>
    <w:rsid w:val="005401D3"/>
    <w:rsid w:val="005401D7"/>
    <w:rsid w:val="0054024B"/>
    <w:rsid w:val="00540256"/>
    <w:rsid w:val="005403A6"/>
    <w:rsid w:val="0054057B"/>
    <w:rsid w:val="005405A6"/>
    <w:rsid w:val="005405A9"/>
    <w:rsid w:val="005405FE"/>
    <w:rsid w:val="005406BF"/>
    <w:rsid w:val="005406CB"/>
    <w:rsid w:val="00540771"/>
    <w:rsid w:val="005407C8"/>
    <w:rsid w:val="00540800"/>
    <w:rsid w:val="00540803"/>
    <w:rsid w:val="005409E6"/>
    <w:rsid w:val="00540A0E"/>
    <w:rsid w:val="00540BD7"/>
    <w:rsid w:val="00540C6A"/>
    <w:rsid w:val="00540D17"/>
    <w:rsid w:val="00540D33"/>
    <w:rsid w:val="00540E12"/>
    <w:rsid w:val="00540E35"/>
    <w:rsid w:val="00540E6B"/>
    <w:rsid w:val="00540EB3"/>
    <w:rsid w:val="00541033"/>
    <w:rsid w:val="00541085"/>
    <w:rsid w:val="00541128"/>
    <w:rsid w:val="00541175"/>
    <w:rsid w:val="00541276"/>
    <w:rsid w:val="00541297"/>
    <w:rsid w:val="0054130F"/>
    <w:rsid w:val="0054132D"/>
    <w:rsid w:val="005413AB"/>
    <w:rsid w:val="00541429"/>
    <w:rsid w:val="00541463"/>
    <w:rsid w:val="0054153E"/>
    <w:rsid w:val="0054155B"/>
    <w:rsid w:val="005415EC"/>
    <w:rsid w:val="00541686"/>
    <w:rsid w:val="005416E0"/>
    <w:rsid w:val="00541752"/>
    <w:rsid w:val="005417C4"/>
    <w:rsid w:val="00541931"/>
    <w:rsid w:val="00541B35"/>
    <w:rsid w:val="00541B3E"/>
    <w:rsid w:val="00541CF4"/>
    <w:rsid w:val="00541D27"/>
    <w:rsid w:val="00541DC3"/>
    <w:rsid w:val="00541EFC"/>
    <w:rsid w:val="0054214B"/>
    <w:rsid w:val="005421AA"/>
    <w:rsid w:val="00542205"/>
    <w:rsid w:val="0054235C"/>
    <w:rsid w:val="0054238D"/>
    <w:rsid w:val="00542455"/>
    <w:rsid w:val="00542472"/>
    <w:rsid w:val="005424D3"/>
    <w:rsid w:val="005426D5"/>
    <w:rsid w:val="00542725"/>
    <w:rsid w:val="0054274F"/>
    <w:rsid w:val="005427AB"/>
    <w:rsid w:val="0054283A"/>
    <w:rsid w:val="00542893"/>
    <w:rsid w:val="00542979"/>
    <w:rsid w:val="00542B6A"/>
    <w:rsid w:val="00542B7B"/>
    <w:rsid w:val="00542B86"/>
    <w:rsid w:val="00542CC4"/>
    <w:rsid w:val="00542CED"/>
    <w:rsid w:val="00542CF4"/>
    <w:rsid w:val="00542F07"/>
    <w:rsid w:val="00543090"/>
    <w:rsid w:val="005431E9"/>
    <w:rsid w:val="00543373"/>
    <w:rsid w:val="00543409"/>
    <w:rsid w:val="005435A9"/>
    <w:rsid w:val="00543664"/>
    <w:rsid w:val="005436B3"/>
    <w:rsid w:val="00543706"/>
    <w:rsid w:val="0054374B"/>
    <w:rsid w:val="00543794"/>
    <w:rsid w:val="00543890"/>
    <w:rsid w:val="005438AD"/>
    <w:rsid w:val="005438FC"/>
    <w:rsid w:val="00543A73"/>
    <w:rsid w:val="00543AD2"/>
    <w:rsid w:val="00543B51"/>
    <w:rsid w:val="00543BBC"/>
    <w:rsid w:val="00543BD2"/>
    <w:rsid w:val="00543C27"/>
    <w:rsid w:val="00543D21"/>
    <w:rsid w:val="00543D4D"/>
    <w:rsid w:val="00543FD2"/>
    <w:rsid w:val="00544003"/>
    <w:rsid w:val="0054403F"/>
    <w:rsid w:val="00544104"/>
    <w:rsid w:val="005441A3"/>
    <w:rsid w:val="00544253"/>
    <w:rsid w:val="0054425A"/>
    <w:rsid w:val="005442D3"/>
    <w:rsid w:val="00544308"/>
    <w:rsid w:val="0054436D"/>
    <w:rsid w:val="005443A2"/>
    <w:rsid w:val="00544470"/>
    <w:rsid w:val="005447E5"/>
    <w:rsid w:val="0054481B"/>
    <w:rsid w:val="0054482D"/>
    <w:rsid w:val="00544A76"/>
    <w:rsid w:val="00544ACB"/>
    <w:rsid w:val="00544AE0"/>
    <w:rsid w:val="00544BE0"/>
    <w:rsid w:val="00544C5B"/>
    <w:rsid w:val="00544C6F"/>
    <w:rsid w:val="00544CA3"/>
    <w:rsid w:val="00544D6E"/>
    <w:rsid w:val="00544DCE"/>
    <w:rsid w:val="00544DD3"/>
    <w:rsid w:val="00544FEE"/>
    <w:rsid w:val="005450E2"/>
    <w:rsid w:val="005450F6"/>
    <w:rsid w:val="00545158"/>
    <w:rsid w:val="005451A2"/>
    <w:rsid w:val="0054524E"/>
    <w:rsid w:val="00545412"/>
    <w:rsid w:val="005454B9"/>
    <w:rsid w:val="005454D3"/>
    <w:rsid w:val="00545517"/>
    <w:rsid w:val="005455A6"/>
    <w:rsid w:val="00545625"/>
    <w:rsid w:val="0054578D"/>
    <w:rsid w:val="0054591D"/>
    <w:rsid w:val="00545982"/>
    <w:rsid w:val="00545A28"/>
    <w:rsid w:val="00545C19"/>
    <w:rsid w:val="00545E6D"/>
    <w:rsid w:val="00545EE3"/>
    <w:rsid w:val="0054600B"/>
    <w:rsid w:val="005461AF"/>
    <w:rsid w:val="00546551"/>
    <w:rsid w:val="00546591"/>
    <w:rsid w:val="005466C6"/>
    <w:rsid w:val="00546A07"/>
    <w:rsid w:val="00546AAF"/>
    <w:rsid w:val="00546AFB"/>
    <w:rsid w:val="00546C41"/>
    <w:rsid w:val="00546CC7"/>
    <w:rsid w:val="00546D7E"/>
    <w:rsid w:val="00546DF0"/>
    <w:rsid w:val="00546E29"/>
    <w:rsid w:val="00546F24"/>
    <w:rsid w:val="00546F8B"/>
    <w:rsid w:val="00546FF5"/>
    <w:rsid w:val="00547096"/>
    <w:rsid w:val="005470DA"/>
    <w:rsid w:val="00547211"/>
    <w:rsid w:val="00547227"/>
    <w:rsid w:val="005472BF"/>
    <w:rsid w:val="00547453"/>
    <w:rsid w:val="00547486"/>
    <w:rsid w:val="00547540"/>
    <w:rsid w:val="005478AD"/>
    <w:rsid w:val="00547924"/>
    <w:rsid w:val="005479FA"/>
    <w:rsid w:val="00547A37"/>
    <w:rsid w:val="00547A49"/>
    <w:rsid w:val="00547BB7"/>
    <w:rsid w:val="00547BCF"/>
    <w:rsid w:val="00547D07"/>
    <w:rsid w:val="00547D44"/>
    <w:rsid w:val="00547D5D"/>
    <w:rsid w:val="00547DC8"/>
    <w:rsid w:val="00547E04"/>
    <w:rsid w:val="00547E95"/>
    <w:rsid w:val="00547F4D"/>
    <w:rsid w:val="0055006F"/>
    <w:rsid w:val="00550102"/>
    <w:rsid w:val="005504F1"/>
    <w:rsid w:val="00550603"/>
    <w:rsid w:val="00550618"/>
    <w:rsid w:val="005508F2"/>
    <w:rsid w:val="00550921"/>
    <w:rsid w:val="005509AA"/>
    <w:rsid w:val="00550A08"/>
    <w:rsid w:val="00550A1C"/>
    <w:rsid w:val="00550A94"/>
    <w:rsid w:val="00550B14"/>
    <w:rsid w:val="00550B28"/>
    <w:rsid w:val="00550B58"/>
    <w:rsid w:val="00550CEC"/>
    <w:rsid w:val="00550D53"/>
    <w:rsid w:val="00550EE2"/>
    <w:rsid w:val="0055109D"/>
    <w:rsid w:val="00551138"/>
    <w:rsid w:val="005511E2"/>
    <w:rsid w:val="0055121B"/>
    <w:rsid w:val="005512C7"/>
    <w:rsid w:val="00551323"/>
    <w:rsid w:val="0055144E"/>
    <w:rsid w:val="005514B0"/>
    <w:rsid w:val="005514C3"/>
    <w:rsid w:val="00551592"/>
    <w:rsid w:val="005516B0"/>
    <w:rsid w:val="005516C2"/>
    <w:rsid w:val="00551840"/>
    <w:rsid w:val="005518AC"/>
    <w:rsid w:val="005519B6"/>
    <w:rsid w:val="00551AB6"/>
    <w:rsid w:val="00551B3D"/>
    <w:rsid w:val="00551CAD"/>
    <w:rsid w:val="00551DFF"/>
    <w:rsid w:val="005520BC"/>
    <w:rsid w:val="0055210C"/>
    <w:rsid w:val="0055213B"/>
    <w:rsid w:val="00552153"/>
    <w:rsid w:val="005524FE"/>
    <w:rsid w:val="00552570"/>
    <w:rsid w:val="0055264C"/>
    <w:rsid w:val="005528AB"/>
    <w:rsid w:val="00552953"/>
    <w:rsid w:val="00552983"/>
    <w:rsid w:val="0055298A"/>
    <w:rsid w:val="00552A0B"/>
    <w:rsid w:val="00552BFA"/>
    <w:rsid w:val="00552DB5"/>
    <w:rsid w:val="00552E5F"/>
    <w:rsid w:val="00552EC8"/>
    <w:rsid w:val="00552FF2"/>
    <w:rsid w:val="005530EA"/>
    <w:rsid w:val="005530F1"/>
    <w:rsid w:val="00553109"/>
    <w:rsid w:val="00553212"/>
    <w:rsid w:val="0055322F"/>
    <w:rsid w:val="0055326C"/>
    <w:rsid w:val="00553278"/>
    <w:rsid w:val="0055338A"/>
    <w:rsid w:val="0055338F"/>
    <w:rsid w:val="005534A1"/>
    <w:rsid w:val="00553503"/>
    <w:rsid w:val="005535F0"/>
    <w:rsid w:val="00553635"/>
    <w:rsid w:val="00553726"/>
    <w:rsid w:val="005537D1"/>
    <w:rsid w:val="005537F3"/>
    <w:rsid w:val="005539E0"/>
    <w:rsid w:val="005539FD"/>
    <w:rsid w:val="00553B19"/>
    <w:rsid w:val="00553BBF"/>
    <w:rsid w:val="00553DCD"/>
    <w:rsid w:val="00553F63"/>
    <w:rsid w:val="00553FA4"/>
    <w:rsid w:val="00553FFD"/>
    <w:rsid w:val="00554033"/>
    <w:rsid w:val="005540D0"/>
    <w:rsid w:val="005540F2"/>
    <w:rsid w:val="0055416D"/>
    <w:rsid w:val="005541AE"/>
    <w:rsid w:val="00554289"/>
    <w:rsid w:val="00554303"/>
    <w:rsid w:val="00554306"/>
    <w:rsid w:val="00554513"/>
    <w:rsid w:val="0055451A"/>
    <w:rsid w:val="00554541"/>
    <w:rsid w:val="0055455B"/>
    <w:rsid w:val="005547A6"/>
    <w:rsid w:val="005547C9"/>
    <w:rsid w:val="005548DF"/>
    <w:rsid w:val="00554936"/>
    <w:rsid w:val="005549E5"/>
    <w:rsid w:val="00554AD1"/>
    <w:rsid w:val="00554AF8"/>
    <w:rsid w:val="00554BDE"/>
    <w:rsid w:val="00554C93"/>
    <w:rsid w:val="00554D3E"/>
    <w:rsid w:val="00554DB9"/>
    <w:rsid w:val="00554E7D"/>
    <w:rsid w:val="00554EB7"/>
    <w:rsid w:val="005550AF"/>
    <w:rsid w:val="005551FB"/>
    <w:rsid w:val="0055533C"/>
    <w:rsid w:val="00555410"/>
    <w:rsid w:val="00555453"/>
    <w:rsid w:val="005555B9"/>
    <w:rsid w:val="00555644"/>
    <w:rsid w:val="00555765"/>
    <w:rsid w:val="005557AA"/>
    <w:rsid w:val="0055590E"/>
    <w:rsid w:val="0055591B"/>
    <w:rsid w:val="00555A35"/>
    <w:rsid w:val="00555AEF"/>
    <w:rsid w:val="00555B91"/>
    <w:rsid w:val="00555C66"/>
    <w:rsid w:val="00555C79"/>
    <w:rsid w:val="00555CB3"/>
    <w:rsid w:val="00555D07"/>
    <w:rsid w:val="00555D89"/>
    <w:rsid w:val="00555EC8"/>
    <w:rsid w:val="00555FE7"/>
    <w:rsid w:val="005560C5"/>
    <w:rsid w:val="005561B1"/>
    <w:rsid w:val="005561BF"/>
    <w:rsid w:val="0055631D"/>
    <w:rsid w:val="005563B8"/>
    <w:rsid w:val="00556402"/>
    <w:rsid w:val="0055640D"/>
    <w:rsid w:val="0055643A"/>
    <w:rsid w:val="005564BF"/>
    <w:rsid w:val="005565CF"/>
    <w:rsid w:val="00556760"/>
    <w:rsid w:val="00556831"/>
    <w:rsid w:val="005568E5"/>
    <w:rsid w:val="00556944"/>
    <w:rsid w:val="00556A01"/>
    <w:rsid w:val="00556A68"/>
    <w:rsid w:val="00556BE0"/>
    <w:rsid w:val="00556DBB"/>
    <w:rsid w:val="00556DE1"/>
    <w:rsid w:val="005570CE"/>
    <w:rsid w:val="0055713D"/>
    <w:rsid w:val="0055720D"/>
    <w:rsid w:val="0055722F"/>
    <w:rsid w:val="00557321"/>
    <w:rsid w:val="00557364"/>
    <w:rsid w:val="005573AA"/>
    <w:rsid w:val="005573BE"/>
    <w:rsid w:val="0055787A"/>
    <w:rsid w:val="0055789D"/>
    <w:rsid w:val="0055798E"/>
    <w:rsid w:val="00557A79"/>
    <w:rsid w:val="00557AC6"/>
    <w:rsid w:val="00557B2E"/>
    <w:rsid w:val="00557B7E"/>
    <w:rsid w:val="00557B7F"/>
    <w:rsid w:val="00557C3B"/>
    <w:rsid w:val="00557DDD"/>
    <w:rsid w:val="00557DEE"/>
    <w:rsid w:val="005600B8"/>
    <w:rsid w:val="00560137"/>
    <w:rsid w:val="005601D7"/>
    <w:rsid w:val="00560305"/>
    <w:rsid w:val="0056034D"/>
    <w:rsid w:val="00560361"/>
    <w:rsid w:val="005607CB"/>
    <w:rsid w:val="00560850"/>
    <w:rsid w:val="00560AD7"/>
    <w:rsid w:val="00560AE6"/>
    <w:rsid w:val="00560AFE"/>
    <w:rsid w:val="00560B01"/>
    <w:rsid w:val="00560B8A"/>
    <w:rsid w:val="00560C4C"/>
    <w:rsid w:val="00560C81"/>
    <w:rsid w:val="00560CA7"/>
    <w:rsid w:val="00560D0C"/>
    <w:rsid w:val="00560F07"/>
    <w:rsid w:val="00560F17"/>
    <w:rsid w:val="00560F82"/>
    <w:rsid w:val="0056106B"/>
    <w:rsid w:val="00561099"/>
    <w:rsid w:val="00561166"/>
    <w:rsid w:val="0056119B"/>
    <w:rsid w:val="005611B5"/>
    <w:rsid w:val="0056128A"/>
    <w:rsid w:val="005612A0"/>
    <w:rsid w:val="005612FC"/>
    <w:rsid w:val="005613FE"/>
    <w:rsid w:val="0056143C"/>
    <w:rsid w:val="00561485"/>
    <w:rsid w:val="0056148B"/>
    <w:rsid w:val="0056148E"/>
    <w:rsid w:val="00561530"/>
    <w:rsid w:val="0056157C"/>
    <w:rsid w:val="005615CF"/>
    <w:rsid w:val="005615F3"/>
    <w:rsid w:val="005616FA"/>
    <w:rsid w:val="00561704"/>
    <w:rsid w:val="005617E2"/>
    <w:rsid w:val="005617F1"/>
    <w:rsid w:val="0056183D"/>
    <w:rsid w:val="005618D6"/>
    <w:rsid w:val="00561AFD"/>
    <w:rsid w:val="00561B63"/>
    <w:rsid w:val="00561B7A"/>
    <w:rsid w:val="00561C63"/>
    <w:rsid w:val="00561D28"/>
    <w:rsid w:val="00561D4E"/>
    <w:rsid w:val="00561D6F"/>
    <w:rsid w:val="00561ECF"/>
    <w:rsid w:val="00561F5D"/>
    <w:rsid w:val="00561F7B"/>
    <w:rsid w:val="00561F9E"/>
    <w:rsid w:val="0056233E"/>
    <w:rsid w:val="0056255A"/>
    <w:rsid w:val="00562572"/>
    <w:rsid w:val="005625F9"/>
    <w:rsid w:val="00562674"/>
    <w:rsid w:val="005626EC"/>
    <w:rsid w:val="00562703"/>
    <w:rsid w:val="00562737"/>
    <w:rsid w:val="00562775"/>
    <w:rsid w:val="0056288F"/>
    <w:rsid w:val="005628DB"/>
    <w:rsid w:val="005629B0"/>
    <w:rsid w:val="00562B20"/>
    <w:rsid w:val="00562B70"/>
    <w:rsid w:val="00562D19"/>
    <w:rsid w:val="00562DB2"/>
    <w:rsid w:val="00562E88"/>
    <w:rsid w:val="00562F12"/>
    <w:rsid w:val="00562FA8"/>
    <w:rsid w:val="00562FD4"/>
    <w:rsid w:val="00563009"/>
    <w:rsid w:val="005630F6"/>
    <w:rsid w:val="00563126"/>
    <w:rsid w:val="0056317A"/>
    <w:rsid w:val="005633ED"/>
    <w:rsid w:val="0056341E"/>
    <w:rsid w:val="00563470"/>
    <w:rsid w:val="0056349C"/>
    <w:rsid w:val="00563512"/>
    <w:rsid w:val="005636ED"/>
    <w:rsid w:val="00563741"/>
    <w:rsid w:val="00563774"/>
    <w:rsid w:val="005639A6"/>
    <w:rsid w:val="00563B08"/>
    <w:rsid w:val="00563B80"/>
    <w:rsid w:val="00563B87"/>
    <w:rsid w:val="00563D83"/>
    <w:rsid w:val="00563EE9"/>
    <w:rsid w:val="00563F76"/>
    <w:rsid w:val="00563F82"/>
    <w:rsid w:val="00563FB8"/>
    <w:rsid w:val="00564033"/>
    <w:rsid w:val="005640CD"/>
    <w:rsid w:val="005641B2"/>
    <w:rsid w:val="005641E6"/>
    <w:rsid w:val="005641FF"/>
    <w:rsid w:val="00564269"/>
    <w:rsid w:val="0056430F"/>
    <w:rsid w:val="00564587"/>
    <w:rsid w:val="005645C2"/>
    <w:rsid w:val="005645EF"/>
    <w:rsid w:val="00564676"/>
    <w:rsid w:val="00564793"/>
    <w:rsid w:val="0056498B"/>
    <w:rsid w:val="005649C2"/>
    <w:rsid w:val="00564A7F"/>
    <w:rsid w:val="00564CAE"/>
    <w:rsid w:val="00564DE6"/>
    <w:rsid w:val="00564EC4"/>
    <w:rsid w:val="00564ED0"/>
    <w:rsid w:val="00564EFF"/>
    <w:rsid w:val="00564F0F"/>
    <w:rsid w:val="00564F15"/>
    <w:rsid w:val="00564F42"/>
    <w:rsid w:val="00564F56"/>
    <w:rsid w:val="00564F84"/>
    <w:rsid w:val="0056500D"/>
    <w:rsid w:val="00565024"/>
    <w:rsid w:val="0056504E"/>
    <w:rsid w:val="005650C2"/>
    <w:rsid w:val="005650D6"/>
    <w:rsid w:val="00565155"/>
    <w:rsid w:val="00565166"/>
    <w:rsid w:val="005651F1"/>
    <w:rsid w:val="005652BB"/>
    <w:rsid w:val="005652E3"/>
    <w:rsid w:val="0056532E"/>
    <w:rsid w:val="0056533B"/>
    <w:rsid w:val="00565372"/>
    <w:rsid w:val="00565425"/>
    <w:rsid w:val="005655A2"/>
    <w:rsid w:val="00565668"/>
    <w:rsid w:val="00565710"/>
    <w:rsid w:val="00565782"/>
    <w:rsid w:val="005657FE"/>
    <w:rsid w:val="00565919"/>
    <w:rsid w:val="0056592D"/>
    <w:rsid w:val="0056596D"/>
    <w:rsid w:val="0056597E"/>
    <w:rsid w:val="00565BAE"/>
    <w:rsid w:val="00565BB0"/>
    <w:rsid w:val="00565C7D"/>
    <w:rsid w:val="00565CEB"/>
    <w:rsid w:val="00565DC8"/>
    <w:rsid w:val="00565E35"/>
    <w:rsid w:val="00565E9A"/>
    <w:rsid w:val="00565EB1"/>
    <w:rsid w:val="00565EC2"/>
    <w:rsid w:val="00565F67"/>
    <w:rsid w:val="005660A0"/>
    <w:rsid w:val="00566209"/>
    <w:rsid w:val="0056625A"/>
    <w:rsid w:val="0056630B"/>
    <w:rsid w:val="00566339"/>
    <w:rsid w:val="0056639F"/>
    <w:rsid w:val="005665CC"/>
    <w:rsid w:val="00566622"/>
    <w:rsid w:val="005667E4"/>
    <w:rsid w:val="00566886"/>
    <w:rsid w:val="005668B2"/>
    <w:rsid w:val="00566A2A"/>
    <w:rsid w:val="00566A97"/>
    <w:rsid w:val="00566C3D"/>
    <w:rsid w:val="00566DCE"/>
    <w:rsid w:val="00566DD1"/>
    <w:rsid w:val="00566FDD"/>
    <w:rsid w:val="00566FF0"/>
    <w:rsid w:val="005670EE"/>
    <w:rsid w:val="0056712B"/>
    <w:rsid w:val="00567210"/>
    <w:rsid w:val="00567271"/>
    <w:rsid w:val="0056746B"/>
    <w:rsid w:val="005674D1"/>
    <w:rsid w:val="00567538"/>
    <w:rsid w:val="005675A5"/>
    <w:rsid w:val="00567629"/>
    <w:rsid w:val="0056767A"/>
    <w:rsid w:val="0056770A"/>
    <w:rsid w:val="00567772"/>
    <w:rsid w:val="00567775"/>
    <w:rsid w:val="005677CC"/>
    <w:rsid w:val="005677EC"/>
    <w:rsid w:val="00567905"/>
    <w:rsid w:val="00567954"/>
    <w:rsid w:val="005679C8"/>
    <w:rsid w:val="00567A07"/>
    <w:rsid w:val="00567AD4"/>
    <w:rsid w:val="00567B94"/>
    <w:rsid w:val="00567BEF"/>
    <w:rsid w:val="00567C54"/>
    <w:rsid w:val="00567DA4"/>
    <w:rsid w:val="0057001F"/>
    <w:rsid w:val="005700FE"/>
    <w:rsid w:val="005701E9"/>
    <w:rsid w:val="00570288"/>
    <w:rsid w:val="0057032C"/>
    <w:rsid w:val="005703D0"/>
    <w:rsid w:val="00570465"/>
    <w:rsid w:val="0057050B"/>
    <w:rsid w:val="00570527"/>
    <w:rsid w:val="0057054F"/>
    <w:rsid w:val="005705DE"/>
    <w:rsid w:val="005705F7"/>
    <w:rsid w:val="0057088E"/>
    <w:rsid w:val="00570911"/>
    <w:rsid w:val="00570918"/>
    <w:rsid w:val="00570931"/>
    <w:rsid w:val="00570972"/>
    <w:rsid w:val="005709A6"/>
    <w:rsid w:val="00570B00"/>
    <w:rsid w:val="00570C09"/>
    <w:rsid w:val="00570C1B"/>
    <w:rsid w:val="00570C6A"/>
    <w:rsid w:val="00570DED"/>
    <w:rsid w:val="00570E09"/>
    <w:rsid w:val="005710DF"/>
    <w:rsid w:val="0057111E"/>
    <w:rsid w:val="00571153"/>
    <w:rsid w:val="00571250"/>
    <w:rsid w:val="005712E5"/>
    <w:rsid w:val="00571300"/>
    <w:rsid w:val="00571338"/>
    <w:rsid w:val="00571389"/>
    <w:rsid w:val="00571514"/>
    <w:rsid w:val="0057152B"/>
    <w:rsid w:val="0057153B"/>
    <w:rsid w:val="00571555"/>
    <w:rsid w:val="00571599"/>
    <w:rsid w:val="005715C3"/>
    <w:rsid w:val="00571664"/>
    <w:rsid w:val="0057169A"/>
    <w:rsid w:val="00571789"/>
    <w:rsid w:val="005719BB"/>
    <w:rsid w:val="00571CEA"/>
    <w:rsid w:val="00571DB2"/>
    <w:rsid w:val="00571E63"/>
    <w:rsid w:val="00571E70"/>
    <w:rsid w:val="00571EDC"/>
    <w:rsid w:val="00571EE8"/>
    <w:rsid w:val="00571EF8"/>
    <w:rsid w:val="00571F55"/>
    <w:rsid w:val="00571FF8"/>
    <w:rsid w:val="0057208E"/>
    <w:rsid w:val="005720CE"/>
    <w:rsid w:val="00572156"/>
    <w:rsid w:val="005721CC"/>
    <w:rsid w:val="0057222B"/>
    <w:rsid w:val="00572297"/>
    <w:rsid w:val="005722F5"/>
    <w:rsid w:val="00572352"/>
    <w:rsid w:val="005723F1"/>
    <w:rsid w:val="00572424"/>
    <w:rsid w:val="00572679"/>
    <w:rsid w:val="005726D1"/>
    <w:rsid w:val="0057277A"/>
    <w:rsid w:val="00572843"/>
    <w:rsid w:val="00572876"/>
    <w:rsid w:val="005728C8"/>
    <w:rsid w:val="005728E7"/>
    <w:rsid w:val="00572947"/>
    <w:rsid w:val="00572BBB"/>
    <w:rsid w:val="00572C0A"/>
    <w:rsid w:val="00572C6B"/>
    <w:rsid w:val="00572D1E"/>
    <w:rsid w:val="00572D45"/>
    <w:rsid w:val="00572D74"/>
    <w:rsid w:val="00572F01"/>
    <w:rsid w:val="00573299"/>
    <w:rsid w:val="005732B7"/>
    <w:rsid w:val="005732E1"/>
    <w:rsid w:val="00573434"/>
    <w:rsid w:val="00573567"/>
    <w:rsid w:val="0057356D"/>
    <w:rsid w:val="005737A8"/>
    <w:rsid w:val="005738EC"/>
    <w:rsid w:val="005738F5"/>
    <w:rsid w:val="00573930"/>
    <w:rsid w:val="0057393D"/>
    <w:rsid w:val="00573955"/>
    <w:rsid w:val="00573956"/>
    <w:rsid w:val="00573B0A"/>
    <w:rsid w:val="00573B47"/>
    <w:rsid w:val="00573B58"/>
    <w:rsid w:val="00573C46"/>
    <w:rsid w:val="00573DFF"/>
    <w:rsid w:val="00573F36"/>
    <w:rsid w:val="00573F68"/>
    <w:rsid w:val="00573FBB"/>
    <w:rsid w:val="005741D6"/>
    <w:rsid w:val="0057429E"/>
    <w:rsid w:val="005743C5"/>
    <w:rsid w:val="005743C6"/>
    <w:rsid w:val="005743EB"/>
    <w:rsid w:val="005744B6"/>
    <w:rsid w:val="005744E4"/>
    <w:rsid w:val="0057463A"/>
    <w:rsid w:val="005746DC"/>
    <w:rsid w:val="0057470A"/>
    <w:rsid w:val="005747ED"/>
    <w:rsid w:val="005747FB"/>
    <w:rsid w:val="0057486A"/>
    <w:rsid w:val="0057486F"/>
    <w:rsid w:val="00574A2A"/>
    <w:rsid w:val="00574A32"/>
    <w:rsid w:val="00574A66"/>
    <w:rsid w:val="00574A6A"/>
    <w:rsid w:val="00574A6E"/>
    <w:rsid w:val="00574AE2"/>
    <w:rsid w:val="00574AED"/>
    <w:rsid w:val="00574B55"/>
    <w:rsid w:val="00574BEF"/>
    <w:rsid w:val="00574CAB"/>
    <w:rsid w:val="00574DB4"/>
    <w:rsid w:val="00574DB9"/>
    <w:rsid w:val="00574E18"/>
    <w:rsid w:val="00574E1A"/>
    <w:rsid w:val="00575042"/>
    <w:rsid w:val="005751A8"/>
    <w:rsid w:val="00575261"/>
    <w:rsid w:val="005752E0"/>
    <w:rsid w:val="0057532A"/>
    <w:rsid w:val="0057542E"/>
    <w:rsid w:val="005755A0"/>
    <w:rsid w:val="0057562E"/>
    <w:rsid w:val="00575660"/>
    <w:rsid w:val="0057577A"/>
    <w:rsid w:val="0057595A"/>
    <w:rsid w:val="00575999"/>
    <w:rsid w:val="005759BA"/>
    <w:rsid w:val="00575A28"/>
    <w:rsid w:val="00575ADB"/>
    <w:rsid w:val="00575AFC"/>
    <w:rsid w:val="00575B6D"/>
    <w:rsid w:val="00575CD1"/>
    <w:rsid w:val="00575D0C"/>
    <w:rsid w:val="00575DC5"/>
    <w:rsid w:val="00575E16"/>
    <w:rsid w:val="00575F9E"/>
    <w:rsid w:val="00576084"/>
    <w:rsid w:val="005760EE"/>
    <w:rsid w:val="005764B0"/>
    <w:rsid w:val="005764D3"/>
    <w:rsid w:val="00576921"/>
    <w:rsid w:val="0057694D"/>
    <w:rsid w:val="00576981"/>
    <w:rsid w:val="00576A2C"/>
    <w:rsid w:val="00576A99"/>
    <w:rsid w:val="00576B61"/>
    <w:rsid w:val="00576BB8"/>
    <w:rsid w:val="00576C70"/>
    <w:rsid w:val="00576D1A"/>
    <w:rsid w:val="00576D48"/>
    <w:rsid w:val="00576DC5"/>
    <w:rsid w:val="00576DEA"/>
    <w:rsid w:val="00576E48"/>
    <w:rsid w:val="00576ED4"/>
    <w:rsid w:val="0057702B"/>
    <w:rsid w:val="005771EB"/>
    <w:rsid w:val="00577287"/>
    <w:rsid w:val="005772C1"/>
    <w:rsid w:val="00577401"/>
    <w:rsid w:val="00577528"/>
    <w:rsid w:val="005775A7"/>
    <w:rsid w:val="00577602"/>
    <w:rsid w:val="00577707"/>
    <w:rsid w:val="00577783"/>
    <w:rsid w:val="005777AC"/>
    <w:rsid w:val="00577824"/>
    <w:rsid w:val="00577846"/>
    <w:rsid w:val="0057785B"/>
    <w:rsid w:val="005778CF"/>
    <w:rsid w:val="005779BA"/>
    <w:rsid w:val="00577AE9"/>
    <w:rsid w:val="00577AFD"/>
    <w:rsid w:val="00577B40"/>
    <w:rsid w:val="00577C06"/>
    <w:rsid w:val="00577CD9"/>
    <w:rsid w:val="00577CEB"/>
    <w:rsid w:val="00577D76"/>
    <w:rsid w:val="00577DB0"/>
    <w:rsid w:val="00577E1C"/>
    <w:rsid w:val="00577E66"/>
    <w:rsid w:val="00577FE2"/>
    <w:rsid w:val="00577FFB"/>
    <w:rsid w:val="0058004E"/>
    <w:rsid w:val="005801E6"/>
    <w:rsid w:val="00580290"/>
    <w:rsid w:val="00580462"/>
    <w:rsid w:val="005807A4"/>
    <w:rsid w:val="005807BF"/>
    <w:rsid w:val="00580918"/>
    <w:rsid w:val="0058096B"/>
    <w:rsid w:val="005809C1"/>
    <w:rsid w:val="00580B6A"/>
    <w:rsid w:val="00580C06"/>
    <w:rsid w:val="00580CB2"/>
    <w:rsid w:val="00580DA1"/>
    <w:rsid w:val="00580E7B"/>
    <w:rsid w:val="00580EFD"/>
    <w:rsid w:val="00580F1F"/>
    <w:rsid w:val="00580F3D"/>
    <w:rsid w:val="0058101F"/>
    <w:rsid w:val="00581354"/>
    <w:rsid w:val="00581449"/>
    <w:rsid w:val="005814DE"/>
    <w:rsid w:val="005815B8"/>
    <w:rsid w:val="00581629"/>
    <w:rsid w:val="00581917"/>
    <w:rsid w:val="00581954"/>
    <w:rsid w:val="005819CC"/>
    <w:rsid w:val="00581B82"/>
    <w:rsid w:val="00581B98"/>
    <w:rsid w:val="00581DE7"/>
    <w:rsid w:val="00581E41"/>
    <w:rsid w:val="00581E75"/>
    <w:rsid w:val="00581E8A"/>
    <w:rsid w:val="00581FB5"/>
    <w:rsid w:val="00582171"/>
    <w:rsid w:val="005821F1"/>
    <w:rsid w:val="00582213"/>
    <w:rsid w:val="005822F4"/>
    <w:rsid w:val="0058230B"/>
    <w:rsid w:val="00582343"/>
    <w:rsid w:val="005823C0"/>
    <w:rsid w:val="00582533"/>
    <w:rsid w:val="00582607"/>
    <w:rsid w:val="00582642"/>
    <w:rsid w:val="0058277C"/>
    <w:rsid w:val="00582831"/>
    <w:rsid w:val="00582921"/>
    <w:rsid w:val="00582A08"/>
    <w:rsid w:val="00582A52"/>
    <w:rsid w:val="00582B02"/>
    <w:rsid w:val="00582C56"/>
    <w:rsid w:val="00582C6D"/>
    <w:rsid w:val="00582D3D"/>
    <w:rsid w:val="00582D51"/>
    <w:rsid w:val="00582EF7"/>
    <w:rsid w:val="00582F9F"/>
    <w:rsid w:val="00582FF7"/>
    <w:rsid w:val="00583010"/>
    <w:rsid w:val="005830A3"/>
    <w:rsid w:val="00583300"/>
    <w:rsid w:val="005833C3"/>
    <w:rsid w:val="005833F2"/>
    <w:rsid w:val="00583413"/>
    <w:rsid w:val="0058342C"/>
    <w:rsid w:val="00583514"/>
    <w:rsid w:val="005835C7"/>
    <w:rsid w:val="005836E5"/>
    <w:rsid w:val="005837D7"/>
    <w:rsid w:val="00583889"/>
    <w:rsid w:val="005838F4"/>
    <w:rsid w:val="005839EB"/>
    <w:rsid w:val="00583ADC"/>
    <w:rsid w:val="00583B3C"/>
    <w:rsid w:val="00583C35"/>
    <w:rsid w:val="00583C56"/>
    <w:rsid w:val="00583C5A"/>
    <w:rsid w:val="00583C99"/>
    <w:rsid w:val="00583E68"/>
    <w:rsid w:val="00583EB3"/>
    <w:rsid w:val="00583EE2"/>
    <w:rsid w:val="00583FA6"/>
    <w:rsid w:val="00584038"/>
    <w:rsid w:val="0058405B"/>
    <w:rsid w:val="00584072"/>
    <w:rsid w:val="0058407A"/>
    <w:rsid w:val="00584131"/>
    <w:rsid w:val="0058424D"/>
    <w:rsid w:val="005842AD"/>
    <w:rsid w:val="00584333"/>
    <w:rsid w:val="005845CC"/>
    <w:rsid w:val="00584629"/>
    <w:rsid w:val="0058463E"/>
    <w:rsid w:val="0058466B"/>
    <w:rsid w:val="0058466E"/>
    <w:rsid w:val="00584718"/>
    <w:rsid w:val="005847A9"/>
    <w:rsid w:val="0058487E"/>
    <w:rsid w:val="005848B6"/>
    <w:rsid w:val="005848C3"/>
    <w:rsid w:val="00584912"/>
    <w:rsid w:val="0058491B"/>
    <w:rsid w:val="005849E6"/>
    <w:rsid w:val="00584ADC"/>
    <w:rsid w:val="00584AE4"/>
    <w:rsid w:val="00584B11"/>
    <w:rsid w:val="00584D5D"/>
    <w:rsid w:val="00584DCF"/>
    <w:rsid w:val="00585090"/>
    <w:rsid w:val="005850F3"/>
    <w:rsid w:val="00585205"/>
    <w:rsid w:val="0058535B"/>
    <w:rsid w:val="0058537D"/>
    <w:rsid w:val="005853A0"/>
    <w:rsid w:val="00585434"/>
    <w:rsid w:val="0058555C"/>
    <w:rsid w:val="00585560"/>
    <w:rsid w:val="0058561B"/>
    <w:rsid w:val="005856BE"/>
    <w:rsid w:val="005857A6"/>
    <w:rsid w:val="00585912"/>
    <w:rsid w:val="00585A99"/>
    <w:rsid w:val="00585B4D"/>
    <w:rsid w:val="00585B66"/>
    <w:rsid w:val="00585C1C"/>
    <w:rsid w:val="005861C2"/>
    <w:rsid w:val="0058621E"/>
    <w:rsid w:val="00586278"/>
    <w:rsid w:val="00586289"/>
    <w:rsid w:val="005862BA"/>
    <w:rsid w:val="00586442"/>
    <w:rsid w:val="0058646A"/>
    <w:rsid w:val="005864A5"/>
    <w:rsid w:val="005864F3"/>
    <w:rsid w:val="005865E0"/>
    <w:rsid w:val="00586609"/>
    <w:rsid w:val="00586638"/>
    <w:rsid w:val="0058672D"/>
    <w:rsid w:val="005868D8"/>
    <w:rsid w:val="00586964"/>
    <w:rsid w:val="00586967"/>
    <w:rsid w:val="005869AD"/>
    <w:rsid w:val="00586AC2"/>
    <w:rsid w:val="00586BD2"/>
    <w:rsid w:val="00586C7E"/>
    <w:rsid w:val="00586CA5"/>
    <w:rsid w:val="00586D27"/>
    <w:rsid w:val="00586E88"/>
    <w:rsid w:val="00586F8E"/>
    <w:rsid w:val="005870FF"/>
    <w:rsid w:val="0058715F"/>
    <w:rsid w:val="0058720B"/>
    <w:rsid w:val="0058725A"/>
    <w:rsid w:val="00587282"/>
    <w:rsid w:val="0058730C"/>
    <w:rsid w:val="00587311"/>
    <w:rsid w:val="0058739D"/>
    <w:rsid w:val="005873EF"/>
    <w:rsid w:val="00587463"/>
    <w:rsid w:val="0058747E"/>
    <w:rsid w:val="005875B7"/>
    <w:rsid w:val="005875D4"/>
    <w:rsid w:val="0058761C"/>
    <w:rsid w:val="00587622"/>
    <w:rsid w:val="0058769F"/>
    <w:rsid w:val="0058789E"/>
    <w:rsid w:val="00587A22"/>
    <w:rsid w:val="00587A5B"/>
    <w:rsid w:val="00587C78"/>
    <w:rsid w:val="00587D06"/>
    <w:rsid w:val="00587D33"/>
    <w:rsid w:val="00587D46"/>
    <w:rsid w:val="00587DB6"/>
    <w:rsid w:val="00587EBD"/>
    <w:rsid w:val="00587F2E"/>
    <w:rsid w:val="005900AA"/>
    <w:rsid w:val="005900F1"/>
    <w:rsid w:val="005901BF"/>
    <w:rsid w:val="005901DB"/>
    <w:rsid w:val="005903A5"/>
    <w:rsid w:val="005904B8"/>
    <w:rsid w:val="005904D0"/>
    <w:rsid w:val="0059050F"/>
    <w:rsid w:val="005905B7"/>
    <w:rsid w:val="0059065C"/>
    <w:rsid w:val="005906B6"/>
    <w:rsid w:val="005906BB"/>
    <w:rsid w:val="005906ED"/>
    <w:rsid w:val="00590736"/>
    <w:rsid w:val="00590757"/>
    <w:rsid w:val="005909EC"/>
    <w:rsid w:val="00590B78"/>
    <w:rsid w:val="00590BAE"/>
    <w:rsid w:val="00590C28"/>
    <w:rsid w:val="00590DD3"/>
    <w:rsid w:val="00590E60"/>
    <w:rsid w:val="00590FA9"/>
    <w:rsid w:val="0059103F"/>
    <w:rsid w:val="005910AF"/>
    <w:rsid w:val="005910C4"/>
    <w:rsid w:val="005910EA"/>
    <w:rsid w:val="00591215"/>
    <w:rsid w:val="00591224"/>
    <w:rsid w:val="0059122D"/>
    <w:rsid w:val="005912D3"/>
    <w:rsid w:val="00591383"/>
    <w:rsid w:val="00591392"/>
    <w:rsid w:val="005914BE"/>
    <w:rsid w:val="005914DF"/>
    <w:rsid w:val="00591503"/>
    <w:rsid w:val="005916AF"/>
    <w:rsid w:val="005916FC"/>
    <w:rsid w:val="00591737"/>
    <w:rsid w:val="005918B0"/>
    <w:rsid w:val="0059190E"/>
    <w:rsid w:val="00591950"/>
    <w:rsid w:val="00591957"/>
    <w:rsid w:val="005919C8"/>
    <w:rsid w:val="00591B77"/>
    <w:rsid w:val="00591C1B"/>
    <w:rsid w:val="00591D39"/>
    <w:rsid w:val="00591EB7"/>
    <w:rsid w:val="00591F1E"/>
    <w:rsid w:val="00591F72"/>
    <w:rsid w:val="00592064"/>
    <w:rsid w:val="0059215E"/>
    <w:rsid w:val="00592172"/>
    <w:rsid w:val="00592352"/>
    <w:rsid w:val="00592516"/>
    <w:rsid w:val="005925BA"/>
    <w:rsid w:val="005925CF"/>
    <w:rsid w:val="00592646"/>
    <w:rsid w:val="0059264A"/>
    <w:rsid w:val="005926B6"/>
    <w:rsid w:val="00592716"/>
    <w:rsid w:val="00592816"/>
    <w:rsid w:val="00592848"/>
    <w:rsid w:val="0059295B"/>
    <w:rsid w:val="00592B7B"/>
    <w:rsid w:val="00592E94"/>
    <w:rsid w:val="00592FA5"/>
    <w:rsid w:val="00592FF0"/>
    <w:rsid w:val="005930A2"/>
    <w:rsid w:val="00593138"/>
    <w:rsid w:val="00593195"/>
    <w:rsid w:val="005931D0"/>
    <w:rsid w:val="0059320D"/>
    <w:rsid w:val="005933C3"/>
    <w:rsid w:val="0059341B"/>
    <w:rsid w:val="00593678"/>
    <w:rsid w:val="005936F0"/>
    <w:rsid w:val="00593813"/>
    <w:rsid w:val="00593995"/>
    <w:rsid w:val="00593AE8"/>
    <w:rsid w:val="00593AEF"/>
    <w:rsid w:val="00593E32"/>
    <w:rsid w:val="00593EC8"/>
    <w:rsid w:val="00593EE0"/>
    <w:rsid w:val="00593FB0"/>
    <w:rsid w:val="00593FC3"/>
    <w:rsid w:val="00594018"/>
    <w:rsid w:val="00594036"/>
    <w:rsid w:val="00594097"/>
    <w:rsid w:val="0059418E"/>
    <w:rsid w:val="00594196"/>
    <w:rsid w:val="0059426C"/>
    <w:rsid w:val="00594289"/>
    <w:rsid w:val="005942E4"/>
    <w:rsid w:val="0059432A"/>
    <w:rsid w:val="0059434B"/>
    <w:rsid w:val="0059444D"/>
    <w:rsid w:val="00594463"/>
    <w:rsid w:val="0059465A"/>
    <w:rsid w:val="00594676"/>
    <w:rsid w:val="00594691"/>
    <w:rsid w:val="0059469E"/>
    <w:rsid w:val="00594794"/>
    <w:rsid w:val="005947A1"/>
    <w:rsid w:val="005947A3"/>
    <w:rsid w:val="00594A3F"/>
    <w:rsid w:val="00594A7B"/>
    <w:rsid w:val="00594ADB"/>
    <w:rsid w:val="00594B8C"/>
    <w:rsid w:val="00594DE4"/>
    <w:rsid w:val="00594E34"/>
    <w:rsid w:val="00594E7C"/>
    <w:rsid w:val="00594FE3"/>
    <w:rsid w:val="00595033"/>
    <w:rsid w:val="00595056"/>
    <w:rsid w:val="00595169"/>
    <w:rsid w:val="005951B1"/>
    <w:rsid w:val="005951C9"/>
    <w:rsid w:val="0059525A"/>
    <w:rsid w:val="005952A7"/>
    <w:rsid w:val="0059533C"/>
    <w:rsid w:val="005953DA"/>
    <w:rsid w:val="00595473"/>
    <w:rsid w:val="005956A4"/>
    <w:rsid w:val="0059578F"/>
    <w:rsid w:val="00595921"/>
    <w:rsid w:val="00595938"/>
    <w:rsid w:val="00595B06"/>
    <w:rsid w:val="00595CC1"/>
    <w:rsid w:val="00595DF2"/>
    <w:rsid w:val="00595E3C"/>
    <w:rsid w:val="00595E90"/>
    <w:rsid w:val="00595EB4"/>
    <w:rsid w:val="00595EB5"/>
    <w:rsid w:val="00595F2D"/>
    <w:rsid w:val="00595FD1"/>
    <w:rsid w:val="0059610B"/>
    <w:rsid w:val="0059614C"/>
    <w:rsid w:val="00596155"/>
    <w:rsid w:val="00596179"/>
    <w:rsid w:val="005961F1"/>
    <w:rsid w:val="0059636C"/>
    <w:rsid w:val="005963C5"/>
    <w:rsid w:val="0059641A"/>
    <w:rsid w:val="00596525"/>
    <w:rsid w:val="005966FA"/>
    <w:rsid w:val="00596725"/>
    <w:rsid w:val="00596739"/>
    <w:rsid w:val="00596783"/>
    <w:rsid w:val="005967EC"/>
    <w:rsid w:val="00596877"/>
    <w:rsid w:val="00596928"/>
    <w:rsid w:val="0059699D"/>
    <w:rsid w:val="0059699E"/>
    <w:rsid w:val="005969DD"/>
    <w:rsid w:val="00596A95"/>
    <w:rsid w:val="00596BDF"/>
    <w:rsid w:val="00596C0A"/>
    <w:rsid w:val="00596D90"/>
    <w:rsid w:val="00596F13"/>
    <w:rsid w:val="00597102"/>
    <w:rsid w:val="00597154"/>
    <w:rsid w:val="00597284"/>
    <w:rsid w:val="00597373"/>
    <w:rsid w:val="0059741C"/>
    <w:rsid w:val="005974F0"/>
    <w:rsid w:val="00597500"/>
    <w:rsid w:val="005975BE"/>
    <w:rsid w:val="0059767F"/>
    <w:rsid w:val="00597702"/>
    <w:rsid w:val="0059771C"/>
    <w:rsid w:val="0059773F"/>
    <w:rsid w:val="00597777"/>
    <w:rsid w:val="005978E6"/>
    <w:rsid w:val="00597A02"/>
    <w:rsid w:val="00597AB8"/>
    <w:rsid w:val="00597BE1"/>
    <w:rsid w:val="00597C35"/>
    <w:rsid w:val="00597D16"/>
    <w:rsid w:val="00597D8A"/>
    <w:rsid w:val="00597DC7"/>
    <w:rsid w:val="00597E48"/>
    <w:rsid w:val="00597E4B"/>
    <w:rsid w:val="00597F2C"/>
    <w:rsid w:val="005A006B"/>
    <w:rsid w:val="005A0207"/>
    <w:rsid w:val="005A028E"/>
    <w:rsid w:val="005A02BF"/>
    <w:rsid w:val="005A02D0"/>
    <w:rsid w:val="005A02D8"/>
    <w:rsid w:val="005A031B"/>
    <w:rsid w:val="005A03D9"/>
    <w:rsid w:val="005A042B"/>
    <w:rsid w:val="005A044B"/>
    <w:rsid w:val="005A04A0"/>
    <w:rsid w:val="005A04BF"/>
    <w:rsid w:val="005A04FD"/>
    <w:rsid w:val="005A065D"/>
    <w:rsid w:val="005A06D9"/>
    <w:rsid w:val="005A0799"/>
    <w:rsid w:val="005A07B2"/>
    <w:rsid w:val="005A088A"/>
    <w:rsid w:val="005A0B8B"/>
    <w:rsid w:val="005A0C00"/>
    <w:rsid w:val="005A0C09"/>
    <w:rsid w:val="005A0C96"/>
    <w:rsid w:val="005A0D07"/>
    <w:rsid w:val="005A0ED7"/>
    <w:rsid w:val="005A0F00"/>
    <w:rsid w:val="005A0F34"/>
    <w:rsid w:val="005A0FCC"/>
    <w:rsid w:val="005A1008"/>
    <w:rsid w:val="005A1129"/>
    <w:rsid w:val="005A1151"/>
    <w:rsid w:val="005A11DF"/>
    <w:rsid w:val="005A1226"/>
    <w:rsid w:val="005A1389"/>
    <w:rsid w:val="005A148F"/>
    <w:rsid w:val="005A158D"/>
    <w:rsid w:val="005A1684"/>
    <w:rsid w:val="005A16A5"/>
    <w:rsid w:val="005A16D9"/>
    <w:rsid w:val="005A172B"/>
    <w:rsid w:val="005A1752"/>
    <w:rsid w:val="005A177B"/>
    <w:rsid w:val="005A17B1"/>
    <w:rsid w:val="005A189F"/>
    <w:rsid w:val="005A19AC"/>
    <w:rsid w:val="005A1AC0"/>
    <w:rsid w:val="005A1D4A"/>
    <w:rsid w:val="005A204E"/>
    <w:rsid w:val="005A20A9"/>
    <w:rsid w:val="005A20C3"/>
    <w:rsid w:val="005A2122"/>
    <w:rsid w:val="005A21EE"/>
    <w:rsid w:val="005A2233"/>
    <w:rsid w:val="005A230A"/>
    <w:rsid w:val="005A24F9"/>
    <w:rsid w:val="005A27FC"/>
    <w:rsid w:val="005A28D8"/>
    <w:rsid w:val="005A291B"/>
    <w:rsid w:val="005A2928"/>
    <w:rsid w:val="005A2A1C"/>
    <w:rsid w:val="005A2A6E"/>
    <w:rsid w:val="005A2B7E"/>
    <w:rsid w:val="005A2B9B"/>
    <w:rsid w:val="005A2C34"/>
    <w:rsid w:val="005A2CDC"/>
    <w:rsid w:val="005A2DC2"/>
    <w:rsid w:val="005A2E92"/>
    <w:rsid w:val="005A2ECD"/>
    <w:rsid w:val="005A2F3B"/>
    <w:rsid w:val="005A30BF"/>
    <w:rsid w:val="005A3174"/>
    <w:rsid w:val="005A319A"/>
    <w:rsid w:val="005A3203"/>
    <w:rsid w:val="005A35A1"/>
    <w:rsid w:val="005A3669"/>
    <w:rsid w:val="005A36C0"/>
    <w:rsid w:val="005A3824"/>
    <w:rsid w:val="005A38D1"/>
    <w:rsid w:val="005A39A7"/>
    <w:rsid w:val="005A39BB"/>
    <w:rsid w:val="005A39FF"/>
    <w:rsid w:val="005A3A23"/>
    <w:rsid w:val="005A3AB7"/>
    <w:rsid w:val="005A3DEA"/>
    <w:rsid w:val="005A3DEB"/>
    <w:rsid w:val="005A3E9F"/>
    <w:rsid w:val="005A3F91"/>
    <w:rsid w:val="005A3FA3"/>
    <w:rsid w:val="005A4018"/>
    <w:rsid w:val="005A407E"/>
    <w:rsid w:val="005A431E"/>
    <w:rsid w:val="005A432A"/>
    <w:rsid w:val="005A434C"/>
    <w:rsid w:val="005A44A9"/>
    <w:rsid w:val="005A44EE"/>
    <w:rsid w:val="005A4636"/>
    <w:rsid w:val="005A4746"/>
    <w:rsid w:val="005A4792"/>
    <w:rsid w:val="005A47E6"/>
    <w:rsid w:val="005A481B"/>
    <w:rsid w:val="005A483F"/>
    <w:rsid w:val="005A48DC"/>
    <w:rsid w:val="005A490D"/>
    <w:rsid w:val="005A4953"/>
    <w:rsid w:val="005A4A01"/>
    <w:rsid w:val="005A4AC1"/>
    <w:rsid w:val="005A4ACD"/>
    <w:rsid w:val="005A4AF3"/>
    <w:rsid w:val="005A4B5B"/>
    <w:rsid w:val="005A4C14"/>
    <w:rsid w:val="005A4CDF"/>
    <w:rsid w:val="005A4EC9"/>
    <w:rsid w:val="005A4F7B"/>
    <w:rsid w:val="005A4FB6"/>
    <w:rsid w:val="005A505A"/>
    <w:rsid w:val="005A50BE"/>
    <w:rsid w:val="005A5185"/>
    <w:rsid w:val="005A5237"/>
    <w:rsid w:val="005A5496"/>
    <w:rsid w:val="005A5748"/>
    <w:rsid w:val="005A59E1"/>
    <w:rsid w:val="005A59F1"/>
    <w:rsid w:val="005A5A18"/>
    <w:rsid w:val="005A5A79"/>
    <w:rsid w:val="005A5B9D"/>
    <w:rsid w:val="005A5BB0"/>
    <w:rsid w:val="005A5C44"/>
    <w:rsid w:val="005A5C6D"/>
    <w:rsid w:val="005A5D1C"/>
    <w:rsid w:val="005A5E38"/>
    <w:rsid w:val="005A5F4D"/>
    <w:rsid w:val="005A5FB6"/>
    <w:rsid w:val="005A609A"/>
    <w:rsid w:val="005A60B8"/>
    <w:rsid w:val="005A6179"/>
    <w:rsid w:val="005A61BA"/>
    <w:rsid w:val="005A62E1"/>
    <w:rsid w:val="005A635A"/>
    <w:rsid w:val="005A6477"/>
    <w:rsid w:val="005A65E7"/>
    <w:rsid w:val="005A66E7"/>
    <w:rsid w:val="005A6792"/>
    <w:rsid w:val="005A67D0"/>
    <w:rsid w:val="005A67F6"/>
    <w:rsid w:val="005A67FB"/>
    <w:rsid w:val="005A6806"/>
    <w:rsid w:val="005A69DA"/>
    <w:rsid w:val="005A6B48"/>
    <w:rsid w:val="005A6B70"/>
    <w:rsid w:val="005A6B77"/>
    <w:rsid w:val="005A6BC1"/>
    <w:rsid w:val="005A6CCC"/>
    <w:rsid w:val="005A6D2C"/>
    <w:rsid w:val="005A6D76"/>
    <w:rsid w:val="005A6D96"/>
    <w:rsid w:val="005A6E20"/>
    <w:rsid w:val="005A6F12"/>
    <w:rsid w:val="005A7059"/>
    <w:rsid w:val="005A72DE"/>
    <w:rsid w:val="005A7396"/>
    <w:rsid w:val="005A73BD"/>
    <w:rsid w:val="005A7437"/>
    <w:rsid w:val="005A75AE"/>
    <w:rsid w:val="005A77A1"/>
    <w:rsid w:val="005A77E1"/>
    <w:rsid w:val="005A798C"/>
    <w:rsid w:val="005A7995"/>
    <w:rsid w:val="005A7A1F"/>
    <w:rsid w:val="005A7A70"/>
    <w:rsid w:val="005A7B3E"/>
    <w:rsid w:val="005A7B7D"/>
    <w:rsid w:val="005A7C41"/>
    <w:rsid w:val="005A7C9F"/>
    <w:rsid w:val="005A7CFF"/>
    <w:rsid w:val="005A7D93"/>
    <w:rsid w:val="005A7DDB"/>
    <w:rsid w:val="005A7F48"/>
    <w:rsid w:val="005B0039"/>
    <w:rsid w:val="005B0051"/>
    <w:rsid w:val="005B005F"/>
    <w:rsid w:val="005B02E5"/>
    <w:rsid w:val="005B039C"/>
    <w:rsid w:val="005B0680"/>
    <w:rsid w:val="005B06A3"/>
    <w:rsid w:val="005B06B3"/>
    <w:rsid w:val="005B070A"/>
    <w:rsid w:val="005B0821"/>
    <w:rsid w:val="005B086A"/>
    <w:rsid w:val="005B08F0"/>
    <w:rsid w:val="005B094C"/>
    <w:rsid w:val="005B0A8A"/>
    <w:rsid w:val="005B0DA9"/>
    <w:rsid w:val="005B0DAF"/>
    <w:rsid w:val="005B0DC5"/>
    <w:rsid w:val="005B0EB1"/>
    <w:rsid w:val="005B0EDE"/>
    <w:rsid w:val="005B0F05"/>
    <w:rsid w:val="005B0F19"/>
    <w:rsid w:val="005B0F5C"/>
    <w:rsid w:val="005B1044"/>
    <w:rsid w:val="005B1103"/>
    <w:rsid w:val="005B1162"/>
    <w:rsid w:val="005B117D"/>
    <w:rsid w:val="005B1265"/>
    <w:rsid w:val="005B12C9"/>
    <w:rsid w:val="005B12F1"/>
    <w:rsid w:val="005B139F"/>
    <w:rsid w:val="005B13AC"/>
    <w:rsid w:val="005B1516"/>
    <w:rsid w:val="005B15FE"/>
    <w:rsid w:val="005B16A7"/>
    <w:rsid w:val="005B1975"/>
    <w:rsid w:val="005B19A2"/>
    <w:rsid w:val="005B19ED"/>
    <w:rsid w:val="005B1B0D"/>
    <w:rsid w:val="005B1BF9"/>
    <w:rsid w:val="005B1E06"/>
    <w:rsid w:val="005B1EE6"/>
    <w:rsid w:val="005B1F2F"/>
    <w:rsid w:val="005B1F66"/>
    <w:rsid w:val="005B1F9A"/>
    <w:rsid w:val="005B202D"/>
    <w:rsid w:val="005B208F"/>
    <w:rsid w:val="005B2154"/>
    <w:rsid w:val="005B2228"/>
    <w:rsid w:val="005B227D"/>
    <w:rsid w:val="005B2354"/>
    <w:rsid w:val="005B2463"/>
    <w:rsid w:val="005B247E"/>
    <w:rsid w:val="005B24FF"/>
    <w:rsid w:val="005B2510"/>
    <w:rsid w:val="005B2673"/>
    <w:rsid w:val="005B2785"/>
    <w:rsid w:val="005B27E1"/>
    <w:rsid w:val="005B27FE"/>
    <w:rsid w:val="005B2818"/>
    <w:rsid w:val="005B292A"/>
    <w:rsid w:val="005B29E0"/>
    <w:rsid w:val="005B2A14"/>
    <w:rsid w:val="005B2A2F"/>
    <w:rsid w:val="005B2C17"/>
    <w:rsid w:val="005B2C33"/>
    <w:rsid w:val="005B2C42"/>
    <w:rsid w:val="005B2DAF"/>
    <w:rsid w:val="005B2E39"/>
    <w:rsid w:val="005B2E73"/>
    <w:rsid w:val="005B2EDE"/>
    <w:rsid w:val="005B2F05"/>
    <w:rsid w:val="005B2F6B"/>
    <w:rsid w:val="005B2F92"/>
    <w:rsid w:val="005B3071"/>
    <w:rsid w:val="005B3087"/>
    <w:rsid w:val="005B31B2"/>
    <w:rsid w:val="005B3200"/>
    <w:rsid w:val="005B321B"/>
    <w:rsid w:val="005B32F1"/>
    <w:rsid w:val="005B3515"/>
    <w:rsid w:val="005B3524"/>
    <w:rsid w:val="005B356B"/>
    <w:rsid w:val="005B3661"/>
    <w:rsid w:val="005B3681"/>
    <w:rsid w:val="005B36F5"/>
    <w:rsid w:val="005B3735"/>
    <w:rsid w:val="005B3823"/>
    <w:rsid w:val="005B382D"/>
    <w:rsid w:val="005B384C"/>
    <w:rsid w:val="005B391F"/>
    <w:rsid w:val="005B3C84"/>
    <w:rsid w:val="005B3C9C"/>
    <w:rsid w:val="005B3CD2"/>
    <w:rsid w:val="005B3CF7"/>
    <w:rsid w:val="005B3DDD"/>
    <w:rsid w:val="005B3E34"/>
    <w:rsid w:val="005B3E4D"/>
    <w:rsid w:val="005B3EA2"/>
    <w:rsid w:val="005B3EF8"/>
    <w:rsid w:val="005B3F2C"/>
    <w:rsid w:val="005B3F3D"/>
    <w:rsid w:val="005B401D"/>
    <w:rsid w:val="005B4074"/>
    <w:rsid w:val="005B41D3"/>
    <w:rsid w:val="005B4239"/>
    <w:rsid w:val="005B445B"/>
    <w:rsid w:val="005B44CC"/>
    <w:rsid w:val="005B44D8"/>
    <w:rsid w:val="005B4513"/>
    <w:rsid w:val="005B453F"/>
    <w:rsid w:val="005B4563"/>
    <w:rsid w:val="005B45D6"/>
    <w:rsid w:val="005B464D"/>
    <w:rsid w:val="005B46D8"/>
    <w:rsid w:val="005B4810"/>
    <w:rsid w:val="005B4846"/>
    <w:rsid w:val="005B488D"/>
    <w:rsid w:val="005B489E"/>
    <w:rsid w:val="005B4C1C"/>
    <w:rsid w:val="005B4D0B"/>
    <w:rsid w:val="005B4E54"/>
    <w:rsid w:val="005B4E70"/>
    <w:rsid w:val="005B4E99"/>
    <w:rsid w:val="005B4EEE"/>
    <w:rsid w:val="005B4F51"/>
    <w:rsid w:val="005B4F62"/>
    <w:rsid w:val="005B4FCE"/>
    <w:rsid w:val="005B5099"/>
    <w:rsid w:val="005B50CC"/>
    <w:rsid w:val="005B5190"/>
    <w:rsid w:val="005B51C0"/>
    <w:rsid w:val="005B5215"/>
    <w:rsid w:val="005B5252"/>
    <w:rsid w:val="005B52CC"/>
    <w:rsid w:val="005B52D0"/>
    <w:rsid w:val="005B5398"/>
    <w:rsid w:val="005B5499"/>
    <w:rsid w:val="005B54AD"/>
    <w:rsid w:val="005B54CB"/>
    <w:rsid w:val="005B569E"/>
    <w:rsid w:val="005B56C5"/>
    <w:rsid w:val="005B5736"/>
    <w:rsid w:val="005B576F"/>
    <w:rsid w:val="005B58AB"/>
    <w:rsid w:val="005B593B"/>
    <w:rsid w:val="005B599B"/>
    <w:rsid w:val="005B59B8"/>
    <w:rsid w:val="005B5A52"/>
    <w:rsid w:val="005B5A98"/>
    <w:rsid w:val="005B5BC3"/>
    <w:rsid w:val="005B5C01"/>
    <w:rsid w:val="005B5CCE"/>
    <w:rsid w:val="005B5D2B"/>
    <w:rsid w:val="005B5DCA"/>
    <w:rsid w:val="005B5DEB"/>
    <w:rsid w:val="005B5E2B"/>
    <w:rsid w:val="005B5F62"/>
    <w:rsid w:val="005B60B7"/>
    <w:rsid w:val="005B6171"/>
    <w:rsid w:val="005B6196"/>
    <w:rsid w:val="005B626F"/>
    <w:rsid w:val="005B6277"/>
    <w:rsid w:val="005B627B"/>
    <w:rsid w:val="005B6469"/>
    <w:rsid w:val="005B6534"/>
    <w:rsid w:val="005B6536"/>
    <w:rsid w:val="005B6560"/>
    <w:rsid w:val="005B65F6"/>
    <w:rsid w:val="005B66AF"/>
    <w:rsid w:val="005B6715"/>
    <w:rsid w:val="005B68E4"/>
    <w:rsid w:val="005B698E"/>
    <w:rsid w:val="005B6A44"/>
    <w:rsid w:val="005B6C6E"/>
    <w:rsid w:val="005B6C9D"/>
    <w:rsid w:val="005B6D75"/>
    <w:rsid w:val="005B6DB9"/>
    <w:rsid w:val="005B6F2B"/>
    <w:rsid w:val="005B6F2D"/>
    <w:rsid w:val="005B70D6"/>
    <w:rsid w:val="005B70DC"/>
    <w:rsid w:val="005B717B"/>
    <w:rsid w:val="005B7249"/>
    <w:rsid w:val="005B7435"/>
    <w:rsid w:val="005B7474"/>
    <w:rsid w:val="005B747F"/>
    <w:rsid w:val="005B7493"/>
    <w:rsid w:val="005B7675"/>
    <w:rsid w:val="005B77C7"/>
    <w:rsid w:val="005B798C"/>
    <w:rsid w:val="005B7A58"/>
    <w:rsid w:val="005B7A66"/>
    <w:rsid w:val="005B7B27"/>
    <w:rsid w:val="005B7B2D"/>
    <w:rsid w:val="005B7C88"/>
    <w:rsid w:val="005B7CCB"/>
    <w:rsid w:val="005B7D47"/>
    <w:rsid w:val="005B7D7B"/>
    <w:rsid w:val="005B7EF5"/>
    <w:rsid w:val="005B7EF7"/>
    <w:rsid w:val="005B7F3B"/>
    <w:rsid w:val="005C016F"/>
    <w:rsid w:val="005C036C"/>
    <w:rsid w:val="005C0447"/>
    <w:rsid w:val="005C0486"/>
    <w:rsid w:val="005C062A"/>
    <w:rsid w:val="005C0670"/>
    <w:rsid w:val="005C06B5"/>
    <w:rsid w:val="005C0707"/>
    <w:rsid w:val="005C0726"/>
    <w:rsid w:val="005C0841"/>
    <w:rsid w:val="005C0853"/>
    <w:rsid w:val="005C08E2"/>
    <w:rsid w:val="005C0921"/>
    <w:rsid w:val="005C0B07"/>
    <w:rsid w:val="005C0BA4"/>
    <w:rsid w:val="005C0BD5"/>
    <w:rsid w:val="005C0E15"/>
    <w:rsid w:val="005C0EE1"/>
    <w:rsid w:val="005C0F2A"/>
    <w:rsid w:val="005C0F80"/>
    <w:rsid w:val="005C112F"/>
    <w:rsid w:val="005C1230"/>
    <w:rsid w:val="005C1240"/>
    <w:rsid w:val="005C13C3"/>
    <w:rsid w:val="005C13FB"/>
    <w:rsid w:val="005C1539"/>
    <w:rsid w:val="005C1541"/>
    <w:rsid w:val="005C15AE"/>
    <w:rsid w:val="005C15C2"/>
    <w:rsid w:val="005C1754"/>
    <w:rsid w:val="005C1811"/>
    <w:rsid w:val="005C1896"/>
    <w:rsid w:val="005C19FB"/>
    <w:rsid w:val="005C1A5A"/>
    <w:rsid w:val="005C1B93"/>
    <w:rsid w:val="005C1D65"/>
    <w:rsid w:val="005C1FDA"/>
    <w:rsid w:val="005C20C1"/>
    <w:rsid w:val="005C2142"/>
    <w:rsid w:val="005C2213"/>
    <w:rsid w:val="005C22D5"/>
    <w:rsid w:val="005C22EA"/>
    <w:rsid w:val="005C232B"/>
    <w:rsid w:val="005C256B"/>
    <w:rsid w:val="005C2710"/>
    <w:rsid w:val="005C27B0"/>
    <w:rsid w:val="005C27FF"/>
    <w:rsid w:val="005C2806"/>
    <w:rsid w:val="005C289B"/>
    <w:rsid w:val="005C28F3"/>
    <w:rsid w:val="005C29CF"/>
    <w:rsid w:val="005C2A32"/>
    <w:rsid w:val="005C2A9C"/>
    <w:rsid w:val="005C2AE2"/>
    <w:rsid w:val="005C2B32"/>
    <w:rsid w:val="005C2B3D"/>
    <w:rsid w:val="005C2BB4"/>
    <w:rsid w:val="005C2C37"/>
    <w:rsid w:val="005C2C51"/>
    <w:rsid w:val="005C2CB4"/>
    <w:rsid w:val="005C2DCD"/>
    <w:rsid w:val="005C2EEB"/>
    <w:rsid w:val="005C30AB"/>
    <w:rsid w:val="005C30E4"/>
    <w:rsid w:val="005C323F"/>
    <w:rsid w:val="005C33E5"/>
    <w:rsid w:val="005C3429"/>
    <w:rsid w:val="005C3462"/>
    <w:rsid w:val="005C34A0"/>
    <w:rsid w:val="005C351A"/>
    <w:rsid w:val="005C3551"/>
    <w:rsid w:val="005C3693"/>
    <w:rsid w:val="005C3744"/>
    <w:rsid w:val="005C3761"/>
    <w:rsid w:val="005C3786"/>
    <w:rsid w:val="005C37BF"/>
    <w:rsid w:val="005C37C9"/>
    <w:rsid w:val="005C3930"/>
    <w:rsid w:val="005C3931"/>
    <w:rsid w:val="005C3965"/>
    <w:rsid w:val="005C396B"/>
    <w:rsid w:val="005C39A5"/>
    <w:rsid w:val="005C39FE"/>
    <w:rsid w:val="005C3ACB"/>
    <w:rsid w:val="005C3B34"/>
    <w:rsid w:val="005C3CD6"/>
    <w:rsid w:val="005C3DB1"/>
    <w:rsid w:val="005C3E5E"/>
    <w:rsid w:val="005C3F28"/>
    <w:rsid w:val="005C4010"/>
    <w:rsid w:val="005C40CC"/>
    <w:rsid w:val="005C418C"/>
    <w:rsid w:val="005C41DE"/>
    <w:rsid w:val="005C427F"/>
    <w:rsid w:val="005C42DB"/>
    <w:rsid w:val="005C4359"/>
    <w:rsid w:val="005C4395"/>
    <w:rsid w:val="005C44B1"/>
    <w:rsid w:val="005C44D4"/>
    <w:rsid w:val="005C47A1"/>
    <w:rsid w:val="005C47ED"/>
    <w:rsid w:val="005C4881"/>
    <w:rsid w:val="005C48CB"/>
    <w:rsid w:val="005C48D7"/>
    <w:rsid w:val="005C48F8"/>
    <w:rsid w:val="005C494C"/>
    <w:rsid w:val="005C4AB2"/>
    <w:rsid w:val="005C4AD2"/>
    <w:rsid w:val="005C4C25"/>
    <w:rsid w:val="005C4C51"/>
    <w:rsid w:val="005C4CFE"/>
    <w:rsid w:val="005C4DE3"/>
    <w:rsid w:val="005C4EA8"/>
    <w:rsid w:val="005C4F3C"/>
    <w:rsid w:val="005C4F61"/>
    <w:rsid w:val="005C5009"/>
    <w:rsid w:val="005C5077"/>
    <w:rsid w:val="005C50F1"/>
    <w:rsid w:val="005C5102"/>
    <w:rsid w:val="005C51C4"/>
    <w:rsid w:val="005C51C6"/>
    <w:rsid w:val="005C525C"/>
    <w:rsid w:val="005C5413"/>
    <w:rsid w:val="005C548E"/>
    <w:rsid w:val="005C564B"/>
    <w:rsid w:val="005C5667"/>
    <w:rsid w:val="005C5774"/>
    <w:rsid w:val="005C5775"/>
    <w:rsid w:val="005C5847"/>
    <w:rsid w:val="005C58B5"/>
    <w:rsid w:val="005C5964"/>
    <w:rsid w:val="005C5989"/>
    <w:rsid w:val="005C5A11"/>
    <w:rsid w:val="005C5A4F"/>
    <w:rsid w:val="005C5D10"/>
    <w:rsid w:val="005C5D8F"/>
    <w:rsid w:val="005C5F3C"/>
    <w:rsid w:val="005C5FB8"/>
    <w:rsid w:val="005C616E"/>
    <w:rsid w:val="005C6191"/>
    <w:rsid w:val="005C652E"/>
    <w:rsid w:val="005C6534"/>
    <w:rsid w:val="005C653E"/>
    <w:rsid w:val="005C654E"/>
    <w:rsid w:val="005C6588"/>
    <w:rsid w:val="005C6616"/>
    <w:rsid w:val="005C676F"/>
    <w:rsid w:val="005C67CC"/>
    <w:rsid w:val="005C681A"/>
    <w:rsid w:val="005C682C"/>
    <w:rsid w:val="005C6866"/>
    <w:rsid w:val="005C6A1D"/>
    <w:rsid w:val="005C6ADC"/>
    <w:rsid w:val="005C6C80"/>
    <w:rsid w:val="005C6D3F"/>
    <w:rsid w:val="005C6E11"/>
    <w:rsid w:val="005C6E4A"/>
    <w:rsid w:val="005C6EB2"/>
    <w:rsid w:val="005C6EE2"/>
    <w:rsid w:val="005C701C"/>
    <w:rsid w:val="005C7080"/>
    <w:rsid w:val="005C70A8"/>
    <w:rsid w:val="005C710E"/>
    <w:rsid w:val="005C717B"/>
    <w:rsid w:val="005C721E"/>
    <w:rsid w:val="005C7295"/>
    <w:rsid w:val="005C72A1"/>
    <w:rsid w:val="005C72CD"/>
    <w:rsid w:val="005C72EE"/>
    <w:rsid w:val="005C739C"/>
    <w:rsid w:val="005C73C0"/>
    <w:rsid w:val="005C73D0"/>
    <w:rsid w:val="005C73DD"/>
    <w:rsid w:val="005C7423"/>
    <w:rsid w:val="005C747E"/>
    <w:rsid w:val="005C75BE"/>
    <w:rsid w:val="005C7609"/>
    <w:rsid w:val="005C76AB"/>
    <w:rsid w:val="005C7773"/>
    <w:rsid w:val="005C789F"/>
    <w:rsid w:val="005C7910"/>
    <w:rsid w:val="005C79B6"/>
    <w:rsid w:val="005C79BF"/>
    <w:rsid w:val="005C79C5"/>
    <w:rsid w:val="005C79E9"/>
    <w:rsid w:val="005C7A2C"/>
    <w:rsid w:val="005C7A5C"/>
    <w:rsid w:val="005C7BC7"/>
    <w:rsid w:val="005C7C14"/>
    <w:rsid w:val="005C7D62"/>
    <w:rsid w:val="005C7EE9"/>
    <w:rsid w:val="005C7F9F"/>
    <w:rsid w:val="005D0001"/>
    <w:rsid w:val="005D00E9"/>
    <w:rsid w:val="005D0140"/>
    <w:rsid w:val="005D0199"/>
    <w:rsid w:val="005D0313"/>
    <w:rsid w:val="005D0333"/>
    <w:rsid w:val="005D04F7"/>
    <w:rsid w:val="005D0526"/>
    <w:rsid w:val="005D07ED"/>
    <w:rsid w:val="005D0853"/>
    <w:rsid w:val="005D0943"/>
    <w:rsid w:val="005D0A9C"/>
    <w:rsid w:val="005D0B2C"/>
    <w:rsid w:val="005D0B65"/>
    <w:rsid w:val="005D0BA5"/>
    <w:rsid w:val="005D0C6F"/>
    <w:rsid w:val="005D0E52"/>
    <w:rsid w:val="005D0F33"/>
    <w:rsid w:val="005D0FB4"/>
    <w:rsid w:val="005D1003"/>
    <w:rsid w:val="005D1025"/>
    <w:rsid w:val="005D11A3"/>
    <w:rsid w:val="005D11E2"/>
    <w:rsid w:val="005D1262"/>
    <w:rsid w:val="005D138E"/>
    <w:rsid w:val="005D1467"/>
    <w:rsid w:val="005D14BC"/>
    <w:rsid w:val="005D14EC"/>
    <w:rsid w:val="005D1571"/>
    <w:rsid w:val="005D15E8"/>
    <w:rsid w:val="005D1652"/>
    <w:rsid w:val="005D16B1"/>
    <w:rsid w:val="005D1754"/>
    <w:rsid w:val="005D17CA"/>
    <w:rsid w:val="005D17F9"/>
    <w:rsid w:val="005D1842"/>
    <w:rsid w:val="005D18BC"/>
    <w:rsid w:val="005D18EE"/>
    <w:rsid w:val="005D1990"/>
    <w:rsid w:val="005D1A54"/>
    <w:rsid w:val="005D1B80"/>
    <w:rsid w:val="005D1C8E"/>
    <w:rsid w:val="005D1C9C"/>
    <w:rsid w:val="005D1DF1"/>
    <w:rsid w:val="005D1E05"/>
    <w:rsid w:val="005D1FD6"/>
    <w:rsid w:val="005D206D"/>
    <w:rsid w:val="005D211E"/>
    <w:rsid w:val="005D212A"/>
    <w:rsid w:val="005D224F"/>
    <w:rsid w:val="005D22AC"/>
    <w:rsid w:val="005D238C"/>
    <w:rsid w:val="005D23B2"/>
    <w:rsid w:val="005D2511"/>
    <w:rsid w:val="005D258E"/>
    <w:rsid w:val="005D281F"/>
    <w:rsid w:val="005D28E4"/>
    <w:rsid w:val="005D2B22"/>
    <w:rsid w:val="005D2BE2"/>
    <w:rsid w:val="005D2C6A"/>
    <w:rsid w:val="005D2D04"/>
    <w:rsid w:val="005D2EB2"/>
    <w:rsid w:val="005D2ECE"/>
    <w:rsid w:val="005D2F21"/>
    <w:rsid w:val="005D306F"/>
    <w:rsid w:val="005D3395"/>
    <w:rsid w:val="005D3528"/>
    <w:rsid w:val="005D35EB"/>
    <w:rsid w:val="005D3659"/>
    <w:rsid w:val="005D365A"/>
    <w:rsid w:val="005D36A6"/>
    <w:rsid w:val="005D371A"/>
    <w:rsid w:val="005D3899"/>
    <w:rsid w:val="005D390B"/>
    <w:rsid w:val="005D3978"/>
    <w:rsid w:val="005D3A0F"/>
    <w:rsid w:val="005D3AE3"/>
    <w:rsid w:val="005D3B0F"/>
    <w:rsid w:val="005D3C43"/>
    <w:rsid w:val="005D3CDE"/>
    <w:rsid w:val="005D3D19"/>
    <w:rsid w:val="005D3D9F"/>
    <w:rsid w:val="005D3DE2"/>
    <w:rsid w:val="005D3EC7"/>
    <w:rsid w:val="005D3F6E"/>
    <w:rsid w:val="005D3F92"/>
    <w:rsid w:val="005D4004"/>
    <w:rsid w:val="005D40F2"/>
    <w:rsid w:val="005D43B7"/>
    <w:rsid w:val="005D4453"/>
    <w:rsid w:val="005D4508"/>
    <w:rsid w:val="005D4522"/>
    <w:rsid w:val="005D4645"/>
    <w:rsid w:val="005D4726"/>
    <w:rsid w:val="005D483F"/>
    <w:rsid w:val="005D489C"/>
    <w:rsid w:val="005D495D"/>
    <w:rsid w:val="005D4A72"/>
    <w:rsid w:val="005D4B28"/>
    <w:rsid w:val="005D4B40"/>
    <w:rsid w:val="005D4EAE"/>
    <w:rsid w:val="005D501F"/>
    <w:rsid w:val="005D503E"/>
    <w:rsid w:val="005D508A"/>
    <w:rsid w:val="005D5139"/>
    <w:rsid w:val="005D51B3"/>
    <w:rsid w:val="005D52B0"/>
    <w:rsid w:val="005D5371"/>
    <w:rsid w:val="005D5426"/>
    <w:rsid w:val="005D54CA"/>
    <w:rsid w:val="005D5752"/>
    <w:rsid w:val="005D57B2"/>
    <w:rsid w:val="005D57E8"/>
    <w:rsid w:val="005D59AD"/>
    <w:rsid w:val="005D5A74"/>
    <w:rsid w:val="005D5AAC"/>
    <w:rsid w:val="005D5B07"/>
    <w:rsid w:val="005D5B1E"/>
    <w:rsid w:val="005D5B29"/>
    <w:rsid w:val="005D5B65"/>
    <w:rsid w:val="005D5BC6"/>
    <w:rsid w:val="005D5C63"/>
    <w:rsid w:val="005D5DA4"/>
    <w:rsid w:val="005D5EBE"/>
    <w:rsid w:val="005D5EE6"/>
    <w:rsid w:val="005D60D7"/>
    <w:rsid w:val="005D6103"/>
    <w:rsid w:val="005D6185"/>
    <w:rsid w:val="005D62E9"/>
    <w:rsid w:val="005D6300"/>
    <w:rsid w:val="005D6346"/>
    <w:rsid w:val="005D63A8"/>
    <w:rsid w:val="005D6445"/>
    <w:rsid w:val="005D65D5"/>
    <w:rsid w:val="005D66DF"/>
    <w:rsid w:val="005D6702"/>
    <w:rsid w:val="005D6845"/>
    <w:rsid w:val="005D6A7F"/>
    <w:rsid w:val="005D6AB9"/>
    <w:rsid w:val="005D6AD7"/>
    <w:rsid w:val="005D6B75"/>
    <w:rsid w:val="005D6B8F"/>
    <w:rsid w:val="005D6BA3"/>
    <w:rsid w:val="005D6BF6"/>
    <w:rsid w:val="005D6C28"/>
    <w:rsid w:val="005D6CDC"/>
    <w:rsid w:val="005D6DDF"/>
    <w:rsid w:val="005D6E0C"/>
    <w:rsid w:val="005D6E2D"/>
    <w:rsid w:val="005D6E98"/>
    <w:rsid w:val="005D6F20"/>
    <w:rsid w:val="005D706E"/>
    <w:rsid w:val="005D70B7"/>
    <w:rsid w:val="005D71BB"/>
    <w:rsid w:val="005D721C"/>
    <w:rsid w:val="005D7283"/>
    <w:rsid w:val="005D7317"/>
    <w:rsid w:val="005D7579"/>
    <w:rsid w:val="005D76D8"/>
    <w:rsid w:val="005D7787"/>
    <w:rsid w:val="005D78C2"/>
    <w:rsid w:val="005D78E1"/>
    <w:rsid w:val="005D7946"/>
    <w:rsid w:val="005D79DA"/>
    <w:rsid w:val="005D7A10"/>
    <w:rsid w:val="005D7B0E"/>
    <w:rsid w:val="005D7B52"/>
    <w:rsid w:val="005D7E92"/>
    <w:rsid w:val="005D7F4D"/>
    <w:rsid w:val="005D7FCB"/>
    <w:rsid w:val="005E001A"/>
    <w:rsid w:val="005E00D0"/>
    <w:rsid w:val="005E0168"/>
    <w:rsid w:val="005E01DD"/>
    <w:rsid w:val="005E01FC"/>
    <w:rsid w:val="005E02A1"/>
    <w:rsid w:val="005E0334"/>
    <w:rsid w:val="005E0357"/>
    <w:rsid w:val="005E0588"/>
    <w:rsid w:val="005E0645"/>
    <w:rsid w:val="005E0802"/>
    <w:rsid w:val="005E0809"/>
    <w:rsid w:val="005E0838"/>
    <w:rsid w:val="005E08CD"/>
    <w:rsid w:val="005E0930"/>
    <w:rsid w:val="005E0947"/>
    <w:rsid w:val="005E09C6"/>
    <w:rsid w:val="005E0E03"/>
    <w:rsid w:val="005E0FF3"/>
    <w:rsid w:val="005E102D"/>
    <w:rsid w:val="005E1154"/>
    <w:rsid w:val="005E119C"/>
    <w:rsid w:val="005E1294"/>
    <w:rsid w:val="005E12B7"/>
    <w:rsid w:val="005E12F3"/>
    <w:rsid w:val="005E1358"/>
    <w:rsid w:val="005E1482"/>
    <w:rsid w:val="005E1515"/>
    <w:rsid w:val="005E15AA"/>
    <w:rsid w:val="005E18A6"/>
    <w:rsid w:val="005E1A3B"/>
    <w:rsid w:val="005E1A95"/>
    <w:rsid w:val="005E1B87"/>
    <w:rsid w:val="005E1BAB"/>
    <w:rsid w:val="005E1D15"/>
    <w:rsid w:val="005E1ECF"/>
    <w:rsid w:val="005E201F"/>
    <w:rsid w:val="005E21DB"/>
    <w:rsid w:val="005E252C"/>
    <w:rsid w:val="005E2754"/>
    <w:rsid w:val="005E275E"/>
    <w:rsid w:val="005E27C9"/>
    <w:rsid w:val="005E2830"/>
    <w:rsid w:val="005E2A51"/>
    <w:rsid w:val="005E2AC0"/>
    <w:rsid w:val="005E2B6B"/>
    <w:rsid w:val="005E2BD6"/>
    <w:rsid w:val="005E2BDF"/>
    <w:rsid w:val="005E2CCB"/>
    <w:rsid w:val="005E2E4C"/>
    <w:rsid w:val="005E2E92"/>
    <w:rsid w:val="005E2F10"/>
    <w:rsid w:val="005E2F72"/>
    <w:rsid w:val="005E300D"/>
    <w:rsid w:val="005E305D"/>
    <w:rsid w:val="005E3133"/>
    <w:rsid w:val="005E31A2"/>
    <w:rsid w:val="005E31B9"/>
    <w:rsid w:val="005E31E6"/>
    <w:rsid w:val="005E327E"/>
    <w:rsid w:val="005E33D7"/>
    <w:rsid w:val="005E3454"/>
    <w:rsid w:val="005E34A1"/>
    <w:rsid w:val="005E3675"/>
    <w:rsid w:val="005E376F"/>
    <w:rsid w:val="005E38AB"/>
    <w:rsid w:val="005E38E3"/>
    <w:rsid w:val="005E3912"/>
    <w:rsid w:val="005E3974"/>
    <w:rsid w:val="005E39D0"/>
    <w:rsid w:val="005E3AD4"/>
    <w:rsid w:val="005E3ADE"/>
    <w:rsid w:val="005E3D0E"/>
    <w:rsid w:val="005E3D31"/>
    <w:rsid w:val="005E3DCF"/>
    <w:rsid w:val="005E3EA2"/>
    <w:rsid w:val="005E3F49"/>
    <w:rsid w:val="005E3F80"/>
    <w:rsid w:val="005E3FF3"/>
    <w:rsid w:val="005E4019"/>
    <w:rsid w:val="005E4053"/>
    <w:rsid w:val="005E408D"/>
    <w:rsid w:val="005E4126"/>
    <w:rsid w:val="005E4130"/>
    <w:rsid w:val="005E4137"/>
    <w:rsid w:val="005E4265"/>
    <w:rsid w:val="005E42DD"/>
    <w:rsid w:val="005E44FE"/>
    <w:rsid w:val="005E4663"/>
    <w:rsid w:val="005E4666"/>
    <w:rsid w:val="005E468F"/>
    <w:rsid w:val="005E46E0"/>
    <w:rsid w:val="005E4717"/>
    <w:rsid w:val="005E47D9"/>
    <w:rsid w:val="005E4A0D"/>
    <w:rsid w:val="005E4A42"/>
    <w:rsid w:val="005E4A8D"/>
    <w:rsid w:val="005E4B85"/>
    <w:rsid w:val="005E4D67"/>
    <w:rsid w:val="005E4DA0"/>
    <w:rsid w:val="005E4F29"/>
    <w:rsid w:val="005E4F3C"/>
    <w:rsid w:val="005E5030"/>
    <w:rsid w:val="005E50BB"/>
    <w:rsid w:val="005E50C4"/>
    <w:rsid w:val="005E520B"/>
    <w:rsid w:val="005E5282"/>
    <w:rsid w:val="005E52A7"/>
    <w:rsid w:val="005E530A"/>
    <w:rsid w:val="005E5393"/>
    <w:rsid w:val="005E539D"/>
    <w:rsid w:val="005E53F1"/>
    <w:rsid w:val="005E5402"/>
    <w:rsid w:val="005E5479"/>
    <w:rsid w:val="005E556B"/>
    <w:rsid w:val="005E556C"/>
    <w:rsid w:val="005E5767"/>
    <w:rsid w:val="005E578E"/>
    <w:rsid w:val="005E5826"/>
    <w:rsid w:val="005E58CA"/>
    <w:rsid w:val="005E59C2"/>
    <w:rsid w:val="005E59D3"/>
    <w:rsid w:val="005E5A66"/>
    <w:rsid w:val="005E5AF6"/>
    <w:rsid w:val="005E5B3B"/>
    <w:rsid w:val="005E5B3F"/>
    <w:rsid w:val="005E5B9C"/>
    <w:rsid w:val="005E5D77"/>
    <w:rsid w:val="005E5F07"/>
    <w:rsid w:val="005E614E"/>
    <w:rsid w:val="005E618A"/>
    <w:rsid w:val="005E6201"/>
    <w:rsid w:val="005E625D"/>
    <w:rsid w:val="005E62B3"/>
    <w:rsid w:val="005E6421"/>
    <w:rsid w:val="005E648E"/>
    <w:rsid w:val="005E649B"/>
    <w:rsid w:val="005E654D"/>
    <w:rsid w:val="005E6573"/>
    <w:rsid w:val="005E667E"/>
    <w:rsid w:val="005E66DE"/>
    <w:rsid w:val="005E66FE"/>
    <w:rsid w:val="005E67F2"/>
    <w:rsid w:val="005E69CA"/>
    <w:rsid w:val="005E6BE6"/>
    <w:rsid w:val="005E6C0F"/>
    <w:rsid w:val="005E6C40"/>
    <w:rsid w:val="005E6C7E"/>
    <w:rsid w:val="005E6EC0"/>
    <w:rsid w:val="005E6F24"/>
    <w:rsid w:val="005E6F8D"/>
    <w:rsid w:val="005E707A"/>
    <w:rsid w:val="005E70EA"/>
    <w:rsid w:val="005E73BB"/>
    <w:rsid w:val="005E7525"/>
    <w:rsid w:val="005E7557"/>
    <w:rsid w:val="005E77EB"/>
    <w:rsid w:val="005E7896"/>
    <w:rsid w:val="005E795C"/>
    <w:rsid w:val="005E7CA5"/>
    <w:rsid w:val="005E7CC0"/>
    <w:rsid w:val="005E7CE2"/>
    <w:rsid w:val="005E7D6D"/>
    <w:rsid w:val="005E7D92"/>
    <w:rsid w:val="005F0186"/>
    <w:rsid w:val="005F0252"/>
    <w:rsid w:val="005F03CA"/>
    <w:rsid w:val="005F0546"/>
    <w:rsid w:val="005F05C5"/>
    <w:rsid w:val="005F0659"/>
    <w:rsid w:val="005F0666"/>
    <w:rsid w:val="005F06B7"/>
    <w:rsid w:val="005F06CF"/>
    <w:rsid w:val="005F074A"/>
    <w:rsid w:val="005F096B"/>
    <w:rsid w:val="005F0980"/>
    <w:rsid w:val="005F09A2"/>
    <w:rsid w:val="005F0A21"/>
    <w:rsid w:val="005F0A4D"/>
    <w:rsid w:val="005F0CDA"/>
    <w:rsid w:val="005F0D9E"/>
    <w:rsid w:val="005F119D"/>
    <w:rsid w:val="005F1292"/>
    <w:rsid w:val="005F132F"/>
    <w:rsid w:val="005F13CC"/>
    <w:rsid w:val="005F13FF"/>
    <w:rsid w:val="005F14DD"/>
    <w:rsid w:val="005F150D"/>
    <w:rsid w:val="005F1655"/>
    <w:rsid w:val="005F171F"/>
    <w:rsid w:val="005F17FB"/>
    <w:rsid w:val="005F18DE"/>
    <w:rsid w:val="005F197C"/>
    <w:rsid w:val="005F1A36"/>
    <w:rsid w:val="005F1B4E"/>
    <w:rsid w:val="005F1BA6"/>
    <w:rsid w:val="005F1CBC"/>
    <w:rsid w:val="005F1D58"/>
    <w:rsid w:val="005F1D7C"/>
    <w:rsid w:val="005F1E67"/>
    <w:rsid w:val="005F1FBD"/>
    <w:rsid w:val="005F2046"/>
    <w:rsid w:val="005F20F7"/>
    <w:rsid w:val="005F2105"/>
    <w:rsid w:val="005F2119"/>
    <w:rsid w:val="005F2339"/>
    <w:rsid w:val="005F2372"/>
    <w:rsid w:val="005F23C3"/>
    <w:rsid w:val="005F2476"/>
    <w:rsid w:val="005F251E"/>
    <w:rsid w:val="005F2531"/>
    <w:rsid w:val="005F2563"/>
    <w:rsid w:val="005F25AD"/>
    <w:rsid w:val="005F2739"/>
    <w:rsid w:val="005F279D"/>
    <w:rsid w:val="005F280A"/>
    <w:rsid w:val="005F282A"/>
    <w:rsid w:val="005F2A2B"/>
    <w:rsid w:val="005F2B25"/>
    <w:rsid w:val="005F2B7D"/>
    <w:rsid w:val="005F2C37"/>
    <w:rsid w:val="005F2D84"/>
    <w:rsid w:val="005F2EB0"/>
    <w:rsid w:val="005F2F09"/>
    <w:rsid w:val="005F2F7B"/>
    <w:rsid w:val="005F301C"/>
    <w:rsid w:val="005F30A7"/>
    <w:rsid w:val="005F30D2"/>
    <w:rsid w:val="005F30EA"/>
    <w:rsid w:val="005F3299"/>
    <w:rsid w:val="005F32A3"/>
    <w:rsid w:val="005F336F"/>
    <w:rsid w:val="005F3433"/>
    <w:rsid w:val="005F3493"/>
    <w:rsid w:val="005F34F5"/>
    <w:rsid w:val="005F35DF"/>
    <w:rsid w:val="005F36DD"/>
    <w:rsid w:val="005F375C"/>
    <w:rsid w:val="005F37A4"/>
    <w:rsid w:val="005F3896"/>
    <w:rsid w:val="005F3912"/>
    <w:rsid w:val="005F393F"/>
    <w:rsid w:val="005F39FE"/>
    <w:rsid w:val="005F3A0F"/>
    <w:rsid w:val="005F3A9C"/>
    <w:rsid w:val="005F3AEC"/>
    <w:rsid w:val="005F3B1D"/>
    <w:rsid w:val="005F3B9E"/>
    <w:rsid w:val="005F3D78"/>
    <w:rsid w:val="005F3D82"/>
    <w:rsid w:val="005F3DCF"/>
    <w:rsid w:val="005F3DFB"/>
    <w:rsid w:val="005F3E6E"/>
    <w:rsid w:val="005F3E8D"/>
    <w:rsid w:val="005F40DA"/>
    <w:rsid w:val="005F425D"/>
    <w:rsid w:val="005F44CC"/>
    <w:rsid w:val="005F4591"/>
    <w:rsid w:val="005F483A"/>
    <w:rsid w:val="005F4861"/>
    <w:rsid w:val="005F499A"/>
    <w:rsid w:val="005F49B7"/>
    <w:rsid w:val="005F4A0D"/>
    <w:rsid w:val="005F4AC6"/>
    <w:rsid w:val="005F4B24"/>
    <w:rsid w:val="005F4B38"/>
    <w:rsid w:val="005F4B5E"/>
    <w:rsid w:val="005F4C3C"/>
    <w:rsid w:val="005F4DCD"/>
    <w:rsid w:val="005F4ECD"/>
    <w:rsid w:val="005F4F3E"/>
    <w:rsid w:val="005F50BB"/>
    <w:rsid w:val="005F50C8"/>
    <w:rsid w:val="005F5199"/>
    <w:rsid w:val="005F5217"/>
    <w:rsid w:val="005F533C"/>
    <w:rsid w:val="005F5479"/>
    <w:rsid w:val="005F5491"/>
    <w:rsid w:val="005F5492"/>
    <w:rsid w:val="005F54B5"/>
    <w:rsid w:val="005F54EA"/>
    <w:rsid w:val="005F5638"/>
    <w:rsid w:val="005F5664"/>
    <w:rsid w:val="005F567D"/>
    <w:rsid w:val="005F571B"/>
    <w:rsid w:val="005F57E3"/>
    <w:rsid w:val="005F5898"/>
    <w:rsid w:val="005F5AD9"/>
    <w:rsid w:val="005F5ADC"/>
    <w:rsid w:val="005F5BE3"/>
    <w:rsid w:val="005F5BEE"/>
    <w:rsid w:val="005F5C23"/>
    <w:rsid w:val="005F5DB9"/>
    <w:rsid w:val="005F5E00"/>
    <w:rsid w:val="005F5E8A"/>
    <w:rsid w:val="005F5EA1"/>
    <w:rsid w:val="005F6041"/>
    <w:rsid w:val="005F60BD"/>
    <w:rsid w:val="005F60C1"/>
    <w:rsid w:val="005F60F6"/>
    <w:rsid w:val="005F60F7"/>
    <w:rsid w:val="005F61C6"/>
    <w:rsid w:val="005F6225"/>
    <w:rsid w:val="005F6262"/>
    <w:rsid w:val="005F63C6"/>
    <w:rsid w:val="005F64E9"/>
    <w:rsid w:val="005F653E"/>
    <w:rsid w:val="005F659A"/>
    <w:rsid w:val="005F65DF"/>
    <w:rsid w:val="005F662E"/>
    <w:rsid w:val="005F6778"/>
    <w:rsid w:val="005F6977"/>
    <w:rsid w:val="005F6B37"/>
    <w:rsid w:val="005F6B3C"/>
    <w:rsid w:val="005F6B6D"/>
    <w:rsid w:val="005F6B8F"/>
    <w:rsid w:val="005F6BD9"/>
    <w:rsid w:val="005F6BEB"/>
    <w:rsid w:val="005F6C0C"/>
    <w:rsid w:val="005F6C66"/>
    <w:rsid w:val="005F6CEB"/>
    <w:rsid w:val="005F6D6D"/>
    <w:rsid w:val="005F6F68"/>
    <w:rsid w:val="005F6F6D"/>
    <w:rsid w:val="005F6F91"/>
    <w:rsid w:val="005F6FBA"/>
    <w:rsid w:val="005F701C"/>
    <w:rsid w:val="005F707E"/>
    <w:rsid w:val="005F7124"/>
    <w:rsid w:val="005F717D"/>
    <w:rsid w:val="005F72BE"/>
    <w:rsid w:val="005F72E1"/>
    <w:rsid w:val="005F7372"/>
    <w:rsid w:val="005F741D"/>
    <w:rsid w:val="005F74C7"/>
    <w:rsid w:val="005F7549"/>
    <w:rsid w:val="005F7702"/>
    <w:rsid w:val="005F777D"/>
    <w:rsid w:val="005F785A"/>
    <w:rsid w:val="005F7879"/>
    <w:rsid w:val="005F78B1"/>
    <w:rsid w:val="005F78DF"/>
    <w:rsid w:val="005F7927"/>
    <w:rsid w:val="005F7B11"/>
    <w:rsid w:val="005F7C3A"/>
    <w:rsid w:val="005F7CC1"/>
    <w:rsid w:val="005F7D16"/>
    <w:rsid w:val="005F7E3A"/>
    <w:rsid w:val="0060004D"/>
    <w:rsid w:val="00600082"/>
    <w:rsid w:val="006000CF"/>
    <w:rsid w:val="006000DD"/>
    <w:rsid w:val="00600166"/>
    <w:rsid w:val="006001E2"/>
    <w:rsid w:val="006002CC"/>
    <w:rsid w:val="006002FD"/>
    <w:rsid w:val="0060034B"/>
    <w:rsid w:val="006003A0"/>
    <w:rsid w:val="006003CA"/>
    <w:rsid w:val="00600461"/>
    <w:rsid w:val="006004F1"/>
    <w:rsid w:val="00600527"/>
    <w:rsid w:val="00600531"/>
    <w:rsid w:val="006005A0"/>
    <w:rsid w:val="006006B5"/>
    <w:rsid w:val="00600706"/>
    <w:rsid w:val="006007C2"/>
    <w:rsid w:val="006007D6"/>
    <w:rsid w:val="00600834"/>
    <w:rsid w:val="00600A55"/>
    <w:rsid w:val="00600D74"/>
    <w:rsid w:val="00600F8B"/>
    <w:rsid w:val="00600FBF"/>
    <w:rsid w:val="00600FEE"/>
    <w:rsid w:val="00600FF7"/>
    <w:rsid w:val="00601059"/>
    <w:rsid w:val="0060109B"/>
    <w:rsid w:val="006010F8"/>
    <w:rsid w:val="00601148"/>
    <w:rsid w:val="00601386"/>
    <w:rsid w:val="006013D2"/>
    <w:rsid w:val="0060147C"/>
    <w:rsid w:val="006014DA"/>
    <w:rsid w:val="00601505"/>
    <w:rsid w:val="006016E5"/>
    <w:rsid w:val="00601867"/>
    <w:rsid w:val="006018D5"/>
    <w:rsid w:val="00601924"/>
    <w:rsid w:val="00601960"/>
    <w:rsid w:val="00601AAC"/>
    <w:rsid w:val="00601BBC"/>
    <w:rsid w:val="00601BFF"/>
    <w:rsid w:val="00601CDE"/>
    <w:rsid w:val="00601DEC"/>
    <w:rsid w:val="00601E10"/>
    <w:rsid w:val="00601F82"/>
    <w:rsid w:val="00602144"/>
    <w:rsid w:val="006021C3"/>
    <w:rsid w:val="00602229"/>
    <w:rsid w:val="006022BF"/>
    <w:rsid w:val="00602345"/>
    <w:rsid w:val="00602371"/>
    <w:rsid w:val="006024F3"/>
    <w:rsid w:val="0060277B"/>
    <w:rsid w:val="0060277C"/>
    <w:rsid w:val="006027CF"/>
    <w:rsid w:val="0060282E"/>
    <w:rsid w:val="00602863"/>
    <w:rsid w:val="006028B4"/>
    <w:rsid w:val="006028E3"/>
    <w:rsid w:val="006029C6"/>
    <w:rsid w:val="00602C53"/>
    <w:rsid w:val="00602CC1"/>
    <w:rsid w:val="00602D2A"/>
    <w:rsid w:val="00602D63"/>
    <w:rsid w:val="00602E87"/>
    <w:rsid w:val="00602F1F"/>
    <w:rsid w:val="00602F23"/>
    <w:rsid w:val="00602F31"/>
    <w:rsid w:val="00602F7A"/>
    <w:rsid w:val="00602FD7"/>
    <w:rsid w:val="00603139"/>
    <w:rsid w:val="00603194"/>
    <w:rsid w:val="006031AA"/>
    <w:rsid w:val="00603239"/>
    <w:rsid w:val="00603242"/>
    <w:rsid w:val="00603320"/>
    <w:rsid w:val="0060332C"/>
    <w:rsid w:val="0060339B"/>
    <w:rsid w:val="00603471"/>
    <w:rsid w:val="00603487"/>
    <w:rsid w:val="006034CE"/>
    <w:rsid w:val="006035C1"/>
    <w:rsid w:val="006035D1"/>
    <w:rsid w:val="006035E3"/>
    <w:rsid w:val="00603629"/>
    <w:rsid w:val="00603847"/>
    <w:rsid w:val="00603921"/>
    <w:rsid w:val="00603A09"/>
    <w:rsid w:val="00603A62"/>
    <w:rsid w:val="00603A7D"/>
    <w:rsid w:val="00603B73"/>
    <w:rsid w:val="00603C6C"/>
    <w:rsid w:val="00603E0A"/>
    <w:rsid w:val="00603E3A"/>
    <w:rsid w:val="00604047"/>
    <w:rsid w:val="006040B0"/>
    <w:rsid w:val="006041CF"/>
    <w:rsid w:val="00604216"/>
    <w:rsid w:val="00604285"/>
    <w:rsid w:val="0060430B"/>
    <w:rsid w:val="006043DD"/>
    <w:rsid w:val="0060441C"/>
    <w:rsid w:val="0060452C"/>
    <w:rsid w:val="006045BB"/>
    <w:rsid w:val="00604668"/>
    <w:rsid w:val="006046AA"/>
    <w:rsid w:val="00604753"/>
    <w:rsid w:val="00604798"/>
    <w:rsid w:val="0060483B"/>
    <w:rsid w:val="00604866"/>
    <w:rsid w:val="0060496E"/>
    <w:rsid w:val="00604985"/>
    <w:rsid w:val="00604B32"/>
    <w:rsid w:val="00604C02"/>
    <w:rsid w:val="00604C2B"/>
    <w:rsid w:val="00604C75"/>
    <w:rsid w:val="00604D22"/>
    <w:rsid w:val="00604D57"/>
    <w:rsid w:val="00604E26"/>
    <w:rsid w:val="00605010"/>
    <w:rsid w:val="00605050"/>
    <w:rsid w:val="00605103"/>
    <w:rsid w:val="0060511A"/>
    <w:rsid w:val="00605129"/>
    <w:rsid w:val="0060518A"/>
    <w:rsid w:val="00605234"/>
    <w:rsid w:val="00605246"/>
    <w:rsid w:val="0060530B"/>
    <w:rsid w:val="00605385"/>
    <w:rsid w:val="006053E9"/>
    <w:rsid w:val="006054E1"/>
    <w:rsid w:val="0060551E"/>
    <w:rsid w:val="0060555E"/>
    <w:rsid w:val="006055A3"/>
    <w:rsid w:val="006056E1"/>
    <w:rsid w:val="006057B7"/>
    <w:rsid w:val="0060583B"/>
    <w:rsid w:val="006058AD"/>
    <w:rsid w:val="006058E4"/>
    <w:rsid w:val="00605A3A"/>
    <w:rsid w:val="00605AC7"/>
    <w:rsid w:val="00605B89"/>
    <w:rsid w:val="00605C03"/>
    <w:rsid w:val="00605CA5"/>
    <w:rsid w:val="00605D3D"/>
    <w:rsid w:val="00605D77"/>
    <w:rsid w:val="00605DB7"/>
    <w:rsid w:val="00605EFF"/>
    <w:rsid w:val="00605F18"/>
    <w:rsid w:val="00605F4A"/>
    <w:rsid w:val="00605F5B"/>
    <w:rsid w:val="00606035"/>
    <w:rsid w:val="00606086"/>
    <w:rsid w:val="006061A1"/>
    <w:rsid w:val="0060635D"/>
    <w:rsid w:val="006063A9"/>
    <w:rsid w:val="006063F3"/>
    <w:rsid w:val="0060651D"/>
    <w:rsid w:val="00606533"/>
    <w:rsid w:val="006067E1"/>
    <w:rsid w:val="006067F1"/>
    <w:rsid w:val="006069D1"/>
    <w:rsid w:val="00606AA4"/>
    <w:rsid w:val="00606B63"/>
    <w:rsid w:val="00606CE7"/>
    <w:rsid w:val="00606D25"/>
    <w:rsid w:val="00606D7A"/>
    <w:rsid w:val="00606DD7"/>
    <w:rsid w:val="00606E12"/>
    <w:rsid w:val="00606E5F"/>
    <w:rsid w:val="00606E8C"/>
    <w:rsid w:val="00606F46"/>
    <w:rsid w:val="00606FA8"/>
    <w:rsid w:val="0060702E"/>
    <w:rsid w:val="0060708A"/>
    <w:rsid w:val="006070A5"/>
    <w:rsid w:val="00607185"/>
    <w:rsid w:val="006073CB"/>
    <w:rsid w:val="006074B9"/>
    <w:rsid w:val="00607512"/>
    <w:rsid w:val="00607525"/>
    <w:rsid w:val="0060752D"/>
    <w:rsid w:val="0060757A"/>
    <w:rsid w:val="006075D9"/>
    <w:rsid w:val="00607612"/>
    <w:rsid w:val="00607701"/>
    <w:rsid w:val="00607812"/>
    <w:rsid w:val="0060791F"/>
    <w:rsid w:val="00607935"/>
    <w:rsid w:val="0060793B"/>
    <w:rsid w:val="0060797C"/>
    <w:rsid w:val="00607980"/>
    <w:rsid w:val="00607A55"/>
    <w:rsid w:val="00607B57"/>
    <w:rsid w:val="00607DA4"/>
    <w:rsid w:val="00607F53"/>
    <w:rsid w:val="00607FD2"/>
    <w:rsid w:val="00607FF2"/>
    <w:rsid w:val="00610060"/>
    <w:rsid w:val="00610066"/>
    <w:rsid w:val="006100CF"/>
    <w:rsid w:val="00610219"/>
    <w:rsid w:val="00610227"/>
    <w:rsid w:val="00610269"/>
    <w:rsid w:val="0061036E"/>
    <w:rsid w:val="006103F0"/>
    <w:rsid w:val="006103F2"/>
    <w:rsid w:val="00610450"/>
    <w:rsid w:val="006104A0"/>
    <w:rsid w:val="00610634"/>
    <w:rsid w:val="0061070F"/>
    <w:rsid w:val="00610715"/>
    <w:rsid w:val="0061079A"/>
    <w:rsid w:val="0061081B"/>
    <w:rsid w:val="00610846"/>
    <w:rsid w:val="0061085F"/>
    <w:rsid w:val="006109F6"/>
    <w:rsid w:val="00610B25"/>
    <w:rsid w:val="00610B6E"/>
    <w:rsid w:val="00610B96"/>
    <w:rsid w:val="00610C23"/>
    <w:rsid w:val="00610CED"/>
    <w:rsid w:val="00610D68"/>
    <w:rsid w:val="00610DC0"/>
    <w:rsid w:val="00610E02"/>
    <w:rsid w:val="00610E49"/>
    <w:rsid w:val="00610ED1"/>
    <w:rsid w:val="00610F20"/>
    <w:rsid w:val="00610F6C"/>
    <w:rsid w:val="00611127"/>
    <w:rsid w:val="006111AC"/>
    <w:rsid w:val="006111B3"/>
    <w:rsid w:val="006111F0"/>
    <w:rsid w:val="0061135B"/>
    <w:rsid w:val="006113A0"/>
    <w:rsid w:val="00611604"/>
    <w:rsid w:val="006116FC"/>
    <w:rsid w:val="00611822"/>
    <w:rsid w:val="0061190A"/>
    <w:rsid w:val="0061196E"/>
    <w:rsid w:val="00611A84"/>
    <w:rsid w:val="00611B07"/>
    <w:rsid w:val="00611BB3"/>
    <w:rsid w:val="00611DCB"/>
    <w:rsid w:val="00611E76"/>
    <w:rsid w:val="00611F23"/>
    <w:rsid w:val="00611FC4"/>
    <w:rsid w:val="00612067"/>
    <w:rsid w:val="00612079"/>
    <w:rsid w:val="006120E1"/>
    <w:rsid w:val="00612136"/>
    <w:rsid w:val="006121DD"/>
    <w:rsid w:val="006122BE"/>
    <w:rsid w:val="00612420"/>
    <w:rsid w:val="00612456"/>
    <w:rsid w:val="00612467"/>
    <w:rsid w:val="0061257D"/>
    <w:rsid w:val="006127F0"/>
    <w:rsid w:val="00612853"/>
    <w:rsid w:val="00612861"/>
    <w:rsid w:val="00612967"/>
    <w:rsid w:val="00612A44"/>
    <w:rsid w:val="00612AC4"/>
    <w:rsid w:val="00612B48"/>
    <w:rsid w:val="00612C04"/>
    <w:rsid w:val="00612C0D"/>
    <w:rsid w:val="00612D7E"/>
    <w:rsid w:val="00612D96"/>
    <w:rsid w:val="00612E47"/>
    <w:rsid w:val="00612EFF"/>
    <w:rsid w:val="00612F0D"/>
    <w:rsid w:val="00612F4B"/>
    <w:rsid w:val="00612FB6"/>
    <w:rsid w:val="0061300C"/>
    <w:rsid w:val="00613049"/>
    <w:rsid w:val="006132DF"/>
    <w:rsid w:val="00613370"/>
    <w:rsid w:val="00613433"/>
    <w:rsid w:val="00613490"/>
    <w:rsid w:val="006134BB"/>
    <w:rsid w:val="006135EA"/>
    <w:rsid w:val="00613649"/>
    <w:rsid w:val="006136E0"/>
    <w:rsid w:val="0061372A"/>
    <w:rsid w:val="006137E1"/>
    <w:rsid w:val="00613820"/>
    <w:rsid w:val="00613868"/>
    <w:rsid w:val="006138A3"/>
    <w:rsid w:val="006138E6"/>
    <w:rsid w:val="006138ED"/>
    <w:rsid w:val="00613935"/>
    <w:rsid w:val="00613979"/>
    <w:rsid w:val="00613AB6"/>
    <w:rsid w:val="00613B50"/>
    <w:rsid w:val="00613B74"/>
    <w:rsid w:val="00613BB5"/>
    <w:rsid w:val="00613D31"/>
    <w:rsid w:val="00613D78"/>
    <w:rsid w:val="00613E9D"/>
    <w:rsid w:val="00613EFA"/>
    <w:rsid w:val="0061416E"/>
    <w:rsid w:val="006143E2"/>
    <w:rsid w:val="0061443D"/>
    <w:rsid w:val="00614484"/>
    <w:rsid w:val="006144C6"/>
    <w:rsid w:val="006144D2"/>
    <w:rsid w:val="006145F7"/>
    <w:rsid w:val="0061463C"/>
    <w:rsid w:val="00614670"/>
    <w:rsid w:val="006146F4"/>
    <w:rsid w:val="006146F5"/>
    <w:rsid w:val="006146F9"/>
    <w:rsid w:val="0061471E"/>
    <w:rsid w:val="00614741"/>
    <w:rsid w:val="00614775"/>
    <w:rsid w:val="006148A1"/>
    <w:rsid w:val="006149DF"/>
    <w:rsid w:val="00614A7B"/>
    <w:rsid w:val="00614B51"/>
    <w:rsid w:val="00614B9D"/>
    <w:rsid w:val="00614C7D"/>
    <w:rsid w:val="00614DA9"/>
    <w:rsid w:val="00614DD4"/>
    <w:rsid w:val="00614EA7"/>
    <w:rsid w:val="00614EFF"/>
    <w:rsid w:val="00614F6A"/>
    <w:rsid w:val="0061504A"/>
    <w:rsid w:val="00615112"/>
    <w:rsid w:val="006151C1"/>
    <w:rsid w:val="0061525E"/>
    <w:rsid w:val="0061535F"/>
    <w:rsid w:val="0061536B"/>
    <w:rsid w:val="00615405"/>
    <w:rsid w:val="00615452"/>
    <w:rsid w:val="00615563"/>
    <w:rsid w:val="0061570D"/>
    <w:rsid w:val="00615800"/>
    <w:rsid w:val="0061590F"/>
    <w:rsid w:val="00615948"/>
    <w:rsid w:val="00615999"/>
    <w:rsid w:val="00615A46"/>
    <w:rsid w:val="00615D00"/>
    <w:rsid w:val="00615DEE"/>
    <w:rsid w:val="00615ED6"/>
    <w:rsid w:val="00615F45"/>
    <w:rsid w:val="0061603D"/>
    <w:rsid w:val="0061608E"/>
    <w:rsid w:val="006160F0"/>
    <w:rsid w:val="00616139"/>
    <w:rsid w:val="00616219"/>
    <w:rsid w:val="006162DC"/>
    <w:rsid w:val="0061638A"/>
    <w:rsid w:val="0061641C"/>
    <w:rsid w:val="006164EF"/>
    <w:rsid w:val="006165CA"/>
    <w:rsid w:val="006165E4"/>
    <w:rsid w:val="00616839"/>
    <w:rsid w:val="006168E2"/>
    <w:rsid w:val="00616932"/>
    <w:rsid w:val="00616A80"/>
    <w:rsid w:val="00616B70"/>
    <w:rsid w:val="00616C38"/>
    <w:rsid w:val="00616EFB"/>
    <w:rsid w:val="0061709C"/>
    <w:rsid w:val="006170C2"/>
    <w:rsid w:val="00617116"/>
    <w:rsid w:val="0061713C"/>
    <w:rsid w:val="006172C5"/>
    <w:rsid w:val="006172CE"/>
    <w:rsid w:val="00617448"/>
    <w:rsid w:val="006174EC"/>
    <w:rsid w:val="00617654"/>
    <w:rsid w:val="006178EB"/>
    <w:rsid w:val="00617908"/>
    <w:rsid w:val="00617949"/>
    <w:rsid w:val="00617AC3"/>
    <w:rsid w:val="00617ACD"/>
    <w:rsid w:val="00617AF8"/>
    <w:rsid w:val="00617C23"/>
    <w:rsid w:val="00617D08"/>
    <w:rsid w:val="00617D49"/>
    <w:rsid w:val="00617EAC"/>
    <w:rsid w:val="00620031"/>
    <w:rsid w:val="00620173"/>
    <w:rsid w:val="006201A0"/>
    <w:rsid w:val="006201E6"/>
    <w:rsid w:val="00620375"/>
    <w:rsid w:val="00620456"/>
    <w:rsid w:val="00620572"/>
    <w:rsid w:val="006205A4"/>
    <w:rsid w:val="00620605"/>
    <w:rsid w:val="0062077D"/>
    <w:rsid w:val="006208A7"/>
    <w:rsid w:val="006208BB"/>
    <w:rsid w:val="00620A8C"/>
    <w:rsid w:val="00620AAF"/>
    <w:rsid w:val="00620B17"/>
    <w:rsid w:val="00620B43"/>
    <w:rsid w:val="00620B95"/>
    <w:rsid w:val="00620E30"/>
    <w:rsid w:val="00621011"/>
    <w:rsid w:val="0062104B"/>
    <w:rsid w:val="00621151"/>
    <w:rsid w:val="00621209"/>
    <w:rsid w:val="00621329"/>
    <w:rsid w:val="006213D8"/>
    <w:rsid w:val="006214BD"/>
    <w:rsid w:val="006214FD"/>
    <w:rsid w:val="006215DE"/>
    <w:rsid w:val="00621705"/>
    <w:rsid w:val="006218F7"/>
    <w:rsid w:val="00621963"/>
    <w:rsid w:val="006219DC"/>
    <w:rsid w:val="00621A5D"/>
    <w:rsid w:val="00621B47"/>
    <w:rsid w:val="00621B62"/>
    <w:rsid w:val="00621BD1"/>
    <w:rsid w:val="00621BE7"/>
    <w:rsid w:val="00621BF9"/>
    <w:rsid w:val="00621BFE"/>
    <w:rsid w:val="00621C91"/>
    <w:rsid w:val="00621C93"/>
    <w:rsid w:val="00621D46"/>
    <w:rsid w:val="00621D7E"/>
    <w:rsid w:val="00621EB2"/>
    <w:rsid w:val="00621FBB"/>
    <w:rsid w:val="00622039"/>
    <w:rsid w:val="006220DF"/>
    <w:rsid w:val="00622122"/>
    <w:rsid w:val="006222E4"/>
    <w:rsid w:val="00622344"/>
    <w:rsid w:val="00622353"/>
    <w:rsid w:val="0062235E"/>
    <w:rsid w:val="0062247E"/>
    <w:rsid w:val="006224B7"/>
    <w:rsid w:val="006224C8"/>
    <w:rsid w:val="00622661"/>
    <w:rsid w:val="0062272D"/>
    <w:rsid w:val="00622764"/>
    <w:rsid w:val="0062282F"/>
    <w:rsid w:val="0062294D"/>
    <w:rsid w:val="00622A70"/>
    <w:rsid w:val="00622A9A"/>
    <w:rsid w:val="00622AE0"/>
    <w:rsid w:val="00622BE5"/>
    <w:rsid w:val="00622C00"/>
    <w:rsid w:val="00622C63"/>
    <w:rsid w:val="00622C7E"/>
    <w:rsid w:val="00622D35"/>
    <w:rsid w:val="00622E1C"/>
    <w:rsid w:val="00622EE7"/>
    <w:rsid w:val="00622F1D"/>
    <w:rsid w:val="00622F3E"/>
    <w:rsid w:val="00622F9B"/>
    <w:rsid w:val="00622FE8"/>
    <w:rsid w:val="00623084"/>
    <w:rsid w:val="00623284"/>
    <w:rsid w:val="00623294"/>
    <w:rsid w:val="00623449"/>
    <w:rsid w:val="006234F4"/>
    <w:rsid w:val="00623536"/>
    <w:rsid w:val="00623538"/>
    <w:rsid w:val="0062356A"/>
    <w:rsid w:val="006235A6"/>
    <w:rsid w:val="0062367D"/>
    <w:rsid w:val="0062381C"/>
    <w:rsid w:val="00623869"/>
    <w:rsid w:val="00623895"/>
    <w:rsid w:val="00623927"/>
    <w:rsid w:val="00623970"/>
    <w:rsid w:val="00623A59"/>
    <w:rsid w:val="00623AA4"/>
    <w:rsid w:val="00623B03"/>
    <w:rsid w:val="00623B07"/>
    <w:rsid w:val="00623C0A"/>
    <w:rsid w:val="00623C87"/>
    <w:rsid w:val="00623CCB"/>
    <w:rsid w:val="00623CDC"/>
    <w:rsid w:val="00623D2E"/>
    <w:rsid w:val="00623DE8"/>
    <w:rsid w:val="00623E45"/>
    <w:rsid w:val="00623E5D"/>
    <w:rsid w:val="00623E60"/>
    <w:rsid w:val="00623FD3"/>
    <w:rsid w:val="00623FEE"/>
    <w:rsid w:val="00624073"/>
    <w:rsid w:val="0062408D"/>
    <w:rsid w:val="006240CB"/>
    <w:rsid w:val="0062414C"/>
    <w:rsid w:val="006241C8"/>
    <w:rsid w:val="00624633"/>
    <w:rsid w:val="0062465D"/>
    <w:rsid w:val="00624690"/>
    <w:rsid w:val="00624826"/>
    <w:rsid w:val="00624833"/>
    <w:rsid w:val="00624889"/>
    <w:rsid w:val="0062490A"/>
    <w:rsid w:val="00624935"/>
    <w:rsid w:val="006249C4"/>
    <w:rsid w:val="006249D3"/>
    <w:rsid w:val="00624A5F"/>
    <w:rsid w:val="00624CF1"/>
    <w:rsid w:val="00624D16"/>
    <w:rsid w:val="00624D56"/>
    <w:rsid w:val="00624E83"/>
    <w:rsid w:val="00624EAE"/>
    <w:rsid w:val="00624F4D"/>
    <w:rsid w:val="006250DD"/>
    <w:rsid w:val="00625111"/>
    <w:rsid w:val="0062519C"/>
    <w:rsid w:val="006251A3"/>
    <w:rsid w:val="006251B1"/>
    <w:rsid w:val="0062547A"/>
    <w:rsid w:val="006254A6"/>
    <w:rsid w:val="006254AC"/>
    <w:rsid w:val="006254F9"/>
    <w:rsid w:val="00625590"/>
    <w:rsid w:val="00625666"/>
    <w:rsid w:val="0062570A"/>
    <w:rsid w:val="00625713"/>
    <w:rsid w:val="006257E3"/>
    <w:rsid w:val="00625815"/>
    <w:rsid w:val="00625A55"/>
    <w:rsid w:val="00625BDE"/>
    <w:rsid w:val="00625CEA"/>
    <w:rsid w:val="00625FFB"/>
    <w:rsid w:val="0062607B"/>
    <w:rsid w:val="00626154"/>
    <w:rsid w:val="00626227"/>
    <w:rsid w:val="0062637F"/>
    <w:rsid w:val="006263C2"/>
    <w:rsid w:val="006263C3"/>
    <w:rsid w:val="00626427"/>
    <w:rsid w:val="006264DD"/>
    <w:rsid w:val="006264E7"/>
    <w:rsid w:val="00626552"/>
    <w:rsid w:val="0062657F"/>
    <w:rsid w:val="0062658B"/>
    <w:rsid w:val="006265B8"/>
    <w:rsid w:val="00626600"/>
    <w:rsid w:val="0062661D"/>
    <w:rsid w:val="0062678B"/>
    <w:rsid w:val="00626862"/>
    <w:rsid w:val="00626909"/>
    <w:rsid w:val="00626942"/>
    <w:rsid w:val="006269EC"/>
    <w:rsid w:val="00626AF3"/>
    <w:rsid w:val="00626D46"/>
    <w:rsid w:val="00626DBF"/>
    <w:rsid w:val="00626E00"/>
    <w:rsid w:val="00626E89"/>
    <w:rsid w:val="00626FCC"/>
    <w:rsid w:val="006271FD"/>
    <w:rsid w:val="00627271"/>
    <w:rsid w:val="00627339"/>
    <w:rsid w:val="006273AB"/>
    <w:rsid w:val="00627552"/>
    <w:rsid w:val="00627647"/>
    <w:rsid w:val="0062764A"/>
    <w:rsid w:val="006276AE"/>
    <w:rsid w:val="006277DA"/>
    <w:rsid w:val="00627802"/>
    <w:rsid w:val="006278D6"/>
    <w:rsid w:val="00627953"/>
    <w:rsid w:val="0062797E"/>
    <w:rsid w:val="00627A16"/>
    <w:rsid w:val="00627A37"/>
    <w:rsid w:val="00627AC8"/>
    <w:rsid w:val="00627B2E"/>
    <w:rsid w:val="00627B7D"/>
    <w:rsid w:val="00627BB4"/>
    <w:rsid w:val="00627C18"/>
    <w:rsid w:val="00627D91"/>
    <w:rsid w:val="00627E29"/>
    <w:rsid w:val="00627EBC"/>
    <w:rsid w:val="00627F84"/>
    <w:rsid w:val="00630095"/>
    <w:rsid w:val="006300BA"/>
    <w:rsid w:val="006300CA"/>
    <w:rsid w:val="00630181"/>
    <w:rsid w:val="006301DD"/>
    <w:rsid w:val="0063020B"/>
    <w:rsid w:val="0063021B"/>
    <w:rsid w:val="0063023C"/>
    <w:rsid w:val="0063024B"/>
    <w:rsid w:val="00630254"/>
    <w:rsid w:val="00630326"/>
    <w:rsid w:val="006303C0"/>
    <w:rsid w:val="0063046E"/>
    <w:rsid w:val="0063049B"/>
    <w:rsid w:val="006304CB"/>
    <w:rsid w:val="0063058A"/>
    <w:rsid w:val="006305A7"/>
    <w:rsid w:val="006305EB"/>
    <w:rsid w:val="006306BE"/>
    <w:rsid w:val="006306C0"/>
    <w:rsid w:val="006306F1"/>
    <w:rsid w:val="006307F6"/>
    <w:rsid w:val="00630874"/>
    <w:rsid w:val="00630881"/>
    <w:rsid w:val="006308CC"/>
    <w:rsid w:val="00630980"/>
    <w:rsid w:val="00630987"/>
    <w:rsid w:val="006309CD"/>
    <w:rsid w:val="00630BB9"/>
    <w:rsid w:val="00630BDA"/>
    <w:rsid w:val="00630CA4"/>
    <w:rsid w:val="00630CC4"/>
    <w:rsid w:val="00630D0F"/>
    <w:rsid w:val="00630D92"/>
    <w:rsid w:val="00630DC0"/>
    <w:rsid w:val="00630DDC"/>
    <w:rsid w:val="00630ECB"/>
    <w:rsid w:val="00630FA4"/>
    <w:rsid w:val="00631135"/>
    <w:rsid w:val="00631159"/>
    <w:rsid w:val="00631162"/>
    <w:rsid w:val="00631174"/>
    <w:rsid w:val="006311B2"/>
    <w:rsid w:val="006311C0"/>
    <w:rsid w:val="006311CA"/>
    <w:rsid w:val="006311F8"/>
    <w:rsid w:val="00631295"/>
    <w:rsid w:val="00631303"/>
    <w:rsid w:val="00631312"/>
    <w:rsid w:val="0063137F"/>
    <w:rsid w:val="006313B5"/>
    <w:rsid w:val="006313CB"/>
    <w:rsid w:val="006313D0"/>
    <w:rsid w:val="0063142D"/>
    <w:rsid w:val="00631641"/>
    <w:rsid w:val="0063166E"/>
    <w:rsid w:val="006316A5"/>
    <w:rsid w:val="00631726"/>
    <w:rsid w:val="00631886"/>
    <w:rsid w:val="00631A08"/>
    <w:rsid w:val="00631A96"/>
    <w:rsid w:val="00631ADF"/>
    <w:rsid w:val="00631AE7"/>
    <w:rsid w:val="00631BEC"/>
    <w:rsid w:val="00631C81"/>
    <w:rsid w:val="00631CD5"/>
    <w:rsid w:val="00631D2A"/>
    <w:rsid w:val="00632005"/>
    <w:rsid w:val="006320F9"/>
    <w:rsid w:val="00632130"/>
    <w:rsid w:val="00632164"/>
    <w:rsid w:val="006321ED"/>
    <w:rsid w:val="00632236"/>
    <w:rsid w:val="0063226E"/>
    <w:rsid w:val="00632317"/>
    <w:rsid w:val="00632367"/>
    <w:rsid w:val="006323CB"/>
    <w:rsid w:val="00632409"/>
    <w:rsid w:val="00632562"/>
    <w:rsid w:val="00632796"/>
    <w:rsid w:val="00632808"/>
    <w:rsid w:val="00632875"/>
    <w:rsid w:val="006328C7"/>
    <w:rsid w:val="00632C7E"/>
    <w:rsid w:val="00632D04"/>
    <w:rsid w:val="00632D5E"/>
    <w:rsid w:val="00632D88"/>
    <w:rsid w:val="00632DBD"/>
    <w:rsid w:val="00632F24"/>
    <w:rsid w:val="00633065"/>
    <w:rsid w:val="00633207"/>
    <w:rsid w:val="006332E3"/>
    <w:rsid w:val="0063334B"/>
    <w:rsid w:val="0063335F"/>
    <w:rsid w:val="006334BD"/>
    <w:rsid w:val="0063359A"/>
    <w:rsid w:val="006335D1"/>
    <w:rsid w:val="006335F5"/>
    <w:rsid w:val="00633611"/>
    <w:rsid w:val="0063368E"/>
    <w:rsid w:val="006337FC"/>
    <w:rsid w:val="006338B4"/>
    <w:rsid w:val="00633928"/>
    <w:rsid w:val="00633A3A"/>
    <w:rsid w:val="00633A60"/>
    <w:rsid w:val="00633AF8"/>
    <w:rsid w:val="00633BBF"/>
    <w:rsid w:val="00633C08"/>
    <w:rsid w:val="00633C62"/>
    <w:rsid w:val="00633C63"/>
    <w:rsid w:val="00633CAD"/>
    <w:rsid w:val="00633F3F"/>
    <w:rsid w:val="006340AA"/>
    <w:rsid w:val="006340FA"/>
    <w:rsid w:val="006341B0"/>
    <w:rsid w:val="0063425D"/>
    <w:rsid w:val="0063435A"/>
    <w:rsid w:val="006343BB"/>
    <w:rsid w:val="006343C1"/>
    <w:rsid w:val="006343FE"/>
    <w:rsid w:val="006346BD"/>
    <w:rsid w:val="00634718"/>
    <w:rsid w:val="00634755"/>
    <w:rsid w:val="00634781"/>
    <w:rsid w:val="006347DC"/>
    <w:rsid w:val="00634855"/>
    <w:rsid w:val="00634A42"/>
    <w:rsid w:val="00634A4E"/>
    <w:rsid w:val="00634AFF"/>
    <w:rsid w:val="00634B5A"/>
    <w:rsid w:val="00634B7D"/>
    <w:rsid w:val="00634BB8"/>
    <w:rsid w:val="00634BD7"/>
    <w:rsid w:val="00634BEC"/>
    <w:rsid w:val="00634CBE"/>
    <w:rsid w:val="00634CC5"/>
    <w:rsid w:val="00634CF8"/>
    <w:rsid w:val="00634D29"/>
    <w:rsid w:val="00634D77"/>
    <w:rsid w:val="00634E16"/>
    <w:rsid w:val="00634E42"/>
    <w:rsid w:val="00634EB2"/>
    <w:rsid w:val="00634F63"/>
    <w:rsid w:val="00634F89"/>
    <w:rsid w:val="00634FBF"/>
    <w:rsid w:val="00634FC7"/>
    <w:rsid w:val="00634FE2"/>
    <w:rsid w:val="00634FEA"/>
    <w:rsid w:val="0063511A"/>
    <w:rsid w:val="0063515C"/>
    <w:rsid w:val="006351B1"/>
    <w:rsid w:val="00635285"/>
    <w:rsid w:val="0063542D"/>
    <w:rsid w:val="00635668"/>
    <w:rsid w:val="006357BF"/>
    <w:rsid w:val="00635879"/>
    <w:rsid w:val="006358A0"/>
    <w:rsid w:val="006358D2"/>
    <w:rsid w:val="00635A71"/>
    <w:rsid w:val="00635B5C"/>
    <w:rsid w:val="00635D73"/>
    <w:rsid w:val="00635F5A"/>
    <w:rsid w:val="00635FB2"/>
    <w:rsid w:val="00636026"/>
    <w:rsid w:val="006360BF"/>
    <w:rsid w:val="0063632A"/>
    <w:rsid w:val="0063636C"/>
    <w:rsid w:val="00636461"/>
    <w:rsid w:val="006365BC"/>
    <w:rsid w:val="006365DE"/>
    <w:rsid w:val="0063667B"/>
    <w:rsid w:val="006366A9"/>
    <w:rsid w:val="0063670D"/>
    <w:rsid w:val="006367DD"/>
    <w:rsid w:val="006367F3"/>
    <w:rsid w:val="00636825"/>
    <w:rsid w:val="006369E4"/>
    <w:rsid w:val="00636A23"/>
    <w:rsid w:val="00636B0D"/>
    <w:rsid w:val="00636B8E"/>
    <w:rsid w:val="00636D0E"/>
    <w:rsid w:val="00636D4A"/>
    <w:rsid w:val="00636E05"/>
    <w:rsid w:val="00637060"/>
    <w:rsid w:val="006370D0"/>
    <w:rsid w:val="0063713C"/>
    <w:rsid w:val="006371AA"/>
    <w:rsid w:val="00637215"/>
    <w:rsid w:val="006372D6"/>
    <w:rsid w:val="006373E3"/>
    <w:rsid w:val="00637402"/>
    <w:rsid w:val="0063745E"/>
    <w:rsid w:val="0063747E"/>
    <w:rsid w:val="0063757A"/>
    <w:rsid w:val="0063765A"/>
    <w:rsid w:val="0063770F"/>
    <w:rsid w:val="006377DE"/>
    <w:rsid w:val="00637908"/>
    <w:rsid w:val="006379C8"/>
    <w:rsid w:val="00637ABE"/>
    <w:rsid w:val="00637ACD"/>
    <w:rsid w:val="00637B14"/>
    <w:rsid w:val="00637CA5"/>
    <w:rsid w:val="00637DDB"/>
    <w:rsid w:val="00637E1F"/>
    <w:rsid w:val="00637EDC"/>
    <w:rsid w:val="00637F0C"/>
    <w:rsid w:val="00637F98"/>
    <w:rsid w:val="0064053F"/>
    <w:rsid w:val="0064054C"/>
    <w:rsid w:val="00640583"/>
    <w:rsid w:val="00640592"/>
    <w:rsid w:val="00640596"/>
    <w:rsid w:val="006405C1"/>
    <w:rsid w:val="006406E4"/>
    <w:rsid w:val="0064070D"/>
    <w:rsid w:val="00640716"/>
    <w:rsid w:val="00640781"/>
    <w:rsid w:val="0064079C"/>
    <w:rsid w:val="006407E6"/>
    <w:rsid w:val="006408DF"/>
    <w:rsid w:val="006408F0"/>
    <w:rsid w:val="00640908"/>
    <w:rsid w:val="00640994"/>
    <w:rsid w:val="006409F8"/>
    <w:rsid w:val="00640AFB"/>
    <w:rsid w:val="00640B48"/>
    <w:rsid w:val="00640C83"/>
    <w:rsid w:val="00640CF6"/>
    <w:rsid w:val="00640D44"/>
    <w:rsid w:val="00640D46"/>
    <w:rsid w:val="00640D82"/>
    <w:rsid w:val="00640D88"/>
    <w:rsid w:val="00640E08"/>
    <w:rsid w:val="00640E0A"/>
    <w:rsid w:val="00640E52"/>
    <w:rsid w:val="00640F76"/>
    <w:rsid w:val="00640FEB"/>
    <w:rsid w:val="006411A4"/>
    <w:rsid w:val="006411AC"/>
    <w:rsid w:val="00641292"/>
    <w:rsid w:val="006414B4"/>
    <w:rsid w:val="006415A6"/>
    <w:rsid w:val="00641631"/>
    <w:rsid w:val="00641657"/>
    <w:rsid w:val="006416A9"/>
    <w:rsid w:val="006416B4"/>
    <w:rsid w:val="006416D8"/>
    <w:rsid w:val="00641724"/>
    <w:rsid w:val="0064177B"/>
    <w:rsid w:val="0064177D"/>
    <w:rsid w:val="00641A62"/>
    <w:rsid w:val="00641ABE"/>
    <w:rsid w:val="00641AD5"/>
    <w:rsid w:val="00641C1F"/>
    <w:rsid w:val="00641D35"/>
    <w:rsid w:val="00641E8A"/>
    <w:rsid w:val="00641F4A"/>
    <w:rsid w:val="00641F9A"/>
    <w:rsid w:val="0064201D"/>
    <w:rsid w:val="00642022"/>
    <w:rsid w:val="0064209A"/>
    <w:rsid w:val="006420DC"/>
    <w:rsid w:val="0064225B"/>
    <w:rsid w:val="006422B8"/>
    <w:rsid w:val="0064231B"/>
    <w:rsid w:val="0064237C"/>
    <w:rsid w:val="00642510"/>
    <w:rsid w:val="00642544"/>
    <w:rsid w:val="006425FB"/>
    <w:rsid w:val="00642616"/>
    <w:rsid w:val="0064268E"/>
    <w:rsid w:val="006426D2"/>
    <w:rsid w:val="006426DD"/>
    <w:rsid w:val="00642710"/>
    <w:rsid w:val="0064275D"/>
    <w:rsid w:val="00642799"/>
    <w:rsid w:val="00642814"/>
    <w:rsid w:val="00642878"/>
    <w:rsid w:val="006428CD"/>
    <w:rsid w:val="006429DF"/>
    <w:rsid w:val="00642B24"/>
    <w:rsid w:val="00642DFB"/>
    <w:rsid w:val="00642F88"/>
    <w:rsid w:val="00643082"/>
    <w:rsid w:val="006430E2"/>
    <w:rsid w:val="006431A7"/>
    <w:rsid w:val="006431C9"/>
    <w:rsid w:val="006431FE"/>
    <w:rsid w:val="00643218"/>
    <w:rsid w:val="00643353"/>
    <w:rsid w:val="00643614"/>
    <w:rsid w:val="006436B9"/>
    <w:rsid w:val="00643727"/>
    <w:rsid w:val="00643760"/>
    <w:rsid w:val="006438AE"/>
    <w:rsid w:val="00643ABC"/>
    <w:rsid w:val="00643B97"/>
    <w:rsid w:val="00643B9A"/>
    <w:rsid w:val="00643BEB"/>
    <w:rsid w:val="00643CC7"/>
    <w:rsid w:val="00643D5E"/>
    <w:rsid w:val="00643E47"/>
    <w:rsid w:val="00643E87"/>
    <w:rsid w:val="00643FAE"/>
    <w:rsid w:val="00643FC1"/>
    <w:rsid w:val="0064412A"/>
    <w:rsid w:val="00644174"/>
    <w:rsid w:val="006441E6"/>
    <w:rsid w:val="0064422A"/>
    <w:rsid w:val="006442FF"/>
    <w:rsid w:val="00644450"/>
    <w:rsid w:val="0064459F"/>
    <w:rsid w:val="006445A1"/>
    <w:rsid w:val="0064463A"/>
    <w:rsid w:val="0064466A"/>
    <w:rsid w:val="00644749"/>
    <w:rsid w:val="00644911"/>
    <w:rsid w:val="00644B27"/>
    <w:rsid w:val="00644BE4"/>
    <w:rsid w:val="00644C09"/>
    <w:rsid w:val="00644C63"/>
    <w:rsid w:val="00644D45"/>
    <w:rsid w:val="00644FD9"/>
    <w:rsid w:val="0064500A"/>
    <w:rsid w:val="006450DB"/>
    <w:rsid w:val="006452C8"/>
    <w:rsid w:val="006453EA"/>
    <w:rsid w:val="0064540C"/>
    <w:rsid w:val="00645433"/>
    <w:rsid w:val="006454EA"/>
    <w:rsid w:val="00645553"/>
    <w:rsid w:val="00645571"/>
    <w:rsid w:val="006455F5"/>
    <w:rsid w:val="00645659"/>
    <w:rsid w:val="006457E2"/>
    <w:rsid w:val="00645878"/>
    <w:rsid w:val="0064587A"/>
    <w:rsid w:val="00645932"/>
    <w:rsid w:val="00645944"/>
    <w:rsid w:val="00645989"/>
    <w:rsid w:val="006459F2"/>
    <w:rsid w:val="00645C9F"/>
    <w:rsid w:val="00645D25"/>
    <w:rsid w:val="00645D37"/>
    <w:rsid w:val="00645D9A"/>
    <w:rsid w:val="00645DD9"/>
    <w:rsid w:val="00645F19"/>
    <w:rsid w:val="00645F31"/>
    <w:rsid w:val="00645FA0"/>
    <w:rsid w:val="00645FBA"/>
    <w:rsid w:val="00646216"/>
    <w:rsid w:val="00646397"/>
    <w:rsid w:val="00646591"/>
    <w:rsid w:val="006465F0"/>
    <w:rsid w:val="00646753"/>
    <w:rsid w:val="006467B9"/>
    <w:rsid w:val="0064685B"/>
    <w:rsid w:val="00646876"/>
    <w:rsid w:val="00646888"/>
    <w:rsid w:val="006468A5"/>
    <w:rsid w:val="00646A1E"/>
    <w:rsid w:val="00646B74"/>
    <w:rsid w:val="00646BCD"/>
    <w:rsid w:val="00646C25"/>
    <w:rsid w:val="00646C33"/>
    <w:rsid w:val="00646D02"/>
    <w:rsid w:val="00646DCA"/>
    <w:rsid w:val="00646E3D"/>
    <w:rsid w:val="00646EE0"/>
    <w:rsid w:val="00646F7D"/>
    <w:rsid w:val="00646FA0"/>
    <w:rsid w:val="00646FD9"/>
    <w:rsid w:val="00647038"/>
    <w:rsid w:val="0064712B"/>
    <w:rsid w:val="006471F2"/>
    <w:rsid w:val="006472E3"/>
    <w:rsid w:val="0064742C"/>
    <w:rsid w:val="0064742D"/>
    <w:rsid w:val="00647564"/>
    <w:rsid w:val="0064756F"/>
    <w:rsid w:val="006475A6"/>
    <w:rsid w:val="0064765A"/>
    <w:rsid w:val="00647674"/>
    <w:rsid w:val="006476C9"/>
    <w:rsid w:val="006476D5"/>
    <w:rsid w:val="006477D9"/>
    <w:rsid w:val="00647835"/>
    <w:rsid w:val="00647840"/>
    <w:rsid w:val="006478C6"/>
    <w:rsid w:val="006479BF"/>
    <w:rsid w:val="00647AA1"/>
    <w:rsid w:val="00647B4B"/>
    <w:rsid w:val="00647BD0"/>
    <w:rsid w:val="00647C1C"/>
    <w:rsid w:val="00647CD9"/>
    <w:rsid w:val="00647D2F"/>
    <w:rsid w:val="00647DB7"/>
    <w:rsid w:val="00647DC4"/>
    <w:rsid w:val="006500D7"/>
    <w:rsid w:val="00650183"/>
    <w:rsid w:val="0065018A"/>
    <w:rsid w:val="006501CB"/>
    <w:rsid w:val="006501F9"/>
    <w:rsid w:val="0065034F"/>
    <w:rsid w:val="0065038F"/>
    <w:rsid w:val="0065046F"/>
    <w:rsid w:val="00650499"/>
    <w:rsid w:val="006504B4"/>
    <w:rsid w:val="006505FA"/>
    <w:rsid w:val="00650724"/>
    <w:rsid w:val="006507B6"/>
    <w:rsid w:val="0065093B"/>
    <w:rsid w:val="00650A94"/>
    <w:rsid w:val="00650B8E"/>
    <w:rsid w:val="00650C7D"/>
    <w:rsid w:val="00650CC0"/>
    <w:rsid w:val="00650CE8"/>
    <w:rsid w:val="00650D38"/>
    <w:rsid w:val="00650D52"/>
    <w:rsid w:val="00650E0D"/>
    <w:rsid w:val="00650E1D"/>
    <w:rsid w:val="00650E37"/>
    <w:rsid w:val="00650F85"/>
    <w:rsid w:val="0065100E"/>
    <w:rsid w:val="006510A5"/>
    <w:rsid w:val="00651128"/>
    <w:rsid w:val="0065116F"/>
    <w:rsid w:val="0065135D"/>
    <w:rsid w:val="00651408"/>
    <w:rsid w:val="00651487"/>
    <w:rsid w:val="0065158A"/>
    <w:rsid w:val="006515C0"/>
    <w:rsid w:val="00651607"/>
    <w:rsid w:val="00651620"/>
    <w:rsid w:val="00651682"/>
    <w:rsid w:val="006516A9"/>
    <w:rsid w:val="00651712"/>
    <w:rsid w:val="00651997"/>
    <w:rsid w:val="006519AC"/>
    <w:rsid w:val="006519B1"/>
    <w:rsid w:val="00651A94"/>
    <w:rsid w:val="00651B34"/>
    <w:rsid w:val="00651BB6"/>
    <w:rsid w:val="00651C35"/>
    <w:rsid w:val="00651CCF"/>
    <w:rsid w:val="006520FE"/>
    <w:rsid w:val="006521EE"/>
    <w:rsid w:val="0065223E"/>
    <w:rsid w:val="00652283"/>
    <w:rsid w:val="0065245A"/>
    <w:rsid w:val="006524E5"/>
    <w:rsid w:val="0065287C"/>
    <w:rsid w:val="0065288C"/>
    <w:rsid w:val="006528A7"/>
    <w:rsid w:val="0065298F"/>
    <w:rsid w:val="00652A7C"/>
    <w:rsid w:val="00652C55"/>
    <w:rsid w:val="00652D0A"/>
    <w:rsid w:val="00652D1F"/>
    <w:rsid w:val="00652D95"/>
    <w:rsid w:val="00652E37"/>
    <w:rsid w:val="00652E81"/>
    <w:rsid w:val="00652E91"/>
    <w:rsid w:val="00652F2E"/>
    <w:rsid w:val="006530C5"/>
    <w:rsid w:val="006531B7"/>
    <w:rsid w:val="006532E4"/>
    <w:rsid w:val="00653379"/>
    <w:rsid w:val="006533C4"/>
    <w:rsid w:val="006534CC"/>
    <w:rsid w:val="006534D9"/>
    <w:rsid w:val="0065353C"/>
    <w:rsid w:val="0065364D"/>
    <w:rsid w:val="0065364F"/>
    <w:rsid w:val="006538A0"/>
    <w:rsid w:val="006539DA"/>
    <w:rsid w:val="00653B3D"/>
    <w:rsid w:val="00653D5F"/>
    <w:rsid w:val="00653D64"/>
    <w:rsid w:val="00653E21"/>
    <w:rsid w:val="00653F59"/>
    <w:rsid w:val="006540B8"/>
    <w:rsid w:val="00654131"/>
    <w:rsid w:val="0065418C"/>
    <w:rsid w:val="006541D5"/>
    <w:rsid w:val="0065423D"/>
    <w:rsid w:val="00654264"/>
    <w:rsid w:val="006543C4"/>
    <w:rsid w:val="0065448B"/>
    <w:rsid w:val="0065454A"/>
    <w:rsid w:val="0065457B"/>
    <w:rsid w:val="0065465E"/>
    <w:rsid w:val="0065472E"/>
    <w:rsid w:val="0065474D"/>
    <w:rsid w:val="00654823"/>
    <w:rsid w:val="006548C3"/>
    <w:rsid w:val="006548CF"/>
    <w:rsid w:val="00654959"/>
    <w:rsid w:val="00654A3D"/>
    <w:rsid w:val="00654BF0"/>
    <w:rsid w:val="00654D13"/>
    <w:rsid w:val="00654D79"/>
    <w:rsid w:val="00654D80"/>
    <w:rsid w:val="00654FD2"/>
    <w:rsid w:val="00655069"/>
    <w:rsid w:val="006551CD"/>
    <w:rsid w:val="0065529D"/>
    <w:rsid w:val="006552EC"/>
    <w:rsid w:val="0065530F"/>
    <w:rsid w:val="0065544D"/>
    <w:rsid w:val="00655481"/>
    <w:rsid w:val="006554CB"/>
    <w:rsid w:val="00655528"/>
    <w:rsid w:val="006555F8"/>
    <w:rsid w:val="00655607"/>
    <w:rsid w:val="00655898"/>
    <w:rsid w:val="00655B96"/>
    <w:rsid w:val="00655CA0"/>
    <w:rsid w:val="00655DEB"/>
    <w:rsid w:val="00655E50"/>
    <w:rsid w:val="00655EBB"/>
    <w:rsid w:val="00655FA5"/>
    <w:rsid w:val="006560C7"/>
    <w:rsid w:val="006560EF"/>
    <w:rsid w:val="00656205"/>
    <w:rsid w:val="006562B3"/>
    <w:rsid w:val="006562C4"/>
    <w:rsid w:val="006562D0"/>
    <w:rsid w:val="006562D7"/>
    <w:rsid w:val="00656357"/>
    <w:rsid w:val="00656465"/>
    <w:rsid w:val="00656517"/>
    <w:rsid w:val="006565FB"/>
    <w:rsid w:val="006565FD"/>
    <w:rsid w:val="0065661B"/>
    <w:rsid w:val="00656626"/>
    <w:rsid w:val="00656634"/>
    <w:rsid w:val="006567DE"/>
    <w:rsid w:val="00656802"/>
    <w:rsid w:val="0065699C"/>
    <w:rsid w:val="00656AE8"/>
    <w:rsid w:val="00656B08"/>
    <w:rsid w:val="00656BDF"/>
    <w:rsid w:val="00656BFD"/>
    <w:rsid w:val="00656D1C"/>
    <w:rsid w:val="00656DC0"/>
    <w:rsid w:val="00656DCF"/>
    <w:rsid w:val="00656DDD"/>
    <w:rsid w:val="00656E46"/>
    <w:rsid w:val="00656E4E"/>
    <w:rsid w:val="00656E90"/>
    <w:rsid w:val="00656EDF"/>
    <w:rsid w:val="0065721F"/>
    <w:rsid w:val="00657246"/>
    <w:rsid w:val="00657292"/>
    <w:rsid w:val="006572D8"/>
    <w:rsid w:val="00657314"/>
    <w:rsid w:val="006573F3"/>
    <w:rsid w:val="006574E3"/>
    <w:rsid w:val="006574F1"/>
    <w:rsid w:val="00657580"/>
    <w:rsid w:val="006575F8"/>
    <w:rsid w:val="006576C6"/>
    <w:rsid w:val="0065784F"/>
    <w:rsid w:val="00657979"/>
    <w:rsid w:val="006579C5"/>
    <w:rsid w:val="00657A0F"/>
    <w:rsid w:val="00657A9C"/>
    <w:rsid w:val="00657AE7"/>
    <w:rsid w:val="00657AEA"/>
    <w:rsid w:val="00657B15"/>
    <w:rsid w:val="00657C17"/>
    <w:rsid w:val="00657C1B"/>
    <w:rsid w:val="00657C42"/>
    <w:rsid w:val="00657C54"/>
    <w:rsid w:val="00657D1B"/>
    <w:rsid w:val="00657D6A"/>
    <w:rsid w:val="00657D73"/>
    <w:rsid w:val="00657F9F"/>
    <w:rsid w:val="00657FA9"/>
    <w:rsid w:val="00660056"/>
    <w:rsid w:val="00660104"/>
    <w:rsid w:val="00660130"/>
    <w:rsid w:val="00660312"/>
    <w:rsid w:val="0066036A"/>
    <w:rsid w:val="00660372"/>
    <w:rsid w:val="006603A1"/>
    <w:rsid w:val="006603E1"/>
    <w:rsid w:val="0066056A"/>
    <w:rsid w:val="00660641"/>
    <w:rsid w:val="00660688"/>
    <w:rsid w:val="00660704"/>
    <w:rsid w:val="006607B5"/>
    <w:rsid w:val="006607C5"/>
    <w:rsid w:val="006609DA"/>
    <w:rsid w:val="00660A82"/>
    <w:rsid w:val="00660AF1"/>
    <w:rsid w:val="00660B29"/>
    <w:rsid w:val="00660BD0"/>
    <w:rsid w:val="00660CA9"/>
    <w:rsid w:val="00660EA5"/>
    <w:rsid w:val="00660F33"/>
    <w:rsid w:val="00660F89"/>
    <w:rsid w:val="00661002"/>
    <w:rsid w:val="0066102E"/>
    <w:rsid w:val="0066119C"/>
    <w:rsid w:val="006611BE"/>
    <w:rsid w:val="006611FE"/>
    <w:rsid w:val="00661317"/>
    <w:rsid w:val="00661325"/>
    <w:rsid w:val="0066139E"/>
    <w:rsid w:val="00661527"/>
    <w:rsid w:val="006615EB"/>
    <w:rsid w:val="00661708"/>
    <w:rsid w:val="00661852"/>
    <w:rsid w:val="00661A4A"/>
    <w:rsid w:val="00661B6E"/>
    <w:rsid w:val="00661B9C"/>
    <w:rsid w:val="00661BB5"/>
    <w:rsid w:val="00661CFB"/>
    <w:rsid w:val="00661E92"/>
    <w:rsid w:val="00661ED9"/>
    <w:rsid w:val="00661EE0"/>
    <w:rsid w:val="00661FD6"/>
    <w:rsid w:val="00661FF4"/>
    <w:rsid w:val="0066209B"/>
    <w:rsid w:val="006620AC"/>
    <w:rsid w:val="00662168"/>
    <w:rsid w:val="0066217E"/>
    <w:rsid w:val="006621CA"/>
    <w:rsid w:val="00662398"/>
    <w:rsid w:val="0066241D"/>
    <w:rsid w:val="006624AA"/>
    <w:rsid w:val="006624B2"/>
    <w:rsid w:val="006624E3"/>
    <w:rsid w:val="00662599"/>
    <w:rsid w:val="006626F6"/>
    <w:rsid w:val="00662731"/>
    <w:rsid w:val="006628C7"/>
    <w:rsid w:val="00662979"/>
    <w:rsid w:val="006629B7"/>
    <w:rsid w:val="00662C32"/>
    <w:rsid w:val="00662D43"/>
    <w:rsid w:val="00662D90"/>
    <w:rsid w:val="00662E82"/>
    <w:rsid w:val="00662F0D"/>
    <w:rsid w:val="00662F71"/>
    <w:rsid w:val="00663047"/>
    <w:rsid w:val="0066316B"/>
    <w:rsid w:val="00663186"/>
    <w:rsid w:val="006632D9"/>
    <w:rsid w:val="00663422"/>
    <w:rsid w:val="0066367A"/>
    <w:rsid w:val="0066377E"/>
    <w:rsid w:val="00663A20"/>
    <w:rsid w:val="00663B83"/>
    <w:rsid w:val="00663C0F"/>
    <w:rsid w:val="00663D7A"/>
    <w:rsid w:val="00663DCC"/>
    <w:rsid w:val="00663EAA"/>
    <w:rsid w:val="00663EBA"/>
    <w:rsid w:val="00663F0E"/>
    <w:rsid w:val="00663F24"/>
    <w:rsid w:val="00663F95"/>
    <w:rsid w:val="00663FA5"/>
    <w:rsid w:val="00663FB1"/>
    <w:rsid w:val="0066409C"/>
    <w:rsid w:val="0066412F"/>
    <w:rsid w:val="0066414C"/>
    <w:rsid w:val="006641AE"/>
    <w:rsid w:val="006641EA"/>
    <w:rsid w:val="00664211"/>
    <w:rsid w:val="00664226"/>
    <w:rsid w:val="006644CF"/>
    <w:rsid w:val="006644DF"/>
    <w:rsid w:val="00664506"/>
    <w:rsid w:val="00664520"/>
    <w:rsid w:val="00664659"/>
    <w:rsid w:val="0066469F"/>
    <w:rsid w:val="00664988"/>
    <w:rsid w:val="006649A6"/>
    <w:rsid w:val="00664A2C"/>
    <w:rsid w:val="00664A52"/>
    <w:rsid w:val="00664B9D"/>
    <w:rsid w:val="00664B9F"/>
    <w:rsid w:val="00664C80"/>
    <w:rsid w:val="00664D16"/>
    <w:rsid w:val="00664E74"/>
    <w:rsid w:val="00664EFB"/>
    <w:rsid w:val="00664F11"/>
    <w:rsid w:val="00664F2D"/>
    <w:rsid w:val="00664F90"/>
    <w:rsid w:val="00664FBC"/>
    <w:rsid w:val="0066502E"/>
    <w:rsid w:val="006650A8"/>
    <w:rsid w:val="00665195"/>
    <w:rsid w:val="0066537E"/>
    <w:rsid w:val="00665393"/>
    <w:rsid w:val="00665405"/>
    <w:rsid w:val="0066547F"/>
    <w:rsid w:val="006654C1"/>
    <w:rsid w:val="006654F2"/>
    <w:rsid w:val="00665623"/>
    <w:rsid w:val="00665690"/>
    <w:rsid w:val="00665758"/>
    <w:rsid w:val="0066576E"/>
    <w:rsid w:val="00665833"/>
    <w:rsid w:val="00665854"/>
    <w:rsid w:val="006658EA"/>
    <w:rsid w:val="006659E7"/>
    <w:rsid w:val="00665A5E"/>
    <w:rsid w:val="00665ACB"/>
    <w:rsid w:val="00665ADB"/>
    <w:rsid w:val="00665AE2"/>
    <w:rsid w:val="00665B3E"/>
    <w:rsid w:val="00665BAA"/>
    <w:rsid w:val="00665BF8"/>
    <w:rsid w:val="00665C1B"/>
    <w:rsid w:val="00665C2B"/>
    <w:rsid w:val="00665D07"/>
    <w:rsid w:val="00665F0C"/>
    <w:rsid w:val="0066602B"/>
    <w:rsid w:val="00666042"/>
    <w:rsid w:val="006660BD"/>
    <w:rsid w:val="00666160"/>
    <w:rsid w:val="00666219"/>
    <w:rsid w:val="00666235"/>
    <w:rsid w:val="0066654C"/>
    <w:rsid w:val="0066659D"/>
    <w:rsid w:val="006666BD"/>
    <w:rsid w:val="006667D8"/>
    <w:rsid w:val="006668F2"/>
    <w:rsid w:val="00666B43"/>
    <w:rsid w:val="00666C04"/>
    <w:rsid w:val="00666CE0"/>
    <w:rsid w:val="00666D05"/>
    <w:rsid w:val="00666D8F"/>
    <w:rsid w:val="00666E84"/>
    <w:rsid w:val="00666F58"/>
    <w:rsid w:val="00667008"/>
    <w:rsid w:val="00667013"/>
    <w:rsid w:val="00667252"/>
    <w:rsid w:val="00667281"/>
    <w:rsid w:val="00667304"/>
    <w:rsid w:val="00667344"/>
    <w:rsid w:val="0066737A"/>
    <w:rsid w:val="00667436"/>
    <w:rsid w:val="00667466"/>
    <w:rsid w:val="00667494"/>
    <w:rsid w:val="006674C0"/>
    <w:rsid w:val="00667511"/>
    <w:rsid w:val="00667602"/>
    <w:rsid w:val="006676DB"/>
    <w:rsid w:val="006676F7"/>
    <w:rsid w:val="006676FF"/>
    <w:rsid w:val="006677BC"/>
    <w:rsid w:val="006678A0"/>
    <w:rsid w:val="00667935"/>
    <w:rsid w:val="00667936"/>
    <w:rsid w:val="00667C09"/>
    <w:rsid w:val="00667C4E"/>
    <w:rsid w:val="00667C96"/>
    <w:rsid w:val="00667E32"/>
    <w:rsid w:val="00667ED1"/>
    <w:rsid w:val="00667ED7"/>
    <w:rsid w:val="00670040"/>
    <w:rsid w:val="00670049"/>
    <w:rsid w:val="0067007D"/>
    <w:rsid w:val="006701FE"/>
    <w:rsid w:val="006701FF"/>
    <w:rsid w:val="006702F2"/>
    <w:rsid w:val="00670351"/>
    <w:rsid w:val="006703F8"/>
    <w:rsid w:val="0067040E"/>
    <w:rsid w:val="00670469"/>
    <w:rsid w:val="00670554"/>
    <w:rsid w:val="00670557"/>
    <w:rsid w:val="006705FB"/>
    <w:rsid w:val="00670600"/>
    <w:rsid w:val="00670612"/>
    <w:rsid w:val="00670701"/>
    <w:rsid w:val="00670784"/>
    <w:rsid w:val="0067080A"/>
    <w:rsid w:val="00670880"/>
    <w:rsid w:val="0067093A"/>
    <w:rsid w:val="00670A00"/>
    <w:rsid w:val="00670A44"/>
    <w:rsid w:val="00670B18"/>
    <w:rsid w:val="00670D22"/>
    <w:rsid w:val="00670D78"/>
    <w:rsid w:val="00670E6F"/>
    <w:rsid w:val="00670E88"/>
    <w:rsid w:val="00670E8D"/>
    <w:rsid w:val="00670F37"/>
    <w:rsid w:val="006710CD"/>
    <w:rsid w:val="006710EA"/>
    <w:rsid w:val="00671188"/>
    <w:rsid w:val="006712A1"/>
    <w:rsid w:val="0067139A"/>
    <w:rsid w:val="006713D2"/>
    <w:rsid w:val="0067141C"/>
    <w:rsid w:val="0067149E"/>
    <w:rsid w:val="00671592"/>
    <w:rsid w:val="006715B9"/>
    <w:rsid w:val="006715E4"/>
    <w:rsid w:val="00671698"/>
    <w:rsid w:val="006716AA"/>
    <w:rsid w:val="006716DC"/>
    <w:rsid w:val="00671795"/>
    <w:rsid w:val="00671903"/>
    <w:rsid w:val="00671BBD"/>
    <w:rsid w:val="00671C12"/>
    <w:rsid w:val="00671CDB"/>
    <w:rsid w:val="00671D99"/>
    <w:rsid w:val="00671DD8"/>
    <w:rsid w:val="00671ED7"/>
    <w:rsid w:val="00671F94"/>
    <w:rsid w:val="00671FEC"/>
    <w:rsid w:val="00672054"/>
    <w:rsid w:val="00672076"/>
    <w:rsid w:val="0067216B"/>
    <w:rsid w:val="006724BB"/>
    <w:rsid w:val="006724D3"/>
    <w:rsid w:val="006724DE"/>
    <w:rsid w:val="0067253C"/>
    <w:rsid w:val="0067255B"/>
    <w:rsid w:val="00672680"/>
    <w:rsid w:val="00672696"/>
    <w:rsid w:val="00672861"/>
    <w:rsid w:val="00672B39"/>
    <w:rsid w:val="00672C72"/>
    <w:rsid w:val="00672CA1"/>
    <w:rsid w:val="00672E41"/>
    <w:rsid w:val="00672E6C"/>
    <w:rsid w:val="00672EA8"/>
    <w:rsid w:val="00673061"/>
    <w:rsid w:val="00673063"/>
    <w:rsid w:val="006730BF"/>
    <w:rsid w:val="006730FA"/>
    <w:rsid w:val="0067312F"/>
    <w:rsid w:val="00673156"/>
    <w:rsid w:val="00673276"/>
    <w:rsid w:val="00673289"/>
    <w:rsid w:val="00673304"/>
    <w:rsid w:val="0067337C"/>
    <w:rsid w:val="006733AB"/>
    <w:rsid w:val="00673430"/>
    <w:rsid w:val="0067344B"/>
    <w:rsid w:val="00673595"/>
    <w:rsid w:val="00673659"/>
    <w:rsid w:val="006736B3"/>
    <w:rsid w:val="00673791"/>
    <w:rsid w:val="00673819"/>
    <w:rsid w:val="006738A2"/>
    <w:rsid w:val="006738E7"/>
    <w:rsid w:val="006739BB"/>
    <w:rsid w:val="00673A95"/>
    <w:rsid w:val="00673AE1"/>
    <w:rsid w:val="00673B2D"/>
    <w:rsid w:val="00673C01"/>
    <w:rsid w:val="00673CFF"/>
    <w:rsid w:val="00673DD4"/>
    <w:rsid w:val="00673E3C"/>
    <w:rsid w:val="00673E6E"/>
    <w:rsid w:val="00673F99"/>
    <w:rsid w:val="006741A1"/>
    <w:rsid w:val="006741E5"/>
    <w:rsid w:val="006741FA"/>
    <w:rsid w:val="0067430F"/>
    <w:rsid w:val="0067445A"/>
    <w:rsid w:val="00674471"/>
    <w:rsid w:val="006744FE"/>
    <w:rsid w:val="00674554"/>
    <w:rsid w:val="00674627"/>
    <w:rsid w:val="00674721"/>
    <w:rsid w:val="00674751"/>
    <w:rsid w:val="006749A1"/>
    <w:rsid w:val="006749EC"/>
    <w:rsid w:val="006749F4"/>
    <w:rsid w:val="006749FA"/>
    <w:rsid w:val="00674A22"/>
    <w:rsid w:val="00674B44"/>
    <w:rsid w:val="00674DB4"/>
    <w:rsid w:val="00674DD9"/>
    <w:rsid w:val="00674E11"/>
    <w:rsid w:val="00674FA0"/>
    <w:rsid w:val="00674FB5"/>
    <w:rsid w:val="00675164"/>
    <w:rsid w:val="0067535C"/>
    <w:rsid w:val="006754E4"/>
    <w:rsid w:val="006755D9"/>
    <w:rsid w:val="00675610"/>
    <w:rsid w:val="0067565F"/>
    <w:rsid w:val="0067583C"/>
    <w:rsid w:val="0067591C"/>
    <w:rsid w:val="0067592F"/>
    <w:rsid w:val="006759BD"/>
    <w:rsid w:val="006759F5"/>
    <w:rsid w:val="00675A9E"/>
    <w:rsid w:val="00675BBC"/>
    <w:rsid w:val="00675D68"/>
    <w:rsid w:val="00675E16"/>
    <w:rsid w:val="00675E83"/>
    <w:rsid w:val="00676083"/>
    <w:rsid w:val="006760E8"/>
    <w:rsid w:val="006760F4"/>
    <w:rsid w:val="0067611C"/>
    <w:rsid w:val="006761BD"/>
    <w:rsid w:val="0067626A"/>
    <w:rsid w:val="00676292"/>
    <w:rsid w:val="006762EA"/>
    <w:rsid w:val="00676300"/>
    <w:rsid w:val="0067645D"/>
    <w:rsid w:val="00676536"/>
    <w:rsid w:val="0067666A"/>
    <w:rsid w:val="00676699"/>
    <w:rsid w:val="006766F1"/>
    <w:rsid w:val="006767CB"/>
    <w:rsid w:val="006768E3"/>
    <w:rsid w:val="00676901"/>
    <w:rsid w:val="00676903"/>
    <w:rsid w:val="00676A1D"/>
    <w:rsid w:val="00676A7F"/>
    <w:rsid w:val="00676A85"/>
    <w:rsid w:val="00676AF4"/>
    <w:rsid w:val="00676B7D"/>
    <w:rsid w:val="00676C8D"/>
    <w:rsid w:val="00676D37"/>
    <w:rsid w:val="00676E06"/>
    <w:rsid w:val="00676E43"/>
    <w:rsid w:val="00676EAD"/>
    <w:rsid w:val="00676F04"/>
    <w:rsid w:val="006770A5"/>
    <w:rsid w:val="006770FA"/>
    <w:rsid w:val="00677298"/>
    <w:rsid w:val="006772E9"/>
    <w:rsid w:val="0067731B"/>
    <w:rsid w:val="00677351"/>
    <w:rsid w:val="0067738F"/>
    <w:rsid w:val="006773A8"/>
    <w:rsid w:val="006773B1"/>
    <w:rsid w:val="006774CC"/>
    <w:rsid w:val="006775EA"/>
    <w:rsid w:val="00677640"/>
    <w:rsid w:val="006777F8"/>
    <w:rsid w:val="0067781C"/>
    <w:rsid w:val="0067796B"/>
    <w:rsid w:val="00677A89"/>
    <w:rsid w:val="00677AB4"/>
    <w:rsid w:val="00677BA3"/>
    <w:rsid w:val="00677C53"/>
    <w:rsid w:val="00677CC1"/>
    <w:rsid w:val="00677DF7"/>
    <w:rsid w:val="00677EB4"/>
    <w:rsid w:val="00677FDF"/>
    <w:rsid w:val="0068004C"/>
    <w:rsid w:val="00680062"/>
    <w:rsid w:val="00680114"/>
    <w:rsid w:val="006801B1"/>
    <w:rsid w:val="006801DB"/>
    <w:rsid w:val="006803AB"/>
    <w:rsid w:val="0068048F"/>
    <w:rsid w:val="00680516"/>
    <w:rsid w:val="006805C7"/>
    <w:rsid w:val="00680655"/>
    <w:rsid w:val="0068076D"/>
    <w:rsid w:val="006807E9"/>
    <w:rsid w:val="0068087A"/>
    <w:rsid w:val="00680885"/>
    <w:rsid w:val="0068097D"/>
    <w:rsid w:val="00680984"/>
    <w:rsid w:val="00680C10"/>
    <w:rsid w:val="00680C3B"/>
    <w:rsid w:val="00680C6A"/>
    <w:rsid w:val="00680D2C"/>
    <w:rsid w:val="00680F01"/>
    <w:rsid w:val="00680F0B"/>
    <w:rsid w:val="00680FC2"/>
    <w:rsid w:val="00680FE1"/>
    <w:rsid w:val="00681053"/>
    <w:rsid w:val="006810A4"/>
    <w:rsid w:val="006811B0"/>
    <w:rsid w:val="006812B8"/>
    <w:rsid w:val="006813F8"/>
    <w:rsid w:val="006815C5"/>
    <w:rsid w:val="00681619"/>
    <w:rsid w:val="00681742"/>
    <w:rsid w:val="0068177A"/>
    <w:rsid w:val="0068182F"/>
    <w:rsid w:val="00681858"/>
    <w:rsid w:val="006818FF"/>
    <w:rsid w:val="00681992"/>
    <w:rsid w:val="00681997"/>
    <w:rsid w:val="006819C8"/>
    <w:rsid w:val="00681BB2"/>
    <w:rsid w:val="00681BC4"/>
    <w:rsid w:val="00681D5B"/>
    <w:rsid w:val="00681E39"/>
    <w:rsid w:val="00681E97"/>
    <w:rsid w:val="006820B5"/>
    <w:rsid w:val="006820D7"/>
    <w:rsid w:val="00682173"/>
    <w:rsid w:val="00682204"/>
    <w:rsid w:val="006822B9"/>
    <w:rsid w:val="00682376"/>
    <w:rsid w:val="006823F5"/>
    <w:rsid w:val="0068249A"/>
    <w:rsid w:val="0068253F"/>
    <w:rsid w:val="00682546"/>
    <w:rsid w:val="0068264D"/>
    <w:rsid w:val="00682768"/>
    <w:rsid w:val="00682890"/>
    <w:rsid w:val="00682898"/>
    <w:rsid w:val="0068295B"/>
    <w:rsid w:val="0068299D"/>
    <w:rsid w:val="00682AAF"/>
    <w:rsid w:val="00682B4A"/>
    <w:rsid w:val="00682B54"/>
    <w:rsid w:val="00682BB6"/>
    <w:rsid w:val="00682D5A"/>
    <w:rsid w:val="00682D68"/>
    <w:rsid w:val="00682E10"/>
    <w:rsid w:val="00682E6D"/>
    <w:rsid w:val="00682FE4"/>
    <w:rsid w:val="0068306C"/>
    <w:rsid w:val="0068308E"/>
    <w:rsid w:val="006830E7"/>
    <w:rsid w:val="0068313D"/>
    <w:rsid w:val="006831A4"/>
    <w:rsid w:val="0068332D"/>
    <w:rsid w:val="0068332F"/>
    <w:rsid w:val="006833D8"/>
    <w:rsid w:val="00683461"/>
    <w:rsid w:val="00683525"/>
    <w:rsid w:val="00683638"/>
    <w:rsid w:val="006836A8"/>
    <w:rsid w:val="00683752"/>
    <w:rsid w:val="006837AA"/>
    <w:rsid w:val="0068386D"/>
    <w:rsid w:val="006839DD"/>
    <w:rsid w:val="00683A4A"/>
    <w:rsid w:val="00683A8F"/>
    <w:rsid w:val="00683AAF"/>
    <w:rsid w:val="00683BE4"/>
    <w:rsid w:val="00683E88"/>
    <w:rsid w:val="00683ED8"/>
    <w:rsid w:val="00683F9C"/>
    <w:rsid w:val="00684043"/>
    <w:rsid w:val="0068417D"/>
    <w:rsid w:val="006842B9"/>
    <w:rsid w:val="006842F0"/>
    <w:rsid w:val="0068448A"/>
    <w:rsid w:val="006844B2"/>
    <w:rsid w:val="006844E7"/>
    <w:rsid w:val="00684624"/>
    <w:rsid w:val="006846CA"/>
    <w:rsid w:val="00684736"/>
    <w:rsid w:val="00684778"/>
    <w:rsid w:val="00684AA8"/>
    <w:rsid w:val="00684BA7"/>
    <w:rsid w:val="00684C18"/>
    <w:rsid w:val="00684CAB"/>
    <w:rsid w:val="00684EE1"/>
    <w:rsid w:val="00684FB1"/>
    <w:rsid w:val="00684FFD"/>
    <w:rsid w:val="0068501E"/>
    <w:rsid w:val="00685079"/>
    <w:rsid w:val="00685160"/>
    <w:rsid w:val="00685167"/>
    <w:rsid w:val="006851E2"/>
    <w:rsid w:val="0068525C"/>
    <w:rsid w:val="00685273"/>
    <w:rsid w:val="0068551C"/>
    <w:rsid w:val="0068558E"/>
    <w:rsid w:val="0068564A"/>
    <w:rsid w:val="006856A6"/>
    <w:rsid w:val="00685792"/>
    <w:rsid w:val="006857B3"/>
    <w:rsid w:val="006858E7"/>
    <w:rsid w:val="006859EE"/>
    <w:rsid w:val="006859F6"/>
    <w:rsid w:val="00685A3D"/>
    <w:rsid w:val="00685B05"/>
    <w:rsid w:val="00685B16"/>
    <w:rsid w:val="00685B24"/>
    <w:rsid w:val="00685B7D"/>
    <w:rsid w:val="00685C01"/>
    <w:rsid w:val="00685C6D"/>
    <w:rsid w:val="00685CAA"/>
    <w:rsid w:val="00685CF5"/>
    <w:rsid w:val="00685D02"/>
    <w:rsid w:val="00685DB7"/>
    <w:rsid w:val="00685DE0"/>
    <w:rsid w:val="00685F04"/>
    <w:rsid w:val="00685FA0"/>
    <w:rsid w:val="00686001"/>
    <w:rsid w:val="006860DC"/>
    <w:rsid w:val="006860F6"/>
    <w:rsid w:val="00686381"/>
    <w:rsid w:val="00686500"/>
    <w:rsid w:val="00686593"/>
    <w:rsid w:val="006865A2"/>
    <w:rsid w:val="00686622"/>
    <w:rsid w:val="00686778"/>
    <w:rsid w:val="00686790"/>
    <w:rsid w:val="006867EB"/>
    <w:rsid w:val="006867F5"/>
    <w:rsid w:val="00686896"/>
    <w:rsid w:val="006868C4"/>
    <w:rsid w:val="006868CC"/>
    <w:rsid w:val="0068698F"/>
    <w:rsid w:val="00686A99"/>
    <w:rsid w:val="00686B36"/>
    <w:rsid w:val="00686B42"/>
    <w:rsid w:val="00686BAF"/>
    <w:rsid w:val="00686C46"/>
    <w:rsid w:val="00686D27"/>
    <w:rsid w:val="00686D86"/>
    <w:rsid w:val="00686DE8"/>
    <w:rsid w:val="00686DFD"/>
    <w:rsid w:val="00686E7C"/>
    <w:rsid w:val="00686FF0"/>
    <w:rsid w:val="00687009"/>
    <w:rsid w:val="00687033"/>
    <w:rsid w:val="006873DA"/>
    <w:rsid w:val="0068753A"/>
    <w:rsid w:val="006875B8"/>
    <w:rsid w:val="0068764A"/>
    <w:rsid w:val="006876A7"/>
    <w:rsid w:val="00687966"/>
    <w:rsid w:val="0068799F"/>
    <w:rsid w:val="006879E1"/>
    <w:rsid w:val="00687A32"/>
    <w:rsid w:val="00687A8C"/>
    <w:rsid w:val="00687AA3"/>
    <w:rsid w:val="00687B7F"/>
    <w:rsid w:val="00687C91"/>
    <w:rsid w:val="00687D74"/>
    <w:rsid w:val="00687E50"/>
    <w:rsid w:val="00687E62"/>
    <w:rsid w:val="00687F70"/>
    <w:rsid w:val="00687F82"/>
    <w:rsid w:val="0069012A"/>
    <w:rsid w:val="0069012C"/>
    <w:rsid w:val="00690158"/>
    <w:rsid w:val="006901CD"/>
    <w:rsid w:val="006901CF"/>
    <w:rsid w:val="006902CF"/>
    <w:rsid w:val="00690348"/>
    <w:rsid w:val="0069038C"/>
    <w:rsid w:val="006903CC"/>
    <w:rsid w:val="0069042D"/>
    <w:rsid w:val="006905D5"/>
    <w:rsid w:val="00690790"/>
    <w:rsid w:val="00690891"/>
    <w:rsid w:val="00690952"/>
    <w:rsid w:val="00690AF0"/>
    <w:rsid w:val="00690AF3"/>
    <w:rsid w:val="00690B36"/>
    <w:rsid w:val="00690EF6"/>
    <w:rsid w:val="00690F7F"/>
    <w:rsid w:val="00690FA4"/>
    <w:rsid w:val="006910B9"/>
    <w:rsid w:val="006910F6"/>
    <w:rsid w:val="00691198"/>
    <w:rsid w:val="006912DE"/>
    <w:rsid w:val="00691350"/>
    <w:rsid w:val="006913A5"/>
    <w:rsid w:val="006913B3"/>
    <w:rsid w:val="00691480"/>
    <w:rsid w:val="006914AC"/>
    <w:rsid w:val="00691598"/>
    <w:rsid w:val="006915A9"/>
    <w:rsid w:val="00691624"/>
    <w:rsid w:val="00691631"/>
    <w:rsid w:val="006916E9"/>
    <w:rsid w:val="00691765"/>
    <w:rsid w:val="00691775"/>
    <w:rsid w:val="00691829"/>
    <w:rsid w:val="00691895"/>
    <w:rsid w:val="006918BD"/>
    <w:rsid w:val="00691CE4"/>
    <w:rsid w:val="00691D94"/>
    <w:rsid w:val="00691DB3"/>
    <w:rsid w:val="00691E23"/>
    <w:rsid w:val="00691F03"/>
    <w:rsid w:val="00691F34"/>
    <w:rsid w:val="00691FB9"/>
    <w:rsid w:val="00692035"/>
    <w:rsid w:val="006921E4"/>
    <w:rsid w:val="00692216"/>
    <w:rsid w:val="0069229D"/>
    <w:rsid w:val="00692305"/>
    <w:rsid w:val="00692346"/>
    <w:rsid w:val="006923B4"/>
    <w:rsid w:val="006924E7"/>
    <w:rsid w:val="006924F8"/>
    <w:rsid w:val="00692556"/>
    <w:rsid w:val="006925C8"/>
    <w:rsid w:val="006926E3"/>
    <w:rsid w:val="0069275B"/>
    <w:rsid w:val="006927BC"/>
    <w:rsid w:val="00692A5B"/>
    <w:rsid w:val="00692BDC"/>
    <w:rsid w:val="00692C6F"/>
    <w:rsid w:val="00692C83"/>
    <w:rsid w:val="00692DBF"/>
    <w:rsid w:val="00693199"/>
    <w:rsid w:val="006932A1"/>
    <w:rsid w:val="00693350"/>
    <w:rsid w:val="00693395"/>
    <w:rsid w:val="006933F2"/>
    <w:rsid w:val="00693401"/>
    <w:rsid w:val="00693446"/>
    <w:rsid w:val="006934C6"/>
    <w:rsid w:val="006934D5"/>
    <w:rsid w:val="00693671"/>
    <w:rsid w:val="006936F1"/>
    <w:rsid w:val="0069370F"/>
    <w:rsid w:val="00693845"/>
    <w:rsid w:val="00693975"/>
    <w:rsid w:val="00693A67"/>
    <w:rsid w:val="00693A8B"/>
    <w:rsid w:val="00693AA9"/>
    <w:rsid w:val="00693D0B"/>
    <w:rsid w:val="00693D1A"/>
    <w:rsid w:val="00693E01"/>
    <w:rsid w:val="00693E53"/>
    <w:rsid w:val="00693E6B"/>
    <w:rsid w:val="00693EDE"/>
    <w:rsid w:val="00693F51"/>
    <w:rsid w:val="006940D3"/>
    <w:rsid w:val="006940FD"/>
    <w:rsid w:val="00694154"/>
    <w:rsid w:val="00694161"/>
    <w:rsid w:val="006941BB"/>
    <w:rsid w:val="00694237"/>
    <w:rsid w:val="006942C8"/>
    <w:rsid w:val="0069445A"/>
    <w:rsid w:val="0069447F"/>
    <w:rsid w:val="00694486"/>
    <w:rsid w:val="0069449E"/>
    <w:rsid w:val="00694599"/>
    <w:rsid w:val="00694603"/>
    <w:rsid w:val="00694606"/>
    <w:rsid w:val="0069463F"/>
    <w:rsid w:val="006946C4"/>
    <w:rsid w:val="006947E9"/>
    <w:rsid w:val="006948B2"/>
    <w:rsid w:val="006949FD"/>
    <w:rsid w:val="00694A80"/>
    <w:rsid w:val="00694C9F"/>
    <w:rsid w:val="00694CA6"/>
    <w:rsid w:val="00694CBB"/>
    <w:rsid w:val="00694D54"/>
    <w:rsid w:val="00694DAF"/>
    <w:rsid w:val="00694DE2"/>
    <w:rsid w:val="00694E18"/>
    <w:rsid w:val="00694E23"/>
    <w:rsid w:val="00694ED8"/>
    <w:rsid w:val="00694F81"/>
    <w:rsid w:val="00694FD4"/>
    <w:rsid w:val="00695061"/>
    <w:rsid w:val="00695114"/>
    <w:rsid w:val="00695122"/>
    <w:rsid w:val="00695139"/>
    <w:rsid w:val="0069513E"/>
    <w:rsid w:val="006951BF"/>
    <w:rsid w:val="0069529A"/>
    <w:rsid w:val="006952CD"/>
    <w:rsid w:val="006952DF"/>
    <w:rsid w:val="00695484"/>
    <w:rsid w:val="006954BB"/>
    <w:rsid w:val="00695595"/>
    <w:rsid w:val="00695676"/>
    <w:rsid w:val="006958F5"/>
    <w:rsid w:val="006958FD"/>
    <w:rsid w:val="00695959"/>
    <w:rsid w:val="00695BBB"/>
    <w:rsid w:val="00695CB6"/>
    <w:rsid w:val="00695D05"/>
    <w:rsid w:val="00695D20"/>
    <w:rsid w:val="00695DFF"/>
    <w:rsid w:val="00695EEC"/>
    <w:rsid w:val="0069603F"/>
    <w:rsid w:val="006960FB"/>
    <w:rsid w:val="0069622D"/>
    <w:rsid w:val="00696296"/>
    <w:rsid w:val="00696340"/>
    <w:rsid w:val="0069640F"/>
    <w:rsid w:val="0069643A"/>
    <w:rsid w:val="0069644B"/>
    <w:rsid w:val="006964D5"/>
    <w:rsid w:val="00696578"/>
    <w:rsid w:val="006965F7"/>
    <w:rsid w:val="00696832"/>
    <w:rsid w:val="00696869"/>
    <w:rsid w:val="006968EB"/>
    <w:rsid w:val="00696A73"/>
    <w:rsid w:val="00696A8A"/>
    <w:rsid w:val="00696C00"/>
    <w:rsid w:val="00696D34"/>
    <w:rsid w:val="00696DC1"/>
    <w:rsid w:val="00696E24"/>
    <w:rsid w:val="00696EF4"/>
    <w:rsid w:val="00696F27"/>
    <w:rsid w:val="00696FA4"/>
    <w:rsid w:val="00696FF7"/>
    <w:rsid w:val="006970E5"/>
    <w:rsid w:val="006971B4"/>
    <w:rsid w:val="0069722E"/>
    <w:rsid w:val="00697298"/>
    <w:rsid w:val="00697316"/>
    <w:rsid w:val="00697334"/>
    <w:rsid w:val="0069746B"/>
    <w:rsid w:val="00697548"/>
    <w:rsid w:val="00697551"/>
    <w:rsid w:val="0069758E"/>
    <w:rsid w:val="00697755"/>
    <w:rsid w:val="006977B2"/>
    <w:rsid w:val="0069791A"/>
    <w:rsid w:val="00697928"/>
    <w:rsid w:val="006979A0"/>
    <w:rsid w:val="00697B29"/>
    <w:rsid w:val="00697B61"/>
    <w:rsid w:val="00697BC3"/>
    <w:rsid w:val="00697E81"/>
    <w:rsid w:val="00697F7B"/>
    <w:rsid w:val="006A001D"/>
    <w:rsid w:val="006A0075"/>
    <w:rsid w:val="006A0101"/>
    <w:rsid w:val="006A0152"/>
    <w:rsid w:val="006A020E"/>
    <w:rsid w:val="006A030F"/>
    <w:rsid w:val="006A0314"/>
    <w:rsid w:val="006A0365"/>
    <w:rsid w:val="006A03CC"/>
    <w:rsid w:val="006A043D"/>
    <w:rsid w:val="006A049B"/>
    <w:rsid w:val="006A0507"/>
    <w:rsid w:val="006A0527"/>
    <w:rsid w:val="006A0596"/>
    <w:rsid w:val="006A065E"/>
    <w:rsid w:val="006A070C"/>
    <w:rsid w:val="006A0736"/>
    <w:rsid w:val="006A076D"/>
    <w:rsid w:val="006A07CE"/>
    <w:rsid w:val="006A07FC"/>
    <w:rsid w:val="006A08AA"/>
    <w:rsid w:val="006A08DC"/>
    <w:rsid w:val="006A0954"/>
    <w:rsid w:val="006A0A0D"/>
    <w:rsid w:val="006A0B37"/>
    <w:rsid w:val="006A0B53"/>
    <w:rsid w:val="006A0BD0"/>
    <w:rsid w:val="006A0DDB"/>
    <w:rsid w:val="006A0E10"/>
    <w:rsid w:val="006A0E65"/>
    <w:rsid w:val="006A10E0"/>
    <w:rsid w:val="006A114A"/>
    <w:rsid w:val="006A11D9"/>
    <w:rsid w:val="006A1509"/>
    <w:rsid w:val="006A1510"/>
    <w:rsid w:val="006A154F"/>
    <w:rsid w:val="006A1593"/>
    <w:rsid w:val="006A15D2"/>
    <w:rsid w:val="006A16C5"/>
    <w:rsid w:val="006A172B"/>
    <w:rsid w:val="006A183D"/>
    <w:rsid w:val="006A1952"/>
    <w:rsid w:val="006A1955"/>
    <w:rsid w:val="006A19B9"/>
    <w:rsid w:val="006A1A28"/>
    <w:rsid w:val="006A1A63"/>
    <w:rsid w:val="006A1B9C"/>
    <w:rsid w:val="006A1B9F"/>
    <w:rsid w:val="006A1C32"/>
    <w:rsid w:val="006A1DA7"/>
    <w:rsid w:val="006A1E64"/>
    <w:rsid w:val="006A1FAE"/>
    <w:rsid w:val="006A1FF7"/>
    <w:rsid w:val="006A2041"/>
    <w:rsid w:val="006A20C1"/>
    <w:rsid w:val="006A2114"/>
    <w:rsid w:val="006A22A7"/>
    <w:rsid w:val="006A2383"/>
    <w:rsid w:val="006A245D"/>
    <w:rsid w:val="006A2537"/>
    <w:rsid w:val="006A25A4"/>
    <w:rsid w:val="006A25C5"/>
    <w:rsid w:val="006A2629"/>
    <w:rsid w:val="006A2784"/>
    <w:rsid w:val="006A27CC"/>
    <w:rsid w:val="006A286D"/>
    <w:rsid w:val="006A288D"/>
    <w:rsid w:val="006A2890"/>
    <w:rsid w:val="006A293B"/>
    <w:rsid w:val="006A2A36"/>
    <w:rsid w:val="006A2A6D"/>
    <w:rsid w:val="006A2C74"/>
    <w:rsid w:val="006A2CC6"/>
    <w:rsid w:val="006A2DD3"/>
    <w:rsid w:val="006A2F16"/>
    <w:rsid w:val="006A2F51"/>
    <w:rsid w:val="006A2FE8"/>
    <w:rsid w:val="006A3021"/>
    <w:rsid w:val="006A3096"/>
    <w:rsid w:val="006A3188"/>
    <w:rsid w:val="006A31E1"/>
    <w:rsid w:val="006A32C8"/>
    <w:rsid w:val="006A32D1"/>
    <w:rsid w:val="006A335F"/>
    <w:rsid w:val="006A3408"/>
    <w:rsid w:val="006A3487"/>
    <w:rsid w:val="006A3746"/>
    <w:rsid w:val="006A3753"/>
    <w:rsid w:val="006A37F2"/>
    <w:rsid w:val="006A3916"/>
    <w:rsid w:val="006A394C"/>
    <w:rsid w:val="006A3A72"/>
    <w:rsid w:val="006A3AAA"/>
    <w:rsid w:val="006A3B2B"/>
    <w:rsid w:val="006A3B6E"/>
    <w:rsid w:val="006A3B9F"/>
    <w:rsid w:val="006A3BA1"/>
    <w:rsid w:val="006A3BBB"/>
    <w:rsid w:val="006A3BF9"/>
    <w:rsid w:val="006A3C47"/>
    <w:rsid w:val="006A3CC6"/>
    <w:rsid w:val="006A3E15"/>
    <w:rsid w:val="006A3E20"/>
    <w:rsid w:val="006A3E49"/>
    <w:rsid w:val="006A3E81"/>
    <w:rsid w:val="006A3EB4"/>
    <w:rsid w:val="006A3F1E"/>
    <w:rsid w:val="006A3F27"/>
    <w:rsid w:val="006A3FA7"/>
    <w:rsid w:val="006A4094"/>
    <w:rsid w:val="006A4189"/>
    <w:rsid w:val="006A42A7"/>
    <w:rsid w:val="006A43A0"/>
    <w:rsid w:val="006A43CD"/>
    <w:rsid w:val="006A43E4"/>
    <w:rsid w:val="006A444B"/>
    <w:rsid w:val="006A44AC"/>
    <w:rsid w:val="006A4523"/>
    <w:rsid w:val="006A45BB"/>
    <w:rsid w:val="006A4614"/>
    <w:rsid w:val="006A46C1"/>
    <w:rsid w:val="006A476B"/>
    <w:rsid w:val="006A47D8"/>
    <w:rsid w:val="006A4926"/>
    <w:rsid w:val="006A4B8D"/>
    <w:rsid w:val="006A4C0F"/>
    <w:rsid w:val="006A4C7D"/>
    <w:rsid w:val="006A4CD2"/>
    <w:rsid w:val="006A4DD7"/>
    <w:rsid w:val="006A4EC3"/>
    <w:rsid w:val="006A4F38"/>
    <w:rsid w:val="006A5143"/>
    <w:rsid w:val="006A51C4"/>
    <w:rsid w:val="006A52F9"/>
    <w:rsid w:val="006A548F"/>
    <w:rsid w:val="006A549D"/>
    <w:rsid w:val="006A5561"/>
    <w:rsid w:val="006A5775"/>
    <w:rsid w:val="006A5794"/>
    <w:rsid w:val="006A5906"/>
    <w:rsid w:val="006A5969"/>
    <w:rsid w:val="006A5A2D"/>
    <w:rsid w:val="006A5A80"/>
    <w:rsid w:val="006A5B4E"/>
    <w:rsid w:val="006A5B57"/>
    <w:rsid w:val="006A5C86"/>
    <w:rsid w:val="006A5FD9"/>
    <w:rsid w:val="006A6006"/>
    <w:rsid w:val="006A60B5"/>
    <w:rsid w:val="006A6105"/>
    <w:rsid w:val="006A6457"/>
    <w:rsid w:val="006A64C2"/>
    <w:rsid w:val="006A6711"/>
    <w:rsid w:val="006A6750"/>
    <w:rsid w:val="006A6862"/>
    <w:rsid w:val="006A6A6C"/>
    <w:rsid w:val="006A6BC7"/>
    <w:rsid w:val="006A6CE1"/>
    <w:rsid w:val="006A6DAA"/>
    <w:rsid w:val="006A6DEB"/>
    <w:rsid w:val="006A6E3F"/>
    <w:rsid w:val="006A6E4D"/>
    <w:rsid w:val="006A6E5E"/>
    <w:rsid w:val="006A6EF1"/>
    <w:rsid w:val="006A70B0"/>
    <w:rsid w:val="006A720D"/>
    <w:rsid w:val="006A726A"/>
    <w:rsid w:val="006A72A0"/>
    <w:rsid w:val="006A73C3"/>
    <w:rsid w:val="006A747F"/>
    <w:rsid w:val="006A7531"/>
    <w:rsid w:val="006A76CF"/>
    <w:rsid w:val="006A7717"/>
    <w:rsid w:val="006A7737"/>
    <w:rsid w:val="006A77FF"/>
    <w:rsid w:val="006A78C9"/>
    <w:rsid w:val="006A79D4"/>
    <w:rsid w:val="006A7B47"/>
    <w:rsid w:val="006A7BB8"/>
    <w:rsid w:val="006A7CA2"/>
    <w:rsid w:val="006A7CB0"/>
    <w:rsid w:val="006A7D20"/>
    <w:rsid w:val="006A7DAD"/>
    <w:rsid w:val="006A7F33"/>
    <w:rsid w:val="006B011E"/>
    <w:rsid w:val="006B0152"/>
    <w:rsid w:val="006B01C5"/>
    <w:rsid w:val="006B029D"/>
    <w:rsid w:val="006B02D8"/>
    <w:rsid w:val="006B03A1"/>
    <w:rsid w:val="006B0418"/>
    <w:rsid w:val="006B0486"/>
    <w:rsid w:val="006B04E3"/>
    <w:rsid w:val="006B04FA"/>
    <w:rsid w:val="006B056D"/>
    <w:rsid w:val="006B05CC"/>
    <w:rsid w:val="006B0754"/>
    <w:rsid w:val="006B0820"/>
    <w:rsid w:val="006B083D"/>
    <w:rsid w:val="006B0899"/>
    <w:rsid w:val="006B091F"/>
    <w:rsid w:val="006B0957"/>
    <w:rsid w:val="006B095C"/>
    <w:rsid w:val="006B0B30"/>
    <w:rsid w:val="006B0C90"/>
    <w:rsid w:val="006B0CF7"/>
    <w:rsid w:val="006B0D4E"/>
    <w:rsid w:val="006B0E95"/>
    <w:rsid w:val="006B0F2F"/>
    <w:rsid w:val="006B1275"/>
    <w:rsid w:val="006B134F"/>
    <w:rsid w:val="006B135A"/>
    <w:rsid w:val="006B1467"/>
    <w:rsid w:val="006B1472"/>
    <w:rsid w:val="006B14A7"/>
    <w:rsid w:val="006B14FB"/>
    <w:rsid w:val="006B15B8"/>
    <w:rsid w:val="006B1694"/>
    <w:rsid w:val="006B176B"/>
    <w:rsid w:val="006B17EB"/>
    <w:rsid w:val="006B17FB"/>
    <w:rsid w:val="006B1894"/>
    <w:rsid w:val="006B1A9E"/>
    <w:rsid w:val="006B1AFA"/>
    <w:rsid w:val="006B1B07"/>
    <w:rsid w:val="006B1B75"/>
    <w:rsid w:val="006B1BA3"/>
    <w:rsid w:val="006B1C1B"/>
    <w:rsid w:val="006B1CBD"/>
    <w:rsid w:val="006B1D9A"/>
    <w:rsid w:val="006B1E17"/>
    <w:rsid w:val="006B1E6D"/>
    <w:rsid w:val="006B1F19"/>
    <w:rsid w:val="006B1F63"/>
    <w:rsid w:val="006B20A2"/>
    <w:rsid w:val="006B214B"/>
    <w:rsid w:val="006B2297"/>
    <w:rsid w:val="006B23E6"/>
    <w:rsid w:val="006B2404"/>
    <w:rsid w:val="006B2431"/>
    <w:rsid w:val="006B2481"/>
    <w:rsid w:val="006B24F2"/>
    <w:rsid w:val="006B24FA"/>
    <w:rsid w:val="006B260B"/>
    <w:rsid w:val="006B2624"/>
    <w:rsid w:val="006B269C"/>
    <w:rsid w:val="006B26AF"/>
    <w:rsid w:val="006B26BF"/>
    <w:rsid w:val="006B26F7"/>
    <w:rsid w:val="006B2715"/>
    <w:rsid w:val="006B282E"/>
    <w:rsid w:val="006B2907"/>
    <w:rsid w:val="006B2922"/>
    <w:rsid w:val="006B29B2"/>
    <w:rsid w:val="006B2A74"/>
    <w:rsid w:val="006B2A7D"/>
    <w:rsid w:val="006B2C9F"/>
    <w:rsid w:val="006B2D1A"/>
    <w:rsid w:val="006B2E5B"/>
    <w:rsid w:val="006B2E88"/>
    <w:rsid w:val="006B2F9F"/>
    <w:rsid w:val="006B307A"/>
    <w:rsid w:val="006B3213"/>
    <w:rsid w:val="006B3221"/>
    <w:rsid w:val="006B32F1"/>
    <w:rsid w:val="006B35E6"/>
    <w:rsid w:val="006B36E6"/>
    <w:rsid w:val="006B3734"/>
    <w:rsid w:val="006B3774"/>
    <w:rsid w:val="006B3895"/>
    <w:rsid w:val="006B38DF"/>
    <w:rsid w:val="006B39E0"/>
    <w:rsid w:val="006B3A18"/>
    <w:rsid w:val="006B3C7A"/>
    <w:rsid w:val="006B3D12"/>
    <w:rsid w:val="006B3D15"/>
    <w:rsid w:val="006B3DDA"/>
    <w:rsid w:val="006B3E15"/>
    <w:rsid w:val="006B3E52"/>
    <w:rsid w:val="006B3E8A"/>
    <w:rsid w:val="006B3EB2"/>
    <w:rsid w:val="006B3FC3"/>
    <w:rsid w:val="006B4092"/>
    <w:rsid w:val="006B40CB"/>
    <w:rsid w:val="006B40EC"/>
    <w:rsid w:val="006B417C"/>
    <w:rsid w:val="006B41EC"/>
    <w:rsid w:val="006B4218"/>
    <w:rsid w:val="006B425A"/>
    <w:rsid w:val="006B4516"/>
    <w:rsid w:val="006B461C"/>
    <w:rsid w:val="006B4A3D"/>
    <w:rsid w:val="006B4A9F"/>
    <w:rsid w:val="006B4B8D"/>
    <w:rsid w:val="006B4B9F"/>
    <w:rsid w:val="006B4BFC"/>
    <w:rsid w:val="006B4C19"/>
    <w:rsid w:val="006B4C9C"/>
    <w:rsid w:val="006B4C9F"/>
    <w:rsid w:val="006B4CBB"/>
    <w:rsid w:val="006B4DB2"/>
    <w:rsid w:val="006B5004"/>
    <w:rsid w:val="006B500A"/>
    <w:rsid w:val="006B50C8"/>
    <w:rsid w:val="006B510A"/>
    <w:rsid w:val="006B5121"/>
    <w:rsid w:val="006B533F"/>
    <w:rsid w:val="006B5387"/>
    <w:rsid w:val="006B53B8"/>
    <w:rsid w:val="006B5410"/>
    <w:rsid w:val="006B545D"/>
    <w:rsid w:val="006B54CE"/>
    <w:rsid w:val="006B5531"/>
    <w:rsid w:val="006B55E8"/>
    <w:rsid w:val="006B561E"/>
    <w:rsid w:val="006B5708"/>
    <w:rsid w:val="006B57B7"/>
    <w:rsid w:val="006B5AA5"/>
    <w:rsid w:val="006B5B4D"/>
    <w:rsid w:val="006B5D7C"/>
    <w:rsid w:val="006B5E17"/>
    <w:rsid w:val="006B5E67"/>
    <w:rsid w:val="006B5E69"/>
    <w:rsid w:val="006B5EA0"/>
    <w:rsid w:val="006B5EFB"/>
    <w:rsid w:val="006B5F45"/>
    <w:rsid w:val="006B5FCF"/>
    <w:rsid w:val="006B61A0"/>
    <w:rsid w:val="006B61BA"/>
    <w:rsid w:val="006B6337"/>
    <w:rsid w:val="006B63AB"/>
    <w:rsid w:val="006B649F"/>
    <w:rsid w:val="006B655B"/>
    <w:rsid w:val="006B6680"/>
    <w:rsid w:val="006B66E7"/>
    <w:rsid w:val="006B678E"/>
    <w:rsid w:val="006B68B7"/>
    <w:rsid w:val="006B68E6"/>
    <w:rsid w:val="006B68EF"/>
    <w:rsid w:val="006B69DA"/>
    <w:rsid w:val="006B6BF1"/>
    <w:rsid w:val="006B6C43"/>
    <w:rsid w:val="006B6C75"/>
    <w:rsid w:val="006B6C85"/>
    <w:rsid w:val="006B6D6C"/>
    <w:rsid w:val="006B6DC3"/>
    <w:rsid w:val="006B6DE2"/>
    <w:rsid w:val="006B6EAE"/>
    <w:rsid w:val="006B6FE6"/>
    <w:rsid w:val="006B714B"/>
    <w:rsid w:val="006B7239"/>
    <w:rsid w:val="006B7246"/>
    <w:rsid w:val="006B735D"/>
    <w:rsid w:val="006B7419"/>
    <w:rsid w:val="006B74FF"/>
    <w:rsid w:val="006B750B"/>
    <w:rsid w:val="006B7523"/>
    <w:rsid w:val="006B7524"/>
    <w:rsid w:val="006B7694"/>
    <w:rsid w:val="006B77E3"/>
    <w:rsid w:val="006B781B"/>
    <w:rsid w:val="006B785B"/>
    <w:rsid w:val="006B791E"/>
    <w:rsid w:val="006B792A"/>
    <w:rsid w:val="006B79A2"/>
    <w:rsid w:val="006B7B37"/>
    <w:rsid w:val="006B7BFC"/>
    <w:rsid w:val="006B7D2A"/>
    <w:rsid w:val="006B7E24"/>
    <w:rsid w:val="006B7F41"/>
    <w:rsid w:val="006C0152"/>
    <w:rsid w:val="006C0364"/>
    <w:rsid w:val="006C0402"/>
    <w:rsid w:val="006C0415"/>
    <w:rsid w:val="006C056A"/>
    <w:rsid w:val="006C05FA"/>
    <w:rsid w:val="006C0627"/>
    <w:rsid w:val="006C090C"/>
    <w:rsid w:val="006C096F"/>
    <w:rsid w:val="006C09CB"/>
    <w:rsid w:val="006C0A6D"/>
    <w:rsid w:val="006C0A7A"/>
    <w:rsid w:val="006C0AF3"/>
    <w:rsid w:val="006C0B68"/>
    <w:rsid w:val="006C0BB7"/>
    <w:rsid w:val="006C0BDF"/>
    <w:rsid w:val="006C0D08"/>
    <w:rsid w:val="006C0D1D"/>
    <w:rsid w:val="006C0DE1"/>
    <w:rsid w:val="006C0E59"/>
    <w:rsid w:val="006C0E9C"/>
    <w:rsid w:val="006C0EB2"/>
    <w:rsid w:val="006C0EF3"/>
    <w:rsid w:val="006C0F04"/>
    <w:rsid w:val="006C0F1F"/>
    <w:rsid w:val="006C0F98"/>
    <w:rsid w:val="006C1030"/>
    <w:rsid w:val="006C1039"/>
    <w:rsid w:val="006C1089"/>
    <w:rsid w:val="006C10D2"/>
    <w:rsid w:val="006C111E"/>
    <w:rsid w:val="006C1324"/>
    <w:rsid w:val="006C1348"/>
    <w:rsid w:val="006C14B9"/>
    <w:rsid w:val="006C14BD"/>
    <w:rsid w:val="006C14BF"/>
    <w:rsid w:val="006C1522"/>
    <w:rsid w:val="006C1645"/>
    <w:rsid w:val="006C16E3"/>
    <w:rsid w:val="006C1700"/>
    <w:rsid w:val="006C1A33"/>
    <w:rsid w:val="006C1BCC"/>
    <w:rsid w:val="006C1D82"/>
    <w:rsid w:val="006C1DAA"/>
    <w:rsid w:val="006C1E13"/>
    <w:rsid w:val="006C1F6A"/>
    <w:rsid w:val="006C204F"/>
    <w:rsid w:val="006C20BD"/>
    <w:rsid w:val="006C20D5"/>
    <w:rsid w:val="006C21E3"/>
    <w:rsid w:val="006C2211"/>
    <w:rsid w:val="006C22DB"/>
    <w:rsid w:val="006C232B"/>
    <w:rsid w:val="006C244E"/>
    <w:rsid w:val="006C245F"/>
    <w:rsid w:val="006C2581"/>
    <w:rsid w:val="006C25BE"/>
    <w:rsid w:val="006C2618"/>
    <w:rsid w:val="006C2626"/>
    <w:rsid w:val="006C264F"/>
    <w:rsid w:val="006C275B"/>
    <w:rsid w:val="006C281B"/>
    <w:rsid w:val="006C28C4"/>
    <w:rsid w:val="006C2912"/>
    <w:rsid w:val="006C291C"/>
    <w:rsid w:val="006C295A"/>
    <w:rsid w:val="006C2A16"/>
    <w:rsid w:val="006C2A45"/>
    <w:rsid w:val="006C2A53"/>
    <w:rsid w:val="006C2A76"/>
    <w:rsid w:val="006C2ACD"/>
    <w:rsid w:val="006C2AD6"/>
    <w:rsid w:val="006C2BC6"/>
    <w:rsid w:val="006C2C5D"/>
    <w:rsid w:val="006C2C8B"/>
    <w:rsid w:val="006C2D75"/>
    <w:rsid w:val="006C2D81"/>
    <w:rsid w:val="006C2DBC"/>
    <w:rsid w:val="006C2DD2"/>
    <w:rsid w:val="006C2E3C"/>
    <w:rsid w:val="006C2F8B"/>
    <w:rsid w:val="006C3027"/>
    <w:rsid w:val="006C311D"/>
    <w:rsid w:val="006C3244"/>
    <w:rsid w:val="006C32AC"/>
    <w:rsid w:val="006C32E7"/>
    <w:rsid w:val="006C3400"/>
    <w:rsid w:val="006C3459"/>
    <w:rsid w:val="006C347A"/>
    <w:rsid w:val="006C34C1"/>
    <w:rsid w:val="006C35C6"/>
    <w:rsid w:val="006C3622"/>
    <w:rsid w:val="006C366A"/>
    <w:rsid w:val="006C36B6"/>
    <w:rsid w:val="006C36B7"/>
    <w:rsid w:val="006C36D4"/>
    <w:rsid w:val="006C36E6"/>
    <w:rsid w:val="006C36FF"/>
    <w:rsid w:val="006C373A"/>
    <w:rsid w:val="006C374D"/>
    <w:rsid w:val="006C386A"/>
    <w:rsid w:val="006C39DC"/>
    <w:rsid w:val="006C3BEE"/>
    <w:rsid w:val="006C3C23"/>
    <w:rsid w:val="006C3CBB"/>
    <w:rsid w:val="006C3D4F"/>
    <w:rsid w:val="006C3DD6"/>
    <w:rsid w:val="006C3EF2"/>
    <w:rsid w:val="006C3FF3"/>
    <w:rsid w:val="006C3FF8"/>
    <w:rsid w:val="006C41BD"/>
    <w:rsid w:val="006C436D"/>
    <w:rsid w:val="006C43DB"/>
    <w:rsid w:val="006C43DE"/>
    <w:rsid w:val="006C4419"/>
    <w:rsid w:val="006C4509"/>
    <w:rsid w:val="006C452B"/>
    <w:rsid w:val="006C4546"/>
    <w:rsid w:val="006C461D"/>
    <w:rsid w:val="006C46A3"/>
    <w:rsid w:val="006C47FB"/>
    <w:rsid w:val="006C48F9"/>
    <w:rsid w:val="006C4941"/>
    <w:rsid w:val="006C4957"/>
    <w:rsid w:val="006C49BE"/>
    <w:rsid w:val="006C4AFD"/>
    <w:rsid w:val="006C4B22"/>
    <w:rsid w:val="006C4C88"/>
    <w:rsid w:val="006C4E4A"/>
    <w:rsid w:val="006C4E86"/>
    <w:rsid w:val="006C4F1B"/>
    <w:rsid w:val="006C4FD8"/>
    <w:rsid w:val="006C513D"/>
    <w:rsid w:val="006C51A3"/>
    <w:rsid w:val="006C525D"/>
    <w:rsid w:val="006C5489"/>
    <w:rsid w:val="006C557E"/>
    <w:rsid w:val="006C575F"/>
    <w:rsid w:val="006C58AE"/>
    <w:rsid w:val="006C590D"/>
    <w:rsid w:val="006C59FD"/>
    <w:rsid w:val="006C5A5A"/>
    <w:rsid w:val="006C5A5F"/>
    <w:rsid w:val="006C5CF5"/>
    <w:rsid w:val="006C5D9C"/>
    <w:rsid w:val="006C5DAE"/>
    <w:rsid w:val="006C5E58"/>
    <w:rsid w:val="006C5EC1"/>
    <w:rsid w:val="006C5F5A"/>
    <w:rsid w:val="006C5F7C"/>
    <w:rsid w:val="006C5FCA"/>
    <w:rsid w:val="006C6035"/>
    <w:rsid w:val="006C6364"/>
    <w:rsid w:val="006C6406"/>
    <w:rsid w:val="006C645D"/>
    <w:rsid w:val="006C64BD"/>
    <w:rsid w:val="006C662D"/>
    <w:rsid w:val="006C666F"/>
    <w:rsid w:val="006C66B6"/>
    <w:rsid w:val="006C66FA"/>
    <w:rsid w:val="006C6741"/>
    <w:rsid w:val="006C676E"/>
    <w:rsid w:val="006C67CB"/>
    <w:rsid w:val="006C6809"/>
    <w:rsid w:val="006C6864"/>
    <w:rsid w:val="006C690F"/>
    <w:rsid w:val="006C6A74"/>
    <w:rsid w:val="006C6B31"/>
    <w:rsid w:val="006C6B86"/>
    <w:rsid w:val="006C6BDC"/>
    <w:rsid w:val="006C6C3F"/>
    <w:rsid w:val="006C6D82"/>
    <w:rsid w:val="006C6D9F"/>
    <w:rsid w:val="006C6EAE"/>
    <w:rsid w:val="006C6FD0"/>
    <w:rsid w:val="006C7052"/>
    <w:rsid w:val="006C714E"/>
    <w:rsid w:val="006C71FA"/>
    <w:rsid w:val="006C7267"/>
    <w:rsid w:val="006C72C4"/>
    <w:rsid w:val="006C73CE"/>
    <w:rsid w:val="006C7465"/>
    <w:rsid w:val="006C74E5"/>
    <w:rsid w:val="006C75EA"/>
    <w:rsid w:val="006C764A"/>
    <w:rsid w:val="006C769F"/>
    <w:rsid w:val="006C76F2"/>
    <w:rsid w:val="006C76FB"/>
    <w:rsid w:val="006C794C"/>
    <w:rsid w:val="006C796A"/>
    <w:rsid w:val="006C7983"/>
    <w:rsid w:val="006C7A49"/>
    <w:rsid w:val="006C7B74"/>
    <w:rsid w:val="006C7BD6"/>
    <w:rsid w:val="006C7D4E"/>
    <w:rsid w:val="006C7DB7"/>
    <w:rsid w:val="006C7FBE"/>
    <w:rsid w:val="006D0282"/>
    <w:rsid w:val="006D03B6"/>
    <w:rsid w:val="006D044A"/>
    <w:rsid w:val="006D045A"/>
    <w:rsid w:val="006D0554"/>
    <w:rsid w:val="006D05CD"/>
    <w:rsid w:val="006D05EB"/>
    <w:rsid w:val="006D0603"/>
    <w:rsid w:val="006D066E"/>
    <w:rsid w:val="006D0738"/>
    <w:rsid w:val="006D074B"/>
    <w:rsid w:val="006D08CB"/>
    <w:rsid w:val="006D090C"/>
    <w:rsid w:val="006D0949"/>
    <w:rsid w:val="006D0996"/>
    <w:rsid w:val="006D09B6"/>
    <w:rsid w:val="006D09C3"/>
    <w:rsid w:val="006D09F0"/>
    <w:rsid w:val="006D0A65"/>
    <w:rsid w:val="006D0A85"/>
    <w:rsid w:val="006D0B12"/>
    <w:rsid w:val="006D0C91"/>
    <w:rsid w:val="006D1074"/>
    <w:rsid w:val="006D114C"/>
    <w:rsid w:val="006D1151"/>
    <w:rsid w:val="006D1232"/>
    <w:rsid w:val="006D1304"/>
    <w:rsid w:val="006D1319"/>
    <w:rsid w:val="006D1391"/>
    <w:rsid w:val="006D1452"/>
    <w:rsid w:val="006D14A0"/>
    <w:rsid w:val="006D14F2"/>
    <w:rsid w:val="006D1501"/>
    <w:rsid w:val="006D1571"/>
    <w:rsid w:val="006D15E8"/>
    <w:rsid w:val="006D1604"/>
    <w:rsid w:val="006D1740"/>
    <w:rsid w:val="006D1833"/>
    <w:rsid w:val="006D1892"/>
    <w:rsid w:val="006D190A"/>
    <w:rsid w:val="006D19B2"/>
    <w:rsid w:val="006D19F1"/>
    <w:rsid w:val="006D1C15"/>
    <w:rsid w:val="006D1C4C"/>
    <w:rsid w:val="006D1C62"/>
    <w:rsid w:val="006D1CB1"/>
    <w:rsid w:val="006D1CE6"/>
    <w:rsid w:val="006D1CE7"/>
    <w:rsid w:val="006D1CE8"/>
    <w:rsid w:val="006D1D69"/>
    <w:rsid w:val="006D1E4A"/>
    <w:rsid w:val="006D1E79"/>
    <w:rsid w:val="006D1E86"/>
    <w:rsid w:val="006D1FD2"/>
    <w:rsid w:val="006D2034"/>
    <w:rsid w:val="006D2039"/>
    <w:rsid w:val="006D2083"/>
    <w:rsid w:val="006D2204"/>
    <w:rsid w:val="006D22E4"/>
    <w:rsid w:val="006D2319"/>
    <w:rsid w:val="006D252C"/>
    <w:rsid w:val="006D2587"/>
    <w:rsid w:val="006D2599"/>
    <w:rsid w:val="006D25FF"/>
    <w:rsid w:val="006D26FD"/>
    <w:rsid w:val="006D273A"/>
    <w:rsid w:val="006D283A"/>
    <w:rsid w:val="006D2A26"/>
    <w:rsid w:val="006D2B71"/>
    <w:rsid w:val="006D2BB3"/>
    <w:rsid w:val="006D2C1E"/>
    <w:rsid w:val="006D2E0A"/>
    <w:rsid w:val="006D2E87"/>
    <w:rsid w:val="006D2E90"/>
    <w:rsid w:val="006D2E9C"/>
    <w:rsid w:val="006D2EA8"/>
    <w:rsid w:val="006D2EBF"/>
    <w:rsid w:val="006D2FAA"/>
    <w:rsid w:val="006D32FC"/>
    <w:rsid w:val="006D330E"/>
    <w:rsid w:val="006D3458"/>
    <w:rsid w:val="006D345E"/>
    <w:rsid w:val="006D3534"/>
    <w:rsid w:val="006D361C"/>
    <w:rsid w:val="006D36B4"/>
    <w:rsid w:val="006D36CA"/>
    <w:rsid w:val="006D3769"/>
    <w:rsid w:val="006D37B5"/>
    <w:rsid w:val="006D3A28"/>
    <w:rsid w:val="006D3B3D"/>
    <w:rsid w:val="006D3BA4"/>
    <w:rsid w:val="006D3BE9"/>
    <w:rsid w:val="006D3D48"/>
    <w:rsid w:val="006D3E98"/>
    <w:rsid w:val="006D3EDB"/>
    <w:rsid w:val="006D4021"/>
    <w:rsid w:val="006D404E"/>
    <w:rsid w:val="006D4053"/>
    <w:rsid w:val="006D4108"/>
    <w:rsid w:val="006D41B3"/>
    <w:rsid w:val="006D4220"/>
    <w:rsid w:val="006D42F5"/>
    <w:rsid w:val="006D43FA"/>
    <w:rsid w:val="006D4414"/>
    <w:rsid w:val="006D4459"/>
    <w:rsid w:val="006D44BD"/>
    <w:rsid w:val="006D4527"/>
    <w:rsid w:val="006D4566"/>
    <w:rsid w:val="006D4684"/>
    <w:rsid w:val="006D470D"/>
    <w:rsid w:val="006D47AD"/>
    <w:rsid w:val="006D47C7"/>
    <w:rsid w:val="006D4807"/>
    <w:rsid w:val="006D4837"/>
    <w:rsid w:val="006D4873"/>
    <w:rsid w:val="006D49AD"/>
    <w:rsid w:val="006D4A82"/>
    <w:rsid w:val="006D4B0F"/>
    <w:rsid w:val="006D4B73"/>
    <w:rsid w:val="006D4BCE"/>
    <w:rsid w:val="006D4C29"/>
    <w:rsid w:val="006D4C9A"/>
    <w:rsid w:val="006D4D15"/>
    <w:rsid w:val="006D4D61"/>
    <w:rsid w:val="006D4D64"/>
    <w:rsid w:val="006D4D73"/>
    <w:rsid w:val="006D4D8D"/>
    <w:rsid w:val="006D4F59"/>
    <w:rsid w:val="006D4F67"/>
    <w:rsid w:val="006D503F"/>
    <w:rsid w:val="006D50DF"/>
    <w:rsid w:val="006D5128"/>
    <w:rsid w:val="006D5165"/>
    <w:rsid w:val="006D528E"/>
    <w:rsid w:val="006D52A7"/>
    <w:rsid w:val="006D52C3"/>
    <w:rsid w:val="006D5323"/>
    <w:rsid w:val="006D533F"/>
    <w:rsid w:val="006D5402"/>
    <w:rsid w:val="006D5545"/>
    <w:rsid w:val="006D5585"/>
    <w:rsid w:val="006D55CA"/>
    <w:rsid w:val="006D55ED"/>
    <w:rsid w:val="006D5629"/>
    <w:rsid w:val="006D56C7"/>
    <w:rsid w:val="006D572E"/>
    <w:rsid w:val="006D58C6"/>
    <w:rsid w:val="006D5910"/>
    <w:rsid w:val="006D594E"/>
    <w:rsid w:val="006D5CCC"/>
    <w:rsid w:val="006D5D48"/>
    <w:rsid w:val="006D5E31"/>
    <w:rsid w:val="006D5E8C"/>
    <w:rsid w:val="006D5EF1"/>
    <w:rsid w:val="006D5F1B"/>
    <w:rsid w:val="006D5F38"/>
    <w:rsid w:val="006D5F40"/>
    <w:rsid w:val="006D5F51"/>
    <w:rsid w:val="006D60A8"/>
    <w:rsid w:val="006D61CD"/>
    <w:rsid w:val="006D6262"/>
    <w:rsid w:val="006D633A"/>
    <w:rsid w:val="006D6359"/>
    <w:rsid w:val="006D6418"/>
    <w:rsid w:val="006D6438"/>
    <w:rsid w:val="006D643F"/>
    <w:rsid w:val="006D648E"/>
    <w:rsid w:val="006D6947"/>
    <w:rsid w:val="006D6960"/>
    <w:rsid w:val="006D6A9F"/>
    <w:rsid w:val="006D6BD2"/>
    <w:rsid w:val="006D6BD8"/>
    <w:rsid w:val="006D6BF8"/>
    <w:rsid w:val="006D6D31"/>
    <w:rsid w:val="006D6EA5"/>
    <w:rsid w:val="006D6F94"/>
    <w:rsid w:val="006D6FAC"/>
    <w:rsid w:val="006D7060"/>
    <w:rsid w:val="006D7096"/>
    <w:rsid w:val="006D715D"/>
    <w:rsid w:val="006D71E8"/>
    <w:rsid w:val="006D723C"/>
    <w:rsid w:val="006D72E6"/>
    <w:rsid w:val="006D73DA"/>
    <w:rsid w:val="006D7411"/>
    <w:rsid w:val="006D743D"/>
    <w:rsid w:val="006D7625"/>
    <w:rsid w:val="006D77FC"/>
    <w:rsid w:val="006D7840"/>
    <w:rsid w:val="006D786D"/>
    <w:rsid w:val="006D78B7"/>
    <w:rsid w:val="006D78C9"/>
    <w:rsid w:val="006D7973"/>
    <w:rsid w:val="006D79BC"/>
    <w:rsid w:val="006D7A27"/>
    <w:rsid w:val="006D7AC8"/>
    <w:rsid w:val="006D7B09"/>
    <w:rsid w:val="006D7CB4"/>
    <w:rsid w:val="006D7D46"/>
    <w:rsid w:val="006D7D9C"/>
    <w:rsid w:val="006D7DD4"/>
    <w:rsid w:val="006D7E39"/>
    <w:rsid w:val="006D7E65"/>
    <w:rsid w:val="006D7EC9"/>
    <w:rsid w:val="006D7EED"/>
    <w:rsid w:val="006D7F6A"/>
    <w:rsid w:val="006E0011"/>
    <w:rsid w:val="006E002C"/>
    <w:rsid w:val="006E003E"/>
    <w:rsid w:val="006E02AE"/>
    <w:rsid w:val="006E0344"/>
    <w:rsid w:val="006E043E"/>
    <w:rsid w:val="006E0485"/>
    <w:rsid w:val="006E048F"/>
    <w:rsid w:val="006E063C"/>
    <w:rsid w:val="006E06AC"/>
    <w:rsid w:val="006E06C2"/>
    <w:rsid w:val="006E078F"/>
    <w:rsid w:val="006E091F"/>
    <w:rsid w:val="006E0A80"/>
    <w:rsid w:val="006E0C08"/>
    <w:rsid w:val="006E0D5E"/>
    <w:rsid w:val="006E0DCE"/>
    <w:rsid w:val="006E0ECC"/>
    <w:rsid w:val="006E0F75"/>
    <w:rsid w:val="006E1056"/>
    <w:rsid w:val="006E105C"/>
    <w:rsid w:val="006E110F"/>
    <w:rsid w:val="006E12E4"/>
    <w:rsid w:val="006E1311"/>
    <w:rsid w:val="006E1335"/>
    <w:rsid w:val="006E1373"/>
    <w:rsid w:val="006E1439"/>
    <w:rsid w:val="006E154A"/>
    <w:rsid w:val="006E156A"/>
    <w:rsid w:val="006E1629"/>
    <w:rsid w:val="006E1654"/>
    <w:rsid w:val="006E17ED"/>
    <w:rsid w:val="006E1835"/>
    <w:rsid w:val="006E188B"/>
    <w:rsid w:val="006E197A"/>
    <w:rsid w:val="006E19B0"/>
    <w:rsid w:val="006E19ED"/>
    <w:rsid w:val="006E1A41"/>
    <w:rsid w:val="006E1AA0"/>
    <w:rsid w:val="006E1B16"/>
    <w:rsid w:val="006E1BB5"/>
    <w:rsid w:val="006E1BC8"/>
    <w:rsid w:val="006E1CB6"/>
    <w:rsid w:val="006E1D69"/>
    <w:rsid w:val="006E1DA6"/>
    <w:rsid w:val="006E1E19"/>
    <w:rsid w:val="006E1F2C"/>
    <w:rsid w:val="006E1F89"/>
    <w:rsid w:val="006E202F"/>
    <w:rsid w:val="006E20DE"/>
    <w:rsid w:val="006E21F6"/>
    <w:rsid w:val="006E22D2"/>
    <w:rsid w:val="006E22D7"/>
    <w:rsid w:val="006E2606"/>
    <w:rsid w:val="006E2612"/>
    <w:rsid w:val="006E2656"/>
    <w:rsid w:val="006E2680"/>
    <w:rsid w:val="006E2772"/>
    <w:rsid w:val="006E27F5"/>
    <w:rsid w:val="006E28CB"/>
    <w:rsid w:val="006E295C"/>
    <w:rsid w:val="006E2A58"/>
    <w:rsid w:val="006E2A99"/>
    <w:rsid w:val="006E2CE0"/>
    <w:rsid w:val="006E2D12"/>
    <w:rsid w:val="006E2F7F"/>
    <w:rsid w:val="006E2FDC"/>
    <w:rsid w:val="006E30A1"/>
    <w:rsid w:val="006E31CF"/>
    <w:rsid w:val="006E3216"/>
    <w:rsid w:val="006E32BF"/>
    <w:rsid w:val="006E34BD"/>
    <w:rsid w:val="006E3551"/>
    <w:rsid w:val="006E359C"/>
    <w:rsid w:val="006E369E"/>
    <w:rsid w:val="006E36B5"/>
    <w:rsid w:val="006E3719"/>
    <w:rsid w:val="006E378C"/>
    <w:rsid w:val="006E3806"/>
    <w:rsid w:val="006E38AD"/>
    <w:rsid w:val="006E3965"/>
    <w:rsid w:val="006E3993"/>
    <w:rsid w:val="006E3A62"/>
    <w:rsid w:val="006E3D00"/>
    <w:rsid w:val="006E3D41"/>
    <w:rsid w:val="006E3DCF"/>
    <w:rsid w:val="006E3F3F"/>
    <w:rsid w:val="006E3FA2"/>
    <w:rsid w:val="006E4033"/>
    <w:rsid w:val="006E410D"/>
    <w:rsid w:val="006E419C"/>
    <w:rsid w:val="006E41B9"/>
    <w:rsid w:val="006E4248"/>
    <w:rsid w:val="006E4312"/>
    <w:rsid w:val="006E4432"/>
    <w:rsid w:val="006E4659"/>
    <w:rsid w:val="006E4A49"/>
    <w:rsid w:val="006E4B02"/>
    <w:rsid w:val="006E4B4E"/>
    <w:rsid w:val="006E4D8C"/>
    <w:rsid w:val="006E4DBF"/>
    <w:rsid w:val="006E4DE9"/>
    <w:rsid w:val="006E4E41"/>
    <w:rsid w:val="006E4E47"/>
    <w:rsid w:val="006E4EA7"/>
    <w:rsid w:val="006E4EE7"/>
    <w:rsid w:val="006E4F3E"/>
    <w:rsid w:val="006E4F5D"/>
    <w:rsid w:val="006E4F6E"/>
    <w:rsid w:val="006E504D"/>
    <w:rsid w:val="006E50B0"/>
    <w:rsid w:val="006E50BD"/>
    <w:rsid w:val="006E51C0"/>
    <w:rsid w:val="006E52BC"/>
    <w:rsid w:val="006E5434"/>
    <w:rsid w:val="006E550A"/>
    <w:rsid w:val="006E55E4"/>
    <w:rsid w:val="006E5705"/>
    <w:rsid w:val="006E584E"/>
    <w:rsid w:val="006E587C"/>
    <w:rsid w:val="006E5A2E"/>
    <w:rsid w:val="006E5A44"/>
    <w:rsid w:val="006E5ACA"/>
    <w:rsid w:val="006E5C39"/>
    <w:rsid w:val="006E5C47"/>
    <w:rsid w:val="006E5C5F"/>
    <w:rsid w:val="006E5C91"/>
    <w:rsid w:val="006E5D2B"/>
    <w:rsid w:val="006E5D36"/>
    <w:rsid w:val="006E5F3E"/>
    <w:rsid w:val="006E605B"/>
    <w:rsid w:val="006E618C"/>
    <w:rsid w:val="006E619D"/>
    <w:rsid w:val="006E61EF"/>
    <w:rsid w:val="006E6319"/>
    <w:rsid w:val="006E64B3"/>
    <w:rsid w:val="006E6568"/>
    <w:rsid w:val="006E661D"/>
    <w:rsid w:val="006E662B"/>
    <w:rsid w:val="006E6646"/>
    <w:rsid w:val="006E665C"/>
    <w:rsid w:val="006E666F"/>
    <w:rsid w:val="006E66C8"/>
    <w:rsid w:val="006E6770"/>
    <w:rsid w:val="006E6799"/>
    <w:rsid w:val="006E67A0"/>
    <w:rsid w:val="006E6830"/>
    <w:rsid w:val="006E688C"/>
    <w:rsid w:val="006E6891"/>
    <w:rsid w:val="006E68C6"/>
    <w:rsid w:val="006E6A53"/>
    <w:rsid w:val="006E6A76"/>
    <w:rsid w:val="006E6B60"/>
    <w:rsid w:val="006E6B98"/>
    <w:rsid w:val="006E6BFF"/>
    <w:rsid w:val="006E6E57"/>
    <w:rsid w:val="006E6E63"/>
    <w:rsid w:val="006E6F23"/>
    <w:rsid w:val="006E6F7D"/>
    <w:rsid w:val="006E6FE1"/>
    <w:rsid w:val="006E6FF7"/>
    <w:rsid w:val="006E7044"/>
    <w:rsid w:val="006E7112"/>
    <w:rsid w:val="006E725A"/>
    <w:rsid w:val="006E732E"/>
    <w:rsid w:val="006E73C4"/>
    <w:rsid w:val="006E750E"/>
    <w:rsid w:val="006E7585"/>
    <w:rsid w:val="006E75E7"/>
    <w:rsid w:val="006E7779"/>
    <w:rsid w:val="006E77D0"/>
    <w:rsid w:val="006E782A"/>
    <w:rsid w:val="006E78D7"/>
    <w:rsid w:val="006E7978"/>
    <w:rsid w:val="006E79EC"/>
    <w:rsid w:val="006E79FA"/>
    <w:rsid w:val="006E7A59"/>
    <w:rsid w:val="006E7B0E"/>
    <w:rsid w:val="006E7C08"/>
    <w:rsid w:val="006E7E27"/>
    <w:rsid w:val="006E7EAD"/>
    <w:rsid w:val="006E7F21"/>
    <w:rsid w:val="006E7F3E"/>
    <w:rsid w:val="006E7F51"/>
    <w:rsid w:val="006E7FBC"/>
    <w:rsid w:val="006E7FC1"/>
    <w:rsid w:val="006F00CB"/>
    <w:rsid w:val="006F01D2"/>
    <w:rsid w:val="006F02D9"/>
    <w:rsid w:val="006F03F8"/>
    <w:rsid w:val="006F05C3"/>
    <w:rsid w:val="006F0616"/>
    <w:rsid w:val="006F0678"/>
    <w:rsid w:val="006F06CE"/>
    <w:rsid w:val="006F0713"/>
    <w:rsid w:val="006F0775"/>
    <w:rsid w:val="006F08CF"/>
    <w:rsid w:val="006F093E"/>
    <w:rsid w:val="006F09B7"/>
    <w:rsid w:val="006F0A03"/>
    <w:rsid w:val="006F0AF4"/>
    <w:rsid w:val="006F0BF5"/>
    <w:rsid w:val="006F0BFD"/>
    <w:rsid w:val="006F0C05"/>
    <w:rsid w:val="006F0D41"/>
    <w:rsid w:val="006F0DA3"/>
    <w:rsid w:val="006F0EBB"/>
    <w:rsid w:val="006F0EBC"/>
    <w:rsid w:val="006F0EC5"/>
    <w:rsid w:val="006F0FD5"/>
    <w:rsid w:val="006F1086"/>
    <w:rsid w:val="006F112D"/>
    <w:rsid w:val="006F11A2"/>
    <w:rsid w:val="006F11D3"/>
    <w:rsid w:val="006F1225"/>
    <w:rsid w:val="006F12D0"/>
    <w:rsid w:val="006F12D2"/>
    <w:rsid w:val="006F134C"/>
    <w:rsid w:val="006F13BF"/>
    <w:rsid w:val="006F1416"/>
    <w:rsid w:val="006F145D"/>
    <w:rsid w:val="006F151D"/>
    <w:rsid w:val="006F185A"/>
    <w:rsid w:val="006F19E3"/>
    <w:rsid w:val="006F1ACC"/>
    <w:rsid w:val="006F1AE4"/>
    <w:rsid w:val="006F1B6B"/>
    <w:rsid w:val="006F1BC9"/>
    <w:rsid w:val="006F1D69"/>
    <w:rsid w:val="006F1E52"/>
    <w:rsid w:val="006F1FFE"/>
    <w:rsid w:val="006F204F"/>
    <w:rsid w:val="006F2269"/>
    <w:rsid w:val="006F23A7"/>
    <w:rsid w:val="006F23B7"/>
    <w:rsid w:val="006F23B8"/>
    <w:rsid w:val="006F26A1"/>
    <w:rsid w:val="006F2711"/>
    <w:rsid w:val="006F272C"/>
    <w:rsid w:val="006F2734"/>
    <w:rsid w:val="006F273B"/>
    <w:rsid w:val="006F2768"/>
    <w:rsid w:val="006F2853"/>
    <w:rsid w:val="006F2881"/>
    <w:rsid w:val="006F28F3"/>
    <w:rsid w:val="006F2944"/>
    <w:rsid w:val="006F2B6D"/>
    <w:rsid w:val="006F2DDF"/>
    <w:rsid w:val="006F30B1"/>
    <w:rsid w:val="006F3132"/>
    <w:rsid w:val="006F3193"/>
    <w:rsid w:val="006F32B7"/>
    <w:rsid w:val="006F33CC"/>
    <w:rsid w:val="006F3490"/>
    <w:rsid w:val="006F3545"/>
    <w:rsid w:val="006F3852"/>
    <w:rsid w:val="006F3AA1"/>
    <w:rsid w:val="006F3B2E"/>
    <w:rsid w:val="006F3C3B"/>
    <w:rsid w:val="006F3C62"/>
    <w:rsid w:val="006F3E9E"/>
    <w:rsid w:val="006F3EF7"/>
    <w:rsid w:val="006F3F7F"/>
    <w:rsid w:val="006F4045"/>
    <w:rsid w:val="006F40D3"/>
    <w:rsid w:val="006F40DC"/>
    <w:rsid w:val="006F412D"/>
    <w:rsid w:val="006F41ED"/>
    <w:rsid w:val="006F4273"/>
    <w:rsid w:val="006F42DC"/>
    <w:rsid w:val="006F4373"/>
    <w:rsid w:val="006F438D"/>
    <w:rsid w:val="006F43BB"/>
    <w:rsid w:val="006F4430"/>
    <w:rsid w:val="006F4487"/>
    <w:rsid w:val="006F4688"/>
    <w:rsid w:val="006F476D"/>
    <w:rsid w:val="006F4949"/>
    <w:rsid w:val="006F499B"/>
    <w:rsid w:val="006F4B70"/>
    <w:rsid w:val="006F4BC1"/>
    <w:rsid w:val="006F4C57"/>
    <w:rsid w:val="006F4D4D"/>
    <w:rsid w:val="006F4D79"/>
    <w:rsid w:val="006F4DA9"/>
    <w:rsid w:val="006F4E31"/>
    <w:rsid w:val="006F4E3E"/>
    <w:rsid w:val="006F5196"/>
    <w:rsid w:val="006F523E"/>
    <w:rsid w:val="006F52F8"/>
    <w:rsid w:val="006F533D"/>
    <w:rsid w:val="006F54F8"/>
    <w:rsid w:val="006F55A2"/>
    <w:rsid w:val="006F55EF"/>
    <w:rsid w:val="006F579C"/>
    <w:rsid w:val="006F582F"/>
    <w:rsid w:val="006F5867"/>
    <w:rsid w:val="006F587D"/>
    <w:rsid w:val="006F593A"/>
    <w:rsid w:val="006F59B2"/>
    <w:rsid w:val="006F59D4"/>
    <w:rsid w:val="006F5B14"/>
    <w:rsid w:val="006F5B7F"/>
    <w:rsid w:val="006F5BC8"/>
    <w:rsid w:val="006F5CB5"/>
    <w:rsid w:val="006F5CDE"/>
    <w:rsid w:val="006F5DC6"/>
    <w:rsid w:val="006F5ED2"/>
    <w:rsid w:val="006F5F44"/>
    <w:rsid w:val="006F6088"/>
    <w:rsid w:val="006F613A"/>
    <w:rsid w:val="006F613C"/>
    <w:rsid w:val="006F61A7"/>
    <w:rsid w:val="006F6292"/>
    <w:rsid w:val="006F630E"/>
    <w:rsid w:val="006F6348"/>
    <w:rsid w:val="006F634C"/>
    <w:rsid w:val="006F63D1"/>
    <w:rsid w:val="006F63EC"/>
    <w:rsid w:val="006F6453"/>
    <w:rsid w:val="006F6474"/>
    <w:rsid w:val="006F6520"/>
    <w:rsid w:val="006F66A8"/>
    <w:rsid w:val="006F677D"/>
    <w:rsid w:val="006F67E9"/>
    <w:rsid w:val="006F6978"/>
    <w:rsid w:val="006F698F"/>
    <w:rsid w:val="006F6A67"/>
    <w:rsid w:val="006F6BC7"/>
    <w:rsid w:val="006F6C18"/>
    <w:rsid w:val="006F6CA0"/>
    <w:rsid w:val="006F6DAC"/>
    <w:rsid w:val="006F6E2B"/>
    <w:rsid w:val="006F6E8F"/>
    <w:rsid w:val="006F7156"/>
    <w:rsid w:val="006F71C8"/>
    <w:rsid w:val="006F74D4"/>
    <w:rsid w:val="006F74D5"/>
    <w:rsid w:val="006F762C"/>
    <w:rsid w:val="006F7633"/>
    <w:rsid w:val="006F769C"/>
    <w:rsid w:val="006F77FC"/>
    <w:rsid w:val="006F780B"/>
    <w:rsid w:val="006F7A8C"/>
    <w:rsid w:val="006F7E90"/>
    <w:rsid w:val="00700249"/>
    <w:rsid w:val="007002A4"/>
    <w:rsid w:val="007002E7"/>
    <w:rsid w:val="0070037D"/>
    <w:rsid w:val="007003C8"/>
    <w:rsid w:val="00700451"/>
    <w:rsid w:val="00700458"/>
    <w:rsid w:val="00700470"/>
    <w:rsid w:val="00700549"/>
    <w:rsid w:val="00700580"/>
    <w:rsid w:val="00700644"/>
    <w:rsid w:val="00700678"/>
    <w:rsid w:val="007006E6"/>
    <w:rsid w:val="0070079E"/>
    <w:rsid w:val="00700857"/>
    <w:rsid w:val="007009C9"/>
    <w:rsid w:val="00700B6B"/>
    <w:rsid w:val="00700C06"/>
    <w:rsid w:val="00700DD1"/>
    <w:rsid w:val="00700F1D"/>
    <w:rsid w:val="0070112C"/>
    <w:rsid w:val="0070116E"/>
    <w:rsid w:val="00701451"/>
    <w:rsid w:val="00701524"/>
    <w:rsid w:val="007015E7"/>
    <w:rsid w:val="007016F4"/>
    <w:rsid w:val="007016FC"/>
    <w:rsid w:val="00701813"/>
    <w:rsid w:val="0070189F"/>
    <w:rsid w:val="007018C6"/>
    <w:rsid w:val="0070199A"/>
    <w:rsid w:val="00701AB3"/>
    <w:rsid w:val="00701AF1"/>
    <w:rsid w:val="00701B08"/>
    <w:rsid w:val="00701BFF"/>
    <w:rsid w:val="00701C77"/>
    <w:rsid w:val="00701CDA"/>
    <w:rsid w:val="00701D3D"/>
    <w:rsid w:val="00701D77"/>
    <w:rsid w:val="00701E28"/>
    <w:rsid w:val="00701EE0"/>
    <w:rsid w:val="00701EED"/>
    <w:rsid w:val="00701F8F"/>
    <w:rsid w:val="0070206A"/>
    <w:rsid w:val="0070209C"/>
    <w:rsid w:val="00702105"/>
    <w:rsid w:val="0070217C"/>
    <w:rsid w:val="0070218D"/>
    <w:rsid w:val="0070221B"/>
    <w:rsid w:val="0070224F"/>
    <w:rsid w:val="0070246B"/>
    <w:rsid w:val="007025BE"/>
    <w:rsid w:val="00702742"/>
    <w:rsid w:val="00702746"/>
    <w:rsid w:val="00702868"/>
    <w:rsid w:val="00702923"/>
    <w:rsid w:val="00702937"/>
    <w:rsid w:val="00702962"/>
    <w:rsid w:val="00702989"/>
    <w:rsid w:val="00702A2F"/>
    <w:rsid w:val="00702A3F"/>
    <w:rsid w:val="00702ACC"/>
    <w:rsid w:val="00702B74"/>
    <w:rsid w:val="00702BDD"/>
    <w:rsid w:val="00702C5E"/>
    <w:rsid w:val="00702D50"/>
    <w:rsid w:val="00702E5E"/>
    <w:rsid w:val="00702E7B"/>
    <w:rsid w:val="00702EE5"/>
    <w:rsid w:val="00702FA1"/>
    <w:rsid w:val="007030A1"/>
    <w:rsid w:val="007030C4"/>
    <w:rsid w:val="007030E9"/>
    <w:rsid w:val="007030F9"/>
    <w:rsid w:val="0070311E"/>
    <w:rsid w:val="007033C0"/>
    <w:rsid w:val="007034A1"/>
    <w:rsid w:val="00703615"/>
    <w:rsid w:val="00703648"/>
    <w:rsid w:val="00703684"/>
    <w:rsid w:val="007036C8"/>
    <w:rsid w:val="007036E2"/>
    <w:rsid w:val="00703841"/>
    <w:rsid w:val="00703888"/>
    <w:rsid w:val="00703911"/>
    <w:rsid w:val="0070397F"/>
    <w:rsid w:val="007039FB"/>
    <w:rsid w:val="00703AD2"/>
    <w:rsid w:val="00703ADB"/>
    <w:rsid w:val="00703B44"/>
    <w:rsid w:val="00703B6B"/>
    <w:rsid w:val="00703CF8"/>
    <w:rsid w:val="00703DA5"/>
    <w:rsid w:val="00703E03"/>
    <w:rsid w:val="00704027"/>
    <w:rsid w:val="00704117"/>
    <w:rsid w:val="0070426D"/>
    <w:rsid w:val="00704314"/>
    <w:rsid w:val="0070433C"/>
    <w:rsid w:val="00704342"/>
    <w:rsid w:val="00704439"/>
    <w:rsid w:val="007044CB"/>
    <w:rsid w:val="0070453F"/>
    <w:rsid w:val="00704604"/>
    <w:rsid w:val="00704689"/>
    <w:rsid w:val="007046DB"/>
    <w:rsid w:val="0070471D"/>
    <w:rsid w:val="0070487A"/>
    <w:rsid w:val="00704884"/>
    <w:rsid w:val="00704A13"/>
    <w:rsid w:val="00704C23"/>
    <w:rsid w:val="007050B5"/>
    <w:rsid w:val="0070517A"/>
    <w:rsid w:val="007051B6"/>
    <w:rsid w:val="0070524A"/>
    <w:rsid w:val="007052DC"/>
    <w:rsid w:val="007052DE"/>
    <w:rsid w:val="00705451"/>
    <w:rsid w:val="00705530"/>
    <w:rsid w:val="007056D9"/>
    <w:rsid w:val="007057AC"/>
    <w:rsid w:val="0070587B"/>
    <w:rsid w:val="00705AFB"/>
    <w:rsid w:val="00705B12"/>
    <w:rsid w:val="00705B86"/>
    <w:rsid w:val="00705CC6"/>
    <w:rsid w:val="00705D67"/>
    <w:rsid w:val="00705E21"/>
    <w:rsid w:val="00705E7D"/>
    <w:rsid w:val="00705F32"/>
    <w:rsid w:val="00705FE3"/>
    <w:rsid w:val="007060F4"/>
    <w:rsid w:val="00706111"/>
    <w:rsid w:val="00706140"/>
    <w:rsid w:val="007062E8"/>
    <w:rsid w:val="007062F3"/>
    <w:rsid w:val="00706361"/>
    <w:rsid w:val="00706367"/>
    <w:rsid w:val="00706382"/>
    <w:rsid w:val="0070667F"/>
    <w:rsid w:val="007066A5"/>
    <w:rsid w:val="007066D5"/>
    <w:rsid w:val="007067E1"/>
    <w:rsid w:val="00706BB7"/>
    <w:rsid w:val="00706DEA"/>
    <w:rsid w:val="00706E54"/>
    <w:rsid w:val="00707008"/>
    <w:rsid w:val="0070701C"/>
    <w:rsid w:val="0070711E"/>
    <w:rsid w:val="00707197"/>
    <w:rsid w:val="00707321"/>
    <w:rsid w:val="0070766E"/>
    <w:rsid w:val="007078AE"/>
    <w:rsid w:val="00707937"/>
    <w:rsid w:val="00707A1D"/>
    <w:rsid w:val="00707AEC"/>
    <w:rsid w:val="00707BBA"/>
    <w:rsid w:val="00707C16"/>
    <w:rsid w:val="00707C19"/>
    <w:rsid w:val="00707D02"/>
    <w:rsid w:val="00707E25"/>
    <w:rsid w:val="00707F63"/>
    <w:rsid w:val="00710042"/>
    <w:rsid w:val="007100FC"/>
    <w:rsid w:val="007101D0"/>
    <w:rsid w:val="007101D5"/>
    <w:rsid w:val="00710226"/>
    <w:rsid w:val="007103AE"/>
    <w:rsid w:val="00710414"/>
    <w:rsid w:val="007104F9"/>
    <w:rsid w:val="0071055B"/>
    <w:rsid w:val="0071061C"/>
    <w:rsid w:val="0071068B"/>
    <w:rsid w:val="00710739"/>
    <w:rsid w:val="00710791"/>
    <w:rsid w:val="007107B8"/>
    <w:rsid w:val="00710812"/>
    <w:rsid w:val="00710952"/>
    <w:rsid w:val="00710A19"/>
    <w:rsid w:val="00710C32"/>
    <w:rsid w:val="00710E18"/>
    <w:rsid w:val="00710E3B"/>
    <w:rsid w:val="00710EC8"/>
    <w:rsid w:val="00710EF0"/>
    <w:rsid w:val="00711144"/>
    <w:rsid w:val="007112FE"/>
    <w:rsid w:val="007113CC"/>
    <w:rsid w:val="00711402"/>
    <w:rsid w:val="0071149A"/>
    <w:rsid w:val="007114CF"/>
    <w:rsid w:val="007114DE"/>
    <w:rsid w:val="00711535"/>
    <w:rsid w:val="0071160C"/>
    <w:rsid w:val="007117C4"/>
    <w:rsid w:val="00711A94"/>
    <w:rsid w:val="00711C02"/>
    <w:rsid w:val="00711DAF"/>
    <w:rsid w:val="00711E38"/>
    <w:rsid w:val="0071217C"/>
    <w:rsid w:val="0071233D"/>
    <w:rsid w:val="0071236F"/>
    <w:rsid w:val="0071237B"/>
    <w:rsid w:val="00712398"/>
    <w:rsid w:val="007125A8"/>
    <w:rsid w:val="007125D8"/>
    <w:rsid w:val="007126DD"/>
    <w:rsid w:val="00712716"/>
    <w:rsid w:val="007127AF"/>
    <w:rsid w:val="007127CA"/>
    <w:rsid w:val="00712824"/>
    <w:rsid w:val="0071290A"/>
    <w:rsid w:val="007129BE"/>
    <w:rsid w:val="00712A24"/>
    <w:rsid w:val="00712BB1"/>
    <w:rsid w:val="00712FAC"/>
    <w:rsid w:val="00712FB0"/>
    <w:rsid w:val="00712FE3"/>
    <w:rsid w:val="00713089"/>
    <w:rsid w:val="00713276"/>
    <w:rsid w:val="007134E5"/>
    <w:rsid w:val="007134F8"/>
    <w:rsid w:val="0071352E"/>
    <w:rsid w:val="0071359E"/>
    <w:rsid w:val="0071360B"/>
    <w:rsid w:val="007136C6"/>
    <w:rsid w:val="007136E2"/>
    <w:rsid w:val="007138A6"/>
    <w:rsid w:val="007138D9"/>
    <w:rsid w:val="007139A9"/>
    <w:rsid w:val="00713B51"/>
    <w:rsid w:val="00713BF6"/>
    <w:rsid w:val="00713C4E"/>
    <w:rsid w:val="00713DAF"/>
    <w:rsid w:val="00713EB6"/>
    <w:rsid w:val="00713F6C"/>
    <w:rsid w:val="00714203"/>
    <w:rsid w:val="0071423D"/>
    <w:rsid w:val="00714336"/>
    <w:rsid w:val="007143BC"/>
    <w:rsid w:val="007143E2"/>
    <w:rsid w:val="007144DE"/>
    <w:rsid w:val="007145A3"/>
    <w:rsid w:val="0071466C"/>
    <w:rsid w:val="0071474A"/>
    <w:rsid w:val="007147F9"/>
    <w:rsid w:val="00714829"/>
    <w:rsid w:val="00714A06"/>
    <w:rsid w:val="00714A7C"/>
    <w:rsid w:val="00714A82"/>
    <w:rsid w:val="00714AD3"/>
    <w:rsid w:val="00714B4D"/>
    <w:rsid w:val="00714C90"/>
    <w:rsid w:val="00714D13"/>
    <w:rsid w:val="00714D5C"/>
    <w:rsid w:val="00714E76"/>
    <w:rsid w:val="00714EBC"/>
    <w:rsid w:val="00714F01"/>
    <w:rsid w:val="00714FFD"/>
    <w:rsid w:val="00715132"/>
    <w:rsid w:val="0071522B"/>
    <w:rsid w:val="0071529D"/>
    <w:rsid w:val="007152DE"/>
    <w:rsid w:val="00715437"/>
    <w:rsid w:val="007154DC"/>
    <w:rsid w:val="0071557C"/>
    <w:rsid w:val="0071558C"/>
    <w:rsid w:val="007155C4"/>
    <w:rsid w:val="00715677"/>
    <w:rsid w:val="00715697"/>
    <w:rsid w:val="00715832"/>
    <w:rsid w:val="00715977"/>
    <w:rsid w:val="007159DD"/>
    <w:rsid w:val="00715A83"/>
    <w:rsid w:val="00715AD2"/>
    <w:rsid w:val="00715C88"/>
    <w:rsid w:val="00715CB2"/>
    <w:rsid w:val="00715D17"/>
    <w:rsid w:val="00715DBF"/>
    <w:rsid w:val="00715DE4"/>
    <w:rsid w:val="00715E7B"/>
    <w:rsid w:val="007161A2"/>
    <w:rsid w:val="0071631D"/>
    <w:rsid w:val="007165AE"/>
    <w:rsid w:val="007166C6"/>
    <w:rsid w:val="007168AC"/>
    <w:rsid w:val="0071690A"/>
    <w:rsid w:val="00716940"/>
    <w:rsid w:val="0071695D"/>
    <w:rsid w:val="00716AF1"/>
    <w:rsid w:val="00716C6C"/>
    <w:rsid w:val="00716CF5"/>
    <w:rsid w:val="00716DDA"/>
    <w:rsid w:val="00716E2D"/>
    <w:rsid w:val="00716E3E"/>
    <w:rsid w:val="00716E54"/>
    <w:rsid w:val="00716EB5"/>
    <w:rsid w:val="00716EC6"/>
    <w:rsid w:val="00717041"/>
    <w:rsid w:val="00717098"/>
    <w:rsid w:val="007170FE"/>
    <w:rsid w:val="00717124"/>
    <w:rsid w:val="0071721E"/>
    <w:rsid w:val="007173F0"/>
    <w:rsid w:val="00717436"/>
    <w:rsid w:val="00717484"/>
    <w:rsid w:val="007175EA"/>
    <w:rsid w:val="00717655"/>
    <w:rsid w:val="00717684"/>
    <w:rsid w:val="00717702"/>
    <w:rsid w:val="0071778E"/>
    <w:rsid w:val="0071782D"/>
    <w:rsid w:val="0071786E"/>
    <w:rsid w:val="0071790C"/>
    <w:rsid w:val="00717922"/>
    <w:rsid w:val="0071793D"/>
    <w:rsid w:val="007179BC"/>
    <w:rsid w:val="00717ACB"/>
    <w:rsid w:val="00717AD4"/>
    <w:rsid w:val="00717B05"/>
    <w:rsid w:val="00717B12"/>
    <w:rsid w:val="00717B15"/>
    <w:rsid w:val="00717B47"/>
    <w:rsid w:val="00717C29"/>
    <w:rsid w:val="00717D5B"/>
    <w:rsid w:val="00717D77"/>
    <w:rsid w:val="00717E99"/>
    <w:rsid w:val="00717EBF"/>
    <w:rsid w:val="00717EFE"/>
    <w:rsid w:val="00720027"/>
    <w:rsid w:val="00720049"/>
    <w:rsid w:val="00720254"/>
    <w:rsid w:val="007202E7"/>
    <w:rsid w:val="00720489"/>
    <w:rsid w:val="0072048C"/>
    <w:rsid w:val="00720596"/>
    <w:rsid w:val="0072064E"/>
    <w:rsid w:val="0072068F"/>
    <w:rsid w:val="0072079D"/>
    <w:rsid w:val="0072084F"/>
    <w:rsid w:val="0072091F"/>
    <w:rsid w:val="00720923"/>
    <w:rsid w:val="00720A79"/>
    <w:rsid w:val="00720AD7"/>
    <w:rsid w:val="00720AFB"/>
    <w:rsid w:val="00720B25"/>
    <w:rsid w:val="00720BD7"/>
    <w:rsid w:val="00720CCB"/>
    <w:rsid w:val="00720D51"/>
    <w:rsid w:val="00720D74"/>
    <w:rsid w:val="00720DC8"/>
    <w:rsid w:val="00720E87"/>
    <w:rsid w:val="00720F14"/>
    <w:rsid w:val="007210B5"/>
    <w:rsid w:val="007212F7"/>
    <w:rsid w:val="0072137B"/>
    <w:rsid w:val="007213E0"/>
    <w:rsid w:val="007215CA"/>
    <w:rsid w:val="007216AA"/>
    <w:rsid w:val="00721752"/>
    <w:rsid w:val="00721870"/>
    <w:rsid w:val="00721997"/>
    <w:rsid w:val="007219B0"/>
    <w:rsid w:val="00721AB8"/>
    <w:rsid w:val="00721B14"/>
    <w:rsid w:val="00721CB4"/>
    <w:rsid w:val="00721F41"/>
    <w:rsid w:val="00721F4D"/>
    <w:rsid w:val="00721F5A"/>
    <w:rsid w:val="00721FBD"/>
    <w:rsid w:val="00721FFC"/>
    <w:rsid w:val="0072205A"/>
    <w:rsid w:val="00722093"/>
    <w:rsid w:val="007222A7"/>
    <w:rsid w:val="0072242A"/>
    <w:rsid w:val="00722468"/>
    <w:rsid w:val="00722524"/>
    <w:rsid w:val="00722671"/>
    <w:rsid w:val="007226EA"/>
    <w:rsid w:val="007226F9"/>
    <w:rsid w:val="00722782"/>
    <w:rsid w:val="007227A0"/>
    <w:rsid w:val="007229AC"/>
    <w:rsid w:val="007229E5"/>
    <w:rsid w:val="00722AA0"/>
    <w:rsid w:val="00722BE2"/>
    <w:rsid w:val="00722C12"/>
    <w:rsid w:val="00722F5E"/>
    <w:rsid w:val="00723115"/>
    <w:rsid w:val="0072330A"/>
    <w:rsid w:val="007233A9"/>
    <w:rsid w:val="007233E9"/>
    <w:rsid w:val="007234EE"/>
    <w:rsid w:val="00723657"/>
    <w:rsid w:val="007236CD"/>
    <w:rsid w:val="007236E6"/>
    <w:rsid w:val="007236E9"/>
    <w:rsid w:val="007236EA"/>
    <w:rsid w:val="007237E2"/>
    <w:rsid w:val="00723801"/>
    <w:rsid w:val="00723941"/>
    <w:rsid w:val="00723A45"/>
    <w:rsid w:val="00723B0B"/>
    <w:rsid w:val="00723DAA"/>
    <w:rsid w:val="00723E16"/>
    <w:rsid w:val="00723E6B"/>
    <w:rsid w:val="00723EC2"/>
    <w:rsid w:val="0072404C"/>
    <w:rsid w:val="00724055"/>
    <w:rsid w:val="0072415B"/>
    <w:rsid w:val="0072418F"/>
    <w:rsid w:val="007241EB"/>
    <w:rsid w:val="0072424C"/>
    <w:rsid w:val="0072439D"/>
    <w:rsid w:val="0072448A"/>
    <w:rsid w:val="0072457F"/>
    <w:rsid w:val="007245BA"/>
    <w:rsid w:val="007247AD"/>
    <w:rsid w:val="007247E9"/>
    <w:rsid w:val="007248E5"/>
    <w:rsid w:val="007249A9"/>
    <w:rsid w:val="007249D3"/>
    <w:rsid w:val="00724B89"/>
    <w:rsid w:val="00724C3D"/>
    <w:rsid w:val="00724D14"/>
    <w:rsid w:val="00724DED"/>
    <w:rsid w:val="00725079"/>
    <w:rsid w:val="007250CB"/>
    <w:rsid w:val="0072515E"/>
    <w:rsid w:val="007251CC"/>
    <w:rsid w:val="0072527B"/>
    <w:rsid w:val="007252D5"/>
    <w:rsid w:val="00725350"/>
    <w:rsid w:val="00725414"/>
    <w:rsid w:val="007254FE"/>
    <w:rsid w:val="0072560A"/>
    <w:rsid w:val="00725740"/>
    <w:rsid w:val="007258AC"/>
    <w:rsid w:val="007258D6"/>
    <w:rsid w:val="007258FA"/>
    <w:rsid w:val="007259AE"/>
    <w:rsid w:val="00725B56"/>
    <w:rsid w:val="00725BC1"/>
    <w:rsid w:val="00725BDB"/>
    <w:rsid w:val="00725D72"/>
    <w:rsid w:val="00725DA8"/>
    <w:rsid w:val="00725DAC"/>
    <w:rsid w:val="00725FFF"/>
    <w:rsid w:val="00726119"/>
    <w:rsid w:val="00726305"/>
    <w:rsid w:val="0072636F"/>
    <w:rsid w:val="00726462"/>
    <w:rsid w:val="0072653E"/>
    <w:rsid w:val="00726564"/>
    <w:rsid w:val="0072661C"/>
    <w:rsid w:val="0072667D"/>
    <w:rsid w:val="007266C1"/>
    <w:rsid w:val="00726746"/>
    <w:rsid w:val="007267FC"/>
    <w:rsid w:val="007268DA"/>
    <w:rsid w:val="00726910"/>
    <w:rsid w:val="00726917"/>
    <w:rsid w:val="00726ABE"/>
    <w:rsid w:val="00726B02"/>
    <w:rsid w:val="00726C68"/>
    <w:rsid w:val="00726E10"/>
    <w:rsid w:val="00726E3A"/>
    <w:rsid w:val="00726F1A"/>
    <w:rsid w:val="00727030"/>
    <w:rsid w:val="0072710C"/>
    <w:rsid w:val="0072711D"/>
    <w:rsid w:val="0072718C"/>
    <w:rsid w:val="007271A3"/>
    <w:rsid w:val="00727306"/>
    <w:rsid w:val="007273E8"/>
    <w:rsid w:val="007273ED"/>
    <w:rsid w:val="0072742C"/>
    <w:rsid w:val="007274D3"/>
    <w:rsid w:val="00727514"/>
    <w:rsid w:val="00727516"/>
    <w:rsid w:val="00727681"/>
    <w:rsid w:val="007277C0"/>
    <w:rsid w:val="00727862"/>
    <w:rsid w:val="00727A91"/>
    <w:rsid w:val="00727BBB"/>
    <w:rsid w:val="00727C2D"/>
    <w:rsid w:val="00727CDC"/>
    <w:rsid w:val="00727CE7"/>
    <w:rsid w:val="00727D60"/>
    <w:rsid w:val="00727DB5"/>
    <w:rsid w:val="00727DDF"/>
    <w:rsid w:val="00727DE6"/>
    <w:rsid w:val="00727E5C"/>
    <w:rsid w:val="00727EE8"/>
    <w:rsid w:val="00727F3E"/>
    <w:rsid w:val="00727F64"/>
    <w:rsid w:val="00727F72"/>
    <w:rsid w:val="00727FA7"/>
    <w:rsid w:val="00727FCD"/>
    <w:rsid w:val="0073000F"/>
    <w:rsid w:val="0073020E"/>
    <w:rsid w:val="007303D7"/>
    <w:rsid w:val="007304A4"/>
    <w:rsid w:val="007304EC"/>
    <w:rsid w:val="00730609"/>
    <w:rsid w:val="0073067F"/>
    <w:rsid w:val="007306B1"/>
    <w:rsid w:val="007306F0"/>
    <w:rsid w:val="00730782"/>
    <w:rsid w:val="0073091C"/>
    <w:rsid w:val="007309A8"/>
    <w:rsid w:val="00730A0A"/>
    <w:rsid w:val="00730AB9"/>
    <w:rsid w:val="00730AC3"/>
    <w:rsid w:val="00730B32"/>
    <w:rsid w:val="00730C58"/>
    <w:rsid w:val="00730C87"/>
    <w:rsid w:val="00730DA7"/>
    <w:rsid w:val="00730EDF"/>
    <w:rsid w:val="00730EEC"/>
    <w:rsid w:val="00730F66"/>
    <w:rsid w:val="0073116B"/>
    <w:rsid w:val="007312A4"/>
    <w:rsid w:val="00731393"/>
    <w:rsid w:val="00731416"/>
    <w:rsid w:val="0073148D"/>
    <w:rsid w:val="007316A4"/>
    <w:rsid w:val="007316AA"/>
    <w:rsid w:val="00731714"/>
    <w:rsid w:val="0073174B"/>
    <w:rsid w:val="007318D7"/>
    <w:rsid w:val="00731941"/>
    <w:rsid w:val="00731A24"/>
    <w:rsid w:val="00731A9A"/>
    <w:rsid w:val="00731B11"/>
    <w:rsid w:val="00731C02"/>
    <w:rsid w:val="00731C0E"/>
    <w:rsid w:val="00731C7B"/>
    <w:rsid w:val="00731CC5"/>
    <w:rsid w:val="00731D3B"/>
    <w:rsid w:val="00731E0B"/>
    <w:rsid w:val="00731E30"/>
    <w:rsid w:val="00731EBD"/>
    <w:rsid w:val="00731ED2"/>
    <w:rsid w:val="00731ED7"/>
    <w:rsid w:val="00732011"/>
    <w:rsid w:val="007320FC"/>
    <w:rsid w:val="007321A4"/>
    <w:rsid w:val="0073220A"/>
    <w:rsid w:val="00732230"/>
    <w:rsid w:val="00732333"/>
    <w:rsid w:val="007324A8"/>
    <w:rsid w:val="00732512"/>
    <w:rsid w:val="00732649"/>
    <w:rsid w:val="00732673"/>
    <w:rsid w:val="007326B1"/>
    <w:rsid w:val="0073285E"/>
    <w:rsid w:val="00732884"/>
    <w:rsid w:val="0073289F"/>
    <w:rsid w:val="0073296C"/>
    <w:rsid w:val="00732A07"/>
    <w:rsid w:val="00732AE2"/>
    <w:rsid w:val="00732AF2"/>
    <w:rsid w:val="00732BF6"/>
    <w:rsid w:val="00732C0B"/>
    <w:rsid w:val="00732C0E"/>
    <w:rsid w:val="00732C8D"/>
    <w:rsid w:val="00732CA5"/>
    <w:rsid w:val="00732CC5"/>
    <w:rsid w:val="00732D5B"/>
    <w:rsid w:val="00732D5D"/>
    <w:rsid w:val="00732DA4"/>
    <w:rsid w:val="00732EBC"/>
    <w:rsid w:val="00732F23"/>
    <w:rsid w:val="00732FF1"/>
    <w:rsid w:val="00733018"/>
    <w:rsid w:val="0073314D"/>
    <w:rsid w:val="00733276"/>
    <w:rsid w:val="0073348A"/>
    <w:rsid w:val="0073361C"/>
    <w:rsid w:val="007336C8"/>
    <w:rsid w:val="007336EA"/>
    <w:rsid w:val="007337DB"/>
    <w:rsid w:val="0073381C"/>
    <w:rsid w:val="00733859"/>
    <w:rsid w:val="00733A92"/>
    <w:rsid w:val="00733ACD"/>
    <w:rsid w:val="00733AF8"/>
    <w:rsid w:val="00733B26"/>
    <w:rsid w:val="00733BBB"/>
    <w:rsid w:val="00733D3C"/>
    <w:rsid w:val="00733D54"/>
    <w:rsid w:val="00733DEB"/>
    <w:rsid w:val="00733E00"/>
    <w:rsid w:val="00733E90"/>
    <w:rsid w:val="0073404D"/>
    <w:rsid w:val="0073433B"/>
    <w:rsid w:val="00734376"/>
    <w:rsid w:val="007343F8"/>
    <w:rsid w:val="00734458"/>
    <w:rsid w:val="0073460B"/>
    <w:rsid w:val="00734746"/>
    <w:rsid w:val="00734780"/>
    <w:rsid w:val="007348C4"/>
    <w:rsid w:val="007349CC"/>
    <w:rsid w:val="00734A0A"/>
    <w:rsid w:val="00734BC1"/>
    <w:rsid w:val="00734D47"/>
    <w:rsid w:val="00734D55"/>
    <w:rsid w:val="00734D70"/>
    <w:rsid w:val="00734D8A"/>
    <w:rsid w:val="00735046"/>
    <w:rsid w:val="007350A0"/>
    <w:rsid w:val="007350CF"/>
    <w:rsid w:val="007350F0"/>
    <w:rsid w:val="00735164"/>
    <w:rsid w:val="0073523F"/>
    <w:rsid w:val="00735334"/>
    <w:rsid w:val="00735413"/>
    <w:rsid w:val="0073543D"/>
    <w:rsid w:val="00735526"/>
    <w:rsid w:val="00735543"/>
    <w:rsid w:val="00735550"/>
    <w:rsid w:val="0073557A"/>
    <w:rsid w:val="0073565C"/>
    <w:rsid w:val="007356D6"/>
    <w:rsid w:val="00735913"/>
    <w:rsid w:val="00735A5A"/>
    <w:rsid w:val="00735C45"/>
    <w:rsid w:val="00735E44"/>
    <w:rsid w:val="00735E5F"/>
    <w:rsid w:val="00735E81"/>
    <w:rsid w:val="00735E93"/>
    <w:rsid w:val="00735F4C"/>
    <w:rsid w:val="007360A6"/>
    <w:rsid w:val="007360A8"/>
    <w:rsid w:val="007360FB"/>
    <w:rsid w:val="00736114"/>
    <w:rsid w:val="007361A9"/>
    <w:rsid w:val="007361AC"/>
    <w:rsid w:val="007361F0"/>
    <w:rsid w:val="007362DE"/>
    <w:rsid w:val="00736316"/>
    <w:rsid w:val="0073649C"/>
    <w:rsid w:val="0073653A"/>
    <w:rsid w:val="007365AE"/>
    <w:rsid w:val="007365FA"/>
    <w:rsid w:val="00736623"/>
    <w:rsid w:val="007366C8"/>
    <w:rsid w:val="0073677F"/>
    <w:rsid w:val="00736818"/>
    <w:rsid w:val="00736823"/>
    <w:rsid w:val="0073683E"/>
    <w:rsid w:val="00736852"/>
    <w:rsid w:val="0073697F"/>
    <w:rsid w:val="0073699A"/>
    <w:rsid w:val="00736A82"/>
    <w:rsid w:val="00736A8E"/>
    <w:rsid w:val="00736AC2"/>
    <w:rsid w:val="00736B1A"/>
    <w:rsid w:val="00736B7B"/>
    <w:rsid w:val="00736B87"/>
    <w:rsid w:val="00736BE4"/>
    <w:rsid w:val="00736F98"/>
    <w:rsid w:val="00737032"/>
    <w:rsid w:val="0073721F"/>
    <w:rsid w:val="0073722C"/>
    <w:rsid w:val="0073731F"/>
    <w:rsid w:val="00737380"/>
    <w:rsid w:val="007373CE"/>
    <w:rsid w:val="007375CB"/>
    <w:rsid w:val="007377F6"/>
    <w:rsid w:val="00737856"/>
    <w:rsid w:val="00737B14"/>
    <w:rsid w:val="00737B38"/>
    <w:rsid w:val="00737B48"/>
    <w:rsid w:val="00737C19"/>
    <w:rsid w:val="00737C77"/>
    <w:rsid w:val="0074007C"/>
    <w:rsid w:val="007400EF"/>
    <w:rsid w:val="007401F3"/>
    <w:rsid w:val="0074028D"/>
    <w:rsid w:val="007402DB"/>
    <w:rsid w:val="00740302"/>
    <w:rsid w:val="007405D8"/>
    <w:rsid w:val="00740880"/>
    <w:rsid w:val="00740A0C"/>
    <w:rsid w:val="00740A8F"/>
    <w:rsid w:val="00740ABB"/>
    <w:rsid w:val="00740B6A"/>
    <w:rsid w:val="00740C6C"/>
    <w:rsid w:val="00740C6F"/>
    <w:rsid w:val="00740CA4"/>
    <w:rsid w:val="00740D5B"/>
    <w:rsid w:val="00740DFA"/>
    <w:rsid w:val="00740EE9"/>
    <w:rsid w:val="00740F81"/>
    <w:rsid w:val="00740FC3"/>
    <w:rsid w:val="00741060"/>
    <w:rsid w:val="007411AE"/>
    <w:rsid w:val="007413E8"/>
    <w:rsid w:val="0074140E"/>
    <w:rsid w:val="007414E3"/>
    <w:rsid w:val="0074157F"/>
    <w:rsid w:val="007415FD"/>
    <w:rsid w:val="00741607"/>
    <w:rsid w:val="0074179B"/>
    <w:rsid w:val="007417E3"/>
    <w:rsid w:val="007418A1"/>
    <w:rsid w:val="00741933"/>
    <w:rsid w:val="00741943"/>
    <w:rsid w:val="0074196E"/>
    <w:rsid w:val="007419F0"/>
    <w:rsid w:val="00741A50"/>
    <w:rsid w:val="00741BEA"/>
    <w:rsid w:val="00741C0D"/>
    <w:rsid w:val="00741D19"/>
    <w:rsid w:val="00741E25"/>
    <w:rsid w:val="00741F71"/>
    <w:rsid w:val="00741FF7"/>
    <w:rsid w:val="00742065"/>
    <w:rsid w:val="00742096"/>
    <w:rsid w:val="007420FB"/>
    <w:rsid w:val="00742151"/>
    <w:rsid w:val="00742165"/>
    <w:rsid w:val="007421AB"/>
    <w:rsid w:val="00742204"/>
    <w:rsid w:val="00742292"/>
    <w:rsid w:val="00742302"/>
    <w:rsid w:val="0074249C"/>
    <w:rsid w:val="0074266C"/>
    <w:rsid w:val="0074276F"/>
    <w:rsid w:val="00742869"/>
    <w:rsid w:val="007428CA"/>
    <w:rsid w:val="00742921"/>
    <w:rsid w:val="007429D1"/>
    <w:rsid w:val="00742B43"/>
    <w:rsid w:val="00742C6D"/>
    <w:rsid w:val="00742D60"/>
    <w:rsid w:val="007431A4"/>
    <w:rsid w:val="00743208"/>
    <w:rsid w:val="007434D0"/>
    <w:rsid w:val="0074356C"/>
    <w:rsid w:val="007436FB"/>
    <w:rsid w:val="007437D8"/>
    <w:rsid w:val="0074380D"/>
    <w:rsid w:val="0074397E"/>
    <w:rsid w:val="007439E5"/>
    <w:rsid w:val="007439E8"/>
    <w:rsid w:val="00743ADC"/>
    <w:rsid w:val="00743C6A"/>
    <w:rsid w:val="00743D54"/>
    <w:rsid w:val="00743D6A"/>
    <w:rsid w:val="00743DD9"/>
    <w:rsid w:val="00743E82"/>
    <w:rsid w:val="00743E93"/>
    <w:rsid w:val="00743F3D"/>
    <w:rsid w:val="00743FB1"/>
    <w:rsid w:val="00744011"/>
    <w:rsid w:val="00744273"/>
    <w:rsid w:val="0074427B"/>
    <w:rsid w:val="00744406"/>
    <w:rsid w:val="00744454"/>
    <w:rsid w:val="0074445A"/>
    <w:rsid w:val="0074445E"/>
    <w:rsid w:val="007445A4"/>
    <w:rsid w:val="00744718"/>
    <w:rsid w:val="00744732"/>
    <w:rsid w:val="00744822"/>
    <w:rsid w:val="0074484A"/>
    <w:rsid w:val="0074484D"/>
    <w:rsid w:val="00744887"/>
    <w:rsid w:val="007448ED"/>
    <w:rsid w:val="00744A9A"/>
    <w:rsid w:val="00744ACB"/>
    <w:rsid w:val="00744B53"/>
    <w:rsid w:val="00744BF1"/>
    <w:rsid w:val="00744D22"/>
    <w:rsid w:val="00744D83"/>
    <w:rsid w:val="00744D86"/>
    <w:rsid w:val="00744DBE"/>
    <w:rsid w:val="0074500E"/>
    <w:rsid w:val="00745103"/>
    <w:rsid w:val="0074518B"/>
    <w:rsid w:val="007451AC"/>
    <w:rsid w:val="0074527A"/>
    <w:rsid w:val="0074529F"/>
    <w:rsid w:val="007452C9"/>
    <w:rsid w:val="0074545B"/>
    <w:rsid w:val="0074569D"/>
    <w:rsid w:val="00745864"/>
    <w:rsid w:val="0074598E"/>
    <w:rsid w:val="00745A74"/>
    <w:rsid w:val="00745A81"/>
    <w:rsid w:val="00745A83"/>
    <w:rsid w:val="00745B3A"/>
    <w:rsid w:val="00745B5F"/>
    <w:rsid w:val="00745BC4"/>
    <w:rsid w:val="00745D80"/>
    <w:rsid w:val="00745E2D"/>
    <w:rsid w:val="00745FA1"/>
    <w:rsid w:val="00746080"/>
    <w:rsid w:val="00746142"/>
    <w:rsid w:val="00746236"/>
    <w:rsid w:val="007462D7"/>
    <w:rsid w:val="007462E2"/>
    <w:rsid w:val="007464BC"/>
    <w:rsid w:val="007464EC"/>
    <w:rsid w:val="00746519"/>
    <w:rsid w:val="007465C0"/>
    <w:rsid w:val="00746612"/>
    <w:rsid w:val="00746658"/>
    <w:rsid w:val="007466F4"/>
    <w:rsid w:val="007467C8"/>
    <w:rsid w:val="007468A0"/>
    <w:rsid w:val="0074696B"/>
    <w:rsid w:val="00746A0C"/>
    <w:rsid w:val="00746A1E"/>
    <w:rsid w:val="00746A75"/>
    <w:rsid w:val="00746B7C"/>
    <w:rsid w:val="00746C21"/>
    <w:rsid w:val="00746C64"/>
    <w:rsid w:val="00746C6D"/>
    <w:rsid w:val="00746EC1"/>
    <w:rsid w:val="00746F35"/>
    <w:rsid w:val="007470F6"/>
    <w:rsid w:val="007470FB"/>
    <w:rsid w:val="00747283"/>
    <w:rsid w:val="007472A3"/>
    <w:rsid w:val="007472B0"/>
    <w:rsid w:val="0074731C"/>
    <w:rsid w:val="00747330"/>
    <w:rsid w:val="0074734B"/>
    <w:rsid w:val="00747375"/>
    <w:rsid w:val="00747438"/>
    <w:rsid w:val="00747492"/>
    <w:rsid w:val="007474A6"/>
    <w:rsid w:val="007474ED"/>
    <w:rsid w:val="00747512"/>
    <w:rsid w:val="00747741"/>
    <w:rsid w:val="007477BD"/>
    <w:rsid w:val="00747836"/>
    <w:rsid w:val="007478F1"/>
    <w:rsid w:val="00747ADC"/>
    <w:rsid w:val="00747B3C"/>
    <w:rsid w:val="00747B80"/>
    <w:rsid w:val="00747C01"/>
    <w:rsid w:val="00747C5E"/>
    <w:rsid w:val="00747CEE"/>
    <w:rsid w:val="00747D02"/>
    <w:rsid w:val="00747D3C"/>
    <w:rsid w:val="00747D81"/>
    <w:rsid w:val="00747DE9"/>
    <w:rsid w:val="00747E0E"/>
    <w:rsid w:val="00747F61"/>
    <w:rsid w:val="00747FA9"/>
    <w:rsid w:val="00750244"/>
    <w:rsid w:val="00750468"/>
    <w:rsid w:val="007504D8"/>
    <w:rsid w:val="007505A6"/>
    <w:rsid w:val="00750A14"/>
    <w:rsid w:val="00750AB0"/>
    <w:rsid w:val="00750C5D"/>
    <w:rsid w:val="00750D06"/>
    <w:rsid w:val="00750D38"/>
    <w:rsid w:val="00750D3B"/>
    <w:rsid w:val="00750E08"/>
    <w:rsid w:val="00750EFB"/>
    <w:rsid w:val="00751136"/>
    <w:rsid w:val="00751198"/>
    <w:rsid w:val="00751294"/>
    <w:rsid w:val="00751319"/>
    <w:rsid w:val="00751383"/>
    <w:rsid w:val="007514C1"/>
    <w:rsid w:val="00751649"/>
    <w:rsid w:val="007517C7"/>
    <w:rsid w:val="007518CB"/>
    <w:rsid w:val="007518E3"/>
    <w:rsid w:val="007519CA"/>
    <w:rsid w:val="007519D9"/>
    <w:rsid w:val="00751A38"/>
    <w:rsid w:val="00751ABB"/>
    <w:rsid w:val="00751AE7"/>
    <w:rsid w:val="00751B9F"/>
    <w:rsid w:val="00751D9B"/>
    <w:rsid w:val="00751F14"/>
    <w:rsid w:val="00751F40"/>
    <w:rsid w:val="0075210C"/>
    <w:rsid w:val="007521AC"/>
    <w:rsid w:val="007521B0"/>
    <w:rsid w:val="00752294"/>
    <w:rsid w:val="00752327"/>
    <w:rsid w:val="00752481"/>
    <w:rsid w:val="007524E0"/>
    <w:rsid w:val="0075258A"/>
    <w:rsid w:val="007525B2"/>
    <w:rsid w:val="007526A8"/>
    <w:rsid w:val="007527F0"/>
    <w:rsid w:val="0075283C"/>
    <w:rsid w:val="00752BA9"/>
    <w:rsid w:val="00752C7D"/>
    <w:rsid w:val="00752CD5"/>
    <w:rsid w:val="00752D27"/>
    <w:rsid w:val="00752D5E"/>
    <w:rsid w:val="00752EE6"/>
    <w:rsid w:val="00752F0C"/>
    <w:rsid w:val="00752F82"/>
    <w:rsid w:val="0075312B"/>
    <w:rsid w:val="00753192"/>
    <w:rsid w:val="007534CD"/>
    <w:rsid w:val="007534E8"/>
    <w:rsid w:val="0075359F"/>
    <w:rsid w:val="007535B9"/>
    <w:rsid w:val="00753642"/>
    <w:rsid w:val="007536AC"/>
    <w:rsid w:val="00753878"/>
    <w:rsid w:val="0075390C"/>
    <w:rsid w:val="0075390F"/>
    <w:rsid w:val="00753933"/>
    <w:rsid w:val="00753A03"/>
    <w:rsid w:val="00753A5F"/>
    <w:rsid w:val="00753A9B"/>
    <w:rsid w:val="00753C40"/>
    <w:rsid w:val="00753D55"/>
    <w:rsid w:val="007541D3"/>
    <w:rsid w:val="007541DE"/>
    <w:rsid w:val="007541E3"/>
    <w:rsid w:val="00754219"/>
    <w:rsid w:val="00754357"/>
    <w:rsid w:val="00754393"/>
    <w:rsid w:val="007543D7"/>
    <w:rsid w:val="00754690"/>
    <w:rsid w:val="007546AB"/>
    <w:rsid w:val="007546E2"/>
    <w:rsid w:val="007547B4"/>
    <w:rsid w:val="00754856"/>
    <w:rsid w:val="0075486A"/>
    <w:rsid w:val="00754918"/>
    <w:rsid w:val="00754961"/>
    <w:rsid w:val="0075497B"/>
    <w:rsid w:val="00754982"/>
    <w:rsid w:val="0075498C"/>
    <w:rsid w:val="007549EA"/>
    <w:rsid w:val="00754A08"/>
    <w:rsid w:val="00754D62"/>
    <w:rsid w:val="00754D74"/>
    <w:rsid w:val="00754ED6"/>
    <w:rsid w:val="0075502C"/>
    <w:rsid w:val="007550B1"/>
    <w:rsid w:val="007550EC"/>
    <w:rsid w:val="007550FB"/>
    <w:rsid w:val="00755129"/>
    <w:rsid w:val="0075515A"/>
    <w:rsid w:val="007551BE"/>
    <w:rsid w:val="007551F3"/>
    <w:rsid w:val="007552D7"/>
    <w:rsid w:val="0075537C"/>
    <w:rsid w:val="0075540A"/>
    <w:rsid w:val="00755442"/>
    <w:rsid w:val="0075547C"/>
    <w:rsid w:val="0075549B"/>
    <w:rsid w:val="00755601"/>
    <w:rsid w:val="00755614"/>
    <w:rsid w:val="0075568C"/>
    <w:rsid w:val="007556E5"/>
    <w:rsid w:val="0075580D"/>
    <w:rsid w:val="007558D8"/>
    <w:rsid w:val="0075590E"/>
    <w:rsid w:val="007559E0"/>
    <w:rsid w:val="00755ABA"/>
    <w:rsid w:val="00755B16"/>
    <w:rsid w:val="00755C85"/>
    <w:rsid w:val="00755CB6"/>
    <w:rsid w:val="00755CE0"/>
    <w:rsid w:val="00755CE2"/>
    <w:rsid w:val="00755E55"/>
    <w:rsid w:val="00756189"/>
    <w:rsid w:val="0075623A"/>
    <w:rsid w:val="0075623C"/>
    <w:rsid w:val="007563FF"/>
    <w:rsid w:val="00756444"/>
    <w:rsid w:val="007564C5"/>
    <w:rsid w:val="00756599"/>
    <w:rsid w:val="007566DE"/>
    <w:rsid w:val="00756868"/>
    <w:rsid w:val="0075686C"/>
    <w:rsid w:val="0075699F"/>
    <w:rsid w:val="00756A36"/>
    <w:rsid w:val="00756ADB"/>
    <w:rsid w:val="00756B83"/>
    <w:rsid w:val="00756CA3"/>
    <w:rsid w:val="00756CF2"/>
    <w:rsid w:val="00756D19"/>
    <w:rsid w:val="00756EC2"/>
    <w:rsid w:val="00756FBA"/>
    <w:rsid w:val="00757000"/>
    <w:rsid w:val="00757034"/>
    <w:rsid w:val="00757093"/>
    <w:rsid w:val="00757118"/>
    <w:rsid w:val="0075718D"/>
    <w:rsid w:val="007571C0"/>
    <w:rsid w:val="007571CD"/>
    <w:rsid w:val="007571D9"/>
    <w:rsid w:val="00757248"/>
    <w:rsid w:val="007572CF"/>
    <w:rsid w:val="00757313"/>
    <w:rsid w:val="007573C2"/>
    <w:rsid w:val="007574B5"/>
    <w:rsid w:val="0075769E"/>
    <w:rsid w:val="007576C3"/>
    <w:rsid w:val="0075777D"/>
    <w:rsid w:val="0075778C"/>
    <w:rsid w:val="0075784B"/>
    <w:rsid w:val="007578FF"/>
    <w:rsid w:val="00757943"/>
    <w:rsid w:val="007579AC"/>
    <w:rsid w:val="007579AE"/>
    <w:rsid w:val="007579B5"/>
    <w:rsid w:val="007579C4"/>
    <w:rsid w:val="007579D7"/>
    <w:rsid w:val="00757B07"/>
    <w:rsid w:val="00757BEF"/>
    <w:rsid w:val="00757CA4"/>
    <w:rsid w:val="00757CA5"/>
    <w:rsid w:val="00757D17"/>
    <w:rsid w:val="00757DAC"/>
    <w:rsid w:val="00757E8C"/>
    <w:rsid w:val="0076005C"/>
    <w:rsid w:val="007600B6"/>
    <w:rsid w:val="00760121"/>
    <w:rsid w:val="00760202"/>
    <w:rsid w:val="00760269"/>
    <w:rsid w:val="0076029A"/>
    <w:rsid w:val="00760378"/>
    <w:rsid w:val="00760387"/>
    <w:rsid w:val="007603B3"/>
    <w:rsid w:val="00760519"/>
    <w:rsid w:val="00760547"/>
    <w:rsid w:val="007605D6"/>
    <w:rsid w:val="0076060E"/>
    <w:rsid w:val="00760656"/>
    <w:rsid w:val="00760710"/>
    <w:rsid w:val="00760864"/>
    <w:rsid w:val="00760893"/>
    <w:rsid w:val="00760AAA"/>
    <w:rsid w:val="00760AB0"/>
    <w:rsid w:val="00760B75"/>
    <w:rsid w:val="00760BFD"/>
    <w:rsid w:val="00760C1F"/>
    <w:rsid w:val="00760CC5"/>
    <w:rsid w:val="00760F9B"/>
    <w:rsid w:val="00760FE1"/>
    <w:rsid w:val="0076102E"/>
    <w:rsid w:val="0076117B"/>
    <w:rsid w:val="007611FF"/>
    <w:rsid w:val="00761302"/>
    <w:rsid w:val="0076138D"/>
    <w:rsid w:val="007614EC"/>
    <w:rsid w:val="00761537"/>
    <w:rsid w:val="007615BF"/>
    <w:rsid w:val="007617DF"/>
    <w:rsid w:val="00761828"/>
    <w:rsid w:val="00761858"/>
    <w:rsid w:val="0076186F"/>
    <w:rsid w:val="007618C5"/>
    <w:rsid w:val="007618F0"/>
    <w:rsid w:val="00761B59"/>
    <w:rsid w:val="00761B8D"/>
    <w:rsid w:val="00761BF5"/>
    <w:rsid w:val="00761C3A"/>
    <w:rsid w:val="00761CC1"/>
    <w:rsid w:val="00761CF3"/>
    <w:rsid w:val="00761DDB"/>
    <w:rsid w:val="00761E90"/>
    <w:rsid w:val="00761EAE"/>
    <w:rsid w:val="00761F4D"/>
    <w:rsid w:val="00761F9B"/>
    <w:rsid w:val="00761FC7"/>
    <w:rsid w:val="00762093"/>
    <w:rsid w:val="00762220"/>
    <w:rsid w:val="0076236E"/>
    <w:rsid w:val="007623A4"/>
    <w:rsid w:val="00762487"/>
    <w:rsid w:val="00762679"/>
    <w:rsid w:val="00762681"/>
    <w:rsid w:val="0076284A"/>
    <w:rsid w:val="00762942"/>
    <w:rsid w:val="00762A08"/>
    <w:rsid w:val="00762BA7"/>
    <w:rsid w:val="00762D50"/>
    <w:rsid w:val="00762D67"/>
    <w:rsid w:val="00762DAB"/>
    <w:rsid w:val="00762EB8"/>
    <w:rsid w:val="00763108"/>
    <w:rsid w:val="00763120"/>
    <w:rsid w:val="0076312B"/>
    <w:rsid w:val="00763179"/>
    <w:rsid w:val="00763326"/>
    <w:rsid w:val="00763381"/>
    <w:rsid w:val="007633A7"/>
    <w:rsid w:val="00763421"/>
    <w:rsid w:val="00763443"/>
    <w:rsid w:val="0076357E"/>
    <w:rsid w:val="0076359D"/>
    <w:rsid w:val="0076362A"/>
    <w:rsid w:val="0076372F"/>
    <w:rsid w:val="00763743"/>
    <w:rsid w:val="00763788"/>
    <w:rsid w:val="0076384C"/>
    <w:rsid w:val="0076399D"/>
    <w:rsid w:val="00763AC9"/>
    <w:rsid w:val="00763B79"/>
    <w:rsid w:val="00763BF6"/>
    <w:rsid w:val="00763C0C"/>
    <w:rsid w:val="00763CA9"/>
    <w:rsid w:val="00763F64"/>
    <w:rsid w:val="00764017"/>
    <w:rsid w:val="00764075"/>
    <w:rsid w:val="0076411B"/>
    <w:rsid w:val="00764176"/>
    <w:rsid w:val="00764185"/>
    <w:rsid w:val="00764187"/>
    <w:rsid w:val="00764247"/>
    <w:rsid w:val="007642FB"/>
    <w:rsid w:val="00764339"/>
    <w:rsid w:val="007643D8"/>
    <w:rsid w:val="0076447D"/>
    <w:rsid w:val="007644F6"/>
    <w:rsid w:val="00764562"/>
    <w:rsid w:val="00764590"/>
    <w:rsid w:val="007645CC"/>
    <w:rsid w:val="00764658"/>
    <w:rsid w:val="00764668"/>
    <w:rsid w:val="0076466E"/>
    <w:rsid w:val="00764671"/>
    <w:rsid w:val="007646E8"/>
    <w:rsid w:val="00764792"/>
    <w:rsid w:val="00764A29"/>
    <w:rsid w:val="00764A55"/>
    <w:rsid w:val="00764B18"/>
    <w:rsid w:val="00764B65"/>
    <w:rsid w:val="00764B67"/>
    <w:rsid w:val="00764BCC"/>
    <w:rsid w:val="00764CFB"/>
    <w:rsid w:val="00764D4A"/>
    <w:rsid w:val="00764E25"/>
    <w:rsid w:val="00764E9B"/>
    <w:rsid w:val="00764F88"/>
    <w:rsid w:val="0076501B"/>
    <w:rsid w:val="00765093"/>
    <w:rsid w:val="007650AF"/>
    <w:rsid w:val="00765124"/>
    <w:rsid w:val="0076525D"/>
    <w:rsid w:val="0076526A"/>
    <w:rsid w:val="0076538A"/>
    <w:rsid w:val="0076538F"/>
    <w:rsid w:val="0076542B"/>
    <w:rsid w:val="00765499"/>
    <w:rsid w:val="007654F0"/>
    <w:rsid w:val="00765526"/>
    <w:rsid w:val="00765B6A"/>
    <w:rsid w:val="00765B7A"/>
    <w:rsid w:val="00765C0C"/>
    <w:rsid w:val="00765D89"/>
    <w:rsid w:val="00765DA1"/>
    <w:rsid w:val="00765E01"/>
    <w:rsid w:val="00765EB7"/>
    <w:rsid w:val="00765FFA"/>
    <w:rsid w:val="00766194"/>
    <w:rsid w:val="00766246"/>
    <w:rsid w:val="007662BA"/>
    <w:rsid w:val="0076638B"/>
    <w:rsid w:val="00766496"/>
    <w:rsid w:val="0076649D"/>
    <w:rsid w:val="00766555"/>
    <w:rsid w:val="0076657E"/>
    <w:rsid w:val="007665A2"/>
    <w:rsid w:val="00766605"/>
    <w:rsid w:val="00766612"/>
    <w:rsid w:val="0076665F"/>
    <w:rsid w:val="00766806"/>
    <w:rsid w:val="0076680B"/>
    <w:rsid w:val="00766948"/>
    <w:rsid w:val="0076699D"/>
    <w:rsid w:val="00766A53"/>
    <w:rsid w:val="00766ACF"/>
    <w:rsid w:val="00766B36"/>
    <w:rsid w:val="00766B99"/>
    <w:rsid w:val="00766D50"/>
    <w:rsid w:val="00766E9D"/>
    <w:rsid w:val="00766EDF"/>
    <w:rsid w:val="00766F6D"/>
    <w:rsid w:val="00767162"/>
    <w:rsid w:val="00767377"/>
    <w:rsid w:val="0076739D"/>
    <w:rsid w:val="007673EC"/>
    <w:rsid w:val="007675E5"/>
    <w:rsid w:val="007676D3"/>
    <w:rsid w:val="007677D2"/>
    <w:rsid w:val="0076785B"/>
    <w:rsid w:val="00767876"/>
    <w:rsid w:val="00767895"/>
    <w:rsid w:val="00767931"/>
    <w:rsid w:val="00767966"/>
    <w:rsid w:val="00767B4B"/>
    <w:rsid w:val="00767B70"/>
    <w:rsid w:val="00767C05"/>
    <w:rsid w:val="00767C15"/>
    <w:rsid w:val="00767C60"/>
    <w:rsid w:val="00767DB7"/>
    <w:rsid w:val="00767E17"/>
    <w:rsid w:val="00767E3C"/>
    <w:rsid w:val="00767F67"/>
    <w:rsid w:val="00767F9E"/>
    <w:rsid w:val="00767FB8"/>
    <w:rsid w:val="00767FD1"/>
    <w:rsid w:val="0077009D"/>
    <w:rsid w:val="0077017E"/>
    <w:rsid w:val="00770215"/>
    <w:rsid w:val="00770242"/>
    <w:rsid w:val="007703B7"/>
    <w:rsid w:val="0077041D"/>
    <w:rsid w:val="00770438"/>
    <w:rsid w:val="00770598"/>
    <w:rsid w:val="00770599"/>
    <w:rsid w:val="007706CD"/>
    <w:rsid w:val="00770750"/>
    <w:rsid w:val="007708CD"/>
    <w:rsid w:val="007708DA"/>
    <w:rsid w:val="00770A28"/>
    <w:rsid w:val="00770A38"/>
    <w:rsid w:val="00770A8C"/>
    <w:rsid w:val="00770B18"/>
    <w:rsid w:val="00770C9C"/>
    <w:rsid w:val="00770F57"/>
    <w:rsid w:val="00770FE2"/>
    <w:rsid w:val="00771070"/>
    <w:rsid w:val="00771084"/>
    <w:rsid w:val="00771131"/>
    <w:rsid w:val="00771174"/>
    <w:rsid w:val="00771361"/>
    <w:rsid w:val="007714A8"/>
    <w:rsid w:val="00771615"/>
    <w:rsid w:val="007716AD"/>
    <w:rsid w:val="007718AD"/>
    <w:rsid w:val="00771972"/>
    <w:rsid w:val="00771996"/>
    <w:rsid w:val="007719BF"/>
    <w:rsid w:val="00771A53"/>
    <w:rsid w:val="00771AB2"/>
    <w:rsid w:val="00771C06"/>
    <w:rsid w:val="00771C9A"/>
    <w:rsid w:val="00771CF9"/>
    <w:rsid w:val="00771D34"/>
    <w:rsid w:val="00771EB5"/>
    <w:rsid w:val="00771F2C"/>
    <w:rsid w:val="00771FAD"/>
    <w:rsid w:val="007720DC"/>
    <w:rsid w:val="00772100"/>
    <w:rsid w:val="007722B4"/>
    <w:rsid w:val="0077230F"/>
    <w:rsid w:val="0077233E"/>
    <w:rsid w:val="007723AE"/>
    <w:rsid w:val="007723BF"/>
    <w:rsid w:val="0077240D"/>
    <w:rsid w:val="007726A6"/>
    <w:rsid w:val="007726EC"/>
    <w:rsid w:val="0077282C"/>
    <w:rsid w:val="00772959"/>
    <w:rsid w:val="00772A38"/>
    <w:rsid w:val="00772B59"/>
    <w:rsid w:val="00772BD9"/>
    <w:rsid w:val="00772C52"/>
    <w:rsid w:val="00772DEE"/>
    <w:rsid w:val="00772F1D"/>
    <w:rsid w:val="00773003"/>
    <w:rsid w:val="0077306B"/>
    <w:rsid w:val="00773244"/>
    <w:rsid w:val="007732A6"/>
    <w:rsid w:val="007733F0"/>
    <w:rsid w:val="007734E5"/>
    <w:rsid w:val="0077364D"/>
    <w:rsid w:val="00773653"/>
    <w:rsid w:val="0077373C"/>
    <w:rsid w:val="007737A2"/>
    <w:rsid w:val="007737C9"/>
    <w:rsid w:val="007737DB"/>
    <w:rsid w:val="0077383D"/>
    <w:rsid w:val="0077387B"/>
    <w:rsid w:val="00773993"/>
    <w:rsid w:val="00773A53"/>
    <w:rsid w:val="00773ADB"/>
    <w:rsid w:val="00773AFC"/>
    <w:rsid w:val="00773B0F"/>
    <w:rsid w:val="00773B54"/>
    <w:rsid w:val="00773BFF"/>
    <w:rsid w:val="00773CBC"/>
    <w:rsid w:val="00773D0C"/>
    <w:rsid w:val="00773DF7"/>
    <w:rsid w:val="00773E74"/>
    <w:rsid w:val="00773F0B"/>
    <w:rsid w:val="00773FC2"/>
    <w:rsid w:val="00774014"/>
    <w:rsid w:val="007740A4"/>
    <w:rsid w:val="007740A8"/>
    <w:rsid w:val="00774321"/>
    <w:rsid w:val="00774406"/>
    <w:rsid w:val="00774456"/>
    <w:rsid w:val="00774459"/>
    <w:rsid w:val="007745F4"/>
    <w:rsid w:val="007747DC"/>
    <w:rsid w:val="00774888"/>
    <w:rsid w:val="007749D7"/>
    <w:rsid w:val="00774A4A"/>
    <w:rsid w:val="00774A83"/>
    <w:rsid w:val="00774B67"/>
    <w:rsid w:val="00774B86"/>
    <w:rsid w:val="00774BDE"/>
    <w:rsid w:val="00774C17"/>
    <w:rsid w:val="00774DC5"/>
    <w:rsid w:val="00774FD4"/>
    <w:rsid w:val="00775008"/>
    <w:rsid w:val="0077501D"/>
    <w:rsid w:val="0077508F"/>
    <w:rsid w:val="00775116"/>
    <w:rsid w:val="00775122"/>
    <w:rsid w:val="007752A4"/>
    <w:rsid w:val="00775680"/>
    <w:rsid w:val="007756E6"/>
    <w:rsid w:val="0077575F"/>
    <w:rsid w:val="00775774"/>
    <w:rsid w:val="00775975"/>
    <w:rsid w:val="00775A66"/>
    <w:rsid w:val="00775AAB"/>
    <w:rsid w:val="00775BD6"/>
    <w:rsid w:val="00775CFE"/>
    <w:rsid w:val="00775DDD"/>
    <w:rsid w:val="00775E24"/>
    <w:rsid w:val="00775E2F"/>
    <w:rsid w:val="00775ED9"/>
    <w:rsid w:val="007760CA"/>
    <w:rsid w:val="00776222"/>
    <w:rsid w:val="00776401"/>
    <w:rsid w:val="007764C2"/>
    <w:rsid w:val="0077668D"/>
    <w:rsid w:val="00776792"/>
    <w:rsid w:val="007767B6"/>
    <w:rsid w:val="007768F6"/>
    <w:rsid w:val="0077698C"/>
    <w:rsid w:val="007769AA"/>
    <w:rsid w:val="007769DC"/>
    <w:rsid w:val="007769F5"/>
    <w:rsid w:val="00776ADC"/>
    <w:rsid w:val="00776C0B"/>
    <w:rsid w:val="00776C5E"/>
    <w:rsid w:val="00776CD7"/>
    <w:rsid w:val="00776D5F"/>
    <w:rsid w:val="00776DB3"/>
    <w:rsid w:val="00776DDB"/>
    <w:rsid w:val="00776EDC"/>
    <w:rsid w:val="00776EF0"/>
    <w:rsid w:val="00776F38"/>
    <w:rsid w:val="00776F67"/>
    <w:rsid w:val="00777068"/>
    <w:rsid w:val="007770D3"/>
    <w:rsid w:val="007770E1"/>
    <w:rsid w:val="00777121"/>
    <w:rsid w:val="00777269"/>
    <w:rsid w:val="007772D1"/>
    <w:rsid w:val="007773A7"/>
    <w:rsid w:val="007773F7"/>
    <w:rsid w:val="00777406"/>
    <w:rsid w:val="00777467"/>
    <w:rsid w:val="007774DD"/>
    <w:rsid w:val="00777509"/>
    <w:rsid w:val="0077752B"/>
    <w:rsid w:val="007776CD"/>
    <w:rsid w:val="00777790"/>
    <w:rsid w:val="0077786D"/>
    <w:rsid w:val="0077788F"/>
    <w:rsid w:val="007778C0"/>
    <w:rsid w:val="00777A6D"/>
    <w:rsid w:val="00777AE6"/>
    <w:rsid w:val="00777B35"/>
    <w:rsid w:val="00777BA1"/>
    <w:rsid w:val="00777BB8"/>
    <w:rsid w:val="00777C47"/>
    <w:rsid w:val="00777C75"/>
    <w:rsid w:val="00777D19"/>
    <w:rsid w:val="00777F5E"/>
    <w:rsid w:val="00777FD4"/>
    <w:rsid w:val="00780059"/>
    <w:rsid w:val="00780165"/>
    <w:rsid w:val="007801D2"/>
    <w:rsid w:val="00780255"/>
    <w:rsid w:val="007802DE"/>
    <w:rsid w:val="007803F2"/>
    <w:rsid w:val="0078056E"/>
    <w:rsid w:val="00780609"/>
    <w:rsid w:val="007807DA"/>
    <w:rsid w:val="007809A1"/>
    <w:rsid w:val="00780A7E"/>
    <w:rsid w:val="00780A83"/>
    <w:rsid w:val="00780AD7"/>
    <w:rsid w:val="00780B0D"/>
    <w:rsid w:val="00780B75"/>
    <w:rsid w:val="00780BF1"/>
    <w:rsid w:val="00780EB6"/>
    <w:rsid w:val="00780F39"/>
    <w:rsid w:val="00780F40"/>
    <w:rsid w:val="00781285"/>
    <w:rsid w:val="00781347"/>
    <w:rsid w:val="00781363"/>
    <w:rsid w:val="007813C1"/>
    <w:rsid w:val="007815CE"/>
    <w:rsid w:val="0078160F"/>
    <w:rsid w:val="0078161A"/>
    <w:rsid w:val="0078189A"/>
    <w:rsid w:val="00781979"/>
    <w:rsid w:val="00781B70"/>
    <w:rsid w:val="00781CB2"/>
    <w:rsid w:val="00781CC0"/>
    <w:rsid w:val="00781CC8"/>
    <w:rsid w:val="00781D00"/>
    <w:rsid w:val="00781D5B"/>
    <w:rsid w:val="00781D5C"/>
    <w:rsid w:val="00781E03"/>
    <w:rsid w:val="00781E09"/>
    <w:rsid w:val="00781E69"/>
    <w:rsid w:val="00781EF9"/>
    <w:rsid w:val="00781F64"/>
    <w:rsid w:val="007820C3"/>
    <w:rsid w:val="0078212E"/>
    <w:rsid w:val="007823F9"/>
    <w:rsid w:val="007824AD"/>
    <w:rsid w:val="007824DF"/>
    <w:rsid w:val="00782558"/>
    <w:rsid w:val="0078266E"/>
    <w:rsid w:val="00782690"/>
    <w:rsid w:val="007826DC"/>
    <w:rsid w:val="00782855"/>
    <w:rsid w:val="007828D0"/>
    <w:rsid w:val="00782919"/>
    <w:rsid w:val="00782949"/>
    <w:rsid w:val="00782A5E"/>
    <w:rsid w:val="00782C72"/>
    <w:rsid w:val="00782CD8"/>
    <w:rsid w:val="00782E5A"/>
    <w:rsid w:val="00782E7F"/>
    <w:rsid w:val="00782E87"/>
    <w:rsid w:val="00782F6D"/>
    <w:rsid w:val="00782FD4"/>
    <w:rsid w:val="007830E0"/>
    <w:rsid w:val="00783120"/>
    <w:rsid w:val="0078314C"/>
    <w:rsid w:val="00783250"/>
    <w:rsid w:val="00783451"/>
    <w:rsid w:val="0078360B"/>
    <w:rsid w:val="0078367E"/>
    <w:rsid w:val="0078369F"/>
    <w:rsid w:val="007836B6"/>
    <w:rsid w:val="007836CD"/>
    <w:rsid w:val="0078383D"/>
    <w:rsid w:val="0078384C"/>
    <w:rsid w:val="007838A9"/>
    <w:rsid w:val="0078394E"/>
    <w:rsid w:val="00783969"/>
    <w:rsid w:val="007839A9"/>
    <w:rsid w:val="007839DF"/>
    <w:rsid w:val="00783A80"/>
    <w:rsid w:val="00783B64"/>
    <w:rsid w:val="00783B9B"/>
    <w:rsid w:val="00783C94"/>
    <w:rsid w:val="00783D12"/>
    <w:rsid w:val="00783ECF"/>
    <w:rsid w:val="007841D2"/>
    <w:rsid w:val="00784287"/>
    <w:rsid w:val="0078428D"/>
    <w:rsid w:val="007842F9"/>
    <w:rsid w:val="00784358"/>
    <w:rsid w:val="007843F8"/>
    <w:rsid w:val="00784464"/>
    <w:rsid w:val="007844A7"/>
    <w:rsid w:val="007844BF"/>
    <w:rsid w:val="007845B7"/>
    <w:rsid w:val="0078461E"/>
    <w:rsid w:val="0078462F"/>
    <w:rsid w:val="00784718"/>
    <w:rsid w:val="007847A4"/>
    <w:rsid w:val="00784850"/>
    <w:rsid w:val="0078488B"/>
    <w:rsid w:val="007848D8"/>
    <w:rsid w:val="0078491F"/>
    <w:rsid w:val="0078492D"/>
    <w:rsid w:val="0078495F"/>
    <w:rsid w:val="00784979"/>
    <w:rsid w:val="007849AC"/>
    <w:rsid w:val="007849BD"/>
    <w:rsid w:val="007849C7"/>
    <w:rsid w:val="00784A60"/>
    <w:rsid w:val="00784ABC"/>
    <w:rsid w:val="00784ABD"/>
    <w:rsid w:val="00784AFE"/>
    <w:rsid w:val="00784BAF"/>
    <w:rsid w:val="00784C6A"/>
    <w:rsid w:val="00784CCE"/>
    <w:rsid w:val="00784CD7"/>
    <w:rsid w:val="00784E49"/>
    <w:rsid w:val="00784EBE"/>
    <w:rsid w:val="00784F24"/>
    <w:rsid w:val="0078503D"/>
    <w:rsid w:val="00785097"/>
    <w:rsid w:val="007850D9"/>
    <w:rsid w:val="00785109"/>
    <w:rsid w:val="00785133"/>
    <w:rsid w:val="007852B7"/>
    <w:rsid w:val="007852F9"/>
    <w:rsid w:val="0078541D"/>
    <w:rsid w:val="00785528"/>
    <w:rsid w:val="0078557D"/>
    <w:rsid w:val="00785663"/>
    <w:rsid w:val="0078579D"/>
    <w:rsid w:val="007857FF"/>
    <w:rsid w:val="0078583E"/>
    <w:rsid w:val="00785981"/>
    <w:rsid w:val="00785A3A"/>
    <w:rsid w:val="00785CED"/>
    <w:rsid w:val="00785EAC"/>
    <w:rsid w:val="00785F4B"/>
    <w:rsid w:val="00786069"/>
    <w:rsid w:val="00786211"/>
    <w:rsid w:val="007863DA"/>
    <w:rsid w:val="00786484"/>
    <w:rsid w:val="00786517"/>
    <w:rsid w:val="00786B78"/>
    <w:rsid w:val="00786BD6"/>
    <w:rsid w:val="00786BD8"/>
    <w:rsid w:val="00786C00"/>
    <w:rsid w:val="00786CCB"/>
    <w:rsid w:val="00786D29"/>
    <w:rsid w:val="00786D64"/>
    <w:rsid w:val="00786DB9"/>
    <w:rsid w:val="00786F17"/>
    <w:rsid w:val="00786F2D"/>
    <w:rsid w:val="00786F53"/>
    <w:rsid w:val="00787098"/>
    <w:rsid w:val="0078729D"/>
    <w:rsid w:val="007872B9"/>
    <w:rsid w:val="007872F3"/>
    <w:rsid w:val="0078740A"/>
    <w:rsid w:val="00787456"/>
    <w:rsid w:val="00787467"/>
    <w:rsid w:val="007875B5"/>
    <w:rsid w:val="007875C3"/>
    <w:rsid w:val="0078760D"/>
    <w:rsid w:val="00787676"/>
    <w:rsid w:val="00787695"/>
    <w:rsid w:val="007877A4"/>
    <w:rsid w:val="00787864"/>
    <w:rsid w:val="007878D4"/>
    <w:rsid w:val="00787907"/>
    <w:rsid w:val="007879F9"/>
    <w:rsid w:val="00787A42"/>
    <w:rsid w:val="00787B1D"/>
    <w:rsid w:val="00787C93"/>
    <w:rsid w:val="00787D25"/>
    <w:rsid w:val="00787DFB"/>
    <w:rsid w:val="00787F01"/>
    <w:rsid w:val="00787F8F"/>
    <w:rsid w:val="0079003A"/>
    <w:rsid w:val="007900D2"/>
    <w:rsid w:val="007900F9"/>
    <w:rsid w:val="0079023C"/>
    <w:rsid w:val="007902E7"/>
    <w:rsid w:val="00790311"/>
    <w:rsid w:val="007903C5"/>
    <w:rsid w:val="00790485"/>
    <w:rsid w:val="007904A2"/>
    <w:rsid w:val="007905B9"/>
    <w:rsid w:val="007905DF"/>
    <w:rsid w:val="00790637"/>
    <w:rsid w:val="00790651"/>
    <w:rsid w:val="007907EF"/>
    <w:rsid w:val="0079083C"/>
    <w:rsid w:val="00790AED"/>
    <w:rsid w:val="00790BDD"/>
    <w:rsid w:val="00790CEA"/>
    <w:rsid w:val="00790CFC"/>
    <w:rsid w:val="00790F20"/>
    <w:rsid w:val="00790F87"/>
    <w:rsid w:val="0079100D"/>
    <w:rsid w:val="00791052"/>
    <w:rsid w:val="00791127"/>
    <w:rsid w:val="0079115A"/>
    <w:rsid w:val="007912B3"/>
    <w:rsid w:val="0079134B"/>
    <w:rsid w:val="00791371"/>
    <w:rsid w:val="007913E3"/>
    <w:rsid w:val="0079143B"/>
    <w:rsid w:val="007915CE"/>
    <w:rsid w:val="007916BA"/>
    <w:rsid w:val="007916F1"/>
    <w:rsid w:val="007917E1"/>
    <w:rsid w:val="007917FE"/>
    <w:rsid w:val="007918FB"/>
    <w:rsid w:val="0079191C"/>
    <w:rsid w:val="007919F2"/>
    <w:rsid w:val="00791A1A"/>
    <w:rsid w:val="00791B42"/>
    <w:rsid w:val="00791CB5"/>
    <w:rsid w:val="00791DF5"/>
    <w:rsid w:val="00791EC8"/>
    <w:rsid w:val="00791F3D"/>
    <w:rsid w:val="00791FBA"/>
    <w:rsid w:val="0079207A"/>
    <w:rsid w:val="00792119"/>
    <w:rsid w:val="0079214F"/>
    <w:rsid w:val="0079236C"/>
    <w:rsid w:val="007924A4"/>
    <w:rsid w:val="007924B8"/>
    <w:rsid w:val="007924C2"/>
    <w:rsid w:val="00792510"/>
    <w:rsid w:val="0079253D"/>
    <w:rsid w:val="0079253F"/>
    <w:rsid w:val="00792689"/>
    <w:rsid w:val="007926B3"/>
    <w:rsid w:val="00792763"/>
    <w:rsid w:val="0079276F"/>
    <w:rsid w:val="0079278A"/>
    <w:rsid w:val="0079282F"/>
    <w:rsid w:val="00792835"/>
    <w:rsid w:val="0079284A"/>
    <w:rsid w:val="0079289D"/>
    <w:rsid w:val="00792984"/>
    <w:rsid w:val="0079299E"/>
    <w:rsid w:val="007929C7"/>
    <w:rsid w:val="00792A94"/>
    <w:rsid w:val="00792B10"/>
    <w:rsid w:val="00792B28"/>
    <w:rsid w:val="00792C49"/>
    <w:rsid w:val="00792CC1"/>
    <w:rsid w:val="00792CC7"/>
    <w:rsid w:val="00792CF1"/>
    <w:rsid w:val="00792DE4"/>
    <w:rsid w:val="00792E00"/>
    <w:rsid w:val="00792E35"/>
    <w:rsid w:val="00792E45"/>
    <w:rsid w:val="00792E5C"/>
    <w:rsid w:val="00792F52"/>
    <w:rsid w:val="00792F60"/>
    <w:rsid w:val="00792F7D"/>
    <w:rsid w:val="007930BC"/>
    <w:rsid w:val="0079323D"/>
    <w:rsid w:val="00793365"/>
    <w:rsid w:val="007935C9"/>
    <w:rsid w:val="00793607"/>
    <w:rsid w:val="00793795"/>
    <w:rsid w:val="00793827"/>
    <w:rsid w:val="0079388C"/>
    <w:rsid w:val="00793898"/>
    <w:rsid w:val="00793914"/>
    <w:rsid w:val="0079396B"/>
    <w:rsid w:val="0079398D"/>
    <w:rsid w:val="00793A2A"/>
    <w:rsid w:val="00793A4E"/>
    <w:rsid w:val="00793ADA"/>
    <w:rsid w:val="00793B88"/>
    <w:rsid w:val="00793C0C"/>
    <w:rsid w:val="00793C18"/>
    <w:rsid w:val="00793C4E"/>
    <w:rsid w:val="00793DD6"/>
    <w:rsid w:val="00793E04"/>
    <w:rsid w:val="00793F1B"/>
    <w:rsid w:val="00794001"/>
    <w:rsid w:val="007940A5"/>
    <w:rsid w:val="00794161"/>
    <w:rsid w:val="00794280"/>
    <w:rsid w:val="0079438E"/>
    <w:rsid w:val="007943EB"/>
    <w:rsid w:val="00794402"/>
    <w:rsid w:val="00794486"/>
    <w:rsid w:val="007944CA"/>
    <w:rsid w:val="0079451D"/>
    <w:rsid w:val="00794676"/>
    <w:rsid w:val="007947DA"/>
    <w:rsid w:val="007947FA"/>
    <w:rsid w:val="00794861"/>
    <w:rsid w:val="00794875"/>
    <w:rsid w:val="00794901"/>
    <w:rsid w:val="00794AB2"/>
    <w:rsid w:val="00794B2A"/>
    <w:rsid w:val="00794B2E"/>
    <w:rsid w:val="00794C73"/>
    <w:rsid w:val="00794EE9"/>
    <w:rsid w:val="00794F45"/>
    <w:rsid w:val="00794FC6"/>
    <w:rsid w:val="00794FD5"/>
    <w:rsid w:val="00795045"/>
    <w:rsid w:val="007950BF"/>
    <w:rsid w:val="007950D1"/>
    <w:rsid w:val="0079510A"/>
    <w:rsid w:val="007951D0"/>
    <w:rsid w:val="00795258"/>
    <w:rsid w:val="007952C5"/>
    <w:rsid w:val="0079539E"/>
    <w:rsid w:val="007954B0"/>
    <w:rsid w:val="0079557B"/>
    <w:rsid w:val="007955A6"/>
    <w:rsid w:val="007955B1"/>
    <w:rsid w:val="007956B6"/>
    <w:rsid w:val="00795734"/>
    <w:rsid w:val="007958FF"/>
    <w:rsid w:val="00795A6C"/>
    <w:rsid w:val="00795AC3"/>
    <w:rsid w:val="00795B23"/>
    <w:rsid w:val="00795B67"/>
    <w:rsid w:val="00795BCB"/>
    <w:rsid w:val="00795DE0"/>
    <w:rsid w:val="00795E32"/>
    <w:rsid w:val="00795E60"/>
    <w:rsid w:val="00795E95"/>
    <w:rsid w:val="00795F66"/>
    <w:rsid w:val="00795F81"/>
    <w:rsid w:val="00795FD2"/>
    <w:rsid w:val="00795FEB"/>
    <w:rsid w:val="0079603B"/>
    <w:rsid w:val="0079607E"/>
    <w:rsid w:val="007960E1"/>
    <w:rsid w:val="0079619F"/>
    <w:rsid w:val="007962D8"/>
    <w:rsid w:val="007963C3"/>
    <w:rsid w:val="0079642C"/>
    <w:rsid w:val="00796592"/>
    <w:rsid w:val="00796727"/>
    <w:rsid w:val="00796739"/>
    <w:rsid w:val="00796740"/>
    <w:rsid w:val="00796885"/>
    <w:rsid w:val="0079692F"/>
    <w:rsid w:val="00796A25"/>
    <w:rsid w:val="00796A39"/>
    <w:rsid w:val="00796BA5"/>
    <w:rsid w:val="00796C71"/>
    <w:rsid w:val="00796CD6"/>
    <w:rsid w:val="00796D7C"/>
    <w:rsid w:val="00796DCF"/>
    <w:rsid w:val="007970A1"/>
    <w:rsid w:val="007970B6"/>
    <w:rsid w:val="007971A2"/>
    <w:rsid w:val="00797217"/>
    <w:rsid w:val="00797247"/>
    <w:rsid w:val="00797376"/>
    <w:rsid w:val="0079746D"/>
    <w:rsid w:val="00797531"/>
    <w:rsid w:val="00797639"/>
    <w:rsid w:val="007977B0"/>
    <w:rsid w:val="0079789D"/>
    <w:rsid w:val="00797A42"/>
    <w:rsid w:val="00797A5B"/>
    <w:rsid w:val="00797A65"/>
    <w:rsid w:val="00797A6C"/>
    <w:rsid w:val="00797BBF"/>
    <w:rsid w:val="00797C1A"/>
    <w:rsid w:val="00797CAB"/>
    <w:rsid w:val="00797D03"/>
    <w:rsid w:val="00797D3F"/>
    <w:rsid w:val="00797E24"/>
    <w:rsid w:val="00797E7A"/>
    <w:rsid w:val="00797EE0"/>
    <w:rsid w:val="00797EE7"/>
    <w:rsid w:val="00797F7A"/>
    <w:rsid w:val="007A0066"/>
    <w:rsid w:val="007A008E"/>
    <w:rsid w:val="007A00D1"/>
    <w:rsid w:val="007A00F9"/>
    <w:rsid w:val="007A0254"/>
    <w:rsid w:val="007A0339"/>
    <w:rsid w:val="007A03E3"/>
    <w:rsid w:val="007A094C"/>
    <w:rsid w:val="007A0957"/>
    <w:rsid w:val="007A09BD"/>
    <w:rsid w:val="007A0A08"/>
    <w:rsid w:val="007A0AC4"/>
    <w:rsid w:val="007A0DA2"/>
    <w:rsid w:val="007A0F61"/>
    <w:rsid w:val="007A108C"/>
    <w:rsid w:val="007A11D7"/>
    <w:rsid w:val="007A1293"/>
    <w:rsid w:val="007A1340"/>
    <w:rsid w:val="007A1461"/>
    <w:rsid w:val="007A14DC"/>
    <w:rsid w:val="007A14E1"/>
    <w:rsid w:val="007A1665"/>
    <w:rsid w:val="007A167B"/>
    <w:rsid w:val="007A169C"/>
    <w:rsid w:val="007A1706"/>
    <w:rsid w:val="007A1709"/>
    <w:rsid w:val="007A1711"/>
    <w:rsid w:val="007A1772"/>
    <w:rsid w:val="007A1ACD"/>
    <w:rsid w:val="007A1BA2"/>
    <w:rsid w:val="007A1C34"/>
    <w:rsid w:val="007A1DA8"/>
    <w:rsid w:val="007A1DE4"/>
    <w:rsid w:val="007A1F5A"/>
    <w:rsid w:val="007A204A"/>
    <w:rsid w:val="007A20EB"/>
    <w:rsid w:val="007A20FA"/>
    <w:rsid w:val="007A211F"/>
    <w:rsid w:val="007A2157"/>
    <w:rsid w:val="007A2160"/>
    <w:rsid w:val="007A22E7"/>
    <w:rsid w:val="007A2332"/>
    <w:rsid w:val="007A2368"/>
    <w:rsid w:val="007A2520"/>
    <w:rsid w:val="007A2541"/>
    <w:rsid w:val="007A259A"/>
    <w:rsid w:val="007A25EE"/>
    <w:rsid w:val="007A2697"/>
    <w:rsid w:val="007A2736"/>
    <w:rsid w:val="007A2806"/>
    <w:rsid w:val="007A283C"/>
    <w:rsid w:val="007A2875"/>
    <w:rsid w:val="007A28D3"/>
    <w:rsid w:val="007A292C"/>
    <w:rsid w:val="007A2941"/>
    <w:rsid w:val="007A2B13"/>
    <w:rsid w:val="007A2C31"/>
    <w:rsid w:val="007A2C3B"/>
    <w:rsid w:val="007A2C7A"/>
    <w:rsid w:val="007A2C92"/>
    <w:rsid w:val="007A2C93"/>
    <w:rsid w:val="007A2DCF"/>
    <w:rsid w:val="007A2DFC"/>
    <w:rsid w:val="007A2F09"/>
    <w:rsid w:val="007A2F7A"/>
    <w:rsid w:val="007A2F94"/>
    <w:rsid w:val="007A314F"/>
    <w:rsid w:val="007A31FD"/>
    <w:rsid w:val="007A3236"/>
    <w:rsid w:val="007A324A"/>
    <w:rsid w:val="007A3266"/>
    <w:rsid w:val="007A334A"/>
    <w:rsid w:val="007A334D"/>
    <w:rsid w:val="007A33E5"/>
    <w:rsid w:val="007A3420"/>
    <w:rsid w:val="007A3445"/>
    <w:rsid w:val="007A3883"/>
    <w:rsid w:val="007A38B0"/>
    <w:rsid w:val="007A38F3"/>
    <w:rsid w:val="007A3915"/>
    <w:rsid w:val="007A3944"/>
    <w:rsid w:val="007A396D"/>
    <w:rsid w:val="007A398B"/>
    <w:rsid w:val="007A3A1B"/>
    <w:rsid w:val="007A3A2E"/>
    <w:rsid w:val="007A3B4E"/>
    <w:rsid w:val="007A3C32"/>
    <w:rsid w:val="007A3C58"/>
    <w:rsid w:val="007A3CFF"/>
    <w:rsid w:val="007A3DD5"/>
    <w:rsid w:val="007A3EA2"/>
    <w:rsid w:val="007A40D7"/>
    <w:rsid w:val="007A41BD"/>
    <w:rsid w:val="007A450F"/>
    <w:rsid w:val="007A4520"/>
    <w:rsid w:val="007A4547"/>
    <w:rsid w:val="007A456E"/>
    <w:rsid w:val="007A4681"/>
    <w:rsid w:val="007A496C"/>
    <w:rsid w:val="007A49C6"/>
    <w:rsid w:val="007A4B48"/>
    <w:rsid w:val="007A4BA6"/>
    <w:rsid w:val="007A4CB1"/>
    <w:rsid w:val="007A4D3C"/>
    <w:rsid w:val="007A4E34"/>
    <w:rsid w:val="007A4EB3"/>
    <w:rsid w:val="007A4ECA"/>
    <w:rsid w:val="007A4FC8"/>
    <w:rsid w:val="007A5075"/>
    <w:rsid w:val="007A50CF"/>
    <w:rsid w:val="007A513C"/>
    <w:rsid w:val="007A51A8"/>
    <w:rsid w:val="007A51B7"/>
    <w:rsid w:val="007A51C6"/>
    <w:rsid w:val="007A533F"/>
    <w:rsid w:val="007A5558"/>
    <w:rsid w:val="007A557F"/>
    <w:rsid w:val="007A565F"/>
    <w:rsid w:val="007A5913"/>
    <w:rsid w:val="007A591B"/>
    <w:rsid w:val="007A59E7"/>
    <w:rsid w:val="007A5A2C"/>
    <w:rsid w:val="007A5A5C"/>
    <w:rsid w:val="007A5A85"/>
    <w:rsid w:val="007A5C6B"/>
    <w:rsid w:val="007A5C8C"/>
    <w:rsid w:val="007A5D53"/>
    <w:rsid w:val="007A5D90"/>
    <w:rsid w:val="007A5D9B"/>
    <w:rsid w:val="007A5F00"/>
    <w:rsid w:val="007A5FBC"/>
    <w:rsid w:val="007A5FE3"/>
    <w:rsid w:val="007A60DB"/>
    <w:rsid w:val="007A619D"/>
    <w:rsid w:val="007A6220"/>
    <w:rsid w:val="007A6274"/>
    <w:rsid w:val="007A630C"/>
    <w:rsid w:val="007A64B0"/>
    <w:rsid w:val="007A64CB"/>
    <w:rsid w:val="007A6559"/>
    <w:rsid w:val="007A65CE"/>
    <w:rsid w:val="007A671B"/>
    <w:rsid w:val="007A680B"/>
    <w:rsid w:val="007A68D8"/>
    <w:rsid w:val="007A6927"/>
    <w:rsid w:val="007A69F7"/>
    <w:rsid w:val="007A6A25"/>
    <w:rsid w:val="007A6B63"/>
    <w:rsid w:val="007A6C7E"/>
    <w:rsid w:val="007A6C84"/>
    <w:rsid w:val="007A6E00"/>
    <w:rsid w:val="007A6ED9"/>
    <w:rsid w:val="007A7080"/>
    <w:rsid w:val="007A72D0"/>
    <w:rsid w:val="007A739D"/>
    <w:rsid w:val="007A741A"/>
    <w:rsid w:val="007A74C0"/>
    <w:rsid w:val="007A758D"/>
    <w:rsid w:val="007A75C6"/>
    <w:rsid w:val="007A791D"/>
    <w:rsid w:val="007A7949"/>
    <w:rsid w:val="007A7980"/>
    <w:rsid w:val="007A7AC6"/>
    <w:rsid w:val="007A7CFC"/>
    <w:rsid w:val="007A7D71"/>
    <w:rsid w:val="007A7D95"/>
    <w:rsid w:val="007A7D98"/>
    <w:rsid w:val="007A7E98"/>
    <w:rsid w:val="007A7F9D"/>
    <w:rsid w:val="007A7F9E"/>
    <w:rsid w:val="007B0055"/>
    <w:rsid w:val="007B00CB"/>
    <w:rsid w:val="007B00ED"/>
    <w:rsid w:val="007B015A"/>
    <w:rsid w:val="007B0201"/>
    <w:rsid w:val="007B0219"/>
    <w:rsid w:val="007B0233"/>
    <w:rsid w:val="007B03D4"/>
    <w:rsid w:val="007B04D1"/>
    <w:rsid w:val="007B0545"/>
    <w:rsid w:val="007B060B"/>
    <w:rsid w:val="007B069D"/>
    <w:rsid w:val="007B07CC"/>
    <w:rsid w:val="007B07F9"/>
    <w:rsid w:val="007B084F"/>
    <w:rsid w:val="007B0971"/>
    <w:rsid w:val="007B097D"/>
    <w:rsid w:val="007B0A81"/>
    <w:rsid w:val="007B0AD9"/>
    <w:rsid w:val="007B0BCC"/>
    <w:rsid w:val="007B0C69"/>
    <w:rsid w:val="007B0DD9"/>
    <w:rsid w:val="007B0E90"/>
    <w:rsid w:val="007B0ECA"/>
    <w:rsid w:val="007B0F32"/>
    <w:rsid w:val="007B1011"/>
    <w:rsid w:val="007B1053"/>
    <w:rsid w:val="007B107C"/>
    <w:rsid w:val="007B113F"/>
    <w:rsid w:val="007B120E"/>
    <w:rsid w:val="007B125B"/>
    <w:rsid w:val="007B13B5"/>
    <w:rsid w:val="007B1554"/>
    <w:rsid w:val="007B161B"/>
    <w:rsid w:val="007B1658"/>
    <w:rsid w:val="007B1A25"/>
    <w:rsid w:val="007B1A5A"/>
    <w:rsid w:val="007B1A65"/>
    <w:rsid w:val="007B1ADB"/>
    <w:rsid w:val="007B1B31"/>
    <w:rsid w:val="007B1B83"/>
    <w:rsid w:val="007B1BC5"/>
    <w:rsid w:val="007B1CED"/>
    <w:rsid w:val="007B1DAA"/>
    <w:rsid w:val="007B1EC4"/>
    <w:rsid w:val="007B1F3E"/>
    <w:rsid w:val="007B1FA9"/>
    <w:rsid w:val="007B2372"/>
    <w:rsid w:val="007B2501"/>
    <w:rsid w:val="007B257D"/>
    <w:rsid w:val="007B26D0"/>
    <w:rsid w:val="007B2880"/>
    <w:rsid w:val="007B2958"/>
    <w:rsid w:val="007B2C97"/>
    <w:rsid w:val="007B2D6C"/>
    <w:rsid w:val="007B2DA4"/>
    <w:rsid w:val="007B2E2B"/>
    <w:rsid w:val="007B318B"/>
    <w:rsid w:val="007B32B7"/>
    <w:rsid w:val="007B339A"/>
    <w:rsid w:val="007B35DB"/>
    <w:rsid w:val="007B35E1"/>
    <w:rsid w:val="007B36E6"/>
    <w:rsid w:val="007B36E8"/>
    <w:rsid w:val="007B373E"/>
    <w:rsid w:val="007B38A9"/>
    <w:rsid w:val="007B3979"/>
    <w:rsid w:val="007B397D"/>
    <w:rsid w:val="007B39E5"/>
    <w:rsid w:val="007B39EB"/>
    <w:rsid w:val="007B3B30"/>
    <w:rsid w:val="007B3B95"/>
    <w:rsid w:val="007B3C18"/>
    <w:rsid w:val="007B3C64"/>
    <w:rsid w:val="007B3CBD"/>
    <w:rsid w:val="007B3F3F"/>
    <w:rsid w:val="007B400C"/>
    <w:rsid w:val="007B40E5"/>
    <w:rsid w:val="007B4124"/>
    <w:rsid w:val="007B42B8"/>
    <w:rsid w:val="007B42C1"/>
    <w:rsid w:val="007B438F"/>
    <w:rsid w:val="007B44A3"/>
    <w:rsid w:val="007B464B"/>
    <w:rsid w:val="007B4669"/>
    <w:rsid w:val="007B48A5"/>
    <w:rsid w:val="007B49C5"/>
    <w:rsid w:val="007B49EF"/>
    <w:rsid w:val="007B4A70"/>
    <w:rsid w:val="007B4A91"/>
    <w:rsid w:val="007B4B42"/>
    <w:rsid w:val="007B4C8C"/>
    <w:rsid w:val="007B4DDE"/>
    <w:rsid w:val="007B4DF0"/>
    <w:rsid w:val="007B4F1D"/>
    <w:rsid w:val="007B50BD"/>
    <w:rsid w:val="007B5132"/>
    <w:rsid w:val="007B513C"/>
    <w:rsid w:val="007B51F6"/>
    <w:rsid w:val="007B5202"/>
    <w:rsid w:val="007B5255"/>
    <w:rsid w:val="007B542E"/>
    <w:rsid w:val="007B5527"/>
    <w:rsid w:val="007B55D6"/>
    <w:rsid w:val="007B567D"/>
    <w:rsid w:val="007B57BF"/>
    <w:rsid w:val="007B5987"/>
    <w:rsid w:val="007B59CD"/>
    <w:rsid w:val="007B5C4D"/>
    <w:rsid w:val="007B5CB1"/>
    <w:rsid w:val="007B5F58"/>
    <w:rsid w:val="007B6002"/>
    <w:rsid w:val="007B605B"/>
    <w:rsid w:val="007B6082"/>
    <w:rsid w:val="007B6095"/>
    <w:rsid w:val="007B60AD"/>
    <w:rsid w:val="007B6173"/>
    <w:rsid w:val="007B61BA"/>
    <w:rsid w:val="007B620B"/>
    <w:rsid w:val="007B6383"/>
    <w:rsid w:val="007B6390"/>
    <w:rsid w:val="007B6463"/>
    <w:rsid w:val="007B6663"/>
    <w:rsid w:val="007B6686"/>
    <w:rsid w:val="007B671B"/>
    <w:rsid w:val="007B6734"/>
    <w:rsid w:val="007B678F"/>
    <w:rsid w:val="007B6819"/>
    <w:rsid w:val="007B6A72"/>
    <w:rsid w:val="007B6AAF"/>
    <w:rsid w:val="007B6BAB"/>
    <w:rsid w:val="007B6BE9"/>
    <w:rsid w:val="007B6CD5"/>
    <w:rsid w:val="007B6DAD"/>
    <w:rsid w:val="007B6F59"/>
    <w:rsid w:val="007B70C5"/>
    <w:rsid w:val="007B70D3"/>
    <w:rsid w:val="007B7203"/>
    <w:rsid w:val="007B737B"/>
    <w:rsid w:val="007B7429"/>
    <w:rsid w:val="007B751C"/>
    <w:rsid w:val="007B75F7"/>
    <w:rsid w:val="007B7758"/>
    <w:rsid w:val="007B7890"/>
    <w:rsid w:val="007B78D9"/>
    <w:rsid w:val="007B7903"/>
    <w:rsid w:val="007B7943"/>
    <w:rsid w:val="007B7A7D"/>
    <w:rsid w:val="007B7B17"/>
    <w:rsid w:val="007B7CDA"/>
    <w:rsid w:val="007B7DA2"/>
    <w:rsid w:val="007B7DB1"/>
    <w:rsid w:val="007B7E53"/>
    <w:rsid w:val="007B7F59"/>
    <w:rsid w:val="007B7F69"/>
    <w:rsid w:val="007B7FEF"/>
    <w:rsid w:val="007C0012"/>
    <w:rsid w:val="007C0047"/>
    <w:rsid w:val="007C005A"/>
    <w:rsid w:val="007C0184"/>
    <w:rsid w:val="007C019A"/>
    <w:rsid w:val="007C0291"/>
    <w:rsid w:val="007C0379"/>
    <w:rsid w:val="007C037F"/>
    <w:rsid w:val="007C03AD"/>
    <w:rsid w:val="007C0458"/>
    <w:rsid w:val="007C04CD"/>
    <w:rsid w:val="007C04F2"/>
    <w:rsid w:val="007C04F8"/>
    <w:rsid w:val="007C05CB"/>
    <w:rsid w:val="007C0622"/>
    <w:rsid w:val="007C06BF"/>
    <w:rsid w:val="007C080E"/>
    <w:rsid w:val="007C0874"/>
    <w:rsid w:val="007C0985"/>
    <w:rsid w:val="007C0A96"/>
    <w:rsid w:val="007C0BFF"/>
    <w:rsid w:val="007C0C33"/>
    <w:rsid w:val="007C0C8D"/>
    <w:rsid w:val="007C0C95"/>
    <w:rsid w:val="007C0CEE"/>
    <w:rsid w:val="007C0D40"/>
    <w:rsid w:val="007C0E70"/>
    <w:rsid w:val="007C0EAF"/>
    <w:rsid w:val="007C10D6"/>
    <w:rsid w:val="007C11C4"/>
    <w:rsid w:val="007C11CC"/>
    <w:rsid w:val="007C11E7"/>
    <w:rsid w:val="007C11E9"/>
    <w:rsid w:val="007C13A6"/>
    <w:rsid w:val="007C13C4"/>
    <w:rsid w:val="007C1480"/>
    <w:rsid w:val="007C14C9"/>
    <w:rsid w:val="007C14E3"/>
    <w:rsid w:val="007C1603"/>
    <w:rsid w:val="007C181D"/>
    <w:rsid w:val="007C196C"/>
    <w:rsid w:val="007C198A"/>
    <w:rsid w:val="007C19F8"/>
    <w:rsid w:val="007C1A7B"/>
    <w:rsid w:val="007C1AB3"/>
    <w:rsid w:val="007C1B19"/>
    <w:rsid w:val="007C1BDF"/>
    <w:rsid w:val="007C1BF1"/>
    <w:rsid w:val="007C1CDF"/>
    <w:rsid w:val="007C1CEF"/>
    <w:rsid w:val="007C1D43"/>
    <w:rsid w:val="007C1F0B"/>
    <w:rsid w:val="007C1F2D"/>
    <w:rsid w:val="007C2066"/>
    <w:rsid w:val="007C212B"/>
    <w:rsid w:val="007C21A1"/>
    <w:rsid w:val="007C2251"/>
    <w:rsid w:val="007C22A3"/>
    <w:rsid w:val="007C231F"/>
    <w:rsid w:val="007C23A4"/>
    <w:rsid w:val="007C2482"/>
    <w:rsid w:val="007C24DB"/>
    <w:rsid w:val="007C2637"/>
    <w:rsid w:val="007C2673"/>
    <w:rsid w:val="007C26B6"/>
    <w:rsid w:val="007C26B7"/>
    <w:rsid w:val="007C26CC"/>
    <w:rsid w:val="007C2898"/>
    <w:rsid w:val="007C2959"/>
    <w:rsid w:val="007C2A75"/>
    <w:rsid w:val="007C2AE6"/>
    <w:rsid w:val="007C2BD3"/>
    <w:rsid w:val="007C2CFB"/>
    <w:rsid w:val="007C2D4A"/>
    <w:rsid w:val="007C2F9A"/>
    <w:rsid w:val="007C2FE1"/>
    <w:rsid w:val="007C2FF1"/>
    <w:rsid w:val="007C3047"/>
    <w:rsid w:val="007C3093"/>
    <w:rsid w:val="007C30E5"/>
    <w:rsid w:val="007C325D"/>
    <w:rsid w:val="007C3329"/>
    <w:rsid w:val="007C3362"/>
    <w:rsid w:val="007C33F4"/>
    <w:rsid w:val="007C340C"/>
    <w:rsid w:val="007C3425"/>
    <w:rsid w:val="007C358F"/>
    <w:rsid w:val="007C37AE"/>
    <w:rsid w:val="007C3810"/>
    <w:rsid w:val="007C389F"/>
    <w:rsid w:val="007C3913"/>
    <w:rsid w:val="007C39D9"/>
    <w:rsid w:val="007C3AEE"/>
    <w:rsid w:val="007C3BF6"/>
    <w:rsid w:val="007C3C84"/>
    <w:rsid w:val="007C3C89"/>
    <w:rsid w:val="007C3CE1"/>
    <w:rsid w:val="007C3D37"/>
    <w:rsid w:val="007C3E34"/>
    <w:rsid w:val="007C3F58"/>
    <w:rsid w:val="007C3FD4"/>
    <w:rsid w:val="007C40E0"/>
    <w:rsid w:val="007C4132"/>
    <w:rsid w:val="007C418E"/>
    <w:rsid w:val="007C41DC"/>
    <w:rsid w:val="007C420E"/>
    <w:rsid w:val="007C4295"/>
    <w:rsid w:val="007C4343"/>
    <w:rsid w:val="007C43F4"/>
    <w:rsid w:val="007C4405"/>
    <w:rsid w:val="007C443E"/>
    <w:rsid w:val="007C444E"/>
    <w:rsid w:val="007C44C8"/>
    <w:rsid w:val="007C452A"/>
    <w:rsid w:val="007C460C"/>
    <w:rsid w:val="007C463E"/>
    <w:rsid w:val="007C467D"/>
    <w:rsid w:val="007C4706"/>
    <w:rsid w:val="007C474F"/>
    <w:rsid w:val="007C480E"/>
    <w:rsid w:val="007C4901"/>
    <w:rsid w:val="007C49D9"/>
    <w:rsid w:val="007C4A39"/>
    <w:rsid w:val="007C4B6B"/>
    <w:rsid w:val="007C4CF5"/>
    <w:rsid w:val="007C4D40"/>
    <w:rsid w:val="007C4D7B"/>
    <w:rsid w:val="007C4E1A"/>
    <w:rsid w:val="007C4E7F"/>
    <w:rsid w:val="007C4EA2"/>
    <w:rsid w:val="007C4FBC"/>
    <w:rsid w:val="007C52A7"/>
    <w:rsid w:val="007C5311"/>
    <w:rsid w:val="007C538F"/>
    <w:rsid w:val="007C540A"/>
    <w:rsid w:val="007C5465"/>
    <w:rsid w:val="007C5477"/>
    <w:rsid w:val="007C5505"/>
    <w:rsid w:val="007C5559"/>
    <w:rsid w:val="007C578C"/>
    <w:rsid w:val="007C57B0"/>
    <w:rsid w:val="007C58F8"/>
    <w:rsid w:val="007C595E"/>
    <w:rsid w:val="007C5A1C"/>
    <w:rsid w:val="007C5C2B"/>
    <w:rsid w:val="007C5CFF"/>
    <w:rsid w:val="007C5D11"/>
    <w:rsid w:val="007C5D95"/>
    <w:rsid w:val="007C5DCB"/>
    <w:rsid w:val="007C5EA6"/>
    <w:rsid w:val="007C5EFD"/>
    <w:rsid w:val="007C6024"/>
    <w:rsid w:val="007C603D"/>
    <w:rsid w:val="007C60BB"/>
    <w:rsid w:val="007C61B2"/>
    <w:rsid w:val="007C61F7"/>
    <w:rsid w:val="007C624B"/>
    <w:rsid w:val="007C6372"/>
    <w:rsid w:val="007C6386"/>
    <w:rsid w:val="007C63BA"/>
    <w:rsid w:val="007C6423"/>
    <w:rsid w:val="007C64C4"/>
    <w:rsid w:val="007C67D2"/>
    <w:rsid w:val="007C6928"/>
    <w:rsid w:val="007C6B77"/>
    <w:rsid w:val="007C6B8F"/>
    <w:rsid w:val="007C6C0D"/>
    <w:rsid w:val="007C6C74"/>
    <w:rsid w:val="007C6CAE"/>
    <w:rsid w:val="007C6CC1"/>
    <w:rsid w:val="007C6EBF"/>
    <w:rsid w:val="007C70E6"/>
    <w:rsid w:val="007C70EC"/>
    <w:rsid w:val="007C70FB"/>
    <w:rsid w:val="007C7275"/>
    <w:rsid w:val="007C727C"/>
    <w:rsid w:val="007C736E"/>
    <w:rsid w:val="007C7374"/>
    <w:rsid w:val="007C7407"/>
    <w:rsid w:val="007C7457"/>
    <w:rsid w:val="007C7473"/>
    <w:rsid w:val="007C7486"/>
    <w:rsid w:val="007C753E"/>
    <w:rsid w:val="007C766B"/>
    <w:rsid w:val="007C771B"/>
    <w:rsid w:val="007C77B3"/>
    <w:rsid w:val="007C783E"/>
    <w:rsid w:val="007C784A"/>
    <w:rsid w:val="007C78FD"/>
    <w:rsid w:val="007C79C8"/>
    <w:rsid w:val="007C7A00"/>
    <w:rsid w:val="007C7B2B"/>
    <w:rsid w:val="007C7C92"/>
    <w:rsid w:val="007C7CAA"/>
    <w:rsid w:val="007C7E4E"/>
    <w:rsid w:val="007C7F18"/>
    <w:rsid w:val="007D008D"/>
    <w:rsid w:val="007D00AE"/>
    <w:rsid w:val="007D016A"/>
    <w:rsid w:val="007D02CB"/>
    <w:rsid w:val="007D03DF"/>
    <w:rsid w:val="007D0430"/>
    <w:rsid w:val="007D04B4"/>
    <w:rsid w:val="007D0515"/>
    <w:rsid w:val="007D064F"/>
    <w:rsid w:val="007D069F"/>
    <w:rsid w:val="007D077F"/>
    <w:rsid w:val="007D07C8"/>
    <w:rsid w:val="007D0883"/>
    <w:rsid w:val="007D0903"/>
    <w:rsid w:val="007D090A"/>
    <w:rsid w:val="007D0988"/>
    <w:rsid w:val="007D0A5B"/>
    <w:rsid w:val="007D0B07"/>
    <w:rsid w:val="007D0B6D"/>
    <w:rsid w:val="007D0DF6"/>
    <w:rsid w:val="007D0E66"/>
    <w:rsid w:val="007D108D"/>
    <w:rsid w:val="007D11A0"/>
    <w:rsid w:val="007D1228"/>
    <w:rsid w:val="007D12DE"/>
    <w:rsid w:val="007D1361"/>
    <w:rsid w:val="007D1529"/>
    <w:rsid w:val="007D1552"/>
    <w:rsid w:val="007D1597"/>
    <w:rsid w:val="007D162D"/>
    <w:rsid w:val="007D1683"/>
    <w:rsid w:val="007D1849"/>
    <w:rsid w:val="007D189F"/>
    <w:rsid w:val="007D18F9"/>
    <w:rsid w:val="007D1904"/>
    <w:rsid w:val="007D190F"/>
    <w:rsid w:val="007D1914"/>
    <w:rsid w:val="007D1A08"/>
    <w:rsid w:val="007D1AFA"/>
    <w:rsid w:val="007D1B74"/>
    <w:rsid w:val="007D1C36"/>
    <w:rsid w:val="007D1E13"/>
    <w:rsid w:val="007D1E4F"/>
    <w:rsid w:val="007D1E7C"/>
    <w:rsid w:val="007D1EBF"/>
    <w:rsid w:val="007D1F47"/>
    <w:rsid w:val="007D1FEE"/>
    <w:rsid w:val="007D208A"/>
    <w:rsid w:val="007D2122"/>
    <w:rsid w:val="007D21E2"/>
    <w:rsid w:val="007D21FD"/>
    <w:rsid w:val="007D2295"/>
    <w:rsid w:val="007D234C"/>
    <w:rsid w:val="007D2351"/>
    <w:rsid w:val="007D242E"/>
    <w:rsid w:val="007D261C"/>
    <w:rsid w:val="007D2636"/>
    <w:rsid w:val="007D2640"/>
    <w:rsid w:val="007D26ED"/>
    <w:rsid w:val="007D282A"/>
    <w:rsid w:val="007D283A"/>
    <w:rsid w:val="007D2891"/>
    <w:rsid w:val="007D2896"/>
    <w:rsid w:val="007D2A42"/>
    <w:rsid w:val="007D2AF4"/>
    <w:rsid w:val="007D2B37"/>
    <w:rsid w:val="007D2B8E"/>
    <w:rsid w:val="007D2BAD"/>
    <w:rsid w:val="007D2CF5"/>
    <w:rsid w:val="007D2D42"/>
    <w:rsid w:val="007D2D43"/>
    <w:rsid w:val="007D2D5F"/>
    <w:rsid w:val="007D2DDD"/>
    <w:rsid w:val="007D2E01"/>
    <w:rsid w:val="007D2E19"/>
    <w:rsid w:val="007D2E20"/>
    <w:rsid w:val="007D2ED8"/>
    <w:rsid w:val="007D2F0E"/>
    <w:rsid w:val="007D300A"/>
    <w:rsid w:val="007D3019"/>
    <w:rsid w:val="007D30C6"/>
    <w:rsid w:val="007D3122"/>
    <w:rsid w:val="007D318B"/>
    <w:rsid w:val="007D31FE"/>
    <w:rsid w:val="007D3292"/>
    <w:rsid w:val="007D32CD"/>
    <w:rsid w:val="007D341A"/>
    <w:rsid w:val="007D3473"/>
    <w:rsid w:val="007D34B6"/>
    <w:rsid w:val="007D38F6"/>
    <w:rsid w:val="007D3A3B"/>
    <w:rsid w:val="007D3A3E"/>
    <w:rsid w:val="007D3A5D"/>
    <w:rsid w:val="007D3A7B"/>
    <w:rsid w:val="007D3AC9"/>
    <w:rsid w:val="007D3B0F"/>
    <w:rsid w:val="007D3B30"/>
    <w:rsid w:val="007D3C04"/>
    <w:rsid w:val="007D3C54"/>
    <w:rsid w:val="007D3CA9"/>
    <w:rsid w:val="007D3D2E"/>
    <w:rsid w:val="007D430B"/>
    <w:rsid w:val="007D4370"/>
    <w:rsid w:val="007D440A"/>
    <w:rsid w:val="007D4571"/>
    <w:rsid w:val="007D45BA"/>
    <w:rsid w:val="007D45EC"/>
    <w:rsid w:val="007D46EE"/>
    <w:rsid w:val="007D4727"/>
    <w:rsid w:val="007D4974"/>
    <w:rsid w:val="007D497E"/>
    <w:rsid w:val="007D4A2A"/>
    <w:rsid w:val="007D4A48"/>
    <w:rsid w:val="007D4A85"/>
    <w:rsid w:val="007D4C60"/>
    <w:rsid w:val="007D4CA5"/>
    <w:rsid w:val="007D4D6B"/>
    <w:rsid w:val="007D4DA7"/>
    <w:rsid w:val="007D4EDB"/>
    <w:rsid w:val="007D4F4D"/>
    <w:rsid w:val="007D4FA7"/>
    <w:rsid w:val="007D5018"/>
    <w:rsid w:val="007D50A5"/>
    <w:rsid w:val="007D50F9"/>
    <w:rsid w:val="007D516B"/>
    <w:rsid w:val="007D52AC"/>
    <w:rsid w:val="007D52DB"/>
    <w:rsid w:val="007D5312"/>
    <w:rsid w:val="007D54A7"/>
    <w:rsid w:val="007D54BA"/>
    <w:rsid w:val="007D5660"/>
    <w:rsid w:val="007D5663"/>
    <w:rsid w:val="007D571F"/>
    <w:rsid w:val="007D574B"/>
    <w:rsid w:val="007D57E6"/>
    <w:rsid w:val="007D57F3"/>
    <w:rsid w:val="007D5870"/>
    <w:rsid w:val="007D5891"/>
    <w:rsid w:val="007D5975"/>
    <w:rsid w:val="007D5A7C"/>
    <w:rsid w:val="007D5B9C"/>
    <w:rsid w:val="007D5BE3"/>
    <w:rsid w:val="007D5BF9"/>
    <w:rsid w:val="007D5C11"/>
    <w:rsid w:val="007D5CDA"/>
    <w:rsid w:val="007D5E34"/>
    <w:rsid w:val="007D5EE0"/>
    <w:rsid w:val="007D6067"/>
    <w:rsid w:val="007D61B1"/>
    <w:rsid w:val="007D6219"/>
    <w:rsid w:val="007D6251"/>
    <w:rsid w:val="007D62D8"/>
    <w:rsid w:val="007D6359"/>
    <w:rsid w:val="007D6459"/>
    <w:rsid w:val="007D64C8"/>
    <w:rsid w:val="007D6551"/>
    <w:rsid w:val="007D657E"/>
    <w:rsid w:val="007D65F8"/>
    <w:rsid w:val="007D6678"/>
    <w:rsid w:val="007D675E"/>
    <w:rsid w:val="007D676D"/>
    <w:rsid w:val="007D681D"/>
    <w:rsid w:val="007D6827"/>
    <w:rsid w:val="007D6895"/>
    <w:rsid w:val="007D6A87"/>
    <w:rsid w:val="007D6C7C"/>
    <w:rsid w:val="007D6D1E"/>
    <w:rsid w:val="007D6EC9"/>
    <w:rsid w:val="007D70C1"/>
    <w:rsid w:val="007D70DB"/>
    <w:rsid w:val="007D71A8"/>
    <w:rsid w:val="007D72A2"/>
    <w:rsid w:val="007D72C4"/>
    <w:rsid w:val="007D7320"/>
    <w:rsid w:val="007D73DE"/>
    <w:rsid w:val="007D73E5"/>
    <w:rsid w:val="007D748B"/>
    <w:rsid w:val="007D76B2"/>
    <w:rsid w:val="007D79D2"/>
    <w:rsid w:val="007D79FE"/>
    <w:rsid w:val="007D7A39"/>
    <w:rsid w:val="007D7A8E"/>
    <w:rsid w:val="007D7B61"/>
    <w:rsid w:val="007D7B80"/>
    <w:rsid w:val="007D7B9A"/>
    <w:rsid w:val="007D7C75"/>
    <w:rsid w:val="007D7D3D"/>
    <w:rsid w:val="007D7EBF"/>
    <w:rsid w:val="007D7EFF"/>
    <w:rsid w:val="007D7F77"/>
    <w:rsid w:val="007E00ED"/>
    <w:rsid w:val="007E015A"/>
    <w:rsid w:val="007E0186"/>
    <w:rsid w:val="007E03D1"/>
    <w:rsid w:val="007E0404"/>
    <w:rsid w:val="007E0486"/>
    <w:rsid w:val="007E05C6"/>
    <w:rsid w:val="007E05E8"/>
    <w:rsid w:val="007E0820"/>
    <w:rsid w:val="007E084E"/>
    <w:rsid w:val="007E0AA4"/>
    <w:rsid w:val="007E0AAB"/>
    <w:rsid w:val="007E0AF1"/>
    <w:rsid w:val="007E0CFD"/>
    <w:rsid w:val="007E0D66"/>
    <w:rsid w:val="007E0D89"/>
    <w:rsid w:val="007E0D93"/>
    <w:rsid w:val="007E0E05"/>
    <w:rsid w:val="007E0E20"/>
    <w:rsid w:val="007E0EEB"/>
    <w:rsid w:val="007E0F26"/>
    <w:rsid w:val="007E0FFE"/>
    <w:rsid w:val="007E110A"/>
    <w:rsid w:val="007E11DF"/>
    <w:rsid w:val="007E11FA"/>
    <w:rsid w:val="007E1208"/>
    <w:rsid w:val="007E137F"/>
    <w:rsid w:val="007E1380"/>
    <w:rsid w:val="007E13B4"/>
    <w:rsid w:val="007E1488"/>
    <w:rsid w:val="007E15EE"/>
    <w:rsid w:val="007E162E"/>
    <w:rsid w:val="007E17BD"/>
    <w:rsid w:val="007E19F2"/>
    <w:rsid w:val="007E1C1F"/>
    <w:rsid w:val="007E1C5F"/>
    <w:rsid w:val="007E1C88"/>
    <w:rsid w:val="007E1D83"/>
    <w:rsid w:val="007E1E0A"/>
    <w:rsid w:val="007E1ED9"/>
    <w:rsid w:val="007E1F11"/>
    <w:rsid w:val="007E2017"/>
    <w:rsid w:val="007E2135"/>
    <w:rsid w:val="007E2167"/>
    <w:rsid w:val="007E2254"/>
    <w:rsid w:val="007E2279"/>
    <w:rsid w:val="007E22FD"/>
    <w:rsid w:val="007E2441"/>
    <w:rsid w:val="007E2482"/>
    <w:rsid w:val="007E2492"/>
    <w:rsid w:val="007E24B6"/>
    <w:rsid w:val="007E2566"/>
    <w:rsid w:val="007E25C3"/>
    <w:rsid w:val="007E271F"/>
    <w:rsid w:val="007E278C"/>
    <w:rsid w:val="007E27C1"/>
    <w:rsid w:val="007E27C8"/>
    <w:rsid w:val="007E286E"/>
    <w:rsid w:val="007E290C"/>
    <w:rsid w:val="007E2BD4"/>
    <w:rsid w:val="007E2C02"/>
    <w:rsid w:val="007E2C20"/>
    <w:rsid w:val="007E2C22"/>
    <w:rsid w:val="007E2C47"/>
    <w:rsid w:val="007E2DE2"/>
    <w:rsid w:val="007E2E09"/>
    <w:rsid w:val="007E2EA6"/>
    <w:rsid w:val="007E2F5F"/>
    <w:rsid w:val="007E2F74"/>
    <w:rsid w:val="007E2FB3"/>
    <w:rsid w:val="007E313B"/>
    <w:rsid w:val="007E3180"/>
    <w:rsid w:val="007E31CF"/>
    <w:rsid w:val="007E3216"/>
    <w:rsid w:val="007E339D"/>
    <w:rsid w:val="007E343C"/>
    <w:rsid w:val="007E34A5"/>
    <w:rsid w:val="007E34B0"/>
    <w:rsid w:val="007E3520"/>
    <w:rsid w:val="007E3549"/>
    <w:rsid w:val="007E3667"/>
    <w:rsid w:val="007E368E"/>
    <w:rsid w:val="007E379A"/>
    <w:rsid w:val="007E3932"/>
    <w:rsid w:val="007E39B3"/>
    <w:rsid w:val="007E3B55"/>
    <w:rsid w:val="007E3B6B"/>
    <w:rsid w:val="007E3E2D"/>
    <w:rsid w:val="007E3F57"/>
    <w:rsid w:val="007E4011"/>
    <w:rsid w:val="007E42B8"/>
    <w:rsid w:val="007E42F1"/>
    <w:rsid w:val="007E4304"/>
    <w:rsid w:val="007E4352"/>
    <w:rsid w:val="007E43A4"/>
    <w:rsid w:val="007E4550"/>
    <w:rsid w:val="007E45C4"/>
    <w:rsid w:val="007E45D9"/>
    <w:rsid w:val="007E4628"/>
    <w:rsid w:val="007E462D"/>
    <w:rsid w:val="007E469D"/>
    <w:rsid w:val="007E4802"/>
    <w:rsid w:val="007E4814"/>
    <w:rsid w:val="007E4836"/>
    <w:rsid w:val="007E49D4"/>
    <w:rsid w:val="007E4A15"/>
    <w:rsid w:val="007E4AC6"/>
    <w:rsid w:val="007E4B42"/>
    <w:rsid w:val="007E4D64"/>
    <w:rsid w:val="007E4F1B"/>
    <w:rsid w:val="007E5096"/>
    <w:rsid w:val="007E50A7"/>
    <w:rsid w:val="007E5131"/>
    <w:rsid w:val="007E52E3"/>
    <w:rsid w:val="007E5386"/>
    <w:rsid w:val="007E5387"/>
    <w:rsid w:val="007E56CC"/>
    <w:rsid w:val="007E5717"/>
    <w:rsid w:val="007E575B"/>
    <w:rsid w:val="007E5847"/>
    <w:rsid w:val="007E593C"/>
    <w:rsid w:val="007E5BA8"/>
    <w:rsid w:val="007E5C37"/>
    <w:rsid w:val="007E5C89"/>
    <w:rsid w:val="007E60D3"/>
    <w:rsid w:val="007E62AA"/>
    <w:rsid w:val="007E642D"/>
    <w:rsid w:val="007E646B"/>
    <w:rsid w:val="007E64A5"/>
    <w:rsid w:val="007E64E4"/>
    <w:rsid w:val="007E6501"/>
    <w:rsid w:val="007E655C"/>
    <w:rsid w:val="007E65A2"/>
    <w:rsid w:val="007E660A"/>
    <w:rsid w:val="007E662C"/>
    <w:rsid w:val="007E6703"/>
    <w:rsid w:val="007E681E"/>
    <w:rsid w:val="007E693D"/>
    <w:rsid w:val="007E6C37"/>
    <w:rsid w:val="007E6CA4"/>
    <w:rsid w:val="007E6CC8"/>
    <w:rsid w:val="007E6D85"/>
    <w:rsid w:val="007E6E41"/>
    <w:rsid w:val="007E6E48"/>
    <w:rsid w:val="007E6E60"/>
    <w:rsid w:val="007E6EA7"/>
    <w:rsid w:val="007E6EDF"/>
    <w:rsid w:val="007E6F33"/>
    <w:rsid w:val="007E6F5E"/>
    <w:rsid w:val="007E6F88"/>
    <w:rsid w:val="007E6FF5"/>
    <w:rsid w:val="007E7068"/>
    <w:rsid w:val="007E70D1"/>
    <w:rsid w:val="007E7163"/>
    <w:rsid w:val="007E7227"/>
    <w:rsid w:val="007E735D"/>
    <w:rsid w:val="007E7403"/>
    <w:rsid w:val="007E761E"/>
    <w:rsid w:val="007E7647"/>
    <w:rsid w:val="007E76DF"/>
    <w:rsid w:val="007E7759"/>
    <w:rsid w:val="007E77F4"/>
    <w:rsid w:val="007E7838"/>
    <w:rsid w:val="007E787D"/>
    <w:rsid w:val="007E794D"/>
    <w:rsid w:val="007E7C2A"/>
    <w:rsid w:val="007E7C55"/>
    <w:rsid w:val="007E7CA1"/>
    <w:rsid w:val="007E7CF6"/>
    <w:rsid w:val="007E7E79"/>
    <w:rsid w:val="007E7FD4"/>
    <w:rsid w:val="007F005D"/>
    <w:rsid w:val="007F017B"/>
    <w:rsid w:val="007F02A1"/>
    <w:rsid w:val="007F049D"/>
    <w:rsid w:val="007F04F6"/>
    <w:rsid w:val="007F06CE"/>
    <w:rsid w:val="007F070D"/>
    <w:rsid w:val="007F07C5"/>
    <w:rsid w:val="007F07E1"/>
    <w:rsid w:val="007F089F"/>
    <w:rsid w:val="007F08C1"/>
    <w:rsid w:val="007F0B00"/>
    <w:rsid w:val="007F0B60"/>
    <w:rsid w:val="007F0BED"/>
    <w:rsid w:val="007F0C1A"/>
    <w:rsid w:val="007F0CD5"/>
    <w:rsid w:val="007F0D8A"/>
    <w:rsid w:val="007F0DAA"/>
    <w:rsid w:val="007F0E24"/>
    <w:rsid w:val="007F0E9D"/>
    <w:rsid w:val="007F0EAF"/>
    <w:rsid w:val="007F100F"/>
    <w:rsid w:val="007F1158"/>
    <w:rsid w:val="007F11CF"/>
    <w:rsid w:val="007F1466"/>
    <w:rsid w:val="007F1566"/>
    <w:rsid w:val="007F1640"/>
    <w:rsid w:val="007F1A37"/>
    <w:rsid w:val="007F1A77"/>
    <w:rsid w:val="007F1A8F"/>
    <w:rsid w:val="007F1BCF"/>
    <w:rsid w:val="007F1C82"/>
    <w:rsid w:val="007F1E08"/>
    <w:rsid w:val="007F1E19"/>
    <w:rsid w:val="007F1E2C"/>
    <w:rsid w:val="007F2017"/>
    <w:rsid w:val="007F204A"/>
    <w:rsid w:val="007F211F"/>
    <w:rsid w:val="007F21C5"/>
    <w:rsid w:val="007F21CD"/>
    <w:rsid w:val="007F2345"/>
    <w:rsid w:val="007F23A5"/>
    <w:rsid w:val="007F247C"/>
    <w:rsid w:val="007F24C3"/>
    <w:rsid w:val="007F24E4"/>
    <w:rsid w:val="007F27AD"/>
    <w:rsid w:val="007F27E1"/>
    <w:rsid w:val="007F2873"/>
    <w:rsid w:val="007F2922"/>
    <w:rsid w:val="007F29F8"/>
    <w:rsid w:val="007F2A33"/>
    <w:rsid w:val="007F2AD9"/>
    <w:rsid w:val="007F2C20"/>
    <w:rsid w:val="007F2CAB"/>
    <w:rsid w:val="007F2D35"/>
    <w:rsid w:val="007F2DAD"/>
    <w:rsid w:val="007F2F10"/>
    <w:rsid w:val="007F2F2A"/>
    <w:rsid w:val="007F2F3B"/>
    <w:rsid w:val="007F2F56"/>
    <w:rsid w:val="007F308D"/>
    <w:rsid w:val="007F3109"/>
    <w:rsid w:val="007F317E"/>
    <w:rsid w:val="007F32A4"/>
    <w:rsid w:val="007F340F"/>
    <w:rsid w:val="007F3437"/>
    <w:rsid w:val="007F3469"/>
    <w:rsid w:val="007F3616"/>
    <w:rsid w:val="007F36F8"/>
    <w:rsid w:val="007F37E2"/>
    <w:rsid w:val="007F37ED"/>
    <w:rsid w:val="007F3AC6"/>
    <w:rsid w:val="007F3B0A"/>
    <w:rsid w:val="007F3B40"/>
    <w:rsid w:val="007F3BEE"/>
    <w:rsid w:val="007F3C42"/>
    <w:rsid w:val="007F3C67"/>
    <w:rsid w:val="007F3D1F"/>
    <w:rsid w:val="007F3E4E"/>
    <w:rsid w:val="007F3EBB"/>
    <w:rsid w:val="007F3EEA"/>
    <w:rsid w:val="007F3F43"/>
    <w:rsid w:val="007F4012"/>
    <w:rsid w:val="007F411F"/>
    <w:rsid w:val="007F419F"/>
    <w:rsid w:val="007F421C"/>
    <w:rsid w:val="007F4305"/>
    <w:rsid w:val="007F4356"/>
    <w:rsid w:val="007F4441"/>
    <w:rsid w:val="007F44F0"/>
    <w:rsid w:val="007F4519"/>
    <w:rsid w:val="007F4588"/>
    <w:rsid w:val="007F45A9"/>
    <w:rsid w:val="007F4609"/>
    <w:rsid w:val="007F4772"/>
    <w:rsid w:val="007F478D"/>
    <w:rsid w:val="007F47F5"/>
    <w:rsid w:val="007F4816"/>
    <w:rsid w:val="007F4840"/>
    <w:rsid w:val="007F4868"/>
    <w:rsid w:val="007F4880"/>
    <w:rsid w:val="007F4BFF"/>
    <w:rsid w:val="007F4C29"/>
    <w:rsid w:val="007F4C40"/>
    <w:rsid w:val="007F4D6E"/>
    <w:rsid w:val="007F4DB6"/>
    <w:rsid w:val="007F4F0C"/>
    <w:rsid w:val="007F4F3B"/>
    <w:rsid w:val="007F51C2"/>
    <w:rsid w:val="007F52AC"/>
    <w:rsid w:val="007F5339"/>
    <w:rsid w:val="007F5343"/>
    <w:rsid w:val="007F5349"/>
    <w:rsid w:val="007F5389"/>
    <w:rsid w:val="007F53B4"/>
    <w:rsid w:val="007F553A"/>
    <w:rsid w:val="007F56F3"/>
    <w:rsid w:val="007F583D"/>
    <w:rsid w:val="007F5B55"/>
    <w:rsid w:val="007F5B71"/>
    <w:rsid w:val="007F5BA6"/>
    <w:rsid w:val="007F5BC0"/>
    <w:rsid w:val="007F5BC3"/>
    <w:rsid w:val="007F5C96"/>
    <w:rsid w:val="007F5D24"/>
    <w:rsid w:val="007F5DCA"/>
    <w:rsid w:val="007F5F67"/>
    <w:rsid w:val="007F6039"/>
    <w:rsid w:val="007F6097"/>
    <w:rsid w:val="007F6229"/>
    <w:rsid w:val="007F62E0"/>
    <w:rsid w:val="007F6332"/>
    <w:rsid w:val="007F64DF"/>
    <w:rsid w:val="007F64EA"/>
    <w:rsid w:val="007F651B"/>
    <w:rsid w:val="007F659E"/>
    <w:rsid w:val="007F65EB"/>
    <w:rsid w:val="007F6678"/>
    <w:rsid w:val="007F6702"/>
    <w:rsid w:val="007F6763"/>
    <w:rsid w:val="007F680E"/>
    <w:rsid w:val="007F6849"/>
    <w:rsid w:val="007F6924"/>
    <w:rsid w:val="007F694C"/>
    <w:rsid w:val="007F699D"/>
    <w:rsid w:val="007F6A83"/>
    <w:rsid w:val="007F6AEE"/>
    <w:rsid w:val="007F6B40"/>
    <w:rsid w:val="007F6B50"/>
    <w:rsid w:val="007F6BCA"/>
    <w:rsid w:val="007F6BD4"/>
    <w:rsid w:val="007F6C67"/>
    <w:rsid w:val="007F6C6F"/>
    <w:rsid w:val="007F6EBE"/>
    <w:rsid w:val="007F6ECE"/>
    <w:rsid w:val="007F6FA9"/>
    <w:rsid w:val="007F7002"/>
    <w:rsid w:val="007F7212"/>
    <w:rsid w:val="007F7252"/>
    <w:rsid w:val="007F7299"/>
    <w:rsid w:val="007F7317"/>
    <w:rsid w:val="007F7494"/>
    <w:rsid w:val="007F74E2"/>
    <w:rsid w:val="007F762C"/>
    <w:rsid w:val="007F76A7"/>
    <w:rsid w:val="007F76C3"/>
    <w:rsid w:val="007F7720"/>
    <w:rsid w:val="007F7830"/>
    <w:rsid w:val="007F79BE"/>
    <w:rsid w:val="007F79EA"/>
    <w:rsid w:val="007F7B29"/>
    <w:rsid w:val="007F7BB1"/>
    <w:rsid w:val="007F7C84"/>
    <w:rsid w:val="007F7CC7"/>
    <w:rsid w:val="007F7DDD"/>
    <w:rsid w:val="007F7E2B"/>
    <w:rsid w:val="007F7F20"/>
    <w:rsid w:val="007F7F31"/>
    <w:rsid w:val="0080007A"/>
    <w:rsid w:val="00800275"/>
    <w:rsid w:val="0080036F"/>
    <w:rsid w:val="008003C6"/>
    <w:rsid w:val="0080044D"/>
    <w:rsid w:val="00800475"/>
    <w:rsid w:val="00800496"/>
    <w:rsid w:val="008004FC"/>
    <w:rsid w:val="0080055A"/>
    <w:rsid w:val="00800596"/>
    <w:rsid w:val="008005ED"/>
    <w:rsid w:val="00800636"/>
    <w:rsid w:val="008006A3"/>
    <w:rsid w:val="0080073E"/>
    <w:rsid w:val="008007AB"/>
    <w:rsid w:val="008007C8"/>
    <w:rsid w:val="008008F8"/>
    <w:rsid w:val="00800ABD"/>
    <w:rsid w:val="00800B01"/>
    <w:rsid w:val="00800B41"/>
    <w:rsid w:val="00800BD2"/>
    <w:rsid w:val="00800C13"/>
    <w:rsid w:val="00800C79"/>
    <w:rsid w:val="00800CB1"/>
    <w:rsid w:val="00800D81"/>
    <w:rsid w:val="00800DA8"/>
    <w:rsid w:val="00800EA6"/>
    <w:rsid w:val="00800F01"/>
    <w:rsid w:val="00800F74"/>
    <w:rsid w:val="008010A8"/>
    <w:rsid w:val="008011FD"/>
    <w:rsid w:val="00801238"/>
    <w:rsid w:val="00801408"/>
    <w:rsid w:val="0080141B"/>
    <w:rsid w:val="00801583"/>
    <w:rsid w:val="0080187B"/>
    <w:rsid w:val="00801CAF"/>
    <w:rsid w:val="00801D9F"/>
    <w:rsid w:val="00801DBA"/>
    <w:rsid w:val="00801ED3"/>
    <w:rsid w:val="00802015"/>
    <w:rsid w:val="00802076"/>
    <w:rsid w:val="00802176"/>
    <w:rsid w:val="008024C4"/>
    <w:rsid w:val="008026B9"/>
    <w:rsid w:val="008027EA"/>
    <w:rsid w:val="00802874"/>
    <w:rsid w:val="00802921"/>
    <w:rsid w:val="008029C2"/>
    <w:rsid w:val="008029CB"/>
    <w:rsid w:val="00802C3B"/>
    <w:rsid w:val="00802C76"/>
    <w:rsid w:val="00802C8F"/>
    <w:rsid w:val="00802C92"/>
    <w:rsid w:val="00802D80"/>
    <w:rsid w:val="00802D81"/>
    <w:rsid w:val="00802E79"/>
    <w:rsid w:val="00802E8E"/>
    <w:rsid w:val="00802F4D"/>
    <w:rsid w:val="00802FD1"/>
    <w:rsid w:val="00803116"/>
    <w:rsid w:val="008031DE"/>
    <w:rsid w:val="00803217"/>
    <w:rsid w:val="00803355"/>
    <w:rsid w:val="008034C8"/>
    <w:rsid w:val="008035F4"/>
    <w:rsid w:val="008037DB"/>
    <w:rsid w:val="008038D0"/>
    <w:rsid w:val="0080391E"/>
    <w:rsid w:val="00803921"/>
    <w:rsid w:val="00803B01"/>
    <w:rsid w:val="00803C49"/>
    <w:rsid w:val="00803C4A"/>
    <w:rsid w:val="00803D8D"/>
    <w:rsid w:val="00803F64"/>
    <w:rsid w:val="00804119"/>
    <w:rsid w:val="008041B7"/>
    <w:rsid w:val="00804225"/>
    <w:rsid w:val="0080427B"/>
    <w:rsid w:val="0080432F"/>
    <w:rsid w:val="00804398"/>
    <w:rsid w:val="0080449F"/>
    <w:rsid w:val="00804557"/>
    <w:rsid w:val="00804620"/>
    <w:rsid w:val="00804644"/>
    <w:rsid w:val="0080466B"/>
    <w:rsid w:val="0080488B"/>
    <w:rsid w:val="008048F7"/>
    <w:rsid w:val="00804990"/>
    <w:rsid w:val="00804A05"/>
    <w:rsid w:val="00804A98"/>
    <w:rsid w:val="00804B73"/>
    <w:rsid w:val="00804C40"/>
    <w:rsid w:val="00804C87"/>
    <w:rsid w:val="00804CD5"/>
    <w:rsid w:val="00804D0A"/>
    <w:rsid w:val="00804DAD"/>
    <w:rsid w:val="00804E1A"/>
    <w:rsid w:val="00804EE4"/>
    <w:rsid w:val="00804EF7"/>
    <w:rsid w:val="00804F75"/>
    <w:rsid w:val="00805072"/>
    <w:rsid w:val="00805259"/>
    <w:rsid w:val="008052FC"/>
    <w:rsid w:val="0080538A"/>
    <w:rsid w:val="0080546A"/>
    <w:rsid w:val="00805518"/>
    <w:rsid w:val="00805547"/>
    <w:rsid w:val="008055E1"/>
    <w:rsid w:val="00805665"/>
    <w:rsid w:val="00805798"/>
    <w:rsid w:val="008058BA"/>
    <w:rsid w:val="008058F0"/>
    <w:rsid w:val="00805C74"/>
    <w:rsid w:val="00805E09"/>
    <w:rsid w:val="008060B1"/>
    <w:rsid w:val="00806193"/>
    <w:rsid w:val="008063F7"/>
    <w:rsid w:val="00806486"/>
    <w:rsid w:val="00806555"/>
    <w:rsid w:val="00806B88"/>
    <w:rsid w:val="00806BA7"/>
    <w:rsid w:val="00806BC2"/>
    <w:rsid w:val="00806BC5"/>
    <w:rsid w:val="00806CFE"/>
    <w:rsid w:val="00806D17"/>
    <w:rsid w:val="00806D74"/>
    <w:rsid w:val="00806E6D"/>
    <w:rsid w:val="00806FDF"/>
    <w:rsid w:val="00807080"/>
    <w:rsid w:val="008070C4"/>
    <w:rsid w:val="00807116"/>
    <w:rsid w:val="00807203"/>
    <w:rsid w:val="00807307"/>
    <w:rsid w:val="00807318"/>
    <w:rsid w:val="00807576"/>
    <w:rsid w:val="00807598"/>
    <w:rsid w:val="00807662"/>
    <w:rsid w:val="008076C2"/>
    <w:rsid w:val="00807713"/>
    <w:rsid w:val="0080784C"/>
    <w:rsid w:val="0080784D"/>
    <w:rsid w:val="0080786C"/>
    <w:rsid w:val="00807878"/>
    <w:rsid w:val="00807897"/>
    <w:rsid w:val="00807899"/>
    <w:rsid w:val="00807930"/>
    <w:rsid w:val="00807993"/>
    <w:rsid w:val="008079A6"/>
    <w:rsid w:val="00807A37"/>
    <w:rsid w:val="00807AA9"/>
    <w:rsid w:val="00807AD5"/>
    <w:rsid w:val="00807AF9"/>
    <w:rsid w:val="00807B5F"/>
    <w:rsid w:val="00807BD3"/>
    <w:rsid w:val="00807CBA"/>
    <w:rsid w:val="00807D7B"/>
    <w:rsid w:val="00807D94"/>
    <w:rsid w:val="00807E50"/>
    <w:rsid w:val="00807F2E"/>
    <w:rsid w:val="00807F60"/>
    <w:rsid w:val="00807FA9"/>
    <w:rsid w:val="00807FAA"/>
    <w:rsid w:val="0081001A"/>
    <w:rsid w:val="00810044"/>
    <w:rsid w:val="00810080"/>
    <w:rsid w:val="00810096"/>
    <w:rsid w:val="0081017C"/>
    <w:rsid w:val="008101B8"/>
    <w:rsid w:val="00810242"/>
    <w:rsid w:val="0081038B"/>
    <w:rsid w:val="00810400"/>
    <w:rsid w:val="008104F1"/>
    <w:rsid w:val="00810589"/>
    <w:rsid w:val="008105FF"/>
    <w:rsid w:val="00810635"/>
    <w:rsid w:val="008107B6"/>
    <w:rsid w:val="008108A8"/>
    <w:rsid w:val="008108DE"/>
    <w:rsid w:val="0081090D"/>
    <w:rsid w:val="00810943"/>
    <w:rsid w:val="00810972"/>
    <w:rsid w:val="00810AB0"/>
    <w:rsid w:val="00810ADC"/>
    <w:rsid w:val="00810B94"/>
    <w:rsid w:val="00810C2D"/>
    <w:rsid w:val="00810C90"/>
    <w:rsid w:val="00810E1E"/>
    <w:rsid w:val="00810E47"/>
    <w:rsid w:val="00810F32"/>
    <w:rsid w:val="00810FCD"/>
    <w:rsid w:val="00810FE8"/>
    <w:rsid w:val="0081103E"/>
    <w:rsid w:val="00811043"/>
    <w:rsid w:val="008110B1"/>
    <w:rsid w:val="00811419"/>
    <w:rsid w:val="008114DA"/>
    <w:rsid w:val="0081151C"/>
    <w:rsid w:val="00811631"/>
    <w:rsid w:val="00811779"/>
    <w:rsid w:val="008117E6"/>
    <w:rsid w:val="00811875"/>
    <w:rsid w:val="0081189E"/>
    <w:rsid w:val="00811999"/>
    <w:rsid w:val="00811A43"/>
    <w:rsid w:val="00811A53"/>
    <w:rsid w:val="00811B0B"/>
    <w:rsid w:val="00811C12"/>
    <w:rsid w:val="00811D04"/>
    <w:rsid w:val="00811D1A"/>
    <w:rsid w:val="00811D34"/>
    <w:rsid w:val="00811D83"/>
    <w:rsid w:val="00811D98"/>
    <w:rsid w:val="00811E79"/>
    <w:rsid w:val="00811EF4"/>
    <w:rsid w:val="00811F8B"/>
    <w:rsid w:val="008120CF"/>
    <w:rsid w:val="0081215E"/>
    <w:rsid w:val="0081220E"/>
    <w:rsid w:val="00812287"/>
    <w:rsid w:val="008122E9"/>
    <w:rsid w:val="00812353"/>
    <w:rsid w:val="00812378"/>
    <w:rsid w:val="008123A0"/>
    <w:rsid w:val="00812498"/>
    <w:rsid w:val="0081249F"/>
    <w:rsid w:val="00812502"/>
    <w:rsid w:val="00812610"/>
    <w:rsid w:val="0081264D"/>
    <w:rsid w:val="00812724"/>
    <w:rsid w:val="008127E7"/>
    <w:rsid w:val="008128C2"/>
    <w:rsid w:val="008128EF"/>
    <w:rsid w:val="00812A20"/>
    <w:rsid w:val="00812A4F"/>
    <w:rsid w:val="00812B07"/>
    <w:rsid w:val="00812B33"/>
    <w:rsid w:val="00812C8C"/>
    <w:rsid w:val="00812C9B"/>
    <w:rsid w:val="00812E14"/>
    <w:rsid w:val="00812E7B"/>
    <w:rsid w:val="00812E8B"/>
    <w:rsid w:val="00812F0B"/>
    <w:rsid w:val="00812FCA"/>
    <w:rsid w:val="0081309D"/>
    <w:rsid w:val="00813114"/>
    <w:rsid w:val="00813133"/>
    <w:rsid w:val="0081320B"/>
    <w:rsid w:val="0081329D"/>
    <w:rsid w:val="00813325"/>
    <w:rsid w:val="00813402"/>
    <w:rsid w:val="00813547"/>
    <w:rsid w:val="008135A3"/>
    <w:rsid w:val="008135E4"/>
    <w:rsid w:val="008136EC"/>
    <w:rsid w:val="008138DE"/>
    <w:rsid w:val="00813978"/>
    <w:rsid w:val="00813A8C"/>
    <w:rsid w:val="00813AEF"/>
    <w:rsid w:val="00813B98"/>
    <w:rsid w:val="00813E5C"/>
    <w:rsid w:val="00813F40"/>
    <w:rsid w:val="0081419B"/>
    <w:rsid w:val="008141DA"/>
    <w:rsid w:val="00814253"/>
    <w:rsid w:val="00814294"/>
    <w:rsid w:val="008142AE"/>
    <w:rsid w:val="008143A0"/>
    <w:rsid w:val="0081442A"/>
    <w:rsid w:val="00814534"/>
    <w:rsid w:val="008145FC"/>
    <w:rsid w:val="00814605"/>
    <w:rsid w:val="008146BB"/>
    <w:rsid w:val="008147F2"/>
    <w:rsid w:val="0081481B"/>
    <w:rsid w:val="00814985"/>
    <w:rsid w:val="008149E6"/>
    <w:rsid w:val="00814A08"/>
    <w:rsid w:val="00814B83"/>
    <w:rsid w:val="00814C36"/>
    <w:rsid w:val="00814C46"/>
    <w:rsid w:val="00814D8A"/>
    <w:rsid w:val="00814E56"/>
    <w:rsid w:val="00814F46"/>
    <w:rsid w:val="00814FFA"/>
    <w:rsid w:val="00814FFC"/>
    <w:rsid w:val="00815153"/>
    <w:rsid w:val="008152F8"/>
    <w:rsid w:val="00815326"/>
    <w:rsid w:val="00815453"/>
    <w:rsid w:val="0081553B"/>
    <w:rsid w:val="008155CB"/>
    <w:rsid w:val="00815686"/>
    <w:rsid w:val="008156A0"/>
    <w:rsid w:val="008157A1"/>
    <w:rsid w:val="0081586E"/>
    <w:rsid w:val="008159C4"/>
    <w:rsid w:val="00815A63"/>
    <w:rsid w:val="00815B7A"/>
    <w:rsid w:val="00815B7B"/>
    <w:rsid w:val="00815D5A"/>
    <w:rsid w:val="00815EEB"/>
    <w:rsid w:val="00815F23"/>
    <w:rsid w:val="00815F9A"/>
    <w:rsid w:val="00815FBA"/>
    <w:rsid w:val="0081612D"/>
    <w:rsid w:val="00816235"/>
    <w:rsid w:val="00816238"/>
    <w:rsid w:val="008164FD"/>
    <w:rsid w:val="00816533"/>
    <w:rsid w:val="00816546"/>
    <w:rsid w:val="008165DB"/>
    <w:rsid w:val="0081660B"/>
    <w:rsid w:val="0081661E"/>
    <w:rsid w:val="00816659"/>
    <w:rsid w:val="008166E4"/>
    <w:rsid w:val="00816785"/>
    <w:rsid w:val="0081678F"/>
    <w:rsid w:val="008168A5"/>
    <w:rsid w:val="00816926"/>
    <w:rsid w:val="0081698A"/>
    <w:rsid w:val="00816A4B"/>
    <w:rsid w:val="00816C2F"/>
    <w:rsid w:val="00816C49"/>
    <w:rsid w:val="00816CBA"/>
    <w:rsid w:val="00816D13"/>
    <w:rsid w:val="00816D50"/>
    <w:rsid w:val="00816E17"/>
    <w:rsid w:val="00816E54"/>
    <w:rsid w:val="00816FB9"/>
    <w:rsid w:val="00816FCD"/>
    <w:rsid w:val="00817081"/>
    <w:rsid w:val="0081709C"/>
    <w:rsid w:val="008170F4"/>
    <w:rsid w:val="0081715F"/>
    <w:rsid w:val="00817183"/>
    <w:rsid w:val="008172B3"/>
    <w:rsid w:val="00817335"/>
    <w:rsid w:val="008173C8"/>
    <w:rsid w:val="00817403"/>
    <w:rsid w:val="00817619"/>
    <w:rsid w:val="0081771E"/>
    <w:rsid w:val="00817783"/>
    <w:rsid w:val="008177F6"/>
    <w:rsid w:val="0081784B"/>
    <w:rsid w:val="0081787B"/>
    <w:rsid w:val="008179CF"/>
    <w:rsid w:val="008179D3"/>
    <w:rsid w:val="00817A34"/>
    <w:rsid w:val="00817A78"/>
    <w:rsid w:val="00817ABF"/>
    <w:rsid w:val="00817B37"/>
    <w:rsid w:val="00817C9E"/>
    <w:rsid w:val="00817E71"/>
    <w:rsid w:val="00817E8D"/>
    <w:rsid w:val="00817ED3"/>
    <w:rsid w:val="00817F6F"/>
    <w:rsid w:val="00817FC3"/>
    <w:rsid w:val="00817FF9"/>
    <w:rsid w:val="00820126"/>
    <w:rsid w:val="00820159"/>
    <w:rsid w:val="00820206"/>
    <w:rsid w:val="00820252"/>
    <w:rsid w:val="008202BF"/>
    <w:rsid w:val="008202D5"/>
    <w:rsid w:val="00820433"/>
    <w:rsid w:val="00820476"/>
    <w:rsid w:val="0082057D"/>
    <w:rsid w:val="008205F9"/>
    <w:rsid w:val="00820718"/>
    <w:rsid w:val="00820726"/>
    <w:rsid w:val="0082076C"/>
    <w:rsid w:val="008207F6"/>
    <w:rsid w:val="0082085B"/>
    <w:rsid w:val="00820A74"/>
    <w:rsid w:val="00820B8B"/>
    <w:rsid w:val="00820B97"/>
    <w:rsid w:val="00820BA5"/>
    <w:rsid w:val="00820C75"/>
    <w:rsid w:val="00820C84"/>
    <w:rsid w:val="00820C91"/>
    <w:rsid w:val="00820D43"/>
    <w:rsid w:val="00820FB8"/>
    <w:rsid w:val="008210A5"/>
    <w:rsid w:val="00821176"/>
    <w:rsid w:val="00821183"/>
    <w:rsid w:val="00821185"/>
    <w:rsid w:val="008212E1"/>
    <w:rsid w:val="00821368"/>
    <w:rsid w:val="00821474"/>
    <w:rsid w:val="00821545"/>
    <w:rsid w:val="0082154A"/>
    <w:rsid w:val="00821555"/>
    <w:rsid w:val="008215F7"/>
    <w:rsid w:val="0082171A"/>
    <w:rsid w:val="00821745"/>
    <w:rsid w:val="00821746"/>
    <w:rsid w:val="0082186F"/>
    <w:rsid w:val="00821B81"/>
    <w:rsid w:val="00821CAC"/>
    <w:rsid w:val="00821CD2"/>
    <w:rsid w:val="00821DD0"/>
    <w:rsid w:val="00821E31"/>
    <w:rsid w:val="0082201B"/>
    <w:rsid w:val="00822047"/>
    <w:rsid w:val="008220D7"/>
    <w:rsid w:val="0082218A"/>
    <w:rsid w:val="008221E3"/>
    <w:rsid w:val="008221E5"/>
    <w:rsid w:val="00822282"/>
    <w:rsid w:val="00822343"/>
    <w:rsid w:val="008223A0"/>
    <w:rsid w:val="0082248A"/>
    <w:rsid w:val="00822491"/>
    <w:rsid w:val="00822633"/>
    <w:rsid w:val="008226E0"/>
    <w:rsid w:val="00822703"/>
    <w:rsid w:val="00822729"/>
    <w:rsid w:val="00822760"/>
    <w:rsid w:val="0082276B"/>
    <w:rsid w:val="008227B9"/>
    <w:rsid w:val="008227DF"/>
    <w:rsid w:val="008228E9"/>
    <w:rsid w:val="00822933"/>
    <w:rsid w:val="00822A63"/>
    <w:rsid w:val="00822B4E"/>
    <w:rsid w:val="00822BF2"/>
    <w:rsid w:val="00822C04"/>
    <w:rsid w:val="00822C38"/>
    <w:rsid w:val="00822C97"/>
    <w:rsid w:val="00822CA9"/>
    <w:rsid w:val="00822D5F"/>
    <w:rsid w:val="00822D86"/>
    <w:rsid w:val="00822DC3"/>
    <w:rsid w:val="00822E29"/>
    <w:rsid w:val="00822EE4"/>
    <w:rsid w:val="00822EF2"/>
    <w:rsid w:val="00823254"/>
    <w:rsid w:val="0082333C"/>
    <w:rsid w:val="008233A6"/>
    <w:rsid w:val="008233D4"/>
    <w:rsid w:val="008235BB"/>
    <w:rsid w:val="008235C1"/>
    <w:rsid w:val="00823687"/>
    <w:rsid w:val="0082368B"/>
    <w:rsid w:val="008236D4"/>
    <w:rsid w:val="00823767"/>
    <w:rsid w:val="00823832"/>
    <w:rsid w:val="00823925"/>
    <w:rsid w:val="008239CF"/>
    <w:rsid w:val="00823A9C"/>
    <w:rsid w:val="00823B00"/>
    <w:rsid w:val="00823B10"/>
    <w:rsid w:val="00823CD7"/>
    <w:rsid w:val="00823D1D"/>
    <w:rsid w:val="00823DA4"/>
    <w:rsid w:val="00823E11"/>
    <w:rsid w:val="00823ECF"/>
    <w:rsid w:val="00823EE9"/>
    <w:rsid w:val="00823F8D"/>
    <w:rsid w:val="0082400F"/>
    <w:rsid w:val="0082402D"/>
    <w:rsid w:val="00824248"/>
    <w:rsid w:val="00824375"/>
    <w:rsid w:val="0082456A"/>
    <w:rsid w:val="008245BB"/>
    <w:rsid w:val="008245ED"/>
    <w:rsid w:val="00824642"/>
    <w:rsid w:val="008249BD"/>
    <w:rsid w:val="008249DF"/>
    <w:rsid w:val="00824A96"/>
    <w:rsid w:val="00824AE4"/>
    <w:rsid w:val="00824B98"/>
    <w:rsid w:val="00824BEA"/>
    <w:rsid w:val="00824CF5"/>
    <w:rsid w:val="00824D5E"/>
    <w:rsid w:val="00824E08"/>
    <w:rsid w:val="00824E0F"/>
    <w:rsid w:val="00824F80"/>
    <w:rsid w:val="00824F85"/>
    <w:rsid w:val="00825063"/>
    <w:rsid w:val="008250EA"/>
    <w:rsid w:val="00825320"/>
    <w:rsid w:val="00825580"/>
    <w:rsid w:val="008256A7"/>
    <w:rsid w:val="008257B3"/>
    <w:rsid w:val="008257F3"/>
    <w:rsid w:val="0082585B"/>
    <w:rsid w:val="00825949"/>
    <w:rsid w:val="00825B0B"/>
    <w:rsid w:val="00825BB9"/>
    <w:rsid w:val="00825D6B"/>
    <w:rsid w:val="00825DFC"/>
    <w:rsid w:val="00825E2D"/>
    <w:rsid w:val="00825E39"/>
    <w:rsid w:val="00825F88"/>
    <w:rsid w:val="0082609F"/>
    <w:rsid w:val="008260A3"/>
    <w:rsid w:val="00826316"/>
    <w:rsid w:val="00826411"/>
    <w:rsid w:val="008264B7"/>
    <w:rsid w:val="0082652F"/>
    <w:rsid w:val="00826608"/>
    <w:rsid w:val="0082661F"/>
    <w:rsid w:val="00826685"/>
    <w:rsid w:val="00826753"/>
    <w:rsid w:val="00826809"/>
    <w:rsid w:val="0082680E"/>
    <w:rsid w:val="008269BE"/>
    <w:rsid w:val="008269F2"/>
    <w:rsid w:val="00826A14"/>
    <w:rsid w:val="00826A53"/>
    <w:rsid w:val="00826AB3"/>
    <w:rsid w:val="00826C47"/>
    <w:rsid w:val="00826CC4"/>
    <w:rsid w:val="00826CE0"/>
    <w:rsid w:val="00826CE9"/>
    <w:rsid w:val="00826DEB"/>
    <w:rsid w:val="00826DF4"/>
    <w:rsid w:val="00826EF5"/>
    <w:rsid w:val="00827095"/>
    <w:rsid w:val="00827130"/>
    <w:rsid w:val="00827147"/>
    <w:rsid w:val="00827171"/>
    <w:rsid w:val="008271AB"/>
    <w:rsid w:val="00827266"/>
    <w:rsid w:val="008272C5"/>
    <w:rsid w:val="00827313"/>
    <w:rsid w:val="008273E0"/>
    <w:rsid w:val="0082743F"/>
    <w:rsid w:val="008274A0"/>
    <w:rsid w:val="00827505"/>
    <w:rsid w:val="0082752F"/>
    <w:rsid w:val="0082774E"/>
    <w:rsid w:val="00827874"/>
    <w:rsid w:val="008278E6"/>
    <w:rsid w:val="00827A3D"/>
    <w:rsid w:val="00827B87"/>
    <w:rsid w:val="00827D13"/>
    <w:rsid w:val="00827E29"/>
    <w:rsid w:val="00827F80"/>
    <w:rsid w:val="0083005D"/>
    <w:rsid w:val="00830094"/>
    <w:rsid w:val="008301A0"/>
    <w:rsid w:val="00830254"/>
    <w:rsid w:val="00830318"/>
    <w:rsid w:val="008304AB"/>
    <w:rsid w:val="008305E6"/>
    <w:rsid w:val="00830759"/>
    <w:rsid w:val="008307E2"/>
    <w:rsid w:val="00830855"/>
    <w:rsid w:val="008308F9"/>
    <w:rsid w:val="00830900"/>
    <w:rsid w:val="0083092A"/>
    <w:rsid w:val="0083099E"/>
    <w:rsid w:val="008309CE"/>
    <w:rsid w:val="008309F0"/>
    <w:rsid w:val="00830A56"/>
    <w:rsid w:val="00830AAA"/>
    <w:rsid w:val="00830B10"/>
    <w:rsid w:val="00830B14"/>
    <w:rsid w:val="00830B31"/>
    <w:rsid w:val="00830C44"/>
    <w:rsid w:val="00830C94"/>
    <w:rsid w:val="00830D0F"/>
    <w:rsid w:val="00830D30"/>
    <w:rsid w:val="00830D88"/>
    <w:rsid w:val="00830E69"/>
    <w:rsid w:val="00830E94"/>
    <w:rsid w:val="00830F42"/>
    <w:rsid w:val="0083107C"/>
    <w:rsid w:val="00831157"/>
    <w:rsid w:val="0083117C"/>
    <w:rsid w:val="008311FB"/>
    <w:rsid w:val="00831285"/>
    <w:rsid w:val="00831299"/>
    <w:rsid w:val="008313FC"/>
    <w:rsid w:val="0083144D"/>
    <w:rsid w:val="00831483"/>
    <w:rsid w:val="008314C3"/>
    <w:rsid w:val="0083158D"/>
    <w:rsid w:val="00831614"/>
    <w:rsid w:val="00831624"/>
    <w:rsid w:val="00831638"/>
    <w:rsid w:val="008317D4"/>
    <w:rsid w:val="00831822"/>
    <w:rsid w:val="00831880"/>
    <w:rsid w:val="00831966"/>
    <w:rsid w:val="00831A49"/>
    <w:rsid w:val="00831A9C"/>
    <w:rsid w:val="00831AA2"/>
    <w:rsid w:val="00831AA8"/>
    <w:rsid w:val="00831B5D"/>
    <w:rsid w:val="00831C27"/>
    <w:rsid w:val="00831C54"/>
    <w:rsid w:val="00831DF2"/>
    <w:rsid w:val="00831E32"/>
    <w:rsid w:val="00831F07"/>
    <w:rsid w:val="00831F0C"/>
    <w:rsid w:val="00831F36"/>
    <w:rsid w:val="00831FB6"/>
    <w:rsid w:val="00831FEE"/>
    <w:rsid w:val="008321DB"/>
    <w:rsid w:val="00832300"/>
    <w:rsid w:val="008323F1"/>
    <w:rsid w:val="00832471"/>
    <w:rsid w:val="00832491"/>
    <w:rsid w:val="008324DF"/>
    <w:rsid w:val="0083254D"/>
    <w:rsid w:val="0083257D"/>
    <w:rsid w:val="00832682"/>
    <w:rsid w:val="008328E7"/>
    <w:rsid w:val="0083298F"/>
    <w:rsid w:val="008329CF"/>
    <w:rsid w:val="00832B2C"/>
    <w:rsid w:val="00832BD3"/>
    <w:rsid w:val="00832C0C"/>
    <w:rsid w:val="00832DB5"/>
    <w:rsid w:val="00832ED4"/>
    <w:rsid w:val="00832F27"/>
    <w:rsid w:val="00832FCA"/>
    <w:rsid w:val="008330FB"/>
    <w:rsid w:val="0083312C"/>
    <w:rsid w:val="00833235"/>
    <w:rsid w:val="008332AE"/>
    <w:rsid w:val="008333B0"/>
    <w:rsid w:val="008333DB"/>
    <w:rsid w:val="0083347A"/>
    <w:rsid w:val="00833631"/>
    <w:rsid w:val="00833733"/>
    <w:rsid w:val="00833791"/>
    <w:rsid w:val="00833909"/>
    <w:rsid w:val="0083390D"/>
    <w:rsid w:val="00833960"/>
    <w:rsid w:val="0083397A"/>
    <w:rsid w:val="00833B1F"/>
    <w:rsid w:val="00833BD0"/>
    <w:rsid w:val="00833DE6"/>
    <w:rsid w:val="00833EAB"/>
    <w:rsid w:val="00833FED"/>
    <w:rsid w:val="00834050"/>
    <w:rsid w:val="008342B5"/>
    <w:rsid w:val="0083435F"/>
    <w:rsid w:val="00834403"/>
    <w:rsid w:val="00834478"/>
    <w:rsid w:val="00834574"/>
    <w:rsid w:val="0083461F"/>
    <w:rsid w:val="00834716"/>
    <w:rsid w:val="00834720"/>
    <w:rsid w:val="00834803"/>
    <w:rsid w:val="008348A0"/>
    <w:rsid w:val="008348A1"/>
    <w:rsid w:val="0083491C"/>
    <w:rsid w:val="00834E21"/>
    <w:rsid w:val="00834E40"/>
    <w:rsid w:val="00834E7F"/>
    <w:rsid w:val="00834EF5"/>
    <w:rsid w:val="00834F15"/>
    <w:rsid w:val="0083500E"/>
    <w:rsid w:val="008352DD"/>
    <w:rsid w:val="0083535B"/>
    <w:rsid w:val="008353FE"/>
    <w:rsid w:val="0083555B"/>
    <w:rsid w:val="008355BD"/>
    <w:rsid w:val="008355E9"/>
    <w:rsid w:val="00835766"/>
    <w:rsid w:val="008358C6"/>
    <w:rsid w:val="00835932"/>
    <w:rsid w:val="00835ADD"/>
    <w:rsid w:val="00835B8E"/>
    <w:rsid w:val="00835C14"/>
    <w:rsid w:val="00835CF0"/>
    <w:rsid w:val="00835D64"/>
    <w:rsid w:val="00835DA7"/>
    <w:rsid w:val="00835DE7"/>
    <w:rsid w:val="00835F29"/>
    <w:rsid w:val="00836049"/>
    <w:rsid w:val="00836226"/>
    <w:rsid w:val="008364FA"/>
    <w:rsid w:val="0083665A"/>
    <w:rsid w:val="008366EC"/>
    <w:rsid w:val="008366F6"/>
    <w:rsid w:val="0083676C"/>
    <w:rsid w:val="008367DB"/>
    <w:rsid w:val="00836901"/>
    <w:rsid w:val="00836A05"/>
    <w:rsid w:val="00836AE6"/>
    <w:rsid w:val="00836B63"/>
    <w:rsid w:val="00836D5D"/>
    <w:rsid w:val="00836F83"/>
    <w:rsid w:val="00837097"/>
    <w:rsid w:val="00837270"/>
    <w:rsid w:val="0083728B"/>
    <w:rsid w:val="00837351"/>
    <w:rsid w:val="0083735B"/>
    <w:rsid w:val="00837388"/>
    <w:rsid w:val="00837420"/>
    <w:rsid w:val="00837474"/>
    <w:rsid w:val="008374B2"/>
    <w:rsid w:val="00837509"/>
    <w:rsid w:val="0083750C"/>
    <w:rsid w:val="00837661"/>
    <w:rsid w:val="00837777"/>
    <w:rsid w:val="00837778"/>
    <w:rsid w:val="008377B7"/>
    <w:rsid w:val="00837914"/>
    <w:rsid w:val="00837927"/>
    <w:rsid w:val="00837A06"/>
    <w:rsid w:val="00837B62"/>
    <w:rsid w:val="00837CB0"/>
    <w:rsid w:val="00837CDD"/>
    <w:rsid w:val="00837DA4"/>
    <w:rsid w:val="00837DC0"/>
    <w:rsid w:val="00837E6F"/>
    <w:rsid w:val="00837EF9"/>
    <w:rsid w:val="00837F10"/>
    <w:rsid w:val="00837FA8"/>
    <w:rsid w:val="00840027"/>
    <w:rsid w:val="008400FE"/>
    <w:rsid w:val="0084011B"/>
    <w:rsid w:val="00840263"/>
    <w:rsid w:val="00840350"/>
    <w:rsid w:val="00840425"/>
    <w:rsid w:val="008404EE"/>
    <w:rsid w:val="008405B1"/>
    <w:rsid w:val="00840668"/>
    <w:rsid w:val="00840702"/>
    <w:rsid w:val="0084071C"/>
    <w:rsid w:val="0084081B"/>
    <w:rsid w:val="008408D7"/>
    <w:rsid w:val="0084091B"/>
    <w:rsid w:val="008409C2"/>
    <w:rsid w:val="008409CB"/>
    <w:rsid w:val="008409E9"/>
    <w:rsid w:val="00840B66"/>
    <w:rsid w:val="00840BA9"/>
    <w:rsid w:val="00840C2E"/>
    <w:rsid w:val="00840C5D"/>
    <w:rsid w:val="00840C62"/>
    <w:rsid w:val="00840D47"/>
    <w:rsid w:val="00840D49"/>
    <w:rsid w:val="00840E0F"/>
    <w:rsid w:val="00840EFB"/>
    <w:rsid w:val="00840F51"/>
    <w:rsid w:val="00840FA2"/>
    <w:rsid w:val="0084102E"/>
    <w:rsid w:val="0084105F"/>
    <w:rsid w:val="008410A3"/>
    <w:rsid w:val="008410F6"/>
    <w:rsid w:val="00841152"/>
    <w:rsid w:val="008411D6"/>
    <w:rsid w:val="008412AC"/>
    <w:rsid w:val="0084144A"/>
    <w:rsid w:val="008414A6"/>
    <w:rsid w:val="008414FA"/>
    <w:rsid w:val="00841560"/>
    <w:rsid w:val="008415D1"/>
    <w:rsid w:val="008415E9"/>
    <w:rsid w:val="00841654"/>
    <w:rsid w:val="00841696"/>
    <w:rsid w:val="008416AF"/>
    <w:rsid w:val="008416C2"/>
    <w:rsid w:val="00841753"/>
    <w:rsid w:val="008417AC"/>
    <w:rsid w:val="00841867"/>
    <w:rsid w:val="008418FB"/>
    <w:rsid w:val="00841997"/>
    <w:rsid w:val="00841B06"/>
    <w:rsid w:val="00841B0A"/>
    <w:rsid w:val="00841BCF"/>
    <w:rsid w:val="00841CA5"/>
    <w:rsid w:val="00841E09"/>
    <w:rsid w:val="00841E5B"/>
    <w:rsid w:val="0084200B"/>
    <w:rsid w:val="0084216A"/>
    <w:rsid w:val="008421DB"/>
    <w:rsid w:val="008422DA"/>
    <w:rsid w:val="00842329"/>
    <w:rsid w:val="00842369"/>
    <w:rsid w:val="008423D5"/>
    <w:rsid w:val="00842486"/>
    <w:rsid w:val="008424F5"/>
    <w:rsid w:val="00842670"/>
    <w:rsid w:val="00842683"/>
    <w:rsid w:val="00842710"/>
    <w:rsid w:val="0084276B"/>
    <w:rsid w:val="00842794"/>
    <w:rsid w:val="00842818"/>
    <w:rsid w:val="00842819"/>
    <w:rsid w:val="00842883"/>
    <w:rsid w:val="00842BBD"/>
    <w:rsid w:val="00842D47"/>
    <w:rsid w:val="00842E29"/>
    <w:rsid w:val="00842E59"/>
    <w:rsid w:val="00842E79"/>
    <w:rsid w:val="00842ECF"/>
    <w:rsid w:val="00842FFA"/>
    <w:rsid w:val="00843022"/>
    <w:rsid w:val="00843061"/>
    <w:rsid w:val="008430B4"/>
    <w:rsid w:val="008430CF"/>
    <w:rsid w:val="008430FE"/>
    <w:rsid w:val="00843135"/>
    <w:rsid w:val="0084314E"/>
    <w:rsid w:val="008431EF"/>
    <w:rsid w:val="008434C7"/>
    <w:rsid w:val="0084362A"/>
    <w:rsid w:val="008436B5"/>
    <w:rsid w:val="008437C2"/>
    <w:rsid w:val="0084382F"/>
    <w:rsid w:val="008438E2"/>
    <w:rsid w:val="00843906"/>
    <w:rsid w:val="0084396C"/>
    <w:rsid w:val="00843A6B"/>
    <w:rsid w:val="00843B7C"/>
    <w:rsid w:val="00843C78"/>
    <w:rsid w:val="00843C7A"/>
    <w:rsid w:val="00843E79"/>
    <w:rsid w:val="00843FE6"/>
    <w:rsid w:val="00844000"/>
    <w:rsid w:val="0084403B"/>
    <w:rsid w:val="00844048"/>
    <w:rsid w:val="008441A1"/>
    <w:rsid w:val="0084433B"/>
    <w:rsid w:val="00844385"/>
    <w:rsid w:val="008443F1"/>
    <w:rsid w:val="008444F0"/>
    <w:rsid w:val="00844541"/>
    <w:rsid w:val="0084457C"/>
    <w:rsid w:val="0084460F"/>
    <w:rsid w:val="00844619"/>
    <w:rsid w:val="008446AE"/>
    <w:rsid w:val="0084477E"/>
    <w:rsid w:val="008447A6"/>
    <w:rsid w:val="0084491C"/>
    <w:rsid w:val="00844BCC"/>
    <w:rsid w:val="00844C35"/>
    <w:rsid w:val="00844C3D"/>
    <w:rsid w:val="00844D19"/>
    <w:rsid w:val="00844DC5"/>
    <w:rsid w:val="00844F40"/>
    <w:rsid w:val="00844F5F"/>
    <w:rsid w:val="00845176"/>
    <w:rsid w:val="008452C2"/>
    <w:rsid w:val="00845347"/>
    <w:rsid w:val="0084537E"/>
    <w:rsid w:val="008453A4"/>
    <w:rsid w:val="00845487"/>
    <w:rsid w:val="00845768"/>
    <w:rsid w:val="00845792"/>
    <w:rsid w:val="00845894"/>
    <w:rsid w:val="0084589F"/>
    <w:rsid w:val="00845920"/>
    <w:rsid w:val="00845A13"/>
    <w:rsid w:val="00845A38"/>
    <w:rsid w:val="00845B13"/>
    <w:rsid w:val="00845B5B"/>
    <w:rsid w:val="00845B68"/>
    <w:rsid w:val="00845B9E"/>
    <w:rsid w:val="00845CA7"/>
    <w:rsid w:val="00845CD8"/>
    <w:rsid w:val="00845D16"/>
    <w:rsid w:val="00845E63"/>
    <w:rsid w:val="00845E83"/>
    <w:rsid w:val="00845EA4"/>
    <w:rsid w:val="00845EC7"/>
    <w:rsid w:val="00846138"/>
    <w:rsid w:val="008461AE"/>
    <w:rsid w:val="00846245"/>
    <w:rsid w:val="00846302"/>
    <w:rsid w:val="008463BB"/>
    <w:rsid w:val="00846698"/>
    <w:rsid w:val="00846789"/>
    <w:rsid w:val="00846806"/>
    <w:rsid w:val="0084684C"/>
    <w:rsid w:val="00846955"/>
    <w:rsid w:val="008469D9"/>
    <w:rsid w:val="00846A2E"/>
    <w:rsid w:val="00846BD0"/>
    <w:rsid w:val="00846C8C"/>
    <w:rsid w:val="00846CCE"/>
    <w:rsid w:val="00846D6A"/>
    <w:rsid w:val="00846D82"/>
    <w:rsid w:val="00846DEA"/>
    <w:rsid w:val="00846F12"/>
    <w:rsid w:val="00846F8E"/>
    <w:rsid w:val="0084701B"/>
    <w:rsid w:val="00847044"/>
    <w:rsid w:val="00847093"/>
    <w:rsid w:val="008471F2"/>
    <w:rsid w:val="00847328"/>
    <w:rsid w:val="0084746D"/>
    <w:rsid w:val="008474CB"/>
    <w:rsid w:val="00847536"/>
    <w:rsid w:val="008475E7"/>
    <w:rsid w:val="008476DB"/>
    <w:rsid w:val="008477B0"/>
    <w:rsid w:val="008477BB"/>
    <w:rsid w:val="00847828"/>
    <w:rsid w:val="00847840"/>
    <w:rsid w:val="00847865"/>
    <w:rsid w:val="008478AA"/>
    <w:rsid w:val="00847A8C"/>
    <w:rsid w:val="00847ABC"/>
    <w:rsid w:val="00847BDD"/>
    <w:rsid w:val="00847BE1"/>
    <w:rsid w:val="00847CC5"/>
    <w:rsid w:val="00847CFD"/>
    <w:rsid w:val="00847D5D"/>
    <w:rsid w:val="00847D66"/>
    <w:rsid w:val="00847D97"/>
    <w:rsid w:val="00847E27"/>
    <w:rsid w:val="00847F44"/>
    <w:rsid w:val="00850092"/>
    <w:rsid w:val="008501A2"/>
    <w:rsid w:val="008501B6"/>
    <w:rsid w:val="008502B3"/>
    <w:rsid w:val="0085033D"/>
    <w:rsid w:val="00850412"/>
    <w:rsid w:val="0085048A"/>
    <w:rsid w:val="008504CE"/>
    <w:rsid w:val="00850536"/>
    <w:rsid w:val="0085069A"/>
    <w:rsid w:val="00850773"/>
    <w:rsid w:val="0085077E"/>
    <w:rsid w:val="008507C5"/>
    <w:rsid w:val="008507C8"/>
    <w:rsid w:val="0085080B"/>
    <w:rsid w:val="008508B1"/>
    <w:rsid w:val="00850952"/>
    <w:rsid w:val="00850B4E"/>
    <w:rsid w:val="00850C6B"/>
    <w:rsid w:val="00850D41"/>
    <w:rsid w:val="00850FE3"/>
    <w:rsid w:val="0085100E"/>
    <w:rsid w:val="00851148"/>
    <w:rsid w:val="0085129B"/>
    <w:rsid w:val="00851385"/>
    <w:rsid w:val="008515C4"/>
    <w:rsid w:val="008516A3"/>
    <w:rsid w:val="0085179B"/>
    <w:rsid w:val="008518DE"/>
    <w:rsid w:val="0085198D"/>
    <w:rsid w:val="008519C6"/>
    <w:rsid w:val="00851A5B"/>
    <w:rsid w:val="00851B01"/>
    <w:rsid w:val="00851C24"/>
    <w:rsid w:val="00851DE3"/>
    <w:rsid w:val="00851E35"/>
    <w:rsid w:val="00851E98"/>
    <w:rsid w:val="0085204A"/>
    <w:rsid w:val="0085209D"/>
    <w:rsid w:val="00852128"/>
    <w:rsid w:val="0085213C"/>
    <w:rsid w:val="008523B6"/>
    <w:rsid w:val="008523D8"/>
    <w:rsid w:val="008524A9"/>
    <w:rsid w:val="008524EC"/>
    <w:rsid w:val="0085257A"/>
    <w:rsid w:val="0085267C"/>
    <w:rsid w:val="008527E3"/>
    <w:rsid w:val="00852861"/>
    <w:rsid w:val="0085287C"/>
    <w:rsid w:val="00852920"/>
    <w:rsid w:val="00852998"/>
    <w:rsid w:val="008529BD"/>
    <w:rsid w:val="008529E2"/>
    <w:rsid w:val="00852A13"/>
    <w:rsid w:val="00852B05"/>
    <w:rsid w:val="00852E9E"/>
    <w:rsid w:val="00852F2A"/>
    <w:rsid w:val="00852F87"/>
    <w:rsid w:val="0085300F"/>
    <w:rsid w:val="00853026"/>
    <w:rsid w:val="0085306F"/>
    <w:rsid w:val="00853084"/>
    <w:rsid w:val="0085309B"/>
    <w:rsid w:val="0085316C"/>
    <w:rsid w:val="008533F1"/>
    <w:rsid w:val="00853409"/>
    <w:rsid w:val="00853528"/>
    <w:rsid w:val="008536A7"/>
    <w:rsid w:val="00853794"/>
    <w:rsid w:val="008537B2"/>
    <w:rsid w:val="008537BA"/>
    <w:rsid w:val="00853874"/>
    <w:rsid w:val="00853886"/>
    <w:rsid w:val="00853A98"/>
    <w:rsid w:val="00853AE8"/>
    <w:rsid w:val="00853BF2"/>
    <w:rsid w:val="00853CCC"/>
    <w:rsid w:val="00854034"/>
    <w:rsid w:val="00854323"/>
    <w:rsid w:val="008543D2"/>
    <w:rsid w:val="008546BB"/>
    <w:rsid w:val="0085476E"/>
    <w:rsid w:val="008548DE"/>
    <w:rsid w:val="008549E8"/>
    <w:rsid w:val="00854A61"/>
    <w:rsid w:val="00854AB2"/>
    <w:rsid w:val="00854B39"/>
    <w:rsid w:val="00854B4E"/>
    <w:rsid w:val="00854BB7"/>
    <w:rsid w:val="00854C61"/>
    <w:rsid w:val="00854CB9"/>
    <w:rsid w:val="00854D06"/>
    <w:rsid w:val="00854E39"/>
    <w:rsid w:val="00854ECE"/>
    <w:rsid w:val="00854F87"/>
    <w:rsid w:val="0085500B"/>
    <w:rsid w:val="0085504E"/>
    <w:rsid w:val="00855084"/>
    <w:rsid w:val="008550AB"/>
    <w:rsid w:val="008551A2"/>
    <w:rsid w:val="008551AA"/>
    <w:rsid w:val="008551C4"/>
    <w:rsid w:val="008552CB"/>
    <w:rsid w:val="008553CE"/>
    <w:rsid w:val="00855696"/>
    <w:rsid w:val="008557C0"/>
    <w:rsid w:val="00855851"/>
    <w:rsid w:val="0085586E"/>
    <w:rsid w:val="008558E2"/>
    <w:rsid w:val="00855A30"/>
    <w:rsid w:val="00855C65"/>
    <w:rsid w:val="00855CBD"/>
    <w:rsid w:val="00855D57"/>
    <w:rsid w:val="00855DC7"/>
    <w:rsid w:val="00855DDA"/>
    <w:rsid w:val="00855F58"/>
    <w:rsid w:val="00856091"/>
    <w:rsid w:val="008560BC"/>
    <w:rsid w:val="008562A7"/>
    <w:rsid w:val="00856383"/>
    <w:rsid w:val="008564E2"/>
    <w:rsid w:val="008564ED"/>
    <w:rsid w:val="00856523"/>
    <w:rsid w:val="00856715"/>
    <w:rsid w:val="00856773"/>
    <w:rsid w:val="008567DA"/>
    <w:rsid w:val="0085685D"/>
    <w:rsid w:val="00856990"/>
    <w:rsid w:val="008569F2"/>
    <w:rsid w:val="00856AF0"/>
    <w:rsid w:val="00856B77"/>
    <w:rsid w:val="00856EBE"/>
    <w:rsid w:val="00856FEA"/>
    <w:rsid w:val="00857008"/>
    <w:rsid w:val="008570B0"/>
    <w:rsid w:val="0085729C"/>
    <w:rsid w:val="00857547"/>
    <w:rsid w:val="008575DD"/>
    <w:rsid w:val="00857668"/>
    <w:rsid w:val="008578FB"/>
    <w:rsid w:val="00857924"/>
    <w:rsid w:val="00857984"/>
    <w:rsid w:val="008579C7"/>
    <w:rsid w:val="00857A30"/>
    <w:rsid w:val="00857ABF"/>
    <w:rsid w:val="00857B15"/>
    <w:rsid w:val="00857B60"/>
    <w:rsid w:val="00857B99"/>
    <w:rsid w:val="00857E0A"/>
    <w:rsid w:val="00857EFE"/>
    <w:rsid w:val="00857FCC"/>
    <w:rsid w:val="0086012E"/>
    <w:rsid w:val="0086013D"/>
    <w:rsid w:val="008602B1"/>
    <w:rsid w:val="00860339"/>
    <w:rsid w:val="008603BD"/>
    <w:rsid w:val="008604E1"/>
    <w:rsid w:val="00860533"/>
    <w:rsid w:val="00860555"/>
    <w:rsid w:val="00860581"/>
    <w:rsid w:val="0086060E"/>
    <w:rsid w:val="00860731"/>
    <w:rsid w:val="00860732"/>
    <w:rsid w:val="0086086D"/>
    <w:rsid w:val="00860956"/>
    <w:rsid w:val="00860CFB"/>
    <w:rsid w:val="00860D8A"/>
    <w:rsid w:val="00860DA5"/>
    <w:rsid w:val="00860F0F"/>
    <w:rsid w:val="00860F2B"/>
    <w:rsid w:val="00860F8E"/>
    <w:rsid w:val="00861043"/>
    <w:rsid w:val="00861073"/>
    <w:rsid w:val="00861096"/>
    <w:rsid w:val="00861178"/>
    <w:rsid w:val="0086125B"/>
    <w:rsid w:val="00861292"/>
    <w:rsid w:val="0086138B"/>
    <w:rsid w:val="00861408"/>
    <w:rsid w:val="00861442"/>
    <w:rsid w:val="00861560"/>
    <w:rsid w:val="008616A8"/>
    <w:rsid w:val="00861703"/>
    <w:rsid w:val="008617B8"/>
    <w:rsid w:val="008617CE"/>
    <w:rsid w:val="0086191A"/>
    <w:rsid w:val="00861A02"/>
    <w:rsid w:val="00861AA7"/>
    <w:rsid w:val="00861AAC"/>
    <w:rsid w:val="00861B82"/>
    <w:rsid w:val="00861B87"/>
    <w:rsid w:val="00861CFB"/>
    <w:rsid w:val="00861D06"/>
    <w:rsid w:val="00861DE3"/>
    <w:rsid w:val="00861E71"/>
    <w:rsid w:val="00861EA5"/>
    <w:rsid w:val="00862017"/>
    <w:rsid w:val="0086208C"/>
    <w:rsid w:val="00862235"/>
    <w:rsid w:val="008622DA"/>
    <w:rsid w:val="00862334"/>
    <w:rsid w:val="008624B5"/>
    <w:rsid w:val="00862504"/>
    <w:rsid w:val="008625FA"/>
    <w:rsid w:val="00862757"/>
    <w:rsid w:val="00862774"/>
    <w:rsid w:val="0086279C"/>
    <w:rsid w:val="0086284E"/>
    <w:rsid w:val="00862A9B"/>
    <w:rsid w:val="00862B1A"/>
    <w:rsid w:val="00862B62"/>
    <w:rsid w:val="00862C06"/>
    <w:rsid w:val="00862C13"/>
    <w:rsid w:val="00862C29"/>
    <w:rsid w:val="00862C86"/>
    <w:rsid w:val="00862E56"/>
    <w:rsid w:val="008630DB"/>
    <w:rsid w:val="00863134"/>
    <w:rsid w:val="0086314A"/>
    <w:rsid w:val="008631C6"/>
    <w:rsid w:val="00863207"/>
    <w:rsid w:val="0086328D"/>
    <w:rsid w:val="0086328E"/>
    <w:rsid w:val="00863414"/>
    <w:rsid w:val="00863556"/>
    <w:rsid w:val="008635C4"/>
    <w:rsid w:val="0086363B"/>
    <w:rsid w:val="00863778"/>
    <w:rsid w:val="008637FF"/>
    <w:rsid w:val="00863813"/>
    <w:rsid w:val="00863831"/>
    <w:rsid w:val="0086389C"/>
    <w:rsid w:val="00863A8B"/>
    <w:rsid w:val="00863B17"/>
    <w:rsid w:val="00863B79"/>
    <w:rsid w:val="00863BAC"/>
    <w:rsid w:val="00863BE9"/>
    <w:rsid w:val="00863C43"/>
    <w:rsid w:val="00863DB6"/>
    <w:rsid w:val="00863DD3"/>
    <w:rsid w:val="00863E1D"/>
    <w:rsid w:val="00863F17"/>
    <w:rsid w:val="00863F90"/>
    <w:rsid w:val="00864070"/>
    <w:rsid w:val="008640D9"/>
    <w:rsid w:val="008641B6"/>
    <w:rsid w:val="008642CC"/>
    <w:rsid w:val="00864304"/>
    <w:rsid w:val="00864359"/>
    <w:rsid w:val="008643ED"/>
    <w:rsid w:val="00864510"/>
    <w:rsid w:val="0086453F"/>
    <w:rsid w:val="00864637"/>
    <w:rsid w:val="00864676"/>
    <w:rsid w:val="008646E2"/>
    <w:rsid w:val="00864747"/>
    <w:rsid w:val="0086483C"/>
    <w:rsid w:val="00864968"/>
    <w:rsid w:val="00864A6C"/>
    <w:rsid w:val="00864A97"/>
    <w:rsid w:val="00864B00"/>
    <w:rsid w:val="00864DB6"/>
    <w:rsid w:val="00864DD1"/>
    <w:rsid w:val="00864E01"/>
    <w:rsid w:val="00864ECD"/>
    <w:rsid w:val="00864EEF"/>
    <w:rsid w:val="00864F19"/>
    <w:rsid w:val="008650B1"/>
    <w:rsid w:val="008650F1"/>
    <w:rsid w:val="0086511F"/>
    <w:rsid w:val="00865126"/>
    <w:rsid w:val="0086516F"/>
    <w:rsid w:val="008652F2"/>
    <w:rsid w:val="008652F5"/>
    <w:rsid w:val="008653BD"/>
    <w:rsid w:val="008653C7"/>
    <w:rsid w:val="00865459"/>
    <w:rsid w:val="0086545E"/>
    <w:rsid w:val="00865477"/>
    <w:rsid w:val="008654E8"/>
    <w:rsid w:val="0086554A"/>
    <w:rsid w:val="008655B6"/>
    <w:rsid w:val="0086574A"/>
    <w:rsid w:val="00865873"/>
    <w:rsid w:val="00865991"/>
    <w:rsid w:val="008659F0"/>
    <w:rsid w:val="00865A23"/>
    <w:rsid w:val="00865A99"/>
    <w:rsid w:val="00865AE1"/>
    <w:rsid w:val="00865B81"/>
    <w:rsid w:val="00865CC4"/>
    <w:rsid w:val="00865CD3"/>
    <w:rsid w:val="00865D86"/>
    <w:rsid w:val="00865EEB"/>
    <w:rsid w:val="00866017"/>
    <w:rsid w:val="008660AF"/>
    <w:rsid w:val="00866103"/>
    <w:rsid w:val="00866167"/>
    <w:rsid w:val="00866344"/>
    <w:rsid w:val="00866457"/>
    <w:rsid w:val="00866465"/>
    <w:rsid w:val="00866513"/>
    <w:rsid w:val="008665DB"/>
    <w:rsid w:val="008665F3"/>
    <w:rsid w:val="00866709"/>
    <w:rsid w:val="0086673B"/>
    <w:rsid w:val="0086674F"/>
    <w:rsid w:val="008667BA"/>
    <w:rsid w:val="008667EA"/>
    <w:rsid w:val="0086691E"/>
    <w:rsid w:val="008669D3"/>
    <w:rsid w:val="00866A5E"/>
    <w:rsid w:val="00866B3F"/>
    <w:rsid w:val="00866BC9"/>
    <w:rsid w:val="00866BE6"/>
    <w:rsid w:val="00866CE9"/>
    <w:rsid w:val="00866D4A"/>
    <w:rsid w:val="00866D97"/>
    <w:rsid w:val="0086712E"/>
    <w:rsid w:val="00867144"/>
    <w:rsid w:val="008672ED"/>
    <w:rsid w:val="00867302"/>
    <w:rsid w:val="00867389"/>
    <w:rsid w:val="008673D0"/>
    <w:rsid w:val="0086745A"/>
    <w:rsid w:val="008674FB"/>
    <w:rsid w:val="00867524"/>
    <w:rsid w:val="00867552"/>
    <w:rsid w:val="0086758F"/>
    <w:rsid w:val="00867653"/>
    <w:rsid w:val="00867704"/>
    <w:rsid w:val="008677A9"/>
    <w:rsid w:val="00867815"/>
    <w:rsid w:val="00867830"/>
    <w:rsid w:val="00867831"/>
    <w:rsid w:val="00867847"/>
    <w:rsid w:val="008678B7"/>
    <w:rsid w:val="008678DC"/>
    <w:rsid w:val="008678E9"/>
    <w:rsid w:val="008678F3"/>
    <w:rsid w:val="00867B70"/>
    <w:rsid w:val="00867C61"/>
    <w:rsid w:val="00867CC4"/>
    <w:rsid w:val="00867D21"/>
    <w:rsid w:val="00867DF5"/>
    <w:rsid w:val="00867E13"/>
    <w:rsid w:val="00867EFA"/>
    <w:rsid w:val="00867F27"/>
    <w:rsid w:val="0087005B"/>
    <w:rsid w:val="008700D1"/>
    <w:rsid w:val="008700E8"/>
    <w:rsid w:val="0087029C"/>
    <w:rsid w:val="008702AE"/>
    <w:rsid w:val="00870314"/>
    <w:rsid w:val="008703C0"/>
    <w:rsid w:val="008703D9"/>
    <w:rsid w:val="0087042F"/>
    <w:rsid w:val="00870762"/>
    <w:rsid w:val="008707E2"/>
    <w:rsid w:val="00870878"/>
    <w:rsid w:val="00870890"/>
    <w:rsid w:val="008709E6"/>
    <w:rsid w:val="008709F8"/>
    <w:rsid w:val="00870AA9"/>
    <w:rsid w:val="00870B86"/>
    <w:rsid w:val="00870C0E"/>
    <w:rsid w:val="00870C1A"/>
    <w:rsid w:val="00870CE3"/>
    <w:rsid w:val="00870D52"/>
    <w:rsid w:val="00870DB5"/>
    <w:rsid w:val="00870E55"/>
    <w:rsid w:val="00870F69"/>
    <w:rsid w:val="00871076"/>
    <w:rsid w:val="00871111"/>
    <w:rsid w:val="008711A3"/>
    <w:rsid w:val="0087120D"/>
    <w:rsid w:val="008712CE"/>
    <w:rsid w:val="00871666"/>
    <w:rsid w:val="0087167E"/>
    <w:rsid w:val="00871716"/>
    <w:rsid w:val="008717B8"/>
    <w:rsid w:val="00871950"/>
    <w:rsid w:val="0087195E"/>
    <w:rsid w:val="00871A08"/>
    <w:rsid w:val="00871A33"/>
    <w:rsid w:val="00871A7B"/>
    <w:rsid w:val="00871BC2"/>
    <w:rsid w:val="00871C6F"/>
    <w:rsid w:val="00871CA9"/>
    <w:rsid w:val="00871D3E"/>
    <w:rsid w:val="00871DAD"/>
    <w:rsid w:val="00871DBF"/>
    <w:rsid w:val="00871E36"/>
    <w:rsid w:val="00871E75"/>
    <w:rsid w:val="00871EC8"/>
    <w:rsid w:val="00872062"/>
    <w:rsid w:val="00872086"/>
    <w:rsid w:val="008720A4"/>
    <w:rsid w:val="008720BE"/>
    <w:rsid w:val="008720F7"/>
    <w:rsid w:val="0087213D"/>
    <w:rsid w:val="00872178"/>
    <w:rsid w:val="008721C2"/>
    <w:rsid w:val="008721F3"/>
    <w:rsid w:val="0087225F"/>
    <w:rsid w:val="008722D4"/>
    <w:rsid w:val="00872304"/>
    <w:rsid w:val="008723EE"/>
    <w:rsid w:val="008725CC"/>
    <w:rsid w:val="008725EC"/>
    <w:rsid w:val="00872632"/>
    <w:rsid w:val="008726D6"/>
    <w:rsid w:val="0087274A"/>
    <w:rsid w:val="00872792"/>
    <w:rsid w:val="00872A6D"/>
    <w:rsid w:val="00872ACD"/>
    <w:rsid w:val="00872AE5"/>
    <w:rsid w:val="00872B08"/>
    <w:rsid w:val="00872B3C"/>
    <w:rsid w:val="00872BE4"/>
    <w:rsid w:val="00872C23"/>
    <w:rsid w:val="00872EAA"/>
    <w:rsid w:val="00872F30"/>
    <w:rsid w:val="00872FE3"/>
    <w:rsid w:val="00873015"/>
    <w:rsid w:val="0087306F"/>
    <w:rsid w:val="00873133"/>
    <w:rsid w:val="0087334B"/>
    <w:rsid w:val="0087343D"/>
    <w:rsid w:val="008734B7"/>
    <w:rsid w:val="00873996"/>
    <w:rsid w:val="008739A1"/>
    <w:rsid w:val="00873ADB"/>
    <w:rsid w:val="00873CF7"/>
    <w:rsid w:val="00873D9F"/>
    <w:rsid w:val="00873E11"/>
    <w:rsid w:val="00873EE1"/>
    <w:rsid w:val="00873F43"/>
    <w:rsid w:val="00874037"/>
    <w:rsid w:val="00874103"/>
    <w:rsid w:val="0087417B"/>
    <w:rsid w:val="00874343"/>
    <w:rsid w:val="008743C3"/>
    <w:rsid w:val="00874445"/>
    <w:rsid w:val="00874581"/>
    <w:rsid w:val="00874903"/>
    <w:rsid w:val="00874978"/>
    <w:rsid w:val="008749A9"/>
    <w:rsid w:val="008749EE"/>
    <w:rsid w:val="00874A06"/>
    <w:rsid w:val="00874B14"/>
    <w:rsid w:val="00874B1C"/>
    <w:rsid w:val="00874BC9"/>
    <w:rsid w:val="00874CB3"/>
    <w:rsid w:val="00874D54"/>
    <w:rsid w:val="00874D58"/>
    <w:rsid w:val="00874DE0"/>
    <w:rsid w:val="00874EC1"/>
    <w:rsid w:val="00874ED3"/>
    <w:rsid w:val="00874F67"/>
    <w:rsid w:val="00874F71"/>
    <w:rsid w:val="00874FA4"/>
    <w:rsid w:val="008751D8"/>
    <w:rsid w:val="00875519"/>
    <w:rsid w:val="00875552"/>
    <w:rsid w:val="00875601"/>
    <w:rsid w:val="0087599A"/>
    <w:rsid w:val="00875A81"/>
    <w:rsid w:val="00875A83"/>
    <w:rsid w:val="00875AAE"/>
    <w:rsid w:val="00875C99"/>
    <w:rsid w:val="00875CF9"/>
    <w:rsid w:val="00875D39"/>
    <w:rsid w:val="00875DC3"/>
    <w:rsid w:val="00875E1E"/>
    <w:rsid w:val="00875EB1"/>
    <w:rsid w:val="00875F56"/>
    <w:rsid w:val="00875FE3"/>
    <w:rsid w:val="00876086"/>
    <w:rsid w:val="008760D3"/>
    <w:rsid w:val="00876207"/>
    <w:rsid w:val="008763FB"/>
    <w:rsid w:val="0087644C"/>
    <w:rsid w:val="00876544"/>
    <w:rsid w:val="008765E5"/>
    <w:rsid w:val="00876676"/>
    <w:rsid w:val="00876735"/>
    <w:rsid w:val="008768B9"/>
    <w:rsid w:val="008768D0"/>
    <w:rsid w:val="008768F4"/>
    <w:rsid w:val="00876955"/>
    <w:rsid w:val="00876A28"/>
    <w:rsid w:val="00876A40"/>
    <w:rsid w:val="00876A48"/>
    <w:rsid w:val="00876ACA"/>
    <w:rsid w:val="00876AF4"/>
    <w:rsid w:val="00876B86"/>
    <w:rsid w:val="00876C1B"/>
    <w:rsid w:val="00876C67"/>
    <w:rsid w:val="00876CB5"/>
    <w:rsid w:val="00876DDB"/>
    <w:rsid w:val="00876E3F"/>
    <w:rsid w:val="00876E6D"/>
    <w:rsid w:val="00876F25"/>
    <w:rsid w:val="00876FB0"/>
    <w:rsid w:val="008770E7"/>
    <w:rsid w:val="00877298"/>
    <w:rsid w:val="00877308"/>
    <w:rsid w:val="008773A2"/>
    <w:rsid w:val="0087746C"/>
    <w:rsid w:val="00877514"/>
    <w:rsid w:val="008775E3"/>
    <w:rsid w:val="00877A91"/>
    <w:rsid w:val="00877AC8"/>
    <w:rsid w:val="00877C43"/>
    <w:rsid w:val="00877C58"/>
    <w:rsid w:val="00877C92"/>
    <w:rsid w:val="00877D15"/>
    <w:rsid w:val="00877E05"/>
    <w:rsid w:val="0088002A"/>
    <w:rsid w:val="00880034"/>
    <w:rsid w:val="00880035"/>
    <w:rsid w:val="008801AC"/>
    <w:rsid w:val="008801DE"/>
    <w:rsid w:val="00880274"/>
    <w:rsid w:val="00880308"/>
    <w:rsid w:val="00880321"/>
    <w:rsid w:val="00880333"/>
    <w:rsid w:val="00880486"/>
    <w:rsid w:val="008804FD"/>
    <w:rsid w:val="008805E1"/>
    <w:rsid w:val="0088063E"/>
    <w:rsid w:val="0088072C"/>
    <w:rsid w:val="00880842"/>
    <w:rsid w:val="00880845"/>
    <w:rsid w:val="00880887"/>
    <w:rsid w:val="0088089E"/>
    <w:rsid w:val="00880ADB"/>
    <w:rsid w:val="00880AF2"/>
    <w:rsid w:val="00880B6E"/>
    <w:rsid w:val="00880BD7"/>
    <w:rsid w:val="00880E15"/>
    <w:rsid w:val="00880E22"/>
    <w:rsid w:val="00880F70"/>
    <w:rsid w:val="00881010"/>
    <w:rsid w:val="00881018"/>
    <w:rsid w:val="008810D9"/>
    <w:rsid w:val="008813D7"/>
    <w:rsid w:val="0088150A"/>
    <w:rsid w:val="00881524"/>
    <w:rsid w:val="00881687"/>
    <w:rsid w:val="008816D0"/>
    <w:rsid w:val="0088174F"/>
    <w:rsid w:val="00881810"/>
    <w:rsid w:val="00881822"/>
    <w:rsid w:val="00881833"/>
    <w:rsid w:val="0088183E"/>
    <w:rsid w:val="0088198E"/>
    <w:rsid w:val="008819BC"/>
    <w:rsid w:val="008819F0"/>
    <w:rsid w:val="00881A22"/>
    <w:rsid w:val="00881BD3"/>
    <w:rsid w:val="00881CD0"/>
    <w:rsid w:val="00881CD8"/>
    <w:rsid w:val="00881D89"/>
    <w:rsid w:val="00881DD2"/>
    <w:rsid w:val="00881E38"/>
    <w:rsid w:val="00881F00"/>
    <w:rsid w:val="00882007"/>
    <w:rsid w:val="0088203E"/>
    <w:rsid w:val="0088204E"/>
    <w:rsid w:val="00882095"/>
    <w:rsid w:val="008820E0"/>
    <w:rsid w:val="00882126"/>
    <w:rsid w:val="0088220E"/>
    <w:rsid w:val="00882331"/>
    <w:rsid w:val="00882395"/>
    <w:rsid w:val="00882483"/>
    <w:rsid w:val="00882A3C"/>
    <w:rsid w:val="00882A8D"/>
    <w:rsid w:val="00882A99"/>
    <w:rsid w:val="00882C14"/>
    <w:rsid w:val="00882C59"/>
    <w:rsid w:val="00882CC7"/>
    <w:rsid w:val="00882D7F"/>
    <w:rsid w:val="00882DC2"/>
    <w:rsid w:val="00882EE0"/>
    <w:rsid w:val="00882FCE"/>
    <w:rsid w:val="00882FE4"/>
    <w:rsid w:val="00883168"/>
    <w:rsid w:val="00883301"/>
    <w:rsid w:val="00883360"/>
    <w:rsid w:val="008833B0"/>
    <w:rsid w:val="0088343A"/>
    <w:rsid w:val="008834F8"/>
    <w:rsid w:val="0088358A"/>
    <w:rsid w:val="008835FD"/>
    <w:rsid w:val="0088362C"/>
    <w:rsid w:val="0088369F"/>
    <w:rsid w:val="008836F1"/>
    <w:rsid w:val="00883750"/>
    <w:rsid w:val="008837E9"/>
    <w:rsid w:val="00883826"/>
    <w:rsid w:val="00883908"/>
    <w:rsid w:val="00883A5C"/>
    <w:rsid w:val="00883BA2"/>
    <w:rsid w:val="00883BF1"/>
    <w:rsid w:val="00883C58"/>
    <w:rsid w:val="00883DD6"/>
    <w:rsid w:val="00883E66"/>
    <w:rsid w:val="00883EE4"/>
    <w:rsid w:val="00883F12"/>
    <w:rsid w:val="00883F1E"/>
    <w:rsid w:val="00883F59"/>
    <w:rsid w:val="00883F64"/>
    <w:rsid w:val="00883F94"/>
    <w:rsid w:val="008840BE"/>
    <w:rsid w:val="008841EE"/>
    <w:rsid w:val="00884217"/>
    <w:rsid w:val="00884267"/>
    <w:rsid w:val="008842C2"/>
    <w:rsid w:val="008843B8"/>
    <w:rsid w:val="00884416"/>
    <w:rsid w:val="00884448"/>
    <w:rsid w:val="00884621"/>
    <w:rsid w:val="00884633"/>
    <w:rsid w:val="008847FD"/>
    <w:rsid w:val="008848FA"/>
    <w:rsid w:val="00884986"/>
    <w:rsid w:val="008849C5"/>
    <w:rsid w:val="008849E3"/>
    <w:rsid w:val="00884AC1"/>
    <w:rsid w:val="00884BA0"/>
    <w:rsid w:val="00884BE0"/>
    <w:rsid w:val="00884CF2"/>
    <w:rsid w:val="00884D26"/>
    <w:rsid w:val="00884EAE"/>
    <w:rsid w:val="00884EE1"/>
    <w:rsid w:val="00884F6C"/>
    <w:rsid w:val="0088508A"/>
    <w:rsid w:val="00885144"/>
    <w:rsid w:val="008852A1"/>
    <w:rsid w:val="008852FE"/>
    <w:rsid w:val="00885311"/>
    <w:rsid w:val="00885339"/>
    <w:rsid w:val="0088534E"/>
    <w:rsid w:val="0088557B"/>
    <w:rsid w:val="0088558F"/>
    <w:rsid w:val="0088580E"/>
    <w:rsid w:val="00885837"/>
    <w:rsid w:val="008858C2"/>
    <w:rsid w:val="008858D0"/>
    <w:rsid w:val="00885955"/>
    <w:rsid w:val="00885974"/>
    <w:rsid w:val="00885B43"/>
    <w:rsid w:val="00885C33"/>
    <w:rsid w:val="00885EC2"/>
    <w:rsid w:val="00885ED1"/>
    <w:rsid w:val="00885F5F"/>
    <w:rsid w:val="00885F8D"/>
    <w:rsid w:val="0088600A"/>
    <w:rsid w:val="0088603F"/>
    <w:rsid w:val="0088614D"/>
    <w:rsid w:val="008861D0"/>
    <w:rsid w:val="008862DF"/>
    <w:rsid w:val="008863B3"/>
    <w:rsid w:val="008863D9"/>
    <w:rsid w:val="00886518"/>
    <w:rsid w:val="008865FC"/>
    <w:rsid w:val="00886649"/>
    <w:rsid w:val="00886798"/>
    <w:rsid w:val="008869AA"/>
    <w:rsid w:val="00886B86"/>
    <w:rsid w:val="00886BEB"/>
    <w:rsid w:val="00886C00"/>
    <w:rsid w:val="00886D9F"/>
    <w:rsid w:val="00886DC1"/>
    <w:rsid w:val="00886E24"/>
    <w:rsid w:val="00886E64"/>
    <w:rsid w:val="00886F24"/>
    <w:rsid w:val="0088704A"/>
    <w:rsid w:val="0088709C"/>
    <w:rsid w:val="008870B1"/>
    <w:rsid w:val="008870D1"/>
    <w:rsid w:val="0088744A"/>
    <w:rsid w:val="0088756A"/>
    <w:rsid w:val="00887571"/>
    <w:rsid w:val="00887651"/>
    <w:rsid w:val="00887786"/>
    <w:rsid w:val="00887794"/>
    <w:rsid w:val="008878D0"/>
    <w:rsid w:val="00887918"/>
    <w:rsid w:val="00887BAE"/>
    <w:rsid w:val="00887C17"/>
    <w:rsid w:val="00887C72"/>
    <w:rsid w:val="00887ED7"/>
    <w:rsid w:val="00887F57"/>
    <w:rsid w:val="00890164"/>
    <w:rsid w:val="00890217"/>
    <w:rsid w:val="008905D6"/>
    <w:rsid w:val="0089069E"/>
    <w:rsid w:val="00890739"/>
    <w:rsid w:val="0089074D"/>
    <w:rsid w:val="00890756"/>
    <w:rsid w:val="00890963"/>
    <w:rsid w:val="0089097B"/>
    <w:rsid w:val="008909F6"/>
    <w:rsid w:val="00890AE0"/>
    <w:rsid w:val="00890B42"/>
    <w:rsid w:val="00890B94"/>
    <w:rsid w:val="00890C31"/>
    <w:rsid w:val="00890C7B"/>
    <w:rsid w:val="00890CEA"/>
    <w:rsid w:val="00890D34"/>
    <w:rsid w:val="00890D4C"/>
    <w:rsid w:val="00890D63"/>
    <w:rsid w:val="00890D70"/>
    <w:rsid w:val="00890D79"/>
    <w:rsid w:val="00890DA0"/>
    <w:rsid w:val="00890E23"/>
    <w:rsid w:val="00890EB1"/>
    <w:rsid w:val="00890EBA"/>
    <w:rsid w:val="00890FBE"/>
    <w:rsid w:val="00890FFB"/>
    <w:rsid w:val="008910EF"/>
    <w:rsid w:val="008910FE"/>
    <w:rsid w:val="008912DC"/>
    <w:rsid w:val="008912E5"/>
    <w:rsid w:val="0089132F"/>
    <w:rsid w:val="008914B7"/>
    <w:rsid w:val="008914E3"/>
    <w:rsid w:val="0089150F"/>
    <w:rsid w:val="00891679"/>
    <w:rsid w:val="008916D3"/>
    <w:rsid w:val="008916E3"/>
    <w:rsid w:val="008918BD"/>
    <w:rsid w:val="008918E3"/>
    <w:rsid w:val="008918FC"/>
    <w:rsid w:val="0089195E"/>
    <w:rsid w:val="00891AE0"/>
    <w:rsid w:val="00891AF9"/>
    <w:rsid w:val="00891B06"/>
    <w:rsid w:val="00891E6E"/>
    <w:rsid w:val="00891EBF"/>
    <w:rsid w:val="00891EDC"/>
    <w:rsid w:val="00891F38"/>
    <w:rsid w:val="00891F43"/>
    <w:rsid w:val="00891F4F"/>
    <w:rsid w:val="00891FC3"/>
    <w:rsid w:val="00892080"/>
    <w:rsid w:val="0089216B"/>
    <w:rsid w:val="00892287"/>
    <w:rsid w:val="0089244A"/>
    <w:rsid w:val="0089251E"/>
    <w:rsid w:val="0089256F"/>
    <w:rsid w:val="008925EB"/>
    <w:rsid w:val="008926E3"/>
    <w:rsid w:val="00892719"/>
    <w:rsid w:val="00892827"/>
    <w:rsid w:val="00892862"/>
    <w:rsid w:val="0089287A"/>
    <w:rsid w:val="008928DF"/>
    <w:rsid w:val="008928ED"/>
    <w:rsid w:val="00892B2F"/>
    <w:rsid w:val="00892C8A"/>
    <w:rsid w:val="00892CE4"/>
    <w:rsid w:val="00892D42"/>
    <w:rsid w:val="00892D99"/>
    <w:rsid w:val="00892DF7"/>
    <w:rsid w:val="00892EAE"/>
    <w:rsid w:val="00892F42"/>
    <w:rsid w:val="00893195"/>
    <w:rsid w:val="008933F8"/>
    <w:rsid w:val="008934CF"/>
    <w:rsid w:val="0089350E"/>
    <w:rsid w:val="0089351A"/>
    <w:rsid w:val="00893534"/>
    <w:rsid w:val="0089363C"/>
    <w:rsid w:val="00893A4B"/>
    <w:rsid w:val="00893A54"/>
    <w:rsid w:val="00893B40"/>
    <w:rsid w:val="00893C72"/>
    <w:rsid w:val="00893D2B"/>
    <w:rsid w:val="00893E1C"/>
    <w:rsid w:val="00893E86"/>
    <w:rsid w:val="00893F31"/>
    <w:rsid w:val="00893F72"/>
    <w:rsid w:val="00894082"/>
    <w:rsid w:val="00894092"/>
    <w:rsid w:val="0089417F"/>
    <w:rsid w:val="0089418F"/>
    <w:rsid w:val="00894247"/>
    <w:rsid w:val="0089434A"/>
    <w:rsid w:val="008943E5"/>
    <w:rsid w:val="0089447D"/>
    <w:rsid w:val="0089452D"/>
    <w:rsid w:val="008945A1"/>
    <w:rsid w:val="00894618"/>
    <w:rsid w:val="008947C7"/>
    <w:rsid w:val="008947FB"/>
    <w:rsid w:val="00894801"/>
    <w:rsid w:val="00894874"/>
    <w:rsid w:val="00894B08"/>
    <w:rsid w:val="00894B7B"/>
    <w:rsid w:val="00894D46"/>
    <w:rsid w:val="00894DE7"/>
    <w:rsid w:val="0089520F"/>
    <w:rsid w:val="008952D2"/>
    <w:rsid w:val="00895554"/>
    <w:rsid w:val="008955C3"/>
    <w:rsid w:val="00895604"/>
    <w:rsid w:val="0089562F"/>
    <w:rsid w:val="00895660"/>
    <w:rsid w:val="0089567E"/>
    <w:rsid w:val="008956C8"/>
    <w:rsid w:val="00895734"/>
    <w:rsid w:val="00895904"/>
    <w:rsid w:val="00895993"/>
    <w:rsid w:val="008959BC"/>
    <w:rsid w:val="008959DE"/>
    <w:rsid w:val="00895A4A"/>
    <w:rsid w:val="00895AF1"/>
    <w:rsid w:val="00895C6D"/>
    <w:rsid w:val="00895C7C"/>
    <w:rsid w:val="00895DB0"/>
    <w:rsid w:val="00895FF3"/>
    <w:rsid w:val="0089619F"/>
    <w:rsid w:val="0089622F"/>
    <w:rsid w:val="0089625F"/>
    <w:rsid w:val="008963F5"/>
    <w:rsid w:val="00896487"/>
    <w:rsid w:val="008964F6"/>
    <w:rsid w:val="008966C2"/>
    <w:rsid w:val="00896737"/>
    <w:rsid w:val="0089682F"/>
    <w:rsid w:val="00896894"/>
    <w:rsid w:val="00896ADD"/>
    <w:rsid w:val="00896AF6"/>
    <w:rsid w:val="00896B1A"/>
    <w:rsid w:val="00896BCB"/>
    <w:rsid w:val="00896C5F"/>
    <w:rsid w:val="00896D0B"/>
    <w:rsid w:val="00896E1C"/>
    <w:rsid w:val="00896EDA"/>
    <w:rsid w:val="00896F64"/>
    <w:rsid w:val="00897071"/>
    <w:rsid w:val="008971AB"/>
    <w:rsid w:val="00897396"/>
    <w:rsid w:val="008974C5"/>
    <w:rsid w:val="008974DA"/>
    <w:rsid w:val="00897505"/>
    <w:rsid w:val="00897579"/>
    <w:rsid w:val="0089758C"/>
    <w:rsid w:val="008975B7"/>
    <w:rsid w:val="0089775E"/>
    <w:rsid w:val="008977BC"/>
    <w:rsid w:val="0089781C"/>
    <w:rsid w:val="00897944"/>
    <w:rsid w:val="00897A44"/>
    <w:rsid w:val="00897A76"/>
    <w:rsid w:val="00897AD1"/>
    <w:rsid w:val="00897B4C"/>
    <w:rsid w:val="00897B6A"/>
    <w:rsid w:val="00897B7B"/>
    <w:rsid w:val="00897CE6"/>
    <w:rsid w:val="00897D03"/>
    <w:rsid w:val="00897D4F"/>
    <w:rsid w:val="00897D99"/>
    <w:rsid w:val="00897DCE"/>
    <w:rsid w:val="00897DE5"/>
    <w:rsid w:val="00897DEB"/>
    <w:rsid w:val="00897E8B"/>
    <w:rsid w:val="00897F62"/>
    <w:rsid w:val="00897FA3"/>
    <w:rsid w:val="00897FCF"/>
    <w:rsid w:val="008A017C"/>
    <w:rsid w:val="008A0187"/>
    <w:rsid w:val="008A01A1"/>
    <w:rsid w:val="008A01C6"/>
    <w:rsid w:val="008A025E"/>
    <w:rsid w:val="008A0362"/>
    <w:rsid w:val="008A0396"/>
    <w:rsid w:val="008A042F"/>
    <w:rsid w:val="008A0493"/>
    <w:rsid w:val="008A0544"/>
    <w:rsid w:val="008A07CA"/>
    <w:rsid w:val="008A07DF"/>
    <w:rsid w:val="008A08F3"/>
    <w:rsid w:val="008A0A8B"/>
    <w:rsid w:val="008A0AC0"/>
    <w:rsid w:val="008A0AF8"/>
    <w:rsid w:val="008A0B4F"/>
    <w:rsid w:val="008A0CB4"/>
    <w:rsid w:val="008A0D04"/>
    <w:rsid w:val="008A0DE2"/>
    <w:rsid w:val="008A0EAA"/>
    <w:rsid w:val="008A0F09"/>
    <w:rsid w:val="008A0F9E"/>
    <w:rsid w:val="008A0FD0"/>
    <w:rsid w:val="008A0FD3"/>
    <w:rsid w:val="008A1009"/>
    <w:rsid w:val="008A105D"/>
    <w:rsid w:val="008A105F"/>
    <w:rsid w:val="008A1146"/>
    <w:rsid w:val="008A11C4"/>
    <w:rsid w:val="008A11C9"/>
    <w:rsid w:val="008A127B"/>
    <w:rsid w:val="008A12FA"/>
    <w:rsid w:val="008A1336"/>
    <w:rsid w:val="008A1394"/>
    <w:rsid w:val="008A155A"/>
    <w:rsid w:val="008A1692"/>
    <w:rsid w:val="008A17AE"/>
    <w:rsid w:val="008A18A8"/>
    <w:rsid w:val="008A19A9"/>
    <w:rsid w:val="008A19CB"/>
    <w:rsid w:val="008A1AFE"/>
    <w:rsid w:val="008A1B43"/>
    <w:rsid w:val="008A1B8D"/>
    <w:rsid w:val="008A1BB1"/>
    <w:rsid w:val="008A1C05"/>
    <w:rsid w:val="008A1C9F"/>
    <w:rsid w:val="008A1D2C"/>
    <w:rsid w:val="008A1DC2"/>
    <w:rsid w:val="008A1EC2"/>
    <w:rsid w:val="008A1EF5"/>
    <w:rsid w:val="008A1F23"/>
    <w:rsid w:val="008A1F66"/>
    <w:rsid w:val="008A20B2"/>
    <w:rsid w:val="008A20E6"/>
    <w:rsid w:val="008A2105"/>
    <w:rsid w:val="008A224F"/>
    <w:rsid w:val="008A2297"/>
    <w:rsid w:val="008A2383"/>
    <w:rsid w:val="008A2528"/>
    <w:rsid w:val="008A2558"/>
    <w:rsid w:val="008A2640"/>
    <w:rsid w:val="008A268C"/>
    <w:rsid w:val="008A2774"/>
    <w:rsid w:val="008A27B6"/>
    <w:rsid w:val="008A2832"/>
    <w:rsid w:val="008A2A8C"/>
    <w:rsid w:val="008A2C24"/>
    <w:rsid w:val="008A2D66"/>
    <w:rsid w:val="008A2F39"/>
    <w:rsid w:val="008A3161"/>
    <w:rsid w:val="008A3169"/>
    <w:rsid w:val="008A3174"/>
    <w:rsid w:val="008A3269"/>
    <w:rsid w:val="008A32A9"/>
    <w:rsid w:val="008A337F"/>
    <w:rsid w:val="008A341D"/>
    <w:rsid w:val="008A3494"/>
    <w:rsid w:val="008A34AB"/>
    <w:rsid w:val="008A357F"/>
    <w:rsid w:val="008A35A4"/>
    <w:rsid w:val="008A3823"/>
    <w:rsid w:val="008A3827"/>
    <w:rsid w:val="008A3830"/>
    <w:rsid w:val="008A3847"/>
    <w:rsid w:val="008A389B"/>
    <w:rsid w:val="008A3A61"/>
    <w:rsid w:val="008A3D5E"/>
    <w:rsid w:val="008A3DEA"/>
    <w:rsid w:val="008A3EAF"/>
    <w:rsid w:val="008A3F7A"/>
    <w:rsid w:val="008A3FA0"/>
    <w:rsid w:val="008A3FA8"/>
    <w:rsid w:val="008A401F"/>
    <w:rsid w:val="008A40DF"/>
    <w:rsid w:val="008A4228"/>
    <w:rsid w:val="008A42DC"/>
    <w:rsid w:val="008A430A"/>
    <w:rsid w:val="008A4433"/>
    <w:rsid w:val="008A4545"/>
    <w:rsid w:val="008A461E"/>
    <w:rsid w:val="008A4663"/>
    <w:rsid w:val="008A4674"/>
    <w:rsid w:val="008A472D"/>
    <w:rsid w:val="008A4966"/>
    <w:rsid w:val="008A49AB"/>
    <w:rsid w:val="008A4AE1"/>
    <w:rsid w:val="008A4BAA"/>
    <w:rsid w:val="008A4C7A"/>
    <w:rsid w:val="008A4C91"/>
    <w:rsid w:val="008A4CE8"/>
    <w:rsid w:val="008A4D6A"/>
    <w:rsid w:val="008A4E9A"/>
    <w:rsid w:val="008A4EA3"/>
    <w:rsid w:val="008A50E4"/>
    <w:rsid w:val="008A5161"/>
    <w:rsid w:val="008A516D"/>
    <w:rsid w:val="008A5221"/>
    <w:rsid w:val="008A522A"/>
    <w:rsid w:val="008A53A5"/>
    <w:rsid w:val="008A54E7"/>
    <w:rsid w:val="008A550B"/>
    <w:rsid w:val="008A56A0"/>
    <w:rsid w:val="008A56B8"/>
    <w:rsid w:val="008A5747"/>
    <w:rsid w:val="008A584F"/>
    <w:rsid w:val="008A5976"/>
    <w:rsid w:val="008A599B"/>
    <w:rsid w:val="008A5BB0"/>
    <w:rsid w:val="008A5BFF"/>
    <w:rsid w:val="008A5C72"/>
    <w:rsid w:val="008A5D5A"/>
    <w:rsid w:val="008A5E71"/>
    <w:rsid w:val="008A5EE9"/>
    <w:rsid w:val="008A5FC0"/>
    <w:rsid w:val="008A60F2"/>
    <w:rsid w:val="008A6105"/>
    <w:rsid w:val="008A6117"/>
    <w:rsid w:val="008A62C8"/>
    <w:rsid w:val="008A636A"/>
    <w:rsid w:val="008A63A1"/>
    <w:rsid w:val="008A6422"/>
    <w:rsid w:val="008A6453"/>
    <w:rsid w:val="008A649D"/>
    <w:rsid w:val="008A64C5"/>
    <w:rsid w:val="008A64E3"/>
    <w:rsid w:val="008A64E9"/>
    <w:rsid w:val="008A66A8"/>
    <w:rsid w:val="008A66E4"/>
    <w:rsid w:val="008A68CE"/>
    <w:rsid w:val="008A6910"/>
    <w:rsid w:val="008A6BDD"/>
    <w:rsid w:val="008A6C33"/>
    <w:rsid w:val="008A6CB6"/>
    <w:rsid w:val="008A6D2F"/>
    <w:rsid w:val="008A6D98"/>
    <w:rsid w:val="008A6DD9"/>
    <w:rsid w:val="008A710C"/>
    <w:rsid w:val="008A7289"/>
    <w:rsid w:val="008A7327"/>
    <w:rsid w:val="008A73B6"/>
    <w:rsid w:val="008A743B"/>
    <w:rsid w:val="008A7449"/>
    <w:rsid w:val="008A744F"/>
    <w:rsid w:val="008A7454"/>
    <w:rsid w:val="008A74C1"/>
    <w:rsid w:val="008A75EB"/>
    <w:rsid w:val="008A7634"/>
    <w:rsid w:val="008A772F"/>
    <w:rsid w:val="008A780B"/>
    <w:rsid w:val="008A78B8"/>
    <w:rsid w:val="008A7A0A"/>
    <w:rsid w:val="008A7A20"/>
    <w:rsid w:val="008A7BF2"/>
    <w:rsid w:val="008A7C52"/>
    <w:rsid w:val="008A7E82"/>
    <w:rsid w:val="008A7E99"/>
    <w:rsid w:val="008A7EE6"/>
    <w:rsid w:val="008A7F1B"/>
    <w:rsid w:val="008B0192"/>
    <w:rsid w:val="008B0204"/>
    <w:rsid w:val="008B028D"/>
    <w:rsid w:val="008B0396"/>
    <w:rsid w:val="008B03B3"/>
    <w:rsid w:val="008B0402"/>
    <w:rsid w:val="008B048E"/>
    <w:rsid w:val="008B053A"/>
    <w:rsid w:val="008B0554"/>
    <w:rsid w:val="008B068A"/>
    <w:rsid w:val="008B0781"/>
    <w:rsid w:val="008B07C0"/>
    <w:rsid w:val="008B0890"/>
    <w:rsid w:val="008B0945"/>
    <w:rsid w:val="008B0B7F"/>
    <w:rsid w:val="008B0CAB"/>
    <w:rsid w:val="008B0D3A"/>
    <w:rsid w:val="008B0D77"/>
    <w:rsid w:val="008B0ECF"/>
    <w:rsid w:val="008B0F03"/>
    <w:rsid w:val="008B1142"/>
    <w:rsid w:val="008B11D8"/>
    <w:rsid w:val="008B1292"/>
    <w:rsid w:val="008B130E"/>
    <w:rsid w:val="008B1448"/>
    <w:rsid w:val="008B14F3"/>
    <w:rsid w:val="008B14FC"/>
    <w:rsid w:val="008B14FF"/>
    <w:rsid w:val="008B1562"/>
    <w:rsid w:val="008B167D"/>
    <w:rsid w:val="008B1737"/>
    <w:rsid w:val="008B1743"/>
    <w:rsid w:val="008B1755"/>
    <w:rsid w:val="008B17B3"/>
    <w:rsid w:val="008B17B6"/>
    <w:rsid w:val="008B17E7"/>
    <w:rsid w:val="008B18E1"/>
    <w:rsid w:val="008B19F8"/>
    <w:rsid w:val="008B1A42"/>
    <w:rsid w:val="008B1A56"/>
    <w:rsid w:val="008B1A72"/>
    <w:rsid w:val="008B1B1E"/>
    <w:rsid w:val="008B1B34"/>
    <w:rsid w:val="008B1C68"/>
    <w:rsid w:val="008B1C98"/>
    <w:rsid w:val="008B1D72"/>
    <w:rsid w:val="008B1E61"/>
    <w:rsid w:val="008B1EA3"/>
    <w:rsid w:val="008B1F6D"/>
    <w:rsid w:val="008B1FAA"/>
    <w:rsid w:val="008B21C2"/>
    <w:rsid w:val="008B21CF"/>
    <w:rsid w:val="008B2214"/>
    <w:rsid w:val="008B2262"/>
    <w:rsid w:val="008B231A"/>
    <w:rsid w:val="008B23BF"/>
    <w:rsid w:val="008B23FC"/>
    <w:rsid w:val="008B243F"/>
    <w:rsid w:val="008B2601"/>
    <w:rsid w:val="008B26B0"/>
    <w:rsid w:val="008B2735"/>
    <w:rsid w:val="008B2752"/>
    <w:rsid w:val="008B2863"/>
    <w:rsid w:val="008B29AD"/>
    <w:rsid w:val="008B2ABF"/>
    <w:rsid w:val="008B2BA7"/>
    <w:rsid w:val="008B2CC6"/>
    <w:rsid w:val="008B2D64"/>
    <w:rsid w:val="008B2EB0"/>
    <w:rsid w:val="008B2FA1"/>
    <w:rsid w:val="008B310E"/>
    <w:rsid w:val="008B316B"/>
    <w:rsid w:val="008B330D"/>
    <w:rsid w:val="008B33C5"/>
    <w:rsid w:val="008B3524"/>
    <w:rsid w:val="008B354E"/>
    <w:rsid w:val="008B3690"/>
    <w:rsid w:val="008B3849"/>
    <w:rsid w:val="008B385B"/>
    <w:rsid w:val="008B386E"/>
    <w:rsid w:val="008B39B0"/>
    <w:rsid w:val="008B3A54"/>
    <w:rsid w:val="008B3AE5"/>
    <w:rsid w:val="008B3B58"/>
    <w:rsid w:val="008B3C53"/>
    <w:rsid w:val="008B3CCD"/>
    <w:rsid w:val="008B3D74"/>
    <w:rsid w:val="008B3E24"/>
    <w:rsid w:val="008B3E5D"/>
    <w:rsid w:val="008B3E84"/>
    <w:rsid w:val="008B3EE4"/>
    <w:rsid w:val="008B3F39"/>
    <w:rsid w:val="008B405D"/>
    <w:rsid w:val="008B40B8"/>
    <w:rsid w:val="008B41F1"/>
    <w:rsid w:val="008B420A"/>
    <w:rsid w:val="008B4263"/>
    <w:rsid w:val="008B434E"/>
    <w:rsid w:val="008B45A4"/>
    <w:rsid w:val="008B4638"/>
    <w:rsid w:val="008B471D"/>
    <w:rsid w:val="008B487B"/>
    <w:rsid w:val="008B488A"/>
    <w:rsid w:val="008B4A00"/>
    <w:rsid w:val="008B4B0E"/>
    <w:rsid w:val="008B4BC7"/>
    <w:rsid w:val="008B4C00"/>
    <w:rsid w:val="008B4C6B"/>
    <w:rsid w:val="008B4E29"/>
    <w:rsid w:val="008B4EEC"/>
    <w:rsid w:val="008B4F18"/>
    <w:rsid w:val="008B507A"/>
    <w:rsid w:val="008B50EF"/>
    <w:rsid w:val="008B5183"/>
    <w:rsid w:val="008B51AC"/>
    <w:rsid w:val="008B51F3"/>
    <w:rsid w:val="008B51F5"/>
    <w:rsid w:val="008B5216"/>
    <w:rsid w:val="008B525A"/>
    <w:rsid w:val="008B528C"/>
    <w:rsid w:val="008B5371"/>
    <w:rsid w:val="008B539A"/>
    <w:rsid w:val="008B53E5"/>
    <w:rsid w:val="008B5449"/>
    <w:rsid w:val="008B55E3"/>
    <w:rsid w:val="008B5649"/>
    <w:rsid w:val="008B56C0"/>
    <w:rsid w:val="008B574E"/>
    <w:rsid w:val="008B5758"/>
    <w:rsid w:val="008B5868"/>
    <w:rsid w:val="008B5936"/>
    <w:rsid w:val="008B594D"/>
    <w:rsid w:val="008B596E"/>
    <w:rsid w:val="008B5978"/>
    <w:rsid w:val="008B5B39"/>
    <w:rsid w:val="008B5BB6"/>
    <w:rsid w:val="008B5BDE"/>
    <w:rsid w:val="008B5CB5"/>
    <w:rsid w:val="008B5CEC"/>
    <w:rsid w:val="008B5D98"/>
    <w:rsid w:val="008B5DE0"/>
    <w:rsid w:val="008B5E32"/>
    <w:rsid w:val="008B5EE5"/>
    <w:rsid w:val="008B5EEB"/>
    <w:rsid w:val="008B5F13"/>
    <w:rsid w:val="008B5F14"/>
    <w:rsid w:val="008B5F65"/>
    <w:rsid w:val="008B60E2"/>
    <w:rsid w:val="008B60FC"/>
    <w:rsid w:val="008B614D"/>
    <w:rsid w:val="008B617F"/>
    <w:rsid w:val="008B61D1"/>
    <w:rsid w:val="008B62AE"/>
    <w:rsid w:val="008B62CF"/>
    <w:rsid w:val="008B6383"/>
    <w:rsid w:val="008B646C"/>
    <w:rsid w:val="008B6483"/>
    <w:rsid w:val="008B65F1"/>
    <w:rsid w:val="008B66CE"/>
    <w:rsid w:val="008B6837"/>
    <w:rsid w:val="008B68D2"/>
    <w:rsid w:val="008B68F1"/>
    <w:rsid w:val="008B695B"/>
    <w:rsid w:val="008B699D"/>
    <w:rsid w:val="008B69D2"/>
    <w:rsid w:val="008B6B74"/>
    <w:rsid w:val="008B6BB2"/>
    <w:rsid w:val="008B6C3F"/>
    <w:rsid w:val="008B6C58"/>
    <w:rsid w:val="008B6D32"/>
    <w:rsid w:val="008B6DBB"/>
    <w:rsid w:val="008B6E7C"/>
    <w:rsid w:val="008B6ED0"/>
    <w:rsid w:val="008B6F13"/>
    <w:rsid w:val="008B6F26"/>
    <w:rsid w:val="008B6F6F"/>
    <w:rsid w:val="008B6FEC"/>
    <w:rsid w:val="008B6FF8"/>
    <w:rsid w:val="008B7069"/>
    <w:rsid w:val="008B70DE"/>
    <w:rsid w:val="008B7100"/>
    <w:rsid w:val="008B710F"/>
    <w:rsid w:val="008B712E"/>
    <w:rsid w:val="008B71D4"/>
    <w:rsid w:val="008B72D2"/>
    <w:rsid w:val="008B7333"/>
    <w:rsid w:val="008B752C"/>
    <w:rsid w:val="008B759A"/>
    <w:rsid w:val="008B762A"/>
    <w:rsid w:val="008B762E"/>
    <w:rsid w:val="008B772F"/>
    <w:rsid w:val="008B77F3"/>
    <w:rsid w:val="008B79ED"/>
    <w:rsid w:val="008B7A13"/>
    <w:rsid w:val="008B7AB9"/>
    <w:rsid w:val="008B7AFC"/>
    <w:rsid w:val="008B7B0F"/>
    <w:rsid w:val="008B7BA2"/>
    <w:rsid w:val="008B7C2F"/>
    <w:rsid w:val="008B7C9D"/>
    <w:rsid w:val="008B7CA4"/>
    <w:rsid w:val="008B7D1D"/>
    <w:rsid w:val="008C0002"/>
    <w:rsid w:val="008C0131"/>
    <w:rsid w:val="008C027E"/>
    <w:rsid w:val="008C02B5"/>
    <w:rsid w:val="008C0324"/>
    <w:rsid w:val="008C033B"/>
    <w:rsid w:val="008C03AB"/>
    <w:rsid w:val="008C0567"/>
    <w:rsid w:val="008C056D"/>
    <w:rsid w:val="008C082A"/>
    <w:rsid w:val="008C0867"/>
    <w:rsid w:val="008C08B7"/>
    <w:rsid w:val="008C0993"/>
    <w:rsid w:val="008C0AC7"/>
    <w:rsid w:val="008C0BA9"/>
    <w:rsid w:val="008C0BEE"/>
    <w:rsid w:val="008C0CC9"/>
    <w:rsid w:val="008C0F8D"/>
    <w:rsid w:val="008C102E"/>
    <w:rsid w:val="008C10FF"/>
    <w:rsid w:val="008C11A0"/>
    <w:rsid w:val="008C12D7"/>
    <w:rsid w:val="008C140B"/>
    <w:rsid w:val="008C1461"/>
    <w:rsid w:val="008C1482"/>
    <w:rsid w:val="008C1696"/>
    <w:rsid w:val="008C17C9"/>
    <w:rsid w:val="008C18B7"/>
    <w:rsid w:val="008C194C"/>
    <w:rsid w:val="008C19C2"/>
    <w:rsid w:val="008C1A05"/>
    <w:rsid w:val="008C1A0A"/>
    <w:rsid w:val="008C1ABE"/>
    <w:rsid w:val="008C1AC1"/>
    <w:rsid w:val="008C1ACF"/>
    <w:rsid w:val="008C1B82"/>
    <w:rsid w:val="008C1CB8"/>
    <w:rsid w:val="008C1D5C"/>
    <w:rsid w:val="008C1DC6"/>
    <w:rsid w:val="008C1E01"/>
    <w:rsid w:val="008C1E9D"/>
    <w:rsid w:val="008C1F79"/>
    <w:rsid w:val="008C2075"/>
    <w:rsid w:val="008C2087"/>
    <w:rsid w:val="008C2097"/>
    <w:rsid w:val="008C2147"/>
    <w:rsid w:val="008C2159"/>
    <w:rsid w:val="008C2178"/>
    <w:rsid w:val="008C218C"/>
    <w:rsid w:val="008C2403"/>
    <w:rsid w:val="008C2408"/>
    <w:rsid w:val="008C2465"/>
    <w:rsid w:val="008C2498"/>
    <w:rsid w:val="008C24D7"/>
    <w:rsid w:val="008C2692"/>
    <w:rsid w:val="008C2785"/>
    <w:rsid w:val="008C27A7"/>
    <w:rsid w:val="008C29D6"/>
    <w:rsid w:val="008C29F2"/>
    <w:rsid w:val="008C2A06"/>
    <w:rsid w:val="008C2A6A"/>
    <w:rsid w:val="008C2A9C"/>
    <w:rsid w:val="008C2B7B"/>
    <w:rsid w:val="008C2BD6"/>
    <w:rsid w:val="008C2C21"/>
    <w:rsid w:val="008C2CB1"/>
    <w:rsid w:val="008C2D22"/>
    <w:rsid w:val="008C2E06"/>
    <w:rsid w:val="008C2F76"/>
    <w:rsid w:val="008C300B"/>
    <w:rsid w:val="008C3020"/>
    <w:rsid w:val="008C31BC"/>
    <w:rsid w:val="008C31FB"/>
    <w:rsid w:val="008C335F"/>
    <w:rsid w:val="008C354E"/>
    <w:rsid w:val="008C3685"/>
    <w:rsid w:val="008C3833"/>
    <w:rsid w:val="008C3A5F"/>
    <w:rsid w:val="008C3AD5"/>
    <w:rsid w:val="008C3B38"/>
    <w:rsid w:val="008C3B8A"/>
    <w:rsid w:val="008C3BFF"/>
    <w:rsid w:val="008C3C46"/>
    <w:rsid w:val="008C3D59"/>
    <w:rsid w:val="008C3DBA"/>
    <w:rsid w:val="008C3EBB"/>
    <w:rsid w:val="008C3ECA"/>
    <w:rsid w:val="008C3F13"/>
    <w:rsid w:val="008C3F15"/>
    <w:rsid w:val="008C4095"/>
    <w:rsid w:val="008C40C2"/>
    <w:rsid w:val="008C4256"/>
    <w:rsid w:val="008C4291"/>
    <w:rsid w:val="008C4315"/>
    <w:rsid w:val="008C4397"/>
    <w:rsid w:val="008C43FC"/>
    <w:rsid w:val="008C4614"/>
    <w:rsid w:val="008C47A8"/>
    <w:rsid w:val="008C48E4"/>
    <w:rsid w:val="008C4B07"/>
    <w:rsid w:val="008C4B7E"/>
    <w:rsid w:val="008C5039"/>
    <w:rsid w:val="008C5061"/>
    <w:rsid w:val="008C51AF"/>
    <w:rsid w:val="008C51D9"/>
    <w:rsid w:val="008C5424"/>
    <w:rsid w:val="008C54D7"/>
    <w:rsid w:val="008C562A"/>
    <w:rsid w:val="008C57D6"/>
    <w:rsid w:val="008C5859"/>
    <w:rsid w:val="008C58E5"/>
    <w:rsid w:val="008C5A2F"/>
    <w:rsid w:val="008C5A41"/>
    <w:rsid w:val="008C5A79"/>
    <w:rsid w:val="008C5B23"/>
    <w:rsid w:val="008C5C18"/>
    <w:rsid w:val="008C5C7F"/>
    <w:rsid w:val="008C5D06"/>
    <w:rsid w:val="008C5D56"/>
    <w:rsid w:val="008C5EA8"/>
    <w:rsid w:val="008C5F37"/>
    <w:rsid w:val="008C5FA6"/>
    <w:rsid w:val="008C6015"/>
    <w:rsid w:val="008C60CF"/>
    <w:rsid w:val="008C61B9"/>
    <w:rsid w:val="008C637F"/>
    <w:rsid w:val="008C68F4"/>
    <w:rsid w:val="008C69DC"/>
    <w:rsid w:val="008C69E0"/>
    <w:rsid w:val="008C6A15"/>
    <w:rsid w:val="008C6A52"/>
    <w:rsid w:val="008C6A71"/>
    <w:rsid w:val="008C6B55"/>
    <w:rsid w:val="008C6C07"/>
    <w:rsid w:val="008C6C92"/>
    <w:rsid w:val="008C6C93"/>
    <w:rsid w:val="008C6C9A"/>
    <w:rsid w:val="008C6CF6"/>
    <w:rsid w:val="008C6D6F"/>
    <w:rsid w:val="008C6FDF"/>
    <w:rsid w:val="008C7062"/>
    <w:rsid w:val="008C7208"/>
    <w:rsid w:val="008C73A3"/>
    <w:rsid w:val="008C73B5"/>
    <w:rsid w:val="008C7413"/>
    <w:rsid w:val="008C745D"/>
    <w:rsid w:val="008C74E3"/>
    <w:rsid w:val="008C755F"/>
    <w:rsid w:val="008C75E6"/>
    <w:rsid w:val="008C764B"/>
    <w:rsid w:val="008C7934"/>
    <w:rsid w:val="008C7A6F"/>
    <w:rsid w:val="008C7B2B"/>
    <w:rsid w:val="008C7CA5"/>
    <w:rsid w:val="008C7E23"/>
    <w:rsid w:val="008C7E78"/>
    <w:rsid w:val="008D003C"/>
    <w:rsid w:val="008D00BC"/>
    <w:rsid w:val="008D0214"/>
    <w:rsid w:val="008D0259"/>
    <w:rsid w:val="008D0317"/>
    <w:rsid w:val="008D0385"/>
    <w:rsid w:val="008D0523"/>
    <w:rsid w:val="008D05A3"/>
    <w:rsid w:val="008D05E6"/>
    <w:rsid w:val="008D0661"/>
    <w:rsid w:val="008D06F1"/>
    <w:rsid w:val="008D07B6"/>
    <w:rsid w:val="008D0A50"/>
    <w:rsid w:val="008D0A6F"/>
    <w:rsid w:val="008D0A7B"/>
    <w:rsid w:val="008D0A8B"/>
    <w:rsid w:val="008D0C50"/>
    <w:rsid w:val="008D0C89"/>
    <w:rsid w:val="008D0E34"/>
    <w:rsid w:val="008D0F9C"/>
    <w:rsid w:val="008D0FA6"/>
    <w:rsid w:val="008D0FAC"/>
    <w:rsid w:val="008D0FB5"/>
    <w:rsid w:val="008D10E7"/>
    <w:rsid w:val="008D113A"/>
    <w:rsid w:val="008D1174"/>
    <w:rsid w:val="008D1180"/>
    <w:rsid w:val="008D11D3"/>
    <w:rsid w:val="008D121E"/>
    <w:rsid w:val="008D12DC"/>
    <w:rsid w:val="008D13EF"/>
    <w:rsid w:val="008D1594"/>
    <w:rsid w:val="008D169E"/>
    <w:rsid w:val="008D1724"/>
    <w:rsid w:val="008D1727"/>
    <w:rsid w:val="008D1732"/>
    <w:rsid w:val="008D1851"/>
    <w:rsid w:val="008D18C9"/>
    <w:rsid w:val="008D1952"/>
    <w:rsid w:val="008D1994"/>
    <w:rsid w:val="008D1A27"/>
    <w:rsid w:val="008D1ADA"/>
    <w:rsid w:val="008D1BED"/>
    <w:rsid w:val="008D1C57"/>
    <w:rsid w:val="008D1CEB"/>
    <w:rsid w:val="008D2085"/>
    <w:rsid w:val="008D2104"/>
    <w:rsid w:val="008D211B"/>
    <w:rsid w:val="008D2196"/>
    <w:rsid w:val="008D22B7"/>
    <w:rsid w:val="008D2326"/>
    <w:rsid w:val="008D24A5"/>
    <w:rsid w:val="008D2507"/>
    <w:rsid w:val="008D262C"/>
    <w:rsid w:val="008D2653"/>
    <w:rsid w:val="008D266D"/>
    <w:rsid w:val="008D2697"/>
    <w:rsid w:val="008D26B1"/>
    <w:rsid w:val="008D26D6"/>
    <w:rsid w:val="008D290F"/>
    <w:rsid w:val="008D2B84"/>
    <w:rsid w:val="008D2BF9"/>
    <w:rsid w:val="008D2C38"/>
    <w:rsid w:val="008D2E4E"/>
    <w:rsid w:val="008D2E74"/>
    <w:rsid w:val="008D2E82"/>
    <w:rsid w:val="008D2F7C"/>
    <w:rsid w:val="008D2FC9"/>
    <w:rsid w:val="008D3022"/>
    <w:rsid w:val="008D30E4"/>
    <w:rsid w:val="008D30FF"/>
    <w:rsid w:val="008D31BB"/>
    <w:rsid w:val="008D33F8"/>
    <w:rsid w:val="008D3465"/>
    <w:rsid w:val="008D34BB"/>
    <w:rsid w:val="008D368B"/>
    <w:rsid w:val="008D375D"/>
    <w:rsid w:val="008D3817"/>
    <w:rsid w:val="008D38AB"/>
    <w:rsid w:val="008D39C3"/>
    <w:rsid w:val="008D39EE"/>
    <w:rsid w:val="008D3A5B"/>
    <w:rsid w:val="008D3A9E"/>
    <w:rsid w:val="008D3AA7"/>
    <w:rsid w:val="008D3ADC"/>
    <w:rsid w:val="008D3BCD"/>
    <w:rsid w:val="008D3CAA"/>
    <w:rsid w:val="008D3CE5"/>
    <w:rsid w:val="008D3E8B"/>
    <w:rsid w:val="008D3F9D"/>
    <w:rsid w:val="008D4016"/>
    <w:rsid w:val="008D40C3"/>
    <w:rsid w:val="008D41C8"/>
    <w:rsid w:val="008D41E5"/>
    <w:rsid w:val="008D4208"/>
    <w:rsid w:val="008D4227"/>
    <w:rsid w:val="008D440E"/>
    <w:rsid w:val="008D442B"/>
    <w:rsid w:val="008D44AD"/>
    <w:rsid w:val="008D4500"/>
    <w:rsid w:val="008D4567"/>
    <w:rsid w:val="008D4569"/>
    <w:rsid w:val="008D45A5"/>
    <w:rsid w:val="008D45B1"/>
    <w:rsid w:val="008D45EF"/>
    <w:rsid w:val="008D461B"/>
    <w:rsid w:val="008D4753"/>
    <w:rsid w:val="008D4A14"/>
    <w:rsid w:val="008D4A16"/>
    <w:rsid w:val="008D4B2E"/>
    <w:rsid w:val="008D4C46"/>
    <w:rsid w:val="008D4D1B"/>
    <w:rsid w:val="008D4D6B"/>
    <w:rsid w:val="008D4E06"/>
    <w:rsid w:val="008D5075"/>
    <w:rsid w:val="008D512A"/>
    <w:rsid w:val="008D51B0"/>
    <w:rsid w:val="008D53D9"/>
    <w:rsid w:val="008D53E9"/>
    <w:rsid w:val="008D5409"/>
    <w:rsid w:val="008D5423"/>
    <w:rsid w:val="008D54FD"/>
    <w:rsid w:val="008D552E"/>
    <w:rsid w:val="008D5681"/>
    <w:rsid w:val="008D5694"/>
    <w:rsid w:val="008D56AD"/>
    <w:rsid w:val="008D5734"/>
    <w:rsid w:val="008D58C6"/>
    <w:rsid w:val="008D58F8"/>
    <w:rsid w:val="008D5950"/>
    <w:rsid w:val="008D5A68"/>
    <w:rsid w:val="008D5B55"/>
    <w:rsid w:val="008D5BE0"/>
    <w:rsid w:val="008D5D9A"/>
    <w:rsid w:val="008D5EA5"/>
    <w:rsid w:val="008D5ED6"/>
    <w:rsid w:val="008D6022"/>
    <w:rsid w:val="008D605C"/>
    <w:rsid w:val="008D6072"/>
    <w:rsid w:val="008D60CF"/>
    <w:rsid w:val="008D6329"/>
    <w:rsid w:val="008D63C3"/>
    <w:rsid w:val="008D6451"/>
    <w:rsid w:val="008D686A"/>
    <w:rsid w:val="008D68AE"/>
    <w:rsid w:val="008D6B6C"/>
    <w:rsid w:val="008D6C8A"/>
    <w:rsid w:val="008D6CB8"/>
    <w:rsid w:val="008D6CF6"/>
    <w:rsid w:val="008D6D0F"/>
    <w:rsid w:val="008D6D70"/>
    <w:rsid w:val="008D6E02"/>
    <w:rsid w:val="008D6E62"/>
    <w:rsid w:val="008D705E"/>
    <w:rsid w:val="008D71FC"/>
    <w:rsid w:val="008D7393"/>
    <w:rsid w:val="008D739E"/>
    <w:rsid w:val="008D7424"/>
    <w:rsid w:val="008D7429"/>
    <w:rsid w:val="008D7456"/>
    <w:rsid w:val="008D7466"/>
    <w:rsid w:val="008D746A"/>
    <w:rsid w:val="008D76F4"/>
    <w:rsid w:val="008D771B"/>
    <w:rsid w:val="008D779D"/>
    <w:rsid w:val="008D781E"/>
    <w:rsid w:val="008D7894"/>
    <w:rsid w:val="008D7AB2"/>
    <w:rsid w:val="008D7C75"/>
    <w:rsid w:val="008D7CB6"/>
    <w:rsid w:val="008D7CED"/>
    <w:rsid w:val="008D7D11"/>
    <w:rsid w:val="008D7ECE"/>
    <w:rsid w:val="008E0072"/>
    <w:rsid w:val="008E0243"/>
    <w:rsid w:val="008E039B"/>
    <w:rsid w:val="008E03F5"/>
    <w:rsid w:val="008E045B"/>
    <w:rsid w:val="008E04D3"/>
    <w:rsid w:val="008E05BF"/>
    <w:rsid w:val="008E05CA"/>
    <w:rsid w:val="008E0732"/>
    <w:rsid w:val="008E077F"/>
    <w:rsid w:val="008E07E2"/>
    <w:rsid w:val="008E08E7"/>
    <w:rsid w:val="008E09E3"/>
    <w:rsid w:val="008E09F2"/>
    <w:rsid w:val="008E0A30"/>
    <w:rsid w:val="008E0C58"/>
    <w:rsid w:val="008E0CBD"/>
    <w:rsid w:val="008E0D54"/>
    <w:rsid w:val="008E0DF9"/>
    <w:rsid w:val="008E0DFB"/>
    <w:rsid w:val="008E100E"/>
    <w:rsid w:val="008E10DC"/>
    <w:rsid w:val="008E10F2"/>
    <w:rsid w:val="008E114D"/>
    <w:rsid w:val="008E11E3"/>
    <w:rsid w:val="008E124F"/>
    <w:rsid w:val="008E12A6"/>
    <w:rsid w:val="008E12DD"/>
    <w:rsid w:val="008E12F4"/>
    <w:rsid w:val="008E1305"/>
    <w:rsid w:val="008E1362"/>
    <w:rsid w:val="008E14D8"/>
    <w:rsid w:val="008E1521"/>
    <w:rsid w:val="008E163D"/>
    <w:rsid w:val="008E16E8"/>
    <w:rsid w:val="008E16F9"/>
    <w:rsid w:val="008E16FD"/>
    <w:rsid w:val="008E1805"/>
    <w:rsid w:val="008E1842"/>
    <w:rsid w:val="008E1893"/>
    <w:rsid w:val="008E18A0"/>
    <w:rsid w:val="008E18D3"/>
    <w:rsid w:val="008E1968"/>
    <w:rsid w:val="008E19E5"/>
    <w:rsid w:val="008E1AD9"/>
    <w:rsid w:val="008E1B89"/>
    <w:rsid w:val="008E1C7D"/>
    <w:rsid w:val="008E1D0E"/>
    <w:rsid w:val="008E1D27"/>
    <w:rsid w:val="008E1E1E"/>
    <w:rsid w:val="008E1E9E"/>
    <w:rsid w:val="008E20DA"/>
    <w:rsid w:val="008E20E6"/>
    <w:rsid w:val="008E2239"/>
    <w:rsid w:val="008E229F"/>
    <w:rsid w:val="008E22C3"/>
    <w:rsid w:val="008E2312"/>
    <w:rsid w:val="008E24A8"/>
    <w:rsid w:val="008E254E"/>
    <w:rsid w:val="008E25A1"/>
    <w:rsid w:val="008E275F"/>
    <w:rsid w:val="008E27E3"/>
    <w:rsid w:val="008E299B"/>
    <w:rsid w:val="008E2A23"/>
    <w:rsid w:val="008E2B5D"/>
    <w:rsid w:val="008E2C21"/>
    <w:rsid w:val="008E2DA3"/>
    <w:rsid w:val="008E2ED3"/>
    <w:rsid w:val="008E2F18"/>
    <w:rsid w:val="008E2F20"/>
    <w:rsid w:val="008E2FDC"/>
    <w:rsid w:val="008E2FE5"/>
    <w:rsid w:val="008E309C"/>
    <w:rsid w:val="008E32E0"/>
    <w:rsid w:val="008E33CC"/>
    <w:rsid w:val="008E33D0"/>
    <w:rsid w:val="008E3410"/>
    <w:rsid w:val="008E3494"/>
    <w:rsid w:val="008E351A"/>
    <w:rsid w:val="008E36CC"/>
    <w:rsid w:val="008E36DB"/>
    <w:rsid w:val="008E3776"/>
    <w:rsid w:val="008E3864"/>
    <w:rsid w:val="008E3933"/>
    <w:rsid w:val="008E3B0C"/>
    <w:rsid w:val="008E3B32"/>
    <w:rsid w:val="008E3B76"/>
    <w:rsid w:val="008E3BFF"/>
    <w:rsid w:val="008E3CD2"/>
    <w:rsid w:val="008E3CDE"/>
    <w:rsid w:val="008E3E5D"/>
    <w:rsid w:val="008E3F55"/>
    <w:rsid w:val="008E3FE3"/>
    <w:rsid w:val="008E400A"/>
    <w:rsid w:val="008E404C"/>
    <w:rsid w:val="008E408F"/>
    <w:rsid w:val="008E4119"/>
    <w:rsid w:val="008E43CD"/>
    <w:rsid w:val="008E43F0"/>
    <w:rsid w:val="008E4491"/>
    <w:rsid w:val="008E44C3"/>
    <w:rsid w:val="008E4548"/>
    <w:rsid w:val="008E4568"/>
    <w:rsid w:val="008E472D"/>
    <w:rsid w:val="008E4906"/>
    <w:rsid w:val="008E49D0"/>
    <w:rsid w:val="008E49EF"/>
    <w:rsid w:val="008E4A38"/>
    <w:rsid w:val="008E4A6D"/>
    <w:rsid w:val="008E4A91"/>
    <w:rsid w:val="008E4A96"/>
    <w:rsid w:val="008E4E2E"/>
    <w:rsid w:val="008E4F56"/>
    <w:rsid w:val="008E504F"/>
    <w:rsid w:val="008E50E2"/>
    <w:rsid w:val="008E51ED"/>
    <w:rsid w:val="008E542D"/>
    <w:rsid w:val="008E580F"/>
    <w:rsid w:val="008E5919"/>
    <w:rsid w:val="008E5996"/>
    <w:rsid w:val="008E5A80"/>
    <w:rsid w:val="008E5C2F"/>
    <w:rsid w:val="008E5E25"/>
    <w:rsid w:val="008E5E5F"/>
    <w:rsid w:val="008E5E9E"/>
    <w:rsid w:val="008E5F00"/>
    <w:rsid w:val="008E5FFE"/>
    <w:rsid w:val="008E61A6"/>
    <w:rsid w:val="008E61B2"/>
    <w:rsid w:val="008E623E"/>
    <w:rsid w:val="008E6464"/>
    <w:rsid w:val="008E6483"/>
    <w:rsid w:val="008E65EC"/>
    <w:rsid w:val="008E66C2"/>
    <w:rsid w:val="008E66C5"/>
    <w:rsid w:val="008E66CC"/>
    <w:rsid w:val="008E675D"/>
    <w:rsid w:val="008E67E5"/>
    <w:rsid w:val="008E681D"/>
    <w:rsid w:val="008E6861"/>
    <w:rsid w:val="008E6878"/>
    <w:rsid w:val="008E6AB5"/>
    <w:rsid w:val="008E6CB5"/>
    <w:rsid w:val="008E6CFA"/>
    <w:rsid w:val="008E7230"/>
    <w:rsid w:val="008E72BE"/>
    <w:rsid w:val="008E72D1"/>
    <w:rsid w:val="008E73D8"/>
    <w:rsid w:val="008E74D8"/>
    <w:rsid w:val="008E75BC"/>
    <w:rsid w:val="008E760D"/>
    <w:rsid w:val="008E7759"/>
    <w:rsid w:val="008E7776"/>
    <w:rsid w:val="008E7A70"/>
    <w:rsid w:val="008E7AB8"/>
    <w:rsid w:val="008E7C07"/>
    <w:rsid w:val="008E7D7F"/>
    <w:rsid w:val="008E7E46"/>
    <w:rsid w:val="008E7ED4"/>
    <w:rsid w:val="008E7F75"/>
    <w:rsid w:val="008E7F77"/>
    <w:rsid w:val="008E7F9B"/>
    <w:rsid w:val="008F007C"/>
    <w:rsid w:val="008F0200"/>
    <w:rsid w:val="008F0279"/>
    <w:rsid w:val="008F054B"/>
    <w:rsid w:val="008F055F"/>
    <w:rsid w:val="008F058E"/>
    <w:rsid w:val="008F0691"/>
    <w:rsid w:val="008F0869"/>
    <w:rsid w:val="008F08C1"/>
    <w:rsid w:val="008F08D3"/>
    <w:rsid w:val="008F0AF0"/>
    <w:rsid w:val="008F0C0C"/>
    <w:rsid w:val="008F0C8D"/>
    <w:rsid w:val="008F0D2D"/>
    <w:rsid w:val="008F0D34"/>
    <w:rsid w:val="008F0EB8"/>
    <w:rsid w:val="008F0EBB"/>
    <w:rsid w:val="008F0EDE"/>
    <w:rsid w:val="008F0F6B"/>
    <w:rsid w:val="008F1089"/>
    <w:rsid w:val="008F109A"/>
    <w:rsid w:val="008F13F7"/>
    <w:rsid w:val="008F1458"/>
    <w:rsid w:val="008F14BA"/>
    <w:rsid w:val="008F1598"/>
    <w:rsid w:val="008F1612"/>
    <w:rsid w:val="008F16CC"/>
    <w:rsid w:val="008F16FE"/>
    <w:rsid w:val="008F171F"/>
    <w:rsid w:val="008F18FD"/>
    <w:rsid w:val="008F1B0B"/>
    <w:rsid w:val="008F1C9F"/>
    <w:rsid w:val="008F1D1E"/>
    <w:rsid w:val="008F1D4C"/>
    <w:rsid w:val="008F2113"/>
    <w:rsid w:val="008F2153"/>
    <w:rsid w:val="008F21A0"/>
    <w:rsid w:val="008F21B4"/>
    <w:rsid w:val="008F22C6"/>
    <w:rsid w:val="008F230C"/>
    <w:rsid w:val="008F23CD"/>
    <w:rsid w:val="008F243C"/>
    <w:rsid w:val="008F2474"/>
    <w:rsid w:val="008F248D"/>
    <w:rsid w:val="008F2728"/>
    <w:rsid w:val="008F281A"/>
    <w:rsid w:val="008F2A0A"/>
    <w:rsid w:val="008F2C6B"/>
    <w:rsid w:val="008F2C95"/>
    <w:rsid w:val="008F2CA0"/>
    <w:rsid w:val="008F2CEC"/>
    <w:rsid w:val="008F2CED"/>
    <w:rsid w:val="008F2F03"/>
    <w:rsid w:val="008F2FCA"/>
    <w:rsid w:val="008F35D3"/>
    <w:rsid w:val="008F3660"/>
    <w:rsid w:val="008F36A6"/>
    <w:rsid w:val="008F36EC"/>
    <w:rsid w:val="008F374A"/>
    <w:rsid w:val="008F3884"/>
    <w:rsid w:val="008F38E6"/>
    <w:rsid w:val="008F3A5B"/>
    <w:rsid w:val="008F3CC8"/>
    <w:rsid w:val="008F3D0E"/>
    <w:rsid w:val="008F3DBC"/>
    <w:rsid w:val="008F3E47"/>
    <w:rsid w:val="008F3E93"/>
    <w:rsid w:val="008F3EF1"/>
    <w:rsid w:val="008F3F7F"/>
    <w:rsid w:val="008F3F94"/>
    <w:rsid w:val="008F407B"/>
    <w:rsid w:val="008F407E"/>
    <w:rsid w:val="008F408F"/>
    <w:rsid w:val="008F412A"/>
    <w:rsid w:val="008F413F"/>
    <w:rsid w:val="008F415F"/>
    <w:rsid w:val="008F4168"/>
    <w:rsid w:val="008F4282"/>
    <w:rsid w:val="008F4290"/>
    <w:rsid w:val="008F42B9"/>
    <w:rsid w:val="008F4309"/>
    <w:rsid w:val="008F4390"/>
    <w:rsid w:val="008F4478"/>
    <w:rsid w:val="008F44C3"/>
    <w:rsid w:val="008F44DD"/>
    <w:rsid w:val="008F4518"/>
    <w:rsid w:val="008F4559"/>
    <w:rsid w:val="008F4635"/>
    <w:rsid w:val="008F4640"/>
    <w:rsid w:val="008F4730"/>
    <w:rsid w:val="008F47EE"/>
    <w:rsid w:val="008F4804"/>
    <w:rsid w:val="008F49FA"/>
    <w:rsid w:val="008F4A34"/>
    <w:rsid w:val="008F4B7F"/>
    <w:rsid w:val="008F4C69"/>
    <w:rsid w:val="008F4C6F"/>
    <w:rsid w:val="008F4E43"/>
    <w:rsid w:val="008F4F81"/>
    <w:rsid w:val="008F501E"/>
    <w:rsid w:val="008F5091"/>
    <w:rsid w:val="008F50D3"/>
    <w:rsid w:val="008F50DE"/>
    <w:rsid w:val="008F512E"/>
    <w:rsid w:val="008F5296"/>
    <w:rsid w:val="008F530E"/>
    <w:rsid w:val="008F53EF"/>
    <w:rsid w:val="008F54FC"/>
    <w:rsid w:val="008F551A"/>
    <w:rsid w:val="008F5526"/>
    <w:rsid w:val="008F55BD"/>
    <w:rsid w:val="008F56ED"/>
    <w:rsid w:val="008F571D"/>
    <w:rsid w:val="008F5742"/>
    <w:rsid w:val="008F5758"/>
    <w:rsid w:val="008F5815"/>
    <w:rsid w:val="008F59C3"/>
    <w:rsid w:val="008F5A51"/>
    <w:rsid w:val="008F5B6B"/>
    <w:rsid w:val="008F5B96"/>
    <w:rsid w:val="008F5C2F"/>
    <w:rsid w:val="008F5C8D"/>
    <w:rsid w:val="008F5CFB"/>
    <w:rsid w:val="008F5CFE"/>
    <w:rsid w:val="008F5D3E"/>
    <w:rsid w:val="008F5D4A"/>
    <w:rsid w:val="008F5F95"/>
    <w:rsid w:val="008F60EA"/>
    <w:rsid w:val="008F6192"/>
    <w:rsid w:val="008F624F"/>
    <w:rsid w:val="008F633F"/>
    <w:rsid w:val="008F645C"/>
    <w:rsid w:val="008F64B2"/>
    <w:rsid w:val="008F64F6"/>
    <w:rsid w:val="008F6598"/>
    <w:rsid w:val="008F65A1"/>
    <w:rsid w:val="008F65BA"/>
    <w:rsid w:val="008F6798"/>
    <w:rsid w:val="008F697A"/>
    <w:rsid w:val="008F69A2"/>
    <w:rsid w:val="008F6A1D"/>
    <w:rsid w:val="008F6A28"/>
    <w:rsid w:val="008F6A53"/>
    <w:rsid w:val="008F6AA9"/>
    <w:rsid w:val="008F6E63"/>
    <w:rsid w:val="008F6EC5"/>
    <w:rsid w:val="008F6F63"/>
    <w:rsid w:val="008F6FEE"/>
    <w:rsid w:val="008F7047"/>
    <w:rsid w:val="008F723B"/>
    <w:rsid w:val="008F72EA"/>
    <w:rsid w:val="008F7431"/>
    <w:rsid w:val="008F7499"/>
    <w:rsid w:val="008F74C6"/>
    <w:rsid w:val="008F74CC"/>
    <w:rsid w:val="008F74E0"/>
    <w:rsid w:val="008F7566"/>
    <w:rsid w:val="008F75A4"/>
    <w:rsid w:val="008F761E"/>
    <w:rsid w:val="008F76BE"/>
    <w:rsid w:val="008F78F4"/>
    <w:rsid w:val="008F79CF"/>
    <w:rsid w:val="008F7A1E"/>
    <w:rsid w:val="008F7A41"/>
    <w:rsid w:val="008F7CDF"/>
    <w:rsid w:val="008F7D47"/>
    <w:rsid w:val="008F7E6D"/>
    <w:rsid w:val="008F7FAF"/>
    <w:rsid w:val="008F7FBF"/>
    <w:rsid w:val="008F7FD1"/>
    <w:rsid w:val="0090000A"/>
    <w:rsid w:val="009000B9"/>
    <w:rsid w:val="00900139"/>
    <w:rsid w:val="00900173"/>
    <w:rsid w:val="0090017A"/>
    <w:rsid w:val="00900298"/>
    <w:rsid w:val="0090035F"/>
    <w:rsid w:val="009003B4"/>
    <w:rsid w:val="00900481"/>
    <w:rsid w:val="009004C1"/>
    <w:rsid w:val="0090055C"/>
    <w:rsid w:val="009006E7"/>
    <w:rsid w:val="00900830"/>
    <w:rsid w:val="009008FD"/>
    <w:rsid w:val="00900905"/>
    <w:rsid w:val="00900AF6"/>
    <w:rsid w:val="00900B27"/>
    <w:rsid w:val="00900B2B"/>
    <w:rsid w:val="00900BE5"/>
    <w:rsid w:val="00900C1E"/>
    <w:rsid w:val="00900C89"/>
    <w:rsid w:val="00900DE0"/>
    <w:rsid w:val="00900E1E"/>
    <w:rsid w:val="00901070"/>
    <w:rsid w:val="0090111E"/>
    <w:rsid w:val="0090118F"/>
    <w:rsid w:val="00901200"/>
    <w:rsid w:val="00901434"/>
    <w:rsid w:val="00901531"/>
    <w:rsid w:val="009017AC"/>
    <w:rsid w:val="009017D4"/>
    <w:rsid w:val="009018B7"/>
    <w:rsid w:val="0090193D"/>
    <w:rsid w:val="009019FC"/>
    <w:rsid w:val="00901A25"/>
    <w:rsid w:val="00901ABF"/>
    <w:rsid w:val="00901B4C"/>
    <w:rsid w:val="00901BB9"/>
    <w:rsid w:val="00901C9C"/>
    <w:rsid w:val="00901D5D"/>
    <w:rsid w:val="00901D7C"/>
    <w:rsid w:val="00901D8C"/>
    <w:rsid w:val="00901DD5"/>
    <w:rsid w:val="00901DE3"/>
    <w:rsid w:val="00901E1D"/>
    <w:rsid w:val="00901E80"/>
    <w:rsid w:val="00901F78"/>
    <w:rsid w:val="009020DE"/>
    <w:rsid w:val="00902196"/>
    <w:rsid w:val="0090225E"/>
    <w:rsid w:val="0090241A"/>
    <w:rsid w:val="00902655"/>
    <w:rsid w:val="00902659"/>
    <w:rsid w:val="00902749"/>
    <w:rsid w:val="0090279F"/>
    <w:rsid w:val="009027AA"/>
    <w:rsid w:val="0090285D"/>
    <w:rsid w:val="00902983"/>
    <w:rsid w:val="009029D1"/>
    <w:rsid w:val="00902B84"/>
    <w:rsid w:val="00902B97"/>
    <w:rsid w:val="00902BC9"/>
    <w:rsid w:val="00902D1E"/>
    <w:rsid w:val="00902D2A"/>
    <w:rsid w:val="00902E8F"/>
    <w:rsid w:val="00902FEF"/>
    <w:rsid w:val="00903039"/>
    <w:rsid w:val="009030AD"/>
    <w:rsid w:val="0090310C"/>
    <w:rsid w:val="009031E4"/>
    <w:rsid w:val="009033A0"/>
    <w:rsid w:val="009035E5"/>
    <w:rsid w:val="00903688"/>
    <w:rsid w:val="00903703"/>
    <w:rsid w:val="00903775"/>
    <w:rsid w:val="00903905"/>
    <w:rsid w:val="00903A17"/>
    <w:rsid w:val="00903A66"/>
    <w:rsid w:val="00903B80"/>
    <w:rsid w:val="00903E1F"/>
    <w:rsid w:val="00903E7C"/>
    <w:rsid w:val="00903E8E"/>
    <w:rsid w:val="00903ECA"/>
    <w:rsid w:val="00903FC5"/>
    <w:rsid w:val="0090407B"/>
    <w:rsid w:val="009040AD"/>
    <w:rsid w:val="0090424C"/>
    <w:rsid w:val="00904316"/>
    <w:rsid w:val="00904348"/>
    <w:rsid w:val="0090437A"/>
    <w:rsid w:val="009043C7"/>
    <w:rsid w:val="009043CE"/>
    <w:rsid w:val="009043DE"/>
    <w:rsid w:val="009044A2"/>
    <w:rsid w:val="00904534"/>
    <w:rsid w:val="0090459B"/>
    <w:rsid w:val="009047AA"/>
    <w:rsid w:val="009048E3"/>
    <w:rsid w:val="00904AB7"/>
    <w:rsid w:val="00904B09"/>
    <w:rsid w:val="00904B51"/>
    <w:rsid w:val="00904BE9"/>
    <w:rsid w:val="00904C9D"/>
    <w:rsid w:val="00904CA5"/>
    <w:rsid w:val="00904E05"/>
    <w:rsid w:val="00904F1D"/>
    <w:rsid w:val="00904F9F"/>
    <w:rsid w:val="00904FCA"/>
    <w:rsid w:val="009050AC"/>
    <w:rsid w:val="009050BF"/>
    <w:rsid w:val="00905147"/>
    <w:rsid w:val="00905185"/>
    <w:rsid w:val="009051C5"/>
    <w:rsid w:val="00905209"/>
    <w:rsid w:val="0090525C"/>
    <w:rsid w:val="0090531B"/>
    <w:rsid w:val="00905333"/>
    <w:rsid w:val="00905376"/>
    <w:rsid w:val="0090538B"/>
    <w:rsid w:val="009053AD"/>
    <w:rsid w:val="00905420"/>
    <w:rsid w:val="00905553"/>
    <w:rsid w:val="0090563B"/>
    <w:rsid w:val="00905721"/>
    <w:rsid w:val="00905794"/>
    <w:rsid w:val="0090579F"/>
    <w:rsid w:val="00905812"/>
    <w:rsid w:val="0090589E"/>
    <w:rsid w:val="009058DC"/>
    <w:rsid w:val="00905997"/>
    <w:rsid w:val="00905B42"/>
    <w:rsid w:val="00905BE2"/>
    <w:rsid w:val="00905C2A"/>
    <w:rsid w:val="00905C82"/>
    <w:rsid w:val="00905E06"/>
    <w:rsid w:val="00905F2E"/>
    <w:rsid w:val="00906003"/>
    <w:rsid w:val="00906069"/>
    <w:rsid w:val="009060E1"/>
    <w:rsid w:val="009060FB"/>
    <w:rsid w:val="009061A2"/>
    <w:rsid w:val="00906261"/>
    <w:rsid w:val="00906305"/>
    <w:rsid w:val="0090631D"/>
    <w:rsid w:val="00906386"/>
    <w:rsid w:val="00906412"/>
    <w:rsid w:val="009065CC"/>
    <w:rsid w:val="009068A3"/>
    <w:rsid w:val="009068D9"/>
    <w:rsid w:val="00906909"/>
    <w:rsid w:val="00906B5B"/>
    <w:rsid w:val="00906BDD"/>
    <w:rsid w:val="00906C1E"/>
    <w:rsid w:val="00906CF8"/>
    <w:rsid w:val="00906D33"/>
    <w:rsid w:val="00906E30"/>
    <w:rsid w:val="00906E9E"/>
    <w:rsid w:val="00906EF7"/>
    <w:rsid w:val="00906F05"/>
    <w:rsid w:val="00906FF1"/>
    <w:rsid w:val="00907066"/>
    <w:rsid w:val="0090735C"/>
    <w:rsid w:val="009074A2"/>
    <w:rsid w:val="00907908"/>
    <w:rsid w:val="0090791E"/>
    <w:rsid w:val="00907971"/>
    <w:rsid w:val="009079FD"/>
    <w:rsid w:val="00907AD6"/>
    <w:rsid w:val="00907B0E"/>
    <w:rsid w:val="00907C30"/>
    <w:rsid w:val="00907E25"/>
    <w:rsid w:val="00907E59"/>
    <w:rsid w:val="00910120"/>
    <w:rsid w:val="00910247"/>
    <w:rsid w:val="0091033D"/>
    <w:rsid w:val="0091038A"/>
    <w:rsid w:val="00910434"/>
    <w:rsid w:val="0091045E"/>
    <w:rsid w:val="009104CB"/>
    <w:rsid w:val="009104D2"/>
    <w:rsid w:val="00910503"/>
    <w:rsid w:val="00910681"/>
    <w:rsid w:val="0091070A"/>
    <w:rsid w:val="00910916"/>
    <w:rsid w:val="0091094A"/>
    <w:rsid w:val="0091097E"/>
    <w:rsid w:val="00910AE9"/>
    <w:rsid w:val="00910BFB"/>
    <w:rsid w:val="00910D45"/>
    <w:rsid w:val="00910D79"/>
    <w:rsid w:val="00910D8A"/>
    <w:rsid w:val="00910DA8"/>
    <w:rsid w:val="00910E4B"/>
    <w:rsid w:val="00910EC9"/>
    <w:rsid w:val="00910ED8"/>
    <w:rsid w:val="00910F0A"/>
    <w:rsid w:val="00910F17"/>
    <w:rsid w:val="00910FA9"/>
    <w:rsid w:val="009110DF"/>
    <w:rsid w:val="00911106"/>
    <w:rsid w:val="0091117A"/>
    <w:rsid w:val="009112F1"/>
    <w:rsid w:val="0091137C"/>
    <w:rsid w:val="00911399"/>
    <w:rsid w:val="00911415"/>
    <w:rsid w:val="0091143F"/>
    <w:rsid w:val="009115A4"/>
    <w:rsid w:val="00911686"/>
    <w:rsid w:val="00911768"/>
    <w:rsid w:val="009118F0"/>
    <w:rsid w:val="00911917"/>
    <w:rsid w:val="009119C3"/>
    <w:rsid w:val="009119C8"/>
    <w:rsid w:val="009119F6"/>
    <w:rsid w:val="00911A4B"/>
    <w:rsid w:val="00911ADD"/>
    <w:rsid w:val="00911BCD"/>
    <w:rsid w:val="00911C58"/>
    <w:rsid w:val="00911CBD"/>
    <w:rsid w:val="00911D15"/>
    <w:rsid w:val="00911DDD"/>
    <w:rsid w:val="00911E50"/>
    <w:rsid w:val="00911F86"/>
    <w:rsid w:val="00912031"/>
    <w:rsid w:val="009121D3"/>
    <w:rsid w:val="0091223D"/>
    <w:rsid w:val="009122BF"/>
    <w:rsid w:val="009122DA"/>
    <w:rsid w:val="009123D6"/>
    <w:rsid w:val="009125C2"/>
    <w:rsid w:val="009125D0"/>
    <w:rsid w:val="009125DD"/>
    <w:rsid w:val="009125E4"/>
    <w:rsid w:val="009125FA"/>
    <w:rsid w:val="00912782"/>
    <w:rsid w:val="0091279B"/>
    <w:rsid w:val="00912881"/>
    <w:rsid w:val="00912AD6"/>
    <w:rsid w:val="00912C06"/>
    <w:rsid w:val="00912D0C"/>
    <w:rsid w:val="00912D2A"/>
    <w:rsid w:val="00912F81"/>
    <w:rsid w:val="00913026"/>
    <w:rsid w:val="00913073"/>
    <w:rsid w:val="00913317"/>
    <w:rsid w:val="009133AD"/>
    <w:rsid w:val="009133C6"/>
    <w:rsid w:val="00913581"/>
    <w:rsid w:val="0091368A"/>
    <w:rsid w:val="009137A1"/>
    <w:rsid w:val="009138D5"/>
    <w:rsid w:val="009139FB"/>
    <w:rsid w:val="00913A03"/>
    <w:rsid w:val="00913A44"/>
    <w:rsid w:val="00913A8C"/>
    <w:rsid w:val="00913B10"/>
    <w:rsid w:val="00913B50"/>
    <w:rsid w:val="00913B9E"/>
    <w:rsid w:val="00913D09"/>
    <w:rsid w:val="00913D39"/>
    <w:rsid w:val="00913E2D"/>
    <w:rsid w:val="00913FC2"/>
    <w:rsid w:val="00913FF0"/>
    <w:rsid w:val="0091414A"/>
    <w:rsid w:val="009141FA"/>
    <w:rsid w:val="00914237"/>
    <w:rsid w:val="009142B8"/>
    <w:rsid w:val="009142D3"/>
    <w:rsid w:val="00914306"/>
    <w:rsid w:val="0091440D"/>
    <w:rsid w:val="00914446"/>
    <w:rsid w:val="00914603"/>
    <w:rsid w:val="00914628"/>
    <w:rsid w:val="009146A5"/>
    <w:rsid w:val="009146C9"/>
    <w:rsid w:val="00914845"/>
    <w:rsid w:val="00914936"/>
    <w:rsid w:val="00914976"/>
    <w:rsid w:val="009149A2"/>
    <w:rsid w:val="009149DB"/>
    <w:rsid w:val="00914ADB"/>
    <w:rsid w:val="00914AEC"/>
    <w:rsid w:val="00914F60"/>
    <w:rsid w:val="00914FA0"/>
    <w:rsid w:val="00914FEC"/>
    <w:rsid w:val="00915118"/>
    <w:rsid w:val="0091513F"/>
    <w:rsid w:val="0091529F"/>
    <w:rsid w:val="00915306"/>
    <w:rsid w:val="00915341"/>
    <w:rsid w:val="0091538E"/>
    <w:rsid w:val="009153DC"/>
    <w:rsid w:val="009154E5"/>
    <w:rsid w:val="00915823"/>
    <w:rsid w:val="009158B0"/>
    <w:rsid w:val="00915986"/>
    <w:rsid w:val="00915AC3"/>
    <w:rsid w:val="00915B02"/>
    <w:rsid w:val="00915B34"/>
    <w:rsid w:val="00915B8E"/>
    <w:rsid w:val="00915BD0"/>
    <w:rsid w:val="00915CE1"/>
    <w:rsid w:val="00915D00"/>
    <w:rsid w:val="00915E16"/>
    <w:rsid w:val="00915E8A"/>
    <w:rsid w:val="00915EBC"/>
    <w:rsid w:val="00915F4F"/>
    <w:rsid w:val="00916065"/>
    <w:rsid w:val="0091619E"/>
    <w:rsid w:val="0091671F"/>
    <w:rsid w:val="0091689F"/>
    <w:rsid w:val="009168A5"/>
    <w:rsid w:val="009168FC"/>
    <w:rsid w:val="009169C0"/>
    <w:rsid w:val="00916B0D"/>
    <w:rsid w:val="00916B24"/>
    <w:rsid w:val="00916B59"/>
    <w:rsid w:val="00916BD1"/>
    <w:rsid w:val="00916BFC"/>
    <w:rsid w:val="00916CD3"/>
    <w:rsid w:val="00916CE2"/>
    <w:rsid w:val="00916CE4"/>
    <w:rsid w:val="00916E7B"/>
    <w:rsid w:val="00916EC3"/>
    <w:rsid w:val="00917057"/>
    <w:rsid w:val="00917064"/>
    <w:rsid w:val="009170FC"/>
    <w:rsid w:val="0091711D"/>
    <w:rsid w:val="0091718E"/>
    <w:rsid w:val="0091736E"/>
    <w:rsid w:val="0091744A"/>
    <w:rsid w:val="0091766E"/>
    <w:rsid w:val="009176BC"/>
    <w:rsid w:val="009176CE"/>
    <w:rsid w:val="00917708"/>
    <w:rsid w:val="0091773E"/>
    <w:rsid w:val="00917764"/>
    <w:rsid w:val="00917826"/>
    <w:rsid w:val="00917838"/>
    <w:rsid w:val="0091788F"/>
    <w:rsid w:val="009179AA"/>
    <w:rsid w:val="00917A80"/>
    <w:rsid w:val="00917B2F"/>
    <w:rsid w:val="00917B5A"/>
    <w:rsid w:val="00917BBB"/>
    <w:rsid w:val="00917C3B"/>
    <w:rsid w:val="00917CCC"/>
    <w:rsid w:val="00917D55"/>
    <w:rsid w:val="00917D94"/>
    <w:rsid w:val="00917DA8"/>
    <w:rsid w:val="009201F6"/>
    <w:rsid w:val="009203D9"/>
    <w:rsid w:val="0092047D"/>
    <w:rsid w:val="00920663"/>
    <w:rsid w:val="009206CE"/>
    <w:rsid w:val="009206D1"/>
    <w:rsid w:val="0092079B"/>
    <w:rsid w:val="00920876"/>
    <w:rsid w:val="009208D4"/>
    <w:rsid w:val="00920923"/>
    <w:rsid w:val="00920A39"/>
    <w:rsid w:val="00920A54"/>
    <w:rsid w:val="00920CFD"/>
    <w:rsid w:val="00920D80"/>
    <w:rsid w:val="00920D9E"/>
    <w:rsid w:val="00920DA2"/>
    <w:rsid w:val="00920E8F"/>
    <w:rsid w:val="00920EC7"/>
    <w:rsid w:val="00920F4F"/>
    <w:rsid w:val="0092100B"/>
    <w:rsid w:val="0092129A"/>
    <w:rsid w:val="009212E7"/>
    <w:rsid w:val="00921468"/>
    <w:rsid w:val="009214FF"/>
    <w:rsid w:val="00921577"/>
    <w:rsid w:val="009215B9"/>
    <w:rsid w:val="00921649"/>
    <w:rsid w:val="0092171E"/>
    <w:rsid w:val="009217B4"/>
    <w:rsid w:val="0092182B"/>
    <w:rsid w:val="009218FA"/>
    <w:rsid w:val="0092190E"/>
    <w:rsid w:val="00921964"/>
    <w:rsid w:val="009219FE"/>
    <w:rsid w:val="00921BF5"/>
    <w:rsid w:val="00921D74"/>
    <w:rsid w:val="00921DC3"/>
    <w:rsid w:val="00921DED"/>
    <w:rsid w:val="00921DFE"/>
    <w:rsid w:val="00921EDA"/>
    <w:rsid w:val="009220B3"/>
    <w:rsid w:val="00922147"/>
    <w:rsid w:val="009221A1"/>
    <w:rsid w:val="009222DF"/>
    <w:rsid w:val="009223A9"/>
    <w:rsid w:val="009223B6"/>
    <w:rsid w:val="009223C9"/>
    <w:rsid w:val="0092240D"/>
    <w:rsid w:val="0092246F"/>
    <w:rsid w:val="00922473"/>
    <w:rsid w:val="0092255C"/>
    <w:rsid w:val="00922571"/>
    <w:rsid w:val="009225AB"/>
    <w:rsid w:val="009225C1"/>
    <w:rsid w:val="009226C1"/>
    <w:rsid w:val="009226CA"/>
    <w:rsid w:val="00922789"/>
    <w:rsid w:val="009227E4"/>
    <w:rsid w:val="00922832"/>
    <w:rsid w:val="00922920"/>
    <w:rsid w:val="0092298D"/>
    <w:rsid w:val="00922AD0"/>
    <w:rsid w:val="00922B52"/>
    <w:rsid w:val="00922CAE"/>
    <w:rsid w:val="00922D14"/>
    <w:rsid w:val="00922D97"/>
    <w:rsid w:val="00922DB3"/>
    <w:rsid w:val="00922E14"/>
    <w:rsid w:val="00922EBF"/>
    <w:rsid w:val="00922F3C"/>
    <w:rsid w:val="00922F3F"/>
    <w:rsid w:val="00922FB7"/>
    <w:rsid w:val="00923026"/>
    <w:rsid w:val="00923102"/>
    <w:rsid w:val="00923177"/>
    <w:rsid w:val="0092325C"/>
    <w:rsid w:val="00923324"/>
    <w:rsid w:val="009233A9"/>
    <w:rsid w:val="00923407"/>
    <w:rsid w:val="00923440"/>
    <w:rsid w:val="0092349A"/>
    <w:rsid w:val="009234C1"/>
    <w:rsid w:val="0092351E"/>
    <w:rsid w:val="009235D9"/>
    <w:rsid w:val="00923697"/>
    <w:rsid w:val="009236DE"/>
    <w:rsid w:val="00923794"/>
    <w:rsid w:val="0092396E"/>
    <w:rsid w:val="00923979"/>
    <w:rsid w:val="0092398D"/>
    <w:rsid w:val="0092399B"/>
    <w:rsid w:val="00923A1F"/>
    <w:rsid w:val="00923A57"/>
    <w:rsid w:val="00923A96"/>
    <w:rsid w:val="00923ABF"/>
    <w:rsid w:val="00923B30"/>
    <w:rsid w:val="00923B65"/>
    <w:rsid w:val="00923B9B"/>
    <w:rsid w:val="00923D09"/>
    <w:rsid w:val="00923D4F"/>
    <w:rsid w:val="00923E52"/>
    <w:rsid w:val="00923E67"/>
    <w:rsid w:val="00923F2A"/>
    <w:rsid w:val="00923FC8"/>
    <w:rsid w:val="00924024"/>
    <w:rsid w:val="0092409D"/>
    <w:rsid w:val="0092410B"/>
    <w:rsid w:val="009241A0"/>
    <w:rsid w:val="00924224"/>
    <w:rsid w:val="00924410"/>
    <w:rsid w:val="009244A1"/>
    <w:rsid w:val="009245AD"/>
    <w:rsid w:val="009245D5"/>
    <w:rsid w:val="009245DB"/>
    <w:rsid w:val="009246D3"/>
    <w:rsid w:val="0092470F"/>
    <w:rsid w:val="009247F9"/>
    <w:rsid w:val="0092484B"/>
    <w:rsid w:val="00924947"/>
    <w:rsid w:val="00924B28"/>
    <w:rsid w:val="00924B7E"/>
    <w:rsid w:val="00924D46"/>
    <w:rsid w:val="00924D76"/>
    <w:rsid w:val="00924D9A"/>
    <w:rsid w:val="00924D9F"/>
    <w:rsid w:val="00924DCC"/>
    <w:rsid w:val="00924EC2"/>
    <w:rsid w:val="00924FEF"/>
    <w:rsid w:val="009250C8"/>
    <w:rsid w:val="00925161"/>
    <w:rsid w:val="009253CC"/>
    <w:rsid w:val="0092557C"/>
    <w:rsid w:val="009255D7"/>
    <w:rsid w:val="00925685"/>
    <w:rsid w:val="00925727"/>
    <w:rsid w:val="009258EA"/>
    <w:rsid w:val="00925913"/>
    <w:rsid w:val="0092594B"/>
    <w:rsid w:val="009259D5"/>
    <w:rsid w:val="00925AFC"/>
    <w:rsid w:val="00925B99"/>
    <w:rsid w:val="00925BD4"/>
    <w:rsid w:val="00925BF7"/>
    <w:rsid w:val="00925CFC"/>
    <w:rsid w:val="00925EA7"/>
    <w:rsid w:val="00925EF4"/>
    <w:rsid w:val="00925F0E"/>
    <w:rsid w:val="00925F19"/>
    <w:rsid w:val="00925F56"/>
    <w:rsid w:val="00925FA6"/>
    <w:rsid w:val="00926026"/>
    <w:rsid w:val="00926228"/>
    <w:rsid w:val="00926291"/>
    <w:rsid w:val="00926304"/>
    <w:rsid w:val="009263AB"/>
    <w:rsid w:val="0092642D"/>
    <w:rsid w:val="0092654B"/>
    <w:rsid w:val="0092674D"/>
    <w:rsid w:val="00926861"/>
    <w:rsid w:val="009268CF"/>
    <w:rsid w:val="00926B2F"/>
    <w:rsid w:val="00926B8E"/>
    <w:rsid w:val="00926C25"/>
    <w:rsid w:val="00926C2B"/>
    <w:rsid w:val="00926C44"/>
    <w:rsid w:val="00926C9F"/>
    <w:rsid w:val="00926DA8"/>
    <w:rsid w:val="00926EA9"/>
    <w:rsid w:val="00926ED7"/>
    <w:rsid w:val="00926FCF"/>
    <w:rsid w:val="00927044"/>
    <w:rsid w:val="009270A6"/>
    <w:rsid w:val="009272DA"/>
    <w:rsid w:val="0092745B"/>
    <w:rsid w:val="009274FB"/>
    <w:rsid w:val="00927600"/>
    <w:rsid w:val="00927619"/>
    <w:rsid w:val="00927627"/>
    <w:rsid w:val="00927628"/>
    <w:rsid w:val="0092763A"/>
    <w:rsid w:val="00927688"/>
    <w:rsid w:val="0092776F"/>
    <w:rsid w:val="009278EE"/>
    <w:rsid w:val="00927A8A"/>
    <w:rsid w:val="00927AEB"/>
    <w:rsid w:val="00927B0B"/>
    <w:rsid w:val="00927B0C"/>
    <w:rsid w:val="00927B85"/>
    <w:rsid w:val="00927B9A"/>
    <w:rsid w:val="00927FED"/>
    <w:rsid w:val="00927FFC"/>
    <w:rsid w:val="009300BD"/>
    <w:rsid w:val="009300EB"/>
    <w:rsid w:val="00930140"/>
    <w:rsid w:val="009301E8"/>
    <w:rsid w:val="00930339"/>
    <w:rsid w:val="0093036A"/>
    <w:rsid w:val="009304D2"/>
    <w:rsid w:val="00930558"/>
    <w:rsid w:val="00930560"/>
    <w:rsid w:val="0093061C"/>
    <w:rsid w:val="00930629"/>
    <w:rsid w:val="0093066D"/>
    <w:rsid w:val="009306D4"/>
    <w:rsid w:val="00930811"/>
    <w:rsid w:val="00930924"/>
    <w:rsid w:val="0093095C"/>
    <w:rsid w:val="00930964"/>
    <w:rsid w:val="00930B71"/>
    <w:rsid w:val="00930BB9"/>
    <w:rsid w:val="00930C01"/>
    <w:rsid w:val="00930D2F"/>
    <w:rsid w:val="00930D56"/>
    <w:rsid w:val="00930E18"/>
    <w:rsid w:val="00930E2F"/>
    <w:rsid w:val="00930E7F"/>
    <w:rsid w:val="00930F49"/>
    <w:rsid w:val="00930F7F"/>
    <w:rsid w:val="0093102E"/>
    <w:rsid w:val="00931125"/>
    <w:rsid w:val="00931193"/>
    <w:rsid w:val="00931364"/>
    <w:rsid w:val="009313C8"/>
    <w:rsid w:val="0093148B"/>
    <w:rsid w:val="009315F0"/>
    <w:rsid w:val="0093165B"/>
    <w:rsid w:val="009316D2"/>
    <w:rsid w:val="009316E9"/>
    <w:rsid w:val="0093170C"/>
    <w:rsid w:val="00931798"/>
    <w:rsid w:val="009317E8"/>
    <w:rsid w:val="00931807"/>
    <w:rsid w:val="009318F9"/>
    <w:rsid w:val="00931961"/>
    <w:rsid w:val="009319BA"/>
    <w:rsid w:val="009319EE"/>
    <w:rsid w:val="00931B16"/>
    <w:rsid w:val="00931B3A"/>
    <w:rsid w:val="00931B7E"/>
    <w:rsid w:val="00931C8D"/>
    <w:rsid w:val="00931D28"/>
    <w:rsid w:val="00931D39"/>
    <w:rsid w:val="00931E4A"/>
    <w:rsid w:val="00931E65"/>
    <w:rsid w:val="009320C0"/>
    <w:rsid w:val="009321BF"/>
    <w:rsid w:val="00932238"/>
    <w:rsid w:val="00932425"/>
    <w:rsid w:val="00932457"/>
    <w:rsid w:val="009324B4"/>
    <w:rsid w:val="009324D6"/>
    <w:rsid w:val="00932574"/>
    <w:rsid w:val="0093267C"/>
    <w:rsid w:val="00932765"/>
    <w:rsid w:val="00932903"/>
    <w:rsid w:val="00932B8E"/>
    <w:rsid w:val="00932B95"/>
    <w:rsid w:val="00932C08"/>
    <w:rsid w:val="00932C31"/>
    <w:rsid w:val="00932CA0"/>
    <w:rsid w:val="00932CF1"/>
    <w:rsid w:val="00932D46"/>
    <w:rsid w:val="00932D9F"/>
    <w:rsid w:val="0093303F"/>
    <w:rsid w:val="009330D2"/>
    <w:rsid w:val="00933181"/>
    <w:rsid w:val="00933224"/>
    <w:rsid w:val="0093322E"/>
    <w:rsid w:val="00933375"/>
    <w:rsid w:val="009333CE"/>
    <w:rsid w:val="009334D1"/>
    <w:rsid w:val="009335D6"/>
    <w:rsid w:val="0093367F"/>
    <w:rsid w:val="009336DD"/>
    <w:rsid w:val="00933797"/>
    <w:rsid w:val="009337E4"/>
    <w:rsid w:val="00933879"/>
    <w:rsid w:val="009338D6"/>
    <w:rsid w:val="00933971"/>
    <w:rsid w:val="009339ED"/>
    <w:rsid w:val="00933A3F"/>
    <w:rsid w:val="00933A51"/>
    <w:rsid w:val="00933B9E"/>
    <w:rsid w:val="00933BD7"/>
    <w:rsid w:val="00933CCD"/>
    <w:rsid w:val="00933CDD"/>
    <w:rsid w:val="00933ED1"/>
    <w:rsid w:val="00933EF7"/>
    <w:rsid w:val="00934031"/>
    <w:rsid w:val="009341A6"/>
    <w:rsid w:val="009342C4"/>
    <w:rsid w:val="009344D5"/>
    <w:rsid w:val="009346B7"/>
    <w:rsid w:val="009347A6"/>
    <w:rsid w:val="00934852"/>
    <w:rsid w:val="00934878"/>
    <w:rsid w:val="00934884"/>
    <w:rsid w:val="009348D2"/>
    <w:rsid w:val="0093490C"/>
    <w:rsid w:val="00934DCD"/>
    <w:rsid w:val="00934DD7"/>
    <w:rsid w:val="00934E2C"/>
    <w:rsid w:val="00934F13"/>
    <w:rsid w:val="00934F28"/>
    <w:rsid w:val="00934F40"/>
    <w:rsid w:val="00934F6F"/>
    <w:rsid w:val="00934FA8"/>
    <w:rsid w:val="009350B7"/>
    <w:rsid w:val="00935115"/>
    <w:rsid w:val="009351E2"/>
    <w:rsid w:val="0093524A"/>
    <w:rsid w:val="009353A2"/>
    <w:rsid w:val="00935553"/>
    <w:rsid w:val="00935566"/>
    <w:rsid w:val="00935648"/>
    <w:rsid w:val="00935718"/>
    <w:rsid w:val="009357C9"/>
    <w:rsid w:val="009358AB"/>
    <w:rsid w:val="009358AC"/>
    <w:rsid w:val="009358D4"/>
    <w:rsid w:val="00935A3F"/>
    <w:rsid w:val="00935BDF"/>
    <w:rsid w:val="00935C83"/>
    <w:rsid w:val="00935EAC"/>
    <w:rsid w:val="00935EE0"/>
    <w:rsid w:val="00935F57"/>
    <w:rsid w:val="00936144"/>
    <w:rsid w:val="009361AD"/>
    <w:rsid w:val="00936239"/>
    <w:rsid w:val="0093624C"/>
    <w:rsid w:val="0093628E"/>
    <w:rsid w:val="00936351"/>
    <w:rsid w:val="00936603"/>
    <w:rsid w:val="009367E2"/>
    <w:rsid w:val="00936811"/>
    <w:rsid w:val="00936815"/>
    <w:rsid w:val="00936897"/>
    <w:rsid w:val="00936B69"/>
    <w:rsid w:val="00936CA7"/>
    <w:rsid w:val="00936D12"/>
    <w:rsid w:val="00936D6E"/>
    <w:rsid w:val="00936D84"/>
    <w:rsid w:val="00936DA1"/>
    <w:rsid w:val="00936DE5"/>
    <w:rsid w:val="00936F26"/>
    <w:rsid w:val="0093715D"/>
    <w:rsid w:val="009371F1"/>
    <w:rsid w:val="0093723D"/>
    <w:rsid w:val="00937464"/>
    <w:rsid w:val="00937471"/>
    <w:rsid w:val="00937508"/>
    <w:rsid w:val="00937547"/>
    <w:rsid w:val="0093779B"/>
    <w:rsid w:val="00937889"/>
    <w:rsid w:val="009379F7"/>
    <w:rsid w:val="00937A2E"/>
    <w:rsid w:val="00937AB4"/>
    <w:rsid w:val="00937B04"/>
    <w:rsid w:val="00937D28"/>
    <w:rsid w:val="00937D35"/>
    <w:rsid w:val="00937D68"/>
    <w:rsid w:val="00937E07"/>
    <w:rsid w:val="00937EC6"/>
    <w:rsid w:val="00937EC7"/>
    <w:rsid w:val="00937F55"/>
    <w:rsid w:val="00937FE7"/>
    <w:rsid w:val="009401A0"/>
    <w:rsid w:val="0094021A"/>
    <w:rsid w:val="00940239"/>
    <w:rsid w:val="00940304"/>
    <w:rsid w:val="0094035F"/>
    <w:rsid w:val="009403DF"/>
    <w:rsid w:val="009405B1"/>
    <w:rsid w:val="00940636"/>
    <w:rsid w:val="00940694"/>
    <w:rsid w:val="00940831"/>
    <w:rsid w:val="009408E4"/>
    <w:rsid w:val="009409AD"/>
    <w:rsid w:val="009409B3"/>
    <w:rsid w:val="00940A02"/>
    <w:rsid w:val="00940B10"/>
    <w:rsid w:val="00940BFA"/>
    <w:rsid w:val="00940DF2"/>
    <w:rsid w:val="00940E7B"/>
    <w:rsid w:val="009411F5"/>
    <w:rsid w:val="0094121E"/>
    <w:rsid w:val="00941240"/>
    <w:rsid w:val="0094138B"/>
    <w:rsid w:val="009413C0"/>
    <w:rsid w:val="00941521"/>
    <w:rsid w:val="0094174D"/>
    <w:rsid w:val="0094178C"/>
    <w:rsid w:val="009418A3"/>
    <w:rsid w:val="00941929"/>
    <w:rsid w:val="00941989"/>
    <w:rsid w:val="00941AB6"/>
    <w:rsid w:val="00941ADA"/>
    <w:rsid w:val="00941AF9"/>
    <w:rsid w:val="00941B15"/>
    <w:rsid w:val="00941B31"/>
    <w:rsid w:val="00941BDB"/>
    <w:rsid w:val="00941CE2"/>
    <w:rsid w:val="00941D05"/>
    <w:rsid w:val="00941D89"/>
    <w:rsid w:val="00941EEF"/>
    <w:rsid w:val="00941F16"/>
    <w:rsid w:val="00941F1D"/>
    <w:rsid w:val="00941F1E"/>
    <w:rsid w:val="00941FDA"/>
    <w:rsid w:val="0094205B"/>
    <w:rsid w:val="00942127"/>
    <w:rsid w:val="0094215A"/>
    <w:rsid w:val="00942164"/>
    <w:rsid w:val="009421C9"/>
    <w:rsid w:val="00942291"/>
    <w:rsid w:val="0094231F"/>
    <w:rsid w:val="0094234F"/>
    <w:rsid w:val="0094238F"/>
    <w:rsid w:val="009423CA"/>
    <w:rsid w:val="00942440"/>
    <w:rsid w:val="00942642"/>
    <w:rsid w:val="0094265F"/>
    <w:rsid w:val="0094277A"/>
    <w:rsid w:val="009428C1"/>
    <w:rsid w:val="0094297E"/>
    <w:rsid w:val="00942A92"/>
    <w:rsid w:val="00942B4A"/>
    <w:rsid w:val="00942BAE"/>
    <w:rsid w:val="00942BD3"/>
    <w:rsid w:val="00942C3E"/>
    <w:rsid w:val="00942D68"/>
    <w:rsid w:val="00942D6D"/>
    <w:rsid w:val="00942D85"/>
    <w:rsid w:val="00942E59"/>
    <w:rsid w:val="00942F03"/>
    <w:rsid w:val="00942F3F"/>
    <w:rsid w:val="00942F5D"/>
    <w:rsid w:val="009430B8"/>
    <w:rsid w:val="00943113"/>
    <w:rsid w:val="00943210"/>
    <w:rsid w:val="00943247"/>
    <w:rsid w:val="009432C2"/>
    <w:rsid w:val="009433AE"/>
    <w:rsid w:val="00943407"/>
    <w:rsid w:val="00943449"/>
    <w:rsid w:val="00943487"/>
    <w:rsid w:val="009434AD"/>
    <w:rsid w:val="0094368A"/>
    <w:rsid w:val="009436AD"/>
    <w:rsid w:val="009437C4"/>
    <w:rsid w:val="009437D4"/>
    <w:rsid w:val="00943837"/>
    <w:rsid w:val="0094387D"/>
    <w:rsid w:val="009438A6"/>
    <w:rsid w:val="009439D3"/>
    <w:rsid w:val="00943A23"/>
    <w:rsid w:val="00943B03"/>
    <w:rsid w:val="00943BB4"/>
    <w:rsid w:val="00943CC3"/>
    <w:rsid w:val="00943CE3"/>
    <w:rsid w:val="00943DC1"/>
    <w:rsid w:val="00943EAA"/>
    <w:rsid w:val="00943EB3"/>
    <w:rsid w:val="00943F97"/>
    <w:rsid w:val="00944181"/>
    <w:rsid w:val="0094419A"/>
    <w:rsid w:val="009441E9"/>
    <w:rsid w:val="0094421F"/>
    <w:rsid w:val="009443D3"/>
    <w:rsid w:val="00944411"/>
    <w:rsid w:val="00944569"/>
    <w:rsid w:val="009445CE"/>
    <w:rsid w:val="00944649"/>
    <w:rsid w:val="009446A5"/>
    <w:rsid w:val="009446E4"/>
    <w:rsid w:val="0094471C"/>
    <w:rsid w:val="00944736"/>
    <w:rsid w:val="00944786"/>
    <w:rsid w:val="00944812"/>
    <w:rsid w:val="00944964"/>
    <w:rsid w:val="009449F4"/>
    <w:rsid w:val="00944C4D"/>
    <w:rsid w:val="00944D02"/>
    <w:rsid w:val="00944E43"/>
    <w:rsid w:val="00944EF1"/>
    <w:rsid w:val="00944F6D"/>
    <w:rsid w:val="00944FAC"/>
    <w:rsid w:val="009451AF"/>
    <w:rsid w:val="0094522F"/>
    <w:rsid w:val="0094540E"/>
    <w:rsid w:val="009454BF"/>
    <w:rsid w:val="00945552"/>
    <w:rsid w:val="0094559B"/>
    <w:rsid w:val="00945674"/>
    <w:rsid w:val="00945683"/>
    <w:rsid w:val="009456D4"/>
    <w:rsid w:val="00945783"/>
    <w:rsid w:val="009458CE"/>
    <w:rsid w:val="0094592B"/>
    <w:rsid w:val="00945A19"/>
    <w:rsid w:val="00945ADB"/>
    <w:rsid w:val="00945C81"/>
    <w:rsid w:val="00945D4E"/>
    <w:rsid w:val="00945DD5"/>
    <w:rsid w:val="00945DF4"/>
    <w:rsid w:val="00945E45"/>
    <w:rsid w:val="00945ECC"/>
    <w:rsid w:val="0094621D"/>
    <w:rsid w:val="0094643C"/>
    <w:rsid w:val="00946537"/>
    <w:rsid w:val="0094669E"/>
    <w:rsid w:val="00946718"/>
    <w:rsid w:val="0094671E"/>
    <w:rsid w:val="009467B9"/>
    <w:rsid w:val="00946940"/>
    <w:rsid w:val="00946A0E"/>
    <w:rsid w:val="00946A9C"/>
    <w:rsid w:val="00946A9D"/>
    <w:rsid w:val="00946AD9"/>
    <w:rsid w:val="00946B52"/>
    <w:rsid w:val="00946D03"/>
    <w:rsid w:val="00946D16"/>
    <w:rsid w:val="00946D18"/>
    <w:rsid w:val="00946D1B"/>
    <w:rsid w:val="00946E7E"/>
    <w:rsid w:val="00946EFB"/>
    <w:rsid w:val="00946F26"/>
    <w:rsid w:val="00946FF2"/>
    <w:rsid w:val="00947053"/>
    <w:rsid w:val="00947105"/>
    <w:rsid w:val="0094719F"/>
    <w:rsid w:val="00947277"/>
    <w:rsid w:val="009474D7"/>
    <w:rsid w:val="009475B3"/>
    <w:rsid w:val="009475EA"/>
    <w:rsid w:val="00947664"/>
    <w:rsid w:val="0094774E"/>
    <w:rsid w:val="00947768"/>
    <w:rsid w:val="009477C1"/>
    <w:rsid w:val="0094786E"/>
    <w:rsid w:val="0094795F"/>
    <w:rsid w:val="00947A95"/>
    <w:rsid w:val="00947DD1"/>
    <w:rsid w:val="00947E92"/>
    <w:rsid w:val="00950057"/>
    <w:rsid w:val="009500AF"/>
    <w:rsid w:val="00950141"/>
    <w:rsid w:val="009502F7"/>
    <w:rsid w:val="0095030E"/>
    <w:rsid w:val="00950436"/>
    <w:rsid w:val="009504DC"/>
    <w:rsid w:val="0095067C"/>
    <w:rsid w:val="0095067F"/>
    <w:rsid w:val="00950718"/>
    <w:rsid w:val="0095076B"/>
    <w:rsid w:val="0095078F"/>
    <w:rsid w:val="00950838"/>
    <w:rsid w:val="009508EE"/>
    <w:rsid w:val="009509DE"/>
    <w:rsid w:val="009509E3"/>
    <w:rsid w:val="00950A1E"/>
    <w:rsid w:val="00950A46"/>
    <w:rsid w:val="00950E8F"/>
    <w:rsid w:val="00950EB3"/>
    <w:rsid w:val="00950FC4"/>
    <w:rsid w:val="00950FDB"/>
    <w:rsid w:val="0095119C"/>
    <w:rsid w:val="009511A5"/>
    <w:rsid w:val="0095145D"/>
    <w:rsid w:val="0095147B"/>
    <w:rsid w:val="00951498"/>
    <w:rsid w:val="009515F8"/>
    <w:rsid w:val="00951607"/>
    <w:rsid w:val="0095186A"/>
    <w:rsid w:val="009518A5"/>
    <w:rsid w:val="009518B2"/>
    <w:rsid w:val="00951969"/>
    <w:rsid w:val="00951ABD"/>
    <w:rsid w:val="00951D5F"/>
    <w:rsid w:val="00951D69"/>
    <w:rsid w:val="00951DCF"/>
    <w:rsid w:val="00951DD8"/>
    <w:rsid w:val="00951E82"/>
    <w:rsid w:val="00951F5F"/>
    <w:rsid w:val="00951F93"/>
    <w:rsid w:val="00951FA3"/>
    <w:rsid w:val="00952010"/>
    <w:rsid w:val="009520A9"/>
    <w:rsid w:val="009520EF"/>
    <w:rsid w:val="009520FE"/>
    <w:rsid w:val="00952233"/>
    <w:rsid w:val="009522B2"/>
    <w:rsid w:val="0095231D"/>
    <w:rsid w:val="009523BD"/>
    <w:rsid w:val="00952474"/>
    <w:rsid w:val="009525BB"/>
    <w:rsid w:val="009525F8"/>
    <w:rsid w:val="009526DA"/>
    <w:rsid w:val="00952789"/>
    <w:rsid w:val="009527EF"/>
    <w:rsid w:val="00952850"/>
    <w:rsid w:val="00952890"/>
    <w:rsid w:val="00952898"/>
    <w:rsid w:val="00952A42"/>
    <w:rsid w:val="00952AAF"/>
    <w:rsid w:val="00952AD3"/>
    <w:rsid w:val="00952DC9"/>
    <w:rsid w:val="00952EF9"/>
    <w:rsid w:val="00952FFD"/>
    <w:rsid w:val="009532BE"/>
    <w:rsid w:val="0095330C"/>
    <w:rsid w:val="0095333D"/>
    <w:rsid w:val="0095337C"/>
    <w:rsid w:val="0095339A"/>
    <w:rsid w:val="009533A9"/>
    <w:rsid w:val="009533D7"/>
    <w:rsid w:val="00953582"/>
    <w:rsid w:val="0095376A"/>
    <w:rsid w:val="00953901"/>
    <w:rsid w:val="0095392F"/>
    <w:rsid w:val="0095396B"/>
    <w:rsid w:val="009539C7"/>
    <w:rsid w:val="00953A21"/>
    <w:rsid w:val="00953A31"/>
    <w:rsid w:val="00953A89"/>
    <w:rsid w:val="00953BD8"/>
    <w:rsid w:val="00953BD9"/>
    <w:rsid w:val="00953D70"/>
    <w:rsid w:val="00953DCD"/>
    <w:rsid w:val="00953EDA"/>
    <w:rsid w:val="00953F71"/>
    <w:rsid w:val="00953F9C"/>
    <w:rsid w:val="00953FE9"/>
    <w:rsid w:val="00954063"/>
    <w:rsid w:val="009542EE"/>
    <w:rsid w:val="009542FD"/>
    <w:rsid w:val="00954310"/>
    <w:rsid w:val="00954412"/>
    <w:rsid w:val="00954439"/>
    <w:rsid w:val="0095445F"/>
    <w:rsid w:val="00954559"/>
    <w:rsid w:val="009545AC"/>
    <w:rsid w:val="009545B4"/>
    <w:rsid w:val="009545E6"/>
    <w:rsid w:val="009545F0"/>
    <w:rsid w:val="00954673"/>
    <w:rsid w:val="009547AE"/>
    <w:rsid w:val="00954897"/>
    <w:rsid w:val="009548A7"/>
    <w:rsid w:val="00954980"/>
    <w:rsid w:val="009549A7"/>
    <w:rsid w:val="009549C1"/>
    <w:rsid w:val="00954BA7"/>
    <w:rsid w:val="00954BD9"/>
    <w:rsid w:val="00954D21"/>
    <w:rsid w:val="00954DCE"/>
    <w:rsid w:val="00954DEB"/>
    <w:rsid w:val="00954E02"/>
    <w:rsid w:val="00954EA5"/>
    <w:rsid w:val="00954EBD"/>
    <w:rsid w:val="009550CD"/>
    <w:rsid w:val="0095510A"/>
    <w:rsid w:val="00955174"/>
    <w:rsid w:val="00955317"/>
    <w:rsid w:val="0095547A"/>
    <w:rsid w:val="00955490"/>
    <w:rsid w:val="009556F1"/>
    <w:rsid w:val="0095570F"/>
    <w:rsid w:val="0095571E"/>
    <w:rsid w:val="00955784"/>
    <w:rsid w:val="009557C6"/>
    <w:rsid w:val="00955977"/>
    <w:rsid w:val="00955993"/>
    <w:rsid w:val="009559C2"/>
    <w:rsid w:val="009559F0"/>
    <w:rsid w:val="00955A2A"/>
    <w:rsid w:val="00955A5D"/>
    <w:rsid w:val="00955A9E"/>
    <w:rsid w:val="00955ADD"/>
    <w:rsid w:val="00955CA6"/>
    <w:rsid w:val="00955CF6"/>
    <w:rsid w:val="00955D2A"/>
    <w:rsid w:val="00955DBF"/>
    <w:rsid w:val="00955DDC"/>
    <w:rsid w:val="00955E76"/>
    <w:rsid w:val="00955ECC"/>
    <w:rsid w:val="00955F53"/>
    <w:rsid w:val="00956108"/>
    <w:rsid w:val="00956175"/>
    <w:rsid w:val="009562EF"/>
    <w:rsid w:val="009563A9"/>
    <w:rsid w:val="009564AB"/>
    <w:rsid w:val="0095657C"/>
    <w:rsid w:val="00956632"/>
    <w:rsid w:val="009566DC"/>
    <w:rsid w:val="0095675E"/>
    <w:rsid w:val="00956786"/>
    <w:rsid w:val="00956815"/>
    <w:rsid w:val="009568B7"/>
    <w:rsid w:val="00956959"/>
    <w:rsid w:val="00956A98"/>
    <w:rsid w:val="00956B84"/>
    <w:rsid w:val="00956C3C"/>
    <w:rsid w:val="00956CB0"/>
    <w:rsid w:val="00956E4F"/>
    <w:rsid w:val="009571A2"/>
    <w:rsid w:val="009571C0"/>
    <w:rsid w:val="00957255"/>
    <w:rsid w:val="00957259"/>
    <w:rsid w:val="009572E5"/>
    <w:rsid w:val="009574EA"/>
    <w:rsid w:val="009575E9"/>
    <w:rsid w:val="009576AA"/>
    <w:rsid w:val="009576E6"/>
    <w:rsid w:val="0095775E"/>
    <w:rsid w:val="0095779C"/>
    <w:rsid w:val="00957926"/>
    <w:rsid w:val="00957A26"/>
    <w:rsid w:val="00957B21"/>
    <w:rsid w:val="00957C6B"/>
    <w:rsid w:val="00957C9A"/>
    <w:rsid w:val="00957D09"/>
    <w:rsid w:val="00957EE5"/>
    <w:rsid w:val="00957F3D"/>
    <w:rsid w:val="00957F96"/>
    <w:rsid w:val="0096010F"/>
    <w:rsid w:val="00960129"/>
    <w:rsid w:val="00960283"/>
    <w:rsid w:val="0096042F"/>
    <w:rsid w:val="00960506"/>
    <w:rsid w:val="009606A8"/>
    <w:rsid w:val="0096081A"/>
    <w:rsid w:val="00960935"/>
    <w:rsid w:val="00960B81"/>
    <w:rsid w:val="00960BB8"/>
    <w:rsid w:val="00960C2F"/>
    <w:rsid w:val="00960C37"/>
    <w:rsid w:val="00960DF4"/>
    <w:rsid w:val="00960E04"/>
    <w:rsid w:val="00960E28"/>
    <w:rsid w:val="00960E32"/>
    <w:rsid w:val="00960E8E"/>
    <w:rsid w:val="00960EF4"/>
    <w:rsid w:val="00960FB1"/>
    <w:rsid w:val="00961074"/>
    <w:rsid w:val="0096107C"/>
    <w:rsid w:val="009610A9"/>
    <w:rsid w:val="0096122B"/>
    <w:rsid w:val="0096141D"/>
    <w:rsid w:val="00961476"/>
    <w:rsid w:val="009614AA"/>
    <w:rsid w:val="009615FD"/>
    <w:rsid w:val="0096163F"/>
    <w:rsid w:val="0096167F"/>
    <w:rsid w:val="00961685"/>
    <w:rsid w:val="00961727"/>
    <w:rsid w:val="009617B1"/>
    <w:rsid w:val="009618EA"/>
    <w:rsid w:val="00961B81"/>
    <w:rsid w:val="00961C1A"/>
    <w:rsid w:val="00962020"/>
    <w:rsid w:val="00962051"/>
    <w:rsid w:val="0096205A"/>
    <w:rsid w:val="0096206C"/>
    <w:rsid w:val="00962308"/>
    <w:rsid w:val="00962328"/>
    <w:rsid w:val="00962410"/>
    <w:rsid w:val="0096244C"/>
    <w:rsid w:val="00962460"/>
    <w:rsid w:val="009624BA"/>
    <w:rsid w:val="00962596"/>
    <w:rsid w:val="009625B1"/>
    <w:rsid w:val="00962614"/>
    <w:rsid w:val="00962672"/>
    <w:rsid w:val="009627E6"/>
    <w:rsid w:val="00962B37"/>
    <w:rsid w:val="00962B66"/>
    <w:rsid w:val="00962B9D"/>
    <w:rsid w:val="00962C80"/>
    <w:rsid w:val="00962D73"/>
    <w:rsid w:val="009630A1"/>
    <w:rsid w:val="009630B5"/>
    <w:rsid w:val="0096310A"/>
    <w:rsid w:val="0096315D"/>
    <w:rsid w:val="009631C0"/>
    <w:rsid w:val="00963242"/>
    <w:rsid w:val="0096327B"/>
    <w:rsid w:val="0096328F"/>
    <w:rsid w:val="00963333"/>
    <w:rsid w:val="00963344"/>
    <w:rsid w:val="0096346E"/>
    <w:rsid w:val="009634E1"/>
    <w:rsid w:val="00963616"/>
    <w:rsid w:val="00963887"/>
    <w:rsid w:val="009638BC"/>
    <w:rsid w:val="009638C9"/>
    <w:rsid w:val="00963913"/>
    <w:rsid w:val="0096392B"/>
    <w:rsid w:val="00963A1F"/>
    <w:rsid w:val="00963A62"/>
    <w:rsid w:val="00963AF9"/>
    <w:rsid w:val="00963B1F"/>
    <w:rsid w:val="00963CA2"/>
    <w:rsid w:val="00963CEA"/>
    <w:rsid w:val="00963FA5"/>
    <w:rsid w:val="0096407F"/>
    <w:rsid w:val="009640D6"/>
    <w:rsid w:val="0096413B"/>
    <w:rsid w:val="0096432B"/>
    <w:rsid w:val="0096436D"/>
    <w:rsid w:val="0096462F"/>
    <w:rsid w:val="009649CE"/>
    <w:rsid w:val="009649FE"/>
    <w:rsid w:val="00964AE8"/>
    <w:rsid w:val="00964B5C"/>
    <w:rsid w:val="00964BB5"/>
    <w:rsid w:val="00964C24"/>
    <w:rsid w:val="00964CA3"/>
    <w:rsid w:val="00964CAA"/>
    <w:rsid w:val="00964CF3"/>
    <w:rsid w:val="00964D8C"/>
    <w:rsid w:val="00964E7D"/>
    <w:rsid w:val="00964EA8"/>
    <w:rsid w:val="0096500F"/>
    <w:rsid w:val="00965012"/>
    <w:rsid w:val="0096517D"/>
    <w:rsid w:val="00965342"/>
    <w:rsid w:val="00965486"/>
    <w:rsid w:val="00965622"/>
    <w:rsid w:val="009656B0"/>
    <w:rsid w:val="009656C8"/>
    <w:rsid w:val="0096571F"/>
    <w:rsid w:val="009658A4"/>
    <w:rsid w:val="00965986"/>
    <w:rsid w:val="00965AC0"/>
    <w:rsid w:val="00965B34"/>
    <w:rsid w:val="00965BE6"/>
    <w:rsid w:val="00965EDC"/>
    <w:rsid w:val="00965EF7"/>
    <w:rsid w:val="00965F06"/>
    <w:rsid w:val="00965F57"/>
    <w:rsid w:val="00965FB6"/>
    <w:rsid w:val="0096610E"/>
    <w:rsid w:val="00966198"/>
    <w:rsid w:val="009661C4"/>
    <w:rsid w:val="00966210"/>
    <w:rsid w:val="00966240"/>
    <w:rsid w:val="009662F5"/>
    <w:rsid w:val="0096638E"/>
    <w:rsid w:val="00966429"/>
    <w:rsid w:val="009664C7"/>
    <w:rsid w:val="0096653B"/>
    <w:rsid w:val="009665C8"/>
    <w:rsid w:val="00966651"/>
    <w:rsid w:val="009666A2"/>
    <w:rsid w:val="00966720"/>
    <w:rsid w:val="00966753"/>
    <w:rsid w:val="009669A1"/>
    <w:rsid w:val="00966ADA"/>
    <w:rsid w:val="00966B98"/>
    <w:rsid w:val="00966BDF"/>
    <w:rsid w:val="00966BEF"/>
    <w:rsid w:val="00966BF4"/>
    <w:rsid w:val="00966CA9"/>
    <w:rsid w:val="00966CAE"/>
    <w:rsid w:val="0096710E"/>
    <w:rsid w:val="00967125"/>
    <w:rsid w:val="009671C4"/>
    <w:rsid w:val="009672CD"/>
    <w:rsid w:val="0096746F"/>
    <w:rsid w:val="009674DC"/>
    <w:rsid w:val="009675DF"/>
    <w:rsid w:val="009676E5"/>
    <w:rsid w:val="0096784E"/>
    <w:rsid w:val="009678C9"/>
    <w:rsid w:val="00967A29"/>
    <w:rsid w:val="00967ADC"/>
    <w:rsid w:val="00967B7F"/>
    <w:rsid w:val="00967BCB"/>
    <w:rsid w:val="00967DD4"/>
    <w:rsid w:val="00967DF9"/>
    <w:rsid w:val="00967E51"/>
    <w:rsid w:val="00967F74"/>
    <w:rsid w:val="00970000"/>
    <w:rsid w:val="0097000D"/>
    <w:rsid w:val="0097002D"/>
    <w:rsid w:val="009702D9"/>
    <w:rsid w:val="0097046A"/>
    <w:rsid w:val="009704E9"/>
    <w:rsid w:val="009704FC"/>
    <w:rsid w:val="00970549"/>
    <w:rsid w:val="00970609"/>
    <w:rsid w:val="0097065C"/>
    <w:rsid w:val="00970797"/>
    <w:rsid w:val="0097080C"/>
    <w:rsid w:val="00970857"/>
    <w:rsid w:val="00970870"/>
    <w:rsid w:val="009708D1"/>
    <w:rsid w:val="00970925"/>
    <w:rsid w:val="009709C3"/>
    <w:rsid w:val="00970AB9"/>
    <w:rsid w:val="00970C04"/>
    <w:rsid w:val="00970D2B"/>
    <w:rsid w:val="00970F74"/>
    <w:rsid w:val="009710D1"/>
    <w:rsid w:val="00971201"/>
    <w:rsid w:val="00971228"/>
    <w:rsid w:val="0097139B"/>
    <w:rsid w:val="0097148F"/>
    <w:rsid w:val="009714DB"/>
    <w:rsid w:val="00971614"/>
    <w:rsid w:val="00971728"/>
    <w:rsid w:val="0097172F"/>
    <w:rsid w:val="0097187A"/>
    <w:rsid w:val="009718B0"/>
    <w:rsid w:val="009718BD"/>
    <w:rsid w:val="009718D8"/>
    <w:rsid w:val="009718FC"/>
    <w:rsid w:val="00971A02"/>
    <w:rsid w:val="00971A4F"/>
    <w:rsid w:val="00971A88"/>
    <w:rsid w:val="00971BE4"/>
    <w:rsid w:val="00971D53"/>
    <w:rsid w:val="00971E4C"/>
    <w:rsid w:val="00971EE8"/>
    <w:rsid w:val="00971F1F"/>
    <w:rsid w:val="00971F5D"/>
    <w:rsid w:val="009720E4"/>
    <w:rsid w:val="0097211F"/>
    <w:rsid w:val="009721CB"/>
    <w:rsid w:val="009721CD"/>
    <w:rsid w:val="009724F9"/>
    <w:rsid w:val="009727A0"/>
    <w:rsid w:val="0097288C"/>
    <w:rsid w:val="009729AA"/>
    <w:rsid w:val="009729FB"/>
    <w:rsid w:val="00972AB5"/>
    <w:rsid w:val="00972B27"/>
    <w:rsid w:val="00972B82"/>
    <w:rsid w:val="00972D96"/>
    <w:rsid w:val="00972E74"/>
    <w:rsid w:val="00972F01"/>
    <w:rsid w:val="00973236"/>
    <w:rsid w:val="009732DE"/>
    <w:rsid w:val="009733CF"/>
    <w:rsid w:val="00973478"/>
    <w:rsid w:val="009734E6"/>
    <w:rsid w:val="00973522"/>
    <w:rsid w:val="00973601"/>
    <w:rsid w:val="0097379E"/>
    <w:rsid w:val="0097390F"/>
    <w:rsid w:val="00973928"/>
    <w:rsid w:val="00973A8B"/>
    <w:rsid w:val="00973AA8"/>
    <w:rsid w:val="00973AAF"/>
    <w:rsid w:val="00973B16"/>
    <w:rsid w:val="00973B2B"/>
    <w:rsid w:val="00973BBC"/>
    <w:rsid w:val="00973E30"/>
    <w:rsid w:val="00973E91"/>
    <w:rsid w:val="00973F4C"/>
    <w:rsid w:val="009740F2"/>
    <w:rsid w:val="0097415D"/>
    <w:rsid w:val="009741B5"/>
    <w:rsid w:val="0097428A"/>
    <w:rsid w:val="0097438B"/>
    <w:rsid w:val="00974493"/>
    <w:rsid w:val="009745D9"/>
    <w:rsid w:val="009745F3"/>
    <w:rsid w:val="009747D2"/>
    <w:rsid w:val="009747FE"/>
    <w:rsid w:val="00974946"/>
    <w:rsid w:val="0097498D"/>
    <w:rsid w:val="009749FA"/>
    <w:rsid w:val="00974A61"/>
    <w:rsid w:val="00974AC8"/>
    <w:rsid w:val="00974B5F"/>
    <w:rsid w:val="00974BE6"/>
    <w:rsid w:val="00974CD0"/>
    <w:rsid w:val="00974DF4"/>
    <w:rsid w:val="00974E14"/>
    <w:rsid w:val="00974E5A"/>
    <w:rsid w:val="00974E7C"/>
    <w:rsid w:val="00974EE5"/>
    <w:rsid w:val="00974F03"/>
    <w:rsid w:val="00975127"/>
    <w:rsid w:val="009751B4"/>
    <w:rsid w:val="009753C1"/>
    <w:rsid w:val="009753DB"/>
    <w:rsid w:val="009753F1"/>
    <w:rsid w:val="00975411"/>
    <w:rsid w:val="00975642"/>
    <w:rsid w:val="00975675"/>
    <w:rsid w:val="009756B2"/>
    <w:rsid w:val="009757D0"/>
    <w:rsid w:val="00975A14"/>
    <w:rsid w:val="00975A44"/>
    <w:rsid w:val="00975AB6"/>
    <w:rsid w:val="00975B26"/>
    <w:rsid w:val="00975B36"/>
    <w:rsid w:val="00975BAD"/>
    <w:rsid w:val="00975DE0"/>
    <w:rsid w:val="00975E29"/>
    <w:rsid w:val="00975E57"/>
    <w:rsid w:val="00975F12"/>
    <w:rsid w:val="009760B6"/>
    <w:rsid w:val="00976278"/>
    <w:rsid w:val="009762B2"/>
    <w:rsid w:val="009764BA"/>
    <w:rsid w:val="009764D5"/>
    <w:rsid w:val="009766F0"/>
    <w:rsid w:val="009769DB"/>
    <w:rsid w:val="009769F3"/>
    <w:rsid w:val="00976AC3"/>
    <w:rsid w:val="00976B17"/>
    <w:rsid w:val="00976D49"/>
    <w:rsid w:val="00976DA9"/>
    <w:rsid w:val="00976E42"/>
    <w:rsid w:val="00976EFA"/>
    <w:rsid w:val="0097707C"/>
    <w:rsid w:val="009773FC"/>
    <w:rsid w:val="00977441"/>
    <w:rsid w:val="00977482"/>
    <w:rsid w:val="00977519"/>
    <w:rsid w:val="009776AE"/>
    <w:rsid w:val="009777FA"/>
    <w:rsid w:val="0097780D"/>
    <w:rsid w:val="00977929"/>
    <w:rsid w:val="00977942"/>
    <w:rsid w:val="009779BF"/>
    <w:rsid w:val="00977BB7"/>
    <w:rsid w:val="00977C45"/>
    <w:rsid w:val="00977C87"/>
    <w:rsid w:val="00977CA6"/>
    <w:rsid w:val="00977D7B"/>
    <w:rsid w:val="00977E43"/>
    <w:rsid w:val="00977F69"/>
    <w:rsid w:val="00977F7E"/>
    <w:rsid w:val="00977F90"/>
    <w:rsid w:val="0098003D"/>
    <w:rsid w:val="00980147"/>
    <w:rsid w:val="00980154"/>
    <w:rsid w:val="009802CE"/>
    <w:rsid w:val="0098032C"/>
    <w:rsid w:val="009803EE"/>
    <w:rsid w:val="0098042F"/>
    <w:rsid w:val="00980470"/>
    <w:rsid w:val="0098049A"/>
    <w:rsid w:val="009804AF"/>
    <w:rsid w:val="0098055C"/>
    <w:rsid w:val="0098056A"/>
    <w:rsid w:val="009807A4"/>
    <w:rsid w:val="00980A30"/>
    <w:rsid w:val="00980A52"/>
    <w:rsid w:val="00980A7F"/>
    <w:rsid w:val="00980BB3"/>
    <w:rsid w:val="00980DE0"/>
    <w:rsid w:val="00980E80"/>
    <w:rsid w:val="00980F67"/>
    <w:rsid w:val="00980F99"/>
    <w:rsid w:val="00981039"/>
    <w:rsid w:val="00981143"/>
    <w:rsid w:val="0098125B"/>
    <w:rsid w:val="00981284"/>
    <w:rsid w:val="0098132E"/>
    <w:rsid w:val="00981519"/>
    <w:rsid w:val="009816EF"/>
    <w:rsid w:val="0098175D"/>
    <w:rsid w:val="009817A0"/>
    <w:rsid w:val="009817BF"/>
    <w:rsid w:val="00981935"/>
    <w:rsid w:val="009819ED"/>
    <w:rsid w:val="00981A16"/>
    <w:rsid w:val="00981B8B"/>
    <w:rsid w:val="00981B91"/>
    <w:rsid w:val="00981BF9"/>
    <w:rsid w:val="00981C05"/>
    <w:rsid w:val="00981C61"/>
    <w:rsid w:val="00981CE6"/>
    <w:rsid w:val="00981F67"/>
    <w:rsid w:val="00982177"/>
    <w:rsid w:val="009821AB"/>
    <w:rsid w:val="009821CF"/>
    <w:rsid w:val="00982226"/>
    <w:rsid w:val="00982335"/>
    <w:rsid w:val="00982372"/>
    <w:rsid w:val="00982390"/>
    <w:rsid w:val="009824D3"/>
    <w:rsid w:val="00982564"/>
    <w:rsid w:val="00982610"/>
    <w:rsid w:val="0098279E"/>
    <w:rsid w:val="009828B2"/>
    <w:rsid w:val="009828F7"/>
    <w:rsid w:val="00982A57"/>
    <w:rsid w:val="00982A67"/>
    <w:rsid w:val="00982CFD"/>
    <w:rsid w:val="00982DA0"/>
    <w:rsid w:val="00982DE4"/>
    <w:rsid w:val="00982E73"/>
    <w:rsid w:val="00982F22"/>
    <w:rsid w:val="00982FAC"/>
    <w:rsid w:val="00983174"/>
    <w:rsid w:val="00983489"/>
    <w:rsid w:val="009834D8"/>
    <w:rsid w:val="00983588"/>
    <w:rsid w:val="0098362B"/>
    <w:rsid w:val="009837A6"/>
    <w:rsid w:val="00983861"/>
    <w:rsid w:val="00983865"/>
    <w:rsid w:val="00983898"/>
    <w:rsid w:val="009838A5"/>
    <w:rsid w:val="009839AC"/>
    <w:rsid w:val="009839B3"/>
    <w:rsid w:val="00983A38"/>
    <w:rsid w:val="00983C54"/>
    <w:rsid w:val="00983E95"/>
    <w:rsid w:val="00983EAC"/>
    <w:rsid w:val="00983F52"/>
    <w:rsid w:val="00984007"/>
    <w:rsid w:val="00984010"/>
    <w:rsid w:val="009840BB"/>
    <w:rsid w:val="00984100"/>
    <w:rsid w:val="00984207"/>
    <w:rsid w:val="00984297"/>
    <w:rsid w:val="00984346"/>
    <w:rsid w:val="009843D0"/>
    <w:rsid w:val="0098446B"/>
    <w:rsid w:val="0098457F"/>
    <w:rsid w:val="009845EB"/>
    <w:rsid w:val="009845FA"/>
    <w:rsid w:val="00984625"/>
    <w:rsid w:val="0098465F"/>
    <w:rsid w:val="009846D3"/>
    <w:rsid w:val="0098479C"/>
    <w:rsid w:val="009847BA"/>
    <w:rsid w:val="00984883"/>
    <w:rsid w:val="0098495A"/>
    <w:rsid w:val="009849BC"/>
    <w:rsid w:val="009849EF"/>
    <w:rsid w:val="00984A25"/>
    <w:rsid w:val="00984AF2"/>
    <w:rsid w:val="00984BA7"/>
    <w:rsid w:val="00984BF4"/>
    <w:rsid w:val="00984C41"/>
    <w:rsid w:val="00984C63"/>
    <w:rsid w:val="00984C8A"/>
    <w:rsid w:val="00984CA0"/>
    <w:rsid w:val="00984CB4"/>
    <w:rsid w:val="00984CB8"/>
    <w:rsid w:val="00984CE9"/>
    <w:rsid w:val="00984D1F"/>
    <w:rsid w:val="00984DC3"/>
    <w:rsid w:val="00984EA6"/>
    <w:rsid w:val="00984F1F"/>
    <w:rsid w:val="0098532D"/>
    <w:rsid w:val="00985599"/>
    <w:rsid w:val="00985663"/>
    <w:rsid w:val="009856E4"/>
    <w:rsid w:val="00985886"/>
    <w:rsid w:val="00985907"/>
    <w:rsid w:val="00985921"/>
    <w:rsid w:val="00985A67"/>
    <w:rsid w:val="00985AB4"/>
    <w:rsid w:val="00985AB8"/>
    <w:rsid w:val="00985AE0"/>
    <w:rsid w:val="00985B1E"/>
    <w:rsid w:val="00985BB5"/>
    <w:rsid w:val="00985BCA"/>
    <w:rsid w:val="00985CCF"/>
    <w:rsid w:val="00985D57"/>
    <w:rsid w:val="00985DCE"/>
    <w:rsid w:val="00985E0E"/>
    <w:rsid w:val="00985F7A"/>
    <w:rsid w:val="00986002"/>
    <w:rsid w:val="00986036"/>
    <w:rsid w:val="00986102"/>
    <w:rsid w:val="0098614A"/>
    <w:rsid w:val="0098620F"/>
    <w:rsid w:val="0098621A"/>
    <w:rsid w:val="00986235"/>
    <w:rsid w:val="009863B5"/>
    <w:rsid w:val="0098647D"/>
    <w:rsid w:val="009864E9"/>
    <w:rsid w:val="00986569"/>
    <w:rsid w:val="00986572"/>
    <w:rsid w:val="00986764"/>
    <w:rsid w:val="00986AF5"/>
    <w:rsid w:val="00986CD7"/>
    <w:rsid w:val="00986D97"/>
    <w:rsid w:val="00986E1F"/>
    <w:rsid w:val="00986E28"/>
    <w:rsid w:val="00986EA9"/>
    <w:rsid w:val="00986FA9"/>
    <w:rsid w:val="009870E3"/>
    <w:rsid w:val="009871EA"/>
    <w:rsid w:val="00987219"/>
    <w:rsid w:val="009872DE"/>
    <w:rsid w:val="0098741A"/>
    <w:rsid w:val="00987495"/>
    <w:rsid w:val="00987500"/>
    <w:rsid w:val="009877D6"/>
    <w:rsid w:val="0098780A"/>
    <w:rsid w:val="009878C7"/>
    <w:rsid w:val="00987A80"/>
    <w:rsid w:val="00987AB8"/>
    <w:rsid w:val="00987C21"/>
    <w:rsid w:val="00987C4F"/>
    <w:rsid w:val="00987CC4"/>
    <w:rsid w:val="00987D65"/>
    <w:rsid w:val="00987E04"/>
    <w:rsid w:val="00987E22"/>
    <w:rsid w:val="00987F3F"/>
    <w:rsid w:val="00987F41"/>
    <w:rsid w:val="00987FA4"/>
    <w:rsid w:val="00987FC4"/>
    <w:rsid w:val="00990027"/>
    <w:rsid w:val="00990141"/>
    <w:rsid w:val="009901F8"/>
    <w:rsid w:val="0099026A"/>
    <w:rsid w:val="00990284"/>
    <w:rsid w:val="009903BF"/>
    <w:rsid w:val="009903ED"/>
    <w:rsid w:val="00990491"/>
    <w:rsid w:val="00990549"/>
    <w:rsid w:val="009905AC"/>
    <w:rsid w:val="0099066C"/>
    <w:rsid w:val="009906BD"/>
    <w:rsid w:val="009906FA"/>
    <w:rsid w:val="009907B4"/>
    <w:rsid w:val="00990893"/>
    <w:rsid w:val="009908B6"/>
    <w:rsid w:val="0099096B"/>
    <w:rsid w:val="009909E2"/>
    <w:rsid w:val="00990AEC"/>
    <w:rsid w:val="00990C41"/>
    <w:rsid w:val="00990CA5"/>
    <w:rsid w:val="00990D0A"/>
    <w:rsid w:val="00990D83"/>
    <w:rsid w:val="00990F6E"/>
    <w:rsid w:val="00990FC1"/>
    <w:rsid w:val="0099103B"/>
    <w:rsid w:val="009911BB"/>
    <w:rsid w:val="00991558"/>
    <w:rsid w:val="009915A0"/>
    <w:rsid w:val="009915BD"/>
    <w:rsid w:val="009916BF"/>
    <w:rsid w:val="009916CE"/>
    <w:rsid w:val="0099187B"/>
    <w:rsid w:val="009918D6"/>
    <w:rsid w:val="00991A92"/>
    <w:rsid w:val="00991ACD"/>
    <w:rsid w:val="00991AFD"/>
    <w:rsid w:val="00991B4E"/>
    <w:rsid w:val="00991B77"/>
    <w:rsid w:val="00991C09"/>
    <w:rsid w:val="00991CCD"/>
    <w:rsid w:val="00991CD7"/>
    <w:rsid w:val="00991D1C"/>
    <w:rsid w:val="00991DD6"/>
    <w:rsid w:val="00991EDA"/>
    <w:rsid w:val="00991F43"/>
    <w:rsid w:val="00991FBF"/>
    <w:rsid w:val="00992029"/>
    <w:rsid w:val="00992155"/>
    <w:rsid w:val="009921F3"/>
    <w:rsid w:val="009922E3"/>
    <w:rsid w:val="00992340"/>
    <w:rsid w:val="00992527"/>
    <w:rsid w:val="0099255C"/>
    <w:rsid w:val="009925F0"/>
    <w:rsid w:val="00992657"/>
    <w:rsid w:val="0099283A"/>
    <w:rsid w:val="009928EB"/>
    <w:rsid w:val="00992901"/>
    <w:rsid w:val="009929AF"/>
    <w:rsid w:val="00992A70"/>
    <w:rsid w:val="00992AA2"/>
    <w:rsid w:val="00992AA7"/>
    <w:rsid w:val="00992B47"/>
    <w:rsid w:val="00992C87"/>
    <w:rsid w:val="00992CA4"/>
    <w:rsid w:val="00992D3F"/>
    <w:rsid w:val="00992DFD"/>
    <w:rsid w:val="00992F59"/>
    <w:rsid w:val="00992F71"/>
    <w:rsid w:val="00992FB9"/>
    <w:rsid w:val="00993049"/>
    <w:rsid w:val="009930FA"/>
    <w:rsid w:val="00993139"/>
    <w:rsid w:val="009931D7"/>
    <w:rsid w:val="0099325C"/>
    <w:rsid w:val="009932C4"/>
    <w:rsid w:val="0099332E"/>
    <w:rsid w:val="0099337C"/>
    <w:rsid w:val="0099343A"/>
    <w:rsid w:val="009934DB"/>
    <w:rsid w:val="009935B2"/>
    <w:rsid w:val="00993646"/>
    <w:rsid w:val="009936BB"/>
    <w:rsid w:val="00993752"/>
    <w:rsid w:val="00993803"/>
    <w:rsid w:val="0099399D"/>
    <w:rsid w:val="00993CAA"/>
    <w:rsid w:val="00993D51"/>
    <w:rsid w:val="00993E84"/>
    <w:rsid w:val="00993EB9"/>
    <w:rsid w:val="00993F86"/>
    <w:rsid w:val="00994008"/>
    <w:rsid w:val="009940B6"/>
    <w:rsid w:val="0099410F"/>
    <w:rsid w:val="00994200"/>
    <w:rsid w:val="0099460C"/>
    <w:rsid w:val="00994734"/>
    <w:rsid w:val="00994772"/>
    <w:rsid w:val="009948C6"/>
    <w:rsid w:val="00994A05"/>
    <w:rsid w:val="00994A98"/>
    <w:rsid w:val="00994B21"/>
    <w:rsid w:val="00994DDD"/>
    <w:rsid w:val="00994DF2"/>
    <w:rsid w:val="00994E3A"/>
    <w:rsid w:val="00994FB5"/>
    <w:rsid w:val="00994FC2"/>
    <w:rsid w:val="00995085"/>
    <w:rsid w:val="009950E7"/>
    <w:rsid w:val="009950F9"/>
    <w:rsid w:val="009951CA"/>
    <w:rsid w:val="00995225"/>
    <w:rsid w:val="00995274"/>
    <w:rsid w:val="009952EE"/>
    <w:rsid w:val="00995358"/>
    <w:rsid w:val="00995380"/>
    <w:rsid w:val="00995481"/>
    <w:rsid w:val="009956F0"/>
    <w:rsid w:val="0099575F"/>
    <w:rsid w:val="009957EF"/>
    <w:rsid w:val="00995896"/>
    <w:rsid w:val="00995981"/>
    <w:rsid w:val="00995A10"/>
    <w:rsid w:val="00995ADC"/>
    <w:rsid w:val="00995C6E"/>
    <w:rsid w:val="00995D2F"/>
    <w:rsid w:val="00995D31"/>
    <w:rsid w:val="00995D8A"/>
    <w:rsid w:val="00995ECE"/>
    <w:rsid w:val="00995F32"/>
    <w:rsid w:val="00995F90"/>
    <w:rsid w:val="00996127"/>
    <w:rsid w:val="00996143"/>
    <w:rsid w:val="0099616C"/>
    <w:rsid w:val="0099637A"/>
    <w:rsid w:val="009963D8"/>
    <w:rsid w:val="00996434"/>
    <w:rsid w:val="00996449"/>
    <w:rsid w:val="009966FC"/>
    <w:rsid w:val="0099673E"/>
    <w:rsid w:val="00996B1E"/>
    <w:rsid w:val="00996B82"/>
    <w:rsid w:val="00996FA4"/>
    <w:rsid w:val="00997052"/>
    <w:rsid w:val="00997147"/>
    <w:rsid w:val="00997281"/>
    <w:rsid w:val="00997296"/>
    <w:rsid w:val="009972EA"/>
    <w:rsid w:val="009973BD"/>
    <w:rsid w:val="00997428"/>
    <w:rsid w:val="00997552"/>
    <w:rsid w:val="009976D5"/>
    <w:rsid w:val="00997853"/>
    <w:rsid w:val="009979DE"/>
    <w:rsid w:val="00997BBC"/>
    <w:rsid w:val="00997BFD"/>
    <w:rsid w:val="00997C36"/>
    <w:rsid w:val="00997C86"/>
    <w:rsid w:val="00997D3F"/>
    <w:rsid w:val="00997EB2"/>
    <w:rsid w:val="00997F9C"/>
    <w:rsid w:val="00997FD0"/>
    <w:rsid w:val="00997FDA"/>
    <w:rsid w:val="009A010A"/>
    <w:rsid w:val="009A02AE"/>
    <w:rsid w:val="009A03DC"/>
    <w:rsid w:val="009A0503"/>
    <w:rsid w:val="009A051C"/>
    <w:rsid w:val="009A05C2"/>
    <w:rsid w:val="009A0614"/>
    <w:rsid w:val="009A06CD"/>
    <w:rsid w:val="009A07C4"/>
    <w:rsid w:val="009A0856"/>
    <w:rsid w:val="009A085E"/>
    <w:rsid w:val="009A08D9"/>
    <w:rsid w:val="009A09C7"/>
    <w:rsid w:val="009A0AD1"/>
    <w:rsid w:val="009A0D15"/>
    <w:rsid w:val="009A0DB2"/>
    <w:rsid w:val="009A0E97"/>
    <w:rsid w:val="009A0F95"/>
    <w:rsid w:val="009A0FD4"/>
    <w:rsid w:val="009A1056"/>
    <w:rsid w:val="009A1064"/>
    <w:rsid w:val="009A10A2"/>
    <w:rsid w:val="009A10B0"/>
    <w:rsid w:val="009A1109"/>
    <w:rsid w:val="009A1116"/>
    <w:rsid w:val="009A1201"/>
    <w:rsid w:val="009A12FF"/>
    <w:rsid w:val="009A1332"/>
    <w:rsid w:val="009A13E3"/>
    <w:rsid w:val="009A1542"/>
    <w:rsid w:val="009A15CD"/>
    <w:rsid w:val="009A15FF"/>
    <w:rsid w:val="009A1734"/>
    <w:rsid w:val="009A17A6"/>
    <w:rsid w:val="009A1840"/>
    <w:rsid w:val="009A18A4"/>
    <w:rsid w:val="009A1A24"/>
    <w:rsid w:val="009A1B67"/>
    <w:rsid w:val="009A1CA9"/>
    <w:rsid w:val="009A1D38"/>
    <w:rsid w:val="009A1DB3"/>
    <w:rsid w:val="009A1F73"/>
    <w:rsid w:val="009A1FF3"/>
    <w:rsid w:val="009A214A"/>
    <w:rsid w:val="009A21DF"/>
    <w:rsid w:val="009A2324"/>
    <w:rsid w:val="009A245F"/>
    <w:rsid w:val="009A2502"/>
    <w:rsid w:val="009A25D0"/>
    <w:rsid w:val="009A2699"/>
    <w:rsid w:val="009A2814"/>
    <w:rsid w:val="009A2854"/>
    <w:rsid w:val="009A2953"/>
    <w:rsid w:val="009A2A39"/>
    <w:rsid w:val="009A2B6C"/>
    <w:rsid w:val="009A2B96"/>
    <w:rsid w:val="009A2BB3"/>
    <w:rsid w:val="009A2C68"/>
    <w:rsid w:val="009A2CA9"/>
    <w:rsid w:val="009A2D87"/>
    <w:rsid w:val="009A2D99"/>
    <w:rsid w:val="009A2E65"/>
    <w:rsid w:val="009A2F39"/>
    <w:rsid w:val="009A2F49"/>
    <w:rsid w:val="009A2F76"/>
    <w:rsid w:val="009A3072"/>
    <w:rsid w:val="009A3086"/>
    <w:rsid w:val="009A309C"/>
    <w:rsid w:val="009A30E1"/>
    <w:rsid w:val="009A30ED"/>
    <w:rsid w:val="009A3236"/>
    <w:rsid w:val="009A33FF"/>
    <w:rsid w:val="009A3433"/>
    <w:rsid w:val="009A352A"/>
    <w:rsid w:val="009A36EA"/>
    <w:rsid w:val="009A371A"/>
    <w:rsid w:val="009A3761"/>
    <w:rsid w:val="009A37B4"/>
    <w:rsid w:val="009A37D4"/>
    <w:rsid w:val="009A3810"/>
    <w:rsid w:val="009A3880"/>
    <w:rsid w:val="009A38BC"/>
    <w:rsid w:val="009A3961"/>
    <w:rsid w:val="009A39C3"/>
    <w:rsid w:val="009A3A21"/>
    <w:rsid w:val="009A3B52"/>
    <w:rsid w:val="009A3BFE"/>
    <w:rsid w:val="009A3C99"/>
    <w:rsid w:val="009A3F2F"/>
    <w:rsid w:val="009A403C"/>
    <w:rsid w:val="009A4227"/>
    <w:rsid w:val="009A43DD"/>
    <w:rsid w:val="009A4430"/>
    <w:rsid w:val="009A4487"/>
    <w:rsid w:val="009A44A6"/>
    <w:rsid w:val="009A4530"/>
    <w:rsid w:val="009A4548"/>
    <w:rsid w:val="009A457E"/>
    <w:rsid w:val="009A4678"/>
    <w:rsid w:val="009A4680"/>
    <w:rsid w:val="009A471C"/>
    <w:rsid w:val="009A4AD4"/>
    <w:rsid w:val="009A4B71"/>
    <w:rsid w:val="009A4CD1"/>
    <w:rsid w:val="009A4D31"/>
    <w:rsid w:val="009A4D52"/>
    <w:rsid w:val="009A4DB3"/>
    <w:rsid w:val="009A4FC5"/>
    <w:rsid w:val="009A5061"/>
    <w:rsid w:val="009A5134"/>
    <w:rsid w:val="009A51B0"/>
    <w:rsid w:val="009A51F2"/>
    <w:rsid w:val="009A53B6"/>
    <w:rsid w:val="009A54CD"/>
    <w:rsid w:val="009A5629"/>
    <w:rsid w:val="009A566B"/>
    <w:rsid w:val="009A56FA"/>
    <w:rsid w:val="009A57A6"/>
    <w:rsid w:val="009A586F"/>
    <w:rsid w:val="009A58EB"/>
    <w:rsid w:val="009A5B37"/>
    <w:rsid w:val="009A5DBE"/>
    <w:rsid w:val="009A5E84"/>
    <w:rsid w:val="009A5EA9"/>
    <w:rsid w:val="009A5EBC"/>
    <w:rsid w:val="009A60CA"/>
    <w:rsid w:val="009A611B"/>
    <w:rsid w:val="009A61BB"/>
    <w:rsid w:val="009A61D4"/>
    <w:rsid w:val="009A6286"/>
    <w:rsid w:val="009A62FB"/>
    <w:rsid w:val="009A6322"/>
    <w:rsid w:val="009A63BB"/>
    <w:rsid w:val="009A6516"/>
    <w:rsid w:val="009A6617"/>
    <w:rsid w:val="009A6622"/>
    <w:rsid w:val="009A668D"/>
    <w:rsid w:val="009A66B4"/>
    <w:rsid w:val="009A697E"/>
    <w:rsid w:val="009A6992"/>
    <w:rsid w:val="009A69C2"/>
    <w:rsid w:val="009A69C7"/>
    <w:rsid w:val="009A6A99"/>
    <w:rsid w:val="009A6B19"/>
    <w:rsid w:val="009A6B5E"/>
    <w:rsid w:val="009A6C5C"/>
    <w:rsid w:val="009A6CA0"/>
    <w:rsid w:val="009A6DB8"/>
    <w:rsid w:val="009A6E40"/>
    <w:rsid w:val="009A6E51"/>
    <w:rsid w:val="009A6ED7"/>
    <w:rsid w:val="009A6F71"/>
    <w:rsid w:val="009A6F90"/>
    <w:rsid w:val="009A70CC"/>
    <w:rsid w:val="009A716D"/>
    <w:rsid w:val="009A723F"/>
    <w:rsid w:val="009A7331"/>
    <w:rsid w:val="009A73C5"/>
    <w:rsid w:val="009A73D5"/>
    <w:rsid w:val="009A7464"/>
    <w:rsid w:val="009A7610"/>
    <w:rsid w:val="009A76A1"/>
    <w:rsid w:val="009A76DA"/>
    <w:rsid w:val="009A7751"/>
    <w:rsid w:val="009A787B"/>
    <w:rsid w:val="009A7B13"/>
    <w:rsid w:val="009A7BAC"/>
    <w:rsid w:val="009A7BDA"/>
    <w:rsid w:val="009A7C64"/>
    <w:rsid w:val="009A7C75"/>
    <w:rsid w:val="009A7D96"/>
    <w:rsid w:val="009A7DB6"/>
    <w:rsid w:val="009A7F72"/>
    <w:rsid w:val="009B002A"/>
    <w:rsid w:val="009B004A"/>
    <w:rsid w:val="009B0069"/>
    <w:rsid w:val="009B0073"/>
    <w:rsid w:val="009B0098"/>
    <w:rsid w:val="009B00EF"/>
    <w:rsid w:val="009B010D"/>
    <w:rsid w:val="009B0111"/>
    <w:rsid w:val="009B0115"/>
    <w:rsid w:val="009B017C"/>
    <w:rsid w:val="009B02E2"/>
    <w:rsid w:val="009B0369"/>
    <w:rsid w:val="009B03A7"/>
    <w:rsid w:val="009B03D6"/>
    <w:rsid w:val="009B040F"/>
    <w:rsid w:val="009B04D4"/>
    <w:rsid w:val="009B0637"/>
    <w:rsid w:val="009B07EF"/>
    <w:rsid w:val="009B089B"/>
    <w:rsid w:val="009B0904"/>
    <w:rsid w:val="009B0955"/>
    <w:rsid w:val="009B095C"/>
    <w:rsid w:val="009B09B1"/>
    <w:rsid w:val="009B09F7"/>
    <w:rsid w:val="009B0A84"/>
    <w:rsid w:val="009B0AE4"/>
    <w:rsid w:val="009B0B19"/>
    <w:rsid w:val="009B0C2A"/>
    <w:rsid w:val="009B0C93"/>
    <w:rsid w:val="009B0D10"/>
    <w:rsid w:val="009B0E3C"/>
    <w:rsid w:val="009B0E99"/>
    <w:rsid w:val="009B0E9D"/>
    <w:rsid w:val="009B0FB0"/>
    <w:rsid w:val="009B0FBB"/>
    <w:rsid w:val="009B1113"/>
    <w:rsid w:val="009B1184"/>
    <w:rsid w:val="009B1193"/>
    <w:rsid w:val="009B14F7"/>
    <w:rsid w:val="009B1503"/>
    <w:rsid w:val="009B1531"/>
    <w:rsid w:val="009B158B"/>
    <w:rsid w:val="009B159E"/>
    <w:rsid w:val="009B1690"/>
    <w:rsid w:val="009B16A3"/>
    <w:rsid w:val="009B17F0"/>
    <w:rsid w:val="009B1B76"/>
    <w:rsid w:val="009B1D0F"/>
    <w:rsid w:val="009B1D85"/>
    <w:rsid w:val="009B1DAE"/>
    <w:rsid w:val="009B1DD9"/>
    <w:rsid w:val="009B1E1F"/>
    <w:rsid w:val="009B1E39"/>
    <w:rsid w:val="009B1F80"/>
    <w:rsid w:val="009B1F84"/>
    <w:rsid w:val="009B1FB1"/>
    <w:rsid w:val="009B200D"/>
    <w:rsid w:val="009B2036"/>
    <w:rsid w:val="009B205F"/>
    <w:rsid w:val="009B220A"/>
    <w:rsid w:val="009B2362"/>
    <w:rsid w:val="009B250E"/>
    <w:rsid w:val="009B2538"/>
    <w:rsid w:val="009B2546"/>
    <w:rsid w:val="009B2554"/>
    <w:rsid w:val="009B2596"/>
    <w:rsid w:val="009B2601"/>
    <w:rsid w:val="009B2790"/>
    <w:rsid w:val="009B28A1"/>
    <w:rsid w:val="009B28E0"/>
    <w:rsid w:val="009B2946"/>
    <w:rsid w:val="009B2968"/>
    <w:rsid w:val="009B2A6D"/>
    <w:rsid w:val="009B2AD5"/>
    <w:rsid w:val="009B2B1A"/>
    <w:rsid w:val="009B2B3D"/>
    <w:rsid w:val="009B2B76"/>
    <w:rsid w:val="009B2BC0"/>
    <w:rsid w:val="009B2C1D"/>
    <w:rsid w:val="009B2C41"/>
    <w:rsid w:val="009B2CAF"/>
    <w:rsid w:val="009B2D26"/>
    <w:rsid w:val="009B2E73"/>
    <w:rsid w:val="009B2E7C"/>
    <w:rsid w:val="009B2EE8"/>
    <w:rsid w:val="009B3050"/>
    <w:rsid w:val="009B30AA"/>
    <w:rsid w:val="009B31E1"/>
    <w:rsid w:val="009B3204"/>
    <w:rsid w:val="009B3343"/>
    <w:rsid w:val="009B3540"/>
    <w:rsid w:val="009B354C"/>
    <w:rsid w:val="009B356D"/>
    <w:rsid w:val="009B3610"/>
    <w:rsid w:val="009B374F"/>
    <w:rsid w:val="009B380A"/>
    <w:rsid w:val="009B382B"/>
    <w:rsid w:val="009B385B"/>
    <w:rsid w:val="009B3969"/>
    <w:rsid w:val="009B39DD"/>
    <w:rsid w:val="009B39F2"/>
    <w:rsid w:val="009B3A4E"/>
    <w:rsid w:val="009B3B8A"/>
    <w:rsid w:val="009B3C89"/>
    <w:rsid w:val="009B3CFD"/>
    <w:rsid w:val="009B3D1B"/>
    <w:rsid w:val="009B3D3C"/>
    <w:rsid w:val="009B3DC6"/>
    <w:rsid w:val="009B3F56"/>
    <w:rsid w:val="009B3F83"/>
    <w:rsid w:val="009B4057"/>
    <w:rsid w:val="009B41A7"/>
    <w:rsid w:val="009B42CE"/>
    <w:rsid w:val="009B4367"/>
    <w:rsid w:val="009B43C0"/>
    <w:rsid w:val="009B453E"/>
    <w:rsid w:val="009B47D4"/>
    <w:rsid w:val="009B4965"/>
    <w:rsid w:val="009B4AA8"/>
    <w:rsid w:val="009B4ADE"/>
    <w:rsid w:val="009B4B2E"/>
    <w:rsid w:val="009B4BC3"/>
    <w:rsid w:val="009B4BE0"/>
    <w:rsid w:val="009B4BE8"/>
    <w:rsid w:val="009B4DC0"/>
    <w:rsid w:val="009B4EA5"/>
    <w:rsid w:val="009B4EDD"/>
    <w:rsid w:val="009B4FC1"/>
    <w:rsid w:val="009B512A"/>
    <w:rsid w:val="009B5179"/>
    <w:rsid w:val="009B51FF"/>
    <w:rsid w:val="009B52BF"/>
    <w:rsid w:val="009B5336"/>
    <w:rsid w:val="009B53AE"/>
    <w:rsid w:val="009B5451"/>
    <w:rsid w:val="009B55A0"/>
    <w:rsid w:val="009B55BD"/>
    <w:rsid w:val="009B55C7"/>
    <w:rsid w:val="009B5643"/>
    <w:rsid w:val="009B5746"/>
    <w:rsid w:val="009B57EF"/>
    <w:rsid w:val="009B57FC"/>
    <w:rsid w:val="009B597A"/>
    <w:rsid w:val="009B5989"/>
    <w:rsid w:val="009B5A31"/>
    <w:rsid w:val="009B5A3D"/>
    <w:rsid w:val="009B5B01"/>
    <w:rsid w:val="009B5BA8"/>
    <w:rsid w:val="009B5C20"/>
    <w:rsid w:val="009B5D48"/>
    <w:rsid w:val="009B5D62"/>
    <w:rsid w:val="009B5F3F"/>
    <w:rsid w:val="009B5F8A"/>
    <w:rsid w:val="009B5F97"/>
    <w:rsid w:val="009B6037"/>
    <w:rsid w:val="009B60CF"/>
    <w:rsid w:val="009B61F0"/>
    <w:rsid w:val="009B6247"/>
    <w:rsid w:val="009B6253"/>
    <w:rsid w:val="009B62D2"/>
    <w:rsid w:val="009B6410"/>
    <w:rsid w:val="009B647D"/>
    <w:rsid w:val="009B660F"/>
    <w:rsid w:val="009B6677"/>
    <w:rsid w:val="009B66A5"/>
    <w:rsid w:val="009B673D"/>
    <w:rsid w:val="009B6838"/>
    <w:rsid w:val="009B6961"/>
    <w:rsid w:val="009B6ACD"/>
    <w:rsid w:val="009B6C0C"/>
    <w:rsid w:val="009B6D8D"/>
    <w:rsid w:val="009B6F8D"/>
    <w:rsid w:val="009B7014"/>
    <w:rsid w:val="009B707F"/>
    <w:rsid w:val="009B70A4"/>
    <w:rsid w:val="009B70D8"/>
    <w:rsid w:val="009B70FA"/>
    <w:rsid w:val="009B7195"/>
    <w:rsid w:val="009B7234"/>
    <w:rsid w:val="009B72AF"/>
    <w:rsid w:val="009B72C7"/>
    <w:rsid w:val="009B745E"/>
    <w:rsid w:val="009B74C9"/>
    <w:rsid w:val="009B750A"/>
    <w:rsid w:val="009B75B5"/>
    <w:rsid w:val="009B7666"/>
    <w:rsid w:val="009B766C"/>
    <w:rsid w:val="009B775C"/>
    <w:rsid w:val="009B77CB"/>
    <w:rsid w:val="009B7899"/>
    <w:rsid w:val="009B78B8"/>
    <w:rsid w:val="009B78D0"/>
    <w:rsid w:val="009B78E4"/>
    <w:rsid w:val="009B7A44"/>
    <w:rsid w:val="009B7BA3"/>
    <w:rsid w:val="009B7C92"/>
    <w:rsid w:val="009B7CCB"/>
    <w:rsid w:val="009B7E17"/>
    <w:rsid w:val="009B7EE4"/>
    <w:rsid w:val="009B7F9C"/>
    <w:rsid w:val="009C0093"/>
    <w:rsid w:val="009C010C"/>
    <w:rsid w:val="009C019D"/>
    <w:rsid w:val="009C01C8"/>
    <w:rsid w:val="009C023A"/>
    <w:rsid w:val="009C02A5"/>
    <w:rsid w:val="009C02A8"/>
    <w:rsid w:val="009C02B5"/>
    <w:rsid w:val="009C0403"/>
    <w:rsid w:val="009C04DA"/>
    <w:rsid w:val="009C05F9"/>
    <w:rsid w:val="009C079C"/>
    <w:rsid w:val="009C0805"/>
    <w:rsid w:val="009C080E"/>
    <w:rsid w:val="009C08D4"/>
    <w:rsid w:val="009C0990"/>
    <w:rsid w:val="009C09EB"/>
    <w:rsid w:val="009C0C5C"/>
    <w:rsid w:val="009C0CE4"/>
    <w:rsid w:val="009C0DB8"/>
    <w:rsid w:val="009C0EFC"/>
    <w:rsid w:val="009C0F0D"/>
    <w:rsid w:val="009C0F19"/>
    <w:rsid w:val="009C10E3"/>
    <w:rsid w:val="009C119D"/>
    <w:rsid w:val="009C141B"/>
    <w:rsid w:val="009C143A"/>
    <w:rsid w:val="009C1542"/>
    <w:rsid w:val="009C1744"/>
    <w:rsid w:val="009C1752"/>
    <w:rsid w:val="009C1828"/>
    <w:rsid w:val="009C1872"/>
    <w:rsid w:val="009C18F9"/>
    <w:rsid w:val="009C193C"/>
    <w:rsid w:val="009C19FD"/>
    <w:rsid w:val="009C19FF"/>
    <w:rsid w:val="009C1A3A"/>
    <w:rsid w:val="009C1ADE"/>
    <w:rsid w:val="009C1AF4"/>
    <w:rsid w:val="009C1B69"/>
    <w:rsid w:val="009C1C49"/>
    <w:rsid w:val="009C1CC3"/>
    <w:rsid w:val="009C1CFF"/>
    <w:rsid w:val="009C1D26"/>
    <w:rsid w:val="009C1D4C"/>
    <w:rsid w:val="009C1DFC"/>
    <w:rsid w:val="009C1E0D"/>
    <w:rsid w:val="009C1E63"/>
    <w:rsid w:val="009C1E97"/>
    <w:rsid w:val="009C1EF4"/>
    <w:rsid w:val="009C1F12"/>
    <w:rsid w:val="009C1F9B"/>
    <w:rsid w:val="009C2062"/>
    <w:rsid w:val="009C225E"/>
    <w:rsid w:val="009C2349"/>
    <w:rsid w:val="009C2366"/>
    <w:rsid w:val="009C257C"/>
    <w:rsid w:val="009C25CE"/>
    <w:rsid w:val="009C262B"/>
    <w:rsid w:val="009C26F9"/>
    <w:rsid w:val="009C2828"/>
    <w:rsid w:val="009C2B60"/>
    <w:rsid w:val="009C2C1A"/>
    <w:rsid w:val="009C2C74"/>
    <w:rsid w:val="009C2DBB"/>
    <w:rsid w:val="009C2DF7"/>
    <w:rsid w:val="009C2ED8"/>
    <w:rsid w:val="009C2EE3"/>
    <w:rsid w:val="009C2F16"/>
    <w:rsid w:val="009C3047"/>
    <w:rsid w:val="009C3059"/>
    <w:rsid w:val="009C3089"/>
    <w:rsid w:val="009C30B2"/>
    <w:rsid w:val="009C31CE"/>
    <w:rsid w:val="009C31FC"/>
    <w:rsid w:val="009C3222"/>
    <w:rsid w:val="009C33F8"/>
    <w:rsid w:val="009C35C3"/>
    <w:rsid w:val="009C368D"/>
    <w:rsid w:val="009C36A3"/>
    <w:rsid w:val="009C372E"/>
    <w:rsid w:val="009C3808"/>
    <w:rsid w:val="009C390A"/>
    <w:rsid w:val="009C3917"/>
    <w:rsid w:val="009C396E"/>
    <w:rsid w:val="009C3A3D"/>
    <w:rsid w:val="009C3C99"/>
    <w:rsid w:val="009C3DE6"/>
    <w:rsid w:val="009C3F61"/>
    <w:rsid w:val="009C401A"/>
    <w:rsid w:val="009C404F"/>
    <w:rsid w:val="009C4077"/>
    <w:rsid w:val="009C41A4"/>
    <w:rsid w:val="009C41E4"/>
    <w:rsid w:val="009C429E"/>
    <w:rsid w:val="009C4334"/>
    <w:rsid w:val="009C43E5"/>
    <w:rsid w:val="009C43F4"/>
    <w:rsid w:val="009C445F"/>
    <w:rsid w:val="009C446D"/>
    <w:rsid w:val="009C45D9"/>
    <w:rsid w:val="009C4627"/>
    <w:rsid w:val="009C4649"/>
    <w:rsid w:val="009C480F"/>
    <w:rsid w:val="009C49EB"/>
    <w:rsid w:val="009C4A35"/>
    <w:rsid w:val="009C4B1F"/>
    <w:rsid w:val="009C4B31"/>
    <w:rsid w:val="009C4CE4"/>
    <w:rsid w:val="009C4E75"/>
    <w:rsid w:val="009C4F11"/>
    <w:rsid w:val="009C4F96"/>
    <w:rsid w:val="009C5139"/>
    <w:rsid w:val="009C51EE"/>
    <w:rsid w:val="009C5304"/>
    <w:rsid w:val="009C5481"/>
    <w:rsid w:val="009C5514"/>
    <w:rsid w:val="009C56CB"/>
    <w:rsid w:val="009C56FA"/>
    <w:rsid w:val="009C57DE"/>
    <w:rsid w:val="009C590A"/>
    <w:rsid w:val="009C5923"/>
    <w:rsid w:val="009C594E"/>
    <w:rsid w:val="009C5966"/>
    <w:rsid w:val="009C5DB4"/>
    <w:rsid w:val="009C5DF1"/>
    <w:rsid w:val="009C5DF4"/>
    <w:rsid w:val="009C5E34"/>
    <w:rsid w:val="009C5F0A"/>
    <w:rsid w:val="009C5F51"/>
    <w:rsid w:val="009C5FF3"/>
    <w:rsid w:val="009C602D"/>
    <w:rsid w:val="009C6043"/>
    <w:rsid w:val="009C606C"/>
    <w:rsid w:val="009C623C"/>
    <w:rsid w:val="009C62EB"/>
    <w:rsid w:val="009C6447"/>
    <w:rsid w:val="009C66BF"/>
    <w:rsid w:val="009C6842"/>
    <w:rsid w:val="009C6A05"/>
    <w:rsid w:val="009C6B3F"/>
    <w:rsid w:val="009C6BD1"/>
    <w:rsid w:val="009C6BED"/>
    <w:rsid w:val="009C6BEF"/>
    <w:rsid w:val="009C6BF3"/>
    <w:rsid w:val="009C6C64"/>
    <w:rsid w:val="009C6E4A"/>
    <w:rsid w:val="009C6EDF"/>
    <w:rsid w:val="009C6FC5"/>
    <w:rsid w:val="009C7124"/>
    <w:rsid w:val="009C7147"/>
    <w:rsid w:val="009C7249"/>
    <w:rsid w:val="009C727F"/>
    <w:rsid w:val="009C729D"/>
    <w:rsid w:val="009C72E7"/>
    <w:rsid w:val="009C73E4"/>
    <w:rsid w:val="009C74B5"/>
    <w:rsid w:val="009C7608"/>
    <w:rsid w:val="009C76B2"/>
    <w:rsid w:val="009C7748"/>
    <w:rsid w:val="009C781B"/>
    <w:rsid w:val="009C787D"/>
    <w:rsid w:val="009C789D"/>
    <w:rsid w:val="009C79C7"/>
    <w:rsid w:val="009C7A2A"/>
    <w:rsid w:val="009C7A6C"/>
    <w:rsid w:val="009C7AD4"/>
    <w:rsid w:val="009C7C39"/>
    <w:rsid w:val="009C7C4C"/>
    <w:rsid w:val="009C7EA6"/>
    <w:rsid w:val="009D0016"/>
    <w:rsid w:val="009D007A"/>
    <w:rsid w:val="009D0095"/>
    <w:rsid w:val="009D0120"/>
    <w:rsid w:val="009D0241"/>
    <w:rsid w:val="009D041B"/>
    <w:rsid w:val="009D044A"/>
    <w:rsid w:val="009D0467"/>
    <w:rsid w:val="009D0469"/>
    <w:rsid w:val="009D0487"/>
    <w:rsid w:val="009D069F"/>
    <w:rsid w:val="009D070D"/>
    <w:rsid w:val="009D0764"/>
    <w:rsid w:val="009D07AB"/>
    <w:rsid w:val="009D07AC"/>
    <w:rsid w:val="009D0945"/>
    <w:rsid w:val="009D0967"/>
    <w:rsid w:val="009D0985"/>
    <w:rsid w:val="009D098D"/>
    <w:rsid w:val="009D09F7"/>
    <w:rsid w:val="009D0A5F"/>
    <w:rsid w:val="009D0A70"/>
    <w:rsid w:val="009D0ABC"/>
    <w:rsid w:val="009D0ABD"/>
    <w:rsid w:val="009D0B7C"/>
    <w:rsid w:val="009D0C61"/>
    <w:rsid w:val="009D0CF9"/>
    <w:rsid w:val="009D0D5A"/>
    <w:rsid w:val="009D0D8E"/>
    <w:rsid w:val="009D100F"/>
    <w:rsid w:val="009D1063"/>
    <w:rsid w:val="009D113D"/>
    <w:rsid w:val="009D11CC"/>
    <w:rsid w:val="009D1286"/>
    <w:rsid w:val="009D1290"/>
    <w:rsid w:val="009D1299"/>
    <w:rsid w:val="009D144C"/>
    <w:rsid w:val="009D1546"/>
    <w:rsid w:val="009D1584"/>
    <w:rsid w:val="009D15F3"/>
    <w:rsid w:val="009D1765"/>
    <w:rsid w:val="009D1824"/>
    <w:rsid w:val="009D18AF"/>
    <w:rsid w:val="009D18C6"/>
    <w:rsid w:val="009D194C"/>
    <w:rsid w:val="009D1A9B"/>
    <w:rsid w:val="009D1B8D"/>
    <w:rsid w:val="009D1D5E"/>
    <w:rsid w:val="009D1EA8"/>
    <w:rsid w:val="009D1F18"/>
    <w:rsid w:val="009D1F24"/>
    <w:rsid w:val="009D1F71"/>
    <w:rsid w:val="009D2127"/>
    <w:rsid w:val="009D21CC"/>
    <w:rsid w:val="009D220B"/>
    <w:rsid w:val="009D2222"/>
    <w:rsid w:val="009D2239"/>
    <w:rsid w:val="009D22F9"/>
    <w:rsid w:val="009D23AB"/>
    <w:rsid w:val="009D23EF"/>
    <w:rsid w:val="009D2609"/>
    <w:rsid w:val="009D2735"/>
    <w:rsid w:val="009D2766"/>
    <w:rsid w:val="009D27E9"/>
    <w:rsid w:val="009D285A"/>
    <w:rsid w:val="009D2A51"/>
    <w:rsid w:val="009D2AD3"/>
    <w:rsid w:val="009D2CF9"/>
    <w:rsid w:val="009D2D68"/>
    <w:rsid w:val="009D2DEC"/>
    <w:rsid w:val="009D2E41"/>
    <w:rsid w:val="009D311E"/>
    <w:rsid w:val="009D3138"/>
    <w:rsid w:val="009D3255"/>
    <w:rsid w:val="009D3294"/>
    <w:rsid w:val="009D32CF"/>
    <w:rsid w:val="009D3357"/>
    <w:rsid w:val="009D344B"/>
    <w:rsid w:val="009D3485"/>
    <w:rsid w:val="009D3490"/>
    <w:rsid w:val="009D3562"/>
    <w:rsid w:val="009D3585"/>
    <w:rsid w:val="009D358F"/>
    <w:rsid w:val="009D3634"/>
    <w:rsid w:val="009D363D"/>
    <w:rsid w:val="009D3683"/>
    <w:rsid w:val="009D36F9"/>
    <w:rsid w:val="009D3715"/>
    <w:rsid w:val="009D3735"/>
    <w:rsid w:val="009D3799"/>
    <w:rsid w:val="009D37A5"/>
    <w:rsid w:val="009D385E"/>
    <w:rsid w:val="009D38B0"/>
    <w:rsid w:val="009D3A68"/>
    <w:rsid w:val="009D3A80"/>
    <w:rsid w:val="009D3AF2"/>
    <w:rsid w:val="009D3B10"/>
    <w:rsid w:val="009D3BDB"/>
    <w:rsid w:val="009D3C37"/>
    <w:rsid w:val="009D3D33"/>
    <w:rsid w:val="009D3D99"/>
    <w:rsid w:val="009D3DA3"/>
    <w:rsid w:val="009D3DE7"/>
    <w:rsid w:val="009D3E85"/>
    <w:rsid w:val="009D3E91"/>
    <w:rsid w:val="009D3FAB"/>
    <w:rsid w:val="009D3FCF"/>
    <w:rsid w:val="009D4028"/>
    <w:rsid w:val="009D4029"/>
    <w:rsid w:val="009D408A"/>
    <w:rsid w:val="009D408B"/>
    <w:rsid w:val="009D40A2"/>
    <w:rsid w:val="009D41CC"/>
    <w:rsid w:val="009D4215"/>
    <w:rsid w:val="009D429E"/>
    <w:rsid w:val="009D437B"/>
    <w:rsid w:val="009D4441"/>
    <w:rsid w:val="009D44DE"/>
    <w:rsid w:val="009D46A7"/>
    <w:rsid w:val="009D46FF"/>
    <w:rsid w:val="009D4703"/>
    <w:rsid w:val="009D473E"/>
    <w:rsid w:val="009D4752"/>
    <w:rsid w:val="009D4794"/>
    <w:rsid w:val="009D47AD"/>
    <w:rsid w:val="009D47F0"/>
    <w:rsid w:val="009D48D1"/>
    <w:rsid w:val="009D4919"/>
    <w:rsid w:val="009D4AB2"/>
    <w:rsid w:val="009D4B71"/>
    <w:rsid w:val="009D4C8D"/>
    <w:rsid w:val="009D4CD6"/>
    <w:rsid w:val="009D4D4D"/>
    <w:rsid w:val="009D4D64"/>
    <w:rsid w:val="009D4E10"/>
    <w:rsid w:val="009D4E21"/>
    <w:rsid w:val="009D4EAD"/>
    <w:rsid w:val="009D4F01"/>
    <w:rsid w:val="009D4F17"/>
    <w:rsid w:val="009D4F48"/>
    <w:rsid w:val="009D4F5F"/>
    <w:rsid w:val="009D518D"/>
    <w:rsid w:val="009D5199"/>
    <w:rsid w:val="009D5370"/>
    <w:rsid w:val="009D54CE"/>
    <w:rsid w:val="009D559E"/>
    <w:rsid w:val="009D55E2"/>
    <w:rsid w:val="009D56E7"/>
    <w:rsid w:val="009D56FB"/>
    <w:rsid w:val="009D5790"/>
    <w:rsid w:val="009D5956"/>
    <w:rsid w:val="009D5961"/>
    <w:rsid w:val="009D59B0"/>
    <w:rsid w:val="009D5A03"/>
    <w:rsid w:val="009D5A5E"/>
    <w:rsid w:val="009D5E2D"/>
    <w:rsid w:val="009D5E40"/>
    <w:rsid w:val="009D612E"/>
    <w:rsid w:val="009D61B7"/>
    <w:rsid w:val="009D6202"/>
    <w:rsid w:val="009D627B"/>
    <w:rsid w:val="009D6346"/>
    <w:rsid w:val="009D6447"/>
    <w:rsid w:val="009D6505"/>
    <w:rsid w:val="009D6525"/>
    <w:rsid w:val="009D6763"/>
    <w:rsid w:val="009D6780"/>
    <w:rsid w:val="009D67E2"/>
    <w:rsid w:val="009D6826"/>
    <w:rsid w:val="009D68A8"/>
    <w:rsid w:val="009D68BD"/>
    <w:rsid w:val="009D68CC"/>
    <w:rsid w:val="009D68ED"/>
    <w:rsid w:val="009D691C"/>
    <w:rsid w:val="009D69B0"/>
    <w:rsid w:val="009D6A07"/>
    <w:rsid w:val="009D6BC6"/>
    <w:rsid w:val="009D6C1C"/>
    <w:rsid w:val="009D6CE0"/>
    <w:rsid w:val="009D6E55"/>
    <w:rsid w:val="009D6E6D"/>
    <w:rsid w:val="009D6F32"/>
    <w:rsid w:val="009D70E5"/>
    <w:rsid w:val="009D71F9"/>
    <w:rsid w:val="009D728C"/>
    <w:rsid w:val="009D729D"/>
    <w:rsid w:val="009D7325"/>
    <w:rsid w:val="009D739D"/>
    <w:rsid w:val="009D73CD"/>
    <w:rsid w:val="009D741B"/>
    <w:rsid w:val="009D7493"/>
    <w:rsid w:val="009D7500"/>
    <w:rsid w:val="009D753D"/>
    <w:rsid w:val="009D7668"/>
    <w:rsid w:val="009D76B0"/>
    <w:rsid w:val="009D7705"/>
    <w:rsid w:val="009D782F"/>
    <w:rsid w:val="009D786F"/>
    <w:rsid w:val="009D789D"/>
    <w:rsid w:val="009D78E7"/>
    <w:rsid w:val="009D7932"/>
    <w:rsid w:val="009D7A5F"/>
    <w:rsid w:val="009D7C90"/>
    <w:rsid w:val="009D7E8D"/>
    <w:rsid w:val="009D7EA8"/>
    <w:rsid w:val="009E000D"/>
    <w:rsid w:val="009E006F"/>
    <w:rsid w:val="009E0418"/>
    <w:rsid w:val="009E0555"/>
    <w:rsid w:val="009E0564"/>
    <w:rsid w:val="009E0565"/>
    <w:rsid w:val="009E05E7"/>
    <w:rsid w:val="009E05FA"/>
    <w:rsid w:val="009E063E"/>
    <w:rsid w:val="009E06A7"/>
    <w:rsid w:val="009E06B8"/>
    <w:rsid w:val="009E0786"/>
    <w:rsid w:val="009E07C7"/>
    <w:rsid w:val="009E0804"/>
    <w:rsid w:val="009E0828"/>
    <w:rsid w:val="009E08A7"/>
    <w:rsid w:val="009E0910"/>
    <w:rsid w:val="009E0927"/>
    <w:rsid w:val="009E0944"/>
    <w:rsid w:val="009E0965"/>
    <w:rsid w:val="009E0A33"/>
    <w:rsid w:val="009E0B26"/>
    <w:rsid w:val="009E0B62"/>
    <w:rsid w:val="009E0B72"/>
    <w:rsid w:val="009E0C7C"/>
    <w:rsid w:val="009E0CEF"/>
    <w:rsid w:val="009E0D74"/>
    <w:rsid w:val="009E0D97"/>
    <w:rsid w:val="009E0DB9"/>
    <w:rsid w:val="009E0E50"/>
    <w:rsid w:val="009E1015"/>
    <w:rsid w:val="009E10EC"/>
    <w:rsid w:val="009E1144"/>
    <w:rsid w:val="009E1151"/>
    <w:rsid w:val="009E122C"/>
    <w:rsid w:val="009E1292"/>
    <w:rsid w:val="009E151B"/>
    <w:rsid w:val="009E1663"/>
    <w:rsid w:val="009E1667"/>
    <w:rsid w:val="009E171B"/>
    <w:rsid w:val="009E1746"/>
    <w:rsid w:val="009E1935"/>
    <w:rsid w:val="009E1962"/>
    <w:rsid w:val="009E1A2E"/>
    <w:rsid w:val="009E1A56"/>
    <w:rsid w:val="009E1B05"/>
    <w:rsid w:val="009E1B4B"/>
    <w:rsid w:val="009E1C23"/>
    <w:rsid w:val="009E1C63"/>
    <w:rsid w:val="009E1C64"/>
    <w:rsid w:val="009E1DC9"/>
    <w:rsid w:val="009E1E04"/>
    <w:rsid w:val="009E1E3E"/>
    <w:rsid w:val="009E1EB1"/>
    <w:rsid w:val="009E1EFB"/>
    <w:rsid w:val="009E1F26"/>
    <w:rsid w:val="009E1FD0"/>
    <w:rsid w:val="009E20CB"/>
    <w:rsid w:val="009E21B9"/>
    <w:rsid w:val="009E2249"/>
    <w:rsid w:val="009E23EC"/>
    <w:rsid w:val="009E250D"/>
    <w:rsid w:val="009E2529"/>
    <w:rsid w:val="009E257F"/>
    <w:rsid w:val="009E27BF"/>
    <w:rsid w:val="009E2817"/>
    <w:rsid w:val="009E28C0"/>
    <w:rsid w:val="009E28D8"/>
    <w:rsid w:val="009E2954"/>
    <w:rsid w:val="009E2990"/>
    <w:rsid w:val="009E29DE"/>
    <w:rsid w:val="009E2A70"/>
    <w:rsid w:val="009E2AB9"/>
    <w:rsid w:val="009E2E16"/>
    <w:rsid w:val="009E2E31"/>
    <w:rsid w:val="009E2F2B"/>
    <w:rsid w:val="009E3011"/>
    <w:rsid w:val="009E322F"/>
    <w:rsid w:val="009E3269"/>
    <w:rsid w:val="009E32C5"/>
    <w:rsid w:val="009E34BB"/>
    <w:rsid w:val="009E35D4"/>
    <w:rsid w:val="009E35E0"/>
    <w:rsid w:val="009E36B0"/>
    <w:rsid w:val="009E370A"/>
    <w:rsid w:val="009E379E"/>
    <w:rsid w:val="009E37D5"/>
    <w:rsid w:val="009E3864"/>
    <w:rsid w:val="009E38DF"/>
    <w:rsid w:val="009E3A9F"/>
    <w:rsid w:val="009E3ABF"/>
    <w:rsid w:val="009E3AC9"/>
    <w:rsid w:val="009E3B65"/>
    <w:rsid w:val="009E3C70"/>
    <w:rsid w:val="009E3CA1"/>
    <w:rsid w:val="009E3D02"/>
    <w:rsid w:val="009E3D26"/>
    <w:rsid w:val="009E3DC0"/>
    <w:rsid w:val="009E3E05"/>
    <w:rsid w:val="009E3F4F"/>
    <w:rsid w:val="009E3FDC"/>
    <w:rsid w:val="009E40C7"/>
    <w:rsid w:val="009E4164"/>
    <w:rsid w:val="009E417C"/>
    <w:rsid w:val="009E41A4"/>
    <w:rsid w:val="009E42C5"/>
    <w:rsid w:val="009E42EC"/>
    <w:rsid w:val="009E44B9"/>
    <w:rsid w:val="009E44D6"/>
    <w:rsid w:val="009E45AE"/>
    <w:rsid w:val="009E4631"/>
    <w:rsid w:val="009E46BE"/>
    <w:rsid w:val="009E4799"/>
    <w:rsid w:val="009E48B1"/>
    <w:rsid w:val="009E4ADC"/>
    <w:rsid w:val="009E4BC8"/>
    <w:rsid w:val="009E4BFF"/>
    <w:rsid w:val="009E4D3D"/>
    <w:rsid w:val="009E4DB7"/>
    <w:rsid w:val="009E4E20"/>
    <w:rsid w:val="009E4F57"/>
    <w:rsid w:val="009E4F76"/>
    <w:rsid w:val="009E503F"/>
    <w:rsid w:val="009E507F"/>
    <w:rsid w:val="009E51F9"/>
    <w:rsid w:val="009E525A"/>
    <w:rsid w:val="009E529A"/>
    <w:rsid w:val="009E5331"/>
    <w:rsid w:val="009E5553"/>
    <w:rsid w:val="009E55EF"/>
    <w:rsid w:val="009E562A"/>
    <w:rsid w:val="009E57F2"/>
    <w:rsid w:val="009E586C"/>
    <w:rsid w:val="009E595E"/>
    <w:rsid w:val="009E5993"/>
    <w:rsid w:val="009E5A79"/>
    <w:rsid w:val="009E5BD0"/>
    <w:rsid w:val="009E5C7A"/>
    <w:rsid w:val="009E5C8B"/>
    <w:rsid w:val="009E5D2D"/>
    <w:rsid w:val="009E5DBA"/>
    <w:rsid w:val="009E5EA5"/>
    <w:rsid w:val="009E5F13"/>
    <w:rsid w:val="009E60B1"/>
    <w:rsid w:val="009E6233"/>
    <w:rsid w:val="009E6245"/>
    <w:rsid w:val="009E6269"/>
    <w:rsid w:val="009E6291"/>
    <w:rsid w:val="009E62F7"/>
    <w:rsid w:val="009E6374"/>
    <w:rsid w:val="009E648C"/>
    <w:rsid w:val="009E658E"/>
    <w:rsid w:val="009E65CE"/>
    <w:rsid w:val="009E668A"/>
    <w:rsid w:val="009E68D4"/>
    <w:rsid w:val="009E68FD"/>
    <w:rsid w:val="009E6946"/>
    <w:rsid w:val="009E696E"/>
    <w:rsid w:val="009E6AFC"/>
    <w:rsid w:val="009E6B16"/>
    <w:rsid w:val="009E6CB5"/>
    <w:rsid w:val="009E6CD1"/>
    <w:rsid w:val="009E6D6D"/>
    <w:rsid w:val="009E6DD8"/>
    <w:rsid w:val="009E7076"/>
    <w:rsid w:val="009E712F"/>
    <w:rsid w:val="009E71E0"/>
    <w:rsid w:val="009E72E6"/>
    <w:rsid w:val="009E738A"/>
    <w:rsid w:val="009E7458"/>
    <w:rsid w:val="009E74C6"/>
    <w:rsid w:val="009E765C"/>
    <w:rsid w:val="009E7774"/>
    <w:rsid w:val="009E7877"/>
    <w:rsid w:val="009E7944"/>
    <w:rsid w:val="009E7A8F"/>
    <w:rsid w:val="009E7AA1"/>
    <w:rsid w:val="009E7AA8"/>
    <w:rsid w:val="009E7B5B"/>
    <w:rsid w:val="009E7BD9"/>
    <w:rsid w:val="009E7C68"/>
    <w:rsid w:val="009E7E28"/>
    <w:rsid w:val="009E7E70"/>
    <w:rsid w:val="009E7F0F"/>
    <w:rsid w:val="009F0089"/>
    <w:rsid w:val="009F010F"/>
    <w:rsid w:val="009F0225"/>
    <w:rsid w:val="009F0289"/>
    <w:rsid w:val="009F0473"/>
    <w:rsid w:val="009F0475"/>
    <w:rsid w:val="009F0504"/>
    <w:rsid w:val="009F059C"/>
    <w:rsid w:val="009F05B3"/>
    <w:rsid w:val="009F05D1"/>
    <w:rsid w:val="009F0643"/>
    <w:rsid w:val="009F06F9"/>
    <w:rsid w:val="009F07E1"/>
    <w:rsid w:val="009F08B9"/>
    <w:rsid w:val="009F08DD"/>
    <w:rsid w:val="009F0922"/>
    <w:rsid w:val="009F097B"/>
    <w:rsid w:val="009F0A38"/>
    <w:rsid w:val="009F0A50"/>
    <w:rsid w:val="009F0AA4"/>
    <w:rsid w:val="009F0BC3"/>
    <w:rsid w:val="009F0DCD"/>
    <w:rsid w:val="009F0E62"/>
    <w:rsid w:val="009F0EB4"/>
    <w:rsid w:val="009F0F9C"/>
    <w:rsid w:val="009F1010"/>
    <w:rsid w:val="009F103F"/>
    <w:rsid w:val="009F10A4"/>
    <w:rsid w:val="009F117B"/>
    <w:rsid w:val="009F11AB"/>
    <w:rsid w:val="009F1244"/>
    <w:rsid w:val="009F1288"/>
    <w:rsid w:val="009F1360"/>
    <w:rsid w:val="009F14AB"/>
    <w:rsid w:val="009F14AD"/>
    <w:rsid w:val="009F14BE"/>
    <w:rsid w:val="009F1524"/>
    <w:rsid w:val="009F153C"/>
    <w:rsid w:val="009F15D2"/>
    <w:rsid w:val="009F1650"/>
    <w:rsid w:val="009F1773"/>
    <w:rsid w:val="009F1904"/>
    <w:rsid w:val="009F1934"/>
    <w:rsid w:val="009F19B5"/>
    <w:rsid w:val="009F1B64"/>
    <w:rsid w:val="009F1C0A"/>
    <w:rsid w:val="009F1D9A"/>
    <w:rsid w:val="009F1DB4"/>
    <w:rsid w:val="009F1EE0"/>
    <w:rsid w:val="009F1F7D"/>
    <w:rsid w:val="009F1F9E"/>
    <w:rsid w:val="009F1FE8"/>
    <w:rsid w:val="009F20EE"/>
    <w:rsid w:val="009F2110"/>
    <w:rsid w:val="009F2316"/>
    <w:rsid w:val="009F23D9"/>
    <w:rsid w:val="009F24FE"/>
    <w:rsid w:val="009F253A"/>
    <w:rsid w:val="009F258E"/>
    <w:rsid w:val="009F2621"/>
    <w:rsid w:val="009F276D"/>
    <w:rsid w:val="009F27DB"/>
    <w:rsid w:val="009F27FE"/>
    <w:rsid w:val="009F2832"/>
    <w:rsid w:val="009F2901"/>
    <w:rsid w:val="009F29B0"/>
    <w:rsid w:val="009F29FA"/>
    <w:rsid w:val="009F2A8F"/>
    <w:rsid w:val="009F2AB5"/>
    <w:rsid w:val="009F2B14"/>
    <w:rsid w:val="009F2C6C"/>
    <w:rsid w:val="009F2C82"/>
    <w:rsid w:val="009F2CBA"/>
    <w:rsid w:val="009F2CCA"/>
    <w:rsid w:val="009F2DBF"/>
    <w:rsid w:val="009F2FF2"/>
    <w:rsid w:val="009F3072"/>
    <w:rsid w:val="009F3103"/>
    <w:rsid w:val="009F3179"/>
    <w:rsid w:val="009F3929"/>
    <w:rsid w:val="009F3AB9"/>
    <w:rsid w:val="009F3AD2"/>
    <w:rsid w:val="009F3B3E"/>
    <w:rsid w:val="009F3BA6"/>
    <w:rsid w:val="009F3BAB"/>
    <w:rsid w:val="009F3C04"/>
    <w:rsid w:val="009F3C22"/>
    <w:rsid w:val="009F3CFD"/>
    <w:rsid w:val="009F3E50"/>
    <w:rsid w:val="009F3E8B"/>
    <w:rsid w:val="009F3E98"/>
    <w:rsid w:val="009F40C1"/>
    <w:rsid w:val="009F4104"/>
    <w:rsid w:val="009F4116"/>
    <w:rsid w:val="009F4162"/>
    <w:rsid w:val="009F41C4"/>
    <w:rsid w:val="009F4281"/>
    <w:rsid w:val="009F43BE"/>
    <w:rsid w:val="009F4412"/>
    <w:rsid w:val="009F4445"/>
    <w:rsid w:val="009F4465"/>
    <w:rsid w:val="009F4592"/>
    <w:rsid w:val="009F46C1"/>
    <w:rsid w:val="009F47F3"/>
    <w:rsid w:val="009F4888"/>
    <w:rsid w:val="009F4945"/>
    <w:rsid w:val="009F4A17"/>
    <w:rsid w:val="009F4B45"/>
    <w:rsid w:val="009F4B8D"/>
    <w:rsid w:val="009F4BBE"/>
    <w:rsid w:val="009F4C19"/>
    <w:rsid w:val="009F4E75"/>
    <w:rsid w:val="009F4E7E"/>
    <w:rsid w:val="009F4EDE"/>
    <w:rsid w:val="009F4FDE"/>
    <w:rsid w:val="009F5042"/>
    <w:rsid w:val="009F5152"/>
    <w:rsid w:val="009F5154"/>
    <w:rsid w:val="009F51FF"/>
    <w:rsid w:val="009F526B"/>
    <w:rsid w:val="009F530D"/>
    <w:rsid w:val="009F54AB"/>
    <w:rsid w:val="009F558A"/>
    <w:rsid w:val="009F5656"/>
    <w:rsid w:val="009F56B1"/>
    <w:rsid w:val="009F57BC"/>
    <w:rsid w:val="009F57F1"/>
    <w:rsid w:val="009F58A7"/>
    <w:rsid w:val="009F595C"/>
    <w:rsid w:val="009F5A1F"/>
    <w:rsid w:val="009F5A84"/>
    <w:rsid w:val="009F5A8E"/>
    <w:rsid w:val="009F5A97"/>
    <w:rsid w:val="009F5AF0"/>
    <w:rsid w:val="009F5AFC"/>
    <w:rsid w:val="009F5BB0"/>
    <w:rsid w:val="009F5BC8"/>
    <w:rsid w:val="009F5C78"/>
    <w:rsid w:val="009F5D1A"/>
    <w:rsid w:val="009F5DCB"/>
    <w:rsid w:val="009F5E34"/>
    <w:rsid w:val="009F5E5A"/>
    <w:rsid w:val="009F5EA4"/>
    <w:rsid w:val="009F5EC1"/>
    <w:rsid w:val="009F5F54"/>
    <w:rsid w:val="009F5F76"/>
    <w:rsid w:val="009F5FDE"/>
    <w:rsid w:val="009F6133"/>
    <w:rsid w:val="009F613F"/>
    <w:rsid w:val="009F6185"/>
    <w:rsid w:val="009F625C"/>
    <w:rsid w:val="009F630E"/>
    <w:rsid w:val="009F6320"/>
    <w:rsid w:val="009F63B7"/>
    <w:rsid w:val="009F6527"/>
    <w:rsid w:val="009F6540"/>
    <w:rsid w:val="009F6564"/>
    <w:rsid w:val="009F6570"/>
    <w:rsid w:val="009F66C5"/>
    <w:rsid w:val="009F6773"/>
    <w:rsid w:val="009F6776"/>
    <w:rsid w:val="009F678A"/>
    <w:rsid w:val="009F67DA"/>
    <w:rsid w:val="009F684F"/>
    <w:rsid w:val="009F6867"/>
    <w:rsid w:val="009F686F"/>
    <w:rsid w:val="009F69EF"/>
    <w:rsid w:val="009F6AFA"/>
    <w:rsid w:val="009F6C28"/>
    <w:rsid w:val="009F6CF7"/>
    <w:rsid w:val="009F6D4B"/>
    <w:rsid w:val="009F6E41"/>
    <w:rsid w:val="009F6F3F"/>
    <w:rsid w:val="009F6F67"/>
    <w:rsid w:val="009F722C"/>
    <w:rsid w:val="009F7251"/>
    <w:rsid w:val="009F7440"/>
    <w:rsid w:val="009F7628"/>
    <w:rsid w:val="009F77BC"/>
    <w:rsid w:val="009F7843"/>
    <w:rsid w:val="009F791B"/>
    <w:rsid w:val="009F7AA5"/>
    <w:rsid w:val="009F7C14"/>
    <w:rsid w:val="009F7DF1"/>
    <w:rsid w:val="009F7E8E"/>
    <w:rsid w:val="009F7EEB"/>
    <w:rsid w:val="009F7F66"/>
    <w:rsid w:val="00A00231"/>
    <w:rsid w:val="00A00357"/>
    <w:rsid w:val="00A00368"/>
    <w:rsid w:val="00A00492"/>
    <w:rsid w:val="00A00526"/>
    <w:rsid w:val="00A00590"/>
    <w:rsid w:val="00A0065B"/>
    <w:rsid w:val="00A006DC"/>
    <w:rsid w:val="00A0080B"/>
    <w:rsid w:val="00A00812"/>
    <w:rsid w:val="00A00896"/>
    <w:rsid w:val="00A008B1"/>
    <w:rsid w:val="00A00949"/>
    <w:rsid w:val="00A00AFE"/>
    <w:rsid w:val="00A00B90"/>
    <w:rsid w:val="00A00C18"/>
    <w:rsid w:val="00A00D10"/>
    <w:rsid w:val="00A00D9B"/>
    <w:rsid w:val="00A00DD3"/>
    <w:rsid w:val="00A00E10"/>
    <w:rsid w:val="00A00EDD"/>
    <w:rsid w:val="00A00F07"/>
    <w:rsid w:val="00A01004"/>
    <w:rsid w:val="00A010F6"/>
    <w:rsid w:val="00A0110A"/>
    <w:rsid w:val="00A01159"/>
    <w:rsid w:val="00A01263"/>
    <w:rsid w:val="00A01331"/>
    <w:rsid w:val="00A013EA"/>
    <w:rsid w:val="00A0153C"/>
    <w:rsid w:val="00A01555"/>
    <w:rsid w:val="00A016D3"/>
    <w:rsid w:val="00A01716"/>
    <w:rsid w:val="00A01786"/>
    <w:rsid w:val="00A017FE"/>
    <w:rsid w:val="00A01805"/>
    <w:rsid w:val="00A01885"/>
    <w:rsid w:val="00A01893"/>
    <w:rsid w:val="00A01896"/>
    <w:rsid w:val="00A018FF"/>
    <w:rsid w:val="00A0190E"/>
    <w:rsid w:val="00A0193B"/>
    <w:rsid w:val="00A01AD3"/>
    <w:rsid w:val="00A01B05"/>
    <w:rsid w:val="00A01BBF"/>
    <w:rsid w:val="00A01BC8"/>
    <w:rsid w:val="00A01C21"/>
    <w:rsid w:val="00A01F56"/>
    <w:rsid w:val="00A02095"/>
    <w:rsid w:val="00A020CD"/>
    <w:rsid w:val="00A020F7"/>
    <w:rsid w:val="00A02111"/>
    <w:rsid w:val="00A021B3"/>
    <w:rsid w:val="00A021D5"/>
    <w:rsid w:val="00A021D7"/>
    <w:rsid w:val="00A02385"/>
    <w:rsid w:val="00A024E2"/>
    <w:rsid w:val="00A0251D"/>
    <w:rsid w:val="00A02698"/>
    <w:rsid w:val="00A02730"/>
    <w:rsid w:val="00A028E1"/>
    <w:rsid w:val="00A028F2"/>
    <w:rsid w:val="00A02965"/>
    <w:rsid w:val="00A02A7E"/>
    <w:rsid w:val="00A02BE3"/>
    <w:rsid w:val="00A02C31"/>
    <w:rsid w:val="00A02C50"/>
    <w:rsid w:val="00A02D2B"/>
    <w:rsid w:val="00A02DEA"/>
    <w:rsid w:val="00A02E55"/>
    <w:rsid w:val="00A02E9F"/>
    <w:rsid w:val="00A02EF6"/>
    <w:rsid w:val="00A02F52"/>
    <w:rsid w:val="00A02FE1"/>
    <w:rsid w:val="00A03071"/>
    <w:rsid w:val="00A03147"/>
    <w:rsid w:val="00A031E9"/>
    <w:rsid w:val="00A0329C"/>
    <w:rsid w:val="00A032C8"/>
    <w:rsid w:val="00A032EC"/>
    <w:rsid w:val="00A032FD"/>
    <w:rsid w:val="00A033C6"/>
    <w:rsid w:val="00A034F2"/>
    <w:rsid w:val="00A03521"/>
    <w:rsid w:val="00A0363A"/>
    <w:rsid w:val="00A0378F"/>
    <w:rsid w:val="00A038AD"/>
    <w:rsid w:val="00A03904"/>
    <w:rsid w:val="00A039DA"/>
    <w:rsid w:val="00A03B5F"/>
    <w:rsid w:val="00A03BB0"/>
    <w:rsid w:val="00A03CE5"/>
    <w:rsid w:val="00A03D7B"/>
    <w:rsid w:val="00A03F53"/>
    <w:rsid w:val="00A04014"/>
    <w:rsid w:val="00A040FA"/>
    <w:rsid w:val="00A0410D"/>
    <w:rsid w:val="00A041E7"/>
    <w:rsid w:val="00A04336"/>
    <w:rsid w:val="00A043B3"/>
    <w:rsid w:val="00A04434"/>
    <w:rsid w:val="00A04475"/>
    <w:rsid w:val="00A044CD"/>
    <w:rsid w:val="00A04557"/>
    <w:rsid w:val="00A0464E"/>
    <w:rsid w:val="00A047C0"/>
    <w:rsid w:val="00A0482D"/>
    <w:rsid w:val="00A04AEE"/>
    <w:rsid w:val="00A04EF1"/>
    <w:rsid w:val="00A05131"/>
    <w:rsid w:val="00A051E6"/>
    <w:rsid w:val="00A053BC"/>
    <w:rsid w:val="00A05548"/>
    <w:rsid w:val="00A055E0"/>
    <w:rsid w:val="00A05781"/>
    <w:rsid w:val="00A057DF"/>
    <w:rsid w:val="00A05929"/>
    <w:rsid w:val="00A05977"/>
    <w:rsid w:val="00A05BE4"/>
    <w:rsid w:val="00A05CF1"/>
    <w:rsid w:val="00A05CF8"/>
    <w:rsid w:val="00A05D61"/>
    <w:rsid w:val="00A05D63"/>
    <w:rsid w:val="00A05DF2"/>
    <w:rsid w:val="00A05E2D"/>
    <w:rsid w:val="00A05E63"/>
    <w:rsid w:val="00A05F09"/>
    <w:rsid w:val="00A05F62"/>
    <w:rsid w:val="00A05F8B"/>
    <w:rsid w:val="00A0603B"/>
    <w:rsid w:val="00A060C5"/>
    <w:rsid w:val="00A06339"/>
    <w:rsid w:val="00A0645E"/>
    <w:rsid w:val="00A0668B"/>
    <w:rsid w:val="00A06713"/>
    <w:rsid w:val="00A068C8"/>
    <w:rsid w:val="00A06A9B"/>
    <w:rsid w:val="00A06AC8"/>
    <w:rsid w:val="00A06BBA"/>
    <w:rsid w:val="00A06C23"/>
    <w:rsid w:val="00A06C51"/>
    <w:rsid w:val="00A06CC3"/>
    <w:rsid w:val="00A06CD2"/>
    <w:rsid w:val="00A06D96"/>
    <w:rsid w:val="00A06DB9"/>
    <w:rsid w:val="00A06F30"/>
    <w:rsid w:val="00A06FD3"/>
    <w:rsid w:val="00A0706A"/>
    <w:rsid w:val="00A07085"/>
    <w:rsid w:val="00A070C2"/>
    <w:rsid w:val="00A07416"/>
    <w:rsid w:val="00A075C4"/>
    <w:rsid w:val="00A07605"/>
    <w:rsid w:val="00A077BD"/>
    <w:rsid w:val="00A07919"/>
    <w:rsid w:val="00A0797D"/>
    <w:rsid w:val="00A07B1A"/>
    <w:rsid w:val="00A07BA5"/>
    <w:rsid w:val="00A07D29"/>
    <w:rsid w:val="00A07E76"/>
    <w:rsid w:val="00A07F8D"/>
    <w:rsid w:val="00A07FF8"/>
    <w:rsid w:val="00A10002"/>
    <w:rsid w:val="00A1003E"/>
    <w:rsid w:val="00A100E3"/>
    <w:rsid w:val="00A1032B"/>
    <w:rsid w:val="00A104D3"/>
    <w:rsid w:val="00A10506"/>
    <w:rsid w:val="00A1053C"/>
    <w:rsid w:val="00A10553"/>
    <w:rsid w:val="00A105A7"/>
    <w:rsid w:val="00A10631"/>
    <w:rsid w:val="00A10686"/>
    <w:rsid w:val="00A1074E"/>
    <w:rsid w:val="00A1083C"/>
    <w:rsid w:val="00A108EC"/>
    <w:rsid w:val="00A1099F"/>
    <w:rsid w:val="00A109D9"/>
    <w:rsid w:val="00A10AA2"/>
    <w:rsid w:val="00A10B32"/>
    <w:rsid w:val="00A10B61"/>
    <w:rsid w:val="00A10DB4"/>
    <w:rsid w:val="00A10E40"/>
    <w:rsid w:val="00A10E71"/>
    <w:rsid w:val="00A10F6D"/>
    <w:rsid w:val="00A1103A"/>
    <w:rsid w:val="00A1134C"/>
    <w:rsid w:val="00A114B1"/>
    <w:rsid w:val="00A114D0"/>
    <w:rsid w:val="00A115CF"/>
    <w:rsid w:val="00A115D3"/>
    <w:rsid w:val="00A1171C"/>
    <w:rsid w:val="00A1173D"/>
    <w:rsid w:val="00A117E3"/>
    <w:rsid w:val="00A11934"/>
    <w:rsid w:val="00A119EA"/>
    <w:rsid w:val="00A11A7B"/>
    <w:rsid w:val="00A11B15"/>
    <w:rsid w:val="00A11C6B"/>
    <w:rsid w:val="00A11CB9"/>
    <w:rsid w:val="00A11DD3"/>
    <w:rsid w:val="00A11E46"/>
    <w:rsid w:val="00A12006"/>
    <w:rsid w:val="00A1206A"/>
    <w:rsid w:val="00A120AF"/>
    <w:rsid w:val="00A1213C"/>
    <w:rsid w:val="00A12313"/>
    <w:rsid w:val="00A12337"/>
    <w:rsid w:val="00A123DF"/>
    <w:rsid w:val="00A1271A"/>
    <w:rsid w:val="00A12730"/>
    <w:rsid w:val="00A12754"/>
    <w:rsid w:val="00A1276D"/>
    <w:rsid w:val="00A127A2"/>
    <w:rsid w:val="00A12800"/>
    <w:rsid w:val="00A1293F"/>
    <w:rsid w:val="00A12AED"/>
    <w:rsid w:val="00A12C51"/>
    <w:rsid w:val="00A12C79"/>
    <w:rsid w:val="00A12CBF"/>
    <w:rsid w:val="00A12CCD"/>
    <w:rsid w:val="00A12CF9"/>
    <w:rsid w:val="00A12D0C"/>
    <w:rsid w:val="00A12D7D"/>
    <w:rsid w:val="00A12DDE"/>
    <w:rsid w:val="00A12E4E"/>
    <w:rsid w:val="00A1318C"/>
    <w:rsid w:val="00A132A2"/>
    <w:rsid w:val="00A133CB"/>
    <w:rsid w:val="00A133F8"/>
    <w:rsid w:val="00A13421"/>
    <w:rsid w:val="00A1346A"/>
    <w:rsid w:val="00A134DF"/>
    <w:rsid w:val="00A13506"/>
    <w:rsid w:val="00A1378C"/>
    <w:rsid w:val="00A139E6"/>
    <w:rsid w:val="00A13A1A"/>
    <w:rsid w:val="00A13AC3"/>
    <w:rsid w:val="00A13B98"/>
    <w:rsid w:val="00A13C07"/>
    <w:rsid w:val="00A13CA4"/>
    <w:rsid w:val="00A13CBC"/>
    <w:rsid w:val="00A13D6F"/>
    <w:rsid w:val="00A13D7B"/>
    <w:rsid w:val="00A13DF0"/>
    <w:rsid w:val="00A13E00"/>
    <w:rsid w:val="00A13E08"/>
    <w:rsid w:val="00A13E48"/>
    <w:rsid w:val="00A13E66"/>
    <w:rsid w:val="00A13E89"/>
    <w:rsid w:val="00A13E94"/>
    <w:rsid w:val="00A13F32"/>
    <w:rsid w:val="00A1404F"/>
    <w:rsid w:val="00A140DB"/>
    <w:rsid w:val="00A14283"/>
    <w:rsid w:val="00A142DC"/>
    <w:rsid w:val="00A14319"/>
    <w:rsid w:val="00A1442C"/>
    <w:rsid w:val="00A144B4"/>
    <w:rsid w:val="00A144FC"/>
    <w:rsid w:val="00A14586"/>
    <w:rsid w:val="00A145CF"/>
    <w:rsid w:val="00A14642"/>
    <w:rsid w:val="00A146B0"/>
    <w:rsid w:val="00A1471C"/>
    <w:rsid w:val="00A1478C"/>
    <w:rsid w:val="00A14801"/>
    <w:rsid w:val="00A14819"/>
    <w:rsid w:val="00A148A7"/>
    <w:rsid w:val="00A14A77"/>
    <w:rsid w:val="00A14A83"/>
    <w:rsid w:val="00A14C27"/>
    <w:rsid w:val="00A14C46"/>
    <w:rsid w:val="00A14CC2"/>
    <w:rsid w:val="00A14D51"/>
    <w:rsid w:val="00A14E4D"/>
    <w:rsid w:val="00A14ECC"/>
    <w:rsid w:val="00A14F89"/>
    <w:rsid w:val="00A14F8E"/>
    <w:rsid w:val="00A15021"/>
    <w:rsid w:val="00A150BF"/>
    <w:rsid w:val="00A151D4"/>
    <w:rsid w:val="00A15259"/>
    <w:rsid w:val="00A1530F"/>
    <w:rsid w:val="00A1532E"/>
    <w:rsid w:val="00A15334"/>
    <w:rsid w:val="00A15416"/>
    <w:rsid w:val="00A15461"/>
    <w:rsid w:val="00A1556A"/>
    <w:rsid w:val="00A1561F"/>
    <w:rsid w:val="00A1568E"/>
    <w:rsid w:val="00A15740"/>
    <w:rsid w:val="00A1579C"/>
    <w:rsid w:val="00A157DA"/>
    <w:rsid w:val="00A158AA"/>
    <w:rsid w:val="00A159DC"/>
    <w:rsid w:val="00A15A81"/>
    <w:rsid w:val="00A15B9E"/>
    <w:rsid w:val="00A15D4E"/>
    <w:rsid w:val="00A15DE4"/>
    <w:rsid w:val="00A15F70"/>
    <w:rsid w:val="00A15FF5"/>
    <w:rsid w:val="00A162AD"/>
    <w:rsid w:val="00A162BA"/>
    <w:rsid w:val="00A1633B"/>
    <w:rsid w:val="00A1634C"/>
    <w:rsid w:val="00A165EB"/>
    <w:rsid w:val="00A16652"/>
    <w:rsid w:val="00A16669"/>
    <w:rsid w:val="00A166FF"/>
    <w:rsid w:val="00A16840"/>
    <w:rsid w:val="00A16A6E"/>
    <w:rsid w:val="00A16ACF"/>
    <w:rsid w:val="00A16B05"/>
    <w:rsid w:val="00A16B76"/>
    <w:rsid w:val="00A16B7C"/>
    <w:rsid w:val="00A16B86"/>
    <w:rsid w:val="00A16C0E"/>
    <w:rsid w:val="00A16C42"/>
    <w:rsid w:val="00A16D05"/>
    <w:rsid w:val="00A16D32"/>
    <w:rsid w:val="00A16DCE"/>
    <w:rsid w:val="00A16DD5"/>
    <w:rsid w:val="00A16FD0"/>
    <w:rsid w:val="00A17310"/>
    <w:rsid w:val="00A173D6"/>
    <w:rsid w:val="00A174C8"/>
    <w:rsid w:val="00A1753F"/>
    <w:rsid w:val="00A179B7"/>
    <w:rsid w:val="00A179CF"/>
    <w:rsid w:val="00A179E4"/>
    <w:rsid w:val="00A17B33"/>
    <w:rsid w:val="00A17C4E"/>
    <w:rsid w:val="00A17C64"/>
    <w:rsid w:val="00A17D8A"/>
    <w:rsid w:val="00A17E37"/>
    <w:rsid w:val="00A17EBD"/>
    <w:rsid w:val="00A17EEC"/>
    <w:rsid w:val="00A17F35"/>
    <w:rsid w:val="00A200C3"/>
    <w:rsid w:val="00A20106"/>
    <w:rsid w:val="00A20166"/>
    <w:rsid w:val="00A2020F"/>
    <w:rsid w:val="00A2024F"/>
    <w:rsid w:val="00A20287"/>
    <w:rsid w:val="00A20436"/>
    <w:rsid w:val="00A20441"/>
    <w:rsid w:val="00A204E3"/>
    <w:rsid w:val="00A2050D"/>
    <w:rsid w:val="00A20713"/>
    <w:rsid w:val="00A20714"/>
    <w:rsid w:val="00A20718"/>
    <w:rsid w:val="00A20756"/>
    <w:rsid w:val="00A2079F"/>
    <w:rsid w:val="00A2098F"/>
    <w:rsid w:val="00A20B12"/>
    <w:rsid w:val="00A20E75"/>
    <w:rsid w:val="00A20ECB"/>
    <w:rsid w:val="00A20F3A"/>
    <w:rsid w:val="00A20FA6"/>
    <w:rsid w:val="00A20FC6"/>
    <w:rsid w:val="00A20FFA"/>
    <w:rsid w:val="00A2106D"/>
    <w:rsid w:val="00A21107"/>
    <w:rsid w:val="00A21119"/>
    <w:rsid w:val="00A2113B"/>
    <w:rsid w:val="00A211B6"/>
    <w:rsid w:val="00A2120E"/>
    <w:rsid w:val="00A2154A"/>
    <w:rsid w:val="00A21577"/>
    <w:rsid w:val="00A21593"/>
    <w:rsid w:val="00A217EC"/>
    <w:rsid w:val="00A21A6A"/>
    <w:rsid w:val="00A21AB0"/>
    <w:rsid w:val="00A21B8A"/>
    <w:rsid w:val="00A21C8A"/>
    <w:rsid w:val="00A21CED"/>
    <w:rsid w:val="00A21D71"/>
    <w:rsid w:val="00A21D80"/>
    <w:rsid w:val="00A21F2E"/>
    <w:rsid w:val="00A2204F"/>
    <w:rsid w:val="00A22271"/>
    <w:rsid w:val="00A2235F"/>
    <w:rsid w:val="00A22454"/>
    <w:rsid w:val="00A225DC"/>
    <w:rsid w:val="00A225EE"/>
    <w:rsid w:val="00A22664"/>
    <w:rsid w:val="00A226ED"/>
    <w:rsid w:val="00A229B9"/>
    <w:rsid w:val="00A22A0F"/>
    <w:rsid w:val="00A22AFE"/>
    <w:rsid w:val="00A22BAF"/>
    <w:rsid w:val="00A22BBA"/>
    <w:rsid w:val="00A22C93"/>
    <w:rsid w:val="00A22D07"/>
    <w:rsid w:val="00A22D71"/>
    <w:rsid w:val="00A22E11"/>
    <w:rsid w:val="00A22EBA"/>
    <w:rsid w:val="00A22EC9"/>
    <w:rsid w:val="00A22EEE"/>
    <w:rsid w:val="00A22F01"/>
    <w:rsid w:val="00A22F80"/>
    <w:rsid w:val="00A2300C"/>
    <w:rsid w:val="00A23045"/>
    <w:rsid w:val="00A230A4"/>
    <w:rsid w:val="00A230DD"/>
    <w:rsid w:val="00A2330B"/>
    <w:rsid w:val="00A2331A"/>
    <w:rsid w:val="00A233EA"/>
    <w:rsid w:val="00A23406"/>
    <w:rsid w:val="00A23487"/>
    <w:rsid w:val="00A234CA"/>
    <w:rsid w:val="00A234EA"/>
    <w:rsid w:val="00A235ED"/>
    <w:rsid w:val="00A23716"/>
    <w:rsid w:val="00A23736"/>
    <w:rsid w:val="00A237D9"/>
    <w:rsid w:val="00A2385E"/>
    <w:rsid w:val="00A2389F"/>
    <w:rsid w:val="00A238D6"/>
    <w:rsid w:val="00A23966"/>
    <w:rsid w:val="00A23A02"/>
    <w:rsid w:val="00A23AAA"/>
    <w:rsid w:val="00A23AB5"/>
    <w:rsid w:val="00A23B29"/>
    <w:rsid w:val="00A23B88"/>
    <w:rsid w:val="00A23D27"/>
    <w:rsid w:val="00A23DE6"/>
    <w:rsid w:val="00A23ED9"/>
    <w:rsid w:val="00A23F72"/>
    <w:rsid w:val="00A24379"/>
    <w:rsid w:val="00A244A7"/>
    <w:rsid w:val="00A244C5"/>
    <w:rsid w:val="00A2450D"/>
    <w:rsid w:val="00A24537"/>
    <w:rsid w:val="00A2455D"/>
    <w:rsid w:val="00A2482E"/>
    <w:rsid w:val="00A24860"/>
    <w:rsid w:val="00A24AFA"/>
    <w:rsid w:val="00A24B34"/>
    <w:rsid w:val="00A24C21"/>
    <w:rsid w:val="00A24CF3"/>
    <w:rsid w:val="00A24D50"/>
    <w:rsid w:val="00A24DC4"/>
    <w:rsid w:val="00A24DD8"/>
    <w:rsid w:val="00A24EFA"/>
    <w:rsid w:val="00A24FDA"/>
    <w:rsid w:val="00A25244"/>
    <w:rsid w:val="00A25452"/>
    <w:rsid w:val="00A254CD"/>
    <w:rsid w:val="00A25596"/>
    <w:rsid w:val="00A2568B"/>
    <w:rsid w:val="00A2570F"/>
    <w:rsid w:val="00A258EA"/>
    <w:rsid w:val="00A25968"/>
    <w:rsid w:val="00A25A63"/>
    <w:rsid w:val="00A25AD7"/>
    <w:rsid w:val="00A25C09"/>
    <w:rsid w:val="00A25D0F"/>
    <w:rsid w:val="00A25DC9"/>
    <w:rsid w:val="00A25E33"/>
    <w:rsid w:val="00A25E36"/>
    <w:rsid w:val="00A25E80"/>
    <w:rsid w:val="00A25ECF"/>
    <w:rsid w:val="00A26004"/>
    <w:rsid w:val="00A26024"/>
    <w:rsid w:val="00A26117"/>
    <w:rsid w:val="00A261D2"/>
    <w:rsid w:val="00A261E3"/>
    <w:rsid w:val="00A263DA"/>
    <w:rsid w:val="00A263F6"/>
    <w:rsid w:val="00A26433"/>
    <w:rsid w:val="00A2656B"/>
    <w:rsid w:val="00A265C7"/>
    <w:rsid w:val="00A265D7"/>
    <w:rsid w:val="00A26622"/>
    <w:rsid w:val="00A267A1"/>
    <w:rsid w:val="00A26876"/>
    <w:rsid w:val="00A2694A"/>
    <w:rsid w:val="00A26A07"/>
    <w:rsid w:val="00A26AA2"/>
    <w:rsid w:val="00A26B66"/>
    <w:rsid w:val="00A26C1F"/>
    <w:rsid w:val="00A26C2D"/>
    <w:rsid w:val="00A26DF5"/>
    <w:rsid w:val="00A26ED2"/>
    <w:rsid w:val="00A26F43"/>
    <w:rsid w:val="00A27001"/>
    <w:rsid w:val="00A27150"/>
    <w:rsid w:val="00A2717F"/>
    <w:rsid w:val="00A271B1"/>
    <w:rsid w:val="00A272B4"/>
    <w:rsid w:val="00A273BB"/>
    <w:rsid w:val="00A273DE"/>
    <w:rsid w:val="00A273FF"/>
    <w:rsid w:val="00A27573"/>
    <w:rsid w:val="00A275E0"/>
    <w:rsid w:val="00A2760B"/>
    <w:rsid w:val="00A2763A"/>
    <w:rsid w:val="00A2779A"/>
    <w:rsid w:val="00A27820"/>
    <w:rsid w:val="00A278BF"/>
    <w:rsid w:val="00A27978"/>
    <w:rsid w:val="00A279E0"/>
    <w:rsid w:val="00A27B36"/>
    <w:rsid w:val="00A27B80"/>
    <w:rsid w:val="00A27C1E"/>
    <w:rsid w:val="00A27C79"/>
    <w:rsid w:val="00A27D30"/>
    <w:rsid w:val="00A27D47"/>
    <w:rsid w:val="00A27E95"/>
    <w:rsid w:val="00A27F04"/>
    <w:rsid w:val="00A3008A"/>
    <w:rsid w:val="00A3031A"/>
    <w:rsid w:val="00A30426"/>
    <w:rsid w:val="00A3063C"/>
    <w:rsid w:val="00A306EA"/>
    <w:rsid w:val="00A307B8"/>
    <w:rsid w:val="00A30826"/>
    <w:rsid w:val="00A3082E"/>
    <w:rsid w:val="00A308E6"/>
    <w:rsid w:val="00A30A6C"/>
    <w:rsid w:val="00A30A8B"/>
    <w:rsid w:val="00A30A93"/>
    <w:rsid w:val="00A30B3E"/>
    <w:rsid w:val="00A30B93"/>
    <w:rsid w:val="00A30B9F"/>
    <w:rsid w:val="00A30C9B"/>
    <w:rsid w:val="00A30CEC"/>
    <w:rsid w:val="00A30D34"/>
    <w:rsid w:val="00A30D4E"/>
    <w:rsid w:val="00A30D60"/>
    <w:rsid w:val="00A30D68"/>
    <w:rsid w:val="00A30DA3"/>
    <w:rsid w:val="00A30E10"/>
    <w:rsid w:val="00A30E19"/>
    <w:rsid w:val="00A30EA3"/>
    <w:rsid w:val="00A30F24"/>
    <w:rsid w:val="00A31008"/>
    <w:rsid w:val="00A31103"/>
    <w:rsid w:val="00A312D1"/>
    <w:rsid w:val="00A314EF"/>
    <w:rsid w:val="00A31696"/>
    <w:rsid w:val="00A3178B"/>
    <w:rsid w:val="00A31819"/>
    <w:rsid w:val="00A31870"/>
    <w:rsid w:val="00A31895"/>
    <w:rsid w:val="00A31A50"/>
    <w:rsid w:val="00A31A62"/>
    <w:rsid w:val="00A31A68"/>
    <w:rsid w:val="00A31BFE"/>
    <w:rsid w:val="00A31C55"/>
    <w:rsid w:val="00A31D3D"/>
    <w:rsid w:val="00A31DBF"/>
    <w:rsid w:val="00A31E6B"/>
    <w:rsid w:val="00A31E9D"/>
    <w:rsid w:val="00A31F93"/>
    <w:rsid w:val="00A31FC0"/>
    <w:rsid w:val="00A320CE"/>
    <w:rsid w:val="00A321AA"/>
    <w:rsid w:val="00A321CB"/>
    <w:rsid w:val="00A32213"/>
    <w:rsid w:val="00A3223B"/>
    <w:rsid w:val="00A322C2"/>
    <w:rsid w:val="00A323A8"/>
    <w:rsid w:val="00A32436"/>
    <w:rsid w:val="00A32462"/>
    <w:rsid w:val="00A32481"/>
    <w:rsid w:val="00A324E9"/>
    <w:rsid w:val="00A32536"/>
    <w:rsid w:val="00A3264B"/>
    <w:rsid w:val="00A326C0"/>
    <w:rsid w:val="00A326DD"/>
    <w:rsid w:val="00A3272F"/>
    <w:rsid w:val="00A3288C"/>
    <w:rsid w:val="00A32952"/>
    <w:rsid w:val="00A32970"/>
    <w:rsid w:val="00A3299E"/>
    <w:rsid w:val="00A329B6"/>
    <w:rsid w:val="00A32AA6"/>
    <w:rsid w:val="00A32BE4"/>
    <w:rsid w:val="00A32C01"/>
    <w:rsid w:val="00A32D7C"/>
    <w:rsid w:val="00A32D96"/>
    <w:rsid w:val="00A32DA8"/>
    <w:rsid w:val="00A32E40"/>
    <w:rsid w:val="00A32E77"/>
    <w:rsid w:val="00A32F73"/>
    <w:rsid w:val="00A33024"/>
    <w:rsid w:val="00A3326E"/>
    <w:rsid w:val="00A3336C"/>
    <w:rsid w:val="00A33406"/>
    <w:rsid w:val="00A334C5"/>
    <w:rsid w:val="00A33592"/>
    <w:rsid w:val="00A3359B"/>
    <w:rsid w:val="00A335B3"/>
    <w:rsid w:val="00A335B9"/>
    <w:rsid w:val="00A33646"/>
    <w:rsid w:val="00A33716"/>
    <w:rsid w:val="00A337C1"/>
    <w:rsid w:val="00A33856"/>
    <w:rsid w:val="00A33878"/>
    <w:rsid w:val="00A339BA"/>
    <w:rsid w:val="00A33B68"/>
    <w:rsid w:val="00A33DAD"/>
    <w:rsid w:val="00A33F84"/>
    <w:rsid w:val="00A34078"/>
    <w:rsid w:val="00A34263"/>
    <w:rsid w:val="00A34272"/>
    <w:rsid w:val="00A3432C"/>
    <w:rsid w:val="00A34371"/>
    <w:rsid w:val="00A34373"/>
    <w:rsid w:val="00A34397"/>
    <w:rsid w:val="00A34786"/>
    <w:rsid w:val="00A34870"/>
    <w:rsid w:val="00A34885"/>
    <w:rsid w:val="00A3498F"/>
    <w:rsid w:val="00A3499E"/>
    <w:rsid w:val="00A349A0"/>
    <w:rsid w:val="00A349C9"/>
    <w:rsid w:val="00A34B95"/>
    <w:rsid w:val="00A34CC8"/>
    <w:rsid w:val="00A34D89"/>
    <w:rsid w:val="00A34DEE"/>
    <w:rsid w:val="00A34EBC"/>
    <w:rsid w:val="00A34F2A"/>
    <w:rsid w:val="00A34FEC"/>
    <w:rsid w:val="00A3500E"/>
    <w:rsid w:val="00A35097"/>
    <w:rsid w:val="00A350E0"/>
    <w:rsid w:val="00A351CE"/>
    <w:rsid w:val="00A3534C"/>
    <w:rsid w:val="00A35357"/>
    <w:rsid w:val="00A35371"/>
    <w:rsid w:val="00A3538F"/>
    <w:rsid w:val="00A35418"/>
    <w:rsid w:val="00A35427"/>
    <w:rsid w:val="00A35455"/>
    <w:rsid w:val="00A35498"/>
    <w:rsid w:val="00A3558E"/>
    <w:rsid w:val="00A355C6"/>
    <w:rsid w:val="00A3563F"/>
    <w:rsid w:val="00A35749"/>
    <w:rsid w:val="00A358CF"/>
    <w:rsid w:val="00A3596B"/>
    <w:rsid w:val="00A35A47"/>
    <w:rsid w:val="00A35A5D"/>
    <w:rsid w:val="00A35A5F"/>
    <w:rsid w:val="00A35AB5"/>
    <w:rsid w:val="00A35D3F"/>
    <w:rsid w:val="00A35D74"/>
    <w:rsid w:val="00A35EA9"/>
    <w:rsid w:val="00A35F9F"/>
    <w:rsid w:val="00A36145"/>
    <w:rsid w:val="00A36167"/>
    <w:rsid w:val="00A36261"/>
    <w:rsid w:val="00A36265"/>
    <w:rsid w:val="00A3626E"/>
    <w:rsid w:val="00A362E3"/>
    <w:rsid w:val="00A3634D"/>
    <w:rsid w:val="00A364C4"/>
    <w:rsid w:val="00A36531"/>
    <w:rsid w:val="00A3658D"/>
    <w:rsid w:val="00A365E5"/>
    <w:rsid w:val="00A3669D"/>
    <w:rsid w:val="00A3677C"/>
    <w:rsid w:val="00A36848"/>
    <w:rsid w:val="00A368A7"/>
    <w:rsid w:val="00A36947"/>
    <w:rsid w:val="00A36954"/>
    <w:rsid w:val="00A36AA9"/>
    <w:rsid w:val="00A36BBE"/>
    <w:rsid w:val="00A36C4D"/>
    <w:rsid w:val="00A36C6C"/>
    <w:rsid w:val="00A36D4F"/>
    <w:rsid w:val="00A36DC3"/>
    <w:rsid w:val="00A36F11"/>
    <w:rsid w:val="00A37076"/>
    <w:rsid w:val="00A37079"/>
    <w:rsid w:val="00A37395"/>
    <w:rsid w:val="00A37436"/>
    <w:rsid w:val="00A37487"/>
    <w:rsid w:val="00A3759B"/>
    <w:rsid w:val="00A37620"/>
    <w:rsid w:val="00A376C2"/>
    <w:rsid w:val="00A3778F"/>
    <w:rsid w:val="00A377D1"/>
    <w:rsid w:val="00A377DE"/>
    <w:rsid w:val="00A37900"/>
    <w:rsid w:val="00A379AD"/>
    <w:rsid w:val="00A37B7A"/>
    <w:rsid w:val="00A37C2D"/>
    <w:rsid w:val="00A37C76"/>
    <w:rsid w:val="00A37CB0"/>
    <w:rsid w:val="00A37D71"/>
    <w:rsid w:val="00A37DA8"/>
    <w:rsid w:val="00A37DD5"/>
    <w:rsid w:val="00A37E59"/>
    <w:rsid w:val="00A37F19"/>
    <w:rsid w:val="00A40053"/>
    <w:rsid w:val="00A4010F"/>
    <w:rsid w:val="00A40146"/>
    <w:rsid w:val="00A4014C"/>
    <w:rsid w:val="00A40160"/>
    <w:rsid w:val="00A401AE"/>
    <w:rsid w:val="00A4027D"/>
    <w:rsid w:val="00A402E9"/>
    <w:rsid w:val="00A403ED"/>
    <w:rsid w:val="00A4045D"/>
    <w:rsid w:val="00A404BF"/>
    <w:rsid w:val="00A4063B"/>
    <w:rsid w:val="00A407ED"/>
    <w:rsid w:val="00A40869"/>
    <w:rsid w:val="00A408A7"/>
    <w:rsid w:val="00A40BC9"/>
    <w:rsid w:val="00A40D49"/>
    <w:rsid w:val="00A40DE7"/>
    <w:rsid w:val="00A40E51"/>
    <w:rsid w:val="00A40E6F"/>
    <w:rsid w:val="00A40FE5"/>
    <w:rsid w:val="00A41043"/>
    <w:rsid w:val="00A41074"/>
    <w:rsid w:val="00A41148"/>
    <w:rsid w:val="00A41241"/>
    <w:rsid w:val="00A4135C"/>
    <w:rsid w:val="00A41389"/>
    <w:rsid w:val="00A414BC"/>
    <w:rsid w:val="00A41506"/>
    <w:rsid w:val="00A416DA"/>
    <w:rsid w:val="00A41774"/>
    <w:rsid w:val="00A417D3"/>
    <w:rsid w:val="00A41812"/>
    <w:rsid w:val="00A41A12"/>
    <w:rsid w:val="00A41B03"/>
    <w:rsid w:val="00A41BA2"/>
    <w:rsid w:val="00A41BF4"/>
    <w:rsid w:val="00A41D5F"/>
    <w:rsid w:val="00A41D8A"/>
    <w:rsid w:val="00A41D99"/>
    <w:rsid w:val="00A41DA9"/>
    <w:rsid w:val="00A420B7"/>
    <w:rsid w:val="00A420BE"/>
    <w:rsid w:val="00A42100"/>
    <w:rsid w:val="00A42101"/>
    <w:rsid w:val="00A4216C"/>
    <w:rsid w:val="00A423B5"/>
    <w:rsid w:val="00A423B8"/>
    <w:rsid w:val="00A42456"/>
    <w:rsid w:val="00A42474"/>
    <w:rsid w:val="00A424BF"/>
    <w:rsid w:val="00A426E0"/>
    <w:rsid w:val="00A42753"/>
    <w:rsid w:val="00A42884"/>
    <w:rsid w:val="00A42ACE"/>
    <w:rsid w:val="00A42AD7"/>
    <w:rsid w:val="00A42BFE"/>
    <w:rsid w:val="00A42C82"/>
    <w:rsid w:val="00A42D80"/>
    <w:rsid w:val="00A42D98"/>
    <w:rsid w:val="00A42D9E"/>
    <w:rsid w:val="00A42E37"/>
    <w:rsid w:val="00A42FF8"/>
    <w:rsid w:val="00A43093"/>
    <w:rsid w:val="00A43388"/>
    <w:rsid w:val="00A4344A"/>
    <w:rsid w:val="00A43455"/>
    <w:rsid w:val="00A434A4"/>
    <w:rsid w:val="00A434DE"/>
    <w:rsid w:val="00A43500"/>
    <w:rsid w:val="00A4350D"/>
    <w:rsid w:val="00A435EA"/>
    <w:rsid w:val="00A436E2"/>
    <w:rsid w:val="00A43751"/>
    <w:rsid w:val="00A4387D"/>
    <w:rsid w:val="00A438CE"/>
    <w:rsid w:val="00A43924"/>
    <w:rsid w:val="00A439C3"/>
    <w:rsid w:val="00A439E0"/>
    <w:rsid w:val="00A43B42"/>
    <w:rsid w:val="00A43C2D"/>
    <w:rsid w:val="00A43C7B"/>
    <w:rsid w:val="00A43CAB"/>
    <w:rsid w:val="00A43FBD"/>
    <w:rsid w:val="00A44010"/>
    <w:rsid w:val="00A4402D"/>
    <w:rsid w:val="00A440F4"/>
    <w:rsid w:val="00A440F8"/>
    <w:rsid w:val="00A44196"/>
    <w:rsid w:val="00A443B8"/>
    <w:rsid w:val="00A444F7"/>
    <w:rsid w:val="00A44552"/>
    <w:rsid w:val="00A4455D"/>
    <w:rsid w:val="00A446B0"/>
    <w:rsid w:val="00A447F7"/>
    <w:rsid w:val="00A44804"/>
    <w:rsid w:val="00A44873"/>
    <w:rsid w:val="00A449F8"/>
    <w:rsid w:val="00A44A22"/>
    <w:rsid w:val="00A44AB5"/>
    <w:rsid w:val="00A44AD7"/>
    <w:rsid w:val="00A44B7E"/>
    <w:rsid w:val="00A44BB4"/>
    <w:rsid w:val="00A44BEF"/>
    <w:rsid w:val="00A44C5F"/>
    <w:rsid w:val="00A44D92"/>
    <w:rsid w:val="00A44EE1"/>
    <w:rsid w:val="00A44F7A"/>
    <w:rsid w:val="00A4501E"/>
    <w:rsid w:val="00A45054"/>
    <w:rsid w:val="00A45420"/>
    <w:rsid w:val="00A45434"/>
    <w:rsid w:val="00A4547F"/>
    <w:rsid w:val="00A455C5"/>
    <w:rsid w:val="00A45647"/>
    <w:rsid w:val="00A45796"/>
    <w:rsid w:val="00A457B7"/>
    <w:rsid w:val="00A457C7"/>
    <w:rsid w:val="00A458B1"/>
    <w:rsid w:val="00A458BE"/>
    <w:rsid w:val="00A4590C"/>
    <w:rsid w:val="00A45969"/>
    <w:rsid w:val="00A45CAD"/>
    <w:rsid w:val="00A45CFE"/>
    <w:rsid w:val="00A45D63"/>
    <w:rsid w:val="00A45E04"/>
    <w:rsid w:val="00A460C4"/>
    <w:rsid w:val="00A460E9"/>
    <w:rsid w:val="00A461D0"/>
    <w:rsid w:val="00A4623F"/>
    <w:rsid w:val="00A46275"/>
    <w:rsid w:val="00A46443"/>
    <w:rsid w:val="00A4653D"/>
    <w:rsid w:val="00A4656E"/>
    <w:rsid w:val="00A4657D"/>
    <w:rsid w:val="00A465D6"/>
    <w:rsid w:val="00A4662B"/>
    <w:rsid w:val="00A4663A"/>
    <w:rsid w:val="00A4668B"/>
    <w:rsid w:val="00A46732"/>
    <w:rsid w:val="00A46737"/>
    <w:rsid w:val="00A46878"/>
    <w:rsid w:val="00A4696A"/>
    <w:rsid w:val="00A46A45"/>
    <w:rsid w:val="00A46A94"/>
    <w:rsid w:val="00A46ACE"/>
    <w:rsid w:val="00A46C4C"/>
    <w:rsid w:val="00A46CDF"/>
    <w:rsid w:val="00A470C4"/>
    <w:rsid w:val="00A470F8"/>
    <w:rsid w:val="00A4715F"/>
    <w:rsid w:val="00A47216"/>
    <w:rsid w:val="00A47273"/>
    <w:rsid w:val="00A4727F"/>
    <w:rsid w:val="00A47415"/>
    <w:rsid w:val="00A4747E"/>
    <w:rsid w:val="00A474E0"/>
    <w:rsid w:val="00A474FD"/>
    <w:rsid w:val="00A47506"/>
    <w:rsid w:val="00A4754B"/>
    <w:rsid w:val="00A47590"/>
    <w:rsid w:val="00A4760C"/>
    <w:rsid w:val="00A47791"/>
    <w:rsid w:val="00A477AD"/>
    <w:rsid w:val="00A477C2"/>
    <w:rsid w:val="00A478C9"/>
    <w:rsid w:val="00A479D8"/>
    <w:rsid w:val="00A47DAA"/>
    <w:rsid w:val="00A47E89"/>
    <w:rsid w:val="00A50095"/>
    <w:rsid w:val="00A5012E"/>
    <w:rsid w:val="00A501FA"/>
    <w:rsid w:val="00A50253"/>
    <w:rsid w:val="00A502CA"/>
    <w:rsid w:val="00A502F0"/>
    <w:rsid w:val="00A5062F"/>
    <w:rsid w:val="00A50668"/>
    <w:rsid w:val="00A506A3"/>
    <w:rsid w:val="00A506B4"/>
    <w:rsid w:val="00A506F0"/>
    <w:rsid w:val="00A506FD"/>
    <w:rsid w:val="00A50701"/>
    <w:rsid w:val="00A50729"/>
    <w:rsid w:val="00A50760"/>
    <w:rsid w:val="00A5085E"/>
    <w:rsid w:val="00A50883"/>
    <w:rsid w:val="00A50A1B"/>
    <w:rsid w:val="00A50A69"/>
    <w:rsid w:val="00A50B11"/>
    <w:rsid w:val="00A50C18"/>
    <w:rsid w:val="00A50C9D"/>
    <w:rsid w:val="00A50E8A"/>
    <w:rsid w:val="00A50E97"/>
    <w:rsid w:val="00A50E99"/>
    <w:rsid w:val="00A50EA3"/>
    <w:rsid w:val="00A50F06"/>
    <w:rsid w:val="00A50F32"/>
    <w:rsid w:val="00A50FEC"/>
    <w:rsid w:val="00A51029"/>
    <w:rsid w:val="00A51100"/>
    <w:rsid w:val="00A51143"/>
    <w:rsid w:val="00A5115A"/>
    <w:rsid w:val="00A511EA"/>
    <w:rsid w:val="00A511F3"/>
    <w:rsid w:val="00A5127D"/>
    <w:rsid w:val="00A512C5"/>
    <w:rsid w:val="00A51305"/>
    <w:rsid w:val="00A5131D"/>
    <w:rsid w:val="00A5137D"/>
    <w:rsid w:val="00A513C2"/>
    <w:rsid w:val="00A513D0"/>
    <w:rsid w:val="00A51454"/>
    <w:rsid w:val="00A5151A"/>
    <w:rsid w:val="00A515F7"/>
    <w:rsid w:val="00A51739"/>
    <w:rsid w:val="00A517FC"/>
    <w:rsid w:val="00A519A6"/>
    <w:rsid w:val="00A519EC"/>
    <w:rsid w:val="00A51A41"/>
    <w:rsid w:val="00A51A88"/>
    <w:rsid w:val="00A51B21"/>
    <w:rsid w:val="00A51B35"/>
    <w:rsid w:val="00A51D39"/>
    <w:rsid w:val="00A51DBA"/>
    <w:rsid w:val="00A51DD3"/>
    <w:rsid w:val="00A51F96"/>
    <w:rsid w:val="00A52014"/>
    <w:rsid w:val="00A52060"/>
    <w:rsid w:val="00A52067"/>
    <w:rsid w:val="00A520B6"/>
    <w:rsid w:val="00A520D7"/>
    <w:rsid w:val="00A52163"/>
    <w:rsid w:val="00A5223F"/>
    <w:rsid w:val="00A52266"/>
    <w:rsid w:val="00A5229F"/>
    <w:rsid w:val="00A52352"/>
    <w:rsid w:val="00A52359"/>
    <w:rsid w:val="00A52568"/>
    <w:rsid w:val="00A52674"/>
    <w:rsid w:val="00A526E2"/>
    <w:rsid w:val="00A5277F"/>
    <w:rsid w:val="00A52856"/>
    <w:rsid w:val="00A52873"/>
    <w:rsid w:val="00A529FA"/>
    <w:rsid w:val="00A52B68"/>
    <w:rsid w:val="00A52CEE"/>
    <w:rsid w:val="00A52D4F"/>
    <w:rsid w:val="00A52E0F"/>
    <w:rsid w:val="00A52E2B"/>
    <w:rsid w:val="00A52E97"/>
    <w:rsid w:val="00A5305D"/>
    <w:rsid w:val="00A530CA"/>
    <w:rsid w:val="00A53454"/>
    <w:rsid w:val="00A534A7"/>
    <w:rsid w:val="00A534EC"/>
    <w:rsid w:val="00A53685"/>
    <w:rsid w:val="00A53706"/>
    <w:rsid w:val="00A537E2"/>
    <w:rsid w:val="00A53858"/>
    <w:rsid w:val="00A538C9"/>
    <w:rsid w:val="00A53990"/>
    <w:rsid w:val="00A539BD"/>
    <w:rsid w:val="00A53A80"/>
    <w:rsid w:val="00A53B5E"/>
    <w:rsid w:val="00A53CF9"/>
    <w:rsid w:val="00A53CFA"/>
    <w:rsid w:val="00A53D00"/>
    <w:rsid w:val="00A53DAB"/>
    <w:rsid w:val="00A53F7F"/>
    <w:rsid w:val="00A5404B"/>
    <w:rsid w:val="00A5404D"/>
    <w:rsid w:val="00A5407E"/>
    <w:rsid w:val="00A5408C"/>
    <w:rsid w:val="00A540BF"/>
    <w:rsid w:val="00A54195"/>
    <w:rsid w:val="00A541EF"/>
    <w:rsid w:val="00A5422A"/>
    <w:rsid w:val="00A54251"/>
    <w:rsid w:val="00A54273"/>
    <w:rsid w:val="00A5431E"/>
    <w:rsid w:val="00A543ED"/>
    <w:rsid w:val="00A54401"/>
    <w:rsid w:val="00A546D5"/>
    <w:rsid w:val="00A54758"/>
    <w:rsid w:val="00A54777"/>
    <w:rsid w:val="00A547BE"/>
    <w:rsid w:val="00A54813"/>
    <w:rsid w:val="00A54965"/>
    <w:rsid w:val="00A549E6"/>
    <w:rsid w:val="00A54AAA"/>
    <w:rsid w:val="00A54B4E"/>
    <w:rsid w:val="00A54BE4"/>
    <w:rsid w:val="00A54CDE"/>
    <w:rsid w:val="00A54D37"/>
    <w:rsid w:val="00A54ECB"/>
    <w:rsid w:val="00A54F01"/>
    <w:rsid w:val="00A54F86"/>
    <w:rsid w:val="00A55002"/>
    <w:rsid w:val="00A550F4"/>
    <w:rsid w:val="00A5514C"/>
    <w:rsid w:val="00A5527A"/>
    <w:rsid w:val="00A552BA"/>
    <w:rsid w:val="00A55344"/>
    <w:rsid w:val="00A5534C"/>
    <w:rsid w:val="00A55428"/>
    <w:rsid w:val="00A55446"/>
    <w:rsid w:val="00A554A3"/>
    <w:rsid w:val="00A554A7"/>
    <w:rsid w:val="00A554B3"/>
    <w:rsid w:val="00A55570"/>
    <w:rsid w:val="00A55684"/>
    <w:rsid w:val="00A556BF"/>
    <w:rsid w:val="00A5575B"/>
    <w:rsid w:val="00A557A6"/>
    <w:rsid w:val="00A557B0"/>
    <w:rsid w:val="00A558B4"/>
    <w:rsid w:val="00A558C0"/>
    <w:rsid w:val="00A558CE"/>
    <w:rsid w:val="00A558DD"/>
    <w:rsid w:val="00A55907"/>
    <w:rsid w:val="00A55ADC"/>
    <w:rsid w:val="00A55AE0"/>
    <w:rsid w:val="00A55B64"/>
    <w:rsid w:val="00A55E48"/>
    <w:rsid w:val="00A55E7D"/>
    <w:rsid w:val="00A55E97"/>
    <w:rsid w:val="00A56039"/>
    <w:rsid w:val="00A56086"/>
    <w:rsid w:val="00A560CB"/>
    <w:rsid w:val="00A5617D"/>
    <w:rsid w:val="00A561BE"/>
    <w:rsid w:val="00A56287"/>
    <w:rsid w:val="00A56352"/>
    <w:rsid w:val="00A5670E"/>
    <w:rsid w:val="00A568A2"/>
    <w:rsid w:val="00A56927"/>
    <w:rsid w:val="00A5694A"/>
    <w:rsid w:val="00A56BB3"/>
    <w:rsid w:val="00A56F24"/>
    <w:rsid w:val="00A57062"/>
    <w:rsid w:val="00A57139"/>
    <w:rsid w:val="00A57223"/>
    <w:rsid w:val="00A57335"/>
    <w:rsid w:val="00A5739F"/>
    <w:rsid w:val="00A5742D"/>
    <w:rsid w:val="00A574A8"/>
    <w:rsid w:val="00A5754B"/>
    <w:rsid w:val="00A5758A"/>
    <w:rsid w:val="00A5759E"/>
    <w:rsid w:val="00A57790"/>
    <w:rsid w:val="00A5779F"/>
    <w:rsid w:val="00A57993"/>
    <w:rsid w:val="00A57A68"/>
    <w:rsid w:val="00A57B2B"/>
    <w:rsid w:val="00A57C42"/>
    <w:rsid w:val="00A57D60"/>
    <w:rsid w:val="00A57E8B"/>
    <w:rsid w:val="00A57F8F"/>
    <w:rsid w:val="00A57F93"/>
    <w:rsid w:val="00A57FF7"/>
    <w:rsid w:val="00A60026"/>
    <w:rsid w:val="00A60240"/>
    <w:rsid w:val="00A6030D"/>
    <w:rsid w:val="00A6037B"/>
    <w:rsid w:val="00A60390"/>
    <w:rsid w:val="00A603D2"/>
    <w:rsid w:val="00A60448"/>
    <w:rsid w:val="00A60474"/>
    <w:rsid w:val="00A60486"/>
    <w:rsid w:val="00A6059E"/>
    <w:rsid w:val="00A6065A"/>
    <w:rsid w:val="00A60660"/>
    <w:rsid w:val="00A60661"/>
    <w:rsid w:val="00A606AD"/>
    <w:rsid w:val="00A606E2"/>
    <w:rsid w:val="00A6070B"/>
    <w:rsid w:val="00A60738"/>
    <w:rsid w:val="00A60B16"/>
    <w:rsid w:val="00A60C85"/>
    <w:rsid w:val="00A60CB3"/>
    <w:rsid w:val="00A60E7B"/>
    <w:rsid w:val="00A60ED6"/>
    <w:rsid w:val="00A60F60"/>
    <w:rsid w:val="00A60F76"/>
    <w:rsid w:val="00A60FBC"/>
    <w:rsid w:val="00A60FE1"/>
    <w:rsid w:val="00A61013"/>
    <w:rsid w:val="00A61204"/>
    <w:rsid w:val="00A612A9"/>
    <w:rsid w:val="00A61385"/>
    <w:rsid w:val="00A614E2"/>
    <w:rsid w:val="00A6151D"/>
    <w:rsid w:val="00A61663"/>
    <w:rsid w:val="00A61667"/>
    <w:rsid w:val="00A61684"/>
    <w:rsid w:val="00A617BE"/>
    <w:rsid w:val="00A618A0"/>
    <w:rsid w:val="00A6196C"/>
    <w:rsid w:val="00A6199F"/>
    <w:rsid w:val="00A61A21"/>
    <w:rsid w:val="00A61AD5"/>
    <w:rsid w:val="00A61BBF"/>
    <w:rsid w:val="00A61C3E"/>
    <w:rsid w:val="00A61C86"/>
    <w:rsid w:val="00A61D11"/>
    <w:rsid w:val="00A61D12"/>
    <w:rsid w:val="00A61DE8"/>
    <w:rsid w:val="00A61DF7"/>
    <w:rsid w:val="00A61E5A"/>
    <w:rsid w:val="00A61F65"/>
    <w:rsid w:val="00A61FB9"/>
    <w:rsid w:val="00A6207B"/>
    <w:rsid w:val="00A620FD"/>
    <w:rsid w:val="00A62120"/>
    <w:rsid w:val="00A62137"/>
    <w:rsid w:val="00A62182"/>
    <w:rsid w:val="00A62395"/>
    <w:rsid w:val="00A624C9"/>
    <w:rsid w:val="00A624E5"/>
    <w:rsid w:val="00A62636"/>
    <w:rsid w:val="00A626B8"/>
    <w:rsid w:val="00A626E8"/>
    <w:rsid w:val="00A62792"/>
    <w:rsid w:val="00A62830"/>
    <w:rsid w:val="00A62916"/>
    <w:rsid w:val="00A62971"/>
    <w:rsid w:val="00A62ADD"/>
    <w:rsid w:val="00A62C44"/>
    <w:rsid w:val="00A62C60"/>
    <w:rsid w:val="00A62DB1"/>
    <w:rsid w:val="00A62E48"/>
    <w:rsid w:val="00A62ED6"/>
    <w:rsid w:val="00A63007"/>
    <w:rsid w:val="00A63085"/>
    <w:rsid w:val="00A63222"/>
    <w:rsid w:val="00A63345"/>
    <w:rsid w:val="00A63356"/>
    <w:rsid w:val="00A633E1"/>
    <w:rsid w:val="00A6350E"/>
    <w:rsid w:val="00A63533"/>
    <w:rsid w:val="00A635A8"/>
    <w:rsid w:val="00A6390F"/>
    <w:rsid w:val="00A63A04"/>
    <w:rsid w:val="00A63A2F"/>
    <w:rsid w:val="00A63AF6"/>
    <w:rsid w:val="00A63B64"/>
    <w:rsid w:val="00A63B85"/>
    <w:rsid w:val="00A63BED"/>
    <w:rsid w:val="00A63C28"/>
    <w:rsid w:val="00A63C49"/>
    <w:rsid w:val="00A63C7E"/>
    <w:rsid w:val="00A63DAA"/>
    <w:rsid w:val="00A64135"/>
    <w:rsid w:val="00A641C2"/>
    <w:rsid w:val="00A64270"/>
    <w:rsid w:val="00A642EB"/>
    <w:rsid w:val="00A6431C"/>
    <w:rsid w:val="00A64364"/>
    <w:rsid w:val="00A6438A"/>
    <w:rsid w:val="00A643F0"/>
    <w:rsid w:val="00A64407"/>
    <w:rsid w:val="00A64475"/>
    <w:rsid w:val="00A644F8"/>
    <w:rsid w:val="00A6450E"/>
    <w:rsid w:val="00A647C2"/>
    <w:rsid w:val="00A647CA"/>
    <w:rsid w:val="00A647DF"/>
    <w:rsid w:val="00A64950"/>
    <w:rsid w:val="00A64994"/>
    <w:rsid w:val="00A64A8B"/>
    <w:rsid w:val="00A64B8E"/>
    <w:rsid w:val="00A64C96"/>
    <w:rsid w:val="00A64E6B"/>
    <w:rsid w:val="00A64E94"/>
    <w:rsid w:val="00A64EE1"/>
    <w:rsid w:val="00A64F76"/>
    <w:rsid w:val="00A64FDA"/>
    <w:rsid w:val="00A6504D"/>
    <w:rsid w:val="00A65111"/>
    <w:rsid w:val="00A65124"/>
    <w:rsid w:val="00A65135"/>
    <w:rsid w:val="00A65187"/>
    <w:rsid w:val="00A651BC"/>
    <w:rsid w:val="00A6530C"/>
    <w:rsid w:val="00A65320"/>
    <w:rsid w:val="00A65584"/>
    <w:rsid w:val="00A655EA"/>
    <w:rsid w:val="00A655F9"/>
    <w:rsid w:val="00A65610"/>
    <w:rsid w:val="00A65621"/>
    <w:rsid w:val="00A65671"/>
    <w:rsid w:val="00A6582A"/>
    <w:rsid w:val="00A65834"/>
    <w:rsid w:val="00A6588F"/>
    <w:rsid w:val="00A658E8"/>
    <w:rsid w:val="00A658FA"/>
    <w:rsid w:val="00A65A11"/>
    <w:rsid w:val="00A65A37"/>
    <w:rsid w:val="00A65A83"/>
    <w:rsid w:val="00A65B52"/>
    <w:rsid w:val="00A65BFC"/>
    <w:rsid w:val="00A65C39"/>
    <w:rsid w:val="00A65C88"/>
    <w:rsid w:val="00A65D52"/>
    <w:rsid w:val="00A65D6C"/>
    <w:rsid w:val="00A65D9F"/>
    <w:rsid w:val="00A65F99"/>
    <w:rsid w:val="00A65FB9"/>
    <w:rsid w:val="00A660EE"/>
    <w:rsid w:val="00A661C1"/>
    <w:rsid w:val="00A661DD"/>
    <w:rsid w:val="00A661FD"/>
    <w:rsid w:val="00A66222"/>
    <w:rsid w:val="00A6624B"/>
    <w:rsid w:val="00A6629F"/>
    <w:rsid w:val="00A662F9"/>
    <w:rsid w:val="00A663E1"/>
    <w:rsid w:val="00A66600"/>
    <w:rsid w:val="00A66677"/>
    <w:rsid w:val="00A6667E"/>
    <w:rsid w:val="00A666BB"/>
    <w:rsid w:val="00A66763"/>
    <w:rsid w:val="00A66870"/>
    <w:rsid w:val="00A668E4"/>
    <w:rsid w:val="00A66B25"/>
    <w:rsid w:val="00A66B47"/>
    <w:rsid w:val="00A66B80"/>
    <w:rsid w:val="00A66BE5"/>
    <w:rsid w:val="00A66C16"/>
    <w:rsid w:val="00A66C1E"/>
    <w:rsid w:val="00A66CDB"/>
    <w:rsid w:val="00A66D03"/>
    <w:rsid w:val="00A66D1B"/>
    <w:rsid w:val="00A66ED8"/>
    <w:rsid w:val="00A66FCB"/>
    <w:rsid w:val="00A67211"/>
    <w:rsid w:val="00A67259"/>
    <w:rsid w:val="00A67349"/>
    <w:rsid w:val="00A67359"/>
    <w:rsid w:val="00A673BC"/>
    <w:rsid w:val="00A67443"/>
    <w:rsid w:val="00A67482"/>
    <w:rsid w:val="00A6764D"/>
    <w:rsid w:val="00A6768E"/>
    <w:rsid w:val="00A67943"/>
    <w:rsid w:val="00A679DD"/>
    <w:rsid w:val="00A67A09"/>
    <w:rsid w:val="00A67AAE"/>
    <w:rsid w:val="00A67B36"/>
    <w:rsid w:val="00A67B6F"/>
    <w:rsid w:val="00A67BCF"/>
    <w:rsid w:val="00A67C0B"/>
    <w:rsid w:val="00A67C2B"/>
    <w:rsid w:val="00A67C55"/>
    <w:rsid w:val="00A67C5E"/>
    <w:rsid w:val="00A67C7B"/>
    <w:rsid w:val="00A67CB6"/>
    <w:rsid w:val="00A67EEE"/>
    <w:rsid w:val="00A67F12"/>
    <w:rsid w:val="00A67F27"/>
    <w:rsid w:val="00A67FBF"/>
    <w:rsid w:val="00A700B9"/>
    <w:rsid w:val="00A7016B"/>
    <w:rsid w:val="00A7017B"/>
    <w:rsid w:val="00A70229"/>
    <w:rsid w:val="00A7036F"/>
    <w:rsid w:val="00A70823"/>
    <w:rsid w:val="00A70AC2"/>
    <w:rsid w:val="00A70BB2"/>
    <w:rsid w:val="00A70C4C"/>
    <w:rsid w:val="00A70CF0"/>
    <w:rsid w:val="00A70D16"/>
    <w:rsid w:val="00A70DF1"/>
    <w:rsid w:val="00A70EA4"/>
    <w:rsid w:val="00A70EF6"/>
    <w:rsid w:val="00A70FAE"/>
    <w:rsid w:val="00A70FB5"/>
    <w:rsid w:val="00A70FD6"/>
    <w:rsid w:val="00A710FE"/>
    <w:rsid w:val="00A712FA"/>
    <w:rsid w:val="00A7138C"/>
    <w:rsid w:val="00A71456"/>
    <w:rsid w:val="00A7152D"/>
    <w:rsid w:val="00A715A5"/>
    <w:rsid w:val="00A715E7"/>
    <w:rsid w:val="00A71728"/>
    <w:rsid w:val="00A71838"/>
    <w:rsid w:val="00A71A19"/>
    <w:rsid w:val="00A71BC8"/>
    <w:rsid w:val="00A71BCC"/>
    <w:rsid w:val="00A71C85"/>
    <w:rsid w:val="00A71E87"/>
    <w:rsid w:val="00A71F80"/>
    <w:rsid w:val="00A71FAA"/>
    <w:rsid w:val="00A72093"/>
    <w:rsid w:val="00A7229F"/>
    <w:rsid w:val="00A72319"/>
    <w:rsid w:val="00A72425"/>
    <w:rsid w:val="00A72433"/>
    <w:rsid w:val="00A72444"/>
    <w:rsid w:val="00A72515"/>
    <w:rsid w:val="00A72737"/>
    <w:rsid w:val="00A72824"/>
    <w:rsid w:val="00A72839"/>
    <w:rsid w:val="00A728F7"/>
    <w:rsid w:val="00A72A13"/>
    <w:rsid w:val="00A72A33"/>
    <w:rsid w:val="00A72A7A"/>
    <w:rsid w:val="00A72B29"/>
    <w:rsid w:val="00A72D27"/>
    <w:rsid w:val="00A72D9A"/>
    <w:rsid w:val="00A72E17"/>
    <w:rsid w:val="00A72E84"/>
    <w:rsid w:val="00A7306C"/>
    <w:rsid w:val="00A730CC"/>
    <w:rsid w:val="00A73117"/>
    <w:rsid w:val="00A73170"/>
    <w:rsid w:val="00A7341D"/>
    <w:rsid w:val="00A73424"/>
    <w:rsid w:val="00A73545"/>
    <w:rsid w:val="00A73605"/>
    <w:rsid w:val="00A7360D"/>
    <w:rsid w:val="00A7362D"/>
    <w:rsid w:val="00A73656"/>
    <w:rsid w:val="00A73676"/>
    <w:rsid w:val="00A73711"/>
    <w:rsid w:val="00A737F6"/>
    <w:rsid w:val="00A7383F"/>
    <w:rsid w:val="00A73A4A"/>
    <w:rsid w:val="00A73B02"/>
    <w:rsid w:val="00A73D4C"/>
    <w:rsid w:val="00A73DE2"/>
    <w:rsid w:val="00A73F9E"/>
    <w:rsid w:val="00A7402B"/>
    <w:rsid w:val="00A7420F"/>
    <w:rsid w:val="00A74223"/>
    <w:rsid w:val="00A7426F"/>
    <w:rsid w:val="00A742D4"/>
    <w:rsid w:val="00A74356"/>
    <w:rsid w:val="00A7435D"/>
    <w:rsid w:val="00A743B7"/>
    <w:rsid w:val="00A744FD"/>
    <w:rsid w:val="00A74546"/>
    <w:rsid w:val="00A745CA"/>
    <w:rsid w:val="00A7467D"/>
    <w:rsid w:val="00A7488F"/>
    <w:rsid w:val="00A748D8"/>
    <w:rsid w:val="00A748F5"/>
    <w:rsid w:val="00A74A50"/>
    <w:rsid w:val="00A74CAF"/>
    <w:rsid w:val="00A74D29"/>
    <w:rsid w:val="00A74D97"/>
    <w:rsid w:val="00A74F6C"/>
    <w:rsid w:val="00A75069"/>
    <w:rsid w:val="00A75089"/>
    <w:rsid w:val="00A750E8"/>
    <w:rsid w:val="00A7525C"/>
    <w:rsid w:val="00A75291"/>
    <w:rsid w:val="00A754F5"/>
    <w:rsid w:val="00A755DD"/>
    <w:rsid w:val="00A7569D"/>
    <w:rsid w:val="00A756E0"/>
    <w:rsid w:val="00A75753"/>
    <w:rsid w:val="00A75774"/>
    <w:rsid w:val="00A75856"/>
    <w:rsid w:val="00A7586F"/>
    <w:rsid w:val="00A75945"/>
    <w:rsid w:val="00A75A2D"/>
    <w:rsid w:val="00A75AD2"/>
    <w:rsid w:val="00A75BC5"/>
    <w:rsid w:val="00A75D21"/>
    <w:rsid w:val="00A75D5C"/>
    <w:rsid w:val="00A75EAF"/>
    <w:rsid w:val="00A75F91"/>
    <w:rsid w:val="00A7606A"/>
    <w:rsid w:val="00A76071"/>
    <w:rsid w:val="00A760DC"/>
    <w:rsid w:val="00A76118"/>
    <w:rsid w:val="00A7634E"/>
    <w:rsid w:val="00A763A9"/>
    <w:rsid w:val="00A7640F"/>
    <w:rsid w:val="00A76445"/>
    <w:rsid w:val="00A764DE"/>
    <w:rsid w:val="00A764F9"/>
    <w:rsid w:val="00A7650D"/>
    <w:rsid w:val="00A765B7"/>
    <w:rsid w:val="00A7672B"/>
    <w:rsid w:val="00A76738"/>
    <w:rsid w:val="00A768DD"/>
    <w:rsid w:val="00A76A8B"/>
    <w:rsid w:val="00A76B29"/>
    <w:rsid w:val="00A76C1F"/>
    <w:rsid w:val="00A76CAB"/>
    <w:rsid w:val="00A76CCD"/>
    <w:rsid w:val="00A76D2D"/>
    <w:rsid w:val="00A76EDD"/>
    <w:rsid w:val="00A76FB8"/>
    <w:rsid w:val="00A77099"/>
    <w:rsid w:val="00A771B8"/>
    <w:rsid w:val="00A771E2"/>
    <w:rsid w:val="00A77247"/>
    <w:rsid w:val="00A7728A"/>
    <w:rsid w:val="00A772AE"/>
    <w:rsid w:val="00A7735A"/>
    <w:rsid w:val="00A774C1"/>
    <w:rsid w:val="00A7758E"/>
    <w:rsid w:val="00A77680"/>
    <w:rsid w:val="00A7771F"/>
    <w:rsid w:val="00A777C1"/>
    <w:rsid w:val="00A777E1"/>
    <w:rsid w:val="00A778FB"/>
    <w:rsid w:val="00A779FB"/>
    <w:rsid w:val="00A77BCD"/>
    <w:rsid w:val="00A77BFF"/>
    <w:rsid w:val="00A77C04"/>
    <w:rsid w:val="00A77C80"/>
    <w:rsid w:val="00A77E71"/>
    <w:rsid w:val="00A8000C"/>
    <w:rsid w:val="00A8001B"/>
    <w:rsid w:val="00A800A3"/>
    <w:rsid w:val="00A800B9"/>
    <w:rsid w:val="00A8010C"/>
    <w:rsid w:val="00A8012F"/>
    <w:rsid w:val="00A80295"/>
    <w:rsid w:val="00A802B1"/>
    <w:rsid w:val="00A8035D"/>
    <w:rsid w:val="00A804CC"/>
    <w:rsid w:val="00A80506"/>
    <w:rsid w:val="00A8059D"/>
    <w:rsid w:val="00A805A4"/>
    <w:rsid w:val="00A80681"/>
    <w:rsid w:val="00A80730"/>
    <w:rsid w:val="00A808CA"/>
    <w:rsid w:val="00A80A4D"/>
    <w:rsid w:val="00A80A6D"/>
    <w:rsid w:val="00A80B98"/>
    <w:rsid w:val="00A80D46"/>
    <w:rsid w:val="00A80DD2"/>
    <w:rsid w:val="00A80ED0"/>
    <w:rsid w:val="00A80FED"/>
    <w:rsid w:val="00A811EB"/>
    <w:rsid w:val="00A8128D"/>
    <w:rsid w:val="00A81310"/>
    <w:rsid w:val="00A81320"/>
    <w:rsid w:val="00A8135E"/>
    <w:rsid w:val="00A81461"/>
    <w:rsid w:val="00A81462"/>
    <w:rsid w:val="00A814A1"/>
    <w:rsid w:val="00A814E0"/>
    <w:rsid w:val="00A8155B"/>
    <w:rsid w:val="00A8170E"/>
    <w:rsid w:val="00A817E5"/>
    <w:rsid w:val="00A817ED"/>
    <w:rsid w:val="00A81899"/>
    <w:rsid w:val="00A819C6"/>
    <w:rsid w:val="00A81A97"/>
    <w:rsid w:val="00A81B1E"/>
    <w:rsid w:val="00A81BDE"/>
    <w:rsid w:val="00A81D08"/>
    <w:rsid w:val="00A81D37"/>
    <w:rsid w:val="00A81DC1"/>
    <w:rsid w:val="00A81E90"/>
    <w:rsid w:val="00A82024"/>
    <w:rsid w:val="00A82049"/>
    <w:rsid w:val="00A82069"/>
    <w:rsid w:val="00A8209A"/>
    <w:rsid w:val="00A820A9"/>
    <w:rsid w:val="00A8213B"/>
    <w:rsid w:val="00A821E9"/>
    <w:rsid w:val="00A8222F"/>
    <w:rsid w:val="00A8230D"/>
    <w:rsid w:val="00A8235E"/>
    <w:rsid w:val="00A8239B"/>
    <w:rsid w:val="00A823C4"/>
    <w:rsid w:val="00A825C9"/>
    <w:rsid w:val="00A8261A"/>
    <w:rsid w:val="00A82644"/>
    <w:rsid w:val="00A82683"/>
    <w:rsid w:val="00A8274D"/>
    <w:rsid w:val="00A82863"/>
    <w:rsid w:val="00A82868"/>
    <w:rsid w:val="00A828BB"/>
    <w:rsid w:val="00A8295A"/>
    <w:rsid w:val="00A8299D"/>
    <w:rsid w:val="00A829A4"/>
    <w:rsid w:val="00A82A6B"/>
    <w:rsid w:val="00A82B46"/>
    <w:rsid w:val="00A82F43"/>
    <w:rsid w:val="00A82F56"/>
    <w:rsid w:val="00A82F98"/>
    <w:rsid w:val="00A82FEB"/>
    <w:rsid w:val="00A83008"/>
    <w:rsid w:val="00A83057"/>
    <w:rsid w:val="00A83246"/>
    <w:rsid w:val="00A83412"/>
    <w:rsid w:val="00A83554"/>
    <w:rsid w:val="00A83567"/>
    <w:rsid w:val="00A835B2"/>
    <w:rsid w:val="00A83665"/>
    <w:rsid w:val="00A83681"/>
    <w:rsid w:val="00A83738"/>
    <w:rsid w:val="00A83776"/>
    <w:rsid w:val="00A83842"/>
    <w:rsid w:val="00A83879"/>
    <w:rsid w:val="00A838AA"/>
    <w:rsid w:val="00A839E6"/>
    <w:rsid w:val="00A83A53"/>
    <w:rsid w:val="00A83A5F"/>
    <w:rsid w:val="00A83ACC"/>
    <w:rsid w:val="00A83B54"/>
    <w:rsid w:val="00A83BF8"/>
    <w:rsid w:val="00A83C25"/>
    <w:rsid w:val="00A83CA2"/>
    <w:rsid w:val="00A83CC4"/>
    <w:rsid w:val="00A83CC8"/>
    <w:rsid w:val="00A83E47"/>
    <w:rsid w:val="00A83EB5"/>
    <w:rsid w:val="00A83F7D"/>
    <w:rsid w:val="00A83F8A"/>
    <w:rsid w:val="00A83FB9"/>
    <w:rsid w:val="00A83FBB"/>
    <w:rsid w:val="00A84044"/>
    <w:rsid w:val="00A840D4"/>
    <w:rsid w:val="00A8416F"/>
    <w:rsid w:val="00A842E6"/>
    <w:rsid w:val="00A8431D"/>
    <w:rsid w:val="00A843C5"/>
    <w:rsid w:val="00A8440B"/>
    <w:rsid w:val="00A84424"/>
    <w:rsid w:val="00A84456"/>
    <w:rsid w:val="00A84623"/>
    <w:rsid w:val="00A8466A"/>
    <w:rsid w:val="00A848AC"/>
    <w:rsid w:val="00A84A68"/>
    <w:rsid w:val="00A84A6B"/>
    <w:rsid w:val="00A84A6E"/>
    <w:rsid w:val="00A84B05"/>
    <w:rsid w:val="00A84B09"/>
    <w:rsid w:val="00A84B2E"/>
    <w:rsid w:val="00A84D90"/>
    <w:rsid w:val="00A84E91"/>
    <w:rsid w:val="00A84ECB"/>
    <w:rsid w:val="00A84F1D"/>
    <w:rsid w:val="00A84F73"/>
    <w:rsid w:val="00A84F79"/>
    <w:rsid w:val="00A84FE0"/>
    <w:rsid w:val="00A85102"/>
    <w:rsid w:val="00A851B3"/>
    <w:rsid w:val="00A851EB"/>
    <w:rsid w:val="00A8523D"/>
    <w:rsid w:val="00A8524B"/>
    <w:rsid w:val="00A852C5"/>
    <w:rsid w:val="00A8533D"/>
    <w:rsid w:val="00A8535F"/>
    <w:rsid w:val="00A853B9"/>
    <w:rsid w:val="00A854E4"/>
    <w:rsid w:val="00A855AC"/>
    <w:rsid w:val="00A85738"/>
    <w:rsid w:val="00A8575D"/>
    <w:rsid w:val="00A858BE"/>
    <w:rsid w:val="00A85A3A"/>
    <w:rsid w:val="00A85A95"/>
    <w:rsid w:val="00A85A9C"/>
    <w:rsid w:val="00A85B7B"/>
    <w:rsid w:val="00A85B92"/>
    <w:rsid w:val="00A85C31"/>
    <w:rsid w:val="00A85C3C"/>
    <w:rsid w:val="00A85C61"/>
    <w:rsid w:val="00A85CC8"/>
    <w:rsid w:val="00A85D0E"/>
    <w:rsid w:val="00A85D3B"/>
    <w:rsid w:val="00A85D45"/>
    <w:rsid w:val="00A85E08"/>
    <w:rsid w:val="00A85EE3"/>
    <w:rsid w:val="00A85F14"/>
    <w:rsid w:val="00A85F6E"/>
    <w:rsid w:val="00A85FB8"/>
    <w:rsid w:val="00A86066"/>
    <w:rsid w:val="00A861E7"/>
    <w:rsid w:val="00A86251"/>
    <w:rsid w:val="00A86273"/>
    <w:rsid w:val="00A862C5"/>
    <w:rsid w:val="00A863DE"/>
    <w:rsid w:val="00A864EC"/>
    <w:rsid w:val="00A86508"/>
    <w:rsid w:val="00A865CC"/>
    <w:rsid w:val="00A8664E"/>
    <w:rsid w:val="00A86654"/>
    <w:rsid w:val="00A866BD"/>
    <w:rsid w:val="00A86870"/>
    <w:rsid w:val="00A86945"/>
    <w:rsid w:val="00A869CD"/>
    <w:rsid w:val="00A869DC"/>
    <w:rsid w:val="00A86BA1"/>
    <w:rsid w:val="00A86C33"/>
    <w:rsid w:val="00A86DA5"/>
    <w:rsid w:val="00A86ECD"/>
    <w:rsid w:val="00A86F02"/>
    <w:rsid w:val="00A86F0F"/>
    <w:rsid w:val="00A87034"/>
    <w:rsid w:val="00A87398"/>
    <w:rsid w:val="00A87463"/>
    <w:rsid w:val="00A8753F"/>
    <w:rsid w:val="00A8769B"/>
    <w:rsid w:val="00A8786E"/>
    <w:rsid w:val="00A878BE"/>
    <w:rsid w:val="00A8796F"/>
    <w:rsid w:val="00A87A68"/>
    <w:rsid w:val="00A87ABD"/>
    <w:rsid w:val="00A87C48"/>
    <w:rsid w:val="00A87D17"/>
    <w:rsid w:val="00A87D8A"/>
    <w:rsid w:val="00A87ED1"/>
    <w:rsid w:val="00A87FFC"/>
    <w:rsid w:val="00A90075"/>
    <w:rsid w:val="00A900AA"/>
    <w:rsid w:val="00A90118"/>
    <w:rsid w:val="00A9013F"/>
    <w:rsid w:val="00A90274"/>
    <w:rsid w:val="00A903A2"/>
    <w:rsid w:val="00A904C0"/>
    <w:rsid w:val="00A904D4"/>
    <w:rsid w:val="00A904F7"/>
    <w:rsid w:val="00A90506"/>
    <w:rsid w:val="00A90537"/>
    <w:rsid w:val="00A9053B"/>
    <w:rsid w:val="00A905A1"/>
    <w:rsid w:val="00A905C7"/>
    <w:rsid w:val="00A906C9"/>
    <w:rsid w:val="00A90A57"/>
    <w:rsid w:val="00A90A69"/>
    <w:rsid w:val="00A90AFA"/>
    <w:rsid w:val="00A90BE9"/>
    <w:rsid w:val="00A90BEC"/>
    <w:rsid w:val="00A90CD1"/>
    <w:rsid w:val="00A90D01"/>
    <w:rsid w:val="00A90D2B"/>
    <w:rsid w:val="00A90D6B"/>
    <w:rsid w:val="00A90D73"/>
    <w:rsid w:val="00A90E10"/>
    <w:rsid w:val="00A90E84"/>
    <w:rsid w:val="00A90EDE"/>
    <w:rsid w:val="00A90F71"/>
    <w:rsid w:val="00A910CC"/>
    <w:rsid w:val="00A91111"/>
    <w:rsid w:val="00A91131"/>
    <w:rsid w:val="00A911B0"/>
    <w:rsid w:val="00A912CC"/>
    <w:rsid w:val="00A914DE"/>
    <w:rsid w:val="00A914EB"/>
    <w:rsid w:val="00A91583"/>
    <w:rsid w:val="00A91687"/>
    <w:rsid w:val="00A916B3"/>
    <w:rsid w:val="00A91799"/>
    <w:rsid w:val="00A917AA"/>
    <w:rsid w:val="00A917E5"/>
    <w:rsid w:val="00A919A9"/>
    <w:rsid w:val="00A919C8"/>
    <w:rsid w:val="00A91A2C"/>
    <w:rsid w:val="00A91B77"/>
    <w:rsid w:val="00A91B91"/>
    <w:rsid w:val="00A91BD6"/>
    <w:rsid w:val="00A91C0B"/>
    <w:rsid w:val="00A91D40"/>
    <w:rsid w:val="00A91E01"/>
    <w:rsid w:val="00A91E78"/>
    <w:rsid w:val="00A91F47"/>
    <w:rsid w:val="00A91F4E"/>
    <w:rsid w:val="00A91FC9"/>
    <w:rsid w:val="00A91FE2"/>
    <w:rsid w:val="00A9205C"/>
    <w:rsid w:val="00A92235"/>
    <w:rsid w:val="00A92508"/>
    <w:rsid w:val="00A926CA"/>
    <w:rsid w:val="00A926D4"/>
    <w:rsid w:val="00A926F9"/>
    <w:rsid w:val="00A927F2"/>
    <w:rsid w:val="00A92947"/>
    <w:rsid w:val="00A929D1"/>
    <w:rsid w:val="00A92A57"/>
    <w:rsid w:val="00A92AF3"/>
    <w:rsid w:val="00A92B6B"/>
    <w:rsid w:val="00A92BB3"/>
    <w:rsid w:val="00A92C12"/>
    <w:rsid w:val="00A92CAB"/>
    <w:rsid w:val="00A92E59"/>
    <w:rsid w:val="00A92E62"/>
    <w:rsid w:val="00A92E81"/>
    <w:rsid w:val="00A92EF8"/>
    <w:rsid w:val="00A92FA5"/>
    <w:rsid w:val="00A9305E"/>
    <w:rsid w:val="00A930A0"/>
    <w:rsid w:val="00A93169"/>
    <w:rsid w:val="00A93224"/>
    <w:rsid w:val="00A93228"/>
    <w:rsid w:val="00A93242"/>
    <w:rsid w:val="00A93446"/>
    <w:rsid w:val="00A93753"/>
    <w:rsid w:val="00A937F2"/>
    <w:rsid w:val="00A9384D"/>
    <w:rsid w:val="00A9389C"/>
    <w:rsid w:val="00A938BD"/>
    <w:rsid w:val="00A938CB"/>
    <w:rsid w:val="00A938FF"/>
    <w:rsid w:val="00A93971"/>
    <w:rsid w:val="00A939C5"/>
    <w:rsid w:val="00A939CA"/>
    <w:rsid w:val="00A93A21"/>
    <w:rsid w:val="00A93B61"/>
    <w:rsid w:val="00A93BD6"/>
    <w:rsid w:val="00A93CA1"/>
    <w:rsid w:val="00A93D4A"/>
    <w:rsid w:val="00A93E2D"/>
    <w:rsid w:val="00A93E83"/>
    <w:rsid w:val="00A93F5D"/>
    <w:rsid w:val="00A94074"/>
    <w:rsid w:val="00A9410A"/>
    <w:rsid w:val="00A94112"/>
    <w:rsid w:val="00A94154"/>
    <w:rsid w:val="00A941BC"/>
    <w:rsid w:val="00A94351"/>
    <w:rsid w:val="00A94488"/>
    <w:rsid w:val="00A94499"/>
    <w:rsid w:val="00A94606"/>
    <w:rsid w:val="00A946E1"/>
    <w:rsid w:val="00A947A6"/>
    <w:rsid w:val="00A947B3"/>
    <w:rsid w:val="00A948BA"/>
    <w:rsid w:val="00A94942"/>
    <w:rsid w:val="00A94965"/>
    <w:rsid w:val="00A94A82"/>
    <w:rsid w:val="00A94AB2"/>
    <w:rsid w:val="00A94CFA"/>
    <w:rsid w:val="00A94FCF"/>
    <w:rsid w:val="00A950A1"/>
    <w:rsid w:val="00A950D6"/>
    <w:rsid w:val="00A95457"/>
    <w:rsid w:val="00A954D1"/>
    <w:rsid w:val="00A95694"/>
    <w:rsid w:val="00A957D4"/>
    <w:rsid w:val="00A957E8"/>
    <w:rsid w:val="00A957FE"/>
    <w:rsid w:val="00A958AD"/>
    <w:rsid w:val="00A958C6"/>
    <w:rsid w:val="00A95A89"/>
    <w:rsid w:val="00A95B9F"/>
    <w:rsid w:val="00A95BDE"/>
    <w:rsid w:val="00A95C12"/>
    <w:rsid w:val="00A95C60"/>
    <w:rsid w:val="00A95CE7"/>
    <w:rsid w:val="00A95D12"/>
    <w:rsid w:val="00A95DD3"/>
    <w:rsid w:val="00A95ECD"/>
    <w:rsid w:val="00A96210"/>
    <w:rsid w:val="00A96246"/>
    <w:rsid w:val="00A962BE"/>
    <w:rsid w:val="00A96305"/>
    <w:rsid w:val="00A9633A"/>
    <w:rsid w:val="00A96438"/>
    <w:rsid w:val="00A9646F"/>
    <w:rsid w:val="00A9661E"/>
    <w:rsid w:val="00A9662F"/>
    <w:rsid w:val="00A9668B"/>
    <w:rsid w:val="00A96A8A"/>
    <w:rsid w:val="00A96B11"/>
    <w:rsid w:val="00A96B8E"/>
    <w:rsid w:val="00A96C9D"/>
    <w:rsid w:val="00A96CB7"/>
    <w:rsid w:val="00A96D2F"/>
    <w:rsid w:val="00A96D8E"/>
    <w:rsid w:val="00A96DA9"/>
    <w:rsid w:val="00A96ED7"/>
    <w:rsid w:val="00A96F25"/>
    <w:rsid w:val="00A9700F"/>
    <w:rsid w:val="00A9704F"/>
    <w:rsid w:val="00A97058"/>
    <w:rsid w:val="00A9719A"/>
    <w:rsid w:val="00A97395"/>
    <w:rsid w:val="00A97456"/>
    <w:rsid w:val="00A97609"/>
    <w:rsid w:val="00A97704"/>
    <w:rsid w:val="00A9777A"/>
    <w:rsid w:val="00A977B8"/>
    <w:rsid w:val="00A977D4"/>
    <w:rsid w:val="00A977F4"/>
    <w:rsid w:val="00A97899"/>
    <w:rsid w:val="00A97A7C"/>
    <w:rsid w:val="00A97AAA"/>
    <w:rsid w:val="00A97AC4"/>
    <w:rsid w:val="00A97ACD"/>
    <w:rsid w:val="00A97AEB"/>
    <w:rsid w:val="00A97C85"/>
    <w:rsid w:val="00A97CC4"/>
    <w:rsid w:val="00A97E3C"/>
    <w:rsid w:val="00A97E42"/>
    <w:rsid w:val="00A97EBE"/>
    <w:rsid w:val="00A97FA8"/>
    <w:rsid w:val="00A97FB7"/>
    <w:rsid w:val="00A97FFD"/>
    <w:rsid w:val="00AA001E"/>
    <w:rsid w:val="00AA0022"/>
    <w:rsid w:val="00AA0042"/>
    <w:rsid w:val="00AA0047"/>
    <w:rsid w:val="00AA00E3"/>
    <w:rsid w:val="00AA01DD"/>
    <w:rsid w:val="00AA0248"/>
    <w:rsid w:val="00AA0290"/>
    <w:rsid w:val="00AA02E2"/>
    <w:rsid w:val="00AA062D"/>
    <w:rsid w:val="00AA064B"/>
    <w:rsid w:val="00AA0651"/>
    <w:rsid w:val="00AA0781"/>
    <w:rsid w:val="00AA0815"/>
    <w:rsid w:val="00AA0888"/>
    <w:rsid w:val="00AA08F7"/>
    <w:rsid w:val="00AA09EC"/>
    <w:rsid w:val="00AA0A7A"/>
    <w:rsid w:val="00AA0A95"/>
    <w:rsid w:val="00AA0BDC"/>
    <w:rsid w:val="00AA0C3D"/>
    <w:rsid w:val="00AA0DC2"/>
    <w:rsid w:val="00AA0E03"/>
    <w:rsid w:val="00AA0EBC"/>
    <w:rsid w:val="00AA104C"/>
    <w:rsid w:val="00AA104D"/>
    <w:rsid w:val="00AA109B"/>
    <w:rsid w:val="00AA1102"/>
    <w:rsid w:val="00AA1134"/>
    <w:rsid w:val="00AA1185"/>
    <w:rsid w:val="00AA1346"/>
    <w:rsid w:val="00AA1488"/>
    <w:rsid w:val="00AA1540"/>
    <w:rsid w:val="00AA157F"/>
    <w:rsid w:val="00AA15A7"/>
    <w:rsid w:val="00AA15FB"/>
    <w:rsid w:val="00AA16AE"/>
    <w:rsid w:val="00AA177B"/>
    <w:rsid w:val="00AA17B3"/>
    <w:rsid w:val="00AA17BF"/>
    <w:rsid w:val="00AA188A"/>
    <w:rsid w:val="00AA18D4"/>
    <w:rsid w:val="00AA1B53"/>
    <w:rsid w:val="00AA1BBE"/>
    <w:rsid w:val="00AA1C68"/>
    <w:rsid w:val="00AA1CA9"/>
    <w:rsid w:val="00AA1CB2"/>
    <w:rsid w:val="00AA1CD2"/>
    <w:rsid w:val="00AA1D7C"/>
    <w:rsid w:val="00AA1D8C"/>
    <w:rsid w:val="00AA1DB7"/>
    <w:rsid w:val="00AA1DE7"/>
    <w:rsid w:val="00AA1DEB"/>
    <w:rsid w:val="00AA1F29"/>
    <w:rsid w:val="00AA1FAA"/>
    <w:rsid w:val="00AA1FCC"/>
    <w:rsid w:val="00AA2076"/>
    <w:rsid w:val="00AA21AC"/>
    <w:rsid w:val="00AA22FA"/>
    <w:rsid w:val="00AA2342"/>
    <w:rsid w:val="00AA2359"/>
    <w:rsid w:val="00AA24CF"/>
    <w:rsid w:val="00AA24F7"/>
    <w:rsid w:val="00AA25A2"/>
    <w:rsid w:val="00AA25CF"/>
    <w:rsid w:val="00AA25FC"/>
    <w:rsid w:val="00AA2658"/>
    <w:rsid w:val="00AA2679"/>
    <w:rsid w:val="00AA27B5"/>
    <w:rsid w:val="00AA286E"/>
    <w:rsid w:val="00AA28DF"/>
    <w:rsid w:val="00AA29C9"/>
    <w:rsid w:val="00AA2C12"/>
    <w:rsid w:val="00AA2CA6"/>
    <w:rsid w:val="00AA2D4F"/>
    <w:rsid w:val="00AA2DE6"/>
    <w:rsid w:val="00AA2FF8"/>
    <w:rsid w:val="00AA304A"/>
    <w:rsid w:val="00AA307A"/>
    <w:rsid w:val="00AA316A"/>
    <w:rsid w:val="00AA31A8"/>
    <w:rsid w:val="00AA31B1"/>
    <w:rsid w:val="00AA3277"/>
    <w:rsid w:val="00AA336A"/>
    <w:rsid w:val="00AA3397"/>
    <w:rsid w:val="00AA3426"/>
    <w:rsid w:val="00AA3431"/>
    <w:rsid w:val="00AA3455"/>
    <w:rsid w:val="00AA34B6"/>
    <w:rsid w:val="00AA35B7"/>
    <w:rsid w:val="00AA3835"/>
    <w:rsid w:val="00AA3978"/>
    <w:rsid w:val="00AA3A04"/>
    <w:rsid w:val="00AA3A1E"/>
    <w:rsid w:val="00AA3ADA"/>
    <w:rsid w:val="00AA3BD5"/>
    <w:rsid w:val="00AA3CEE"/>
    <w:rsid w:val="00AA3D36"/>
    <w:rsid w:val="00AA3E99"/>
    <w:rsid w:val="00AA3EE2"/>
    <w:rsid w:val="00AA3F74"/>
    <w:rsid w:val="00AA3FDF"/>
    <w:rsid w:val="00AA40D9"/>
    <w:rsid w:val="00AA40F6"/>
    <w:rsid w:val="00AA40FE"/>
    <w:rsid w:val="00AA41E2"/>
    <w:rsid w:val="00AA4499"/>
    <w:rsid w:val="00AA45F5"/>
    <w:rsid w:val="00AA4637"/>
    <w:rsid w:val="00AA46A2"/>
    <w:rsid w:val="00AA4714"/>
    <w:rsid w:val="00AA474C"/>
    <w:rsid w:val="00AA4821"/>
    <w:rsid w:val="00AA48A8"/>
    <w:rsid w:val="00AA4921"/>
    <w:rsid w:val="00AA4926"/>
    <w:rsid w:val="00AA4AF9"/>
    <w:rsid w:val="00AA4B74"/>
    <w:rsid w:val="00AA4F55"/>
    <w:rsid w:val="00AA51B1"/>
    <w:rsid w:val="00AA533E"/>
    <w:rsid w:val="00AA53F8"/>
    <w:rsid w:val="00AA5618"/>
    <w:rsid w:val="00AA5624"/>
    <w:rsid w:val="00AA5684"/>
    <w:rsid w:val="00AA5690"/>
    <w:rsid w:val="00AA569D"/>
    <w:rsid w:val="00AA56C0"/>
    <w:rsid w:val="00AA57B6"/>
    <w:rsid w:val="00AA57BF"/>
    <w:rsid w:val="00AA580C"/>
    <w:rsid w:val="00AA5900"/>
    <w:rsid w:val="00AA597A"/>
    <w:rsid w:val="00AA5A74"/>
    <w:rsid w:val="00AA5AE6"/>
    <w:rsid w:val="00AA5BE6"/>
    <w:rsid w:val="00AA5C3E"/>
    <w:rsid w:val="00AA5D02"/>
    <w:rsid w:val="00AA5D39"/>
    <w:rsid w:val="00AA5DCC"/>
    <w:rsid w:val="00AA5E02"/>
    <w:rsid w:val="00AA5E88"/>
    <w:rsid w:val="00AA5EC6"/>
    <w:rsid w:val="00AA5F0D"/>
    <w:rsid w:val="00AA5FBD"/>
    <w:rsid w:val="00AA603C"/>
    <w:rsid w:val="00AA6137"/>
    <w:rsid w:val="00AA616E"/>
    <w:rsid w:val="00AA62E1"/>
    <w:rsid w:val="00AA6686"/>
    <w:rsid w:val="00AA6692"/>
    <w:rsid w:val="00AA6719"/>
    <w:rsid w:val="00AA6997"/>
    <w:rsid w:val="00AA6B1F"/>
    <w:rsid w:val="00AA6B9E"/>
    <w:rsid w:val="00AA6D23"/>
    <w:rsid w:val="00AA6D33"/>
    <w:rsid w:val="00AA6D59"/>
    <w:rsid w:val="00AA6DF6"/>
    <w:rsid w:val="00AA6ECF"/>
    <w:rsid w:val="00AA6F15"/>
    <w:rsid w:val="00AA6F64"/>
    <w:rsid w:val="00AA7030"/>
    <w:rsid w:val="00AA70FD"/>
    <w:rsid w:val="00AA72AF"/>
    <w:rsid w:val="00AA731F"/>
    <w:rsid w:val="00AA7433"/>
    <w:rsid w:val="00AA7499"/>
    <w:rsid w:val="00AA74A6"/>
    <w:rsid w:val="00AA76DC"/>
    <w:rsid w:val="00AA777B"/>
    <w:rsid w:val="00AA7A60"/>
    <w:rsid w:val="00AA7AF3"/>
    <w:rsid w:val="00AA7B0B"/>
    <w:rsid w:val="00AA7B34"/>
    <w:rsid w:val="00AA7B3A"/>
    <w:rsid w:val="00AA7B48"/>
    <w:rsid w:val="00AA7B54"/>
    <w:rsid w:val="00AA7D82"/>
    <w:rsid w:val="00AA7EA4"/>
    <w:rsid w:val="00AA7EC2"/>
    <w:rsid w:val="00AA7EF9"/>
    <w:rsid w:val="00AA7F31"/>
    <w:rsid w:val="00AA7F34"/>
    <w:rsid w:val="00AA7F6B"/>
    <w:rsid w:val="00AB01B7"/>
    <w:rsid w:val="00AB0496"/>
    <w:rsid w:val="00AB07A9"/>
    <w:rsid w:val="00AB07DE"/>
    <w:rsid w:val="00AB0878"/>
    <w:rsid w:val="00AB08CD"/>
    <w:rsid w:val="00AB0957"/>
    <w:rsid w:val="00AB0B5B"/>
    <w:rsid w:val="00AB0B60"/>
    <w:rsid w:val="00AB0BC6"/>
    <w:rsid w:val="00AB0C68"/>
    <w:rsid w:val="00AB0D2B"/>
    <w:rsid w:val="00AB0D44"/>
    <w:rsid w:val="00AB0D48"/>
    <w:rsid w:val="00AB0EA1"/>
    <w:rsid w:val="00AB0ECA"/>
    <w:rsid w:val="00AB10E0"/>
    <w:rsid w:val="00AB1152"/>
    <w:rsid w:val="00AB1163"/>
    <w:rsid w:val="00AB127C"/>
    <w:rsid w:val="00AB12A3"/>
    <w:rsid w:val="00AB13F2"/>
    <w:rsid w:val="00AB1400"/>
    <w:rsid w:val="00AB1419"/>
    <w:rsid w:val="00AB1423"/>
    <w:rsid w:val="00AB14A7"/>
    <w:rsid w:val="00AB1573"/>
    <w:rsid w:val="00AB1578"/>
    <w:rsid w:val="00AB158B"/>
    <w:rsid w:val="00AB1807"/>
    <w:rsid w:val="00AB1A0B"/>
    <w:rsid w:val="00AB1A0E"/>
    <w:rsid w:val="00AB1A83"/>
    <w:rsid w:val="00AB1AAD"/>
    <w:rsid w:val="00AB1BFC"/>
    <w:rsid w:val="00AB1DE1"/>
    <w:rsid w:val="00AB1F1C"/>
    <w:rsid w:val="00AB2017"/>
    <w:rsid w:val="00AB2207"/>
    <w:rsid w:val="00AB234E"/>
    <w:rsid w:val="00AB2380"/>
    <w:rsid w:val="00AB244D"/>
    <w:rsid w:val="00AB244F"/>
    <w:rsid w:val="00AB248F"/>
    <w:rsid w:val="00AB2583"/>
    <w:rsid w:val="00AB2613"/>
    <w:rsid w:val="00AB263C"/>
    <w:rsid w:val="00AB2697"/>
    <w:rsid w:val="00AB26D5"/>
    <w:rsid w:val="00AB26E0"/>
    <w:rsid w:val="00AB27EC"/>
    <w:rsid w:val="00AB2800"/>
    <w:rsid w:val="00AB280E"/>
    <w:rsid w:val="00AB287D"/>
    <w:rsid w:val="00AB2975"/>
    <w:rsid w:val="00AB2B6B"/>
    <w:rsid w:val="00AB2BE1"/>
    <w:rsid w:val="00AB2C37"/>
    <w:rsid w:val="00AB2DA4"/>
    <w:rsid w:val="00AB2E18"/>
    <w:rsid w:val="00AB2F61"/>
    <w:rsid w:val="00AB3011"/>
    <w:rsid w:val="00AB30D0"/>
    <w:rsid w:val="00AB3213"/>
    <w:rsid w:val="00AB32DD"/>
    <w:rsid w:val="00AB33DB"/>
    <w:rsid w:val="00AB3455"/>
    <w:rsid w:val="00AB351C"/>
    <w:rsid w:val="00AB356D"/>
    <w:rsid w:val="00AB35C0"/>
    <w:rsid w:val="00AB3666"/>
    <w:rsid w:val="00AB3818"/>
    <w:rsid w:val="00AB3906"/>
    <w:rsid w:val="00AB390D"/>
    <w:rsid w:val="00AB3989"/>
    <w:rsid w:val="00AB3AFC"/>
    <w:rsid w:val="00AB3B61"/>
    <w:rsid w:val="00AB3C1B"/>
    <w:rsid w:val="00AB4010"/>
    <w:rsid w:val="00AB41ED"/>
    <w:rsid w:val="00AB423D"/>
    <w:rsid w:val="00AB4262"/>
    <w:rsid w:val="00AB42A5"/>
    <w:rsid w:val="00AB42EA"/>
    <w:rsid w:val="00AB43A9"/>
    <w:rsid w:val="00AB45B0"/>
    <w:rsid w:val="00AB4732"/>
    <w:rsid w:val="00AB47C5"/>
    <w:rsid w:val="00AB4847"/>
    <w:rsid w:val="00AB48B7"/>
    <w:rsid w:val="00AB490F"/>
    <w:rsid w:val="00AB494A"/>
    <w:rsid w:val="00AB4A13"/>
    <w:rsid w:val="00AB4AB7"/>
    <w:rsid w:val="00AB4B1D"/>
    <w:rsid w:val="00AB4BD3"/>
    <w:rsid w:val="00AB4C3D"/>
    <w:rsid w:val="00AB4C65"/>
    <w:rsid w:val="00AB4C67"/>
    <w:rsid w:val="00AB4CEC"/>
    <w:rsid w:val="00AB4CF9"/>
    <w:rsid w:val="00AB4D01"/>
    <w:rsid w:val="00AB4D19"/>
    <w:rsid w:val="00AB4DB3"/>
    <w:rsid w:val="00AB4DE4"/>
    <w:rsid w:val="00AB4F51"/>
    <w:rsid w:val="00AB527A"/>
    <w:rsid w:val="00AB532F"/>
    <w:rsid w:val="00AB539E"/>
    <w:rsid w:val="00AB5502"/>
    <w:rsid w:val="00AB562F"/>
    <w:rsid w:val="00AB5648"/>
    <w:rsid w:val="00AB5776"/>
    <w:rsid w:val="00AB593C"/>
    <w:rsid w:val="00AB5985"/>
    <w:rsid w:val="00AB5A83"/>
    <w:rsid w:val="00AB5A88"/>
    <w:rsid w:val="00AB5B0A"/>
    <w:rsid w:val="00AB5C58"/>
    <w:rsid w:val="00AB5DC8"/>
    <w:rsid w:val="00AB5E4A"/>
    <w:rsid w:val="00AB5E67"/>
    <w:rsid w:val="00AB5F10"/>
    <w:rsid w:val="00AB5FAE"/>
    <w:rsid w:val="00AB5FD4"/>
    <w:rsid w:val="00AB5FF0"/>
    <w:rsid w:val="00AB5FF8"/>
    <w:rsid w:val="00AB604F"/>
    <w:rsid w:val="00AB626F"/>
    <w:rsid w:val="00AB62C8"/>
    <w:rsid w:val="00AB6321"/>
    <w:rsid w:val="00AB6335"/>
    <w:rsid w:val="00AB6376"/>
    <w:rsid w:val="00AB6539"/>
    <w:rsid w:val="00AB654E"/>
    <w:rsid w:val="00AB6702"/>
    <w:rsid w:val="00AB6944"/>
    <w:rsid w:val="00AB6958"/>
    <w:rsid w:val="00AB6B8A"/>
    <w:rsid w:val="00AB6BA1"/>
    <w:rsid w:val="00AB6BFB"/>
    <w:rsid w:val="00AB6C90"/>
    <w:rsid w:val="00AB6CD9"/>
    <w:rsid w:val="00AB6CF4"/>
    <w:rsid w:val="00AB6D01"/>
    <w:rsid w:val="00AB6EFD"/>
    <w:rsid w:val="00AB6F57"/>
    <w:rsid w:val="00AB70A5"/>
    <w:rsid w:val="00AB7267"/>
    <w:rsid w:val="00AB73CE"/>
    <w:rsid w:val="00AB7459"/>
    <w:rsid w:val="00AB74B4"/>
    <w:rsid w:val="00AB7522"/>
    <w:rsid w:val="00AB7629"/>
    <w:rsid w:val="00AB7746"/>
    <w:rsid w:val="00AB78BF"/>
    <w:rsid w:val="00AB796C"/>
    <w:rsid w:val="00AB797B"/>
    <w:rsid w:val="00AB799D"/>
    <w:rsid w:val="00AB7A0E"/>
    <w:rsid w:val="00AB7A89"/>
    <w:rsid w:val="00AB7A8E"/>
    <w:rsid w:val="00AB7BBD"/>
    <w:rsid w:val="00AB7DCB"/>
    <w:rsid w:val="00AC0022"/>
    <w:rsid w:val="00AC0149"/>
    <w:rsid w:val="00AC01A9"/>
    <w:rsid w:val="00AC0251"/>
    <w:rsid w:val="00AC02B6"/>
    <w:rsid w:val="00AC041A"/>
    <w:rsid w:val="00AC0462"/>
    <w:rsid w:val="00AC04DD"/>
    <w:rsid w:val="00AC06C8"/>
    <w:rsid w:val="00AC0A25"/>
    <w:rsid w:val="00AC0A44"/>
    <w:rsid w:val="00AC0B59"/>
    <w:rsid w:val="00AC0B79"/>
    <w:rsid w:val="00AC0B7D"/>
    <w:rsid w:val="00AC0C48"/>
    <w:rsid w:val="00AC0C8E"/>
    <w:rsid w:val="00AC0DC8"/>
    <w:rsid w:val="00AC0DD0"/>
    <w:rsid w:val="00AC0FA0"/>
    <w:rsid w:val="00AC0FF2"/>
    <w:rsid w:val="00AC1166"/>
    <w:rsid w:val="00AC1265"/>
    <w:rsid w:val="00AC135D"/>
    <w:rsid w:val="00AC1454"/>
    <w:rsid w:val="00AC149A"/>
    <w:rsid w:val="00AC1553"/>
    <w:rsid w:val="00AC1565"/>
    <w:rsid w:val="00AC15A2"/>
    <w:rsid w:val="00AC16D0"/>
    <w:rsid w:val="00AC16DD"/>
    <w:rsid w:val="00AC1702"/>
    <w:rsid w:val="00AC171B"/>
    <w:rsid w:val="00AC17C3"/>
    <w:rsid w:val="00AC17EC"/>
    <w:rsid w:val="00AC1903"/>
    <w:rsid w:val="00AC19A9"/>
    <w:rsid w:val="00AC19E2"/>
    <w:rsid w:val="00AC1A5D"/>
    <w:rsid w:val="00AC1B5B"/>
    <w:rsid w:val="00AC1C32"/>
    <w:rsid w:val="00AC1E1A"/>
    <w:rsid w:val="00AC1E51"/>
    <w:rsid w:val="00AC1E74"/>
    <w:rsid w:val="00AC1EAA"/>
    <w:rsid w:val="00AC1EC5"/>
    <w:rsid w:val="00AC1EEE"/>
    <w:rsid w:val="00AC223B"/>
    <w:rsid w:val="00AC2277"/>
    <w:rsid w:val="00AC2285"/>
    <w:rsid w:val="00AC2336"/>
    <w:rsid w:val="00AC24F7"/>
    <w:rsid w:val="00AC252C"/>
    <w:rsid w:val="00AC25FC"/>
    <w:rsid w:val="00AC2623"/>
    <w:rsid w:val="00AC2708"/>
    <w:rsid w:val="00AC2819"/>
    <w:rsid w:val="00AC29DD"/>
    <w:rsid w:val="00AC29E4"/>
    <w:rsid w:val="00AC2A00"/>
    <w:rsid w:val="00AC2A35"/>
    <w:rsid w:val="00AC2A55"/>
    <w:rsid w:val="00AC2C35"/>
    <w:rsid w:val="00AC2D25"/>
    <w:rsid w:val="00AC2D59"/>
    <w:rsid w:val="00AC2D98"/>
    <w:rsid w:val="00AC2DE8"/>
    <w:rsid w:val="00AC2F42"/>
    <w:rsid w:val="00AC3006"/>
    <w:rsid w:val="00AC312F"/>
    <w:rsid w:val="00AC31A7"/>
    <w:rsid w:val="00AC331D"/>
    <w:rsid w:val="00AC3322"/>
    <w:rsid w:val="00AC333D"/>
    <w:rsid w:val="00AC33F1"/>
    <w:rsid w:val="00AC3428"/>
    <w:rsid w:val="00AC347F"/>
    <w:rsid w:val="00AC3483"/>
    <w:rsid w:val="00AC355E"/>
    <w:rsid w:val="00AC35FF"/>
    <w:rsid w:val="00AC3621"/>
    <w:rsid w:val="00AC3652"/>
    <w:rsid w:val="00AC3A3F"/>
    <w:rsid w:val="00AC3C58"/>
    <w:rsid w:val="00AC3CC6"/>
    <w:rsid w:val="00AC3D2F"/>
    <w:rsid w:val="00AC3DAC"/>
    <w:rsid w:val="00AC3E0C"/>
    <w:rsid w:val="00AC3F7E"/>
    <w:rsid w:val="00AC3FF4"/>
    <w:rsid w:val="00AC40B4"/>
    <w:rsid w:val="00AC40C3"/>
    <w:rsid w:val="00AC42A5"/>
    <w:rsid w:val="00AC43C7"/>
    <w:rsid w:val="00AC43CD"/>
    <w:rsid w:val="00AC444C"/>
    <w:rsid w:val="00AC44FC"/>
    <w:rsid w:val="00AC4675"/>
    <w:rsid w:val="00AC46E0"/>
    <w:rsid w:val="00AC4722"/>
    <w:rsid w:val="00AC479B"/>
    <w:rsid w:val="00AC484D"/>
    <w:rsid w:val="00AC4912"/>
    <w:rsid w:val="00AC4919"/>
    <w:rsid w:val="00AC4B9D"/>
    <w:rsid w:val="00AC4C67"/>
    <w:rsid w:val="00AC4C96"/>
    <w:rsid w:val="00AC4D7E"/>
    <w:rsid w:val="00AC4DC3"/>
    <w:rsid w:val="00AC4E49"/>
    <w:rsid w:val="00AC4E9F"/>
    <w:rsid w:val="00AC4EA1"/>
    <w:rsid w:val="00AC502A"/>
    <w:rsid w:val="00AC5148"/>
    <w:rsid w:val="00AC517E"/>
    <w:rsid w:val="00AC5341"/>
    <w:rsid w:val="00AC53A2"/>
    <w:rsid w:val="00AC5538"/>
    <w:rsid w:val="00AC5541"/>
    <w:rsid w:val="00AC56B0"/>
    <w:rsid w:val="00AC56BC"/>
    <w:rsid w:val="00AC576E"/>
    <w:rsid w:val="00AC57ED"/>
    <w:rsid w:val="00AC5979"/>
    <w:rsid w:val="00AC5A59"/>
    <w:rsid w:val="00AC5A81"/>
    <w:rsid w:val="00AC5B65"/>
    <w:rsid w:val="00AC5B83"/>
    <w:rsid w:val="00AC5D96"/>
    <w:rsid w:val="00AC5E0A"/>
    <w:rsid w:val="00AC5F2C"/>
    <w:rsid w:val="00AC5F9A"/>
    <w:rsid w:val="00AC6069"/>
    <w:rsid w:val="00AC6109"/>
    <w:rsid w:val="00AC6153"/>
    <w:rsid w:val="00AC61D4"/>
    <w:rsid w:val="00AC6319"/>
    <w:rsid w:val="00AC6333"/>
    <w:rsid w:val="00AC6374"/>
    <w:rsid w:val="00AC6411"/>
    <w:rsid w:val="00AC667A"/>
    <w:rsid w:val="00AC6685"/>
    <w:rsid w:val="00AC6700"/>
    <w:rsid w:val="00AC680A"/>
    <w:rsid w:val="00AC686D"/>
    <w:rsid w:val="00AC6A23"/>
    <w:rsid w:val="00AC6ADC"/>
    <w:rsid w:val="00AC6B2D"/>
    <w:rsid w:val="00AC6CCA"/>
    <w:rsid w:val="00AC6D00"/>
    <w:rsid w:val="00AC6DCC"/>
    <w:rsid w:val="00AC6DD6"/>
    <w:rsid w:val="00AC6EA6"/>
    <w:rsid w:val="00AC6F9F"/>
    <w:rsid w:val="00AC7036"/>
    <w:rsid w:val="00AC70CC"/>
    <w:rsid w:val="00AC71A3"/>
    <w:rsid w:val="00AC730B"/>
    <w:rsid w:val="00AC738F"/>
    <w:rsid w:val="00AC741F"/>
    <w:rsid w:val="00AC7434"/>
    <w:rsid w:val="00AC748B"/>
    <w:rsid w:val="00AC749E"/>
    <w:rsid w:val="00AC74E8"/>
    <w:rsid w:val="00AC7537"/>
    <w:rsid w:val="00AC7554"/>
    <w:rsid w:val="00AC7623"/>
    <w:rsid w:val="00AC7780"/>
    <w:rsid w:val="00AC79B3"/>
    <w:rsid w:val="00AC7B8D"/>
    <w:rsid w:val="00AC7B9A"/>
    <w:rsid w:val="00AC7C09"/>
    <w:rsid w:val="00AC7CC4"/>
    <w:rsid w:val="00AC7D34"/>
    <w:rsid w:val="00AC7D4B"/>
    <w:rsid w:val="00AC7E19"/>
    <w:rsid w:val="00AC7F83"/>
    <w:rsid w:val="00AC7F91"/>
    <w:rsid w:val="00AD0204"/>
    <w:rsid w:val="00AD03C0"/>
    <w:rsid w:val="00AD04B6"/>
    <w:rsid w:val="00AD0584"/>
    <w:rsid w:val="00AD070E"/>
    <w:rsid w:val="00AD0715"/>
    <w:rsid w:val="00AD0726"/>
    <w:rsid w:val="00AD077C"/>
    <w:rsid w:val="00AD0824"/>
    <w:rsid w:val="00AD093D"/>
    <w:rsid w:val="00AD0A2F"/>
    <w:rsid w:val="00AD0B0E"/>
    <w:rsid w:val="00AD0D23"/>
    <w:rsid w:val="00AD0DB8"/>
    <w:rsid w:val="00AD0E21"/>
    <w:rsid w:val="00AD0E75"/>
    <w:rsid w:val="00AD0F21"/>
    <w:rsid w:val="00AD0F80"/>
    <w:rsid w:val="00AD134F"/>
    <w:rsid w:val="00AD1370"/>
    <w:rsid w:val="00AD139E"/>
    <w:rsid w:val="00AD140F"/>
    <w:rsid w:val="00AD146F"/>
    <w:rsid w:val="00AD1498"/>
    <w:rsid w:val="00AD1569"/>
    <w:rsid w:val="00AD15D0"/>
    <w:rsid w:val="00AD16FF"/>
    <w:rsid w:val="00AD1740"/>
    <w:rsid w:val="00AD1765"/>
    <w:rsid w:val="00AD17DA"/>
    <w:rsid w:val="00AD182B"/>
    <w:rsid w:val="00AD187B"/>
    <w:rsid w:val="00AD189A"/>
    <w:rsid w:val="00AD18F9"/>
    <w:rsid w:val="00AD19F2"/>
    <w:rsid w:val="00AD1B7A"/>
    <w:rsid w:val="00AD1B83"/>
    <w:rsid w:val="00AD1C2D"/>
    <w:rsid w:val="00AD1C46"/>
    <w:rsid w:val="00AD1CCD"/>
    <w:rsid w:val="00AD1D18"/>
    <w:rsid w:val="00AD1DE0"/>
    <w:rsid w:val="00AD1DF9"/>
    <w:rsid w:val="00AD1E8A"/>
    <w:rsid w:val="00AD1EF4"/>
    <w:rsid w:val="00AD1F3F"/>
    <w:rsid w:val="00AD212F"/>
    <w:rsid w:val="00AD214E"/>
    <w:rsid w:val="00AD22C4"/>
    <w:rsid w:val="00AD232D"/>
    <w:rsid w:val="00AD23E1"/>
    <w:rsid w:val="00AD23FB"/>
    <w:rsid w:val="00AD2431"/>
    <w:rsid w:val="00AD244A"/>
    <w:rsid w:val="00AD2458"/>
    <w:rsid w:val="00AD26F0"/>
    <w:rsid w:val="00AD27D8"/>
    <w:rsid w:val="00AD28D7"/>
    <w:rsid w:val="00AD2B41"/>
    <w:rsid w:val="00AD2CA5"/>
    <w:rsid w:val="00AD2DB6"/>
    <w:rsid w:val="00AD2F39"/>
    <w:rsid w:val="00AD3093"/>
    <w:rsid w:val="00AD30F7"/>
    <w:rsid w:val="00AD318A"/>
    <w:rsid w:val="00AD319C"/>
    <w:rsid w:val="00AD3292"/>
    <w:rsid w:val="00AD32E0"/>
    <w:rsid w:val="00AD3316"/>
    <w:rsid w:val="00AD334A"/>
    <w:rsid w:val="00AD36FA"/>
    <w:rsid w:val="00AD37A7"/>
    <w:rsid w:val="00AD3804"/>
    <w:rsid w:val="00AD3818"/>
    <w:rsid w:val="00AD38CD"/>
    <w:rsid w:val="00AD38D4"/>
    <w:rsid w:val="00AD392F"/>
    <w:rsid w:val="00AD3963"/>
    <w:rsid w:val="00AD3A3C"/>
    <w:rsid w:val="00AD3A42"/>
    <w:rsid w:val="00AD3CB8"/>
    <w:rsid w:val="00AD3E8C"/>
    <w:rsid w:val="00AD3F55"/>
    <w:rsid w:val="00AD40B6"/>
    <w:rsid w:val="00AD40DA"/>
    <w:rsid w:val="00AD40F7"/>
    <w:rsid w:val="00AD40F9"/>
    <w:rsid w:val="00AD4239"/>
    <w:rsid w:val="00AD4244"/>
    <w:rsid w:val="00AD4580"/>
    <w:rsid w:val="00AD4669"/>
    <w:rsid w:val="00AD474A"/>
    <w:rsid w:val="00AD476E"/>
    <w:rsid w:val="00AD47A2"/>
    <w:rsid w:val="00AD4802"/>
    <w:rsid w:val="00AD48CA"/>
    <w:rsid w:val="00AD4B00"/>
    <w:rsid w:val="00AD4C4D"/>
    <w:rsid w:val="00AD4DBD"/>
    <w:rsid w:val="00AD4DDB"/>
    <w:rsid w:val="00AD4E01"/>
    <w:rsid w:val="00AD4E94"/>
    <w:rsid w:val="00AD4EDE"/>
    <w:rsid w:val="00AD4EF8"/>
    <w:rsid w:val="00AD4F4C"/>
    <w:rsid w:val="00AD4FA3"/>
    <w:rsid w:val="00AD50D1"/>
    <w:rsid w:val="00AD5159"/>
    <w:rsid w:val="00AD5216"/>
    <w:rsid w:val="00AD549A"/>
    <w:rsid w:val="00AD54FA"/>
    <w:rsid w:val="00AD5508"/>
    <w:rsid w:val="00AD5577"/>
    <w:rsid w:val="00AD56AF"/>
    <w:rsid w:val="00AD57FA"/>
    <w:rsid w:val="00AD58E4"/>
    <w:rsid w:val="00AD5900"/>
    <w:rsid w:val="00AD5905"/>
    <w:rsid w:val="00AD59F4"/>
    <w:rsid w:val="00AD5ADB"/>
    <w:rsid w:val="00AD5B56"/>
    <w:rsid w:val="00AD5B95"/>
    <w:rsid w:val="00AD5C53"/>
    <w:rsid w:val="00AD5DD4"/>
    <w:rsid w:val="00AD5E15"/>
    <w:rsid w:val="00AD5ED4"/>
    <w:rsid w:val="00AD5EDB"/>
    <w:rsid w:val="00AD602C"/>
    <w:rsid w:val="00AD6096"/>
    <w:rsid w:val="00AD60E9"/>
    <w:rsid w:val="00AD618F"/>
    <w:rsid w:val="00AD61A0"/>
    <w:rsid w:val="00AD631B"/>
    <w:rsid w:val="00AD633D"/>
    <w:rsid w:val="00AD6481"/>
    <w:rsid w:val="00AD64A3"/>
    <w:rsid w:val="00AD64C4"/>
    <w:rsid w:val="00AD6695"/>
    <w:rsid w:val="00AD66C3"/>
    <w:rsid w:val="00AD67D8"/>
    <w:rsid w:val="00AD67EC"/>
    <w:rsid w:val="00AD6925"/>
    <w:rsid w:val="00AD6990"/>
    <w:rsid w:val="00AD69E8"/>
    <w:rsid w:val="00AD6A00"/>
    <w:rsid w:val="00AD6B9F"/>
    <w:rsid w:val="00AD6D3E"/>
    <w:rsid w:val="00AD6DBA"/>
    <w:rsid w:val="00AD6E9B"/>
    <w:rsid w:val="00AD6EAC"/>
    <w:rsid w:val="00AD6EC3"/>
    <w:rsid w:val="00AD6F49"/>
    <w:rsid w:val="00AD70ED"/>
    <w:rsid w:val="00AD716A"/>
    <w:rsid w:val="00AD71E7"/>
    <w:rsid w:val="00AD726D"/>
    <w:rsid w:val="00AD7284"/>
    <w:rsid w:val="00AD73CC"/>
    <w:rsid w:val="00AD73FF"/>
    <w:rsid w:val="00AD742A"/>
    <w:rsid w:val="00AD7460"/>
    <w:rsid w:val="00AD74B1"/>
    <w:rsid w:val="00AD74E4"/>
    <w:rsid w:val="00AD753C"/>
    <w:rsid w:val="00AD753D"/>
    <w:rsid w:val="00AD759A"/>
    <w:rsid w:val="00AD7607"/>
    <w:rsid w:val="00AD762D"/>
    <w:rsid w:val="00AD766B"/>
    <w:rsid w:val="00AD76CA"/>
    <w:rsid w:val="00AD7742"/>
    <w:rsid w:val="00AD77FB"/>
    <w:rsid w:val="00AD7808"/>
    <w:rsid w:val="00AD7897"/>
    <w:rsid w:val="00AD78A3"/>
    <w:rsid w:val="00AD79B2"/>
    <w:rsid w:val="00AD7A42"/>
    <w:rsid w:val="00AD7AFB"/>
    <w:rsid w:val="00AD7C62"/>
    <w:rsid w:val="00AD7DBD"/>
    <w:rsid w:val="00AD7DE0"/>
    <w:rsid w:val="00AD7E31"/>
    <w:rsid w:val="00AD7EB7"/>
    <w:rsid w:val="00AE0032"/>
    <w:rsid w:val="00AE0071"/>
    <w:rsid w:val="00AE0299"/>
    <w:rsid w:val="00AE02D5"/>
    <w:rsid w:val="00AE02EE"/>
    <w:rsid w:val="00AE02EF"/>
    <w:rsid w:val="00AE0383"/>
    <w:rsid w:val="00AE04B5"/>
    <w:rsid w:val="00AE0523"/>
    <w:rsid w:val="00AE05C6"/>
    <w:rsid w:val="00AE063C"/>
    <w:rsid w:val="00AE066B"/>
    <w:rsid w:val="00AE0675"/>
    <w:rsid w:val="00AE0758"/>
    <w:rsid w:val="00AE0771"/>
    <w:rsid w:val="00AE0885"/>
    <w:rsid w:val="00AE09C3"/>
    <w:rsid w:val="00AE09CA"/>
    <w:rsid w:val="00AE0B88"/>
    <w:rsid w:val="00AE0C08"/>
    <w:rsid w:val="00AE0D46"/>
    <w:rsid w:val="00AE0D94"/>
    <w:rsid w:val="00AE0E69"/>
    <w:rsid w:val="00AE0E77"/>
    <w:rsid w:val="00AE0E88"/>
    <w:rsid w:val="00AE0EA1"/>
    <w:rsid w:val="00AE0EF2"/>
    <w:rsid w:val="00AE0FDB"/>
    <w:rsid w:val="00AE1158"/>
    <w:rsid w:val="00AE1211"/>
    <w:rsid w:val="00AE1214"/>
    <w:rsid w:val="00AE1280"/>
    <w:rsid w:val="00AE1282"/>
    <w:rsid w:val="00AE138F"/>
    <w:rsid w:val="00AE13F6"/>
    <w:rsid w:val="00AE13F8"/>
    <w:rsid w:val="00AE1463"/>
    <w:rsid w:val="00AE15B6"/>
    <w:rsid w:val="00AE1830"/>
    <w:rsid w:val="00AE1880"/>
    <w:rsid w:val="00AE18C5"/>
    <w:rsid w:val="00AE19FD"/>
    <w:rsid w:val="00AE1A51"/>
    <w:rsid w:val="00AE1B8B"/>
    <w:rsid w:val="00AE1C52"/>
    <w:rsid w:val="00AE1D67"/>
    <w:rsid w:val="00AE1D82"/>
    <w:rsid w:val="00AE1E11"/>
    <w:rsid w:val="00AE1EA8"/>
    <w:rsid w:val="00AE1FEF"/>
    <w:rsid w:val="00AE2109"/>
    <w:rsid w:val="00AE2127"/>
    <w:rsid w:val="00AE21B2"/>
    <w:rsid w:val="00AE234F"/>
    <w:rsid w:val="00AE23A0"/>
    <w:rsid w:val="00AE2490"/>
    <w:rsid w:val="00AE259C"/>
    <w:rsid w:val="00AE25E4"/>
    <w:rsid w:val="00AE2854"/>
    <w:rsid w:val="00AE285B"/>
    <w:rsid w:val="00AE2896"/>
    <w:rsid w:val="00AE293A"/>
    <w:rsid w:val="00AE29B8"/>
    <w:rsid w:val="00AE2B42"/>
    <w:rsid w:val="00AE2B4A"/>
    <w:rsid w:val="00AE2B6E"/>
    <w:rsid w:val="00AE2C45"/>
    <w:rsid w:val="00AE2CC7"/>
    <w:rsid w:val="00AE2EF2"/>
    <w:rsid w:val="00AE2F92"/>
    <w:rsid w:val="00AE2FA8"/>
    <w:rsid w:val="00AE301E"/>
    <w:rsid w:val="00AE310B"/>
    <w:rsid w:val="00AE313A"/>
    <w:rsid w:val="00AE315D"/>
    <w:rsid w:val="00AE3217"/>
    <w:rsid w:val="00AE3264"/>
    <w:rsid w:val="00AE327A"/>
    <w:rsid w:val="00AE3324"/>
    <w:rsid w:val="00AE33CB"/>
    <w:rsid w:val="00AE3408"/>
    <w:rsid w:val="00AE345B"/>
    <w:rsid w:val="00AE34CC"/>
    <w:rsid w:val="00AE34F5"/>
    <w:rsid w:val="00AE3668"/>
    <w:rsid w:val="00AE392A"/>
    <w:rsid w:val="00AE39C4"/>
    <w:rsid w:val="00AE3A0B"/>
    <w:rsid w:val="00AE3BBC"/>
    <w:rsid w:val="00AE3BC7"/>
    <w:rsid w:val="00AE3CA7"/>
    <w:rsid w:val="00AE3D1E"/>
    <w:rsid w:val="00AE3D79"/>
    <w:rsid w:val="00AE3DA2"/>
    <w:rsid w:val="00AE3EAB"/>
    <w:rsid w:val="00AE3FD8"/>
    <w:rsid w:val="00AE3FF8"/>
    <w:rsid w:val="00AE406A"/>
    <w:rsid w:val="00AE4074"/>
    <w:rsid w:val="00AE40B9"/>
    <w:rsid w:val="00AE4435"/>
    <w:rsid w:val="00AE4586"/>
    <w:rsid w:val="00AE45F9"/>
    <w:rsid w:val="00AE4640"/>
    <w:rsid w:val="00AE4671"/>
    <w:rsid w:val="00AE475F"/>
    <w:rsid w:val="00AE4949"/>
    <w:rsid w:val="00AE4988"/>
    <w:rsid w:val="00AE4A38"/>
    <w:rsid w:val="00AE4B1C"/>
    <w:rsid w:val="00AE4D87"/>
    <w:rsid w:val="00AE4E3F"/>
    <w:rsid w:val="00AE4EF6"/>
    <w:rsid w:val="00AE4F25"/>
    <w:rsid w:val="00AE4F4A"/>
    <w:rsid w:val="00AE4F55"/>
    <w:rsid w:val="00AE4FA3"/>
    <w:rsid w:val="00AE5010"/>
    <w:rsid w:val="00AE5012"/>
    <w:rsid w:val="00AE5079"/>
    <w:rsid w:val="00AE50DD"/>
    <w:rsid w:val="00AE5152"/>
    <w:rsid w:val="00AE5206"/>
    <w:rsid w:val="00AE5227"/>
    <w:rsid w:val="00AE5291"/>
    <w:rsid w:val="00AE52A2"/>
    <w:rsid w:val="00AE53E4"/>
    <w:rsid w:val="00AE5469"/>
    <w:rsid w:val="00AE559B"/>
    <w:rsid w:val="00AE5685"/>
    <w:rsid w:val="00AE568A"/>
    <w:rsid w:val="00AE56CE"/>
    <w:rsid w:val="00AE5736"/>
    <w:rsid w:val="00AE577F"/>
    <w:rsid w:val="00AE5782"/>
    <w:rsid w:val="00AE5932"/>
    <w:rsid w:val="00AE5AFD"/>
    <w:rsid w:val="00AE5B63"/>
    <w:rsid w:val="00AE5B88"/>
    <w:rsid w:val="00AE5C9C"/>
    <w:rsid w:val="00AE5CC0"/>
    <w:rsid w:val="00AE5CD9"/>
    <w:rsid w:val="00AE5E42"/>
    <w:rsid w:val="00AE5E5B"/>
    <w:rsid w:val="00AE5E63"/>
    <w:rsid w:val="00AE5EEF"/>
    <w:rsid w:val="00AE5EF7"/>
    <w:rsid w:val="00AE5F74"/>
    <w:rsid w:val="00AE5F91"/>
    <w:rsid w:val="00AE6287"/>
    <w:rsid w:val="00AE6290"/>
    <w:rsid w:val="00AE6357"/>
    <w:rsid w:val="00AE6397"/>
    <w:rsid w:val="00AE63D2"/>
    <w:rsid w:val="00AE6457"/>
    <w:rsid w:val="00AE6458"/>
    <w:rsid w:val="00AE6473"/>
    <w:rsid w:val="00AE6482"/>
    <w:rsid w:val="00AE65C4"/>
    <w:rsid w:val="00AE66B1"/>
    <w:rsid w:val="00AE6852"/>
    <w:rsid w:val="00AE68CA"/>
    <w:rsid w:val="00AE6921"/>
    <w:rsid w:val="00AE69B6"/>
    <w:rsid w:val="00AE69D1"/>
    <w:rsid w:val="00AE6A52"/>
    <w:rsid w:val="00AE6AB4"/>
    <w:rsid w:val="00AE6B2D"/>
    <w:rsid w:val="00AE6C04"/>
    <w:rsid w:val="00AE6C3B"/>
    <w:rsid w:val="00AE6CB7"/>
    <w:rsid w:val="00AE6CF8"/>
    <w:rsid w:val="00AE6D8F"/>
    <w:rsid w:val="00AE6F79"/>
    <w:rsid w:val="00AE6F8B"/>
    <w:rsid w:val="00AE6FF8"/>
    <w:rsid w:val="00AE70F7"/>
    <w:rsid w:val="00AE7155"/>
    <w:rsid w:val="00AE71C6"/>
    <w:rsid w:val="00AE71EE"/>
    <w:rsid w:val="00AE7246"/>
    <w:rsid w:val="00AE7338"/>
    <w:rsid w:val="00AE7391"/>
    <w:rsid w:val="00AE73C6"/>
    <w:rsid w:val="00AE743F"/>
    <w:rsid w:val="00AE74A4"/>
    <w:rsid w:val="00AE770F"/>
    <w:rsid w:val="00AE7799"/>
    <w:rsid w:val="00AE7854"/>
    <w:rsid w:val="00AE7946"/>
    <w:rsid w:val="00AE7AB2"/>
    <w:rsid w:val="00AE7AFE"/>
    <w:rsid w:val="00AE7B33"/>
    <w:rsid w:val="00AE7B84"/>
    <w:rsid w:val="00AE7C49"/>
    <w:rsid w:val="00AE7CA7"/>
    <w:rsid w:val="00AE7D4D"/>
    <w:rsid w:val="00AE7E03"/>
    <w:rsid w:val="00AE7EE3"/>
    <w:rsid w:val="00AE7F20"/>
    <w:rsid w:val="00AE7F6C"/>
    <w:rsid w:val="00AF005C"/>
    <w:rsid w:val="00AF020C"/>
    <w:rsid w:val="00AF0256"/>
    <w:rsid w:val="00AF0261"/>
    <w:rsid w:val="00AF0281"/>
    <w:rsid w:val="00AF059B"/>
    <w:rsid w:val="00AF07AF"/>
    <w:rsid w:val="00AF0930"/>
    <w:rsid w:val="00AF093F"/>
    <w:rsid w:val="00AF0A91"/>
    <w:rsid w:val="00AF0ABB"/>
    <w:rsid w:val="00AF0AC5"/>
    <w:rsid w:val="00AF0B22"/>
    <w:rsid w:val="00AF0BDA"/>
    <w:rsid w:val="00AF0C0A"/>
    <w:rsid w:val="00AF0CFF"/>
    <w:rsid w:val="00AF0DBA"/>
    <w:rsid w:val="00AF0E37"/>
    <w:rsid w:val="00AF0E3E"/>
    <w:rsid w:val="00AF107E"/>
    <w:rsid w:val="00AF10C1"/>
    <w:rsid w:val="00AF1348"/>
    <w:rsid w:val="00AF13E1"/>
    <w:rsid w:val="00AF145E"/>
    <w:rsid w:val="00AF158E"/>
    <w:rsid w:val="00AF1602"/>
    <w:rsid w:val="00AF16AD"/>
    <w:rsid w:val="00AF17CA"/>
    <w:rsid w:val="00AF1946"/>
    <w:rsid w:val="00AF1966"/>
    <w:rsid w:val="00AF19FF"/>
    <w:rsid w:val="00AF1A1E"/>
    <w:rsid w:val="00AF1BFF"/>
    <w:rsid w:val="00AF1D30"/>
    <w:rsid w:val="00AF1D5E"/>
    <w:rsid w:val="00AF1D79"/>
    <w:rsid w:val="00AF20DF"/>
    <w:rsid w:val="00AF248D"/>
    <w:rsid w:val="00AF2584"/>
    <w:rsid w:val="00AF25BA"/>
    <w:rsid w:val="00AF266E"/>
    <w:rsid w:val="00AF2691"/>
    <w:rsid w:val="00AF2775"/>
    <w:rsid w:val="00AF278E"/>
    <w:rsid w:val="00AF27C1"/>
    <w:rsid w:val="00AF287D"/>
    <w:rsid w:val="00AF292B"/>
    <w:rsid w:val="00AF29DB"/>
    <w:rsid w:val="00AF29E4"/>
    <w:rsid w:val="00AF2AE3"/>
    <w:rsid w:val="00AF2B06"/>
    <w:rsid w:val="00AF2B74"/>
    <w:rsid w:val="00AF2CC8"/>
    <w:rsid w:val="00AF2D60"/>
    <w:rsid w:val="00AF2EC3"/>
    <w:rsid w:val="00AF2EC9"/>
    <w:rsid w:val="00AF2F4D"/>
    <w:rsid w:val="00AF309C"/>
    <w:rsid w:val="00AF31A3"/>
    <w:rsid w:val="00AF321A"/>
    <w:rsid w:val="00AF3251"/>
    <w:rsid w:val="00AF32BD"/>
    <w:rsid w:val="00AF331F"/>
    <w:rsid w:val="00AF33B0"/>
    <w:rsid w:val="00AF3429"/>
    <w:rsid w:val="00AF3537"/>
    <w:rsid w:val="00AF358C"/>
    <w:rsid w:val="00AF35F9"/>
    <w:rsid w:val="00AF3651"/>
    <w:rsid w:val="00AF36AB"/>
    <w:rsid w:val="00AF36DE"/>
    <w:rsid w:val="00AF37E1"/>
    <w:rsid w:val="00AF37F2"/>
    <w:rsid w:val="00AF37FA"/>
    <w:rsid w:val="00AF3832"/>
    <w:rsid w:val="00AF3837"/>
    <w:rsid w:val="00AF3863"/>
    <w:rsid w:val="00AF38A3"/>
    <w:rsid w:val="00AF3A2F"/>
    <w:rsid w:val="00AF3B90"/>
    <w:rsid w:val="00AF3BAF"/>
    <w:rsid w:val="00AF3BEF"/>
    <w:rsid w:val="00AF3C53"/>
    <w:rsid w:val="00AF3C96"/>
    <w:rsid w:val="00AF3EAF"/>
    <w:rsid w:val="00AF4063"/>
    <w:rsid w:val="00AF40D6"/>
    <w:rsid w:val="00AF41AA"/>
    <w:rsid w:val="00AF4207"/>
    <w:rsid w:val="00AF4262"/>
    <w:rsid w:val="00AF426F"/>
    <w:rsid w:val="00AF4694"/>
    <w:rsid w:val="00AF4941"/>
    <w:rsid w:val="00AF49AA"/>
    <w:rsid w:val="00AF4A0E"/>
    <w:rsid w:val="00AF4AF1"/>
    <w:rsid w:val="00AF4B25"/>
    <w:rsid w:val="00AF4B85"/>
    <w:rsid w:val="00AF4B8D"/>
    <w:rsid w:val="00AF4C89"/>
    <w:rsid w:val="00AF4CBD"/>
    <w:rsid w:val="00AF4CC3"/>
    <w:rsid w:val="00AF4CC6"/>
    <w:rsid w:val="00AF4DFB"/>
    <w:rsid w:val="00AF4E35"/>
    <w:rsid w:val="00AF4F47"/>
    <w:rsid w:val="00AF512C"/>
    <w:rsid w:val="00AF515B"/>
    <w:rsid w:val="00AF5188"/>
    <w:rsid w:val="00AF521D"/>
    <w:rsid w:val="00AF52D0"/>
    <w:rsid w:val="00AF5306"/>
    <w:rsid w:val="00AF5314"/>
    <w:rsid w:val="00AF542D"/>
    <w:rsid w:val="00AF54E6"/>
    <w:rsid w:val="00AF5507"/>
    <w:rsid w:val="00AF55C9"/>
    <w:rsid w:val="00AF55ED"/>
    <w:rsid w:val="00AF55F2"/>
    <w:rsid w:val="00AF5695"/>
    <w:rsid w:val="00AF56E3"/>
    <w:rsid w:val="00AF56EA"/>
    <w:rsid w:val="00AF577B"/>
    <w:rsid w:val="00AF5793"/>
    <w:rsid w:val="00AF57CE"/>
    <w:rsid w:val="00AF57D8"/>
    <w:rsid w:val="00AF57EA"/>
    <w:rsid w:val="00AF5827"/>
    <w:rsid w:val="00AF58A8"/>
    <w:rsid w:val="00AF5904"/>
    <w:rsid w:val="00AF5959"/>
    <w:rsid w:val="00AF598C"/>
    <w:rsid w:val="00AF59E8"/>
    <w:rsid w:val="00AF5D1C"/>
    <w:rsid w:val="00AF5EB8"/>
    <w:rsid w:val="00AF5F60"/>
    <w:rsid w:val="00AF5F79"/>
    <w:rsid w:val="00AF5FAB"/>
    <w:rsid w:val="00AF61DF"/>
    <w:rsid w:val="00AF61E3"/>
    <w:rsid w:val="00AF61F2"/>
    <w:rsid w:val="00AF6291"/>
    <w:rsid w:val="00AF62CA"/>
    <w:rsid w:val="00AF63A2"/>
    <w:rsid w:val="00AF6414"/>
    <w:rsid w:val="00AF6426"/>
    <w:rsid w:val="00AF6514"/>
    <w:rsid w:val="00AF65CC"/>
    <w:rsid w:val="00AF66A0"/>
    <w:rsid w:val="00AF66A4"/>
    <w:rsid w:val="00AF66FD"/>
    <w:rsid w:val="00AF6768"/>
    <w:rsid w:val="00AF67B2"/>
    <w:rsid w:val="00AF67F7"/>
    <w:rsid w:val="00AF6B46"/>
    <w:rsid w:val="00AF6DB2"/>
    <w:rsid w:val="00AF6DD3"/>
    <w:rsid w:val="00AF6EBC"/>
    <w:rsid w:val="00AF6F2F"/>
    <w:rsid w:val="00AF7256"/>
    <w:rsid w:val="00AF7285"/>
    <w:rsid w:val="00AF7297"/>
    <w:rsid w:val="00AF745D"/>
    <w:rsid w:val="00AF74A1"/>
    <w:rsid w:val="00AF74E0"/>
    <w:rsid w:val="00AF753A"/>
    <w:rsid w:val="00AF75DB"/>
    <w:rsid w:val="00AF75E3"/>
    <w:rsid w:val="00AF7740"/>
    <w:rsid w:val="00AF7758"/>
    <w:rsid w:val="00AF786B"/>
    <w:rsid w:val="00AF7876"/>
    <w:rsid w:val="00AF78F1"/>
    <w:rsid w:val="00AF7975"/>
    <w:rsid w:val="00AF7A6A"/>
    <w:rsid w:val="00AF7AC6"/>
    <w:rsid w:val="00AF7BE3"/>
    <w:rsid w:val="00AF7BF6"/>
    <w:rsid w:val="00AF7E39"/>
    <w:rsid w:val="00AF7E3B"/>
    <w:rsid w:val="00AF7F01"/>
    <w:rsid w:val="00AF7FFE"/>
    <w:rsid w:val="00B00076"/>
    <w:rsid w:val="00B00128"/>
    <w:rsid w:val="00B00255"/>
    <w:rsid w:val="00B004B7"/>
    <w:rsid w:val="00B004C8"/>
    <w:rsid w:val="00B004DE"/>
    <w:rsid w:val="00B00556"/>
    <w:rsid w:val="00B005A0"/>
    <w:rsid w:val="00B005BC"/>
    <w:rsid w:val="00B007C6"/>
    <w:rsid w:val="00B0089D"/>
    <w:rsid w:val="00B00907"/>
    <w:rsid w:val="00B0092C"/>
    <w:rsid w:val="00B00952"/>
    <w:rsid w:val="00B00A47"/>
    <w:rsid w:val="00B00A79"/>
    <w:rsid w:val="00B00B0D"/>
    <w:rsid w:val="00B00B48"/>
    <w:rsid w:val="00B00B89"/>
    <w:rsid w:val="00B00BF3"/>
    <w:rsid w:val="00B00CCA"/>
    <w:rsid w:val="00B00D50"/>
    <w:rsid w:val="00B00D5A"/>
    <w:rsid w:val="00B00E36"/>
    <w:rsid w:val="00B00EA3"/>
    <w:rsid w:val="00B00EF1"/>
    <w:rsid w:val="00B00F16"/>
    <w:rsid w:val="00B00FDB"/>
    <w:rsid w:val="00B010DF"/>
    <w:rsid w:val="00B010F8"/>
    <w:rsid w:val="00B01212"/>
    <w:rsid w:val="00B01549"/>
    <w:rsid w:val="00B01A08"/>
    <w:rsid w:val="00B01BB0"/>
    <w:rsid w:val="00B01CBA"/>
    <w:rsid w:val="00B01DCB"/>
    <w:rsid w:val="00B01E76"/>
    <w:rsid w:val="00B01EBD"/>
    <w:rsid w:val="00B01ECF"/>
    <w:rsid w:val="00B01F45"/>
    <w:rsid w:val="00B02060"/>
    <w:rsid w:val="00B020A7"/>
    <w:rsid w:val="00B02226"/>
    <w:rsid w:val="00B022E4"/>
    <w:rsid w:val="00B02693"/>
    <w:rsid w:val="00B0269A"/>
    <w:rsid w:val="00B02777"/>
    <w:rsid w:val="00B027E1"/>
    <w:rsid w:val="00B027F5"/>
    <w:rsid w:val="00B02849"/>
    <w:rsid w:val="00B0284F"/>
    <w:rsid w:val="00B02930"/>
    <w:rsid w:val="00B02B24"/>
    <w:rsid w:val="00B02DBA"/>
    <w:rsid w:val="00B02EAB"/>
    <w:rsid w:val="00B02EC1"/>
    <w:rsid w:val="00B02F2A"/>
    <w:rsid w:val="00B0330C"/>
    <w:rsid w:val="00B0331C"/>
    <w:rsid w:val="00B033C6"/>
    <w:rsid w:val="00B03424"/>
    <w:rsid w:val="00B03448"/>
    <w:rsid w:val="00B0355A"/>
    <w:rsid w:val="00B035AC"/>
    <w:rsid w:val="00B035C1"/>
    <w:rsid w:val="00B035DB"/>
    <w:rsid w:val="00B0367A"/>
    <w:rsid w:val="00B0371F"/>
    <w:rsid w:val="00B037FB"/>
    <w:rsid w:val="00B03838"/>
    <w:rsid w:val="00B038DB"/>
    <w:rsid w:val="00B03918"/>
    <w:rsid w:val="00B03985"/>
    <w:rsid w:val="00B03C29"/>
    <w:rsid w:val="00B03D9D"/>
    <w:rsid w:val="00B03F27"/>
    <w:rsid w:val="00B03F68"/>
    <w:rsid w:val="00B03FAF"/>
    <w:rsid w:val="00B04083"/>
    <w:rsid w:val="00B04171"/>
    <w:rsid w:val="00B0429C"/>
    <w:rsid w:val="00B042A4"/>
    <w:rsid w:val="00B0435E"/>
    <w:rsid w:val="00B043A8"/>
    <w:rsid w:val="00B04494"/>
    <w:rsid w:val="00B044B3"/>
    <w:rsid w:val="00B0472A"/>
    <w:rsid w:val="00B04783"/>
    <w:rsid w:val="00B047BF"/>
    <w:rsid w:val="00B04928"/>
    <w:rsid w:val="00B04979"/>
    <w:rsid w:val="00B04A89"/>
    <w:rsid w:val="00B04BA3"/>
    <w:rsid w:val="00B04C47"/>
    <w:rsid w:val="00B04D6C"/>
    <w:rsid w:val="00B04EB3"/>
    <w:rsid w:val="00B04F0B"/>
    <w:rsid w:val="00B04F73"/>
    <w:rsid w:val="00B04FD5"/>
    <w:rsid w:val="00B05085"/>
    <w:rsid w:val="00B050E6"/>
    <w:rsid w:val="00B0512F"/>
    <w:rsid w:val="00B0516E"/>
    <w:rsid w:val="00B051DB"/>
    <w:rsid w:val="00B052CE"/>
    <w:rsid w:val="00B053B0"/>
    <w:rsid w:val="00B05429"/>
    <w:rsid w:val="00B0544E"/>
    <w:rsid w:val="00B054A8"/>
    <w:rsid w:val="00B054D0"/>
    <w:rsid w:val="00B0562F"/>
    <w:rsid w:val="00B0568E"/>
    <w:rsid w:val="00B056C3"/>
    <w:rsid w:val="00B05732"/>
    <w:rsid w:val="00B0578E"/>
    <w:rsid w:val="00B057C3"/>
    <w:rsid w:val="00B0581C"/>
    <w:rsid w:val="00B0586D"/>
    <w:rsid w:val="00B058BB"/>
    <w:rsid w:val="00B058DD"/>
    <w:rsid w:val="00B0596C"/>
    <w:rsid w:val="00B05983"/>
    <w:rsid w:val="00B05A87"/>
    <w:rsid w:val="00B05BCE"/>
    <w:rsid w:val="00B05C4C"/>
    <w:rsid w:val="00B05CE5"/>
    <w:rsid w:val="00B05D1B"/>
    <w:rsid w:val="00B05DD6"/>
    <w:rsid w:val="00B05DDA"/>
    <w:rsid w:val="00B05EC8"/>
    <w:rsid w:val="00B05F10"/>
    <w:rsid w:val="00B05F34"/>
    <w:rsid w:val="00B06003"/>
    <w:rsid w:val="00B060C6"/>
    <w:rsid w:val="00B06131"/>
    <w:rsid w:val="00B061B2"/>
    <w:rsid w:val="00B06218"/>
    <w:rsid w:val="00B06320"/>
    <w:rsid w:val="00B06439"/>
    <w:rsid w:val="00B0645F"/>
    <w:rsid w:val="00B06640"/>
    <w:rsid w:val="00B06751"/>
    <w:rsid w:val="00B067C5"/>
    <w:rsid w:val="00B067EB"/>
    <w:rsid w:val="00B06834"/>
    <w:rsid w:val="00B0684A"/>
    <w:rsid w:val="00B0689B"/>
    <w:rsid w:val="00B068B8"/>
    <w:rsid w:val="00B069A7"/>
    <w:rsid w:val="00B069AA"/>
    <w:rsid w:val="00B06BCA"/>
    <w:rsid w:val="00B06CA6"/>
    <w:rsid w:val="00B06FBE"/>
    <w:rsid w:val="00B070E6"/>
    <w:rsid w:val="00B071B1"/>
    <w:rsid w:val="00B0724D"/>
    <w:rsid w:val="00B07279"/>
    <w:rsid w:val="00B0733B"/>
    <w:rsid w:val="00B07379"/>
    <w:rsid w:val="00B074BB"/>
    <w:rsid w:val="00B07512"/>
    <w:rsid w:val="00B07535"/>
    <w:rsid w:val="00B07721"/>
    <w:rsid w:val="00B077A4"/>
    <w:rsid w:val="00B07827"/>
    <w:rsid w:val="00B0792D"/>
    <w:rsid w:val="00B07AB6"/>
    <w:rsid w:val="00B07BC5"/>
    <w:rsid w:val="00B07D94"/>
    <w:rsid w:val="00B07D9C"/>
    <w:rsid w:val="00B07DDF"/>
    <w:rsid w:val="00B07F07"/>
    <w:rsid w:val="00B07F38"/>
    <w:rsid w:val="00B07F52"/>
    <w:rsid w:val="00B10031"/>
    <w:rsid w:val="00B10103"/>
    <w:rsid w:val="00B1014F"/>
    <w:rsid w:val="00B102B7"/>
    <w:rsid w:val="00B103C7"/>
    <w:rsid w:val="00B10412"/>
    <w:rsid w:val="00B10430"/>
    <w:rsid w:val="00B104BD"/>
    <w:rsid w:val="00B1052D"/>
    <w:rsid w:val="00B10634"/>
    <w:rsid w:val="00B106AF"/>
    <w:rsid w:val="00B106E6"/>
    <w:rsid w:val="00B10744"/>
    <w:rsid w:val="00B108A5"/>
    <w:rsid w:val="00B10946"/>
    <w:rsid w:val="00B10995"/>
    <w:rsid w:val="00B109A1"/>
    <w:rsid w:val="00B109E4"/>
    <w:rsid w:val="00B10A9B"/>
    <w:rsid w:val="00B10E48"/>
    <w:rsid w:val="00B10EDA"/>
    <w:rsid w:val="00B10F0F"/>
    <w:rsid w:val="00B10F55"/>
    <w:rsid w:val="00B11266"/>
    <w:rsid w:val="00B1150E"/>
    <w:rsid w:val="00B115A6"/>
    <w:rsid w:val="00B1161B"/>
    <w:rsid w:val="00B11682"/>
    <w:rsid w:val="00B116AB"/>
    <w:rsid w:val="00B116E2"/>
    <w:rsid w:val="00B1188D"/>
    <w:rsid w:val="00B118FB"/>
    <w:rsid w:val="00B11A5A"/>
    <w:rsid w:val="00B11A8A"/>
    <w:rsid w:val="00B11B04"/>
    <w:rsid w:val="00B11B5D"/>
    <w:rsid w:val="00B11B67"/>
    <w:rsid w:val="00B11B6F"/>
    <w:rsid w:val="00B11BBB"/>
    <w:rsid w:val="00B11C28"/>
    <w:rsid w:val="00B11D8F"/>
    <w:rsid w:val="00B11FDD"/>
    <w:rsid w:val="00B1213C"/>
    <w:rsid w:val="00B12176"/>
    <w:rsid w:val="00B12271"/>
    <w:rsid w:val="00B122CD"/>
    <w:rsid w:val="00B122ED"/>
    <w:rsid w:val="00B1230A"/>
    <w:rsid w:val="00B123BD"/>
    <w:rsid w:val="00B12579"/>
    <w:rsid w:val="00B12644"/>
    <w:rsid w:val="00B1277E"/>
    <w:rsid w:val="00B127B9"/>
    <w:rsid w:val="00B12866"/>
    <w:rsid w:val="00B12A3D"/>
    <w:rsid w:val="00B12AEC"/>
    <w:rsid w:val="00B12AFE"/>
    <w:rsid w:val="00B12BC3"/>
    <w:rsid w:val="00B12BD7"/>
    <w:rsid w:val="00B12C88"/>
    <w:rsid w:val="00B12D1A"/>
    <w:rsid w:val="00B12EE9"/>
    <w:rsid w:val="00B12F83"/>
    <w:rsid w:val="00B12F86"/>
    <w:rsid w:val="00B13002"/>
    <w:rsid w:val="00B13092"/>
    <w:rsid w:val="00B13162"/>
    <w:rsid w:val="00B1325B"/>
    <w:rsid w:val="00B132A3"/>
    <w:rsid w:val="00B132B2"/>
    <w:rsid w:val="00B132C9"/>
    <w:rsid w:val="00B1335A"/>
    <w:rsid w:val="00B133F1"/>
    <w:rsid w:val="00B133FD"/>
    <w:rsid w:val="00B13434"/>
    <w:rsid w:val="00B1366A"/>
    <w:rsid w:val="00B136CC"/>
    <w:rsid w:val="00B13777"/>
    <w:rsid w:val="00B13797"/>
    <w:rsid w:val="00B137A0"/>
    <w:rsid w:val="00B13852"/>
    <w:rsid w:val="00B1394C"/>
    <w:rsid w:val="00B13A3C"/>
    <w:rsid w:val="00B13AB5"/>
    <w:rsid w:val="00B13C73"/>
    <w:rsid w:val="00B13C7B"/>
    <w:rsid w:val="00B13DFE"/>
    <w:rsid w:val="00B13E32"/>
    <w:rsid w:val="00B14163"/>
    <w:rsid w:val="00B14229"/>
    <w:rsid w:val="00B14298"/>
    <w:rsid w:val="00B142C4"/>
    <w:rsid w:val="00B142DE"/>
    <w:rsid w:val="00B1438D"/>
    <w:rsid w:val="00B14446"/>
    <w:rsid w:val="00B1466E"/>
    <w:rsid w:val="00B14711"/>
    <w:rsid w:val="00B14725"/>
    <w:rsid w:val="00B14877"/>
    <w:rsid w:val="00B148B0"/>
    <w:rsid w:val="00B148F8"/>
    <w:rsid w:val="00B14911"/>
    <w:rsid w:val="00B14A84"/>
    <w:rsid w:val="00B14B0A"/>
    <w:rsid w:val="00B14B8B"/>
    <w:rsid w:val="00B14BBA"/>
    <w:rsid w:val="00B14C1E"/>
    <w:rsid w:val="00B14CC0"/>
    <w:rsid w:val="00B14D35"/>
    <w:rsid w:val="00B14D98"/>
    <w:rsid w:val="00B14E69"/>
    <w:rsid w:val="00B14E6C"/>
    <w:rsid w:val="00B14E98"/>
    <w:rsid w:val="00B14EDF"/>
    <w:rsid w:val="00B14F30"/>
    <w:rsid w:val="00B14F64"/>
    <w:rsid w:val="00B14F71"/>
    <w:rsid w:val="00B14F85"/>
    <w:rsid w:val="00B150AB"/>
    <w:rsid w:val="00B1513D"/>
    <w:rsid w:val="00B1518A"/>
    <w:rsid w:val="00B1519A"/>
    <w:rsid w:val="00B15295"/>
    <w:rsid w:val="00B15361"/>
    <w:rsid w:val="00B15493"/>
    <w:rsid w:val="00B154CE"/>
    <w:rsid w:val="00B154FE"/>
    <w:rsid w:val="00B1565A"/>
    <w:rsid w:val="00B156A2"/>
    <w:rsid w:val="00B156F2"/>
    <w:rsid w:val="00B15700"/>
    <w:rsid w:val="00B1572E"/>
    <w:rsid w:val="00B15B34"/>
    <w:rsid w:val="00B15B77"/>
    <w:rsid w:val="00B15C24"/>
    <w:rsid w:val="00B15CE7"/>
    <w:rsid w:val="00B15CF7"/>
    <w:rsid w:val="00B15D2E"/>
    <w:rsid w:val="00B15D74"/>
    <w:rsid w:val="00B15D88"/>
    <w:rsid w:val="00B15E31"/>
    <w:rsid w:val="00B15F48"/>
    <w:rsid w:val="00B16351"/>
    <w:rsid w:val="00B165A7"/>
    <w:rsid w:val="00B16656"/>
    <w:rsid w:val="00B1667C"/>
    <w:rsid w:val="00B1668D"/>
    <w:rsid w:val="00B167C0"/>
    <w:rsid w:val="00B169D0"/>
    <w:rsid w:val="00B16A54"/>
    <w:rsid w:val="00B16A7A"/>
    <w:rsid w:val="00B16AE3"/>
    <w:rsid w:val="00B16B69"/>
    <w:rsid w:val="00B16BCA"/>
    <w:rsid w:val="00B16CBC"/>
    <w:rsid w:val="00B16E87"/>
    <w:rsid w:val="00B16E92"/>
    <w:rsid w:val="00B16F3D"/>
    <w:rsid w:val="00B16F6B"/>
    <w:rsid w:val="00B16F90"/>
    <w:rsid w:val="00B1712A"/>
    <w:rsid w:val="00B1719A"/>
    <w:rsid w:val="00B172E9"/>
    <w:rsid w:val="00B17428"/>
    <w:rsid w:val="00B17432"/>
    <w:rsid w:val="00B17477"/>
    <w:rsid w:val="00B175A0"/>
    <w:rsid w:val="00B176B1"/>
    <w:rsid w:val="00B177AE"/>
    <w:rsid w:val="00B1789F"/>
    <w:rsid w:val="00B17A59"/>
    <w:rsid w:val="00B17AA5"/>
    <w:rsid w:val="00B17B7D"/>
    <w:rsid w:val="00B17C71"/>
    <w:rsid w:val="00B17DE1"/>
    <w:rsid w:val="00B17DE8"/>
    <w:rsid w:val="00B20027"/>
    <w:rsid w:val="00B2007B"/>
    <w:rsid w:val="00B2016C"/>
    <w:rsid w:val="00B20177"/>
    <w:rsid w:val="00B20199"/>
    <w:rsid w:val="00B201B0"/>
    <w:rsid w:val="00B20228"/>
    <w:rsid w:val="00B20230"/>
    <w:rsid w:val="00B203BB"/>
    <w:rsid w:val="00B203FA"/>
    <w:rsid w:val="00B20464"/>
    <w:rsid w:val="00B20528"/>
    <w:rsid w:val="00B2068E"/>
    <w:rsid w:val="00B2071D"/>
    <w:rsid w:val="00B20A7D"/>
    <w:rsid w:val="00B20B75"/>
    <w:rsid w:val="00B20B99"/>
    <w:rsid w:val="00B20C34"/>
    <w:rsid w:val="00B20D02"/>
    <w:rsid w:val="00B20FB7"/>
    <w:rsid w:val="00B21112"/>
    <w:rsid w:val="00B2111D"/>
    <w:rsid w:val="00B2125E"/>
    <w:rsid w:val="00B21504"/>
    <w:rsid w:val="00B2159E"/>
    <w:rsid w:val="00B2168E"/>
    <w:rsid w:val="00B216A3"/>
    <w:rsid w:val="00B216EB"/>
    <w:rsid w:val="00B217AD"/>
    <w:rsid w:val="00B217F8"/>
    <w:rsid w:val="00B217FF"/>
    <w:rsid w:val="00B21824"/>
    <w:rsid w:val="00B21836"/>
    <w:rsid w:val="00B219E1"/>
    <w:rsid w:val="00B21A5B"/>
    <w:rsid w:val="00B21AC1"/>
    <w:rsid w:val="00B21B99"/>
    <w:rsid w:val="00B21C1B"/>
    <w:rsid w:val="00B21C68"/>
    <w:rsid w:val="00B21CC7"/>
    <w:rsid w:val="00B21DA3"/>
    <w:rsid w:val="00B21DD4"/>
    <w:rsid w:val="00B21F27"/>
    <w:rsid w:val="00B21F3C"/>
    <w:rsid w:val="00B22020"/>
    <w:rsid w:val="00B220AF"/>
    <w:rsid w:val="00B220E8"/>
    <w:rsid w:val="00B2211C"/>
    <w:rsid w:val="00B224BC"/>
    <w:rsid w:val="00B224CB"/>
    <w:rsid w:val="00B224E6"/>
    <w:rsid w:val="00B22515"/>
    <w:rsid w:val="00B22529"/>
    <w:rsid w:val="00B226DF"/>
    <w:rsid w:val="00B22751"/>
    <w:rsid w:val="00B227C2"/>
    <w:rsid w:val="00B227C3"/>
    <w:rsid w:val="00B228D5"/>
    <w:rsid w:val="00B22A0B"/>
    <w:rsid w:val="00B22B75"/>
    <w:rsid w:val="00B22DB5"/>
    <w:rsid w:val="00B22DDC"/>
    <w:rsid w:val="00B22E23"/>
    <w:rsid w:val="00B22E90"/>
    <w:rsid w:val="00B22EBE"/>
    <w:rsid w:val="00B22EEE"/>
    <w:rsid w:val="00B22F84"/>
    <w:rsid w:val="00B22F89"/>
    <w:rsid w:val="00B231AB"/>
    <w:rsid w:val="00B232A5"/>
    <w:rsid w:val="00B23382"/>
    <w:rsid w:val="00B234FD"/>
    <w:rsid w:val="00B235E1"/>
    <w:rsid w:val="00B23624"/>
    <w:rsid w:val="00B236E5"/>
    <w:rsid w:val="00B23764"/>
    <w:rsid w:val="00B2383E"/>
    <w:rsid w:val="00B23857"/>
    <w:rsid w:val="00B23983"/>
    <w:rsid w:val="00B239BE"/>
    <w:rsid w:val="00B23A40"/>
    <w:rsid w:val="00B23A92"/>
    <w:rsid w:val="00B23B04"/>
    <w:rsid w:val="00B23B2C"/>
    <w:rsid w:val="00B23BD7"/>
    <w:rsid w:val="00B23BE0"/>
    <w:rsid w:val="00B23CCD"/>
    <w:rsid w:val="00B23E8D"/>
    <w:rsid w:val="00B23FAC"/>
    <w:rsid w:val="00B23FC2"/>
    <w:rsid w:val="00B2408D"/>
    <w:rsid w:val="00B24105"/>
    <w:rsid w:val="00B241C3"/>
    <w:rsid w:val="00B24300"/>
    <w:rsid w:val="00B24355"/>
    <w:rsid w:val="00B243A6"/>
    <w:rsid w:val="00B243B3"/>
    <w:rsid w:val="00B243C4"/>
    <w:rsid w:val="00B244D3"/>
    <w:rsid w:val="00B244F3"/>
    <w:rsid w:val="00B24550"/>
    <w:rsid w:val="00B245EC"/>
    <w:rsid w:val="00B24631"/>
    <w:rsid w:val="00B2473C"/>
    <w:rsid w:val="00B2491A"/>
    <w:rsid w:val="00B24A36"/>
    <w:rsid w:val="00B24B1C"/>
    <w:rsid w:val="00B24B41"/>
    <w:rsid w:val="00B24B62"/>
    <w:rsid w:val="00B24BDD"/>
    <w:rsid w:val="00B24DD0"/>
    <w:rsid w:val="00B24EB7"/>
    <w:rsid w:val="00B24F2D"/>
    <w:rsid w:val="00B24FF6"/>
    <w:rsid w:val="00B25040"/>
    <w:rsid w:val="00B2506F"/>
    <w:rsid w:val="00B2520F"/>
    <w:rsid w:val="00B2539B"/>
    <w:rsid w:val="00B254E4"/>
    <w:rsid w:val="00B25534"/>
    <w:rsid w:val="00B25562"/>
    <w:rsid w:val="00B255A3"/>
    <w:rsid w:val="00B25687"/>
    <w:rsid w:val="00B256B8"/>
    <w:rsid w:val="00B25814"/>
    <w:rsid w:val="00B2584A"/>
    <w:rsid w:val="00B25914"/>
    <w:rsid w:val="00B25923"/>
    <w:rsid w:val="00B259BB"/>
    <w:rsid w:val="00B259DB"/>
    <w:rsid w:val="00B25A53"/>
    <w:rsid w:val="00B25A5D"/>
    <w:rsid w:val="00B25AC0"/>
    <w:rsid w:val="00B25AC9"/>
    <w:rsid w:val="00B25AED"/>
    <w:rsid w:val="00B25B16"/>
    <w:rsid w:val="00B25B7D"/>
    <w:rsid w:val="00B25CBB"/>
    <w:rsid w:val="00B25CCB"/>
    <w:rsid w:val="00B25D8A"/>
    <w:rsid w:val="00B25EDB"/>
    <w:rsid w:val="00B25F6C"/>
    <w:rsid w:val="00B25FA6"/>
    <w:rsid w:val="00B26011"/>
    <w:rsid w:val="00B26126"/>
    <w:rsid w:val="00B261DA"/>
    <w:rsid w:val="00B26331"/>
    <w:rsid w:val="00B26518"/>
    <w:rsid w:val="00B26716"/>
    <w:rsid w:val="00B2675F"/>
    <w:rsid w:val="00B267F6"/>
    <w:rsid w:val="00B2684A"/>
    <w:rsid w:val="00B26857"/>
    <w:rsid w:val="00B268D1"/>
    <w:rsid w:val="00B269FD"/>
    <w:rsid w:val="00B26AA8"/>
    <w:rsid w:val="00B26B6A"/>
    <w:rsid w:val="00B26E3A"/>
    <w:rsid w:val="00B26ECF"/>
    <w:rsid w:val="00B26EF5"/>
    <w:rsid w:val="00B26F59"/>
    <w:rsid w:val="00B26FF7"/>
    <w:rsid w:val="00B27004"/>
    <w:rsid w:val="00B27058"/>
    <w:rsid w:val="00B270FA"/>
    <w:rsid w:val="00B271AC"/>
    <w:rsid w:val="00B272BA"/>
    <w:rsid w:val="00B27335"/>
    <w:rsid w:val="00B273D0"/>
    <w:rsid w:val="00B273D2"/>
    <w:rsid w:val="00B27469"/>
    <w:rsid w:val="00B274B7"/>
    <w:rsid w:val="00B2754B"/>
    <w:rsid w:val="00B27554"/>
    <w:rsid w:val="00B275EF"/>
    <w:rsid w:val="00B277AC"/>
    <w:rsid w:val="00B27924"/>
    <w:rsid w:val="00B2798E"/>
    <w:rsid w:val="00B27A0C"/>
    <w:rsid w:val="00B27BFE"/>
    <w:rsid w:val="00B27EBA"/>
    <w:rsid w:val="00B27F1F"/>
    <w:rsid w:val="00B27F5F"/>
    <w:rsid w:val="00B3000B"/>
    <w:rsid w:val="00B3001D"/>
    <w:rsid w:val="00B30061"/>
    <w:rsid w:val="00B301D8"/>
    <w:rsid w:val="00B302B7"/>
    <w:rsid w:val="00B303D0"/>
    <w:rsid w:val="00B303E4"/>
    <w:rsid w:val="00B303F7"/>
    <w:rsid w:val="00B30436"/>
    <w:rsid w:val="00B30465"/>
    <w:rsid w:val="00B30500"/>
    <w:rsid w:val="00B305D7"/>
    <w:rsid w:val="00B3070E"/>
    <w:rsid w:val="00B30730"/>
    <w:rsid w:val="00B3091D"/>
    <w:rsid w:val="00B30922"/>
    <w:rsid w:val="00B30935"/>
    <w:rsid w:val="00B30A25"/>
    <w:rsid w:val="00B30CFC"/>
    <w:rsid w:val="00B30D6B"/>
    <w:rsid w:val="00B30FD0"/>
    <w:rsid w:val="00B3103F"/>
    <w:rsid w:val="00B310FE"/>
    <w:rsid w:val="00B31259"/>
    <w:rsid w:val="00B31272"/>
    <w:rsid w:val="00B3132B"/>
    <w:rsid w:val="00B3136F"/>
    <w:rsid w:val="00B3144D"/>
    <w:rsid w:val="00B31509"/>
    <w:rsid w:val="00B315BD"/>
    <w:rsid w:val="00B315FE"/>
    <w:rsid w:val="00B317B2"/>
    <w:rsid w:val="00B31913"/>
    <w:rsid w:val="00B3198C"/>
    <w:rsid w:val="00B319B1"/>
    <w:rsid w:val="00B319BD"/>
    <w:rsid w:val="00B31A54"/>
    <w:rsid w:val="00B31A5F"/>
    <w:rsid w:val="00B31AA4"/>
    <w:rsid w:val="00B31AC6"/>
    <w:rsid w:val="00B31B14"/>
    <w:rsid w:val="00B31B4F"/>
    <w:rsid w:val="00B31B63"/>
    <w:rsid w:val="00B31B8C"/>
    <w:rsid w:val="00B31CE2"/>
    <w:rsid w:val="00B31CF1"/>
    <w:rsid w:val="00B31DEB"/>
    <w:rsid w:val="00B31E1F"/>
    <w:rsid w:val="00B31E56"/>
    <w:rsid w:val="00B31ECF"/>
    <w:rsid w:val="00B31F31"/>
    <w:rsid w:val="00B31FFB"/>
    <w:rsid w:val="00B322A7"/>
    <w:rsid w:val="00B322E9"/>
    <w:rsid w:val="00B32333"/>
    <w:rsid w:val="00B32440"/>
    <w:rsid w:val="00B3244A"/>
    <w:rsid w:val="00B32608"/>
    <w:rsid w:val="00B326EB"/>
    <w:rsid w:val="00B32794"/>
    <w:rsid w:val="00B327C3"/>
    <w:rsid w:val="00B327CA"/>
    <w:rsid w:val="00B32954"/>
    <w:rsid w:val="00B3299B"/>
    <w:rsid w:val="00B329AD"/>
    <w:rsid w:val="00B329DF"/>
    <w:rsid w:val="00B32A0A"/>
    <w:rsid w:val="00B32A98"/>
    <w:rsid w:val="00B32B94"/>
    <w:rsid w:val="00B32BCC"/>
    <w:rsid w:val="00B32BE7"/>
    <w:rsid w:val="00B32C84"/>
    <w:rsid w:val="00B32D22"/>
    <w:rsid w:val="00B32D3F"/>
    <w:rsid w:val="00B32DB3"/>
    <w:rsid w:val="00B32E6E"/>
    <w:rsid w:val="00B32F7B"/>
    <w:rsid w:val="00B32FB3"/>
    <w:rsid w:val="00B32FDF"/>
    <w:rsid w:val="00B3301A"/>
    <w:rsid w:val="00B33027"/>
    <w:rsid w:val="00B331A6"/>
    <w:rsid w:val="00B33281"/>
    <w:rsid w:val="00B332F2"/>
    <w:rsid w:val="00B3330A"/>
    <w:rsid w:val="00B33433"/>
    <w:rsid w:val="00B334B6"/>
    <w:rsid w:val="00B334C8"/>
    <w:rsid w:val="00B33590"/>
    <w:rsid w:val="00B336B7"/>
    <w:rsid w:val="00B336D3"/>
    <w:rsid w:val="00B33857"/>
    <w:rsid w:val="00B3395B"/>
    <w:rsid w:val="00B339DC"/>
    <w:rsid w:val="00B33A36"/>
    <w:rsid w:val="00B33AF7"/>
    <w:rsid w:val="00B33BA4"/>
    <w:rsid w:val="00B33C6A"/>
    <w:rsid w:val="00B33D6C"/>
    <w:rsid w:val="00B33D9F"/>
    <w:rsid w:val="00B33E2E"/>
    <w:rsid w:val="00B34000"/>
    <w:rsid w:val="00B34024"/>
    <w:rsid w:val="00B34025"/>
    <w:rsid w:val="00B3428C"/>
    <w:rsid w:val="00B3430C"/>
    <w:rsid w:val="00B34310"/>
    <w:rsid w:val="00B343B0"/>
    <w:rsid w:val="00B343CA"/>
    <w:rsid w:val="00B34509"/>
    <w:rsid w:val="00B347FB"/>
    <w:rsid w:val="00B34871"/>
    <w:rsid w:val="00B34936"/>
    <w:rsid w:val="00B34B55"/>
    <w:rsid w:val="00B34C88"/>
    <w:rsid w:val="00B34C8C"/>
    <w:rsid w:val="00B34D4A"/>
    <w:rsid w:val="00B34E1A"/>
    <w:rsid w:val="00B34EAC"/>
    <w:rsid w:val="00B34F24"/>
    <w:rsid w:val="00B34F7A"/>
    <w:rsid w:val="00B3505C"/>
    <w:rsid w:val="00B3505D"/>
    <w:rsid w:val="00B350D1"/>
    <w:rsid w:val="00B3514A"/>
    <w:rsid w:val="00B35220"/>
    <w:rsid w:val="00B35309"/>
    <w:rsid w:val="00B3531E"/>
    <w:rsid w:val="00B3535F"/>
    <w:rsid w:val="00B3555D"/>
    <w:rsid w:val="00B35564"/>
    <w:rsid w:val="00B355D5"/>
    <w:rsid w:val="00B35718"/>
    <w:rsid w:val="00B35727"/>
    <w:rsid w:val="00B35818"/>
    <w:rsid w:val="00B358AE"/>
    <w:rsid w:val="00B35968"/>
    <w:rsid w:val="00B35A56"/>
    <w:rsid w:val="00B35A5F"/>
    <w:rsid w:val="00B35BF8"/>
    <w:rsid w:val="00B35C19"/>
    <w:rsid w:val="00B35D1E"/>
    <w:rsid w:val="00B35E58"/>
    <w:rsid w:val="00B35FB3"/>
    <w:rsid w:val="00B36050"/>
    <w:rsid w:val="00B36051"/>
    <w:rsid w:val="00B36079"/>
    <w:rsid w:val="00B36186"/>
    <w:rsid w:val="00B3621B"/>
    <w:rsid w:val="00B36359"/>
    <w:rsid w:val="00B36364"/>
    <w:rsid w:val="00B3643A"/>
    <w:rsid w:val="00B36552"/>
    <w:rsid w:val="00B365D2"/>
    <w:rsid w:val="00B3672C"/>
    <w:rsid w:val="00B36739"/>
    <w:rsid w:val="00B36767"/>
    <w:rsid w:val="00B367CF"/>
    <w:rsid w:val="00B36883"/>
    <w:rsid w:val="00B368F0"/>
    <w:rsid w:val="00B3695B"/>
    <w:rsid w:val="00B3696F"/>
    <w:rsid w:val="00B369CF"/>
    <w:rsid w:val="00B36A0F"/>
    <w:rsid w:val="00B36A31"/>
    <w:rsid w:val="00B36ACB"/>
    <w:rsid w:val="00B36B2C"/>
    <w:rsid w:val="00B36D42"/>
    <w:rsid w:val="00B36D50"/>
    <w:rsid w:val="00B36D88"/>
    <w:rsid w:val="00B36E54"/>
    <w:rsid w:val="00B36F61"/>
    <w:rsid w:val="00B36FCB"/>
    <w:rsid w:val="00B3702F"/>
    <w:rsid w:val="00B371E4"/>
    <w:rsid w:val="00B372B2"/>
    <w:rsid w:val="00B3742A"/>
    <w:rsid w:val="00B375C1"/>
    <w:rsid w:val="00B376D5"/>
    <w:rsid w:val="00B376DA"/>
    <w:rsid w:val="00B376F1"/>
    <w:rsid w:val="00B37711"/>
    <w:rsid w:val="00B377BB"/>
    <w:rsid w:val="00B377D9"/>
    <w:rsid w:val="00B377EA"/>
    <w:rsid w:val="00B3782E"/>
    <w:rsid w:val="00B37930"/>
    <w:rsid w:val="00B3796D"/>
    <w:rsid w:val="00B37987"/>
    <w:rsid w:val="00B37A38"/>
    <w:rsid w:val="00B37C89"/>
    <w:rsid w:val="00B37D25"/>
    <w:rsid w:val="00B37DE9"/>
    <w:rsid w:val="00B37F65"/>
    <w:rsid w:val="00B400E1"/>
    <w:rsid w:val="00B402B0"/>
    <w:rsid w:val="00B4037C"/>
    <w:rsid w:val="00B4042A"/>
    <w:rsid w:val="00B4047C"/>
    <w:rsid w:val="00B4055B"/>
    <w:rsid w:val="00B40637"/>
    <w:rsid w:val="00B40681"/>
    <w:rsid w:val="00B407C8"/>
    <w:rsid w:val="00B40948"/>
    <w:rsid w:val="00B40963"/>
    <w:rsid w:val="00B40BDF"/>
    <w:rsid w:val="00B40C9F"/>
    <w:rsid w:val="00B40DE7"/>
    <w:rsid w:val="00B40E03"/>
    <w:rsid w:val="00B40EE7"/>
    <w:rsid w:val="00B41012"/>
    <w:rsid w:val="00B410D3"/>
    <w:rsid w:val="00B4139B"/>
    <w:rsid w:val="00B413CD"/>
    <w:rsid w:val="00B41407"/>
    <w:rsid w:val="00B41442"/>
    <w:rsid w:val="00B41455"/>
    <w:rsid w:val="00B414A9"/>
    <w:rsid w:val="00B414C1"/>
    <w:rsid w:val="00B414FA"/>
    <w:rsid w:val="00B4151F"/>
    <w:rsid w:val="00B41621"/>
    <w:rsid w:val="00B41649"/>
    <w:rsid w:val="00B4166D"/>
    <w:rsid w:val="00B41681"/>
    <w:rsid w:val="00B4168E"/>
    <w:rsid w:val="00B41695"/>
    <w:rsid w:val="00B416EE"/>
    <w:rsid w:val="00B41739"/>
    <w:rsid w:val="00B417CA"/>
    <w:rsid w:val="00B41835"/>
    <w:rsid w:val="00B41953"/>
    <w:rsid w:val="00B419D3"/>
    <w:rsid w:val="00B41A07"/>
    <w:rsid w:val="00B41A43"/>
    <w:rsid w:val="00B41BAC"/>
    <w:rsid w:val="00B41BE8"/>
    <w:rsid w:val="00B41CE3"/>
    <w:rsid w:val="00B41D68"/>
    <w:rsid w:val="00B41DA4"/>
    <w:rsid w:val="00B41DAA"/>
    <w:rsid w:val="00B41E83"/>
    <w:rsid w:val="00B41F18"/>
    <w:rsid w:val="00B41FEF"/>
    <w:rsid w:val="00B41FFA"/>
    <w:rsid w:val="00B4202A"/>
    <w:rsid w:val="00B4207D"/>
    <w:rsid w:val="00B420FB"/>
    <w:rsid w:val="00B42126"/>
    <w:rsid w:val="00B422A4"/>
    <w:rsid w:val="00B4241C"/>
    <w:rsid w:val="00B424BE"/>
    <w:rsid w:val="00B42624"/>
    <w:rsid w:val="00B4272C"/>
    <w:rsid w:val="00B42789"/>
    <w:rsid w:val="00B427D6"/>
    <w:rsid w:val="00B429D5"/>
    <w:rsid w:val="00B42B36"/>
    <w:rsid w:val="00B42CCD"/>
    <w:rsid w:val="00B42EAD"/>
    <w:rsid w:val="00B42FEB"/>
    <w:rsid w:val="00B42FF0"/>
    <w:rsid w:val="00B43158"/>
    <w:rsid w:val="00B43178"/>
    <w:rsid w:val="00B431E9"/>
    <w:rsid w:val="00B43389"/>
    <w:rsid w:val="00B43418"/>
    <w:rsid w:val="00B4344F"/>
    <w:rsid w:val="00B434E5"/>
    <w:rsid w:val="00B43521"/>
    <w:rsid w:val="00B43599"/>
    <w:rsid w:val="00B4362B"/>
    <w:rsid w:val="00B43677"/>
    <w:rsid w:val="00B43862"/>
    <w:rsid w:val="00B43884"/>
    <w:rsid w:val="00B438C1"/>
    <w:rsid w:val="00B4390F"/>
    <w:rsid w:val="00B43A5D"/>
    <w:rsid w:val="00B43AEC"/>
    <w:rsid w:val="00B43B18"/>
    <w:rsid w:val="00B43B20"/>
    <w:rsid w:val="00B43B8A"/>
    <w:rsid w:val="00B43CD6"/>
    <w:rsid w:val="00B43E23"/>
    <w:rsid w:val="00B4406B"/>
    <w:rsid w:val="00B440B1"/>
    <w:rsid w:val="00B44187"/>
    <w:rsid w:val="00B44294"/>
    <w:rsid w:val="00B443C4"/>
    <w:rsid w:val="00B443E8"/>
    <w:rsid w:val="00B44401"/>
    <w:rsid w:val="00B44419"/>
    <w:rsid w:val="00B444AD"/>
    <w:rsid w:val="00B4454B"/>
    <w:rsid w:val="00B44749"/>
    <w:rsid w:val="00B44794"/>
    <w:rsid w:val="00B44887"/>
    <w:rsid w:val="00B448AA"/>
    <w:rsid w:val="00B4495B"/>
    <w:rsid w:val="00B44962"/>
    <w:rsid w:val="00B449BF"/>
    <w:rsid w:val="00B449EB"/>
    <w:rsid w:val="00B44A18"/>
    <w:rsid w:val="00B44BAA"/>
    <w:rsid w:val="00B44C29"/>
    <w:rsid w:val="00B44CB1"/>
    <w:rsid w:val="00B44CBC"/>
    <w:rsid w:val="00B44D13"/>
    <w:rsid w:val="00B44D37"/>
    <w:rsid w:val="00B44D74"/>
    <w:rsid w:val="00B44E44"/>
    <w:rsid w:val="00B45009"/>
    <w:rsid w:val="00B4514F"/>
    <w:rsid w:val="00B45160"/>
    <w:rsid w:val="00B4516E"/>
    <w:rsid w:val="00B45245"/>
    <w:rsid w:val="00B45264"/>
    <w:rsid w:val="00B4526E"/>
    <w:rsid w:val="00B452CF"/>
    <w:rsid w:val="00B453E2"/>
    <w:rsid w:val="00B45771"/>
    <w:rsid w:val="00B45989"/>
    <w:rsid w:val="00B45A2F"/>
    <w:rsid w:val="00B45A68"/>
    <w:rsid w:val="00B45B2A"/>
    <w:rsid w:val="00B45BCC"/>
    <w:rsid w:val="00B45CDA"/>
    <w:rsid w:val="00B45D21"/>
    <w:rsid w:val="00B45D9B"/>
    <w:rsid w:val="00B45DD0"/>
    <w:rsid w:val="00B45DD3"/>
    <w:rsid w:val="00B45E5C"/>
    <w:rsid w:val="00B45FAF"/>
    <w:rsid w:val="00B45FB7"/>
    <w:rsid w:val="00B46021"/>
    <w:rsid w:val="00B46076"/>
    <w:rsid w:val="00B460B0"/>
    <w:rsid w:val="00B4610A"/>
    <w:rsid w:val="00B46162"/>
    <w:rsid w:val="00B4618C"/>
    <w:rsid w:val="00B46278"/>
    <w:rsid w:val="00B46295"/>
    <w:rsid w:val="00B46503"/>
    <w:rsid w:val="00B4668C"/>
    <w:rsid w:val="00B46714"/>
    <w:rsid w:val="00B467A1"/>
    <w:rsid w:val="00B467A8"/>
    <w:rsid w:val="00B46805"/>
    <w:rsid w:val="00B4683A"/>
    <w:rsid w:val="00B46919"/>
    <w:rsid w:val="00B46965"/>
    <w:rsid w:val="00B46AF2"/>
    <w:rsid w:val="00B46B53"/>
    <w:rsid w:val="00B46B8D"/>
    <w:rsid w:val="00B46B96"/>
    <w:rsid w:val="00B46BA5"/>
    <w:rsid w:val="00B46BC3"/>
    <w:rsid w:val="00B46BE5"/>
    <w:rsid w:val="00B46C0F"/>
    <w:rsid w:val="00B46DB4"/>
    <w:rsid w:val="00B46E8A"/>
    <w:rsid w:val="00B46F8B"/>
    <w:rsid w:val="00B46FE9"/>
    <w:rsid w:val="00B47106"/>
    <w:rsid w:val="00B47134"/>
    <w:rsid w:val="00B4716B"/>
    <w:rsid w:val="00B471F7"/>
    <w:rsid w:val="00B47289"/>
    <w:rsid w:val="00B472AB"/>
    <w:rsid w:val="00B472DF"/>
    <w:rsid w:val="00B473D8"/>
    <w:rsid w:val="00B4746A"/>
    <w:rsid w:val="00B4754A"/>
    <w:rsid w:val="00B47561"/>
    <w:rsid w:val="00B47629"/>
    <w:rsid w:val="00B47696"/>
    <w:rsid w:val="00B47721"/>
    <w:rsid w:val="00B477FE"/>
    <w:rsid w:val="00B47821"/>
    <w:rsid w:val="00B4788C"/>
    <w:rsid w:val="00B47945"/>
    <w:rsid w:val="00B47C9C"/>
    <w:rsid w:val="00B47CC3"/>
    <w:rsid w:val="00B47CC5"/>
    <w:rsid w:val="00B47DA4"/>
    <w:rsid w:val="00B47E70"/>
    <w:rsid w:val="00B47EA3"/>
    <w:rsid w:val="00B50003"/>
    <w:rsid w:val="00B500C1"/>
    <w:rsid w:val="00B5011E"/>
    <w:rsid w:val="00B50137"/>
    <w:rsid w:val="00B50211"/>
    <w:rsid w:val="00B502D3"/>
    <w:rsid w:val="00B505D6"/>
    <w:rsid w:val="00B506E7"/>
    <w:rsid w:val="00B5073C"/>
    <w:rsid w:val="00B50773"/>
    <w:rsid w:val="00B5087C"/>
    <w:rsid w:val="00B50943"/>
    <w:rsid w:val="00B50A8F"/>
    <w:rsid w:val="00B50AD4"/>
    <w:rsid w:val="00B50B1D"/>
    <w:rsid w:val="00B50D65"/>
    <w:rsid w:val="00B50D75"/>
    <w:rsid w:val="00B50DCD"/>
    <w:rsid w:val="00B50E03"/>
    <w:rsid w:val="00B50E88"/>
    <w:rsid w:val="00B50EA2"/>
    <w:rsid w:val="00B50EBF"/>
    <w:rsid w:val="00B50F87"/>
    <w:rsid w:val="00B51027"/>
    <w:rsid w:val="00B5117E"/>
    <w:rsid w:val="00B511A6"/>
    <w:rsid w:val="00B51223"/>
    <w:rsid w:val="00B5136D"/>
    <w:rsid w:val="00B51581"/>
    <w:rsid w:val="00B51691"/>
    <w:rsid w:val="00B516E5"/>
    <w:rsid w:val="00B51708"/>
    <w:rsid w:val="00B518F0"/>
    <w:rsid w:val="00B51938"/>
    <w:rsid w:val="00B519D9"/>
    <w:rsid w:val="00B51A05"/>
    <w:rsid w:val="00B51B45"/>
    <w:rsid w:val="00B51B54"/>
    <w:rsid w:val="00B51E19"/>
    <w:rsid w:val="00B51EE6"/>
    <w:rsid w:val="00B52017"/>
    <w:rsid w:val="00B52113"/>
    <w:rsid w:val="00B52170"/>
    <w:rsid w:val="00B52343"/>
    <w:rsid w:val="00B52719"/>
    <w:rsid w:val="00B52741"/>
    <w:rsid w:val="00B527B9"/>
    <w:rsid w:val="00B5280E"/>
    <w:rsid w:val="00B528A7"/>
    <w:rsid w:val="00B529C6"/>
    <w:rsid w:val="00B52A78"/>
    <w:rsid w:val="00B52A7F"/>
    <w:rsid w:val="00B52ACF"/>
    <w:rsid w:val="00B52C87"/>
    <w:rsid w:val="00B52D2B"/>
    <w:rsid w:val="00B52E22"/>
    <w:rsid w:val="00B52EDB"/>
    <w:rsid w:val="00B52F7D"/>
    <w:rsid w:val="00B530C0"/>
    <w:rsid w:val="00B53252"/>
    <w:rsid w:val="00B532E6"/>
    <w:rsid w:val="00B5338F"/>
    <w:rsid w:val="00B53417"/>
    <w:rsid w:val="00B535A1"/>
    <w:rsid w:val="00B535DD"/>
    <w:rsid w:val="00B536A4"/>
    <w:rsid w:val="00B536AF"/>
    <w:rsid w:val="00B537ED"/>
    <w:rsid w:val="00B539A0"/>
    <w:rsid w:val="00B53A0A"/>
    <w:rsid w:val="00B53AF2"/>
    <w:rsid w:val="00B53B9A"/>
    <w:rsid w:val="00B53BF9"/>
    <w:rsid w:val="00B53CBB"/>
    <w:rsid w:val="00B53CDA"/>
    <w:rsid w:val="00B53D48"/>
    <w:rsid w:val="00B53F46"/>
    <w:rsid w:val="00B5405F"/>
    <w:rsid w:val="00B541A8"/>
    <w:rsid w:val="00B5420B"/>
    <w:rsid w:val="00B54289"/>
    <w:rsid w:val="00B5463B"/>
    <w:rsid w:val="00B546C3"/>
    <w:rsid w:val="00B54729"/>
    <w:rsid w:val="00B5480E"/>
    <w:rsid w:val="00B548BB"/>
    <w:rsid w:val="00B54902"/>
    <w:rsid w:val="00B54A21"/>
    <w:rsid w:val="00B54AE1"/>
    <w:rsid w:val="00B54B8C"/>
    <w:rsid w:val="00B54BFE"/>
    <w:rsid w:val="00B54C95"/>
    <w:rsid w:val="00B54D3A"/>
    <w:rsid w:val="00B54E45"/>
    <w:rsid w:val="00B54E6B"/>
    <w:rsid w:val="00B54EC0"/>
    <w:rsid w:val="00B54ED0"/>
    <w:rsid w:val="00B54FAD"/>
    <w:rsid w:val="00B54FF2"/>
    <w:rsid w:val="00B5501E"/>
    <w:rsid w:val="00B55094"/>
    <w:rsid w:val="00B5513A"/>
    <w:rsid w:val="00B55280"/>
    <w:rsid w:val="00B552F1"/>
    <w:rsid w:val="00B55347"/>
    <w:rsid w:val="00B55360"/>
    <w:rsid w:val="00B55374"/>
    <w:rsid w:val="00B553A2"/>
    <w:rsid w:val="00B55489"/>
    <w:rsid w:val="00B554A2"/>
    <w:rsid w:val="00B55723"/>
    <w:rsid w:val="00B55B0A"/>
    <w:rsid w:val="00B55BA7"/>
    <w:rsid w:val="00B55CA8"/>
    <w:rsid w:val="00B55CC0"/>
    <w:rsid w:val="00B55E7E"/>
    <w:rsid w:val="00B55E81"/>
    <w:rsid w:val="00B55F2F"/>
    <w:rsid w:val="00B56011"/>
    <w:rsid w:val="00B56034"/>
    <w:rsid w:val="00B562D2"/>
    <w:rsid w:val="00B562D5"/>
    <w:rsid w:val="00B56304"/>
    <w:rsid w:val="00B563C9"/>
    <w:rsid w:val="00B564D4"/>
    <w:rsid w:val="00B564F1"/>
    <w:rsid w:val="00B56611"/>
    <w:rsid w:val="00B56681"/>
    <w:rsid w:val="00B5689A"/>
    <w:rsid w:val="00B56901"/>
    <w:rsid w:val="00B569F8"/>
    <w:rsid w:val="00B56AAF"/>
    <w:rsid w:val="00B56D47"/>
    <w:rsid w:val="00B56DC8"/>
    <w:rsid w:val="00B57056"/>
    <w:rsid w:val="00B571E0"/>
    <w:rsid w:val="00B57275"/>
    <w:rsid w:val="00B57481"/>
    <w:rsid w:val="00B5755E"/>
    <w:rsid w:val="00B57580"/>
    <w:rsid w:val="00B575A5"/>
    <w:rsid w:val="00B576BA"/>
    <w:rsid w:val="00B577D6"/>
    <w:rsid w:val="00B57842"/>
    <w:rsid w:val="00B57C2A"/>
    <w:rsid w:val="00B57C45"/>
    <w:rsid w:val="00B57D1C"/>
    <w:rsid w:val="00B57D3D"/>
    <w:rsid w:val="00B6004B"/>
    <w:rsid w:val="00B60283"/>
    <w:rsid w:val="00B603AF"/>
    <w:rsid w:val="00B604C3"/>
    <w:rsid w:val="00B605D7"/>
    <w:rsid w:val="00B60658"/>
    <w:rsid w:val="00B60841"/>
    <w:rsid w:val="00B6088B"/>
    <w:rsid w:val="00B60931"/>
    <w:rsid w:val="00B60B27"/>
    <w:rsid w:val="00B60B55"/>
    <w:rsid w:val="00B60B86"/>
    <w:rsid w:val="00B60BA7"/>
    <w:rsid w:val="00B60C3D"/>
    <w:rsid w:val="00B60CD0"/>
    <w:rsid w:val="00B60DCA"/>
    <w:rsid w:val="00B60DD1"/>
    <w:rsid w:val="00B60E9B"/>
    <w:rsid w:val="00B60EE9"/>
    <w:rsid w:val="00B60FFF"/>
    <w:rsid w:val="00B61077"/>
    <w:rsid w:val="00B61080"/>
    <w:rsid w:val="00B6109B"/>
    <w:rsid w:val="00B61117"/>
    <w:rsid w:val="00B611FF"/>
    <w:rsid w:val="00B61401"/>
    <w:rsid w:val="00B61418"/>
    <w:rsid w:val="00B614E1"/>
    <w:rsid w:val="00B6159A"/>
    <w:rsid w:val="00B6180D"/>
    <w:rsid w:val="00B6182A"/>
    <w:rsid w:val="00B618C0"/>
    <w:rsid w:val="00B61A2E"/>
    <w:rsid w:val="00B61A89"/>
    <w:rsid w:val="00B61B08"/>
    <w:rsid w:val="00B61C60"/>
    <w:rsid w:val="00B61CC9"/>
    <w:rsid w:val="00B61D2D"/>
    <w:rsid w:val="00B61DB1"/>
    <w:rsid w:val="00B61DB7"/>
    <w:rsid w:val="00B61E06"/>
    <w:rsid w:val="00B61F01"/>
    <w:rsid w:val="00B61F6B"/>
    <w:rsid w:val="00B61F82"/>
    <w:rsid w:val="00B6202D"/>
    <w:rsid w:val="00B62059"/>
    <w:rsid w:val="00B620B2"/>
    <w:rsid w:val="00B62195"/>
    <w:rsid w:val="00B622C0"/>
    <w:rsid w:val="00B62329"/>
    <w:rsid w:val="00B624C8"/>
    <w:rsid w:val="00B62519"/>
    <w:rsid w:val="00B626F8"/>
    <w:rsid w:val="00B6297C"/>
    <w:rsid w:val="00B629F3"/>
    <w:rsid w:val="00B62B10"/>
    <w:rsid w:val="00B62B5B"/>
    <w:rsid w:val="00B62C5A"/>
    <w:rsid w:val="00B62C5C"/>
    <w:rsid w:val="00B62C67"/>
    <w:rsid w:val="00B62D51"/>
    <w:rsid w:val="00B62D91"/>
    <w:rsid w:val="00B62DFE"/>
    <w:rsid w:val="00B62E3B"/>
    <w:rsid w:val="00B62EB3"/>
    <w:rsid w:val="00B62EB5"/>
    <w:rsid w:val="00B63009"/>
    <w:rsid w:val="00B6305E"/>
    <w:rsid w:val="00B63104"/>
    <w:rsid w:val="00B63192"/>
    <w:rsid w:val="00B631F1"/>
    <w:rsid w:val="00B632AF"/>
    <w:rsid w:val="00B632B5"/>
    <w:rsid w:val="00B634BB"/>
    <w:rsid w:val="00B634F8"/>
    <w:rsid w:val="00B6351C"/>
    <w:rsid w:val="00B635FF"/>
    <w:rsid w:val="00B63631"/>
    <w:rsid w:val="00B63809"/>
    <w:rsid w:val="00B639B9"/>
    <w:rsid w:val="00B63B5B"/>
    <w:rsid w:val="00B63BD3"/>
    <w:rsid w:val="00B63BD4"/>
    <w:rsid w:val="00B63C4C"/>
    <w:rsid w:val="00B63D2B"/>
    <w:rsid w:val="00B63DC3"/>
    <w:rsid w:val="00B63DF0"/>
    <w:rsid w:val="00B63E2A"/>
    <w:rsid w:val="00B63ED9"/>
    <w:rsid w:val="00B63EE6"/>
    <w:rsid w:val="00B63FCB"/>
    <w:rsid w:val="00B63FE0"/>
    <w:rsid w:val="00B64029"/>
    <w:rsid w:val="00B6408E"/>
    <w:rsid w:val="00B640C1"/>
    <w:rsid w:val="00B64137"/>
    <w:rsid w:val="00B64147"/>
    <w:rsid w:val="00B641FA"/>
    <w:rsid w:val="00B6439C"/>
    <w:rsid w:val="00B643A3"/>
    <w:rsid w:val="00B643D4"/>
    <w:rsid w:val="00B644CB"/>
    <w:rsid w:val="00B644FB"/>
    <w:rsid w:val="00B64528"/>
    <w:rsid w:val="00B6454A"/>
    <w:rsid w:val="00B6469D"/>
    <w:rsid w:val="00B647C1"/>
    <w:rsid w:val="00B6483C"/>
    <w:rsid w:val="00B64858"/>
    <w:rsid w:val="00B64884"/>
    <w:rsid w:val="00B648B2"/>
    <w:rsid w:val="00B648CD"/>
    <w:rsid w:val="00B64962"/>
    <w:rsid w:val="00B64A46"/>
    <w:rsid w:val="00B64A52"/>
    <w:rsid w:val="00B64AC8"/>
    <w:rsid w:val="00B64BE9"/>
    <w:rsid w:val="00B64C2C"/>
    <w:rsid w:val="00B64DCB"/>
    <w:rsid w:val="00B64EC2"/>
    <w:rsid w:val="00B64F3E"/>
    <w:rsid w:val="00B64F65"/>
    <w:rsid w:val="00B64FC6"/>
    <w:rsid w:val="00B65025"/>
    <w:rsid w:val="00B6517D"/>
    <w:rsid w:val="00B651F9"/>
    <w:rsid w:val="00B65202"/>
    <w:rsid w:val="00B6526A"/>
    <w:rsid w:val="00B65285"/>
    <w:rsid w:val="00B6528D"/>
    <w:rsid w:val="00B652A3"/>
    <w:rsid w:val="00B6534C"/>
    <w:rsid w:val="00B6542E"/>
    <w:rsid w:val="00B65438"/>
    <w:rsid w:val="00B654D4"/>
    <w:rsid w:val="00B6559D"/>
    <w:rsid w:val="00B655BF"/>
    <w:rsid w:val="00B65610"/>
    <w:rsid w:val="00B6565E"/>
    <w:rsid w:val="00B6566F"/>
    <w:rsid w:val="00B65684"/>
    <w:rsid w:val="00B656BE"/>
    <w:rsid w:val="00B65741"/>
    <w:rsid w:val="00B65855"/>
    <w:rsid w:val="00B6592B"/>
    <w:rsid w:val="00B65963"/>
    <w:rsid w:val="00B659A9"/>
    <w:rsid w:val="00B65B22"/>
    <w:rsid w:val="00B65BB0"/>
    <w:rsid w:val="00B65D00"/>
    <w:rsid w:val="00B65D94"/>
    <w:rsid w:val="00B65EBB"/>
    <w:rsid w:val="00B66144"/>
    <w:rsid w:val="00B66196"/>
    <w:rsid w:val="00B6625C"/>
    <w:rsid w:val="00B662AC"/>
    <w:rsid w:val="00B662E0"/>
    <w:rsid w:val="00B66304"/>
    <w:rsid w:val="00B66402"/>
    <w:rsid w:val="00B665E3"/>
    <w:rsid w:val="00B6663B"/>
    <w:rsid w:val="00B66666"/>
    <w:rsid w:val="00B66933"/>
    <w:rsid w:val="00B66A06"/>
    <w:rsid w:val="00B66BCB"/>
    <w:rsid w:val="00B66C37"/>
    <w:rsid w:val="00B66C45"/>
    <w:rsid w:val="00B66DF8"/>
    <w:rsid w:val="00B66E5B"/>
    <w:rsid w:val="00B66EA6"/>
    <w:rsid w:val="00B66EB3"/>
    <w:rsid w:val="00B66EE8"/>
    <w:rsid w:val="00B67071"/>
    <w:rsid w:val="00B672A4"/>
    <w:rsid w:val="00B672B6"/>
    <w:rsid w:val="00B67356"/>
    <w:rsid w:val="00B6735B"/>
    <w:rsid w:val="00B67386"/>
    <w:rsid w:val="00B67440"/>
    <w:rsid w:val="00B6744B"/>
    <w:rsid w:val="00B67566"/>
    <w:rsid w:val="00B67639"/>
    <w:rsid w:val="00B6763E"/>
    <w:rsid w:val="00B6766B"/>
    <w:rsid w:val="00B67735"/>
    <w:rsid w:val="00B677CD"/>
    <w:rsid w:val="00B677F9"/>
    <w:rsid w:val="00B6782F"/>
    <w:rsid w:val="00B67893"/>
    <w:rsid w:val="00B67921"/>
    <w:rsid w:val="00B67A61"/>
    <w:rsid w:val="00B67A62"/>
    <w:rsid w:val="00B67BDF"/>
    <w:rsid w:val="00B67BF2"/>
    <w:rsid w:val="00B67C3D"/>
    <w:rsid w:val="00B67CAB"/>
    <w:rsid w:val="00B67EAD"/>
    <w:rsid w:val="00B67EF8"/>
    <w:rsid w:val="00B67F0D"/>
    <w:rsid w:val="00B67F1D"/>
    <w:rsid w:val="00B67FF3"/>
    <w:rsid w:val="00B70074"/>
    <w:rsid w:val="00B700E4"/>
    <w:rsid w:val="00B701DB"/>
    <w:rsid w:val="00B70206"/>
    <w:rsid w:val="00B7025C"/>
    <w:rsid w:val="00B7031B"/>
    <w:rsid w:val="00B70368"/>
    <w:rsid w:val="00B7064E"/>
    <w:rsid w:val="00B70698"/>
    <w:rsid w:val="00B707C5"/>
    <w:rsid w:val="00B70866"/>
    <w:rsid w:val="00B70884"/>
    <w:rsid w:val="00B709D7"/>
    <w:rsid w:val="00B70A89"/>
    <w:rsid w:val="00B70B24"/>
    <w:rsid w:val="00B70D08"/>
    <w:rsid w:val="00B70D4B"/>
    <w:rsid w:val="00B711C6"/>
    <w:rsid w:val="00B711F0"/>
    <w:rsid w:val="00B7134E"/>
    <w:rsid w:val="00B713CB"/>
    <w:rsid w:val="00B71482"/>
    <w:rsid w:val="00B7149A"/>
    <w:rsid w:val="00B7151C"/>
    <w:rsid w:val="00B71A62"/>
    <w:rsid w:val="00B71AB8"/>
    <w:rsid w:val="00B71B76"/>
    <w:rsid w:val="00B71D41"/>
    <w:rsid w:val="00B71E5E"/>
    <w:rsid w:val="00B71F02"/>
    <w:rsid w:val="00B71F1B"/>
    <w:rsid w:val="00B71F57"/>
    <w:rsid w:val="00B721B4"/>
    <w:rsid w:val="00B72246"/>
    <w:rsid w:val="00B722A4"/>
    <w:rsid w:val="00B722D0"/>
    <w:rsid w:val="00B72305"/>
    <w:rsid w:val="00B72421"/>
    <w:rsid w:val="00B72484"/>
    <w:rsid w:val="00B724D2"/>
    <w:rsid w:val="00B725F6"/>
    <w:rsid w:val="00B727C8"/>
    <w:rsid w:val="00B7281E"/>
    <w:rsid w:val="00B72877"/>
    <w:rsid w:val="00B72886"/>
    <w:rsid w:val="00B728D8"/>
    <w:rsid w:val="00B72A1F"/>
    <w:rsid w:val="00B72AA8"/>
    <w:rsid w:val="00B72BAA"/>
    <w:rsid w:val="00B72C20"/>
    <w:rsid w:val="00B72C82"/>
    <w:rsid w:val="00B72DDE"/>
    <w:rsid w:val="00B72EE6"/>
    <w:rsid w:val="00B72FF9"/>
    <w:rsid w:val="00B73052"/>
    <w:rsid w:val="00B73125"/>
    <w:rsid w:val="00B7324A"/>
    <w:rsid w:val="00B7327F"/>
    <w:rsid w:val="00B73295"/>
    <w:rsid w:val="00B73360"/>
    <w:rsid w:val="00B73365"/>
    <w:rsid w:val="00B73728"/>
    <w:rsid w:val="00B73744"/>
    <w:rsid w:val="00B7377D"/>
    <w:rsid w:val="00B73864"/>
    <w:rsid w:val="00B739B9"/>
    <w:rsid w:val="00B73A42"/>
    <w:rsid w:val="00B73B59"/>
    <w:rsid w:val="00B73BA3"/>
    <w:rsid w:val="00B73D08"/>
    <w:rsid w:val="00B73D7E"/>
    <w:rsid w:val="00B73F74"/>
    <w:rsid w:val="00B74080"/>
    <w:rsid w:val="00B740C8"/>
    <w:rsid w:val="00B740FD"/>
    <w:rsid w:val="00B74144"/>
    <w:rsid w:val="00B7415B"/>
    <w:rsid w:val="00B741B4"/>
    <w:rsid w:val="00B74376"/>
    <w:rsid w:val="00B74574"/>
    <w:rsid w:val="00B745F5"/>
    <w:rsid w:val="00B74713"/>
    <w:rsid w:val="00B74853"/>
    <w:rsid w:val="00B748B0"/>
    <w:rsid w:val="00B748BB"/>
    <w:rsid w:val="00B74A32"/>
    <w:rsid w:val="00B74A3F"/>
    <w:rsid w:val="00B74EC5"/>
    <w:rsid w:val="00B74EF3"/>
    <w:rsid w:val="00B750B2"/>
    <w:rsid w:val="00B75543"/>
    <w:rsid w:val="00B756C0"/>
    <w:rsid w:val="00B757B4"/>
    <w:rsid w:val="00B758D7"/>
    <w:rsid w:val="00B7594F"/>
    <w:rsid w:val="00B7595F"/>
    <w:rsid w:val="00B75B74"/>
    <w:rsid w:val="00B75BD3"/>
    <w:rsid w:val="00B75F2F"/>
    <w:rsid w:val="00B75F5C"/>
    <w:rsid w:val="00B75FC3"/>
    <w:rsid w:val="00B7601F"/>
    <w:rsid w:val="00B761CE"/>
    <w:rsid w:val="00B76291"/>
    <w:rsid w:val="00B762B9"/>
    <w:rsid w:val="00B76311"/>
    <w:rsid w:val="00B7636E"/>
    <w:rsid w:val="00B76394"/>
    <w:rsid w:val="00B763B6"/>
    <w:rsid w:val="00B765B0"/>
    <w:rsid w:val="00B76655"/>
    <w:rsid w:val="00B766DC"/>
    <w:rsid w:val="00B766FB"/>
    <w:rsid w:val="00B767FB"/>
    <w:rsid w:val="00B76915"/>
    <w:rsid w:val="00B7696D"/>
    <w:rsid w:val="00B76A08"/>
    <w:rsid w:val="00B76AB4"/>
    <w:rsid w:val="00B76B56"/>
    <w:rsid w:val="00B76BB6"/>
    <w:rsid w:val="00B76BC7"/>
    <w:rsid w:val="00B76C12"/>
    <w:rsid w:val="00B76C4F"/>
    <w:rsid w:val="00B76DE4"/>
    <w:rsid w:val="00B76E1B"/>
    <w:rsid w:val="00B76E63"/>
    <w:rsid w:val="00B76E66"/>
    <w:rsid w:val="00B76EA7"/>
    <w:rsid w:val="00B76F7D"/>
    <w:rsid w:val="00B77167"/>
    <w:rsid w:val="00B7730B"/>
    <w:rsid w:val="00B77424"/>
    <w:rsid w:val="00B774D6"/>
    <w:rsid w:val="00B7752E"/>
    <w:rsid w:val="00B7754B"/>
    <w:rsid w:val="00B775E8"/>
    <w:rsid w:val="00B77646"/>
    <w:rsid w:val="00B778C4"/>
    <w:rsid w:val="00B7798B"/>
    <w:rsid w:val="00B77A2D"/>
    <w:rsid w:val="00B77B42"/>
    <w:rsid w:val="00B77B84"/>
    <w:rsid w:val="00B77B96"/>
    <w:rsid w:val="00B77DB8"/>
    <w:rsid w:val="00B77DCA"/>
    <w:rsid w:val="00B77EBF"/>
    <w:rsid w:val="00B77ED2"/>
    <w:rsid w:val="00B77EE7"/>
    <w:rsid w:val="00B8003E"/>
    <w:rsid w:val="00B800B9"/>
    <w:rsid w:val="00B8021F"/>
    <w:rsid w:val="00B80327"/>
    <w:rsid w:val="00B80386"/>
    <w:rsid w:val="00B803AF"/>
    <w:rsid w:val="00B8040A"/>
    <w:rsid w:val="00B8068B"/>
    <w:rsid w:val="00B80693"/>
    <w:rsid w:val="00B806D6"/>
    <w:rsid w:val="00B8074B"/>
    <w:rsid w:val="00B8076F"/>
    <w:rsid w:val="00B80772"/>
    <w:rsid w:val="00B80808"/>
    <w:rsid w:val="00B80858"/>
    <w:rsid w:val="00B808BF"/>
    <w:rsid w:val="00B8090E"/>
    <w:rsid w:val="00B80930"/>
    <w:rsid w:val="00B80975"/>
    <w:rsid w:val="00B80A7E"/>
    <w:rsid w:val="00B80C3A"/>
    <w:rsid w:val="00B80C5A"/>
    <w:rsid w:val="00B80CA7"/>
    <w:rsid w:val="00B80DC9"/>
    <w:rsid w:val="00B80FA6"/>
    <w:rsid w:val="00B81026"/>
    <w:rsid w:val="00B81347"/>
    <w:rsid w:val="00B8140A"/>
    <w:rsid w:val="00B81468"/>
    <w:rsid w:val="00B8149D"/>
    <w:rsid w:val="00B81657"/>
    <w:rsid w:val="00B816C6"/>
    <w:rsid w:val="00B81763"/>
    <w:rsid w:val="00B8190D"/>
    <w:rsid w:val="00B81A62"/>
    <w:rsid w:val="00B81BA1"/>
    <w:rsid w:val="00B81C61"/>
    <w:rsid w:val="00B81CD5"/>
    <w:rsid w:val="00B81CE3"/>
    <w:rsid w:val="00B81E1A"/>
    <w:rsid w:val="00B81F24"/>
    <w:rsid w:val="00B8200A"/>
    <w:rsid w:val="00B820E3"/>
    <w:rsid w:val="00B821D4"/>
    <w:rsid w:val="00B82244"/>
    <w:rsid w:val="00B8226D"/>
    <w:rsid w:val="00B822BD"/>
    <w:rsid w:val="00B822C2"/>
    <w:rsid w:val="00B82329"/>
    <w:rsid w:val="00B8241C"/>
    <w:rsid w:val="00B8248F"/>
    <w:rsid w:val="00B8265E"/>
    <w:rsid w:val="00B82731"/>
    <w:rsid w:val="00B8273B"/>
    <w:rsid w:val="00B829A0"/>
    <w:rsid w:val="00B829F3"/>
    <w:rsid w:val="00B82A38"/>
    <w:rsid w:val="00B82B62"/>
    <w:rsid w:val="00B82C80"/>
    <w:rsid w:val="00B82CC5"/>
    <w:rsid w:val="00B82DCD"/>
    <w:rsid w:val="00B82EED"/>
    <w:rsid w:val="00B8313F"/>
    <w:rsid w:val="00B8318F"/>
    <w:rsid w:val="00B834C2"/>
    <w:rsid w:val="00B834ED"/>
    <w:rsid w:val="00B83533"/>
    <w:rsid w:val="00B8357E"/>
    <w:rsid w:val="00B835AB"/>
    <w:rsid w:val="00B83671"/>
    <w:rsid w:val="00B836C1"/>
    <w:rsid w:val="00B83718"/>
    <w:rsid w:val="00B83782"/>
    <w:rsid w:val="00B838C3"/>
    <w:rsid w:val="00B83A23"/>
    <w:rsid w:val="00B83A5C"/>
    <w:rsid w:val="00B83ABB"/>
    <w:rsid w:val="00B83ACA"/>
    <w:rsid w:val="00B83BBF"/>
    <w:rsid w:val="00B83BE7"/>
    <w:rsid w:val="00B83C9B"/>
    <w:rsid w:val="00B83EBC"/>
    <w:rsid w:val="00B83F1C"/>
    <w:rsid w:val="00B83F45"/>
    <w:rsid w:val="00B83F48"/>
    <w:rsid w:val="00B83F5A"/>
    <w:rsid w:val="00B83F83"/>
    <w:rsid w:val="00B840CB"/>
    <w:rsid w:val="00B8412D"/>
    <w:rsid w:val="00B8417F"/>
    <w:rsid w:val="00B842FE"/>
    <w:rsid w:val="00B846C5"/>
    <w:rsid w:val="00B84853"/>
    <w:rsid w:val="00B8488E"/>
    <w:rsid w:val="00B848AB"/>
    <w:rsid w:val="00B84A38"/>
    <w:rsid w:val="00B84B40"/>
    <w:rsid w:val="00B84C92"/>
    <w:rsid w:val="00B84CAD"/>
    <w:rsid w:val="00B84D55"/>
    <w:rsid w:val="00B84DB8"/>
    <w:rsid w:val="00B84F58"/>
    <w:rsid w:val="00B84F63"/>
    <w:rsid w:val="00B85069"/>
    <w:rsid w:val="00B85146"/>
    <w:rsid w:val="00B8516D"/>
    <w:rsid w:val="00B851D1"/>
    <w:rsid w:val="00B85246"/>
    <w:rsid w:val="00B8528D"/>
    <w:rsid w:val="00B8537B"/>
    <w:rsid w:val="00B8544C"/>
    <w:rsid w:val="00B854C3"/>
    <w:rsid w:val="00B8579B"/>
    <w:rsid w:val="00B857F3"/>
    <w:rsid w:val="00B85808"/>
    <w:rsid w:val="00B85892"/>
    <w:rsid w:val="00B858BF"/>
    <w:rsid w:val="00B85904"/>
    <w:rsid w:val="00B8595C"/>
    <w:rsid w:val="00B859D8"/>
    <w:rsid w:val="00B85A1D"/>
    <w:rsid w:val="00B85A6C"/>
    <w:rsid w:val="00B85A99"/>
    <w:rsid w:val="00B85ACC"/>
    <w:rsid w:val="00B85B1B"/>
    <w:rsid w:val="00B85C7F"/>
    <w:rsid w:val="00B85C80"/>
    <w:rsid w:val="00B85D3E"/>
    <w:rsid w:val="00B85D7C"/>
    <w:rsid w:val="00B85D99"/>
    <w:rsid w:val="00B85FFD"/>
    <w:rsid w:val="00B86064"/>
    <w:rsid w:val="00B860C4"/>
    <w:rsid w:val="00B860DB"/>
    <w:rsid w:val="00B86215"/>
    <w:rsid w:val="00B8632C"/>
    <w:rsid w:val="00B863D5"/>
    <w:rsid w:val="00B863DC"/>
    <w:rsid w:val="00B86521"/>
    <w:rsid w:val="00B865D5"/>
    <w:rsid w:val="00B86618"/>
    <w:rsid w:val="00B86681"/>
    <w:rsid w:val="00B8675C"/>
    <w:rsid w:val="00B868B9"/>
    <w:rsid w:val="00B86907"/>
    <w:rsid w:val="00B86924"/>
    <w:rsid w:val="00B86A62"/>
    <w:rsid w:val="00B86AF6"/>
    <w:rsid w:val="00B86C5B"/>
    <w:rsid w:val="00B86CE7"/>
    <w:rsid w:val="00B86D50"/>
    <w:rsid w:val="00B86DF0"/>
    <w:rsid w:val="00B86E6A"/>
    <w:rsid w:val="00B86FF2"/>
    <w:rsid w:val="00B870D5"/>
    <w:rsid w:val="00B8714E"/>
    <w:rsid w:val="00B871B1"/>
    <w:rsid w:val="00B871DE"/>
    <w:rsid w:val="00B871F7"/>
    <w:rsid w:val="00B872C2"/>
    <w:rsid w:val="00B872C5"/>
    <w:rsid w:val="00B87363"/>
    <w:rsid w:val="00B87474"/>
    <w:rsid w:val="00B874E0"/>
    <w:rsid w:val="00B87650"/>
    <w:rsid w:val="00B87955"/>
    <w:rsid w:val="00B87B4F"/>
    <w:rsid w:val="00B87B8A"/>
    <w:rsid w:val="00B87D49"/>
    <w:rsid w:val="00B87D53"/>
    <w:rsid w:val="00B87D85"/>
    <w:rsid w:val="00B87EA4"/>
    <w:rsid w:val="00B87F09"/>
    <w:rsid w:val="00B9016C"/>
    <w:rsid w:val="00B90222"/>
    <w:rsid w:val="00B90241"/>
    <w:rsid w:val="00B9026B"/>
    <w:rsid w:val="00B903FA"/>
    <w:rsid w:val="00B90472"/>
    <w:rsid w:val="00B9047B"/>
    <w:rsid w:val="00B904E0"/>
    <w:rsid w:val="00B9053D"/>
    <w:rsid w:val="00B90649"/>
    <w:rsid w:val="00B90712"/>
    <w:rsid w:val="00B9082A"/>
    <w:rsid w:val="00B9085B"/>
    <w:rsid w:val="00B909B9"/>
    <w:rsid w:val="00B90A2B"/>
    <w:rsid w:val="00B90AD7"/>
    <w:rsid w:val="00B90B74"/>
    <w:rsid w:val="00B90C87"/>
    <w:rsid w:val="00B90C9C"/>
    <w:rsid w:val="00B90DF8"/>
    <w:rsid w:val="00B90E84"/>
    <w:rsid w:val="00B90F04"/>
    <w:rsid w:val="00B90F7A"/>
    <w:rsid w:val="00B910A3"/>
    <w:rsid w:val="00B9119E"/>
    <w:rsid w:val="00B911E2"/>
    <w:rsid w:val="00B91378"/>
    <w:rsid w:val="00B91451"/>
    <w:rsid w:val="00B91458"/>
    <w:rsid w:val="00B91499"/>
    <w:rsid w:val="00B91598"/>
    <w:rsid w:val="00B915B6"/>
    <w:rsid w:val="00B916D2"/>
    <w:rsid w:val="00B91739"/>
    <w:rsid w:val="00B917B4"/>
    <w:rsid w:val="00B917BA"/>
    <w:rsid w:val="00B91822"/>
    <w:rsid w:val="00B91952"/>
    <w:rsid w:val="00B91A2E"/>
    <w:rsid w:val="00B91B40"/>
    <w:rsid w:val="00B91B80"/>
    <w:rsid w:val="00B91BB2"/>
    <w:rsid w:val="00B91BC2"/>
    <w:rsid w:val="00B91BC3"/>
    <w:rsid w:val="00B91C44"/>
    <w:rsid w:val="00B91C8B"/>
    <w:rsid w:val="00B91D41"/>
    <w:rsid w:val="00B91DA8"/>
    <w:rsid w:val="00B91DAD"/>
    <w:rsid w:val="00B91E21"/>
    <w:rsid w:val="00B91E26"/>
    <w:rsid w:val="00B91EB9"/>
    <w:rsid w:val="00B91F76"/>
    <w:rsid w:val="00B92039"/>
    <w:rsid w:val="00B9205F"/>
    <w:rsid w:val="00B920F3"/>
    <w:rsid w:val="00B92107"/>
    <w:rsid w:val="00B92182"/>
    <w:rsid w:val="00B921E9"/>
    <w:rsid w:val="00B92285"/>
    <w:rsid w:val="00B9228A"/>
    <w:rsid w:val="00B9229E"/>
    <w:rsid w:val="00B92548"/>
    <w:rsid w:val="00B92633"/>
    <w:rsid w:val="00B926DD"/>
    <w:rsid w:val="00B927BE"/>
    <w:rsid w:val="00B927C5"/>
    <w:rsid w:val="00B9286B"/>
    <w:rsid w:val="00B9287F"/>
    <w:rsid w:val="00B92927"/>
    <w:rsid w:val="00B92960"/>
    <w:rsid w:val="00B92997"/>
    <w:rsid w:val="00B92A0C"/>
    <w:rsid w:val="00B92A63"/>
    <w:rsid w:val="00B92BD6"/>
    <w:rsid w:val="00B92CA1"/>
    <w:rsid w:val="00B92D55"/>
    <w:rsid w:val="00B92D6A"/>
    <w:rsid w:val="00B92DBA"/>
    <w:rsid w:val="00B92F55"/>
    <w:rsid w:val="00B92F79"/>
    <w:rsid w:val="00B930A2"/>
    <w:rsid w:val="00B9315F"/>
    <w:rsid w:val="00B93196"/>
    <w:rsid w:val="00B9341D"/>
    <w:rsid w:val="00B935BD"/>
    <w:rsid w:val="00B9366B"/>
    <w:rsid w:val="00B936AC"/>
    <w:rsid w:val="00B936B4"/>
    <w:rsid w:val="00B93733"/>
    <w:rsid w:val="00B93837"/>
    <w:rsid w:val="00B939CB"/>
    <w:rsid w:val="00B939F5"/>
    <w:rsid w:val="00B93A51"/>
    <w:rsid w:val="00B93BC2"/>
    <w:rsid w:val="00B93CB9"/>
    <w:rsid w:val="00B93F47"/>
    <w:rsid w:val="00B93FE9"/>
    <w:rsid w:val="00B94139"/>
    <w:rsid w:val="00B9413B"/>
    <w:rsid w:val="00B94171"/>
    <w:rsid w:val="00B941E6"/>
    <w:rsid w:val="00B9429B"/>
    <w:rsid w:val="00B942AD"/>
    <w:rsid w:val="00B942BA"/>
    <w:rsid w:val="00B942F7"/>
    <w:rsid w:val="00B9437D"/>
    <w:rsid w:val="00B94536"/>
    <w:rsid w:val="00B94636"/>
    <w:rsid w:val="00B94809"/>
    <w:rsid w:val="00B94B5C"/>
    <w:rsid w:val="00B94C33"/>
    <w:rsid w:val="00B94D5C"/>
    <w:rsid w:val="00B94D5E"/>
    <w:rsid w:val="00B94DC6"/>
    <w:rsid w:val="00B94E27"/>
    <w:rsid w:val="00B94E2E"/>
    <w:rsid w:val="00B94EAF"/>
    <w:rsid w:val="00B94EFD"/>
    <w:rsid w:val="00B94FD1"/>
    <w:rsid w:val="00B9502C"/>
    <w:rsid w:val="00B9503E"/>
    <w:rsid w:val="00B950CA"/>
    <w:rsid w:val="00B951DB"/>
    <w:rsid w:val="00B953D5"/>
    <w:rsid w:val="00B95401"/>
    <w:rsid w:val="00B954E4"/>
    <w:rsid w:val="00B956CE"/>
    <w:rsid w:val="00B957B2"/>
    <w:rsid w:val="00B95A2B"/>
    <w:rsid w:val="00B95A90"/>
    <w:rsid w:val="00B95ABC"/>
    <w:rsid w:val="00B95AE4"/>
    <w:rsid w:val="00B95CD7"/>
    <w:rsid w:val="00B95DA1"/>
    <w:rsid w:val="00B95EB1"/>
    <w:rsid w:val="00B95F0C"/>
    <w:rsid w:val="00B96156"/>
    <w:rsid w:val="00B961CD"/>
    <w:rsid w:val="00B964CE"/>
    <w:rsid w:val="00B964E0"/>
    <w:rsid w:val="00B964F4"/>
    <w:rsid w:val="00B965E6"/>
    <w:rsid w:val="00B96661"/>
    <w:rsid w:val="00B96715"/>
    <w:rsid w:val="00B96789"/>
    <w:rsid w:val="00B96797"/>
    <w:rsid w:val="00B9679C"/>
    <w:rsid w:val="00B967C1"/>
    <w:rsid w:val="00B967C7"/>
    <w:rsid w:val="00B968F7"/>
    <w:rsid w:val="00B96A13"/>
    <w:rsid w:val="00B96CA7"/>
    <w:rsid w:val="00B96D77"/>
    <w:rsid w:val="00B96DAD"/>
    <w:rsid w:val="00B96E58"/>
    <w:rsid w:val="00B96E79"/>
    <w:rsid w:val="00B96EAA"/>
    <w:rsid w:val="00B96ED7"/>
    <w:rsid w:val="00B96F71"/>
    <w:rsid w:val="00B96F9A"/>
    <w:rsid w:val="00B96FBA"/>
    <w:rsid w:val="00B97002"/>
    <w:rsid w:val="00B973F8"/>
    <w:rsid w:val="00B974C6"/>
    <w:rsid w:val="00B974F8"/>
    <w:rsid w:val="00B9758C"/>
    <w:rsid w:val="00B97619"/>
    <w:rsid w:val="00B97627"/>
    <w:rsid w:val="00B9775E"/>
    <w:rsid w:val="00B977F2"/>
    <w:rsid w:val="00B97815"/>
    <w:rsid w:val="00B9793D"/>
    <w:rsid w:val="00B9794C"/>
    <w:rsid w:val="00B979CE"/>
    <w:rsid w:val="00B97A49"/>
    <w:rsid w:val="00B97A5B"/>
    <w:rsid w:val="00B97AD3"/>
    <w:rsid w:val="00B97ADA"/>
    <w:rsid w:val="00B97AF1"/>
    <w:rsid w:val="00B97B13"/>
    <w:rsid w:val="00B97C07"/>
    <w:rsid w:val="00B97C0E"/>
    <w:rsid w:val="00B97CA0"/>
    <w:rsid w:val="00B97CE6"/>
    <w:rsid w:val="00B97D90"/>
    <w:rsid w:val="00B97DEC"/>
    <w:rsid w:val="00B97E07"/>
    <w:rsid w:val="00B97EE1"/>
    <w:rsid w:val="00B97F02"/>
    <w:rsid w:val="00B97FCC"/>
    <w:rsid w:val="00BA006E"/>
    <w:rsid w:val="00BA01BE"/>
    <w:rsid w:val="00BA01F4"/>
    <w:rsid w:val="00BA024A"/>
    <w:rsid w:val="00BA02B4"/>
    <w:rsid w:val="00BA02DF"/>
    <w:rsid w:val="00BA02FD"/>
    <w:rsid w:val="00BA03BA"/>
    <w:rsid w:val="00BA0484"/>
    <w:rsid w:val="00BA05F8"/>
    <w:rsid w:val="00BA0630"/>
    <w:rsid w:val="00BA068C"/>
    <w:rsid w:val="00BA06D4"/>
    <w:rsid w:val="00BA078D"/>
    <w:rsid w:val="00BA07A0"/>
    <w:rsid w:val="00BA08E6"/>
    <w:rsid w:val="00BA09D3"/>
    <w:rsid w:val="00BA09EA"/>
    <w:rsid w:val="00BA0A5E"/>
    <w:rsid w:val="00BA0A9F"/>
    <w:rsid w:val="00BA0C39"/>
    <w:rsid w:val="00BA0DE9"/>
    <w:rsid w:val="00BA0F28"/>
    <w:rsid w:val="00BA0F3D"/>
    <w:rsid w:val="00BA1156"/>
    <w:rsid w:val="00BA12A9"/>
    <w:rsid w:val="00BA1499"/>
    <w:rsid w:val="00BA1543"/>
    <w:rsid w:val="00BA1597"/>
    <w:rsid w:val="00BA16B4"/>
    <w:rsid w:val="00BA1702"/>
    <w:rsid w:val="00BA1706"/>
    <w:rsid w:val="00BA176E"/>
    <w:rsid w:val="00BA1845"/>
    <w:rsid w:val="00BA1891"/>
    <w:rsid w:val="00BA18A1"/>
    <w:rsid w:val="00BA195E"/>
    <w:rsid w:val="00BA19C7"/>
    <w:rsid w:val="00BA1A42"/>
    <w:rsid w:val="00BA1A44"/>
    <w:rsid w:val="00BA1AEB"/>
    <w:rsid w:val="00BA1CE7"/>
    <w:rsid w:val="00BA1D79"/>
    <w:rsid w:val="00BA1E68"/>
    <w:rsid w:val="00BA1E97"/>
    <w:rsid w:val="00BA1F27"/>
    <w:rsid w:val="00BA204F"/>
    <w:rsid w:val="00BA205C"/>
    <w:rsid w:val="00BA2066"/>
    <w:rsid w:val="00BA20B7"/>
    <w:rsid w:val="00BA2191"/>
    <w:rsid w:val="00BA2322"/>
    <w:rsid w:val="00BA2340"/>
    <w:rsid w:val="00BA2349"/>
    <w:rsid w:val="00BA236C"/>
    <w:rsid w:val="00BA2621"/>
    <w:rsid w:val="00BA2838"/>
    <w:rsid w:val="00BA28CC"/>
    <w:rsid w:val="00BA2951"/>
    <w:rsid w:val="00BA29EC"/>
    <w:rsid w:val="00BA2A73"/>
    <w:rsid w:val="00BA2A74"/>
    <w:rsid w:val="00BA2BA7"/>
    <w:rsid w:val="00BA2DC9"/>
    <w:rsid w:val="00BA2E1A"/>
    <w:rsid w:val="00BA2EA3"/>
    <w:rsid w:val="00BA2FD0"/>
    <w:rsid w:val="00BA2FD6"/>
    <w:rsid w:val="00BA3094"/>
    <w:rsid w:val="00BA30E7"/>
    <w:rsid w:val="00BA3250"/>
    <w:rsid w:val="00BA334A"/>
    <w:rsid w:val="00BA34C9"/>
    <w:rsid w:val="00BA352A"/>
    <w:rsid w:val="00BA36E2"/>
    <w:rsid w:val="00BA3847"/>
    <w:rsid w:val="00BA38A2"/>
    <w:rsid w:val="00BA396F"/>
    <w:rsid w:val="00BA3B1D"/>
    <w:rsid w:val="00BA3B9E"/>
    <w:rsid w:val="00BA3DBE"/>
    <w:rsid w:val="00BA3E2E"/>
    <w:rsid w:val="00BA3ECB"/>
    <w:rsid w:val="00BA3FB1"/>
    <w:rsid w:val="00BA41BC"/>
    <w:rsid w:val="00BA4287"/>
    <w:rsid w:val="00BA42AF"/>
    <w:rsid w:val="00BA42E3"/>
    <w:rsid w:val="00BA434A"/>
    <w:rsid w:val="00BA448B"/>
    <w:rsid w:val="00BA44AE"/>
    <w:rsid w:val="00BA44DA"/>
    <w:rsid w:val="00BA453B"/>
    <w:rsid w:val="00BA4596"/>
    <w:rsid w:val="00BA46E7"/>
    <w:rsid w:val="00BA4762"/>
    <w:rsid w:val="00BA47A3"/>
    <w:rsid w:val="00BA48F0"/>
    <w:rsid w:val="00BA4903"/>
    <w:rsid w:val="00BA4A6B"/>
    <w:rsid w:val="00BA4C0F"/>
    <w:rsid w:val="00BA4C70"/>
    <w:rsid w:val="00BA4C84"/>
    <w:rsid w:val="00BA4D5B"/>
    <w:rsid w:val="00BA4DA9"/>
    <w:rsid w:val="00BA4E5E"/>
    <w:rsid w:val="00BA4F73"/>
    <w:rsid w:val="00BA4FE9"/>
    <w:rsid w:val="00BA5347"/>
    <w:rsid w:val="00BA53CE"/>
    <w:rsid w:val="00BA5496"/>
    <w:rsid w:val="00BA54BB"/>
    <w:rsid w:val="00BA553C"/>
    <w:rsid w:val="00BA56AC"/>
    <w:rsid w:val="00BA56C4"/>
    <w:rsid w:val="00BA56E2"/>
    <w:rsid w:val="00BA5814"/>
    <w:rsid w:val="00BA58CE"/>
    <w:rsid w:val="00BA591F"/>
    <w:rsid w:val="00BA5933"/>
    <w:rsid w:val="00BA59C8"/>
    <w:rsid w:val="00BA5A08"/>
    <w:rsid w:val="00BA5A9B"/>
    <w:rsid w:val="00BA5B74"/>
    <w:rsid w:val="00BA5BC4"/>
    <w:rsid w:val="00BA5BD4"/>
    <w:rsid w:val="00BA5C31"/>
    <w:rsid w:val="00BA5CBD"/>
    <w:rsid w:val="00BA5CE0"/>
    <w:rsid w:val="00BA5EB1"/>
    <w:rsid w:val="00BA5ECE"/>
    <w:rsid w:val="00BA6059"/>
    <w:rsid w:val="00BA60E2"/>
    <w:rsid w:val="00BA619A"/>
    <w:rsid w:val="00BA61A1"/>
    <w:rsid w:val="00BA6270"/>
    <w:rsid w:val="00BA634B"/>
    <w:rsid w:val="00BA636B"/>
    <w:rsid w:val="00BA644B"/>
    <w:rsid w:val="00BA6478"/>
    <w:rsid w:val="00BA6491"/>
    <w:rsid w:val="00BA657B"/>
    <w:rsid w:val="00BA6653"/>
    <w:rsid w:val="00BA66D6"/>
    <w:rsid w:val="00BA66FF"/>
    <w:rsid w:val="00BA67CF"/>
    <w:rsid w:val="00BA6B49"/>
    <w:rsid w:val="00BA6BE1"/>
    <w:rsid w:val="00BA6BF0"/>
    <w:rsid w:val="00BA6E70"/>
    <w:rsid w:val="00BA6EEE"/>
    <w:rsid w:val="00BA6F05"/>
    <w:rsid w:val="00BA709B"/>
    <w:rsid w:val="00BA72AF"/>
    <w:rsid w:val="00BA7373"/>
    <w:rsid w:val="00BA74B8"/>
    <w:rsid w:val="00BA74BE"/>
    <w:rsid w:val="00BA7504"/>
    <w:rsid w:val="00BA75A6"/>
    <w:rsid w:val="00BA75ED"/>
    <w:rsid w:val="00BA7675"/>
    <w:rsid w:val="00BA76A8"/>
    <w:rsid w:val="00BA76EE"/>
    <w:rsid w:val="00BA7768"/>
    <w:rsid w:val="00BA777C"/>
    <w:rsid w:val="00BA7856"/>
    <w:rsid w:val="00BA78DC"/>
    <w:rsid w:val="00BA7970"/>
    <w:rsid w:val="00BA798F"/>
    <w:rsid w:val="00BA799B"/>
    <w:rsid w:val="00BA79BA"/>
    <w:rsid w:val="00BA7A83"/>
    <w:rsid w:val="00BA7AC5"/>
    <w:rsid w:val="00BA7B0E"/>
    <w:rsid w:val="00BA7B10"/>
    <w:rsid w:val="00BA7B35"/>
    <w:rsid w:val="00BA7BB1"/>
    <w:rsid w:val="00BA7BD8"/>
    <w:rsid w:val="00BA7BE1"/>
    <w:rsid w:val="00BA7D65"/>
    <w:rsid w:val="00BA7E46"/>
    <w:rsid w:val="00BA7EA5"/>
    <w:rsid w:val="00BA7F31"/>
    <w:rsid w:val="00BA7FB8"/>
    <w:rsid w:val="00BA7FC5"/>
    <w:rsid w:val="00BB00B3"/>
    <w:rsid w:val="00BB00D0"/>
    <w:rsid w:val="00BB0103"/>
    <w:rsid w:val="00BB018D"/>
    <w:rsid w:val="00BB01E0"/>
    <w:rsid w:val="00BB0358"/>
    <w:rsid w:val="00BB0375"/>
    <w:rsid w:val="00BB03BB"/>
    <w:rsid w:val="00BB0411"/>
    <w:rsid w:val="00BB0433"/>
    <w:rsid w:val="00BB044A"/>
    <w:rsid w:val="00BB04B3"/>
    <w:rsid w:val="00BB0515"/>
    <w:rsid w:val="00BB0524"/>
    <w:rsid w:val="00BB0540"/>
    <w:rsid w:val="00BB061A"/>
    <w:rsid w:val="00BB0781"/>
    <w:rsid w:val="00BB07D5"/>
    <w:rsid w:val="00BB09D6"/>
    <w:rsid w:val="00BB09E1"/>
    <w:rsid w:val="00BB0A82"/>
    <w:rsid w:val="00BB0ACC"/>
    <w:rsid w:val="00BB0AD7"/>
    <w:rsid w:val="00BB0BE2"/>
    <w:rsid w:val="00BB0C13"/>
    <w:rsid w:val="00BB0D3C"/>
    <w:rsid w:val="00BB0D44"/>
    <w:rsid w:val="00BB0DB0"/>
    <w:rsid w:val="00BB0E14"/>
    <w:rsid w:val="00BB0EF7"/>
    <w:rsid w:val="00BB0F25"/>
    <w:rsid w:val="00BB0F57"/>
    <w:rsid w:val="00BB0F87"/>
    <w:rsid w:val="00BB1007"/>
    <w:rsid w:val="00BB1063"/>
    <w:rsid w:val="00BB1201"/>
    <w:rsid w:val="00BB1290"/>
    <w:rsid w:val="00BB1529"/>
    <w:rsid w:val="00BB156D"/>
    <w:rsid w:val="00BB15DC"/>
    <w:rsid w:val="00BB1691"/>
    <w:rsid w:val="00BB1701"/>
    <w:rsid w:val="00BB175F"/>
    <w:rsid w:val="00BB1788"/>
    <w:rsid w:val="00BB17BC"/>
    <w:rsid w:val="00BB1AAD"/>
    <w:rsid w:val="00BB1B5B"/>
    <w:rsid w:val="00BB1B60"/>
    <w:rsid w:val="00BB1BC8"/>
    <w:rsid w:val="00BB1D31"/>
    <w:rsid w:val="00BB1E82"/>
    <w:rsid w:val="00BB1F8B"/>
    <w:rsid w:val="00BB1FC6"/>
    <w:rsid w:val="00BB1FE3"/>
    <w:rsid w:val="00BB201B"/>
    <w:rsid w:val="00BB2047"/>
    <w:rsid w:val="00BB219A"/>
    <w:rsid w:val="00BB21A1"/>
    <w:rsid w:val="00BB21C5"/>
    <w:rsid w:val="00BB21E6"/>
    <w:rsid w:val="00BB2291"/>
    <w:rsid w:val="00BB2333"/>
    <w:rsid w:val="00BB2577"/>
    <w:rsid w:val="00BB262A"/>
    <w:rsid w:val="00BB26CD"/>
    <w:rsid w:val="00BB26DF"/>
    <w:rsid w:val="00BB28D5"/>
    <w:rsid w:val="00BB295B"/>
    <w:rsid w:val="00BB2968"/>
    <w:rsid w:val="00BB299E"/>
    <w:rsid w:val="00BB29AC"/>
    <w:rsid w:val="00BB2B2B"/>
    <w:rsid w:val="00BB2BA8"/>
    <w:rsid w:val="00BB2CE6"/>
    <w:rsid w:val="00BB2D90"/>
    <w:rsid w:val="00BB2E14"/>
    <w:rsid w:val="00BB2E91"/>
    <w:rsid w:val="00BB2EDF"/>
    <w:rsid w:val="00BB30B1"/>
    <w:rsid w:val="00BB30C3"/>
    <w:rsid w:val="00BB30CC"/>
    <w:rsid w:val="00BB3114"/>
    <w:rsid w:val="00BB3290"/>
    <w:rsid w:val="00BB3360"/>
    <w:rsid w:val="00BB33EC"/>
    <w:rsid w:val="00BB3407"/>
    <w:rsid w:val="00BB3445"/>
    <w:rsid w:val="00BB3609"/>
    <w:rsid w:val="00BB3742"/>
    <w:rsid w:val="00BB3861"/>
    <w:rsid w:val="00BB38C8"/>
    <w:rsid w:val="00BB3A0A"/>
    <w:rsid w:val="00BB3A9C"/>
    <w:rsid w:val="00BB3C5B"/>
    <w:rsid w:val="00BB3CAB"/>
    <w:rsid w:val="00BB3D53"/>
    <w:rsid w:val="00BB3EC7"/>
    <w:rsid w:val="00BB3ECA"/>
    <w:rsid w:val="00BB3F55"/>
    <w:rsid w:val="00BB3FB2"/>
    <w:rsid w:val="00BB4023"/>
    <w:rsid w:val="00BB4059"/>
    <w:rsid w:val="00BB4118"/>
    <w:rsid w:val="00BB4129"/>
    <w:rsid w:val="00BB4180"/>
    <w:rsid w:val="00BB4185"/>
    <w:rsid w:val="00BB41B4"/>
    <w:rsid w:val="00BB4335"/>
    <w:rsid w:val="00BB44BD"/>
    <w:rsid w:val="00BB4507"/>
    <w:rsid w:val="00BB45A8"/>
    <w:rsid w:val="00BB45F4"/>
    <w:rsid w:val="00BB46B5"/>
    <w:rsid w:val="00BB4811"/>
    <w:rsid w:val="00BB4877"/>
    <w:rsid w:val="00BB48B3"/>
    <w:rsid w:val="00BB48CF"/>
    <w:rsid w:val="00BB4903"/>
    <w:rsid w:val="00BB4AA5"/>
    <w:rsid w:val="00BB4BA1"/>
    <w:rsid w:val="00BB4DF2"/>
    <w:rsid w:val="00BB4FA6"/>
    <w:rsid w:val="00BB51AB"/>
    <w:rsid w:val="00BB5223"/>
    <w:rsid w:val="00BB5398"/>
    <w:rsid w:val="00BB53CC"/>
    <w:rsid w:val="00BB5444"/>
    <w:rsid w:val="00BB5512"/>
    <w:rsid w:val="00BB5548"/>
    <w:rsid w:val="00BB5598"/>
    <w:rsid w:val="00BB5685"/>
    <w:rsid w:val="00BB5793"/>
    <w:rsid w:val="00BB5AF1"/>
    <w:rsid w:val="00BB5B73"/>
    <w:rsid w:val="00BB5BE4"/>
    <w:rsid w:val="00BB5CFB"/>
    <w:rsid w:val="00BB5D9C"/>
    <w:rsid w:val="00BB5F2C"/>
    <w:rsid w:val="00BB611C"/>
    <w:rsid w:val="00BB6158"/>
    <w:rsid w:val="00BB62AA"/>
    <w:rsid w:val="00BB644B"/>
    <w:rsid w:val="00BB6622"/>
    <w:rsid w:val="00BB672B"/>
    <w:rsid w:val="00BB6817"/>
    <w:rsid w:val="00BB68C2"/>
    <w:rsid w:val="00BB68F4"/>
    <w:rsid w:val="00BB69D6"/>
    <w:rsid w:val="00BB6A05"/>
    <w:rsid w:val="00BB6AA8"/>
    <w:rsid w:val="00BB6AD4"/>
    <w:rsid w:val="00BB6BB5"/>
    <w:rsid w:val="00BB6C60"/>
    <w:rsid w:val="00BB6CCB"/>
    <w:rsid w:val="00BB6D05"/>
    <w:rsid w:val="00BB6D7F"/>
    <w:rsid w:val="00BB6DCE"/>
    <w:rsid w:val="00BB6DE1"/>
    <w:rsid w:val="00BB6E26"/>
    <w:rsid w:val="00BB6E9C"/>
    <w:rsid w:val="00BB6EE2"/>
    <w:rsid w:val="00BB7005"/>
    <w:rsid w:val="00BB707F"/>
    <w:rsid w:val="00BB71DE"/>
    <w:rsid w:val="00BB7297"/>
    <w:rsid w:val="00BB730A"/>
    <w:rsid w:val="00BB76BD"/>
    <w:rsid w:val="00BB790D"/>
    <w:rsid w:val="00BB7CE5"/>
    <w:rsid w:val="00BB7D07"/>
    <w:rsid w:val="00BB7E36"/>
    <w:rsid w:val="00BB7F64"/>
    <w:rsid w:val="00BC001E"/>
    <w:rsid w:val="00BC006D"/>
    <w:rsid w:val="00BC007D"/>
    <w:rsid w:val="00BC02D1"/>
    <w:rsid w:val="00BC0342"/>
    <w:rsid w:val="00BC0388"/>
    <w:rsid w:val="00BC0472"/>
    <w:rsid w:val="00BC0507"/>
    <w:rsid w:val="00BC0562"/>
    <w:rsid w:val="00BC062B"/>
    <w:rsid w:val="00BC0640"/>
    <w:rsid w:val="00BC078C"/>
    <w:rsid w:val="00BC08F3"/>
    <w:rsid w:val="00BC0A81"/>
    <w:rsid w:val="00BC0BB7"/>
    <w:rsid w:val="00BC0D17"/>
    <w:rsid w:val="00BC0DC8"/>
    <w:rsid w:val="00BC0E16"/>
    <w:rsid w:val="00BC0E4F"/>
    <w:rsid w:val="00BC10E7"/>
    <w:rsid w:val="00BC11A3"/>
    <w:rsid w:val="00BC12B9"/>
    <w:rsid w:val="00BC1341"/>
    <w:rsid w:val="00BC13C5"/>
    <w:rsid w:val="00BC13E8"/>
    <w:rsid w:val="00BC1473"/>
    <w:rsid w:val="00BC153D"/>
    <w:rsid w:val="00BC155D"/>
    <w:rsid w:val="00BC15B4"/>
    <w:rsid w:val="00BC15C4"/>
    <w:rsid w:val="00BC1714"/>
    <w:rsid w:val="00BC175C"/>
    <w:rsid w:val="00BC1781"/>
    <w:rsid w:val="00BC1984"/>
    <w:rsid w:val="00BC19EC"/>
    <w:rsid w:val="00BC1A84"/>
    <w:rsid w:val="00BC1C8B"/>
    <w:rsid w:val="00BC1D9C"/>
    <w:rsid w:val="00BC1DBF"/>
    <w:rsid w:val="00BC1ED2"/>
    <w:rsid w:val="00BC1F4C"/>
    <w:rsid w:val="00BC20EB"/>
    <w:rsid w:val="00BC20F1"/>
    <w:rsid w:val="00BC20F6"/>
    <w:rsid w:val="00BC2115"/>
    <w:rsid w:val="00BC21B1"/>
    <w:rsid w:val="00BC2202"/>
    <w:rsid w:val="00BC2377"/>
    <w:rsid w:val="00BC24C4"/>
    <w:rsid w:val="00BC28B1"/>
    <w:rsid w:val="00BC28D7"/>
    <w:rsid w:val="00BC2996"/>
    <w:rsid w:val="00BC2A79"/>
    <w:rsid w:val="00BC2B8B"/>
    <w:rsid w:val="00BC3321"/>
    <w:rsid w:val="00BC3359"/>
    <w:rsid w:val="00BC3429"/>
    <w:rsid w:val="00BC345F"/>
    <w:rsid w:val="00BC354E"/>
    <w:rsid w:val="00BC3564"/>
    <w:rsid w:val="00BC3626"/>
    <w:rsid w:val="00BC36A5"/>
    <w:rsid w:val="00BC3771"/>
    <w:rsid w:val="00BC39F0"/>
    <w:rsid w:val="00BC3B03"/>
    <w:rsid w:val="00BC3BA8"/>
    <w:rsid w:val="00BC3E8F"/>
    <w:rsid w:val="00BC3E94"/>
    <w:rsid w:val="00BC3F7E"/>
    <w:rsid w:val="00BC3F90"/>
    <w:rsid w:val="00BC40E5"/>
    <w:rsid w:val="00BC410A"/>
    <w:rsid w:val="00BC4205"/>
    <w:rsid w:val="00BC4239"/>
    <w:rsid w:val="00BC4312"/>
    <w:rsid w:val="00BC4367"/>
    <w:rsid w:val="00BC43BD"/>
    <w:rsid w:val="00BC43C5"/>
    <w:rsid w:val="00BC440E"/>
    <w:rsid w:val="00BC443F"/>
    <w:rsid w:val="00BC45A2"/>
    <w:rsid w:val="00BC4793"/>
    <w:rsid w:val="00BC47FB"/>
    <w:rsid w:val="00BC492E"/>
    <w:rsid w:val="00BC49A8"/>
    <w:rsid w:val="00BC49D5"/>
    <w:rsid w:val="00BC49E1"/>
    <w:rsid w:val="00BC4B05"/>
    <w:rsid w:val="00BC4BC8"/>
    <w:rsid w:val="00BC4C02"/>
    <w:rsid w:val="00BC4C7C"/>
    <w:rsid w:val="00BC4CAE"/>
    <w:rsid w:val="00BC4CFB"/>
    <w:rsid w:val="00BC4FF3"/>
    <w:rsid w:val="00BC5064"/>
    <w:rsid w:val="00BC518E"/>
    <w:rsid w:val="00BC5258"/>
    <w:rsid w:val="00BC5314"/>
    <w:rsid w:val="00BC5344"/>
    <w:rsid w:val="00BC53C0"/>
    <w:rsid w:val="00BC5479"/>
    <w:rsid w:val="00BC5482"/>
    <w:rsid w:val="00BC54FC"/>
    <w:rsid w:val="00BC5577"/>
    <w:rsid w:val="00BC56BB"/>
    <w:rsid w:val="00BC56E2"/>
    <w:rsid w:val="00BC5755"/>
    <w:rsid w:val="00BC578C"/>
    <w:rsid w:val="00BC5799"/>
    <w:rsid w:val="00BC5821"/>
    <w:rsid w:val="00BC58C6"/>
    <w:rsid w:val="00BC58E3"/>
    <w:rsid w:val="00BC58F2"/>
    <w:rsid w:val="00BC5A29"/>
    <w:rsid w:val="00BC5D2F"/>
    <w:rsid w:val="00BC5DA1"/>
    <w:rsid w:val="00BC5E44"/>
    <w:rsid w:val="00BC5E54"/>
    <w:rsid w:val="00BC5E71"/>
    <w:rsid w:val="00BC5EB5"/>
    <w:rsid w:val="00BC5F2C"/>
    <w:rsid w:val="00BC6014"/>
    <w:rsid w:val="00BC605A"/>
    <w:rsid w:val="00BC60AB"/>
    <w:rsid w:val="00BC6107"/>
    <w:rsid w:val="00BC617F"/>
    <w:rsid w:val="00BC61F8"/>
    <w:rsid w:val="00BC626B"/>
    <w:rsid w:val="00BC6361"/>
    <w:rsid w:val="00BC6415"/>
    <w:rsid w:val="00BC6496"/>
    <w:rsid w:val="00BC652E"/>
    <w:rsid w:val="00BC65D9"/>
    <w:rsid w:val="00BC6620"/>
    <w:rsid w:val="00BC6943"/>
    <w:rsid w:val="00BC6A1C"/>
    <w:rsid w:val="00BC6A68"/>
    <w:rsid w:val="00BC6B0B"/>
    <w:rsid w:val="00BC6B60"/>
    <w:rsid w:val="00BC6CCE"/>
    <w:rsid w:val="00BC6DE9"/>
    <w:rsid w:val="00BC6EBA"/>
    <w:rsid w:val="00BC7216"/>
    <w:rsid w:val="00BC7218"/>
    <w:rsid w:val="00BC7281"/>
    <w:rsid w:val="00BC7414"/>
    <w:rsid w:val="00BC770C"/>
    <w:rsid w:val="00BC77EE"/>
    <w:rsid w:val="00BC7834"/>
    <w:rsid w:val="00BC788F"/>
    <w:rsid w:val="00BC78E8"/>
    <w:rsid w:val="00BC7A47"/>
    <w:rsid w:val="00BC7B1E"/>
    <w:rsid w:val="00BC7D98"/>
    <w:rsid w:val="00BC7DAE"/>
    <w:rsid w:val="00BC7DEE"/>
    <w:rsid w:val="00BC7F99"/>
    <w:rsid w:val="00BD00C3"/>
    <w:rsid w:val="00BD0108"/>
    <w:rsid w:val="00BD0111"/>
    <w:rsid w:val="00BD02DC"/>
    <w:rsid w:val="00BD0303"/>
    <w:rsid w:val="00BD0393"/>
    <w:rsid w:val="00BD039F"/>
    <w:rsid w:val="00BD03A0"/>
    <w:rsid w:val="00BD03F1"/>
    <w:rsid w:val="00BD041E"/>
    <w:rsid w:val="00BD0436"/>
    <w:rsid w:val="00BD052F"/>
    <w:rsid w:val="00BD0548"/>
    <w:rsid w:val="00BD055B"/>
    <w:rsid w:val="00BD056A"/>
    <w:rsid w:val="00BD0584"/>
    <w:rsid w:val="00BD0604"/>
    <w:rsid w:val="00BD06EC"/>
    <w:rsid w:val="00BD06EF"/>
    <w:rsid w:val="00BD073F"/>
    <w:rsid w:val="00BD074E"/>
    <w:rsid w:val="00BD08CF"/>
    <w:rsid w:val="00BD0992"/>
    <w:rsid w:val="00BD0A47"/>
    <w:rsid w:val="00BD0AEE"/>
    <w:rsid w:val="00BD0AF2"/>
    <w:rsid w:val="00BD0B21"/>
    <w:rsid w:val="00BD0B5F"/>
    <w:rsid w:val="00BD0CFA"/>
    <w:rsid w:val="00BD0DAF"/>
    <w:rsid w:val="00BD0DD8"/>
    <w:rsid w:val="00BD0DFF"/>
    <w:rsid w:val="00BD0E19"/>
    <w:rsid w:val="00BD0E62"/>
    <w:rsid w:val="00BD0E88"/>
    <w:rsid w:val="00BD0F72"/>
    <w:rsid w:val="00BD1192"/>
    <w:rsid w:val="00BD1198"/>
    <w:rsid w:val="00BD11F7"/>
    <w:rsid w:val="00BD1406"/>
    <w:rsid w:val="00BD1619"/>
    <w:rsid w:val="00BD1765"/>
    <w:rsid w:val="00BD1996"/>
    <w:rsid w:val="00BD19B1"/>
    <w:rsid w:val="00BD19C4"/>
    <w:rsid w:val="00BD19E1"/>
    <w:rsid w:val="00BD1B54"/>
    <w:rsid w:val="00BD1BC2"/>
    <w:rsid w:val="00BD1DD1"/>
    <w:rsid w:val="00BD1E4A"/>
    <w:rsid w:val="00BD1EAB"/>
    <w:rsid w:val="00BD1EE3"/>
    <w:rsid w:val="00BD1F0C"/>
    <w:rsid w:val="00BD1FED"/>
    <w:rsid w:val="00BD2013"/>
    <w:rsid w:val="00BD20E1"/>
    <w:rsid w:val="00BD2110"/>
    <w:rsid w:val="00BD224F"/>
    <w:rsid w:val="00BD227F"/>
    <w:rsid w:val="00BD239F"/>
    <w:rsid w:val="00BD256C"/>
    <w:rsid w:val="00BD25D1"/>
    <w:rsid w:val="00BD26B3"/>
    <w:rsid w:val="00BD26BA"/>
    <w:rsid w:val="00BD2702"/>
    <w:rsid w:val="00BD2785"/>
    <w:rsid w:val="00BD28CB"/>
    <w:rsid w:val="00BD28F0"/>
    <w:rsid w:val="00BD29C8"/>
    <w:rsid w:val="00BD2A8B"/>
    <w:rsid w:val="00BD2AF1"/>
    <w:rsid w:val="00BD2B55"/>
    <w:rsid w:val="00BD2D69"/>
    <w:rsid w:val="00BD2DB4"/>
    <w:rsid w:val="00BD2F2A"/>
    <w:rsid w:val="00BD2F64"/>
    <w:rsid w:val="00BD3079"/>
    <w:rsid w:val="00BD3084"/>
    <w:rsid w:val="00BD3097"/>
    <w:rsid w:val="00BD3207"/>
    <w:rsid w:val="00BD323A"/>
    <w:rsid w:val="00BD32DA"/>
    <w:rsid w:val="00BD32E9"/>
    <w:rsid w:val="00BD3316"/>
    <w:rsid w:val="00BD331F"/>
    <w:rsid w:val="00BD33B0"/>
    <w:rsid w:val="00BD33B5"/>
    <w:rsid w:val="00BD34C0"/>
    <w:rsid w:val="00BD3506"/>
    <w:rsid w:val="00BD357A"/>
    <w:rsid w:val="00BD35E9"/>
    <w:rsid w:val="00BD3682"/>
    <w:rsid w:val="00BD3750"/>
    <w:rsid w:val="00BD376C"/>
    <w:rsid w:val="00BD3781"/>
    <w:rsid w:val="00BD3883"/>
    <w:rsid w:val="00BD3889"/>
    <w:rsid w:val="00BD395A"/>
    <w:rsid w:val="00BD3974"/>
    <w:rsid w:val="00BD3AA8"/>
    <w:rsid w:val="00BD3AAD"/>
    <w:rsid w:val="00BD3B3D"/>
    <w:rsid w:val="00BD3B94"/>
    <w:rsid w:val="00BD3C42"/>
    <w:rsid w:val="00BD3CA3"/>
    <w:rsid w:val="00BD3CAA"/>
    <w:rsid w:val="00BD3CBE"/>
    <w:rsid w:val="00BD3D31"/>
    <w:rsid w:val="00BD3DEC"/>
    <w:rsid w:val="00BD4036"/>
    <w:rsid w:val="00BD4110"/>
    <w:rsid w:val="00BD414B"/>
    <w:rsid w:val="00BD4388"/>
    <w:rsid w:val="00BD4584"/>
    <w:rsid w:val="00BD4638"/>
    <w:rsid w:val="00BD4676"/>
    <w:rsid w:val="00BD4811"/>
    <w:rsid w:val="00BD48A0"/>
    <w:rsid w:val="00BD48AA"/>
    <w:rsid w:val="00BD493E"/>
    <w:rsid w:val="00BD4973"/>
    <w:rsid w:val="00BD49A0"/>
    <w:rsid w:val="00BD49BA"/>
    <w:rsid w:val="00BD4AE8"/>
    <w:rsid w:val="00BD4AF4"/>
    <w:rsid w:val="00BD4B5E"/>
    <w:rsid w:val="00BD4B65"/>
    <w:rsid w:val="00BD4B9B"/>
    <w:rsid w:val="00BD4BF4"/>
    <w:rsid w:val="00BD4CE5"/>
    <w:rsid w:val="00BD4D48"/>
    <w:rsid w:val="00BD4DC8"/>
    <w:rsid w:val="00BD4E4E"/>
    <w:rsid w:val="00BD4F3B"/>
    <w:rsid w:val="00BD503C"/>
    <w:rsid w:val="00BD50DF"/>
    <w:rsid w:val="00BD5241"/>
    <w:rsid w:val="00BD5339"/>
    <w:rsid w:val="00BD5516"/>
    <w:rsid w:val="00BD5529"/>
    <w:rsid w:val="00BD5559"/>
    <w:rsid w:val="00BD5563"/>
    <w:rsid w:val="00BD557E"/>
    <w:rsid w:val="00BD56C8"/>
    <w:rsid w:val="00BD5722"/>
    <w:rsid w:val="00BD5811"/>
    <w:rsid w:val="00BD5830"/>
    <w:rsid w:val="00BD5B4D"/>
    <w:rsid w:val="00BD5BAD"/>
    <w:rsid w:val="00BD5C36"/>
    <w:rsid w:val="00BD5C5C"/>
    <w:rsid w:val="00BD5D28"/>
    <w:rsid w:val="00BD5E98"/>
    <w:rsid w:val="00BD601B"/>
    <w:rsid w:val="00BD6273"/>
    <w:rsid w:val="00BD62B3"/>
    <w:rsid w:val="00BD6702"/>
    <w:rsid w:val="00BD6767"/>
    <w:rsid w:val="00BD67A6"/>
    <w:rsid w:val="00BD67BF"/>
    <w:rsid w:val="00BD6825"/>
    <w:rsid w:val="00BD69DF"/>
    <w:rsid w:val="00BD6B2B"/>
    <w:rsid w:val="00BD6B6A"/>
    <w:rsid w:val="00BD6BCA"/>
    <w:rsid w:val="00BD6C16"/>
    <w:rsid w:val="00BD6DC2"/>
    <w:rsid w:val="00BD6E2F"/>
    <w:rsid w:val="00BD71F5"/>
    <w:rsid w:val="00BD7275"/>
    <w:rsid w:val="00BD72EC"/>
    <w:rsid w:val="00BD7411"/>
    <w:rsid w:val="00BD75B2"/>
    <w:rsid w:val="00BD7853"/>
    <w:rsid w:val="00BD7855"/>
    <w:rsid w:val="00BD7941"/>
    <w:rsid w:val="00BD79B8"/>
    <w:rsid w:val="00BD79E3"/>
    <w:rsid w:val="00BD7A64"/>
    <w:rsid w:val="00BD7C8B"/>
    <w:rsid w:val="00BD7EA6"/>
    <w:rsid w:val="00BD7F46"/>
    <w:rsid w:val="00BD7F8B"/>
    <w:rsid w:val="00BE00D6"/>
    <w:rsid w:val="00BE02D5"/>
    <w:rsid w:val="00BE037F"/>
    <w:rsid w:val="00BE040B"/>
    <w:rsid w:val="00BE0440"/>
    <w:rsid w:val="00BE0458"/>
    <w:rsid w:val="00BE0743"/>
    <w:rsid w:val="00BE08E0"/>
    <w:rsid w:val="00BE0A0C"/>
    <w:rsid w:val="00BE0A4A"/>
    <w:rsid w:val="00BE0A7D"/>
    <w:rsid w:val="00BE0AE4"/>
    <w:rsid w:val="00BE0B34"/>
    <w:rsid w:val="00BE0C86"/>
    <w:rsid w:val="00BE0CA6"/>
    <w:rsid w:val="00BE0D20"/>
    <w:rsid w:val="00BE0D6B"/>
    <w:rsid w:val="00BE0D9A"/>
    <w:rsid w:val="00BE0E85"/>
    <w:rsid w:val="00BE0F5D"/>
    <w:rsid w:val="00BE0F9F"/>
    <w:rsid w:val="00BE1043"/>
    <w:rsid w:val="00BE118E"/>
    <w:rsid w:val="00BE1224"/>
    <w:rsid w:val="00BE12C9"/>
    <w:rsid w:val="00BE1395"/>
    <w:rsid w:val="00BE1491"/>
    <w:rsid w:val="00BE1519"/>
    <w:rsid w:val="00BE15B7"/>
    <w:rsid w:val="00BE15CD"/>
    <w:rsid w:val="00BE16D8"/>
    <w:rsid w:val="00BE1726"/>
    <w:rsid w:val="00BE17C4"/>
    <w:rsid w:val="00BE19A3"/>
    <w:rsid w:val="00BE1A6D"/>
    <w:rsid w:val="00BE1B16"/>
    <w:rsid w:val="00BE1BF0"/>
    <w:rsid w:val="00BE1C48"/>
    <w:rsid w:val="00BE1D63"/>
    <w:rsid w:val="00BE1D8E"/>
    <w:rsid w:val="00BE1E0B"/>
    <w:rsid w:val="00BE1E52"/>
    <w:rsid w:val="00BE1E78"/>
    <w:rsid w:val="00BE2240"/>
    <w:rsid w:val="00BE2299"/>
    <w:rsid w:val="00BE22E5"/>
    <w:rsid w:val="00BE22F6"/>
    <w:rsid w:val="00BE2392"/>
    <w:rsid w:val="00BE239E"/>
    <w:rsid w:val="00BE23F8"/>
    <w:rsid w:val="00BE2418"/>
    <w:rsid w:val="00BE24B0"/>
    <w:rsid w:val="00BE24CF"/>
    <w:rsid w:val="00BE25B1"/>
    <w:rsid w:val="00BE25F8"/>
    <w:rsid w:val="00BE25FA"/>
    <w:rsid w:val="00BE26C0"/>
    <w:rsid w:val="00BE277F"/>
    <w:rsid w:val="00BE278F"/>
    <w:rsid w:val="00BE291E"/>
    <w:rsid w:val="00BE2A4E"/>
    <w:rsid w:val="00BE2AF2"/>
    <w:rsid w:val="00BE2BB0"/>
    <w:rsid w:val="00BE2BBD"/>
    <w:rsid w:val="00BE2BF7"/>
    <w:rsid w:val="00BE2CFD"/>
    <w:rsid w:val="00BE2D78"/>
    <w:rsid w:val="00BE2E5B"/>
    <w:rsid w:val="00BE2F39"/>
    <w:rsid w:val="00BE2F40"/>
    <w:rsid w:val="00BE3023"/>
    <w:rsid w:val="00BE31FF"/>
    <w:rsid w:val="00BE33E5"/>
    <w:rsid w:val="00BE347F"/>
    <w:rsid w:val="00BE348A"/>
    <w:rsid w:val="00BE356D"/>
    <w:rsid w:val="00BE365E"/>
    <w:rsid w:val="00BE369F"/>
    <w:rsid w:val="00BE36AB"/>
    <w:rsid w:val="00BE36E6"/>
    <w:rsid w:val="00BE3766"/>
    <w:rsid w:val="00BE3832"/>
    <w:rsid w:val="00BE396E"/>
    <w:rsid w:val="00BE3AD4"/>
    <w:rsid w:val="00BE3AE2"/>
    <w:rsid w:val="00BE3AF2"/>
    <w:rsid w:val="00BE3F80"/>
    <w:rsid w:val="00BE422D"/>
    <w:rsid w:val="00BE42DC"/>
    <w:rsid w:val="00BE4311"/>
    <w:rsid w:val="00BE43C8"/>
    <w:rsid w:val="00BE454D"/>
    <w:rsid w:val="00BE4776"/>
    <w:rsid w:val="00BE4793"/>
    <w:rsid w:val="00BE47A1"/>
    <w:rsid w:val="00BE4811"/>
    <w:rsid w:val="00BE48F5"/>
    <w:rsid w:val="00BE4908"/>
    <w:rsid w:val="00BE4910"/>
    <w:rsid w:val="00BE4A55"/>
    <w:rsid w:val="00BE4B84"/>
    <w:rsid w:val="00BE4BA5"/>
    <w:rsid w:val="00BE4DB1"/>
    <w:rsid w:val="00BE4E42"/>
    <w:rsid w:val="00BE4E72"/>
    <w:rsid w:val="00BE4E80"/>
    <w:rsid w:val="00BE4ED8"/>
    <w:rsid w:val="00BE4EE1"/>
    <w:rsid w:val="00BE4F95"/>
    <w:rsid w:val="00BE5092"/>
    <w:rsid w:val="00BE518F"/>
    <w:rsid w:val="00BE519F"/>
    <w:rsid w:val="00BE52D5"/>
    <w:rsid w:val="00BE52F7"/>
    <w:rsid w:val="00BE5389"/>
    <w:rsid w:val="00BE5434"/>
    <w:rsid w:val="00BE54A3"/>
    <w:rsid w:val="00BE54B2"/>
    <w:rsid w:val="00BE5602"/>
    <w:rsid w:val="00BE56BF"/>
    <w:rsid w:val="00BE574B"/>
    <w:rsid w:val="00BE5884"/>
    <w:rsid w:val="00BE58FE"/>
    <w:rsid w:val="00BE5B0E"/>
    <w:rsid w:val="00BE5B74"/>
    <w:rsid w:val="00BE5BD2"/>
    <w:rsid w:val="00BE5CBD"/>
    <w:rsid w:val="00BE5E55"/>
    <w:rsid w:val="00BE5EE5"/>
    <w:rsid w:val="00BE5F46"/>
    <w:rsid w:val="00BE6024"/>
    <w:rsid w:val="00BE6091"/>
    <w:rsid w:val="00BE62F7"/>
    <w:rsid w:val="00BE6384"/>
    <w:rsid w:val="00BE63ED"/>
    <w:rsid w:val="00BE648F"/>
    <w:rsid w:val="00BE6610"/>
    <w:rsid w:val="00BE6667"/>
    <w:rsid w:val="00BE6680"/>
    <w:rsid w:val="00BE66DE"/>
    <w:rsid w:val="00BE67C2"/>
    <w:rsid w:val="00BE67D5"/>
    <w:rsid w:val="00BE67F9"/>
    <w:rsid w:val="00BE6808"/>
    <w:rsid w:val="00BE6875"/>
    <w:rsid w:val="00BE68C3"/>
    <w:rsid w:val="00BE68E9"/>
    <w:rsid w:val="00BE6984"/>
    <w:rsid w:val="00BE69FD"/>
    <w:rsid w:val="00BE6A31"/>
    <w:rsid w:val="00BE6A4B"/>
    <w:rsid w:val="00BE6A61"/>
    <w:rsid w:val="00BE6AC0"/>
    <w:rsid w:val="00BE6AEE"/>
    <w:rsid w:val="00BE6BF6"/>
    <w:rsid w:val="00BE6C29"/>
    <w:rsid w:val="00BE6CAE"/>
    <w:rsid w:val="00BE6CC3"/>
    <w:rsid w:val="00BE6E70"/>
    <w:rsid w:val="00BE6EAB"/>
    <w:rsid w:val="00BE6F06"/>
    <w:rsid w:val="00BE6F56"/>
    <w:rsid w:val="00BE6FC6"/>
    <w:rsid w:val="00BE6FE8"/>
    <w:rsid w:val="00BE7037"/>
    <w:rsid w:val="00BE7066"/>
    <w:rsid w:val="00BE72DE"/>
    <w:rsid w:val="00BE7302"/>
    <w:rsid w:val="00BE7348"/>
    <w:rsid w:val="00BE740F"/>
    <w:rsid w:val="00BE74DE"/>
    <w:rsid w:val="00BE7508"/>
    <w:rsid w:val="00BE75B7"/>
    <w:rsid w:val="00BE75BF"/>
    <w:rsid w:val="00BE75F8"/>
    <w:rsid w:val="00BE771B"/>
    <w:rsid w:val="00BE776E"/>
    <w:rsid w:val="00BE78B8"/>
    <w:rsid w:val="00BE796D"/>
    <w:rsid w:val="00BE7A95"/>
    <w:rsid w:val="00BE7B08"/>
    <w:rsid w:val="00BE7BC2"/>
    <w:rsid w:val="00BE7C01"/>
    <w:rsid w:val="00BE7D22"/>
    <w:rsid w:val="00BE7E22"/>
    <w:rsid w:val="00BE7F3F"/>
    <w:rsid w:val="00BF017E"/>
    <w:rsid w:val="00BF0234"/>
    <w:rsid w:val="00BF0235"/>
    <w:rsid w:val="00BF02DE"/>
    <w:rsid w:val="00BF0386"/>
    <w:rsid w:val="00BF0404"/>
    <w:rsid w:val="00BF0418"/>
    <w:rsid w:val="00BF056C"/>
    <w:rsid w:val="00BF058C"/>
    <w:rsid w:val="00BF059A"/>
    <w:rsid w:val="00BF0685"/>
    <w:rsid w:val="00BF071C"/>
    <w:rsid w:val="00BF08B5"/>
    <w:rsid w:val="00BF08EC"/>
    <w:rsid w:val="00BF094A"/>
    <w:rsid w:val="00BF09F1"/>
    <w:rsid w:val="00BF0A24"/>
    <w:rsid w:val="00BF0B9E"/>
    <w:rsid w:val="00BF0BAA"/>
    <w:rsid w:val="00BF0C5F"/>
    <w:rsid w:val="00BF0D56"/>
    <w:rsid w:val="00BF0E4C"/>
    <w:rsid w:val="00BF0EA4"/>
    <w:rsid w:val="00BF0EDC"/>
    <w:rsid w:val="00BF0F3A"/>
    <w:rsid w:val="00BF0F78"/>
    <w:rsid w:val="00BF0FC4"/>
    <w:rsid w:val="00BF1052"/>
    <w:rsid w:val="00BF10D6"/>
    <w:rsid w:val="00BF134C"/>
    <w:rsid w:val="00BF13DD"/>
    <w:rsid w:val="00BF142B"/>
    <w:rsid w:val="00BF14A7"/>
    <w:rsid w:val="00BF14EE"/>
    <w:rsid w:val="00BF1617"/>
    <w:rsid w:val="00BF1894"/>
    <w:rsid w:val="00BF1914"/>
    <w:rsid w:val="00BF1B2C"/>
    <w:rsid w:val="00BF1C29"/>
    <w:rsid w:val="00BF1C53"/>
    <w:rsid w:val="00BF1C70"/>
    <w:rsid w:val="00BF1E24"/>
    <w:rsid w:val="00BF1F31"/>
    <w:rsid w:val="00BF1F40"/>
    <w:rsid w:val="00BF20D3"/>
    <w:rsid w:val="00BF218C"/>
    <w:rsid w:val="00BF2212"/>
    <w:rsid w:val="00BF22E6"/>
    <w:rsid w:val="00BF238E"/>
    <w:rsid w:val="00BF240B"/>
    <w:rsid w:val="00BF2419"/>
    <w:rsid w:val="00BF2518"/>
    <w:rsid w:val="00BF25C8"/>
    <w:rsid w:val="00BF25CC"/>
    <w:rsid w:val="00BF26AE"/>
    <w:rsid w:val="00BF2775"/>
    <w:rsid w:val="00BF2828"/>
    <w:rsid w:val="00BF2854"/>
    <w:rsid w:val="00BF28BB"/>
    <w:rsid w:val="00BF2A25"/>
    <w:rsid w:val="00BF2ABD"/>
    <w:rsid w:val="00BF2B75"/>
    <w:rsid w:val="00BF2B89"/>
    <w:rsid w:val="00BF2B9F"/>
    <w:rsid w:val="00BF2BFF"/>
    <w:rsid w:val="00BF2D39"/>
    <w:rsid w:val="00BF2DF5"/>
    <w:rsid w:val="00BF2E55"/>
    <w:rsid w:val="00BF2EAD"/>
    <w:rsid w:val="00BF3029"/>
    <w:rsid w:val="00BF3031"/>
    <w:rsid w:val="00BF3104"/>
    <w:rsid w:val="00BF321B"/>
    <w:rsid w:val="00BF330F"/>
    <w:rsid w:val="00BF3335"/>
    <w:rsid w:val="00BF333A"/>
    <w:rsid w:val="00BF3396"/>
    <w:rsid w:val="00BF33B7"/>
    <w:rsid w:val="00BF3428"/>
    <w:rsid w:val="00BF3467"/>
    <w:rsid w:val="00BF350C"/>
    <w:rsid w:val="00BF366E"/>
    <w:rsid w:val="00BF36F5"/>
    <w:rsid w:val="00BF378D"/>
    <w:rsid w:val="00BF37B2"/>
    <w:rsid w:val="00BF3968"/>
    <w:rsid w:val="00BF397F"/>
    <w:rsid w:val="00BF3A6D"/>
    <w:rsid w:val="00BF3A7C"/>
    <w:rsid w:val="00BF3A8F"/>
    <w:rsid w:val="00BF3B53"/>
    <w:rsid w:val="00BF3BF4"/>
    <w:rsid w:val="00BF3BF5"/>
    <w:rsid w:val="00BF3D20"/>
    <w:rsid w:val="00BF3D2F"/>
    <w:rsid w:val="00BF3D8E"/>
    <w:rsid w:val="00BF3E07"/>
    <w:rsid w:val="00BF3E24"/>
    <w:rsid w:val="00BF3F69"/>
    <w:rsid w:val="00BF3FBC"/>
    <w:rsid w:val="00BF405F"/>
    <w:rsid w:val="00BF40DE"/>
    <w:rsid w:val="00BF4176"/>
    <w:rsid w:val="00BF41B7"/>
    <w:rsid w:val="00BF41FA"/>
    <w:rsid w:val="00BF4249"/>
    <w:rsid w:val="00BF426D"/>
    <w:rsid w:val="00BF431C"/>
    <w:rsid w:val="00BF4393"/>
    <w:rsid w:val="00BF469C"/>
    <w:rsid w:val="00BF46BC"/>
    <w:rsid w:val="00BF4731"/>
    <w:rsid w:val="00BF4867"/>
    <w:rsid w:val="00BF4980"/>
    <w:rsid w:val="00BF4AC8"/>
    <w:rsid w:val="00BF4AD2"/>
    <w:rsid w:val="00BF4B04"/>
    <w:rsid w:val="00BF4C35"/>
    <w:rsid w:val="00BF4C5E"/>
    <w:rsid w:val="00BF4C87"/>
    <w:rsid w:val="00BF4CB5"/>
    <w:rsid w:val="00BF4D18"/>
    <w:rsid w:val="00BF4D2D"/>
    <w:rsid w:val="00BF4D67"/>
    <w:rsid w:val="00BF4DD8"/>
    <w:rsid w:val="00BF4E37"/>
    <w:rsid w:val="00BF4E8E"/>
    <w:rsid w:val="00BF4FE6"/>
    <w:rsid w:val="00BF50A2"/>
    <w:rsid w:val="00BF51DC"/>
    <w:rsid w:val="00BF51EC"/>
    <w:rsid w:val="00BF534D"/>
    <w:rsid w:val="00BF534F"/>
    <w:rsid w:val="00BF5679"/>
    <w:rsid w:val="00BF56D1"/>
    <w:rsid w:val="00BF57F3"/>
    <w:rsid w:val="00BF582C"/>
    <w:rsid w:val="00BF58BB"/>
    <w:rsid w:val="00BF58F6"/>
    <w:rsid w:val="00BF5A3F"/>
    <w:rsid w:val="00BF5A53"/>
    <w:rsid w:val="00BF5CD6"/>
    <w:rsid w:val="00BF5DAE"/>
    <w:rsid w:val="00BF5DBF"/>
    <w:rsid w:val="00BF5E05"/>
    <w:rsid w:val="00BF5E7F"/>
    <w:rsid w:val="00BF615C"/>
    <w:rsid w:val="00BF6199"/>
    <w:rsid w:val="00BF61A7"/>
    <w:rsid w:val="00BF61EE"/>
    <w:rsid w:val="00BF6269"/>
    <w:rsid w:val="00BF62D7"/>
    <w:rsid w:val="00BF632C"/>
    <w:rsid w:val="00BF6333"/>
    <w:rsid w:val="00BF6521"/>
    <w:rsid w:val="00BF6529"/>
    <w:rsid w:val="00BF6547"/>
    <w:rsid w:val="00BF656E"/>
    <w:rsid w:val="00BF659D"/>
    <w:rsid w:val="00BF673C"/>
    <w:rsid w:val="00BF67A1"/>
    <w:rsid w:val="00BF6868"/>
    <w:rsid w:val="00BF6A18"/>
    <w:rsid w:val="00BF6BB3"/>
    <w:rsid w:val="00BF6C95"/>
    <w:rsid w:val="00BF6E0D"/>
    <w:rsid w:val="00BF6ED1"/>
    <w:rsid w:val="00BF6F84"/>
    <w:rsid w:val="00BF7055"/>
    <w:rsid w:val="00BF70A2"/>
    <w:rsid w:val="00BF70BA"/>
    <w:rsid w:val="00BF7213"/>
    <w:rsid w:val="00BF7237"/>
    <w:rsid w:val="00BF7250"/>
    <w:rsid w:val="00BF7359"/>
    <w:rsid w:val="00BF73EE"/>
    <w:rsid w:val="00BF7539"/>
    <w:rsid w:val="00BF758C"/>
    <w:rsid w:val="00BF78A3"/>
    <w:rsid w:val="00BF78B5"/>
    <w:rsid w:val="00BF7959"/>
    <w:rsid w:val="00BF7A23"/>
    <w:rsid w:val="00BF7C28"/>
    <w:rsid w:val="00BF7C35"/>
    <w:rsid w:val="00BF7C69"/>
    <w:rsid w:val="00BF7D84"/>
    <w:rsid w:val="00BF7DF8"/>
    <w:rsid w:val="00BF7E90"/>
    <w:rsid w:val="00C00098"/>
    <w:rsid w:val="00C000C7"/>
    <w:rsid w:val="00C00105"/>
    <w:rsid w:val="00C00379"/>
    <w:rsid w:val="00C003E5"/>
    <w:rsid w:val="00C0048C"/>
    <w:rsid w:val="00C0063F"/>
    <w:rsid w:val="00C00820"/>
    <w:rsid w:val="00C00823"/>
    <w:rsid w:val="00C0087C"/>
    <w:rsid w:val="00C008CB"/>
    <w:rsid w:val="00C00A16"/>
    <w:rsid w:val="00C00AE3"/>
    <w:rsid w:val="00C00B56"/>
    <w:rsid w:val="00C00C26"/>
    <w:rsid w:val="00C00CAC"/>
    <w:rsid w:val="00C00CD1"/>
    <w:rsid w:val="00C00DF8"/>
    <w:rsid w:val="00C00E54"/>
    <w:rsid w:val="00C00E6D"/>
    <w:rsid w:val="00C00F11"/>
    <w:rsid w:val="00C0103A"/>
    <w:rsid w:val="00C011C7"/>
    <w:rsid w:val="00C0128D"/>
    <w:rsid w:val="00C01290"/>
    <w:rsid w:val="00C0145C"/>
    <w:rsid w:val="00C014BA"/>
    <w:rsid w:val="00C0166C"/>
    <w:rsid w:val="00C01789"/>
    <w:rsid w:val="00C018B3"/>
    <w:rsid w:val="00C018C7"/>
    <w:rsid w:val="00C018C8"/>
    <w:rsid w:val="00C01990"/>
    <w:rsid w:val="00C019E2"/>
    <w:rsid w:val="00C01A94"/>
    <w:rsid w:val="00C01AF6"/>
    <w:rsid w:val="00C01B93"/>
    <w:rsid w:val="00C01D1A"/>
    <w:rsid w:val="00C01E44"/>
    <w:rsid w:val="00C01F89"/>
    <w:rsid w:val="00C02072"/>
    <w:rsid w:val="00C020CE"/>
    <w:rsid w:val="00C020D1"/>
    <w:rsid w:val="00C02100"/>
    <w:rsid w:val="00C021DE"/>
    <w:rsid w:val="00C0228F"/>
    <w:rsid w:val="00C022D3"/>
    <w:rsid w:val="00C02311"/>
    <w:rsid w:val="00C025A6"/>
    <w:rsid w:val="00C02607"/>
    <w:rsid w:val="00C02692"/>
    <w:rsid w:val="00C0279B"/>
    <w:rsid w:val="00C027D5"/>
    <w:rsid w:val="00C029D3"/>
    <w:rsid w:val="00C029D6"/>
    <w:rsid w:val="00C02A99"/>
    <w:rsid w:val="00C02AAA"/>
    <w:rsid w:val="00C02ABC"/>
    <w:rsid w:val="00C02D01"/>
    <w:rsid w:val="00C02DB8"/>
    <w:rsid w:val="00C02DC0"/>
    <w:rsid w:val="00C02E27"/>
    <w:rsid w:val="00C02ED2"/>
    <w:rsid w:val="00C03050"/>
    <w:rsid w:val="00C03075"/>
    <w:rsid w:val="00C030DF"/>
    <w:rsid w:val="00C03193"/>
    <w:rsid w:val="00C032F2"/>
    <w:rsid w:val="00C03487"/>
    <w:rsid w:val="00C03596"/>
    <w:rsid w:val="00C035D6"/>
    <w:rsid w:val="00C03605"/>
    <w:rsid w:val="00C036C5"/>
    <w:rsid w:val="00C036D4"/>
    <w:rsid w:val="00C036E3"/>
    <w:rsid w:val="00C03849"/>
    <w:rsid w:val="00C0393E"/>
    <w:rsid w:val="00C0396F"/>
    <w:rsid w:val="00C03A05"/>
    <w:rsid w:val="00C03A7C"/>
    <w:rsid w:val="00C03BE1"/>
    <w:rsid w:val="00C03C71"/>
    <w:rsid w:val="00C03D7E"/>
    <w:rsid w:val="00C03D8E"/>
    <w:rsid w:val="00C03D9B"/>
    <w:rsid w:val="00C03E45"/>
    <w:rsid w:val="00C03E71"/>
    <w:rsid w:val="00C03F61"/>
    <w:rsid w:val="00C03FA8"/>
    <w:rsid w:val="00C03FDB"/>
    <w:rsid w:val="00C040AC"/>
    <w:rsid w:val="00C040F1"/>
    <w:rsid w:val="00C04101"/>
    <w:rsid w:val="00C04138"/>
    <w:rsid w:val="00C0418F"/>
    <w:rsid w:val="00C04219"/>
    <w:rsid w:val="00C042DB"/>
    <w:rsid w:val="00C04311"/>
    <w:rsid w:val="00C04341"/>
    <w:rsid w:val="00C04361"/>
    <w:rsid w:val="00C04370"/>
    <w:rsid w:val="00C044A7"/>
    <w:rsid w:val="00C044D3"/>
    <w:rsid w:val="00C04571"/>
    <w:rsid w:val="00C0467A"/>
    <w:rsid w:val="00C047A9"/>
    <w:rsid w:val="00C047E9"/>
    <w:rsid w:val="00C04859"/>
    <w:rsid w:val="00C04B0D"/>
    <w:rsid w:val="00C04BD4"/>
    <w:rsid w:val="00C04C7A"/>
    <w:rsid w:val="00C04CCC"/>
    <w:rsid w:val="00C04D92"/>
    <w:rsid w:val="00C04DAE"/>
    <w:rsid w:val="00C04ED2"/>
    <w:rsid w:val="00C04F51"/>
    <w:rsid w:val="00C05041"/>
    <w:rsid w:val="00C05177"/>
    <w:rsid w:val="00C053AB"/>
    <w:rsid w:val="00C05425"/>
    <w:rsid w:val="00C05492"/>
    <w:rsid w:val="00C0555A"/>
    <w:rsid w:val="00C05644"/>
    <w:rsid w:val="00C05665"/>
    <w:rsid w:val="00C05677"/>
    <w:rsid w:val="00C05691"/>
    <w:rsid w:val="00C0581D"/>
    <w:rsid w:val="00C05824"/>
    <w:rsid w:val="00C05877"/>
    <w:rsid w:val="00C058F4"/>
    <w:rsid w:val="00C0590C"/>
    <w:rsid w:val="00C05A4E"/>
    <w:rsid w:val="00C05C8E"/>
    <w:rsid w:val="00C05D03"/>
    <w:rsid w:val="00C05D90"/>
    <w:rsid w:val="00C05EAB"/>
    <w:rsid w:val="00C06009"/>
    <w:rsid w:val="00C060DA"/>
    <w:rsid w:val="00C0615F"/>
    <w:rsid w:val="00C0616A"/>
    <w:rsid w:val="00C06212"/>
    <w:rsid w:val="00C06256"/>
    <w:rsid w:val="00C062E2"/>
    <w:rsid w:val="00C06602"/>
    <w:rsid w:val="00C06697"/>
    <w:rsid w:val="00C066C4"/>
    <w:rsid w:val="00C0674C"/>
    <w:rsid w:val="00C0689D"/>
    <w:rsid w:val="00C0696B"/>
    <w:rsid w:val="00C069BC"/>
    <w:rsid w:val="00C069C1"/>
    <w:rsid w:val="00C06A2D"/>
    <w:rsid w:val="00C06AEB"/>
    <w:rsid w:val="00C06B57"/>
    <w:rsid w:val="00C06BB7"/>
    <w:rsid w:val="00C06C3C"/>
    <w:rsid w:val="00C06C65"/>
    <w:rsid w:val="00C06CAC"/>
    <w:rsid w:val="00C06DB7"/>
    <w:rsid w:val="00C06DE4"/>
    <w:rsid w:val="00C06E78"/>
    <w:rsid w:val="00C06E85"/>
    <w:rsid w:val="00C07120"/>
    <w:rsid w:val="00C0730E"/>
    <w:rsid w:val="00C07451"/>
    <w:rsid w:val="00C074D3"/>
    <w:rsid w:val="00C07533"/>
    <w:rsid w:val="00C07551"/>
    <w:rsid w:val="00C0759C"/>
    <w:rsid w:val="00C07639"/>
    <w:rsid w:val="00C07733"/>
    <w:rsid w:val="00C07749"/>
    <w:rsid w:val="00C077F1"/>
    <w:rsid w:val="00C07A4F"/>
    <w:rsid w:val="00C07A88"/>
    <w:rsid w:val="00C07B7C"/>
    <w:rsid w:val="00C07BA6"/>
    <w:rsid w:val="00C07C0A"/>
    <w:rsid w:val="00C07C83"/>
    <w:rsid w:val="00C07D26"/>
    <w:rsid w:val="00C07EBC"/>
    <w:rsid w:val="00C1004E"/>
    <w:rsid w:val="00C1006A"/>
    <w:rsid w:val="00C100FC"/>
    <w:rsid w:val="00C101B5"/>
    <w:rsid w:val="00C102AF"/>
    <w:rsid w:val="00C10486"/>
    <w:rsid w:val="00C104F8"/>
    <w:rsid w:val="00C10573"/>
    <w:rsid w:val="00C105B2"/>
    <w:rsid w:val="00C10657"/>
    <w:rsid w:val="00C10710"/>
    <w:rsid w:val="00C10731"/>
    <w:rsid w:val="00C1073E"/>
    <w:rsid w:val="00C107BA"/>
    <w:rsid w:val="00C10916"/>
    <w:rsid w:val="00C10A1D"/>
    <w:rsid w:val="00C10B8A"/>
    <w:rsid w:val="00C10B9F"/>
    <w:rsid w:val="00C10BF3"/>
    <w:rsid w:val="00C10D59"/>
    <w:rsid w:val="00C11034"/>
    <w:rsid w:val="00C110F1"/>
    <w:rsid w:val="00C1111F"/>
    <w:rsid w:val="00C11222"/>
    <w:rsid w:val="00C1124C"/>
    <w:rsid w:val="00C11271"/>
    <w:rsid w:val="00C11345"/>
    <w:rsid w:val="00C1156C"/>
    <w:rsid w:val="00C115C6"/>
    <w:rsid w:val="00C115EF"/>
    <w:rsid w:val="00C11698"/>
    <w:rsid w:val="00C116A3"/>
    <w:rsid w:val="00C116E4"/>
    <w:rsid w:val="00C117F4"/>
    <w:rsid w:val="00C1195D"/>
    <w:rsid w:val="00C11998"/>
    <w:rsid w:val="00C11A47"/>
    <w:rsid w:val="00C11AEE"/>
    <w:rsid w:val="00C11B2D"/>
    <w:rsid w:val="00C11BAA"/>
    <w:rsid w:val="00C11D1E"/>
    <w:rsid w:val="00C11D2A"/>
    <w:rsid w:val="00C11DAE"/>
    <w:rsid w:val="00C11E0F"/>
    <w:rsid w:val="00C11E26"/>
    <w:rsid w:val="00C11FA5"/>
    <w:rsid w:val="00C1200A"/>
    <w:rsid w:val="00C120D1"/>
    <w:rsid w:val="00C120FB"/>
    <w:rsid w:val="00C121ED"/>
    <w:rsid w:val="00C122E5"/>
    <w:rsid w:val="00C1252B"/>
    <w:rsid w:val="00C125CA"/>
    <w:rsid w:val="00C12639"/>
    <w:rsid w:val="00C1271A"/>
    <w:rsid w:val="00C12AF0"/>
    <w:rsid w:val="00C12B0A"/>
    <w:rsid w:val="00C12B92"/>
    <w:rsid w:val="00C12D37"/>
    <w:rsid w:val="00C12D88"/>
    <w:rsid w:val="00C12D8A"/>
    <w:rsid w:val="00C12D8E"/>
    <w:rsid w:val="00C12DAD"/>
    <w:rsid w:val="00C12DB5"/>
    <w:rsid w:val="00C12DC3"/>
    <w:rsid w:val="00C12EC5"/>
    <w:rsid w:val="00C12F33"/>
    <w:rsid w:val="00C12F7C"/>
    <w:rsid w:val="00C130AE"/>
    <w:rsid w:val="00C130D3"/>
    <w:rsid w:val="00C1316B"/>
    <w:rsid w:val="00C13170"/>
    <w:rsid w:val="00C1321C"/>
    <w:rsid w:val="00C1333E"/>
    <w:rsid w:val="00C13383"/>
    <w:rsid w:val="00C133AC"/>
    <w:rsid w:val="00C133DE"/>
    <w:rsid w:val="00C13405"/>
    <w:rsid w:val="00C1355F"/>
    <w:rsid w:val="00C135B2"/>
    <w:rsid w:val="00C13775"/>
    <w:rsid w:val="00C13959"/>
    <w:rsid w:val="00C139D0"/>
    <w:rsid w:val="00C13A28"/>
    <w:rsid w:val="00C13AA5"/>
    <w:rsid w:val="00C13AAC"/>
    <w:rsid w:val="00C13B63"/>
    <w:rsid w:val="00C13C61"/>
    <w:rsid w:val="00C13C6E"/>
    <w:rsid w:val="00C13C88"/>
    <w:rsid w:val="00C13D0E"/>
    <w:rsid w:val="00C13E16"/>
    <w:rsid w:val="00C14523"/>
    <w:rsid w:val="00C14539"/>
    <w:rsid w:val="00C14613"/>
    <w:rsid w:val="00C146C6"/>
    <w:rsid w:val="00C1471C"/>
    <w:rsid w:val="00C14882"/>
    <w:rsid w:val="00C1491F"/>
    <w:rsid w:val="00C14A5E"/>
    <w:rsid w:val="00C14B2F"/>
    <w:rsid w:val="00C14CEC"/>
    <w:rsid w:val="00C14CEF"/>
    <w:rsid w:val="00C14D35"/>
    <w:rsid w:val="00C14D38"/>
    <w:rsid w:val="00C14D92"/>
    <w:rsid w:val="00C14E16"/>
    <w:rsid w:val="00C14E38"/>
    <w:rsid w:val="00C15110"/>
    <w:rsid w:val="00C151B6"/>
    <w:rsid w:val="00C15204"/>
    <w:rsid w:val="00C15315"/>
    <w:rsid w:val="00C15321"/>
    <w:rsid w:val="00C153B1"/>
    <w:rsid w:val="00C15465"/>
    <w:rsid w:val="00C154F3"/>
    <w:rsid w:val="00C15520"/>
    <w:rsid w:val="00C15685"/>
    <w:rsid w:val="00C157A0"/>
    <w:rsid w:val="00C157B3"/>
    <w:rsid w:val="00C15867"/>
    <w:rsid w:val="00C158FF"/>
    <w:rsid w:val="00C15A16"/>
    <w:rsid w:val="00C15A1F"/>
    <w:rsid w:val="00C15AF7"/>
    <w:rsid w:val="00C15C68"/>
    <w:rsid w:val="00C15C72"/>
    <w:rsid w:val="00C15CB5"/>
    <w:rsid w:val="00C15DF3"/>
    <w:rsid w:val="00C15E83"/>
    <w:rsid w:val="00C15E90"/>
    <w:rsid w:val="00C15EF7"/>
    <w:rsid w:val="00C16153"/>
    <w:rsid w:val="00C162B7"/>
    <w:rsid w:val="00C163A1"/>
    <w:rsid w:val="00C16426"/>
    <w:rsid w:val="00C16476"/>
    <w:rsid w:val="00C16528"/>
    <w:rsid w:val="00C16548"/>
    <w:rsid w:val="00C166CE"/>
    <w:rsid w:val="00C166D7"/>
    <w:rsid w:val="00C16717"/>
    <w:rsid w:val="00C16728"/>
    <w:rsid w:val="00C1676E"/>
    <w:rsid w:val="00C16788"/>
    <w:rsid w:val="00C16860"/>
    <w:rsid w:val="00C16959"/>
    <w:rsid w:val="00C1696E"/>
    <w:rsid w:val="00C16989"/>
    <w:rsid w:val="00C1698D"/>
    <w:rsid w:val="00C16A07"/>
    <w:rsid w:val="00C16B04"/>
    <w:rsid w:val="00C16B6C"/>
    <w:rsid w:val="00C16BDE"/>
    <w:rsid w:val="00C16D37"/>
    <w:rsid w:val="00C16F42"/>
    <w:rsid w:val="00C16FB3"/>
    <w:rsid w:val="00C170A0"/>
    <w:rsid w:val="00C170C9"/>
    <w:rsid w:val="00C1712B"/>
    <w:rsid w:val="00C17236"/>
    <w:rsid w:val="00C173A7"/>
    <w:rsid w:val="00C1753B"/>
    <w:rsid w:val="00C17556"/>
    <w:rsid w:val="00C17593"/>
    <w:rsid w:val="00C17816"/>
    <w:rsid w:val="00C17919"/>
    <w:rsid w:val="00C17982"/>
    <w:rsid w:val="00C179DA"/>
    <w:rsid w:val="00C17A40"/>
    <w:rsid w:val="00C17A5D"/>
    <w:rsid w:val="00C17C77"/>
    <w:rsid w:val="00C17CB8"/>
    <w:rsid w:val="00C20315"/>
    <w:rsid w:val="00C20498"/>
    <w:rsid w:val="00C20525"/>
    <w:rsid w:val="00C2054F"/>
    <w:rsid w:val="00C205AF"/>
    <w:rsid w:val="00C2076A"/>
    <w:rsid w:val="00C207A5"/>
    <w:rsid w:val="00C208DC"/>
    <w:rsid w:val="00C208FB"/>
    <w:rsid w:val="00C20926"/>
    <w:rsid w:val="00C2098A"/>
    <w:rsid w:val="00C20BE6"/>
    <w:rsid w:val="00C20CB1"/>
    <w:rsid w:val="00C20D18"/>
    <w:rsid w:val="00C20EA1"/>
    <w:rsid w:val="00C20F41"/>
    <w:rsid w:val="00C2101D"/>
    <w:rsid w:val="00C21102"/>
    <w:rsid w:val="00C21365"/>
    <w:rsid w:val="00C215D1"/>
    <w:rsid w:val="00C218DA"/>
    <w:rsid w:val="00C219F0"/>
    <w:rsid w:val="00C21AB0"/>
    <w:rsid w:val="00C21AF6"/>
    <w:rsid w:val="00C21B55"/>
    <w:rsid w:val="00C21CEC"/>
    <w:rsid w:val="00C21D98"/>
    <w:rsid w:val="00C21DBC"/>
    <w:rsid w:val="00C21DD3"/>
    <w:rsid w:val="00C21F7A"/>
    <w:rsid w:val="00C220C5"/>
    <w:rsid w:val="00C221A3"/>
    <w:rsid w:val="00C221FF"/>
    <w:rsid w:val="00C222BF"/>
    <w:rsid w:val="00C22405"/>
    <w:rsid w:val="00C22558"/>
    <w:rsid w:val="00C225D1"/>
    <w:rsid w:val="00C22662"/>
    <w:rsid w:val="00C22686"/>
    <w:rsid w:val="00C226EA"/>
    <w:rsid w:val="00C22759"/>
    <w:rsid w:val="00C2283E"/>
    <w:rsid w:val="00C22876"/>
    <w:rsid w:val="00C228ED"/>
    <w:rsid w:val="00C2295C"/>
    <w:rsid w:val="00C22994"/>
    <w:rsid w:val="00C22B07"/>
    <w:rsid w:val="00C22C6B"/>
    <w:rsid w:val="00C22C70"/>
    <w:rsid w:val="00C22CAA"/>
    <w:rsid w:val="00C22D3B"/>
    <w:rsid w:val="00C22E37"/>
    <w:rsid w:val="00C22EF1"/>
    <w:rsid w:val="00C230E9"/>
    <w:rsid w:val="00C231A7"/>
    <w:rsid w:val="00C2323B"/>
    <w:rsid w:val="00C23262"/>
    <w:rsid w:val="00C2340E"/>
    <w:rsid w:val="00C234E7"/>
    <w:rsid w:val="00C235B1"/>
    <w:rsid w:val="00C23653"/>
    <w:rsid w:val="00C236DC"/>
    <w:rsid w:val="00C23707"/>
    <w:rsid w:val="00C23745"/>
    <w:rsid w:val="00C23B9E"/>
    <w:rsid w:val="00C23BA4"/>
    <w:rsid w:val="00C23BFE"/>
    <w:rsid w:val="00C23DA9"/>
    <w:rsid w:val="00C23DE3"/>
    <w:rsid w:val="00C23DE7"/>
    <w:rsid w:val="00C23E4D"/>
    <w:rsid w:val="00C23E7C"/>
    <w:rsid w:val="00C24013"/>
    <w:rsid w:val="00C240C7"/>
    <w:rsid w:val="00C2425A"/>
    <w:rsid w:val="00C242BA"/>
    <w:rsid w:val="00C24309"/>
    <w:rsid w:val="00C243A9"/>
    <w:rsid w:val="00C2443C"/>
    <w:rsid w:val="00C2445C"/>
    <w:rsid w:val="00C244A8"/>
    <w:rsid w:val="00C24544"/>
    <w:rsid w:val="00C2454F"/>
    <w:rsid w:val="00C24633"/>
    <w:rsid w:val="00C2469E"/>
    <w:rsid w:val="00C2478A"/>
    <w:rsid w:val="00C24877"/>
    <w:rsid w:val="00C24964"/>
    <w:rsid w:val="00C24978"/>
    <w:rsid w:val="00C24A99"/>
    <w:rsid w:val="00C24B83"/>
    <w:rsid w:val="00C24DF0"/>
    <w:rsid w:val="00C24E25"/>
    <w:rsid w:val="00C24E26"/>
    <w:rsid w:val="00C24E46"/>
    <w:rsid w:val="00C24FE5"/>
    <w:rsid w:val="00C250A3"/>
    <w:rsid w:val="00C2512E"/>
    <w:rsid w:val="00C25176"/>
    <w:rsid w:val="00C2539D"/>
    <w:rsid w:val="00C253BA"/>
    <w:rsid w:val="00C253ED"/>
    <w:rsid w:val="00C254BE"/>
    <w:rsid w:val="00C25562"/>
    <w:rsid w:val="00C256E0"/>
    <w:rsid w:val="00C256E6"/>
    <w:rsid w:val="00C25733"/>
    <w:rsid w:val="00C2577D"/>
    <w:rsid w:val="00C258FD"/>
    <w:rsid w:val="00C25910"/>
    <w:rsid w:val="00C2597E"/>
    <w:rsid w:val="00C25989"/>
    <w:rsid w:val="00C25A33"/>
    <w:rsid w:val="00C25B55"/>
    <w:rsid w:val="00C25C0B"/>
    <w:rsid w:val="00C25C97"/>
    <w:rsid w:val="00C25CB3"/>
    <w:rsid w:val="00C25D01"/>
    <w:rsid w:val="00C25E90"/>
    <w:rsid w:val="00C25E97"/>
    <w:rsid w:val="00C25F2A"/>
    <w:rsid w:val="00C25F49"/>
    <w:rsid w:val="00C25F8D"/>
    <w:rsid w:val="00C25FD9"/>
    <w:rsid w:val="00C2605B"/>
    <w:rsid w:val="00C26109"/>
    <w:rsid w:val="00C26185"/>
    <w:rsid w:val="00C261B8"/>
    <w:rsid w:val="00C262F0"/>
    <w:rsid w:val="00C26309"/>
    <w:rsid w:val="00C2637C"/>
    <w:rsid w:val="00C263C5"/>
    <w:rsid w:val="00C264DD"/>
    <w:rsid w:val="00C26622"/>
    <w:rsid w:val="00C2674D"/>
    <w:rsid w:val="00C26777"/>
    <w:rsid w:val="00C2679F"/>
    <w:rsid w:val="00C267CE"/>
    <w:rsid w:val="00C267EF"/>
    <w:rsid w:val="00C2686A"/>
    <w:rsid w:val="00C26972"/>
    <w:rsid w:val="00C269B5"/>
    <w:rsid w:val="00C26B0C"/>
    <w:rsid w:val="00C26BFE"/>
    <w:rsid w:val="00C26D54"/>
    <w:rsid w:val="00C26DB3"/>
    <w:rsid w:val="00C26F08"/>
    <w:rsid w:val="00C26F10"/>
    <w:rsid w:val="00C26FA7"/>
    <w:rsid w:val="00C26FFC"/>
    <w:rsid w:val="00C2723E"/>
    <w:rsid w:val="00C273D6"/>
    <w:rsid w:val="00C27418"/>
    <w:rsid w:val="00C27553"/>
    <w:rsid w:val="00C27676"/>
    <w:rsid w:val="00C276F3"/>
    <w:rsid w:val="00C2791B"/>
    <w:rsid w:val="00C27935"/>
    <w:rsid w:val="00C27B22"/>
    <w:rsid w:val="00C27C08"/>
    <w:rsid w:val="00C27D50"/>
    <w:rsid w:val="00C27D79"/>
    <w:rsid w:val="00C27E5D"/>
    <w:rsid w:val="00C300FA"/>
    <w:rsid w:val="00C30233"/>
    <w:rsid w:val="00C30366"/>
    <w:rsid w:val="00C303BF"/>
    <w:rsid w:val="00C3046A"/>
    <w:rsid w:val="00C305A4"/>
    <w:rsid w:val="00C305F1"/>
    <w:rsid w:val="00C3065B"/>
    <w:rsid w:val="00C306DF"/>
    <w:rsid w:val="00C30710"/>
    <w:rsid w:val="00C3071B"/>
    <w:rsid w:val="00C30820"/>
    <w:rsid w:val="00C30886"/>
    <w:rsid w:val="00C3097B"/>
    <w:rsid w:val="00C309E1"/>
    <w:rsid w:val="00C30BE7"/>
    <w:rsid w:val="00C30C61"/>
    <w:rsid w:val="00C30F1B"/>
    <w:rsid w:val="00C30F95"/>
    <w:rsid w:val="00C30FB4"/>
    <w:rsid w:val="00C3106F"/>
    <w:rsid w:val="00C311D0"/>
    <w:rsid w:val="00C31212"/>
    <w:rsid w:val="00C31289"/>
    <w:rsid w:val="00C312BA"/>
    <w:rsid w:val="00C31352"/>
    <w:rsid w:val="00C31374"/>
    <w:rsid w:val="00C31380"/>
    <w:rsid w:val="00C31431"/>
    <w:rsid w:val="00C31438"/>
    <w:rsid w:val="00C314DF"/>
    <w:rsid w:val="00C316BE"/>
    <w:rsid w:val="00C3170A"/>
    <w:rsid w:val="00C31738"/>
    <w:rsid w:val="00C3175B"/>
    <w:rsid w:val="00C3176D"/>
    <w:rsid w:val="00C31793"/>
    <w:rsid w:val="00C3186C"/>
    <w:rsid w:val="00C318AF"/>
    <w:rsid w:val="00C31955"/>
    <w:rsid w:val="00C31A1C"/>
    <w:rsid w:val="00C31ACF"/>
    <w:rsid w:val="00C31BD7"/>
    <w:rsid w:val="00C31C30"/>
    <w:rsid w:val="00C31D67"/>
    <w:rsid w:val="00C31ED3"/>
    <w:rsid w:val="00C31ED4"/>
    <w:rsid w:val="00C31EE4"/>
    <w:rsid w:val="00C31F18"/>
    <w:rsid w:val="00C31F5B"/>
    <w:rsid w:val="00C31F74"/>
    <w:rsid w:val="00C31FFF"/>
    <w:rsid w:val="00C32065"/>
    <w:rsid w:val="00C3209B"/>
    <w:rsid w:val="00C320B3"/>
    <w:rsid w:val="00C32107"/>
    <w:rsid w:val="00C3215A"/>
    <w:rsid w:val="00C32180"/>
    <w:rsid w:val="00C321CA"/>
    <w:rsid w:val="00C322EC"/>
    <w:rsid w:val="00C322F0"/>
    <w:rsid w:val="00C324FA"/>
    <w:rsid w:val="00C32523"/>
    <w:rsid w:val="00C32534"/>
    <w:rsid w:val="00C32535"/>
    <w:rsid w:val="00C32602"/>
    <w:rsid w:val="00C32698"/>
    <w:rsid w:val="00C32724"/>
    <w:rsid w:val="00C32757"/>
    <w:rsid w:val="00C327EC"/>
    <w:rsid w:val="00C32852"/>
    <w:rsid w:val="00C328B1"/>
    <w:rsid w:val="00C328D0"/>
    <w:rsid w:val="00C328E4"/>
    <w:rsid w:val="00C32D59"/>
    <w:rsid w:val="00C32E8A"/>
    <w:rsid w:val="00C3313F"/>
    <w:rsid w:val="00C3316C"/>
    <w:rsid w:val="00C33333"/>
    <w:rsid w:val="00C3334F"/>
    <w:rsid w:val="00C33370"/>
    <w:rsid w:val="00C333C4"/>
    <w:rsid w:val="00C336A8"/>
    <w:rsid w:val="00C33919"/>
    <w:rsid w:val="00C3392C"/>
    <w:rsid w:val="00C33978"/>
    <w:rsid w:val="00C33A09"/>
    <w:rsid w:val="00C33A20"/>
    <w:rsid w:val="00C33B64"/>
    <w:rsid w:val="00C33BEF"/>
    <w:rsid w:val="00C33BF6"/>
    <w:rsid w:val="00C33D23"/>
    <w:rsid w:val="00C33E4A"/>
    <w:rsid w:val="00C33F1E"/>
    <w:rsid w:val="00C33F46"/>
    <w:rsid w:val="00C33FCB"/>
    <w:rsid w:val="00C34072"/>
    <w:rsid w:val="00C34195"/>
    <w:rsid w:val="00C3419E"/>
    <w:rsid w:val="00C341C4"/>
    <w:rsid w:val="00C34298"/>
    <w:rsid w:val="00C34458"/>
    <w:rsid w:val="00C3448B"/>
    <w:rsid w:val="00C34492"/>
    <w:rsid w:val="00C345CE"/>
    <w:rsid w:val="00C34607"/>
    <w:rsid w:val="00C347F8"/>
    <w:rsid w:val="00C3480A"/>
    <w:rsid w:val="00C34A11"/>
    <w:rsid w:val="00C34AF6"/>
    <w:rsid w:val="00C34E34"/>
    <w:rsid w:val="00C34E54"/>
    <w:rsid w:val="00C34EDC"/>
    <w:rsid w:val="00C34F0C"/>
    <w:rsid w:val="00C34F6C"/>
    <w:rsid w:val="00C34F71"/>
    <w:rsid w:val="00C3507C"/>
    <w:rsid w:val="00C35231"/>
    <w:rsid w:val="00C35364"/>
    <w:rsid w:val="00C35447"/>
    <w:rsid w:val="00C355FC"/>
    <w:rsid w:val="00C3561D"/>
    <w:rsid w:val="00C3576F"/>
    <w:rsid w:val="00C357AF"/>
    <w:rsid w:val="00C3582D"/>
    <w:rsid w:val="00C35865"/>
    <w:rsid w:val="00C35911"/>
    <w:rsid w:val="00C35AE0"/>
    <w:rsid w:val="00C35B9D"/>
    <w:rsid w:val="00C35BCF"/>
    <w:rsid w:val="00C35C48"/>
    <w:rsid w:val="00C35C9C"/>
    <w:rsid w:val="00C35D09"/>
    <w:rsid w:val="00C361E8"/>
    <w:rsid w:val="00C36365"/>
    <w:rsid w:val="00C36419"/>
    <w:rsid w:val="00C364C3"/>
    <w:rsid w:val="00C36508"/>
    <w:rsid w:val="00C36546"/>
    <w:rsid w:val="00C366A3"/>
    <w:rsid w:val="00C36713"/>
    <w:rsid w:val="00C3677A"/>
    <w:rsid w:val="00C3677C"/>
    <w:rsid w:val="00C368BD"/>
    <w:rsid w:val="00C3690B"/>
    <w:rsid w:val="00C36B17"/>
    <w:rsid w:val="00C36B8D"/>
    <w:rsid w:val="00C36C0A"/>
    <w:rsid w:val="00C36D3A"/>
    <w:rsid w:val="00C36D7C"/>
    <w:rsid w:val="00C36E5E"/>
    <w:rsid w:val="00C36EFE"/>
    <w:rsid w:val="00C37061"/>
    <w:rsid w:val="00C37162"/>
    <w:rsid w:val="00C371F8"/>
    <w:rsid w:val="00C37325"/>
    <w:rsid w:val="00C37335"/>
    <w:rsid w:val="00C373F5"/>
    <w:rsid w:val="00C3775C"/>
    <w:rsid w:val="00C37868"/>
    <w:rsid w:val="00C3799C"/>
    <w:rsid w:val="00C37ACC"/>
    <w:rsid w:val="00C37B27"/>
    <w:rsid w:val="00C37B36"/>
    <w:rsid w:val="00C37CA6"/>
    <w:rsid w:val="00C37D3F"/>
    <w:rsid w:val="00C37D43"/>
    <w:rsid w:val="00C37DA8"/>
    <w:rsid w:val="00C37DCF"/>
    <w:rsid w:val="00C37DD4"/>
    <w:rsid w:val="00C40022"/>
    <w:rsid w:val="00C40065"/>
    <w:rsid w:val="00C400B0"/>
    <w:rsid w:val="00C40414"/>
    <w:rsid w:val="00C40533"/>
    <w:rsid w:val="00C4056E"/>
    <w:rsid w:val="00C40660"/>
    <w:rsid w:val="00C40774"/>
    <w:rsid w:val="00C408BC"/>
    <w:rsid w:val="00C4091A"/>
    <w:rsid w:val="00C40A7F"/>
    <w:rsid w:val="00C40AED"/>
    <w:rsid w:val="00C40B0B"/>
    <w:rsid w:val="00C40B50"/>
    <w:rsid w:val="00C40BA6"/>
    <w:rsid w:val="00C40BDA"/>
    <w:rsid w:val="00C40C23"/>
    <w:rsid w:val="00C40D3F"/>
    <w:rsid w:val="00C40DF5"/>
    <w:rsid w:val="00C40E26"/>
    <w:rsid w:val="00C40E29"/>
    <w:rsid w:val="00C40E96"/>
    <w:rsid w:val="00C40E9F"/>
    <w:rsid w:val="00C40EBC"/>
    <w:rsid w:val="00C40EF3"/>
    <w:rsid w:val="00C40F0F"/>
    <w:rsid w:val="00C40F5A"/>
    <w:rsid w:val="00C40FAF"/>
    <w:rsid w:val="00C41018"/>
    <w:rsid w:val="00C41109"/>
    <w:rsid w:val="00C41322"/>
    <w:rsid w:val="00C413CA"/>
    <w:rsid w:val="00C41424"/>
    <w:rsid w:val="00C41427"/>
    <w:rsid w:val="00C414C3"/>
    <w:rsid w:val="00C414CA"/>
    <w:rsid w:val="00C414E3"/>
    <w:rsid w:val="00C415C6"/>
    <w:rsid w:val="00C4168D"/>
    <w:rsid w:val="00C416C7"/>
    <w:rsid w:val="00C419CE"/>
    <w:rsid w:val="00C41A33"/>
    <w:rsid w:val="00C41A80"/>
    <w:rsid w:val="00C41A8D"/>
    <w:rsid w:val="00C41AD6"/>
    <w:rsid w:val="00C41CCB"/>
    <w:rsid w:val="00C41D1F"/>
    <w:rsid w:val="00C41DA3"/>
    <w:rsid w:val="00C41EBF"/>
    <w:rsid w:val="00C41EC8"/>
    <w:rsid w:val="00C41F50"/>
    <w:rsid w:val="00C41FD7"/>
    <w:rsid w:val="00C420BC"/>
    <w:rsid w:val="00C42104"/>
    <w:rsid w:val="00C42277"/>
    <w:rsid w:val="00C42298"/>
    <w:rsid w:val="00C423B0"/>
    <w:rsid w:val="00C423C8"/>
    <w:rsid w:val="00C423CA"/>
    <w:rsid w:val="00C425CD"/>
    <w:rsid w:val="00C425FF"/>
    <w:rsid w:val="00C42687"/>
    <w:rsid w:val="00C42689"/>
    <w:rsid w:val="00C4270D"/>
    <w:rsid w:val="00C42740"/>
    <w:rsid w:val="00C427AB"/>
    <w:rsid w:val="00C4290B"/>
    <w:rsid w:val="00C42950"/>
    <w:rsid w:val="00C42A13"/>
    <w:rsid w:val="00C42A78"/>
    <w:rsid w:val="00C42A9A"/>
    <w:rsid w:val="00C42C42"/>
    <w:rsid w:val="00C42ED4"/>
    <w:rsid w:val="00C42EF9"/>
    <w:rsid w:val="00C42F08"/>
    <w:rsid w:val="00C42F1A"/>
    <w:rsid w:val="00C42F8E"/>
    <w:rsid w:val="00C42FEE"/>
    <w:rsid w:val="00C43140"/>
    <w:rsid w:val="00C43145"/>
    <w:rsid w:val="00C43288"/>
    <w:rsid w:val="00C43376"/>
    <w:rsid w:val="00C434C9"/>
    <w:rsid w:val="00C43690"/>
    <w:rsid w:val="00C4369B"/>
    <w:rsid w:val="00C4375F"/>
    <w:rsid w:val="00C43902"/>
    <w:rsid w:val="00C43983"/>
    <w:rsid w:val="00C439A0"/>
    <w:rsid w:val="00C439A3"/>
    <w:rsid w:val="00C43A16"/>
    <w:rsid w:val="00C43A80"/>
    <w:rsid w:val="00C43C79"/>
    <w:rsid w:val="00C43C84"/>
    <w:rsid w:val="00C43CA7"/>
    <w:rsid w:val="00C43CAA"/>
    <w:rsid w:val="00C43D9A"/>
    <w:rsid w:val="00C43E61"/>
    <w:rsid w:val="00C44193"/>
    <w:rsid w:val="00C4419B"/>
    <w:rsid w:val="00C4425F"/>
    <w:rsid w:val="00C442F7"/>
    <w:rsid w:val="00C44383"/>
    <w:rsid w:val="00C443B5"/>
    <w:rsid w:val="00C44408"/>
    <w:rsid w:val="00C44493"/>
    <w:rsid w:val="00C44691"/>
    <w:rsid w:val="00C4471A"/>
    <w:rsid w:val="00C4473C"/>
    <w:rsid w:val="00C44839"/>
    <w:rsid w:val="00C44886"/>
    <w:rsid w:val="00C44953"/>
    <w:rsid w:val="00C4496C"/>
    <w:rsid w:val="00C44A86"/>
    <w:rsid w:val="00C44B31"/>
    <w:rsid w:val="00C44BB3"/>
    <w:rsid w:val="00C44BD4"/>
    <w:rsid w:val="00C44C4A"/>
    <w:rsid w:val="00C44D68"/>
    <w:rsid w:val="00C44DE3"/>
    <w:rsid w:val="00C44E05"/>
    <w:rsid w:val="00C44F2F"/>
    <w:rsid w:val="00C44F3B"/>
    <w:rsid w:val="00C44F80"/>
    <w:rsid w:val="00C44FA3"/>
    <w:rsid w:val="00C44FAE"/>
    <w:rsid w:val="00C44FC1"/>
    <w:rsid w:val="00C455AB"/>
    <w:rsid w:val="00C459BF"/>
    <w:rsid w:val="00C45B2E"/>
    <w:rsid w:val="00C45B9D"/>
    <w:rsid w:val="00C45CE9"/>
    <w:rsid w:val="00C45CF2"/>
    <w:rsid w:val="00C45D74"/>
    <w:rsid w:val="00C45DC3"/>
    <w:rsid w:val="00C45EB5"/>
    <w:rsid w:val="00C45F2B"/>
    <w:rsid w:val="00C4606B"/>
    <w:rsid w:val="00C460F9"/>
    <w:rsid w:val="00C460FE"/>
    <w:rsid w:val="00C46238"/>
    <w:rsid w:val="00C4623D"/>
    <w:rsid w:val="00C462D4"/>
    <w:rsid w:val="00C46344"/>
    <w:rsid w:val="00C463E9"/>
    <w:rsid w:val="00C4641F"/>
    <w:rsid w:val="00C46476"/>
    <w:rsid w:val="00C464B5"/>
    <w:rsid w:val="00C46591"/>
    <w:rsid w:val="00C465FB"/>
    <w:rsid w:val="00C466E4"/>
    <w:rsid w:val="00C4674A"/>
    <w:rsid w:val="00C46962"/>
    <w:rsid w:val="00C4696C"/>
    <w:rsid w:val="00C46AC9"/>
    <w:rsid w:val="00C46BAA"/>
    <w:rsid w:val="00C46C63"/>
    <w:rsid w:val="00C46CB5"/>
    <w:rsid w:val="00C46E4A"/>
    <w:rsid w:val="00C46ECE"/>
    <w:rsid w:val="00C46F50"/>
    <w:rsid w:val="00C46F5B"/>
    <w:rsid w:val="00C46F89"/>
    <w:rsid w:val="00C46F9D"/>
    <w:rsid w:val="00C4701A"/>
    <w:rsid w:val="00C470BA"/>
    <w:rsid w:val="00C4716D"/>
    <w:rsid w:val="00C471F6"/>
    <w:rsid w:val="00C4721A"/>
    <w:rsid w:val="00C473D2"/>
    <w:rsid w:val="00C47621"/>
    <w:rsid w:val="00C47651"/>
    <w:rsid w:val="00C4766E"/>
    <w:rsid w:val="00C478CC"/>
    <w:rsid w:val="00C478DE"/>
    <w:rsid w:val="00C47A32"/>
    <w:rsid w:val="00C47A9F"/>
    <w:rsid w:val="00C47D40"/>
    <w:rsid w:val="00C47E27"/>
    <w:rsid w:val="00C47E7E"/>
    <w:rsid w:val="00C47E9E"/>
    <w:rsid w:val="00C47F0D"/>
    <w:rsid w:val="00C47FFB"/>
    <w:rsid w:val="00C50017"/>
    <w:rsid w:val="00C50067"/>
    <w:rsid w:val="00C5006A"/>
    <w:rsid w:val="00C5006E"/>
    <w:rsid w:val="00C50100"/>
    <w:rsid w:val="00C50353"/>
    <w:rsid w:val="00C5038A"/>
    <w:rsid w:val="00C503AE"/>
    <w:rsid w:val="00C503E3"/>
    <w:rsid w:val="00C5061A"/>
    <w:rsid w:val="00C50681"/>
    <w:rsid w:val="00C50755"/>
    <w:rsid w:val="00C50767"/>
    <w:rsid w:val="00C5078F"/>
    <w:rsid w:val="00C508B5"/>
    <w:rsid w:val="00C508F9"/>
    <w:rsid w:val="00C5092B"/>
    <w:rsid w:val="00C5098C"/>
    <w:rsid w:val="00C509C3"/>
    <w:rsid w:val="00C50B64"/>
    <w:rsid w:val="00C50B74"/>
    <w:rsid w:val="00C50B97"/>
    <w:rsid w:val="00C50CDA"/>
    <w:rsid w:val="00C50E75"/>
    <w:rsid w:val="00C50EC6"/>
    <w:rsid w:val="00C51015"/>
    <w:rsid w:val="00C510F8"/>
    <w:rsid w:val="00C51144"/>
    <w:rsid w:val="00C51208"/>
    <w:rsid w:val="00C5120B"/>
    <w:rsid w:val="00C51276"/>
    <w:rsid w:val="00C5127E"/>
    <w:rsid w:val="00C51283"/>
    <w:rsid w:val="00C512FE"/>
    <w:rsid w:val="00C513AA"/>
    <w:rsid w:val="00C51511"/>
    <w:rsid w:val="00C5154B"/>
    <w:rsid w:val="00C51552"/>
    <w:rsid w:val="00C51581"/>
    <w:rsid w:val="00C515E1"/>
    <w:rsid w:val="00C516F5"/>
    <w:rsid w:val="00C5176D"/>
    <w:rsid w:val="00C517CF"/>
    <w:rsid w:val="00C51841"/>
    <w:rsid w:val="00C51847"/>
    <w:rsid w:val="00C5197A"/>
    <w:rsid w:val="00C519D5"/>
    <w:rsid w:val="00C51A9D"/>
    <w:rsid w:val="00C51B1E"/>
    <w:rsid w:val="00C51DE0"/>
    <w:rsid w:val="00C51DF1"/>
    <w:rsid w:val="00C51ED3"/>
    <w:rsid w:val="00C51FD6"/>
    <w:rsid w:val="00C52061"/>
    <w:rsid w:val="00C52112"/>
    <w:rsid w:val="00C52132"/>
    <w:rsid w:val="00C52228"/>
    <w:rsid w:val="00C5234D"/>
    <w:rsid w:val="00C52523"/>
    <w:rsid w:val="00C52626"/>
    <w:rsid w:val="00C52648"/>
    <w:rsid w:val="00C5284D"/>
    <w:rsid w:val="00C528D6"/>
    <w:rsid w:val="00C52A1A"/>
    <w:rsid w:val="00C52ACF"/>
    <w:rsid w:val="00C52AE5"/>
    <w:rsid w:val="00C52C5E"/>
    <w:rsid w:val="00C52CA0"/>
    <w:rsid w:val="00C52D4E"/>
    <w:rsid w:val="00C52DFA"/>
    <w:rsid w:val="00C52EE0"/>
    <w:rsid w:val="00C52FF6"/>
    <w:rsid w:val="00C530F0"/>
    <w:rsid w:val="00C531F7"/>
    <w:rsid w:val="00C53238"/>
    <w:rsid w:val="00C53293"/>
    <w:rsid w:val="00C532AB"/>
    <w:rsid w:val="00C5331F"/>
    <w:rsid w:val="00C53353"/>
    <w:rsid w:val="00C533B2"/>
    <w:rsid w:val="00C53469"/>
    <w:rsid w:val="00C535D9"/>
    <w:rsid w:val="00C5372F"/>
    <w:rsid w:val="00C53748"/>
    <w:rsid w:val="00C538AF"/>
    <w:rsid w:val="00C5392D"/>
    <w:rsid w:val="00C53940"/>
    <w:rsid w:val="00C53AE4"/>
    <w:rsid w:val="00C53B8C"/>
    <w:rsid w:val="00C53D24"/>
    <w:rsid w:val="00C53D3E"/>
    <w:rsid w:val="00C53DFB"/>
    <w:rsid w:val="00C54024"/>
    <w:rsid w:val="00C540E5"/>
    <w:rsid w:val="00C54119"/>
    <w:rsid w:val="00C54155"/>
    <w:rsid w:val="00C541C2"/>
    <w:rsid w:val="00C5420D"/>
    <w:rsid w:val="00C5438D"/>
    <w:rsid w:val="00C5438E"/>
    <w:rsid w:val="00C54411"/>
    <w:rsid w:val="00C544F6"/>
    <w:rsid w:val="00C54631"/>
    <w:rsid w:val="00C54693"/>
    <w:rsid w:val="00C546E5"/>
    <w:rsid w:val="00C54811"/>
    <w:rsid w:val="00C548E3"/>
    <w:rsid w:val="00C549C1"/>
    <w:rsid w:val="00C54A32"/>
    <w:rsid w:val="00C54BEB"/>
    <w:rsid w:val="00C54C39"/>
    <w:rsid w:val="00C54E6B"/>
    <w:rsid w:val="00C54ED0"/>
    <w:rsid w:val="00C54F73"/>
    <w:rsid w:val="00C5502C"/>
    <w:rsid w:val="00C5511A"/>
    <w:rsid w:val="00C55170"/>
    <w:rsid w:val="00C55179"/>
    <w:rsid w:val="00C55204"/>
    <w:rsid w:val="00C5524C"/>
    <w:rsid w:val="00C552AC"/>
    <w:rsid w:val="00C55334"/>
    <w:rsid w:val="00C554CF"/>
    <w:rsid w:val="00C55668"/>
    <w:rsid w:val="00C558C5"/>
    <w:rsid w:val="00C55900"/>
    <w:rsid w:val="00C5591C"/>
    <w:rsid w:val="00C5597C"/>
    <w:rsid w:val="00C559FC"/>
    <w:rsid w:val="00C55B1B"/>
    <w:rsid w:val="00C55C16"/>
    <w:rsid w:val="00C55D2C"/>
    <w:rsid w:val="00C55D5B"/>
    <w:rsid w:val="00C55DA8"/>
    <w:rsid w:val="00C55EF4"/>
    <w:rsid w:val="00C56079"/>
    <w:rsid w:val="00C56198"/>
    <w:rsid w:val="00C561E1"/>
    <w:rsid w:val="00C562A4"/>
    <w:rsid w:val="00C562B8"/>
    <w:rsid w:val="00C5638E"/>
    <w:rsid w:val="00C56425"/>
    <w:rsid w:val="00C56451"/>
    <w:rsid w:val="00C56498"/>
    <w:rsid w:val="00C5653B"/>
    <w:rsid w:val="00C565A0"/>
    <w:rsid w:val="00C565B3"/>
    <w:rsid w:val="00C56611"/>
    <w:rsid w:val="00C5671D"/>
    <w:rsid w:val="00C5676A"/>
    <w:rsid w:val="00C56792"/>
    <w:rsid w:val="00C567F5"/>
    <w:rsid w:val="00C568B6"/>
    <w:rsid w:val="00C568EB"/>
    <w:rsid w:val="00C56931"/>
    <w:rsid w:val="00C56A73"/>
    <w:rsid w:val="00C56B34"/>
    <w:rsid w:val="00C56B69"/>
    <w:rsid w:val="00C56BCD"/>
    <w:rsid w:val="00C56C27"/>
    <w:rsid w:val="00C56C42"/>
    <w:rsid w:val="00C56C9A"/>
    <w:rsid w:val="00C56DBC"/>
    <w:rsid w:val="00C56E2F"/>
    <w:rsid w:val="00C56EB1"/>
    <w:rsid w:val="00C56F1F"/>
    <w:rsid w:val="00C56F69"/>
    <w:rsid w:val="00C570B5"/>
    <w:rsid w:val="00C570D2"/>
    <w:rsid w:val="00C570F3"/>
    <w:rsid w:val="00C57142"/>
    <w:rsid w:val="00C5716A"/>
    <w:rsid w:val="00C571E6"/>
    <w:rsid w:val="00C571EC"/>
    <w:rsid w:val="00C5721B"/>
    <w:rsid w:val="00C57243"/>
    <w:rsid w:val="00C5732E"/>
    <w:rsid w:val="00C5733C"/>
    <w:rsid w:val="00C57344"/>
    <w:rsid w:val="00C57471"/>
    <w:rsid w:val="00C57479"/>
    <w:rsid w:val="00C57480"/>
    <w:rsid w:val="00C57496"/>
    <w:rsid w:val="00C574F0"/>
    <w:rsid w:val="00C575E3"/>
    <w:rsid w:val="00C57797"/>
    <w:rsid w:val="00C57ADC"/>
    <w:rsid w:val="00C57BB8"/>
    <w:rsid w:val="00C57CB4"/>
    <w:rsid w:val="00C57E77"/>
    <w:rsid w:val="00C57EAB"/>
    <w:rsid w:val="00C6007F"/>
    <w:rsid w:val="00C600E6"/>
    <w:rsid w:val="00C60112"/>
    <w:rsid w:val="00C602BB"/>
    <w:rsid w:val="00C60322"/>
    <w:rsid w:val="00C60334"/>
    <w:rsid w:val="00C6041F"/>
    <w:rsid w:val="00C6048F"/>
    <w:rsid w:val="00C604BC"/>
    <w:rsid w:val="00C60586"/>
    <w:rsid w:val="00C605CF"/>
    <w:rsid w:val="00C605DA"/>
    <w:rsid w:val="00C606A0"/>
    <w:rsid w:val="00C60747"/>
    <w:rsid w:val="00C60894"/>
    <w:rsid w:val="00C60902"/>
    <w:rsid w:val="00C60A14"/>
    <w:rsid w:val="00C60A46"/>
    <w:rsid w:val="00C60A89"/>
    <w:rsid w:val="00C60AC0"/>
    <w:rsid w:val="00C60B51"/>
    <w:rsid w:val="00C60C80"/>
    <w:rsid w:val="00C60CF6"/>
    <w:rsid w:val="00C60E1D"/>
    <w:rsid w:val="00C60E3F"/>
    <w:rsid w:val="00C60E86"/>
    <w:rsid w:val="00C60FD9"/>
    <w:rsid w:val="00C61033"/>
    <w:rsid w:val="00C6107E"/>
    <w:rsid w:val="00C61143"/>
    <w:rsid w:val="00C61194"/>
    <w:rsid w:val="00C6123D"/>
    <w:rsid w:val="00C612F9"/>
    <w:rsid w:val="00C6133D"/>
    <w:rsid w:val="00C61389"/>
    <w:rsid w:val="00C6142E"/>
    <w:rsid w:val="00C616A9"/>
    <w:rsid w:val="00C61705"/>
    <w:rsid w:val="00C61745"/>
    <w:rsid w:val="00C6174C"/>
    <w:rsid w:val="00C617B0"/>
    <w:rsid w:val="00C6185D"/>
    <w:rsid w:val="00C6195F"/>
    <w:rsid w:val="00C619CE"/>
    <w:rsid w:val="00C61B14"/>
    <w:rsid w:val="00C61DBC"/>
    <w:rsid w:val="00C61E74"/>
    <w:rsid w:val="00C61ECF"/>
    <w:rsid w:val="00C620B8"/>
    <w:rsid w:val="00C62125"/>
    <w:rsid w:val="00C6216C"/>
    <w:rsid w:val="00C62211"/>
    <w:rsid w:val="00C6221F"/>
    <w:rsid w:val="00C622DC"/>
    <w:rsid w:val="00C62339"/>
    <w:rsid w:val="00C6235A"/>
    <w:rsid w:val="00C6239B"/>
    <w:rsid w:val="00C628FF"/>
    <w:rsid w:val="00C62D59"/>
    <w:rsid w:val="00C62E57"/>
    <w:rsid w:val="00C62F8D"/>
    <w:rsid w:val="00C62FDB"/>
    <w:rsid w:val="00C6319D"/>
    <w:rsid w:val="00C631D5"/>
    <w:rsid w:val="00C631D6"/>
    <w:rsid w:val="00C633B2"/>
    <w:rsid w:val="00C6346B"/>
    <w:rsid w:val="00C6362F"/>
    <w:rsid w:val="00C6373D"/>
    <w:rsid w:val="00C6376C"/>
    <w:rsid w:val="00C6378D"/>
    <w:rsid w:val="00C6391D"/>
    <w:rsid w:val="00C6395B"/>
    <w:rsid w:val="00C63985"/>
    <w:rsid w:val="00C639C8"/>
    <w:rsid w:val="00C639D4"/>
    <w:rsid w:val="00C639F6"/>
    <w:rsid w:val="00C63B25"/>
    <w:rsid w:val="00C63C51"/>
    <w:rsid w:val="00C63CFE"/>
    <w:rsid w:val="00C63E67"/>
    <w:rsid w:val="00C63EF0"/>
    <w:rsid w:val="00C63F61"/>
    <w:rsid w:val="00C63F9F"/>
    <w:rsid w:val="00C63FF1"/>
    <w:rsid w:val="00C640A4"/>
    <w:rsid w:val="00C64154"/>
    <w:rsid w:val="00C6422C"/>
    <w:rsid w:val="00C64496"/>
    <w:rsid w:val="00C644C9"/>
    <w:rsid w:val="00C64571"/>
    <w:rsid w:val="00C645BA"/>
    <w:rsid w:val="00C6479C"/>
    <w:rsid w:val="00C6498D"/>
    <w:rsid w:val="00C649D0"/>
    <w:rsid w:val="00C64A63"/>
    <w:rsid w:val="00C64A80"/>
    <w:rsid w:val="00C64AAD"/>
    <w:rsid w:val="00C64B9C"/>
    <w:rsid w:val="00C64BB3"/>
    <w:rsid w:val="00C64CA9"/>
    <w:rsid w:val="00C64EAF"/>
    <w:rsid w:val="00C64EC5"/>
    <w:rsid w:val="00C64ED7"/>
    <w:rsid w:val="00C64F14"/>
    <w:rsid w:val="00C64F40"/>
    <w:rsid w:val="00C64F60"/>
    <w:rsid w:val="00C64FCA"/>
    <w:rsid w:val="00C65107"/>
    <w:rsid w:val="00C6542C"/>
    <w:rsid w:val="00C6549D"/>
    <w:rsid w:val="00C65500"/>
    <w:rsid w:val="00C65536"/>
    <w:rsid w:val="00C655E1"/>
    <w:rsid w:val="00C65688"/>
    <w:rsid w:val="00C656D2"/>
    <w:rsid w:val="00C6572E"/>
    <w:rsid w:val="00C65742"/>
    <w:rsid w:val="00C65795"/>
    <w:rsid w:val="00C65900"/>
    <w:rsid w:val="00C65915"/>
    <w:rsid w:val="00C65933"/>
    <w:rsid w:val="00C6596A"/>
    <w:rsid w:val="00C65ACF"/>
    <w:rsid w:val="00C65AF6"/>
    <w:rsid w:val="00C65BB7"/>
    <w:rsid w:val="00C65C34"/>
    <w:rsid w:val="00C65C87"/>
    <w:rsid w:val="00C65CB3"/>
    <w:rsid w:val="00C65D14"/>
    <w:rsid w:val="00C65D5C"/>
    <w:rsid w:val="00C65D6B"/>
    <w:rsid w:val="00C65DEC"/>
    <w:rsid w:val="00C65E9E"/>
    <w:rsid w:val="00C65F5A"/>
    <w:rsid w:val="00C65F71"/>
    <w:rsid w:val="00C66067"/>
    <w:rsid w:val="00C66089"/>
    <w:rsid w:val="00C660C4"/>
    <w:rsid w:val="00C661BF"/>
    <w:rsid w:val="00C661D4"/>
    <w:rsid w:val="00C661E9"/>
    <w:rsid w:val="00C663AA"/>
    <w:rsid w:val="00C663EA"/>
    <w:rsid w:val="00C664A1"/>
    <w:rsid w:val="00C664F7"/>
    <w:rsid w:val="00C668A8"/>
    <w:rsid w:val="00C669A0"/>
    <w:rsid w:val="00C669D3"/>
    <w:rsid w:val="00C66A08"/>
    <w:rsid w:val="00C66A2B"/>
    <w:rsid w:val="00C66ACF"/>
    <w:rsid w:val="00C66AFD"/>
    <w:rsid w:val="00C66B07"/>
    <w:rsid w:val="00C66B3A"/>
    <w:rsid w:val="00C66BF0"/>
    <w:rsid w:val="00C66C1C"/>
    <w:rsid w:val="00C66CCF"/>
    <w:rsid w:val="00C66E96"/>
    <w:rsid w:val="00C66EDB"/>
    <w:rsid w:val="00C66EDF"/>
    <w:rsid w:val="00C66F70"/>
    <w:rsid w:val="00C6701D"/>
    <w:rsid w:val="00C67038"/>
    <w:rsid w:val="00C67077"/>
    <w:rsid w:val="00C670E1"/>
    <w:rsid w:val="00C670ED"/>
    <w:rsid w:val="00C6723A"/>
    <w:rsid w:val="00C67281"/>
    <w:rsid w:val="00C674B0"/>
    <w:rsid w:val="00C67584"/>
    <w:rsid w:val="00C6759A"/>
    <w:rsid w:val="00C676D3"/>
    <w:rsid w:val="00C67732"/>
    <w:rsid w:val="00C6774F"/>
    <w:rsid w:val="00C67785"/>
    <w:rsid w:val="00C67860"/>
    <w:rsid w:val="00C67A1C"/>
    <w:rsid w:val="00C67AD3"/>
    <w:rsid w:val="00C67B0C"/>
    <w:rsid w:val="00C67B38"/>
    <w:rsid w:val="00C67BBC"/>
    <w:rsid w:val="00C67CE9"/>
    <w:rsid w:val="00C67D3E"/>
    <w:rsid w:val="00C67DDD"/>
    <w:rsid w:val="00C67EC4"/>
    <w:rsid w:val="00C67F5F"/>
    <w:rsid w:val="00C67FA4"/>
    <w:rsid w:val="00C7016F"/>
    <w:rsid w:val="00C7028B"/>
    <w:rsid w:val="00C702ED"/>
    <w:rsid w:val="00C7031E"/>
    <w:rsid w:val="00C703B4"/>
    <w:rsid w:val="00C703BD"/>
    <w:rsid w:val="00C70420"/>
    <w:rsid w:val="00C7045C"/>
    <w:rsid w:val="00C704BE"/>
    <w:rsid w:val="00C704CD"/>
    <w:rsid w:val="00C704E8"/>
    <w:rsid w:val="00C70791"/>
    <w:rsid w:val="00C708EF"/>
    <w:rsid w:val="00C70CA8"/>
    <w:rsid w:val="00C70D0E"/>
    <w:rsid w:val="00C70D28"/>
    <w:rsid w:val="00C70EC7"/>
    <w:rsid w:val="00C70FE2"/>
    <w:rsid w:val="00C70FF5"/>
    <w:rsid w:val="00C71073"/>
    <w:rsid w:val="00C71080"/>
    <w:rsid w:val="00C710D9"/>
    <w:rsid w:val="00C71119"/>
    <w:rsid w:val="00C71139"/>
    <w:rsid w:val="00C71187"/>
    <w:rsid w:val="00C7132F"/>
    <w:rsid w:val="00C71383"/>
    <w:rsid w:val="00C713FB"/>
    <w:rsid w:val="00C71699"/>
    <w:rsid w:val="00C716E9"/>
    <w:rsid w:val="00C718EA"/>
    <w:rsid w:val="00C71A09"/>
    <w:rsid w:val="00C71ACB"/>
    <w:rsid w:val="00C71E71"/>
    <w:rsid w:val="00C71EB6"/>
    <w:rsid w:val="00C71EFC"/>
    <w:rsid w:val="00C72039"/>
    <w:rsid w:val="00C72043"/>
    <w:rsid w:val="00C72132"/>
    <w:rsid w:val="00C721A3"/>
    <w:rsid w:val="00C72266"/>
    <w:rsid w:val="00C722EB"/>
    <w:rsid w:val="00C723ED"/>
    <w:rsid w:val="00C72501"/>
    <w:rsid w:val="00C72A88"/>
    <w:rsid w:val="00C72B0C"/>
    <w:rsid w:val="00C72B25"/>
    <w:rsid w:val="00C72B38"/>
    <w:rsid w:val="00C72B81"/>
    <w:rsid w:val="00C72C15"/>
    <w:rsid w:val="00C72D74"/>
    <w:rsid w:val="00C72DF5"/>
    <w:rsid w:val="00C72F18"/>
    <w:rsid w:val="00C72F4C"/>
    <w:rsid w:val="00C730BD"/>
    <w:rsid w:val="00C73122"/>
    <w:rsid w:val="00C73275"/>
    <w:rsid w:val="00C732FE"/>
    <w:rsid w:val="00C73338"/>
    <w:rsid w:val="00C73354"/>
    <w:rsid w:val="00C733E7"/>
    <w:rsid w:val="00C734F2"/>
    <w:rsid w:val="00C7365D"/>
    <w:rsid w:val="00C73A75"/>
    <w:rsid w:val="00C73B58"/>
    <w:rsid w:val="00C73BEA"/>
    <w:rsid w:val="00C73CD7"/>
    <w:rsid w:val="00C73E27"/>
    <w:rsid w:val="00C73FC2"/>
    <w:rsid w:val="00C74079"/>
    <w:rsid w:val="00C74156"/>
    <w:rsid w:val="00C741BC"/>
    <w:rsid w:val="00C74314"/>
    <w:rsid w:val="00C745E5"/>
    <w:rsid w:val="00C7465B"/>
    <w:rsid w:val="00C7479B"/>
    <w:rsid w:val="00C747EB"/>
    <w:rsid w:val="00C747F9"/>
    <w:rsid w:val="00C7494C"/>
    <w:rsid w:val="00C74976"/>
    <w:rsid w:val="00C749BB"/>
    <w:rsid w:val="00C74A4E"/>
    <w:rsid w:val="00C74B3C"/>
    <w:rsid w:val="00C74CCB"/>
    <w:rsid w:val="00C74CCC"/>
    <w:rsid w:val="00C74CEF"/>
    <w:rsid w:val="00C74D55"/>
    <w:rsid w:val="00C74DFF"/>
    <w:rsid w:val="00C74EAD"/>
    <w:rsid w:val="00C74EB2"/>
    <w:rsid w:val="00C74F81"/>
    <w:rsid w:val="00C75065"/>
    <w:rsid w:val="00C750A2"/>
    <w:rsid w:val="00C750E0"/>
    <w:rsid w:val="00C7510D"/>
    <w:rsid w:val="00C752FA"/>
    <w:rsid w:val="00C75471"/>
    <w:rsid w:val="00C754DA"/>
    <w:rsid w:val="00C754F7"/>
    <w:rsid w:val="00C7551B"/>
    <w:rsid w:val="00C75553"/>
    <w:rsid w:val="00C755DE"/>
    <w:rsid w:val="00C755E8"/>
    <w:rsid w:val="00C756B2"/>
    <w:rsid w:val="00C757CF"/>
    <w:rsid w:val="00C75805"/>
    <w:rsid w:val="00C7585A"/>
    <w:rsid w:val="00C758EB"/>
    <w:rsid w:val="00C75968"/>
    <w:rsid w:val="00C759F8"/>
    <w:rsid w:val="00C75A43"/>
    <w:rsid w:val="00C75AC1"/>
    <w:rsid w:val="00C75BE0"/>
    <w:rsid w:val="00C75F34"/>
    <w:rsid w:val="00C75F8A"/>
    <w:rsid w:val="00C75FDE"/>
    <w:rsid w:val="00C76071"/>
    <w:rsid w:val="00C76196"/>
    <w:rsid w:val="00C761C6"/>
    <w:rsid w:val="00C7626A"/>
    <w:rsid w:val="00C762DD"/>
    <w:rsid w:val="00C76392"/>
    <w:rsid w:val="00C763FE"/>
    <w:rsid w:val="00C7643C"/>
    <w:rsid w:val="00C764C7"/>
    <w:rsid w:val="00C76572"/>
    <w:rsid w:val="00C765D8"/>
    <w:rsid w:val="00C76665"/>
    <w:rsid w:val="00C766DA"/>
    <w:rsid w:val="00C76892"/>
    <w:rsid w:val="00C769B8"/>
    <w:rsid w:val="00C769CA"/>
    <w:rsid w:val="00C76A0A"/>
    <w:rsid w:val="00C76ABA"/>
    <w:rsid w:val="00C76AEE"/>
    <w:rsid w:val="00C76B07"/>
    <w:rsid w:val="00C76CB9"/>
    <w:rsid w:val="00C76E13"/>
    <w:rsid w:val="00C76E6E"/>
    <w:rsid w:val="00C76E77"/>
    <w:rsid w:val="00C76EBB"/>
    <w:rsid w:val="00C76EBC"/>
    <w:rsid w:val="00C76F97"/>
    <w:rsid w:val="00C770C1"/>
    <w:rsid w:val="00C7731D"/>
    <w:rsid w:val="00C773B8"/>
    <w:rsid w:val="00C773E8"/>
    <w:rsid w:val="00C77530"/>
    <w:rsid w:val="00C775E3"/>
    <w:rsid w:val="00C777F3"/>
    <w:rsid w:val="00C77929"/>
    <w:rsid w:val="00C779BF"/>
    <w:rsid w:val="00C77A16"/>
    <w:rsid w:val="00C77AA4"/>
    <w:rsid w:val="00C77ABA"/>
    <w:rsid w:val="00C77B22"/>
    <w:rsid w:val="00C77B27"/>
    <w:rsid w:val="00C77B86"/>
    <w:rsid w:val="00C77BA1"/>
    <w:rsid w:val="00C77CAE"/>
    <w:rsid w:val="00C77CBD"/>
    <w:rsid w:val="00C77CE3"/>
    <w:rsid w:val="00C77DCE"/>
    <w:rsid w:val="00C77E22"/>
    <w:rsid w:val="00C77E8A"/>
    <w:rsid w:val="00C77F4A"/>
    <w:rsid w:val="00C80049"/>
    <w:rsid w:val="00C80133"/>
    <w:rsid w:val="00C8020C"/>
    <w:rsid w:val="00C80230"/>
    <w:rsid w:val="00C802BC"/>
    <w:rsid w:val="00C80334"/>
    <w:rsid w:val="00C80360"/>
    <w:rsid w:val="00C8044F"/>
    <w:rsid w:val="00C804A1"/>
    <w:rsid w:val="00C804CB"/>
    <w:rsid w:val="00C805C6"/>
    <w:rsid w:val="00C805E1"/>
    <w:rsid w:val="00C805F7"/>
    <w:rsid w:val="00C80703"/>
    <w:rsid w:val="00C807F5"/>
    <w:rsid w:val="00C80879"/>
    <w:rsid w:val="00C808B0"/>
    <w:rsid w:val="00C808B2"/>
    <w:rsid w:val="00C8099F"/>
    <w:rsid w:val="00C809C3"/>
    <w:rsid w:val="00C80A21"/>
    <w:rsid w:val="00C80C00"/>
    <w:rsid w:val="00C80DCA"/>
    <w:rsid w:val="00C810B8"/>
    <w:rsid w:val="00C810C7"/>
    <w:rsid w:val="00C81154"/>
    <w:rsid w:val="00C81175"/>
    <w:rsid w:val="00C811BE"/>
    <w:rsid w:val="00C8120F"/>
    <w:rsid w:val="00C81242"/>
    <w:rsid w:val="00C815CA"/>
    <w:rsid w:val="00C816BC"/>
    <w:rsid w:val="00C81766"/>
    <w:rsid w:val="00C81823"/>
    <w:rsid w:val="00C81C07"/>
    <w:rsid w:val="00C81C1E"/>
    <w:rsid w:val="00C81C54"/>
    <w:rsid w:val="00C81CDE"/>
    <w:rsid w:val="00C81CF1"/>
    <w:rsid w:val="00C81ED4"/>
    <w:rsid w:val="00C82036"/>
    <w:rsid w:val="00C820C2"/>
    <w:rsid w:val="00C8229D"/>
    <w:rsid w:val="00C822F5"/>
    <w:rsid w:val="00C823C9"/>
    <w:rsid w:val="00C824BE"/>
    <w:rsid w:val="00C825AF"/>
    <w:rsid w:val="00C825F7"/>
    <w:rsid w:val="00C826B7"/>
    <w:rsid w:val="00C82703"/>
    <w:rsid w:val="00C8273D"/>
    <w:rsid w:val="00C827D9"/>
    <w:rsid w:val="00C82893"/>
    <w:rsid w:val="00C8289B"/>
    <w:rsid w:val="00C82B10"/>
    <w:rsid w:val="00C82C09"/>
    <w:rsid w:val="00C82C0C"/>
    <w:rsid w:val="00C82C2C"/>
    <w:rsid w:val="00C82D1C"/>
    <w:rsid w:val="00C82D23"/>
    <w:rsid w:val="00C82E49"/>
    <w:rsid w:val="00C82E80"/>
    <w:rsid w:val="00C82ED8"/>
    <w:rsid w:val="00C82F1E"/>
    <w:rsid w:val="00C82F45"/>
    <w:rsid w:val="00C83038"/>
    <w:rsid w:val="00C83107"/>
    <w:rsid w:val="00C83115"/>
    <w:rsid w:val="00C83194"/>
    <w:rsid w:val="00C831A0"/>
    <w:rsid w:val="00C83224"/>
    <w:rsid w:val="00C832F7"/>
    <w:rsid w:val="00C83305"/>
    <w:rsid w:val="00C833BB"/>
    <w:rsid w:val="00C833EC"/>
    <w:rsid w:val="00C83500"/>
    <w:rsid w:val="00C835A1"/>
    <w:rsid w:val="00C8362A"/>
    <w:rsid w:val="00C8374E"/>
    <w:rsid w:val="00C839A4"/>
    <w:rsid w:val="00C839F8"/>
    <w:rsid w:val="00C83A1C"/>
    <w:rsid w:val="00C83A2F"/>
    <w:rsid w:val="00C83A32"/>
    <w:rsid w:val="00C83A91"/>
    <w:rsid w:val="00C83C1F"/>
    <w:rsid w:val="00C83C6F"/>
    <w:rsid w:val="00C83E98"/>
    <w:rsid w:val="00C83F6E"/>
    <w:rsid w:val="00C84074"/>
    <w:rsid w:val="00C840DB"/>
    <w:rsid w:val="00C84107"/>
    <w:rsid w:val="00C8426B"/>
    <w:rsid w:val="00C84374"/>
    <w:rsid w:val="00C8440C"/>
    <w:rsid w:val="00C846B7"/>
    <w:rsid w:val="00C846F0"/>
    <w:rsid w:val="00C84711"/>
    <w:rsid w:val="00C84747"/>
    <w:rsid w:val="00C8480E"/>
    <w:rsid w:val="00C84A16"/>
    <w:rsid w:val="00C84A6A"/>
    <w:rsid w:val="00C84B78"/>
    <w:rsid w:val="00C84C3D"/>
    <w:rsid w:val="00C84D85"/>
    <w:rsid w:val="00C84E13"/>
    <w:rsid w:val="00C84E65"/>
    <w:rsid w:val="00C84F42"/>
    <w:rsid w:val="00C85051"/>
    <w:rsid w:val="00C85144"/>
    <w:rsid w:val="00C85200"/>
    <w:rsid w:val="00C85209"/>
    <w:rsid w:val="00C8529C"/>
    <w:rsid w:val="00C8532D"/>
    <w:rsid w:val="00C8535B"/>
    <w:rsid w:val="00C8550A"/>
    <w:rsid w:val="00C8554F"/>
    <w:rsid w:val="00C85587"/>
    <w:rsid w:val="00C8567C"/>
    <w:rsid w:val="00C856C1"/>
    <w:rsid w:val="00C856E6"/>
    <w:rsid w:val="00C856F9"/>
    <w:rsid w:val="00C857E7"/>
    <w:rsid w:val="00C857FC"/>
    <w:rsid w:val="00C8592D"/>
    <w:rsid w:val="00C8593F"/>
    <w:rsid w:val="00C85AF8"/>
    <w:rsid w:val="00C85B23"/>
    <w:rsid w:val="00C85CC0"/>
    <w:rsid w:val="00C85D16"/>
    <w:rsid w:val="00C85D38"/>
    <w:rsid w:val="00C85D6E"/>
    <w:rsid w:val="00C85D96"/>
    <w:rsid w:val="00C85E07"/>
    <w:rsid w:val="00C85EF2"/>
    <w:rsid w:val="00C85F08"/>
    <w:rsid w:val="00C85F3E"/>
    <w:rsid w:val="00C8602C"/>
    <w:rsid w:val="00C860AB"/>
    <w:rsid w:val="00C86113"/>
    <w:rsid w:val="00C86174"/>
    <w:rsid w:val="00C86216"/>
    <w:rsid w:val="00C86279"/>
    <w:rsid w:val="00C86294"/>
    <w:rsid w:val="00C862F8"/>
    <w:rsid w:val="00C863A7"/>
    <w:rsid w:val="00C864A5"/>
    <w:rsid w:val="00C864ED"/>
    <w:rsid w:val="00C86536"/>
    <w:rsid w:val="00C866D1"/>
    <w:rsid w:val="00C866E2"/>
    <w:rsid w:val="00C86704"/>
    <w:rsid w:val="00C8673C"/>
    <w:rsid w:val="00C868C0"/>
    <w:rsid w:val="00C869B8"/>
    <w:rsid w:val="00C869D6"/>
    <w:rsid w:val="00C86BE8"/>
    <w:rsid w:val="00C86C1D"/>
    <w:rsid w:val="00C86C89"/>
    <w:rsid w:val="00C86CF6"/>
    <w:rsid w:val="00C86D0B"/>
    <w:rsid w:val="00C86E12"/>
    <w:rsid w:val="00C86E20"/>
    <w:rsid w:val="00C86E68"/>
    <w:rsid w:val="00C86EEF"/>
    <w:rsid w:val="00C86F40"/>
    <w:rsid w:val="00C86FD3"/>
    <w:rsid w:val="00C87015"/>
    <w:rsid w:val="00C8719B"/>
    <w:rsid w:val="00C8727E"/>
    <w:rsid w:val="00C872BC"/>
    <w:rsid w:val="00C872CB"/>
    <w:rsid w:val="00C873C0"/>
    <w:rsid w:val="00C873E8"/>
    <w:rsid w:val="00C87483"/>
    <w:rsid w:val="00C876CB"/>
    <w:rsid w:val="00C87A72"/>
    <w:rsid w:val="00C87A73"/>
    <w:rsid w:val="00C87A87"/>
    <w:rsid w:val="00C87AD0"/>
    <w:rsid w:val="00C87AE5"/>
    <w:rsid w:val="00C87C3A"/>
    <w:rsid w:val="00C87C85"/>
    <w:rsid w:val="00C87DE7"/>
    <w:rsid w:val="00C87E41"/>
    <w:rsid w:val="00C87E42"/>
    <w:rsid w:val="00C87E80"/>
    <w:rsid w:val="00C87FAC"/>
    <w:rsid w:val="00C87FE3"/>
    <w:rsid w:val="00C90087"/>
    <w:rsid w:val="00C901B3"/>
    <w:rsid w:val="00C901C6"/>
    <w:rsid w:val="00C90256"/>
    <w:rsid w:val="00C9031F"/>
    <w:rsid w:val="00C90369"/>
    <w:rsid w:val="00C90371"/>
    <w:rsid w:val="00C9055B"/>
    <w:rsid w:val="00C90586"/>
    <w:rsid w:val="00C90818"/>
    <w:rsid w:val="00C90829"/>
    <w:rsid w:val="00C90929"/>
    <w:rsid w:val="00C90A68"/>
    <w:rsid w:val="00C90A82"/>
    <w:rsid w:val="00C90A8B"/>
    <w:rsid w:val="00C90C54"/>
    <w:rsid w:val="00C90C7A"/>
    <w:rsid w:val="00C90C91"/>
    <w:rsid w:val="00C90D17"/>
    <w:rsid w:val="00C90EB7"/>
    <w:rsid w:val="00C90EBE"/>
    <w:rsid w:val="00C90F09"/>
    <w:rsid w:val="00C90F1F"/>
    <w:rsid w:val="00C90F50"/>
    <w:rsid w:val="00C91016"/>
    <w:rsid w:val="00C91050"/>
    <w:rsid w:val="00C9106E"/>
    <w:rsid w:val="00C9114D"/>
    <w:rsid w:val="00C9115C"/>
    <w:rsid w:val="00C91208"/>
    <w:rsid w:val="00C912B6"/>
    <w:rsid w:val="00C913A8"/>
    <w:rsid w:val="00C913C7"/>
    <w:rsid w:val="00C91452"/>
    <w:rsid w:val="00C914C3"/>
    <w:rsid w:val="00C914FD"/>
    <w:rsid w:val="00C9151E"/>
    <w:rsid w:val="00C91525"/>
    <w:rsid w:val="00C9154A"/>
    <w:rsid w:val="00C915B0"/>
    <w:rsid w:val="00C9160C"/>
    <w:rsid w:val="00C9177D"/>
    <w:rsid w:val="00C917D3"/>
    <w:rsid w:val="00C91825"/>
    <w:rsid w:val="00C91880"/>
    <w:rsid w:val="00C91889"/>
    <w:rsid w:val="00C91953"/>
    <w:rsid w:val="00C91A0F"/>
    <w:rsid w:val="00C91A45"/>
    <w:rsid w:val="00C91A7B"/>
    <w:rsid w:val="00C91AFB"/>
    <w:rsid w:val="00C91B24"/>
    <w:rsid w:val="00C91C0D"/>
    <w:rsid w:val="00C91C40"/>
    <w:rsid w:val="00C91C59"/>
    <w:rsid w:val="00C91CB0"/>
    <w:rsid w:val="00C91D13"/>
    <w:rsid w:val="00C91D8E"/>
    <w:rsid w:val="00C91DBB"/>
    <w:rsid w:val="00C91DF7"/>
    <w:rsid w:val="00C91E28"/>
    <w:rsid w:val="00C91E6D"/>
    <w:rsid w:val="00C91E89"/>
    <w:rsid w:val="00C91EEB"/>
    <w:rsid w:val="00C91F81"/>
    <w:rsid w:val="00C9213A"/>
    <w:rsid w:val="00C922B8"/>
    <w:rsid w:val="00C92470"/>
    <w:rsid w:val="00C924AF"/>
    <w:rsid w:val="00C924F3"/>
    <w:rsid w:val="00C92537"/>
    <w:rsid w:val="00C92539"/>
    <w:rsid w:val="00C9254D"/>
    <w:rsid w:val="00C92619"/>
    <w:rsid w:val="00C92723"/>
    <w:rsid w:val="00C92752"/>
    <w:rsid w:val="00C92758"/>
    <w:rsid w:val="00C9287E"/>
    <w:rsid w:val="00C9288F"/>
    <w:rsid w:val="00C92A62"/>
    <w:rsid w:val="00C92A6E"/>
    <w:rsid w:val="00C92B43"/>
    <w:rsid w:val="00C92BC9"/>
    <w:rsid w:val="00C92CD5"/>
    <w:rsid w:val="00C92DA1"/>
    <w:rsid w:val="00C92F1A"/>
    <w:rsid w:val="00C92F64"/>
    <w:rsid w:val="00C9304A"/>
    <w:rsid w:val="00C9307C"/>
    <w:rsid w:val="00C930E7"/>
    <w:rsid w:val="00C9314D"/>
    <w:rsid w:val="00C931A0"/>
    <w:rsid w:val="00C932F7"/>
    <w:rsid w:val="00C933A9"/>
    <w:rsid w:val="00C933DC"/>
    <w:rsid w:val="00C93445"/>
    <w:rsid w:val="00C9346F"/>
    <w:rsid w:val="00C93492"/>
    <w:rsid w:val="00C93500"/>
    <w:rsid w:val="00C93510"/>
    <w:rsid w:val="00C93680"/>
    <w:rsid w:val="00C936C0"/>
    <w:rsid w:val="00C93721"/>
    <w:rsid w:val="00C9375C"/>
    <w:rsid w:val="00C93848"/>
    <w:rsid w:val="00C9394C"/>
    <w:rsid w:val="00C93987"/>
    <w:rsid w:val="00C939AE"/>
    <w:rsid w:val="00C939EE"/>
    <w:rsid w:val="00C93A7F"/>
    <w:rsid w:val="00C93AB7"/>
    <w:rsid w:val="00C93BFA"/>
    <w:rsid w:val="00C93C09"/>
    <w:rsid w:val="00C93C56"/>
    <w:rsid w:val="00C93E6E"/>
    <w:rsid w:val="00C93E95"/>
    <w:rsid w:val="00C93EC0"/>
    <w:rsid w:val="00C94236"/>
    <w:rsid w:val="00C9428B"/>
    <w:rsid w:val="00C94407"/>
    <w:rsid w:val="00C944CF"/>
    <w:rsid w:val="00C94506"/>
    <w:rsid w:val="00C9455B"/>
    <w:rsid w:val="00C946EF"/>
    <w:rsid w:val="00C94A08"/>
    <w:rsid w:val="00C94A5D"/>
    <w:rsid w:val="00C94AFB"/>
    <w:rsid w:val="00C94C5D"/>
    <w:rsid w:val="00C94C9D"/>
    <w:rsid w:val="00C94CA8"/>
    <w:rsid w:val="00C94D12"/>
    <w:rsid w:val="00C94D14"/>
    <w:rsid w:val="00C94DC5"/>
    <w:rsid w:val="00C94FE8"/>
    <w:rsid w:val="00C95144"/>
    <w:rsid w:val="00C95156"/>
    <w:rsid w:val="00C951DE"/>
    <w:rsid w:val="00C95212"/>
    <w:rsid w:val="00C95291"/>
    <w:rsid w:val="00C952CF"/>
    <w:rsid w:val="00C95330"/>
    <w:rsid w:val="00C9548D"/>
    <w:rsid w:val="00C9549A"/>
    <w:rsid w:val="00C9556A"/>
    <w:rsid w:val="00C95655"/>
    <w:rsid w:val="00C95818"/>
    <w:rsid w:val="00C95963"/>
    <w:rsid w:val="00C95DE2"/>
    <w:rsid w:val="00C95FB6"/>
    <w:rsid w:val="00C96106"/>
    <w:rsid w:val="00C961B1"/>
    <w:rsid w:val="00C961B9"/>
    <w:rsid w:val="00C9628F"/>
    <w:rsid w:val="00C96298"/>
    <w:rsid w:val="00C96345"/>
    <w:rsid w:val="00C9639F"/>
    <w:rsid w:val="00C963C9"/>
    <w:rsid w:val="00C96498"/>
    <w:rsid w:val="00C964A5"/>
    <w:rsid w:val="00C965D7"/>
    <w:rsid w:val="00C967FD"/>
    <w:rsid w:val="00C969F6"/>
    <w:rsid w:val="00C96ABF"/>
    <w:rsid w:val="00C96B6E"/>
    <w:rsid w:val="00C96C05"/>
    <w:rsid w:val="00C96DA8"/>
    <w:rsid w:val="00C96E40"/>
    <w:rsid w:val="00C96E47"/>
    <w:rsid w:val="00C96ED9"/>
    <w:rsid w:val="00C96EDC"/>
    <w:rsid w:val="00C96F3C"/>
    <w:rsid w:val="00C9711B"/>
    <w:rsid w:val="00C97163"/>
    <w:rsid w:val="00C971D2"/>
    <w:rsid w:val="00C97245"/>
    <w:rsid w:val="00C97246"/>
    <w:rsid w:val="00C9732E"/>
    <w:rsid w:val="00C9733D"/>
    <w:rsid w:val="00C973AF"/>
    <w:rsid w:val="00C97589"/>
    <w:rsid w:val="00C97908"/>
    <w:rsid w:val="00C979DA"/>
    <w:rsid w:val="00C97A58"/>
    <w:rsid w:val="00C97C5D"/>
    <w:rsid w:val="00C97C7F"/>
    <w:rsid w:val="00C97ECB"/>
    <w:rsid w:val="00CA0024"/>
    <w:rsid w:val="00CA008E"/>
    <w:rsid w:val="00CA00C9"/>
    <w:rsid w:val="00CA0195"/>
    <w:rsid w:val="00CA0431"/>
    <w:rsid w:val="00CA05B8"/>
    <w:rsid w:val="00CA06F6"/>
    <w:rsid w:val="00CA0797"/>
    <w:rsid w:val="00CA0944"/>
    <w:rsid w:val="00CA0ADF"/>
    <w:rsid w:val="00CA0CAC"/>
    <w:rsid w:val="00CA0D63"/>
    <w:rsid w:val="00CA0DE2"/>
    <w:rsid w:val="00CA0DF6"/>
    <w:rsid w:val="00CA0F74"/>
    <w:rsid w:val="00CA1261"/>
    <w:rsid w:val="00CA1298"/>
    <w:rsid w:val="00CA12CA"/>
    <w:rsid w:val="00CA12D4"/>
    <w:rsid w:val="00CA1373"/>
    <w:rsid w:val="00CA1453"/>
    <w:rsid w:val="00CA149D"/>
    <w:rsid w:val="00CA14C8"/>
    <w:rsid w:val="00CA1549"/>
    <w:rsid w:val="00CA15B2"/>
    <w:rsid w:val="00CA160B"/>
    <w:rsid w:val="00CA161B"/>
    <w:rsid w:val="00CA161F"/>
    <w:rsid w:val="00CA172E"/>
    <w:rsid w:val="00CA1770"/>
    <w:rsid w:val="00CA1865"/>
    <w:rsid w:val="00CA1877"/>
    <w:rsid w:val="00CA18C2"/>
    <w:rsid w:val="00CA18E1"/>
    <w:rsid w:val="00CA194F"/>
    <w:rsid w:val="00CA1A77"/>
    <w:rsid w:val="00CA1B11"/>
    <w:rsid w:val="00CA1B2F"/>
    <w:rsid w:val="00CA1BCC"/>
    <w:rsid w:val="00CA1D53"/>
    <w:rsid w:val="00CA1D6F"/>
    <w:rsid w:val="00CA1D7B"/>
    <w:rsid w:val="00CA1DC9"/>
    <w:rsid w:val="00CA1E13"/>
    <w:rsid w:val="00CA205C"/>
    <w:rsid w:val="00CA2070"/>
    <w:rsid w:val="00CA2073"/>
    <w:rsid w:val="00CA20AF"/>
    <w:rsid w:val="00CA215C"/>
    <w:rsid w:val="00CA21A0"/>
    <w:rsid w:val="00CA21EE"/>
    <w:rsid w:val="00CA2279"/>
    <w:rsid w:val="00CA231D"/>
    <w:rsid w:val="00CA2434"/>
    <w:rsid w:val="00CA2463"/>
    <w:rsid w:val="00CA25C2"/>
    <w:rsid w:val="00CA264F"/>
    <w:rsid w:val="00CA26DD"/>
    <w:rsid w:val="00CA2767"/>
    <w:rsid w:val="00CA2816"/>
    <w:rsid w:val="00CA285A"/>
    <w:rsid w:val="00CA2880"/>
    <w:rsid w:val="00CA28DB"/>
    <w:rsid w:val="00CA2946"/>
    <w:rsid w:val="00CA2AA8"/>
    <w:rsid w:val="00CA2B12"/>
    <w:rsid w:val="00CA2CE6"/>
    <w:rsid w:val="00CA2DA9"/>
    <w:rsid w:val="00CA2E19"/>
    <w:rsid w:val="00CA2FDF"/>
    <w:rsid w:val="00CA3126"/>
    <w:rsid w:val="00CA31D2"/>
    <w:rsid w:val="00CA31EC"/>
    <w:rsid w:val="00CA3278"/>
    <w:rsid w:val="00CA36A1"/>
    <w:rsid w:val="00CA3816"/>
    <w:rsid w:val="00CA38B9"/>
    <w:rsid w:val="00CA38C8"/>
    <w:rsid w:val="00CA3936"/>
    <w:rsid w:val="00CA39B2"/>
    <w:rsid w:val="00CA39B3"/>
    <w:rsid w:val="00CA3A05"/>
    <w:rsid w:val="00CA3A9F"/>
    <w:rsid w:val="00CA3B22"/>
    <w:rsid w:val="00CA3B3B"/>
    <w:rsid w:val="00CA3B7C"/>
    <w:rsid w:val="00CA3CA9"/>
    <w:rsid w:val="00CA3CC6"/>
    <w:rsid w:val="00CA3D66"/>
    <w:rsid w:val="00CA3D6D"/>
    <w:rsid w:val="00CA3DA8"/>
    <w:rsid w:val="00CA3E07"/>
    <w:rsid w:val="00CA3F06"/>
    <w:rsid w:val="00CA4012"/>
    <w:rsid w:val="00CA4226"/>
    <w:rsid w:val="00CA43B8"/>
    <w:rsid w:val="00CA44B4"/>
    <w:rsid w:val="00CA4553"/>
    <w:rsid w:val="00CA462F"/>
    <w:rsid w:val="00CA46C1"/>
    <w:rsid w:val="00CA476D"/>
    <w:rsid w:val="00CA47DD"/>
    <w:rsid w:val="00CA487E"/>
    <w:rsid w:val="00CA493D"/>
    <w:rsid w:val="00CA4957"/>
    <w:rsid w:val="00CA4AD9"/>
    <w:rsid w:val="00CA4B65"/>
    <w:rsid w:val="00CA4B87"/>
    <w:rsid w:val="00CA4BC3"/>
    <w:rsid w:val="00CA4D6C"/>
    <w:rsid w:val="00CA4E8A"/>
    <w:rsid w:val="00CA4EA9"/>
    <w:rsid w:val="00CA4F4A"/>
    <w:rsid w:val="00CA4FC1"/>
    <w:rsid w:val="00CA4FF4"/>
    <w:rsid w:val="00CA5050"/>
    <w:rsid w:val="00CA50D2"/>
    <w:rsid w:val="00CA5184"/>
    <w:rsid w:val="00CA519B"/>
    <w:rsid w:val="00CA5217"/>
    <w:rsid w:val="00CA548C"/>
    <w:rsid w:val="00CA54B4"/>
    <w:rsid w:val="00CA54CE"/>
    <w:rsid w:val="00CA557E"/>
    <w:rsid w:val="00CA5611"/>
    <w:rsid w:val="00CA568A"/>
    <w:rsid w:val="00CA5885"/>
    <w:rsid w:val="00CA5999"/>
    <w:rsid w:val="00CA5A53"/>
    <w:rsid w:val="00CA5AA6"/>
    <w:rsid w:val="00CA5AF7"/>
    <w:rsid w:val="00CA5B61"/>
    <w:rsid w:val="00CA5B95"/>
    <w:rsid w:val="00CA5C66"/>
    <w:rsid w:val="00CA5D19"/>
    <w:rsid w:val="00CA5D43"/>
    <w:rsid w:val="00CA5D6B"/>
    <w:rsid w:val="00CA5E0E"/>
    <w:rsid w:val="00CA5EC8"/>
    <w:rsid w:val="00CA604F"/>
    <w:rsid w:val="00CA6145"/>
    <w:rsid w:val="00CA6149"/>
    <w:rsid w:val="00CA61C7"/>
    <w:rsid w:val="00CA62A9"/>
    <w:rsid w:val="00CA640C"/>
    <w:rsid w:val="00CA648D"/>
    <w:rsid w:val="00CA670A"/>
    <w:rsid w:val="00CA6830"/>
    <w:rsid w:val="00CA6857"/>
    <w:rsid w:val="00CA6887"/>
    <w:rsid w:val="00CA6903"/>
    <w:rsid w:val="00CA6925"/>
    <w:rsid w:val="00CA6AC1"/>
    <w:rsid w:val="00CA6B8A"/>
    <w:rsid w:val="00CA6C20"/>
    <w:rsid w:val="00CA6CFB"/>
    <w:rsid w:val="00CA6D7D"/>
    <w:rsid w:val="00CA6DB5"/>
    <w:rsid w:val="00CA6F21"/>
    <w:rsid w:val="00CA6F33"/>
    <w:rsid w:val="00CA7170"/>
    <w:rsid w:val="00CA724F"/>
    <w:rsid w:val="00CA726E"/>
    <w:rsid w:val="00CA72D6"/>
    <w:rsid w:val="00CA7462"/>
    <w:rsid w:val="00CA74F1"/>
    <w:rsid w:val="00CA751A"/>
    <w:rsid w:val="00CA75C8"/>
    <w:rsid w:val="00CA76BA"/>
    <w:rsid w:val="00CA772E"/>
    <w:rsid w:val="00CA77D7"/>
    <w:rsid w:val="00CA77DF"/>
    <w:rsid w:val="00CA78C0"/>
    <w:rsid w:val="00CA78C1"/>
    <w:rsid w:val="00CA78D1"/>
    <w:rsid w:val="00CA79E5"/>
    <w:rsid w:val="00CA7A1A"/>
    <w:rsid w:val="00CA7A2C"/>
    <w:rsid w:val="00CA7A81"/>
    <w:rsid w:val="00CA7A92"/>
    <w:rsid w:val="00CA7B2F"/>
    <w:rsid w:val="00CA7C07"/>
    <w:rsid w:val="00CA7C0A"/>
    <w:rsid w:val="00CA7C2D"/>
    <w:rsid w:val="00CA7C57"/>
    <w:rsid w:val="00CA7C62"/>
    <w:rsid w:val="00CA7C8D"/>
    <w:rsid w:val="00CA7CFF"/>
    <w:rsid w:val="00CA7D15"/>
    <w:rsid w:val="00CA7D5D"/>
    <w:rsid w:val="00CA7E7D"/>
    <w:rsid w:val="00CA7EC4"/>
    <w:rsid w:val="00CA7ED1"/>
    <w:rsid w:val="00CB00B4"/>
    <w:rsid w:val="00CB013C"/>
    <w:rsid w:val="00CB0184"/>
    <w:rsid w:val="00CB0201"/>
    <w:rsid w:val="00CB021F"/>
    <w:rsid w:val="00CB0294"/>
    <w:rsid w:val="00CB02D2"/>
    <w:rsid w:val="00CB05DF"/>
    <w:rsid w:val="00CB06BA"/>
    <w:rsid w:val="00CB07E3"/>
    <w:rsid w:val="00CB08C8"/>
    <w:rsid w:val="00CB0952"/>
    <w:rsid w:val="00CB0AAF"/>
    <w:rsid w:val="00CB0AEC"/>
    <w:rsid w:val="00CB0D89"/>
    <w:rsid w:val="00CB0DC8"/>
    <w:rsid w:val="00CB0EAA"/>
    <w:rsid w:val="00CB0EDC"/>
    <w:rsid w:val="00CB0FD4"/>
    <w:rsid w:val="00CB1170"/>
    <w:rsid w:val="00CB1228"/>
    <w:rsid w:val="00CB1234"/>
    <w:rsid w:val="00CB12EB"/>
    <w:rsid w:val="00CB1314"/>
    <w:rsid w:val="00CB1366"/>
    <w:rsid w:val="00CB13DF"/>
    <w:rsid w:val="00CB142C"/>
    <w:rsid w:val="00CB1459"/>
    <w:rsid w:val="00CB14BB"/>
    <w:rsid w:val="00CB14CD"/>
    <w:rsid w:val="00CB1766"/>
    <w:rsid w:val="00CB190A"/>
    <w:rsid w:val="00CB1915"/>
    <w:rsid w:val="00CB19BC"/>
    <w:rsid w:val="00CB1A30"/>
    <w:rsid w:val="00CB1AC6"/>
    <w:rsid w:val="00CB1BA2"/>
    <w:rsid w:val="00CB1BE6"/>
    <w:rsid w:val="00CB1C0A"/>
    <w:rsid w:val="00CB1CA4"/>
    <w:rsid w:val="00CB1CB4"/>
    <w:rsid w:val="00CB1CC2"/>
    <w:rsid w:val="00CB1CDA"/>
    <w:rsid w:val="00CB1E56"/>
    <w:rsid w:val="00CB205F"/>
    <w:rsid w:val="00CB2196"/>
    <w:rsid w:val="00CB2198"/>
    <w:rsid w:val="00CB21F2"/>
    <w:rsid w:val="00CB224A"/>
    <w:rsid w:val="00CB2277"/>
    <w:rsid w:val="00CB2290"/>
    <w:rsid w:val="00CB2378"/>
    <w:rsid w:val="00CB23A7"/>
    <w:rsid w:val="00CB242E"/>
    <w:rsid w:val="00CB2459"/>
    <w:rsid w:val="00CB2537"/>
    <w:rsid w:val="00CB253F"/>
    <w:rsid w:val="00CB2664"/>
    <w:rsid w:val="00CB26BC"/>
    <w:rsid w:val="00CB2776"/>
    <w:rsid w:val="00CB28AA"/>
    <w:rsid w:val="00CB290F"/>
    <w:rsid w:val="00CB2A29"/>
    <w:rsid w:val="00CB2A37"/>
    <w:rsid w:val="00CB2A4C"/>
    <w:rsid w:val="00CB2A5C"/>
    <w:rsid w:val="00CB2ACA"/>
    <w:rsid w:val="00CB2ACC"/>
    <w:rsid w:val="00CB2B95"/>
    <w:rsid w:val="00CB2DD2"/>
    <w:rsid w:val="00CB2F43"/>
    <w:rsid w:val="00CB31BA"/>
    <w:rsid w:val="00CB3204"/>
    <w:rsid w:val="00CB349C"/>
    <w:rsid w:val="00CB3538"/>
    <w:rsid w:val="00CB3617"/>
    <w:rsid w:val="00CB3827"/>
    <w:rsid w:val="00CB391B"/>
    <w:rsid w:val="00CB393B"/>
    <w:rsid w:val="00CB39E0"/>
    <w:rsid w:val="00CB3A76"/>
    <w:rsid w:val="00CB3D23"/>
    <w:rsid w:val="00CB3D67"/>
    <w:rsid w:val="00CB3EC0"/>
    <w:rsid w:val="00CB4041"/>
    <w:rsid w:val="00CB40BE"/>
    <w:rsid w:val="00CB40FC"/>
    <w:rsid w:val="00CB41E4"/>
    <w:rsid w:val="00CB42BE"/>
    <w:rsid w:val="00CB43B6"/>
    <w:rsid w:val="00CB4401"/>
    <w:rsid w:val="00CB451C"/>
    <w:rsid w:val="00CB4568"/>
    <w:rsid w:val="00CB4643"/>
    <w:rsid w:val="00CB46D1"/>
    <w:rsid w:val="00CB4720"/>
    <w:rsid w:val="00CB4781"/>
    <w:rsid w:val="00CB4792"/>
    <w:rsid w:val="00CB4795"/>
    <w:rsid w:val="00CB4947"/>
    <w:rsid w:val="00CB4955"/>
    <w:rsid w:val="00CB495E"/>
    <w:rsid w:val="00CB49FA"/>
    <w:rsid w:val="00CB4B1A"/>
    <w:rsid w:val="00CB4B4B"/>
    <w:rsid w:val="00CB4BBC"/>
    <w:rsid w:val="00CB4C42"/>
    <w:rsid w:val="00CB4C5C"/>
    <w:rsid w:val="00CB4C64"/>
    <w:rsid w:val="00CB4CD0"/>
    <w:rsid w:val="00CB4EBE"/>
    <w:rsid w:val="00CB4FC0"/>
    <w:rsid w:val="00CB5087"/>
    <w:rsid w:val="00CB50BE"/>
    <w:rsid w:val="00CB51D3"/>
    <w:rsid w:val="00CB51FD"/>
    <w:rsid w:val="00CB54DF"/>
    <w:rsid w:val="00CB5601"/>
    <w:rsid w:val="00CB57BA"/>
    <w:rsid w:val="00CB57F6"/>
    <w:rsid w:val="00CB5800"/>
    <w:rsid w:val="00CB58E3"/>
    <w:rsid w:val="00CB598F"/>
    <w:rsid w:val="00CB5A67"/>
    <w:rsid w:val="00CB5AA5"/>
    <w:rsid w:val="00CB5AB6"/>
    <w:rsid w:val="00CB5AD9"/>
    <w:rsid w:val="00CB5C46"/>
    <w:rsid w:val="00CB5C8B"/>
    <w:rsid w:val="00CB5D4E"/>
    <w:rsid w:val="00CB5E4F"/>
    <w:rsid w:val="00CB5F4B"/>
    <w:rsid w:val="00CB5F4D"/>
    <w:rsid w:val="00CB5FCB"/>
    <w:rsid w:val="00CB6181"/>
    <w:rsid w:val="00CB62E3"/>
    <w:rsid w:val="00CB63A6"/>
    <w:rsid w:val="00CB63A9"/>
    <w:rsid w:val="00CB63B3"/>
    <w:rsid w:val="00CB63E0"/>
    <w:rsid w:val="00CB6414"/>
    <w:rsid w:val="00CB652D"/>
    <w:rsid w:val="00CB6603"/>
    <w:rsid w:val="00CB6623"/>
    <w:rsid w:val="00CB6763"/>
    <w:rsid w:val="00CB694C"/>
    <w:rsid w:val="00CB6B8E"/>
    <w:rsid w:val="00CB6CB0"/>
    <w:rsid w:val="00CB6CC1"/>
    <w:rsid w:val="00CB6D0B"/>
    <w:rsid w:val="00CB6F6F"/>
    <w:rsid w:val="00CB6F81"/>
    <w:rsid w:val="00CB6FA4"/>
    <w:rsid w:val="00CB7021"/>
    <w:rsid w:val="00CB7049"/>
    <w:rsid w:val="00CB7120"/>
    <w:rsid w:val="00CB7761"/>
    <w:rsid w:val="00CB7764"/>
    <w:rsid w:val="00CB777D"/>
    <w:rsid w:val="00CB77A2"/>
    <w:rsid w:val="00CB77F2"/>
    <w:rsid w:val="00CB781D"/>
    <w:rsid w:val="00CB7839"/>
    <w:rsid w:val="00CB78E6"/>
    <w:rsid w:val="00CB78E8"/>
    <w:rsid w:val="00CB79F8"/>
    <w:rsid w:val="00CB7A90"/>
    <w:rsid w:val="00CB7BC1"/>
    <w:rsid w:val="00CB7C63"/>
    <w:rsid w:val="00CB7CAF"/>
    <w:rsid w:val="00CB7D55"/>
    <w:rsid w:val="00CB7F4C"/>
    <w:rsid w:val="00CB7F8E"/>
    <w:rsid w:val="00CC0135"/>
    <w:rsid w:val="00CC01CC"/>
    <w:rsid w:val="00CC0288"/>
    <w:rsid w:val="00CC0593"/>
    <w:rsid w:val="00CC068D"/>
    <w:rsid w:val="00CC070F"/>
    <w:rsid w:val="00CC0945"/>
    <w:rsid w:val="00CC09F1"/>
    <w:rsid w:val="00CC0ACD"/>
    <w:rsid w:val="00CC0AF6"/>
    <w:rsid w:val="00CC0D63"/>
    <w:rsid w:val="00CC0F3D"/>
    <w:rsid w:val="00CC113D"/>
    <w:rsid w:val="00CC1164"/>
    <w:rsid w:val="00CC124E"/>
    <w:rsid w:val="00CC1258"/>
    <w:rsid w:val="00CC12AF"/>
    <w:rsid w:val="00CC12EB"/>
    <w:rsid w:val="00CC133D"/>
    <w:rsid w:val="00CC137E"/>
    <w:rsid w:val="00CC14A6"/>
    <w:rsid w:val="00CC14A9"/>
    <w:rsid w:val="00CC1505"/>
    <w:rsid w:val="00CC1630"/>
    <w:rsid w:val="00CC1679"/>
    <w:rsid w:val="00CC1791"/>
    <w:rsid w:val="00CC1AE5"/>
    <w:rsid w:val="00CC1D9B"/>
    <w:rsid w:val="00CC1DB9"/>
    <w:rsid w:val="00CC1EC3"/>
    <w:rsid w:val="00CC1F30"/>
    <w:rsid w:val="00CC1F5E"/>
    <w:rsid w:val="00CC1FF9"/>
    <w:rsid w:val="00CC2160"/>
    <w:rsid w:val="00CC227D"/>
    <w:rsid w:val="00CC231D"/>
    <w:rsid w:val="00CC24C6"/>
    <w:rsid w:val="00CC2503"/>
    <w:rsid w:val="00CC25E6"/>
    <w:rsid w:val="00CC2617"/>
    <w:rsid w:val="00CC2709"/>
    <w:rsid w:val="00CC271F"/>
    <w:rsid w:val="00CC2791"/>
    <w:rsid w:val="00CC2881"/>
    <w:rsid w:val="00CC28DB"/>
    <w:rsid w:val="00CC2949"/>
    <w:rsid w:val="00CC2963"/>
    <w:rsid w:val="00CC29AF"/>
    <w:rsid w:val="00CC29D8"/>
    <w:rsid w:val="00CC29DB"/>
    <w:rsid w:val="00CC2A62"/>
    <w:rsid w:val="00CC2AF8"/>
    <w:rsid w:val="00CC2E1B"/>
    <w:rsid w:val="00CC2E50"/>
    <w:rsid w:val="00CC2F82"/>
    <w:rsid w:val="00CC306A"/>
    <w:rsid w:val="00CC30CD"/>
    <w:rsid w:val="00CC3182"/>
    <w:rsid w:val="00CC3310"/>
    <w:rsid w:val="00CC332E"/>
    <w:rsid w:val="00CC34C5"/>
    <w:rsid w:val="00CC34E2"/>
    <w:rsid w:val="00CC3537"/>
    <w:rsid w:val="00CC365F"/>
    <w:rsid w:val="00CC3683"/>
    <w:rsid w:val="00CC37D2"/>
    <w:rsid w:val="00CC38BB"/>
    <w:rsid w:val="00CC39B5"/>
    <w:rsid w:val="00CC39EE"/>
    <w:rsid w:val="00CC3A01"/>
    <w:rsid w:val="00CC3ABE"/>
    <w:rsid w:val="00CC3BFA"/>
    <w:rsid w:val="00CC3E19"/>
    <w:rsid w:val="00CC3EDA"/>
    <w:rsid w:val="00CC3FA3"/>
    <w:rsid w:val="00CC40FF"/>
    <w:rsid w:val="00CC4156"/>
    <w:rsid w:val="00CC4164"/>
    <w:rsid w:val="00CC41FB"/>
    <w:rsid w:val="00CC461D"/>
    <w:rsid w:val="00CC4620"/>
    <w:rsid w:val="00CC4646"/>
    <w:rsid w:val="00CC4765"/>
    <w:rsid w:val="00CC48F5"/>
    <w:rsid w:val="00CC4A00"/>
    <w:rsid w:val="00CC4AA7"/>
    <w:rsid w:val="00CC4B47"/>
    <w:rsid w:val="00CC4B5C"/>
    <w:rsid w:val="00CC4CC0"/>
    <w:rsid w:val="00CC4D1A"/>
    <w:rsid w:val="00CC4DC5"/>
    <w:rsid w:val="00CC4DDE"/>
    <w:rsid w:val="00CC4DFB"/>
    <w:rsid w:val="00CC4E3B"/>
    <w:rsid w:val="00CC4E64"/>
    <w:rsid w:val="00CC4E6B"/>
    <w:rsid w:val="00CC4E94"/>
    <w:rsid w:val="00CC4EFE"/>
    <w:rsid w:val="00CC507F"/>
    <w:rsid w:val="00CC5195"/>
    <w:rsid w:val="00CC51FB"/>
    <w:rsid w:val="00CC5245"/>
    <w:rsid w:val="00CC52AB"/>
    <w:rsid w:val="00CC52CA"/>
    <w:rsid w:val="00CC5360"/>
    <w:rsid w:val="00CC5399"/>
    <w:rsid w:val="00CC53EC"/>
    <w:rsid w:val="00CC5417"/>
    <w:rsid w:val="00CC55B6"/>
    <w:rsid w:val="00CC5643"/>
    <w:rsid w:val="00CC578E"/>
    <w:rsid w:val="00CC58CF"/>
    <w:rsid w:val="00CC59AD"/>
    <w:rsid w:val="00CC5E6E"/>
    <w:rsid w:val="00CC5EDA"/>
    <w:rsid w:val="00CC5F87"/>
    <w:rsid w:val="00CC5F8D"/>
    <w:rsid w:val="00CC5F8F"/>
    <w:rsid w:val="00CC5F97"/>
    <w:rsid w:val="00CC5FB6"/>
    <w:rsid w:val="00CC606D"/>
    <w:rsid w:val="00CC606E"/>
    <w:rsid w:val="00CC60A2"/>
    <w:rsid w:val="00CC614F"/>
    <w:rsid w:val="00CC62A6"/>
    <w:rsid w:val="00CC632B"/>
    <w:rsid w:val="00CC63AF"/>
    <w:rsid w:val="00CC65F7"/>
    <w:rsid w:val="00CC663F"/>
    <w:rsid w:val="00CC6707"/>
    <w:rsid w:val="00CC678D"/>
    <w:rsid w:val="00CC69A2"/>
    <w:rsid w:val="00CC6A48"/>
    <w:rsid w:val="00CC6A9C"/>
    <w:rsid w:val="00CC6B3D"/>
    <w:rsid w:val="00CC6B53"/>
    <w:rsid w:val="00CC6BFF"/>
    <w:rsid w:val="00CC6C71"/>
    <w:rsid w:val="00CC6CF0"/>
    <w:rsid w:val="00CC6D1D"/>
    <w:rsid w:val="00CC6D45"/>
    <w:rsid w:val="00CC6E6D"/>
    <w:rsid w:val="00CC6F00"/>
    <w:rsid w:val="00CC70A6"/>
    <w:rsid w:val="00CC70B1"/>
    <w:rsid w:val="00CC719B"/>
    <w:rsid w:val="00CC71D5"/>
    <w:rsid w:val="00CC731A"/>
    <w:rsid w:val="00CC739C"/>
    <w:rsid w:val="00CC7574"/>
    <w:rsid w:val="00CC75D4"/>
    <w:rsid w:val="00CC75E3"/>
    <w:rsid w:val="00CC763A"/>
    <w:rsid w:val="00CC76FA"/>
    <w:rsid w:val="00CC7805"/>
    <w:rsid w:val="00CC795B"/>
    <w:rsid w:val="00CC79B3"/>
    <w:rsid w:val="00CC79D3"/>
    <w:rsid w:val="00CC7B1D"/>
    <w:rsid w:val="00CC7CD3"/>
    <w:rsid w:val="00CC7D7E"/>
    <w:rsid w:val="00CC7EC4"/>
    <w:rsid w:val="00CC7F2E"/>
    <w:rsid w:val="00CC7F4E"/>
    <w:rsid w:val="00CD0015"/>
    <w:rsid w:val="00CD0114"/>
    <w:rsid w:val="00CD018F"/>
    <w:rsid w:val="00CD01E5"/>
    <w:rsid w:val="00CD03CC"/>
    <w:rsid w:val="00CD0587"/>
    <w:rsid w:val="00CD0791"/>
    <w:rsid w:val="00CD0887"/>
    <w:rsid w:val="00CD0A52"/>
    <w:rsid w:val="00CD0A8B"/>
    <w:rsid w:val="00CD0B47"/>
    <w:rsid w:val="00CD0BAA"/>
    <w:rsid w:val="00CD0CD3"/>
    <w:rsid w:val="00CD0D43"/>
    <w:rsid w:val="00CD0E49"/>
    <w:rsid w:val="00CD0E77"/>
    <w:rsid w:val="00CD0F68"/>
    <w:rsid w:val="00CD1067"/>
    <w:rsid w:val="00CD1313"/>
    <w:rsid w:val="00CD1478"/>
    <w:rsid w:val="00CD14AE"/>
    <w:rsid w:val="00CD14EB"/>
    <w:rsid w:val="00CD14FA"/>
    <w:rsid w:val="00CD1575"/>
    <w:rsid w:val="00CD15B4"/>
    <w:rsid w:val="00CD163C"/>
    <w:rsid w:val="00CD1692"/>
    <w:rsid w:val="00CD16D1"/>
    <w:rsid w:val="00CD1736"/>
    <w:rsid w:val="00CD1820"/>
    <w:rsid w:val="00CD191E"/>
    <w:rsid w:val="00CD1998"/>
    <w:rsid w:val="00CD199E"/>
    <w:rsid w:val="00CD19B1"/>
    <w:rsid w:val="00CD19D2"/>
    <w:rsid w:val="00CD1B0B"/>
    <w:rsid w:val="00CD1BC4"/>
    <w:rsid w:val="00CD1BD1"/>
    <w:rsid w:val="00CD1F0A"/>
    <w:rsid w:val="00CD2065"/>
    <w:rsid w:val="00CD2155"/>
    <w:rsid w:val="00CD2221"/>
    <w:rsid w:val="00CD2243"/>
    <w:rsid w:val="00CD2260"/>
    <w:rsid w:val="00CD2367"/>
    <w:rsid w:val="00CD2580"/>
    <w:rsid w:val="00CD25BA"/>
    <w:rsid w:val="00CD26B8"/>
    <w:rsid w:val="00CD2784"/>
    <w:rsid w:val="00CD27A9"/>
    <w:rsid w:val="00CD27D7"/>
    <w:rsid w:val="00CD29E5"/>
    <w:rsid w:val="00CD2A1B"/>
    <w:rsid w:val="00CD2A61"/>
    <w:rsid w:val="00CD2A65"/>
    <w:rsid w:val="00CD2AF1"/>
    <w:rsid w:val="00CD2B08"/>
    <w:rsid w:val="00CD2B41"/>
    <w:rsid w:val="00CD2BD9"/>
    <w:rsid w:val="00CD2C6E"/>
    <w:rsid w:val="00CD2CAA"/>
    <w:rsid w:val="00CD2D71"/>
    <w:rsid w:val="00CD2D83"/>
    <w:rsid w:val="00CD2DB3"/>
    <w:rsid w:val="00CD2E71"/>
    <w:rsid w:val="00CD2F80"/>
    <w:rsid w:val="00CD2FA7"/>
    <w:rsid w:val="00CD2FDB"/>
    <w:rsid w:val="00CD3064"/>
    <w:rsid w:val="00CD3146"/>
    <w:rsid w:val="00CD3644"/>
    <w:rsid w:val="00CD36B4"/>
    <w:rsid w:val="00CD3829"/>
    <w:rsid w:val="00CD3932"/>
    <w:rsid w:val="00CD3940"/>
    <w:rsid w:val="00CD395A"/>
    <w:rsid w:val="00CD3992"/>
    <w:rsid w:val="00CD3C0D"/>
    <w:rsid w:val="00CD3C29"/>
    <w:rsid w:val="00CD3C9E"/>
    <w:rsid w:val="00CD3CE8"/>
    <w:rsid w:val="00CD3CEF"/>
    <w:rsid w:val="00CD3DAB"/>
    <w:rsid w:val="00CD3E90"/>
    <w:rsid w:val="00CD3F02"/>
    <w:rsid w:val="00CD40DA"/>
    <w:rsid w:val="00CD4171"/>
    <w:rsid w:val="00CD41FD"/>
    <w:rsid w:val="00CD421E"/>
    <w:rsid w:val="00CD4293"/>
    <w:rsid w:val="00CD439E"/>
    <w:rsid w:val="00CD43F8"/>
    <w:rsid w:val="00CD460D"/>
    <w:rsid w:val="00CD4616"/>
    <w:rsid w:val="00CD4699"/>
    <w:rsid w:val="00CD471B"/>
    <w:rsid w:val="00CD47BE"/>
    <w:rsid w:val="00CD4849"/>
    <w:rsid w:val="00CD48CE"/>
    <w:rsid w:val="00CD4B46"/>
    <w:rsid w:val="00CD4C1B"/>
    <w:rsid w:val="00CD4D96"/>
    <w:rsid w:val="00CD4EB6"/>
    <w:rsid w:val="00CD4EDB"/>
    <w:rsid w:val="00CD4EFE"/>
    <w:rsid w:val="00CD5160"/>
    <w:rsid w:val="00CD51B7"/>
    <w:rsid w:val="00CD51B8"/>
    <w:rsid w:val="00CD5229"/>
    <w:rsid w:val="00CD53B3"/>
    <w:rsid w:val="00CD5401"/>
    <w:rsid w:val="00CD5502"/>
    <w:rsid w:val="00CD5528"/>
    <w:rsid w:val="00CD5548"/>
    <w:rsid w:val="00CD556E"/>
    <w:rsid w:val="00CD5577"/>
    <w:rsid w:val="00CD5602"/>
    <w:rsid w:val="00CD56A2"/>
    <w:rsid w:val="00CD5BE1"/>
    <w:rsid w:val="00CD5C0A"/>
    <w:rsid w:val="00CD5C76"/>
    <w:rsid w:val="00CD5E17"/>
    <w:rsid w:val="00CD5E86"/>
    <w:rsid w:val="00CD5E8D"/>
    <w:rsid w:val="00CD6093"/>
    <w:rsid w:val="00CD6143"/>
    <w:rsid w:val="00CD614E"/>
    <w:rsid w:val="00CD61C4"/>
    <w:rsid w:val="00CD6220"/>
    <w:rsid w:val="00CD633B"/>
    <w:rsid w:val="00CD633E"/>
    <w:rsid w:val="00CD649D"/>
    <w:rsid w:val="00CD64D7"/>
    <w:rsid w:val="00CD6778"/>
    <w:rsid w:val="00CD684D"/>
    <w:rsid w:val="00CD685D"/>
    <w:rsid w:val="00CD69CF"/>
    <w:rsid w:val="00CD6A73"/>
    <w:rsid w:val="00CD6AA8"/>
    <w:rsid w:val="00CD6BFA"/>
    <w:rsid w:val="00CD6C09"/>
    <w:rsid w:val="00CD6D40"/>
    <w:rsid w:val="00CD6DDA"/>
    <w:rsid w:val="00CD6E63"/>
    <w:rsid w:val="00CD6EA5"/>
    <w:rsid w:val="00CD6F7B"/>
    <w:rsid w:val="00CD7092"/>
    <w:rsid w:val="00CD71D6"/>
    <w:rsid w:val="00CD721F"/>
    <w:rsid w:val="00CD73C1"/>
    <w:rsid w:val="00CD7411"/>
    <w:rsid w:val="00CD742B"/>
    <w:rsid w:val="00CD7543"/>
    <w:rsid w:val="00CD7546"/>
    <w:rsid w:val="00CD7681"/>
    <w:rsid w:val="00CD7812"/>
    <w:rsid w:val="00CD78CC"/>
    <w:rsid w:val="00CD7915"/>
    <w:rsid w:val="00CD799A"/>
    <w:rsid w:val="00CD7B75"/>
    <w:rsid w:val="00CD7B83"/>
    <w:rsid w:val="00CD7C4A"/>
    <w:rsid w:val="00CD7C70"/>
    <w:rsid w:val="00CD7EA2"/>
    <w:rsid w:val="00CE004D"/>
    <w:rsid w:val="00CE00A4"/>
    <w:rsid w:val="00CE0127"/>
    <w:rsid w:val="00CE01C3"/>
    <w:rsid w:val="00CE01D6"/>
    <w:rsid w:val="00CE0281"/>
    <w:rsid w:val="00CE03DA"/>
    <w:rsid w:val="00CE04FF"/>
    <w:rsid w:val="00CE058B"/>
    <w:rsid w:val="00CE06C2"/>
    <w:rsid w:val="00CE073A"/>
    <w:rsid w:val="00CE0792"/>
    <w:rsid w:val="00CE07ED"/>
    <w:rsid w:val="00CE07FD"/>
    <w:rsid w:val="00CE085F"/>
    <w:rsid w:val="00CE08C4"/>
    <w:rsid w:val="00CE0B0C"/>
    <w:rsid w:val="00CE0B6B"/>
    <w:rsid w:val="00CE0C16"/>
    <w:rsid w:val="00CE0C40"/>
    <w:rsid w:val="00CE0C43"/>
    <w:rsid w:val="00CE0C78"/>
    <w:rsid w:val="00CE0C89"/>
    <w:rsid w:val="00CE0CA6"/>
    <w:rsid w:val="00CE0CC9"/>
    <w:rsid w:val="00CE0D05"/>
    <w:rsid w:val="00CE0D25"/>
    <w:rsid w:val="00CE0E47"/>
    <w:rsid w:val="00CE0EC5"/>
    <w:rsid w:val="00CE0EC9"/>
    <w:rsid w:val="00CE0FEB"/>
    <w:rsid w:val="00CE109C"/>
    <w:rsid w:val="00CE10B5"/>
    <w:rsid w:val="00CE114C"/>
    <w:rsid w:val="00CE117A"/>
    <w:rsid w:val="00CE117C"/>
    <w:rsid w:val="00CE130E"/>
    <w:rsid w:val="00CE1322"/>
    <w:rsid w:val="00CE15EB"/>
    <w:rsid w:val="00CE16CB"/>
    <w:rsid w:val="00CE16EA"/>
    <w:rsid w:val="00CE16FD"/>
    <w:rsid w:val="00CE170F"/>
    <w:rsid w:val="00CE1779"/>
    <w:rsid w:val="00CE17CC"/>
    <w:rsid w:val="00CE18B0"/>
    <w:rsid w:val="00CE18E3"/>
    <w:rsid w:val="00CE18FD"/>
    <w:rsid w:val="00CE19AD"/>
    <w:rsid w:val="00CE19C2"/>
    <w:rsid w:val="00CE19ED"/>
    <w:rsid w:val="00CE1A08"/>
    <w:rsid w:val="00CE1A13"/>
    <w:rsid w:val="00CE1A2B"/>
    <w:rsid w:val="00CE1A4A"/>
    <w:rsid w:val="00CE1A82"/>
    <w:rsid w:val="00CE1B53"/>
    <w:rsid w:val="00CE1B97"/>
    <w:rsid w:val="00CE1CC9"/>
    <w:rsid w:val="00CE1E05"/>
    <w:rsid w:val="00CE1F01"/>
    <w:rsid w:val="00CE1F29"/>
    <w:rsid w:val="00CE1F78"/>
    <w:rsid w:val="00CE1F7D"/>
    <w:rsid w:val="00CE1FAC"/>
    <w:rsid w:val="00CE20B7"/>
    <w:rsid w:val="00CE20BF"/>
    <w:rsid w:val="00CE2105"/>
    <w:rsid w:val="00CE24B2"/>
    <w:rsid w:val="00CE24F4"/>
    <w:rsid w:val="00CE255E"/>
    <w:rsid w:val="00CE2598"/>
    <w:rsid w:val="00CE265C"/>
    <w:rsid w:val="00CE267E"/>
    <w:rsid w:val="00CE2731"/>
    <w:rsid w:val="00CE27B8"/>
    <w:rsid w:val="00CE281E"/>
    <w:rsid w:val="00CE28CB"/>
    <w:rsid w:val="00CE2AD6"/>
    <w:rsid w:val="00CE2B63"/>
    <w:rsid w:val="00CE2BA6"/>
    <w:rsid w:val="00CE2C38"/>
    <w:rsid w:val="00CE2C6F"/>
    <w:rsid w:val="00CE2CEC"/>
    <w:rsid w:val="00CE2D0C"/>
    <w:rsid w:val="00CE2D95"/>
    <w:rsid w:val="00CE2F3F"/>
    <w:rsid w:val="00CE2F66"/>
    <w:rsid w:val="00CE3017"/>
    <w:rsid w:val="00CE308D"/>
    <w:rsid w:val="00CE309E"/>
    <w:rsid w:val="00CE30BA"/>
    <w:rsid w:val="00CE31A1"/>
    <w:rsid w:val="00CE31D6"/>
    <w:rsid w:val="00CE3261"/>
    <w:rsid w:val="00CE32D8"/>
    <w:rsid w:val="00CE32DA"/>
    <w:rsid w:val="00CE331B"/>
    <w:rsid w:val="00CE334E"/>
    <w:rsid w:val="00CE33D1"/>
    <w:rsid w:val="00CE354C"/>
    <w:rsid w:val="00CE3554"/>
    <w:rsid w:val="00CE35A7"/>
    <w:rsid w:val="00CE35FA"/>
    <w:rsid w:val="00CE3640"/>
    <w:rsid w:val="00CE37B5"/>
    <w:rsid w:val="00CE3932"/>
    <w:rsid w:val="00CE3972"/>
    <w:rsid w:val="00CE397D"/>
    <w:rsid w:val="00CE39E8"/>
    <w:rsid w:val="00CE3AD2"/>
    <w:rsid w:val="00CE3BD8"/>
    <w:rsid w:val="00CE3BE8"/>
    <w:rsid w:val="00CE3CB6"/>
    <w:rsid w:val="00CE3D71"/>
    <w:rsid w:val="00CE3DFF"/>
    <w:rsid w:val="00CE3EF4"/>
    <w:rsid w:val="00CE3FCC"/>
    <w:rsid w:val="00CE404A"/>
    <w:rsid w:val="00CE4213"/>
    <w:rsid w:val="00CE4309"/>
    <w:rsid w:val="00CE4424"/>
    <w:rsid w:val="00CE4538"/>
    <w:rsid w:val="00CE462F"/>
    <w:rsid w:val="00CE470D"/>
    <w:rsid w:val="00CE48DA"/>
    <w:rsid w:val="00CE48E4"/>
    <w:rsid w:val="00CE4A78"/>
    <w:rsid w:val="00CE4AAE"/>
    <w:rsid w:val="00CE4ADB"/>
    <w:rsid w:val="00CE4B65"/>
    <w:rsid w:val="00CE4BB1"/>
    <w:rsid w:val="00CE4BCA"/>
    <w:rsid w:val="00CE4FC1"/>
    <w:rsid w:val="00CE4FCE"/>
    <w:rsid w:val="00CE5142"/>
    <w:rsid w:val="00CE51A6"/>
    <w:rsid w:val="00CE5223"/>
    <w:rsid w:val="00CE535A"/>
    <w:rsid w:val="00CE53B2"/>
    <w:rsid w:val="00CE53ED"/>
    <w:rsid w:val="00CE5407"/>
    <w:rsid w:val="00CE54B8"/>
    <w:rsid w:val="00CE5517"/>
    <w:rsid w:val="00CE57C8"/>
    <w:rsid w:val="00CE5872"/>
    <w:rsid w:val="00CE590B"/>
    <w:rsid w:val="00CE5995"/>
    <w:rsid w:val="00CE59D3"/>
    <w:rsid w:val="00CE5A25"/>
    <w:rsid w:val="00CE5A95"/>
    <w:rsid w:val="00CE5CA1"/>
    <w:rsid w:val="00CE5DEB"/>
    <w:rsid w:val="00CE5E34"/>
    <w:rsid w:val="00CE5E4B"/>
    <w:rsid w:val="00CE5E7D"/>
    <w:rsid w:val="00CE5F03"/>
    <w:rsid w:val="00CE5FB3"/>
    <w:rsid w:val="00CE5FC0"/>
    <w:rsid w:val="00CE5FE0"/>
    <w:rsid w:val="00CE6041"/>
    <w:rsid w:val="00CE61EC"/>
    <w:rsid w:val="00CE6272"/>
    <w:rsid w:val="00CE657D"/>
    <w:rsid w:val="00CE66DF"/>
    <w:rsid w:val="00CE6796"/>
    <w:rsid w:val="00CE6819"/>
    <w:rsid w:val="00CE6882"/>
    <w:rsid w:val="00CE690D"/>
    <w:rsid w:val="00CE69A0"/>
    <w:rsid w:val="00CE6A45"/>
    <w:rsid w:val="00CE6A9D"/>
    <w:rsid w:val="00CE6BEA"/>
    <w:rsid w:val="00CE6D00"/>
    <w:rsid w:val="00CE6D47"/>
    <w:rsid w:val="00CE6DDC"/>
    <w:rsid w:val="00CE6F7A"/>
    <w:rsid w:val="00CE6FB2"/>
    <w:rsid w:val="00CE7065"/>
    <w:rsid w:val="00CE708F"/>
    <w:rsid w:val="00CE70D2"/>
    <w:rsid w:val="00CE71A4"/>
    <w:rsid w:val="00CE71E3"/>
    <w:rsid w:val="00CE7239"/>
    <w:rsid w:val="00CE7252"/>
    <w:rsid w:val="00CE7289"/>
    <w:rsid w:val="00CE73BF"/>
    <w:rsid w:val="00CE74A5"/>
    <w:rsid w:val="00CE74DB"/>
    <w:rsid w:val="00CE7569"/>
    <w:rsid w:val="00CE76B1"/>
    <w:rsid w:val="00CE76EC"/>
    <w:rsid w:val="00CE77E8"/>
    <w:rsid w:val="00CE7860"/>
    <w:rsid w:val="00CE7890"/>
    <w:rsid w:val="00CE78C8"/>
    <w:rsid w:val="00CE79EB"/>
    <w:rsid w:val="00CE7A48"/>
    <w:rsid w:val="00CE7AEC"/>
    <w:rsid w:val="00CE7B76"/>
    <w:rsid w:val="00CE7C1F"/>
    <w:rsid w:val="00CE7C64"/>
    <w:rsid w:val="00CE7E55"/>
    <w:rsid w:val="00CF01C5"/>
    <w:rsid w:val="00CF01CE"/>
    <w:rsid w:val="00CF02FC"/>
    <w:rsid w:val="00CF042F"/>
    <w:rsid w:val="00CF04ED"/>
    <w:rsid w:val="00CF05A2"/>
    <w:rsid w:val="00CF0731"/>
    <w:rsid w:val="00CF0767"/>
    <w:rsid w:val="00CF077B"/>
    <w:rsid w:val="00CF079F"/>
    <w:rsid w:val="00CF07AF"/>
    <w:rsid w:val="00CF0818"/>
    <w:rsid w:val="00CF08D5"/>
    <w:rsid w:val="00CF0A2E"/>
    <w:rsid w:val="00CF0B1D"/>
    <w:rsid w:val="00CF0B96"/>
    <w:rsid w:val="00CF0BEB"/>
    <w:rsid w:val="00CF0C47"/>
    <w:rsid w:val="00CF0D5B"/>
    <w:rsid w:val="00CF0E32"/>
    <w:rsid w:val="00CF0E4A"/>
    <w:rsid w:val="00CF0F90"/>
    <w:rsid w:val="00CF0F9A"/>
    <w:rsid w:val="00CF1096"/>
    <w:rsid w:val="00CF10DC"/>
    <w:rsid w:val="00CF10DD"/>
    <w:rsid w:val="00CF1122"/>
    <w:rsid w:val="00CF11E9"/>
    <w:rsid w:val="00CF12D7"/>
    <w:rsid w:val="00CF12DE"/>
    <w:rsid w:val="00CF1327"/>
    <w:rsid w:val="00CF13AB"/>
    <w:rsid w:val="00CF13AD"/>
    <w:rsid w:val="00CF14EE"/>
    <w:rsid w:val="00CF150C"/>
    <w:rsid w:val="00CF153F"/>
    <w:rsid w:val="00CF1596"/>
    <w:rsid w:val="00CF159D"/>
    <w:rsid w:val="00CF164A"/>
    <w:rsid w:val="00CF16B2"/>
    <w:rsid w:val="00CF1901"/>
    <w:rsid w:val="00CF1A1E"/>
    <w:rsid w:val="00CF1AF9"/>
    <w:rsid w:val="00CF1BB3"/>
    <w:rsid w:val="00CF1BD7"/>
    <w:rsid w:val="00CF1D05"/>
    <w:rsid w:val="00CF1D63"/>
    <w:rsid w:val="00CF1E62"/>
    <w:rsid w:val="00CF1E95"/>
    <w:rsid w:val="00CF1FC1"/>
    <w:rsid w:val="00CF1FE4"/>
    <w:rsid w:val="00CF2086"/>
    <w:rsid w:val="00CF2167"/>
    <w:rsid w:val="00CF21EE"/>
    <w:rsid w:val="00CF21F5"/>
    <w:rsid w:val="00CF2285"/>
    <w:rsid w:val="00CF233C"/>
    <w:rsid w:val="00CF237C"/>
    <w:rsid w:val="00CF2387"/>
    <w:rsid w:val="00CF2395"/>
    <w:rsid w:val="00CF2470"/>
    <w:rsid w:val="00CF24C8"/>
    <w:rsid w:val="00CF254D"/>
    <w:rsid w:val="00CF2579"/>
    <w:rsid w:val="00CF2656"/>
    <w:rsid w:val="00CF27AF"/>
    <w:rsid w:val="00CF27B4"/>
    <w:rsid w:val="00CF281E"/>
    <w:rsid w:val="00CF2841"/>
    <w:rsid w:val="00CF2849"/>
    <w:rsid w:val="00CF2891"/>
    <w:rsid w:val="00CF2965"/>
    <w:rsid w:val="00CF2A5D"/>
    <w:rsid w:val="00CF2A7D"/>
    <w:rsid w:val="00CF2A8A"/>
    <w:rsid w:val="00CF2ABF"/>
    <w:rsid w:val="00CF2AE0"/>
    <w:rsid w:val="00CF2BA9"/>
    <w:rsid w:val="00CF2CD2"/>
    <w:rsid w:val="00CF2D31"/>
    <w:rsid w:val="00CF2E73"/>
    <w:rsid w:val="00CF2ED9"/>
    <w:rsid w:val="00CF2F72"/>
    <w:rsid w:val="00CF2FAD"/>
    <w:rsid w:val="00CF2FC7"/>
    <w:rsid w:val="00CF3084"/>
    <w:rsid w:val="00CF3157"/>
    <w:rsid w:val="00CF34F1"/>
    <w:rsid w:val="00CF35C8"/>
    <w:rsid w:val="00CF36F1"/>
    <w:rsid w:val="00CF384A"/>
    <w:rsid w:val="00CF3A06"/>
    <w:rsid w:val="00CF3A15"/>
    <w:rsid w:val="00CF3A3A"/>
    <w:rsid w:val="00CF3CBA"/>
    <w:rsid w:val="00CF3F2B"/>
    <w:rsid w:val="00CF3FE4"/>
    <w:rsid w:val="00CF406B"/>
    <w:rsid w:val="00CF4079"/>
    <w:rsid w:val="00CF40E6"/>
    <w:rsid w:val="00CF4279"/>
    <w:rsid w:val="00CF4348"/>
    <w:rsid w:val="00CF44BF"/>
    <w:rsid w:val="00CF4585"/>
    <w:rsid w:val="00CF47B5"/>
    <w:rsid w:val="00CF4AA0"/>
    <w:rsid w:val="00CF4BC8"/>
    <w:rsid w:val="00CF4C8E"/>
    <w:rsid w:val="00CF4D9A"/>
    <w:rsid w:val="00CF4EA8"/>
    <w:rsid w:val="00CF4F04"/>
    <w:rsid w:val="00CF4FD0"/>
    <w:rsid w:val="00CF5030"/>
    <w:rsid w:val="00CF50D1"/>
    <w:rsid w:val="00CF50DA"/>
    <w:rsid w:val="00CF5174"/>
    <w:rsid w:val="00CF51AF"/>
    <w:rsid w:val="00CF5212"/>
    <w:rsid w:val="00CF528D"/>
    <w:rsid w:val="00CF5336"/>
    <w:rsid w:val="00CF5356"/>
    <w:rsid w:val="00CF536D"/>
    <w:rsid w:val="00CF5428"/>
    <w:rsid w:val="00CF5475"/>
    <w:rsid w:val="00CF5516"/>
    <w:rsid w:val="00CF55C8"/>
    <w:rsid w:val="00CF570E"/>
    <w:rsid w:val="00CF572A"/>
    <w:rsid w:val="00CF5888"/>
    <w:rsid w:val="00CF59E2"/>
    <w:rsid w:val="00CF59E8"/>
    <w:rsid w:val="00CF5A09"/>
    <w:rsid w:val="00CF5A65"/>
    <w:rsid w:val="00CF5A8E"/>
    <w:rsid w:val="00CF5BCC"/>
    <w:rsid w:val="00CF5BDD"/>
    <w:rsid w:val="00CF5CEE"/>
    <w:rsid w:val="00CF5D64"/>
    <w:rsid w:val="00CF5E27"/>
    <w:rsid w:val="00CF5F00"/>
    <w:rsid w:val="00CF5FEF"/>
    <w:rsid w:val="00CF6020"/>
    <w:rsid w:val="00CF60E9"/>
    <w:rsid w:val="00CF63E5"/>
    <w:rsid w:val="00CF640F"/>
    <w:rsid w:val="00CF652A"/>
    <w:rsid w:val="00CF656D"/>
    <w:rsid w:val="00CF66D6"/>
    <w:rsid w:val="00CF674B"/>
    <w:rsid w:val="00CF67EF"/>
    <w:rsid w:val="00CF6838"/>
    <w:rsid w:val="00CF68FA"/>
    <w:rsid w:val="00CF6911"/>
    <w:rsid w:val="00CF693A"/>
    <w:rsid w:val="00CF6AEE"/>
    <w:rsid w:val="00CF6BE3"/>
    <w:rsid w:val="00CF6C14"/>
    <w:rsid w:val="00CF6CA4"/>
    <w:rsid w:val="00CF6D27"/>
    <w:rsid w:val="00CF6D8A"/>
    <w:rsid w:val="00CF6F91"/>
    <w:rsid w:val="00CF7014"/>
    <w:rsid w:val="00CF70DB"/>
    <w:rsid w:val="00CF7103"/>
    <w:rsid w:val="00CF7125"/>
    <w:rsid w:val="00CF71B4"/>
    <w:rsid w:val="00CF71C3"/>
    <w:rsid w:val="00CF71D6"/>
    <w:rsid w:val="00CF7249"/>
    <w:rsid w:val="00CF72B1"/>
    <w:rsid w:val="00CF730E"/>
    <w:rsid w:val="00CF7423"/>
    <w:rsid w:val="00CF7565"/>
    <w:rsid w:val="00CF75CC"/>
    <w:rsid w:val="00CF76D3"/>
    <w:rsid w:val="00CF775D"/>
    <w:rsid w:val="00CF786C"/>
    <w:rsid w:val="00CF78D3"/>
    <w:rsid w:val="00CF78FD"/>
    <w:rsid w:val="00CF7A0C"/>
    <w:rsid w:val="00CF7AA8"/>
    <w:rsid w:val="00CF7AC2"/>
    <w:rsid w:val="00CF7B43"/>
    <w:rsid w:val="00CF7BB7"/>
    <w:rsid w:val="00CF7BD3"/>
    <w:rsid w:val="00CF7C49"/>
    <w:rsid w:val="00CF7D91"/>
    <w:rsid w:val="00CF7E0A"/>
    <w:rsid w:val="00CF7E1D"/>
    <w:rsid w:val="00CF7ECA"/>
    <w:rsid w:val="00CF7EFE"/>
    <w:rsid w:val="00CF7FE9"/>
    <w:rsid w:val="00D00012"/>
    <w:rsid w:val="00D0002B"/>
    <w:rsid w:val="00D000B6"/>
    <w:rsid w:val="00D00126"/>
    <w:rsid w:val="00D00132"/>
    <w:rsid w:val="00D00137"/>
    <w:rsid w:val="00D001D4"/>
    <w:rsid w:val="00D00231"/>
    <w:rsid w:val="00D0023C"/>
    <w:rsid w:val="00D003FE"/>
    <w:rsid w:val="00D004E8"/>
    <w:rsid w:val="00D00500"/>
    <w:rsid w:val="00D007D9"/>
    <w:rsid w:val="00D007DA"/>
    <w:rsid w:val="00D008E6"/>
    <w:rsid w:val="00D00925"/>
    <w:rsid w:val="00D00A0B"/>
    <w:rsid w:val="00D00A6A"/>
    <w:rsid w:val="00D00A92"/>
    <w:rsid w:val="00D00B54"/>
    <w:rsid w:val="00D00B75"/>
    <w:rsid w:val="00D00CC9"/>
    <w:rsid w:val="00D00D96"/>
    <w:rsid w:val="00D00ECA"/>
    <w:rsid w:val="00D00F75"/>
    <w:rsid w:val="00D010C5"/>
    <w:rsid w:val="00D01232"/>
    <w:rsid w:val="00D0123E"/>
    <w:rsid w:val="00D01264"/>
    <w:rsid w:val="00D01281"/>
    <w:rsid w:val="00D012B5"/>
    <w:rsid w:val="00D0135E"/>
    <w:rsid w:val="00D014FE"/>
    <w:rsid w:val="00D01626"/>
    <w:rsid w:val="00D017AB"/>
    <w:rsid w:val="00D017DF"/>
    <w:rsid w:val="00D0185A"/>
    <w:rsid w:val="00D018D4"/>
    <w:rsid w:val="00D018DF"/>
    <w:rsid w:val="00D0190E"/>
    <w:rsid w:val="00D0192A"/>
    <w:rsid w:val="00D0194E"/>
    <w:rsid w:val="00D0195A"/>
    <w:rsid w:val="00D019A8"/>
    <w:rsid w:val="00D019B6"/>
    <w:rsid w:val="00D01A3C"/>
    <w:rsid w:val="00D01AD4"/>
    <w:rsid w:val="00D01B15"/>
    <w:rsid w:val="00D01B7F"/>
    <w:rsid w:val="00D01BCD"/>
    <w:rsid w:val="00D01C1D"/>
    <w:rsid w:val="00D01D56"/>
    <w:rsid w:val="00D01D99"/>
    <w:rsid w:val="00D01E07"/>
    <w:rsid w:val="00D01F48"/>
    <w:rsid w:val="00D01F4B"/>
    <w:rsid w:val="00D01F9A"/>
    <w:rsid w:val="00D01FD0"/>
    <w:rsid w:val="00D0203E"/>
    <w:rsid w:val="00D022DD"/>
    <w:rsid w:val="00D022ED"/>
    <w:rsid w:val="00D02314"/>
    <w:rsid w:val="00D02370"/>
    <w:rsid w:val="00D02425"/>
    <w:rsid w:val="00D0251F"/>
    <w:rsid w:val="00D02649"/>
    <w:rsid w:val="00D02667"/>
    <w:rsid w:val="00D0270C"/>
    <w:rsid w:val="00D027E9"/>
    <w:rsid w:val="00D0288C"/>
    <w:rsid w:val="00D02956"/>
    <w:rsid w:val="00D02A22"/>
    <w:rsid w:val="00D02BCF"/>
    <w:rsid w:val="00D02BEA"/>
    <w:rsid w:val="00D02DA2"/>
    <w:rsid w:val="00D02F5F"/>
    <w:rsid w:val="00D02F66"/>
    <w:rsid w:val="00D0308C"/>
    <w:rsid w:val="00D030CE"/>
    <w:rsid w:val="00D0316E"/>
    <w:rsid w:val="00D03190"/>
    <w:rsid w:val="00D0323F"/>
    <w:rsid w:val="00D03245"/>
    <w:rsid w:val="00D0328F"/>
    <w:rsid w:val="00D032BF"/>
    <w:rsid w:val="00D03322"/>
    <w:rsid w:val="00D0342C"/>
    <w:rsid w:val="00D0345F"/>
    <w:rsid w:val="00D03472"/>
    <w:rsid w:val="00D034B4"/>
    <w:rsid w:val="00D03568"/>
    <w:rsid w:val="00D03583"/>
    <w:rsid w:val="00D0388D"/>
    <w:rsid w:val="00D03911"/>
    <w:rsid w:val="00D0392D"/>
    <w:rsid w:val="00D03B51"/>
    <w:rsid w:val="00D03D34"/>
    <w:rsid w:val="00D03DE5"/>
    <w:rsid w:val="00D03DEF"/>
    <w:rsid w:val="00D03EDB"/>
    <w:rsid w:val="00D03EED"/>
    <w:rsid w:val="00D03FFA"/>
    <w:rsid w:val="00D0405C"/>
    <w:rsid w:val="00D0408D"/>
    <w:rsid w:val="00D0409E"/>
    <w:rsid w:val="00D0415B"/>
    <w:rsid w:val="00D04225"/>
    <w:rsid w:val="00D04328"/>
    <w:rsid w:val="00D0449D"/>
    <w:rsid w:val="00D044AC"/>
    <w:rsid w:val="00D044BF"/>
    <w:rsid w:val="00D045F3"/>
    <w:rsid w:val="00D0470C"/>
    <w:rsid w:val="00D0476E"/>
    <w:rsid w:val="00D04A96"/>
    <w:rsid w:val="00D04C47"/>
    <w:rsid w:val="00D04D92"/>
    <w:rsid w:val="00D04E0F"/>
    <w:rsid w:val="00D04E7F"/>
    <w:rsid w:val="00D04FCC"/>
    <w:rsid w:val="00D05057"/>
    <w:rsid w:val="00D051D0"/>
    <w:rsid w:val="00D0531C"/>
    <w:rsid w:val="00D0531D"/>
    <w:rsid w:val="00D05460"/>
    <w:rsid w:val="00D054C7"/>
    <w:rsid w:val="00D0562A"/>
    <w:rsid w:val="00D0572D"/>
    <w:rsid w:val="00D05773"/>
    <w:rsid w:val="00D057D3"/>
    <w:rsid w:val="00D0582B"/>
    <w:rsid w:val="00D05B48"/>
    <w:rsid w:val="00D05B52"/>
    <w:rsid w:val="00D05B94"/>
    <w:rsid w:val="00D05BAF"/>
    <w:rsid w:val="00D05D41"/>
    <w:rsid w:val="00D05D55"/>
    <w:rsid w:val="00D05DFE"/>
    <w:rsid w:val="00D05E28"/>
    <w:rsid w:val="00D05ECB"/>
    <w:rsid w:val="00D05F77"/>
    <w:rsid w:val="00D0606C"/>
    <w:rsid w:val="00D060A8"/>
    <w:rsid w:val="00D061A2"/>
    <w:rsid w:val="00D061FE"/>
    <w:rsid w:val="00D0622D"/>
    <w:rsid w:val="00D06277"/>
    <w:rsid w:val="00D062D5"/>
    <w:rsid w:val="00D06450"/>
    <w:rsid w:val="00D064FF"/>
    <w:rsid w:val="00D06508"/>
    <w:rsid w:val="00D066C9"/>
    <w:rsid w:val="00D066CD"/>
    <w:rsid w:val="00D0675F"/>
    <w:rsid w:val="00D06871"/>
    <w:rsid w:val="00D0689F"/>
    <w:rsid w:val="00D068A1"/>
    <w:rsid w:val="00D069B7"/>
    <w:rsid w:val="00D069CF"/>
    <w:rsid w:val="00D06A2A"/>
    <w:rsid w:val="00D06BA8"/>
    <w:rsid w:val="00D06BB8"/>
    <w:rsid w:val="00D06CEF"/>
    <w:rsid w:val="00D06DF2"/>
    <w:rsid w:val="00D06E2F"/>
    <w:rsid w:val="00D06E94"/>
    <w:rsid w:val="00D06FCB"/>
    <w:rsid w:val="00D0701B"/>
    <w:rsid w:val="00D07055"/>
    <w:rsid w:val="00D0718C"/>
    <w:rsid w:val="00D071B3"/>
    <w:rsid w:val="00D072F0"/>
    <w:rsid w:val="00D0738E"/>
    <w:rsid w:val="00D074F6"/>
    <w:rsid w:val="00D075AF"/>
    <w:rsid w:val="00D0767B"/>
    <w:rsid w:val="00D07686"/>
    <w:rsid w:val="00D07688"/>
    <w:rsid w:val="00D077DE"/>
    <w:rsid w:val="00D079B2"/>
    <w:rsid w:val="00D079F0"/>
    <w:rsid w:val="00D07A09"/>
    <w:rsid w:val="00D07B3F"/>
    <w:rsid w:val="00D07CBD"/>
    <w:rsid w:val="00D07CDF"/>
    <w:rsid w:val="00D07D19"/>
    <w:rsid w:val="00D07D36"/>
    <w:rsid w:val="00D07D60"/>
    <w:rsid w:val="00D07DA5"/>
    <w:rsid w:val="00D100F0"/>
    <w:rsid w:val="00D101F9"/>
    <w:rsid w:val="00D10269"/>
    <w:rsid w:val="00D1038D"/>
    <w:rsid w:val="00D103F1"/>
    <w:rsid w:val="00D1043E"/>
    <w:rsid w:val="00D1056E"/>
    <w:rsid w:val="00D105FA"/>
    <w:rsid w:val="00D106E3"/>
    <w:rsid w:val="00D10707"/>
    <w:rsid w:val="00D10727"/>
    <w:rsid w:val="00D10990"/>
    <w:rsid w:val="00D10B05"/>
    <w:rsid w:val="00D10C1B"/>
    <w:rsid w:val="00D10C1E"/>
    <w:rsid w:val="00D10C60"/>
    <w:rsid w:val="00D10CD5"/>
    <w:rsid w:val="00D10DA0"/>
    <w:rsid w:val="00D11055"/>
    <w:rsid w:val="00D113A5"/>
    <w:rsid w:val="00D11494"/>
    <w:rsid w:val="00D115A4"/>
    <w:rsid w:val="00D116C5"/>
    <w:rsid w:val="00D116F3"/>
    <w:rsid w:val="00D117C7"/>
    <w:rsid w:val="00D117FB"/>
    <w:rsid w:val="00D1181F"/>
    <w:rsid w:val="00D119FE"/>
    <w:rsid w:val="00D11B60"/>
    <w:rsid w:val="00D11CA5"/>
    <w:rsid w:val="00D11D2D"/>
    <w:rsid w:val="00D11E1A"/>
    <w:rsid w:val="00D11EA0"/>
    <w:rsid w:val="00D11EC8"/>
    <w:rsid w:val="00D11F05"/>
    <w:rsid w:val="00D11FC9"/>
    <w:rsid w:val="00D12024"/>
    <w:rsid w:val="00D12039"/>
    <w:rsid w:val="00D1208B"/>
    <w:rsid w:val="00D1209A"/>
    <w:rsid w:val="00D1213C"/>
    <w:rsid w:val="00D121CB"/>
    <w:rsid w:val="00D121D9"/>
    <w:rsid w:val="00D121DD"/>
    <w:rsid w:val="00D12230"/>
    <w:rsid w:val="00D1223D"/>
    <w:rsid w:val="00D12318"/>
    <w:rsid w:val="00D123FD"/>
    <w:rsid w:val="00D1245F"/>
    <w:rsid w:val="00D1250A"/>
    <w:rsid w:val="00D12525"/>
    <w:rsid w:val="00D12600"/>
    <w:rsid w:val="00D12607"/>
    <w:rsid w:val="00D12655"/>
    <w:rsid w:val="00D126CD"/>
    <w:rsid w:val="00D1283E"/>
    <w:rsid w:val="00D128C3"/>
    <w:rsid w:val="00D1290C"/>
    <w:rsid w:val="00D129ED"/>
    <w:rsid w:val="00D12A00"/>
    <w:rsid w:val="00D12A47"/>
    <w:rsid w:val="00D12A93"/>
    <w:rsid w:val="00D12B23"/>
    <w:rsid w:val="00D12B25"/>
    <w:rsid w:val="00D12B63"/>
    <w:rsid w:val="00D12E90"/>
    <w:rsid w:val="00D12EF9"/>
    <w:rsid w:val="00D12F87"/>
    <w:rsid w:val="00D12FB0"/>
    <w:rsid w:val="00D12FC9"/>
    <w:rsid w:val="00D13042"/>
    <w:rsid w:val="00D1323C"/>
    <w:rsid w:val="00D13338"/>
    <w:rsid w:val="00D1335E"/>
    <w:rsid w:val="00D133BC"/>
    <w:rsid w:val="00D13417"/>
    <w:rsid w:val="00D135C1"/>
    <w:rsid w:val="00D13636"/>
    <w:rsid w:val="00D1376C"/>
    <w:rsid w:val="00D138C1"/>
    <w:rsid w:val="00D13A5B"/>
    <w:rsid w:val="00D13AAB"/>
    <w:rsid w:val="00D13ADA"/>
    <w:rsid w:val="00D13C45"/>
    <w:rsid w:val="00D13C7D"/>
    <w:rsid w:val="00D13CFA"/>
    <w:rsid w:val="00D13DDC"/>
    <w:rsid w:val="00D13DDF"/>
    <w:rsid w:val="00D13E77"/>
    <w:rsid w:val="00D13ECD"/>
    <w:rsid w:val="00D13FF5"/>
    <w:rsid w:val="00D14073"/>
    <w:rsid w:val="00D14075"/>
    <w:rsid w:val="00D14264"/>
    <w:rsid w:val="00D142F9"/>
    <w:rsid w:val="00D14361"/>
    <w:rsid w:val="00D143B2"/>
    <w:rsid w:val="00D143D4"/>
    <w:rsid w:val="00D1444A"/>
    <w:rsid w:val="00D14510"/>
    <w:rsid w:val="00D14555"/>
    <w:rsid w:val="00D145E0"/>
    <w:rsid w:val="00D145E6"/>
    <w:rsid w:val="00D14947"/>
    <w:rsid w:val="00D14987"/>
    <w:rsid w:val="00D149D1"/>
    <w:rsid w:val="00D149E5"/>
    <w:rsid w:val="00D14A75"/>
    <w:rsid w:val="00D14B93"/>
    <w:rsid w:val="00D14E42"/>
    <w:rsid w:val="00D150DC"/>
    <w:rsid w:val="00D1512F"/>
    <w:rsid w:val="00D15136"/>
    <w:rsid w:val="00D15357"/>
    <w:rsid w:val="00D15667"/>
    <w:rsid w:val="00D15670"/>
    <w:rsid w:val="00D15678"/>
    <w:rsid w:val="00D156D1"/>
    <w:rsid w:val="00D157EB"/>
    <w:rsid w:val="00D1584E"/>
    <w:rsid w:val="00D158C1"/>
    <w:rsid w:val="00D15C26"/>
    <w:rsid w:val="00D15CDF"/>
    <w:rsid w:val="00D15D2E"/>
    <w:rsid w:val="00D15D46"/>
    <w:rsid w:val="00D15D79"/>
    <w:rsid w:val="00D15D8E"/>
    <w:rsid w:val="00D15EC2"/>
    <w:rsid w:val="00D15FF8"/>
    <w:rsid w:val="00D16070"/>
    <w:rsid w:val="00D160B7"/>
    <w:rsid w:val="00D16111"/>
    <w:rsid w:val="00D16150"/>
    <w:rsid w:val="00D16272"/>
    <w:rsid w:val="00D163AE"/>
    <w:rsid w:val="00D16565"/>
    <w:rsid w:val="00D165B6"/>
    <w:rsid w:val="00D165D6"/>
    <w:rsid w:val="00D166E5"/>
    <w:rsid w:val="00D16734"/>
    <w:rsid w:val="00D16801"/>
    <w:rsid w:val="00D16856"/>
    <w:rsid w:val="00D169DB"/>
    <w:rsid w:val="00D16A55"/>
    <w:rsid w:val="00D16AAD"/>
    <w:rsid w:val="00D16B25"/>
    <w:rsid w:val="00D16B56"/>
    <w:rsid w:val="00D16D08"/>
    <w:rsid w:val="00D16E62"/>
    <w:rsid w:val="00D17017"/>
    <w:rsid w:val="00D17043"/>
    <w:rsid w:val="00D1709B"/>
    <w:rsid w:val="00D170E7"/>
    <w:rsid w:val="00D17135"/>
    <w:rsid w:val="00D171FD"/>
    <w:rsid w:val="00D17224"/>
    <w:rsid w:val="00D17252"/>
    <w:rsid w:val="00D17481"/>
    <w:rsid w:val="00D17674"/>
    <w:rsid w:val="00D176F5"/>
    <w:rsid w:val="00D176FB"/>
    <w:rsid w:val="00D177AD"/>
    <w:rsid w:val="00D17814"/>
    <w:rsid w:val="00D17934"/>
    <w:rsid w:val="00D17979"/>
    <w:rsid w:val="00D17D09"/>
    <w:rsid w:val="00D17D3B"/>
    <w:rsid w:val="00D17E48"/>
    <w:rsid w:val="00D17EC9"/>
    <w:rsid w:val="00D17FA6"/>
    <w:rsid w:val="00D17FE4"/>
    <w:rsid w:val="00D20056"/>
    <w:rsid w:val="00D203E4"/>
    <w:rsid w:val="00D2054B"/>
    <w:rsid w:val="00D2056C"/>
    <w:rsid w:val="00D20612"/>
    <w:rsid w:val="00D20678"/>
    <w:rsid w:val="00D2085A"/>
    <w:rsid w:val="00D20943"/>
    <w:rsid w:val="00D2096A"/>
    <w:rsid w:val="00D20975"/>
    <w:rsid w:val="00D209C6"/>
    <w:rsid w:val="00D20A07"/>
    <w:rsid w:val="00D20B82"/>
    <w:rsid w:val="00D20C20"/>
    <w:rsid w:val="00D20C39"/>
    <w:rsid w:val="00D20C81"/>
    <w:rsid w:val="00D20C9F"/>
    <w:rsid w:val="00D20DFB"/>
    <w:rsid w:val="00D20E32"/>
    <w:rsid w:val="00D20E4A"/>
    <w:rsid w:val="00D20F7D"/>
    <w:rsid w:val="00D21062"/>
    <w:rsid w:val="00D21110"/>
    <w:rsid w:val="00D21144"/>
    <w:rsid w:val="00D211A5"/>
    <w:rsid w:val="00D21284"/>
    <w:rsid w:val="00D2132A"/>
    <w:rsid w:val="00D213A3"/>
    <w:rsid w:val="00D21451"/>
    <w:rsid w:val="00D2159D"/>
    <w:rsid w:val="00D215D8"/>
    <w:rsid w:val="00D215ED"/>
    <w:rsid w:val="00D2164B"/>
    <w:rsid w:val="00D216DF"/>
    <w:rsid w:val="00D2176E"/>
    <w:rsid w:val="00D21918"/>
    <w:rsid w:val="00D219B7"/>
    <w:rsid w:val="00D219F8"/>
    <w:rsid w:val="00D21B5A"/>
    <w:rsid w:val="00D21B6A"/>
    <w:rsid w:val="00D21B8E"/>
    <w:rsid w:val="00D21C3C"/>
    <w:rsid w:val="00D21CBB"/>
    <w:rsid w:val="00D21DF9"/>
    <w:rsid w:val="00D21E11"/>
    <w:rsid w:val="00D21F89"/>
    <w:rsid w:val="00D22067"/>
    <w:rsid w:val="00D22210"/>
    <w:rsid w:val="00D222D9"/>
    <w:rsid w:val="00D2231A"/>
    <w:rsid w:val="00D223A5"/>
    <w:rsid w:val="00D223BC"/>
    <w:rsid w:val="00D2240B"/>
    <w:rsid w:val="00D2243E"/>
    <w:rsid w:val="00D225A1"/>
    <w:rsid w:val="00D22646"/>
    <w:rsid w:val="00D226B5"/>
    <w:rsid w:val="00D228A9"/>
    <w:rsid w:val="00D22A04"/>
    <w:rsid w:val="00D22BB7"/>
    <w:rsid w:val="00D22BF9"/>
    <w:rsid w:val="00D22C40"/>
    <w:rsid w:val="00D22C86"/>
    <w:rsid w:val="00D22CFC"/>
    <w:rsid w:val="00D22DD8"/>
    <w:rsid w:val="00D22F90"/>
    <w:rsid w:val="00D22FC3"/>
    <w:rsid w:val="00D23130"/>
    <w:rsid w:val="00D23318"/>
    <w:rsid w:val="00D233D3"/>
    <w:rsid w:val="00D2353A"/>
    <w:rsid w:val="00D236EE"/>
    <w:rsid w:val="00D23767"/>
    <w:rsid w:val="00D2379E"/>
    <w:rsid w:val="00D239FA"/>
    <w:rsid w:val="00D23AB6"/>
    <w:rsid w:val="00D23D15"/>
    <w:rsid w:val="00D23D71"/>
    <w:rsid w:val="00D23DAA"/>
    <w:rsid w:val="00D23E3C"/>
    <w:rsid w:val="00D23E52"/>
    <w:rsid w:val="00D23F2A"/>
    <w:rsid w:val="00D23F59"/>
    <w:rsid w:val="00D2402D"/>
    <w:rsid w:val="00D240E6"/>
    <w:rsid w:val="00D24226"/>
    <w:rsid w:val="00D242AF"/>
    <w:rsid w:val="00D24325"/>
    <w:rsid w:val="00D243B5"/>
    <w:rsid w:val="00D243C5"/>
    <w:rsid w:val="00D24529"/>
    <w:rsid w:val="00D24587"/>
    <w:rsid w:val="00D2461A"/>
    <w:rsid w:val="00D2475E"/>
    <w:rsid w:val="00D24778"/>
    <w:rsid w:val="00D24884"/>
    <w:rsid w:val="00D248D0"/>
    <w:rsid w:val="00D248D5"/>
    <w:rsid w:val="00D24974"/>
    <w:rsid w:val="00D249D3"/>
    <w:rsid w:val="00D24A92"/>
    <w:rsid w:val="00D24AA6"/>
    <w:rsid w:val="00D24B23"/>
    <w:rsid w:val="00D24B3B"/>
    <w:rsid w:val="00D24B41"/>
    <w:rsid w:val="00D24BA5"/>
    <w:rsid w:val="00D24C31"/>
    <w:rsid w:val="00D24C63"/>
    <w:rsid w:val="00D24CEE"/>
    <w:rsid w:val="00D24DBD"/>
    <w:rsid w:val="00D24DD7"/>
    <w:rsid w:val="00D24E50"/>
    <w:rsid w:val="00D24E70"/>
    <w:rsid w:val="00D24F07"/>
    <w:rsid w:val="00D24FBF"/>
    <w:rsid w:val="00D24FC1"/>
    <w:rsid w:val="00D25136"/>
    <w:rsid w:val="00D251C7"/>
    <w:rsid w:val="00D25242"/>
    <w:rsid w:val="00D2527F"/>
    <w:rsid w:val="00D25350"/>
    <w:rsid w:val="00D2538B"/>
    <w:rsid w:val="00D25426"/>
    <w:rsid w:val="00D25467"/>
    <w:rsid w:val="00D255FD"/>
    <w:rsid w:val="00D2565C"/>
    <w:rsid w:val="00D25774"/>
    <w:rsid w:val="00D257BA"/>
    <w:rsid w:val="00D257FF"/>
    <w:rsid w:val="00D258A7"/>
    <w:rsid w:val="00D2590F"/>
    <w:rsid w:val="00D25961"/>
    <w:rsid w:val="00D259C9"/>
    <w:rsid w:val="00D25A36"/>
    <w:rsid w:val="00D25B11"/>
    <w:rsid w:val="00D25C21"/>
    <w:rsid w:val="00D25FF6"/>
    <w:rsid w:val="00D25FF9"/>
    <w:rsid w:val="00D26040"/>
    <w:rsid w:val="00D2605A"/>
    <w:rsid w:val="00D26186"/>
    <w:rsid w:val="00D261C0"/>
    <w:rsid w:val="00D26240"/>
    <w:rsid w:val="00D26274"/>
    <w:rsid w:val="00D262DC"/>
    <w:rsid w:val="00D2632C"/>
    <w:rsid w:val="00D26339"/>
    <w:rsid w:val="00D26666"/>
    <w:rsid w:val="00D2668F"/>
    <w:rsid w:val="00D26718"/>
    <w:rsid w:val="00D26782"/>
    <w:rsid w:val="00D268BF"/>
    <w:rsid w:val="00D268CE"/>
    <w:rsid w:val="00D26908"/>
    <w:rsid w:val="00D26956"/>
    <w:rsid w:val="00D26A8B"/>
    <w:rsid w:val="00D26ACA"/>
    <w:rsid w:val="00D26CB6"/>
    <w:rsid w:val="00D26DCF"/>
    <w:rsid w:val="00D26E86"/>
    <w:rsid w:val="00D26EE7"/>
    <w:rsid w:val="00D26F69"/>
    <w:rsid w:val="00D26FBF"/>
    <w:rsid w:val="00D2702D"/>
    <w:rsid w:val="00D270BE"/>
    <w:rsid w:val="00D2723E"/>
    <w:rsid w:val="00D27242"/>
    <w:rsid w:val="00D27269"/>
    <w:rsid w:val="00D272A5"/>
    <w:rsid w:val="00D275DD"/>
    <w:rsid w:val="00D27759"/>
    <w:rsid w:val="00D2775B"/>
    <w:rsid w:val="00D277B4"/>
    <w:rsid w:val="00D277D3"/>
    <w:rsid w:val="00D277ED"/>
    <w:rsid w:val="00D2786F"/>
    <w:rsid w:val="00D2787A"/>
    <w:rsid w:val="00D27885"/>
    <w:rsid w:val="00D279A5"/>
    <w:rsid w:val="00D27A55"/>
    <w:rsid w:val="00D27B5A"/>
    <w:rsid w:val="00D27C0C"/>
    <w:rsid w:val="00D27C83"/>
    <w:rsid w:val="00D27E52"/>
    <w:rsid w:val="00D30201"/>
    <w:rsid w:val="00D30273"/>
    <w:rsid w:val="00D30521"/>
    <w:rsid w:val="00D30546"/>
    <w:rsid w:val="00D30554"/>
    <w:rsid w:val="00D30651"/>
    <w:rsid w:val="00D3067E"/>
    <w:rsid w:val="00D30740"/>
    <w:rsid w:val="00D30B37"/>
    <w:rsid w:val="00D30B3F"/>
    <w:rsid w:val="00D30B69"/>
    <w:rsid w:val="00D30D28"/>
    <w:rsid w:val="00D30D87"/>
    <w:rsid w:val="00D30DA3"/>
    <w:rsid w:val="00D30DA9"/>
    <w:rsid w:val="00D30DCD"/>
    <w:rsid w:val="00D30E2C"/>
    <w:rsid w:val="00D30FF8"/>
    <w:rsid w:val="00D3100E"/>
    <w:rsid w:val="00D3115D"/>
    <w:rsid w:val="00D312F8"/>
    <w:rsid w:val="00D31465"/>
    <w:rsid w:val="00D31678"/>
    <w:rsid w:val="00D3171E"/>
    <w:rsid w:val="00D3173B"/>
    <w:rsid w:val="00D3175F"/>
    <w:rsid w:val="00D3177C"/>
    <w:rsid w:val="00D317EC"/>
    <w:rsid w:val="00D317FC"/>
    <w:rsid w:val="00D318AA"/>
    <w:rsid w:val="00D318DC"/>
    <w:rsid w:val="00D31A4E"/>
    <w:rsid w:val="00D31AF4"/>
    <w:rsid w:val="00D31B01"/>
    <w:rsid w:val="00D31B1F"/>
    <w:rsid w:val="00D31BA3"/>
    <w:rsid w:val="00D31C8B"/>
    <w:rsid w:val="00D31D48"/>
    <w:rsid w:val="00D31DC2"/>
    <w:rsid w:val="00D31E75"/>
    <w:rsid w:val="00D31EC4"/>
    <w:rsid w:val="00D32086"/>
    <w:rsid w:val="00D32118"/>
    <w:rsid w:val="00D3211E"/>
    <w:rsid w:val="00D3213F"/>
    <w:rsid w:val="00D321E4"/>
    <w:rsid w:val="00D3224B"/>
    <w:rsid w:val="00D3226A"/>
    <w:rsid w:val="00D32275"/>
    <w:rsid w:val="00D32339"/>
    <w:rsid w:val="00D323E8"/>
    <w:rsid w:val="00D3245B"/>
    <w:rsid w:val="00D324D2"/>
    <w:rsid w:val="00D3250B"/>
    <w:rsid w:val="00D32589"/>
    <w:rsid w:val="00D32664"/>
    <w:rsid w:val="00D3266E"/>
    <w:rsid w:val="00D326DF"/>
    <w:rsid w:val="00D3275D"/>
    <w:rsid w:val="00D327A4"/>
    <w:rsid w:val="00D328E7"/>
    <w:rsid w:val="00D329C3"/>
    <w:rsid w:val="00D32AE8"/>
    <w:rsid w:val="00D32B41"/>
    <w:rsid w:val="00D32B45"/>
    <w:rsid w:val="00D32C12"/>
    <w:rsid w:val="00D32C4C"/>
    <w:rsid w:val="00D32C74"/>
    <w:rsid w:val="00D32D64"/>
    <w:rsid w:val="00D32DDF"/>
    <w:rsid w:val="00D32E53"/>
    <w:rsid w:val="00D32E68"/>
    <w:rsid w:val="00D32EDA"/>
    <w:rsid w:val="00D32EE2"/>
    <w:rsid w:val="00D332CA"/>
    <w:rsid w:val="00D333DD"/>
    <w:rsid w:val="00D33425"/>
    <w:rsid w:val="00D334F9"/>
    <w:rsid w:val="00D33629"/>
    <w:rsid w:val="00D3369B"/>
    <w:rsid w:val="00D3371E"/>
    <w:rsid w:val="00D3378D"/>
    <w:rsid w:val="00D33951"/>
    <w:rsid w:val="00D33B3F"/>
    <w:rsid w:val="00D33C59"/>
    <w:rsid w:val="00D33CDC"/>
    <w:rsid w:val="00D33F0A"/>
    <w:rsid w:val="00D33F43"/>
    <w:rsid w:val="00D33F8F"/>
    <w:rsid w:val="00D340B0"/>
    <w:rsid w:val="00D340C9"/>
    <w:rsid w:val="00D3440B"/>
    <w:rsid w:val="00D34472"/>
    <w:rsid w:val="00D3467E"/>
    <w:rsid w:val="00D347CF"/>
    <w:rsid w:val="00D34991"/>
    <w:rsid w:val="00D349EE"/>
    <w:rsid w:val="00D34ADB"/>
    <w:rsid w:val="00D34B24"/>
    <w:rsid w:val="00D34B8A"/>
    <w:rsid w:val="00D34B93"/>
    <w:rsid w:val="00D34D6D"/>
    <w:rsid w:val="00D34D74"/>
    <w:rsid w:val="00D34F06"/>
    <w:rsid w:val="00D34F63"/>
    <w:rsid w:val="00D35060"/>
    <w:rsid w:val="00D35066"/>
    <w:rsid w:val="00D350F7"/>
    <w:rsid w:val="00D35185"/>
    <w:rsid w:val="00D35186"/>
    <w:rsid w:val="00D3538D"/>
    <w:rsid w:val="00D35422"/>
    <w:rsid w:val="00D35472"/>
    <w:rsid w:val="00D357A3"/>
    <w:rsid w:val="00D357BA"/>
    <w:rsid w:val="00D357EC"/>
    <w:rsid w:val="00D3591E"/>
    <w:rsid w:val="00D35AB7"/>
    <w:rsid w:val="00D35AE6"/>
    <w:rsid w:val="00D35B7F"/>
    <w:rsid w:val="00D35CBF"/>
    <w:rsid w:val="00D35CF0"/>
    <w:rsid w:val="00D35D73"/>
    <w:rsid w:val="00D35E60"/>
    <w:rsid w:val="00D35FCA"/>
    <w:rsid w:val="00D35FE3"/>
    <w:rsid w:val="00D36046"/>
    <w:rsid w:val="00D36075"/>
    <w:rsid w:val="00D360A7"/>
    <w:rsid w:val="00D360BC"/>
    <w:rsid w:val="00D36130"/>
    <w:rsid w:val="00D36410"/>
    <w:rsid w:val="00D36436"/>
    <w:rsid w:val="00D36489"/>
    <w:rsid w:val="00D364D1"/>
    <w:rsid w:val="00D36525"/>
    <w:rsid w:val="00D3653A"/>
    <w:rsid w:val="00D365AC"/>
    <w:rsid w:val="00D365EF"/>
    <w:rsid w:val="00D368BC"/>
    <w:rsid w:val="00D36B18"/>
    <w:rsid w:val="00D36C1C"/>
    <w:rsid w:val="00D36CAC"/>
    <w:rsid w:val="00D36CFD"/>
    <w:rsid w:val="00D36DA7"/>
    <w:rsid w:val="00D36F56"/>
    <w:rsid w:val="00D36F68"/>
    <w:rsid w:val="00D36F6E"/>
    <w:rsid w:val="00D36F73"/>
    <w:rsid w:val="00D36F8B"/>
    <w:rsid w:val="00D370E5"/>
    <w:rsid w:val="00D37346"/>
    <w:rsid w:val="00D37384"/>
    <w:rsid w:val="00D3738A"/>
    <w:rsid w:val="00D373E5"/>
    <w:rsid w:val="00D37483"/>
    <w:rsid w:val="00D37501"/>
    <w:rsid w:val="00D37782"/>
    <w:rsid w:val="00D377CF"/>
    <w:rsid w:val="00D37807"/>
    <w:rsid w:val="00D3791F"/>
    <w:rsid w:val="00D37944"/>
    <w:rsid w:val="00D3798B"/>
    <w:rsid w:val="00D37A03"/>
    <w:rsid w:val="00D37A1C"/>
    <w:rsid w:val="00D37B6F"/>
    <w:rsid w:val="00D37B74"/>
    <w:rsid w:val="00D37B86"/>
    <w:rsid w:val="00D37C4E"/>
    <w:rsid w:val="00D37C72"/>
    <w:rsid w:val="00D37D0D"/>
    <w:rsid w:val="00D37D60"/>
    <w:rsid w:val="00D37D66"/>
    <w:rsid w:val="00D37DEE"/>
    <w:rsid w:val="00D37DF5"/>
    <w:rsid w:val="00D37E26"/>
    <w:rsid w:val="00D37E9B"/>
    <w:rsid w:val="00D40147"/>
    <w:rsid w:val="00D40149"/>
    <w:rsid w:val="00D40167"/>
    <w:rsid w:val="00D401A1"/>
    <w:rsid w:val="00D40349"/>
    <w:rsid w:val="00D404A3"/>
    <w:rsid w:val="00D405C2"/>
    <w:rsid w:val="00D405F4"/>
    <w:rsid w:val="00D406ED"/>
    <w:rsid w:val="00D40776"/>
    <w:rsid w:val="00D407FD"/>
    <w:rsid w:val="00D4083E"/>
    <w:rsid w:val="00D40849"/>
    <w:rsid w:val="00D408C1"/>
    <w:rsid w:val="00D40910"/>
    <w:rsid w:val="00D40921"/>
    <w:rsid w:val="00D4095E"/>
    <w:rsid w:val="00D40A3B"/>
    <w:rsid w:val="00D40C59"/>
    <w:rsid w:val="00D40C5A"/>
    <w:rsid w:val="00D40CFA"/>
    <w:rsid w:val="00D40CFD"/>
    <w:rsid w:val="00D40D75"/>
    <w:rsid w:val="00D40D87"/>
    <w:rsid w:val="00D40EED"/>
    <w:rsid w:val="00D40F02"/>
    <w:rsid w:val="00D40F67"/>
    <w:rsid w:val="00D40FD1"/>
    <w:rsid w:val="00D4100A"/>
    <w:rsid w:val="00D41042"/>
    <w:rsid w:val="00D41058"/>
    <w:rsid w:val="00D413CA"/>
    <w:rsid w:val="00D41418"/>
    <w:rsid w:val="00D41527"/>
    <w:rsid w:val="00D41638"/>
    <w:rsid w:val="00D4167E"/>
    <w:rsid w:val="00D418C4"/>
    <w:rsid w:val="00D4190B"/>
    <w:rsid w:val="00D41992"/>
    <w:rsid w:val="00D419E2"/>
    <w:rsid w:val="00D41AAC"/>
    <w:rsid w:val="00D41B62"/>
    <w:rsid w:val="00D41BFF"/>
    <w:rsid w:val="00D41C88"/>
    <w:rsid w:val="00D41D0F"/>
    <w:rsid w:val="00D41D59"/>
    <w:rsid w:val="00D41E34"/>
    <w:rsid w:val="00D41EC5"/>
    <w:rsid w:val="00D41F2E"/>
    <w:rsid w:val="00D41F68"/>
    <w:rsid w:val="00D41F8C"/>
    <w:rsid w:val="00D421B4"/>
    <w:rsid w:val="00D4227E"/>
    <w:rsid w:val="00D422DF"/>
    <w:rsid w:val="00D422EE"/>
    <w:rsid w:val="00D425E2"/>
    <w:rsid w:val="00D425F3"/>
    <w:rsid w:val="00D4268F"/>
    <w:rsid w:val="00D426B8"/>
    <w:rsid w:val="00D426C7"/>
    <w:rsid w:val="00D4272B"/>
    <w:rsid w:val="00D427A7"/>
    <w:rsid w:val="00D427CB"/>
    <w:rsid w:val="00D427CF"/>
    <w:rsid w:val="00D42817"/>
    <w:rsid w:val="00D42825"/>
    <w:rsid w:val="00D42985"/>
    <w:rsid w:val="00D42A16"/>
    <w:rsid w:val="00D42A33"/>
    <w:rsid w:val="00D42DDD"/>
    <w:rsid w:val="00D42DEE"/>
    <w:rsid w:val="00D42EAA"/>
    <w:rsid w:val="00D42EE4"/>
    <w:rsid w:val="00D42EE9"/>
    <w:rsid w:val="00D42F77"/>
    <w:rsid w:val="00D430A3"/>
    <w:rsid w:val="00D4314A"/>
    <w:rsid w:val="00D43192"/>
    <w:rsid w:val="00D43204"/>
    <w:rsid w:val="00D4329C"/>
    <w:rsid w:val="00D432AB"/>
    <w:rsid w:val="00D4332C"/>
    <w:rsid w:val="00D433A1"/>
    <w:rsid w:val="00D43548"/>
    <w:rsid w:val="00D43665"/>
    <w:rsid w:val="00D4384B"/>
    <w:rsid w:val="00D438A0"/>
    <w:rsid w:val="00D438B8"/>
    <w:rsid w:val="00D43972"/>
    <w:rsid w:val="00D439FF"/>
    <w:rsid w:val="00D43A14"/>
    <w:rsid w:val="00D43B3C"/>
    <w:rsid w:val="00D43BE4"/>
    <w:rsid w:val="00D43BF3"/>
    <w:rsid w:val="00D43C7D"/>
    <w:rsid w:val="00D43D85"/>
    <w:rsid w:val="00D43DB7"/>
    <w:rsid w:val="00D43DCD"/>
    <w:rsid w:val="00D43DD0"/>
    <w:rsid w:val="00D43F2E"/>
    <w:rsid w:val="00D43F4C"/>
    <w:rsid w:val="00D43F72"/>
    <w:rsid w:val="00D44016"/>
    <w:rsid w:val="00D440F3"/>
    <w:rsid w:val="00D4413F"/>
    <w:rsid w:val="00D441E6"/>
    <w:rsid w:val="00D441F1"/>
    <w:rsid w:val="00D44225"/>
    <w:rsid w:val="00D44261"/>
    <w:rsid w:val="00D44274"/>
    <w:rsid w:val="00D442D1"/>
    <w:rsid w:val="00D442F8"/>
    <w:rsid w:val="00D44445"/>
    <w:rsid w:val="00D444A2"/>
    <w:rsid w:val="00D444A8"/>
    <w:rsid w:val="00D44601"/>
    <w:rsid w:val="00D4482D"/>
    <w:rsid w:val="00D44AD8"/>
    <w:rsid w:val="00D44BF1"/>
    <w:rsid w:val="00D44C56"/>
    <w:rsid w:val="00D44E3D"/>
    <w:rsid w:val="00D44F20"/>
    <w:rsid w:val="00D44F42"/>
    <w:rsid w:val="00D44F9C"/>
    <w:rsid w:val="00D44FB3"/>
    <w:rsid w:val="00D450C6"/>
    <w:rsid w:val="00D450D2"/>
    <w:rsid w:val="00D45104"/>
    <w:rsid w:val="00D45179"/>
    <w:rsid w:val="00D451FC"/>
    <w:rsid w:val="00D45248"/>
    <w:rsid w:val="00D4529D"/>
    <w:rsid w:val="00D4534E"/>
    <w:rsid w:val="00D453AD"/>
    <w:rsid w:val="00D453CC"/>
    <w:rsid w:val="00D453F8"/>
    <w:rsid w:val="00D45400"/>
    <w:rsid w:val="00D45452"/>
    <w:rsid w:val="00D4564B"/>
    <w:rsid w:val="00D4578B"/>
    <w:rsid w:val="00D457BE"/>
    <w:rsid w:val="00D457D7"/>
    <w:rsid w:val="00D458DB"/>
    <w:rsid w:val="00D45942"/>
    <w:rsid w:val="00D45AD4"/>
    <w:rsid w:val="00D45C27"/>
    <w:rsid w:val="00D45C42"/>
    <w:rsid w:val="00D45C79"/>
    <w:rsid w:val="00D45CE1"/>
    <w:rsid w:val="00D45D3F"/>
    <w:rsid w:val="00D45E07"/>
    <w:rsid w:val="00D45E19"/>
    <w:rsid w:val="00D45E48"/>
    <w:rsid w:val="00D45ED0"/>
    <w:rsid w:val="00D45F7D"/>
    <w:rsid w:val="00D46037"/>
    <w:rsid w:val="00D460B6"/>
    <w:rsid w:val="00D460BF"/>
    <w:rsid w:val="00D460F4"/>
    <w:rsid w:val="00D461CF"/>
    <w:rsid w:val="00D46223"/>
    <w:rsid w:val="00D464E0"/>
    <w:rsid w:val="00D46539"/>
    <w:rsid w:val="00D46546"/>
    <w:rsid w:val="00D4654C"/>
    <w:rsid w:val="00D466A1"/>
    <w:rsid w:val="00D466A2"/>
    <w:rsid w:val="00D466BF"/>
    <w:rsid w:val="00D46BE9"/>
    <w:rsid w:val="00D46C43"/>
    <w:rsid w:val="00D46CD5"/>
    <w:rsid w:val="00D46D06"/>
    <w:rsid w:val="00D46D72"/>
    <w:rsid w:val="00D46D80"/>
    <w:rsid w:val="00D46DF4"/>
    <w:rsid w:val="00D46E68"/>
    <w:rsid w:val="00D46EEC"/>
    <w:rsid w:val="00D4722E"/>
    <w:rsid w:val="00D47340"/>
    <w:rsid w:val="00D47418"/>
    <w:rsid w:val="00D47479"/>
    <w:rsid w:val="00D474AD"/>
    <w:rsid w:val="00D47542"/>
    <w:rsid w:val="00D47626"/>
    <w:rsid w:val="00D4768A"/>
    <w:rsid w:val="00D476BF"/>
    <w:rsid w:val="00D47730"/>
    <w:rsid w:val="00D47807"/>
    <w:rsid w:val="00D478B2"/>
    <w:rsid w:val="00D47A3A"/>
    <w:rsid w:val="00D47A9A"/>
    <w:rsid w:val="00D47B54"/>
    <w:rsid w:val="00D47E49"/>
    <w:rsid w:val="00D47EB2"/>
    <w:rsid w:val="00D47FE8"/>
    <w:rsid w:val="00D50000"/>
    <w:rsid w:val="00D5016B"/>
    <w:rsid w:val="00D501F0"/>
    <w:rsid w:val="00D50384"/>
    <w:rsid w:val="00D503AF"/>
    <w:rsid w:val="00D50456"/>
    <w:rsid w:val="00D50458"/>
    <w:rsid w:val="00D5049A"/>
    <w:rsid w:val="00D50636"/>
    <w:rsid w:val="00D5067A"/>
    <w:rsid w:val="00D50717"/>
    <w:rsid w:val="00D5092D"/>
    <w:rsid w:val="00D509A1"/>
    <w:rsid w:val="00D509B0"/>
    <w:rsid w:val="00D50A0B"/>
    <w:rsid w:val="00D50A3D"/>
    <w:rsid w:val="00D50A6B"/>
    <w:rsid w:val="00D50B50"/>
    <w:rsid w:val="00D50D71"/>
    <w:rsid w:val="00D50D84"/>
    <w:rsid w:val="00D50F63"/>
    <w:rsid w:val="00D50F8A"/>
    <w:rsid w:val="00D5108A"/>
    <w:rsid w:val="00D51105"/>
    <w:rsid w:val="00D512AD"/>
    <w:rsid w:val="00D513D7"/>
    <w:rsid w:val="00D514C9"/>
    <w:rsid w:val="00D51503"/>
    <w:rsid w:val="00D5151C"/>
    <w:rsid w:val="00D515FE"/>
    <w:rsid w:val="00D51618"/>
    <w:rsid w:val="00D51846"/>
    <w:rsid w:val="00D5185B"/>
    <w:rsid w:val="00D51943"/>
    <w:rsid w:val="00D519CB"/>
    <w:rsid w:val="00D51A57"/>
    <w:rsid w:val="00D51AA2"/>
    <w:rsid w:val="00D51CF8"/>
    <w:rsid w:val="00D51D3D"/>
    <w:rsid w:val="00D51DA3"/>
    <w:rsid w:val="00D51E17"/>
    <w:rsid w:val="00D51E89"/>
    <w:rsid w:val="00D51FE5"/>
    <w:rsid w:val="00D52050"/>
    <w:rsid w:val="00D52108"/>
    <w:rsid w:val="00D52207"/>
    <w:rsid w:val="00D52369"/>
    <w:rsid w:val="00D52503"/>
    <w:rsid w:val="00D52560"/>
    <w:rsid w:val="00D52659"/>
    <w:rsid w:val="00D527B5"/>
    <w:rsid w:val="00D52891"/>
    <w:rsid w:val="00D528E4"/>
    <w:rsid w:val="00D529D6"/>
    <w:rsid w:val="00D52A94"/>
    <w:rsid w:val="00D52AC6"/>
    <w:rsid w:val="00D52B43"/>
    <w:rsid w:val="00D52C41"/>
    <w:rsid w:val="00D52C6F"/>
    <w:rsid w:val="00D52E1C"/>
    <w:rsid w:val="00D52E91"/>
    <w:rsid w:val="00D52EE0"/>
    <w:rsid w:val="00D52FEB"/>
    <w:rsid w:val="00D53082"/>
    <w:rsid w:val="00D530C2"/>
    <w:rsid w:val="00D530EA"/>
    <w:rsid w:val="00D531CD"/>
    <w:rsid w:val="00D535B8"/>
    <w:rsid w:val="00D535BD"/>
    <w:rsid w:val="00D53712"/>
    <w:rsid w:val="00D53776"/>
    <w:rsid w:val="00D5381D"/>
    <w:rsid w:val="00D538CF"/>
    <w:rsid w:val="00D5390C"/>
    <w:rsid w:val="00D539BF"/>
    <w:rsid w:val="00D53A29"/>
    <w:rsid w:val="00D53A81"/>
    <w:rsid w:val="00D53B7D"/>
    <w:rsid w:val="00D53C04"/>
    <w:rsid w:val="00D53C11"/>
    <w:rsid w:val="00D53D24"/>
    <w:rsid w:val="00D53DDC"/>
    <w:rsid w:val="00D5401A"/>
    <w:rsid w:val="00D54044"/>
    <w:rsid w:val="00D5418F"/>
    <w:rsid w:val="00D542F6"/>
    <w:rsid w:val="00D54342"/>
    <w:rsid w:val="00D54360"/>
    <w:rsid w:val="00D5441C"/>
    <w:rsid w:val="00D546CF"/>
    <w:rsid w:val="00D5482A"/>
    <w:rsid w:val="00D5485D"/>
    <w:rsid w:val="00D549E7"/>
    <w:rsid w:val="00D54A4E"/>
    <w:rsid w:val="00D54AAD"/>
    <w:rsid w:val="00D54ADC"/>
    <w:rsid w:val="00D54AF9"/>
    <w:rsid w:val="00D54B53"/>
    <w:rsid w:val="00D54B73"/>
    <w:rsid w:val="00D54CFA"/>
    <w:rsid w:val="00D54DC1"/>
    <w:rsid w:val="00D54E9C"/>
    <w:rsid w:val="00D54EAE"/>
    <w:rsid w:val="00D54EC0"/>
    <w:rsid w:val="00D54F80"/>
    <w:rsid w:val="00D54FFF"/>
    <w:rsid w:val="00D550BA"/>
    <w:rsid w:val="00D550E7"/>
    <w:rsid w:val="00D5523F"/>
    <w:rsid w:val="00D55262"/>
    <w:rsid w:val="00D55275"/>
    <w:rsid w:val="00D55314"/>
    <w:rsid w:val="00D553CF"/>
    <w:rsid w:val="00D55492"/>
    <w:rsid w:val="00D5549E"/>
    <w:rsid w:val="00D55556"/>
    <w:rsid w:val="00D55557"/>
    <w:rsid w:val="00D55635"/>
    <w:rsid w:val="00D55792"/>
    <w:rsid w:val="00D55819"/>
    <w:rsid w:val="00D55870"/>
    <w:rsid w:val="00D55927"/>
    <w:rsid w:val="00D559DC"/>
    <w:rsid w:val="00D55A36"/>
    <w:rsid w:val="00D55A37"/>
    <w:rsid w:val="00D55A59"/>
    <w:rsid w:val="00D55A93"/>
    <w:rsid w:val="00D55AE1"/>
    <w:rsid w:val="00D55C16"/>
    <w:rsid w:val="00D55C2A"/>
    <w:rsid w:val="00D55C5F"/>
    <w:rsid w:val="00D55D00"/>
    <w:rsid w:val="00D55D4F"/>
    <w:rsid w:val="00D55F2F"/>
    <w:rsid w:val="00D55F9C"/>
    <w:rsid w:val="00D56185"/>
    <w:rsid w:val="00D56240"/>
    <w:rsid w:val="00D562A8"/>
    <w:rsid w:val="00D564B2"/>
    <w:rsid w:val="00D564F7"/>
    <w:rsid w:val="00D56576"/>
    <w:rsid w:val="00D565B1"/>
    <w:rsid w:val="00D565F0"/>
    <w:rsid w:val="00D566A1"/>
    <w:rsid w:val="00D56703"/>
    <w:rsid w:val="00D5676F"/>
    <w:rsid w:val="00D5679C"/>
    <w:rsid w:val="00D56849"/>
    <w:rsid w:val="00D56921"/>
    <w:rsid w:val="00D5692C"/>
    <w:rsid w:val="00D56A15"/>
    <w:rsid w:val="00D56A29"/>
    <w:rsid w:val="00D56BA6"/>
    <w:rsid w:val="00D56C4D"/>
    <w:rsid w:val="00D56CA2"/>
    <w:rsid w:val="00D56D23"/>
    <w:rsid w:val="00D56D26"/>
    <w:rsid w:val="00D56D2E"/>
    <w:rsid w:val="00D56DC2"/>
    <w:rsid w:val="00D56FBE"/>
    <w:rsid w:val="00D56FE0"/>
    <w:rsid w:val="00D5707B"/>
    <w:rsid w:val="00D570B4"/>
    <w:rsid w:val="00D571A2"/>
    <w:rsid w:val="00D57249"/>
    <w:rsid w:val="00D5724A"/>
    <w:rsid w:val="00D572A9"/>
    <w:rsid w:val="00D57359"/>
    <w:rsid w:val="00D57380"/>
    <w:rsid w:val="00D5741B"/>
    <w:rsid w:val="00D5757D"/>
    <w:rsid w:val="00D575CC"/>
    <w:rsid w:val="00D5764B"/>
    <w:rsid w:val="00D577F8"/>
    <w:rsid w:val="00D57A66"/>
    <w:rsid w:val="00D57AB0"/>
    <w:rsid w:val="00D57AF1"/>
    <w:rsid w:val="00D57B1E"/>
    <w:rsid w:val="00D57BD5"/>
    <w:rsid w:val="00D57C2B"/>
    <w:rsid w:val="00D57D0F"/>
    <w:rsid w:val="00D57D29"/>
    <w:rsid w:val="00D57DC5"/>
    <w:rsid w:val="00D57F0D"/>
    <w:rsid w:val="00D57F90"/>
    <w:rsid w:val="00D6001F"/>
    <w:rsid w:val="00D60092"/>
    <w:rsid w:val="00D60197"/>
    <w:rsid w:val="00D60293"/>
    <w:rsid w:val="00D6056C"/>
    <w:rsid w:val="00D6067C"/>
    <w:rsid w:val="00D60747"/>
    <w:rsid w:val="00D60786"/>
    <w:rsid w:val="00D607B7"/>
    <w:rsid w:val="00D607DA"/>
    <w:rsid w:val="00D6086B"/>
    <w:rsid w:val="00D60884"/>
    <w:rsid w:val="00D60885"/>
    <w:rsid w:val="00D60974"/>
    <w:rsid w:val="00D60A83"/>
    <w:rsid w:val="00D60B04"/>
    <w:rsid w:val="00D60C49"/>
    <w:rsid w:val="00D60C87"/>
    <w:rsid w:val="00D60D59"/>
    <w:rsid w:val="00D60DB8"/>
    <w:rsid w:val="00D60DDC"/>
    <w:rsid w:val="00D60DE4"/>
    <w:rsid w:val="00D60EA2"/>
    <w:rsid w:val="00D610F2"/>
    <w:rsid w:val="00D61249"/>
    <w:rsid w:val="00D6137E"/>
    <w:rsid w:val="00D6138A"/>
    <w:rsid w:val="00D613F6"/>
    <w:rsid w:val="00D61415"/>
    <w:rsid w:val="00D61586"/>
    <w:rsid w:val="00D615A0"/>
    <w:rsid w:val="00D616A5"/>
    <w:rsid w:val="00D61761"/>
    <w:rsid w:val="00D61779"/>
    <w:rsid w:val="00D61910"/>
    <w:rsid w:val="00D61996"/>
    <w:rsid w:val="00D61C96"/>
    <w:rsid w:val="00D61CE8"/>
    <w:rsid w:val="00D61D0B"/>
    <w:rsid w:val="00D61DF8"/>
    <w:rsid w:val="00D61F57"/>
    <w:rsid w:val="00D62035"/>
    <w:rsid w:val="00D6210C"/>
    <w:rsid w:val="00D62121"/>
    <w:rsid w:val="00D62185"/>
    <w:rsid w:val="00D62285"/>
    <w:rsid w:val="00D62332"/>
    <w:rsid w:val="00D6233E"/>
    <w:rsid w:val="00D62372"/>
    <w:rsid w:val="00D62478"/>
    <w:rsid w:val="00D6249F"/>
    <w:rsid w:val="00D62635"/>
    <w:rsid w:val="00D628AE"/>
    <w:rsid w:val="00D628C1"/>
    <w:rsid w:val="00D62BBE"/>
    <w:rsid w:val="00D62C1F"/>
    <w:rsid w:val="00D62C3B"/>
    <w:rsid w:val="00D62CD7"/>
    <w:rsid w:val="00D62D1F"/>
    <w:rsid w:val="00D62D48"/>
    <w:rsid w:val="00D62E13"/>
    <w:rsid w:val="00D62E22"/>
    <w:rsid w:val="00D63070"/>
    <w:rsid w:val="00D630E4"/>
    <w:rsid w:val="00D6312D"/>
    <w:rsid w:val="00D6314B"/>
    <w:rsid w:val="00D6314E"/>
    <w:rsid w:val="00D63187"/>
    <w:rsid w:val="00D6320C"/>
    <w:rsid w:val="00D63259"/>
    <w:rsid w:val="00D632F2"/>
    <w:rsid w:val="00D636E2"/>
    <w:rsid w:val="00D6394D"/>
    <w:rsid w:val="00D639F7"/>
    <w:rsid w:val="00D63A0A"/>
    <w:rsid w:val="00D63B8D"/>
    <w:rsid w:val="00D63C8C"/>
    <w:rsid w:val="00D63E1E"/>
    <w:rsid w:val="00D63FC5"/>
    <w:rsid w:val="00D63FCF"/>
    <w:rsid w:val="00D64079"/>
    <w:rsid w:val="00D640AF"/>
    <w:rsid w:val="00D64124"/>
    <w:rsid w:val="00D6420B"/>
    <w:rsid w:val="00D642B0"/>
    <w:rsid w:val="00D642D9"/>
    <w:rsid w:val="00D643E7"/>
    <w:rsid w:val="00D64450"/>
    <w:rsid w:val="00D64460"/>
    <w:rsid w:val="00D6449A"/>
    <w:rsid w:val="00D6451D"/>
    <w:rsid w:val="00D645AF"/>
    <w:rsid w:val="00D6467A"/>
    <w:rsid w:val="00D647CE"/>
    <w:rsid w:val="00D647D6"/>
    <w:rsid w:val="00D64862"/>
    <w:rsid w:val="00D6495D"/>
    <w:rsid w:val="00D64A1E"/>
    <w:rsid w:val="00D64B47"/>
    <w:rsid w:val="00D64BA2"/>
    <w:rsid w:val="00D64CBE"/>
    <w:rsid w:val="00D64D00"/>
    <w:rsid w:val="00D64DD3"/>
    <w:rsid w:val="00D64E4A"/>
    <w:rsid w:val="00D65190"/>
    <w:rsid w:val="00D65252"/>
    <w:rsid w:val="00D652C3"/>
    <w:rsid w:val="00D653F0"/>
    <w:rsid w:val="00D6540E"/>
    <w:rsid w:val="00D6558B"/>
    <w:rsid w:val="00D655E8"/>
    <w:rsid w:val="00D656D5"/>
    <w:rsid w:val="00D65776"/>
    <w:rsid w:val="00D65845"/>
    <w:rsid w:val="00D65972"/>
    <w:rsid w:val="00D6597D"/>
    <w:rsid w:val="00D65980"/>
    <w:rsid w:val="00D65A65"/>
    <w:rsid w:val="00D65B48"/>
    <w:rsid w:val="00D65BEB"/>
    <w:rsid w:val="00D65D41"/>
    <w:rsid w:val="00D65D97"/>
    <w:rsid w:val="00D65EC4"/>
    <w:rsid w:val="00D65ECA"/>
    <w:rsid w:val="00D65F3C"/>
    <w:rsid w:val="00D65FA6"/>
    <w:rsid w:val="00D66000"/>
    <w:rsid w:val="00D6608E"/>
    <w:rsid w:val="00D6633E"/>
    <w:rsid w:val="00D66412"/>
    <w:rsid w:val="00D6649E"/>
    <w:rsid w:val="00D664D2"/>
    <w:rsid w:val="00D66686"/>
    <w:rsid w:val="00D666AD"/>
    <w:rsid w:val="00D666CF"/>
    <w:rsid w:val="00D66791"/>
    <w:rsid w:val="00D66884"/>
    <w:rsid w:val="00D66897"/>
    <w:rsid w:val="00D6690B"/>
    <w:rsid w:val="00D6699D"/>
    <w:rsid w:val="00D66A6C"/>
    <w:rsid w:val="00D66ACC"/>
    <w:rsid w:val="00D66B85"/>
    <w:rsid w:val="00D66BC4"/>
    <w:rsid w:val="00D66D95"/>
    <w:rsid w:val="00D66DE6"/>
    <w:rsid w:val="00D66E6B"/>
    <w:rsid w:val="00D66F5F"/>
    <w:rsid w:val="00D6703F"/>
    <w:rsid w:val="00D67054"/>
    <w:rsid w:val="00D67189"/>
    <w:rsid w:val="00D6720C"/>
    <w:rsid w:val="00D672A8"/>
    <w:rsid w:val="00D67301"/>
    <w:rsid w:val="00D67372"/>
    <w:rsid w:val="00D674DF"/>
    <w:rsid w:val="00D67506"/>
    <w:rsid w:val="00D675E0"/>
    <w:rsid w:val="00D67610"/>
    <w:rsid w:val="00D6767C"/>
    <w:rsid w:val="00D677FD"/>
    <w:rsid w:val="00D6787E"/>
    <w:rsid w:val="00D67885"/>
    <w:rsid w:val="00D67A51"/>
    <w:rsid w:val="00D67ABD"/>
    <w:rsid w:val="00D67B9E"/>
    <w:rsid w:val="00D67D6B"/>
    <w:rsid w:val="00D67EAC"/>
    <w:rsid w:val="00D67EBF"/>
    <w:rsid w:val="00D67FA3"/>
    <w:rsid w:val="00D67FC9"/>
    <w:rsid w:val="00D67FE1"/>
    <w:rsid w:val="00D70129"/>
    <w:rsid w:val="00D7017D"/>
    <w:rsid w:val="00D701BF"/>
    <w:rsid w:val="00D70237"/>
    <w:rsid w:val="00D702F8"/>
    <w:rsid w:val="00D70315"/>
    <w:rsid w:val="00D703BC"/>
    <w:rsid w:val="00D703CE"/>
    <w:rsid w:val="00D70409"/>
    <w:rsid w:val="00D704D7"/>
    <w:rsid w:val="00D70521"/>
    <w:rsid w:val="00D7058A"/>
    <w:rsid w:val="00D7058E"/>
    <w:rsid w:val="00D7066F"/>
    <w:rsid w:val="00D706D4"/>
    <w:rsid w:val="00D709B1"/>
    <w:rsid w:val="00D70AD3"/>
    <w:rsid w:val="00D70B38"/>
    <w:rsid w:val="00D70B86"/>
    <w:rsid w:val="00D70C1F"/>
    <w:rsid w:val="00D70C4B"/>
    <w:rsid w:val="00D70C5B"/>
    <w:rsid w:val="00D70C75"/>
    <w:rsid w:val="00D70D7E"/>
    <w:rsid w:val="00D70DA9"/>
    <w:rsid w:val="00D70E17"/>
    <w:rsid w:val="00D70E19"/>
    <w:rsid w:val="00D70E1C"/>
    <w:rsid w:val="00D70FC3"/>
    <w:rsid w:val="00D7101D"/>
    <w:rsid w:val="00D71047"/>
    <w:rsid w:val="00D710A5"/>
    <w:rsid w:val="00D710F0"/>
    <w:rsid w:val="00D71164"/>
    <w:rsid w:val="00D712FC"/>
    <w:rsid w:val="00D71334"/>
    <w:rsid w:val="00D713AC"/>
    <w:rsid w:val="00D7150F"/>
    <w:rsid w:val="00D71552"/>
    <w:rsid w:val="00D715AC"/>
    <w:rsid w:val="00D715F8"/>
    <w:rsid w:val="00D71620"/>
    <w:rsid w:val="00D71680"/>
    <w:rsid w:val="00D716F8"/>
    <w:rsid w:val="00D71735"/>
    <w:rsid w:val="00D71766"/>
    <w:rsid w:val="00D7177B"/>
    <w:rsid w:val="00D717D5"/>
    <w:rsid w:val="00D717E6"/>
    <w:rsid w:val="00D717EC"/>
    <w:rsid w:val="00D7187A"/>
    <w:rsid w:val="00D71AA2"/>
    <w:rsid w:val="00D71BF5"/>
    <w:rsid w:val="00D71C03"/>
    <w:rsid w:val="00D71C19"/>
    <w:rsid w:val="00D71C45"/>
    <w:rsid w:val="00D71C80"/>
    <w:rsid w:val="00D71CEF"/>
    <w:rsid w:val="00D71D5C"/>
    <w:rsid w:val="00D71D73"/>
    <w:rsid w:val="00D71D90"/>
    <w:rsid w:val="00D71E35"/>
    <w:rsid w:val="00D71F7C"/>
    <w:rsid w:val="00D71F87"/>
    <w:rsid w:val="00D71FDC"/>
    <w:rsid w:val="00D72002"/>
    <w:rsid w:val="00D7221D"/>
    <w:rsid w:val="00D722A2"/>
    <w:rsid w:val="00D722C8"/>
    <w:rsid w:val="00D72358"/>
    <w:rsid w:val="00D723A3"/>
    <w:rsid w:val="00D72435"/>
    <w:rsid w:val="00D724E5"/>
    <w:rsid w:val="00D72712"/>
    <w:rsid w:val="00D727DC"/>
    <w:rsid w:val="00D72902"/>
    <w:rsid w:val="00D72A19"/>
    <w:rsid w:val="00D72B0F"/>
    <w:rsid w:val="00D72CC0"/>
    <w:rsid w:val="00D72CE7"/>
    <w:rsid w:val="00D72D26"/>
    <w:rsid w:val="00D72DB2"/>
    <w:rsid w:val="00D72EB2"/>
    <w:rsid w:val="00D72F59"/>
    <w:rsid w:val="00D7302E"/>
    <w:rsid w:val="00D73088"/>
    <w:rsid w:val="00D730AF"/>
    <w:rsid w:val="00D731FA"/>
    <w:rsid w:val="00D7322C"/>
    <w:rsid w:val="00D73258"/>
    <w:rsid w:val="00D73311"/>
    <w:rsid w:val="00D73318"/>
    <w:rsid w:val="00D73335"/>
    <w:rsid w:val="00D73395"/>
    <w:rsid w:val="00D73396"/>
    <w:rsid w:val="00D733B3"/>
    <w:rsid w:val="00D73456"/>
    <w:rsid w:val="00D73477"/>
    <w:rsid w:val="00D737CB"/>
    <w:rsid w:val="00D73803"/>
    <w:rsid w:val="00D7385A"/>
    <w:rsid w:val="00D73A70"/>
    <w:rsid w:val="00D73A96"/>
    <w:rsid w:val="00D73A9C"/>
    <w:rsid w:val="00D73B3B"/>
    <w:rsid w:val="00D73B76"/>
    <w:rsid w:val="00D73BFE"/>
    <w:rsid w:val="00D73E31"/>
    <w:rsid w:val="00D73F88"/>
    <w:rsid w:val="00D7415F"/>
    <w:rsid w:val="00D744B5"/>
    <w:rsid w:val="00D744EB"/>
    <w:rsid w:val="00D74515"/>
    <w:rsid w:val="00D745B0"/>
    <w:rsid w:val="00D74646"/>
    <w:rsid w:val="00D74766"/>
    <w:rsid w:val="00D7480B"/>
    <w:rsid w:val="00D74837"/>
    <w:rsid w:val="00D749E4"/>
    <w:rsid w:val="00D74A88"/>
    <w:rsid w:val="00D74AB1"/>
    <w:rsid w:val="00D74AF8"/>
    <w:rsid w:val="00D74C27"/>
    <w:rsid w:val="00D74C8C"/>
    <w:rsid w:val="00D74CE7"/>
    <w:rsid w:val="00D74E2D"/>
    <w:rsid w:val="00D74E8B"/>
    <w:rsid w:val="00D74F16"/>
    <w:rsid w:val="00D74F2C"/>
    <w:rsid w:val="00D74F40"/>
    <w:rsid w:val="00D75001"/>
    <w:rsid w:val="00D750CC"/>
    <w:rsid w:val="00D751CE"/>
    <w:rsid w:val="00D7528E"/>
    <w:rsid w:val="00D75805"/>
    <w:rsid w:val="00D7584F"/>
    <w:rsid w:val="00D7589F"/>
    <w:rsid w:val="00D759B9"/>
    <w:rsid w:val="00D759ED"/>
    <w:rsid w:val="00D75B9C"/>
    <w:rsid w:val="00D75C6A"/>
    <w:rsid w:val="00D75D5D"/>
    <w:rsid w:val="00D75E38"/>
    <w:rsid w:val="00D75E48"/>
    <w:rsid w:val="00D75EB1"/>
    <w:rsid w:val="00D75F4F"/>
    <w:rsid w:val="00D75FA7"/>
    <w:rsid w:val="00D76043"/>
    <w:rsid w:val="00D76079"/>
    <w:rsid w:val="00D76093"/>
    <w:rsid w:val="00D762A8"/>
    <w:rsid w:val="00D762BC"/>
    <w:rsid w:val="00D763AA"/>
    <w:rsid w:val="00D7643E"/>
    <w:rsid w:val="00D76623"/>
    <w:rsid w:val="00D7667D"/>
    <w:rsid w:val="00D769DD"/>
    <w:rsid w:val="00D76A0B"/>
    <w:rsid w:val="00D76A77"/>
    <w:rsid w:val="00D76AC0"/>
    <w:rsid w:val="00D76AED"/>
    <w:rsid w:val="00D76B2B"/>
    <w:rsid w:val="00D76BAC"/>
    <w:rsid w:val="00D76C77"/>
    <w:rsid w:val="00D76DE0"/>
    <w:rsid w:val="00D76E51"/>
    <w:rsid w:val="00D76F7C"/>
    <w:rsid w:val="00D76FD1"/>
    <w:rsid w:val="00D77012"/>
    <w:rsid w:val="00D7701C"/>
    <w:rsid w:val="00D7702E"/>
    <w:rsid w:val="00D770B6"/>
    <w:rsid w:val="00D772C3"/>
    <w:rsid w:val="00D77316"/>
    <w:rsid w:val="00D77414"/>
    <w:rsid w:val="00D775D9"/>
    <w:rsid w:val="00D77632"/>
    <w:rsid w:val="00D77821"/>
    <w:rsid w:val="00D77839"/>
    <w:rsid w:val="00D77909"/>
    <w:rsid w:val="00D77951"/>
    <w:rsid w:val="00D77D53"/>
    <w:rsid w:val="00D77D64"/>
    <w:rsid w:val="00D77EC6"/>
    <w:rsid w:val="00D77ED5"/>
    <w:rsid w:val="00D77F4C"/>
    <w:rsid w:val="00D77FC2"/>
    <w:rsid w:val="00D80017"/>
    <w:rsid w:val="00D80158"/>
    <w:rsid w:val="00D8015F"/>
    <w:rsid w:val="00D8026D"/>
    <w:rsid w:val="00D802F3"/>
    <w:rsid w:val="00D802FC"/>
    <w:rsid w:val="00D80444"/>
    <w:rsid w:val="00D804AB"/>
    <w:rsid w:val="00D804CB"/>
    <w:rsid w:val="00D804D7"/>
    <w:rsid w:val="00D80537"/>
    <w:rsid w:val="00D805C2"/>
    <w:rsid w:val="00D805F1"/>
    <w:rsid w:val="00D8061E"/>
    <w:rsid w:val="00D80635"/>
    <w:rsid w:val="00D807A2"/>
    <w:rsid w:val="00D80A2E"/>
    <w:rsid w:val="00D80B65"/>
    <w:rsid w:val="00D80BA0"/>
    <w:rsid w:val="00D80BE7"/>
    <w:rsid w:val="00D80BEF"/>
    <w:rsid w:val="00D80C17"/>
    <w:rsid w:val="00D80D4A"/>
    <w:rsid w:val="00D80D62"/>
    <w:rsid w:val="00D80F5D"/>
    <w:rsid w:val="00D811FB"/>
    <w:rsid w:val="00D812DF"/>
    <w:rsid w:val="00D813C9"/>
    <w:rsid w:val="00D813DD"/>
    <w:rsid w:val="00D8146A"/>
    <w:rsid w:val="00D8155F"/>
    <w:rsid w:val="00D8161F"/>
    <w:rsid w:val="00D81693"/>
    <w:rsid w:val="00D8189E"/>
    <w:rsid w:val="00D818B9"/>
    <w:rsid w:val="00D819AE"/>
    <w:rsid w:val="00D819DB"/>
    <w:rsid w:val="00D81A03"/>
    <w:rsid w:val="00D81B16"/>
    <w:rsid w:val="00D81C9A"/>
    <w:rsid w:val="00D81CB1"/>
    <w:rsid w:val="00D81CD7"/>
    <w:rsid w:val="00D81DCB"/>
    <w:rsid w:val="00D81F0B"/>
    <w:rsid w:val="00D821F5"/>
    <w:rsid w:val="00D822D3"/>
    <w:rsid w:val="00D82475"/>
    <w:rsid w:val="00D824EF"/>
    <w:rsid w:val="00D824F9"/>
    <w:rsid w:val="00D827A0"/>
    <w:rsid w:val="00D828D3"/>
    <w:rsid w:val="00D82926"/>
    <w:rsid w:val="00D82ABD"/>
    <w:rsid w:val="00D82B35"/>
    <w:rsid w:val="00D82CC9"/>
    <w:rsid w:val="00D82D99"/>
    <w:rsid w:val="00D82E7A"/>
    <w:rsid w:val="00D82F44"/>
    <w:rsid w:val="00D8300E"/>
    <w:rsid w:val="00D830BB"/>
    <w:rsid w:val="00D830D4"/>
    <w:rsid w:val="00D831D0"/>
    <w:rsid w:val="00D83277"/>
    <w:rsid w:val="00D8338B"/>
    <w:rsid w:val="00D833BF"/>
    <w:rsid w:val="00D8340E"/>
    <w:rsid w:val="00D83434"/>
    <w:rsid w:val="00D835F2"/>
    <w:rsid w:val="00D83638"/>
    <w:rsid w:val="00D836CA"/>
    <w:rsid w:val="00D8380D"/>
    <w:rsid w:val="00D83815"/>
    <w:rsid w:val="00D83844"/>
    <w:rsid w:val="00D83892"/>
    <w:rsid w:val="00D8389F"/>
    <w:rsid w:val="00D838C0"/>
    <w:rsid w:val="00D83B67"/>
    <w:rsid w:val="00D83D03"/>
    <w:rsid w:val="00D83D2C"/>
    <w:rsid w:val="00D83E2A"/>
    <w:rsid w:val="00D83EBB"/>
    <w:rsid w:val="00D8408F"/>
    <w:rsid w:val="00D84121"/>
    <w:rsid w:val="00D84129"/>
    <w:rsid w:val="00D84161"/>
    <w:rsid w:val="00D84182"/>
    <w:rsid w:val="00D84229"/>
    <w:rsid w:val="00D842A0"/>
    <w:rsid w:val="00D842F2"/>
    <w:rsid w:val="00D843BA"/>
    <w:rsid w:val="00D8444F"/>
    <w:rsid w:val="00D8447B"/>
    <w:rsid w:val="00D84563"/>
    <w:rsid w:val="00D84577"/>
    <w:rsid w:val="00D84580"/>
    <w:rsid w:val="00D845F6"/>
    <w:rsid w:val="00D84655"/>
    <w:rsid w:val="00D8475B"/>
    <w:rsid w:val="00D847B9"/>
    <w:rsid w:val="00D84897"/>
    <w:rsid w:val="00D84AAD"/>
    <w:rsid w:val="00D84AF1"/>
    <w:rsid w:val="00D84B71"/>
    <w:rsid w:val="00D84BC9"/>
    <w:rsid w:val="00D84BE1"/>
    <w:rsid w:val="00D84C35"/>
    <w:rsid w:val="00D84C91"/>
    <w:rsid w:val="00D84CF2"/>
    <w:rsid w:val="00D84D28"/>
    <w:rsid w:val="00D84DAB"/>
    <w:rsid w:val="00D84DF2"/>
    <w:rsid w:val="00D84E39"/>
    <w:rsid w:val="00D84E62"/>
    <w:rsid w:val="00D84EC1"/>
    <w:rsid w:val="00D84F6E"/>
    <w:rsid w:val="00D84F96"/>
    <w:rsid w:val="00D8501D"/>
    <w:rsid w:val="00D85100"/>
    <w:rsid w:val="00D8525D"/>
    <w:rsid w:val="00D85475"/>
    <w:rsid w:val="00D85558"/>
    <w:rsid w:val="00D85566"/>
    <w:rsid w:val="00D85628"/>
    <w:rsid w:val="00D85882"/>
    <w:rsid w:val="00D858C6"/>
    <w:rsid w:val="00D85A67"/>
    <w:rsid w:val="00D85A99"/>
    <w:rsid w:val="00D85B88"/>
    <w:rsid w:val="00D85BD2"/>
    <w:rsid w:val="00D85BF2"/>
    <w:rsid w:val="00D85C0F"/>
    <w:rsid w:val="00D85C12"/>
    <w:rsid w:val="00D85D28"/>
    <w:rsid w:val="00D85D89"/>
    <w:rsid w:val="00D85DD1"/>
    <w:rsid w:val="00D85E70"/>
    <w:rsid w:val="00D86080"/>
    <w:rsid w:val="00D861A4"/>
    <w:rsid w:val="00D86231"/>
    <w:rsid w:val="00D863AF"/>
    <w:rsid w:val="00D86417"/>
    <w:rsid w:val="00D8662C"/>
    <w:rsid w:val="00D8666D"/>
    <w:rsid w:val="00D86677"/>
    <w:rsid w:val="00D866A2"/>
    <w:rsid w:val="00D86776"/>
    <w:rsid w:val="00D8680C"/>
    <w:rsid w:val="00D8684B"/>
    <w:rsid w:val="00D868D5"/>
    <w:rsid w:val="00D868DF"/>
    <w:rsid w:val="00D86AAA"/>
    <w:rsid w:val="00D86AB1"/>
    <w:rsid w:val="00D86BD9"/>
    <w:rsid w:val="00D86C2C"/>
    <w:rsid w:val="00D86C64"/>
    <w:rsid w:val="00D86CBE"/>
    <w:rsid w:val="00D86D32"/>
    <w:rsid w:val="00D86D65"/>
    <w:rsid w:val="00D86E21"/>
    <w:rsid w:val="00D86E28"/>
    <w:rsid w:val="00D86E4B"/>
    <w:rsid w:val="00D86E93"/>
    <w:rsid w:val="00D86ED2"/>
    <w:rsid w:val="00D86EEB"/>
    <w:rsid w:val="00D86EF6"/>
    <w:rsid w:val="00D86F59"/>
    <w:rsid w:val="00D86F84"/>
    <w:rsid w:val="00D86FEC"/>
    <w:rsid w:val="00D87190"/>
    <w:rsid w:val="00D8726E"/>
    <w:rsid w:val="00D872C2"/>
    <w:rsid w:val="00D87357"/>
    <w:rsid w:val="00D873F8"/>
    <w:rsid w:val="00D874AD"/>
    <w:rsid w:val="00D87658"/>
    <w:rsid w:val="00D8765E"/>
    <w:rsid w:val="00D87716"/>
    <w:rsid w:val="00D878E7"/>
    <w:rsid w:val="00D87921"/>
    <w:rsid w:val="00D879F8"/>
    <w:rsid w:val="00D87A35"/>
    <w:rsid w:val="00D87A59"/>
    <w:rsid w:val="00D87AF8"/>
    <w:rsid w:val="00D87B2A"/>
    <w:rsid w:val="00D87C8E"/>
    <w:rsid w:val="00D87D0C"/>
    <w:rsid w:val="00D87D43"/>
    <w:rsid w:val="00D87DAA"/>
    <w:rsid w:val="00D87E25"/>
    <w:rsid w:val="00D87E3E"/>
    <w:rsid w:val="00D87F06"/>
    <w:rsid w:val="00D90103"/>
    <w:rsid w:val="00D9024A"/>
    <w:rsid w:val="00D90263"/>
    <w:rsid w:val="00D903E0"/>
    <w:rsid w:val="00D904E9"/>
    <w:rsid w:val="00D9058E"/>
    <w:rsid w:val="00D905A0"/>
    <w:rsid w:val="00D90721"/>
    <w:rsid w:val="00D90763"/>
    <w:rsid w:val="00D90781"/>
    <w:rsid w:val="00D907F1"/>
    <w:rsid w:val="00D9084C"/>
    <w:rsid w:val="00D90912"/>
    <w:rsid w:val="00D9092F"/>
    <w:rsid w:val="00D909B9"/>
    <w:rsid w:val="00D90A14"/>
    <w:rsid w:val="00D90A1A"/>
    <w:rsid w:val="00D90A43"/>
    <w:rsid w:val="00D90A78"/>
    <w:rsid w:val="00D90C87"/>
    <w:rsid w:val="00D90D21"/>
    <w:rsid w:val="00D90ED7"/>
    <w:rsid w:val="00D91036"/>
    <w:rsid w:val="00D910B2"/>
    <w:rsid w:val="00D9120E"/>
    <w:rsid w:val="00D91382"/>
    <w:rsid w:val="00D913A4"/>
    <w:rsid w:val="00D9145B"/>
    <w:rsid w:val="00D91498"/>
    <w:rsid w:val="00D91744"/>
    <w:rsid w:val="00D917B5"/>
    <w:rsid w:val="00D91B84"/>
    <w:rsid w:val="00D91BCF"/>
    <w:rsid w:val="00D91D6F"/>
    <w:rsid w:val="00D91DF3"/>
    <w:rsid w:val="00D91E96"/>
    <w:rsid w:val="00D91FF0"/>
    <w:rsid w:val="00D9207A"/>
    <w:rsid w:val="00D920BA"/>
    <w:rsid w:val="00D920CD"/>
    <w:rsid w:val="00D92199"/>
    <w:rsid w:val="00D92381"/>
    <w:rsid w:val="00D9246F"/>
    <w:rsid w:val="00D926EF"/>
    <w:rsid w:val="00D92783"/>
    <w:rsid w:val="00D927C1"/>
    <w:rsid w:val="00D9293F"/>
    <w:rsid w:val="00D92948"/>
    <w:rsid w:val="00D92EDE"/>
    <w:rsid w:val="00D930FF"/>
    <w:rsid w:val="00D93153"/>
    <w:rsid w:val="00D93277"/>
    <w:rsid w:val="00D932A6"/>
    <w:rsid w:val="00D932AD"/>
    <w:rsid w:val="00D932E8"/>
    <w:rsid w:val="00D933DC"/>
    <w:rsid w:val="00D93551"/>
    <w:rsid w:val="00D9357B"/>
    <w:rsid w:val="00D93584"/>
    <w:rsid w:val="00D93695"/>
    <w:rsid w:val="00D936CE"/>
    <w:rsid w:val="00D93772"/>
    <w:rsid w:val="00D937A9"/>
    <w:rsid w:val="00D9394E"/>
    <w:rsid w:val="00D93959"/>
    <w:rsid w:val="00D93992"/>
    <w:rsid w:val="00D939A3"/>
    <w:rsid w:val="00D93A1C"/>
    <w:rsid w:val="00D93A68"/>
    <w:rsid w:val="00D93A6D"/>
    <w:rsid w:val="00D93A8E"/>
    <w:rsid w:val="00D93B63"/>
    <w:rsid w:val="00D93CB1"/>
    <w:rsid w:val="00D93D11"/>
    <w:rsid w:val="00D93D70"/>
    <w:rsid w:val="00D93E4F"/>
    <w:rsid w:val="00D93F29"/>
    <w:rsid w:val="00D941AA"/>
    <w:rsid w:val="00D94221"/>
    <w:rsid w:val="00D94275"/>
    <w:rsid w:val="00D943C7"/>
    <w:rsid w:val="00D945E6"/>
    <w:rsid w:val="00D94713"/>
    <w:rsid w:val="00D947EA"/>
    <w:rsid w:val="00D94823"/>
    <w:rsid w:val="00D94865"/>
    <w:rsid w:val="00D94973"/>
    <w:rsid w:val="00D949BF"/>
    <w:rsid w:val="00D94A01"/>
    <w:rsid w:val="00D94A19"/>
    <w:rsid w:val="00D94A8C"/>
    <w:rsid w:val="00D94B86"/>
    <w:rsid w:val="00D94C1D"/>
    <w:rsid w:val="00D94CDF"/>
    <w:rsid w:val="00D94CF9"/>
    <w:rsid w:val="00D94F28"/>
    <w:rsid w:val="00D9520B"/>
    <w:rsid w:val="00D95210"/>
    <w:rsid w:val="00D95228"/>
    <w:rsid w:val="00D952E4"/>
    <w:rsid w:val="00D952E5"/>
    <w:rsid w:val="00D9548B"/>
    <w:rsid w:val="00D954B4"/>
    <w:rsid w:val="00D95504"/>
    <w:rsid w:val="00D95593"/>
    <w:rsid w:val="00D955B0"/>
    <w:rsid w:val="00D95635"/>
    <w:rsid w:val="00D95690"/>
    <w:rsid w:val="00D957DF"/>
    <w:rsid w:val="00D95859"/>
    <w:rsid w:val="00D9589C"/>
    <w:rsid w:val="00D95936"/>
    <w:rsid w:val="00D959B0"/>
    <w:rsid w:val="00D95AE0"/>
    <w:rsid w:val="00D95AFD"/>
    <w:rsid w:val="00D95CF6"/>
    <w:rsid w:val="00D95ED9"/>
    <w:rsid w:val="00D95F21"/>
    <w:rsid w:val="00D95F7E"/>
    <w:rsid w:val="00D95FA6"/>
    <w:rsid w:val="00D96015"/>
    <w:rsid w:val="00D96020"/>
    <w:rsid w:val="00D9607E"/>
    <w:rsid w:val="00D960E5"/>
    <w:rsid w:val="00D96331"/>
    <w:rsid w:val="00D96456"/>
    <w:rsid w:val="00D964AD"/>
    <w:rsid w:val="00D96618"/>
    <w:rsid w:val="00D9663B"/>
    <w:rsid w:val="00D966A3"/>
    <w:rsid w:val="00D96786"/>
    <w:rsid w:val="00D96795"/>
    <w:rsid w:val="00D967B4"/>
    <w:rsid w:val="00D967F9"/>
    <w:rsid w:val="00D96902"/>
    <w:rsid w:val="00D96944"/>
    <w:rsid w:val="00D96A60"/>
    <w:rsid w:val="00D96A77"/>
    <w:rsid w:val="00D96AC8"/>
    <w:rsid w:val="00D96BB5"/>
    <w:rsid w:val="00D96C69"/>
    <w:rsid w:val="00D96C98"/>
    <w:rsid w:val="00D96CC3"/>
    <w:rsid w:val="00D96CE5"/>
    <w:rsid w:val="00D96DE3"/>
    <w:rsid w:val="00D96F02"/>
    <w:rsid w:val="00D96F4A"/>
    <w:rsid w:val="00D970C0"/>
    <w:rsid w:val="00D9723A"/>
    <w:rsid w:val="00D9725E"/>
    <w:rsid w:val="00D97279"/>
    <w:rsid w:val="00D972C7"/>
    <w:rsid w:val="00D97366"/>
    <w:rsid w:val="00D97481"/>
    <w:rsid w:val="00D97506"/>
    <w:rsid w:val="00D97540"/>
    <w:rsid w:val="00D97639"/>
    <w:rsid w:val="00D97654"/>
    <w:rsid w:val="00D976E2"/>
    <w:rsid w:val="00D9771B"/>
    <w:rsid w:val="00D97722"/>
    <w:rsid w:val="00D977AD"/>
    <w:rsid w:val="00D9784E"/>
    <w:rsid w:val="00D97857"/>
    <w:rsid w:val="00D97937"/>
    <w:rsid w:val="00D97A52"/>
    <w:rsid w:val="00D97AFE"/>
    <w:rsid w:val="00D97BC1"/>
    <w:rsid w:val="00D97BDF"/>
    <w:rsid w:val="00D97BE1"/>
    <w:rsid w:val="00D97D68"/>
    <w:rsid w:val="00D97D7C"/>
    <w:rsid w:val="00D97E69"/>
    <w:rsid w:val="00D97F3E"/>
    <w:rsid w:val="00D97FB6"/>
    <w:rsid w:val="00DA003F"/>
    <w:rsid w:val="00DA00E5"/>
    <w:rsid w:val="00DA017D"/>
    <w:rsid w:val="00DA01B7"/>
    <w:rsid w:val="00DA01BD"/>
    <w:rsid w:val="00DA01E6"/>
    <w:rsid w:val="00DA0234"/>
    <w:rsid w:val="00DA0278"/>
    <w:rsid w:val="00DA02D9"/>
    <w:rsid w:val="00DA0360"/>
    <w:rsid w:val="00DA03A0"/>
    <w:rsid w:val="00DA0465"/>
    <w:rsid w:val="00DA04D7"/>
    <w:rsid w:val="00DA0507"/>
    <w:rsid w:val="00DA0645"/>
    <w:rsid w:val="00DA0669"/>
    <w:rsid w:val="00DA06F2"/>
    <w:rsid w:val="00DA0713"/>
    <w:rsid w:val="00DA0729"/>
    <w:rsid w:val="00DA073D"/>
    <w:rsid w:val="00DA07EC"/>
    <w:rsid w:val="00DA0A82"/>
    <w:rsid w:val="00DA0BE1"/>
    <w:rsid w:val="00DA0C7F"/>
    <w:rsid w:val="00DA0CB9"/>
    <w:rsid w:val="00DA0CF2"/>
    <w:rsid w:val="00DA0D96"/>
    <w:rsid w:val="00DA0D99"/>
    <w:rsid w:val="00DA0DEB"/>
    <w:rsid w:val="00DA0E4F"/>
    <w:rsid w:val="00DA0F6E"/>
    <w:rsid w:val="00DA0FD5"/>
    <w:rsid w:val="00DA1017"/>
    <w:rsid w:val="00DA1180"/>
    <w:rsid w:val="00DA1234"/>
    <w:rsid w:val="00DA1265"/>
    <w:rsid w:val="00DA12A5"/>
    <w:rsid w:val="00DA12D5"/>
    <w:rsid w:val="00DA1364"/>
    <w:rsid w:val="00DA1373"/>
    <w:rsid w:val="00DA1430"/>
    <w:rsid w:val="00DA1485"/>
    <w:rsid w:val="00DA14B0"/>
    <w:rsid w:val="00DA151B"/>
    <w:rsid w:val="00DA1555"/>
    <w:rsid w:val="00DA15E5"/>
    <w:rsid w:val="00DA1604"/>
    <w:rsid w:val="00DA18E5"/>
    <w:rsid w:val="00DA1A23"/>
    <w:rsid w:val="00DA1B0E"/>
    <w:rsid w:val="00DA1B51"/>
    <w:rsid w:val="00DA1D3D"/>
    <w:rsid w:val="00DA1DC1"/>
    <w:rsid w:val="00DA1F36"/>
    <w:rsid w:val="00DA1FBC"/>
    <w:rsid w:val="00DA20B4"/>
    <w:rsid w:val="00DA2132"/>
    <w:rsid w:val="00DA21AA"/>
    <w:rsid w:val="00DA22C4"/>
    <w:rsid w:val="00DA2311"/>
    <w:rsid w:val="00DA2383"/>
    <w:rsid w:val="00DA2459"/>
    <w:rsid w:val="00DA248B"/>
    <w:rsid w:val="00DA24D8"/>
    <w:rsid w:val="00DA2555"/>
    <w:rsid w:val="00DA266B"/>
    <w:rsid w:val="00DA26CE"/>
    <w:rsid w:val="00DA2827"/>
    <w:rsid w:val="00DA28ED"/>
    <w:rsid w:val="00DA2921"/>
    <w:rsid w:val="00DA29C6"/>
    <w:rsid w:val="00DA2B16"/>
    <w:rsid w:val="00DA2B62"/>
    <w:rsid w:val="00DA2B87"/>
    <w:rsid w:val="00DA2BB9"/>
    <w:rsid w:val="00DA2C68"/>
    <w:rsid w:val="00DA2CB0"/>
    <w:rsid w:val="00DA2D00"/>
    <w:rsid w:val="00DA2D4D"/>
    <w:rsid w:val="00DA2D7E"/>
    <w:rsid w:val="00DA2DBA"/>
    <w:rsid w:val="00DA2DC9"/>
    <w:rsid w:val="00DA2E13"/>
    <w:rsid w:val="00DA2FA4"/>
    <w:rsid w:val="00DA2FC1"/>
    <w:rsid w:val="00DA2FCC"/>
    <w:rsid w:val="00DA2FE2"/>
    <w:rsid w:val="00DA30DA"/>
    <w:rsid w:val="00DA311F"/>
    <w:rsid w:val="00DA31EE"/>
    <w:rsid w:val="00DA3493"/>
    <w:rsid w:val="00DA34A2"/>
    <w:rsid w:val="00DA34CA"/>
    <w:rsid w:val="00DA35F1"/>
    <w:rsid w:val="00DA3625"/>
    <w:rsid w:val="00DA398E"/>
    <w:rsid w:val="00DA3B7B"/>
    <w:rsid w:val="00DA3B8B"/>
    <w:rsid w:val="00DA3B90"/>
    <w:rsid w:val="00DA3C8E"/>
    <w:rsid w:val="00DA3CA3"/>
    <w:rsid w:val="00DA3CF9"/>
    <w:rsid w:val="00DA3E0A"/>
    <w:rsid w:val="00DA3E7E"/>
    <w:rsid w:val="00DA3E7F"/>
    <w:rsid w:val="00DA3EE3"/>
    <w:rsid w:val="00DA3FF0"/>
    <w:rsid w:val="00DA4010"/>
    <w:rsid w:val="00DA4055"/>
    <w:rsid w:val="00DA406E"/>
    <w:rsid w:val="00DA41AD"/>
    <w:rsid w:val="00DA4379"/>
    <w:rsid w:val="00DA438B"/>
    <w:rsid w:val="00DA43C0"/>
    <w:rsid w:val="00DA44CD"/>
    <w:rsid w:val="00DA469F"/>
    <w:rsid w:val="00DA46D1"/>
    <w:rsid w:val="00DA4710"/>
    <w:rsid w:val="00DA47F4"/>
    <w:rsid w:val="00DA482B"/>
    <w:rsid w:val="00DA4853"/>
    <w:rsid w:val="00DA4880"/>
    <w:rsid w:val="00DA48F2"/>
    <w:rsid w:val="00DA4961"/>
    <w:rsid w:val="00DA4A0F"/>
    <w:rsid w:val="00DA4AD1"/>
    <w:rsid w:val="00DA4CFC"/>
    <w:rsid w:val="00DA4D39"/>
    <w:rsid w:val="00DA4D78"/>
    <w:rsid w:val="00DA4DE4"/>
    <w:rsid w:val="00DA4E27"/>
    <w:rsid w:val="00DA4EC1"/>
    <w:rsid w:val="00DA4F0A"/>
    <w:rsid w:val="00DA5006"/>
    <w:rsid w:val="00DA5094"/>
    <w:rsid w:val="00DA5277"/>
    <w:rsid w:val="00DA5314"/>
    <w:rsid w:val="00DA533D"/>
    <w:rsid w:val="00DA5396"/>
    <w:rsid w:val="00DA5446"/>
    <w:rsid w:val="00DA5474"/>
    <w:rsid w:val="00DA54A0"/>
    <w:rsid w:val="00DA5580"/>
    <w:rsid w:val="00DA55DB"/>
    <w:rsid w:val="00DA560B"/>
    <w:rsid w:val="00DA5613"/>
    <w:rsid w:val="00DA5666"/>
    <w:rsid w:val="00DA5670"/>
    <w:rsid w:val="00DA57E0"/>
    <w:rsid w:val="00DA5886"/>
    <w:rsid w:val="00DA590C"/>
    <w:rsid w:val="00DA5949"/>
    <w:rsid w:val="00DA5A0D"/>
    <w:rsid w:val="00DA5AB4"/>
    <w:rsid w:val="00DA5AD7"/>
    <w:rsid w:val="00DA5BD6"/>
    <w:rsid w:val="00DA5D53"/>
    <w:rsid w:val="00DA5E71"/>
    <w:rsid w:val="00DA5FBF"/>
    <w:rsid w:val="00DA6050"/>
    <w:rsid w:val="00DA606C"/>
    <w:rsid w:val="00DA6129"/>
    <w:rsid w:val="00DA6188"/>
    <w:rsid w:val="00DA625F"/>
    <w:rsid w:val="00DA62BC"/>
    <w:rsid w:val="00DA6316"/>
    <w:rsid w:val="00DA631F"/>
    <w:rsid w:val="00DA63E3"/>
    <w:rsid w:val="00DA64C7"/>
    <w:rsid w:val="00DA6669"/>
    <w:rsid w:val="00DA68F7"/>
    <w:rsid w:val="00DA6900"/>
    <w:rsid w:val="00DA691E"/>
    <w:rsid w:val="00DA69AB"/>
    <w:rsid w:val="00DA69EA"/>
    <w:rsid w:val="00DA6A01"/>
    <w:rsid w:val="00DA6A9D"/>
    <w:rsid w:val="00DA6AFF"/>
    <w:rsid w:val="00DA6B53"/>
    <w:rsid w:val="00DA6C24"/>
    <w:rsid w:val="00DA6C41"/>
    <w:rsid w:val="00DA6E28"/>
    <w:rsid w:val="00DA6FDF"/>
    <w:rsid w:val="00DA7088"/>
    <w:rsid w:val="00DA7146"/>
    <w:rsid w:val="00DA71B8"/>
    <w:rsid w:val="00DA72FD"/>
    <w:rsid w:val="00DA747F"/>
    <w:rsid w:val="00DA75F8"/>
    <w:rsid w:val="00DA7608"/>
    <w:rsid w:val="00DA766F"/>
    <w:rsid w:val="00DA77AA"/>
    <w:rsid w:val="00DA7886"/>
    <w:rsid w:val="00DA7954"/>
    <w:rsid w:val="00DA7993"/>
    <w:rsid w:val="00DA79E9"/>
    <w:rsid w:val="00DA7AB2"/>
    <w:rsid w:val="00DA7B1D"/>
    <w:rsid w:val="00DA7C27"/>
    <w:rsid w:val="00DA7CEB"/>
    <w:rsid w:val="00DA7CEE"/>
    <w:rsid w:val="00DA7D2A"/>
    <w:rsid w:val="00DA7DDF"/>
    <w:rsid w:val="00DA7DF8"/>
    <w:rsid w:val="00DA7E90"/>
    <w:rsid w:val="00DA7F44"/>
    <w:rsid w:val="00DA7F88"/>
    <w:rsid w:val="00DB0010"/>
    <w:rsid w:val="00DB008C"/>
    <w:rsid w:val="00DB016C"/>
    <w:rsid w:val="00DB0245"/>
    <w:rsid w:val="00DB02A6"/>
    <w:rsid w:val="00DB02AF"/>
    <w:rsid w:val="00DB0307"/>
    <w:rsid w:val="00DB0318"/>
    <w:rsid w:val="00DB0409"/>
    <w:rsid w:val="00DB041F"/>
    <w:rsid w:val="00DB0517"/>
    <w:rsid w:val="00DB053E"/>
    <w:rsid w:val="00DB0661"/>
    <w:rsid w:val="00DB0692"/>
    <w:rsid w:val="00DB077C"/>
    <w:rsid w:val="00DB07A5"/>
    <w:rsid w:val="00DB0846"/>
    <w:rsid w:val="00DB08DF"/>
    <w:rsid w:val="00DB08E1"/>
    <w:rsid w:val="00DB0951"/>
    <w:rsid w:val="00DB09F5"/>
    <w:rsid w:val="00DB0ADC"/>
    <w:rsid w:val="00DB0B59"/>
    <w:rsid w:val="00DB0BBA"/>
    <w:rsid w:val="00DB0C74"/>
    <w:rsid w:val="00DB0D50"/>
    <w:rsid w:val="00DB1255"/>
    <w:rsid w:val="00DB12C2"/>
    <w:rsid w:val="00DB1345"/>
    <w:rsid w:val="00DB1377"/>
    <w:rsid w:val="00DB13AB"/>
    <w:rsid w:val="00DB144C"/>
    <w:rsid w:val="00DB149C"/>
    <w:rsid w:val="00DB14F3"/>
    <w:rsid w:val="00DB159D"/>
    <w:rsid w:val="00DB1690"/>
    <w:rsid w:val="00DB16B8"/>
    <w:rsid w:val="00DB16EC"/>
    <w:rsid w:val="00DB17EB"/>
    <w:rsid w:val="00DB183A"/>
    <w:rsid w:val="00DB1AF4"/>
    <w:rsid w:val="00DB1BAF"/>
    <w:rsid w:val="00DB1C48"/>
    <w:rsid w:val="00DB1D35"/>
    <w:rsid w:val="00DB1D37"/>
    <w:rsid w:val="00DB1D42"/>
    <w:rsid w:val="00DB1DE2"/>
    <w:rsid w:val="00DB1E59"/>
    <w:rsid w:val="00DB1F42"/>
    <w:rsid w:val="00DB1F7D"/>
    <w:rsid w:val="00DB219C"/>
    <w:rsid w:val="00DB225B"/>
    <w:rsid w:val="00DB229F"/>
    <w:rsid w:val="00DB22DF"/>
    <w:rsid w:val="00DB23DB"/>
    <w:rsid w:val="00DB23F4"/>
    <w:rsid w:val="00DB251F"/>
    <w:rsid w:val="00DB2563"/>
    <w:rsid w:val="00DB2589"/>
    <w:rsid w:val="00DB26C4"/>
    <w:rsid w:val="00DB27EB"/>
    <w:rsid w:val="00DB2A08"/>
    <w:rsid w:val="00DB2A46"/>
    <w:rsid w:val="00DB2AE6"/>
    <w:rsid w:val="00DB2B16"/>
    <w:rsid w:val="00DB2B88"/>
    <w:rsid w:val="00DB2B8C"/>
    <w:rsid w:val="00DB2BF8"/>
    <w:rsid w:val="00DB2C52"/>
    <w:rsid w:val="00DB2C6C"/>
    <w:rsid w:val="00DB2D54"/>
    <w:rsid w:val="00DB2E05"/>
    <w:rsid w:val="00DB2E3B"/>
    <w:rsid w:val="00DB2EEC"/>
    <w:rsid w:val="00DB2F70"/>
    <w:rsid w:val="00DB30BF"/>
    <w:rsid w:val="00DB3199"/>
    <w:rsid w:val="00DB31E6"/>
    <w:rsid w:val="00DB31FA"/>
    <w:rsid w:val="00DB332E"/>
    <w:rsid w:val="00DB3379"/>
    <w:rsid w:val="00DB33FD"/>
    <w:rsid w:val="00DB34AF"/>
    <w:rsid w:val="00DB34BC"/>
    <w:rsid w:val="00DB3515"/>
    <w:rsid w:val="00DB3524"/>
    <w:rsid w:val="00DB35F0"/>
    <w:rsid w:val="00DB3642"/>
    <w:rsid w:val="00DB378F"/>
    <w:rsid w:val="00DB38B7"/>
    <w:rsid w:val="00DB3935"/>
    <w:rsid w:val="00DB39F6"/>
    <w:rsid w:val="00DB3B19"/>
    <w:rsid w:val="00DB3BB9"/>
    <w:rsid w:val="00DB3BF6"/>
    <w:rsid w:val="00DB3DAF"/>
    <w:rsid w:val="00DB3EA1"/>
    <w:rsid w:val="00DB3F00"/>
    <w:rsid w:val="00DB3F67"/>
    <w:rsid w:val="00DB3FD4"/>
    <w:rsid w:val="00DB4006"/>
    <w:rsid w:val="00DB4124"/>
    <w:rsid w:val="00DB4125"/>
    <w:rsid w:val="00DB4135"/>
    <w:rsid w:val="00DB42B8"/>
    <w:rsid w:val="00DB4314"/>
    <w:rsid w:val="00DB431E"/>
    <w:rsid w:val="00DB4411"/>
    <w:rsid w:val="00DB441F"/>
    <w:rsid w:val="00DB45AA"/>
    <w:rsid w:val="00DB45EE"/>
    <w:rsid w:val="00DB462D"/>
    <w:rsid w:val="00DB4AF2"/>
    <w:rsid w:val="00DB4CC1"/>
    <w:rsid w:val="00DB4D45"/>
    <w:rsid w:val="00DB4DD3"/>
    <w:rsid w:val="00DB4DDA"/>
    <w:rsid w:val="00DB4E7D"/>
    <w:rsid w:val="00DB4EDF"/>
    <w:rsid w:val="00DB4EE0"/>
    <w:rsid w:val="00DB4EE6"/>
    <w:rsid w:val="00DB5058"/>
    <w:rsid w:val="00DB512B"/>
    <w:rsid w:val="00DB51DC"/>
    <w:rsid w:val="00DB51F5"/>
    <w:rsid w:val="00DB5313"/>
    <w:rsid w:val="00DB53CA"/>
    <w:rsid w:val="00DB547A"/>
    <w:rsid w:val="00DB54E1"/>
    <w:rsid w:val="00DB558D"/>
    <w:rsid w:val="00DB572D"/>
    <w:rsid w:val="00DB5763"/>
    <w:rsid w:val="00DB586F"/>
    <w:rsid w:val="00DB59E2"/>
    <w:rsid w:val="00DB5C72"/>
    <w:rsid w:val="00DB5D8A"/>
    <w:rsid w:val="00DB5E8C"/>
    <w:rsid w:val="00DB606F"/>
    <w:rsid w:val="00DB60B6"/>
    <w:rsid w:val="00DB6122"/>
    <w:rsid w:val="00DB61DE"/>
    <w:rsid w:val="00DB623B"/>
    <w:rsid w:val="00DB6285"/>
    <w:rsid w:val="00DB64D0"/>
    <w:rsid w:val="00DB6515"/>
    <w:rsid w:val="00DB658A"/>
    <w:rsid w:val="00DB65B2"/>
    <w:rsid w:val="00DB66AC"/>
    <w:rsid w:val="00DB66D1"/>
    <w:rsid w:val="00DB6742"/>
    <w:rsid w:val="00DB6952"/>
    <w:rsid w:val="00DB6959"/>
    <w:rsid w:val="00DB69B2"/>
    <w:rsid w:val="00DB6A5B"/>
    <w:rsid w:val="00DB6A5C"/>
    <w:rsid w:val="00DB6A62"/>
    <w:rsid w:val="00DB6A8C"/>
    <w:rsid w:val="00DB6AD1"/>
    <w:rsid w:val="00DB6CC5"/>
    <w:rsid w:val="00DB6CE3"/>
    <w:rsid w:val="00DB6CE8"/>
    <w:rsid w:val="00DB6DE6"/>
    <w:rsid w:val="00DB6E77"/>
    <w:rsid w:val="00DB6EC4"/>
    <w:rsid w:val="00DB6F60"/>
    <w:rsid w:val="00DB719D"/>
    <w:rsid w:val="00DB71EA"/>
    <w:rsid w:val="00DB723B"/>
    <w:rsid w:val="00DB73B5"/>
    <w:rsid w:val="00DB73D9"/>
    <w:rsid w:val="00DB7473"/>
    <w:rsid w:val="00DB747F"/>
    <w:rsid w:val="00DB749D"/>
    <w:rsid w:val="00DB7663"/>
    <w:rsid w:val="00DB76B1"/>
    <w:rsid w:val="00DB774B"/>
    <w:rsid w:val="00DB79E5"/>
    <w:rsid w:val="00DB7A68"/>
    <w:rsid w:val="00DB7C27"/>
    <w:rsid w:val="00DB7DA7"/>
    <w:rsid w:val="00DB7E71"/>
    <w:rsid w:val="00DC008E"/>
    <w:rsid w:val="00DC012E"/>
    <w:rsid w:val="00DC0150"/>
    <w:rsid w:val="00DC01A3"/>
    <w:rsid w:val="00DC01B1"/>
    <w:rsid w:val="00DC01CA"/>
    <w:rsid w:val="00DC01D4"/>
    <w:rsid w:val="00DC01E9"/>
    <w:rsid w:val="00DC0201"/>
    <w:rsid w:val="00DC023B"/>
    <w:rsid w:val="00DC028C"/>
    <w:rsid w:val="00DC03AD"/>
    <w:rsid w:val="00DC04EA"/>
    <w:rsid w:val="00DC06AA"/>
    <w:rsid w:val="00DC06F2"/>
    <w:rsid w:val="00DC0755"/>
    <w:rsid w:val="00DC077A"/>
    <w:rsid w:val="00DC08AD"/>
    <w:rsid w:val="00DC08F6"/>
    <w:rsid w:val="00DC0A3C"/>
    <w:rsid w:val="00DC0A59"/>
    <w:rsid w:val="00DC0AE5"/>
    <w:rsid w:val="00DC0B24"/>
    <w:rsid w:val="00DC0BEB"/>
    <w:rsid w:val="00DC0C5C"/>
    <w:rsid w:val="00DC0C7C"/>
    <w:rsid w:val="00DC0CD9"/>
    <w:rsid w:val="00DC0D90"/>
    <w:rsid w:val="00DC0DFF"/>
    <w:rsid w:val="00DC0F24"/>
    <w:rsid w:val="00DC100C"/>
    <w:rsid w:val="00DC1019"/>
    <w:rsid w:val="00DC1027"/>
    <w:rsid w:val="00DC10DB"/>
    <w:rsid w:val="00DC1149"/>
    <w:rsid w:val="00DC11CF"/>
    <w:rsid w:val="00DC120C"/>
    <w:rsid w:val="00DC12E4"/>
    <w:rsid w:val="00DC1308"/>
    <w:rsid w:val="00DC134D"/>
    <w:rsid w:val="00DC13EE"/>
    <w:rsid w:val="00DC1449"/>
    <w:rsid w:val="00DC1469"/>
    <w:rsid w:val="00DC1548"/>
    <w:rsid w:val="00DC1550"/>
    <w:rsid w:val="00DC15F5"/>
    <w:rsid w:val="00DC1727"/>
    <w:rsid w:val="00DC17E8"/>
    <w:rsid w:val="00DC1854"/>
    <w:rsid w:val="00DC18E4"/>
    <w:rsid w:val="00DC1912"/>
    <w:rsid w:val="00DC198B"/>
    <w:rsid w:val="00DC1ABB"/>
    <w:rsid w:val="00DC1B08"/>
    <w:rsid w:val="00DC1BF8"/>
    <w:rsid w:val="00DC1C1A"/>
    <w:rsid w:val="00DC1CB5"/>
    <w:rsid w:val="00DC1D45"/>
    <w:rsid w:val="00DC1E71"/>
    <w:rsid w:val="00DC2149"/>
    <w:rsid w:val="00DC21B5"/>
    <w:rsid w:val="00DC2372"/>
    <w:rsid w:val="00DC24EB"/>
    <w:rsid w:val="00DC257F"/>
    <w:rsid w:val="00DC25A0"/>
    <w:rsid w:val="00DC25D7"/>
    <w:rsid w:val="00DC2677"/>
    <w:rsid w:val="00DC2680"/>
    <w:rsid w:val="00DC26DA"/>
    <w:rsid w:val="00DC274E"/>
    <w:rsid w:val="00DC276F"/>
    <w:rsid w:val="00DC294E"/>
    <w:rsid w:val="00DC298B"/>
    <w:rsid w:val="00DC2C95"/>
    <w:rsid w:val="00DC2D97"/>
    <w:rsid w:val="00DC2E97"/>
    <w:rsid w:val="00DC2F35"/>
    <w:rsid w:val="00DC2FC0"/>
    <w:rsid w:val="00DC2FCF"/>
    <w:rsid w:val="00DC3108"/>
    <w:rsid w:val="00DC339B"/>
    <w:rsid w:val="00DC346D"/>
    <w:rsid w:val="00DC347C"/>
    <w:rsid w:val="00DC3516"/>
    <w:rsid w:val="00DC35AA"/>
    <w:rsid w:val="00DC35D1"/>
    <w:rsid w:val="00DC3699"/>
    <w:rsid w:val="00DC3703"/>
    <w:rsid w:val="00DC376E"/>
    <w:rsid w:val="00DC37A5"/>
    <w:rsid w:val="00DC381D"/>
    <w:rsid w:val="00DC3884"/>
    <w:rsid w:val="00DC392F"/>
    <w:rsid w:val="00DC3993"/>
    <w:rsid w:val="00DC39A6"/>
    <w:rsid w:val="00DC3B14"/>
    <w:rsid w:val="00DC3B37"/>
    <w:rsid w:val="00DC3C51"/>
    <w:rsid w:val="00DC3CE0"/>
    <w:rsid w:val="00DC3D37"/>
    <w:rsid w:val="00DC3D73"/>
    <w:rsid w:val="00DC3E34"/>
    <w:rsid w:val="00DC3EB7"/>
    <w:rsid w:val="00DC3F4B"/>
    <w:rsid w:val="00DC40EA"/>
    <w:rsid w:val="00DC4108"/>
    <w:rsid w:val="00DC41F7"/>
    <w:rsid w:val="00DC425B"/>
    <w:rsid w:val="00DC434C"/>
    <w:rsid w:val="00DC4352"/>
    <w:rsid w:val="00DC43BD"/>
    <w:rsid w:val="00DC43E9"/>
    <w:rsid w:val="00DC448E"/>
    <w:rsid w:val="00DC458D"/>
    <w:rsid w:val="00DC4730"/>
    <w:rsid w:val="00DC4869"/>
    <w:rsid w:val="00DC486A"/>
    <w:rsid w:val="00DC48F8"/>
    <w:rsid w:val="00DC493B"/>
    <w:rsid w:val="00DC4D8F"/>
    <w:rsid w:val="00DC4FAA"/>
    <w:rsid w:val="00DC51B7"/>
    <w:rsid w:val="00DC51D0"/>
    <w:rsid w:val="00DC5236"/>
    <w:rsid w:val="00DC52CF"/>
    <w:rsid w:val="00DC5303"/>
    <w:rsid w:val="00DC5312"/>
    <w:rsid w:val="00DC540F"/>
    <w:rsid w:val="00DC5490"/>
    <w:rsid w:val="00DC562D"/>
    <w:rsid w:val="00DC571A"/>
    <w:rsid w:val="00DC57EE"/>
    <w:rsid w:val="00DC585B"/>
    <w:rsid w:val="00DC5962"/>
    <w:rsid w:val="00DC59F9"/>
    <w:rsid w:val="00DC5BC0"/>
    <w:rsid w:val="00DC5E13"/>
    <w:rsid w:val="00DC5E8D"/>
    <w:rsid w:val="00DC5EE5"/>
    <w:rsid w:val="00DC5FA4"/>
    <w:rsid w:val="00DC5FB7"/>
    <w:rsid w:val="00DC61A6"/>
    <w:rsid w:val="00DC61B3"/>
    <w:rsid w:val="00DC6251"/>
    <w:rsid w:val="00DC62A1"/>
    <w:rsid w:val="00DC62D9"/>
    <w:rsid w:val="00DC630B"/>
    <w:rsid w:val="00DC635A"/>
    <w:rsid w:val="00DC647F"/>
    <w:rsid w:val="00DC648B"/>
    <w:rsid w:val="00DC6516"/>
    <w:rsid w:val="00DC6519"/>
    <w:rsid w:val="00DC6534"/>
    <w:rsid w:val="00DC654D"/>
    <w:rsid w:val="00DC6605"/>
    <w:rsid w:val="00DC6647"/>
    <w:rsid w:val="00DC679E"/>
    <w:rsid w:val="00DC67AC"/>
    <w:rsid w:val="00DC6884"/>
    <w:rsid w:val="00DC68A6"/>
    <w:rsid w:val="00DC6929"/>
    <w:rsid w:val="00DC6936"/>
    <w:rsid w:val="00DC693B"/>
    <w:rsid w:val="00DC694B"/>
    <w:rsid w:val="00DC6978"/>
    <w:rsid w:val="00DC69B0"/>
    <w:rsid w:val="00DC6D25"/>
    <w:rsid w:val="00DC6F13"/>
    <w:rsid w:val="00DC6F38"/>
    <w:rsid w:val="00DC7110"/>
    <w:rsid w:val="00DC7333"/>
    <w:rsid w:val="00DC735A"/>
    <w:rsid w:val="00DC73BA"/>
    <w:rsid w:val="00DC73C2"/>
    <w:rsid w:val="00DC75F7"/>
    <w:rsid w:val="00DC764B"/>
    <w:rsid w:val="00DC77CA"/>
    <w:rsid w:val="00DC7815"/>
    <w:rsid w:val="00DC7847"/>
    <w:rsid w:val="00DC78BE"/>
    <w:rsid w:val="00DC7A94"/>
    <w:rsid w:val="00DC7AB0"/>
    <w:rsid w:val="00DC7B32"/>
    <w:rsid w:val="00DC7B58"/>
    <w:rsid w:val="00DC7B61"/>
    <w:rsid w:val="00DC7CC1"/>
    <w:rsid w:val="00DC7D98"/>
    <w:rsid w:val="00DC7E82"/>
    <w:rsid w:val="00DC7F3B"/>
    <w:rsid w:val="00DC7F92"/>
    <w:rsid w:val="00DC7FCB"/>
    <w:rsid w:val="00DD0139"/>
    <w:rsid w:val="00DD022E"/>
    <w:rsid w:val="00DD02AF"/>
    <w:rsid w:val="00DD034D"/>
    <w:rsid w:val="00DD0373"/>
    <w:rsid w:val="00DD03D1"/>
    <w:rsid w:val="00DD03E1"/>
    <w:rsid w:val="00DD04E0"/>
    <w:rsid w:val="00DD0575"/>
    <w:rsid w:val="00DD062B"/>
    <w:rsid w:val="00DD0637"/>
    <w:rsid w:val="00DD071E"/>
    <w:rsid w:val="00DD0775"/>
    <w:rsid w:val="00DD07C3"/>
    <w:rsid w:val="00DD07ED"/>
    <w:rsid w:val="00DD08A1"/>
    <w:rsid w:val="00DD0943"/>
    <w:rsid w:val="00DD097A"/>
    <w:rsid w:val="00DD0AAD"/>
    <w:rsid w:val="00DD0B3C"/>
    <w:rsid w:val="00DD0B60"/>
    <w:rsid w:val="00DD0C80"/>
    <w:rsid w:val="00DD0CF0"/>
    <w:rsid w:val="00DD0D2C"/>
    <w:rsid w:val="00DD0E9B"/>
    <w:rsid w:val="00DD0ED0"/>
    <w:rsid w:val="00DD0FDF"/>
    <w:rsid w:val="00DD0FF8"/>
    <w:rsid w:val="00DD1114"/>
    <w:rsid w:val="00DD115B"/>
    <w:rsid w:val="00DD11E9"/>
    <w:rsid w:val="00DD12B9"/>
    <w:rsid w:val="00DD12BC"/>
    <w:rsid w:val="00DD140B"/>
    <w:rsid w:val="00DD1626"/>
    <w:rsid w:val="00DD165B"/>
    <w:rsid w:val="00DD1846"/>
    <w:rsid w:val="00DD1874"/>
    <w:rsid w:val="00DD18ED"/>
    <w:rsid w:val="00DD1928"/>
    <w:rsid w:val="00DD1977"/>
    <w:rsid w:val="00DD1A34"/>
    <w:rsid w:val="00DD1AC3"/>
    <w:rsid w:val="00DD1C81"/>
    <w:rsid w:val="00DD1CBA"/>
    <w:rsid w:val="00DD1D00"/>
    <w:rsid w:val="00DD1D47"/>
    <w:rsid w:val="00DD1DE4"/>
    <w:rsid w:val="00DD1EF0"/>
    <w:rsid w:val="00DD1F24"/>
    <w:rsid w:val="00DD1FA8"/>
    <w:rsid w:val="00DD1FF3"/>
    <w:rsid w:val="00DD24BB"/>
    <w:rsid w:val="00DD25BC"/>
    <w:rsid w:val="00DD25D9"/>
    <w:rsid w:val="00DD25E5"/>
    <w:rsid w:val="00DD2883"/>
    <w:rsid w:val="00DD29A4"/>
    <w:rsid w:val="00DD2B17"/>
    <w:rsid w:val="00DD2CBE"/>
    <w:rsid w:val="00DD2CC8"/>
    <w:rsid w:val="00DD2D65"/>
    <w:rsid w:val="00DD2E58"/>
    <w:rsid w:val="00DD2E5F"/>
    <w:rsid w:val="00DD2F62"/>
    <w:rsid w:val="00DD2FDA"/>
    <w:rsid w:val="00DD2FEA"/>
    <w:rsid w:val="00DD3069"/>
    <w:rsid w:val="00DD3336"/>
    <w:rsid w:val="00DD3349"/>
    <w:rsid w:val="00DD334F"/>
    <w:rsid w:val="00DD3384"/>
    <w:rsid w:val="00DD33C5"/>
    <w:rsid w:val="00DD3598"/>
    <w:rsid w:val="00DD36F1"/>
    <w:rsid w:val="00DD378A"/>
    <w:rsid w:val="00DD3826"/>
    <w:rsid w:val="00DD398A"/>
    <w:rsid w:val="00DD3A91"/>
    <w:rsid w:val="00DD3B36"/>
    <w:rsid w:val="00DD3BD2"/>
    <w:rsid w:val="00DD3C49"/>
    <w:rsid w:val="00DD3E70"/>
    <w:rsid w:val="00DD3EA9"/>
    <w:rsid w:val="00DD3EC4"/>
    <w:rsid w:val="00DD3EDA"/>
    <w:rsid w:val="00DD3EDE"/>
    <w:rsid w:val="00DD40DC"/>
    <w:rsid w:val="00DD4136"/>
    <w:rsid w:val="00DD4245"/>
    <w:rsid w:val="00DD4257"/>
    <w:rsid w:val="00DD42C7"/>
    <w:rsid w:val="00DD4325"/>
    <w:rsid w:val="00DD4401"/>
    <w:rsid w:val="00DD4457"/>
    <w:rsid w:val="00DD445C"/>
    <w:rsid w:val="00DD4524"/>
    <w:rsid w:val="00DD4637"/>
    <w:rsid w:val="00DD47B9"/>
    <w:rsid w:val="00DD49F7"/>
    <w:rsid w:val="00DD4AD3"/>
    <w:rsid w:val="00DD4B27"/>
    <w:rsid w:val="00DD4BD2"/>
    <w:rsid w:val="00DD4C30"/>
    <w:rsid w:val="00DD4D44"/>
    <w:rsid w:val="00DD4D67"/>
    <w:rsid w:val="00DD4E11"/>
    <w:rsid w:val="00DD4F12"/>
    <w:rsid w:val="00DD4FFC"/>
    <w:rsid w:val="00DD50FD"/>
    <w:rsid w:val="00DD51C4"/>
    <w:rsid w:val="00DD5217"/>
    <w:rsid w:val="00DD5294"/>
    <w:rsid w:val="00DD52B7"/>
    <w:rsid w:val="00DD5349"/>
    <w:rsid w:val="00DD53FD"/>
    <w:rsid w:val="00DD54A8"/>
    <w:rsid w:val="00DD5593"/>
    <w:rsid w:val="00DD5692"/>
    <w:rsid w:val="00DD56A7"/>
    <w:rsid w:val="00DD56E7"/>
    <w:rsid w:val="00DD5707"/>
    <w:rsid w:val="00DD58A3"/>
    <w:rsid w:val="00DD5941"/>
    <w:rsid w:val="00DD59AB"/>
    <w:rsid w:val="00DD59BA"/>
    <w:rsid w:val="00DD59E2"/>
    <w:rsid w:val="00DD59E8"/>
    <w:rsid w:val="00DD5BDC"/>
    <w:rsid w:val="00DD5C83"/>
    <w:rsid w:val="00DD5DC3"/>
    <w:rsid w:val="00DD5F45"/>
    <w:rsid w:val="00DD5F87"/>
    <w:rsid w:val="00DD6012"/>
    <w:rsid w:val="00DD6037"/>
    <w:rsid w:val="00DD60F2"/>
    <w:rsid w:val="00DD60F5"/>
    <w:rsid w:val="00DD613A"/>
    <w:rsid w:val="00DD61AC"/>
    <w:rsid w:val="00DD6366"/>
    <w:rsid w:val="00DD63B1"/>
    <w:rsid w:val="00DD63BB"/>
    <w:rsid w:val="00DD63C8"/>
    <w:rsid w:val="00DD63D7"/>
    <w:rsid w:val="00DD63DB"/>
    <w:rsid w:val="00DD6469"/>
    <w:rsid w:val="00DD66D8"/>
    <w:rsid w:val="00DD672D"/>
    <w:rsid w:val="00DD6805"/>
    <w:rsid w:val="00DD681E"/>
    <w:rsid w:val="00DD699A"/>
    <w:rsid w:val="00DD6AB2"/>
    <w:rsid w:val="00DD6C41"/>
    <w:rsid w:val="00DD6C59"/>
    <w:rsid w:val="00DD6CE5"/>
    <w:rsid w:val="00DD6D21"/>
    <w:rsid w:val="00DD6DCC"/>
    <w:rsid w:val="00DD6E6C"/>
    <w:rsid w:val="00DD6FB0"/>
    <w:rsid w:val="00DD71DA"/>
    <w:rsid w:val="00DD7217"/>
    <w:rsid w:val="00DD72CC"/>
    <w:rsid w:val="00DD73BD"/>
    <w:rsid w:val="00DD73C0"/>
    <w:rsid w:val="00DD7452"/>
    <w:rsid w:val="00DD7484"/>
    <w:rsid w:val="00DD752B"/>
    <w:rsid w:val="00DD7569"/>
    <w:rsid w:val="00DD75A3"/>
    <w:rsid w:val="00DD75C0"/>
    <w:rsid w:val="00DD761E"/>
    <w:rsid w:val="00DD77CA"/>
    <w:rsid w:val="00DD7A62"/>
    <w:rsid w:val="00DD7A92"/>
    <w:rsid w:val="00DD7B0A"/>
    <w:rsid w:val="00DD7C92"/>
    <w:rsid w:val="00DD7D9B"/>
    <w:rsid w:val="00DD7F14"/>
    <w:rsid w:val="00DD7FFD"/>
    <w:rsid w:val="00DE00A1"/>
    <w:rsid w:val="00DE0252"/>
    <w:rsid w:val="00DE028C"/>
    <w:rsid w:val="00DE02CD"/>
    <w:rsid w:val="00DE0501"/>
    <w:rsid w:val="00DE060F"/>
    <w:rsid w:val="00DE064A"/>
    <w:rsid w:val="00DE09DA"/>
    <w:rsid w:val="00DE0AC8"/>
    <w:rsid w:val="00DE0B61"/>
    <w:rsid w:val="00DE0BB0"/>
    <w:rsid w:val="00DE0BB3"/>
    <w:rsid w:val="00DE0C12"/>
    <w:rsid w:val="00DE0C73"/>
    <w:rsid w:val="00DE0CD2"/>
    <w:rsid w:val="00DE0CF0"/>
    <w:rsid w:val="00DE0CF4"/>
    <w:rsid w:val="00DE0D56"/>
    <w:rsid w:val="00DE0D85"/>
    <w:rsid w:val="00DE0E3B"/>
    <w:rsid w:val="00DE0E6C"/>
    <w:rsid w:val="00DE0E7B"/>
    <w:rsid w:val="00DE101A"/>
    <w:rsid w:val="00DE1035"/>
    <w:rsid w:val="00DE10DD"/>
    <w:rsid w:val="00DE11B2"/>
    <w:rsid w:val="00DE13E9"/>
    <w:rsid w:val="00DE1431"/>
    <w:rsid w:val="00DE1449"/>
    <w:rsid w:val="00DE1540"/>
    <w:rsid w:val="00DE160F"/>
    <w:rsid w:val="00DE16E5"/>
    <w:rsid w:val="00DE17E1"/>
    <w:rsid w:val="00DE1931"/>
    <w:rsid w:val="00DE1A64"/>
    <w:rsid w:val="00DE1B42"/>
    <w:rsid w:val="00DE1B4F"/>
    <w:rsid w:val="00DE1CB5"/>
    <w:rsid w:val="00DE1CF3"/>
    <w:rsid w:val="00DE1D5A"/>
    <w:rsid w:val="00DE1E40"/>
    <w:rsid w:val="00DE1E65"/>
    <w:rsid w:val="00DE1E88"/>
    <w:rsid w:val="00DE1F64"/>
    <w:rsid w:val="00DE206C"/>
    <w:rsid w:val="00DE2125"/>
    <w:rsid w:val="00DE21A0"/>
    <w:rsid w:val="00DE21C9"/>
    <w:rsid w:val="00DE242A"/>
    <w:rsid w:val="00DE244C"/>
    <w:rsid w:val="00DE25AE"/>
    <w:rsid w:val="00DE25BB"/>
    <w:rsid w:val="00DE2783"/>
    <w:rsid w:val="00DE27E9"/>
    <w:rsid w:val="00DE27FB"/>
    <w:rsid w:val="00DE2831"/>
    <w:rsid w:val="00DE284D"/>
    <w:rsid w:val="00DE29B5"/>
    <w:rsid w:val="00DE2A7C"/>
    <w:rsid w:val="00DE2B21"/>
    <w:rsid w:val="00DE2B8A"/>
    <w:rsid w:val="00DE2BC9"/>
    <w:rsid w:val="00DE2ED4"/>
    <w:rsid w:val="00DE2F69"/>
    <w:rsid w:val="00DE3054"/>
    <w:rsid w:val="00DE318C"/>
    <w:rsid w:val="00DE322F"/>
    <w:rsid w:val="00DE3230"/>
    <w:rsid w:val="00DE336B"/>
    <w:rsid w:val="00DE3502"/>
    <w:rsid w:val="00DE3611"/>
    <w:rsid w:val="00DE369A"/>
    <w:rsid w:val="00DE374A"/>
    <w:rsid w:val="00DE3782"/>
    <w:rsid w:val="00DE3790"/>
    <w:rsid w:val="00DE37A4"/>
    <w:rsid w:val="00DE3805"/>
    <w:rsid w:val="00DE395F"/>
    <w:rsid w:val="00DE3A61"/>
    <w:rsid w:val="00DE3AB0"/>
    <w:rsid w:val="00DE3B75"/>
    <w:rsid w:val="00DE3D3D"/>
    <w:rsid w:val="00DE3E06"/>
    <w:rsid w:val="00DE3E70"/>
    <w:rsid w:val="00DE3F63"/>
    <w:rsid w:val="00DE3F97"/>
    <w:rsid w:val="00DE4089"/>
    <w:rsid w:val="00DE4196"/>
    <w:rsid w:val="00DE4250"/>
    <w:rsid w:val="00DE4374"/>
    <w:rsid w:val="00DE447B"/>
    <w:rsid w:val="00DE44D7"/>
    <w:rsid w:val="00DE4522"/>
    <w:rsid w:val="00DE46C9"/>
    <w:rsid w:val="00DE46E0"/>
    <w:rsid w:val="00DE473D"/>
    <w:rsid w:val="00DE478D"/>
    <w:rsid w:val="00DE4A05"/>
    <w:rsid w:val="00DE4A36"/>
    <w:rsid w:val="00DE4A55"/>
    <w:rsid w:val="00DE4C58"/>
    <w:rsid w:val="00DE4C79"/>
    <w:rsid w:val="00DE4C7F"/>
    <w:rsid w:val="00DE4DEB"/>
    <w:rsid w:val="00DE4E01"/>
    <w:rsid w:val="00DE4EC6"/>
    <w:rsid w:val="00DE4EF4"/>
    <w:rsid w:val="00DE4F33"/>
    <w:rsid w:val="00DE501F"/>
    <w:rsid w:val="00DE5093"/>
    <w:rsid w:val="00DE50B2"/>
    <w:rsid w:val="00DE511A"/>
    <w:rsid w:val="00DE5136"/>
    <w:rsid w:val="00DE5147"/>
    <w:rsid w:val="00DE51DE"/>
    <w:rsid w:val="00DE51F2"/>
    <w:rsid w:val="00DE520E"/>
    <w:rsid w:val="00DE5312"/>
    <w:rsid w:val="00DE5352"/>
    <w:rsid w:val="00DE536E"/>
    <w:rsid w:val="00DE5387"/>
    <w:rsid w:val="00DE5388"/>
    <w:rsid w:val="00DE53C5"/>
    <w:rsid w:val="00DE541A"/>
    <w:rsid w:val="00DE5426"/>
    <w:rsid w:val="00DE5635"/>
    <w:rsid w:val="00DE5978"/>
    <w:rsid w:val="00DE59DA"/>
    <w:rsid w:val="00DE5A5C"/>
    <w:rsid w:val="00DE5AB6"/>
    <w:rsid w:val="00DE5B23"/>
    <w:rsid w:val="00DE5DCA"/>
    <w:rsid w:val="00DE5DF1"/>
    <w:rsid w:val="00DE61A5"/>
    <w:rsid w:val="00DE6249"/>
    <w:rsid w:val="00DE632A"/>
    <w:rsid w:val="00DE637C"/>
    <w:rsid w:val="00DE63BD"/>
    <w:rsid w:val="00DE642E"/>
    <w:rsid w:val="00DE6531"/>
    <w:rsid w:val="00DE6536"/>
    <w:rsid w:val="00DE6727"/>
    <w:rsid w:val="00DE6856"/>
    <w:rsid w:val="00DE6C9C"/>
    <w:rsid w:val="00DE6D12"/>
    <w:rsid w:val="00DE6E12"/>
    <w:rsid w:val="00DE6E4B"/>
    <w:rsid w:val="00DE6F98"/>
    <w:rsid w:val="00DE7013"/>
    <w:rsid w:val="00DE7126"/>
    <w:rsid w:val="00DE728E"/>
    <w:rsid w:val="00DE7417"/>
    <w:rsid w:val="00DE7483"/>
    <w:rsid w:val="00DE76D3"/>
    <w:rsid w:val="00DE7741"/>
    <w:rsid w:val="00DE77BA"/>
    <w:rsid w:val="00DE7820"/>
    <w:rsid w:val="00DE78B7"/>
    <w:rsid w:val="00DE78DF"/>
    <w:rsid w:val="00DE79CB"/>
    <w:rsid w:val="00DE7A01"/>
    <w:rsid w:val="00DE7AC0"/>
    <w:rsid w:val="00DE7AE0"/>
    <w:rsid w:val="00DE7AF2"/>
    <w:rsid w:val="00DE7B3F"/>
    <w:rsid w:val="00DE7D5F"/>
    <w:rsid w:val="00DE7DBC"/>
    <w:rsid w:val="00DE7E41"/>
    <w:rsid w:val="00DE7F54"/>
    <w:rsid w:val="00DE7F90"/>
    <w:rsid w:val="00DF00CA"/>
    <w:rsid w:val="00DF00D8"/>
    <w:rsid w:val="00DF015C"/>
    <w:rsid w:val="00DF01E9"/>
    <w:rsid w:val="00DF029A"/>
    <w:rsid w:val="00DF0371"/>
    <w:rsid w:val="00DF04CB"/>
    <w:rsid w:val="00DF05DB"/>
    <w:rsid w:val="00DF07F9"/>
    <w:rsid w:val="00DF082D"/>
    <w:rsid w:val="00DF08C4"/>
    <w:rsid w:val="00DF0C6B"/>
    <w:rsid w:val="00DF0D85"/>
    <w:rsid w:val="00DF0E0A"/>
    <w:rsid w:val="00DF0E0B"/>
    <w:rsid w:val="00DF0E1D"/>
    <w:rsid w:val="00DF0E1E"/>
    <w:rsid w:val="00DF0FB4"/>
    <w:rsid w:val="00DF1066"/>
    <w:rsid w:val="00DF11C3"/>
    <w:rsid w:val="00DF11D0"/>
    <w:rsid w:val="00DF1232"/>
    <w:rsid w:val="00DF1317"/>
    <w:rsid w:val="00DF13C9"/>
    <w:rsid w:val="00DF13CA"/>
    <w:rsid w:val="00DF14CE"/>
    <w:rsid w:val="00DF1554"/>
    <w:rsid w:val="00DF1594"/>
    <w:rsid w:val="00DF1641"/>
    <w:rsid w:val="00DF171E"/>
    <w:rsid w:val="00DF1779"/>
    <w:rsid w:val="00DF180F"/>
    <w:rsid w:val="00DF1817"/>
    <w:rsid w:val="00DF19BD"/>
    <w:rsid w:val="00DF1AAD"/>
    <w:rsid w:val="00DF1DAC"/>
    <w:rsid w:val="00DF1FF3"/>
    <w:rsid w:val="00DF2087"/>
    <w:rsid w:val="00DF2130"/>
    <w:rsid w:val="00DF21B6"/>
    <w:rsid w:val="00DF2228"/>
    <w:rsid w:val="00DF2255"/>
    <w:rsid w:val="00DF22E4"/>
    <w:rsid w:val="00DF2337"/>
    <w:rsid w:val="00DF23DD"/>
    <w:rsid w:val="00DF240B"/>
    <w:rsid w:val="00DF2451"/>
    <w:rsid w:val="00DF2475"/>
    <w:rsid w:val="00DF2582"/>
    <w:rsid w:val="00DF2622"/>
    <w:rsid w:val="00DF27C1"/>
    <w:rsid w:val="00DF2A10"/>
    <w:rsid w:val="00DF2A35"/>
    <w:rsid w:val="00DF2B8B"/>
    <w:rsid w:val="00DF2BF1"/>
    <w:rsid w:val="00DF2C18"/>
    <w:rsid w:val="00DF2D14"/>
    <w:rsid w:val="00DF2D29"/>
    <w:rsid w:val="00DF2DE4"/>
    <w:rsid w:val="00DF2FB6"/>
    <w:rsid w:val="00DF3017"/>
    <w:rsid w:val="00DF3144"/>
    <w:rsid w:val="00DF31A8"/>
    <w:rsid w:val="00DF351C"/>
    <w:rsid w:val="00DF36CF"/>
    <w:rsid w:val="00DF3742"/>
    <w:rsid w:val="00DF3796"/>
    <w:rsid w:val="00DF37B7"/>
    <w:rsid w:val="00DF37B9"/>
    <w:rsid w:val="00DF37C3"/>
    <w:rsid w:val="00DF38D6"/>
    <w:rsid w:val="00DF393D"/>
    <w:rsid w:val="00DF3B1A"/>
    <w:rsid w:val="00DF3C0D"/>
    <w:rsid w:val="00DF3D7E"/>
    <w:rsid w:val="00DF3E25"/>
    <w:rsid w:val="00DF3F90"/>
    <w:rsid w:val="00DF4031"/>
    <w:rsid w:val="00DF40DF"/>
    <w:rsid w:val="00DF411B"/>
    <w:rsid w:val="00DF41AB"/>
    <w:rsid w:val="00DF426B"/>
    <w:rsid w:val="00DF441C"/>
    <w:rsid w:val="00DF44C7"/>
    <w:rsid w:val="00DF45C9"/>
    <w:rsid w:val="00DF45E7"/>
    <w:rsid w:val="00DF465D"/>
    <w:rsid w:val="00DF4673"/>
    <w:rsid w:val="00DF46A3"/>
    <w:rsid w:val="00DF47E6"/>
    <w:rsid w:val="00DF482B"/>
    <w:rsid w:val="00DF4A58"/>
    <w:rsid w:val="00DF4A65"/>
    <w:rsid w:val="00DF4B1D"/>
    <w:rsid w:val="00DF4C66"/>
    <w:rsid w:val="00DF4C67"/>
    <w:rsid w:val="00DF4D3A"/>
    <w:rsid w:val="00DF4DA0"/>
    <w:rsid w:val="00DF4E3A"/>
    <w:rsid w:val="00DF4E44"/>
    <w:rsid w:val="00DF4E88"/>
    <w:rsid w:val="00DF4F48"/>
    <w:rsid w:val="00DF5052"/>
    <w:rsid w:val="00DF511A"/>
    <w:rsid w:val="00DF513A"/>
    <w:rsid w:val="00DF5335"/>
    <w:rsid w:val="00DF542C"/>
    <w:rsid w:val="00DF5431"/>
    <w:rsid w:val="00DF5668"/>
    <w:rsid w:val="00DF56A8"/>
    <w:rsid w:val="00DF5743"/>
    <w:rsid w:val="00DF5787"/>
    <w:rsid w:val="00DF58D6"/>
    <w:rsid w:val="00DF5905"/>
    <w:rsid w:val="00DF593D"/>
    <w:rsid w:val="00DF59ED"/>
    <w:rsid w:val="00DF5ABD"/>
    <w:rsid w:val="00DF5AE2"/>
    <w:rsid w:val="00DF5AFC"/>
    <w:rsid w:val="00DF5B79"/>
    <w:rsid w:val="00DF5B9E"/>
    <w:rsid w:val="00DF5BA0"/>
    <w:rsid w:val="00DF5BA3"/>
    <w:rsid w:val="00DF5BDA"/>
    <w:rsid w:val="00DF5C76"/>
    <w:rsid w:val="00DF5CCB"/>
    <w:rsid w:val="00DF6241"/>
    <w:rsid w:val="00DF62EF"/>
    <w:rsid w:val="00DF6314"/>
    <w:rsid w:val="00DF6455"/>
    <w:rsid w:val="00DF646A"/>
    <w:rsid w:val="00DF66BB"/>
    <w:rsid w:val="00DF6883"/>
    <w:rsid w:val="00DF68B1"/>
    <w:rsid w:val="00DF69DA"/>
    <w:rsid w:val="00DF6A05"/>
    <w:rsid w:val="00DF6BA8"/>
    <w:rsid w:val="00DF6BC4"/>
    <w:rsid w:val="00DF6D65"/>
    <w:rsid w:val="00DF6D88"/>
    <w:rsid w:val="00DF6E98"/>
    <w:rsid w:val="00DF6EBC"/>
    <w:rsid w:val="00DF6EC5"/>
    <w:rsid w:val="00DF6F66"/>
    <w:rsid w:val="00DF7176"/>
    <w:rsid w:val="00DF720B"/>
    <w:rsid w:val="00DF725D"/>
    <w:rsid w:val="00DF7279"/>
    <w:rsid w:val="00DF7380"/>
    <w:rsid w:val="00DF7381"/>
    <w:rsid w:val="00DF7519"/>
    <w:rsid w:val="00DF7525"/>
    <w:rsid w:val="00DF7588"/>
    <w:rsid w:val="00DF7653"/>
    <w:rsid w:val="00DF768C"/>
    <w:rsid w:val="00DF7768"/>
    <w:rsid w:val="00DF77C7"/>
    <w:rsid w:val="00DF7807"/>
    <w:rsid w:val="00DF790B"/>
    <w:rsid w:val="00DF7AD8"/>
    <w:rsid w:val="00DF7B5A"/>
    <w:rsid w:val="00DF7E29"/>
    <w:rsid w:val="00DF7E71"/>
    <w:rsid w:val="00DF7EBF"/>
    <w:rsid w:val="00DF7FBE"/>
    <w:rsid w:val="00E00105"/>
    <w:rsid w:val="00E0013F"/>
    <w:rsid w:val="00E0027E"/>
    <w:rsid w:val="00E003A0"/>
    <w:rsid w:val="00E003ED"/>
    <w:rsid w:val="00E00425"/>
    <w:rsid w:val="00E00429"/>
    <w:rsid w:val="00E0050E"/>
    <w:rsid w:val="00E005F2"/>
    <w:rsid w:val="00E0062A"/>
    <w:rsid w:val="00E006FB"/>
    <w:rsid w:val="00E00756"/>
    <w:rsid w:val="00E00806"/>
    <w:rsid w:val="00E0081D"/>
    <w:rsid w:val="00E009BA"/>
    <w:rsid w:val="00E00A0F"/>
    <w:rsid w:val="00E00AD1"/>
    <w:rsid w:val="00E00B07"/>
    <w:rsid w:val="00E00B2B"/>
    <w:rsid w:val="00E00B87"/>
    <w:rsid w:val="00E00D53"/>
    <w:rsid w:val="00E010C9"/>
    <w:rsid w:val="00E011E6"/>
    <w:rsid w:val="00E01268"/>
    <w:rsid w:val="00E01326"/>
    <w:rsid w:val="00E0135C"/>
    <w:rsid w:val="00E0143E"/>
    <w:rsid w:val="00E01631"/>
    <w:rsid w:val="00E01677"/>
    <w:rsid w:val="00E016A0"/>
    <w:rsid w:val="00E016CF"/>
    <w:rsid w:val="00E0174B"/>
    <w:rsid w:val="00E01940"/>
    <w:rsid w:val="00E01C5F"/>
    <w:rsid w:val="00E01CFA"/>
    <w:rsid w:val="00E01D03"/>
    <w:rsid w:val="00E01D23"/>
    <w:rsid w:val="00E01D48"/>
    <w:rsid w:val="00E01DDD"/>
    <w:rsid w:val="00E01E4A"/>
    <w:rsid w:val="00E01E6E"/>
    <w:rsid w:val="00E021E7"/>
    <w:rsid w:val="00E0227D"/>
    <w:rsid w:val="00E0230A"/>
    <w:rsid w:val="00E023F9"/>
    <w:rsid w:val="00E02638"/>
    <w:rsid w:val="00E02729"/>
    <w:rsid w:val="00E027AE"/>
    <w:rsid w:val="00E02835"/>
    <w:rsid w:val="00E02A1E"/>
    <w:rsid w:val="00E02B7F"/>
    <w:rsid w:val="00E02C20"/>
    <w:rsid w:val="00E02E7A"/>
    <w:rsid w:val="00E02EF1"/>
    <w:rsid w:val="00E02F35"/>
    <w:rsid w:val="00E02FE9"/>
    <w:rsid w:val="00E0315D"/>
    <w:rsid w:val="00E03185"/>
    <w:rsid w:val="00E031E9"/>
    <w:rsid w:val="00E033D6"/>
    <w:rsid w:val="00E033E3"/>
    <w:rsid w:val="00E034F3"/>
    <w:rsid w:val="00E035CD"/>
    <w:rsid w:val="00E03623"/>
    <w:rsid w:val="00E03667"/>
    <w:rsid w:val="00E036BC"/>
    <w:rsid w:val="00E037C0"/>
    <w:rsid w:val="00E03965"/>
    <w:rsid w:val="00E0396B"/>
    <w:rsid w:val="00E039CE"/>
    <w:rsid w:val="00E03A99"/>
    <w:rsid w:val="00E03AA2"/>
    <w:rsid w:val="00E03AB5"/>
    <w:rsid w:val="00E03B72"/>
    <w:rsid w:val="00E03C4C"/>
    <w:rsid w:val="00E03C8F"/>
    <w:rsid w:val="00E03D1C"/>
    <w:rsid w:val="00E03D62"/>
    <w:rsid w:val="00E03DAF"/>
    <w:rsid w:val="00E03E30"/>
    <w:rsid w:val="00E03EA0"/>
    <w:rsid w:val="00E03EFD"/>
    <w:rsid w:val="00E03FB0"/>
    <w:rsid w:val="00E04015"/>
    <w:rsid w:val="00E0403F"/>
    <w:rsid w:val="00E0419C"/>
    <w:rsid w:val="00E04279"/>
    <w:rsid w:val="00E042ED"/>
    <w:rsid w:val="00E042F4"/>
    <w:rsid w:val="00E043B4"/>
    <w:rsid w:val="00E04426"/>
    <w:rsid w:val="00E04517"/>
    <w:rsid w:val="00E04686"/>
    <w:rsid w:val="00E046F1"/>
    <w:rsid w:val="00E048D2"/>
    <w:rsid w:val="00E04976"/>
    <w:rsid w:val="00E049D6"/>
    <w:rsid w:val="00E04A5A"/>
    <w:rsid w:val="00E04B21"/>
    <w:rsid w:val="00E04B23"/>
    <w:rsid w:val="00E04CA2"/>
    <w:rsid w:val="00E04F1A"/>
    <w:rsid w:val="00E04FC5"/>
    <w:rsid w:val="00E04FE6"/>
    <w:rsid w:val="00E04FF7"/>
    <w:rsid w:val="00E050EA"/>
    <w:rsid w:val="00E05124"/>
    <w:rsid w:val="00E051CA"/>
    <w:rsid w:val="00E051E0"/>
    <w:rsid w:val="00E0522E"/>
    <w:rsid w:val="00E05306"/>
    <w:rsid w:val="00E0535C"/>
    <w:rsid w:val="00E053B3"/>
    <w:rsid w:val="00E0546B"/>
    <w:rsid w:val="00E05752"/>
    <w:rsid w:val="00E057DA"/>
    <w:rsid w:val="00E05864"/>
    <w:rsid w:val="00E05989"/>
    <w:rsid w:val="00E059A3"/>
    <w:rsid w:val="00E05A46"/>
    <w:rsid w:val="00E05AAD"/>
    <w:rsid w:val="00E05BD3"/>
    <w:rsid w:val="00E05EB4"/>
    <w:rsid w:val="00E05ED4"/>
    <w:rsid w:val="00E06065"/>
    <w:rsid w:val="00E060B2"/>
    <w:rsid w:val="00E06102"/>
    <w:rsid w:val="00E06153"/>
    <w:rsid w:val="00E061B6"/>
    <w:rsid w:val="00E061C1"/>
    <w:rsid w:val="00E061CB"/>
    <w:rsid w:val="00E06265"/>
    <w:rsid w:val="00E063E1"/>
    <w:rsid w:val="00E064CB"/>
    <w:rsid w:val="00E064F5"/>
    <w:rsid w:val="00E06716"/>
    <w:rsid w:val="00E06851"/>
    <w:rsid w:val="00E06895"/>
    <w:rsid w:val="00E06901"/>
    <w:rsid w:val="00E069C1"/>
    <w:rsid w:val="00E069FC"/>
    <w:rsid w:val="00E06B72"/>
    <w:rsid w:val="00E06B77"/>
    <w:rsid w:val="00E06D29"/>
    <w:rsid w:val="00E06DF6"/>
    <w:rsid w:val="00E06F3C"/>
    <w:rsid w:val="00E06F67"/>
    <w:rsid w:val="00E06FD8"/>
    <w:rsid w:val="00E06FE1"/>
    <w:rsid w:val="00E07153"/>
    <w:rsid w:val="00E071A0"/>
    <w:rsid w:val="00E072D4"/>
    <w:rsid w:val="00E0750D"/>
    <w:rsid w:val="00E0766C"/>
    <w:rsid w:val="00E077B5"/>
    <w:rsid w:val="00E077B7"/>
    <w:rsid w:val="00E07909"/>
    <w:rsid w:val="00E07947"/>
    <w:rsid w:val="00E07A06"/>
    <w:rsid w:val="00E07A5C"/>
    <w:rsid w:val="00E07A86"/>
    <w:rsid w:val="00E07AB4"/>
    <w:rsid w:val="00E07AD6"/>
    <w:rsid w:val="00E07B44"/>
    <w:rsid w:val="00E07BA3"/>
    <w:rsid w:val="00E07BB0"/>
    <w:rsid w:val="00E07BCE"/>
    <w:rsid w:val="00E07C19"/>
    <w:rsid w:val="00E07D17"/>
    <w:rsid w:val="00E07E5D"/>
    <w:rsid w:val="00E07F3B"/>
    <w:rsid w:val="00E101E9"/>
    <w:rsid w:val="00E1026F"/>
    <w:rsid w:val="00E104E6"/>
    <w:rsid w:val="00E105F9"/>
    <w:rsid w:val="00E10665"/>
    <w:rsid w:val="00E10672"/>
    <w:rsid w:val="00E10704"/>
    <w:rsid w:val="00E10742"/>
    <w:rsid w:val="00E107CC"/>
    <w:rsid w:val="00E10AF8"/>
    <w:rsid w:val="00E10BA3"/>
    <w:rsid w:val="00E10CC9"/>
    <w:rsid w:val="00E10D3C"/>
    <w:rsid w:val="00E10E37"/>
    <w:rsid w:val="00E10F52"/>
    <w:rsid w:val="00E10F9A"/>
    <w:rsid w:val="00E11067"/>
    <w:rsid w:val="00E1121C"/>
    <w:rsid w:val="00E112B7"/>
    <w:rsid w:val="00E11360"/>
    <w:rsid w:val="00E113DE"/>
    <w:rsid w:val="00E1156E"/>
    <w:rsid w:val="00E115A6"/>
    <w:rsid w:val="00E11663"/>
    <w:rsid w:val="00E1171C"/>
    <w:rsid w:val="00E1188D"/>
    <w:rsid w:val="00E118D8"/>
    <w:rsid w:val="00E1190C"/>
    <w:rsid w:val="00E11955"/>
    <w:rsid w:val="00E119CC"/>
    <w:rsid w:val="00E11A8D"/>
    <w:rsid w:val="00E11B25"/>
    <w:rsid w:val="00E11BFC"/>
    <w:rsid w:val="00E11BFE"/>
    <w:rsid w:val="00E11CC0"/>
    <w:rsid w:val="00E11E02"/>
    <w:rsid w:val="00E11ED1"/>
    <w:rsid w:val="00E11F97"/>
    <w:rsid w:val="00E11FCC"/>
    <w:rsid w:val="00E120A9"/>
    <w:rsid w:val="00E1214A"/>
    <w:rsid w:val="00E1225B"/>
    <w:rsid w:val="00E1228E"/>
    <w:rsid w:val="00E1233F"/>
    <w:rsid w:val="00E124FF"/>
    <w:rsid w:val="00E1251F"/>
    <w:rsid w:val="00E12557"/>
    <w:rsid w:val="00E1255C"/>
    <w:rsid w:val="00E125CF"/>
    <w:rsid w:val="00E12600"/>
    <w:rsid w:val="00E126D6"/>
    <w:rsid w:val="00E12716"/>
    <w:rsid w:val="00E1277D"/>
    <w:rsid w:val="00E12796"/>
    <w:rsid w:val="00E127AF"/>
    <w:rsid w:val="00E1295C"/>
    <w:rsid w:val="00E12B85"/>
    <w:rsid w:val="00E12CE1"/>
    <w:rsid w:val="00E12DCD"/>
    <w:rsid w:val="00E12E5F"/>
    <w:rsid w:val="00E12F3A"/>
    <w:rsid w:val="00E12F3C"/>
    <w:rsid w:val="00E1307B"/>
    <w:rsid w:val="00E130AC"/>
    <w:rsid w:val="00E130AE"/>
    <w:rsid w:val="00E1318F"/>
    <w:rsid w:val="00E131A4"/>
    <w:rsid w:val="00E1323A"/>
    <w:rsid w:val="00E13276"/>
    <w:rsid w:val="00E133D8"/>
    <w:rsid w:val="00E13423"/>
    <w:rsid w:val="00E1342F"/>
    <w:rsid w:val="00E13568"/>
    <w:rsid w:val="00E136E0"/>
    <w:rsid w:val="00E13741"/>
    <w:rsid w:val="00E13770"/>
    <w:rsid w:val="00E1377F"/>
    <w:rsid w:val="00E137E2"/>
    <w:rsid w:val="00E137E7"/>
    <w:rsid w:val="00E138D7"/>
    <w:rsid w:val="00E1394E"/>
    <w:rsid w:val="00E13A74"/>
    <w:rsid w:val="00E13B61"/>
    <w:rsid w:val="00E13D68"/>
    <w:rsid w:val="00E13DA5"/>
    <w:rsid w:val="00E13DFB"/>
    <w:rsid w:val="00E13DFE"/>
    <w:rsid w:val="00E13E7B"/>
    <w:rsid w:val="00E13F06"/>
    <w:rsid w:val="00E13F73"/>
    <w:rsid w:val="00E14162"/>
    <w:rsid w:val="00E14232"/>
    <w:rsid w:val="00E142AE"/>
    <w:rsid w:val="00E142D0"/>
    <w:rsid w:val="00E142D1"/>
    <w:rsid w:val="00E142ED"/>
    <w:rsid w:val="00E144EA"/>
    <w:rsid w:val="00E145B4"/>
    <w:rsid w:val="00E14718"/>
    <w:rsid w:val="00E148A9"/>
    <w:rsid w:val="00E149B2"/>
    <w:rsid w:val="00E149CB"/>
    <w:rsid w:val="00E14BF3"/>
    <w:rsid w:val="00E14CA7"/>
    <w:rsid w:val="00E14D03"/>
    <w:rsid w:val="00E14E36"/>
    <w:rsid w:val="00E1500C"/>
    <w:rsid w:val="00E15059"/>
    <w:rsid w:val="00E1506F"/>
    <w:rsid w:val="00E1538B"/>
    <w:rsid w:val="00E153B1"/>
    <w:rsid w:val="00E153D4"/>
    <w:rsid w:val="00E153E3"/>
    <w:rsid w:val="00E154C0"/>
    <w:rsid w:val="00E15533"/>
    <w:rsid w:val="00E15591"/>
    <w:rsid w:val="00E157A5"/>
    <w:rsid w:val="00E158A9"/>
    <w:rsid w:val="00E15931"/>
    <w:rsid w:val="00E1597A"/>
    <w:rsid w:val="00E15997"/>
    <w:rsid w:val="00E159F1"/>
    <w:rsid w:val="00E159FE"/>
    <w:rsid w:val="00E15C51"/>
    <w:rsid w:val="00E15C86"/>
    <w:rsid w:val="00E15C91"/>
    <w:rsid w:val="00E15D40"/>
    <w:rsid w:val="00E16005"/>
    <w:rsid w:val="00E16030"/>
    <w:rsid w:val="00E16042"/>
    <w:rsid w:val="00E16107"/>
    <w:rsid w:val="00E1617D"/>
    <w:rsid w:val="00E16194"/>
    <w:rsid w:val="00E16232"/>
    <w:rsid w:val="00E1625F"/>
    <w:rsid w:val="00E1628C"/>
    <w:rsid w:val="00E162B6"/>
    <w:rsid w:val="00E163E5"/>
    <w:rsid w:val="00E16432"/>
    <w:rsid w:val="00E16576"/>
    <w:rsid w:val="00E1661C"/>
    <w:rsid w:val="00E1667E"/>
    <w:rsid w:val="00E166A9"/>
    <w:rsid w:val="00E167FE"/>
    <w:rsid w:val="00E16831"/>
    <w:rsid w:val="00E16871"/>
    <w:rsid w:val="00E16879"/>
    <w:rsid w:val="00E16AB3"/>
    <w:rsid w:val="00E16ACF"/>
    <w:rsid w:val="00E16BD4"/>
    <w:rsid w:val="00E16CE6"/>
    <w:rsid w:val="00E16E0E"/>
    <w:rsid w:val="00E16EA1"/>
    <w:rsid w:val="00E16EBD"/>
    <w:rsid w:val="00E16FAD"/>
    <w:rsid w:val="00E17009"/>
    <w:rsid w:val="00E17087"/>
    <w:rsid w:val="00E17166"/>
    <w:rsid w:val="00E1716C"/>
    <w:rsid w:val="00E17290"/>
    <w:rsid w:val="00E1733B"/>
    <w:rsid w:val="00E17364"/>
    <w:rsid w:val="00E17393"/>
    <w:rsid w:val="00E173AE"/>
    <w:rsid w:val="00E173CF"/>
    <w:rsid w:val="00E174DB"/>
    <w:rsid w:val="00E174E4"/>
    <w:rsid w:val="00E1762C"/>
    <w:rsid w:val="00E1770E"/>
    <w:rsid w:val="00E17720"/>
    <w:rsid w:val="00E1774C"/>
    <w:rsid w:val="00E17926"/>
    <w:rsid w:val="00E17946"/>
    <w:rsid w:val="00E17963"/>
    <w:rsid w:val="00E17982"/>
    <w:rsid w:val="00E17A71"/>
    <w:rsid w:val="00E17B21"/>
    <w:rsid w:val="00E17B9A"/>
    <w:rsid w:val="00E17BE1"/>
    <w:rsid w:val="00E17CFA"/>
    <w:rsid w:val="00E17D30"/>
    <w:rsid w:val="00E17E77"/>
    <w:rsid w:val="00E17FFD"/>
    <w:rsid w:val="00E2009C"/>
    <w:rsid w:val="00E20146"/>
    <w:rsid w:val="00E20218"/>
    <w:rsid w:val="00E20272"/>
    <w:rsid w:val="00E202A4"/>
    <w:rsid w:val="00E2035F"/>
    <w:rsid w:val="00E20367"/>
    <w:rsid w:val="00E20449"/>
    <w:rsid w:val="00E2049B"/>
    <w:rsid w:val="00E20615"/>
    <w:rsid w:val="00E2068C"/>
    <w:rsid w:val="00E20722"/>
    <w:rsid w:val="00E207C2"/>
    <w:rsid w:val="00E2084D"/>
    <w:rsid w:val="00E20863"/>
    <w:rsid w:val="00E20905"/>
    <w:rsid w:val="00E209DF"/>
    <w:rsid w:val="00E20A0C"/>
    <w:rsid w:val="00E20B1D"/>
    <w:rsid w:val="00E20B3B"/>
    <w:rsid w:val="00E20EA0"/>
    <w:rsid w:val="00E20EDF"/>
    <w:rsid w:val="00E20F31"/>
    <w:rsid w:val="00E20F66"/>
    <w:rsid w:val="00E20FDD"/>
    <w:rsid w:val="00E21011"/>
    <w:rsid w:val="00E2112B"/>
    <w:rsid w:val="00E21182"/>
    <w:rsid w:val="00E2137F"/>
    <w:rsid w:val="00E214B5"/>
    <w:rsid w:val="00E21514"/>
    <w:rsid w:val="00E21554"/>
    <w:rsid w:val="00E21652"/>
    <w:rsid w:val="00E2177F"/>
    <w:rsid w:val="00E218B2"/>
    <w:rsid w:val="00E21B3C"/>
    <w:rsid w:val="00E21BC4"/>
    <w:rsid w:val="00E21D05"/>
    <w:rsid w:val="00E21DCF"/>
    <w:rsid w:val="00E21F5A"/>
    <w:rsid w:val="00E21F98"/>
    <w:rsid w:val="00E22014"/>
    <w:rsid w:val="00E220D7"/>
    <w:rsid w:val="00E22173"/>
    <w:rsid w:val="00E22282"/>
    <w:rsid w:val="00E222AA"/>
    <w:rsid w:val="00E222BE"/>
    <w:rsid w:val="00E224AE"/>
    <w:rsid w:val="00E224B8"/>
    <w:rsid w:val="00E224B9"/>
    <w:rsid w:val="00E224F7"/>
    <w:rsid w:val="00E22653"/>
    <w:rsid w:val="00E2265A"/>
    <w:rsid w:val="00E22679"/>
    <w:rsid w:val="00E22682"/>
    <w:rsid w:val="00E226C2"/>
    <w:rsid w:val="00E22705"/>
    <w:rsid w:val="00E22772"/>
    <w:rsid w:val="00E22776"/>
    <w:rsid w:val="00E22781"/>
    <w:rsid w:val="00E227FE"/>
    <w:rsid w:val="00E2284E"/>
    <w:rsid w:val="00E22856"/>
    <w:rsid w:val="00E229BA"/>
    <w:rsid w:val="00E22AC5"/>
    <w:rsid w:val="00E22ACF"/>
    <w:rsid w:val="00E22B84"/>
    <w:rsid w:val="00E22BE9"/>
    <w:rsid w:val="00E22C04"/>
    <w:rsid w:val="00E22C44"/>
    <w:rsid w:val="00E22D1E"/>
    <w:rsid w:val="00E22D5D"/>
    <w:rsid w:val="00E22E5E"/>
    <w:rsid w:val="00E22E85"/>
    <w:rsid w:val="00E22F39"/>
    <w:rsid w:val="00E22FA6"/>
    <w:rsid w:val="00E23038"/>
    <w:rsid w:val="00E231D2"/>
    <w:rsid w:val="00E23221"/>
    <w:rsid w:val="00E23282"/>
    <w:rsid w:val="00E2329B"/>
    <w:rsid w:val="00E232D2"/>
    <w:rsid w:val="00E234E6"/>
    <w:rsid w:val="00E23502"/>
    <w:rsid w:val="00E2353A"/>
    <w:rsid w:val="00E235BA"/>
    <w:rsid w:val="00E2371A"/>
    <w:rsid w:val="00E23767"/>
    <w:rsid w:val="00E238FB"/>
    <w:rsid w:val="00E23968"/>
    <w:rsid w:val="00E2398F"/>
    <w:rsid w:val="00E23A64"/>
    <w:rsid w:val="00E23AC5"/>
    <w:rsid w:val="00E23AE5"/>
    <w:rsid w:val="00E23CC2"/>
    <w:rsid w:val="00E23CD5"/>
    <w:rsid w:val="00E23D64"/>
    <w:rsid w:val="00E23D6D"/>
    <w:rsid w:val="00E23E87"/>
    <w:rsid w:val="00E23EB0"/>
    <w:rsid w:val="00E2414C"/>
    <w:rsid w:val="00E24218"/>
    <w:rsid w:val="00E2425A"/>
    <w:rsid w:val="00E243A1"/>
    <w:rsid w:val="00E243E7"/>
    <w:rsid w:val="00E24465"/>
    <w:rsid w:val="00E24521"/>
    <w:rsid w:val="00E2455E"/>
    <w:rsid w:val="00E24586"/>
    <w:rsid w:val="00E2460A"/>
    <w:rsid w:val="00E246CD"/>
    <w:rsid w:val="00E247C8"/>
    <w:rsid w:val="00E2493E"/>
    <w:rsid w:val="00E24A16"/>
    <w:rsid w:val="00E24B33"/>
    <w:rsid w:val="00E24B34"/>
    <w:rsid w:val="00E24B55"/>
    <w:rsid w:val="00E24C0F"/>
    <w:rsid w:val="00E24CEF"/>
    <w:rsid w:val="00E24D0E"/>
    <w:rsid w:val="00E24E33"/>
    <w:rsid w:val="00E24E84"/>
    <w:rsid w:val="00E24F9F"/>
    <w:rsid w:val="00E25187"/>
    <w:rsid w:val="00E252F1"/>
    <w:rsid w:val="00E253B7"/>
    <w:rsid w:val="00E25409"/>
    <w:rsid w:val="00E255A7"/>
    <w:rsid w:val="00E255D7"/>
    <w:rsid w:val="00E257B7"/>
    <w:rsid w:val="00E258E6"/>
    <w:rsid w:val="00E25991"/>
    <w:rsid w:val="00E25B05"/>
    <w:rsid w:val="00E25B5E"/>
    <w:rsid w:val="00E25B78"/>
    <w:rsid w:val="00E25C7A"/>
    <w:rsid w:val="00E25C99"/>
    <w:rsid w:val="00E25D5C"/>
    <w:rsid w:val="00E25E02"/>
    <w:rsid w:val="00E25E38"/>
    <w:rsid w:val="00E25EFA"/>
    <w:rsid w:val="00E261CB"/>
    <w:rsid w:val="00E26249"/>
    <w:rsid w:val="00E2647C"/>
    <w:rsid w:val="00E26747"/>
    <w:rsid w:val="00E2685D"/>
    <w:rsid w:val="00E2687B"/>
    <w:rsid w:val="00E26A05"/>
    <w:rsid w:val="00E26A5D"/>
    <w:rsid w:val="00E26A98"/>
    <w:rsid w:val="00E26AC4"/>
    <w:rsid w:val="00E26B8F"/>
    <w:rsid w:val="00E26BC3"/>
    <w:rsid w:val="00E26C57"/>
    <w:rsid w:val="00E26D04"/>
    <w:rsid w:val="00E26DAE"/>
    <w:rsid w:val="00E26FD8"/>
    <w:rsid w:val="00E2700E"/>
    <w:rsid w:val="00E27176"/>
    <w:rsid w:val="00E272FD"/>
    <w:rsid w:val="00E2752D"/>
    <w:rsid w:val="00E27690"/>
    <w:rsid w:val="00E276A7"/>
    <w:rsid w:val="00E277C2"/>
    <w:rsid w:val="00E2798D"/>
    <w:rsid w:val="00E27A39"/>
    <w:rsid w:val="00E27A80"/>
    <w:rsid w:val="00E27A9D"/>
    <w:rsid w:val="00E27B36"/>
    <w:rsid w:val="00E27B5F"/>
    <w:rsid w:val="00E27BF0"/>
    <w:rsid w:val="00E27CB0"/>
    <w:rsid w:val="00E27E7C"/>
    <w:rsid w:val="00E27F4E"/>
    <w:rsid w:val="00E27FB1"/>
    <w:rsid w:val="00E30102"/>
    <w:rsid w:val="00E30212"/>
    <w:rsid w:val="00E30247"/>
    <w:rsid w:val="00E3026D"/>
    <w:rsid w:val="00E302B8"/>
    <w:rsid w:val="00E3047A"/>
    <w:rsid w:val="00E306BC"/>
    <w:rsid w:val="00E3078E"/>
    <w:rsid w:val="00E30A3C"/>
    <w:rsid w:val="00E30B19"/>
    <w:rsid w:val="00E30BBE"/>
    <w:rsid w:val="00E30C10"/>
    <w:rsid w:val="00E30C4A"/>
    <w:rsid w:val="00E30D2C"/>
    <w:rsid w:val="00E30DFB"/>
    <w:rsid w:val="00E30EB9"/>
    <w:rsid w:val="00E30ECF"/>
    <w:rsid w:val="00E30EE5"/>
    <w:rsid w:val="00E310CD"/>
    <w:rsid w:val="00E310FE"/>
    <w:rsid w:val="00E31142"/>
    <w:rsid w:val="00E31150"/>
    <w:rsid w:val="00E31226"/>
    <w:rsid w:val="00E31244"/>
    <w:rsid w:val="00E31283"/>
    <w:rsid w:val="00E312E6"/>
    <w:rsid w:val="00E3146B"/>
    <w:rsid w:val="00E314DF"/>
    <w:rsid w:val="00E31544"/>
    <w:rsid w:val="00E315DC"/>
    <w:rsid w:val="00E315FB"/>
    <w:rsid w:val="00E316C7"/>
    <w:rsid w:val="00E316CB"/>
    <w:rsid w:val="00E316D8"/>
    <w:rsid w:val="00E317A3"/>
    <w:rsid w:val="00E31835"/>
    <w:rsid w:val="00E31939"/>
    <w:rsid w:val="00E31960"/>
    <w:rsid w:val="00E319AC"/>
    <w:rsid w:val="00E31A3A"/>
    <w:rsid w:val="00E31ADD"/>
    <w:rsid w:val="00E31BA4"/>
    <w:rsid w:val="00E31C03"/>
    <w:rsid w:val="00E31CED"/>
    <w:rsid w:val="00E31D4E"/>
    <w:rsid w:val="00E31EAC"/>
    <w:rsid w:val="00E31F5E"/>
    <w:rsid w:val="00E320A1"/>
    <w:rsid w:val="00E32347"/>
    <w:rsid w:val="00E32366"/>
    <w:rsid w:val="00E323A6"/>
    <w:rsid w:val="00E32411"/>
    <w:rsid w:val="00E3247C"/>
    <w:rsid w:val="00E32497"/>
    <w:rsid w:val="00E324E8"/>
    <w:rsid w:val="00E32579"/>
    <w:rsid w:val="00E325B9"/>
    <w:rsid w:val="00E32717"/>
    <w:rsid w:val="00E3283C"/>
    <w:rsid w:val="00E3284E"/>
    <w:rsid w:val="00E3288A"/>
    <w:rsid w:val="00E32A45"/>
    <w:rsid w:val="00E32CA1"/>
    <w:rsid w:val="00E32CBF"/>
    <w:rsid w:val="00E32D3B"/>
    <w:rsid w:val="00E32DFA"/>
    <w:rsid w:val="00E32F37"/>
    <w:rsid w:val="00E32FA6"/>
    <w:rsid w:val="00E32FEC"/>
    <w:rsid w:val="00E3301A"/>
    <w:rsid w:val="00E33142"/>
    <w:rsid w:val="00E33228"/>
    <w:rsid w:val="00E33297"/>
    <w:rsid w:val="00E332BC"/>
    <w:rsid w:val="00E3344B"/>
    <w:rsid w:val="00E33558"/>
    <w:rsid w:val="00E33689"/>
    <w:rsid w:val="00E337BB"/>
    <w:rsid w:val="00E337F3"/>
    <w:rsid w:val="00E33821"/>
    <w:rsid w:val="00E3382A"/>
    <w:rsid w:val="00E33956"/>
    <w:rsid w:val="00E3399C"/>
    <w:rsid w:val="00E33C76"/>
    <w:rsid w:val="00E33C8A"/>
    <w:rsid w:val="00E33E23"/>
    <w:rsid w:val="00E33E62"/>
    <w:rsid w:val="00E33E80"/>
    <w:rsid w:val="00E33F0A"/>
    <w:rsid w:val="00E33F0B"/>
    <w:rsid w:val="00E33F7C"/>
    <w:rsid w:val="00E33F8F"/>
    <w:rsid w:val="00E34000"/>
    <w:rsid w:val="00E34099"/>
    <w:rsid w:val="00E340F8"/>
    <w:rsid w:val="00E34238"/>
    <w:rsid w:val="00E3423B"/>
    <w:rsid w:val="00E342D9"/>
    <w:rsid w:val="00E342E7"/>
    <w:rsid w:val="00E34322"/>
    <w:rsid w:val="00E343A5"/>
    <w:rsid w:val="00E34527"/>
    <w:rsid w:val="00E34533"/>
    <w:rsid w:val="00E34785"/>
    <w:rsid w:val="00E347EF"/>
    <w:rsid w:val="00E347F4"/>
    <w:rsid w:val="00E348B6"/>
    <w:rsid w:val="00E348D3"/>
    <w:rsid w:val="00E34953"/>
    <w:rsid w:val="00E34954"/>
    <w:rsid w:val="00E3497C"/>
    <w:rsid w:val="00E34AED"/>
    <w:rsid w:val="00E34B3E"/>
    <w:rsid w:val="00E34B51"/>
    <w:rsid w:val="00E34CB0"/>
    <w:rsid w:val="00E34D20"/>
    <w:rsid w:val="00E34D2B"/>
    <w:rsid w:val="00E34D35"/>
    <w:rsid w:val="00E34D54"/>
    <w:rsid w:val="00E34EA7"/>
    <w:rsid w:val="00E3503A"/>
    <w:rsid w:val="00E35270"/>
    <w:rsid w:val="00E352C0"/>
    <w:rsid w:val="00E3540D"/>
    <w:rsid w:val="00E35442"/>
    <w:rsid w:val="00E3548C"/>
    <w:rsid w:val="00E354BF"/>
    <w:rsid w:val="00E3554B"/>
    <w:rsid w:val="00E3555E"/>
    <w:rsid w:val="00E3570B"/>
    <w:rsid w:val="00E35748"/>
    <w:rsid w:val="00E35950"/>
    <w:rsid w:val="00E35999"/>
    <w:rsid w:val="00E3599C"/>
    <w:rsid w:val="00E35AAF"/>
    <w:rsid w:val="00E35AD8"/>
    <w:rsid w:val="00E35AF2"/>
    <w:rsid w:val="00E35AF6"/>
    <w:rsid w:val="00E35C57"/>
    <w:rsid w:val="00E35CD1"/>
    <w:rsid w:val="00E35D0A"/>
    <w:rsid w:val="00E35DBF"/>
    <w:rsid w:val="00E35E53"/>
    <w:rsid w:val="00E3612B"/>
    <w:rsid w:val="00E364BC"/>
    <w:rsid w:val="00E36528"/>
    <w:rsid w:val="00E3661D"/>
    <w:rsid w:val="00E367B0"/>
    <w:rsid w:val="00E367DF"/>
    <w:rsid w:val="00E367F8"/>
    <w:rsid w:val="00E367FD"/>
    <w:rsid w:val="00E36852"/>
    <w:rsid w:val="00E36889"/>
    <w:rsid w:val="00E36895"/>
    <w:rsid w:val="00E368FC"/>
    <w:rsid w:val="00E36A2A"/>
    <w:rsid w:val="00E36B3C"/>
    <w:rsid w:val="00E36C4B"/>
    <w:rsid w:val="00E36D87"/>
    <w:rsid w:val="00E3711A"/>
    <w:rsid w:val="00E37128"/>
    <w:rsid w:val="00E37179"/>
    <w:rsid w:val="00E371B3"/>
    <w:rsid w:val="00E371C8"/>
    <w:rsid w:val="00E371ED"/>
    <w:rsid w:val="00E37208"/>
    <w:rsid w:val="00E37281"/>
    <w:rsid w:val="00E3739A"/>
    <w:rsid w:val="00E373E6"/>
    <w:rsid w:val="00E374D1"/>
    <w:rsid w:val="00E3756D"/>
    <w:rsid w:val="00E375DA"/>
    <w:rsid w:val="00E376F9"/>
    <w:rsid w:val="00E3771F"/>
    <w:rsid w:val="00E3777A"/>
    <w:rsid w:val="00E37808"/>
    <w:rsid w:val="00E379A4"/>
    <w:rsid w:val="00E37A48"/>
    <w:rsid w:val="00E37A50"/>
    <w:rsid w:val="00E37A6D"/>
    <w:rsid w:val="00E37B05"/>
    <w:rsid w:val="00E37BCB"/>
    <w:rsid w:val="00E37C28"/>
    <w:rsid w:val="00E37CC2"/>
    <w:rsid w:val="00E37D1B"/>
    <w:rsid w:val="00E37D61"/>
    <w:rsid w:val="00E37E0C"/>
    <w:rsid w:val="00E37E34"/>
    <w:rsid w:val="00E37E42"/>
    <w:rsid w:val="00E37F38"/>
    <w:rsid w:val="00E37FA4"/>
    <w:rsid w:val="00E40111"/>
    <w:rsid w:val="00E40192"/>
    <w:rsid w:val="00E402BD"/>
    <w:rsid w:val="00E4053C"/>
    <w:rsid w:val="00E4058C"/>
    <w:rsid w:val="00E406C2"/>
    <w:rsid w:val="00E4071D"/>
    <w:rsid w:val="00E4073B"/>
    <w:rsid w:val="00E40781"/>
    <w:rsid w:val="00E40876"/>
    <w:rsid w:val="00E4094F"/>
    <w:rsid w:val="00E409F6"/>
    <w:rsid w:val="00E40BAA"/>
    <w:rsid w:val="00E40D55"/>
    <w:rsid w:val="00E40DBC"/>
    <w:rsid w:val="00E40F31"/>
    <w:rsid w:val="00E40FDD"/>
    <w:rsid w:val="00E40FF2"/>
    <w:rsid w:val="00E4105A"/>
    <w:rsid w:val="00E410EC"/>
    <w:rsid w:val="00E41176"/>
    <w:rsid w:val="00E412A5"/>
    <w:rsid w:val="00E412F5"/>
    <w:rsid w:val="00E413C4"/>
    <w:rsid w:val="00E4151D"/>
    <w:rsid w:val="00E41566"/>
    <w:rsid w:val="00E41584"/>
    <w:rsid w:val="00E41607"/>
    <w:rsid w:val="00E41649"/>
    <w:rsid w:val="00E41673"/>
    <w:rsid w:val="00E41695"/>
    <w:rsid w:val="00E416D1"/>
    <w:rsid w:val="00E41714"/>
    <w:rsid w:val="00E41756"/>
    <w:rsid w:val="00E417AE"/>
    <w:rsid w:val="00E417CD"/>
    <w:rsid w:val="00E417F4"/>
    <w:rsid w:val="00E41837"/>
    <w:rsid w:val="00E41880"/>
    <w:rsid w:val="00E4191E"/>
    <w:rsid w:val="00E4193D"/>
    <w:rsid w:val="00E419FE"/>
    <w:rsid w:val="00E41A02"/>
    <w:rsid w:val="00E41BBB"/>
    <w:rsid w:val="00E41BD4"/>
    <w:rsid w:val="00E41C2B"/>
    <w:rsid w:val="00E41C8A"/>
    <w:rsid w:val="00E41D04"/>
    <w:rsid w:val="00E41D6E"/>
    <w:rsid w:val="00E41FE3"/>
    <w:rsid w:val="00E41FE4"/>
    <w:rsid w:val="00E42030"/>
    <w:rsid w:val="00E420A4"/>
    <w:rsid w:val="00E42108"/>
    <w:rsid w:val="00E4221E"/>
    <w:rsid w:val="00E42286"/>
    <w:rsid w:val="00E422A0"/>
    <w:rsid w:val="00E424D9"/>
    <w:rsid w:val="00E425D1"/>
    <w:rsid w:val="00E427CC"/>
    <w:rsid w:val="00E4283D"/>
    <w:rsid w:val="00E4284B"/>
    <w:rsid w:val="00E4290F"/>
    <w:rsid w:val="00E42A5E"/>
    <w:rsid w:val="00E42A95"/>
    <w:rsid w:val="00E42BAB"/>
    <w:rsid w:val="00E42C31"/>
    <w:rsid w:val="00E42C61"/>
    <w:rsid w:val="00E42C79"/>
    <w:rsid w:val="00E42CDE"/>
    <w:rsid w:val="00E42E35"/>
    <w:rsid w:val="00E42E5F"/>
    <w:rsid w:val="00E42EDD"/>
    <w:rsid w:val="00E43054"/>
    <w:rsid w:val="00E430A2"/>
    <w:rsid w:val="00E43236"/>
    <w:rsid w:val="00E43246"/>
    <w:rsid w:val="00E4328E"/>
    <w:rsid w:val="00E4334F"/>
    <w:rsid w:val="00E4345B"/>
    <w:rsid w:val="00E434BF"/>
    <w:rsid w:val="00E436A4"/>
    <w:rsid w:val="00E4383B"/>
    <w:rsid w:val="00E438BF"/>
    <w:rsid w:val="00E43925"/>
    <w:rsid w:val="00E439BA"/>
    <w:rsid w:val="00E43B41"/>
    <w:rsid w:val="00E43BB4"/>
    <w:rsid w:val="00E43BBD"/>
    <w:rsid w:val="00E43C11"/>
    <w:rsid w:val="00E43D8B"/>
    <w:rsid w:val="00E43DDA"/>
    <w:rsid w:val="00E43E31"/>
    <w:rsid w:val="00E43E37"/>
    <w:rsid w:val="00E43FED"/>
    <w:rsid w:val="00E440F0"/>
    <w:rsid w:val="00E44127"/>
    <w:rsid w:val="00E44177"/>
    <w:rsid w:val="00E44239"/>
    <w:rsid w:val="00E442E7"/>
    <w:rsid w:val="00E44301"/>
    <w:rsid w:val="00E4431A"/>
    <w:rsid w:val="00E44368"/>
    <w:rsid w:val="00E4446E"/>
    <w:rsid w:val="00E445B7"/>
    <w:rsid w:val="00E445DF"/>
    <w:rsid w:val="00E44616"/>
    <w:rsid w:val="00E4470D"/>
    <w:rsid w:val="00E4476C"/>
    <w:rsid w:val="00E44782"/>
    <w:rsid w:val="00E447DC"/>
    <w:rsid w:val="00E44806"/>
    <w:rsid w:val="00E44912"/>
    <w:rsid w:val="00E44937"/>
    <w:rsid w:val="00E449FA"/>
    <w:rsid w:val="00E44B2F"/>
    <w:rsid w:val="00E44B49"/>
    <w:rsid w:val="00E44CB5"/>
    <w:rsid w:val="00E44D03"/>
    <w:rsid w:val="00E44D04"/>
    <w:rsid w:val="00E44DEB"/>
    <w:rsid w:val="00E44E8B"/>
    <w:rsid w:val="00E44EBB"/>
    <w:rsid w:val="00E44F30"/>
    <w:rsid w:val="00E44F45"/>
    <w:rsid w:val="00E44F69"/>
    <w:rsid w:val="00E44FC8"/>
    <w:rsid w:val="00E45048"/>
    <w:rsid w:val="00E45149"/>
    <w:rsid w:val="00E451A6"/>
    <w:rsid w:val="00E453F1"/>
    <w:rsid w:val="00E45442"/>
    <w:rsid w:val="00E454B6"/>
    <w:rsid w:val="00E454FD"/>
    <w:rsid w:val="00E45580"/>
    <w:rsid w:val="00E45719"/>
    <w:rsid w:val="00E45874"/>
    <w:rsid w:val="00E458D8"/>
    <w:rsid w:val="00E459D4"/>
    <w:rsid w:val="00E45A65"/>
    <w:rsid w:val="00E45AA9"/>
    <w:rsid w:val="00E45ACE"/>
    <w:rsid w:val="00E45AF6"/>
    <w:rsid w:val="00E45B19"/>
    <w:rsid w:val="00E45B80"/>
    <w:rsid w:val="00E45CB5"/>
    <w:rsid w:val="00E45DBA"/>
    <w:rsid w:val="00E45DBD"/>
    <w:rsid w:val="00E45DF8"/>
    <w:rsid w:val="00E45EE7"/>
    <w:rsid w:val="00E46017"/>
    <w:rsid w:val="00E4602B"/>
    <w:rsid w:val="00E4602F"/>
    <w:rsid w:val="00E46117"/>
    <w:rsid w:val="00E4627F"/>
    <w:rsid w:val="00E4634A"/>
    <w:rsid w:val="00E463F4"/>
    <w:rsid w:val="00E464AD"/>
    <w:rsid w:val="00E46554"/>
    <w:rsid w:val="00E465CD"/>
    <w:rsid w:val="00E4669F"/>
    <w:rsid w:val="00E467A5"/>
    <w:rsid w:val="00E46C15"/>
    <w:rsid w:val="00E46C81"/>
    <w:rsid w:val="00E46CB5"/>
    <w:rsid w:val="00E46D5B"/>
    <w:rsid w:val="00E46E2A"/>
    <w:rsid w:val="00E46E99"/>
    <w:rsid w:val="00E47082"/>
    <w:rsid w:val="00E47148"/>
    <w:rsid w:val="00E47219"/>
    <w:rsid w:val="00E47321"/>
    <w:rsid w:val="00E473EC"/>
    <w:rsid w:val="00E47401"/>
    <w:rsid w:val="00E47535"/>
    <w:rsid w:val="00E47602"/>
    <w:rsid w:val="00E476BF"/>
    <w:rsid w:val="00E477F8"/>
    <w:rsid w:val="00E47809"/>
    <w:rsid w:val="00E4789E"/>
    <w:rsid w:val="00E478CD"/>
    <w:rsid w:val="00E4793F"/>
    <w:rsid w:val="00E4797C"/>
    <w:rsid w:val="00E47B97"/>
    <w:rsid w:val="00E47BCE"/>
    <w:rsid w:val="00E47BDA"/>
    <w:rsid w:val="00E47C1D"/>
    <w:rsid w:val="00E47CCA"/>
    <w:rsid w:val="00E47DE7"/>
    <w:rsid w:val="00E47F12"/>
    <w:rsid w:val="00E47FB0"/>
    <w:rsid w:val="00E500A0"/>
    <w:rsid w:val="00E500FB"/>
    <w:rsid w:val="00E5011C"/>
    <w:rsid w:val="00E50157"/>
    <w:rsid w:val="00E501AB"/>
    <w:rsid w:val="00E503C1"/>
    <w:rsid w:val="00E50421"/>
    <w:rsid w:val="00E504F3"/>
    <w:rsid w:val="00E50595"/>
    <w:rsid w:val="00E506D9"/>
    <w:rsid w:val="00E507B8"/>
    <w:rsid w:val="00E5088A"/>
    <w:rsid w:val="00E50992"/>
    <w:rsid w:val="00E509D1"/>
    <w:rsid w:val="00E50E16"/>
    <w:rsid w:val="00E50E66"/>
    <w:rsid w:val="00E50E93"/>
    <w:rsid w:val="00E50F31"/>
    <w:rsid w:val="00E50F6C"/>
    <w:rsid w:val="00E50F8F"/>
    <w:rsid w:val="00E50FE5"/>
    <w:rsid w:val="00E51088"/>
    <w:rsid w:val="00E5110E"/>
    <w:rsid w:val="00E5120E"/>
    <w:rsid w:val="00E51309"/>
    <w:rsid w:val="00E514A2"/>
    <w:rsid w:val="00E514D8"/>
    <w:rsid w:val="00E516D8"/>
    <w:rsid w:val="00E517E0"/>
    <w:rsid w:val="00E517F8"/>
    <w:rsid w:val="00E518E4"/>
    <w:rsid w:val="00E51961"/>
    <w:rsid w:val="00E51997"/>
    <w:rsid w:val="00E519E2"/>
    <w:rsid w:val="00E51D6E"/>
    <w:rsid w:val="00E51E6F"/>
    <w:rsid w:val="00E51F06"/>
    <w:rsid w:val="00E51F60"/>
    <w:rsid w:val="00E51FBC"/>
    <w:rsid w:val="00E52003"/>
    <w:rsid w:val="00E5216E"/>
    <w:rsid w:val="00E522B2"/>
    <w:rsid w:val="00E522B7"/>
    <w:rsid w:val="00E52580"/>
    <w:rsid w:val="00E526CB"/>
    <w:rsid w:val="00E52729"/>
    <w:rsid w:val="00E52778"/>
    <w:rsid w:val="00E5280F"/>
    <w:rsid w:val="00E52853"/>
    <w:rsid w:val="00E5298A"/>
    <w:rsid w:val="00E52992"/>
    <w:rsid w:val="00E52B7F"/>
    <w:rsid w:val="00E52D38"/>
    <w:rsid w:val="00E52FBB"/>
    <w:rsid w:val="00E53154"/>
    <w:rsid w:val="00E5323D"/>
    <w:rsid w:val="00E53259"/>
    <w:rsid w:val="00E532ED"/>
    <w:rsid w:val="00E533B5"/>
    <w:rsid w:val="00E53634"/>
    <w:rsid w:val="00E536CA"/>
    <w:rsid w:val="00E537B7"/>
    <w:rsid w:val="00E53877"/>
    <w:rsid w:val="00E538CC"/>
    <w:rsid w:val="00E53983"/>
    <w:rsid w:val="00E53A77"/>
    <w:rsid w:val="00E53A99"/>
    <w:rsid w:val="00E53B22"/>
    <w:rsid w:val="00E53BCB"/>
    <w:rsid w:val="00E53C5D"/>
    <w:rsid w:val="00E53CF2"/>
    <w:rsid w:val="00E53D3A"/>
    <w:rsid w:val="00E53D89"/>
    <w:rsid w:val="00E53E10"/>
    <w:rsid w:val="00E53E93"/>
    <w:rsid w:val="00E53F06"/>
    <w:rsid w:val="00E53F52"/>
    <w:rsid w:val="00E53F69"/>
    <w:rsid w:val="00E53FE5"/>
    <w:rsid w:val="00E54026"/>
    <w:rsid w:val="00E540AF"/>
    <w:rsid w:val="00E54148"/>
    <w:rsid w:val="00E54184"/>
    <w:rsid w:val="00E54219"/>
    <w:rsid w:val="00E5421C"/>
    <w:rsid w:val="00E542FC"/>
    <w:rsid w:val="00E54460"/>
    <w:rsid w:val="00E545D4"/>
    <w:rsid w:val="00E5478B"/>
    <w:rsid w:val="00E547CF"/>
    <w:rsid w:val="00E547DA"/>
    <w:rsid w:val="00E54830"/>
    <w:rsid w:val="00E54902"/>
    <w:rsid w:val="00E549B3"/>
    <w:rsid w:val="00E549F1"/>
    <w:rsid w:val="00E54A29"/>
    <w:rsid w:val="00E54BE0"/>
    <w:rsid w:val="00E54D58"/>
    <w:rsid w:val="00E54D6D"/>
    <w:rsid w:val="00E54DFB"/>
    <w:rsid w:val="00E54F99"/>
    <w:rsid w:val="00E5508A"/>
    <w:rsid w:val="00E55144"/>
    <w:rsid w:val="00E551B0"/>
    <w:rsid w:val="00E5523B"/>
    <w:rsid w:val="00E55362"/>
    <w:rsid w:val="00E5541A"/>
    <w:rsid w:val="00E55454"/>
    <w:rsid w:val="00E5553A"/>
    <w:rsid w:val="00E5554D"/>
    <w:rsid w:val="00E555D9"/>
    <w:rsid w:val="00E5568F"/>
    <w:rsid w:val="00E55922"/>
    <w:rsid w:val="00E55B66"/>
    <w:rsid w:val="00E55D0E"/>
    <w:rsid w:val="00E55E03"/>
    <w:rsid w:val="00E55E8E"/>
    <w:rsid w:val="00E55EA5"/>
    <w:rsid w:val="00E55F47"/>
    <w:rsid w:val="00E56031"/>
    <w:rsid w:val="00E56034"/>
    <w:rsid w:val="00E56071"/>
    <w:rsid w:val="00E560C5"/>
    <w:rsid w:val="00E5612A"/>
    <w:rsid w:val="00E56142"/>
    <w:rsid w:val="00E561C1"/>
    <w:rsid w:val="00E56226"/>
    <w:rsid w:val="00E562AD"/>
    <w:rsid w:val="00E56349"/>
    <w:rsid w:val="00E5642C"/>
    <w:rsid w:val="00E56486"/>
    <w:rsid w:val="00E5649A"/>
    <w:rsid w:val="00E5649E"/>
    <w:rsid w:val="00E5653D"/>
    <w:rsid w:val="00E56703"/>
    <w:rsid w:val="00E5678D"/>
    <w:rsid w:val="00E5679C"/>
    <w:rsid w:val="00E5682A"/>
    <w:rsid w:val="00E568C1"/>
    <w:rsid w:val="00E56999"/>
    <w:rsid w:val="00E56A14"/>
    <w:rsid w:val="00E56A53"/>
    <w:rsid w:val="00E56BC5"/>
    <w:rsid w:val="00E56BE8"/>
    <w:rsid w:val="00E56C35"/>
    <w:rsid w:val="00E56CE5"/>
    <w:rsid w:val="00E56D70"/>
    <w:rsid w:val="00E56ED1"/>
    <w:rsid w:val="00E56EEA"/>
    <w:rsid w:val="00E56FB5"/>
    <w:rsid w:val="00E56FC3"/>
    <w:rsid w:val="00E5702D"/>
    <w:rsid w:val="00E57168"/>
    <w:rsid w:val="00E571C9"/>
    <w:rsid w:val="00E57228"/>
    <w:rsid w:val="00E572DD"/>
    <w:rsid w:val="00E57460"/>
    <w:rsid w:val="00E574FC"/>
    <w:rsid w:val="00E576C8"/>
    <w:rsid w:val="00E576F1"/>
    <w:rsid w:val="00E57863"/>
    <w:rsid w:val="00E57918"/>
    <w:rsid w:val="00E57ADF"/>
    <w:rsid w:val="00E57B43"/>
    <w:rsid w:val="00E57BBF"/>
    <w:rsid w:val="00E57CA4"/>
    <w:rsid w:val="00E57CD9"/>
    <w:rsid w:val="00E57CF9"/>
    <w:rsid w:val="00E57EB7"/>
    <w:rsid w:val="00E57F63"/>
    <w:rsid w:val="00E57FB1"/>
    <w:rsid w:val="00E57FBF"/>
    <w:rsid w:val="00E60097"/>
    <w:rsid w:val="00E60109"/>
    <w:rsid w:val="00E60165"/>
    <w:rsid w:val="00E60271"/>
    <w:rsid w:val="00E60293"/>
    <w:rsid w:val="00E6033D"/>
    <w:rsid w:val="00E60373"/>
    <w:rsid w:val="00E60502"/>
    <w:rsid w:val="00E60572"/>
    <w:rsid w:val="00E605FD"/>
    <w:rsid w:val="00E60661"/>
    <w:rsid w:val="00E608A1"/>
    <w:rsid w:val="00E6099B"/>
    <w:rsid w:val="00E60AE4"/>
    <w:rsid w:val="00E60B5C"/>
    <w:rsid w:val="00E60C89"/>
    <w:rsid w:val="00E60D6B"/>
    <w:rsid w:val="00E60D72"/>
    <w:rsid w:val="00E60D81"/>
    <w:rsid w:val="00E60DEC"/>
    <w:rsid w:val="00E60E54"/>
    <w:rsid w:val="00E60F1D"/>
    <w:rsid w:val="00E60FDA"/>
    <w:rsid w:val="00E6101F"/>
    <w:rsid w:val="00E6115B"/>
    <w:rsid w:val="00E6121C"/>
    <w:rsid w:val="00E6122B"/>
    <w:rsid w:val="00E6128A"/>
    <w:rsid w:val="00E61323"/>
    <w:rsid w:val="00E613D3"/>
    <w:rsid w:val="00E614D6"/>
    <w:rsid w:val="00E614F5"/>
    <w:rsid w:val="00E6153C"/>
    <w:rsid w:val="00E6175E"/>
    <w:rsid w:val="00E617B6"/>
    <w:rsid w:val="00E617EF"/>
    <w:rsid w:val="00E6184C"/>
    <w:rsid w:val="00E6192B"/>
    <w:rsid w:val="00E619AE"/>
    <w:rsid w:val="00E61A02"/>
    <w:rsid w:val="00E61B70"/>
    <w:rsid w:val="00E61B8D"/>
    <w:rsid w:val="00E61BD7"/>
    <w:rsid w:val="00E61C07"/>
    <w:rsid w:val="00E61D42"/>
    <w:rsid w:val="00E61D8E"/>
    <w:rsid w:val="00E61DE7"/>
    <w:rsid w:val="00E61E43"/>
    <w:rsid w:val="00E61E67"/>
    <w:rsid w:val="00E61F85"/>
    <w:rsid w:val="00E62010"/>
    <w:rsid w:val="00E62070"/>
    <w:rsid w:val="00E620E0"/>
    <w:rsid w:val="00E621A0"/>
    <w:rsid w:val="00E62222"/>
    <w:rsid w:val="00E6237A"/>
    <w:rsid w:val="00E6244E"/>
    <w:rsid w:val="00E625E5"/>
    <w:rsid w:val="00E62637"/>
    <w:rsid w:val="00E6269A"/>
    <w:rsid w:val="00E62755"/>
    <w:rsid w:val="00E62833"/>
    <w:rsid w:val="00E62936"/>
    <w:rsid w:val="00E62A3B"/>
    <w:rsid w:val="00E62BCC"/>
    <w:rsid w:val="00E62C2E"/>
    <w:rsid w:val="00E62C67"/>
    <w:rsid w:val="00E62D56"/>
    <w:rsid w:val="00E62DC5"/>
    <w:rsid w:val="00E62E30"/>
    <w:rsid w:val="00E63133"/>
    <w:rsid w:val="00E631CB"/>
    <w:rsid w:val="00E631CF"/>
    <w:rsid w:val="00E63290"/>
    <w:rsid w:val="00E632DE"/>
    <w:rsid w:val="00E63498"/>
    <w:rsid w:val="00E635F4"/>
    <w:rsid w:val="00E63779"/>
    <w:rsid w:val="00E637F4"/>
    <w:rsid w:val="00E638D0"/>
    <w:rsid w:val="00E639AD"/>
    <w:rsid w:val="00E63A2D"/>
    <w:rsid w:val="00E63A70"/>
    <w:rsid w:val="00E63A8B"/>
    <w:rsid w:val="00E63AB1"/>
    <w:rsid w:val="00E63AE4"/>
    <w:rsid w:val="00E63C10"/>
    <w:rsid w:val="00E63C8B"/>
    <w:rsid w:val="00E63C8D"/>
    <w:rsid w:val="00E63CB9"/>
    <w:rsid w:val="00E63D13"/>
    <w:rsid w:val="00E63E83"/>
    <w:rsid w:val="00E63FA7"/>
    <w:rsid w:val="00E6401F"/>
    <w:rsid w:val="00E64066"/>
    <w:rsid w:val="00E642A0"/>
    <w:rsid w:val="00E6431F"/>
    <w:rsid w:val="00E64436"/>
    <w:rsid w:val="00E6456F"/>
    <w:rsid w:val="00E64672"/>
    <w:rsid w:val="00E646D5"/>
    <w:rsid w:val="00E647C5"/>
    <w:rsid w:val="00E6484C"/>
    <w:rsid w:val="00E64B2A"/>
    <w:rsid w:val="00E64B87"/>
    <w:rsid w:val="00E64B8F"/>
    <w:rsid w:val="00E64BF0"/>
    <w:rsid w:val="00E64C4E"/>
    <w:rsid w:val="00E64DDF"/>
    <w:rsid w:val="00E64EB1"/>
    <w:rsid w:val="00E64EED"/>
    <w:rsid w:val="00E64F05"/>
    <w:rsid w:val="00E64F41"/>
    <w:rsid w:val="00E6501B"/>
    <w:rsid w:val="00E6513C"/>
    <w:rsid w:val="00E65222"/>
    <w:rsid w:val="00E6539C"/>
    <w:rsid w:val="00E653AF"/>
    <w:rsid w:val="00E65448"/>
    <w:rsid w:val="00E6548E"/>
    <w:rsid w:val="00E656E9"/>
    <w:rsid w:val="00E65749"/>
    <w:rsid w:val="00E65795"/>
    <w:rsid w:val="00E65822"/>
    <w:rsid w:val="00E65865"/>
    <w:rsid w:val="00E658C4"/>
    <w:rsid w:val="00E65A4D"/>
    <w:rsid w:val="00E65BCD"/>
    <w:rsid w:val="00E65BE7"/>
    <w:rsid w:val="00E65E5A"/>
    <w:rsid w:val="00E65FDE"/>
    <w:rsid w:val="00E66103"/>
    <w:rsid w:val="00E66142"/>
    <w:rsid w:val="00E661B6"/>
    <w:rsid w:val="00E662EE"/>
    <w:rsid w:val="00E6631D"/>
    <w:rsid w:val="00E663ED"/>
    <w:rsid w:val="00E66580"/>
    <w:rsid w:val="00E665E5"/>
    <w:rsid w:val="00E665FE"/>
    <w:rsid w:val="00E666D1"/>
    <w:rsid w:val="00E6670D"/>
    <w:rsid w:val="00E66764"/>
    <w:rsid w:val="00E667CD"/>
    <w:rsid w:val="00E668F2"/>
    <w:rsid w:val="00E668FA"/>
    <w:rsid w:val="00E6691F"/>
    <w:rsid w:val="00E66961"/>
    <w:rsid w:val="00E66A8F"/>
    <w:rsid w:val="00E66AFD"/>
    <w:rsid w:val="00E66CF7"/>
    <w:rsid w:val="00E66EC9"/>
    <w:rsid w:val="00E67222"/>
    <w:rsid w:val="00E67247"/>
    <w:rsid w:val="00E672D5"/>
    <w:rsid w:val="00E6735B"/>
    <w:rsid w:val="00E67379"/>
    <w:rsid w:val="00E67491"/>
    <w:rsid w:val="00E674C0"/>
    <w:rsid w:val="00E674E1"/>
    <w:rsid w:val="00E676C9"/>
    <w:rsid w:val="00E67774"/>
    <w:rsid w:val="00E67884"/>
    <w:rsid w:val="00E67B50"/>
    <w:rsid w:val="00E67B84"/>
    <w:rsid w:val="00E67C4B"/>
    <w:rsid w:val="00E67C78"/>
    <w:rsid w:val="00E67CC8"/>
    <w:rsid w:val="00E67DE2"/>
    <w:rsid w:val="00E67E17"/>
    <w:rsid w:val="00E67ECB"/>
    <w:rsid w:val="00E67F3D"/>
    <w:rsid w:val="00E67F42"/>
    <w:rsid w:val="00E67F9B"/>
    <w:rsid w:val="00E67FA3"/>
    <w:rsid w:val="00E67FF3"/>
    <w:rsid w:val="00E70014"/>
    <w:rsid w:val="00E7005F"/>
    <w:rsid w:val="00E70061"/>
    <w:rsid w:val="00E7009D"/>
    <w:rsid w:val="00E700D6"/>
    <w:rsid w:val="00E70204"/>
    <w:rsid w:val="00E7029B"/>
    <w:rsid w:val="00E7037E"/>
    <w:rsid w:val="00E703E5"/>
    <w:rsid w:val="00E7041E"/>
    <w:rsid w:val="00E704AD"/>
    <w:rsid w:val="00E70564"/>
    <w:rsid w:val="00E705DF"/>
    <w:rsid w:val="00E70810"/>
    <w:rsid w:val="00E70897"/>
    <w:rsid w:val="00E708AA"/>
    <w:rsid w:val="00E708EA"/>
    <w:rsid w:val="00E709F4"/>
    <w:rsid w:val="00E70AD3"/>
    <w:rsid w:val="00E70B11"/>
    <w:rsid w:val="00E70B7E"/>
    <w:rsid w:val="00E70C61"/>
    <w:rsid w:val="00E70EEF"/>
    <w:rsid w:val="00E71131"/>
    <w:rsid w:val="00E71189"/>
    <w:rsid w:val="00E71260"/>
    <w:rsid w:val="00E712D4"/>
    <w:rsid w:val="00E71377"/>
    <w:rsid w:val="00E713A7"/>
    <w:rsid w:val="00E7144D"/>
    <w:rsid w:val="00E714EC"/>
    <w:rsid w:val="00E71513"/>
    <w:rsid w:val="00E715A9"/>
    <w:rsid w:val="00E71618"/>
    <w:rsid w:val="00E716A8"/>
    <w:rsid w:val="00E716BD"/>
    <w:rsid w:val="00E71898"/>
    <w:rsid w:val="00E719FD"/>
    <w:rsid w:val="00E71C5A"/>
    <w:rsid w:val="00E71C64"/>
    <w:rsid w:val="00E71C84"/>
    <w:rsid w:val="00E71CBE"/>
    <w:rsid w:val="00E71D8F"/>
    <w:rsid w:val="00E71DD7"/>
    <w:rsid w:val="00E71E08"/>
    <w:rsid w:val="00E71E1A"/>
    <w:rsid w:val="00E71E1E"/>
    <w:rsid w:val="00E71F70"/>
    <w:rsid w:val="00E71FBF"/>
    <w:rsid w:val="00E71FE8"/>
    <w:rsid w:val="00E722B9"/>
    <w:rsid w:val="00E72325"/>
    <w:rsid w:val="00E72362"/>
    <w:rsid w:val="00E72367"/>
    <w:rsid w:val="00E72409"/>
    <w:rsid w:val="00E7240C"/>
    <w:rsid w:val="00E724B5"/>
    <w:rsid w:val="00E724F8"/>
    <w:rsid w:val="00E72557"/>
    <w:rsid w:val="00E725D8"/>
    <w:rsid w:val="00E725F4"/>
    <w:rsid w:val="00E7268D"/>
    <w:rsid w:val="00E72693"/>
    <w:rsid w:val="00E72753"/>
    <w:rsid w:val="00E72854"/>
    <w:rsid w:val="00E728CD"/>
    <w:rsid w:val="00E728F1"/>
    <w:rsid w:val="00E7290E"/>
    <w:rsid w:val="00E72A8B"/>
    <w:rsid w:val="00E72ABE"/>
    <w:rsid w:val="00E72B73"/>
    <w:rsid w:val="00E72BD5"/>
    <w:rsid w:val="00E72C1B"/>
    <w:rsid w:val="00E72C48"/>
    <w:rsid w:val="00E72CCF"/>
    <w:rsid w:val="00E72D08"/>
    <w:rsid w:val="00E72FC0"/>
    <w:rsid w:val="00E72FF1"/>
    <w:rsid w:val="00E730DE"/>
    <w:rsid w:val="00E7312E"/>
    <w:rsid w:val="00E73194"/>
    <w:rsid w:val="00E73200"/>
    <w:rsid w:val="00E73250"/>
    <w:rsid w:val="00E733C0"/>
    <w:rsid w:val="00E734D6"/>
    <w:rsid w:val="00E7357A"/>
    <w:rsid w:val="00E735F9"/>
    <w:rsid w:val="00E7361D"/>
    <w:rsid w:val="00E7362B"/>
    <w:rsid w:val="00E7381B"/>
    <w:rsid w:val="00E738B5"/>
    <w:rsid w:val="00E739A1"/>
    <w:rsid w:val="00E73A27"/>
    <w:rsid w:val="00E73A2B"/>
    <w:rsid w:val="00E73B2A"/>
    <w:rsid w:val="00E73C02"/>
    <w:rsid w:val="00E73D71"/>
    <w:rsid w:val="00E73D86"/>
    <w:rsid w:val="00E73D9C"/>
    <w:rsid w:val="00E73E81"/>
    <w:rsid w:val="00E73EB0"/>
    <w:rsid w:val="00E73F68"/>
    <w:rsid w:val="00E7400E"/>
    <w:rsid w:val="00E74143"/>
    <w:rsid w:val="00E741A9"/>
    <w:rsid w:val="00E743D1"/>
    <w:rsid w:val="00E7441A"/>
    <w:rsid w:val="00E74453"/>
    <w:rsid w:val="00E74499"/>
    <w:rsid w:val="00E744B7"/>
    <w:rsid w:val="00E744F6"/>
    <w:rsid w:val="00E74502"/>
    <w:rsid w:val="00E74507"/>
    <w:rsid w:val="00E7450D"/>
    <w:rsid w:val="00E7452B"/>
    <w:rsid w:val="00E74593"/>
    <w:rsid w:val="00E745BA"/>
    <w:rsid w:val="00E7464C"/>
    <w:rsid w:val="00E748F8"/>
    <w:rsid w:val="00E74A53"/>
    <w:rsid w:val="00E74AA1"/>
    <w:rsid w:val="00E74AD7"/>
    <w:rsid w:val="00E74B48"/>
    <w:rsid w:val="00E74B80"/>
    <w:rsid w:val="00E74C13"/>
    <w:rsid w:val="00E74CA4"/>
    <w:rsid w:val="00E74D76"/>
    <w:rsid w:val="00E74DD2"/>
    <w:rsid w:val="00E74FAE"/>
    <w:rsid w:val="00E7501C"/>
    <w:rsid w:val="00E75086"/>
    <w:rsid w:val="00E75310"/>
    <w:rsid w:val="00E754DF"/>
    <w:rsid w:val="00E75549"/>
    <w:rsid w:val="00E75614"/>
    <w:rsid w:val="00E75777"/>
    <w:rsid w:val="00E757C4"/>
    <w:rsid w:val="00E757C9"/>
    <w:rsid w:val="00E757E7"/>
    <w:rsid w:val="00E7585D"/>
    <w:rsid w:val="00E758DC"/>
    <w:rsid w:val="00E75988"/>
    <w:rsid w:val="00E759FC"/>
    <w:rsid w:val="00E75AC4"/>
    <w:rsid w:val="00E75B37"/>
    <w:rsid w:val="00E75BAB"/>
    <w:rsid w:val="00E75CA5"/>
    <w:rsid w:val="00E75D82"/>
    <w:rsid w:val="00E75D84"/>
    <w:rsid w:val="00E75D8E"/>
    <w:rsid w:val="00E75FB3"/>
    <w:rsid w:val="00E75FCB"/>
    <w:rsid w:val="00E75FD3"/>
    <w:rsid w:val="00E7606B"/>
    <w:rsid w:val="00E760D8"/>
    <w:rsid w:val="00E760E6"/>
    <w:rsid w:val="00E7627A"/>
    <w:rsid w:val="00E763C8"/>
    <w:rsid w:val="00E7642B"/>
    <w:rsid w:val="00E76493"/>
    <w:rsid w:val="00E765FB"/>
    <w:rsid w:val="00E767B9"/>
    <w:rsid w:val="00E767C3"/>
    <w:rsid w:val="00E767D2"/>
    <w:rsid w:val="00E767DF"/>
    <w:rsid w:val="00E76A17"/>
    <w:rsid w:val="00E76ADB"/>
    <w:rsid w:val="00E76AE9"/>
    <w:rsid w:val="00E76B53"/>
    <w:rsid w:val="00E76C0A"/>
    <w:rsid w:val="00E76C35"/>
    <w:rsid w:val="00E76CB1"/>
    <w:rsid w:val="00E76CC8"/>
    <w:rsid w:val="00E76DC0"/>
    <w:rsid w:val="00E76DCD"/>
    <w:rsid w:val="00E76E87"/>
    <w:rsid w:val="00E76EB7"/>
    <w:rsid w:val="00E76F82"/>
    <w:rsid w:val="00E76FBA"/>
    <w:rsid w:val="00E76FCF"/>
    <w:rsid w:val="00E770C7"/>
    <w:rsid w:val="00E77225"/>
    <w:rsid w:val="00E7723B"/>
    <w:rsid w:val="00E772C3"/>
    <w:rsid w:val="00E77521"/>
    <w:rsid w:val="00E77572"/>
    <w:rsid w:val="00E776A5"/>
    <w:rsid w:val="00E777B1"/>
    <w:rsid w:val="00E777DB"/>
    <w:rsid w:val="00E77975"/>
    <w:rsid w:val="00E77B24"/>
    <w:rsid w:val="00E77C11"/>
    <w:rsid w:val="00E77CFB"/>
    <w:rsid w:val="00E80072"/>
    <w:rsid w:val="00E80224"/>
    <w:rsid w:val="00E8029C"/>
    <w:rsid w:val="00E802FE"/>
    <w:rsid w:val="00E8040C"/>
    <w:rsid w:val="00E804FC"/>
    <w:rsid w:val="00E80667"/>
    <w:rsid w:val="00E806BB"/>
    <w:rsid w:val="00E806BF"/>
    <w:rsid w:val="00E80753"/>
    <w:rsid w:val="00E807EA"/>
    <w:rsid w:val="00E808CC"/>
    <w:rsid w:val="00E80A3E"/>
    <w:rsid w:val="00E80C53"/>
    <w:rsid w:val="00E80CF0"/>
    <w:rsid w:val="00E80EB8"/>
    <w:rsid w:val="00E80FA1"/>
    <w:rsid w:val="00E81048"/>
    <w:rsid w:val="00E81119"/>
    <w:rsid w:val="00E8115B"/>
    <w:rsid w:val="00E811AC"/>
    <w:rsid w:val="00E811E1"/>
    <w:rsid w:val="00E81256"/>
    <w:rsid w:val="00E813F7"/>
    <w:rsid w:val="00E815B8"/>
    <w:rsid w:val="00E816BE"/>
    <w:rsid w:val="00E816E8"/>
    <w:rsid w:val="00E81717"/>
    <w:rsid w:val="00E818EA"/>
    <w:rsid w:val="00E81A5D"/>
    <w:rsid w:val="00E81A7A"/>
    <w:rsid w:val="00E81C94"/>
    <w:rsid w:val="00E81CE0"/>
    <w:rsid w:val="00E81CF3"/>
    <w:rsid w:val="00E81D18"/>
    <w:rsid w:val="00E81D89"/>
    <w:rsid w:val="00E81FD8"/>
    <w:rsid w:val="00E82032"/>
    <w:rsid w:val="00E8209B"/>
    <w:rsid w:val="00E8212A"/>
    <w:rsid w:val="00E82147"/>
    <w:rsid w:val="00E8214E"/>
    <w:rsid w:val="00E82179"/>
    <w:rsid w:val="00E82263"/>
    <w:rsid w:val="00E822CB"/>
    <w:rsid w:val="00E822FF"/>
    <w:rsid w:val="00E823F2"/>
    <w:rsid w:val="00E8242C"/>
    <w:rsid w:val="00E82465"/>
    <w:rsid w:val="00E8265E"/>
    <w:rsid w:val="00E8277B"/>
    <w:rsid w:val="00E8280E"/>
    <w:rsid w:val="00E8297C"/>
    <w:rsid w:val="00E82984"/>
    <w:rsid w:val="00E82A56"/>
    <w:rsid w:val="00E82A86"/>
    <w:rsid w:val="00E82C1C"/>
    <w:rsid w:val="00E82C41"/>
    <w:rsid w:val="00E82D2C"/>
    <w:rsid w:val="00E82D94"/>
    <w:rsid w:val="00E82FB4"/>
    <w:rsid w:val="00E830F0"/>
    <w:rsid w:val="00E83280"/>
    <w:rsid w:val="00E832F8"/>
    <w:rsid w:val="00E83399"/>
    <w:rsid w:val="00E8348E"/>
    <w:rsid w:val="00E834D5"/>
    <w:rsid w:val="00E83533"/>
    <w:rsid w:val="00E83591"/>
    <w:rsid w:val="00E83598"/>
    <w:rsid w:val="00E835FE"/>
    <w:rsid w:val="00E8363B"/>
    <w:rsid w:val="00E83670"/>
    <w:rsid w:val="00E83689"/>
    <w:rsid w:val="00E83732"/>
    <w:rsid w:val="00E8373C"/>
    <w:rsid w:val="00E8387B"/>
    <w:rsid w:val="00E83899"/>
    <w:rsid w:val="00E839D1"/>
    <w:rsid w:val="00E83C1C"/>
    <w:rsid w:val="00E83D66"/>
    <w:rsid w:val="00E83D97"/>
    <w:rsid w:val="00E83DBC"/>
    <w:rsid w:val="00E83EE5"/>
    <w:rsid w:val="00E83F29"/>
    <w:rsid w:val="00E83FE2"/>
    <w:rsid w:val="00E84029"/>
    <w:rsid w:val="00E840D3"/>
    <w:rsid w:val="00E84252"/>
    <w:rsid w:val="00E84262"/>
    <w:rsid w:val="00E8449D"/>
    <w:rsid w:val="00E844DB"/>
    <w:rsid w:val="00E84637"/>
    <w:rsid w:val="00E846C7"/>
    <w:rsid w:val="00E846E5"/>
    <w:rsid w:val="00E8480C"/>
    <w:rsid w:val="00E8495F"/>
    <w:rsid w:val="00E84AE6"/>
    <w:rsid w:val="00E84BAD"/>
    <w:rsid w:val="00E84CB2"/>
    <w:rsid w:val="00E84CDC"/>
    <w:rsid w:val="00E84D69"/>
    <w:rsid w:val="00E84D97"/>
    <w:rsid w:val="00E84DF9"/>
    <w:rsid w:val="00E84E74"/>
    <w:rsid w:val="00E84EB8"/>
    <w:rsid w:val="00E84F02"/>
    <w:rsid w:val="00E84F50"/>
    <w:rsid w:val="00E84F6B"/>
    <w:rsid w:val="00E84FC6"/>
    <w:rsid w:val="00E8535A"/>
    <w:rsid w:val="00E85376"/>
    <w:rsid w:val="00E85496"/>
    <w:rsid w:val="00E8552A"/>
    <w:rsid w:val="00E8575A"/>
    <w:rsid w:val="00E8577F"/>
    <w:rsid w:val="00E85A5C"/>
    <w:rsid w:val="00E85B49"/>
    <w:rsid w:val="00E85C88"/>
    <w:rsid w:val="00E85C8E"/>
    <w:rsid w:val="00E85DEA"/>
    <w:rsid w:val="00E86059"/>
    <w:rsid w:val="00E86363"/>
    <w:rsid w:val="00E86437"/>
    <w:rsid w:val="00E8645C"/>
    <w:rsid w:val="00E8649A"/>
    <w:rsid w:val="00E864DA"/>
    <w:rsid w:val="00E8659C"/>
    <w:rsid w:val="00E865BB"/>
    <w:rsid w:val="00E865DE"/>
    <w:rsid w:val="00E865E5"/>
    <w:rsid w:val="00E86630"/>
    <w:rsid w:val="00E86637"/>
    <w:rsid w:val="00E86657"/>
    <w:rsid w:val="00E86696"/>
    <w:rsid w:val="00E866DD"/>
    <w:rsid w:val="00E86763"/>
    <w:rsid w:val="00E867A3"/>
    <w:rsid w:val="00E8691D"/>
    <w:rsid w:val="00E8693B"/>
    <w:rsid w:val="00E86949"/>
    <w:rsid w:val="00E86A3A"/>
    <w:rsid w:val="00E86CEE"/>
    <w:rsid w:val="00E86DE4"/>
    <w:rsid w:val="00E86EB9"/>
    <w:rsid w:val="00E86F2D"/>
    <w:rsid w:val="00E86F60"/>
    <w:rsid w:val="00E87054"/>
    <w:rsid w:val="00E870D0"/>
    <w:rsid w:val="00E87129"/>
    <w:rsid w:val="00E871F7"/>
    <w:rsid w:val="00E87317"/>
    <w:rsid w:val="00E874E1"/>
    <w:rsid w:val="00E875DA"/>
    <w:rsid w:val="00E8765E"/>
    <w:rsid w:val="00E876E3"/>
    <w:rsid w:val="00E87774"/>
    <w:rsid w:val="00E87789"/>
    <w:rsid w:val="00E8785C"/>
    <w:rsid w:val="00E878E5"/>
    <w:rsid w:val="00E879E8"/>
    <w:rsid w:val="00E87A97"/>
    <w:rsid w:val="00E87ADC"/>
    <w:rsid w:val="00E87B02"/>
    <w:rsid w:val="00E87B8C"/>
    <w:rsid w:val="00E87C50"/>
    <w:rsid w:val="00E87CBB"/>
    <w:rsid w:val="00E87D33"/>
    <w:rsid w:val="00E87DCF"/>
    <w:rsid w:val="00E87EB5"/>
    <w:rsid w:val="00E87EE0"/>
    <w:rsid w:val="00E87EE7"/>
    <w:rsid w:val="00E90092"/>
    <w:rsid w:val="00E900B0"/>
    <w:rsid w:val="00E9013A"/>
    <w:rsid w:val="00E90264"/>
    <w:rsid w:val="00E902BA"/>
    <w:rsid w:val="00E902F5"/>
    <w:rsid w:val="00E9031C"/>
    <w:rsid w:val="00E90667"/>
    <w:rsid w:val="00E90671"/>
    <w:rsid w:val="00E906C6"/>
    <w:rsid w:val="00E9074B"/>
    <w:rsid w:val="00E9074C"/>
    <w:rsid w:val="00E9074F"/>
    <w:rsid w:val="00E907ED"/>
    <w:rsid w:val="00E90977"/>
    <w:rsid w:val="00E909ED"/>
    <w:rsid w:val="00E90A62"/>
    <w:rsid w:val="00E90B0B"/>
    <w:rsid w:val="00E90BCE"/>
    <w:rsid w:val="00E90CFE"/>
    <w:rsid w:val="00E90D2B"/>
    <w:rsid w:val="00E90DAB"/>
    <w:rsid w:val="00E90DB3"/>
    <w:rsid w:val="00E90EDA"/>
    <w:rsid w:val="00E90F4F"/>
    <w:rsid w:val="00E90F84"/>
    <w:rsid w:val="00E90FF5"/>
    <w:rsid w:val="00E910ED"/>
    <w:rsid w:val="00E91107"/>
    <w:rsid w:val="00E9118B"/>
    <w:rsid w:val="00E91285"/>
    <w:rsid w:val="00E91333"/>
    <w:rsid w:val="00E9142D"/>
    <w:rsid w:val="00E91448"/>
    <w:rsid w:val="00E91577"/>
    <w:rsid w:val="00E915DA"/>
    <w:rsid w:val="00E915E0"/>
    <w:rsid w:val="00E916AA"/>
    <w:rsid w:val="00E91829"/>
    <w:rsid w:val="00E9186A"/>
    <w:rsid w:val="00E918D2"/>
    <w:rsid w:val="00E91B8F"/>
    <w:rsid w:val="00E91B9C"/>
    <w:rsid w:val="00E91BB7"/>
    <w:rsid w:val="00E91C16"/>
    <w:rsid w:val="00E91C28"/>
    <w:rsid w:val="00E91C6D"/>
    <w:rsid w:val="00E91C79"/>
    <w:rsid w:val="00E91CD1"/>
    <w:rsid w:val="00E91CFA"/>
    <w:rsid w:val="00E91E3D"/>
    <w:rsid w:val="00E91FAB"/>
    <w:rsid w:val="00E91FB6"/>
    <w:rsid w:val="00E9207F"/>
    <w:rsid w:val="00E9208E"/>
    <w:rsid w:val="00E922B8"/>
    <w:rsid w:val="00E922FC"/>
    <w:rsid w:val="00E92319"/>
    <w:rsid w:val="00E923FC"/>
    <w:rsid w:val="00E92648"/>
    <w:rsid w:val="00E92719"/>
    <w:rsid w:val="00E9287A"/>
    <w:rsid w:val="00E929A4"/>
    <w:rsid w:val="00E92B50"/>
    <w:rsid w:val="00E92C7B"/>
    <w:rsid w:val="00E92C9F"/>
    <w:rsid w:val="00E92D94"/>
    <w:rsid w:val="00E92DE0"/>
    <w:rsid w:val="00E92F3B"/>
    <w:rsid w:val="00E92F52"/>
    <w:rsid w:val="00E93258"/>
    <w:rsid w:val="00E932F1"/>
    <w:rsid w:val="00E93468"/>
    <w:rsid w:val="00E934AD"/>
    <w:rsid w:val="00E934F0"/>
    <w:rsid w:val="00E936C4"/>
    <w:rsid w:val="00E9372D"/>
    <w:rsid w:val="00E93828"/>
    <w:rsid w:val="00E93986"/>
    <w:rsid w:val="00E939B6"/>
    <w:rsid w:val="00E939DB"/>
    <w:rsid w:val="00E93AB1"/>
    <w:rsid w:val="00E93B5C"/>
    <w:rsid w:val="00E93F29"/>
    <w:rsid w:val="00E94138"/>
    <w:rsid w:val="00E942CF"/>
    <w:rsid w:val="00E9437E"/>
    <w:rsid w:val="00E943D8"/>
    <w:rsid w:val="00E94608"/>
    <w:rsid w:val="00E94626"/>
    <w:rsid w:val="00E94660"/>
    <w:rsid w:val="00E946F6"/>
    <w:rsid w:val="00E94715"/>
    <w:rsid w:val="00E947F1"/>
    <w:rsid w:val="00E94822"/>
    <w:rsid w:val="00E9487D"/>
    <w:rsid w:val="00E94BF6"/>
    <w:rsid w:val="00E94C31"/>
    <w:rsid w:val="00E94C6F"/>
    <w:rsid w:val="00E94CB3"/>
    <w:rsid w:val="00E94D89"/>
    <w:rsid w:val="00E94E0B"/>
    <w:rsid w:val="00E94FF7"/>
    <w:rsid w:val="00E950E2"/>
    <w:rsid w:val="00E951DB"/>
    <w:rsid w:val="00E952B4"/>
    <w:rsid w:val="00E952E9"/>
    <w:rsid w:val="00E95402"/>
    <w:rsid w:val="00E95458"/>
    <w:rsid w:val="00E955E1"/>
    <w:rsid w:val="00E95771"/>
    <w:rsid w:val="00E9579D"/>
    <w:rsid w:val="00E957D4"/>
    <w:rsid w:val="00E95905"/>
    <w:rsid w:val="00E95976"/>
    <w:rsid w:val="00E95B9E"/>
    <w:rsid w:val="00E95C5C"/>
    <w:rsid w:val="00E95D89"/>
    <w:rsid w:val="00E95EE4"/>
    <w:rsid w:val="00E95FD8"/>
    <w:rsid w:val="00E960B3"/>
    <w:rsid w:val="00E961B0"/>
    <w:rsid w:val="00E961B4"/>
    <w:rsid w:val="00E96283"/>
    <w:rsid w:val="00E9648A"/>
    <w:rsid w:val="00E9657F"/>
    <w:rsid w:val="00E96722"/>
    <w:rsid w:val="00E96787"/>
    <w:rsid w:val="00E96788"/>
    <w:rsid w:val="00E967CA"/>
    <w:rsid w:val="00E96897"/>
    <w:rsid w:val="00E9691E"/>
    <w:rsid w:val="00E96AEE"/>
    <w:rsid w:val="00E96AEF"/>
    <w:rsid w:val="00E96B87"/>
    <w:rsid w:val="00E96BC8"/>
    <w:rsid w:val="00E96BCE"/>
    <w:rsid w:val="00E96C83"/>
    <w:rsid w:val="00E96D46"/>
    <w:rsid w:val="00E96DC7"/>
    <w:rsid w:val="00E96DE6"/>
    <w:rsid w:val="00E96DF4"/>
    <w:rsid w:val="00E96F7F"/>
    <w:rsid w:val="00E97057"/>
    <w:rsid w:val="00E97080"/>
    <w:rsid w:val="00E970D4"/>
    <w:rsid w:val="00E970F3"/>
    <w:rsid w:val="00E97168"/>
    <w:rsid w:val="00E971AC"/>
    <w:rsid w:val="00E971ED"/>
    <w:rsid w:val="00E97274"/>
    <w:rsid w:val="00E97404"/>
    <w:rsid w:val="00E9749C"/>
    <w:rsid w:val="00E9749F"/>
    <w:rsid w:val="00E974A9"/>
    <w:rsid w:val="00E975B4"/>
    <w:rsid w:val="00E97601"/>
    <w:rsid w:val="00E97677"/>
    <w:rsid w:val="00E9771E"/>
    <w:rsid w:val="00E97780"/>
    <w:rsid w:val="00E977FE"/>
    <w:rsid w:val="00E9783A"/>
    <w:rsid w:val="00E9784A"/>
    <w:rsid w:val="00E9789C"/>
    <w:rsid w:val="00E978B4"/>
    <w:rsid w:val="00E979BD"/>
    <w:rsid w:val="00E97B23"/>
    <w:rsid w:val="00E97C04"/>
    <w:rsid w:val="00E97C55"/>
    <w:rsid w:val="00E97C6E"/>
    <w:rsid w:val="00E97CB7"/>
    <w:rsid w:val="00E97CBC"/>
    <w:rsid w:val="00E97CD3"/>
    <w:rsid w:val="00E97DD1"/>
    <w:rsid w:val="00E97E17"/>
    <w:rsid w:val="00E97E20"/>
    <w:rsid w:val="00E97E3F"/>
    <w:rsid w:val="00E97F14"/>
    <w:rsid w:val="00EA00D1"/>
    <w:rsid w:val="00EA0111"/>
    <w:rsid w:val="00EA0194"/>
    <w:rsid w:val="00EA019F"/>
    <w:rsid w:val="00EA01F4"/>
    <w:rsid w:val="00EA02F3"/>
    <w:rsid w:val="00EA033D"/>
    <w:rsid w:val="00EA036C"/>
    <w:rsid w:val="00EA03B8"/>
    <w:rsid w:val="00EA04AE"/>
    <w:rsid w:val="00EA058E"/>
    <w:rsid w:val="00EA07FB"/>
    <w:rsid w:val="00EA0878"/>
    <w:rsid w:val="00EA087D"/>
    <w:rsid w:val="00EA094A"/>
    <w:rsid w:val="00EA0A8E"/>
    <w:rsid w:val="00EA0B76"/>
    <w:rsid w:val="00EA0BAB"/>
    <w:rsid w:val="00EA0C72"/>
    <w:rsid w:val="00EA0D1E"/>
    <w:rsid w:val="00EA0D8B"/>
    <w:rsid w:val="00EA0DED"/>
    <w:rsid w:val="00EA0F04"/>
    <w:rsid w:val="00EA0F2B"/>
    <w:rsid w:val="00EA0F30"/>
    <w:rsid w:val="00EA105C"/>
    <w:rsid w:val="00EA1076"/>
    <w:rsid w:val="00EA10B1"/>
    <w:rsid w:val="00EA10B7"/>
    <w:rsid w:val="00EA129D"/>
    <w:rsid w:val="00EA142F"/>
    <w:rsid w:val="00EA1445"/>
    <w:rsid w:val="00EA1583"/>
    <w:rsid w:val="00EA1646"/>
    <w:rsid w:val="00EA1765"/>
    <w:rsid w:val="00EA17A3"/>
    <w:rsid w:val="00EA17CA"/>
    <w:rsid w:val="00EA1814"/>
    <w:rsid w:val="00EA182C"/>
    <w:rsid w:val="00EA1942"/>
    <w:rsid w:val="00EA19F3"/>
    <w:rsid w:val="00EA1A07"/>
    <w:rsid w:val="00EA1AD0"/>
    <w:rsid w:val="00EA1AD9"/>
    <w:rsid w:val="00EA1BEA"/>
    <w:rsid w:val="00EA1BF2"/>
    <w:rsid w:val="00EA1C97"/>
    <w:rsid w:val="00EA1D14"/>
    <w:rsid w:val="00EA1F41"/>
    <w:rsid w:val="00EA22CB"/>
    <w:rsid w:val="00EA23A1"/>
    <w:rsid w:val="00EA23E2"/>
    <w:rsid w:val="00EA25C6"/>
    <w:rsid w:val="00EA25D3"/>
    <w:rsid w:val="00EA2653"/>
    <w:rsid w:val="00EA26C1"/>
    <w:rsid w:val="00EA271A"/>
    <w:rsid w:val="00EA27BF"/>
    <w:rsid w:val="00EA2806"/>
    <w:rsid w:val="00EA287B"/>
    <w:rsid w:val="00EA2951"/>
    <w:rsid w:val="00EA2A55"/>
    <w:rsid w:val="00EA2B93"/>
    <w:rsid w:val="00EA2D66"/>
    <w:rsid w:val="00EA2D73"/>
    <w:rsid w:val="00EA2D81"/>
    <w:rsid w:val="00EA2F86"/>
    <w:rsid w:val="00EA2FF3"/>
    <w:rsid w:val="00EA3064"/>
    <w:rsid w:val="00EA31C9"/>
    <w:rsid w:val="00EA324B"/>
    <w:rsid w:val="00EA32D9"/>
    <w:rsid w:val="00EA3318"/>
    <w:rsid w:val="00EA35C2"/>
    <w:rsid w:val="00EA35C9"/>
    <w:rsid w:val="00EA38D5"/>
    <w:rsid w:val="00EA3A03"/>
    <w:rsid w:val="00EA3A98"/>
    <w:rsid w:val="00EA3B31"/>
    <w:rsid w:val="00EA3B61"/>
    <w:rsid w:val="00EA3B92"/>
    <w:rsid w:val="00EA3C82"/>
    <w:rsid w:val="00EA3CE7"/>
    <w:rsid w:val="00EA3CED"/>
    <w:rsid w:val="00EA3CF3"/>
    <w:rsid w:val="00EA3D5C"/>
    <w:rsid w:val="00EA3E53"/>
    <w:rsid w:val="00EA3FDB"/>
    <w:rsid w:val="00EA4036"/>
    <w:rsid w:val="00EA403B"/>
    <w:rsid w:val="00EA40E0"/>
    <w:rsid w:val="00EA4117"/>
    <w:rsid w:val="00EA424D"/>
    <w:rsid w:val="00EA42B0"/>
    <w:rsid w:val="00EA448A"/>
    <w:rsid w:val="00EA44F8"/>
    <w:rsid w:val="00EA469C"/>
    <w:rsid w:val="00EA46B1"/>
    <w:rsid w:val="00EA472F"/>
    <w:rsid w:val="00EA4734"/>
    <w:rsid w:val="00EA4736"/>
    <w:rsid w:val="00EA48A7"/>
    <w:rsid w:val="00EA4A5A"/>
    <w:rsid w:val="00EA4B1B"/>
    <w:rsid w:val="00EA4B42"/>
    <w:rsid w:val="00EA4D15"/>
    <w:rsid w:val="00EA4DFC"/>
    <w:rsid w:val="00EA4E61"/>
    <w:rsid w:val="00EA4EAC"/>
    <w:rsid w:val="00EA4F78"/>
    <w:rsid w:val="00EA4F81"/>
    <w:rsid w:val="00EA5099"/>
    <w:rsid w:val="00EA50BB"/>
    <w:rsid w:val="00EA512E"/>
    <w:rsid w:val="00EA51E0"/>
    <w:rsid w:val="00EA51FA"/>
    <w:rsid w:val="00EA523D"/>
    <w:rsid w:val="00EA526E"/>
    <w:rsid w:val="00EA527C"/>
    <w:rsid w:val="00EA5371"/>
    <w:rsid w:val="00EA540C"/>
    <w:rsid w:val="00EA54B8"/>
    <w:rsid w:val="00EA54F8"/>
    <w:rsid w:val="00EA55E3"/>
    <w:rsid w:val="00EA5640"/>
    <w:rsid w:val="00EA56EB"/>
    <w:rsid w:val="00EA5759"/>
    <w:rsid w:val="00EA5865"/>
    <w:rsid w:val="00EA599A"/>
    <w:rsid w:val="00EA59A5"/>
    <w:rsid w:val="00EA59FA"/>
    <w:rsid w:val="00EA5A02"/>
    <w:rsid w:val="00EA5A36"/>
    <w:rsid w:val="00EA5A44"/>
    <w:rsid w:val="00EA5A75"/>
    <w:rsid w:val="00EA5A9E"/>
    <w:rsid w:val="00EA5B38"/>
    <w:rsid w:val="00EA5D45"/>
    <w:rsid w:val="00EA5DA7"/>
    <w:rsid w:val="00EA5F36"/>
    <w:rsid w:val="00EA6109"/>
    <w:rsid w:val="00EA616B"/>
    <w:rsid w:val="00EA62B6"/>
    <w:rsid w:val="00EA62F9"/>
    <w:rsid w:val="00EA6324"/>
    <w:rsid w:val="00EA6408"/>
    <w:rsid w:val="00EA649F"/>
    <w:rsid w:val="00EA659F"/>
    <w:rsid w:val="00EA65BA"/>
    <w:rsid w:val="00EA6646"/>
    <w:rsid w:val="00EA66C7"/>
    <w:rsid w:val="00EA67E6"/>
    <w:rsid w:val="00EA6969"/>
    <w:rsid w:val="00EA69B2"/>
    <w:rsid w:val="00EA6A4B"/>
    <w:rsid w:val="00EA6AD6"/>
    <w:rsid w:val="00EA6B17"/>
    <w:rsid w:val="00EA6B58"/>
    <w:rsid w:val="00EA6BB5"/>
    <w:rsid w:val="00EA6C7F"/>
    <w:rsid w:val="00EA6CA1"/>
    <w:rsid w:val="00EA6D2F"/>
    <w:rsid w:val="00EA6D9D"/>
    <w:rsid w:val="00EA6DA2"/>
    <w:rsid w:val="00EA6E17"/>
    <w:rsid w:val="00EA6EF0"/>
    <w:rsid w:val="00EA6F21"/>
    <w:rsid w:val="00EA6F48"/>
    <w:rsid w:val="00EA6F95"/>
    <w:rsid w:val="00EA7155"/>
    <w:rsid w:val="00EA721C"/>
    <w:rsid w:val="00EA723D"/>
    <w:rsid w:val="00EA7281"/>
    <w:rsid w:val="00EA72AA"/>
    <w:rsid w:val="00EA7316"/>
    <w:rsid w:val="00EA733A"/>
    <w:rsid w:val="00EA7357"/>
    <w:rsid w:val="00EA735B"/>
    <w:rsid w:val="00EA7459"/>
    <w:rsid w:val="00EA77E6"/>
    <w:rsid w:val="00EA784C"/>
    <w:rsid w:val="00EA7A47"/>
    <w:rsid w:val="00EA7B59"/>
    <w:rsid w:val="00EA7BE1"/>
    <w:rsid w:val="00EA7CCB"/>
    <w:rsid w:val="00EA7EAD"/>
    <w:rsid w:val="00EB00A4"/>
    <w:rsid w:val="00EB00D8"/>
    <w:rsid w:val="00EB00DD"/>
    <w:rsid w:val="00EB0353"/>
    <w:rsid w:val="00EB0667"/>
    <w:rsid w:val="00EB06F2"/>
    <w:rsid w:val="00EB0923"/>
    <w:rsid w:val="00EB0B65"/>
    <w:rsid w:val="00EB0B71"/>
    <w:rsid w:val="00EB0C31"/>
    <w:rsid w:val="00EB0D59"/>
    <w:rsid w:val="00EB0DCB"/>
    <w:rsid w:val="00EB0F2C"/>
    <w:rsid w:val="00EB1022"/>
    <w:rsid w:val="00EB108A"/>
    <w:rsid w:val="00EB115F"/>
    <w:rsid w:val="00EB11EE"/>
    <w:rsid w:val="00EB1216"/>
    <w:rsid w:val="00EB12FB"/>
    <w:rsid w:val="00EB1398"/>
    <w:rsid w:val="00EB139D"/>
    <w:rsid w:val="00EB1460"/>
    <w:rsid w:val="00EB16F4"/>
    <w:rsid w:val="00EB1717"/>
    <w:rsid w:val="00EB18C4"/>
    <w:rsid w:val="00EB19D4"/>
    <w:rsid w:val="00EB1A71"/>
    <w:rsid w:val="00EB1AF6"/>
    <w:rsid w:val="00EB1CA8"/>
    <w:rsid w:val="00EB1CAD"/>
    <w:rsid w:val="00EB1CFC"/>
    <w:rsid w:val="00EB1D33"/>
    <w:rsid w:val="00EB1F1C"/>
    <w:rsid w:val="00EB212C"/>
    <w:rsid w:val="00EB22C0"/>
    <w:rsid w:val="00EB22C9"/>
    <w:rsid w:val="00EB22FA"/>
    <w:rsid w:val="00EB2329"/>
    <w:rsid w:val="00EB2648"/>
    <w:rsid w:val="00EB2808"/>
    <w:rsid w:val="00EB2811"/>
    <w:rsid w:val="00EB2812"/>
    <w:rsid w:val="00EB2904"/>
    <w:rsid w:val="00EB2A48"/>
    <w:rsid w:val="00EB2B27"/>
    <w:rsid w:val="00EB2D07"/>
    <w:rsid w:val="00EB2E5F"/>
    <w:rsid w:val="00EB2F22"/>
    <w:rsid w:val="00EB2FBC"/>
    <w:rsid w:val="00EB3051"/>
    <w:rsid w:val="00EB30E0"/>
    <w:rsid w:val="00EB30F8"/>
    <w:rsid w:val="00EB3172"/>
    <w:rsid w:val="00EB3204"/>
    <w:rsid w:val="00EB3206"/>
    <w:rsid w:val="00EB3241"/>
    <w:rsid w:val="00EB32A1"/>
    <w:rsid w:val="00EB32D0"/>
    <w:rsid w:val="00EB336E"/>
    <w:rsid w:val="00EB34CE"/>
    <w:rsid w:val="00EB3520"/>
    <w:rsid w:val="00EB357C"/>
    <w:rsid w:val="00EB3661"/>
    <w:rsid w:val="00EB3665"/>
    <w:rsid w:val="00EB36DF"/>
    <w:rsid w:val="00EB3740"/>
    <w:rsid w:val="00EB3978"/>
    <w:rsid w:val="00EB39CC"/>
    <w:rsid w:val="00EB3A23"/>
    <w:rsid w:val="00EB3B10"/>
    <w:rsid w:val="00EB3B55"/>
    <w:rsid w:val="00EB3B69"/>
    <w:rsid w:val="00EB3B79"/>
    <w:rsid w:val="00EB3D6F"/>
    <w:rsid w:val="00EB3DFB"/>
    <w:rsid w:val="00EB3EC0"/>
    <w:rsid w:val="00EB3F12"/>
    <w:rsid w:val="00EB403B"/>
    <w:rsid w:val="00EB41B1"/>
    <w:rsid w:val="00EB41D6"/>
    <w:rsid w:val="00EB42A5"/>
    <w:rsid w:val="00EB4323"/>
    <w:rsid w:val="00EB4339"/>
    <w:rsid w:val="00EB4555"/>
    <w:rsid w:val="00EB47FC"/>
    <w:rsid w:val="00EB47FF"/>
    <w:rsid w:val="00EB48A2"/>
    <w:rsid w:val="00EB4920"/>
    <w:rsid w:val="00EB4A59"/>
    <w:rsid w:val="00EB4A8F"/>
    <w:rsid w:val="00EB4AD6"/>
    <w:rsid w:val="00EB4C7E"/>
    <w:rsid w:val="00EB4D98"/>
    <w:rsid w:val="00EB4DBC"/>
    <w:rsid w:val="00EB4F11"/>
    <w:rsid w:val="00EB4F29"/>
    <w:rsid w:val="00EB4FBA"/>
    <w:rsid w:val="00EB4FDB"/>
    <w:rsid w:val="00EB50FA"/>
    <w:rsid w:val="00EB510C"/>
    <w:rsid w:val="00EB513E"/>
    <w:rsid w:val="00EB51C9"/>
    <w:rsid w:val="00EB530C"/>
    <w:rsid w:val="00EB5326"/>
    <w:rsid w:val="00EB5383"/>
    <w:rsid w:val="00EB539A"/>
    <w:rsid w:val="00EB541A"/>
    <w:rsid w:val="00EB545B"/>
    <w:rsid w:val="00EB54C5"/>
    <w:rsid w:val="00EB5522"/>
    <w:rsid w:val="00EB5563"/>
    <w:rsid w:val="00EB5655"/>
    <w:rsid w:val="00EB5698"/>
    <w:rsid w:val="00EB573A"/>
    <w:rsid w:val="00EB5777"/>
    <w:rsid w:val="00EB585E"/>
    <w:rsid w:val="00EB58FF"/>
    <w:rsid w:val="00EB5903"/>
    <w:rsid w:val="00EB5936"/>
    <w:rsid w:val="00EB59AD"/>
    <w:rsid w:val="00EB59EA"/>
    <w:rsid w:val="00EB5AD2"/>
    <w:rsid w:val="00EB5B1E"/>
    <w:rsid w:val="00EB5B94"/>
    <w:rsid w:val="00EB5CEC"/>
    <w:rsid w:val="00EB5CFB"/>
    <w:rsid w:val="00EB604A"/>
    <w:rsid w:val="00EB607C"/>
    <w:rsid w:val="00EB60A2"/>
    <w:rsid w:val="00EB60B9"/>
    <w:rsid w:val="00EB61EC"/>
    <w:rsid w:val="00EB6252"/>
    <w:rsid w:val="00EB633E"/>
    <w:rsid w:val="00EB63DB"/>
    <w:rsid w:val="00EB6574"/>
    <w:rsid w:val="00EB65D4"/>
    <w:rsid w:val="00EB68C1"/>
    <w:rsid w:val="00EB6931"/>
    <w:rsid w:val="00EB69FE"/>
    <w:rsid w:val="00EB6A88"/>
    <w:rsid w:val="00EB6A9D"/>
    <w:rsid w:val="00EB6B51"/>
    <w:rsid w:val="00EB6CC1"/>
    <w:rsid w:val="00EB6D23"/>
    <w:rsid w:val="00EB6D27"/>
    <w:rsid w:val="00EB6F11"/>
    <w:rsid w:val="00EB7068"/>
    <w:rsid w:val="00EB706C"/>
    <w:rsid w:val="00EB706D"/>
    <w:rsid w:val="00EB7116"/>
    <w:rsid w:val="00EB71A0"/>
    <w:rsid w:val="00EB7325"/>
    <w:rsid w:val="00EB73A2"/>
    <w:rsid w:val="00EB7411"/>
    <w:rsid w:val="00EB75CF"/>
    <w:rsid w:val="00EB75DD"/>
    <w:rsid w:val="00EB763D"/>
    <w:rsid w:val="00EB76E6"/>
    <w:rsid w:val="00EB77FE"/>
    <w:rsid w:val="00EB7800"/>
    <w:rsid w:val="00EB78F9"/>
    <w:rsid w:val="00EB7A1F"/>
    <w:rsid w:val="00EB7ABB"/>
    <w:rsid w:val="00EB7AD0"/>
    <w:rsid w:val="00EB7B59"/>
    <w:rsid w:val="00EB7C1B"/>
    <w:rsid w:val="00EB7D79"/>
    <w:rsid w:val="00EB7F63"/>
    <w:rsid w:val="00EC0106"/>
    <w:rsid w:val="00EC03D6"/>
    <w:rsid w:val="00EC0509"/>
    <w:rsid w:val="00EC053B"/>
    <w:rsid w:val="00EC0540"/>
    <w:rsid w:val="00EC0581"/>
    <w:rsid w:val="00EC066E"/>
    <w:rsid w:val="00EC0850"/>
    <w:rsid w:val="00EC08D1"/>
    <w:rsid w:val="00EC0992"/>
    <w:rsid w:val="00EC0A03"/>
    <w:rsid w:val="00EC0A67"/>
    <w:rsid w:val="00EC0AB3"/>
    <w:rsid w:val="00EC0BF1"/>
    <w:rsid w:val="00EC0C1D"/>
    <w:rsid w:val="00EC0D44"/>
    <w:rsid w:val="00EC0D47"/>
    <w:rsid w:val="00EC0EDC"/>
    <w:rsid w:val="00EC0EED"/>
    <w:rsid w:val="00EC0F3F"/>
    <w:rsid w:val="00EC0F71"/>
    <w:rsid w:val="00EC0F80"/>
    <w:rsid w:val="00EC108B"/>
    <w:rsid w:val="00EC10BB"/>
    <w:rsid w:val="00EC1155"/>
    <w:rsid w:val="00EC11AA"/>
    <w:rsid w:val="00EC122A"/>
    <w:rsid w:val="00EC1273"/>
    <w:rsid w:val="00EC134C"/>
    <w:rsid w:val="00EC13C4"/>
    <w:rsid w:val="00EC13FE"/>
    <w:rsid w:val="00EC1473"/>
    <w:rsid w:val="00EC14F5"/>
    <w:rsid w:val="00EC1650"/>
    <w:rsid w:val="00EC1697"/>
    <w:rsid w:val="00EC16DF"/>
    <w:rsid w:val="00EC17BE"/>
    <w:rsid w:val="00EC18D4"/>
    <w:rsid w:val="00EC19D5"/>
    <w:rsid w:val="00EC1A26"/>
    <w:rsid w:val="00EC1B8F"/>
    <w:rsid w:val="00EC1BA8"/>
    <w:rsid w:val="00EC1C29"/>
    <w:rsid w:val="00EC1D4F"/>
    <w:rsid w:val="00EC1DC5"/>
    <w:rsid w:val="00EC1DEC"/>
    <w:rsid w:val="00EC1F75"/>
    <w:rsid w:val="00EC2104"/>
    <w:rsid w:val="00EC222B"/>
    <w:rsid w:val="00EC22E2"/>
    <w:rsid w:val="00EC2432"/>
    <w:rsid w:val="00EC246D"/>
    <w:rsid w:val="00EC248D"/>
    <w:rsid w:val="00EC24A9"/>
    <w:rsid w:val="00EC251C"/>
    <w:rsid w:val="00EC2599"/>
    <w:rsid w:val="00EC25E8"/>
    <w:rsid w:val="00EC2613"/>
    <w:rsid w:val="00EC26C5"/>
    <w:rsid w:val="00EC271E"/>
    <w:rsid w:val="00EC285A"/>
    <w:rsid w:val="00EC28A7"/>
    <w:rsid w:val="00EC2A4B"/>
    <w:rsid w:val="00EC2A7E"/>
    <w:rsid w:val="00EC2B25"/>
    <w:rsid w:val="00EC2C05"/>
    <w:rsid w:val="00EC2C42"/>
    <w:rsid w:val="00EC2C53"/>
    <w:rsid w:val="00EC2E0B"/>
    <w:rsid w:val="00EC2E1B"/>
    <w:rsid w:val="00EC2E1F"/>
    <w:rsid w:val="00EC2EBC"/>
    <w:rsid w:val="00EC2F00"/>
    <w:rsid w:val="00EC2F57"/>
    <w:rsid w:val="00EC300A"/>
    <w:rsid w:val="00EC3282"/>
    <w:rsid w:val="00EC32D7"/>
    <w:rsid w:val="00EC3371"/>
    <w:rsid w:val="00EC351F"/>
    <w:rsid w:val="00EC3540"/>
    <w:rsid w:val="00EC35F7"/>
    <w:rsid w:val="00EC362C"/>
    <w:rsid w:val="00EC369C"/>
    <w:rsid w:val="00EC36C4"/>
    <w:rsid w:val="00EC3BDA"/>
    <w:rsid w:val="00EC3BF2"/>
    <w:rsid w:val="00EC3C04"/>
    <w:rsid w:val="00EC3C8F"/>
    <w:rsid w:val="00EC3D62"/>
    <w:rsid w:val="00EC3DEC"/>
    <w:rsid w:val="00EC3E0E"/>
    <w:rsid w:val="00EC3E2A"/>
    <w:rsid w:val="00EC3FE5"/>
    <w:rsid w:val="00EC414E"/>
    <w:rsid w:val="00EC421D"/>
    <w:rsid w:val="00EC4249"/>
    <w:rsid w:val="00EC4414"/>
    <w:rsid w:val="00EC45C2"/>
    <w:rsid w:val="00EC466D"/>
    <w:rsid w:val="00EC46BD"/>
    <w:rsid w:val="00EC46E2"/>
    <w:rsid w:val="00EC4728"/>
    <w:rsid w:val="00EC4847"/>
    <w:rsid w:val="00EC485A"/>
    <w:rsid w:val="00EC496F"/>
    <w:rsid w:val="00EC4975"/>
    <w:rsid w:val="00EC4A32"/>
    <w:rsid w:val="00EC4A8F"/>
    <w:rsid w:val="00EC4B61"/>
    <w:rsid w:val="00EC4BAB"/>
    <w:rsid w:val="00EC4CE0"/>
    <w:rsid w:val="00EC4D1C"/>
    <w:rsid w:val="00EC4D3F"/>
    <w:rsid w:val="00EC4D5F"/>
    <w:rsid w:val="00EC4DB1"/>
    <w:rsid w:val="00EC4E05"/>
    <w:rsid w:val="00EC4E0C"/>
    <w:rsid w:val="00EC4E24"/>
    <w:rsid w:val="00EC4E72"/>
    <w:rsid w:val="00EC4ED7"/>
    <w:rsid w:val="00EC4F06"/>
    <w:rsid w:val="00EC4F64"/>
    <w:rsid w:val="00EC4FD8"/>
    <w:rsid w:val="00EC50A5"/>
    <w:rsid w:val="00EC52B3"/>
    <w:rsid w:val="00EC52DA"/>
    <w:rsid w:val="00EC532C"/>
    <w:rsid w:val="00EC5452"/>
    <w:rsid w:val="00EC5692"/>
    <w:rsid w:val="00EC578B"/>
    <w:rsid w:val="00EC57E4"/>
    <w:rsid w:val="00EC585D"/>
    <w:rsid w:val="00EC58C6"/>
    <w:rsid w:val="00EC58ED"/>
    <w:rsid w:val="00EC5966"/>
    <w:rsid w:val="00EC597C"/>
    <w:rsid w:val="00EC5BA3"/>
    <w:rsid w:val="00EC5C52"/>
    <w:rsid w:val="00EC5C7C"/>
    <w:rsid w:val="00EC5D6D"/>
    <w:rsid w:val="00EC5F93"/>
    <w:rsid w:val="00EC60E4"/>
    <w:rsid w:val="00EC61BB"/>
    <w:rsid w:val="00EC624D"/>
    <w:rsid w:val="00EC633C"/>
    <w:rsid w:val="00EC63B0"/>
    <w:rsid w:val="00EC6561"/>
    <w:rsid w:val="00EC65A3"/>
    <w:rsid w:val="00EC665E"/>
    <w:rsid w:val="00EC66AB"/>
    <w:rsid w:val="00EC6757"/>
    <w:rsid w:val="00EC67E5"/>
    <w:rsid w:val="00EC6801"/>
    <w:rsid w:val="00EC682D"/>
    <w:rsid w:val="00EC68EF"/>
    <w:rsid w:val="00EC68F5"/>
    <w:rsid w:val="00EC6954"/>
    <w:rsid w:val="00EC6966"/>
    <w:rsid w:val="00EC6B10"/>
    <w:rsid w:val="00EC6C37"/>
    <w:rsid w:val="00EC6C9A"/>
    <w:rsid w:val="00EC6DC7"/>
    <w:rsid w:val="00EC6DDF"/>
    <w:rsid w:val="00EC6ECD"/>
    <w:rsid w:val="00EC7029"/>
    <w:rsid w:val="00EC704D"/>
    <w:rsid w:val="00EC705F"/>
    <w:rsid w:val="00EC70F3"/>
    <w:rsid w:val="00EC715C"/>
    <w:rsid w:val="00EC7183"/>
    <w:rsid w:val="00EC7282"/>
    <w:rsid w:val="00EC7425"/>
    <w:rsid w:val="00EC748C"/>
    <w:rsid w:val="00EC7541"/>
    <w:rsid w:val="00EC7593"/>
    <w:rsid w:val="00EC75B9"/>
    <w:rsid w:val="00EC7618"/>
    <w:rsid w:val="00EC7633"/>
    <w:rsid w:val="00EC7775"/>
    <w:rsid w:val="00EC780F"/>
    <w:rsid w:val="00EC78C5"/>
    <w:rsid w:val="00EC78D3"/>
    <w:rsid w:val="00EC796B"/>
    <w:rsid w:val="00EC79E4"/>
    <w:rsid w:val="00EC79EB"/>
    <w:rsid w:val="00EC7B79"/>
    <w:rsid w:val="00EC7C07"/>
    <w:rsid w:val="00EC7D26"/>
    <w:rsid w:val="00EC7EBB"/>
    <w:rsid w:val="00ED003C"/>
    <w:rsid w:val="00ED005C"/>
    <w:rsid w:val="00ED026A"/>
    <w:rsid w:val="00ED0278"/>
    <w:rsid w:val="00ED0339"/>
    <w:rsid w:val="00ED03E2"/>
    <w:rsid w:val="00ED0464"/>
    <w:rsid w:val="00ED04BA"/>
    <w:rsid w:val="00ED059E"/>
    <w:rsid w:val="00ED05F6"/>
    <w:rsid w:val="00ED0725"/>
    <w:rsid w:val="00ED072C"/>
    <w:rsid w:val="00ED080E"/>
    <w:rsid w:val="00ED090E"/>
    <w:rsid w:val="00ED094E"/>
    <w:rsid w:val="00ED097B"/>
    <w:rsid w:val="00ED09EE"/>
    <w:rsid w:val="00ED0A5E"/>
    <w:rsid w:val="00ED0A75"/>
    <w:rsid w:val="00ED0B72"/>
    <w:rsid w:val="00ED0BC9"/>
    <w:rsid w:val="00ED0C1F"/>
    <w:rsid w:val="00ED0C6F"/>
    <w:rsid w:val="00ED0C93"/>
    <w:rsid w:val="00ED0C9E"/>
    <w:rsid w:val="00ED0CE1"/>
    <w:rsid w:val="00ED118C"/>
    <w:rsid w:val="00ED11A1"/>
    <w:rsid w:val="00ED1202"/>
    <w:rsid w:val="00ED13D1"/>
    <w:rsid w:val="00ED13F0"/>
    <w:rsid w:val="00ED1402"/>
    <w:rsid w:val="00ED155E"/>
    <w:rsid w:val="00ED15B7"/>
    <w:rsid w:val="00ED1669"/>
    <w:rsid w:val="00ED166E"/>
    <w:rsid w:val="00ED1704"/>
    <w:rsid w:val="00ED17E7"/>
    <w:rsid w:val="00ED182B"/>
    <w:rsid w:val="00ED189A"/>
    <w:rsid w:val="00ED18D1"/>
    <w:rsid w:val="00ED197C"/>
    <w:rsid w:val="00ED1A85"/>
    <w:rsid w:val="00ED1A97"/>
    <w:rsid w:val="00ED1AB3"/>
    <w:rsid w:val="00ED1B0B"/>
    <w:rsid w:val="00ED1D38"/>
    <w:rsid w:val="00ED1D82"/>
    <w:rsid w:val="00ED1F3B"/>
    <w:rsid w:val="00ED1F6B"/>
    <w:rsid w:val="00ED1F6F"/>
    <w:rsid w:val="00ED2170"/>
    <w:rsid w:val="00ED224D"/>
    <w:rsid w:val="00ED239A"/>
    <w:rsid w:val="00ED23AE"/>
    <w:rsid w:val="00ED23C1"/>
    <w:rsid w:val="00ED2481"/>
    <w:rsid w:val="00ED248B"/>
    <w:rsid w:val="00ED2553"/>
    <w:rsid w:val="00ED2568"/>
    <w:rsid w:val="00ED25CB"/>
    <w:rsid w:val="00ED263C"/>
    <w:rsid w:val="00ED2642"/>
    <w:rsid w:val="00ED26C2"/>
    <w:rsid w:val="00ED26E3"/>
    <w:rsid w:val="00ED2784"/>
    <w:rsid w:val="00ED27C7"/>
    <w:rsid w:val="00ED287B"/>
    <w:rsid w:val="00ED2A36"/>
    <w:rsid w:val="00ED2B1A"/>
    <w:rsid w:val="00ED2C99"/>
    <w:rsid w:val="00ED2CB8"/>
    <w:rsid w:val="00ED2D0B"/>
    <w:rsid w:val="00ED2D46"/>
    <w:rsid w:val="00ED2F0B"/>
    <w:rsid w:val="00ED2FA4"/>
    <w:rsid w:val="00ED306A"/>
    <w:rsid w:val="00ED30A8"/>
    <w:rsid w:val="00ED3177"/>
    <w:rsid w:val="00ED31E8"/>
    <w:rsid w:val="00ED322E"/>
    <w:rsid w:val="00ED32D7"/>
    <w:rsid w:val="00ED3386"/>
    <w:rsid w:val="00ED34B8"/>
    <w:rsid w:val="00ED34D8"/>
    <w:rsid w:val="00ED366E"/>
    <w:rsid w:val="00ED36B5"/>
    <w:rsid w:val="00ED376A"/>
    <w:rsid w:val="00ED382D"/>
    <w:rsid w:val="00ED387B"/>
    <w:rsid w:val="00ED3891"/>
    <w:rsid w:val="00ED3A11"/>
    <w:rsid w:val="00ED3ADB"/>
    <w:rsid w:val="00ED3B8A"/>
    <w:rsid w:val="00ED3D22"/>
    <w:rsid w:val="00ED3E0A"/>
    <w:rsid w:val="00ED3E1D"/>
    <w:rsid w:val="00ED4062"/>
    <w:rsid w:val="00ED41D9"/>
    <w:rsid w:val="00ED42AC"/>
    <w:rsid w:val="00ED449D"/>
    <w:rsid w:val="00ED44AF"/>
    <w:rsid w:val="00ED44CF"/>
    <w:rsid w:val="00ED457A"/>
    <w:rsid w:val="00ED45A3"/>
    <w:rsid w:val="00ED485E"/>
    <w:rsid w:val="00ED4864"/>
    <w:rsid w:val="00ED495C"/>
    <w:rsid w:val="00ED4A15"/>
    <w:rsid w:val="00ED4B9E"/>
    <w:rsid w:val="00ED4BF1"/>
    <w:rsid w:val="00ED4C32"/>
    <w:rsid w:val="00ED4C78"/>
    <w:rsid w:val="00ED4CB2"/>
    <w:rsid w:val="00ED4D1C"/>
    <w:rsid w:val="00ED4EBE"/>
    <w:rsid w:val="00ED4ED4"/>
    <w:rsid w:val="00ED4FF7"/>
    <w:rsid w:val="00ED500D"/>
    <w:rsid w:val="00ED506E"/>
    <w:rsid w:val="00ED508D"/>
    <w:rsid w:val="00ED515E"/>
    <w:rsid w:val="00ED51C7"/>
    <w:rsid w:val="00ED5559"/>
    <w:rsid w:val="00ED55E7"/>
    <w:rsid w:val="00ED5687"/>
    <w:rsid w:val="00ED56B6"/>
    <w:rsid w:val="00ED56E6"/>
    <w:rsid w:val="00ED5785"/>
    <w:rsid w:val="00ED5833"/>
    <w:rsid w:val="00ED58C7"/>
    <w:rsid w:val="00ED58F4"/>
    <w:rsid w:val="00ED59F1"/>
    <w:rsid w:val="00ED5A2E"/>
    <w:rsid w:val="00ED5A56"/>
    <w:rsid w:val="00ED5AD5"/>
    <w:rsid w:val="00ED5C2E"/>
    <w:rsid w:val="00ED5C87"/>
    <w:rsid w:val="00ED5CB6"/>
    <w:rsid w:val="00ED5D91"/>
    <w:rsid w:val="00ED5E0C"/>
    <w:rsid w:val="00ED5EB9"/>
    <w:rsid w:val="00ED5EFD"/>
    <w:rsid w:val="00ED5F6D"/>
    <w:rsid w:val="00ED609A"/>
    <w:rsid w:val="00ED60A3"/>
    <w:rsid w:val="00ED6248"/>
    <w:rsid w:val="00ED630B"/>
    <w:rsid w:val="00ED6403"/>
    <w:rsid w:val="00ED6578"/>
    <w:rsid w:val="00ED66A8"/>
    <w:rsid w:val="00ED6821"/>
    <w:rsid w:val="00ED682D"/>
    <w:rsid w:val="00ED6892"/>
    <w:rsid w:val="00ED69CE"/>
    <w:rsid w:val="00ED69ED"/>
    <w:rsid w:val="00ED6A29"/>
    <w:rsid w:val="00ED6A58"/>
    <w:rsid w:val="00ED6AF3"/>
    <w:rsid w:val="00ED6B1C"/>
    <w:rsid w:val="00ED6C3B"/>
    <w:rsid w:val="00ED6E7C"/>
    <w:rsid w:val="00ED6F07"/>
    <w:rsid w:val="00ED6FEE"/>
    <w:rsid w:val="00ED70B6"/>
    <w:rsid w:val="00ED7166"/>
    <w:rsid w:val="00ED71EE"/>
    <w:rsid w:val="00ED7253"/>
    <w:rsid w:val="00ED7275"/>
    <w:rsid w:val="00ED7280"/>
    <w:rsid w:val="00ED73D5"/>
    <w:rsid w:val="00ED7450"/>
    <w:rsid w:val="00ED7551"/>
    <w:rsid w:val="00ED7563"/>
    <w:rsid w:val="00ED7596"/>
    <w:rsid w:val="00ED76E3"/>
    <w:rsid w:val="00ED77A8"/>
    <w:rsid w:val="00ED783E"/>
    <w:rsid w:val="00ED78C0"/>
    <w:rsid w:val="00ED78C1"/>
    <w:rsid w:val="00ED78CD"/>
    <w:rsid w:val="00ED78F1"/>
    <w:rsid w:val="00ED7B13"/>
    <w:rsid w:val="00ED7C68"/>
    <w:rsid w:val="00ED7DDA"/>
    <w:rsid w:val="00ED7E2C"/>
    <w:rsid w:val="00ED7E7B"/>
    <w:rsid w:val="00ED7E91"/>
    <w:rsid w:val="00ED7F6D"/>
    <w:rsid w:val="00EE019B"/>
    <w:rsid w:val="00EE0293"/>
    <w:rsid w:val="00EE0393"/>
    <w:rsid w:val="00EE03E6"/>
    <w:rsid w:val="00EE06DD"/>
    <w:rsid w:val="00EE0B54"/>
    <w:rsid w:val="00EE0C4C"/>
    <w:rsid w:val="00EE0CA0"/>
    <w:rsid w:val="00EE0CC0"/>
    <w:rsid w:val="00EE0E9D"/>
    <w:rsid w:val="00EE0F28"/>
    <w:rsid w:val="00EE10A3"/>
    <w:rsid w:val="00EE1185"/>
    <w:rsid w:val="00EE128E"/>
    <w:rsid w:val="00EE1311"/>
    <w:rsid w:val="00EE132E"/>
    <w:rsid w:val="00EE136F"/>
    <w:rsid w:val="00EE1391"/>
    <w:rsid w:val="00EE13EA"/>
    <w:rsid w:val="00EE147A"/>
    <w:rsid w:val="00EE1599"/>
    <w:rsid w:val="00EE15D5"/>
    <w:rsid w:val="00EE160C"/>
    <w:rsid w:val="00EE16DB"/>
    <w:rsid w:val="00EE1791"/>
    <w:rsid w:val="00EE179F"/>
    <w:rsid w:val="00EE19FA"/>
    <w:rsid w:val="00EE1B57"/>
    <w:rsid w:val="00EE1B69"/>
    <w:rsid w:val="00EE1B92"/>
    <w:rsid w:val="00EE1BAE"/>
    <w:rsid w:val="00EE1D11"/>
    <w:rsid w:val="00EE1D76"/>
    <w:rsid w:val="00EE1D90"/>
    <w:rsid w:val="00EE1E3E"/>
    <w:rsid w:val="00EE1EB1"/>
    <w:rsid w:val="00EE1F48"/>
    <w:rsid w:val="00EE1F80"/>
    <w:rsid w:val="00EE1F8C"/>
    <w:rsid w:val="00EE209B"/>
    <w:rsid w:val="00EE20E4"/>
    <w:rsid w:val="00EE2213"/>
    <w:rsid w:val="00EE22DB"/>
    <w:rsid w:val="00EE2351"/>
    <w:rsid w:val="00EE242F"/>
    <w:rsid w:val="00EE2474"/>
    <w:rsid w:val="00EE248D"/>
    <w:rsid w:val="00EE263A"/>
    <w:rsid w:val="00EE273E"/>
    <w:rsid w:val="00EE2881"/>
    <w:rsid w:val="00EE291B"/>
    <w:rsid w:val="00EE292A"/>
    <w:rsid w:val="00EE2AFE"/>
    <w:rsid w:val="00EE2BF6"/>
    <w:rsid w:val="00EE2F60"/>
    <w:rsid w:val="00EE3015"/>
    <w:rsid w:val="00EE30EC"/>
    <w:rsid w:val="00EE3188"/>
    <w:rsid w:val="00EE320F"/>
    <w:rsid w:val="00EE32A1"/>
    <w:rsid w:val="00EE331B"/>
    <w:rsid w:val="00EE3352"/>
    <w:rsid w:val="00EE343E"/>
    <w:rsid w:val="00EE3443"/>
    <w:rsid w:val="00EE35B6"/>
    <w:rsid w:val="00EE35C8"/>
    <w:rsid w:val="00EE38E0"/>
    <w:rsid w:val="00EE39D2"/>
    <w:rsid w:val="00EE39FC"/>
    <w:rsid w:val="00EE3A94"/>
    <w:rsid w:val="00EE3B42"/>
    <w:rsid w:val="00EE3C5E"/>
    <w:rsid w:val="00EE3C9F"/>
    <w:rsid w:val="00EE3CBD"/>
    <w:rsid w:val="00EE3F3C"/>
    <w:rsid w:val="00EE3F8B"/>
    <w:rsid w:val="00EE3FB7"/>
    <w:rsid w:val="00EE400B"/>
    <w:rsid w:val="00EE4052"/>
    <w:rsid w:val="00EE40EA"/>
    <w:rsid w:val="00EE41CF"/>
    <w:rsid w:val="00EE41DB"/>
    <w:rsid w:val="00EE421F"/>
    <w:rsid w:val="00EE4360"/>
    <w:rsid w:val="00EE4524"/>
    <w:rsid w:val="00EE4530"/>
    <w:rsid w:val="00EE461D"/>
    <w:rsid w:val="00EE47C4"/>
    <w:rsid w:val="00EE4834"/>
    <w:rsid w:val="00EE48F9"/>
    <w:rsid w:val="00EE4A8E"/>
    <w:rsid w:val="00EE4B57"/>
    <w:rsid w:val="00EE4BA6"/>
    <w:rsid w:val="00EE4D29"/>
    <w:rsid w:val="00EE4D31"/>
    <w:rsid w:val="00EE4F6A"/>
    <w:rsid w:val="00EE4FA1"/>
    <w:rsid w:val="00EE5330"/>
    <w:rsid w:val="00EE5369"/>
    <w:rsid w:val="00EE53BD"/>
    <w:rsid w:val="00EE5549"/>
    <w:rsid w:val="00EE556D"/>
    <w:rsid w:val="00EE569C"/>
    <w:rsid w:val="00EE5713"/>
    <w:rsid w:val="00EE5AC9"/>
    <w:rsid w:val="00EE5C0F"/>
    <w:rsid w:val="00EE5C37"/>
    <w:rsid w:val="00EE5CB5"/>
    <w:rsid w:val="00EE5CCF"/>
    <w:rsid w:val="00EE5E84"/>
    <w:rsid w:val="00EE5E9E"/>
    <w:rsid w:val="00EE600D"/>
    <w:rsid w:val="00EE6072"/>
    <w:rsid w:val="00EE60FB"/>
    <w:rsid w:val="00EE6378"/>
    <w:rsid w:val="00EE63C4"/>
    <w:rsid w:val="00EE64AE"/>
    <w:rsid w:val="00EE6526"/>
    <w:rsid w:val="00EE65EE"/>
    <w:rsid w:val="00EE65F3"/>
    <w:rsid w:val="00EE660C"/>
    <w:rsid w:val="00EE675A"/>
    <w:rsid w:val="00EE6792"/>
    <w:rsid w:val="00EE67C3"/>
    <w:rsid w:val="00EE68C3"/>
    <w:rsid w:val="00EE6A49"/>
    <w:rsid w:val="00EE6A97"/>
    <w:rsid w:val="00EE6AAE"/>
    <w:rsid w:val="00EE6B09"/>
    <w:rsid w:val="00EE6B25"/>
    <w:rsid w:val="00EE6B71"/>
    <w:rsid w:val="00EE6C29"/>
    <w:rsid w:val="00EE6DEF"/>
    <w:rsid w:val="00EE7043"/>
    <w:rsid w:val="00EE7076"/>
    <w:rsid w:val="00EE7099"/>
    <w:rsid w:val="00EE721A"/>
    <w:rsid w:val="00EE728D"/>
    <w:rsid w:val="00EE72CE"/>
    <w:rsid w:val="00EE7317"/>
    <w:rsid w:val="00EE7418"/>
    <w:rsid w:val="00EE7427"/>
    <w:rsid w:val="00EE7434"/>
    <w:rsid w:val="00EE750A"/>
    <w:rsid w:val="00EE7533"/>
    <w:rsid w:val="00EE75AC"/>
    <w:rsid w:val="00EE76AF"/>
    <w:rsid w:val="00EE76D8"/>
    <w:rsid w:val="00EE771B"/>
    <w:rsid w:val="00EE7791"/>
    <w:rsid w:val="00EE782F"/>
    <w:rsid w:val="00EE787F"/>
    <w:rsid w:val="00EE7A8C"/>
    <w:rsid w:val="00EE7ABE"/>
    <w:rsid w:val="00EE7C35"/>
    <w:rsid w:val="00EE7D71"/>
    <w:rsid w:val="00EF0042"/>
    <w:rsid w:val="00EF02D2"/>
    <w:rsid w:val="00EF031D"/>
    <w:rsid w:val="00EF037E"/>
    <w:rsid w:val="00EF0427"/>
    <w:rsid w:val="00EF047F"/>
    <w:rsid w:val="00EF04E7"/>
    <w:rsid w:val="00EF062E"/>
    <w:rsid w:val="00EF0702"/>
    <w:rsid w:val="00EF07C5"/>
    <w:rsid w:val="00EF08AC"/>
    <w:rsid w:val="00EF092A"/>
    <w:rsid w:val="00EF0983"/>
    <w:rsid w:val="00EF0ACE"/>
    <w:rsid w:val="00EF0AFB"/>
    <w:rsid w:val="00EF0B0B"/>
    <w:rsid w:val="00EF0BF3"/>
    <w:rsid w:val="00EF0C0A"/>
    <w:rsid w:val="00EF0C81"/>
    <w:rsid w:val="00EF0CC5"/>
    <w:rsid w:val="00EF0CD7"/>
    <w:rsid w:val="00EF0CFB"/>
    <w:rsid w:val="00EF0DB6"/>
    <w:rsid w:val="00EF0DBF"/>
    <w:rsid w:val="00EF0EB8"/>
    <w:rsid w:val="00EF0EBF"/>
    <w:rsid w:val="00EF0FB7"/>
    <w:rsid w:val="00EF111C"/>
    <w:rsid w:val="00EF1159"/>
    <w:rsid w:val="00EF1197"/>
    <w:rsid w:val="00EF119A"/>
    <w:rsid w:val="00EF123C"/>
    <w:rsid w:val="00EF13EB"/>
    <w:rsid w:val="00EF14A9"/>
    <w:rsid w:val="00EF1546"/>
    <w:rsid w:val="00EF1652"/>
    <w:rsid w:val="00EF171E"/>
    <w:rsid w:val="00EF1794"/>
    <w:rsid w:val="00EF17CB"/>
    <w:rsid w:val="00EF18CF"/>
    <w:rsid w:val="00EF1A8C"/>
    <w:rsid w:val="00EF1B4B"/>
    <w:rsid w:val="00EF1B58"/>
    <w:rsid w:val="00EF1CCF"/>
    <w:rsid w:val="00EF1E70"/>
    <w:rsid w:val="00EF1EFB"/>
    <w:rsid w:val="00EF1F26"/>
    <w:rsid w:val="00EF1FB6"/>
    <w:rsid w:val="00EF21BF"/>
    <w:rsid w:val="00EF21F5"/>
    <w:rsid w:val="00EF2217"/>
    <w:rsid w:val="00EF2372"/>
    <w:rsid w:val="00EF24D8"/>
    <w:rsid w:val="00EF2529"/>
    <w:rsid w:val="00EF25BE"/>
    <w:rsid w:val="00EF261D"/>
    <w:rsid w:val="00EF26DD"/>
    <w:rsid w:val="00EF2736"/>
    <w:rsid w:val="00EF2740"/>
    <w:rsid w:val="00EF2791"/>
    <w:rsid w:val="00EF28F1"/>
    <w:rsid w:val="00EF29B9"/>
    <w:rsid w:val="00EF2D10"/>
    <w:rsid w:val="00EF2EF2"/>
    <w:rsid w:val="00EF2F4C"/>
    <w:rsid w:val="00EF317E"/>
    <w:rsid w:val="00EF3192"/>
    <w:rsid w:val="00EF331B"/>
    <w:rsid w:val="00EF3372"/>
    <w:rsid w:val="00EF3480"/>
    <w:rsid w:val="00EF360E"/>
    <w:rsid w:val="00EF36BB"/>
    <w:rsid w:val="00EF36EE"/>
    <w:rsid w:val="00EF381A"/>
    <w:rsid w:val="00EF3859"/>
    <w:rsid w:val="00EF38C4"/>
    <w:rsid w:val="00EF39AD"/>
    <w:rsid w:val="00EF39B6"/>
    <w:rsid w:val="00EF3A28"/>
    <w:rsid w:val="00EF3BA2"/>
    <w:rsid w:val="00EF3BCF"/>
    <w:rsid w:val="00EF3C33"/>
    <w:rsid w:val="00EF3D9F"/>
    <w:rsid w:val="00EF3DD3"/>
    <w:rsid w:val="00EF3F50"/>
    <w:rsid w:val="00EF40D5"/>
    <w:rsid w:val="00EF4268"/>
    <w:rsid w:val="00EF4273"/>
    <w:rsid w:val="00EF42B4"/>
    <w:rsid w:val="00EF42F4"/>
    <w:rsid w:val="00EF4415"/>
    <w:rsid w:val="00EF44DD"/>
    <w:rsid w:val="00EF4570"/>
    <w:rsid w:val="00EF4647"/>
    <w:rsid w:val="00EF46A6"/>
    <w:rsid w:val="00EF46BC"/>
    <w:rsid w:val="00EF46F0"/>
    <w:rsid w:val="00EF4871"/>
    <w:rsid w:val="00EF4B28"/>
    <w:rsid w:val="00EF4D3B"/>
    <w:rsid w:val="00EF4D93"/>
    <w:rsid w:val="00EF4D9E"/>
    <w:rsid w:val="00EF4DC6"/>
    <w:rsid w:val="00EF4E0D"/>
    <w:rsid w:val="00EF4F13"/>
    <w:rsid w:val="00EF4F46"/>
    <w:rsid w:val="00EF4FC6"/>
    <w:rsid w:val="00EF4FEE"/>
    <w:rsid w:val="00EF506C"/>
    <w:rsid w:val="00EF50D5"/>
    <w:rsid w:val="00EF51E2"/>
    <w:rsid w:val="00EF5450"/>
    <w:rsid w:val="00EF5497"/>
    <w:rsid w:val="00EF5510"/>
    <w:rsid w:val="00EF55C4"/>
    <w:rsid w:val="00EF5645"/>
    <w:rsid w:val="00EF5668"/>
    <w:rsid w:val="00EF56D2"/>
    <w:rsid w:val="00EF5787"/>
    <w:rsid w:val="00EF57BB"/>
    <w:rsid w:val="00EF57FC"/>
    <w:rsid w:val="00EF5826"/>
    <w:rsid w:val="00EF58AE"/>
    <w:rsid w:val="00EF5A1A"/>
    <w:rsid w:val="00EF5B88"/>
    <w:rsid w:val="00EF5B94"/>
    <w:rsid w:val="00EF5BFB"/>
    <w:rsid w:val="00EF5C97"/>
    <w:rsid w:val="00EF5CC8"/>
    <w:rsid w:val="00EF5CF5"/>
    <w:rsid w:val="00EF5D77"/>
    <w:rsid w:val="00EF5EB3"/>
    <w:rsid w:val="00EF60F1"/>
    <w:rsid w:val="00EF618D"/>
    <w:rsid w:val="00EF621D"/>
    <w:rsid w:val="00EF62EB"/>
    <w:rsid w:val="00EF6309"/>
    <w:rsid w:val="00EF6325"/>
    <w:rsid w:val="00EF6387"/>
    <w:rsid w:val="00EF6479"/>
    <w:rsid w:val="00EF658D"/>
    <w:rsid w:val="00EF67E4"/>
    <w:rsid w:val="00EF6947"/>
    <w:rsid w:val="00EF699B"/>
    <w:rsid w:val="00EF69A4"/>
    <w:rsid w:val="00EF69A5"/>
    <w:rsid w:val="00EF69E6"/>
    <w:rsid w:val="00EF6A57"/>
    <w:rsid w:val="00EF6C13"/>
    <w:rsid w:val="00EF6CDA"/>
    <w:rsid w:val="00EF6D7F"/>
    <w:rsid w:val="00EF6FA8"/>
    <w:rsid w:val="00EF7019"/>
    <w:rsid w:val="00EF7097"/>
    <w:rsid w:val="00EF709F"/>
    <w:rsid w:val="00EF7151"/>
    <w:rsid w:val="00EF71EC"/>
    <w:rsid w:val="00EF7335"/>
    <w:rsid w:val="00EF7442"/>
    <w:rsid w:val="00EF751C"/>
    <w:rsid w:val="00EF75CF"/>
    <w:rsid w:val="00EF7640"/>
    <w:rsid w:val="00EF764B"/>
    <w:rsid w:val="00EF76BC"/>
    <w:rsid w:val="00EF7755"/>
    <w:rsid w:val="00EF777D"/>
    <w:rsid w:val="00EF77A5"/>
    <w:rsid w:val="00EF79BA"/>
    <w:rsid w:val="00EF7AC1"/>
    <w:rsid w:val="00EF7AC2"/>
    <w:rsid w:val="00EF7AC6"/>
    <w:rsid w:val="00EF7C38"/>
    <w:rsid w:val="00EF7C50"/>
    <w:rsid w:val="00EF7CC2"/>
    <w:rsid w:val="00EF7D23"/>
    <w:rsid w:val="00EF7D73"/>
    <w:rsid w:val="00EF7D8A"/>
    <w:rsid w:val="00EF7E1B"/>
    <w:rsid w:val="00EF7E5B"/>
    <w:rsid w:val="00EF7E67"/>
    <w:rsid w:val="00EF7E78"/>
    <w:rsid w:val="00EF7FDC"/>
    <w:rsid w:val="00F00007"/>
    <w:rsid w:val="00F0007B"/>
    <w:rsid w:val="00F00098"/>
    <w:rsid w:val="00F00135"/>
    <w:rsid w:val="00F00434"/>
    <w:rsid w:val="00F004CD"/>
    <w:rsid w:val="00F005DA"/>
    <w:rsid w:val="00F0062D"/>
    <w:rsid w:val="00F00756"/>
    <w:rsid w:val="00F00761"/>
    <w:rsid w:val="00F007A3"/>
    <w:rsid w:val="00F007C8"/>
    <w:rsid w:val="00F00878"/>
    <w:rsid w:val="00F00925"/>
    <w:rsid w:val="00F00950"/>
    <w:rsid w:val="00F00990"/>
    <w:rsid w:val="00F009FD"/>
    <w:rsid w:val="00F00B55"/>
    <w:rsid w:val="00F00BD4"/>
    <w:rsid w:val="00F00C8F"/>
    <w:rsid w:val="00F00D86"/>
    <w:rsid w:val="00F00DA9"/>
    <w:rsid w:val="00F00DAA"/>
    <w:rsid w:val="00F00F67"/>
    <w:rsid w:val="00F00F70"/>
    <w:rsid w:val="00F011CD"/>
    <w:rsid w:val="00F011FA"/>
    <w:rsid w:val="00F0123A"/>
    <w:rsid w:val="00F0131F"/>
    <w:rsid w:val="00F01326"/>
    <w:rsid w:val="00F013B8"/>
    <w:rsid w:val="00F01510"/>
    <w:rsid w:val="00F01578"/>
    <w:rsid w:val="00F01615"/>
    <w:rsid w:val="00F01699"/>
    <w:rsid w:val="00F018AA"/>
    <w:rsid w:val="00F01938"/>
    <w:rsid w:val="00F01A7E"/>
    <w:rsid w:val="00F01AFF"/>
    <w:rsid w:val="00F01B0C"/>
    <w:rsid w:val="00F01B43"/>
    <w:rsid w:val="00F01B8F"/>
    <w:rsid w:val="00F01BBA"/>
    <w:rsid w:val="00F01CC0"/>
    <w:rsid w:val="00F01D2E"/>
    <w:rsid w:val="00F01E12"/>
    <w:rsid w:val="00F01E2C"/>
    <w:rsid w:val="00F01FA2"/>
    <w:rsid w:val="00F02209"/>
    <w:rsid w:val="00F0220C"/>
    <w:rsid w:val="00F0238A"/>
    <w:rsid w:val="00F024FB"/>
    <w:rsid w:val="00F024FD"/>
    <w:rsid w:val="00F025B4"/>
    <w:rsid w:val="00F027BC"/>
    <w:rsid w:val="00F0281D"/>
    <w:rsid w:val="00F0288D"/>
    <w:rsid w:val="00F028B6"/>
    <w:rsid w:val="00F029E4"/>
    <w:rsid w:val="00F029F4"/>
    <w:rsid w:val="00F02A5F"/>
    <w:rsid w:val="00F02A74"/>
    <w:rsid w:val="00F02B21"/>
    <w:rsid w:val="00F02BC2"/>
    <w:rsid w:val="00F02D62"/>
    <w:rsid w:val="00F02FFD"/>
    <w:rsid w:val="00F03097"/>
    <w:rsid w:val="00F0318B"/>
    <w:rsid w:val="00F0345D"/>
    <w:rsid w:val="00F03494"/>
    <w:rsid w:val="00F0349A"/>
    <w:rsid w:val="00F036BD"/>
    <w:rsid w:val="00F0389A"/>
    <w:rsid w:val="00F038B6"/>
    <w:rsid w:val="00F03906"/>
    <w:rsid w:val="00F039EF"/>
    <w:rsid w:val="00F03A2B"/>
    <w:rsid w:val="00F03A95"/>
    <w:rsid w:val="00F03B66"/>
    <w:rsid w:val="00F03BE9"/>
    <w:rsid w:val="00F03C93"/>
    <w:rsid w:val="00F03CAF"/>
    <w:rsid w:val="00F03DA4"/>
    <w:rsid w:val="00F03F3D"/>
    <w:rsid w:val="00F03F60"/>
    <w:rsid w:val="00F04092"/>
    <w:rsid w:val="00F0414D"/>
    <w:rsid w:val="00F04172"/>
    <w:rsid w:val="00F0424E"/>
    <w:rsid w:val="00F04288"/>
    <w:rsid w:val="00F0428D"/>
    <w:rsid w:val="00F04361"/>
    <w:rsid w:val="00F044EB"/>
    <w:rsid w:val="00F04582"/>
    <w:rsid w:val="00F0463A"/>
    <w:rsid w:val="00F046AF"/>
    <w:rsid w:val="00F0474F"/>
    <w:rsid w:val="00F04766"/>
    <w:rsid w:val="00F04940"/>
    <w:rsid w:val="00F04964"/>
    <w:rsid w:val="00F04983"/>
    <w:rsid w:val="00F049FC"/>
    <w:rsid w:val="00F04AE7"/>
    <w:rsid w:val="00F04B53"/>
    <w:rsid w:val="00F04D24"/>
    <w:rsid w:val="00F04D56"/>
    <w:rsid w:val="00F04E24"/>
    <w:rsid w:val="00F0510C"/>
    <w:rsid w:val="00F05316"/>
    <w:rsid w:val="00F05396"/>
    <w:rsid w:val="00F0547F"/>
    <w:rsid w:val="00F054E8"/>
    <w:rsid w:val="00F0565C"/>
    <w:rsid w:val="00F05672"/>
    <w:rsid w:val="00F056C0"/>
    <w:rsid w:val="00F05808"/>
    <w:rsid w:val="00F058DB"/>
    <w:rsid w:val="00F05927"/>
    <w:rsid w:val="00F059CC"/>
    <w:rsid w:val="00F059F9"/>
    <w:rsid w:val="00F05AB9"/>
    <w:rsid w:val="00F05AE0"/>
    <w:rsid w:val="00F05BEF"/>
    <w:rsid w:val="00F05D3F"/>
    <w:rsid w:val="00F05E1E"/>
    <w:rsid w:val="00F05EB3"/>
    <w:rsid w:val="00F05EFC"/>
    <w:rsid w:val="00F060A5"/>
    <w:rsid w:val="00F0610B"/>
    <w:rsid w:val="00F06128"/>
    <w:rsid w:val="00F06279"/>
    <w:rsid w:val="00F06280"/>
    <w:rsid w:val="00F062C5"/>
    <w:rsid w:val="00F06393"/>
    <w:rsid w:val="00F064A7"/>
    <w:rsid w:val="00F06517"/>
    <w:rsid w:val="00F065FF"/>
    <w:rsid w:val="00F06B1F"/>
    <w:rsid w:val="00F06CC4"/>
    <w:rsid w:val="00F06CF5"/>
    <w:rsid w:val="00F06D84"/>
    <w:rsid w:val="00F06DFE"/>
    <w:rsid w:val="00F06E8A"/>
    <w:rsid w:val="00F06FA1"/>
    <w:rsid w:val="00F0715C"/>
    <w:rsid w:val="00F0720A"/>
    <w:rsid w:val="00F074E4"/>
    <w:rsid w:val="00F07568"/>
    <w:rsid w:val="00F077D2"/>
    <w:rsid w:val="00F077E3"/>
    <w:rsid w:val="00F077EC"/>
    <w:rsid w:val="00F07800"/>
    <w:rsid w:val="00F078B9"/>
    <w:rsid w:val="00F07A04"/>
    <w:rsid w:val="00F07A8D"/>
    <w:rsid w:val="00F07AC5"/>
    <w:rsid w:val="00F07AF6"/>
    <w:rsid w:val="00F07BB3"/>
    <w:rsid w:val="00F07BF5"/>
    <w:rsid w:val="00F07C44"/>
    <w:rsid w:val="00F07C79"/>
    <w:rsid w:val="00F07C7E"/>
    <w:rsid w:val="00F07C83"/>
    <w:rsid w:val="00F07D8B"/>
    <w:rsid w:val="00F07D94"/>
    <w:rsid w:val="00F07EDA"/>
    <w:rsid w:val="00F07F66"/>
    <w:rsid w:val="00F1003A"/>
    <w:rsid w:val="00F10088"/>
    <w:rsid w:val="00F100B9"/>
    <w:rsid w:val="00F100E6"/>
    <w:rsid w:val="00F101DD"/>
    <w:rsid w:val="00F1023D"/>
    <w:rsid w:val="00F10287"/>
    <w:rsid w:val="00F1030B"/>
    <w:rsid w:val="00F1032B"/>
    <w:rsid w:val="00F10505"/>
    <w:rsid w:val="00F10604"/>
    <w:rsid w:val="00F1066A"/>
    <w:rsid w:val="00F1079B"/>
    <w:rsid w:val="00F10869"/>
    <w:rsid w:val="00F108BA"/>
    <w:rsid w:val="00F10A77"/>
    <w:rsid w:val="00F10AD6"/>
    <w:rsid w:val="00F10ADC"/>
    <w:rsid w:val="00F10B16"/>
    <w:rsid w:val="00F10B2C"/>
    <w:rsid w:val="00F10B46"/>
    <w:rsid w:val="00F10B57"/>
    <w:rsid w:val="00F10D1E"/>
    <w:rsid w:val="00F10D43"/>
    <w:rsid w:val="00F10E10"/>
    <w:rsid w:val="00F10E89"/>
    <w:rsid w:val="00F10E8F"/>
    <w:rsid w:val="00F11011"/>
    <w:rsid w:val="00F11033"/>
    <w:rsid w:val="00F11048"/>
    <w:rsid w:val="00F11111"/>
    <w:rsid w:val="00F111FB"/>
    <w:rsid w:val="00F11393"/>
    <w:rsid w:val="00F1146A"/>
    <w:rsid w:val="00F1147F"/>
    <w:rsid w:val="00F1159E"/>
    <w:rsid w:val="00F1174A"/>
    <w:rsid w:val="00F1175A"/>
    <w:rsid w:val="00F117E1"/>
    <w:rsid w:val="00F1182E"/>
    <w:rsid w:val="00F11896"/>
    <w:rsid w:val="00F1189B"/>
    <w:rsid w:val="00F118D7"/>
    <w:rsid w:val="00F119A5"/>
    <w:rsid w:val="00F11A64"/>
    <w:rsid w:val="00F11C7A"/>
    <w:rsid w:val="00F11C7C"/>
    <w:rsid w:val="00F11CA1"/>
    <w:rsid w:val="00F11CE2"/>
    <w:rsid w:val="00F11D03"/>
    <w:rsid w:val="00F11D14"/>
    <w:rsid w:val="00F11D83"/>
    <w:rsid w:val="00F11E7F"/>
    <w:rsid w:val="00F11EE7"/>
    <w:rsid w:val="00F11F7B"/>
    <w:rsid w:val="00F11FD3"/>
    <w:rsid w:val="00F12063"/>
    <w:rsid w:val="00F12162"/>
    <w:rsid w:val="00F12198"/>
    <w:rsid w:val="00F122B2"/>
    <w:rsid w:val="00F12375"/>
    <w:rsid w:val="00F12386"/>
    <w:rsid w:val="00F12405"/>
    <w:rsid w:val="00F124B2"/>
    <w:rsid w:val="00F1255B"/>
    <w:rsid w:val="00F12576"/>
    <w:rsid w:val="00F125B2"/>
    <w:rsid w:val="00F12603"/>
    <w:rsid w:val="00F1264C"/>
    <w:rsid w:val="00F12689"/>
    <w:rsid w:val="00F126B1"/>
    <w:rsid w:val="00F1270F"/>
    <w:rsid w:val="00F12721"/>
    <w:rsid w:val="00F1275A"/>
    <w:rsid w:val="00F127DC"/>
    <w:rsid w:val="00F128C9"/>
    <w:rsid w:val="00F128D7"/>
    <w:rsid w:val="00F12933"/>
    <w:rsid w:val="00F1299C"/>
    <w:rsid w:val="00F12A5A"/>
    <w:rsid w:val="00F12AF1"/>
    <w:rsid w:val="00F12B9F"/>
    <w:rsid w:val="00F12BF6"/>
    <w:rsid w:val="00F12C2C"/>
    <w:rsid w:val="00F12C51"/>
    <w:rsid w:val="00F12C52"/>
    <w:rsid w:val="00F12CC0"/>
    <w:rsid w:val="00F12CD5"/>
    <w:rsid w:val="00F12DC3"/>
    <w:rsid w:val="00F12E21"/>
    <w:rsid w:val="00F12F08"/>
    <w:rsid w:val="00F12F0C"/>
    <w:rsid w:val="00F131D7"/>
    <w:rsid w:val="00F13314"/>
    <w:rsid w:val="00F134C0"/>
    <w:rsid w:val="00F13651"/>
    <w:rsid w:val="00F13698"/>
    <w:rsid w:val="00F13828"/>
    <w:rsid w:val="00F13861"/>
    <w:rsid w:val="00F138C7"/>
    <w:rsid w:val="00F1390A"/>
    <w:rsid w:val="00F13971"/>
    <w:rsid w:val="00F139CF"/>
    <w:rsid w:val="00F13A64"/>
    <w:rsid w:val="00F13ABC"/>
    <w:rsid w:val="00F13CDD"/>
    <w:rsid w:val="00F13D90"/>
    <w:rsid w:val="00F13DF7"/>
    <w:rsid w:val="00F13EAE"/>
    <w:rsid w:val="00F13EFB"/>
    <w:rsid w:val="00F13FBE"/>
    <w:rsid w:val="00F13FE5"/>
    <w:rsid w:val="00F140A6"/>
    <w:rsid w:val="00F141E8"/>
    <w:rsid w:val="00F1423A"/>
    <w:rsid w:val="00F142F1"/>
    <w:rsid w:val="00F14488"/>
    <w:rsid w:val="00F1459B"/>
    <w:rsid w:val="00F1459C"/>
    <w:rsid w:val="00F14726"/>
    <w:rsid w:val="00F147B2"/>
    <w:rsid w:val="00F147F0"/>
    <w:rsid w:val="00F14873"/>
    <w:rsid w:val="00F14904"/>
    <w:rsid w:val="00F14919"/>
    <w:rsid w:val="00F14A96"/>
    <w:rsid w:val="00F14AC7"/>
    <w:rsid w:val="00F14B02"/>
    <w:rsid w:val="00F14CD2"/>
    <w:rsid w:val="00F14CEC"/>
    <w:rsid w:val="00F14D07"/>
    <w:rsid w:val="00F14D54"/>
    <w:rsid w:val="00F14D96"/>
    <w:rsid w:val="00F14E85"/>
    <w:rsid w:val="00F14F53"/>
    <w:rsid w:val="00F14FB1"/>
    <w:rsid w:val="00F150C2"/>
    <w:rsid w:val="00F151AF"/>
    <w:rsid w:val="00F15244"/>
    <w:rsid w:val="00F152A6"/>
    <w:rsid w:val="00F155A9"/>
    <w:rsid w:val="00F157C4"/>
    <w:rsid w:val="00F15ACA"/>
    <w:rsid w:val="00F15D76"/>
    <w:rsid w:val="00F15D86"/>
    <w:rsid w:val="00F15ED4"/>
    <w:rsid w:val="00F15F0E"/>
    <w:rsid w:val="00F15F92"/>
    <w:rsid w:val="00F15FE0"/>
    <w:rsid w:val="00F16047"/>
    <w:rsid w:val="00F16152"/>
    <w:rsid w:val="00F1622F"/>
    <w:rsid w:val="00F16257"/>
    <w:rsid w:val="00F162CC"/>
    <w:rsid w:val="00F165FC"/>
    <w:rsid w:val="00F167FE"/>
    <w:rsid w:val="00F16915"/>
    <w:rsid w:val="00F16935"/>
    <w:rsid w:val="00F16B82"/>
    <w:rsid w:val="00F16C2E"/>
    <w:rsid w:val="00F16CA7"/>
    <w:rsid w:val="00F16CC6"/>
    <w:rsid w:val="00F16CCF"/>
    <w:rsid w:val="00F16D30"/>
    <w:rsid w:val="00F16D9A"/>
    <w:rsid w:val="00F16E02"/>
    <w:rsid w:val="00F16E3D"/>
    <w:rsid w:val="00F16E4E"/>
    <w:rsid w:val="00F16E80"/>
    <w:rsid w:val="00F16F1A"/>
    <w:rsid w:val="00F16F8C"/>
    <w:rsid w:val="00F16F8D"/>
    <w:rsid w:val="00F17085"/>
    <w:rsid w:val="00F170CA"/>
    <w:rsid w:val="00F1715B"/>
    <w:rsid w:val="00F17296"/>
    <w:rsid w:val="00F172A5"/>
    <w:rsid w:val="00F1738C"/>
    <w:rsid w:val="00F17470"/>
    <w:rsid w:val="00F1753B"/>
    <w:rsid w:val="00F1755F"/>
    <w:rsid w:val="00F1756F"/>
    <w:rsid w:val="00F1759D"/>
    <w:rsid w:val="00F17762"/>
    <w:rsid w:val="00F17A49"/>
    <w:rsid w:val="00F17BF7"/>
    <w:rsid w:val="00F17C4B"/>
    <w:rsid w:val="00F17D3E"/>
    <w:rsid w:val="00F17D41"/>
    <w:rsid w:val="00F17DA5"/>
    <w:rsid w:val="00F17DC6"/>
    <w:rsid w:val="00F17E14"/>
    <w:rsid w:val="00F17E31"/>
    <w:rsid w:val="00F17E60"/>
    <w:rsid w:val="00F17F7C"/>
    <w:rsid w:val="00F2003E"/>
    <w:rsid w:val="00F201B8"/>
    <w:rsid w:val="00F2020C"/>
    <w:rsid w:val="00F20223"/>
    <w:rsid w:val="00F202C5"/>
    <w:rsid w:val="00F203C6"/>
    <w:rsid w:val="00F203E0"/>
    <w:rsid w:val="00F203EF"/>
    <w:rsid w:val="00F20637"/>
    <w:rsid w:val="00F20654"/>
    <w:rsid w:val="00F20690"/>
    <w:rsid w:val="00F206D2"/>
    <w:rsid w:val="00F206F3"/>
    <w:rsid w:val="00F2070B"/>
    <w:rsid w:val="00F2081C"/>
    <w:rsid w:val="00F2089F"/>
    <w:rsid w:val="00F208BB"/>
    <w:rsid w:val="00F20B99"/>
    <w:rsid w:val="00F20C20"/>
    <w:rsid w:val="00F20CB9"/>
    <w:rsid w:val="00F20D92"/>
    <w:rsid w:val="00F20DCD"/>
    <w:rsid w:val="00F20E05"/>
    <w:rsid w:val="00F20EE9"/>
    <w:rsid w:val="00F20F5F"/>
    <w:rsid w:val="00F21081"/>
    <w:rsid w:val="00F210AA"/>
    <w:rsid w:val="00F2110D"/>
    <w:rsid w:val="00F21167"/>
    <w:rsid w:val="00F2119A"/>
    <w:rsid w:val="00F213BB"/>
    <w:rsid w:val="00F21433"/>
    <w:rsid w:val="00F21626"/>
    <w:rsid w:val="00F2167C"/>
    <w:rsid w:val="00F21703"/>
    <w:rsid w:val="00F21859"/>
    <w:rsid w:val="00F2189D"/>
    <w:rsid w:val="00F21956"/>
    <w:rsid w:val="00F219F4"/>
    <w:rsid w:val="00F21A2A"/>
    <w:rsid w:val="00F21AC5"/>
    <w:rsid w:val="00F21B25"/>
    <w:rsid w:val="00F21B49"/>
    <w:rsid w:val="00F21CF8"/>
    <w:rsid w:val="00F21F43"/>
    <w:rsid w:val="00F21FAA"/>
    <w:rsid w:val="00F21FD1"/>
    <w:rsid w:val="00F220BF"/>
    <w:rsid w:val="00F221F4"/>
    <w:rsid w:val="00F222E0"/>
    <w:rsid w:val="00F2245F"/>
    <w:rsid w:val="00F22497"/>
    <w:rsid w:val="00F225A0"/>
    <w:rsid w:val="00F22650"/>
    <w:rsid w:val="00F227AE"/>
    <w:rsid w:val="00F227B8"/>
    <w:rsid w:val="00F2286C"/>
    <w:rsid w:val="00F228E5"/>
    <w:rsid w:val="00F2290D"/>
    <w:rsid w:val="00F229B9"/>
    <w:rsid w:val="00F22A52"/>
    <w:rsid w:val="00F22A64"/>
    <w:rsid w:val="00F22B73"/>
    <w:rsid w:val="00F22BCE"/>
    <w:rsid w:val="00F22BEB"/>
    <w:rsid w:val="00F22BFF"/>
    <w:rsid w:val="00F22CE2"/>
    <w:rsid w:val="00F22D69"/>
    <w:rsid w:val="00F22E3E"/>
    <w:rsid w:val="00F22E9C"/>
    <w:rsid w:val="00F22EF2"/>
    <w:rsid w:val="00F23099"/>
    <w:rsid w:val="00F230D7"/>
    <w:rsid w:val="00F232D5"/>
    <w:rsid w:val="00F23329"/>
    <w:rsid w:val="00F235B1"/>
    <w:rsid w:val="00F235B3"/>
    <w:rsid w:val="00F23702"/>
    <w:rsid w:val="00F23716"/>
    <w:rsid w:val="00F2384A"/>
    <w:rsid w:val="00F23902"/>
    <w:rsid w:val="00F23955"/>
    <w:rsid w:val="00F23999"/>
    <w:rsid w:val="00F23CA8"/>
    <w:rsid w:val="00F23D1B"/>
    <w:rsid w:val="00F23D63"/>
    <w:rsid w:val="00F23EA0"/>
    <w:rsid w:val="00F23F6A"/>
    <w:rsid w:val="00F23F97"/>
    <w:rsid w:val="00F23FC3"/>
    <w:rsid w:val="00F2415D"/>
    <w:rsid w:val="00F24186"/>
    <w:rsid w:val="00F241F7"/>
    <w:rsid w:val="00F2428C"/>
    <w:rsid w:val="00F24309"/>
    <w:rsid w:val="00F2436C"/>
    <w:rsid w:val="00F244A9"/>
    <w:rsid w:val="00F2459A"/>
    <w:rsid w:val="00F247A3"/>
    <w:rsid w:val="00F2484F"/>
    <w:rsid w:val="00F24963"/>
    <w:rsid w:val="00F24A12"/>
    <w:rsid w:val="00F24A6F"/>
    <w:rsid w:val="00F24A99"/>
    <w:rsid w:val="00F24ABE"/>
    <w:rsid w:val="00F24B17"/>
    <w:rsid w:val="00F24B3E"/>
    <w:rsid w:val="00F24B61"/>
    <w:rsid w:val="00F24B7B"/>
    <w:rsid w:val="00F24BB6"/>
    <w:rsid w:val="00F24BBE"/>
    <w:rsid w:val="00F24CF2"/>
    <w:rsid w:val="00F24DB0"/>
    <w:rsid w:val="00F24F95"/>
    <w:rsid w:val="00F2504C"/>
    <w:rsid w:val="00F2506B"/>
    <w:rsid w:val="00F25167"/>
    <w:rsid w:val="00F2537E"/>
    <w:rsid w:val="00F25485"/>
    <w:rsid w:val="00F254D4"/>
    <w:rsid w:val="00F25542"/>
    <w:rsid w:val="00F25562"/>
    <w:rsid w:val="00F2562E"/>
    <w:rsid w:val="00F25692"/>
    <w:rsid w:val="00F256FB"/>
    <w:rsid w:val="00F257E7"/>
    <w:rsid w:val="00F2583C"/>
    <w:rsid w:val="00F2584F"/>
    <w:rsid w:val="00F25906"/>
    <w:rsid w:val="00F25986"/>
    <w:rsid w:val="00F25B09"/>
    <w:rsid w:val="00F25B13"/>
    <w:rsid w:val="00F25B6B"/>
    <w:rsid w:val="00F25B75"/>
    <w:rsid w:val="00F25C35"/>
    <w:rsid w:val="00F25CF4"/>
    <w:rsid w:val="00F25D8B"/>
    <w:rsid w:val="00F25E0C"/>
    <w:rsid w:val="00F25E9F"/>
    <w:rsid w:val="00F25EDC"/>
    <w:rsid w:val="00F25F52"/>
    <w:rsid w:val="00F25F68"/>
    <w:rsid w:val="00F25FA2"/>
    <w:rsid w:val="00F26037"/>
    <w:rsid w:val="00F2605E"/>
    <w:rsid w:val="00F2610F"/>
    <w:rsid w:val="00F26127"/>
    <w:rsid w:val="00F26183"/>
    <w:rsid w:val="00F263C6"/>
    <w:rsid w:val="00F26539"/>
    <w:rsid w:val="00F265B5"/>
    <w:rsid w:val="00F265D2"/>
    <w:rsid w:val="00F265D8"/>
    <w:rsid w:val="00F265F4"/>
    <w:rsid w:val="00F26683"/>
    <w:rsid w:val="00F266E7"/>
    <w:rsid w:val="00F26AFE"/>
    <w:rsid w:val="00F26B29"/>
    <w:rsid w:val="00F26C06"/>
    <w:rsid w:val="00F26C16"/>
    <w:rsid w:val="00F26DCD"/>
    <w:rsid w:val="00F26DE1"/>
    <w:rsid w:val="00F26F90"/>
    <w:rsid w:val="00F2718D"/>
    <w:rsid w:val="00F271B3"/>
    <w:rsid w:val="00F27560"/>
    <w:rsid w:val="00F2770A"/>
    <w:rsid w:val="00F27716"/>
    <w:rsid w:val="00F2771C"/>
    <w:rsid w:val="00F27765"/>
    <w:rsid w:val="00F278A3"/>
    <w:rsid w:val="00F27968"/>
    <w:rsid w:val="00F279CE"/>
    <w:rsid w:val="00F279F6"/>
    <w:rsid w:val="00F27B9B"/>
    <w:rsid w:val="00F27BC7"/>
    <w:rsid w:val="00F27CC8"/>
    <w:rsid w:val="00F27D16"/>
    <w:rsid w:val="00F27FA6"/>
    <w:rsid w:val="00F30046"/>
    <w:rsid w:val="00F30071"/>
    <w:rsid w:val="00F300B2"/>
    <w:rsid w:val="00F30104"/>
    <w:rsid w:val="00F3013E"/>
    <w:rsid w:val="00F301CE"/>
    <w:rsid w:val="00F3022E"/>
    <w:rsid w:val="00F30392"/>
    <w:rsid w:val="00F303FE"/>
    <w:rsid w:val="00F30408"/>
    <w:rsid w:val="00F30454"/>
    <w:rsid w:val="00F30514"/>
    <w:rsid w:val="00F3051E"/>
    <w:rsid w:val="00F305AD"/>
    <w:rsid w:val="00F30677"/>
    <w:rsid w:val="00F306F5"/>
    <w:rsid w:val="00F30719"/>
    <w:rsid w:val="00F3074A"/>
    <w:rsid w:val="00F307C0"/>
    <w:rsid w:val="00F30941"/>
    <w:rsid w:val="00F309A3"/>
    <w:rsid w:val="00F309D8"/>
    <w:rsid w:val="00F30A34"/>
    <w:rsid w:val="00F30A5E"/>
    <w:rsid w:val="00F30A91"/>
    <w:rsid w:val="00F30AA7"/>
    <w:rsid w:val="00F30AD8"/>
    <w:rsid w:val="00F30B4B"/>
    <w:rsid w:val="00F30D0A"/>
    <w:rsid w:val="00F30FFD"/>
    <w:rsid w:val="00F31028"/>
    <w:rsid w:val="00F3104E"/>
    <w:rsid w:val="00F31055"/>
    <w:rsid w:val="00F31090"/>
    <w:rsid w:val="00F31179"/>
    <w:rsid w:val="00F3122B"/>
    <w:rsid w:val="00F31265"/>
    <w:rsid w:val="00F312DD"/>
    <w:rsid w:val="00F3140E"/>
    <w:rsid w:val="00F314CF"/>
    <w:rsid w:val="00F315BD"/>
    <w:rsid w:val="00F315DD"/>
    <w:rsid w:val="00F31717"/>
    <w:rsid w:val="00F317AE"/>
    <w:rsid w:val="00F31846"/>
    <w:rsid w:val="00F319FF"/>
    <w:rsid w:val="00F31A24"/>
    <w:rsid w:val="00F31AE1"/>
    <w:rsid w:val="00F31BA9"/>
    <w:rsid w:val="00F31C1A"/>
    <w:rsid w:val="00F31CC8"/>
    <w:rsid w:val="00F31CF1"/>
    <w:rsid w:val="00F31D49"/>
    <w:rsid w:val="00F31D7C"/>
    <w:rsid w:val="00F31DE3"/>
    <w:rsid w:val="00F31E98"/>
    <w:rsid w:val="00F31EF8"/>
    <w:rsid w:val="00F31F2E"/>
    <w:rsid w:val="00F32028"/>
    <w:rsid w:val="00F321D3"/>
    <w:rsid w:val="00F3230B"/>
    <w:rsid w:val="00F32381"/>
    <w:rsid w:val="00F3244B"/>
    <w:rsid w:val="00F3246D"/>
    <w:rsid w:val="00F32503"/>
    <w:rsid w:val="00F32581"/>
    <w:rsid w:val="00F32587"/>
    <w:rsid w:val="00F32605"/>
    <w:rsid w:val="00F32688"/>
    <w:rsid w:val="00F32795"/>
    <w:rsid w:val="00F327E8"/>
    <w:rsid w:val="00F328AF"/>
    <w:rsid w:val="00F329E2"/>
    <w:rsid w:val="00F32A36"/>
    <w:rsid w:val="00F32B64"/>
    <w:rsid w:val="00F32BB9"/>
    <w:rsid w:val="00F32C1A"/>
    <w:rsid w:val="00F32D0C"/>
    <w:rsid w:val="00F32D0D"/>
    <w:rsid w:val="00F32D10"/>
    <w:rsid w:val="00F33074"/>
    <w:rsid w:val="00F3315F"/>
    <w:rsid w:val="00F33171"/>
    <w:rsid w:val="00F331C2"/>
    <w:rsid w:val="00F332CD"/>
    <w:rsid w:val="00F33316"/>
    <w:rsid w:val="00F333B3"/>
    <w:rsid w:val="00F3351D"/>
    <w:rsid w:val="00F3353F"/>
    <w:rsid w:val="00F33580"/>
    <w:rsid w:val="00F335CD"/>
    <w:rsid w:val="00F33686"/>
    <w:rsid w:val="00F3368A"/>
    <w:rsid w:val="00F336E0"/>
    <w:rsid w:val="00F33735"/>
    <w:rsid w:val="00F337E2"/>
    <w:rsid w:val="00F33880"/>
    <w:rsid w:val="00F338B1"/>
    <w:rsid w:val="00F3392E"/>
    <w:rsid w:val="00F33981"/>
    <w:rsid w:val="00F3399E"/>
    <w:rsid w:val="00F33A6E"/>
    <w:rsid w:val="00F33BD5"/>
    <w:rsid w:val="00F33C17"/>
    <w:rsid w:val="00F33C7C"/>
    <w:rsid w:val="00F33CED"/>
    <w:rsid w:val="00F33E02"/>
    <w:rsid w:val="00F3403E"/>
    <w:rsid w:val="00F3410A"/>
    <w:rsid w:val="00F3417B"/>
    <w:rsid w:val="00F341F4"/>
    <w:rsid w:val="00F3424A"/>
    <w:rsid w:val="00F3424F"/>
    <w:rsid w:val="00F342B4"/>
    <w:rsid w:val="00F342DC"/>
    <w:rsid w:val="00F34480"/>
    <w:rsid w:val="00F34507"/>
    <w:rsid w:val="00F34509"/>
    <w:rsid w:val="00F346B0"/>
    <w:rsid w:val="00F346DB"/>
    <w:rsid w:val="00F3470E"/>
    <w:rsid w:val="00F3475E"/>
    <w:rsid w:val="00F3479E"/>
    <w:rsid w:val="00F34849"/>
    <w:rsid w:val="00F3495E"/>
    <w:rsid w:val="00F34982"/>
    <w:rsid w:val="00F34BDC"/>
    <w:rsid w:val="00F34CFE"/>
    <w:rsid w:val="00F34F76"/>
    <w:rsid w:val="00F3504E"/>
    <w:rsid w:val="00F3508A"/>
    <w:rsid w:val="00F3508F"/>
    <w:rsid w:val="00F351D5"/>
    <w:rsid w:val="00F3528C"/>
    <w:rsid w:val="00F352E2"/>
    <w:rsid w:val="00F3539E"/>
    <w:rsid w:val="00F35412"/>
    <w:rsid w:val="00F35580"/>
    <w:rsid w:val="00F35621"/>
    <w:rsid w:val="00F3563B"/>
    <w:rsid w:val="00F3570F"/>
    <w:rsid w:val="00F35857"/>
    <w:rsid w:val="00F358B5"/>
    <w:rsid w:val="00F35A05"/>
    <w:rsid w:val="00F35C69"/>
    <w:rsid w:val="00F35F0C"/>
    <w:rsid w:val="00F35FA5"/>
    <w:rsid w:val="00F36025"/>
    <w:rsid w:val="00F3608A"/>
    <w:rsid w:val="00F361B5"/>
    <w:rsid w:val="00F3632A"/>
    <w:rsid w:val="00F3633C"/>
    <w:rsid w:val="00F36363"/>
    <w:rsid w:val="00F36460"/>
    <w:rsid w:val="00F3653D"/>
    <w:rsid w:val="00F366DB"/>
    <w:rsid w:val="00F367BD"/>
    <w:rsid w:val="00F36852"/>
    <w:rsid w:val="00F36865"/>
    <w:rsid w:val="00F369C9"/>
    <w:rsid w:val="00F36AB7"/>
    <w:rsid w:val="00F36C15"/>
    <w:rsid w:val="00F36D1F"/>
    <w:rsid w:val="00F36D2B"/>
    <w:rsid w:val="00F36E67"/>
    <w:rsid w:val="00F36F19"/>
    <w:rsid w:val="00F370CC"/>
    <w:rsid w:val="00F371D6"/>
    <w:rsid w:val="00F371E0"/>
    <w:rsid w:val="00F37218"/>
    <w:rsid w:val="00F3723B"/>
    <w:rsid w:val="00F37256"/>
    <w:rsid w:val="00F372F2"/>
    <w:rsid w:val="00F37317"/>
    <w:rsid w:val="00F373C8"/>
    <w:rsid w:val="00F374C4"/>
    <w:rsid w:val="00F3752B"/>
    <w:rsid w:val="00F37607"/>
    <w:rsid w:val="00F3774A"/>
    <w:rsid w:val="00F37801"/>
    <w:rsid w:val="00F37A84"/>
    <w:rsid w:val="00F37AD9"/>
    <w:rsid w:val="00F37BC1"/>
    <w:rsid w:val="00F37BD7"/>
    <w:rsid w:val="00F37D9E"/>
    <w:rsid w:val="00F37DF0"/>
    <w:rsid w:val="00F37E05"/>
    <w:rsid w:val="00F37EDA"/>
    <w:rsid w:val="00F37FFE"/>
    <w:rsid w:val="00F4003C"/>
    <w:rsid w:val="00F40069"/>
    <w:rsid w:val="00F400E4"/>
    <w:rsid w:val="00F400FE"/>
    <w:rsid w:val="00F4010F"/>
    <w:rsid w:val="00F40136"/>
    <w:rsid w:val="00F40166"/>
    <w:rsid w:val="00F4019B"/>
    <w:rsid w:val="00F403C2"/>
    <w:rsid w:val="00F4044D"/>
    <w:rsid w:val="00F404A0"/>
    <w:rsid w:val="00F40560"/>
    <w:rsid w:val="00F4065A"/>
    <w:rsid w:val="00F407BA"/>
    <w:rsid w:val="00F40809"/>
    <w:rsid w:val="00F40917"/>
    <w:rsid w:val="00F40957"/>
    <w:rsid w:val="00F409DA"/>
    <w:rsid w:val="00F40A1F"/>
    <w:rsid w:val="00F40B78"/>
    <w:rsid w:val="00F40C01"/>
    <w:rsid w:val="00F40DCC"/>
    <w:rsid w:val="00F40DF7"/>
    <w:rsid w:val="00F40EDC"/>
    <w:rsid w:val="00F40EF2"/>
    <w:rsid w:val="00F40FAB"/>
    <w:rsid w:val="00F40FE4"/>
    <w:rsid w:val="00F410E7"/>
    <w:rsid w:val="00F41115"/>
    <w:rsid w:val="00F4121C"/>
    <w:rsid w:val="00F4126D"/>
    <w:rsid w:val="00F4127C"/>
    <w:rsid w:val="00F412C1"/>
    <w:rsid w:val="00F4143C"/>
    <w:rsid w:val="00F41473"/>
    <w:rsid w:val="00F41501"/>
    <w:rsid w:val="00F41632"/>
    <w:rsid w:val="00F41681"/>
    <w:rsid w:val="00F4177C"/>
    <w:rsid w:val="00F41795"/>
    <w:rsid w:val="00F4180A"/>
    <w:rsid w:val="00F41869"/>
    <w:rsid w:val="00F418C0"/>
    <w:rsid w:val="00F418C3"/>
    <w:rsid w:val="00F41994"/>
    <w:rsid w:val="00F41A3E"/>
    <w:rsid w:val="00F41D29"/>
    <w:rsid w:val="00F41DD5"/>
    <w:rsid w:val="00F41E31"/>
    <w:rsid w:val="00F41E63"/>
    <w:rsid w:val="00F41E65"/>
    <w:rsid w:val="00F41F8A"/>
    <w:rsid w:val="00F4218B"/>
    <w:rsid w:val="00F4234A"/>
    <w:rsid w:val="00F4234D"/>
    <w:rsid w:val="00F42376"/>
    <w:rsid w:val="00F42452"/>
    <w:rsid w:val="00F424BA"/>
    <w:rsid w:val="00F42572"/>
    <w:rsid w:val="00F426D6"/>
    <w:rsid w:val="00F42819"/>
    <w:rsid w:val="00F42881"/>
    <w:rsid w:val="00F42883"/>
    <w:rsid w:val="00F429A3"/>
    <w:rsid w:val="00F42A82"/>
    <w:rsid w:val="00F42D97"/>
    <w:rsid w:val="00F42DBB"/>
    <w:rsid w:val="00F42E23"/>
    <w:rsid w:val="00F42EA4"/>
    <w:rsid w:val="00F42FC7"/>
    <w:rsid w:val="00F43181"/>
    <w:rsid w:val="00F43298"/>
    <w:rsid w:val="00F4329C"/>
    <w:rsid w:val="00F432CE"/>
    <w:rsid w:val="00F432CF"/>
    <w:rsid w:val="00F43467"/>
    <w:rsid w:val="00F43502"/>
    <w:rsid w:val="00F43590"/>
    <w:rsid w:val="00F435CD"/>
    <w:rsid w:val="00F43706"/>
    <w:rsid w:val="00F43798"/>
    <w:rsid w:val="00F4395D"/>
    <w:rsid w:val="00F439BF"/>
    <w:rsid w:val="00F43A45"/>
    <w:rsid w:val="00F43AC4"/>
    <w:rsid w:val="00F43B49"/>
    <w:rsid w:val="00F43C73"/>
    <w:rsid w:val="00F43CB2"/>
    <w:rsid w:val="00F43CB7"/>
    <w:rsid w:val="00F43CDA"/>
    <w:rsid w:val="00F43D18"/>
    <w:rsid w:val="00F43D6B"/>
    <w:rsid w:val="00F43D7C"/>
    <w:rsid w:val="00F43E12"/>
    <w:rsid w:val="00F43E41"/>
    <w:rsid w:val="00F43EA7"/>
    <w:rsid w:val="00F43F06"/>
    <w:rsid w:val="00F43F45"/>
    <w:rsid w:val="00F43F62"/>
    <w:rsid w:val="00F44163"/>
    <w:rsid w:val="00F441C2"/>
    <w:rsid w:val="00F441CA"/>
    <w:rsid w:val="00F44211"/>
    <w:rsid w:val="00F442A0"/>
    <w:rsid w:val="00F445CD"/>
    <w:rsid w:val="00F44614"/>
    <w:rsid w:val="00F44668"/>
    <w:rsid w:val="00F44763"/>
    <w:rsid w:val="00F447D2"/>
    <w:rsid w:val="00F449C4"/>
    <w:rsid w:val="00F44A0C"/>
    <w:rsid w:val="00F44A1F"/>
    <w:rsid w:val="00F44B68"/>
    <w:rsid w:val="00F44BB3"/>
    <w:rsid w:val="00F44C49"/>
    <w:rsid w:val="00F44CA2"/>
    <w:rsid w:val="00F44D90"/>
    <w:rsid w:val="00F44E14"/>
    <w:rsid w:val="00F44E1F"/>
    <w:rsid w:val="00F44E85"/>
    <w:rsid w:val="00F44EA9"/>
    <w:rsid w:val="00F45090"/>
    <w:rsid w:val="00F4518C"/>
    <w:rsid w:val="00F451BC"/>
    <w:rsid w:val="00F4543D"/>
    <w:rsid w:val="00F454C6"/>
    <w:rsid w:val="00F454D2"/>
    <w:rsid w:val="00F454E9"/>
    <w:rsid w:val="00F45513"/>
    <w:rsid w:val="00F45628"/>
    <w:rsid w:val="00F45652"/>
    <w:rsid w:val="00F456CF"/>
    <w:rsid w:val="00F45755"/>
    <w:rsid w:val="00F45790"/>
    <w:rsid w:val="00F457E7"/>
    <w:rsid w:val="00F4588B"/>
    <w:rsid w:val="00F45917"/>
    <w:rsid w:val="00F459C2"/>
    <w:rsid w:val="00F45AA2"/>
    <w:rsid w:val="00F45B00"/>
    <w:rsid w:val="00F45B9A"/>
    <w:rsid w:val="00F45C35"/>
    <w:rsid w:val="00F45C76"/>
    <w:rsid w:val="00F45CF2"/>
    <w:rsid w:val="00F45F11"/>
    <w:rsid w:val="00F45F5C"/>
    <w:rsid w:val="00F46007"/>
    <w:rsid w:val="00F4609B"/>
    <w:rsid w:val="00F462D8"/>
    <w:rsid w:val="00F462E3"/>
    <w:rsid w:val="00F4635D"/>
    <w:rsid w:val="00F4645C"/>
    <w:rsid w:val="00F4645D"/>
    <w:rsid w:val="00F46660"/>
    <w:rsid w:val="00F46703"/>
    <w:rsid w:val="00F46783"/>
    <w:rsid w:val="00F467C0"/>
    <w:rsid w:val="00F4683B"/>
    <w:rsid w:val="00F46993"/>
    <w:rsid w:val="00F46B9F"/>
    <w:rsid w:val="00F46C20"/>
    <w:rsid w:val="00F46D9E"/>
    <w:rsid w:val="00F46DF2"/>
    <w:rsid w:val="00F46ED3"/>
    <w:rsid w:val="00F46F12"/>
    <w:rsid w:val="00F46FE8"/>
    <w:rsid w:val="00F47094"/>
    <w:rsid w:val="00F470E7"/>
    <w:rsid w:val="00F4713C"/>
    <w:rsid w:val="00F471C7"/>
    <w:rsid w:val="00F4735C"/>
    <w:rsid w:val="00F47504"/>
    <w:rsid w:val="00F475A9"/>
    <w:rsid w:val="00F476C0"/>
    <w:rsid w:val="00F47741"/>
    <w:rsid w:val="00F47808"/>
    <w:rsid w:val="00F47972"/>
    <w:rsid w:val="00F47AD9"/>
    <w:rsid w:val="00F47AE0"/>
    <w:rsid w:val="00F47AF6"/>
    <w:rsid w:val="00F47B2E"/>
    <w:rsid w:val="00F47B3B"/>
    <w:rsid w:val="00F47C34"/>
    <w:rsid w:val="00F47DAB"/>
    <w:rsid w:val="00F47E96"/>
    <w:rsid w:val="00F47FF0"/>
    <w:rsid w:val="00F5005E"/>
    <w:rsid w:val="00F500F4"/>
    <w:rsid w:val="00F500FA"/>
    <w:rsid w:val="00F50263"/>
    <w:rsid w:val="00F502D0"/>
    <w:rsid w:val="00F50379"/>
    <w:rsid w:val="00F50442"/>
    <w:rsid w:val="00F5066E"/>
    <w:rsid w:val="00F5067F"/>
    <w:rsid w:val="00F50705"/>
    <w:rsid w:val="00F50882"/>
    <w:rsid w:val="00F50B55"/>
    <w:rsid w:val="00F50BBE"/>
    <w:rsid w:val="00F50D69"/>
    <w:rsid w:val="00F50DE6"/>
    <w:rsid w:val="00F50E03"/>
    <w:rsid w:val="00F50F7F"/>
    <w:rsid w:val="00F50FC9"/>
    <w:rsid w:val="00F50FE9"/>
    <w:rsid w:val="00F51017"/>
    <w:rsid w:val="00F510BC"/>
    <w:rsid w:val="00F511A0"/>
    <w:rsid w:val="00F512F2"/>
    <w:rsid w:val="00F512F6"/>
    <w:rsid w:val="00F5138A"/>
    <w:rsid w:val="00F514AA"/>
    <w:rsid w:val="00F51604"/>
    <w:rsid w:val="00F516B5"/>
    <w:rsid w:val="00F516EF"/>
    <w:rsid w:val="00F517A1"/>
    <w:rsid w:val="00F517CC"/>
    <w:rsid w:val="00F517F1"/>
    <w:rsid w:val="00F5180F"/>
    <w:rsid w:val="00F5183C"/>
    <w:rsid w:val="00F5190D"/>
    <w:rsid w:val="00F51973"/>
    <w:rsid w:val="00F51A6C"/>
    <w:rsid w:val="00F51ADC"/>
    <w:rsid w:val="00F51B6B"/>
    <w:rsid w:val="00F51C85"/>
    <w:rsid w:val="00F52136"/>
    <w:rsid w:val="00F52240"/>
    <w:rsid w:val="00F522E3"/>
    <w:rsid w:val="00F523BA"/>
    <w:rsid w:val="00F52698"/>
    <w:rsid w:val="00F5270A"/>
    <w:rsid w:val="00F527BE"/>
    <w:rsid w:val="00F527C0"/>
    <w:rsid w:val="00F5296B"/>
    <w:rsid w:val="00F52DAB"/>
    <w:rsid w:val="00F52DE0"/>
    <w:rsid w:val="00F52EC6"/>
    <w:rsid w:val="00F52F67"/>
    <w:rsid w:val="00F530B0"/>
    <w:rsid w:val="00F5312B"/>
    <w:rsid w:val="00F53155"/>
    <w:rsid w:val="00F5322C"/>
    <w:rsid w:val="00F53314"/>
    <w:rsid w:val="00F53453"/>
    <w:rsid w:val="00F534CF"/>
    <w:rsid w:val="00F53522"/>
    <w:rsid w:val="00F535F8"/>
    <w:rsid w:val="00F537B8"/>
    <w:rsid w:val="00F53902"/>
    <w:rsid w:val="00F539E0"/>
    <w:rsid w:val="00F53ACD"/>
    <w:rsid w:val="00F53B3D"/>
    <w:rsid w:val="00F53BE9"/>
    <w:rsid w:val="00F53C6F"/>
    <w:rsid w:val="00F53C73"/>
    <w:rsid w:val="00F53D03"/>
    <w:rsid w:val="00F53E09"/>
    <w:rsid w:val="00F53E3C"/>
    <w:rsid w:val="00F5412D"/>
    <w:rsid w:val="00F54151"/>
    <w:rsid w:val="00F541C0"/>
    <w:rsid w:val="00F54288"/>
    <w:rsid w:val="00F542B8"/>
    <w:rsid w:val="00F54365"/>
    <w:rsid w:val="00F543B3"/>
    <w:rsid w:val="00F544DC"/>
    <w:rsid w:val="00F545E5"/>
    <w:rsid w:val="00F54630"/>
    <w:rsid w:val="00F5463B"/>
    <w:rsid w:val="00F5466F"/>
    <w:rsid w:val="00F547A4"/>
    <w:rsid w:val="00F54822"/>
    <w:rsid w:val="00F54871"/>
    <w:rsid w:val="00F5487F"/>
    <w:rsid w:val="00F548E1"/>
    <w:rsid w:val="00F54976"/>
    <w:rsid w:val="00F549EA"/>
    <w:rsid w:val="00F54AB7"/>
    <w:rsid w:val="00F54DD9"/>
    <w:rsid w:val="00F54E59"/>
    <w:rsid w:val="00F5500B"/>
    <w:rsid w:val="00F55036"/>
    <w:rsid w:val="00F55186"/>
    <w:rsid w:val="00F551B5"/>
    <w:rsid w:val="00F5533A"/>
    <w:rsid w:val="00F5537E"/>
    <w:rsid w:val="00F55413"/>
    <w:rsid w:val="00F556DC"/>
    <w:rsid w:val="00F557B4"/>
    <w:rsid w:val="00F557B5"/>
    <w:rsid w:val="00F5586B"/>
    <w:rsid w:val="00F55946"/>
    <w:rsid w:val="00F55A59"/>
    <w:rsid w:val="00F55B72"/>
    <w:rsid w:val="00F55D65"/>
    <w:rsid w:val="00F55DC7"/>
    <w:rsid w:val="00F55F2F"/>
    <w:rsid w:val="00F55F64"/>
    <w:rsid w:val="00F56152"/>
    <w:rsid w:val="00F56364"/>
    <w:rsid w:val="00F5637F"/>
    <w:rsid w:val="00F56387"/>
    <w:rsid w:val="00F563AD"/>
    <w:rsid w:val="00F5640C"/>
    <w:rsid w:val="00F5643E"/>
    <w:rsid w:val="00F5647E"/>
    <w:rsid w:val="00F565E1"/>
    <w:rsid w:val="00F566AA"/>
    <w:rsid w:val="00F5678A"/>
    <w:rsid w:val="00F567E7"/>
    <w:rsid w:val="00F567FF"/>
    <w:rsid w:val="00F56861"/>
    <w:rsid w:val="00F5690F"/>
    <w:rsid w:val="00F569D0"/>
    <w:rsid w:val="00F56B26"/>
    <w:rsid w:val="00F56B33"/>
    <w:rsid w:val="00F56C8A"/>
    <w:rsid w:val="00F56D73"/>
    <w:rsid w:val="00F56E18"/>
    <w:rsid w:val="00F56F64"/>
    <w:rsid w:val="00F57007"/>
    <w:rsid w:val="00F570E4"/>
    <w:rsid w:val="00F5714A"/>
    <w:rsid w:val="00F571DF"/>
    <w:rsid w:val="00F57292"/>
    <w:rsid w:val="00F57397"/>
    <w:rsid w:val="00F575AB"/>
    <w:rsid w:val="00F57820"/>
    <w:rsid w:val="00F5790A"/>
    <w:rsid w:val="00F57942"/>
    <w:rsid w:val="00F579DC"/>
    <w:rsid w:val="00F57AA7"/>
    <w:rsid w:val="00F57B82"/>
    <w:rsid w:val="00F57B87"/>
    <w:rsid w:val="00F57C87"/>
    <w:rsid w:val="00F57CD0"/>
    <w:rsid w:val="00F57D18"/>
    <w:rsid w:val="00F57D5B"/>
    <w:rsid w:val="00F57D72"/>
    <w:rsid w:val="00F57D7E"/>
    <w:rsid w:val="00F57E8C"/>
    <w:rsid w:val="00F57F3F"/>
    <w:rsid w:val="00F6008D"/>
    <w:rsid w:val="00F600BC"/>
    <w:rsid w:val="00F60151"/>
    <w:rsid w:val="00F60175"/>
    <w:rsid w:val="00F6020D"/>
    <w:rsid w:val="00F6028D"/>
    <w:rsid w:val="00F6028E"/>
    <w:rsid w:val="00F602F8"/>
    <w:rsid w:val="00F603A7"/>
    <w:rsid w:val="00F60499"/>
    <w:rsid w:val="00F604E0"/>
    <w:rsid w:val="00F6066A"/>
    <w:rsid w:val="00F6067D"/>
    <w:rsid w:val="00F606BB"/>
    <w:rsid w:val="00F60793"/>
    <w:rsid w:val="00F6088D"/>
    <w:rsid w:val="00F6090E"/>
    <w:rsid w:val="00F60922"/>
    <w:rsid w:val="00F609A7"/>
    <w:rsid w:val="00F60A8E"/>
    <w:rsid w:val="00F60D99"/>
    <w:rsid w:val="00F60EBF"/>
    <w:rsid w:val="00F60F40"/>
    <w:rsid w:val="00F60F95"/>
    <w:rsid w:val="00F60FC5"/>
    <w:rsid w:val="00F6102B"/>
    <w:rsid w:val="00F6102D"/>
    <w:rsid w:val="00F610BE"/>
    <w:rsid w:val="00F611F7"/>
    <w:rsid w:val="00F612A5"/>
    <w:rsid w:val="00F614A0"/>
    <w:rsid w:val="00F61679"/>
    <w:rsid w:val="00F61821"/>
    <w:rsid w:val="00F6187D"/>
    <w:rsid w:val="00F61916"/>
    <w:rsid w:val="00F61930"/>
    <w:rsid w:val="00F61A68"/>
    <w:rsid w:val="00F61A6A"/>
    <w:rsid w:val="00F61C8A"/>
    <w:rsid w:val="00F61CEE"/>
    <w:rsid w:val="00F61E4F"/>
    <w:rsid w:val="00F61F0B"/>
    <w:rsid w:val="00F61F6F"/>
    <w:rsid w:val="00F61FF0"/>
    <w:rsid w:val="00F61FF5"/>
    <w:rsid w:val="00F6203B"/>
    <w:rsid w:val="00F62068"/>
    <w:rsid w:val="00F6207B"/>
    <w:rsid w:val="00F62250"/>
    <w:rsid w:val="00F62285"/>
    <w:rsid w:val="00F62340"/>
    <w:rsid w:val="00F6241F"/>
    <w:rsid w:val="00F62438"/>
    <w:rsid w:val="00F62566"/>
    <w:rsid w:val="00F6261A"/>
    <w:rsid w:val="00F628BC"/>
    <w:rsid w:val="00F628EA"/>
    <w:rsid w:val="00F6290B"/>
    <w:rsid w:val="00F62924"/>
    <w:rsid w:val="00F62937"/>
    <w:rsid w:val="00F629A8"/>
    <w:rsid w:val="00F62A39"/>
    <w:rsid w:val="00F62AC0"/>
    <w:rsid w:val="00F62B53"/>
    <w:rsid w:val="00F62B71"/>
    <w:rsid w:val="00F62C74"/>
    <w:rsid w:val="00F62C85"/>
    <w:rsid w:val="00F62E35"/>
    <w:rsid w:val="00F62E49"/>
    <w:rsid w:val="00F62E58"/>
    <w:rsid w:val="00F62EAF"/>
    <w:rsid w:val="00F62FC5"/>
    <w:rsid w:val="00F631F3"/>
    <w:rsid w:val="00F6331F"/>
    <w:rsid w:val="00F63523"/>
    <w:rsid w:val="00F637F0"/>
    <w:rsid w:val="00F63804"/>
    <w:rsid w:val="00F63A5B"/>
    <w:rsid w:val="00F63B42"/>
    <w:rsid w:val="00F63C78"/>
    <w:rsid w:val="00F63CF9"/>
    <w:rsid w:val="00F63D99"/>
    <w:rsid w:val="00F63DDE"/>
    <w:rsid w:val="00F63DEA"/>
    <w:rsid w:val="00F63F3D"/>
    <w:rsid w:val="00F6429C"/>
    <w:rsid w:val="00F643CD"/>
    <w:rsid w:val="00F643D5"/>
    <w:rsid w:val="00F644B4"/>
    <w:rsid w:val="00F645A4"/>
    <w:rsid w:val="00F6484A"/>
    <w:rsid w:val="00F649B8"/>
    <w:rsid w:val="00F64B42"/>
    <w:rsid w:val="00F64B5C"/>
    <w:rsid w:val="00F64B62"/>
    <w:rsid w:val="00F64BB0"/>
    <w:rsid w:val="00F64BEC"/>
    <w:rsid w:val="00F64C66"/>
    <w:rsid w:val="00F64C9F"/>
    <w:rsid w:val="00F64D13"/>
    <w:rsid w:val="00F64D56"/>
    <w:rsid w:val="00F64E6F"/>
    <w:rsid w:val="00F64E9F"/>
    <w:rsid w:val="00F64ED6"/>
    <w:rsid w:val="00F64F0E"/>
    <w:rsid w:val="00F6501A"/>
    <w:rsid w:val="00F65053"/>
    <w:rsid w:val="00F650D3"/>
    <w:rsid w:val="00F65173"/>
    <w:rsid w:val="00F652B8"/>
    <w:rsid w:val="00F6536C"/>
    <w:rsid w:val="00F65413"/>
    <w:rsid w:val="00F6543F"/>
    <w:rsid w:val="00F6546D"/>
    <w:rsid w:val="00F65493"/>
    <w:rsid w:val="00F655DF"/>
    <w:rsid w:val="00F65653"/>
    <w:rsid w:val="00F656B9"/>
    <w:rsid w:val="00F656E6"/>
    <w:rsid w:val="00F658F2"/>
    <w:rsid w:val="00F65922"/>
    <w:rsid w:val="00F65A96"/>
    <w:rsid w:val="00F65D65"/>
    <w:rsid w:val="00F65FEE"/>
    <w:rsid w:val="00F66090"/>
    <w:rsid w:val="00F66101"/>
    <w:rsid w:val="00F663C9"/>
    <w:rsid w:val="00F66424"/>
    <w:rsid w:val="00F6648B"/>
    <w:rsid w:val="00F6650D"/>
    <w:rsid w:val="00F66541"/>
    <w:rsid w:val="00F66626"/>
    <w:rsid w:val="00F66748"/>
    <w:rsid w:val="00F66758"/>
    <w:rsid w:val="00F6677A"/>
    <w:rsid w:val="00F66935"/>
    <w:rsid w:val="00F66A35"/>
    <w:rsid w:val="00F66A72"/>
    <w:rsid w:val="00F66A8D"/>
    <w:rsid w:val="00F66AC8"/>
    <w:rsid w:val="00F66B24"/>
    <w:rsid w:val="00F66BA4"/>
    <w:rsid w:val="00F66C9A"/>
    <w:rsid w:val="00F66E0A"/>
    <w:rsid w:val="00F66E28"/>
    <w:rsid w:val="00F66E67"/>
    <w:rsid w:val="00F66E68"/>
    <w:rsid w:val="00F66F93"/>
    <w:rsid w:val="00F66FBE"/>
    <w:rsid w:val="00F67136"/>
    <w:rsid w:val="00F67416"/>
    <w:rsid w:val="00F67421"/>
    <w:rsid w:val="00F67473"/>
    <w:rsid w:val="00F674FF"/>
    <w:rsid w:val="00F675BC"/>
    <w:rsid w:val="00F67751"/>
    <w:rsid w:val="00F67758"/>
    <w:rsid w:val="00F67761"/>
    <w:rsid w:val="00F678D6"/>
    <w:rsid w:val="00F67944"/>
    <w:rsid w:val="00F6795A"/>
    <w:rsid w:val="00F679A6"/>
    <w:rsid w:val="00F67BEE"/>
    <w:rsid w:val="00F67D04"/>
    <w:rsid w:val="00F67F51"/>
    <w:rsid w:val="00F70171"/>
    <w:rsid w:val="00F70196"/>
    <w:rsid w:val="00F70276"/>
    <w:rsid w:val="00F7045A"/>
    <w:rsid w:val="00F70556"/>
    <w:rsid w:val="00F70585"/>
    <w:rsid w:val="00F70608"/>
    <w:rsid w:val="00F706D7"/>
    <w:rsid w:val="00F70794"/>
    <w:rsid w:val="00F707E5"/>
    <w:rsid w:val="00F7087B"/>
    <w:rsid w:val="00F708A6"/>
    <w:rsid w:val="00F708FC"/>
    <w:rsid w:val="00F7091A"/>
    <w:rsid w:val="00F70AAA"/>
    <w:rsid w:val="00F70BB8"/>
    <w:rsid w:val="00F70BDF"/>
    <w:rsid w:val="00F70C0D"/>
    <w:rsid w:val="00F70CD0"/>
    <w:rsid w:val="00F71098"/>
    <w:rsid w:val="00F711FC"/>
    <w:rsid w:val="00F71272"/>
    <w:rsid w:val="00F712A5"/>
    <w:rsid w:val="00F71320"/>
    <w:rsid w:val="00F7138F"/>
    <w:rsid w:val="00F71413"/>
    <w:rsid w:val="00F7142B"/>
    <w:rsid w:val="00F71484"/>
    <w:rsid w:val="00F714C0"/>
    <w:rsid w:val="00F71541"/>
    <w:rsid w:val="00F71699"/>
    <w:rsid w:val="00F716D5"/>
    <w:rsid w:val="00F71866"/>
    <w:rsid w:val="00F71991"/>
    <w:rsid w:val="00F71A2C"/>
    <w:rsid w:val="00F71A2E"/>
    <w:rsid w:val="00F71CD4"/>
    <w:rsid w:val="00F71D97"/>
    <w:rsid w:val="00F71DEB"/>
    <w:rsid w:val="00F71E22"/>
    <w:rsid w:val="00F71EC9"/>
    <w:rsid w:val="00F72036"/>
    <w:rsid w:val="00F7206E"/>
    <w:rsid w:val="00F720BF"/>
    <w:rsid w:val="00F7212E"/>
    <w:rsid w:val="00F7213F"/>
    <w:rsid w:val="00F721D9"/>
    <w:rsid w:val="00F722EE"/>
    <w:rsid w:val="00F7230F"/>
    <w:rsid w:val="00F7247F"/>
    <w:rsid w:val="00F725D0"/>
    <w:rsid w:val="00F726C7"/>
    <w:rsid w:val="00F7275E"/>
    <w:rsid w:val="00F727C4"/>
    <w:rsid w:val="00F72966"/>
    <w:rsid w:val="00F72A2D"/>
    <w:rsid w:val="00F72AF7"/>
    <w:rsid w:val="00F72B3E"/>
    <w:rsid w:val="00F72BE7"/>
    <w:rsid w:val="00F72D82"/>
    <w:rsid w:val="00F72EBB"/>
    <w:rsid w:val="00F72EBE"/>
    <w:rsid w:val="00F7307D"/>
    <w:rsid w:val="00F73093"/>
    <w:rsid w:val="00F730EB"/>
    <w:rsid w:val="00F73219"/>
    <w:rsid w:val="00F732C6"/>
    <w:rsid w:val="00F732FA"/>
    <w:rsid w:val="00F73384"/>
    <w:rsid w:val="00F73393"/>
    <w:rsid w:val="00F733FE"/>
    <w:rsid w:val="00F73493"/>
    <w:rsid w:val="00F73553"/>
    <w:rsid w:val="00F7357A"/>
    <w:rsid w:val="00F735A4"/>
    <w:rsid w:val="00F735A8"/>
    <w:rsid w:val="00F735D8"/>
    <w:rsid w:val="00F73605"/>
    <w:rsid w:val="00F73630"/>
    <w:rsid w:val="00F7365A"/>
    <w:rsid w:val="00F736B3"/>
    <w:rsid w:val="00F73773"/>
    <w:rsid w:val="00F7385F"/>
    <w:rsid w:val="00F7387A"/>
    <w:rsid w:val="00F73881"/>
    <w:rsid w:val="00F73937"/>
    <w:rsid w:val="00F73999"/>
    <w:rsid w:val="00F739A6"/>
    <w:rsid w:val="00F739F3"/>
    <w:rsid w:val="00F73A35"/>
    <w:rsid w:val="00F73AF4"/>
    <w:rsid w:val="00F73B25"/>
    <w:rsid w:val="00F73B3E"/>
    <w:rsid w:val="00F73C34"/>
    <w:rsid w:val="00F73C39"/>
    <w:rsid w:val="00F73CC4"/>
    <w:rsid w:val="00F73DC7"/>
    <w:rsid w:val="00F73E41"/>
    <w:rsid w:val="00F73E79"/>
    <w:rsid w:val="00F74040"/>
    <w:rsid w:val="00F74113"/>
    <w:rsid w:val="00F74131"/>
    <w:rsid w:val="00F742B8"/>
    <w:rsid w:val="00F742C5"/>
    <w:rsid w:val="00F742F2"/>
    <w:rsid w:val="00F7430E"/>
    <w:rsid w:val="00F743A2"/>
    <w:rsid w:val="00F743A6"/>
    <w:rsid w:val="00F74417"/>
    <w:rsid w:val="00F74486"/>
    <w:rsid w:val="00F744A4"/>
    <w:rsid w:val="00F744EF"/>
    <w:rsid w:val="00F74534"/>
    <w:rsid w:val="00F7454C"/>
    <w:rsid w:val="00F745AF"/>
    <w:rsid w:val="00F7465B"/>
    <w:rsid w:val="00F746B3"/>
    <w:rsid w:val="00F748E3"/>
    <w:rsid w:val="00F748E5"/>
    <w:rsid w:val="00F74AB0"/>
    <w:rsid w:val="00F74B93"/>
    <w:rsid w:val="00F74D8B"/>
    <w:rsid w:val="00F74DCE"/>
    <w:rsid w:val="00F74DDE"/>
    <w:rsid w:val="00F74EF4"/>
    <w:rsid w:val="00F74FB5"/>
    <w:rsid w:val="00F7502F"/>
    <w:rsid w:val="00F75116"/>
    <w:rsid w:val="00F75281"/>
    <w:rsid w:val="00F7533B"/>
    <w:rsid w:val="00F75343"/>
    <w:rsid w:val="00F7547A"/>
    <w:rsid w:val="00F75499"/>
    <w:rsid w:val="00F754CE"/>
    <w:rsid w:val="00F756B1"/>
    <w:rsid w:val="00F757A9"/>
    <w:rsid w:val="00F757B7"/>
    <w:rsid w:val="00F7580F"/>
    <w:rsid w:val="00F75820"/>
    <w:rsid w:val="00F75836"/>
    <w:rsid w:val="00F75A17"/>
    <w:rsid w:val="00F75A21"/>
    <w:rsid w:val="00F75B78"/>
    <w:rsid w:val="00F75BA8"/>
    <w:rsid w:val="00F75BFF"/>
    <w:rsid w:val="00F75C1C"/>
    <w:rsid w:val="00F75CF7"/>
    <w:rsid w:val="00F75EAF"/>
    <w:rsid w:val="00F75ED3"/>
    <w:rsid w:val="00F75F34"/>
    <w:rsid w:val="00F75F4D"/>
    <w:rsid w:val="00F75F64"/>
    <w:rsid w:val="00F75F74"/>
    <w:rsid w:val="00F75F97"/>
    <w:rsid w:val="00F75FF5"/>
    <w:rsid w:val="00F76077"/>
    <w:rsid w:val="00F76147"/>
    <w:rsid w:val="00F762B8"/>
    <w:rsid w:val="00F763A9"/>
    <w:rsid w:val="00F7640A"/>
    <w:rsid w:val="00F764D0"/>
    <w:rsid w:val="00F7652C"/>
    <w:rsid w:val="00F76741"/>
    <w:rsid w:val="00F76839"/>
    <w:rsid w:val="00F76983"/>
    <w:rsid w:val="00F7699B"/>
    <w:rsid w:val="00F769DF"/>
    <w:rsid w:val="00F769EF"/>
    <w:rsid w:val="00F76A7B"/>
    <w:rsid w:val="00F76AE7"/>
    <w:rsid w:val="00F76B28"/>
    <w:rsid w:val="00F76BAB"/>
    <w:rsid w:val="00F76BF4"/>
    <w:rsid w:val="00F76C33"/>
    <w:rsid w:val="00F76D8D"/>
    <w:rsid w:val="00F76DD5"/>
    <w:rsid w:val="00F76E5C"/>
    <w:rsid w:val="00F76E8B"/>
    <w:rsid w:val="00F76ED8"/>
    <w:rsid w:val="00F76F1B"/>
    <w:rsid w:val="00F76F45"/>
    <w:rsid w:val="00F76FBB"/>
    <w:rsid w:val="00F77144"/>
    <w:rsid w:val="00F77227"/>
    <w:rsid w:val="00F7726F"/>
    <w:rsid w:val="00F7737B"/>
    <w:rsid w:val="00F774E9"/>
    <w:rsid w:val="00F77589"/>
    <w:rsid w:val="00F77619"/>
    <w:rsid w:val="00F77657"/>
    <w:rsid w:val="00F777B4"/>
    <w:rsid w:val="00F7784A"/>
    <w:rsid w:val="00F7791B"/>
    <w:rsid w:val="00F779E5"/>
    <w:rsid w:val="00F77ADC"/>
    <w:rsid w:val="00F77AF8"/>
    <w:rsid w:val="00F77B50"/>
    <w:rsid w:val="00F77BDA"/>
    <w:rsid w:val="00F77BDF"/>
    <w:rsid w:val="00F77D16"/>
    <w:rsid w:val="00F77D68"/>
    <w:rsid w:val="00F77E99"/>
    <w:rsid w:val="00F77EFF"/>
    <w:rsid w:val="00F80152"/>
    <w:rsid w:val="00F80391"/>
    <w:rsid w:val="00F80468"/>
    <w:rsid w:val="00F80473"/>
    <w:rsid w:val="00F80525"/>
    <w:rsid w:val="00F80668"/>
    <w:rsid w:val="00F808E4"/>
    <w:rsid w:val="00F80940"/>
    <w:rsid w:val="00F809EC"/>
    <w:rsid w:val="00F809FC"/>
    <w:rsid w:val="00F80A29"/>
    <w:rsid w:val="00F80AB9"/>
    <w:rsid w:val="00F80B59"/>
    <w:rsid w:val="00F80B7B"/>
    <w:rsid w:val="00F80CF6"/>
    <w:rsid w:val="00F80DAC"/>
    <w:rsid w:val="00F80DCA"/>
    <w:rsid w:val="00F80DE9"/>
    <w:rsid w:val="00F80E46"/>
    <w:rsid w:val="00F80E51"/>
    <w:rsid w:val="00F80FFB"/>
    <w:rsid w:val="00F8106A"/>
    <w:rsid w:val="00F810DD"/>
    <w:rsid w:val="00F811C9"/>
    <w:rsid w:val="00F811E3"/>
    <w:rsid w:val="00F814CF"/>
    <w:rsid w:val="00F81654"/>
    <w:rsid w:val="00F8167F"/>
    <w:rsid w:val="00F81712"/>
    <w:rsid w:val="00F818C7"/>
    <w:rsid w:val="00F81A22"/>
    <w:rsid w:val="00F81A63"/>
    <w:rsid w:val="00F81B01"/>
    <w:rsid w:val="00F81C7B"/>
    <w:rsid w:val="00F81C86"/>
    <w:rsid w:val="00F81CCD"/>
    <w:rsid w:val="00F81D79"/>
    <w:rsid w:val="00F81E96"/>
    <w:rsid w:val="00F81EE6"/>
    <w:rsid w:val="00F81F57"/>
    <w:rsid w:val="00F820D7"/>
    <w:rsid w:val="00F8217E"/>
    <w:rsid w:val="00F821C2"/>
    <w:rsid w:val="00F823E1"/>
    <w:rsid w:val="00F82482"/>
    <w:rsid w:val="00F8250A"/>
    <w:rsid w:val="00F826BE"/>
    <w:rsid w:val="00F826DA"/>
    <w:rsid w:val="00F82779"/>
    <w:rsid w:val="00F827A1"/>
    <w:rsid w:val="00F827CC"/>
    <w:rsid w:val="00F82843"/>
    <w:rsid w:val="00F82849"/>
    <w:rsid w:val="00F82A28"/>
    <w:rsid w:val="00F82B75"/>
    <w:rsid w:val="00F82B9E"/>
    <w:rsid w:val="00F82C82"/>
    <w:rsid w:val="00F82C96"/>
    <w:rsid w:val="00F82D4E"/>
    <w:rsid w:val="00F82DE3"/>
    <w:rsid w:val="00F82F28"/>
    <w:rsid w:val="00F8304A"/>
    <w:rsid w:val="00F830A8"/>
    <w:rsid w:val="00F832AA"/>
    <w:rsid w:val="00F83394"/>
    <w:rsid w:val="00F833C5"/>
    <w:rsid w:val="00F83489"/>
    <w:rsid w:val="00F8348B"/>
    <w:rsid w:val="00F8379D"/>
    <w:rsid w:val="00F837BB"/>
    <w:rsid w:val="00F837DC"/>
    <w:rsid w:val="00F839C2"/>
    <w:rsid w:val="00F839EB"/>
    <w:rsid w:val="00F83B6B"/>
    <w:rsid w:val="00F83B86"/>
    <w:rsid w:val="00F83BB0"/>
    <w:rsid w:val="00F83E59"/>
    <w:rsid w:val="00F83E84"/>
    <w:rsid w:val="00F83F42"/>
    <w:rsid w:val="00F83F4C"/>
    <w:rsid w:val="00F8400D"/>
    <w:rsid w:val="00F8404B"/>
    <w:rsid w:val="00F8408A"/>
    <w:rsid w:val="00F840C3"/>
    <w:rsid w:val="00F840ED"/>
    <w:rsid w:val="00F84102"/>
    <w:rsid w:val="00F8412F"/>
    <w:rsid w:val="00F84141"/>
    <w:rsid w:val="00F8419B"/>
    <w:rsid w:val="00F84219"/>
    <w:rsid w:val="00F8439B"/>
    <w:rsid w:val="00F844F6"/>
    <w:rsid w:val="00F84548"/>
    <w:rsid w:val="00F84654"/>
    <w:rsid w:val="00F84878"/>
    <w:rsid w:val="00F849DA"/>
    <w:rsid w:val="00F84CE1"/>
    <w:rsid w:val="00F84D1E"/>
    <w:rsid w:val="00F84DF1"/>
    <w:rsid w:val="00F84EA3"/>
    <w:rsid w:val="00F84F58"/>
    <w:rsid w:val="00F84FE7"/>
    <w:rsid w:val="00F85075"/>
    <w:rsid w:val="00F8515C"/>
    <w:rsid w:val="00F851BE"/>
    <w:rsid w:val="00F851D0"/>
    <w:rsid w:val="00F8522B"/>
    <w:rsid w:val="00F852BE"/>
    <w:rsid w:val="00F852C1"/>
    <w:rsid w:val="00F8532C"/>
    <w:rsid w:val="00F8535B"/>
    <w:rsid w:val="00F853E5"/>
    <w:rsid w:val="00F85401"/>
    <w:rsid w:val="00F85468"/>
    <w:rsid w:val="00F85488"/>
    <w:rsid w:val="00F85490"/>
    <w:rsid w:val="00F8557B"/>
    <w:rsid w:val="00F8562D"/>
    <w:rsid w:val="00F85745"/>
    <w:rsid w:val="00F85779"/>
    <w:rsid w:val="00F8577C"/>
    <w:rsid w:val="00F85825"/>
    <w:rsid w:val="00F85833"/>
    <w:rsid w:val="00F85895"/>
    <w:rsid w:val="00F858E5"/>
    <w:rsid w:val="00F85901"/>
    <w:rsid w:val="00F85913"/>
    <w:rsid w:val="00F85918"/>
    <w:rsid w:val="00F859D5"/>
    <w:rsid w:val="00F85A2B"/>
    <w:rsid w:val="00F85A56"/>
    <w:rsid w:val="00F85AA2"/>
    <w:rsid w:val="00F85AF2"/>
    <w:rsid w:val="00F85B65"/>
    <w:rsid w:val="00F85B9B"/>
    <w:rsid w:val="00F85C31"/>
    <w:rsid w:val="00F85CA3"/>
    <w:rsid w:val="00F85D82"/>
    <w:rsid w:val="00F85DC3"/>
    <w:rsid w:val="00F85DD2"/>
    <w:rsid w:val="00F85E38"/>
    <w:rsid w:val="00F85F04"/>
    <w:rsid w:val="00F85F0A"/>
    <w:rsid w:val="00F85FFD"/>
    <w:rsid w:val="00F8601B"/>
    <w:rsid w:val="00F86037"/>
    <w:rsid w:val="00F8610E"/>
    <w:rsid w:val="00F861B9"/>
    <w:rsid w:val="00F8632E"/>
    <w:rsid w:val="00F86383"/>
    <w:rsid w:val="00F86425"/>
    <w:rsid w:val="00F86515"/>
    <w:rsid w:val="00F86541"/>
    <w:rsid w:val="00F865C3"/>
    <w:rsid w:val="00F865EC"/>
    <w:rsid w:val="00F86624"/>
    <w:rsid w:val="00F868AC"/>
    <w:rsid w:val="00F86A5C"/>
    <w:rsid w:val="00F86C0E"/>
    <w:rsid w:val="00F86C72"/>
    <w:rsid w:val="00F86EA9"/>
    <w:rsid w:val="00F86EE8"/>
    <w:rsid w:val="00F86FF0"/>
    <w:rsid w:val="00F870E2"/>
    <w:rsid w:val="00F870FB"/>
    <w:rsid w:val="00F8717E"/>
    <w:rsid w:val="00F87192"/>
    <w:rsid w:val="00F87230"/>
    <w:rsid w:val="00F87491"/>
    <w:rsid w:val="00F874EE"/>
    <w:rsid w:val="00F8755B"/>
    <w:rsid w:val="00F877C1"/>
    <w:rsid w:val="00F87863"/>
    <w:rsid w:val="00F8792A"/>
    <w:rsid w:val="00F8796C"/>
    <w:rsid w:val="00F87AC9"/>
    <w:rsid w:val="00F87B2A"/>
    <w:rsid w:val="00F87B7F"/>
    <w:rsid w:val="00F87C37"/>
    <w:rsid w:val="00F87CAF"/>
    <w:rsid w:val="00F87D06"/>
    <w:rsid w:val="00F87D16"/>
    <w:rsid w:val="00F87DBF"/>
    <w:rsid w:val="00F87DD1"/>
    <w:rsid w:val="00F87FF3"/>
    <w:rsid w:val="00F901DC"/>
    <w:rsid w:val="00F902A2"/>
    <w:rsid w:val="00F90358"/>
    <w:rsid w:val="00F9040F"/>
    <w:rsid w:val="00F90495"/>
    <w:rsid w:val="00F904D8"/>
    <w:rsid w:val="00F90545"/>
    <w:rsid w:val="00F90549"/>
    <w:rsid w:val="00F90551"/>
    <w:rsid w:val="00F90668"/>
    <w:rsid w:val="00F906AD"/>
    <w:rsid w:val="00F90883"/>
    <w:rsid w:val="00F90BAD"/>
    <w:rsid w:val="00F90BD2"/>
    <w:rsid w:val="00F90BFE"/>
    <w:rsid w:val="00F90C41"/>
    <w:rsid w:val="00F90D02"/>
    <w:rsid w:val="00F90DCA"/>
    <w:rsid w:val="00F90E13"/>
    <w:rsid w:val="00F90E48"/>
    <w:rsid w:val="00F90F3F"/>
    <w:rsid w:val="00F91063"/>
    <w:rsid w:val="00F910BC"/>
    <w:rsid w:val="00F91256"/>
    <w:rsid w:val="00F914D7"/>
    <w:rsid w:val="00F914E3"/>
    <w:rsid w:val="00F915C8"/>
    <w:rsid w:val="00F9162C"/>
    <w:rsid w:val="00F91687"/>
    <w:rsid w:val="00F917B6"/>
    <w:rsid w:val="00F91883"/>
    <w:rsid w:val="00F919C9"/>
    <w:rsid w:val="00F919F3"/>
    <w:rsid w:val="00F91BBB"/>
    <w:rsid w:val="00F91CA0"/>
    <w:rsid w:val="00F91CFE"/>
    <w:rsid w:val="00F91DE4"/>
    <w:rsid w:val="00F91E8C"/>
    <w:rsid w:val="00F91EF0"/>
    <w:rsid w:val="00F92114"/>
    <w:rsid w:val="00F92124"/>
    <w:rsid w:val="00F92127"/>
    <w:rsid w:val="00F921D5"/>
    <w:rsid w:val="00F921EC"/>
    <w:rsid w:val="00F925CB"/>
    <w:rsid w:val="00F9269E"/>
    <w:rsid w:val="00F92759"/>
    <w:rsid w:val="00F927BD"/>
    <w:rsid w:val="00F928EB"/>
    <w:rsid w:val="00F92A47"/>
    <w:rsid w:val="00F92A9E"/>
    <w:rsid w:val="00F92AAA"/>
    <w:rsid w:val="00F92B77"/>
    <w:rsid w:val="00F92C66"/>
    <w:rsid w:val="00F92DD6"/>
    <w:rsid w:val="00F92E03"/>
    <w:rsid w:val="00F92F90"/>
    <w:rsid w:val="00F9302A"/>
    <w:rsid w:val="00F93059"/>
    <w:rsid w:val="00F93148"/>
    <w:rsid w:val="00F931D1"/>
    <w:rsid w:val="00F93311"/>
    <w:rsid w:val="00F93322"/>
    <w:rsid w:val="00F93375"/>
    <w:rsid w:val="00F934BB"/>
    <w:rsid w:val="00F934F8"/>
    <w:rsid w:val="00F935A8"/>
    <w:rsid w:val="00F93652"/>
    <w:rsid w:val="00F9380D"/>
    <w:rsid w:val="00F93861"/>
    <w:rsid w:val="00F9387A"/>
    <w:rsid w:val="00F938C2"/>
    <w:rsid w:val="00F93988"/>
    <w:rsid w:val="00F93995"/>
    <w:rsid w:val="00F939D8"/>
    <w:rsid w:val="00F93A14"/>
    <w:rsid w:val="00F93AA8"/>
    <w:rsid w:val="00F93B32"/>
    <w:rsid w:val="00F93C13"/>
    <w:rsid w:val="00F93C49"/>
    <w:rsid w:val="00F93CBC"/>
    <w:rsid w:val="00F93D56"/>
    <w:rsid w:val="00F93E57"/>
    <w:rsid w:val="00F93FE3"/>
    <w:rsid w:val="00F9417A"/>
    <w:rsid w:val="00F942B3"/>
    <w:rsid w:val="00F94454"/>
    <w:rsid w:val="00F944A4"/>
    <w:rsid w:val="00F944EB"/>
    <w:rsid w:val="00F94604"/>
    <w:rsid w:val="00F94633"/>
    <w:rsid w:val="00F94650"/>
    <w:rsid w:val="00F94760"/>
    <w:rsid w:val="00F947C8"/>
    <w:rsid w:val="00F947FD"/>
    <w:rsid w:val="00F94892"/>
    <w:rsid w:val="00F948BF"/>
    <w:rsid w:val="00F94901"/>
    <w:rsid w:val="00F94923"/>
    <w:rsid w:val="00F94A3D"/>
    <w:rsid w:val="00F94A57"/>
    <w:rsid w:val="00F94A83"/>
    <w:rsid w:val="00F94AD8"/>
    <w:rsid w:val="00F94B20"/>
    <w:rsid w:val="00F94BF9"/>
    <w:rsid w:val="00F94BFD"/>
    <w:rsid w:val="00F94CCD"/>
    <w:rsid w:val="00F94D06"/>
    <w:rsid w:val="00F94D47"/>
    <w:rsid w:val="00F94D4A"/>
    <w:rsid w:val="00F94E9F"/>
    <w:rsid w:val="00F94EFF"/>
    <w:rsid w:val="00F94FF1"/>
    <w:rsid w:val="00F95121"/>
    <w:rsid w:val="00F952BF"/>
    <w:rsid w:val="00F9533E"/>
    <w:rsid w:val="00F953A3"/>
    <w:rsid w:val="00F953BF"/>
    <w:rsid w:val="00F95436"/>
    <w:rsid w:val="00F9544A"/>
    <w:rsid w:val="00F9554D"/>
    <w:rsid w:val="00F95664"/>
    <w:rsid w:val="00F956DA"/>
    <w:rsid w:val="00F9572F"/>
    <w:rsid w:val="00F95B38"/>
    <w:rsid w:val="00F95BC6"/>
    <w:rsid w:val="00F95D1E"/>
    <w:rsid w:val="00F95DAD"/>
    <w:rsid w:val="00F96009"/>
    <w:rsid w:val="00F96018"/>
    <w:rsid w:val="00F9601A"/>
    <w:rsid w:val="00F96086"/>
    <w:rsid w:val="00F960B8"/>
    <w:rsid w:val="00F960C9"/>
    <w:rsid w:val="00F96180"/>
    <w:rsid w:val="00F96286"/>
    <w:rsid w:val="00F9628A"/>
    <w:rsid w:val="00F96393"/>
    <w:rsid w:val="00F9639F"/>
    <w:rsid w:val="00F963D6"/>
    <w:rsid w:val="00F9646F"/>
    <w:rsid w:val="00F96539"/>
    <w:rsid w:val="00F966C1"/>
    <w:rsid w:val="00F96720"/>
    <w:rsid w:val="00F9673B"/>
    <w:rsid w:val="00F9676E"/>
    <w:rsid w:val="00F969F0"/>
    <w:rsid w:val="00F96AD0"/>
    <w:rsid w:val="00F96B65"/>
    <w:rsid w:val="00F96BF1"/>
    <w:rsid w:val="00F96C24"/>
    <w:rsid w:val="00F96C9C"/>
    <w:rsid w:val="00F96E40"/>
    <w:rsid w:val="00F96FB4"/>
    <w:rsid w:val="00F97085"/>
    <w:rsid w:val="00F97090"/>
    <w:rsid w:val="00F972E0"/>
    <w:rsid w:val="00F974EE"/>
    <w:rsid w:val="00F97527"/>
    <w:rsid w:val="00F97560"/>
    <w:rsid w:val="00F97628"/>
    <w:rsid w:val="00F97787"/>
    <w:rsid w:val="00F97896"/>
    <w:rsid w:val="00F97923"/>
    <w:rsid w:val="00F979DC"/>
    <w:rsid w:val="00F97B70"/>
    <w:rsid w:val="00F97C33"/>
    <w:rsid w:val="00F97C5C"/>
    <w:rsid w:val="00F97CD4"/>
    <w:rsid w:val="00F97CFF"/>
    <w:rsid w:val="00F97D2C"/>
    <w:rsid w:val="00F97DCB"/>
    <w:rsid w:val="00FA000B"/>
    <w:rsid w:val="00FA013D"/>
    <w:rsid w:val="00FA022E"/>
    <w:rsid w:val="00FA0347"/>
    <w:rsid w:val="00FA03AC"/>
    <w:rsid w:val="00FA0424"/>
    <w:rsid w:val="00FA049E"/>
    <w:rsid w:val="00FA056E"/>
    <w:rsid w:val="00FA0574"/>
    <w:rsid w:val="00FA05CF"/>
    <w:rsid w:val="00FA05D5"/>
    <w:rsid w:val="00FA05D8"/>
    <w:rsid w:val="00FA06D6"/>
    <w:rsid w:val="00FA08BE"/>
    <w:rsid w:val="00FA08F5"/>
    <w:rsid w:val="00FA096A"/>
    <w:rsid w:val="00FA09FD"/>
    <w:rsid w:val="00FA0A01"/>
    <w:rsid w:val="00FA0A06"/>
    <w:rsid w:val="00FA0A26"/>
    <w:rsid w:val="00FA0A54"/>
    <w:rsid w:val="00FA0A78"/>
    <w:rsid w:val="00FA0A96"/>
    <w:rsid w:val="00FA0A9F"/>
    <w:rsid w:val="00FA0B3A"/>
    <w:rsid w:val="00FA0BE4"/>
    <w:rsid w:val="00FA0CF9"/>
    <w:rsid w:val="00FA0D48"/>
    <w:rsid w:val="00FA0DBC"/>
    <w:rsid w:val="00FA0E24"/>
    <w:rsid w:val="00FA0E90"/>
    <w:rsid w:val="00FA0FB7"/>
    <w:rsid w:val="00FA10F2"/>
    <w:rsid w:val="00FA119A"/>
    <w:rsid w:val="00FA11F1"/>
    <w:rsid w:val="00FA1218"/>
    <w:rsid w:val="00FA137E"/>
    <w:rsid w:val="00FA13CA"/>
    <w:rsid w:val="00FA1443"/>
    <w:rsid w:val="00FA14CB"/>
    <w:rsid w:val="00FA1522"/>
    <w:rsid w:val="00FA16C1"/>
    <w:rsid w:val="00FA16FE"/>
    <w:rsid w:val="00FA1873"/>
    <w:rsid w:val="00FA18D5"/>
    <w:rsid w:val="00FA1948"/>
    <w:rsid w:val="00FA196C"/>
    <w:rsid w:val="00FA19EA"/>
    <w:rsid w:val="00FA1AD5"/>
    <w:rsid w:val="00FA1B52"/>
    <w:rsid w:val="00FA1CE3"/>
    <w:rsid w:val="00FA1D1D"/>
    <w:rsid w:val="00FA1DCD"/>
    <w:rsid w:val="00FA1DDC"/>
    <w:rsid w:val="00FA1E49"/>
    <w:rsid w:val="00FA1F03"/>
    <w:rsid w:val="00FA1F0A"/>
    <w:rsid w:val="00FA211A"/>
    <w:rsid w:val="00FA2150"/>
    <w:rsid w:val="00FA220C"/>
    <w:rsid w:val="00FA226C"/>
    <w:rsid w:val="00FA22A0"/>
    <w:rsid w:val="00FA23D8"/>
    <w:rsid w:val="00FA24BB"/>
    <w:rsid w:val="00FA2532"/>
    <w:rsid w:val="00FA258A"/>
    <w:rsid w:val="00FA25D3"/>
    <w:rsid w:val="00FA2608"/>
    <w:rsid w:val="00FA2684"/>
    <w:rsid w:val="00FA2728"/>
    <w:rsid w:val="00FA280D"/>
    <w:rsid w:val="00FA289C"/>
    <w:rsid w:val="00FA29C5"/>
    <w:rsid w:val="00FA2A4B"/>
    <w:rsid w:val="00FA2A5B"/>
    <w:rsid w:val="00FA2A84"/>
    <w:rsid w:val="00FA2C41"/>
    <w:rsid w:val="00FA2D0A"/>
    <w:rsid w:val="00FA2DF3"/>
    <w:rsid w:val="00FA2EA1"/>
    <w:rsid w:val="00FA2FB1"/>
    <w:rsid w:val="00FA3063"/>
    <w:rsid w:val="00FA3156"/>
    <w:rsid w:val="00FA3166"/>
    <w:rsid w:val="00FA3171"/>
    <w:rsid w:val="00FA31FB"/>
    <w:rsid w:val="00FA328B"/>
    <w:rsid w:val="00FA338E"/>
    <w:rsid w:val="00FA3418"/>
    <w:rsid w:val="00FA3465"/>
    <w:rsid w:val="00FA349E"/>
    <w:rsid w:val="00FA3525"/>
    <w:rsid w:val="00FA3586"/>
    <w:rsid w:val="00FA37D0"/>
    <w:rsid w:val="00FA38E8"/>
    <w:rsid w:val="00FA3953"/>
    <w:rsid w:val="00FA3A06"/>
    <w:rsid w:val="00FA3AAD"/>
    <w:rsid w:val="00FA3B2E"/>
    <w:rsid w:val="00FA3B6C"/>
    <w:rsid w:val="00FA3D77"/>
    <w:rsid w:val="00FA3E5A"/>
    <w:rsid w:val="00FA3E64"/>
    <w:rsid w:val="00FA3EBC"/>
    <w:rsid w:val="00FA3F94"/>
    <w:rsid w:val="00FA4078"/>
    <w:rsid w:val="00FA40A6"/>
    <w:rsid w:val="00FA40EC"/>
    <w:rsid w:val="00FA410E"/>
    <w:rsid w:val="00FA4127"/>
    <w:rsid w:val="00FA41DF"/>
    <w:rsid w:val="00FA41E5"/>
    <w:rsid w:val="00FA431B"/>
    <w:rsid w:val="00FA440B"/>
    <w:rsid w:val="00FA444C"/>
    <w:rsid w:val="00FA4457"/>
    <w:rsid w:val="00FA45D7"/>
    <w:rsid w:val="00FA47F0"/>
    <w:rsid w:val="00FA48CC"/>
    <w:rsid w:val="00FA48E2"/>
    <w:rsid w:val="00FA4A40"/>
    <w:rsid w:val="00FA4B3B"/>
    <w:rsid w:val="00FA4D68"/>
    <w:rsid w:val="00FA4DF6"/>
    <w:rsid w:val="00FA4E15"/>
    <w:rsid w:val="00FA4F44"/>
    <w:rsid w:val="00FA5045"/>
    <w:rsid w:val="00FA50E7"/>
    <w:rsid w:val="00FA5202"/>
    <w:rsid w:val="00FA52C1"/>
    <w:rsid w:val="00FA55B4"/>
    <w:rsid w:val="00FA5602"/>
    <w:rsid w:val="00FA56CA"/>
    <w:rsid w:val="00FA56DF"/>
    <w:rsid w:val="00FA56ED"/>
    <w:rsid w:val="00FA5C46"/>
    <w:rsid w:val="00FA5C8C"/>
    <w:rsid w:val="00FA5D8A"/>
    <w:rsid w:val="00FA5E5D"/>
    <w:rsid w:val="00FA5EE5"/>
    <w:rsid w:val="00FA5F41"/>
    <w:rsid w:val="00FA5FC6"/>
    <w:rsid w:val="00FA600C"/>
    <w:rsid w:val="00FA601D"/>
    <w:rsid w:val="00FA61B8"/>
    <w:rsid w:val="00FA61E0"/>
    <w:rsid w:val="00FA61EF"/>
    <w:rsid w:val="00FA6287"/>
    <w:rsid w:val="00FA651C"/>
    <w:rsid w:val="00FA6531"/>
    <w:rsid w:val="00FA6644"/>
    <w:rsid w:val="00FA6647"/>
    <w:rsid w:val="00FA6674"/>
    <w:rsid w:val="00FA66B1"/>
    <w:rsid w:val="00FA6769"/>
    <w:rsid w:val="00FA687A"/>
    <w:rsid w:val="00FA6973"/>
    <w:rsid w:val="00FA6A07"/>
    <w:rsid w:val="00FA6A91"/>
    <w:rsid w:val="00FA6BE0"/>
    <w:rsid w:val="00FA6D47"/>
    <w:rsid w:val="00FA6EFA"/>
    <w:rsid w:val="00FA6F5D"/>
    <w:rsid w:val="00FA6F73"/>
    <w:rsid w:val="00FA6F7B"/>
    <w:rsid w:val="00FA6FFE"/>
    <w:rsid w:val="00FA716D"/>
    <w:rsid w:val="00FA732A"/>
    <w:rsid w:val="00FA7480"/>
    <w:rsid w:val="00FA757C"/>
    <w:rsid w:val="00FA7683"/>
    <w:rsid w:val="00FA76BD"/>
    <w:rsid w:val="00FA77A3"/>
    <w:rsid w:val="00FA77CD"/>
    <w:rsid w:val="00FA78B4"/>
    <w:rsid w:val="00FA78E9"/>
    <w:rsid w:val="00FA7955"/>
    <w:rsid w:val="00FA7B7A"/>
    <w:rsid w:val="00FA7C4D"/>
    <w:rsid w:val="00FA7DF8"/>
    <w:rsid w:val="00FA7FA9"/>
    <w:rsid w:val="00FB01B8"/>
    <w:rsid w:val="00FB0208"/>
    <w:rsid w:val="00FB020C"/>
    <w:rsid w:val="00FB02AE"/>
    <w:rsid w:val="00FB030C"/>
    <w:rsid w:val="00FB04F3"/>
    <w:rsid w:val="00FB0577"/>
    <w:rsid w:val="00FB0587"/>
    <w:rsid w:val="00FB062B"/>
    <w:rsid w:val="00FB063D"/>
    <w:rsid w:val="00FB071D"/>
    <w:rsid w:val="00FB09E7"/>
    <w:rsid w:val="00FB0A07"/>
    <w:rsid w:val="00FB0A20"/>
    <w:rsid w:val="00FB0A50"/>
    <w:rsid w:val="00FB0A84"/>
    <w:rsid w:val="00FB0BD0"/>
    <w:rsid w:val="00FB0C64"/>
    <w:rsid w:val="00FB0CB5"/>
    <w:rsid w:val="00FB0CF7"/>
    <w:rsid w:val="00FB0D05"/>
    <w:rsid w:val="00FB0D1A"/>
    <w:rsid w:val="00FB0D5C"/>
    <w:rsid w:val="00FB0DF4"/>
    <w:rsid w:val="00FB0E13"/>
    <w:rsid w:val="00FB0E52"/>
    <w:rsid w:val="00FB1078"/>
    <w:rsid w:val="00FB123D"/>
    <w:rsid w:val="00FB128E"/>
    <w:rsid w:val="00FB13B4"/>
    <w:rsid w:val="00FB13FE"/>
    <w:rsid w:val="00FB145E"/>
    <w:rsid w:val="00FB151E"/>
    <w:rsid w:val="00FB1588"/>
    <w:rsid w:val="00FB15F1"/>
    <w:rsid w:val="00FB15FB"/>
    <w:rsid w:val="00FB1621"/>
    <w:rsid w:val="00FB174B"/>
    <w:rsid w:val="00FB1840"/>
    <w:rsid w:val="00FB186D"/>
    <w:rsid w:val="00FB196D"/>
    <w:rsid w:val="00FB1A69"/>
    <w:rsid w:val="00FB1B16"/>
    <w:rsid w:val="00FB1B23"/>
    <w:rsid w:val="00FB1B26"/>
    <w:rsid w:val="00FB1BAF"/>
    <w:rsid w:val="00FB1C40"/>
    <w:rsid w:val="00FB1C4D"/>
    <w:rsid w:val="00FB1CC8"/>
    <w:rsid w:val="00FB1D19"/>
    <w:rsid w:val="00FB1D26"/>
    <w:rsid w:val="00FB1E31"/>
    <w:rsid w:val="00FB1EB6"/>
    <w:rsid w:val="00FB1F00"/>
    <w:rsid w:val="00FB1F45"/>
    <w:rsid w:val="00FB1F53"/>
    <w:rsid w:val="00FB204B"/>
    <w:rsid w:val="00FB2088"/>
    <w:rsid w:val="00FB20B0"/>
    <w:rsid w:val="00FB20DD"/>
    <w:rsid w:val="00FB20F0"/>
    <w:rsid w:val="00FB213A"/>
    <w:rsid w:val="00FB21A8"/>
    <w:rsid w:val="00FB2277"/>
    <w:rsid w:val="00FB239D"/>
    <w:rsid w:val="00FB23A4"/>
    <w:rsid w:val="00FB244F"/>
    <w:rsid w:val="00FB247C"/>
    <w:rsid w:val="00FB249C"/>
    <w:rsid w:val="00FB2524"/>
    <w:rsid w:val="00FB2553"/>
    <w:rsid w:val="00FB2575"/>
    <w:rsid w:val="00FB270D"/>
    <w:rsid w:val="00FB294A"/>
    <w:rsid w:val="00FB29F9"/>
    <w:rsid w:val="00FB2A55"/>
    <w:rsid w:val="00FB2A9C"/>
    <w:rsid w:val="00FB2B41"/>
    <w:rsid w:val="00FB2B52"/>
    <w:rsid w:val="00FB2B73"/>
    <w:rsid w:val="00FB2C0E"/>
    <w:rsid w:val="00FB2CA3"/>
    <w:rsid w:val="00FB2CFF"/>
    <w:rsid w:val="00FB2DE0"/>
    <w:rsid w:val="00FB2E37"/>
    <w:rsid w:val="00FB2F10"/>
    <w:rsid w:val="00FB2FC9"/>
    <w:rsid w:val="00FB2FD1"/>
    <w:rsid w:val="00FB3038"/>
    <w:rsid w:val="00FB3075"/>
    <w:rsid w:val="00FB30B9"/>
    <w:rsid w:val="00FB315F"/>
    <w:rsid w:val="00FB317F"/>
    <w:rsid w:val="00FB3291"/>
    <w:rsid w:val="00FB331E"/>
    <w:rsid w:val="00FB3468"/>
    <w:rsid w:val="00FB36A2"/>
    <w:rsid w:val="00FB3918"/>
    <w:rsid w:val="00FB3933"/>
    <w:rsid w:val="00FB3AA7"/>
    <w:rsid w:val="00FB3BAA"/>
    <w:rsid w:val="00FB3C47"/>
    <w:rsid w:val="00FB3CD5"/>
    <w:rsid w:val="00FB3D54"/>
    <w:rsid w:val="00FB3DBC"/>
    <w:rsid w:val="00FB413C"/>
    <w:rsid w:val="00FB425D"/>
    <w:rsid w:val="00FB434A"/>
    <w:rsid w:val="00FB436C"/>
    <w:rsid w:val="00FB43A7"/>
    <w:rsid w:val="00FB4512"/>
    <w:rsid w:val="00FB4623"/>
    <w:rsid w:val="00FB4720"/>
    <w:rsid w:val="00FB4744"/>
    <w:rsid w:val="00FB4746"/>
    <w:rsid w:val="00FB48EF"/>
    <w:rsid w:val="00FB4952"/>
    <w:rsid w:val="00FB4AF9"/>
    <w:rsid w:val="00FB4B66"/>
    <w:rsid w:val="00FB4C05"/>
    <w:rsid w:val="00FB4CF2"/>
    <w:rsid w:val="00FB4D88"/>
    <w:rsid w:val="00FB4EF1"/>
    <w:rsid w:val="00FB4FDE"/>
    <w:rsid w:val="00FB504D"/>
    <w:rsid w:val="00FB5077"/>
    <w:rsid w:val="00FB50EC"/>
    <w:rsid w:val="00FB513D"/>
    <w:rsid w:val="00FB51E9"/>
    <w:rsid w:val="00FB51F2"/>
    <w:rsid w:val="00FB53D3"/>
    <w:rsid w:val="00FB54C2"/>
    <w:rsid w:val="00FB5526"/>
    <w:rsid w:val="00FB55C9"/>
    <w:rsid w:val="00FB5632"/>
    <w:rsid w:val="00FB56CF"/>
    <w:rsid w:val="00FB5733"/>
    <w:rsid w:val="00FB5771"/>
    <w:rsid w:val="00FB578F"/>
    <w:rsid w:val="00FB5827"/>
    <w:rsid w:val="00FB583B"/>
    <w:rsid w:val="00FB5966"/>
    <w:rsid w:val="00FB5B4D"/>
    <w:rsid w:val="00FB5B99"/>
    <w:rsid w:val="00FB5BAE"/>
    <w:rsid w:val="00FB5C80"/>
    <w:rsid w:val="00FB5CC7"/>
    <w:rsid w:val="00FB5CDA"/>
    <w:rsid w:val="00FB5E1F"/>
    <w:rsid w:val="00FB5E85"/>
    <w:rsid w:val="00FB5EC8"/>
    <w:rsid w:val="00FB5ECF"/>
    <w:rsid w:val="00FB5F64"/>
    <w:rsid w:val="00FB5F7B"/>
    <w:rsid w:val="00FB6014"/>
    <w:rsid w:val="00FB6066"/>
    <w:rsid w:val="00FB6098"/>
    <w:rsid w:val="00FB60BA"/>
    <w:rsid w:val="00FB62EA"/>
    <w:rsid w:val="00FB63FA"/>
    <w:rsid w:val="00FB648F"/>
    <w:rsid w:val="00FB66CE"/>
    <w:rsid w:val="00FB6851"/>
    <w:rsid w:val="00FB6857"/>
    <w:rsid w:val="00FB690A"/>
    <w:rsid w:val="00FB6995"/>
    <w:rsid w:val="00FB6ADC"/>
    <w:rsid w:val="00FB6AEF"/>
    <w:rsid w:val="00FB6B0C"/>
    <w:rsid w:val="00FB6BCB"/>
    <w:rsid w:val="00FB6BE6"/>
    <w:rsid w:val="00FB6CFC"/>
    <w:rsid w:val="00FB6D06"/>
    <w:rsid w:val="00FB6DFF"/>
    <w:rsid w:val="00FB6F98"/>
    <w:rsid w:val="00FB7053"/>
    <w:rsid w:val="00FB7100"/>
    <w:rsid w:val="00FB710E"/>
    <w:rsid w:val="00FB7346"/>
    <w:rsid w:val="00FB7354"/>
    <w:rsid w:val="00FB73DE"/>
    <w:rsid w:val="00FB7798"/>
    <w:rsid w:val="00FB788E"/>
    <w:rsid w:val="00FB7915"/>
    <w:rsid w:val="00FB79D6"/>
    <w:rsid w:val="00FB7A2B"/>
    <w:rsid w:val="00FB7B34"/>
    <w:rsid w:val="00FB7B86"/>
    <w:rsid w:val="00FB7BD3"/>
    <w:rsid w:val="00FB7C21"/>
    <w:rsid w:val="00FB7C28"/>
    <w:rsid w:val="00FB7C53"/>
    <w:rsid w:val="00FB7C5B"/>
    <w:rsid w:val="00FB7CFD"/>
    <w:rsid w:val="00FB7D1B"/>
    <w:rsid w:val="00FB7DBE"/>
    <w:rsid w:val="00FB7DDE"/>
    <w:rsid w:val="00FB7FA5"/>
    <w:rsid w:val="00FB7FD7"/>
    <w:rsid w:val="00FC0047"/>
    <w:rsid w:val="00FC0117"/>
    <w:rsid w:val="00FC025C"/>
    <w:rsid w:val="00FC0376"/>
    <w:rsid w:val="00FC03E3"/>
    <w:rsid w:val="00FC0674"/>
    <w:rsid w:val="00FC08C7"/>
    <w:rsid w:val="00FC0A14"/>
    <w:rsid w:val="00FC0A36"/>
    <w:rsid w:val="00FC0A59"/>
    <w:rsid w:val="00FC0E5D"/>
    <w:rsid w:val="00FC0F95"/>
    <w:rsid w:val="00FC11C1"/>
    <w:rsid w:val="00FC11E8"/>
    <w:rsid w:val="00FC122A"/>
    <w:rsid w:val="00FC1236"/>
    <w:rsid w:val="00FC1342"/>
    <w:rsid w:val="00FC1456"/>
    <w:rsid w:val="00FC1470"/>
    <w:rsid w:val="00FC15AB"/>
    <w:rsid w:val="00FC16E0"/>
    <w:rsid w:val="00FC1770"/>
    <w:rsid w:val="00FC17B4"/>
    <w:rsid w:val="00FC1851"/>
    <w:rsid w:val="00FC18BB"/>
    <w:rsid w:val="00FC192B"/>
    <w:rsid w:val="00FC1975"/>
    <w:rsid w:val="00FC1A56"/>
    <w:rsid w:val="00FC1A66"/>
    <w:rsid w:val="00FC1BF1"/>
    <w:rsid w:val="00FC1D01"/>
    <w:rsid w:val="00FC1E74"/>
    <w:rsid w:val="00FC1E94"/>
    <w:rsid w:val="00FC1F10"/>
    <w:rsid w:val="00FC1F1E"/>
    <w:rsid w:val="00FC2036"/>
    <w:rsid w:val="00FC20F4"/>
    <w:rsid w:val="00FC2191"/>
    <w:rsid w:val="00FC24C5"/>
    <w:rsid w:val="00FC2578"/>
    <w:rsid w:val="00FC25E1"/>
    <w:rsid w:val="00FC26AC"/>
    <w:rsid w:val="00FC26E5"/>
    <w:rsid w:val="00FC2838"/>
    <w:rsid w:val="00FC28DE"/>
    <w:rsid w:val="00FC2AFD"/>
    <w:rsid w:val="00FC2B9E"/>
    <w:rsid w:val="00FC2BCD"/>
    <w:rsid w:val="00FC2BE1"/>
    <w:rsid w:val="00FC2C47"/>
    <w:rsid w:val="00FC2C84"/>
    <w:rsid w:val="00FC2C89"/>
    <w:rsid w:val="00FC2D8F"/>
    <w:rsid w:val="00FC2DE3"/>
    <w:rsid w:val="00FC2F69"/>
    <w:rsid w:val="00FC307D"/>
    <w:rsid w:val="00FC3097"/>
    <w:rsid w:val="00FC310A"/>
    <w:rsid w:val="00FC3181"/>
    <w:rsid w:val="00FC31B5"/>
    <w:rsid w:val="00FC334E"/>
    <w:rsid w:val="00FC3477"/>
    <w:rsid w:val="00FC357D"/>
    <w:rsid w:val="00FC35F9"/>
    <w:rsid w:val="00FC36DD"/>
    <w:rsid w:val="00FC3743"/>
    <w:rsid w:val="00FC3746"/>
    <w:rsid w:val="00FC38C6"/>
    <w:rsid w:val="00FC39B0"/>
    <w:rsid w:val="00FC3A55"/>
    <w:rsid w:val="00FC3B47"/>
    <w:rsid w:val="00FC3BA9"/>
    <w:rsid w:val="00FC3BAB"/>
    <w:rsid w:val="00FC3C02"/>
    <w:rsid w:val="00FC3C4D"/>
    <w:rsid w:val="00FC3D10"/>
    <w:rsid w:val="00FC3DD4"/>
    <w:rsid w:val="00FC3E2E"/>
    <w:rsid w:val="00FC3EDB"/>
    <w:rsid w:val="00FC3F46"/>
    <w:rsid w:val="00FC41F1"/>
    <w:rsid w:val="00FC4204"/>
    <w:rsid w:val="00FC4309"/>
    <w:rsid w:val="00FC43AF"/>
    <w:rsid w:val="00FC4451"/>
    <w:rsid w:val="00FC4461"/>
    <w:rsid w:val="00FC456F"/>
    <w:rsid w:val="00FC45E0"/>
    <w:rsid w:val="00FC461C"/>
    <w:rsid w:val="00FC462F"/>
    <w:rsid w:val="00FC47EE"/>
    <w:rsid w:val="00FC4867"/>
    <w:rsid w:val="00FC4889"/>
    <w:rsid w:val="00FC48D0"/>
    <w:rsid w:val="00FC49AA"/>
    <w:rsid w:val="00FC4A71"/>
    <w:rsid w:val="00FC4A9A"/>
    <w:rsid w:val="00FC4AE4"/>
    <w:rsid w:val="00FC4B19"/>
    <w:rsid w:val="00FC4B70"/>
    <w:rsid w:val="00FC4BDB"/>
    <w:rsid w:val="00FC4C89"/>
    <w:rsid w:val="00FC4CE1"/>
    <w:rsid w:val="00FC4CF3"/>
    <w:rsid w:val="00FC4D68"/>
    <w:rsid w:val="00FC4E0E"/>
    <w:rsid w:val="00FC4EAF"/>
    <w:rsid w:val="00FC4F4C"/>
    <w:rsid w:val="00FC4F82"/>
    <w:rsid w:val="00FC4FF5"/>
    <w:rsid w:val="00FC50F1"/>
    <w:rsid w:val="00FC5170"/>
    <w:rsid w:val="00FC5219"/>
    <w:rsid w:val="00FC54C5"/>
    <w:rsid w:val="00FC559C"/>
    <w:rsid w:val="00FC55C4"/>
    <w:rsid w:val="00FC55DA"/>
    <w:rsid w:val="00FC5645"/>
    <w:rsid w:val="00FC57C6"/>
    <w:rsid w:val="00FC57FA"/>
    <w:rsid w:val="00FC5863"/>
    <w:rsid w:val="00FC5892"/>
    <w:rsid w:val="00FC5898"/>
    <w:rsid w:val="00FC5B34"/>
    <w:rsid w:val="00FC5B46"/>
    <w:rsid w:val="00FC5D4F"/>
    <w:rsid w:val="00FC5E03"/>
    <w:rsid w:val="00FC5F70"/>
    <w:rsid w:val="00FC6087"/>
    <w:rsid w:val="00FC60DD"/>
    <w:rsid w:val="00FC62E6"/>
    <w:rsid w:val="00FC62F0"/>
    <w:rsid w:val="00FC635D"/>
    <w:rsid w:val="00FC637B"/>
    <w:rsid w:val="00FC63AF"/>
    <w:rsid w:val="00FC648A"/>
    <w:rsid w:val="00FC6693"/>
    <w:rsid w:val="00FC66C5"/>
    <w:rsid w:val="00FC66FB"/>
    <w:rsid w:val="00FC6732"/>
    <w:rsid w:val="00FC6745"/>
    <w:rsid w:val="00FC6AF6"/>
    <w:rsid w:val="00FC6C45"/>
    <w:rsid w:val="00FC6CFD"/>
    <w:rsid w:val="00FC6E6A"/>
    <w:rsid w:val="00FC6EDA"/>
    <w:rsid w:val="00FC6F83"/>
    <w:rsid w:val="00FC6FDC"/>
    <w:rsid w:val="00FC6FEB"/>
    <w:rsid w:val="00FC7049"/>
    <w:rsid w:val="00FC710D"/>
    <w:rsid w:val="00FC7142"/>
    <w:rsid w:val="00FC71F7"/>
    <w:rsid w:val="00FC72C6"/>
    <w:rsid w:val="00FC72DE"/>
    <w:rsid w:val="00FC72EA"/>
    <w:rsid w:val="00FC72F7"/>
    <w:rsid w:val="00FC73E9"/>
    <w:rsid w:val="00FC74D0"/>
    <w:rsid w:val="00FC74FE"/>
    <w:rsid w:val="00FC77AF"/>
    <w:rsid w:val="00FC7886"/>
    <w:rsid w:val="00FC78B0"/>
    <w:rsid w:val="00FC78BE"/>
    <w:rsid w:val="00FC78D6"/>
    <w:rsid w:val="00FC7B15"/>
    <w:rsid w:val="00FC7D7E"/>
    <w:rsid w:val="00FC7DD2"/>
    <w:rsid w:val="00FC7E10"/>
    <w:rsid w:val="00FC7E6B"/>
    <w:rsid w:val="00FC7EF1"/>
    <w:rsid w:val="00FD0001"/>
    <w:rsid w:val="00FD004B"/>
    <w:rsid w:val="00FD0097"/>
    <w:rsid w:val="00FD00D0"/>
    <w:rsid w:val="00FD00FE"/>
    <w:rsid w:val="00FD010B"/>
    <w:rsid w:val="00FD016E"/>
    <w:rsid w:val="00FD022A"/>
    <w:rsid w:val="00FD0233"/>
    <w:rsid w:val="00FD0249"/>
    <w:rsid w:val="00FD02DC"/>
    <w:rsid w:val="00FD03B5"/>
    <w:rsid w:val="00FD03F1"/>
    <w:rsid w:val="00FD0533"/>
    <w:rsid w:val="00FD05BC"/>
    <w:rsid w:val="00FD05E8"/>
    <w:rsid w:val="00FD05EA"/>
    <w:rsid w:val="00FD06BB"/>
    <w:rsid w:val="00FD06C9"/>
    <w:rsid w:val="00FD072F"/>
    <w:rsid w:val="00FD07CB"/>
    <w:rsid w:val="00FD08BB"/>
    <w:rsid w:val="00FD0A3F"/>
    <w:rsid w:val="00FD0AC0"/>
    <w:rsid w:val="00FD0AE9"/>
    <w:rsid w:val="00FD0B0B"/>
    <w:rsid w:val="00FD0BE9"/>
    <w:rsid w:val="00FD0C83"/>
    <w:rsid w:val="00FD0D1A"/>
    <w:rsid w:val="00FD0E7D"/>
    <w:rsid w:val="00FD0FE9"/>
    <w:rsid w:val="00FD108B"/>
    <w:rsid w:val="00FD117F"/>
    <w:rsid w:val="00FD12D6"/>
    <w:rsid w:val="00FD1395"/>
    <w:rsid w:val="00FD13DB"/>
    <w:rsid w:val="00FD1416"/>
    <w:rsid w:val="00FD1431"/>
    <w:rsid w:val="00FD157D"/>
    <w:rsid w:val="00FD1596"/>
    <w:rsid w:val="00FD1618"/>
    <w:rsid w:val="00FD16B2"/>
    <w:rsid w:val="00FD1885"/>
    <w:rsid w:val="00FD18BD"/>
    <w:rsid w:val="00FD18FE"/>
    <w:rsid w:val="00FD1916"/>
    <w:rsid w:val="00FD196C"/>
    <w:rsid w:val="00FD1A48"/>
    <w:rsid w:val="00FD1A96"/>
    <w:rsid w:val="00FD1AAD"/>
    <w:rsid w:val="00FD1AAF"/>
    <w:rsid w:val="00FD1B46"/>
    <w:rsid w:val="00FD1B8F"/>
    <w:rsid w:val="00FD1D15"/>
    <w:rsid w:val="00FD1D78"/>
    <w:rsid w:val="00FD1D99"/>
    <w:rsid w:val="00FD1DBA"/>
    <w:rsid w:val="00FD1FAA"/>
    <w:rsid w:val="00FD225B"/>
    <w:rsid w:val="00FD231B"/>
    <w:rsid w:val="00FD2369"/>
    <w:rsid w:val="00FD238B"/>
    <w:rsid w:val="00FD255A"/>
    <w:rsid w:val="00FD25D5"/>
    <w:rsid w:val="00FD2814"/>
    <w:rsid w:val="00FD28D5"/>
    <w:rsid w:val="00FD2987"/>
    <w:rsid w:val="00FD29D9"/>
    <w:rsid w:val="00FD29F3"/>
    <w:rsid w:val="00FD2AAD"/>
    <w:rsid w:val="00FD2AE8"/>
    <w:rsid w:val="00FD2C07"/>
    <w:rsid w:val="00FD2CC1"/>
    <w:rsid w:val="00FD2CCF"/>
    <w:rsid w:val="00FD2CE5"/>
    <w:rsid w:val="00FD2D1F"/>
    <w:rsid w:val="00FD2EAE"/>
    <w:rsid w:val="00FD2F81"/>
    <w:rsid w:val="00FD3075"/>
    <w:rsid w:val="00FD3099"/>
    <w:rsid w:val="00FD30F6"/>
    <w:rsid w:val="00FD3309"/>
    <w:rsid w:val="00FD331C"/>
    <w:rsid w:val="00FD35E3"/>
    <w:rsid w:val="00FD3614"/>
    <w:rsid w:val="00FD374D"/>
    <w:rsid w:val="00FD380A"/>
    <w:rsid w:val="00FD383C"/>
    <w:rsid w:val="00FD3908"/>
    <w:rsid w:val="00FD390F"/>
    <w:rsid w:val="00FD3930"/>
    <w:rsid w:val="00FD3A41"/>
    <w:rsid w:val="00FD3A50"/>
    <w:rsid w:val="00FD3DBA"/>
    <w:rsid w:val="00FD3DD9"/>
    <w:rsid w:val="00FD3ED4"/>
    <w:rsid w:val="00FD3ED5"/>
    <w:rsid w:val="00FD3F05"/>
    <w:rsid w:val="00FD3F0B"/>
    <w:rsid w:val="00FD40A2"/>
    <w:rsid w:val="00FD4131"/>
    <w:rsid w:val="00FD415A"/>
    <w:rsid w:val="00FD41AB"/>
    <w:rsid w:val="00FD41B3"/>
    <w:rsid w:val="00FD41CD"/>
    <w:rsid w:val="00FD442E"/>
    <w:rsid w:val="00FD4474"/>
    <w:rsid w:val="00FD469C"/>
    <w:rsid w:val="00FD4766"/>
    <w:rsid w:val="00FD486F"/>
    <w:rsid w:val="00FD4B7A"/>
    <w:rsid w:val="00FD4BAD"/>
    <w:rsid w:val="00FD4D09"/>
    <w:rsid w:val="00FD4FE4"/>
    <w:rsid w:val="00FD505B"/>
    <w:rsid w:val="00FD5093"/>
    <w:rsid w:val="00FD509F"/>
    <w:rsid w:val="00FD50A4"/>
    <w:rsid w:val="00FD50C5"/>
    <w:rsid w:val="00FD5143"/>
    <w:rsid w:val="00FD5182"/>
    <w:rsid w:val="00FD51D3"/>
    <w:rsid w:val="00FD51DA"/>
    <w:rsid w:val="00FD51FA"/>
    <w:rsid w:val="00FD5232"/>
    <w:rsid w:val="00FD5252"/>
    <w:rsid w:val="00FD534B"/>
    <w:rsid w:val="00FD5399"/>
    <w:rsid w:val="00FD53BA"/>
    <w:rsid w:val="00FD53BC"/>
    <w:rsid w:val="00FD5408"/>
    <w:rsid w:val="00FD5444"/>
    <w:rsid w:val="00FD5529"/>
    <w:rsid w:val="00FD55A5"/>
    <w:rsid w:val="00FD5639"/>
    <w:rsid w:val="00FD5767"/>
    <w:rsid w:val="00FD58AE"/>
    <w:rsid w:val="00FD58EF"/>
    <w:rsid w:val="00FD58F8"/>
    <w:rsid w:val="00FD58FF"/>
    <w:rsid w:val="00FD591A"/>
    <w:rsid w:val="00FD5952"/>
    <w:rsid w:val="00FD59BB"/>
    <w:rsid w:val="00FD5A3E"/>
    <w:rsid w:val="00FD5A57"/>
    <w:rsid w:val="00FD5A8E"/>
    <w:rsid w:val="00FD5CF3"/>
    <w:rsid w:val="00FD5D19"/>
    <w:rsid w:val="00FD5D7A"/>
    <w:rsid w:val="00FD5E5F"/>
    <w:rsid w:val="00FD5EB2"/>
    <w:rsid w:val="00FD5EC2"/>
    <w:rsid w:val="00FD5EF6"/>
    <w:rsid w:val="00FD5F69"/>
    <w:rsid w:val="00FD5F6F"/>
    <w:rsid w:val="00FD5FEE"/>
    <w:rsid w:val="00FD6020"/>
    <w:rsid w:val="00FD62EE"/>
    <w:rsid w:val="00FD6361"/>
    <w:rsid w:val="00FD64E0"/>
    <w:rsid w:val="00FD655D"/>
    <w:rsid w:val="00FD65D8"/>
    <w:rsid w:val="00FD669C"/>
    <w:rsid w:val="00FD66B3"/>
    <w:rsid w:val="00FD66CA"/>
    <w:rsid w:val="00FD671F"/>
    <w:rsid w:val="00FD67E5"/>
    <w:rsid w:val="00FD6865"/>
    <w:rsid w:val="00FD68F4"/>
    <w:rsid w:val="00FD6945"/>
    <w:rsid w:val="00FD695A"/>
    <w:rsid w:val="00FD69F7"/>
    <w:rsid w:val="00FD6ACC"/>
    <w:rsid w:val="00FD6B21"/>
    <w:rsid w:val="00FD6BE2"/>
    <w:rsid w:val="00FD6BE7"/>
    <w:rsid w:val="00FD6CA6"/>
    <w:rsid w:val="00FD6DE3"/>
    <w:rsid w:val="00FD6E61"/>
    <w:rsid w:val="00FD6E86"/>
    <w:rsid w:val="00FD6ECD"/>
    <w:rsid w:val="00FD6FE1"/>
    <w:rsid w:val="00FD7079"/>
    <w:rsid w:val="00FD70E4"/>
    <w:rsid w:val="00FD7165"/>
    <w:rsid w:val="00FD72F0"/>
    <w:rsid w:val="00FD755C"/>
    <w:rsid w:val="00FD7638"/>
    <w:rsid w:val="00FD76D6"/>
    <w:rsid w:val="00FD7866"/>
    <w:rsid w:val="00FD786E"/>
    <w:rsid w:val="00FD7957"/>
    <w:rsid w:val="00FD795F"/>
    <w:rsid w:val="00FD799A"/>
    <w:rsid w:val="00FD7A4A"/>
    <w:rsid w:val="00FD7BAF"/>
    <w:rsid w:val="00FD7BF3"/>
    <w:rsid w:val="00FD7C43"/>
    <w:rsid w:val="00FD7D50"/>
    <w:rsid w:val="00FD7D58"/>
    <w:rsid w:val="00FD7E3D"/>
    <w:rsid w:val="00FD7F1B"/>
    <w:rsid w:val="00FD7FDA"/>
    <w:rsid w:val="00FD7FF5"/>
    <w:rsid w:val="00FE0013"/>
    <w:rsid w:val="00FE0036"/>
    <w:rsid w:val="00FE00F3"/>
    <w:rsid w:val="00FE0136"/>
    <w:rsid w:val="00FE0196"/>
    <w:rsid w:val="00FE0429"/>
    <w:rsid w:val="00FE050D"/>
    <w:rsid w:val="00FE0599"/>
    <w:rsid w:val="00FE06B6"/>
    <w:rsid w:val="00FE06CC"/>
    <w:rsid w:val="00FE06D6"/>
    <w:rsid w:val="00FE06F8"/>
    <w:rsid w:val="00FE07D4"/>
    <w:rsid w:val="00FE07F3"/>
    <w:rsid w:val="00FE0870"/>
    <w:rsid w:val="00FE0884"/>
    <w:rsid w:val="00FE08F0"/>
    <w:rsid w:val="00FE0973"/>
    <w:rsid w:val="00FE0997"/>
    <w:rsid w:val="00FE09F0"/>
    <w:rsid w:val="00FE0AA7"/>
    <w:rsid w:val="00FE0ADD"/>
    <w:rsid w:val="00FE0B77"/>
    <w:rsid w:val="00FE0C58"/>
    <w:rsid w:val="00FE0C65"/>
    <w:rsid w:val="00FE0D3F"/>
    <w:rsid w:val="00FE0D7F"/>
    <w:rsid w:val="00FE0E0F"/>
    <w:rsid w:val="00FE0F93"/>
    <w:rsid w:val="00FE100E"/>
    <w:rsid w:val="00FE1031"/>
    <w:rsid w:val="00FE1076"/>
    <w:rsid w:val="00FE1180"/>
    <w:rsid w:val="00FE12B5"/>
    <w:rsid w:val="00FE147C"/>
    <w:rsid w:val="00FE1508"/>
    <w:rsid w:val="00FE1707"/>
    <w:rsid w:val="00FE182F"/>
    <w:rsid w:val="00FE1885"/>
    <w:rsid w:val="00FE1949"/>
    <w:rsid w:val="00FE194C"/>
    <w:rsid w:val="00FE1966"/>
    <w:rsid w:val="00FE1A83"/>
    <w:rsid w:val="00FE1B00"/>
    <w:rsid w:val="00FE1B82"/>
    <w:rsid w:val="00FE1B8B"/>
    <w:rsid w:val="00FE1BA8"/>
    <w:rsid w:val="00FE1BAB"/>
    <w:rsid w:val="00FE1D57"/>
    <w:rsid w:val="00FE1DED"/>
    <w:rsid w:val="00FE1DFB"/>
    <w:rsid w:val="00FE1E7E"/>
    <w:rsid w:val="00FE1E98"/>
    <w:rsid w:val="00FE1F1D"/>
    <w:rsid w:val="00FE1F3F"/>
    <w:rsid w:val="00FE1F85"/>
    <w:rsid w:val="00FE1FE0"/>
    <w:rsid w:val="00FE2009"/>
    <w:rsid w:val="00FE20D7"/>
    <w:rsid w:val="00FE246E"/>
    <w:rsid w:val="00FE24CD"/>
    <w:rsid w:val="00FE24EB"/>
    <w:rsid w:val="00FE24F1"/>
    <w:rsid w:val="00FE2550"/>
    <w:rsid w:val="00FE2706"/>
    <w:rsid w:val="00FE276F"/>
    <w:rsid w:val="00FE2828"/>
    <w:rsid w:val="00FE28B0"/>
    <w:rsid w:val="00FE28F5"/>
    <w:rsid w:val="00FE29AC"/>
    <w:rsid w:val="00FE29C1"/>
    <w:rsid w:val="00FE2AA4"/>
    <w:rsid w:val="00FE2AC5"/>
    <w:rsid w:val="00FE2B9A"/>
    <w:rsid w:val="00FE2C5A"/>
    <w:rsid w:val="00FE2CCC"/>
    <w:rsid w:val="00FE2DCC"/>
    <w:rsid w:val="00FE2ECB"/>
    <w:rsid w:val="00FE2F36"/>
    <w:rsid w:val="00FE2F4C"/>
    <w:rsid w:val="00FE2FB3"/>
    <w:rsid w:val="00FE2FD8"/>
    <w:rsid w:val="00FE3076"/>
    <w:rsid w:val="00FE312D"/>
    <w:rsid w:val="00FE3337"/>
    <w:rsid w:val="00FE33E7"/>
    <w:rsid w:val="00FE34BA"/>
    <w:rsid w:val="00FE34ED"/>
    <w:rsid w:val="00FE3749"/>
    <w:rsid w:val="00FE3767"/>
    <w:rsid w:val="00FE37CE"/>
    <w:rsid w:val="00FE3850"/>
    <w:rsid w:val="00FE38C8"/>
    <w:rsid w:val="00FE395C"/>
    <w:rsid w:val="00FE39A0"/>
    <w:rsid w:val="00FE3A07"/>
    <w:rsid w:val="00FE3A10"/>
    <w:rsid w:val="00FE3ACD"/>
    <w:rsid w:val="00FE3AD9"/>
    <w:rsid w:val="00FE3B56"/>
    <w:rsid w:val="00FE3B83"/>
    <w:rsid w:val="00FE3C12"/>
    <w:rsid w:val="00FE3C8E"/>
    <w:rsid w:val="00FE3CD8"/>
    <w:rsid w:val="00FE3E3B"/>
    <w:rsid w:val="00FE3F02"/>
    <w:rsid w:val="00FE3F60"/>
    <w:rsid w:val="00FE3FDE"/>
    <w:rsid w:val="00FE4131"/>
    <w:rsid w:val="00FE419E"/>
    <w:rsid w:val="00FE4459"/>
    <w:rsid w:val="00FE462B"/>
    <w:rsid w:val="00FE4691"/>
    <w:rsid w:val="00FE4692"/>
    <w:rsid w:val="00FE47B8"/>
    <w:rsid w:val="00FE4863"/>
    <w:rsid w:val="00FE492B"/>
    <w:rsid w:val="00FE4956"/>
    <w:rsid w:val="00FE4AAD"/>
    <w:rsid w:val="00FE4B84"/>
    <w:rsid w:val="00FE4BC4"/>
    <w:rsid w:val="00FE4C84"/>
    <w:rsid w:val="00FE4CE2"/>
    <w:rsid w:val="00FE4F45"/>
    <w:rsid w:val="00FE4F4B"/>
    <w:rsid w:val="00FE4F74"/>
    <w:rsid w:val="00FE505D"/>
    <w:rsid w:val="00FE508D"/>
    <w:rsid w:val="00FE50E1"/>
    <w:rsid w:val="00FE517F"/>
    <w:rsid w:val="00FE52E8"/>
    <w:rsid w:val="00FE53CC"/>
    <w:rsid w:val="00FE55CA"/>
    <w:rsid w:val="00FE5735"/>
    <w:rsid w:val="00FE5806"/>
    <w:rsid w:val="00FE580F"/>
    <w:rsid w:val="00FE5881"/>
    <w:rsid w:val="00FE5998"/>
    <w:rsid w:val="00FE5A19"/>
    <w:rsid w:val="00FE5CA3"/>
    <w:rsid w:val="00FE5D14"/>
    <w:rsid w:val="00FE5D15"/>
    <w:rsid w:val="00FE5DDD"/>
    <w:rsid w:val="00FE5E5F"/>
    <w:rsid w:val="00FE5EFB"/>
    <w:rsid w:val="00FE5F03"/>
    <w:rsid w:val="00FE5F56"/>
    <w:rsid w:val="00FE5FB4"/>
    <w:rsid w:val="00FE6015"/>
    <w:rsid w:val="00FE6144"/>
    <w:rsid w:val="00FE6296"/>
    <w:rsid w:val="00FE63A2"/>
    <w:rsid w:val="00FE63B2"/>
    <w:rsid w:val="00FE6571"/>
    <w:rsid w:val="00FE65AC"/>
    <w:rsid w:val="00FE65BA"/>
    <w:rsid w:val="00FE661A"/>
    <w:rsid w:val="00FE66F5"/>
    <w:rsid w:val="00FE6726"/>
    <w:rsid w:val="00FE679E"/>
    <w:rsid w:val="00FE6922"/>
    <w:rsid w:val="00FE6AB5"/>
    <w:rsid w:val="00FE6BF6"/>
    <w:rsid w:val="00FE6CB7"/>
    <w:rsid w:val="00FE6CF6"/>
    <w:rsid w:val="00FE6DB7"/>
    <w:rsid w:val="00FE6E27"/>
    <w:rsid w:val="00FE6E3F"/>
    <w:rsid w:val="00FE6F51"/>
    <w:rsid w:val="00FE6F86"/>
    <w:rsid w:val="00FE6FD1"/>
    <w:rsid w:val="00FE71FE"/>
    <w:rsid w:val="00FE72E3"/>
    <w:rsid w:val="00FE73BC"/>
    <w:rsid w:val="00FE7479"/>
    <w:rsid w:val="00FE7546"/>
    <w:rsid w:val="00FE7656"/>
    <w:rsid w:val="00FE76E0"/>
    <w:rsid w:val="00FE7769"/>
    <w:rsid w:val="00FE77BE"/>
    <w:rsid w:val="00FE7839"/>
    <w:rsid w:val="00FE7856"/>
    <w:rsid w:val="00FE785C"/>
    <w:rsid w:val="00FE78B6"/>
    <w:rsid w:val="00FE79A8"/>
    <w:rsid w:val="00FE79B6"/>
    <w:rsid w:val="00FE7B96"/>
    <w:rsid w:val="00FE7C6B"/>
    <w:rsid w:val="00FE7CB3"/>
    <w:rsid w:val="00FE7D53"/>
    <w:rsid w:val="00FE7DE4"/>
    <w:rsid w:val="00FE7E42"/>
    <w:rsid w:val="00FE7E74"/>
    <w:rsid w:val="00FE7EF2"/>
    <w:rsid w:val="00FE7F4E"/>
    <w:rsid w:val="00FF001B"/>
    <w:rsid w:val="00FF006B"/>
    <w:rsid w:val="00FF0158"/>
    <w:rsid w:val="00FF01E0"/>
    <w:rsid w:val="00FF0236"/>
    <w:rsid w:val="00FF0293"/>
    <w:rsid w:val="00FF02A8"/>
    <w:rsid w:val="00FF02E7"/>
    <w:rsid w:val="00FF0318"/>
    <w:rsid w:val="00FF0331"/>
    <w:rsid w:val="00FF0422"/>
    <w:rsid w:val="00FF0472"/>
    <w:rsid w:val="00FF05DF"/>
    <w:rsid w:val="00FF0651"/>
    <w:rsid w:val="00FF069A"/>
    <w:rsid w:val="00FF06C5"/>
    <w:rsid w:val="00FF06DE"/>
    <w:rsid w:val="00FF09A0"/>
    <w:rsid w:val="00FF09DC"/>
    <w:rsid w:val="00FF09FA"/>
    <w:rsid w:val="00FF0AA6"/>
    <w:rsid w:val="00FF0BFD"/>
    <w:rsid w:val="00FF0C7B"/>
    <w:rsid w:val="00FF0C85"/>
    <w:rsid w:val="00FF0CDE"/>
    <w:rsid w:val="00FF0D06"/>
    <w:rsid w:val="00FF0DBE"/>
    <w:rsid w:val="00FF0E0C"/>
    <w:rsid w:val="00FF0E8A"/>
    <w:rsid w:val="00FF0F55"/>
    <w:rsid w:val="00FF0F58"/>
    <w:rsid w:val="00FF104F"/>
    <w:rsid w:val="00FF114F"/>
    <w:rsid w:val="00FF1193"/>
    <w:rsid w:val="00FF1255"/>
    <w:rsid w:val="00FF1321"/>
    <w:rsid w:val="00FF13F4"/>
    <w:rsid w:val="00FF1420"/>
    <w:rsid w:val="00FF148F"/>
    <w:rsid w:val="00FF1533"/>
    <w:rsid w:val="00FF1578"/>
    <w:rsid w:val="00FF15A1"/>
    <w:rsid w:val="00FF1710"/>
    <w:rsid w:val="00FF173A"/>
    <w:rsid w:val="00FF19DF"/>
    <w:rsid w:val="00FF1A31"/>
    <w:rsid w:val="00FF1C4E"/>
    <w:rsid w:val="00FF1C68"/>
    <w:rsid w:val="00FF1D9A"/>
    <w:rsid w:val="00FF1E3A"/>
    <w:rsid w:val="00FF1EA6"/>
    <w:rsid w:val="00FF1EEA"/>
    <w:rsid w:val="00FF1EF7"/>
    <w:rsid w:val="00FF1F7A"/>
    <w:rsid w:val="00FF20FE"/>
    <w:rsid w:val="00FF222C"/>
    <w:rsid w:val="00FF227F"/>
    <w:rsid w:val="00FF22C2"/>
    <w:rsid w:val="00FF22C8"/>
    <w:rsid w:val="00FF23E4"/>
    <w:rsid w:val="00FF248F"/>
    <w:rsid w:val="00FF2576"/>
    <w:rsid w:val="00FF273B"/>
    <w:rsid w:val="00FF2757"/>
    <w:rsid w:val="00FF2C17"/>
    <w:rsid w:val="00FF2E12"/>
    <w:rsid w:val="00FF2E69"/>
    <w:rsid w:val="00FF2E72"/>
    <w:rsid w:val="00FF2E7B"/>
    <w:rsid w:val="00FF2EB7"/>
    <w:rsid w:val="00FF2F39"/>
    <w:rsid w:val="00FF2F6F"/>
    <w:rsid w:val="00FF2F71"/>
    <w:rsid w:val="00FF30AD"/>
    <w:rsid w:val="00FF30B0"/>
    <w:rsid w:val="00FF310E"/>
    <w:rsid w:val="00FF3119"/>
    <w:rsid w:val="00FF3184"/>
    <w:rsid w:val="00FF3205"/>
    <w:rsid w:val="00FF323B"/>
    <w:rsid w:val="00FF3261"/>
    <w:rsid w:val="00FF339B"/>
    <w:rsid w:val="00FF36B6"/>
    <w:rsid w:val="00FF3726"/>
    <w:rsid w:val="00FF37B3"/>
    <w:rsid w:val="00FF38D6"/>
    <w:rsid w:val="00FF3ABE"/>
    <w:rsid w:val="00FF3BED"/>
    <w:rsid w:val="00FF3CFD"/>
    <w:rsid w:val="00FF3D12"/>
    <w:rsid w:val="00FF3E20"/>
    <w:rsid w:val="00FF3EAD"/>
    <w:rsid w:val="00FF3EDE"/>
    <w:rsid w:val="00FF4006"/>
    <w:rsid w:val="00FF40B1"/>
    <w:rsid w:val="00FF4195"/>
    <w:rsid w:val="00FF4197"/>
    <w:rsid w:val="00FF4225"/>
    <w:rsid w:val="00FF4240"/>
    <w:rsid w:val="00FF441E"/>
    <w:rsid w:val="00FF4497"/>
    <w:rsid w:val="00FF44A6"/>
    <w:rsid w:val="00FF4535"/>
    <w:rsid w:val="00FF4666"/>
    <w:rsid w:val="00FF47B6"/>
    <w:rsid w:val="00FF4A28"/>
    <w:rsid w:val="00FF4A29"/>
    <w:rsid w:val="00FF4AE9"/>
    <w:rsid w:val="00FF4C23"/>
    <w:rsid w:val="00FF4C4D"/>
    <w:rsid w:val="00FF4CD3"/>
    <w:rsid w:val="00FF4D5D"/>
    <w:rsid w:val="00FF4DDC"/>
    <w:rsid w:val="00FF4DFF"/>
    <w:rsid w:val="00FF4EF6"/>
    <w:rsid w:val="00FF4F34"/>
    <w:rsid w:val="00FF4FB7"/>
    <w:rsid w:val="00FF50D6"/>
    <w:rsid w:val="00FF50D9"/>
    <w:rsid w:val="00FF519C"/>
    <w:rsid w:val="00FF52B1"/>
    <w:rsid w:val="00FF531F"/>
    <w:rsid w:val="00FF5472"/>
    <w:rsid w:val="00FF54AF"/>
    <w:rsid w:val="00FF5543"/>
    <w:rsid w:val="00FF5544"/>
    <w:rsid w:val="00FF5573"/>
    <w:rsid w:val="00FF5699"/>
    <w:rsid w:val="00FF57F5"/>
    <w:rsid w:val="00FF57F6"/>
    <w:rsid w:val="00FF5807"/>
    <w:rsid w:val="00FF58A4"/>
    <w:rsid w:val="00FF5962"/>
    <w:rsid w:val="00FF5A19"/>
    <w:rsid w:val="00FF5BE8"/>
    <w:rsid w:val="00FF5C92"/>
    <w:rsid w:val="00FF5CA7"/>
    <w:rsid w:val="00FF5D25"/>
    <w:rsid w:val="00FF5DB3"/>
    <w:rsid w:val="00FF6011"/>
    <w:rsid w:val="00FF604F"/>
    <w:rsid w:val="00FF6069"/>
    <w:rsid w:val="00FF60A1"/>
    <w:rsid w:val="00FF6100"/>
    <w:rsid w:val="00FF6132"/>
    <w:rsid w:val="00FF6277"/>
    <w:rsid w:val="00FF633A"/>
    <w:rsid w:val="00FF6390"/>
    <w:rsid w:val="00FF63FB"/>
    <w:rsid w:val="00FF6485"/>
    <w:rsid w:val="00FF6649"/>
    <w:rsid w:val="00FF68A1"/>
    <w:rsid w:val="00FF694F"/>
    <w:rsid w:val="00FF6A04"/>
    <w:rsid w:val="00FF6A3C"/>
    <w:rsid w:val="00FF6A49"/>
    <w:rsid w:val="00FF6A8B"/>
    <w:rsid w:val="00FF6B7F"/>
    <w:rsid w:val="00FF6B99"/>
    <w:rsid w:val="00FF6CD4"/>
    <w:rsid w:val="00FF6D29"/>
    <w:rsid w:val="00FF6D43"/>
    <w:rsid w:val="00FF6FDE"/>
    <w:rsid w:val="00FF7008"/>
    <w:rsid w:val="00FF71E8"/>
    <w:rsid w:val="00FF71F6"/>
    <w:rsid w:val="00FF720B"/>
    <w:rsid w:val="00FF730E"/>
    <w:rsid w:val="00FF742C"/>
    <w:rsid w:val="00FF747C"/>
    <w:rsid w:val="00FF7557"/>
    <w:rsid w:val="00FF7563"/>
    <w:rsid w:val="00FF7745"/>
    <w:rsid w:val="00FF779A"/>
    <w:rsid w:val="00FF799F"/>
    <w:rsid w:val="00FF79CB"/>
    <w:rsid w:val="00FF7A89"/>
    <w:rsid w:val="00FF7A94"/>
    <w:rsid w:val="00FF7B3F"/>
    <w:rsid w:val="00FF7CE2"/>
    <w:rsid w:val="00FF7CE9"/>
    <w:rsid w:val="00FF7D4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3fdfe,#ddfbfb,#cff,#d3def1,#90abdc,#a7bce3,#c5d3ed,#d9e2f3"/>
    </o:shapedefaults>
    <o:shapelayout v:ext="edit">
      <o:idmap v:ext="edit" data="2"/>
    </o:shapelayout>
  </w:shapeDefaults>
  <w:decimalSymbol w:val="."/>
  <w:listSeparator w:val=","/>
  <w14:docId w14:val="424E5A84"/>
  <w15:chartTrackingRefBased/>
  <w15:docId w15:val="{4CD12C30-FC19-4534-92D6-6AE635F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Mangal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94E"/>
    <w:pPr>
      <w:spacing w:after="160" w:line="259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4DA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29"/>
      <w:lang w:val="en-GB" w:bidi="hi-IN"/>
    </w:rPr>
  </w:style>
  <w:style w:type="paragraph" w:styleId="Heading2">
    <w:name w:val="heading 2"/>
    <w:basedOn w:val="Normal"/>
    <w:link w:val="Heading2Char"/>
    <w:uiPriority w:val="9"/>
    <w:qFormat/>
    <w:rsid w:val="00E864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4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1"/>
      <w:lang w:val="en-GB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4DA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Cs w:val="20"/>
      <w:lang w:val="en-GB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64DA"/>
    <w:rPr>
      <w:rFonts w:ascii="Calibri Light" w:eastAsia="Times New Roman" w:hAnsi="Calibri Light" w:cs="Mangal"/>
      <w:color w:val="2F5496"/>
      <w:sz w:val="32"/>
      <w:szCs w:val="29"/>
      <w:lang w:val="en-GB" w:bidi="hi-IN"/>
    </w:rPr>
  </w:style>
  <w:style w:type="character" w:customStyle="1" w:styleId="Heading2Char">
    <w:name w:val="Heading 2 Char"/>
    <w:link w:val="Heading2"/>
    <w:uiPriority w:val="9"/>
    <w:rsid w:val="00E864DA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link w:val="Heading3"/>
    <w:uiPriority w:val="9"/>
    <w:semiHidden/>
    <w:rsid w:val="00E864DA"/>
    <w:rPr>
      <w:rFonts w:ascii="Calibri Light" w:eastAsia="Times New Roman" w:hAnsi="Calibri Light" w:cs="Mangal"/>
      <w:color w:val="1F3763"/>
      <w:sz w:val="24"/>
      <w:szCs w:val="21"/>
      <w:lang w:val="en-GB" w:bidi="hi-IN"/>
    </w:rPr>
  </w:style>
  <w:style w:type="character" w:customStyle="1" w:styleId="Heading4Char">
    <w:name w:val="Heading 4 Char"/>
    <w:link w:val="Heading4"/>
    <w:uiPriority w:val="9"/>
    <w:semiHidden/>
    <w:rsid w:val="00E864DA"/>
    <w:rPr>
      <w:rFonts w:ascii="Calibri Light" w:eastAsia="Times New Roman" w:hAnsi="Calibri Light" w:cs="Mangal"/>
      <w:i/>
      <w:iCs/>
      <w:color w:val="2F5496"/>
      <w:szCs w:val="20"/>
      <w:lang w:val="en-GB" w:bidi="hi-IN"/>
    </w:rPr>
  </w:style>
  <w:style w:type="paragraph" w:styleId="Header">
    <w:name w:val="header"/>
    <w:basedOn w:val="Normal"/>
    <w:link w:val="Head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E3011"/>
    <w:rPr>
      <w:rFonts w:eastAsia="Batang"/>
    </w:rPr>
  </w:style>
  <w:style w:type="paragraph" w:styleId="Footer">
    <w:name w:val="footer"/>
    <w:basedOn w:val="Normal"/>
    <w:link w:val="FooterChar"/>
    <w:uiPriority w:val="99"/>
    <w:unhideWhenUsed/>
    <w:rsid w:val="009E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E3011"/>
    <w:rPr>
      <w:rFonts w:eastAsia="Batang"/>
    </w:rPr>
  </w:style>
  <w:style w:type="paragraph" w:styleId="ListParagraph">
    <w:name w:val="List Paragraph"/>
    <w:basedOn w:val="Normal"/>
    <w:uiPriority w:val="34"/>
    <w:qFormat/>
    <w:rsid w:val="009E3011"/>
    <w:pPr>
      <w:ind w:left="720"/>
      <w:contextualSpacing/>
    </w:pPr>
  </w:style>
  <w:style w:type="character" w:styleId="PlaceholderText">
    <w:name w:val="Placeholder Text"/>
    <w:uiPriority w:val="99"/>
    <w:semiHidden/>
    <w:rsid w:val="0089069E"/>
    <w:rPr>
      <w:color w:val="808080"/>
    </w:rPr>
  </w:style>
  <w:style w:type="table" w:styleId="TableGrid">
    <w:name w:val="Table Grid"/>
    <w:basedOn w:val="TableNormal"/>
    <w:uiPriority w:val="39"/>
    <w:rsid w:val="00EF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2599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5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62599"/>
    <w:rPr>
      <w:rFonts w:eastAsia="Calibri"/>
      <w:sz w:val="22"/>
      <w:szCs w:val="22"/>
      <w:lang w:eastAsia="en-US" w:bidi="ar-SA"/>
    </w:rPr>
  </w:style>
  <w:style w:type="character" w:styleId="FollowedHyperlink">
    <w:name w:val="FollowedHyperlink"/>
    <w:uiPriority w:val="99"/>
    <w:semiHidden/>
    <w:unhideWhenUsed/>
    <w:rsid w:val="00662599"/>
    <w:rPr>
      <w:color w:val="954F72"/>
      <w:u w:val="single"/>
    </w:rPr>
  </w:style>
  <w:style w:type="character" w:styleId="Strong">
    <w:name w:val="Strong"/>
    <w:uiPriority w:val="22"/>
    <w:qFormat/>
    <w:rsid w:val="00662599"/>
    <w:rPr>
      <w:b/>
      <w:bCs/>
    </w:rPr>
  </w:style>
  <w:style w:type="character" w:customStyle="1" w:styleId="HTMLPreformattedChar">
    <w:name w:val="HTML Preformatted Char"/>
    <w:link w:val="HTMLPreformatted"/>
    <w:uiPriority w:val="99"/>
    <w:semiHidden/>
    <w:rsid w:val="00E864DA"/>
    <w:rPr>
      <w:rFonts w:ascii="Courier New" w:eastAsia="Times New Roman" w:hAnsi="Courier New" w:cs="Courier New"/>
      <w:sz w:val="20"/>
      <w:szCs w:val="20"/>
      <w:lang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4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y2iqfc">
    <w:name w:val="y2iqfc"/>
    <w:basedOn w:val="DefaultParagraphFont"/>
    <w:rsid w:val="00E86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864DA"/>
    <w:pPr>
      <w:spacing w:line="240" w:lineRule="auto"/>
    </w:pPr>
    <w:rPr>
      <w:sz w:val="20"/>
      <w:szCs w:val="18"/>
      <w:lang w:val="en-GB" w:bidi="hi-IN"/>
    </w:rPr>
  </w:style>
  <w:style w:type="character" w:customStyle="1" w:styleId="CommentTextChar">
    <w:name w:val="Comment Text Char"/>
    <w:link w:val="CommentText"/>
    <w:uiPriority w:val="99"/>
    <w:semiHidden/>
    <w:rsid w:val="00E864DA"/>
    <w:rPr>
      <w:sz w:val="20"/>
      <w:szCs w:val="18"/>
      <w:lang w:val="en-GB" w:bidi="hi-IN"/>
    </w:rPr>
  </w:style>
  <w:style w:type="character" w:customStyle="1" w:styleId="CommentSubjectChar">
    <w:name w:val="Comment Subject Char"/>
    <w:link w:val="CommentSubject"/>
    <w:uiPriority w:val="99"/>
    <w:semiHidden/>
    <w:rsid w:val="00E864DA"/>
    <w:rPr>
      <w:b/>
      <w:bCs/>
      <w:sz w:val="20"/>
      <w:szCs w:val="18"/>
      <w:lang w:val="en-GB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4DA"/>
    <w:rPr>
      <w:b/>
      <w:bCs/>
    </w:rPr>
  </w:style>
  <w:style w:type="character" w:styleId="UnresolvedMention">
    <w:name w:val="Unresolved Mention"/>
    <w:uiPriority w:val="99"/>
    <w:semiHidden/>
    <w:unhideWhenUsed/>
    <w:rsid w:val="001A3E1D"/>
    <w:rPr>
      <w:color w:val="605E5C"/>
      <w:shd w:val="clear" w:color="auto" w:fill="E1DFDD"/>
    </w:rPr>
  </w:style>
  <w:style w:type="character" w:customStyle="1" w:styleId="HTMLPreformattedChar1">
    <w:name w:val="HTML Preformatted Char1"/>
    <w:uiPriority w:val="99"/>
    <w:semiHidden/>
    <w:rsid w:val="00541033"/>
    <w:rPr>
      <w:rFonts w:ascii="Consolas" w:hAnsi="Consolas"/>
      <w:sz w:val="20"/>
      <w:szCs w:val="20"/>
    </w:rPr>
  </w:style>
  <w:style w:type="character" w:customStyle="1" w:styleId="CommentSubjectChar1">
    <w:name w:val="Comment Subject Char1"/>
    <w:uiPriority w:val="99"/>
    <w:semiHidden/>
    <w:rsid w:val="00541033"/>
    <w:rPr>
      <w:b/>
      <w:bCs/>
      <w:sz w:val="20"/>
      <w:szCs w:val="18"/>
      <w:lang w:val="en-GB" w:bidi="hi-IN"/>
    </w:rPr>
  </w:style>
  <w:style w:type="table" w:styleId="PlainTable4">
    <w:name w:val="Plain Table 4"/>
    <w:basedOn w:val="TableNormal"/>
    <w:uiPriority w:val="44"/>
    <w:rsid w:val="00C179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oSpacingChar">
    <w:name w:val="No Spacing Char"/>
    <w:link w:val="NoSpacing"/>
    <w:uiPriority w:val="1"/>
    <w:rsid w:val="00840350"/>
    <w:rPr>
      <w:rFonts w:eastAsia="Calibri"/>
      <w:lang w:val="en-IN"/>
    </w:rPr>
  </w:style>
  <w:style w:type="character" w:styleId="CommentReference">
    <w:name w:val="annotation reference"/>
    <w:uiPriority w:val="99"/>
    <w:semiHidden/>
    <w:unhideWhenUsed/>
    <w:rsid w:val="00605EFF"/>
    <w:rPr>
      <w:sz w:val="16"/>
      <w:szCs w:val="16"/>
    </w:rPr>
  </w:style>
  <w:style w:type="table" w:customStyle="1" w:styleId="NormalGrid">
    <w:name w:val="Normal Grid"/>
    <w:basedOn w:val="TableNormal"/>
    <w:uiPriority w:val="39"/>
    <w:rsid w:val="000D5332"/>
    <w:rPr>
      <w:rFonts w:ascii="Georgia" w:eastAsiaTheme="minorHAnsi" w:hAnsiTheme="minorHAnsi" w:cstheme="minorBidi"/>
      <w:sz w:val="22"/>
      <w:szCs w:val="22"/>
      <w:lang w:val="hi-IN" w:eastAsia="en-US" w:bidi="ar-SA"/>
    </w:rPr>
    <w:tblPr>
      <w:tblCellMar>
        <w:top w:w="80" w:type="dxa"/>
        <w:left w:w="160" w:type="dxa"/>
        <w:bottom w:w="80" w:type="dxa"/>
        <w:right w:w="160" w:type="dxa"/>
      </w:tblCellMar>
    </w:tblPr>
  </w:style>
  <w:style w:type="table" w:styleId="GridTable4-Accent2">
    <w:name w:val="Grid Table 4 Accent 2"/>
    <w:basedOn w:val="TableNormal"/>
    <w:uiPriority w:val="49"/>
    <w:rsid w:val="00AD139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ation-150">
    <w:name w:val="citation-150"/>
    <w:basedOn w:val="DefaultParagraphFont"/>
    <w:rsid w:val="004038F3"/>
  </w:style>
  <w:style w:type="paragraph" w:styleId="NormalWeb">
    <w:name w:val="Normal (Web)"/>
    <w:basedOn w:val="Normal"/>
    <w:uiPriority w:val="99"/>
    <w:semiHidden/>
    <w:unhideWhenUsed/>
    <w:rsid w:val="006D7973"/>
    <w:rPr>
      <w:rFonts w:ascii="Times New Roman" w:hAnsi="Times New Roman" w:cs="Times New Roman"/>
      <w:sz w:val="24"/>
      <w:szCs w:val="24"/>
    </w:rPr>
  </w:style>
  <w:style w:type="table" w:styleId="ListTable4-Accent6">
    <w:name w:val="List Table 4 Accent 6"/>
    <w:basedOn w:val="TableNormal"/>
    <w:uiPriority w:val="49"/>
    <w:rsid w:val="00D35CB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35CBF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35CBF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5">
    <w:name w:val="Grid Table 1 Light Accent 5"/>
    <w:basedOn w:val="TableNormal"/>
    <w:uiPriority w:val="46"/>
    <w:rsid w:val="00D35CBF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2-Accent6">
    <w:name w:val="List Table 2 Accent 6"/>
    <w:basedOn w:val="TableNormal"/>
    <w:uiPriority w:val="47"/>
    <w:rsid w:val="00D35CBF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2">
    <w:name w:val="List Table 4 Accent 2"/>
    <w:basedOn w:val="TableNormal"/>
    <w:uiPriority w:val="49"/>
    <w:rsid w:val="006113A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5565CF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A558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50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72874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5850425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9959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9762164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95837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57696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77957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92256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200959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553732735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5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9078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5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4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124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74937806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23844499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88467807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3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5504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3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3285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10271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0095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2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81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0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1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861">
          <w:marLeft w:val="15"/>
          <w:marRight w:val="15"/>
          <w:marTop w:val="15"/>
          <w:marBottom w:val="15"/>
          <w:divBdr>
            <w:top w:val="single" w:sz="12" w:space="4" w:color="FFFFFF"/>
            <w:left w:val="single" w:sz="12" w:space="2" w:color="FFFFFF"/>
            <w:bottom w:val="single" w:sz="12" w:space="4" w:color="FFFFFF"/>
            <w:right w:val="single" w:sz="12" w:space="2" w:color="FFFFFF"/>
          </w:divBdr>
          <w:divsChild>
            <w:div w:id="4166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440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95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30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5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49619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7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105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8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25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40229323">
          <w:marLeft w:val="0"/>
          <w:marRight w:val="0"/>
          <w:marTop w:val="0"/>
          <w:marBottom w:val="240"/>
          <w:divBdr>
            <w:top w:val="single" w:sz="6" w:space="3" w:color="A94442"/>
            <w:left w:val="single" w:sz="6" w:space="24" w:color="A94442"/>
            <w:bottom w:val="single" w:sz="6" w:space="3" w:color="A94442"/>
            <w:right w:val="single" w:sz="6" w:space="24" w:color="A94442"/>
          </w:divBdr>
        </w:div>
        <w:div w:id="1883784762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963737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0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219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50275944">
              <w:marLeft w:val="18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7733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36662593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2713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8165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91328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83032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39629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49582990">
          <w:marLeft w:val="18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140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68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7459186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2467111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363187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620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72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16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1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4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202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9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7000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64308108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90144901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72418088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77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95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3802945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33669147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7128110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784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7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6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9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7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05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2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737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2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5404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2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2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4131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149">
                      <w:marLeft w:val="0"/>
                      <w:marRight w:val="0"/>
                      <w:marTop w:val="9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62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2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2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279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88587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372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67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34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8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81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519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939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0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388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357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9041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728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8879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008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03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4463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574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67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16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3574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043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83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03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44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94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5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142441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08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9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6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09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137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727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3139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2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2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967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540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684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4120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077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7963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63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555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5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3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6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414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806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0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426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2518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173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90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325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137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9771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6545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24291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27207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064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913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0860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930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00495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127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368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3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9205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171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4928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969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2121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7832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0215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47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2728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671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845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819430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833840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4" w:space="0" w:color="D2D2D2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6911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173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0708394">
                                                                                                              <w:marLeft w:val="90"/>
                                                                                                              <w:marRight w:val="90"/>
                                                                                                              <w:marTop w:val="90"/>
                                                                                                              <w:marBottom w:val="9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9120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693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115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332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235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620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041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566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6373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834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094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20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21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05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7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723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5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43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966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23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35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824101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7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543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569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22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60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289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337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073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532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95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581839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338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32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976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4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682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05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113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457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94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825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500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040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31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88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013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10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205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8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8612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2701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641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4259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2996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87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1971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457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143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41957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54480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4509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05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73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85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902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59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02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893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53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9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20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2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7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7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9007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6299791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0211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734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29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72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35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131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20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409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146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2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163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543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59876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77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5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999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60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60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93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2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32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95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7750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2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730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6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0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6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33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339">
          <w:marLeft w:val="0"/>
          <w:marRight w:val="0"/>
          <w:marTop w:val="0"/>
          <w:marBottom w:val="0"/>
          <w:divBdr>
            <w:top w:val="single" w:sz="24" w:space="0" w:color="008000"/>
            <w:left w:val="single" w:sz="24" w:space="0" w:color="008000"/>
            <w:bottom w:val="single" w:sz="24" w:space="0" w:color="008000"/>
            <w:right w:val="single" w:sz="24" w:space="0" w:color="008000"/>
          </w:divBdr>
          <w:divsChild>
            <w:div w:id="58557677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376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833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14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6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32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13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85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2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5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07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5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611279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8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701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2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8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1551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113206134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359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752894147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9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1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6874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6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828011995">
          <w:marLeft w:val="0"/>
          <w:marRight w:val="0"/>
          <w:marTop w:val="0"/>
          <w:marBottom w:val="240"/>
          <w:divBdr>
            <w:top w:val="single" w:sz="6" w:space="3" w:color="008000"/>
            <w:left w:val="single" w:sz="6" w:space="24" w:color="008000"/>
            <w:bottom w:val="single" w:sz="6" w:space="3" w:color="008000"/>
            <w:right w:val="single" w:sz="6" w:space="24" w:color="008000"/>
          </w:divBdr>
        </w:div>
        <w:div w:id="136695306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51977972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342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2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985478572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64744280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12981324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375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811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0043025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2005277193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27907707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1500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06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2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3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706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4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9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926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3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3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390">
          <w:marLeft w:val="0"/>
          <w:marRight w:val="0"/>
          <w:marTop w:val="0"/>
          <w:marBottom w:val="0"/>
          <w:divBdr>
            <w:top w:val="single" w:sz="24" w:space="0" w:color="auto"/>
            <w:left w:val="single" w:sz="24" w:space="8" w:color="auto"/>
            <w:bottom w:val="single" w:sz="24" w:space="0" w:color="auto"/>
            <w:right w:val="single" w:sz="24" w:space="8" w:color="auto"/>
          </w:divBdr>
        </w:div>
      </w:divsChild>
    </w:div>
    <w:div w:id="1959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29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24" w:space="0" w:color="008000"/>
            <w:right w:val="none" w:sz="0" w:space="0" w:color="auto"/>
          </w:divBdr>
          <w:divsChild>
            <w:div w:id="1970672558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900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05045">
          <w:marLeft w:val="0"/>
          <w:marRight w:val="0"/>
          <w:marTop w:val="0"/>
          <w:marBottom w:val="0"/>
          <w:divBdr>
            <w:top w:val="dashed" w:sz="24" w:space="0" w:color="FF0000"/>
            <w:left w:val="dashed" w:sz="24" w:space="0" w:color="FF0000"/>
            <w:bottom w:val="dashed" w:sz="24" w:space="0" w:color="FF0000"/>
            <w:right w:val="dashed" w:sz="24" w:space="0" w:color="FF0000"/>
          </w:divBdr>
          <w:divsChild>
            <w:div w:id="102918331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755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6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60072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8">
                  <w:marLeft w:val="240"/>
                  <w:marRight w:val="240"/>
                  <w:marTop w:val="9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7046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1435">
                          <w:marLeft w:val="120"/>
                          <w:marRight w:val="45"/>
                          <w:marTop w:val="150"/>
                          <w:marBottom w:val="150"/>
                          <w:divBdr>
                            <w:top w:val="none" w:sz="0" w:space="0" w:color="C7C7C7"/>
                            <w:left w:val="single" w:sz="6" w:space="0" w:color="C7C7C7"/>
                            <w:bottom w:val="none" w:sz="0" w:space="0" w:color="C7C7C7"/>
                            <w:right w:val="none" w:sz="0" w:space="0" w:color="C7C7C7"/>
                          </w:divBdr>
                        </w:div>
                        <w:div w:id="370544491">
                          <w:marLeft w:val="15"/>
                          <w:marRight w:val="15"/>
                          <w:marTop w:val="75"/>
                          <w:marBottom w:val="75"/>
                          <w:divBdr>
                            <w:top w:val="single" w:sz="6" w:space="0" w:color="auto"/>
                            <w:left w:val="single" w:sz="6" w:space="6" w:color="auto"/>
                            <w:bottom w:val="single" w:sz="6" w:space="0" w:color="auto"/>
                            <w:right w:val="single" w:sz="6" w:space="6" w:color="auto"/>
                          </w:divBdr>
                          <w:divsChild>
                            <w:div w:id="115252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767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4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30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719090167">
                              <w:marLeft w:val="15"/>
                              <w:marRight w:val="30"/>
                              <w:marTop w:val="45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32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265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54113695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0332630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0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530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6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936436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700813750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5452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5373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07280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805345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1861550547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  <w:div w:id="2037193055">
                              <w:marLeft w:val="15"/>
                              <w:marRight w:val="15"/>
                              <w:marTop w:val="75"/>
                              <w:marBottom w:val="75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50339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828232">
                                      <w:marLeft w:val="45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555438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071901">
                              <w:marLeft w:val="45"/>
                              <w:marRight w:val="45"/>
                              <w:marTop w:val="150"/>
                              <w:marBottom w:val="150"/>
                              <w:divBdr>
                                <w:top w:val="none" w:sz="0" w:space="0" w:color="C7C7C7"/>
                                <w:left w:val="single" w:sz="6" w:space="0" w:color="C7C7C7"/>
                                <w:bottom w:val="none" w:sz="0" w:space="0" w:color="C7C7C7"/>
                                <w:right w:val="none" w:sz="0" w:space="0" w:color="C7C7C7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004">
                      <w:marLeft w:val="8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97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5976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5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3014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138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8667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2956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0508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0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930212">
                          <w:marLeft w:val="8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2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8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49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24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1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94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2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21146">
                                  <w:marLeft w:val="3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328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4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6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64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2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26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902">
                                      <w:marLeft w:val="0"/>
                                      <w:marRight w:val="24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1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4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4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68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216292">
                                                          <w:marLeft w:val="-1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4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C4C7C5"/>
                          </w:divBdr>
                          <w:divsChild>
                            <w:div w:id="50046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5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99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50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9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519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652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003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0728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96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186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2684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86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04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65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0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982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05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6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73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1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402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4C7C5"/>
                            <w:right w:val="none" w:sz="0" w:space="0" w:color="auto"/>
                          </w:divBdr>
                          <w:divsChild>
                            <w:div w:id="58268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0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02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38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54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21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99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2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20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30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97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79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340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878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17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3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724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0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8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5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404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586110068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494175274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  <w:div w:id="1069769416">
          <w:marLeft w:val="0"/>
          <w:marRight w:val="0"/>
          <w:marTop w:val="0"/>
          <w:marBottom w:val="240"/>
          <w:divBdr>
            <w:top w:val="single" w:sz="6" w:space="3" w:color="000000"/>
            <w:left w:val="single" w:sz="6" w:space="24" w:color="000000"/>
            <w:bottom w:val="single" w:sz="6" w:space="3" w:color="000000"/>
            <w:right w:val="single" w:sz="6" w:space="24" w:color="000000"/>
          </w:divBdr>
        </w:div>
      </w:divsChild>
    </w:div>
    <w:div w:id="20839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LASS%20NEW%202023\Aadarsh%20sir\current%20affairs\JUNE\24%20JUNE%202025%20Current%20Affairs%20%20Aadarsh%20s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BCBB3-0087-450E-9D83-843EDF35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 JUNE 2025 Current Affairs  Aadarsh sir</Template>
  <TotalTime>122</TotalTime>
  <Pages>112</Pages>
  <Words>5607</Words>
  <Characters>31963</Characters>
  <Application>Microsoft Office Word</Application>
  <DocSecurity>0</DocSecurity>
  <Lines>266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SAKSHI RANA</cp:lastModifiedBy>
  <cp:revision>215</cp:revision>
  <cp:lastPrinted>2026-07-20T16:42:00Z</cp:lastPrinted>
  <dcterms:created xsi:type="dcterms:W3CDTF">2026-07-27T18:52:00Z</dcterms:created>
  <dcterms:modified xsi:type="dcterms:W3CDTF">2026-07-29T15:56:00Z</dcterms:modified>
</cp:coreProperties>
</file>