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3B167EE4" w14:textId="31390BB6" w:rsidR="00C52C5E" w:rsidRPr="00C52C5E" w:rsidRDefault="00C56F1F" w:rsidP="00102EC2">
      <w:pPr>
        <w:spacing w:line="240" w:lineRule="auto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rFonts w:ascii="Kokila" w:hAnsi="Kokila" w:cs="Kokila"/>
          <w:b/>
          <w:bCs/>
          <w:noProof/>
          <w:color w:val="000066"/>
          <w:sz w:val="88"/>
          <w:szCs w:val="88"/>
        </w:rPr>
        <w:drawing>
          <wp:anchor distT="0" distB="0" distL="114300" distR="114300" simplePos="0" relativeHeight="251921408" behindDoc="0" locked="0" layoutInCell="1" allowOverlap="1" wp14:anchorId="0B335B60" wp14:editId="76B46940">
            <wp:simplePos x="0" y="0"/>
            <wp:positionH relativeFrom="page">
              <wp:align>right</wp:align>
            </wp:positionH>
            <wp:positionV relativeFrom="margin">
              <wp:posOffset>-963930</wp:posOffset>
            </wp:positionV>
            <wp:extent cx="12881610" cy="8001000"/>
            <wp:effectExtent l="0" t="0" r="0" b="0"/>
            <wp:wrapSquare wrapText="bothSides"/>
            <wp:docPr id="17146966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1610" cy="800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EC7E5" w14:textId="5B04200C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77177893" w14:textId="19C7FF1A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5A799E2E" w14:textId="16CA00F0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06B63171" w14:textId="65816BD5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169370A7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31557DC7" w14:textId="11291A4B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2</w:t>
      </w:r>
      <w:r w:rsidR="00885955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5</w:t>
      </w: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JULY </w:t>
      </w: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37C6FD3B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67ED9447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p w14:paraId="205E4B73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bookmarkEnd w:id="0"/>
    <w:bookmarkEnd w:id="1"/>
    <w:bookmarkEnd w:id="2"/>
    <w:p w14:paraId="453C3555" w14:textId="77777777" w:rsidR="000B2CB1" w:rsidRPr="00E22705" w:rsidRDefault="00C52C5E" w:rsidP="000B2CB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</w:t>
      </w:r>
      <w:r w:rsidR="000B2CB1"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कम्प्यूटर</w:t>
      </w:r>
      <w:r w:rsidR="000B2CB1"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0B2CB1"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0B2CB1"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0B2CB1"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किसी</w:t>
      </w:r>
      <w:r w:rsidR="000B2CB1"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0B2CB1"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शब्द</w:t>
      </w:r>
      <w:r w:rsidR="000B2CB1"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0B2CB1"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की</w:t>
      </w:r>
      <w:r w:rsidR="000B2CB1"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0B2CB1"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लम्बाई</w:t>
      </w:r>
      <w:r w:rsidR="000B2CB1"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0B2CB1"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किसमे</w:t>
      </w:r>
      <w:r w:rsidR="000B2CB1"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0B2CB1"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मापते</w:t>
      </w:r>
      <w:r w:rsidR="000B2CB1"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0B2CB1"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0B2CB1"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0B2CB1" w:rsidRPr="00E22705">
        <w:rPr>
          <w:rFonts w:ascii="Kokila" w:hAnsi="Kokila" w:cs="Kokila"/>
          <w:b/>
          <w:bCs/>
          <w:noProof/>
          <w:color w:val="000099"/>
          <w:sz w:val="82"/>
          <w:szCs w:val="82"/>
        </w:rPr>
        <w:t>In a computer, in what unit is the length of a word measured?</w:t>
      </w:r>
    </w:p>
    <w:p w14:paraId="31D6CAC2" w14:textId="77777777" w:rsidR="000B2CB1" w:rsidRPr="00E22705" w:rsidRDefault="000B2CB1" w:rsidP="000B2CB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बाईट</w:t>
      </w:r>
      <w:r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E22705">
        <w:rPr>
          <w:rFonts w:ascii="Kokila" w:hAnsi="Kokila" w:cs="Kokila"/>
          <w:b/>
          <w:bCs/>
          <w:noProof/>
          <w:color w:val="000099"/>
          <w:sz w:val="82"/>
          <w:szCs w:val="82"/>
        </w:rPr>
        <w:t>Byte</w:t>
      </w:r>
    </w:p>
    <w:p w14:paraId="182D35E4" w14:textId="77777777" w:rsidR="000B2CB1" w:rsidRPr="00E22705" w:rsidRDefault="000B2CB1" w:rsidP="000B2CB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बिट</w:t>
      </w:r>
      <w:r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E22705">
        <w:rPr>
          <w:rFonts w:ascii="Kokila" w:hAnsi="Kokila" w:cs="Kokila"/>
          <w:b/>
          <w:bCs/>
          <w:noProof/>
          <w:color w:val="000099"/>
          <w:sz w:val="82"/>
          <w:szCs w:val="82"/>
        </w:rPr>
        <w:t>Bit</w:t>
      </w:r>
    </w:p>
    <w:p w14:paraId="19793543" w14:textId="77777777" w:rsidR="000B2CB1" w:rsidRPr="00E22705" w:rsidRDefault="000B2CB1" w:rsidP="000B2CB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मीटर</w:t>
      </w:r>
      <w:r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E22705">
        <w:rPr>
          <w:rFonts w:ascii="Kokila" w:hAnsi="Kokila" w:cs="Kokila"/>
          <w:b/>
          <w:bCs/>
          <w:noProof/>
          <w:color w:val="000099"/>
          <w:sz w:val="82"/>
          <w:szCs w:val="82"/>
        </w:rPr>
        <w:t>Meter</w:t>
      </w:r>
    </w:p>
    <w:p w14:paraId="59FCFF1D" w14:textId="77777777" w:rsidR="000B2CB1" w:rsidRDefault="000B2CB1" w:rsidP="000B2CB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E2270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मिमी</w:t>
      </w:r>
      <w:r w:rsidRPr="00E2270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E22705">
        <w:rPr>
          <w:rFonts w:ascii="Kokila" w:hAnsi="Kokila" w:cs="Kokila"/>
          <w:b/>
          <w:bCs/>
          <w:noProof/>
          <w:color w:val="000099"/>
          <w:sz w:val="82"/>
          <w:szCs w:val="82"/>
        </w:rPr>
        <w:t>mm</w:t>
      </w:r>
    </w:p>
    <w:p w14:paraId="4B6E93EC" w14:textId="59D3E914" w:rsidR="00F94A57" w:rsidRDefault="00F94A57" w:rsidP="000B2CB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7E61BC6" w14:textId="6C2D9821" w:rsidR="002479FC" w:rsidRDefault="002479FC" w:rsidP="00F94A5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741ECE0" w14:textId="31C45BD0" w:rsidR="00C52C5E" w:rsidRPr="00C11698" w:rsidRDefault="00C52C5E" w:rsidP="002479FC">
      <w:pPr>
        <w:spacing w:after="0" w:line="240" w:lineRule="auto"/>
        <w:jc w:val="both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</w:p>
    <w:p w14:paraId="1729250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3E26F33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774DE1C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720E12C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20F387E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39B0B20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4AA9C673" w14:textId="28B80130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2</w:t>
      </w:r>
      <w:r w:rsidR="006D6BF8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4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 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6E2F0DCE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1E31847C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3EA12C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56FAB45" w14:textId="77777777" w:rsidR="00CB0DC8" w:rsidRPr="00733B26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733B2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पश्चिमी घाट में स्क्रिप्ट लाइकेन की पाँच नई प्रजातियों </w:t>
      </w: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की खोज किस संस्थान के शोधकर्ताओं ने की है</w:t>
      </w: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733B26">
        <w:rPr>
          <w:rFonts w:ascii="Kokila" w:hAnsi="Kokila" w:cs="Kokila"/>
          <w:b/>
          <w:bCs/>
          <w:color w:val="000099"/>
          <w:sz w:val="82"/>
          <w:szCs w:val="82"/>
        </w:rPr>
        <w:t>Researchers from which institute have recently discovered five new species of Script Lichens in the Western Ghats?</w:t>
      </w:r>
    </w:p>
    <w:p w14:paraId="080A639E" w14:textId="77777777" w:rsidR="00CB0DC8" w:rsidRPr="00733B26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एमएसीएस आगरकर अनुसंधान संस्थान </w:t>
      </w:r>
      <w:r w:rsidRPr="00733B26">
        <w:rPr>
          <w:rFonts w:ascii="Kokila" w:hAnsi="Kokila" w:cs="Kokila"/>
          <w:b/>
          <w:bCs/>
          <w:color w:val="000099"/>
          <w:sz w:val="82"/>
          <w:szCs w:val="82"/>
        </w:rPr>
        <w:t xml:space="preserve">MACS </w:t>
      </w:r>
      <w:proofErr w:type="spellStart"/>
      <w:r w:rsidRPr="00733B26">
        <w:rPr>
          <w:rFonts w:ascii="Kokila" w:hAnsi="Kokila" w:cs="Kokila"/>
          <w:b/>
          <w:bCs/>
          <w:color w:val="000099"/>
          <w:sz w:val="82"/>
          <w:szCs w:val="82"/>
        </w:rPr>
        <w:t>Agharkar</w:t>
      </w:r>
      <w:proofErr w:type="spellEnd"/>
      <w:r w:rsidRPr="00733B26">
        <w:rPr>
          <w:rFonts w:ascii="Kokila" w:hAnsi="Kokila" w:cs="Kokila"/>
          <w:b/>
          <w:bCs/>
          <w:color w:val="000099"/>
          <w:sz w:val="82"/>
          <w:szCs w:val="82"/>
        </w:rPr>
        <w:t xml:space="preserve"> Research Institute</w:t>
      </w: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19C46F2" w14:textId="77777777" w:rsidR="00CB0DC8" w:rsidRPr="00733B26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मद्रास </w:t>
      </w:r>
      <w:r w:rsidRPr="00733B26">
        <w:rPr>
          <w:rFonts w:ascii="Kokila" w:hAnsi="Kokila" w:cs="Kokila"/>
          <w:b/>
          <w:bCs/>
          <w:color w:val="000099"/>
          <w:sz w:val="82"/>
          <w:szCs w:val="82"/>
        </w:rPr>
        <w:t>IIT Madras</w:t>
      </w:r>
    </w:p>
    <w:p w14:paraId="335A5B47" w14:textId="77777777" w:rsidR="00CB0DC8" w:rsidRPr="00733B26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वन्यजीव संस्थान </w:t>
      </w:r>
      <w:r w:rsidRPr="00733B26">
        <w:rPr>
          <w:rFonts w:ascii="Kokila" w:hAnsi="Kokila" w:cs="Kokila"/>
          <w:b/>
          <w:bCs/>
          <w:color w:val="000099"/>
          <w:sz w:val="82"/>
          <w:szCs w:val="82"/>
        </w:rPr>
        <w:t>Wildlife Institute of India</w:t>
      </w:r>
    </w:p>
    <w:p w14:paraId="2C6C7076" w14:textId="77777777" w:rsidR="00CB0DC8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33B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वन अनुसंधान संस्थान </w:t>
      </w:r>
      <w:r w:rsidRPr="00733B26">
        <w:rPr>
          <w:rFonts w:ascii="Kokila" w:hAnsi="Kokila" w:cs="Kokila"/>
          <w:b/>
          <w:bCs/>
          <w:color w:val="000099"/>
          <w:sz w:val="82"/>
          <w:szCs w:val="82"/>
        </w:rPr>
        <w:t>Indian Forest Research Institute</w:t>
      </w:r>
    </w:p>
    <w:p w14:paraId="57232526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4E5632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4E563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समरस विद्यासेतु मेगा अभियान</w:t>
      </w:r>
      <w:r w:rsidRPr="004E5632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शुभारंभ किस राज्य में किया गया है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 xml:space="preserve">In which state was the 'Samras </w:t>
      </w:r>
      <w:proofErr w:type="spellStart"/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Vidyasetu</w:t>
      </w:r>
      <w:proofErr w:type="spellEnd"/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 xml:space="preserve"> Mega Campaign' launched recently?</w:t>
      </w:r>
    </w:p>
    <w:p w14:paraId="7A550B2D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B9ABE87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राजस्थान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Rajasthan</w:t>
      </w:r>
    </w:p>
    <w:p w14:paraId="6A8BFA36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महाराष्ट्र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170ADA2A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गुजरात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Gujarat</w:t>
      </w:r>
    </w:p>
    <w:p w14:paraId="166029FE" w14:textId="77777777" w:rsidR="00CB0DC8" w:rsidRPr="008E3570" w:rsidRDefault="00CB0DC8" w:rsidP="00CB0DC8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मध्य प्रदेश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</w:p>
    <w:p w14:paraId="0237B99D" w14:textId="77777777" w:rsidR="00CB0DC8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ED86253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4E5632">
        <w:rPr>
          <w:color w:val="000000" w:themeColor="text1"/>
          <w:sz w:val="82"/>
          <w:szCs w:val="82"/>
          <w:lang w:bidi="hi-IN"/>
        </w:rPr>
        <w:t xml:space="preserve">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दो नए </w:t>
      </w:r>
      <w:r w:rsidRPr="004E563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इलेक्ट्रॉनिक्स विनिर्माण क्लस्टर (</w:t>
      </w:r>
      <w:r w:rsidRPr="004E5632">
        <w:rPr>
          <w:rFonts w:ascii="Kokila" w:hAnsi="Kokila" w:cs="Kokila"/>
          <w:b/>
          <w:bCs/>
          <w:color w:val="C00000"/>
          <w:sz w:val="82"/>
          <w:szCs w:val="82"/>
        </w:rPr>
        <w:t xml:space="preserve">EMCs)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स्थापित करने को किस राज्य में मंजूरी दी गई है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In which state have two new Electronics Manufacturing Clusters (EMCs) recently been approved?</w:t>
      </w:r>
    </w:p>
    <w:p w14:paraId="3E40DD07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96C1BF9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कर्नाटक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237A15C5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तमिलनाडु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DA1F924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तेलंगाना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Telangana</w:t>
      </w:r>
    </w:p>
    <w:p w14:paraId="69DF93FF" w14:textId="77777777" w:rsidR="00CB0DC8" w:rsidRPr="004E5632" w:rsidRDefault="00CB0DC8" w:rsidP="00CB0DC8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आंध्र प्रदेश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Andhra Pradesh</w:t>
      </w:r>
    </w:p>
    <w:p w14:paraId="413D8723" w14:textId="77777777" w:rsidR="00CB0DC8" w:rsidRPr="004E5632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4E563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नीति आयोग का नया मुख्य कार्यकारी अधिकारी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CEO)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किसे नियुक्त किया गया है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new Chief Executive Officer (CEO) of NITI Aayog?</w:t>
      </w:r>
    </w:p>
    <w:p w14:paraId="707619F6" w14:textId="77777777" w:rsidR="00CB0DC8" w:rsidRPr="004E5632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DCEE0CF" w14:textId="77777777" w:rsidR="00CB0DC8" w:rsidRPr="004E5632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राजीव कुमार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Rajiv Kumar</w:t>
      </w:r>
    </w:p>
    <w:p w14:paraId="04935B84" w14:textId="77777777" w:rsidR="00CB0DC8" w:rsidRPr="004E5632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बी. वी. आर. सुब्रह्मण्यम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B. V. R. Subrahmanyam</w:t>
      </w:r>
    </w:p>
    <w:p w14:paraId="242A833D" w14:textId="77777777" w:rsidR="00CB0DC8" w:rsidRPr="004E5632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अमिताभ कांत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Amitabh Kant</w:t>
      </w:r>
    </w:p>
    <w:p w14:paraId="0DF97C0D" w14:textId="77777777" w:rsidR="00CB0DC8" w:rsidRPr="003512EC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अनुराग जैन </w:t>
      </w:r>
      <w:r w:rsidRPr="004E5632">
        <w:rPr>
          <w:rFonts w:ascii="Kokila" w:hAnsi="Kokila" w:cs="Kokila"/>
          <w:b/>
          <w:bCs/>
          <w:color w:val="000099"/>
          <w:sz w:val="82"/>
          <w:szCs w:val="82"/>
        </w:rPr>
        <w:t>Anurag Jain</w:t>
      </w:r>
      <w:r w:rsidRPr="004E56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718BDBD" w14:textId="77777777" w:rsidR="00CB0DC8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4B33CC48" w14:textId="77777777" w:rsidR="00CB0DC8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D30D115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627953">
        <w:rPr>
          <w:color w:val="000000" w:themeColor="text1"/>
          <w:sz w:val="82"/>
          <w:szCs w:val="82"/>
          <w:lang w:bidi="hi-IN"/>
        </w:rPr>
        <w:t xml:space="preserve"> 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हाल ही </w:t>
      </w:r>
      <w:r w:rsidRPr="00627953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में </w:t>
      </w:r>
      <w:r w:rsidRPr="00627953">
        <w:rPr>
          <w:rFonts w:ascii="Kokila" w:hAnsi="Kokila" w:cs="Kokila"/>
          <w:b/>
          <w:bCs/>
          <w:color w:val="C00000"/>
          <w:sz w:val="62"/>
          <w:szCs w:val="62"/>
        </w:rPr>
        <w:t>'</w:t>
      </w:r>
      <w:r w:rsidRPr="00627953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>आरोह : वार्षिक खान बंदी रिपोर्ट</w:t>
      </w:r>
      <w:r w:rsidRPr="00627953">
        <w:rPr>
          <w:rFonts w:ascii="Kokila" w:hAnsi="Kokila" w:cs="Kokila"/>
          <w:b/>
          <w:bCs/>
          <w:color w:val="C00000"/>
          <w:sz w:val="62"/>
          <w:szCs w:val="62"/>
        </w:rPr>
        <w:t xml:space="preserve">' 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के संबंध में सही कथन चुनिए। </w:t>
      </w:r>
      <w:r w:rsidRPr="00627953">
        <w:rPr>
          <w:rFonts w:ascii="Kokila" w:hAnsi="Kokila" w:cs="Kokila"/>
          <w:b/>
          <w:bCs/>
          <w:color w:val="000099"/>
          <w:sz w:val="62"/>
          <w:szCs w:val="62"/>
        </w:rPr>
        <w:t>Choose the correct statement regarding the recently released 'AAROH: Annual Report on Mine Closure'.</w:t>
      </w:r>
    </w:p>
    <w:p w14:paraId="74D1CDD2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2FD1DE29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</w:rPr>
        <w:t>a)</w:t>
      </w:r>
      <w:r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इस रिपोर्ट को कोयला नियंत्रक संगठन (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CCO) 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ने तैयार किया है। </w:t>
      </w:r>
      <w:r w:rsidRPr="00627953">
        <w:rPr>
          <w:rFonts w:ascii="Kokila" w:hAnsi="Kokila" w:cs="Kokila"/>
          <w:b/>
          <w:bCs/>
          <w:color w:val="000099"/>
          <w:sz w:val="62"/>
          <w:szCs w:val="62"/>
        </w:rPr>
        <w:t xml:space="preserve">The report has been prepared by the Coal Controller </w:t>
      </w:r>
      <w:proofErr w:type="spellStart"/>
      <w:r w:rsidRPr="00627953">
        <w:rPr>
          <w:rFonts w:ascii="Kokila" w:hAnsi="Kokila" w:cs="Kokila"/>
          <w:b/>
          <w:bCs/>
          <w:color w:val="000099"/>
          <w:sz w:val="62"/>
          <w:szCs w:val="62"/>
        </w:rPr>
        <w:t>Organisation</w:t>
      </w:r>
      <w:proofErr w:type="spellEnd"/>
      <w:r w:rsidRPr="00627953">
        <w:rPr>
          <w:rFonts w:ascii="Kokila" w:hAnsi="Kokila" w:cs="Kokila"/>
          <w:b/>
          <w:bCs/>
          <w:color w:val="000099"/>
          <w:sz w:val="62"/>
          <w:szCs w:val="62"/>
        </w:rPr>
        <w:t xml:space="preserve"> (CCO).</w:t>
      </w:r>
    </w:p>
    <w:p w14:paraId="2144A1E3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>
        <w:rPr>
          <w:rFonts w:ascii="Kokila" w:hAnsi="Kokila" w:cs="Kokila" w:hint="cs"/>
          <w:b/>
          <w:bCs/>
          <w:color w:val="000000" w:themeColor="text1"/>
          <w:sz w:val="62"/>
          <w:szCs w:val="62"/>
          <w:lang w:bidi="hi-IN"/>
        </w:rPr>
        <w:t>b</w:t>
      </w:r>
      <w:r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)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यह भारत में वैज्ञानिक खान बंदी एवं पुनः उपयोग पर आधारित दूसरी व्यापक रिपोर्ट है। </w:t>
      </w:r>
      <w:r w:rsidRPr="00627953">
        <w:rPr>
          <w:rFonts w:ascii="Kokila" w:hAnsi="Kokila" w:cs="Kokila"/>
          <w:b/>
          <w:bCs/>
          <w:color w:val="000099"/>
          <w:sz w:val="62"/>
          <w:szCs w:val="62"/>
        </w:rPr>
        <w:t>It is India's second comprehensive report on scientific mine closure and repurposing.</w:t>
      </w:r>
    </w:p>
    <w:p w14:paraId="610356E2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रिपोर्ट में 4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  <w:lang w:bidi="hi-IN"/>
        </w:rPr>
        <w:t xml:space="preserve">7 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वैज्ञानिक रूप से बंद कोयला खानों के पुनर्वास एवं खनन उपरांत भूमि उपयोग का विवरण दिया गया है। </w:t>
      </w:r>
      <w:r w:rsidRPr="00627953">
        <w:rPr>
          <w:rFonts w:ascii="Kokila" w:hAnsi="Kokila" w:cs="Kokila"/>
          <w:b/>
          <w:bCs/>
          <w:color w:val="000099"/>
          <w:sz w:val="62"/>
          <w:szCs w:val="62"/>
        </w:rPr>
        <w:t xml:space="preserve">The report documents reclamation and post-mining land use of </w:t>
      </w:r>
      <w:r w:rsidRPr="00627953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4</w:t>
      </w:r>
      <w:r w:rsidRPr="00627953">
        <w:rPr>
          <w:rFonts w:ascii="Kokila" w:hAnsi="Kokila" w:cs="Kokila"/>
          <w:b/>
          <w:bCs/>
          <w:color w:val="000099"/>
          <w:sz w:val="62"/>
          <w:szCs w:val="62"/>
          <w:lang w:bidi="hi-IN"/>
        </w:rPr>
        <w:t>7</w:t>
      </w:r>
      <w:r w:rsidRPr="00627953">
        <w:rPr>
          <w:rFonts w:ascii="Kokila" w:hAnsi="Kokila" w:cs="Kokila"/>
          <w:b/>
          <w:bCs/>
          <w:color w:val="000099"/>
          <w:sz w:val="62"/>
          <w:szCs w:val="62"/>
        </w:rPr>
        <w:t xml:space="preserve"> scientifically closed coal mines.</w:t>
      </w:r>
    </w:p>
    <w:p w14:paraId="5828F8A3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627953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उपर्युक्त सभी कथन सही हैं। </w:t>
      </w:r>
      <w:r w:rsidRPr="00627953">
        <w:rPr>
          <w:rFonts w:ascii="Kokila" w:hAnsi="Kokila" w:cs="Kokila"/>
          <w:b/>
          <w:bCs/>
          <w:color w:val="000099"/>
          <w:sz w:val="62"/>
          <w:szCs w:val="62"/>
        </w:rPr>
        <w:t>All of the above statements are correct.</w:t>
      </w:r>
    </w:p>
    <w:p w14:paraId="36D76B91" w14:textId="77777777" w:rsidR="00CB0DC8" w:rsidRPr="00627953" w:rsidRDefault="00CB0DC8" w:rsidP="00CB0DC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2026 में राष्ट्रपति द्रौपदी मुर्मु ने किस देश में </w:t>
      </w:r>
      <w:r w:rsidRPr="0062795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महात्मा गांधी की प्रतिमा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संयुक्त रूप से अनावरण किया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 xml:space="preserve">In which country did President </w:t>
      </w:r>
      <w:proofErr w:type="spellStart"/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Droupadi</w:t>
      </w:r>
      <w:proofErr w:type="spellEnd"/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 xml:space="preserve"> Murmu in July 2026 jointly unveil the bust of Mahatma Gandhi?</w:t>
      </w:r>
    </w:p>
    <w:p w14:paraId="0146782A" w14:textId="77777777" w:rsidR="00CB0DC8" w:rsidRPr="00627953" w:rsidRDefault="00CB0DC8" w:rsidP="00CB0DC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77C989C" w14:textId="77777777" w:rsidR="00CB0DC8" w:rsidRPr="00627953" w:rsidRDefault="00CB0DC8" w:rsidP="00CB0DC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रोमानिया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Romania</w:t>
      </w:r>
    </w:p>
    <w:p w14:paraId="51F758BC" w14:textId="77777777" w:rsidR="00CB0DC8" w:rsidRPr="00627953" w:rsidRDefault="00CB0DC8" w:rsidP="00CB0DC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बुल्गारिया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Bulgaria</w:t>
      </w:r>
    </w:p>
    <w:p w14:paraId="19141541" w14:textId="77777777" w:rsidR="00CB0DC8" w:rsidRPr="00627953" w:rsidRDefault="00CB0DC8" w:rsidP="00CB0DC8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मोल्दोवा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Moldova</w:t>
      </w:r>
    </w:p>
    <w:p w14:paraId="32801E74" w14:textId="77777777" w:rsidR="00CB0DC8" w:rsidRPr="00353A71" w:rsidRDefault="00CB0DC8" w:rsidP="00CB0DC8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मैसेडोनिया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North Macedonia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81D18AF" w14:textId="77777777" w:rsidR="00CB0DC8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F48FBE5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627953">
        <w:rPr>
          <w:color w:val="000000" w:themeColor="text1"/>
          <w:sz w:val="82"/>
          <w:szCs w:val="82"/>
          <w:lang w:bidi="hi-IN"/>
        </w:rPr>
        <w:t xml:space="preserve">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27953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'</w:t>
      </w:r>
      <w:r w:rsidRPr="0062795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मुख्यमंत्री युवा सुयोग</w:t>
      </w:r>
      <w:r w:rsidRPr="00627953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' </w:t>
      </w:r>
      <w:r w:rsidRPr="0062795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प्लेटफॉर्म</w:t>
      </w:r>
      <w:r w:rsidRPr="00627953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राज्य सरकार ने लॉन्च किया है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?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Which state government has recently launched the '</w:t>
      </w:r>
      <w:proofErr w:type="spellStart"/>
      <w:r w:rsidRPr="00627953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Mukhyamantri</w:t>
      </w:r>
      <w:proofErr w:type="spellEnd"/>
      <w:r w:rsidRPr="00627953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Yuva Suyog' platform?</w:t>
      </w:r>
    </w:p>
    <w:p w14:paraId="7DF43FA7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राजस्थान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Rajasthan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E3AE41A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544D8BCA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मध्य प्रदेश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</w:p>
    <w:p w14:paraId="3DF8B620" w14:textId="77777777" w:rsidR="00CB0DC8" w:rsidRPr="00B44749" w:rsidRDefault="00CB0DC8" w:rsidP="00CB0DC8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हरियाणा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Haryana</w:t>
      </w:r>
    </w:p>
    <w:p w14:paraId="096FB921" w14:textId="77777777" w:rsidR="00CB0DC8" w:rsidRPr="0063168E" w:rsidRDefault="00CB0DC8" w:rsidP="00CB0DC8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1E1DCFC0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62795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राष्ट्रीय प्रसारण दिवस 2026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 मनाया गया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When was National Broadcasting Day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2026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observed?</w:t>
      </w:r>
    </w:p>
    <w:p w14:paraId="78B7CB65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E02C8F1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0BE3AB15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22 जुलाई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22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3826FCD3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0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>
        <w:rPr>
          <w:rFonts w:ascii="Kokila" w:hAnsi="Kokila" w:cs="Kokila" w:hint="cs"/>
          <w:b/>
          <w:bCs/>
          <w:color w:val="000099"/>
          <w:sz w:val="82"/>
          <w:szCs w:val="82"/>
          <w:cs/>
          <w:lang w:bidi="hi-IN"/>
        </w:rPr>
        <w:t>0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ABE0D55" w14:textId="77777777" w:rsidR="00CB0DC8" w:rsidRPr="007D00AE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24 जुलाई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24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July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812582F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val="en-IN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2795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लोकमान्य तिलक जयंती 2026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 मनाई गई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Lokmanya Tilak Jayanti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 xml:space="preserve"> observed?</w:t>
      </w:r>
    </w:p>
    <w:p w14:paraId="72CDE8E6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06CBA10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2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62AD10D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73A2C65F" w14:textId="77777777" w:rsidR="00CB0DC8" w:rsidRPr="0062795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24 जुलाई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24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6A124DF" w14:textId="77777777" w:rsidR="00CB0DC8" w:rsidRPr="007D00AE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279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25 जुलाई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25 </w:t>
      </w:r>
      <w:r w:rsidRPr="00627953">
        <w:rPr>
          <w:rFonts w:ascii="Kokila" w:hAnsi="Kokila" w:cs="Kokila"/>
          <w:b/>
          <w:bCs/>
          <w:color w:val="000099"/>
          <w:sz w:val="82"/>
          <w:szCs w:val="82"/>
        </w:rPr>
        <w:t>July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F104A51" w14:textId="77777777" w:rsidR="00CB0DC8" w:rsidRPr="008F35D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8F35D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8F35D3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राष्ट्रव्यापी परिसर जैव विविधता रजिस्टर पहल 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>के कार्यान्वयन में कौन-सी संस्थाएँ शामिल हैं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? </w:t>
      </w:r>
      <w:r w:rsidRPr="008F35D3">
        <w:rPr>
          <w:rFonts w:ascii="Kokila" w:hAnsi="Kokila" w:cs="Kokila"/>
          <w:b/>
          <w:bCs/>
          <w:color w:val="000099"/>
          <w:sz w:val="68"/>
          <w:szCs w:val="68"/>
        </w:rPr>
        <w:t xml:space="preserve">Which </w:t>
      </w:r>
      <w:proofErr w:type="spellStart"/>
      <w:r w:rsidRPr="008F35D3">
        <w:rPr>
          <w:rFonts w:ascii="Kokila" w:hAnsi="Kokila" w:cs="Kokila"/>
          <w:b/>
          <w:bCs/>
          <w:color w:val="000099"/>
          <w:sz w:val="68"/>
          <w:szCs w:val="68"/>
        </w:rPr>
        <w:t>organisations</w:t>
      </w:r>
      <w:proofErr w:type="spellEnd"/>
      <w:r w:rsidRPr="008F35D3">
        <w:rPr>
          <w:rFonts w:ascii="Kokila" w:hAnsi="Kokila" w:cs="Kokila"/>
          <w:b/>
          <w:bCs/>
          <w:color w:val="000099"/>
          <w:sz w:val="68"/>
          <w:szCs w:val="68"/>
        </w:rPr>
        <w:t xml:space="preserve"> are implementing the nationwide Campus Biodiversity Register (CBR) initiative?</w:t>
      </w:r>
    </w:p>
    <w:p w14:paraId="1EFFCDF5" w14:textId="77777777" w:rsidR="00CB0DC8" w:rsidRPr="008F35D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>a)</w:t>
      </w:r>
      <w:r w:rsidRPr="00E815B8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>नेचर कंज़र्वेशन फाउंडेशन (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NCF) 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>एवं राष्ट्रीय जैव विविधता प्राधिकरण (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NBA) </w:t>
      </w:r>
      <w:r w:rsidRPr="008F35D3">
        <w:rPr>
          <w:rFonts w:ascii="Kokila" w:hAnsi="Kokila" w:cs="Kokila"/>
          <w:b/>
          <w:bCs/>
          <w:color w:val="000099"/>
          <w:sz w:val="68"/>
          <w:szCs w:val="68"/>
        </w:rPr>
        <w:t>Nature Conservation Foundation (NCF) and National Biodiversity Authority (NBA)</w:t>
      </w:r>
    </w:p>
    <w:p w14:paraId="568D0340" w14:textId="77777777" w:rsidR="00CB0DC8" w:rsidRPr="008F35D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b) 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>पर्यावरण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, 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>वन एवं जलवायु परिवर्तन मंत्रालय (</w:t>
      </w:r>
      <w:proofErr w:type="spellStart"/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>MoEFCC</w:t>
      </w:r>
      <w:proofErr w:type="spellEnd"/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) 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>एवं यूजीसी (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UGC) </w:t>
      </w:r>
      <w:r w:rsidRPr="008F35D3">
        <w:rPr>
          <w:rFonts w:ascii="Kokila" w:hAnsi="Kokila" w:cs="Kokila"/>
          <w:b/>
          <w:bCs/>
          <w:color w:val="000099"/>
          <w:sz w:val="68"/>
          <w:szCs w:val="68"/>
        </w:rPr>
        <w:t>Ministry of Environment, Forest and Climate Change (</w:t>
      </w:r>
      <w:proofErr w:type="spellStart"/>
      <w:r w:rsidRPr="008F35D3">
        <w:rPr>
          <w:rFonts w:ascii="Kokila" w:hAnsi="Kokila" w:cs="Kokila"/>
          <w:b/>
          <w:bCs/>
          <w:color w:val="000099"/>
          <w:sz w:val="68"/>
          <w:szCs w:val="68"/>
        </w:rPr>
        <w:t>MoEFCC</w:t>
      </w:r>
      <w:proofErr w:type="spellEnd"/>
      <w:r w:rsidRPr="008F35D3">
        <w:rPr>
          <w:rFonts w:ascii="Kokila" w:hAnsi="Kokila" w:cs="Kokila"/>
          <w:b/>
          <w:bCs/>
          <w:color w:val="000099"/>
          <w:sz w:val="68"/>
          <w:szCs w:val="68"/>
        </w:rPr>
        <w:t>) and UGC</w:t>
      </w:r>
    </w:p>
    <w:p w14:paraId="7AC28085" w14:textId="77777777" w:rsidR="00CB0DC8" w:rsidRPr="008F35D3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c) 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>भारतीय कृषि अनुसंधान परिषद (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ICAR) 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>एवं सीएसआईआर (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CSIR) </w:t>
      </w:r>
      <w:r w:rsidRPr="008F35D3">
        <w:rPr>
          <w:rFonts w:ascii="Kokila" w:hAnsi="Kokila" w:cs="Kokila"/>
          <w:b/>
          <w:bCs/>
          <w:color w:val="000099"/>
          <w:sz w:val="68"/>
          <w:szCs w:val="68"/>
        </w:rPr>
        <w:t>Indian Council of Agricultural Research (ICAR) and CSIR</w:t>
      </w:r>
    </w:p>
    <w:p w14:paraId="12C95918" w14:textId="77777777" w:rsidR="00CB0DC8" w:rsidRPr="00E815B8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d) 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>भारतीय वन सर्वेक्षण (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FSI) 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>एवं भारतीय प्राणी सर्वेक्षण (</w:t>
      </w:r>
      <w:r w:rsidRPr="008F35D3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ZSI) </w:t>
      </w:r>
      <w:r w:rsidRPr="008F35D3">
        <w:rPr>
          <w:rFonts w:ascii="Kokila" w:hAnsi="Kokila" w:cs="Kokila"/>
          <w:b/>
          <w:bCs/>
          <w:color w:val="000099"/>
          <w:sz w:val="68"/>
          <w:szCs w:val="68"/>
        </w:rPr>
        <w:t>Forest Survey of India (FSI) and Zoological Survey of India (ZSI)</w:t>
      </w:r>
    </w:p>
    <w:p w14:paraId="516B9B0D" w14:textId="77777777" w:rsidR="00CB0DC8" w:rsidRPr="00E9771E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E9771E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E9771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मी भूमि–ब्लॉकचेन</w:t>
      </w:r>
      <w:r w:rsidRPr="00E9771E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E9771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पायलट परियोजना </w:t>
      </w: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शुभारंभ किस राज्य में किया गया है</w:t>
      </w: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9771E">
        <w:rPr>
          <w:rFonts w:ascii="Kokila" w:hAnsi="Kokila" w:cs="Kokila"/>
          <w:b/>
          <w:bCs/>
          <w:color w:val="000099"/>
          <w:sz w:val="82"/>
          <w:szCs w:val="82"/>
        </w:rPr>
        <w:t>In which state was the 'Mee Bhoomi–Blockchain' pilot project launched?</w:t>
      </w:r>
    </w:p>
    <w:p w14:paraId="28281771" w14:textId="77777777" w:rsidR="00CB0DC8" w:rsidRPr="00E9771E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5181C19" w14:textId="77777777" w:rsidR="00CB0DC8" w:rsidRPr="00E9771E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तेलंगाना </w:t>
      </w:r>
      <w:r w:rsidRPr="00E9771E">
        <w:rPr>
          <w:rFonts w:ascii="Kokila" w:hAnsi="Kokila" w:cs="Kokila"/>
          <w:b/>
          <w:bCs/>
          <w:color w:val="000099"/>
          <w:sz w:val="82"/>
          <w:szCs w:val="82"/>
        </w:rPr>
        <w:t>Telangana</w:t>
      </w:r>
    </w:p>
    <w:p w14:paraId="28FAC0F4" w14:textId="77777777" w:rsidR="00CB0DC8" w:rsidRPr="00E9771E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कर्नाटक </w:t>
      </w:r>
      <w:r w:rsidRPr="00E9771E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36C90A43" w14:textId="77777777" w:rsidR="00CB0DC8" w:rsidRPr="00E9771E" w:rsidRDefault="00CB0DC8" w:rsidP="00CB0DC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आंध्र प्रदेश </w:t>
      </w:r>
      <w:r w:rsidRPr="00E9771E">
        <w:rPr>
          <w:rFonts w:ascii="Kokila" w:hAnsi="Kokila" w:cs="Kokila"/>
          <w:b/>
          <w:bCs/>
          <w:color w:val="000099"/>
          <w:sz w:val="82"/>
          <w:szCs w:val="82"/>
        </w:rPr>
        <w:t>Andhra Pradesh</w:t>
      </w:r>
    </w:p>
    <w:p w14:paraId="599B79F7" w14:textId="77777777" w:rsidR="00CB0DC8" w:rsidRPr="007D00AE" w:rsidRDefault="00CB0DC8" w:rsidP="00CB0DC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तमिलनाडु </w:t>
      </w:r>
      <w:r w:rsidRPr="00E9771E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CA2D977" w14:textId="77777777" w:rsidR="00CB0DC8" w:rsidRPr="00EB22FA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EB22FA">
        <w:rPr>
          <w:color w:val="000000" w:themeColor="text1"/>
          <w:lang w:bidi="hi-IN"/>
        </w:rPr>
        <w:t xml:space="preserve"> </w:t>
      </w:r>
      <w:r w:rsidRPr="00EB22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तमिलनाडु का पहला पूर्णतः संचालित जलवायु-लचीला गांव </w:t>
      </w: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कौन-सा बना है</w:t>
      </w: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B22FA">
        <w:rPr>
          <w:rFonts w:ascii="Kokila" w:hAnsi="Kokila" w:cs="Kokila"/>
          <w:b/>
          <w:bCs/>
          <w:color w:val="000099"/>
          <w:sz w:val="82"/>
          <w:szCs w:val="82"/>
        </w:rPr>
        <w:t>Which has become Tamil Nadu's first fully operational Climate-resilient Village?</w:t>
      </w:r>
    </w:p>
    <w:p w14:paraId="4E7D70D0" w14:textId="77777777" w:rsidR="00CB0DC8" w:rsidRPr="00EB22FA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D5DB973" w14:textId="77777777" w:rsidR="00CB0DC8" w:rsidRPr="00EB22FA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नागपट्टिनम </w:t>
      </w:r>
      <w:proofErr w:type="spellStart"/>
      <w:r w:rsidRPr="00EB22FA">
        <w:rPr>
          <w:rFonts w:ascii="Kokila" w:hAnsi="Kokila" w:cs="Kokila"/>
          <w:b/>
          <w:bCs/>
          <w:color w:val="000099"/>
          <w:sz w:val="82"/>
          <w:szCs w:val="82"/>
        </w:rPr>
        <w:t>Nagapattinam</w:t>
      </w:r>
      <w:proofErr w:type="spellEnd"/>
    </w:p>
    <w:p w14:paraId="4FA03B1B" w14:textId="77777777" w:rsidR="00CB0DC8" w:rsidRPr="00EB22FA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महाबलीपुरम </w:t>
      </w:r>
      <w:r w:rsidRPr="00EB22FA">
        <w:rPr>
          <w:rFonts w:ascii="Kokila" w:hAnsi="Kokila" w:cs="Kokila"/>
          <w:b/>
          <w:bCs/>
          <w:color w:val="000099"/>
          <w:sz w:val="82"/>
          <w:szCs w:val="82"/>
        </w:rPr>
        <w:t>Mahabalipuram</w:t>
      </w:r>
    </w:p>
    <w:p w14:paraId="51085BD7" w14:textId="77777777" w:rsidR="00CB0DC8" w:rsidRPr="00EB22FA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पिचावरम </w:t>
      </w:r>
      <w:r w:rsidRPr="00EB22FA">
        <w:rPr>
          <w:rFonts w:ascii="Kokila" w:hAnsi="Kokila" w:cs="Kokila"/>
          <w:b/>
          <w:bCs/>
          <w:color w:val="000099"/>
          <w:sz w:val="82"/>
          <w:szCs w:val="82"/>
        </w:rPr>
        <w:t>Pichavaram</w:t>
      </w:r>
    </w:p>
    <w:p w14:paraId="48B82990" w14:textId="77777777" w:rsidR="00CB0DC8" w:rsidRPr="00EB22FA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किल्लई </w:t>
      </w:r>
      <w:proofErr w:type="spellStart"/>
      <w:r w:rsidRPr="00EB22FA">
        <w:rPr>
          <w:rFonts w:ascii="Kokila" w:hAnsi="Kokila" w:cs="Kokila"/>
          <w:b/>
          <w:bCs/>
          <w:color w:val="000099"/>
          <w:sz w:val="82"/>
          <w:szCs w:val="82"/>
        </w:rPr>
        <w:t>Killai</w:t>
      </w:r>
      <w:proofErr w:type="spellEnd"/>
    </w:p>
    <w:p w14:paraId="5C1F46B6" w14:textId="77777777" w:rsidR="00CB0DC8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6E8A64F" w14:textId="77777777" w:rsidR="00CB0DC8" w:rsidRPr="005C2806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640F7A6" w14:textId="77777777" w:rsidR="00CB0DC8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556951B4" w14:textId="77777777" w:rsidR="00CB0DC8" w:rsidRPr="00360C21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झारखंड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सरकार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021BB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ने</w:t>
      </w:r>
      <w:r w:rsidRPr="00021BB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Pr="00021BB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राज्य</w:t>
      </w:r>
      <w:r w:rsidRPr="00021BB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Pr="00021BB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का</w:t>
      </w:r>
      <w:r w:rsidRPr="00021BB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Pr="00021BB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पहला</w:t>
      </w:r>
      <w:r w:rsidRPr="00021BB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Pr="00021BB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झारखंड</w:t>
      </w:r>
      <w:r w:rsidRPr="00021BB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Pr="00021BB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फिल्म</w:t>
      </w:r>
      <w:r w:rsidRPr="00021BB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Pr="00021BB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एवं</w:t>
      </w:r>
      <w:r w:rsidRPr="00021BB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Pr="00021BB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टेलीविजन</w:t>
      </w:r>
      <w:r w:rsidRPr="00021BB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Pr="00021BB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संस्थान</w:t>
      </w:r>
      <w:r w:rsidRPr="00021BB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स्थापित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करने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के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लिए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किस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संस्थान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के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साथ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समझौता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ज्ञापन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(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MoU)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पर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हस्ताक्षर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किए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हैं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? </w:t>
      </w:r>
      <w:r w:rsidRPr="00360C21">
        <w:rPr>
          <w:rFonts w:ascii="Kokila" w:hAnsi="Kokila" w:cs="Kokila"/>
          <w:b/>
          <w:bCs/>
          <w:color w:val="000099"/>
          <w:sz w:val="72"/>
          <w:szCs w:val="72"/>
        </w:rPr>
        <w:t>Jharkhand Government signed an MoU with which institute to establish the state's first Jharkhand Film and Television Institute?</w:t>
      </w:r>
    </w:p>
    <w:p w14:paraId="44703B49" w14:textId="77777777" w:rsidR="00CB0DC8" w:rsidRPr="00360C21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a)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फिल्म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एंड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टेलीविजन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इंस्टीट्यूट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ऑफ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इंडिया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/>
          <w:b/>
          <w:bCs/>
          <w:color w:val="000099"/>
          <w:sz w:val="72"/>
          <w:szCs w:val="72"/>
        </w:rPr>
        <w:t>Film and Television Institute of India (FTII)</w:t>
      </w:r>
    </w:p>
    <w:p w14:paraId="209F31A5" w14:textId="77777777" w:rsidR="00CB0DC8" w:rsidRPr="00360C21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b)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नेशनल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स्कूल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ऑफ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ड्रामा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/>
          <w:b/>
          <w:bCs/>
          <w:color w:val="000099"/>
          <w:sz w:val="72"/>
          <w:szCs w:val="72"/>
        </w:rPr>
        <w:t>National School of Drama (NSD)</w:t>
      </w:r>
    </w:p>
    <w:p w14:paraId="16403D6B" w14:textId="77777777" w:rsidR="00CB0DC8" w:rsidRPr="00360C21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c)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भारतीय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जनसंचार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संस्थान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lang w:bidi="hi-IN"/>
        </w:rPr>
        <w:t xml:space="preserve"> </w:t>
      </w:r>
      <w:r w:rsidRPr="00360C21">
        <w:rPr>
          <w:rFonts w:ascii="Kokila" w:hAnsi="Kokila" w:cs="Kokila"/>
          <w:b/>
          <w:bCs/>
          <w:color w:val="000099"/>
          <w:sz w:val="72"/>
          <w:szCs w:val="72"/>
        </w:rPr>
        <w:t>Indian Institute of Mass Communication (IIMC)</w:t>
      </w:r>
    </w:p>
    <w:p w14:paraId="3980E75F" w14:textId="77777777" w:rsidR="00CB0DC8" w:rsidRPr="00360C21" w:rsidRDefault="00CB0DC8" w:rsidP="00CB0DC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</w:rPr>
        <w:t>d)</w:t>
      </w:r>
      <w:r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सत्यजीत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रे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फिल्म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एवं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टेलीविजन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संस्थान</w:t>
      </w: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360C21">
        <w:rPr>
          <w:rFonts w:ascii="Kokila" w:hAnsi="Kokila" w:cs="Kokila"/>
          <w:b/>
          <w:bCs/>
          <w:color w:val="000099"/>
          <w:sz w:val="72"/>
          <w:szCs w:val="72"/>
        </w:rPr>
        <w:t>Satyajit Ray Film and Television Institute (SRFTI)</w:t>
      </w:r>
    </w:p>
    <w:p w14:paraId="4B808F91" w14:textId="53FE7F8A" w:rsidR="001E6345" w:rsidRDefault="001E6345" w:rsidP="001E634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C40FC32" w14:textId="77777777" w:rsidR="00C52C5E" w:rsidRDefault="00C52C5E" w:rsidP="00C52C5E">
      <w:pPr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0DAC43B7" w14:textId="77777777" w:rsidR="000E2729" w:rsidRPr="00C52C5E" w:rsidRDefault="000E2729" w:rsidP="00C52C5E">
      <w:pPr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</w:p>
    <w:p w14:paraId="0417CE9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05CB10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F0001EF" w14:textId="77777777" w:rsidR="00C52C5E" w:rsidRPr="00C52C5E" w:rsidRDefault="00C52C5E" w:rsidP="00C52C5E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5E56DDA0" w14:textId="79A1EFB2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="006D6BF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JULY </w:t>
      </w:r>
    </w:p>
    <w:p w14:paraId="45813EF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ABF702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2480FA4" w14:textId="6AB89808" w:rsidR="00DF411B" w:rsidRPr="00DF411B" w:rsidRDefault="00C52C5E" w:rsidP="00DF41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इन्फोसिस</w:t>
      </w:r>
      <w:r w:rsidR="00DF411B"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411B"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="00DF411B"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411B"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अपने</w:t>
      </w:r>
      <w:r w:rsidR="00DF411B"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411B"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अगले</w:t>
      </w:r>
      <w:r w:rsidR="00DF411B"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411B"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मुख्य</w:t>
      </w:r>
      <w:r w:rsidR="00DF411B"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411B"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कार्यकारी</w:t>
      </w:r>
      <w:r w:rsidR="00DF411B"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411B"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अधिकारी</w:t>
      </w:r>
      <w:r w:rsidR="00DF411B"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CEO)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F411B" w:rsidRPr="00DF411B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next CEO of Infosys?</w:t>
      </w:r>
    </w:p>
    <w:p w14:paraId="718CB614" w14:textId="77777777" w:rsidR="00DF411B" w:rsidRPr="00DF411B" w:rsidRDefault="00DF411B" w:rsidP="00DF41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आशीष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दाश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/>
          <w:b/>
          <w:bCs/>
          <w:color w:val="000099"/>
          <w:sz w:val="82"/>
          <w:szCs w:val="82"/>
        </w:rPr>
        <w:t>Ashish Kumar Dash</w:t>
      </w:r>
    </w:p>
    <w:p w14:paraId="3E32239D" w14:textId="77777777" w:rsidR="00DF411B" w:rsidRPr="00DF411B" w:rsidRDefault="00DF411B" w:rsidP="00DF41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सलिल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पारेख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/>
          <w:b/>
          <w:bCs/>
          <w:color w:val="000099"/>
          <w:sz w:val="82"/>
          <w:szCs w:val="82"/>
        </w:rPr>
        <w:t>Salil Parekh</w:t>
      </w:r>
    </w:p>
    <w:p w14:paraId="248D0BBD" w14:textId="77777777" w:rsidR="00DF411B" w:rsidRPr="00DF411B" w:rsidRDefault="00DF411B" w:rsidP="00DF41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नंदन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नीलेकणी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/>
          <w:b/>
          <w:bCs/>
          <w:color w:val="000099"/>
          <w:sz w:val="82"/>
          <w:szCs w:val="82"/>
        </w:rPr>
        <w:t>Nandan Nilekani</w:t>
      </w:r>
    </w:p>
    <w:p w14:paraId="444CEBFA" w14:textId="377EA51E" w:rsidR="00C52C5E" w:rsidRPr="00C52C5E" w:rsidRDefault="00DF411B" w:rsidP="00DF411B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विशाल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सिक्का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/>
          <w:b/>
          <w:bCs/>
          <w:color w:val="000099"/>
          <w:sz w:val="82"/>
          <w:szCs w:val="82"/>
        </w:rPr>
        <w:t>Vishal Sikka</w:t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3766D2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20384" behindDoc="0" locked="0" layoutInCell="1" allowOverlap="1" wp14:anchorId="3C6635A5" wp14:editId="78FC074D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10160" cy="6903720"/>
            <wp:effectExtent l="0" t="0" r="0" b="0"/>
            <wp:wrapSquare wrapText="bothSides"/>
            <wp:docPr id="12589154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1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7335D2D" w14:textId="77777777" w:rsidR="00DF411B" w:rsidRPr="00DF411B" w:rsidRDefault="00C52C5E" w:rsidP="00DF41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आशीष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दाश</w:t>
      </w:r>
      <w:r w:rsidR="00DF411B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411B" w:rsidRPr="00DF411B">
        <w:rPr>
          <w:rFonts w:ascii="Kokila" w:hAnsi="Kokila" w:cs="Kokila"/>
          <w:b/>
          <w:bCs/>
          <w:color w:val="000099"/>
          <w:sz w:val="82"/>
          <w:szCs w:val="82"/>
        </w:rPr>
        <w:t>Ashish Kumar Dash</w:t>
      </w:r>
    </w:p>
    <w:p w14:paraId="6A29C52A" w14:textId="588A3919" w:rsidR="00601059" w:rsidRPr="00C52C5E" w:rsidRDefault="00601059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A90FABC" w14:textId="49EFA0EB" w:rsidR="00961B81" w:rsidRPr="00961B81" w:rsidRDefault="00F04172" w:rsidP="00961B8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इन्फोसिस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Infosys)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ने कंपनी के वरिष्ठ अधिकारी 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आशीष कुमार दाश</w:t>
      </w:r>
      <w:r w:rsidRPr="00EF4871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को अपना अगला मुख्य कार्यकारी अधिकारी-नामित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CEO)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नियुक्त किया है।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वे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अप्रैल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2027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से मुख्य कार्यकारी अधिकारी एवं प्रबंध निदेशक का पाँच वर्षीय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कार्यकाल संभालेंगे। वे वर्तमान सीईओ </w:t>
      </w:r>
      <w:r w:rsidRPr="005D365A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सलिल पारेख का स्थान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लेंगे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जिनका दूसरा कार्यकाल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31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मार्च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2027 </w:t>
      </w:r>
      <w:r w:rsidRPr="00F0417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को समाप्त होगा।</w:t>
      </w:r>
    </w:p>
    <w:p w14:paraId="301A8E02" w14:textId="34AC86AA" w:rsidR="00B40DE7" w:rsidRPr="00B40DE7" w:rsidRDefault="00C52C5E" w:rsidP="00B40DE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="00B40DE7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0DE7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0DE7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0DE7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ग्रैविटी</w:t>
      </w:r>
      <w:r w:rsidR="00B40DE7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-1 </w:t>
      </w:r>
      <w:r w:rsidR="00B40DE7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वाहक</w:t>
      </w:r>
      <w:r w:rsidR="00B40DE7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40DE7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रॉकेट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0DE7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0DE7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सफल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0DE7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प्रक्षेपण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0DE7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0DE7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0DE7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40DE7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B40DE7" w:rsidRPr="00B40DE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40DE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40DE7" w:rsidRPr="00B40DE7">
        <w:rPr>
          <w:rFonts w:ascii="Kokila" w:hAnsi="Kokila" w:cs="Kokila"/>
          <w:b/>
          <w:bCs/>
          <w:color w:val="000099"/>
          <w:sz w:val="82"/>
          <w:szCs w:val="82"/>
        </w:rPr>
        <w:t>Which country recently successfully launched the Gravity-</w:t>
      </w:r>
      <w:r w:rsidR="00B40DE7" w:rsidRPr="00B40DE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</w:t>
      </w:r>
      <w:r w:rsidR="00B40DE7" w:rsidRPr="00B40DE7">
        <w:rPr>
          <w:rFonts w:ascii="Kokila" w:hAnsi="Kokila" w:cs="Kokila"/>
          <w:b/>
          <w:bCs/>
          <w:color w:val="000099"/>
          <w:sz w:val="82"/>
          <w:szCs w:val="82"/>
        </w:rPr>
        <w:t xml:space="preserve"> carrier rocket?</w:t>
      </w:r>
    </w:p>
    <w:p w14:paraId="05C6BB72" w14:textId="77777777" w:rsidR="00B40DE7" w:rsidRPr="00B40DE7" w:rsidRDefault="00B40DE7" w:rsidP="00B40DE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411BA4A" w14:textId="77777777" w:rsidR="00B40DE7" w:rsidRPr="00B40DE7" w:rsidRDefault="00B40DE7" w:rsidP="00B40DE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40DE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जापान</w:t>
      </w:r>
      <w:r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0DE7">
        <w:rPr>
          <w:rFonts w:ascii="Kokila" w:hAnsi="Kokila" w:cs="Kokila"/>
          <w:b/>
          <w:bCs/>
          <w:color w:val="000099"/>
          <w:sz w:val="82"/>
          <w:szCs w:val="82"/>
        </w:rPr>
        <w:t>Japan</w:t>
      </w:r>
    </w:p>
    <w:p w14:paraId="2724735D" w14:textId="77777777" w:rsidR="00B40DE7" w:rsidRPr="00B40DE7" w:rsidRDefault="00B40DE7" w:rsidP="00B40DE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40DE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  <w:r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0DE7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3C6A7F64" w14:textId="77777777" w:rsidR="00B40DE7" w:rsidRPr="00B40DE7" w:rsidRDefault="00B40DE7" w:rsidP="00B40DE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40DE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रूस</w:t>
      </w:r>
      <w:r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0DE7">
        <w:rPr>
          <w:rFonts w:ascii="Kokila" w:hAnsi="Kokila" w:cs="Kokila"/>
          <w:b/>
          <w:bCs/>
          <w:color w:val="000099"/>
          <w:sz w:val="82"/>
          <w:szCs w:val="82"/>
        </w:rPr>
        <w:t>Russia</w:t>
      </w:r>
    </w:p>
    <w:p w14:paraId="3C961134" w14:textId="5CA5F98A" w:rsidR="00711E38" w:rsidRDefault="00B40DE7" w:rsidP="00B40DE7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B40DE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अमेरिका</w:t>
      </w:r>
      <w:r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40DE7">
        <w:rPr>
          <w:rFonts w:ascii="Kokila" w:hAnsi="Kokila" w:cs="Kokila"/>
          <w:b/>
          <w:bCs/>
          <w:color w:val="000099"/>
          <w:sz w:val="82"/>
          <w:szCs w:val="82"/>
        </w:rPr>
        <w:t>United States</w:t>
      </w:r>
    </w:p>
    <w:p w14:paraId="6D1BDF3D" w14:textId="77777777" w:rsidR="00352B7C" w:rsidRDefault="00352B7C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3C9C495" w14:textId="3074C120" w:rsidR="00C52C5E" w:rsidRPr="00C52C5E" w:rsidRDefault="00352B7C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9360" behindDoc="0" locked="0" layoutInCell="1" allowOverlap="1" wp14:anchorId="6B2909CC" wp14:editId="04D06D0B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40640" cy="6888480"/>
            <wp:effectExtent l="0" t="0" r="3810" b="7620"/>
            <wp:wrapSquare wrapText="bothSides"/>
            <wp:docPr id="5446494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597997D" w14:textId="03FD28B5" w:rsidR="00224D23" w:rsidRPr="00A83C25" w:rsidRDefault="00C52C5E" w:rsidP="00224D2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 </w:t>
      </w:r>
      <w:r w:rsidR="001D4DD2" w:rsidRPr="00B40DE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1D4DD2" w:rsidRPr="00B40DE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  <w:r w:rsidR="001D4DD2" w:rsidRPr="00B40DE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D4DD2" w:rsidRPr="00B40DE7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22ADB75B" w14:textId="77777777" w:rsidR="00742869" w:rsidRDefault="00742869" w:rsidP="00475EB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चीन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China)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ने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22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जुलाई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को 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ग्रैविटी-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1 (Gravity-1) 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वाहक रॉकेट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Carrier Rocket)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का सफल प्रक्षेपण कर 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नौ उपग्रहों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(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Satellites)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को उनकी निर्धारित कक्षाओं (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Orbits)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में स्थापित किया।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यह प्रक्षेपण 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पूर्वी चीन सागर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East China Sea)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में शंघाई (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Shanghai)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पूर्व स्थित समुद्री प्रक्षेपण मंच (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Maritime Launch Platform)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से किया गया।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30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मीटर लंबे एवं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405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टन वजनी इस वाणिज्यिक (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Commercial)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रॉकेट का विकास 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ओरिएनस्पेस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 (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ORIENSPACE)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ने किया है। यह निजी क्षेत्र द्वारा विकसित वाणिज्यिक रॉकेट का चीन का पहला दूरस्थ समुद्री प्रक्षेपण (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First Far-sea Launch) </w:t>
      </w:r>
      <w:r w:rsidRPr="007428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था।</w:t>
      </w:r>
    </w:p>
    <w:p w14:paraId="4F8BE6BC" w14:textId="6590B5E6" w:rsidR="00033F61" w:rsidRPr="00033F61" w:rsidRDefault="00C52C5E" w:rsidP="00033F6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DRDO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दीर्घ</w:t>
      </w:r>
      <w:r w:rsidR="00033F61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33F61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दूरी</w:t>
      </w:r>
      <w:r w:rsidR="00033F61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33F61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सतह</w:t>
      </w:r>
      <w:r w:rsidR="00033F61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33F61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="00033F61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33F61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वायु</w:t>
      </w:r>
      <w:r w:rsidR="00033F61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33F61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033F61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33F61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मार</w:t>
      </w:r>
      <w:r w:rsidR="00033F61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33F61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करने</w:t>
      </w:r>
      <w:r w:rsidR="00033F61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33F61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="00033F61" w:rsidRPr="00EF487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33F61" w:rsidRPr="00EF487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मिसाइल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LRSAM)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उड़ान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परीक्षण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सफलतापूर्वक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33F6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33F61" w:rsidRPr="00033F61">
        <w:rPr>
          <w:rFonts w:ascii="Kokila" w:hAnsi="Kokila" w:cs="Kokila"/>
          <w:b/>
          <w:bCs/>
          <w:color w:val="000099"/>
          <w:sz w:val="82"/>
          <w:szCs w:val="82"/>
        </w:rPr>
        <w:t>Which Long-Range Surface-to-Air Missile (LRSAM) was successfully maiden flight-tested by DRDO recently?</w:t>
      </w:r>
    </w:p>
    <w:p w14:paraId="451FA55F" w14:textId="77777777" w:rsidR="00033F61" w:rsidRPr="00033F61" w:rsidRDefault="00033F61" w:rsidP="00033F6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33F6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आकाश</w:t>
      </w:r>
      <w:r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एनजी</w:t>
      </w:r>
      <w:r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33F61">
        <w:rPr>
          <w:rFonts w:ascii="Kokila" w:hAnsi="Kokila" w:cs="Kokila"/>
          <w:b/>
          <w:bCs/>
          <w:color w:val="000099"/>
          <w:sz w:val="82"/>
          <w:szCs w:val="82"/>
        </w:rPr>
        <w:t>Akash-NG</w:t>
      </w:r>
    </w:p>
    <w:p w14:paraId="6A17F6A4" w14:textId="77777777" w:rsidR="00033F61" w:rsidRPr="00033F61" w:rsidRDefault="00033F61" w:rsidP="00033F6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33F6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अस्त्र</w:t>
      </w:r>
      <w:r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33F61">
        <w:rPr>
          <w:rFonts w:ascii="Kokila" w:hAnsi="Kokila" w:cs="Kokila"/>
          <w:b/>
          <w:bCs/>
          <w:color w:val="000099"/>
          <w:sz w:val="82"/>
          <w:szCs w:val="82"/>
        </w:rPr>
        <w:t>Astra</w:t>
      </w:r>
    </w:p>
    <w:p w14:paraId="345DD635" w14:textId="77777777" w:rsidR="00033F61" w:rsidRDefault="00033F61" w:rsidP="00033F6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33F6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कुशा</w:t>
      </w:r>
      <w:r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33F61">
        <w:rPr>
          <w:rFonts w:ascii="Kokila" w:hAnsi="Kokila" w:cs="Kokila"/>
          <w:b/>
          <w:bCs/>
          <w:color w:val="000099"/>
          <w:sz w:val="82"/>
          <w:szCs w:val="82"/>
        </w:rPr>
        <w:t>Kusha</w:t>
      </w:r>
    </w:p>
    <w:p w14:paraId="0A8E3B4E" w14:textId="77777777" w:rsidR="00033F61" w:rsidRPr="00C52C5E" w:rsidRDefault="00033F61" w:rsidP="00033F61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d</w:t>
      </w:r>
      <w:r w:rsidRPr="00033F6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पृथ्वी</w:t>
      </w:r>
      <w:r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33F61">
        <w:rPr>
          <w:rFonts w:ascii="Kokila" w:hAnsi="Kokila" w:cs="Kokila"/>
          <w:b/>
          <w:bCs/>
          <w:color w:val="000099"/>
          <w:sz w:val="82"/>
          <w:szCs w:val="82"/>
        </w:rPr>
        <w:t>Prithvi</w:t>
      </w:r>
    </w:p>
    <w:p w14:paraId="4A04924F" w14:textId="0D85DE34" w:rsidR="00033F61" w:rsidRPr="00033F61" w:rsidRDefault="00033F61" w:rsidP="00033F6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587D7C1" w14:textId="073B8562" w:rsidR="00D63259" w:rsidRPr="00C52C5E" w:rsidRDefault="00AE2C45" w:rsidP="00033F61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8336" behindDoc="0" locked="0" layoutInCell="1" allowOverlap="1" wp14:anchorId="5EE970EE" wp14:editId="369B9A67">
            <wp:simplePos x="0" y="0"/>
            <wp:positionH relativeFrom="margin">
              <wp:posOffset>-598170</wp:posOffset>
            </wp:positionH>
            <wp:positionV relativeFrom="margin">
              <wp:align>top</wp:align>
            </wp:positionV>
            <wp:extent cx="13075920" cy="6918960"/>
            <wp:effectExtent l="0" t="0" r="0" b="0"/>
            <wp:wrapSquare wrapText="bothSides"/>
            <wp:docPr id="15788015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5920" cy="691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B6C64" w14:textId="59615D0C" w:rsidR="00C52C5E" w:rsidRPr="00033F61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033F61" w:rsidRPr="00033F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कुशा</w:t>
      </w:r>
      <w:r w:rsidR="00033F61" w:rsidRPr="00033F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33F61" w:rsidRPr="00033F61">
        <w:rPr>
          <w:rFonts w:ascii="Kokila" w:hAnsi="Kokila" w:cs="Kokila"/>
          <w:b/>
          <w:bCs/>
          <w:color w:val="000099"/>
          <w:sz w:val="82"/>
          <w:szCs w:val="82"/>
        </w:rPr>
        <w:t>Kusha</w:t>
      </w:r>
    </w:p>
    <w:p w14:paraId="7343CFFB" w14:textId="77777777" w:rsidR="00CB393B" w:rsidRDefault="00CB393B" w:rsidP="00CB393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0FFAB39" w14:textId="77777777" w:rsidR="0062519C" w:rsidRDefault="0062519C" w:rsidP="00414DE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रक्षा अनुसंधान एवं विकास संगठन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 (</w:t>
      </w:r>
      <w:proofErr w:type="spellStart"/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Defence</w:t>
      </w:r>
      <w:proofErr w:type="spellEnd"/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Research &amp; Development </w:t>
      </w:r>
      <w:proofErr w:type="spellStart"/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Organisation</w:t>
      </w:r>
      <w:proofErr w:type="spellEnd"/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–DRDO)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ने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23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जुलाई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को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ओडिशा तट स्थित एपीजे अब्दुल कलाम द्वीप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APJ Abdul Kalam Island)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से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'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कुशा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Kusha)'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दीर्घ दूरी सतह से वायु में मार करने वाली मिसाइल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Long-Range Surface-to-Air Missile–LRSAM)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 पहला उड़ान परीक्षण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Maiden Flight-test)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सफलतापूर्वक किया।</w:t>
      </w:r>
    </w:p>
    <w:p w14:paraId="32EB67DC" w14:textId="77777777" w:rsidR="0062519C" w:rsidRDefault="0062519C" w:rsidP="00414DE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16A9B60" w14:textId="77777777" w:rsidR="007C2A75" w:rsidRDefault="0062519C" w:rsidP="00414DE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यह परीक्षण उच्च गति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High-speed)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एवं उच्च ऊँचाई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High-altitude)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वाले हवाई खतरे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Aerial Threat)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 अनुकरण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Simulation)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करने वाले इलेक्ट्रॉनिक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lastRenderedPageBreak/>
        <w:t>लक्ष्य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Electronic Target)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विरुद्ध किया गया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जिसे मिसाइल प्रणाली ने सफलतापूर्वक अवरोधित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Intercepted)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किया।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39DEA6DC" w14:textId="7B38142A" w:rsidR="00414DE8" w:rsidRPr="00414DE8" w:rsidRDefault="0062519C" w:rsidP="00414DE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EF4871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'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कुशा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' </w:t>
      </w:r>
      <w:r w:rsidRPr="00EF4871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मिसाइल प्रणाली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लड़ाकू विमान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Fighter Jets),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मिसाइल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Missiles),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मानवरहित हवाई वाहन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Unmanned Aerial Vehicles–UAVs)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तथा बड़े शत्रु विमान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Enemy Aircraft)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सहित विभिन्न हवाई खतरों को लंबी दूरी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Long Range)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एवं विभिन्न ऊँचाइयों (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Altitude Envelope)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पर निष्क्रिय (</w:t>
      </w:r>
      <w:proofErr w:type="spellStart"/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Neutralise</w:t>
      </w:r>
      <w:proofErr w:type="spellEnd"/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) </w:t>
      </w:r>
      <w:r w:rsidRPr="0062519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करने में सक्षम है।</w:t>
      </w:r>
    </w:p>
    <w:p w14:paraId="6BD51D59" w14:textId="77777777" w:rsid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2680A26" w14:textId="77777777" w:rsidR="00414DE8" w:rsidRDefault="00414DE8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22FC55A" w14:textId="77777777" w:rsidR="00414DE8" w:rsidRDefault="00414DE8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3130853" w14:textId="77777777" w:rsidR="00414DE8" w:rsidRPr="00C52C5E" w:rsidRDefault="00414DE8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FA1C6FD" w14:textId="46935928" w:rsidR="006E2D12" w:rsidRPr="006E2D12" w:rsidRDefault="00C52C5E" w:rsidP="006E2D1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6E2D12"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2D12"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2D12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6E2D12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2D12" w:rsidRPr="00FC5F70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6E2D12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6E2D12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2D12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टैक्सी</w:t>
      </w:r>
      <w:r w:rsidR="006E2D12"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="006E2D12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सेवा</w:t>
      </w:r>
      <w:r w:rsidR="006E2D12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2D12"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2D12"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2D12"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2D12"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2D12"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2D12"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2D12"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E2D12" w:rsidRPr="006E2D12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="006E2D12" w:rsidRPr="006E2D12">
        <w:rPr>
          <w:rFonts w:ascii="Kokila" w:hAnsi="Kokila" w:cs="Kokila"/>
          <w:b/>
          <w:bCs/>
          <w:color w:val="000099"/>
          <w:sz w:val="82"/>
          <w:szCs w:val="82"/>
        </w:rPr>
        <w:t>In which state was the Bharat Taxi service launched recently?</w:t>
      </w:r>
    </w:p>
    <w:p w14:paraId="5C5BBC8A" w14:textId="77777777" w:rsidR="006E2D12" w:rsidRPr="006E2D12" w:rsidRDefault="006E2D12" w:rsidP="006E2D1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65CD1CD" w14:textId="77777777" w:rsidR="006E2D12" w:rsidRPr="006E2D12" w:rsidRDefault="006E2D12" w:rsidP="006E2D1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E2D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गुजरात</w:t>
      </w:r>
      <w:r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2D12">
        <w:rPr>
          <w:rFonts w:ascii="Kokila" w:hAnsi="Kokila" w:cs="Kokila"/>
          <w:b/>
          <w:bCs/>
          <w:color w:val="000099"/>
          <w:sz w:val="82"/>
          <w:szCs w:val="82"/>
        </w:rPr>
        <w:t>Gujarat</w:t>
      </w:r>
    </w:p>
    <w:p w14:paraId="71E96CE0" w14:textId="77777777" w:rsidR="006E2D12" w:rsidRPr="006E2D12" w:rsidRDefault="006E2D12" w:rsidP="006E2D1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E2D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कर्नाटक</w:t>
      </w:r>
      <w:r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2D12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2302D18D" w14:textId="77777777" w:rsidR="006E2D12" w:rsidRPr="006E2D12" w:rsidRDefault="006E2D12" w:rsidP="006E2D1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E2D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तमिलनाडु</w:t>
      </w:r>
      <w:r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2D12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388F0E2A" w14:textId="3E2DD195" w:rsidR="00C52C5E" w:rsidRPr="00BE1491" w:rsidRDefault="006E2D12" w:rsidP="006E2D1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6E2D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महाराष्ट्र</w:t>
      </w:r>
      <w:r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2D12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631F458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A4D77C1" w14:textId="77777777" w:rsidR="00CE78C8" w:rsidRDefault="00CE78C8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6BAE68D" w14:textId="77777777" w:rsidR="00CF59E8" w:rsidRDefault="00CF59E8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6988548" w14:textId="77777777" w:rsidR="00FC03E3" w:rsidRDefault="00FC03E3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CDDE74E" w14:textId="758E9533" w:rsidR="00C52C5E" w:rsidRPr="00C52C5E" w:rsidRDefault="00FC03E3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7312" behindDoc="0" locked="0" layoutInCell="1" allowOverlap="1" wp14:anchorId="2C529F2D" wp14:editId="4E6DA35F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10160" cy="6888480"/>
            <wp:effectExtent l="0" t="0" r="0" b="7620"/>
            <wp:wrapSquare wrapText="bothSides"/>
            <wp:docPr id="13538487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16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C5A5AB5" w14:textId="69C3213F" w:rsidR="00BE1491" w:rsidRPr="006E2D12" w:rsidRDefault="00C52C5E" w:rsidP="00BE1491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6E2D12" w:rsidRPr="006E2D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महाराष्ट्र</w:t>
      </w:r>
      <w:r w:rsidR="006E2D12" w:rsidRPr="006E2D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2D12" w:rsidRPr="006E2D12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7E8F8D65" w14:textId="7156B721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544A30E" w14:textId="5B7CEE63" w:rsidR="00BF3428" w:rsidRDefault="00DF1066" w:rsidP="00C92F6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महाराष्ट्र 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मुख्यमंत्री देवेंद्र फडणवीस ने नवी मुंबई अंतरराष्ट्रीय हवाई अड्डे (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Navi Mumbai International Airport) 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पर आयोजित कार्यक्रम में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'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भारत टैक्सी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 (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Bharat Taxi)' 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सेवा का शुभारंभ किया।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यह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सहकारी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Cooperative)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मॉडल पर आधारित राइड-हेलिंग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Ride-hailing)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प्लेटफॉर्म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 है। दिल्ली और गुजरात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बाद अब इसका विस्तार (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Expansion) 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महाराष्ट्र में किया गया है। इसका उद्देश्य यात्रियों को सुलभ (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Accessible), 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पारदर्शी (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Transparent) 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एवं विश्वसनीय (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Reliable) </w:t>
      </w:r>
      <w:r w:rsidRPr="00DF10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टैक्सी सेवा उपलब्ध कराना है।</w:t>
      </w:r>
    </w:p>
    <w:p w14:paraId="4A9C8BEF" w14:textId="75F8FD28" w:rsidR="00B20228" w:rsidRPr="00B20228" w:rsidRDefault="00C52C5E" w:rsidP="00B20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B20228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23</w:t>
      </w:r>
      <w:r w:rsidR="00B20228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वें</w:t>
      </w:r>
      <w:r w:rsidR="00B20228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0228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राष्ट्रमंडल</w:t>
      </w:r>
      <w:r w:rsidR="00B20228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20228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खेल</w:t>
      </w:r>
      <w:r w:rsidR="00B20228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B20228" w:rsidRPr="00B202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B20228" w:rsidRPr="00B202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0228" w:rsidRPr="00B202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उद्घाटन</w:t>
      </w:r>
      <w:r w:rsidR="00B20228" w:rsidRPr="00B202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0228" w:rsidRPr="00B202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B20228" w:rsidRPr="00B202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20228" w:rsidRPr="00B202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</w:t>
      </w:r>
      <w:r w:rsidR="00B20228" w:rsidRPr="00B2022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?</w:t>
      </w:r>
      <w:r w:rsidR="00B20228" w:rsidRPr="00B2022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B20228" w:rsidRPr="00F31E9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Where were the opening ceremony of the </w:t>
      </w:r>
      <w:r w:rsidR="00B20228" w:rsidRPr="00F31E98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23</w:t>
      </w:r>
      <w:proofErr w:type="spellStart"/>
      <w:r w:rsidR="00B20228" w:rsidRPr="00F31E9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rd</w:t>
      </w:r>
      <w:proofErr w:type="spellEnd"/>
      <w:r w:rsidR="00B20228" w:rsidRPr="00F31E9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Commonwealth Games </w:t>
      </w:r>
      <w:r w:rsidR="00B20228" w:rsidRPr="00F31E98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B20228" w:rsidRPr="00F31E9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held?</w:t>
      </w:r>
    </w:p>
    <w:p w14:paraId="72B12191" w14:textId="77777777" w:rsidR="00B20228" w:rsidRPr="00B20228" w:rsidRDefault="00B20228" w:rsidP="00B20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061BE66" w14:textId="77777777" w:rsidR="00B20228" w:rsidRPr="00B20228" w:rsidRDefault="00B20228" w:rsidP="00B20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2022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a) </w:t>
      </w:r>
      <w:r w:rsidRPr="00B202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बर्मिंघम</w:t>
      </w:r>
      <w:r w:rsidRPr="00B202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31E9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Birmingham</w:t>
      </w:r>
    </w:p>
    <w:p w14:paraId="10D21950" w14:textId="77777777" w:rsidR="00B20228" w:rsidRPr="00B20228" w:rsidRDefault="00B20228" w:rsidP="00B20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2022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b) </w:t>
      </w:r>
      <w:r w:rsidRPr="00B202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लंदन</w:t>
      </w:r>
      <w:r w:rsidRPr="00B202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31E9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London</w:t>
      </w:r>
    </w:p>
    <w:p w14:paraId="6721C5C3" w14:textId="77777777" w:rsidR="00B20228" w:rsidRDefault="00B20228" w:rsidP="00B20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2022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c) </w:t>
      </w:r>
      <w:r w:rsidRPr="00B202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एडिनबर्ग</w:t>
      </w:r>
      <w:r w:rsidRPr="00B202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31E9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Edinburgh</w:t>
      </w:r>
    </w:p>
    <w:p w14:paraId="5F3E3185" w14:textId="379D2039" w:rsidR="00B20228" w:rsidRPr="00B20228" w:rsidRDefault="00B20228" w:rsidP="00B20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2022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d) </w:t>
      </w:r>
      <w:r w:rsidRPr="00B20228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ग्लासगो </w:t>
      </w:r>
      <w:r w:rsidRPr="00F31E9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Glasgow</w:t>
      </w:r>
    </w:p>
    <w:p w14:paraId="4357D348" w14:textId="77777777" w:rsidR="005A6B70" w:rsidRDefault="005A6B70" w:rsidP="00B2022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5EE0A62" w14:textId="77777777" w:rsidR="005A6B70" w:rsidRDefault="005A6B70" w:rsidP="00B2022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E4A4554" w14:textId="7F385F54" w:rsidR="00C52C5E" w:rsidRPr="00C52C5E" w:rsidRDefault="005A6B70" w:rsidP="00B20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6288" behindDoc="0" locked="0" layoutInCell="1" allowOverlap="1" wp14:anchorId="0082C123" wp14:editId="699D451A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55880" cy="6903720"/>
            <wp:effectExtent l="0" t="0" r="7620" b="0"/>
            <wp:wrapSquare wrapText="bothSides"/>
            <wp:docPr id="16083536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228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25292F6" w14:textId="7A9CE155" w:rsidR="00C52C5E" w:rsidRPr="00CD4EF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CD4EFE" w:rsidRPr="00B2022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d) </w:t>
      </w:r>
      <w:r w:rsidR="00CD4EFE" w:rsidRPr="00B20228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ग्लासगो </w:t>
      </w:r>
      <w:r w:rsidR="00CD4EFE" w:rsidRPr="00F31E98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Glasgow</w:t>
      </w:r>
    </w:p>
    <w:p w14:paraId="7483F631" w14:textId="77777777" w:rsidR="00414027" w:rsidRDefault="00414027" w:rsidP="00414027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BBB84D7" w14:textId="6EC715B2" w:rsidR="00414027" w:rsidRPr="00414027" w:rsidRDefault="0013306E" w:rsidP="00414027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23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वें राष्ट्रमंडल खेल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23rd Commonwealth Games)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का शुभारंभ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23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जुलाई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2026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को ग्लासगो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Glasgow),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स्कॉटलैंड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Scotland)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ओवीओ हाइड्रो एरीना (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OVO Hydro Arena)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में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उद्घाटन समारोह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साथ हुआ।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इस समारोह में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74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देशों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ने भाग लिया तथा प्रतियोगिता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खेलों में आयोजित की जा रही है। भारत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के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125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सदस्यीय दल का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नेतृत्व ध्वजवाहक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Flag Bearer)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मीराबाई चानू और औपचारिक बैटन वाहक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Ceremonial Baton Bearer)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लवलीना बोरगोहेन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ने किया। समारोह में किंग चार्ल्स तृतीय (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King Charles III) </w:t>
      </w:r>
      <w:r w:rsidRPr="0013306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भी उपस्थित रहे।</w:t>
      </w:r>
    </w:p>
    <w:p w14:paraId="4AD07A2E" w14:textId="2E74A435" w:rsidR="00452206" w:rsidRPr="00452206" w:rsidRDefault="00C52C5E" w:rsidP="0045220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="00452206"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52206"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52206"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52206"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52206"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52206"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टी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अंतरराष्ट्रीय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क्रिकेट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अर्धशतक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लगाने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वाले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सबसे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युवा</w:t>
      </w:r>
      <w:r w:rsidR="00452206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52206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खिलाड़ी</w:t>
      </w:r>
      <w:r w:rsidR="00452206"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52206"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452206"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52206"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</w:t>
      </w:r>
      <w:r w:rsidR="00452206"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52206"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452206" w:rsidRPr="0045220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522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52206" w:rsidRPr="00452206">
        <w:rPr>
          <w:rFonts w:ascii="Kokila" w:hAnsi="Kokila" w:cs="Kokila"/>
          <w:b/>
          <w:bCs/>
          <w:color w:val="000099"/>
          <w:sz w:val="82"/>
          <w:szCs w:val="82"/>
        </w:rPr>
        <w:t>Who has recently become the youngest player in the world to score a fifty in T</w:t>
      </w:r>
      <w:r w:rsidR="00452206" w:rsidRPr="0045220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</w:t>
      </w:r>
      <w:r w:rsidR="00452206" w:rsidRPr="00452206">
        <w:rPr>
          <w:rFonts w:ascii="Kokila" w:hAnsi="Kokila" w:cs="Kokila"/>
          <w:b/>
          <w:bCs/>
          <w:color w:val="000099"/>
          <w:sz w:val="82"/>
          <w:szCs w:val="82"/>
        </w:rPr>
        <w:t xml:space="preserve"> International cricket?</w:t>
      </w:r>
    </w:p>
    <w:p w14:paraId="3AEC13D9" w14:textId="77777777" w:rsidR="00452206" w:rsidRPr="00452206" w:rsidRDefault="00452206" w:rsidP="0045220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DC23D35" w14:textId="77777777" w:rsidR="00452206" w:rsidRPr="00452206" w:rsidRDefault="00452206" w:rsidP="00452206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शुभमन</w:t>
      </w: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गिल</w:t>
      </w: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452206">
        <w:rPr>
          <w:rFonts w:ascii="Kokila" w:hAnsi="Kokila" w:cs="Kokila"/>
          <w:b/>
          <w:bCs/>
          <w:color w:val="000099"/>
          <w:sz w:val="82"/>
          <w:szCs w:val="82"/>
        </w:rPr>
        <w:t>Shubman</w:t>
      </w:r>
      <w:proofErr w:type="spellEnd"/>
      <w:r w:rsidRPr="00452206">
        <w:rPr>
          <w:rFonts w:ascii="Kokila" w:hAnsi="Kokila" w:cs="Kokila"/>
          <w:b/>
          <w:bCs/>
          <w:color w:val="000099"/>
          <w:sz w:val="82"/>
          <w:szCs w:val="82"/>
        </w:rPr>
        <w:t xml:space="preserve"> Gill</w:t>
      </w:r>
    </w:p>
    <w:p w14:paraId="6FB2D7C4" w14:textId="77777777" w:rsidR="00452206" w:rsidRPr="00452206" w:rsidRDefault="00452206" w:rsidP="00452206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यशस्वी</w:t>
      </w: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जायसवाल</w:t>
      </w: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2206">
        <w:rPr>
          <w:rFonts w:ascii="Kokila" w:hAnsi="Kokila" w:cs="Kokila"/>
          <w:b/>
          <w:bCs/>
          <w:color w:val="000099"/>
          <w:sz w:val="82"/>
          <w:szCs w:val="82"/>
        </w:rPr>
        <w:t>Yashasvi Jaiswal</w:t>
      </w:r>
    </w:p>
    <w:p w14:paraId="3B0C7F47" w14:textId="77777777" w:rsidR="00452206" w:rsidRPr="00452206" w:rsidRDefault="00452206" w:rsidP="0045220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वैभव</w:t>
      </w: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सूर्यवंशी</w:t>
      </w: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2206">
        <w:rPr>
          <w:rFonts w:ascii="Kokila" w:hAnsi="Kokila" w:cs="Kokila"/>
          <w:b/>
          <w:bCs/>
          <w:color w:val="000099"/>
          <w:sz w:val="82"/>
          <w:szCs w:val="82"/>
        </w:rPr>
        <w:t>Vaibhav Suryavanshi</w:t>
      </w:r>
    </w:p>
    <w:p w14:paraId="001A4648" w14:textId="697B910B" w:rsidR="00C52C5E" w:rsidRDefault="00452206" w:rsidP="00452206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अभिषेक</w:t>
      </w: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शर्मा</w:t>
      </w:r>
      <w:r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2206">
        <w:rPr>
          <w:rFonts w:ascii="Kokila" w:hAnsi="Kokila" w:cs="Kokila"/>
          <w:b/>
          <w:bCs/>
          <w:color w:val="000099"/>
          <w:sz w:val="82"/>
          <w:szCs w:val="82"/>
        </w:rPr>
        <w:t>Abhishek Sharma</w:t>
      </w:r>
    </w:p>
    <w:p w14:paraId="758EC158" w14:textId="77777777" w:rsidR="00475795" w:rsidRDefault="00475795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700B4FA" w14:textId="3CAD082B" w:rsidR="00475795" w:rsidRPr="00C52C5E" w:rsidRDefault="007159DD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5264" behindDoc="0" locked="0" layoutInCell="1" allowOverlap="1" wp14:anchorId="036457CD" wp14:editId="095478BC">
            <wp:simplePos x="0" y="0"/>
            <wp:positionH relativeFrom="page">
              <wp:align>left</wp:align>
            </wp:positionH>
            <wp:positionV relativeFrom="margin">
              <wp:posOffset>11430</wp:posOffset>
            </wp:positionV>
            <wp:extent cx="12954000" cy="6858000"/>
            <wp:effectExtent l="0" t="0" r="0" b="0"/>
            <wp:wrapSquare wrapText="bothSides"/>
            <wp:docPr id="17287817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B2383" w14:textId="5D91A18E" w:rsidR="00F517CC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452206" w:rsidRPr="0045220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452206"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वैभव</w:t>
      </w:r>
      <w:r w:rsidR="00452206"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52206" w:rsidRPr="0045220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सूर्यवंशी</w:t>
      </w:r>
      <w:r w:rsidR="00452206" w:rsidRPr="0045220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52206" w:rsidRPr="00452206">
        <w:rPr>
          <w:rFonts w:ascii="Kokila" w:hAnsi="Kokila" w:cs="Kokila"/>
          <w:b/>
          <w:bCs/>
          <w:color w:val="000099"/>
          <w:sz w:val="82"/>
          <w:szCs w:val="82"/>
        </w:rPr>
        <w:t>Vaibhav Suryavanshi</w:t>
      </w:r>
    </w:p>
    <w:p w14:paraId="67B72198" w14:textId="77777777" w:rsidR="00DB64D0" w:rsidRDefault="00DB64D0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FADF595" w14:textId="77777777" w:rsidR="005D0526" w:rsidRDefault="005D0526" w:rsidP="005F50B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भारतीय क्रिकेटर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वैभव सूर्यवंशी ने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15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वर्ष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118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दिन की आयु में टी</w:t>
      </w:r>
      <w:r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20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अंतरराष्ट्रीय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T20I)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क्रिकेट में अर्धशतक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Fifty)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लगाने वाले विश्व के सबसे युवा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Youngest)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खिलाड़ी बनकर इतिहास रच दिया।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उन्होंने हरारे (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Harare)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में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जिम्बाब्वे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Zimbabwe)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के विरुद्ध मात्र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19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गेंदों में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50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रन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बनाए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जिसमें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4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चौके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एवं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4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छक्के शामिल थे। उन्होंने यह रिकॉर्ड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जिब्राल्टर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Gibraltar)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के लुई ब्रूस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Louis Bruce)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 रिकॉर्ड तोड़ा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जिन्होंने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16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वर्ष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56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दिन की आयु में टी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20I </w:t>
      </w:r>
      <w:r w:rsidRPr="005D05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अर्धशतक लगाया था।</w:t>
      </w:r>
    </w:p>
    <w:p w14:paraId="3163DF3C" w14:textId="77777777" w:rsidR="005D0526" w:rsidRDefault="005D0526" w:rsidP="005F50B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B2DD9B1" w14:textId="5B581415" w:rsidR="00CA1B11" w:rsidRPr="00CA1B11" w:rsidRDefault="00C52C5E" w:rsidP="00CA1B1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CA1B11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आयकर</w:t>
      </w:r>
      <w:r w:rsidR="00CA1B11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1B11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दिवस</w:t>
      </w:r>
      <w:r w:rsidR="00CA1B11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1B11" w:rsidRPr="00FC5F70">
        <w:rPr>
          <w:rFonts w:ascii="Kokila" w:hAnsi="Kokila" w:cs="Kokila"/>
          <w:b/>
          <w:bCs/>
          <w:color w:val="C00000"/>
          <w:sz w:val="82"/>
          <w:szCs w:val="82"/>
        </w:rPr>
        <w:t>2026</w:t>
      </w:r>
      <w:r w:rsidR="00CA1B11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1B11" w:rsidRPr="00CA1B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CA1B11"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1B11" w:rsidRPr="00CA1B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CA1B11"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1B11" w:rsidRPr="00CA1B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CA1B11" w:rsidRPr="00CA1B1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A1B1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A1B11" w:rsidRPr="00CA1B11">
        <w:rPr>
          <w:rFonts w:ascii="Kokila" w:hAnsi="Kokila" w:cs="Kokila"/>
          <w:b/>
          <w:bCs/>
          <w:color w:val="000099"/>
          <w:sz w:val="82"/>
          <w:szCs w:val="82"/>
        </w:rPr>
        <w:t>When was Income Tax Day (</w:t>
      </w:r>
      <w:proofErr w:type="spellStart"/>
      <w:r w:rsidR="00CA1B11" w:rsidRPr="00CA1B11">
        <w:rPr>
          <w:rFonts w:ascii="Kokila" w:hAnsi="Kokila" w:cs="Kokila"/>
          <w:b/>
          <w:bCs/>
          <w:color w:val="000099"/>
          <w:sz w:val="82"/>
          <w:szCs w:val="82"/>
        </w:rPr>
        <w:t>Aaykar</w:t>
      </w:r>
      <w:proofErr w:type="spellEnd"/>
      <w:r w:rsidR="00CA1B11" w:rsidRPr="00CA1B11">
        <w:rPr>
          <w:rFonts w:ascii="Kokila" w:hAnsi="Kokila" w:cs="Kokila"/>
          <w:b/>
          <w:bCs/>
          <w:color w:val="000099"/>
          <w:sz w:val="82"/>
          <w:szCs w:val="82"/>
        </w:rPr>
        <w:t xml:space="preserve"> Diwas) 2026 observed?</w:t>
      </w:r>
    </w:p>
    <w:p w14:paraId="5905416D" w14:textId="77777777" w:rsidR="00CA1B11" w:rsidRPr="00CA1B11" w:rsidRDefault="00CA1B11" w:rsidP="00CA1B1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9ABE29E" w14:textId="77777777" w:rsidR="00CA1B11" w:rsidRPr="00CA1B11" w:rsidRDefault="00CA1B11" w:rsidP="00CA1B1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</w:rPr>
        <w:t>a) 23</w:t>
      </w: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1B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1B11">
        <w:rPr>
          <w:rFonts w:ascii="Kokila" w:hAnsi="Kokila" w:cs="Kokila"/>
          <w:b/>
          <w:bCs/>
          <w:color w:val="000099"/>
          <w:sz w:val="82"/>
          <w:szCs w:val="82"/>
        </w:rPr>
        <w:t>23 July</w:t>
      </w:r>
    </w:p>
    <w:p w14:paraId="12219015" w14:textId="77777777" w:rsidR="00CA1B11" w:rsidRPr="00CA1B11" w:rsidRDefault="00CA1B11" w:rsidP="00CA1B1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</w:rPr>
        <w:t>b) 24</w:t>
      </w: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1B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1B11">
        <w:rPr>
          <w:rFonts w:ascii="Kokila" w:hAnsi="Kokila" w:cs="Kokila"/>
          <w:b/>
          <w:bCs/>
          <w:color w:val="000099"/>
          <w:sz w:val="82"/>
          <w:szCs w:val="82"/>
        </w:rPr>
        <w:t>24 July</w:t>
      </w:r>
    </w:p>
    <w:p w14:paraId="2CA13073" w14:textId="77777777" w:rsidR="00CA1B11" w:rsidRPr="00CA1B11" w:rsidRDefault="00CA1B11" w:rsidP="00CA1B1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</w:rPr>
        <w:t>c) 25</w:t>
      </w: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1B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1B11">
        <w:rPr>
          <w:rFonts w:ascii="Kokila" w:hAnsi="Kokila" w:cs="Kokila"/>
          <w:b/>
          <w:bCs/>
          <w:color w:val="000099"/>
          <w:sz w:val="82"/>
          <w:szCs w:val="82"/>
        </w:rPr>
        <w:t>25 July</w:t>
      </w:r>
    </w:p>
    <w:p w14:paraId="52C8405D" w14:textId="3ECC75CF" w:rsidR="00C52C5E" w:rsidRPr="00C52C5E" w:rsidRDefault="00CA1B11" w:rsidP="00CA1B11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26 </w:t>
      </w:r>
      <w:r w:rsidRPr="00CA1B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1B11">
        <w:rPr>
          <w:rFonts w:ascii="Kokila" w:hAnsi="Kokila" w:cs="Kokila"/>
          <w:b/>
          <w:bCs/>
          <w:color w:val="000099"/>
          <w:sz w:val="82"/>
          <w:szCs w:val="82"/>
        </w:rPr>
        <w:t>26 July</w:t>
      </w:r>
    </w:p>
    <w:p w14:paraId="675A061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03A8F6E1" w14:textId="4D501E42" w:rsidR="00C52C5E" w:rsidRDefault="00C52C5E" w:rsidP="00C52C5E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0D4E28D4" w14:textId="45D80821" w:rsidR="00E15C51" w:rsidRPr="00C52C5E" w:rsidRDefault="00E15C51" w:rsidP="00C52C5E">
      <w:pPr>
        <w:jc w:val="both"/>
        <w:rPr>
          <w:rFonts w:ascii="Kokila" w:hAnsi="Kokila" w:cs="Kokila"/>
          <w:b/>
          <w:bCs/>
          <w:color w:val="000099"/>
          <w:sz w:val="78"/>
          <w:szCs w:val="78"/>
          <w:lang w:bidi="hi-IN"/>
        </w:rPr>
      </w:pPr>
      <w:r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lastRenderedPageBreak/>
        <w:drawing>
          <wp:anchor distT="0" distB="0" distL="114300" distR="114300" simplePos="0" relativeHeight="251914240" behindDoc="0" locked="0" layoutInCell="1" allowOverlap="1" wp14:anchorId="58C838E1" wp14:editId="2FB770AA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995160"/>
            <wp:effectExtent l="0" t="0" r="0" b="0"/>
            <wp:wrapSquare wrapText="bothSides"/>
            <wp:docPr id="20217179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9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182A9" w14:textId="64C74D51" w:rsidR="004D2975" w:rsidRPr="00DE2783" w:rsidRDefault="00C52C5E" w:rsidP="004D297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1B11" w:rsidRPr="00CA1B11">
        <w:rPr>
          <w:rFonts w:ascii="Kokila" w:hAnsi="Kokila" w:cs="Kokila"/>
          <w:b/>
          <w:bCs/>
          <w:color w:val="000000" w:themeColor="text1"/>
          <w:sz w:val="82"/>
          <w:szCs w:val="82"/>
        </w:rPr>
        <w:t>b) 24</w:t>
      </w:r>
      <w:r w:rsidR="00CA1B11"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1B11" w:rsidRPr="00CA1B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="00CA1B11" w:rsidRPr="00CA1B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1B11" w:rsidRPr="00CA1B11">
        <w:rPr>
          <w:rFonts w:ascii="Kokila" w:hAnsi="Kokila" w:cs="Kokila"/>
          <w:b/>
          <w:bCs/>
          <w:color w:val="000099"/>
          <w:sz w:val="82"/>
          <w:szCs w:val="82"/>
        </w:rPr>
        <w:t>24 July</w:t>
      </w:r>
    </w:p>
    <w:p w14:paraId="080CD1F6" w14:textId="77777777" w:rsidR="008711A3" w:rsidRPr="008711A3" w:rsidRDefault="008711A3" w:rsidP="008711A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आयकर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दिवस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Income Tax Day / </w:t>
      </w:r>
      <w:proofErr w:type="spellStart"/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Aaykar</w:t>
      </w:r>
      <w:proofErr w:type="spellEnd"/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Diwas)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प्रतिवर्ष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24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जुलाई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मनाया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दिवस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1860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सर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जेम्स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विल्सन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Sir James Wilson)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आयकर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Income Tax)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शुरुआत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स्मृति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मनाया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0D450C28" w14:textId="77777777" w:rsidR="008711A3" w:rsidRPr="008711A3" w:rsidRDefault="008711A3" w:rsidP="008711A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1981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प्रशासन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Tax Administration)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कम्प्यूटरीकरण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Computerisation)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शुरुआत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गई।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1995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स्थायी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खाता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संख्या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Permanent Account Number–PAN) </w:t>
      </w:r>
      <w:r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प्रणाली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लागू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जिससे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वित्तीय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लेनदेन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Financial Transactions)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बेहतर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निगरानी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Tracking)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एकीकरण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Integration)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संभव</w:t>
      </w:r>
      <w:r w:rsidRPr="00871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71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हुआ।</w:t>
      </w:r>
    </w:p>
    <w:p w14:paraId="54C7B1EE" w14:textId="795CC92E" w:rsidR="00C53DFB" w:rsidRPr="00C53DFB" w:rsidRDefault="00C52C5E" w:rsidP="00C53DF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="00C53DFB"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53DFB"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3DFB"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53DFB"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3DFB"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53DFB"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3DFB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स्ट्राइक</w:t>
      </w:r>
      <w:r w:rsidR="00C53DFB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3DFB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एशिया</w:t>
      </w:r>
      <w:r w:rsidR="00C53DFB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3DFB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चैंपियनशिप</w:t>
      </w:r>
      <w:r w:rsidR="00C53DFB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3DFB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C53DFB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3DFB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खिताब</w:t>
      </w:r>
      <w:r w:rsidR="00C53DFB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3DFB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जीतने</w:t>
      </w:r>
      <w:r w:rsidR="00C53DFB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3DFB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वाले</w:t>
      </w:r>
      <w:r w:rsidR="00C53DFB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3DFB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पहले</w:t>
      </w:r>
      <w:r w:rsidR="00C53DFB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3DFB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="00C53DFB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53DFB"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C53DFB"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3DFB"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</w:t>
      </w:r>
      <w:r w:rsidR="00C53DFB"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3DFB"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C53DFB" w:rsidRPr="00C53DF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53DF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53DFB" w:rsidRPr="00C53DFB">
        <w:rPr>
          <w:rFonts w:ascii="Kokila" w:hAnsi="Kokila" w:cs="Kokila"/>
          <w:b/>
          <w:bCs/>
          <w:color w:val="000099"/>
          <w:sz w:val="82"/>
          <w:szCs w:val="82"/>
        </w:rPr>
        <w:t>Who has recently become the first Indian to win the STRIKE Asia Championship title?</w:t>
      </w:r>
    </w:p>
    <w:p w14:paraId="0C01CCBC" w14:textId="77777777" w:rsidR="00C53DFB" w:rsidRPr="00C53DFB" w:rsidRDefault="00C53DFB" w:rsidP="00C53DF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17F089" w14:textId="77777777" w:rsidR="00C53DFB" w:rsidRPr="00C53DFB" w:rsidRDefault="00C53DFB" w:rsidP="00C53DF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बजरंग</w:t>
      </w: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पुनिया</w:t>
      </w: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3DFB">
        <w:rPr>
          <w:rFonts w:ascii="Kokila" w:hAnsi="Kokila" w:cs="Kokila"/>
          <w:b/>
          <w:bCs/>
          <w:color w:val="000099"/>
          <w:sz w:val="82"/>
          <w:szCs w:val="82"/>
        </w:rPr>
        <w:t>Bajrang Punia</w:t>
      </w:r>
    </w:p>
    <w:p w14:paraId="7D737FFF" w14:textId="77777777" w:rsidR="00C53DFB" w:rsidRPr="00C53DFB" w:rsidRDefault="00C53DFB" w:rsidP="00C53DFB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रवि</w:t>
      </w: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दहिया</w:t>
      </w: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3DFB">
        <w:rPr>
          <w:rFonts w:ascii="Kokila" w:hAnsi="Kokila" w:cs="Kokila"/>
          <w:b/>
          <w:bCs/>
          <w:color w:val="000099"/>
          <w:sz w:val="82"/>
          <w:szCs w:val="82"/>
        </w:rPr>
        <w:t>Ravi Kumar Dahiya</w:t>
      </w:r>
    </w:p>
    <w:p w14:paraId="53025DBC" w14:textId="77777777" w:rsidR="00C53DFB" w:rsidRPr="00C53DFB" w:rsidRDefault="00C53DFB" w:rsidP="00C53DF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दीपक</w:t>
      </w: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पूनिया</w:t>
      </w: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3DFB">
        <w:rPr>
          <w:rFonts w:ascii="Kokila" w:hAnsi="Kokila" w:cs="Kokila"/>
          <w:b/>
          <w:bCs/>
          <w:color w:val="000099"/>
          <w:sz w:val="82"/>
          <w:szCs w:val="82"/>
        </w:rPr>
        <w:t>Deepak Punia</w:t>
      </w:r>
    </w:p>
    <w:p w14:paraId="3DEC832D" w14:textId="1CD2D821" w:rsidR="00C52C5E" w:rsidRPr="00C52C5E" w:rsidRDefault="00C53DFB" w:rsidP="00C53DFB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संग्राम</w:t>
      </w: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3DFB">
        <w:rPr>
          <w:rFonts w:ascii="Kokila" w:hAnsi="Kokila" w:cs="Kokila"/>
          <w:b/>
          <w:bCs/>
          <w:color w:val="000099"/>
          <w:sz w:val="82"/>
          <w:szCs w:val="82"/>
        </w:rPr>
        <w:t>Sangram Singh</w:t>
      </w:r>
      <w:r w:rsidR="00C52C5E"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3571333C" w14:textId="652F1BAD" w:rsidR="00C52C5E" w:rsidRPr="00C52C5E" w:rsidRDefault="00E60572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3216" behindDoc="0" locked="0" layoutInCell="1" allowOverlap="1" wp14:anchorId="04769069" wp14:editId="7C4E680B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858000"/>
            <wp:effectExtent l="0" t="0" r="0" b="0"/>
            <wp:wrapSquare wrapText="bothSides"/>
            <wp:docPr id="10269578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3335FA8" w14:textId="578C45AF" w:rsid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C53DFB" w:rsidRPr="00C53DF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C53DFB"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संग्राम</w:t>
      </w:r>
      <w:r w:rsidR="00C53DFB"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3DFB" w:rsidRPr="00C53DF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="00C53DFB" w:rsidRPr="00C53DF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3DFB" w:rsidRPr="00C53DFB">
        <w:rPr>
          <w:rFonts w:ascii="Kokila" w:hAnsi="Kokila" w:cs="Kokila"/>
          <w:b/>
          <w:bCs/>
          <w:color w:val="000099"/>
          <w:sz w:val="82"/>
          <w:szCs w:val="82"/>
        </w:rPr>
        <w:t>Sangram Singh</w:t>
      </w:r>
    </w:p>
    <w:p w14:paraId="4A32D2CA" w14:textId="77777777" w:rsidR="00396BF0" w:rsidRPr="006D6BD8" w:rsidRDefault="00396BF0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AF4701D" w14:textId="77777777" w:rsidR="003F6AE8" w:rsidRDefault="003F6AE8" w:rsidP="002D6670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val="en-IN"/>
        </w:rPr>
        <w:t>भारतीय मिक्स्ड मार्शल आर्ट्स (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Mixed Martial Arts–MMA) 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val="en-IN"/>
        </w:rPr>
        <w:t xml:space="preserve">खिलाड़ी </w:t>
      </w:r>
      <w:r w:rsidRPr="00FC5F70">
        <w:rPr>
          <w:rFonts w:ascii="Kokila" w:hAnsi="Kokila" w:cs="Kokila"/>
          <w:b/>
          <w:bCs/>
          <w:color w:val="C00000"/>
          <w:sz w:val="78"/>
          <w:szCs w:val="78"/>
          <w:cs/>
          <w:lang w:val="en-IN"/>
        </w:rPr>
        <w:t xml:space="preserve">संग्राम सिंह 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val="en-IN"/>
        </w:rPr>
        <w:t xml:space="preserve">ने पाकिस्तान के मोहम्मद आबिद अली को हराकर </w:t>
      </w:r>
      <w:r w:rsidRPr="00FC5F70">
        <w:rPr>
          <w:rFonts w:ascii="Kokila" w:hAnsi="Kokila" w:cs="Kokila"/>
          <w:b/>
          <w:bCs/>
          <w:color w:val="C00000"/>
          <w:sz w:val="78"/>
          <w:szCs w:val="78"/>
          <w:cs/>
          <w:lang w:val="en-IN"/>
        </w:rPr>
        <w:t>स्ट्राइक एशिया चैंपियनशिप (</w:t>
      </w:r>
      <w:r w:rsidRPr="00FC5F70">
        <w:rPr>
          <w:rFonts w:ascii="Kokila" w:hAnsi="Kokila" w:cs="Kokila"/>
          <w:b/>
          <w:bCs/>
          <w:color w:val="C00000"/>
          <w:sz w:val="78"/>
          <w:szCs w:val="78"/>
        </w:rPr>
        <w:t xml:space="preserve">STRIKE Asia Championship) </w:t>
      </w:r>
      <w:r w:rsidRPr="00FC5F70">
        <w:rPr>
          <w:rFonts w:ascii="Kokila" w:hAnsi="Kokila" w:cs="Kokila"/>
          <w:b/>
          <w:bCs/>
          <w:color w:val="C00000"/>
          <w:sz w:val="78"/>
          <w:szCs w:val="78"/>
          <w:cs/>
          <w:lang w:val="en-IN"/>
        </w:rPr>
        <w:t>का खिताब जीतने वाले पहले भारतीय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val="en-IN"/>
        </w:rPr>
        <w:t xml:space="preserve"> बनकर इतिहास रच दिया।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val="en-IN"/>
        </w:rPr>
        <w:t>पूर्व पहलवान संग्राम सिंह ने कुश्ती (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Wrestling) 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val="en-IN"/>
        </w:rPr>
        <w:t>से एमएमए (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MMA) 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val="en-IN"/>
        </w:rPr>
        <w:t>में सफल बदलाव करते हुए यह उपलब्धि हासिल की।</w:t>
      </w:r>
      <w:r w:rsidRPr="003F6AE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</w:p>
    <w:p w14:paraId="1398129E" w14:textId="77777777" w:rsidR="003F6AE8" w:rsidRDefault="003F6AE8" w:rsidP="002D6670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375F23D7" w14:textId="77777777" w:rsidR="003F6AE8" w:rsidRDefault="003F6AE8" w:rsidP="002D6670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02F2003D" w14:textId="40D04396" w:rsidR="007915CE" w:rsidRPr="007915CE" w:rsidRDefault="00C52C5E" w:rsidP="007915C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915CE"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915CE"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15CE"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915CE"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15CE"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915CE"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इंटरनेट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एंड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मोबाइल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एसोसिएशन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ऑफ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IAMAI)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ई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कॉमर्स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काउंसिल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ऑफ</w:t>
      </w:r>
      <w:r w:rsidR="007915CE" w:rsidRPr="00FC5F7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15CE" w:rsidRPr="00FC5F7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="007915CE"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7915CE" w:rsidRPr="007915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ECCI) </w:t>
      </w:r>
      <w:r w:rsidR="007915CE"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7915CE"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15CE"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="007915CE"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15CE"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7915CE"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15CE"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7915CE" w:rsidRPr="007915C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915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915CE" w:rsidRPr="00174694">
        <w:rPr>
          <w:rFonts w:ascii="Kokila" w:hAnsi="Kokila" w:cs="Kokila"/>
          <w:b/>
          <w:bCs/>
          <w:color w:val="000099"/>
          <w:sz w:val="82"/>
          <w:szCs w:val="82"/>
        </w:rPr>
        <w:t>Where did the Internet and Mobile Association of India (IAMAI) recently launch the E-Commerce Council of India (ECCI)?</w:t>
      </w:r>
    </w:p>
    <w:p w14:paraId="18FFD132" w14:textId="77777777" w:rsidR="007915CE" w:rsidRPr="007915CE" w:rsidRDefault="007915CE" w:rsidP="007915C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915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74694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29092503" w14:textId="77777777" w:rsidR="007915CE" w:rsidRPr="007915CE" w:rsidRDefault="007915CE" w:rsidP="007915C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915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मुंबई</w:t>
      </w:r>
      <w:r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74694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5EDDB742" w14:textId="77777777" w:rsidR="007915CE" w:rsidRPr="007915CE" w:rsidRDefault="007915CE" w:rsidP="007915C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915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बेंगलुरु</w:t>
      </w:r>
      <w:r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74694">
        <w:rPr>
          <w:rFonts w:ascii="Kokila" w:hAnsi="Kokila" w:cs="Kokila"/>
          <w:b/>
          <w:bCs/>
          <w:color w:val="000099"/>
          <w:sz w:val="82"/>
          <w:szCs w:val="82"/>
        </w:rPr>
        <w:t>Bengaluru</w:t>
      </w:r>
    </w:p>
    <w:p w14:paraId="72721FC1" w14:textId="0B3E927A" w:rsidR="00C52C5E" w:rsidRPr="00C52C5E" w:rsidRDefault="007915CE" w:rsidP="007915C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915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74694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  <w:r w:rsidRPr="0017469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C52C5E"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1F3917CA" w14:textId="6B243F1E" w:rsidR="00C52C5E" w:rsidRPr="00C52C5E" w:rsidRDefault="006C66FA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2192" behindDoc="0" locked="0" layoutInCell="1" allowOverlap="1" wp14:anchorId="25340186" wp14:editId="27257E39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25400" cy="6903720"/>
            <wp:effectExtent l="0" t="0" r="0" b="0"/>
            <wp:wrapSquare wrapText="bothSides"/>
            <wp:docPr id="6179371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A4C018B" w14:textId="0C8AA1C7" w:rsidR="00B43862" w:rsidRPr="00226ED2" w:rsidRDefault="00C52C5E" w:rsidP="00B4386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226ED2" w:rsidRPr="007915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226ED2" w:rsidRPr="007915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बेंगलुरु</w:t>
      </w:r>
      <w:r w:rsidR="00226ED2" w:rsidRPr="007915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26ED2" w:rsidRPr="00174694">
        <w:rPr>
          <w:rFonts w:ascii="Kokila" w:hAnsi="Kokila" w:cs="Kokila"/>
          <w:b/>
          <w:bCs/>
          <w:color w:val="000099"/>
          <w:sz w:val="82"/>
          <w:szCs w:val="82"/>
        </w:rPr>
        <w:t>Bengaluru</w:t>
      </w:r>
    </w:p>
    <w:p w14:paraId="29A79B9C" w14:textId="5878EA56" w:rsidR="006C4E86" w:rsidRPr="00DD761E" w:rsidRDefault="006F4C57" w:rsidP="006C4E8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इंटरनेट एंड मोबाइल एसोसिएशन ऑफ इंडिया (</w:t>
      </w:r>
      <w:r w:rsidRPr="00FC5F70">
        <w:rPr>
          <w:rFonts w:ascii="Kokila" w:hAnsi="Kokila" w:cs="Kokila"/>
          <w:b/>
          <w:bCs/>
          <w:color w:val="C00000"/>
          <w:sz w:val="82"/>
          <w:szCs w:val="82"/>
        </w:rPr>
        <w:t xml:space="preserve">Internet and Mobile Association of India–IAMAI)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ने बेंगलुरु में ई-कॉमर्स काउंसिल ऑफ इंडिया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E-Commerce Council of India–ECCI)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 शुभारंभ किया।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इस परिषद (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Council)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का </w:t>
      </w:r>
      <w:r w:rsidRPr="00FC5F70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उद्देश्य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भारत के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120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अरब अमेरिकी डॉलर के डिजिटल वाणिज्य (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Digital Commerce)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पारिस्थितिकी तंत्र को एकीकृत (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Unify)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करना है। इसमें अमेज़न (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Amazon),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फ्लिपकार्ट (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Flipkart),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मीशो (</w:t>
      </w:r>
      <w:proofErr w:type="spellStart"/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>Meesho</w:t>
      </w:r>
      <w:proofErr w:type="spellEnd"/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और उबर (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Uber)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सहित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70–80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संस्थापक सदस्य (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Founding Members)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शामिल हैं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जो नीति निर्माण (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Policy),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अनुसंधान (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Research) </w:t>
      </w:r>
      <w:r w:rsidRPr="006F4C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एवं उद्योग की सर्वोत्तम कार्यप्रणालियों पर मिलकर कार्य करेंगे।</w:t>
      </w:r>
    </w:p>
    <w:p w14:paraId="7FB2CBE0" w14:textId="27CB1165" w:rsidR="00282647" w:rsidRPr="00282647" w:rsidRDefault="00C52C5E" w:rsidP="002826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="00282647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चंद्रशेखर</w:t>
      </w:r>
      <w:r w:rsidR="00282647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82647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आज़ाद</w:t>
      </w:r>
      <w:r w:rsidR="00282647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82647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जयंती</w:t>
      </w:r>
      <w:r w:rsidR="00282647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282647"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282647"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647"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मनाई</w:t>
      </w:r>
      <w:r w:rsidR="00282647"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647"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="00282647"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82647"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82647"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Chandra Shekhar Azad Jayanti </w:t>
      </w:r>
      <w:r w:rsidR="00282647"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282647"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 observed?</w:t>
      </w:r>
    </w:p>
    <w:p w14:paraId="09443A54" w14:textId="77777777" w:rsidR="00282647" w:rsidRPr="00282647" w:rsidRDefault="00282647" w:rsidP="002826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97E5600" w14:textId="77777777" w:rsidR="00282647" w:rsidRPr="00282647" w:rsidRDefault="00282647" w:rsidP="002826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22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22</w:t>
      </w:r>
      <w:r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1EB5FB4B" w14:textId="77777777" w:rsidR="00282647" w:rsidRPr="00282647" w:rsidRDefault="00282647" w:rsidP="002826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23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23</w:t>
      </w:r>
      <w:r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676360D" w14:textId="77777777" w:rsidR="00282647" w:rsidRPr="00282647" w:rsidRDefault="00282647" w:rsidP="002826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24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24</w:t>
      </w:r>
      <w:r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14B0C03B" w14:textId="5BCB56BF" w:rsidR="00282647" w:rsidRPr="00282647" w:rsidRDefault="00282647" w:rsidP="002826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25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25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587CF379" w14:textId="77777777" w:rsidR="002307B6" w:rsidRDefault="002307B6" w:rsidP="00282647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569DB33" w14:textId="77777777" w:rsidR="002307B6" w:rsidRDefault="002307B6" w:rsidP="00282647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655CAE4" w14:textId="0744648C" w:rsidR="00C52C5E" w:rsidRPr="00C52C5E" w:rsidRDefault="002307B6" w:rsidP="00282647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1168" behindDoc="0" locked="0" layoutInCell="1" allowOverlap="1" wp14:anchorId="0A5D1AC5" wp14:editId="72A71E51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6888480"/>
            <wp:effectExtent l="0" t="0" r="0" b="7620"/>
            <wp:wrapSquare wrapText="bothSides"/>
            <wp:docPr id="35956460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2B974C5" w14:textId="77777777" w:rsidR="00282647" w:rsidRPr="00282647" w:rsidRDefault="00C52C5E" w:rsidP="002826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282647"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282647"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23 </w:t>
      </w:r>
      <w:r w:rsidR="00282647"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="00282647"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2647"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23</w:t>
      </w:r>
      <w:r w:rsidR="00282647"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3D98058A" w14:textId="0FC167C3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29A0C93" w14:textId="04F0F998" w:rsidR="00A34DEE" w:rsidRDefault="008C69DC" w:rsidP="008E3CD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चंद्रशेखर आज़ाद जयंती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Chandra Shekhar Azad Jayanti)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प्रतिवर्ष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23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जुलाई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को मनाई जाती है। वर्ष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में उनकी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120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वीं जयंती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मनाई गई।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चंद्रशेखर आज़ाद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का जन्म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23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जुलाई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1906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को भाबरा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गांव (वर्तमान चंद्रशेखर आज़ाद नगर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मध्य प्रदेश में चंद्रशेखर तिवारी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रूप में हुआ था।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वे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हिंदुस्तान सोशलिस्ट रिपब्लिकन एसोसिएशन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 (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Hindustan Socialist Republican Association–HSRA)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मुख्य रणनीतिकार (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Chief Strategist)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एवं नेता थे तथा भारत के महान क्रांतिकारी (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Revolutionary) </w:t>
      </w:r>
      <w:r w:rsidRPr="008C69D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स्वतंत्रता सेनानियों में से एक थे।</w:t>
      </w:r>
    </w:p>
    <w:p w14:paraId="1BDFE414" w14:textId="727C6817" w:rsidR="00CC2A62" w:rsidRPr="00CC2A62" w:rsidRDefault="00C52C5E" w:rsidP="00CC2A6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="00CC2A62"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C2A62"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A62"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C2A62"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A62"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C2A62"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A62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दूसरा</w:t>
      </w:r>
      <w:r w:rsidR="00CC2A62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C2A62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CC2A62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C2A62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ग्रीन</w:t>
      </w:r>
      <w:r w:rsidR="00CC2A62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C2A62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हाइड्रोजन</w:t>
      </w:r>
      <w:r w:rsidR="00CC2A62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C2A62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शिखर</w:t>
      </w:r>
      <w:r w:rsidR="00CC2A62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C2A62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सम्मेलन</w:t>
      </w:r>
      <w:r w:rsidR="00CC2A62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CC2A62"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CC2A62"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A62"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="00CC2A62"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A62"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CC2A62"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A62"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CC2A62" w:rsidRPr="00CC2A6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C2A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C2A62" w:rsidRPr="00CC2A62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</w:t>
      </w:r>
      <w:r w:rsidR="00CC2A62" w:rsidRPr="00CC2A6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proofErr w:type="spellStart"/>
      <w:r w:rsidR="00CC2A62" w:rsidRPr="00CC2A62">
        <w:rPr>
          <w:rFonts w:ascii="Kokila" w:hAnsi="Kokila" w:cs="Kokila"/>
          <w:b/>
          <w:bCs/>
          <w:color w:val="000099"/>
          <w:sz w:val="82"/>
          <w:szCs w:val="82"/>
        </w:rPr>
        <w:t>nd</w:t>
      </w:r>
      <w:proofErr w:type="spellEnd"/>
      <w:r w:rsidR="00CC2A62" w:rsidRPr="00CC2A62">
        <w:rPr>
          <w:rFonts w:ascii="Kokila" w:hAnsi="Kokila" w:cs="Kokila"/>
          <w:b/>
          <w:bCs/>
          <w:color w:val="000099"/>
          <w:sz w:val="82"/>
          <w:szCs w:val="82"/>
        </w:rPr>
        <w:t xml:space="preserve"> Bharat Green Hydrogen Summit </w:t>
      </w:r>
      <w:r w:rsidR="00CC2A62" w:rsidRPr="00CC2A6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CC2A62" w:rsidRPr="00CC2A62">
        <w:rPr>
          <w:rFonts w:ascii="Kokila" w:hAnsi="Kokila" w:cs="Kokila"/>
          <w:b/>
          <w:bCs/>
          <w:color w:val="000099"/>
          <w:sz w:val="82"/>
          <w:szCs w:val="82"/>
        </w:rPr>
        <w:t xml:space="preserve"> held recently?</w:t>
      </w:r>
    </w:p>
    <w:p w14:paraId="773D8371" w14:textId="77777777" w:rsidR="00CC2A62" w:rsidRPr="00CC2A62" w:rsidRDefault="00CC2A62" w:rsidP="00CC2A6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C2A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A62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0DE87E64" w14:textId="77777777" w:rsidR="00CC2A62" w:rsidRPr="00CC2A62" w:rsidRDefault="00CC2A62" w:rsidP="00CC2A6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C2A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मुंबई</w:t>
      </w:r>
      <w:r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A62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2B456B04" w14:textId="77777777" w:rsidR="00CC2A62" w:rsidRPr="00CC2A62" w:rsidRDefault="00CC2A62" w:rsidP="00CC2A6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C2A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A62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2B61BD11" w14:textId="21274422" w:rsidR="00C52C5E" w:rsidRPr="00C52C5E" w:rsidRDefault="00CC2A62" w:rsidP="00CC2A62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C2A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बेंगलुरु</w:t>
      </w:r>
      <w:r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C2A62">
        <w:rPr>
          <w:rFonts w:ascii="Kokila" w:hAnsi="Kokila" w:cs="Kokila"/>
          <w:b/>
          <w:bCs/>
          <w:color w:val="000099"/>
          <w:sz w:val="82"/>
          <w:szCs w:val="82"/>
        </w:rPr>
        <w:t>Bengaluru</w:t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F9EF05E" w14:textId="2257C64C" w:rsidR="00C52C5E" w:rsidRPr="00C52C5E" w:rsidRDefault="00A80B98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0144" behindDoc="0" locked="0" layoutInCell="1" allowOverlap="1" wp14:anchorId="68719B8F" wp14:editId="688A27CC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888480"/>
            <wp:effectExtent l="0" t="0" r="0" b="7620"/>
            <wp:wrapSquare wrapText="bothSides"/>
            <wp:docPr id="15628819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F783304" w14:textId="44673498" w:rsid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CC2A62" w:rsidRPr="00CC2A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CC2A62"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="00CC2A62"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A62" w:rsidRPr="00CC2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="00CC2A62" w:rsidRPr="00CC2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C2A62" w:rsidRPr="00CC2A62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7B21257F" w14:textId="77777777" w:rsidR="00E64B8F" w:rsidRPr="00C52C5E" w:rsidRDefault="00E64B8F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586D55C" w14:textId="405D2AEE" w:rsidR="00252A47" w:rsidRPr="00252A47" w:rsidRDefault="00E64B8F" w:rsidP="00252A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दूसरा भारत ग्रीन हाइड्रोजन शिखर सम्मेलन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2026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(Bharat Green Hydrogen Summit 2026) 23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जुलाई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को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नई दिल्ली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में आयोजित किया गया।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इसका आयोजन भारतीय वाणिज्य एवं उद्योग मंडलों का महासंघ (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Federation of Indian Chambers of Commerce and Industry–FICCI)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द्वारा "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भारत को वैश्विक हाइड्रोजन केंद्र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Positioning India as a Global Hydrogen Hub)"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विषय (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Theme)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पर किया गया। इसका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उद्देश्य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भारत को हरित हाइड्रोजन (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Green Hydrogen)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उत्पादन (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Production),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नवाचार (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Innovation)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एवं वैश्विक आपूर्ति (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Global Supply) </w:t>
      </w:r>
      <w:r w:rsidRPr="00E64B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 प्रमुख केंद्र बनाना है।</w:t>
      </w:r>
    </w:p>
    <w:p w14:paraId="2FD922DC" w14:textId="1F406266" w:rsidR="00B0562F" w:rsidRPr="00B0562F" w:rsidRDefault="00C52C5E" w:rsidP="00B0562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B0562F"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0562F"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0562F"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0562F"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0562F"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0562F"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0562F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मुख्यमंत्री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0562F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नाश्ता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0562F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योजना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0562F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0562F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नाम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0562F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बदलकर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B0562F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पेरुन्थलाइवर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0562F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कामराजर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0562F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नाश्ता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0562F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योजना</w:t>
      </w:r>
      <w:r w:rsidR="00B0562F" w:rsidRPr="00633C08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B0562F" w:rsidRPr="00B056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0562F"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B0562F"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0562F"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B0562F"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0562F"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B0562F"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0562F"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B0562F"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0562F"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B0562F"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0562F"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B0562F" w:rsidRPr="00B0562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056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0562F" w:rsidRPr="00B0562F">
        <w:rPr>
          <w:rFonts w:ascii="Kokila" w:hAnsi="Kokila" w:cs="Kokila"/>
          <w:b/>
          <w:bCs/>
          <w:color w:val="000099"/>
          <w:sz w:val="82"/>
          <w:szCs w:val="82"/>
        </w:rPr>
        <w:t>Which state government has recently renamed the Chief Minister's Breakfast Scheme as the '</w:t>
      </w:r>
      <w:proofErr w:type="spellStart"/>
      <w:r w:rsidR="00B0562F" w:rsidRPr="00B0562F">
        <w:rPr>
          <w:rFonts w:ascii="Kokila" w:hAnsi="Kokila" w:cs="Kokila"/>
          <w:b/>
          <w:bCs/>
          <w:color w:val="000099"/>
          <w:sz w:val="82"/>
          <w:szCs w:val="82"/>
        </w:rPr>
        <w:t>Perunthalaivar</w:t>
      </w:r>
      <w:proofErr w:type="spellEnd"/>
      <w:r w:rsidR="00B0562F" w:rsidRPr="00B0562F">
        <w:rPr>
          <w:rFonts w:ascii="Kokila" w:hAnsi="Kokila" w:cs="Kokila"/>
          <w:b/>
          <w:bCs/>
          <w:color w:val="000099"/>
          <w:sz w:val="82"/>
          <w:szCs w:val="82"/>
        </w:rPr>
        <w:t xml:space="preserve"> Kamarajar Breakfast Scheme'?</w:t>
      </w:r>
    </w:p>
    <w:p w14:paraId="381B1C2D" w14:textId="77777777" w:rsidR="00B0562F" w:rsidRPr="00B0562F" w:rsidRDefault="00B0562F" w:rsidP="00B0562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314C46A" w14:textId="77777777" w:rsidR="00B0562F" w:rsidRPr="00B0562F" w:rsidRDefault="00B0562F" w:rsidP="00B0562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056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कर्नाटक</w:t>
      </w:r>
      <w:r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0562F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4EBFD6B9" w14:textId="77777777" w:rsidR="00B0562F" w:rsidRPr="00B0562F" w:rsidRDefault="00B0562F" w:rsidP="00B0562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056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तमिलनाडु</w:t>
      </w:r>
      <w:r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0562F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309D443D" w14:textId="77777777" w:rsidR="00B0562F" w:rsidRPr="00B0562F" w:rsidRDefault="00B0562F" w:rsidP="00B0562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056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केरल</w:t>
      </w:r>
      <w:r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0562F">
        <w:rPr>
          <w:rFonts w:ascii="Kokila" w:hAnsi="Kokila" w:cs="Kokila"/>
          <w:b/>
          <w:bCs/>
          <w:color w:val="000099"/>
          <w:sz w:val="82"/>
          <w:szCs w:val="82"/>
        </w:rPr>
        <w:t>Kerala</w:t>
      </w:r>
    </w:p>
    <w:p w14:paraId="408495EF" w14:textId="1C4F9827" w:rsidR="00C15CB5" w:rsidRPr="00B0562F" w:rsidRDefault="00B0562F" w:rsidP="00B0562F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B056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आंध्र</w:t>
      </w:r>
      <w:r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0562F">
        <w:rPr>
          <w:rFonts w:ascii="Kokila" w:hAnsi="Kokila" w:cs="Kokila"/>
          <w:b/>
          <w:bCs/>
          <w:color w:val="000099"/>
          <w:sz w:val="82"/>
          <w:szCs w:val="82"/>
        </w:rPr>
        <w:t>Andhra Pradesh</w:t>
      </w:r>
    </w:p>
    <w:p w14:paraId="69A8B03F" w14:textId="77777777" w:rsidR="00C15CB5" w:rsidRDefault="00C15CB5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8A0975A" w14:textId="77777777" w:rsidR="004F1266" w:rsidRDefault="004F1266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1479FD3" w14:textId="11A6F566" w:rsidR="00C52C5E" w:rsidRPr="00C52C5E" w:rsidRDefault="00CB42B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9120" behindDoc="0" locked="0" layoutInCell="1" allowOverlap="1" wp14:anchorId="6B7460E0" wp14:editId="5B9367C6">
            <wp:simplePos x="0" y="0"/>
            <wp:positionH relativeFrom="page">
              <wp:align>left</wp:align>
            </wp:positionH>
            <wp:positionV relativeFrom="page">
              <wp:posOffset>899160</wp:posOffset>
            </wp:positionV>
            <wp:extent cx="12755880" cy="6873240"/>
            <wp:effectExtent l="0" t="0" r="7620" b="3810"/>
            <wp:wrapSquare wrapText="bothSides"/>
            <wp:docPr id="18163780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5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3CB3220" w14:textId="1901B9E2" w:rsidR="00C52C5E" w:rsidRPr="00A618A0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bookmarkStart w:id="3" w:name="_Hlk216982945"/>
      <w:bookmarkStart w:id="4" w:name="_Hlk217281551"/>
      <w:bookmarkStart w:id="5" w:name="_Hlk215194085"/>
      <w:r w:rsidR="00A618A0" w:rsidRPr="00B056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A618A0" w:rsidRPr="00B056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तमिलनाडु</w:t>
      </w:r>
      <w:r w:rsidR="00A618A0" w:rsidRPr="00B056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618A0" w:rsidRPr="00B0562F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bookmarkEnd w:id="3"/>
    <w:bookmarkEnd w:id="4"/>
    <w:bookmarkEnd w:id="5"/>
    <w:p w14:paraId="6421716B" w14:textId="5C32E04D" w:rsidR="005918B0" w:rsidRPr="005918B0" w:rsidRDefault="005918B0" w:rsidP="005918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तमिलनाडु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मुख्यमंत्री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नाश्ता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योजना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Chief Minister’s Breakfast Scheme)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नाम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बदलकर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'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पेरुन्थलाइवर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कामराजर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नाश्ता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योजना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Perunthalaivar</w:t>
      </w:r>
      <w:proofErr w:type="spellEnd"/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Kamarajar Breakfast Scheme)'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दिया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ताकि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पूर्व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मुख्यमंत्री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कामराज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सम्मान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दिया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सके।</w:t>
      </w:r>
    </w:p>
    <w:p w14:paraId="72091240" w14:textId="77777777" w:rsidR="005918B0" w:rsidRPr="005918B0" w:rsidRDefault="005918B0" w:rsidP="005918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10E0F2B" w14:textId="77777777" w:rsidR="005918B0" w:rsidRPr="005918B0" w:rsidRDefault="005918B0" w:rsidP="005918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योजना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सितंबर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2022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प्राथमिक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विद्यालयों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Government Primary Schools)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कक्षा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5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विद्यार्थियों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शुरू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थी।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अब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योजना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विस्तार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Expansion)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सहायता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प्राप्त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विद्यालयों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कक्षा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6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8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तक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विस्तार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17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सितंबर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पेरियार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ई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.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रामासामी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जयंती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अवसर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लागू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5918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18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</w:p>
    <w:p w14:paraId="405F524E" w14:textId="3FEDCB1F" w:rsidR="00CF1D05" w:rsidRPr="00CF1D05" w:rsidRDefault="00EE7076" w:rsidP="00CF1D0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CF1D05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हाल</w:t>
      </w:r>
      <w:r w:rsidR="00CF1D05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F1D05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ही</w:t>
      </w:r>
      <w:r w:rsidR="00CF1D05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F1D05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CF1D05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संयुक्त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राज्य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अमेरिका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और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सऊदी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अरब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के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बीच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हुए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30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वर्षीय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नागरिक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परमाणु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सहयोग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633C08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समझौते</w:t>
      </w:r>
      <w:r w:rsidR="00CF1D05" w:rsidRPr="00633C08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CF1D05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="00CF1D05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F1D05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संबंध</w:t>
      </w:r>
      <w:r w:rsidR="00CF1D05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F1D05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CF1D05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F1D05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सही</w:t>
      </w:r>
      <w:r w:rsidR="00CF1D05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F1D05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कथन</w:t>
      </w:r>
      <w:r w:rsidR="00CF1D05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F1D05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चुनिए।</w:t>
      </w:r>
      <w:r w:rsidR="00CF1D0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CF1D05" w:rsidRPr="00CF1D05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recently signed </w:t>
      </w:r>
      <w:r w:rsidR="00CF1D05" w:rsidRPr="00CF1D05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30-</w:t>
      </w:r>
      <w:r w:rsidR="00CF1D05" w:rsidRPr="00CF1D05">
        <w:rPr>
          <w:rFonts w:ascii="Kokila" w:hAnsi="Kokila" w:cs="Kokila"/>
          <w:b/>
          <w:bCs/>
          <w:color w:val="000099"/>
          <w:sz w:val="62"/>
          <w:szCs w:val="62"/>
        </w:rPr>
        <w:t>year Civilian Nuclear Cooperation Agreement between the United States and Saudi Arabia.</w:t>
      </w:r>
    </w:p>
    <w:p w14:paraId="7A64BB6A" w14:textId="539DBE69" w:rsidR="00CF1D05" w:rsidRPr="00CF1D05" w:rsidRDefault="00CF1D05" w:rsidP="00CF1D0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इस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समझौते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को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धारा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123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समझौता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भी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कहा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जाता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F1D05">
        <w:rPr>
          <w:rFonts w:ascii="Kokila" w:hAnsi="Kokila" w:cs="Kokila"/>
          <w:b/>
          <w:bCs/>
          <w:color w:val="000099"/>
          <w:sz w:val="62"/>
          <w:szCs w:val="62"/>
        </w:rPr>
        <w:t xml:space="preserve">It is also known as the Section </w:t>
      </w:r>
      <w:r w:rsidRPr="00CF1D05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123</w:t>
      </w:r>
      <w:r w:rsidRPr="00CF1D05">
        <w:rPr>
          <w:rFonts w:ascii="Kokila" w:hAnsi="Kokila" w:cs="Kokila"/>
          <w:b/>
          <w:bCs/>
          <w:color w:val="000099"/>
          <w:sz w:val="62"/>
          <w:szCs w:val="62"/>
        </w:rPr>
        <w:t xml:space="preserve"> Agreement.</w:t>
      </w:r>
    </w:p>
    <w:p w14:paraId="56621C9A" w14:textId="65D38A09" w:rsidR="00CF1D05" w:rsidRPr="00CF1D05" w:rsidRDefault="00CF1D05" w:rsidP="00CF1D0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इसका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उद्देश्य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सऊदी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अरब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शांतिपूर्ण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घरेलू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परमाणु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ऊर्जा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क्षेत्र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विकास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करना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F1D05">
        <w:rPr>
          <w:rFonts w:ascii="Kokila" w:hAnsi="Kokila" w:cs="Kokila"/>
          <w:b/>
          <w:bCs/>
          <w:color w:val="000099"/>
          <w:sz w:val="62"/>
          <w:szCs w:val="62"/>
        </w:rPr>
        <w:t>Its objective is to develop Saudi Arabia's peaceful domestic nuclear energy sector.</w:t>
      </w:r>
    </w:p>
    <w:p w14:paraId="719B8B61" w14:textId="2A92BF04" w:rsidR="00CF1D05" w:rsidRPr="00CF1D05" w:rsidRDefault="00CF1D05" w:rsidP="00CF1D0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समझौते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तहत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अमेरिकी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कंपनियाँ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परमाणु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अवसंरचना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निर्माण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एवं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संचालन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भाग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लेंगी।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F1D05">
        <w:rPr>
          <w:rFonts w:ascii="Kokila" w:hAnsi="Kokila" w:cs="Kokila"/>
          <w:b/>
          <w:bCs/>
          <w:color w:val="000099"/>
          <w:sz w:val="62"/>
          <w:szCs w:val="62"/>
        </w:rPr>
        <w:t>Under the agreement, American companies will participate in building and operating nuclear infrastructure.</w:t>
      </w:r>
    </w:p>
    <w:p w14:paraId="561CE331" w14:textId="7B0D374F" w:rsidR="008975B7" w:rsidRPr="00CF1D05" w:rsidRDefault="00CF1D05" w:rsidP="00CF1D0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उपर्युक्त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सभी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कथन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सही</w:t>
      </w:r>
      <w:r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हैं।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F1D05">
        <w:rPr>
          <w:rFonts w:ascii="Kokila" w:hAnsi="Kokila" w:cs="Kokila"/>
          <w:b/>
          <w:bCs/>
          <w:color w:val="000099"/>
          <w:sz w:val="62"/>
          <w:szCs w:val="62"/>
        </w:rPr>
        <w:t>All of the above statements are correct.</w:t>
      </w:r>
    </w:p>
    <w:p w14:paraId="1636D87F" w14:textId="77777777" w:rsidR="002B05B3" w:rsidRDefault="002B05B3" w:rsidP="00EE707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59B788D" w14:textId="24281E5A" w:rsidR="00EE7076" w:rsidRPr="00C52C5E" w:rsidRDefault="004913B0" w:rsidP="00EE707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8096" behindDoc="0" locked="0" layoutInCell="1" allowOverlap="1" wp14:anchorId="0B9B2C57" wp14:editId="56661241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71120" cy="6888480"/>
            <wp:effectExtent l="0" t="0" r="0" b="7620"/>
            <wp:wrapSquare wrapText="bothSides"/>
            <wp:docPr id="5826062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076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896CE7B" w14:textId="5A118881" w:rsidR="004E4B91" w:rsidRPr="003E1DD4" w:rsidRDefault="00EE7076" w:rsidP="004E4B9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C7BBE" w:rsidRPr="00CF1D0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="002C7BBE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उपर्युक्त</w:t>
      </w:r>
      <w:r w:rsidR="002C7BBE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C7BBE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सभी</w:t>
      </w:r>
      <w:r w:rsidR="002C7BBE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C7BBE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कथन</w:t>
      </w:r>
      <w:r w:rsidR="002C7BBE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C7BBE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सही</w:t>
      </w:r>
      <w:r w:rsidR="002C7BBE" w:rsidRPr="00CF1D0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C7BBE" w:rsidRPr="00CF1D0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हैं।</w:t>
      </w:r>
      <w:r w:rsidR="002C7BB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2C7BBE" w:rsidRPr="00CF1D05">
        <w:rPr>
          <w:rFonts w:ascii="Kokila" w:hAnsi="Kokila" w:cs="Kokila"/>
          <w:b/>
          <w:bCs/>
          <w:color w:val="000099"/>
          <w:sz w:val="62"/>
          <w:szCs w:val="62"/>
        </w:rPr>
        <w:t>All of the above statements are correct.</w:t>
      </w:r>
    </w:p>
    <w:p w14:paraId="286C8713" w14:textId="5C7C2F15" w:rsidR="00EE7076" w:rsidRPr="00833EAB" w:rsidRDefault="00EE7076" w:rsidP="00EE707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</w:p>
    <w:p w14:paraId="55EB12CD" w14:textId="77777777" w:rsidR="003E1DD4" w:rsidRPr="003E1DD4" w:rsidRDefault="003E1DD4" w:rsidP="003E1DD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संयुक्त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राज्य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अमेरिका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United States)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सऊदी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अरब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Saudi Arabia)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30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वर्षीय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नागरिक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परमाणु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सहयोग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समझौते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Civilian Nuclear Cooperation Agreement),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धारा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123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समझौता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Section 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123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Agreement)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कहा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हस्ताक्षर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किए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64149C78" w14:textId="77777777" w:rsidR="003E1DD4" w:rsidRPr="003E1DD4" w:rsidRDefault="003E1DD4" w:rsidP="003E1DD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समझौते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अमेरिका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US)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ऊर्जा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सचिव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Energy Secretary)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क्रिस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राइट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Chris Wright)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सऊदी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अरब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ऊर्जा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Energy Minister)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प्रिंस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अब्दुलअज़ीज़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बिन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सलमान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Prince Abdulaziz bin Salman)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हस्ताक्षर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किए।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उद्देश्य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सऊदी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अरब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शांतिपूर्ण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Peaceful)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घरेलू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परमाणु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ऊर्जा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Nuclear Energy)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विकास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3D2E989C" w14:textId="77777777" w:rsidR="003E1DD4" w:rsidRPr="003E1DD4" w:rsidRDefault="003E1DD4" w:rsidP="003E1DD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समझौते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अमेरिकी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American)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कंपनियाँ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परमाणु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अवसंरचना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Nuclear Infrastructure)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निर्माण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संचालन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करेंगी।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प्रारंभ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सऊदी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अरब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कम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संवर्धित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यूरेनियम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ईंधन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Low-Enriched Uranium Fuel)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आयात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करेगा।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स्थानीय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यूरेनियम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संवर्धन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Uranium Enrichment)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व्यावसायिक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व्यवहार्यता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Commercial Viability)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आकलन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Evaluation)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दो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वर्षीय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संयुक्त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अध्ययन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यदि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इसे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मिलती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तो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अमेरिकी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संस्थाएँ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US Entities)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सऊदी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अरब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घरेलू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यूरेनियम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संवर्धन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संयंत्र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Domestic Enrichment Plant)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स्थापना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निगरानी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करेंगी।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वेस्टिंगहाउस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Westinghouse)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जैसी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प्रमुख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अमेरिकी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कंपनियाँ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रिएक्टर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Reactors)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निर्माण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Technology)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आपूर्ति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संचालन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Operations)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भाग</w:t>
      </w:r>
      <w:r w:rsidRPr="003E1DD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E1DD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लेंगी।</w:t>
      </w:r>
    </w:p>
    <w:p w14:paraId="7D4B5BF4" w14:textId="28EC5727" w:rsidR="004752C5" w:rsidRPr="004752C5" w:rsidRDefault="00E55922" w:rsidP="004752C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="00F8638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हाल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ही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में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4752C5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अंतरराष्ट्रीय</w:t>
      </w:r>
      <w:r w:rsidR="004752C5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4752C5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शतरंज</w:t>
      </w:r>
      <w:r w:rsidR="004752C5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4752C5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महासंघ</w:t>
      </w:r>
      <w:r w:rsidR="004752C5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(</w:t>
      </w:r>
      <w:r w:rsidR="004752C5" w:rsidRPr="00633C08">
        <w:rPr>
          <w:rFonts w:ascii="Kokila" w:hAnsi="Kokila" w:cs="Kokila"/>
          <w:b/>
          <w:bCs/>
          <w:color w:val="C00000"/>
          <w:sz w:val="72"/>
          <w:szCs w:val="72"/>
        </w:rPr>
        <w:t xml:space="preserve">FIDE) </w:t>
      </w:r>
      <w:r w:rsidR="004752C5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के</w:t>
      </w:r>
      <w:r w:rsidR="004752C5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4752C5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अंतरिम</w:t>
      </w:r>
      <w:r w:rsidR="004752C5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4752C5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अध्यक्ष</w:t>
      </w:r>
      <w:r w:rsidR="004752C5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का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पदभार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किसने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ग्रहण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किया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है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</w:rPr>
        <w:t>?</w:t>
      </w:r>
      <w:r w:rsidR="004752C5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 </w:t>
      </w:r>
      <w:r w:rsidR="004752C5" w:rsidRPr="004752C5">
        <w:rPr>
          <w:rFonts w:ascii="Kokila" w:hAnsi="Kokila" w:cs="Kokila"/>
          <w:b/>
          <w:bCs/>
          <w:color w:val="000099"/>
          <w:sz w:val="72"/>
          <w:szCs w:val="72"/>
        </w:rPr>
        <w:t>Who has recently assumed charge as the Interim President of the International Chess Federation (FIDE)?</w:t>
      </w:r>
    </w:p>
    <w:p w14:paraId="4F13920E" w14:textId="77777777" w:rsidR="004752C5" w:rsidRPr="004752C5" w:rsidRDefault="004752C5" w:rsidP="004752C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</w:p>
    <w:p w14:paraId="3CD70B03" w14:textId="77777777" w:rsidR="004752C5" w:rsidRPr="004752C5" w:rsidRDefault="004752C5" w:rsidP="004752C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a) </w:t>
      </w:r>
      <w:r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आर्काडी</w:t>
      </w: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द्वोरकोविच</w:t>
      </w: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4752C5">
        <w:rPr>
          <w:rFonts w:ascii="Kokila" w:hAnsi="Kokila" w:cs="Kokila"/>
          <w:b/>
          <w:bCs/>
          <w:color w:val="000099"/>
          <w:sz w:val="72"/>
          <w:szCs w:val="72"/>
        </w:rPr>
        <w:t>Arkady Dvorkovich</w:t>
      </w:r>
    </w:p>
    <w:p w14:paraId="20CE4975" w14:textId="77777777" w:rsidR="004752C5" w:rsidRPr="004752C5" w:rsidRDefault="004752C5" w:rsidP="004752C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b) </w:t>
      </w:r>
      <w:r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विश्वनाथन</w:t>
      </w: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आनंद</w:t>
      </w: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4752C5">
        <w:rPr>
          <w:rFonts w:ascii="Kokila" w:hAnsi="Kokila" w:cs="Kokila"/>
          <w:b/>
          <w:bCs/>
          <w:color w:val="000099"/>
          <w:sz w:val="72"/>
          <w:szCs w:val="72"/>
        </w:rPr>
        <w:t>Viswanathan Anand</w:t>
      </w:r>
    </w:p>
    <w:p w14:paraId="24E4DF67" w14:textId="77777777" w:rsidR="004752C5" w:rsidRPr="004752C5" w:rsidRDefault="004752C5" w:rsidP="004752C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c) </w:t>
      </w:r>
      <w:r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मैग्नस</w:t>
      </w: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कार्लसन</w:t>
      </w: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4752C5">
        <w:rPr>
          <w:rFonts w:ascii="Kokila" w:hAnsi="Kokila" w:cs="Kokila"/>
          <w:b/>
          <w:bCs/>
          <w:color w:val="000099"/>
          <w:sz w:val="72"/>
          <w:szCs w:val="72"/>
        </w:rPr>
        <w:t>Magnus Carlsen</w:t>
      </w:r>
    </w:p>
    <w:p w14:paraId="553CB5D5" w14:textId="7B5B3A59" w:rsidR="00E55922" w:rsidRPr="00360C21" w:rsidRDefault="004752C5" w:rsidP="004752C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72"/>
          <w:szCs w:val="72"/>
          <w:lang w:bidi="hi-IN"/>
        </w:rPr>
      </w:pP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d) </w:t>
      </w:r>
      <w:r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गैरी</w:t>
      </w: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कास्पारोव</w:t>
      </w:r>
      <w:r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4752C5">
        <w:rPr>
          <w:rFonts w:ascii="Kokila" w:hAnsi="Kokila" w:cs="Kokila"/>
          <w:b/>
          <w:bCs/>
          <w:color w:val="000099"/>
          <w:sz w:val="72"/>
          <w:szCs w:val="72"/>
        </w:rPr>
        <w:t>Garry Kasparov</w:t>
      </w:r>
    </w:p>
    <w:p w14:paraId="15188D1D" w14:textId="77777777" w:rsidR="00E55922" w:rsidRDefault="00E55922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9AD47AC" w14:textId="77777777" w:rsidR="00810E47" w:rsidRDefault="00810E47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A9FCD19" w14:textId="77777777" w:rsidR="00810E47" w:rsidRDefault="00810E47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9EA581E" w14:textId="455479D9" w:rsidR="00E55922" w:rsidRPr="00C52C5E" w:rsidRDefault="00810E47" w:rsidP="00E559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7072" behindDoc="0" locked="0" layoutInCell="1" allowOverlap="1" wp14:anchorId="0EEF1145" wp14:editId="1772B54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1600" cy="6903720"/>
            <wp:effectExtent l="0" t="0" r="0" b="0"/>
            <wp:wrapSquare wrapText="bothSides"/>
            <wp:docPr id="3097081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922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E4354C8" w14:textId="25961F1F" w:rsidR="00E55922" w:rsidRPr="004752C5" w:rsidRDefault="00E55922" w:rsidP="00E559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b)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विश्वनाथन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4752C5" w:rsidRPr="004752C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आनंद</w:t>
      </w:r>
      <w:r w:rsidR="004752C5" w:rsidRPr="004752C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4752C5" w:rsidRPr="004752C5">
        <w:rPr>
          <w:rFonts w:ascii="Kokila" w:hAnsi="Kokila" w:cs="Kokila"/>
          <w:b/>
          <w:bCs/>
          <w:color w:val="000099"/>
          <w:sz w:val="72"/>
          <w:szCs w:val="72"/>
        </w:rPr>
        <w:t>Viswanathan Anand</w:t>
      </w:r>
    </w:p>
    <w:p w14:paraId="58186D59" w14:textId="77777777" w:rsidR="00E55922" w:rsidRPr="00833EAB" w:rsidRDefault="00E55922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</w:p>
    <w:p w14:paraId="3917E131" w14:textId="77777777" w:rsidR="00A31FC0" w:rsidRDefault="00A31FC0" w:rsidP="00E559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भारतीय ग्रैंडमास्टर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विश्वनाथन आनंद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ने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24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जुलाई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को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अंतरराष्ट्रीय शतरंज महासंघ (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International Chess Federation–FIDE)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के अंतरिम अध्यक्ष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Interim President)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 पदभार ग्रहण किया।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उन्होंने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आर्काडी द्वोरकोविच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Arkady Dvorkovich)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 स्थान लिया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जिन्होंने रूस (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Russia)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से जुड़े यूरोपीय संघ (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European Union–EU)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के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21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वें प्रतिबंध पैकेज (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21st Sanctions List)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में शामिल किए जाने के बाद स्वेच्छा (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Voluntarily)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से अपने पद के दायित्वों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 निलंबन (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Suspend) </w:t>
      </w:r>
      <w:r w:rsidRPr="00A31F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कर दिया था।</w:t>
      </w:r>
    </w:p>
    <w:p w14:paraId="45CBADAC" w14:textId="77777777" w:rsidR="00A31FC0" w:rsidRDefault="00A31FC0" w:rsidP="00E559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D78A770" w14:textId="4F4D377B" w:rsidR="00CF2285" w:rsidRPr="008170F4" w:rsidRDefault="00E55922" w:rsidP="00CF228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="00A31FC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इबोला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निपटने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तैयारी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मजबूत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चिकित्सा</w:t>
      </w:r>
      <w:r w:rsidR="00CF2285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F2285"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सहायता</w:t>
      </w:r>
      <w:r w:rsidR="00CF2285"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F2285" w:rsidRPr="008170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F2285" w:rsidRPr="008170F4">
        <w:rPr>
          <w:rFonts w:ascii="Kokila" w:hAnsi="Kokila" w:cs="Kokila"/>
          <w:b/>
          <w:bCs/>
          <w:color w:val="000099"/>
          <w:sz w:val="82"/>
          <w:szCs w:val="82"/>
        </w:rPr>
        <w:t xml:space="preserve">In July </w:t>
      </w:r>
      <w:r w:rsidR="00CF2285" w:rsidRPr="008170F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CF2285" w:rsidRPr="008170F4">
        <w:rPr>
          <w:rFonts w:ascii="Kokila" w:hAnsi="Kokila" w:cs="Kokila"/>
          <w:b/>
          <w:bCs/>
          <w:color w:val="000099"/>
          <w:sz w:val="82"/>
          <w:szCs w:val="82"/>
        </w:rPr>
        <w:t>, India provided medical aid to strengthen Ebola preparedness in which country?</w:t>
      </w:r>
    </w:p>
    <w:p w14:paraId="58BC413D" w14:textId="77777777" w:rsidR="00CF2285" w:rsidRPr="008170F4" w:rsidRDefault="00CF2285" w:rsidP="00CF228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91F9AED" w14:textId="77777777" w:rsidR="00CF2285" w:rsidRPr="008170F4" w:rsidRDefault="00CF2285" w:rsidP="00CF228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170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केन्या</w:t>
      </w:r>
      <w:r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170F4">
        <w:rPr>
          <w:rFonts w:ascii="Kokila" w:hAnsi="Kokila" w:cs="Kokila"/>
          <w:b/>
          <w:bCs/>
          <w:color w:val="000099"/>
          <w:sz w:val="82"/>
          <w:szCs w:val="82"/>
        </w:rPr>
        <w:t>Kenya</w:t>
      </w:r>
    </w:p>
    <w:p w14:paraId="5C8740CD" w14:textId="77777777" w:rsidR="00CF2285" w:rsidRPr="008170F4" w:rsidRDefault="00CF2285" w:rsidP="00CF228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170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युगांडा</w:t>
      </w:r>
      <w:r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170F4">
        <w:rPr>
          <w:rFonts w:ascii="Kokila" w:hAnsi="Kokila" w:cs="Kokila"/>
          <w:b/>
          <w:bCs/>
          <w:color w:val="000099"/>
          <w:sz w:val="82"/>
          <w:szCs w:val="82"/>
        </w:rPr>
        <w:t>Uganda</w:t>
      </w:r>
    </w:p>
    <w:p w14:paraId="4BCDD5FC" w14:textId="77777777" w:rsidR="00CF2285" w:rsidRPr="008170F4" w:rsidRDefault="00CF2285" w:rsidP="00CF228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170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तंजानिया</w:t>
      </w:r>
      <w:r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170F4">
        <w:rPr>
          <w:rFonts w:ascii="Kokila" w:hAnsi="Kokila" w:cs="Kokila"/>
          <w:b/>
          <w:bCs/>
          <w:color w:val="000099"/>
          <w:sz w:val="82"/>
          <w:szCs w:val="82"/>
        </w:rPr>
        <w:t>Tanzania</w:t>
      </w:r>
    </w:p>
    <w:p w14:paraId="61373171" w14:textId="3296F266" w:rsidR="00E55922" w:rsidRPr="008170F4" w:rsidRDefault="00CF2285" w:rsidP="00CF228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8170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170F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रवांडा</w:t>
      </w:r>
      <w:r w:rsidRPr="008170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170F4">
        <w:rPr>
          <w:rFonts w:ascii="Kokila" w:hAnsi="Kokila" w:cs="Kokila"/>
          <w:b/>
          <w:bCs/>
          <w:color w:val="000099"/>
          <w:sz w:val="82"/>
          <w:szCs w:val="82"/>
        </w:rPr>
        <w:t>Rwanda</w:t>
      </w:r>
    </w:p>
    <w:p w14:paraId="1D70B523" w14:textId="77777777" w:rsidR="00E55922" w:rsidRDefault="00E55922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475BAF9" w14:textId="77777777" w:rsidR="001219BD" w:rsidRDefault="001219BD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376116E" w14:textId="77777777" w:rsidR="001219BD" w:rsidRDefault="001219BD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7E1C793" w14:textId="28513040" w:rsidR="00E55922" w:rsidRPr="00C52C5E" w:rsidRDefault="001219BD" w:rsidP="00E559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6048" behindDoc="0" locked="0" layoutInCell="1" allowOverlap="1" wp14:anchorId="42CE3009" wp14:editId="16B9725E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10160" cy="6888480"/>
            <wp:effectExtent l="0" t="0" r="0" b="7620"/>
            <wp:wrapSquare wrapText="bothSides"/>
            <wp:docPr id="11231952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16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922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BB20D4B" w14:textId="47609682" w:rsidR="00E55922" w:rsidRPr="00CF2285" w:rsidRDefault="00E55922" w:rsidP="00E559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285" w:rsidRPr="00CF2285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a) </w:t>
      </w:r>
      <w:r w:rsidR="00CF2285" w:rsidRPr="00CF2285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केन्या</w:t>
      </w:r>
      <w:r w:rsidR="00CF2285" w:rsidRPr="00CF2285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CF2285" w:rsidRPr="00CF2285">
        <w:rPr>
          <w:rFonts w:ascii="Kokila" w:hAnsi="Kokila" w:cs="Kokila"/>
          <w:b/>
          <w:bCs/>
          <w:color w:val="000099"/>
          <w:sz w:val="72"/>
          <w:szCs w:val="72"/>
        </w:rPr>
        <w:t>Kenya</w:t>
      </w:r>
    </w:p>
    <w:p w14:paraId="78B4ED9B" w14:textId="77777777" w:rsidR="00E55922" w:rsidRPr="00833EAB" w:rsidRDefault="00E55922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</w:p>
    <w:p w14:paraId="00380505" w14:textId="29B9A0C4" w:rsidR="00E55922" w:rsidRDefault="005200A6" w:rsidP="00E5592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जुलाई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में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भारत ने केन्या (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Kenya)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को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4.5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टन चिकित्सा सहायता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Medical Aid)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प्रदान की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ताकि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इबोला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Ebola)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से निपटने की तैयारी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को मजबूत किया जा सके।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इस सहायता में व्यक्तिगत सुरक्षा उपकरण (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Personal Protective Equipment–PPE)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किट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फेस शील्ड (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Face Shields)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तथा इन्फ्रारेड थर्मामीटर (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Infrared Thermometers)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शामिल हैं। केन्या में भारत के उच्चायुक्त (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High Commissioner)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आदर्श स्वाइका ने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नैरोबी (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Nairobi)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के जोमो केन्याटा अंतरराष्ट्रीय हवाई अड्डे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Jomo Kenyatta International Airport)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पर केन्या के स्वास्थ्य कैबिनेट सचिव (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Health Cabinet Secretary)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एडेन डुआले (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Aden Duale) </w:t>
      </w:r>
      <w:r w:rsidRPr="005200A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को यह सहायता सौंपी।</w:t>
      </w:r>
      <w:r w:rsidR="00E55922" w:rsidRPr="00394A5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</w:p>
    <w:p w14:paraId="1A1774E7" w14:textId="55FD49D7" w:rsidR="001A1918" w:rsidRPr="001A1918" w:rsidRDefault="00E55922" w:rsidP="001A191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="008170F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हाल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ही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में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1A1918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उच्च</w:t>
      </w:r>
      <w:r w:rsidR="001A1918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1A1918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शिक्षा</w:t>
      </w:r>
      <w:r w:rsidR="001A1918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1A1918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विभाग</w:t>
      </w:r>
      <w:r w:rsidR="001A1918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1A1918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का</w:t>
      </w:r>
      <w:r w:rsidR="001A1918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1A1918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नया</w:t>
      </w:r>
      <w:r w:rsidR="001A1918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1A1918" w:rsidRPr="00633C08">
        <w:rPr>
          <w:rFonts w:ascii="Kokila" w:hAnsi="Kokila" w:cs="Kokila" w:hint="cs"/>
          <w:b/>
          <w:bCs/>
          <w:color w:val="C00000"/>
          <w:sz w:val="72"/>
          <w:szCs w:val="72"/>
          <w:cs/>
          <w:lang w:bidi="hi-IN"/>
        </w:rPr>
        <w:t>सचिव</w:t>
      </w:r>
      <w:r w:rsidR="001A1918" w:rsidRPr="00633C08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किसे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नियुक्त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किया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गया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है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</w:rPr>
        <w:t>?</w:t>
      </w:r>
      <w:r w:rsidR="001A1918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 </w:t>
      </w:r>
      <w:r w:rsidR="001A1918" w:rsidRPr="001A1918">
        <w:rPr>
          <w:rFonts w:ascii="Kokila" w:hAnsi="Kokila" w:cs="Kokila"/>
          <w:b/>
          <w:bCs/>
          <w:color w:val="000099"/>
          <w:sz w:val="72"/>
          <w:szCs w:val="72"/>
        </w:rPr>
        <w:t>Who has recently been appointed as the new Secretary of the Department of Higher Education?</w:t>
      </w:r>
    </w:p>
    <w:p w14:paraId="10EC8C8D" w14:textId="77777777" w:rsidR="001A1918" w:rsidRPr="001A1918" w:rsidRDefault="001A1918" w:rsidP="001A191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</w:p>
    <w:p w14:paraId="5DD8AD66" w14:textId="77777777" w:rsidR="001A1918" w:rsidRPr="001A1918" w:rsidRDefault="001A1918" w:rsidP="001A191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a) </w:t>
      </w:r>
      <w:r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विनीत</w:t>
      </w: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जोशी</w:t>
      </w: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1A1918">
        <w:rPr>
          <w:rFonts w:ascii="Kokila" w:hAnsi="Kokila" w:cs="Kokila"/>
          <w:b/>
          <w:bCs/>
          <w:color w:val="000099"/>
          <w:sz w:val="72"/>
          <w:szCs w:val="72"/>
        </w:rPr>
        <w:t>Vineet Joshi</w:t>
      </w:r>
    </w:p>
    <w:p w14:paraId="5C811A63" w14:textId="77777777" w:rsidR="001A1918" w:rsidRPr="001A1918" w:rsidRDefault="001A1918" w:rsidP="001A191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b) </w:t>
      </w:r>
      <w:r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विवेक</w:t>
      </w: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भारद्वाज</w:t>
      </w: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1A1918">
        <w:rPr>
          <w:rFonts w:ascii="Kokila" w:hAnsi="Kokila" w:cs="Kokila"/>
          <w:b/>
          <w:bCs/>
          <w:color w:val="000099"/>
          <w:sz w:val="72"/>
          <w:szCs w:val="72"/>
        </w:rPr>
        <w:t>Vivek Bhardwaj</w:t>
      </w:r>
    </w:p>
    <w:p w14:paraId="5FDE3D3A" w14:textId="77777777" w:rsidR="001A1918" w:rsidRPr="001A1918" w:rsidRDefault="001A1918" w:rsidP="001A191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c) </w:t>
      </w:r>
      <w:r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नरेश</w:t>
      </w: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पाल</w:t>
      </w: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गंगवार</w:t>
      </w: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1A1918">
        <w:rPr>
          <w:rFonts w:ascii="Kokila" w:hAnsi="Kokila" w:cs="Kokila"/>
          <w:b/>
          <w:bCs/>
          <w:color w:val="000099"/>
          <w:sz w:val="72"/>
          <w:szCs w:val="72"/>
        </w:rPr>
        <w:t xml:space="preserve">Naresh Pal </w:t>
      </w:r>
      <w:proofErr w:type="spellStart"/>
      <w:r w:rsidRPr="001A1918">
        <w:rPr>
          <w:rFonts w:ascii="Kokila" w:hAnsi="Kokila" w:cs="Kokila"/>
          <w:b/>
          <w:bCs/>
          <w:color w:val="000099"/>
          <w:sz w:val="72"/>
          <w:szCs w:val="72"/>
        </w:rPr>
        <w:t>Gangwar</w:t>
      </w:r>
      <w:proofErr w:type="spellEnd"/>
    </w:p>
    <w:p w14:paraId="4B94612C" w14:textId="7106A2DB" w:rsidR="00E55922" w:rsidRPr="00360C21" w:rsidRDefault="001A1918" w:rsidP="001A191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d) </w:t>
      </w:r>
      <w:r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अनुराग</w:t>
      </w: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जैन</w:t>
      </w:r>
      <w:r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Pr="001A1918">
        <w:rPr>
          <w:rFonts w:ascii="Kokila" w:hAnsi="Kokila" w:cs="Kokila"/>
          <w:b/>
          <w:bCs/>
          <w:color w:val="000099"/>
          <w:sz w:val="72"/>
          <w:szCs w:val="72"/>
        </w:rPr>
        <w:t>Anurag Jain</w:t>
      </w:r>
    </w:p>
    <w:p w14:paraId="1660A9BB" w14:textId="77777777" w:rsidR="00E55922" w:rsidRPr="00360C21" w:rsidRDefault="00E55922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72"/>
          <w:szCs w:val="72"/>
          <w:lang w:bidi="hi-IN"/>
        </w:rPr>
      </w:pPr>
    </w:p>
    <w:p w14:paraId="155C2F1F" w14:textId="77777777" w:rsidR="00E55922" w:rsidRDefault="00E55922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78F4222" w14:textId="77777777" w:rsidR="00430451" w:rsidRDefault="00430451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30EF107" w14:textId="77777777" w:rsidR="00430451" w:rsidRDefault="00430451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C8876FB" w14:textId="7A1AF25C" w:rsidR="00E55922" w:rsidRPr="00C52C5E" w:rsidRDefault="00430451" w:rsidP="00E559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5024" behindDoc="0" locked="0" layoutInCell="1" allowOverlap="1" wp14:anchorId="0BC2F7A5" wp14:editId="05CB9441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71120" cy="6903720"/>
            <wp:effectExtent l="0" t="0" r="0" b="0"/>
            <wp:wrapSquare wrapText="bothSides"/>
            <wp:docPr id="109880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922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A492FEE" w14:textId="74F1CFEF" w:rsidR="00E55922" w:rsidRPr="001A1918" w:rsidRDefault="00E55922" w:rsidP="00E559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c)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नरेश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पाल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1A1918" w:rsidRPr="001A1918">
        <w:rPr>
          <w:rFonts w:ascii="Kokila" w:hAnsi="Kokila" w:cs="Kokila" w:hint="cs"/>
          <w:b/>
          <w:bCs/>
          <w:color w:val="000000" w:themeColor="text1"/>
          <w:sz w:val="72"/>
          <w:szCs w:val="72"/>
          <w:cs/>
          <w:lang w:bidi="hi-IN"/>
        </w:rPr>
        <w:t>गंगवार</w:t>
      </w:r>
      <w:r w:rsidR="001A1918" w:rsidRPr="001A1918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 </w:t>
      </w:r>
      <w:r w:rsidR="001A1918" w:rsidRPr="001A1918">
        <w:rPr>
          <w:rFonts w:ascii="Kokila" w:hAnsi="Kokila" w:cs="Kokila"/>
          <w:b/>
          <w:bCs/>
          <w:color w:val="000099"/>
          <w:sz w:val="72"/>
          <w:szCs w:val="72"/>
        </w:rPr>
        <w:t xml:space="preserve">Naresh Pal </w:t>
      </w:r>
      <w:proofErr w:type="spellStart"/>
      <w:r w:rsidR="001A1918" w:rsidRPr="001A1918">
        <w:rPr>
          <w:rFonts w:ascii="Kokila" w:hAnsi="Kokila" w:cs="Kokila"/>
          <w:b/>
          <w:bCs/>
          <w:color w:val="000099"/>
          <w:sz w:val="72"/>
          <w:szCs w:val="72"/>
        </w:rPr>
        <w:t>Gangwar</w:t>
      </w:r>
      <w:proofErr w:type="spellEnd"/>
    </w:p>
    <w:p w14:paraId="14C0B8DF" w14:textId="77777777" w:rsidR="00E55922" w:rsidRPr="00833EAB" w:rsidRDefault="00E55922" w:rsidP="00E5592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</w:p>
    <w:p w14:paraId="7514E895" w14:textId="098E12A7" w:rsidR="00E55922" w:rsidRDefault="008B3C53" w:rsidP="00EE707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केंद्र सरकार ने वरिष्ठ आईएएस अधिकारी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4D3EAA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नरेश पाल गंगवार को उच्च शिक्षा विभाग (</w:t>
      </w:r>
      <w:r w:rsidRPr="004D3EAA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Department of Higher Education) </w:t>
      </w:r>
      <w:r w:rsidRPr="004D3EAA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का नया सचिव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Secretary)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नियुक्त किया है।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वे विनीत जोशी का स्थान लेंगे। वहीं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विनीत जोशी को पंचायती राज मंत्रालय (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Ministry of Panchayati Raj)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 सचिव (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Secretary)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नियुक्त किया गया है। वे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31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जुलाई को </w:t>
      </w:r>
      <w:r w:rsidRPr="004D3EAA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वर्तमान सचिव विवेक भारद्वाज</w:t>
      </w:r>
      <w:r w:rsidRPr="004D3EAA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सेवानिवृत्त (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Retirement)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होने के बाद पदभार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8B3C5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ग्रहण करेंगे।</w:t>
      </w:r>
    </w:p>
    <w:p w14:paraId="02A3E913" w14:textId="77777777" w:rsidR="00394A55" w:rsidRPr="00C52C5E" w:rsidRDefault="00394A55" w:rsidP="00EE7076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8315BF7" w14:textId="56A0966D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2F3100" w14:paraId="3DE4D424" w14:textId="77777777" w:rsidTr="00AF1E23">
        <w:tc>
          <w:tcPr>
            <w:tcW w:w="18620" w:type="dxa"/>
          </w:tcPr>
          <w:p w14:paraId="51DA0C1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चिकित्सक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350FE58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Doctors' Day - July 1</w:t>
            </w:r>
          </w:p>
        </w:tc>
      </w:tr>
      <w:tr w:rsidR="00694A80" w:rsidRPr="002F3100" w14:paraId="4D029537" w14:textId="77777777" w:rsidTr="00AF1E23">
        <w:tc>
          <w:tcPr>
            <w:tcW w:w="18620" w:type="dxa"/>
          </w:tcPr>
          <w:p w14:paraId="0EAB451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चार्टर्ड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एकाउंटेंट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CA)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5B865F4B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Chartered Accountant (CA) Day - July 1</w:t>
            </w:r>
          </w:p>
        </w:tc>
      </w:tr>
      <w:tr w:rsidR="00694A80" w:rsidRPr="002F3100" w14:paraId="115D10DA" w14:textId="77777777" w:rsidTr="00AF1E23">
        <w:tc>
          <w:tcPr>
            <w:tcW w:w="18620" w:type="dxa"/>
          </w:tcPr>
          <w:p w14:paraId="77233811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आई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SBI)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स्थापना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D2AE342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SBI Foundation Day - July 1</w:t>
            </w:r>
          </w:p>
        </w:tc>
      </w:tr>
      <w:tr w:rsidR="00694A80" w:rsidRPr="002F3100" w14:paraId="236F2A5B" w14:textId="77777777" w:rsidTr="00AF1E23">
        <w:tc>
          <w:tcPr>
            <w:tcW w:w="18620" w:type="dxa"/>
          </w:tcPr>
          <w:p w14:paraId="3A5C45A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टी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GST)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1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0E9C67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GST Day - 1 July</w:t>
            </w:r>
          </w:p>
        </w:tc>
      </w:tr>
      <w:tr w:rsidR="00475D54" w:rsidRPr="002F3100" w14:paraId="2259795F" w14:textId="77777777" w:rsidTr="00AF1E23">
        <w:tc>
          <w:tcPr>
            <w:tcW w:w="18620" w:type="dxa"/>
          </w:tcPr>
          <w:p w14:paraId="16DDC832" w14:textId="0405C3F7" w:rsidR="00D45C79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 xml:space="preserve">अंतरराष्ट्रीय सहकारिता दिवस </w:t>
            </w:r>
            <w:r w:rsidR="008A6117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/ </w:t>
            </w:r>
            <w:r w:rsidR="008A6117"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 xml:space="preserve">International Day of Cooperatives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– 4 July</w:t>
            </w:r>
          </w:p>
          <w:p w14:paraId="5FC4F78B" w14:textId="08C31FE0" w:rsidR="00475D54" w:rsidRPr="00E05AE2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थीम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/ 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 xml:space="preserve">Theme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>:</w:t>
            </w: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"शांतिपूर्ण विश्व के लिए सहकारिताएँ 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cs/>
                <w:lang w:bidi="hi-IN"/>
              </w:rPr>
              <w:t>(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 xml:space="preserve">Cooperatives for a Peaceful World)" </w:t>
            </w:r>
          </w:p>
        </w:tc>
      </w:tr>
      <w:tr w:rsidR="00D45C79" w:rsidRPr="002F3100" w14:paraId="07DF8F6C" w14:textId="77777777" w:rsidTr="00AF1E23">
        <w:tc>
          <w:tcPr>
            <w:tcW w:w="18620" w:type="dxa"/>
          </w:tcPr>
          <w:p w14:paraId="2960EC0A" w14:textId="77777777" w:rsidR="00D45C79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विश्व जूनोसिस दिवस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- 6 July</w:t>
            </w:r>
          </w:p>
          <w:p w14:paraId="6A277C7C" w14:textId="38770F86" w:rsidR="00D45C79" w:rsidRPr="00D45C79" w:rsidRDefault="008A6117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World Zoonosis Day - 6 July</w:t>
            </w:r>
          </w:p>
        </w:tc>
      </w:tr>
      <w:tr w:rsidR="00D45C79" w:rsidRPr="002F3100" w14:paraId="0A52D198" w14:textId="77777777" w:rsidTr="00AF1E23">
        <w:tc>
          <w:tcPr>
            <w:tcW w:w="18620" w:type="dxa"/>
          </w:tcPr>
          <w:p w14:paraId="78C3DFB4" w14:textId="77777777" w:rsidR="00D45C79" w:rsidRDefault="001021B6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1021B6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वैश्विक ऊर्जा स्वतंत्रता दिवस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>– 10 July</w:t>
            </w:r>
          </w:p>
          <w:p w14:paraId="27BFF626" w14:textId="16B19F22" w:rsidR="008A6117" w:rsidRPr="00D45C79" w:rsidRDefault="008A6117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Global Energy Independence Day – July 10</w:t>
            </w:r>
          </w:p>
        </w:tc>
      </w:tr>
      <w:tr w:rsidR="00694A80" w:rsidRPr="002F3100" w14:paraId="503CF2B4" w14:textId="77777777" w:rsidTr="00AF1E23">
        <w:tc>
          <w:tcPr>
            <w:tcW w:w="18620" w:type="dxa"/>
          </w:tcPr>
          <w:p w14:paraId="7AB8B335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जनसंख्या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ABFEEE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Population Day - 11 July</w:t>
            </w:r>
          </w:p>
        </w:tc>
      </w:tr>
      <w:tr w:rsidR="00694A80" w:rsidRPr="002F3100" w14:paraId="69B01DC5" w14:textId="77777777" w:rsidTr="00AF1E23">
        <w:tc>
          <w:tcPr>
            <w:tcW w:w="18620" w:type="dxa"/>
          </w:tcPr>
          <w:p w14:paraId="4D37B49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युवा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15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40EA20E" w14:textId="77777777" w:rsidR="00694A8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Youth Skills Day - 15 July</w:t>
            </w:r>
          </w:p>
          <w:p w14:paraId="17FDDEED" w14:textId="77777777" w:rsidR="00E56ED1" w:rsidRPr="00E56ED1" w:rsidRDefault="00E56ED1" w:rsidP="00E56ED1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युवा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2026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की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थीमः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"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साझा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भविष्य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के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लिए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cs/>
                <w:lang w:bidi="hi-IN"/>
              </w:rPr>
              <w:t>(</w:t>
            </w: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Skills</w:t>
            </w:r>
          </w:p>
          <w:p w14:paraId="6D18C0FA" w14:textId="015DE0A6" w:rsidR="00E56ED1" w:rsidRPr="002F3100" w:rsidRDefault="00E56ED1" w:rsidP="00E56ED1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for a Shared Future)"</w:t>
            </w:r>
          </w:p>
        </w:tc>
      </w:tr>
      <w:tr w:rsidR="00694A80" w:rsidRPr="002F3100" w14:paraId="38A43E2B" w14:textId="77777777" w:rsidTr="00AF1E23">
        <w:tc>
          <w:tcPr>
            <w:tcW w:w="18620" w:type="dxa"/>
          </w:tcPr>
          <w:p w14:paraId="2472FE96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आपराधिक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न्याय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- 17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A9D89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Criminal Justice Day - July 17</w:t>
            </w:r>
          </w:p>
        </w:tc>
      </w:tr>
      <w:tr w:rsidR="00694A80" w:rsidRPr="002F3100" w14:paraId="1356D998" w14:textId="77777777" w:rsidTr="00AF1E23">
        <w:tc>
          <w:tcPr>
            <w:tcW w:w="18620" w:type="dxa"/>
          </w:tcPr>
          <w:p w14:paraId="0FF1C1A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नेल्सन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मंडेला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89EE8D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Nelson Mandela International Day - 18 July</w:t>
            </w:r>
          </w:p>
        </w:tc>
      </w:tr>
      <w:tr w:rsidR="00694A80" w:rsidRPr="002F3100" w14:paraId="5DF861FD" w14:textId="77777777" w:rsidTr="00AF1E23">
        <w:tc>
          <w:tcPr>
            <w:tcW w:w="18620" w:type="dxa"/>
          </w:tcPr>
          <w:p w14:paraId="05E66820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शतरंज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20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733547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Chess Day - July 20</w:t>
            </w:r>
          </w:p>
        </w:tc>
      </w:tr>
      <w:tr w:rsidR="00694A80" w:rsidRPr="002F3100" w14:paraId="7396122E" w14:textId="77777777" w:rsidTr="00AF1E23">
        <w:tc>
          <w:tcPr>
            <w:tcW w:w="18620" w:type="dxa"/>
          </w:tcPr>
          <w:p w14:paraId="1CD3FC42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मस्तिष्क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- 22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B811F2F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Brain Day - July 22</w:t>
            </w:r>
          </w:p>
        </w:tc>
      </w:tr>
      <w:tr w:rsidR="00694A80" w:rsidRPr="002F3100" w14:paraId="08B5F85F" w14:textId="77777777" w:rsidTr="00AF1E23">
        <w:tc>
          <w:tcPr>
            <w:tcW w:w="18620" w:type="dxa"/>
          </w:tcPr>
          <w:p w14:paraId="5F44732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कारगिल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विजय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- 26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003B14E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Kargil Vijay Diwas - 26 July</w:t>
            </w:r>
          </w:p>
        </w:tc>
      </w:tr>
      <w:tr w:rsidR="00694A80" w:rsidRPr="002F3100" w14:paraId="3CFB614E" w14:textId="77777777" w:rsidTr="00AF1E23">
        <w:tc>
          <w:tcPr>
            <w:tcW w:w="18620" w:type="dxa"/>
          </w:tcPr>
          <w:p w14:paraId="480611BA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हेपेटाइटिस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BE2F5C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Hepatitis Day - 28 July</w:t>
            </w:r>
          </w:p>
        </w:tc>
      </w:tr>
      <w:tr w:rsidR="00694A80" w:rsidRPr="002F3100" w14:paraId="67B32010" w14:textId="77777777" w:rsidTr="00AF1E23">
        <w:tc>
          <w:tcPr>
            <w:tcW w:w="18620" w:type="dxa"/>
          </w:tcPr>
          <w:p w14:paraId="12D0C5E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प्रकृति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संरक्षण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E44FD37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Nature Conservation Day - July 28</w:t>
            </w:r>
          </w:p>
        </w:tc>
      </w:tr>
      <w:tr w:rsidR="00694A80" w:rsidRPr="002F3100" w14:paraId="19B4F442" w14:textId="77777777" w:rsidTr="00AF1E23">
        <w:tc>
          <w:tcPr>
            <w:tcW w:w="18620" w:type="dxa"/>
          </w:tcPr>
          <w:p w14:paraId="5DE1F40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बाघ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- 29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05BB82A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Tiger Day - July 29</w:t>
            </w:r>
          </w:p>
        </w:tc>
      </w:tr>
      <w:tr w:rsidR="00694A80" w:rsidRPr="002F3100" w14:paraId="7EDFBD29" w14:textId="77777777" w:rsidTr="00AF1E23">
        <w:tc>
          <w:tcPr>
            <w:tcW w:w="18620" w:type="dxa"/>
          </w:tcPr>
          <w:p w14:paraId="4E0B4904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मित्रता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30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1FCEB6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International Friendship Day - July 30</w:t>
            </w:r>
          </w:p>
        </w:tc>
      </w:tr>
    </w:tbl>
    <w:p w14:paraId="6A935D54" w14:textId="0BE547A3" w:rsidR="00694A80" w:rsidRPr="00D35CBF" w:rsidRDefault="00E52003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>
        <w:rPr>
          <w:rFonts w:ascii="Kokila" w:hAnsi="Kokila" w:cs="Kokila" w:hint="cs"/>
          <w:b/>
          <w:bCs/>
          <w:color w:val="FFFFFF" w:themeColor="background1"/>
          <w:sz w:val="84"/>
          <w:szCs w:val="84"/>
          <w:cs/>
          <w:lang w:bidi="hi-IN"/>
        </w:rPr>
        <w:lastRenderedPageBreak/>
        <w:t xml:space="preserve">महत्वपूर्ण संविधान संशोधन | </w:t>
      </w:r>
      <w:r w:rsidRPr="00E52003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Important Constitutional Amendments</w:t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7891"/>
        <w:gridCol w:w="10729"/>
      </w:tblGrid>
      <w:tr w:rsidR="00694A80" w:rsidRPr="00D35CBF" w14:paraId="74E85927" w14:textId="77777777" w:rsidTr="00B44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705C6C" w14:textId="6456E88B" w:rsidR="00694A80" w:rsidRPr="00D35CBF" w:rsidRDefault="00F5714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F5714A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प्रमुख संविधान संशोधन</w:t>
            </w:r>
            <w:r w:rsidR="00B44C29">
              <w:rPr>
                <w:rFonts w:ascii="Kokila" w:eastAsia="Times New Roman" w:hAnsi="Kokila" w:cs="Kokila" w:hint="cs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 xml:space="preserve"> / </w:t>
            </w:r>
            <w:r w:rsidR="00B44C29"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lang w:bidi="hi-IN"/>
              </w:rPr>
              <w:t>Major Constitutional Amendments</w:t>
            </w:r>
          </w:p>
        </w:tc>
        <w:tc>
          <w:tcPr>
            <w:tcW w:w="0" w:type="auto"/>
            <w:hideMark/>
          </w:tcPr>
          <w:p w14:paraId="1B966D35" w14:textId="109A1549" w:rsidR="00694A80" w:rsidRPr="00B44C29" w:rsidRDefault="00B44C29" w:rsidP="00AF1E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विशेष प्रावधान/परिवर्तन जो पेश किए गए</w:t>
            </w:r>
            <w:r>
              <w:rPr>
                <w:rFonts w:ascii="Kokila" w:eastAsia="Times New Roman" w:hAnsi="Kokila" w:cs="Kokila" w:hint="cs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 xml:space="preserve"> / </w:t>
            </w:r>
            <w:r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lang w:bidi="hi-IN"/>
              </w:rPr>
              <w:t>Special provisions/changes introduced</w:t>
            </w:r>
          </w:p>
        </w:tc>
      </w:tr>
      <w:tr w:rsidR="00694A80" w:rsidRPr="00D35CBF" w14:paraId="1805D6B4" w14:textId="77777777" w:rsidTr="00B44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3F077AE" w14:textId="0613755E" w:rsidR="00694A80" w:rsidRPr="00E05AE2" w:rsidRDefault="00F5714A" w:rsidP="00CA6F33">
            <w:pPr>
              <w:spacing w:after="0" w:line="240" w:lineRule="auto"/>
              <w:jc w:val="both"/>
              <w:rPr>
                <w:rFonts w:ascii="Kokila" w:eastAsia="Times New Roman" w:hAnsi="Kokila" w:cs="Kokila"/>
                <w:color w:val="C00000"/>
                <w:sz w:val="80"/>
                <w:szCs w:val="80"/>
              </w:rPr>
            </w:pP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पहला संविधान संशोधन अधिनियम</w:t>
            </w: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</w:rPr>
              <w:t xml:space="preserve">, </w:t>
            </w: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1951</w:t>
            </w:r>
            <w:r w:rsidR="00952EF9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 xml:space="preserve"> /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 xml:space="preserve">The Constitution (First Amendment) Act,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1951</w:t>
            </w:r>
          </w:p>
        </w:tc>
        <w:tc>
          <w:tcPr>
            <w:tcW w:w="0" w:type="auto"/>
            <w:hideMark/>
          </w:tcPr>
          <w:p w14:paraId="02B1DB51" w14:textId="407A23ED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प्रथम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अधिनियम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1951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द्वारा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सामाजिक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शैक्षणिक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रूप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पिछड़े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वर्गों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विशेष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प्रावधान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अधिकार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दिया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7C375783" w14:textId="10F9DC1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The First Amendment Act,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>1951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 empowered the State to make special provisions for the advancement of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>socially and educationally backward classes.</w:t>
            </w:r>
          </w:p>
          <w:p w14:paraId="1918C651" w14:textId="76F12C5C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इस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अधिनियम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तहत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नौवीं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अनुसूची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स्थापना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गई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जिससे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भूमि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सुधार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न्यायिक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समीक्षा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संरक्षण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मिला।</w:t>
            </w:r>
          </w:p>
          <w:p w14:paraId="667CE26C" w14:textId="2F79C04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The Ninth Schedule was established under this Act, protecting land reform laws from judicial review.</w:t>
            </w:r>
          </w:p>
          <w:p w14:paraId="0EE1AA2B" w14:textId="0449AA10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अभिव्यक्ति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स्वतंत्रता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(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19(2))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में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प्रतिबंध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जोड़े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-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सार्वजनिक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lastRenderedPageBreak/>
              <w:t>व्यवस्था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विदेशी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साथ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मैत्रीपूर्ण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संबंध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अपराध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उकसाना।</w:t>
            </w:r>
          </w:p>
          <w:p w14:paraId="0249FC02" w14:textId="42778501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Restrictions were added by amending the Freedom of Speech and Expression (Article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>19(2))—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public order, friendly relations with foreign states, and incitement to an offence.</w:t>
            </w:r>
          </w:p>
          <w:p w14:paraId="48DCDC00" w14:textId="05C1BEF6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इस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द्वारा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अभिव्यक्ति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स्वतंत्रता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लगाए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जाने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वाले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प्रतिबंधों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"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उचित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"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बनाया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5BF0C6BD" w14:textId="28FB223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>This amendment made the restrictions imposed on the freedom of speech and expression "reasonable".</w:t>
            </w:r>
          </w:p>
          <w:p w14:paraId="41A5945F" w14:textId="2F668037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भूमि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सुधार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जमींदारी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उन्मूलन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चुनौतियों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बचाने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संविधान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में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>'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नौवीं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अनुसूची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'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जोड़ी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गई।</w:t>
            </w:r>
          </w:p>
          <w:p w14:paraId="1998DA92" w14:textId="7711E6C5" w:rsidR="00694A80" w:rsidRPr="00E05AE2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The 'Ninth Schedule' was added to the Constitution to protect land reform and zamindari abolition laws from legal challenges.</w:t>
            </w:r>
          </w:p>
        </w:tc>
      </w:tr>
      <w:tr w:rsidR="00CA6F33" w:rsidRPr="00D35CBF" w14:paraId="00995734" w14:textId="77777777" w:rsidTr="00B44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E803EA" w14:textId="5E2C7762" w:rsidR="00CA6F33" w:rsidRPr="00F5714A" w:rsidRDefault="00CA6F33" w:rsidP="00CA6F33">
            <w:pPr>
              <w:spacing w:after="0" w:line="240" w:lineRule="auto"/>
              <w:jc w:val="both"/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</w:pP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lastRenderedPageBreak/>
              <w:t>7वाँ संविधान संशोधन अधिनियम</w:t>
            </w: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lang w:bidi="hi-IN"/>
              </w:rPr>
              <w:t xml:space="preserve">, </w:t>
            </w: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1956</w:t>
            </w:r>
            <w:r w:rsidR="00952EF9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 xml:space="preserve"> /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7</w:t>
            </w:r>
            <w:proofErr w:type="spellStart"/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>th</w:t>
            </w:r>
            <w:proofErr w:type="spellEnd"/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 xml:space="preserve"> Constitutional Amendment Act,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1956</w:t>
            </w:r>
          </w:p>
        </w:tc>
        <w:tc>
          <w:tcPr>
            <w:tcW w:w="0" w:type="auto"/>
          </w:tcPr>
          <w:p w14:paraId="63863641" w14:textId="6B9BC6A7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संसद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अधिक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केंद्रशासित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प्रदेशों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एक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ही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उच्च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न्यायालय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स्थापित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सकती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है।</w:t>
            </w:r>
          </w:p>
          <w:p w14:paraId="2EDC4543" w14:textId="5422AEFC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Parliament can establish a common High Court for two or more States or Union Territories.</w:t>
            </w:r>
          </w:p>
          <w:p w14:paraId="3DC66FE2" w14:textId="7B692F8A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चार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वर्गों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(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Part A, B, C, D)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समाप्त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14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एवं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6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संघशासित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प्रदेशों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गठन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किया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65EAED2A" w14:textId="12F48344" w:rsidR="00CA6F33" w:rsidRPr="00B44C29" w:rsidRDefault="00CA6F33" w:rsidP="00CA6F3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</w:pP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 xml:space="preserve">The four categories of states (Part A, B, C, D) were abolished, and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 xml:space="preserve">14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states and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 xml:space="preserve">6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Union Territories were formed.</w:t>
            </w:r>
          </w:p>
        </w:tc>
      </w:tr>
    </w:tbl>
    <w:p w14:paraId="4EC649D2" w14:textId="11D271AA" w:rsidR="004F2D7B" w:rsidRDefault="00952EF9" w:rsidP="0019104D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lastRenderedPageBreak/>
        <w:br w:type="page"/>
      </w:r>
    </w:p>
    <w:tbl>
      <w:tblPr>
        <w:tblStyle w:val="ListTable4-Accent2"/>
        <w:tblW w:w="0" w:type="auto"/>
        <w:tblLook w:val="04A0" w:firstRow="1" w:lastRow="0" w:firstColumn="1" w:lastColumn="0" w:noHBand="0" w:noVBand="1"/>
      </w:tblPr>
      <w:tblGrid>
        <w:gridCol w:w="11872"/>
        <w:gridCol w:w="6748"/>
      </w:tblGrid>
      <w:tr w:rsidR="006113A0" w:rsidRPr="006113A0" w14:paraId="115A55DE" w14:textId="77777777" w:rsidTr="00611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B607A3" w14:textId="77777777" w:rsidR="006113A0" w:rsidRPr="006113A0" w:rsidRDefault="006113A0" w:rsidP="006113A0">
            <w:pPr>
              <w:spacing w:line="278" w:lineRule="auto"/>
              <w:jc w:val="center"/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lastRenderedPageBreak/>
              <w:t>पुस्तक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का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नाम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  <w:t>Book Title</w:t>
            </w:r>
          </w:p>
        </w:tc>
        <w:tc>
          <w:tcPr>
            <w:tcW w:w="0" w:type="auto"/>
            <w:hideMark/>
          </w:tcPr>
          <w:p w14:paraId="5F4FBEDF" w14:textId="77777777" w:rsidR="006113A0" w:rsidRPr="006113A0" w:rsidRDefault="006113A0" w:rsidP="006113A0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लेखक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  <w:t>Author</w:t>
            </w:r>
          </w:p>
        </w:tc>
      </w:tr>
      <w:tr w:rsidR="006113A0" w:rsidRPr="006113A0" w14:paraId="1471E2FD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EB0FAB" w14:textId="58A3FF74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द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घोस्ट्स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ऑफ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इंडियन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स्मॉल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टाउंस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The Ghosts of Indian Small Towns</w:t>
            </w:r>
          </w:p>
        </w:tc>
        <w:tc>
          <w:tcPr>
            <w:tcW w:w="0" w:type="auto"/>
            <w:hideMark/>
          </w:tcPr>
          <w:p w14:paraId="02A1CE3E" w14:textId="5BFCFC9C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रस्किन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बॉन्ड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Ruskin Bond</w:t>
            </w:r>
          </w:p>
        </w:tc>
      </w:tr>
      <w:tr w:rsidR="006113A0" w:rsidRPr="006113A0" w14:paraId="7B20BA3B" w14:textId="77777777" w:rsidTr="00611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178072" w14:textId="298D20DA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ट्रुथ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विदाउट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एपॉलोजी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Truth Without Apology</w:t>
            </w:r>
          </w:p>
        </w:tc>
        <w:tc>
          <w:tcPr>
            <w:tcW w:w="0" w:type="auto"/>
            <w:hideMark/>
          </w:tcPr>
          <w:p w14:paraId="664EE128" w14:textId="30356084" w:rsidR="006113A0" w:rsidRPr="006113A0" w:rsidRDefault="006113A0" w:rsidP="006113A0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आचार्य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प्रशांत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Acharya Prashant</w:t>
            </w:r>
          </w:p>
        </w:tc>
      </w:tr>
      <w:tr w:rsidR="006113A0" w:rsidRPr="006113A0" w14:paraId="3B219B2E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7F41F6" w14:textId="205CF1E2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 xml:space="preserve">12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ईयर्स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: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माई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मेस्ड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-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अप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लव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स्टोरी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12 Years: My Messed-up Love Story</w:t>
            </w:r>
          </w:p>
        </w:tc>
        <w:tc>
          <w:tcPr>
            <w:tcW w:w="0" w:type="auto"/>
            <w:hideMark/>
          </w:tcPr>
          <w:p w14:paraId="12DCC942" w14:textId="779773AB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चेतन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भगत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Chetan Bhagat</w:t>
            </w:r>
          </w:p>
        </w:tc>
      </w:tr>
      <w:tr w:rsidR="006113A0" w:rsidRPr="006113A0" w14:paraId="417C2703" w14:textId="77777777" w:rsidTr="00611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9A966B" w14:textId="4F950EDF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lastRenderedPageBreak/>
              <w:t>विकसित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भारत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इंडिया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/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2047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Viksit Bharat India/2047</w:t>
            </w:r>
          </w:p>
        </w:tc>
        <w:tc>
          <w:tcPr>
            <w:tcW w:w="0" w:type="auto"/>
            <w:hideMark/>
          </w:tcPr>
          <w:p w14:paraId="4D228CB0" w14:textId="17160DCC" w:rsidR="006113A0" w:rsidRPr="006113A0" w:rsidRDefault="006113A0" w:rsidP="006113A0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आदित्य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पिट्टी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Aditya Pitti</w:t>
            </w:r>
          </w:p>
        </w:tc>
      </w:tr>
      <w:tr w:rsidR="006113A0" w:rsidRPr="006113A0" w14:paraId="366BBC1F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322F1F" w14:textId="772FA105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फाइंडिंग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माई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वे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Finding My Way</w:t>
            </w:r>
          </w:p>
        </w:tc>
        <w:tc>
          <w:tcPr>
            <w:tcW w:w="0" w:type="auto"/>
            <w:hideMark/>
          </w:tcPr>
          <w:p w14:paraId="5BAA7C34" w14:textId="4B19215B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मलाला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यूसुफजई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Malala Yousafzai</w:t>
            </w:r>
          </w:p>
        </w:tc>
      </w:tr>
    </w:tbl>
    <w:p w14:paraId="1283A5A0" w14:textId="6CB87C1F" w:rsidR="00952EF9" w:rsidRDefault="00952EF9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05094156" w14:textId="77777777" w:rsidR="006113A0" w:rsidRDefault="006113A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p w14:paraId="65D319C8" w14:textId="59BD8F66" w:rsidR="00694A80" w:rsidRPr="00664B9F" w:rsidRDefault="00694A80" w:rsidP="00664B9F">
      <w:pPr>
        <w:shd w:val="clear" w:color="auto" w:fill="002060"/>
        <w:spacing w:line="256" w:lineRule="auto"/>
        <w:jc w:val="center"/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  <w:r w:rsidRPr="00664B9F">
        <w:rPr>
          <w:rFonts w:ascii="Kokila" w:hAnsi="Kokila" w:cs="Kokila"/>
          <w:b/>
          <w:bCs/>
          <w:color w:val="FFFF00"/>
          <w:sz w:val="82"/>
          <w:szCs w:val="82"/>
          <w:lang w:bidi="hi-IN"/>
        </w:rPr>
        <w:lastRenderedPageBreak/>
        <w:t>Full Forms</w:t>
      </w:r>
    </w:p>
    <w:tbl>
      <w:tblPr>
        <w:tblStyle w:val="ListTable2-Accent6"/>
        <w:tblW w:w="5000" w:type="pct"/>
        <w:tblLook w:val="04A0" w:firstRow="1" w:lastRow="0" w:firstColumn="1" w:lastColumn="0" w:noHBand="0" w:noVBand="1"/>
      </w:tblPr>
      <w:tblGrid>
        <w:gridCol w:w="3055"/>
        <w:gridCol w:w="15575"/>
      </w:tblGrid>
      <w:tr w:rsidR="00694A80" w:rsidRPr="00D35CBF" w14:paraId="0A439888" w14:textId="77777777" w:rsidTr="00AF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  <w:hideMark/>
          </w:tcPr>
          <w:p w14:paraId="6E910ADC" w14:textId="54E2CCB7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NASA</w:t>
            </w:r>
          </w:p>
        </w:tc>
        <w:tc>
          <w:tcPr>
            <w:tcW w:w="4180" w:type="pct"/>
            <w:hideMark/>
          </w:tcPr>
          <w:p w14:paraId="4D5A87C4" w14:textId="7C602F3F" w:rsidR="00694A80" w:rsidRPr="004B41D1" w:rsidRDefault="003E2E0A" w:rsidP="003E2E0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National Aeronautics and Administration</w:t>
            </w:r>
            <w:r w:rsidRPr="004B41D1">
              <w:rPr>
                <w:rFonts w:ascii="Kokila" w:eastAsia="Times New Roman" w:hAnsi="Kokila" w:cs="Kokila" w:hint="cs"/>
                <w:color w:val="C00000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4B41D1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Space</w:t>
            </w:r>
          </w:p>
          <w:p w14:paraId="25174F22" w14:textId="77777777" w:rsidR="00694A80" w:rsidRPr="004B41D1" w:rsidRDefault="00694A80" w:rsidP="00AF1E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3DAC4C68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7817B42D" w14:textId="2BAFC415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SAARC</w:t>
            </w:r>
          </w:p>
        </w:tc>
        <w:tc>
          <w:tcPr>
            <w:tcW w:w="4180" w:type="pct"/>
          </w:tcPr>
          <w:p w14:paraId="40681FEE" w14:textId="4456B0D4" w:rsidR="00694A80" w:rsidRPr="004B41D1" w:rsidRDefault="003E2E0A" w:rsidP="003E2E0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South Asian Association for Regional Cooperation</w:t>
            </w:r>
          </w:p>
          <w:p w14:paraId="759DB16B" w14:textId="77777777" w:rsidR="00694A80" w:rsidRPr="004B41D1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368B2B99" w14:textId="77777777" w:rsidTr="00AF1E23">
        <w:trPr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5FC1969" w14:textId="4A3EB403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UNESCO</w:t>
            </w:r>
          </w:p>
        </w:tc>
        <w:tc>
          <w:tcPr>
            <w:tcW w:w="4180" w:type="pct"/>
          </w:tcPr>
          <w:p w14:paraId="03678CA4" w14:textId="3C1C7887" w:rsidR="00694A80" w:rsidRPr="004B41D1" w:rsidRDefault="003E2E0A" w:rsidP="003E2E0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 xml:space="preserve">United Nations Educational Scientific and Cultural </w:t>
            </w:r>
            <w:proofErr w:type="spellStart"/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Organisation</w:t>
            </w:r>
            <w:proofErr w:type="spellEnd"/>
          </w:p>
        </w:tc>
      </w:tr>
      <w:tr w:rsidR="00694A80" w:rsidRPr="00D35CBF" w14:paraId="1ECD91FE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4145305" w14:textId="70DB4314" w:rsidR="00694A80" w:rsidRPr="004B41D1" w:rsidRDefault="004B41D1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UNICEF</w:t>
            </w:r>
          </w:p>
        </w:tc>
        <w:tc>
          <w:tcPr>
            <w:tcW w:w="4180" w:type="pct"/>
          </w:tcPr>
          <w:p w14:paraId="6AC19066" w14:textId="4B757906" w:rsidR="00694A80" w:rsidRPr="004B41D1" w:rsidRDefault="004B41D1" w:rsidP="004B41D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United Nations International Children's Emergency Fund/United Nations Children's Fund</w:t>
            </w:r>
          </w:p>
        </w:tc>
      </w:tr>
      <w:tr w:rsidR="004B41D1" w:rsidRPr="00D35CBF" w14:paraId="710B9012" w14:textId="77777777" w:rsidTr="00AF1E23">
        <w:trPr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5F69687B" w14:textId="7AE80C2C" w:rsidR="004B41D1" w:rsidRPr="004B41D1" w:rsidRDefault="004B41D1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NRI</w:t>
            </w:r>
          </w:p>
        </w:tc>
        <w:tc>
          <w:tcPr>
            <w:tcW w:w="4180" w:type="pct"/>
          </w:tcPr>
          <w:p w14:paraId="69DA26B3" w14:textId="27BBA0C7" w:rsidR="004B41D1" w:rsidRPr="004B41D1" w:rsidRDefault="004B41D1" w:rsidP="004B41D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Non-Resident Indian</w:t>
            </w:r>
          </w:p>
        </w:tc>
      </w:tr>
    </w:tbl>
    <w:p w14:paraId="715F04CB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996CC0D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47DF0F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E5EA277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0FB2E13" w14:textId="3C4501B0" w:rsidR="00FD66B3" w:rsidRPr="00ED783E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2F235F01" w14:textId="3B7D9066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1</w:t>
      </w:r>
      <w:r w:rsidR="006D6BF8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6</w:t>
      </w: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MAY</w:t>
      </w:r>
      <w:r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7B006381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02A04EE0" w14:textId="77777777" w:rsidR="003958A7" w:rsidRDefault="003958A7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58F64A44" w14:textId="77777777" w:rsidR="00FD66B3" w:rsidRPr="00CA6CFB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7B8BFD06" w14:textId="77777777" w:rsidR="00FD66B3" w:rsidRPr="009C729D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4476C5B7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71B72FE2" w14:textId="77777777" w:rsidR="006E3A62" w:rsidRDefault="00FD66B3" w:rsidP="006E3A6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6" w:name="_Hlk232518120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1.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पूर्व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स्वपन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साधन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बोस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निधन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E3A6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मोहन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बागान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3A62" w:rsidRPr="006E3A62">
        <w:rPr>
          <w:rFonts w:ascii="Kokila" w:hAnsi="Kokila" w:cs="Kokila"/>
          <w:b/>
          <w:bCs/>
          <w:color w:val="000000" w:themeColor="text1"/>
          <w:sz w:val="82"/>
          <w:szCs w:val="82"/>
        </w:rPr>
        <w:t>FC</w:t>
      </w:r>
    </w:p>
    <w:p w14:paraId="37624224" w14:textId="32EE0EB6" w:rsidR="00FD66B3" w:rsidRDefault="006E3A62" w:rsidP="006E3A6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Whose former president, Swapan Sadhan Bose, passed away recently?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6E3A62">
        <w:rPr>
          <w:rFonts w:ascii="Kokila" w:hAnsi="Kokila" w:cs="Kokila"/>
          <w:b/>
          <w:bCs/>
          <w:color w:val="000000" w:themeColor="text1"/>
          <w:sz w:val="82"/>
          <w:szCs w:val="82"/>
        </w:rPr>
        <w:t>Mohun Bagan FC</w:t>
      </w:r>
      <w:r w:rsidR="0059750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 w:rsidRPr="00A23B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ab/>
      </w:r>
    </w:p>
    <w:p w14:paraId="4F902583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1B495F9" w14:textId="77777777" w:rsidR="008D3AA7" w:rsidRDefault="00FD66B3" w:rsidP="008D3AA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2026-27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उद्योग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परिसंघ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CII)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बनाया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D3AA7" w:rsidRPr="008D3AA7">
        <w:rPr>
          <w:rFonts w:hint="cs"/>
          <w:cs/>
          <w:lang w:bidi="hi-IN"/>
        </w:rPr>
        <w:t xml:space="preserve">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8D3AA7" w:rsidRPr="008D3A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मुकुंदन</w:t>
      </w:r>
      <w:r w:rsidR="008D3AA7" w:rsidRPr="008D3A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5F42748" w14:textId="433BA1A2" w:rsidR="00611F23" w:rsidRDefault="008D3AA7" w:rsidP="008D3AA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3A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been appointed as the President of the Confederation of Indian Industry (CII) for the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2026-27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term?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8D3AA7">
        <w:rPr>
          <w:rFonts w:ascii="Kokila" w:hAnsi="Kokila" w:cs="Kokila"/>
          <w:b/>
          <w:bCs/>
          <w:color w:val="000000" w:themeColor="text1"/>
          <w:sz w:val="82"/>
          <w:szCs w:val="82"/>
        </w:rPr>
        <w:t>R. Mukundan</w:t>
      </w:r>
    </w:p>
    <w:p w14:paraId="44CE051C" w14:textId="2EA6CF27" w:rsidR="008D3AA7" w:rsidRDefault="008D3AA7" w:rsidP="008D3AA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1AE2927" w14:textId="77777777" w:rsidR="009B39DD" w:rsidRDefault="00FD66B3" w:rsidP="00E879E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3.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अभिनेता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ब्रिटिश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एकेडमी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टेलीविज़न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अवॉर्ड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B39DD" w:rsidRPr="009B39DD">
        <w:rPr>
          <w:rFonts w:hint="cs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स्टीफन</w:t>
      </w:r>
      <w:r w:rsidR="009B39DD" w:rsidRPr="009B39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B39DD" w:rsidRPr="009B39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ग्राहम</w:t>
      </w:r>
    </w:p>
    <w:p w14:paraId="309EC003" w14:textId="3F85F8FF" w:rsidR="00865A99" w:rsidRDefault="009B39DD" w:rsidP="00E879E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Who recently won the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British Academy Television Award for Best Leading Actor?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9B39DD">
        <w:rPr>
          <w:rFonts w:ascii="Kokila" w:hAnsi="Kokila" w:cs="Kokila"/>
          <w:b/>
          <w:bCs/>
          <w:color w:val="000000" w:themeColor="text1"/>
          <w:sz w:val="82"/>
          <w:szCs w:val="82"/>
        </w:rPr>
        <w:t>Stephen Graham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1C50CC2" w14:textId="77777777" w:rsidR="00E879E8" w:rsidRDefault="00E879E8" w:rsidP="00E879E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4F3714D" w14:textId="77777777" w:rsidR="00433266" w:rsidRDefault="00FD66B3" w:rsidP="0043326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रोलेक्स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नेशनल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ज्योग्राफिक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एक्सप्लोरर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ऑफ़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ईयर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अवॉर्ड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पाने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वाली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332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कृति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433266" w:rsidRPr="0043326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कारंथ</w:t>
      </w:r>
      <w:r w:rsidR="00433266" w:rsidRPr="004332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</w:p>
    <w:p w14:paraId="504A91E5" w14:textId="63198440" w:rsidR="00433266" w:rsidRDefault="00433266" w:rsidP="0043326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332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became the first Indian to receive the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Rolex National Geographic Explorer of the Year Award?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433266">
        <w:rPr>
          <w:rFonts w:ascii="Kokila" w:hAnsi="Kokila" w:cs="Kokila"/>
          <w:b/>
          <w:bCs/>
          <w:color w:val="000000" w:themeColor="text1"/>
          <w:sz w:val="82"/>
          <w:szCs w:val="82"/>
        </w:rPr>
        <w:t>Krithi K. Karanth</w:t>
      </w:r>
    </w:p>
    <w:p w14:paraId="17DF10CE" w14:textId="77777777" w:rsidR="00214026" w:rsidRDefault="00FD66B3" w:rsidP="0021402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5.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डी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सतीशन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नया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मुख्यमंत्री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214026" w:rsidRPr="0021402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140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14026" w:rsidRPr="002140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केरल</w:t>
      </w:r>
    </w:p>
    <w:p w14:paraId="7E934F50" w14:textId="2470D66E" w:rsidR="003E162A" w:rsidRDefault="00214026" w:rsidP="0021402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Recently, V.D. Satheesan was appointed as the new Chief Minister of which state?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214026">
        <w:rPr>
          <w:rFonts w:ascii="Kokila" w:hAnsi="Kokila" w:cs="Kokila"/>
          <w:b/>
          <w:bCs/>
          <w:color w:val="000000" w:themeColor="text1"/>
          <w:sz w:val="82"/>
          <w:szCs w:val="82"/>
        </w:rPr>
        <w:t>Kerala</w:t>
      </w:r>
    </w:p>
    <w:p w14:paraId="06E671E4" w14:textId="77777777" w:rsidR="00214026" w:rsidRDefault="00214026" w:rsidP="0021402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7AB738" w14:textId="77777777" w:rsidR="00AF0261" w:rsidRDefault="00FD66B3" w:rsidP="00AF026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6.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भीममंडली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ईको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हेरिटेज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साइट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उद्घाटन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F0261" w:rsidRPr="00AF026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F0261" w:rsidRPr="00AF0261">
        <w:rPr>
          <w:rFonts w:hint="cs"/>
          <w:cs/>
          <w:lang w:bidi="hi-IN"/>
        </w:rPr>
        <w:t xml:space="preserve"> </w:t>
      </w:r>
      <w:r w:rsidR="00AF0261" w:rsidRPr="00AF026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संभलपुर</w:t>
      </w:r>
    </w:p>
    <w:p w14:paraId="00E55CBF" w14:textId="5EF29CEA" w:rsidR="00AF0261" w:rsidRDefault="00AF0261" w:rsidP="00AF026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Recently, where was the </w:t>
      </w:r>
      <w:proofErr w:type="spellStart"/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Bhimmandali</w:t>
      </w:r>
      <w:proofErr w:type="spellEnd"/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Eco Heritage Site inaugurated?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AF0261">
        <w:rPr>
          <w:rFonts w:ascii="Kokila" w:hAnsi="Kokila" w:cs="Kokila"/>
          <w:b/>
          <w:bCs/>
          <w:color w:val="000000" w:themeColor="text1"/>
          <w:sz w:val="82"/>
          <w:szCs w:val="82"/>
        </w:rPr>
        <w:t>Sambalpur</w:t>
      </w:r>
    </w:p>
    <w:p w14:paraId="3ADE52DD" w14:textId="7A23B7AB" w:rsidR="00FD66B3" w:rsidRDefault="00AF0261" w:rsidP="00AF026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44B790E" w14:textId="77777777" w:rsidR="007E1F11" w:rsidRDefault="00FD66B3" w:rsidP="007E1F1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उबर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अपने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पहले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डेटा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सेंटर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स्थापना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साझेदारी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E1F1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अदानी</w:t>
      </w:r>
      <w:r w:rsidR="007E1F11" w:rsidRPr="007E1F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E1F11" w:rsidRPr="007E1F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समूह</w:t>
      </w:r>
    </w:p>
    <w:p w14:paraId="4B49BF81" w14:textId="7199CC9C" w:rsidR="007E1F11" w:rsidRDefault="007E1F11" w:rsidP="007E1F1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E1F1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With whom has Uber recently partnered for the establishment of its first data center?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7E1F11">
        <w:rPr>
          <w:rFonts w:ascii="Kokila" w:hAnsi="Kokila" w:cs="Kokila"/>
          <w:b/>
          <w:bCs/>
          <w:color w:val="000000" w:themeColor="text1"/>
          <w:sz w:val="82"/>
          <w:szCs w:val="82"/>
        </w:rPr>
        <w:t>Adani Group</w:t>
      </w:r>
    </w:p>
    <w:p w14:paraId="5512FA11" w14:textId="46F1F4D1" w:rsidR="00E50595" w:rsidRDefault="00E50595" w:rsidP="007E1F1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87A0D4E" w14:textId="77777777" w:rsidR="008D2085" w:rsidRDefault="00FD66B3" w:rsidP="008D208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आपदा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प्रतिक्रिया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बल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‘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प्रेसिडेंट्स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कलर</w:t>
      </w:r>
      <w:r w:rsidR="008D2085" w:rsidRPr="008D2085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जाने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समारोह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आयोजन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D2085" w:rsidRPr="008D208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D208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D2085" w:rsidRPr="008D208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गाज़ियाबाद</w:t>
      </w:r>
    </w:p>
    <w:p w14:paraId="4115B477" w14:textId="584ACBD2" w:rsidR="009656C8" w:rsidRDefault="008D2085" w:rsidP="008D208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208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ceremony held recently to confer the 'President's </w:t>
      </w:r>
      <w:proofErr w:type="spellStart"/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Colour</w:t>
      </w:r>
      <w:proofErr w:type="spellEnd"/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' upon the National Disaster Response Force (NDRF)?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8D2085">
        <w:rPr>
          <w:rFonts w:ascii="Kokila" w:hAnsi="Kokila" w:cs="Kokila"/>
          <w:b/>
          <w:bCs/>
          <w:color w:val="000000" w:themeColor="text1"/>
          <w:sz w:val="82"/>
          <w:szCs w:val="82"/>
        </w:rPr>
        <w:t>Ghaziabad</w:t>
      </w:r>
    </w:p>
    <w:p w14:paraId="1918081E" w14:textId="77777777" w:rsidR="008D2085" w:rsidRPr="00A23B29" w:rsidRDefault="008D2085" w:rsidP="008D208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9591943" w14:textId="77777777" w:rsidR="009C1A3A" w:rsidRDefault="00FD66B3" w:rsidP="009C1A3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9. </w:t>
      </w:r>
      <w:r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निर्यात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तत्काल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प्रभाव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प्रतिबंध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लगाया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C1A3A" w:rsidRPr="009C1A3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C1A3A" w:rsidRPr="009C1A3A">
        <w:rPr>
          <w:rFonts w:hint="cs"/>
          <w:cs/>
          <w:lang w:bidi="hi-IN"/>
        </w:rPr>
        <w:t xml:space="preserve"> </w:t>
      </w:r>
      <w:r w:rsidR="009C1A3A" w:rsidRPr="009C1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चीनी</w:t>
      </w:r>
    </w:p>
    <w:p w14:paraId="6F393A01" w14:textId="3FD7EAD7" w:rsidR="00DB1DE2" w:rsidRDefault="009C1A3A" w:rsidP="009C1A3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Recently, India has imposed a ban on the export of which commodity with immediate effect?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9C1A3A">
        <w:rPr>
          <w:rFonts w:ascii="Kokila" w:hAnsi="Kokila" w:cs="Kokila"/>
          <w:b/>
          <w:bCs/>
          <w:color w:val="000000" w:themeColor="text1"/>
          <w:sz w:val="82"/>
          <w:szCs w:val="82"/>
        </w:rPr>
        <w:t>Sugar</w:t>
      </w:r>
    </w:p>
    <w:p w14:paraId="13201391" w14:textId="509B4F28" w:rsidR="009C1A3A" w:rsidRDefault="009C1A3A" w:rsidP="009C1A3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8B5386F" w14:textId="77777777" w:rsidR="001E6D5E" w:rsidRDefault="001E6D5E" w:rsidP="001E6D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5A360B9" w14:textId="77777777" w:rsidR="000B4D6A" w:rsidRDefault="00FD66B3" w:rsidP="000B4D6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10. </w:t>
      </w:r>
      <w:bookmarkEnd w:id="6"/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मंत्रिमंडल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कोयला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/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लिग्नाइट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गैसीकरण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परियोजनाओं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यूनिफॉर्म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सिविल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कोड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यूसीसी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)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बिल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प्रारूप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0B4D6A" w:rsidRPr="000B4D6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B4D6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B4D6A" w:rsidRPr="000B4D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असम</w:t>
      </w:r>
    </w:p>
    <w:p w14:paraId="2F03801C" w14:textId="0B78D581" w:rsidR="00DA4010" w:rsidRDefault="000B4D6A" w:rsidP="000B4D6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Recently, the Union Cabinet [approved] coal/lignite gasification projects. Which state government has recently approved the draft of the Uniform Civil Code (UCC) Bill?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0B4D6A">
        <w:rPr>
          <w:rFonts w:ascii="Kokila" w:hAnsi="Kokila" w:cs="Kokila"/>
          <w:b/>
          <w:bCs/>
          <w:color w:val="000000" w:themeColor="text1"/>
          <w:sz w:val="82"/>
          <w:szCs w:val="82"/>
        </w:rPr>
        <w:t>Assam</w:t>
      </w:r>
    </w:p>
    <w:p w14:paraId="6297E5B4" w14:textId="77777777" w:rsidR="000B4D6A" w:rsidRDefault="000B4D6A" w:rsidP="000B4D6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E23D876" w14:textId="77777777" w:rsidR="00B70884" w:rsidRDefault="00FD66B3" w:rsidP="00B7088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11: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प्रधानमंत्री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नरेंद्र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मोदी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आधारित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लिखित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किताब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‘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अपनापन</w:t>
      </w:r>
      <w:r w:rsidR="00B70884" w:rsidRPr="00B70884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विमोचन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70884" w:rsidRPr="00B70884">
        <w:rPr>
          <w:rFonts w:hint="cs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शिवराज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="00B70884" w:rsidRPr="00B7088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0884" w:rsidRPr="00B7088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चौहान</w:t>
      </w:r>
    </w:p>
    <w:p w14:paraId="7C1777C7" w14:textId="07B9CE16" w:rsidR="0049684F" w:rsidRDefault="00B70884" w:rsidP="00B7088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7088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Who will recently launch the book titled ‘</w:t>
      </w:r>
      <w:proofErr w:type="spellStart"/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Apnapan</w:t>
      </w:r>
      <w:proofErr w:type="spellEnd"/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’, written about Prime Minister Narendra Modi?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B70884">
        <w:rPr>
          <w:rFonts w:ascii="Kokila" w:hAnsi="Kokila" w:cs="Kokila"/>
          <w:b/>
          <w:bCs/>
          <w:color w:val="000000" w:themeColor="text1"/>
          <w:sz w:val="82"/>
          <w:szCs w:val="82"/>
        </w:rPr>
        <w:t>Shivraj Singh Chouhan</w:t>
      </w:r>
    </w:p>
    <w:p w14:paraId="5E15F5C3" w14:textId="0B822956" w:rsidR="00B70884" w:rsidRDefault="00B70884" w:rsidP="00B7088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9D424DA" w14:textId="77777777" w:rsidR="00000216" w:rsidRDefault="00FD66B3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</w:rPr>
        <w:t>12:</w:t>
      </w:r>
      <w:r w:rsidR="009846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अपर्णा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दहिया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11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वें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सांडा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कप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महिलाओं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52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वर्ग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00216" w:rsidRPr="00000216">
        <w:rPr>
          <w:rFonts w:hint="cs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="00000216" w:rsidRPr="000002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0216" w:rsidRPr="000002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</w:p>
    <w:p w14:paraId="3D565905" w14:textId="4EE6DDB4" w:rsidR="005E38E3" w:rsidRDefault="00000216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0021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Which medal did Aparna Dahiya recently win in the women's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52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kg weight category at the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11</w:t>
      </w:r>
      <w:proofErr w:type="spellStart"/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Sanda World Cup?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000216">
        <w:rPr>
          <w:rFonts w:ascii="Kokila" w:hAnsi="Kokila" w:cs="Kokila"/>
          <w:b/>
          <w:bCs/>
          <w:color w:val="000000" w:themeColor="text1"/>
          <w:sz w:val="82"/>
          <w:szCs w:val="82"/>
        </w:rPr>
        <w:t>Gold Medal</w:t>
      </w:r>
    </w:p>
    <w:p w14:paraId="35CE45C9" w14:textId="77777777" w:rsidR="00967B7F" w:rsidRDefault="00967B7F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EDA513B" w14:textId="77777777" w:rsidR="00967B7F" w:rsidRDefault="00967B7F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13: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सेंट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स्टीफंस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कॉलेज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प्रिंसिपल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सुसान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67B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एलियास</w:t>
      </w:r>
    </w:p>
    <w:p w14:paraId="59AADAB1" w14:textId="1B6DD03C" w:rsidR="00967B7F" w:rsidRDefault="00967B7F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first female Principal of St. Stephen's College?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967B7F">
        <w:rPr>
          <w:rFonts w:ascii="Kokila" w:hAnsi="Kokila" w:cs="Kokila"/>
          <w:b/>
          <w:bCs/>
          <w:color w:val="000000" w:themeColor="text1"/>
          <w:sz w:val="82"/>
          <w:szCs w:val="82"/>
        </w:rPr>
        <w:t>Susan Elias</w:t>
      </w:r>
    </w:p>
    <w:p w14:paraId="6F85EAB3" w14:textId="77777777" w:rsidR="00483DCE" w:rsidRDefault="00483DCE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F02B1EE" w14:textId="77777777" w:rsidR="00483DCE" w:rsidRDefault="00483DCE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14: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मौसम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विज्ञान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विभाग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उच्च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स्थानिक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समाधान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वाली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वर्षा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पूर्वानुमान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पायलट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प्रोजेक्ट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83DC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</w:p>
    <w:p w14:paraId="63E31FE8" w14:textId="20B5F19C" w:rsidR="00483DCE" w:rsidRDefault="00483DCE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For which state has the India Meteorological Department (IMD) recently launched a pilot project for high-spatial-resolution rainfall forecasting?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483DCE">
        <w:rPr>
          <w:rFonts w:ascii="Kokila" w:hAnsi="Kokila" w:cs="Kokila"/>
          <w:b/>
          <w:bCs/>
          <w:color w:val="000000" w:themeColor="text1"/>
          <w:sz w:val="82"/>
          <w:szCs w:val="82"/>
        </w:rPr>
        <w:t>Uttar Pradesh</w:t>
      </w:r>
    </w:p>
    <w:p w14:paraId="435C09E9" w14:textId="77777777" w:rsidR="00FE7B96" w:rsidRDefault="00FE7B96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9E42669" w14:textId="77777777" w:rsidR="00FE7B96" w:rsidRDefault="00FE7B96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15: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LEADS 2025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किन्हें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शीर्ष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लॉजिस्टिक्स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प्रदर्शनकर्ता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रखा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तमिलनाडु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मिजोरम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E7B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</w:p>
    <w:p w14:paraId="1D128766" w14:textId="39292102" w:rsidR="00FE7B96" w:rsidRDefault="00FE7B96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Which entities were recently ranked as top logistics performers in the LEADS 2025 report?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FE7B96">
        <w:rPr>
          <w:rFonts w:ascii="Kokila" w:hAnsi="Kokila" w:cs="Kokila"/>
          <w:b/>
          <w:bCs/>
          <w:color w:val="000000" w:themeColor="text1"/>
          <w:sz w:val="82"/>
          <w:szCs w:val="82"/>
        </w:rPr>
        <w:t>Tamil Nadu, Uttar Pradesh, Mizoram, and Delhi</w:t>
      </w:r>
    </w:p>
    <w:p w14:paraId="02FC0AC0" w14:textId="77777777" w:rsidR="00731EBD" w:rsidRDefault="00731EBD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D1DA168" w14:textId="77777777" w:rsidR="00731EBD" w:rsidRDefault="00731EBD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16: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प्रधानमंत्री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नरेंद्र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मोदी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आधिकारिक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यात्रा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अरब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31E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अमीरात</w:t>
      </w:r>
    </w:p>
    <w:p w14:paraId="0142DEAE" w14:textId="74070A28" w:rsidR="00731EBD" w:rsidRDefault="00731EBD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Which country did Prime Minister Narendra Modi recently visit on an official tour?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731EBD">
        <w:rPr>
          <w:rFonts w:ascii="Kokila" w:hAnsi="Kokila" w:cs="Kokila"/>
          <w:b/>
          <w:bCs/>
          <w:color w:val="000000" w:themeColor="text1"/>
          <w:sz w:val="82"/>
          <w:szCs w:val="82"/>
        </w:rPr>
        <w:t>United Arab Emirates</w:t>
      </w:r>
    </w:p>
    <w:p w14:paraId="401416D6" w14:textId="77777777" w:rsidR="00846DEA" w:rsidRDefault="00846DEA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6B215B3" w14:textId="77777777" w:rsidR="00846DEA" w:rsidRDefault="00846DEA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17: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हाइड्रोजन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ईंधन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आधारित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शटल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बस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846DEA">
        <w:rPr>
          <w:rFonts w:hint="cs"/>
          <w:cs/>
          <w:lang w:bidi="hi-IN"/>
        </w:rPr>
        <w:t xml:space="preserve"> </w:t>
      </w:r>
      <w:r w:rsidRPr="00846DE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</w:p>
    <w:p w14:paraId="35901CCA" w14:textId="33C138F0" w:rsidR="00846DEA" w:rsidRDefault="00846DEA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>Where has the country's first hydrogen-fueled shuttle bus service recently been launched?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846DEA">
        <w:rPr>
          <w:rFonts w:ascii="Kokila" w:hAnsi="Kokila" w:cs="Kokila"/>
          <w:b/>
          <w:bCs/>
          <w:color w:val="000000" w:themeColor="text1"/>
          <w:sz w:val="82"/>
          <w:szCs w:val="82"/>
        </w:rPr>
        <w:t>Delhi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3A5EC65" w14:textId="7F6AA68B" w:rsidR="00000216" w:rsidRDefault="00000216" w:rsidP="000002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22DF134" w14:textId="77777777" w:rsidR="00EA1583" w:rsidRDefault="00EA158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18: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गंगम्मा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उत्सव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आंध्र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158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01A3990" w14:textId="58B99249" w:rsidR="005E38E3" w:rsidRDefault="00EA158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D73C1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Where was the Gangamma Festival 2026 recently celebrated?</w:t>
      </w:r>
      <w:r w:rsidRPr="00CD73C1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Pr="00EA158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Andhra Pradesh</w:t>
      </w:r>
    </w:p>
    <w:p w14:paraId="484CDB18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6E0CA33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F6B161A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268F937" w14:textId="77777777" w:rsidR="005E38E3" w:rsidRDefault="005E38E3" w:rsidP="005E38E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0B86CC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E3225B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4DE07B7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4DAEBB1" w14:textId="4A08127A" w:rsidR="00FD66B3" w:rsidRPr="00205EFB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2</w:t>
      </w:r>
      <w:r w:rsidR="00FC16E0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4</w:t>
      </w: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3D90DAF0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92C09C4" w14:textId="77777777" w:rsidR="00FD66B3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97FA994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1995288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5E960BAE" w14:textId="77777777" w:rsidR="005D365A" w:rsidRPr="00DF411B" w:rsidRDefault="005D365A" w:rsidP="005D36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7" w:name="_Hlk233202953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इन्फोसिस</w:t>
      </w:r>
      <w:r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अपने</w:t>
      </w:r>
      <w:r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अगले</w:t>
      </w:r>
      <w:r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मुख्य</w:t>
      </w:r>
      <w:r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कार्यकारी</w:t>
      </w:r>
      <w:r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D365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अधिकारी</w:t>
      </w:r>
      <w:r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CEO)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F411B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next CEO of Infosys?</w:t>
      </w:r>
    </w:p>
    <w:p w14:paraId="3D4AFF3B" w14:textId="19680195" w:rsidR="005D365A" w:rsidRPr="00DF411B" w:rsidRDefault="005D365A" w:rsidP="005D36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AD753C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नंदन</w:t>
      </w:r>
      <w:r w:rsidR="00AD753C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D753C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नीलेकणी</w:t>
      </w:r>
      <w:r w:rsidR="00AD753C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D753C" w:rsidRPr="00DF411B">
        <w:rPr>
          <w:rFonts w:ascii="Kokila" w:hAnsi="Kokila" w:cs="Kokila"/>
          <w:b/>
          <w:bCs/>
          <w:color w:val="000099"/>
          <w:sz w:val="82"/>
          <w:szCs w:val="82"/>
        </w:rPr>
        <w:t>Nandan Nilekani</w:t>
      </w:r>
    </w:p>
    <w:p w14:paraId="012E5F4B" w14:textId="77777777" w:rsidR="005D365A" w:rsidRPr="00DF411B" w:rsidRDefault="005D365A" w:rsidP="005D36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सलिल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पारेख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/>
          <w:b/>
          <w:bCs/>
          <w:color w:val="000099"/>
          <w:sz w:val="82"/>
          <w:szCs w:val="82"/>
        </w:rPr>
        <w:t>Salil Parekh</w:t>
      </w:r>
    </w:p>
    <w:p w14:paraId="6B0A6017" w14:textId="1D246CA0" w:rsidR="005D365A" w:rsidRPr="00DF411B" w:rsidRDefault="005D365A" w:rsidP="005D36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AD753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D753C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आशीष</w:t>
      </w:r>
      <w:r w:rsidR="00AD753C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D753C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="00AD753C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D753C"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दाश</w:t>
      </w:r>
      <w:r w:rsidR="00AD753C"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D753C" w:rsidRPr="00DF411B">
        <w:rPr>
          <w:rFonts w:ascii="Kokila" w:hAnsi="Kokila" w:cs="Kokila"/>
          <w:b/>
          <w:bCs/>
          <w:color w:val="000099"/>
          <w:sz w:val="82"/>
          <w:szCs w:val="82"/>
        </w:rPr>
        <w:t>Ashish Kumar Dash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9BAA65D" w14:textId="77777777" w:rsid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विशाल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सिक्का</w:t>
      </w:r>
      <w:r w:rsidRPr="00DF411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411B">
        <w:rPr>
          <w:rFonts w:ascii="Kokila" w:hAnsi="Kokila" w:cs="Kokila"/>
          <w:b/>
          <w:bCs/>
          <w:color w:val="000099"/>
          <w:sz w:val="82"/>
          <w:szCs w:val="82"/>
        </w:rPr>
        <w:t>Vishal Sikka</w:t>
      </w:r>
    </w:p>
    <w:p w14:paraId="259EE027" w14:textId="77777777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ग्रैविटी-1 वाहक रॉकेट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का सफल प्रक्षेपण किस देश ने किया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D365A">
        <w:rPr>
          <w:rFonts w:ascii="Kokila" w:hAnsi="Kokila" w:cs="Kokila"/>
          <w:b/>
          <w:bCs/>
          <w:color w:val="000099"/>
          <w:sz w:val="82"/>
          <w:szCs w:val="82"/>
        </w:rPr>
        <w:t>Which country recently successfully launched the Gravity-</w:t>
      </w:r>
      <w:r w:rsidRPr="005D365A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</w:t>
      </w:r>
      <w:r w:rsidRPr="005D365A">
        <w:rPr>
          <w:rFonts w:ascii="Kokila" w:hAnsi="Kokila" w:cs="Kokila"/>
          <w:b/>
          <w:bCs/>
          <w:color w:val="000099"/>
          <w:sz w:val="82"/>
          <w:szCs w:val="82"/>
        </w:rPr>
        <w:t xml:space="preserve"> carrier rocket?</w:t>
      </w:r>
    </w:p>
    <w:p w14:paraId="5B09FCCD" w14:textId="77777777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9342D00" w14:textId="77777777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जापान </w:t>
      </w:r>
      <w:r w:rsidRPr="005D365A">
        <w:rPr>
          <w:rFonts w:ascii="Kokila" w:hAnsi="Kokila" w:cs="Kokila"/>
          <w:b/>
          <w:bCs/>
          <w:color w:val="000099"/>
          <w:sz w:val="82"/>
          <w:szCs w:val="82"/>
        </w:rPr>
        <w:t>Japan</w:t>
      </w:r>
    </w:p>
    <w:p w14:paraId="51AF1B63" w14:textId="37CA1E92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1F70BB"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संयुक्त राज्य अमेरिका </w:t>
      </w:r>
      <w:r w:rsidR="001F70BB" w:rsidRPr="005D365A">
        <w:rPr>
          <w:rFonts w:ascii="Kokila" w:hAnsi="Kokila" w:cs="Kokila"/>
          <w:b/>
          <w:bCs/>
          <w:color w:val="000099"/>
          <w:sz w:val="82"/>
          <w:szCs w:val="82"/>
        </w:rPr>
        <w:t>United States</w:t>
      </w:r>
    </w:p>
    <w:p w14:paraId="45BA7C42" w14:textId="77777777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रूस </w:t>
      </w:r>
      <w:r w:rsidRPr="005D365A">
        <w:rPr>
          <w:rFonts w:ascii="Kokila" w:hAnsi="Kokila" w:cs="Kokila"/>
          <w:b/>
          <w:bCs/>
          <w:color w:val="000099"/>
          <w:sz w:val="82"/>
          <w:szCs w:val="82"/>
        </w:rPr>
        <w:t>Russia</w:t>
      </w:r>
    </w:p>
    <w:p w14:paraId="1E3DBAE8" w14:textId="5C620797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1F70BB"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चीन </w:t>
      </w:r>
      <w:r w:rsidR="001F70BB" w:rsidRPr="005D365A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  <w:r w:rsidR="001F70BB"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4B91FE3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1D6E946" w14:textId="77777777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5D365A">
        <w:rPr>
          <w:color w:val="000000" w:themeColor="text1"/>
          <w:sz w:val="82"/>
          <w:szCs w:val="82"/>
          <w:lang w:bidi="hi-IN"/>
        </w:rPr>
        <w:t xml:space="preserve">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DRDO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ने किस </w:t>
      </w:r>
      <w:r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दीर्घ दूरी सतह से वायु में मार करने वाली मिसाइल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LRSAM)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पहला उड़ान परीक्षण सफलतापूर्वक किया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D365A">
        <w:rPr>
          <w:rFonts w:ascii="Kokila" w:hAnsi="Kokila" w:cs="Kokila"/>
          <w:b/>
          <w:bCs/>
          <w:color w:val="000099"/>
          <w:sz w:val="82"/>
          <w:szCs w:val="82"/>
        </w:rPr>
        <w:t>Which Long-Range Surface-to-Air Missile (LRSAM) was successfully maiden flight-tested by DRDO recently?</w:t>
      </w:r>
    </w:p>
    <w:p w14:paraId="3CC015BF" w14:textId="77777777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आकाश-एनजी </w:t>
      </w:r>
      <w:r w:rsidRPr="005D365A">
        <w:rPr>
          <w:rFonts w:ascii="Kokila" w:hAnsi="Kokila" w:cs="Kokila"/>
          <w:b/>
          <w:bCs/>
          <w:color w:val="000099"/>
          <w:sz w:val="82"/>
          <w:szCs w:val="82"/>
        </w:rPr>
        <w:t>Akash-NG</w:t>
      </w:r>
    </w:p>
    <w:p w14:paraId="300F08C5" w14:textId="052AB764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E9678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96788"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कुशा </w:t>
      </w:r>
      <w:r w:rsidR="00E96788" w:rsidRPr="005D365A">
        <w:rPr>
          <w:rFonts w:ascii="Kokila" w:hAnsi="Kokila" w:cs="Kokila"/>
          <w:b/>
          <w:bCs/>
          <w:color w:val="000099"/>
          <w:sz w:val="82"/>
          <w:szCs w:val="82"/>
        </w:rPr>
        <w:t>Kusha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BD032E0" w14:textId="52CA17D9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E96788"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अस्त्र </w:t>
      </w:r>
      <w:r w:rsidR="00E96788" w:rsidRPr="005D365A">
        <w:rPr>
          <w:rFonts w:ascii="Kokila" w:hAnsi="Kokila" w:cs="Kokila"/>
          <w:b/>
          <w:bCs/>
          <w:color w:val="000099"/>
          <w:sz w:val="82"/>
          <w:szCs w:val="82"/>
        </w:rPr>
        <w:t>Astra</w:t>
      </w:r>
    </w:p>
    <w:p w14:paraId="0D3C95E4" w14:textId="77777777" w:rsidR="005D365A" w:rsidRPr="005D365A" w:rsidRDefault="005D365A" w:rsidP="005D365A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पृथ्वी </w:t>
      </w:r>
      <w:r w:rsidRPr="005D365A">
        <w:rPr>
          <w:rFonts w:ascii="Kokila" w:hAnsi="Kokila" w:cs="Kokila"/>
          <w:b/>
          <w:bCs/>
          <w:color w:val="000099"/>
          <w:sz w:val="82"/>
          <w:szCs w:val="82"/>
        </w:rPr>
        <w:t>Prithvi</w:t>
      </w:r>
    </w:p>
    <w:p w14:paraId="08F7A0D6" w14:textId="77777777" w:rsidR="005D365A" w:rsidRPr="005D365A" w:rsidRDefault="00FD66B3" w:rsidP="005D365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5D365A" w:rsidRPr="005D365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5D365A"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</w:t>
      </w:r>
      <w:r w:rsidR="005D365A"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में </w:t>
      </w:r>
      <w:r w:rsidR="005D365A" w:rsidRPr="005D365A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5D365A"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टैक्सी</w:t>
      </w:r>
      <w:r w:rsidR="005D365A" w:rsidRPr="005D365A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="005D365A" w:rsidRPr="005D365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सेवा </w:t>
      </w:r>
      <w:r w:rsidR="005D365A"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शुभारंभ किस राज्य में किया गया</w:t>
      </w:r>
      <w:r w:rsidR="005D365A"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D365A" w:rsidRPr="005D365A">
        <w:rPr>
          <w:rFonts w:ascii="Kokila" w:hAnsi="Kokila" w:cs="Kokila"/>
          <w:b/>
          <w:bCs/>
          <w:color w:val="000099"/>
          <w:sz w:val="82"/>
          <w:szCs w:val="82"/>
        </w:rPr>
        <w:t xml:space="preserve"> In which state was the Bharat Taxi service launched recently?</w:t>
      </w:r>
    </w:p>
    <w:p w14:paraId="1EE1EE36" w14:textId="77777777" w:rsidR="005D365A" w:rsidRPr="005D365A" w:rsidRDefault="005D365A" w:rsidP="005D365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C7C577F" w14:textId="3A456633" w:rsidR="005D365A" w:rsidRPr="005D365A" w:rsidRDefault="005D365A" w:rsidP="005D365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1E493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E493F"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महाराष्ट्र </w:t>
      </w:r>
      <w:r w:rsidR="001E493F" w:rsidRPr="005D365A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93580B9" w14:textId="77777777" w:rsidR="005D365A" w:rsidRPr="005D365A" w:rsidRDefault="005D365A" w:rsidP="005D365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कर्नाटक </w:t>
      </w:r>
      <w:r w:rsidRPr="005D365A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04980E08" w14:textId="77777777" w:rsidR="005D365A" w:rsidRPr="005D365A" w:rsidRDefault="005D365A" w:rsidP="005D365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तमिलनाडु </w:t>
      </w:r>
      <w:r w:rsidRPr="005D365A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585EEDB2" w14:textId="136E7FC8" w:rsidR="005D365A" w:rsidRPr="005D365A" w:rsidRDefault="005D365A" w:rsidP="005D365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D365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1E493F" w:rsidRPr="005D365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गुजरात </w:t>
      </w:r>
      <w:r w:rsidR="001E493F" w:rsidRPr="005D365A">
        <w:rPr>
          <w:rFonts w:ascii="Kokila" w:hAnsi="Kokila" w:cs="Kokila"/>
          <w:b/>
          <w:bCs/>
          <w:color w:val="000099"/>
          <w:sz w:val="82"/>
          <w:szCs w:val="82"/>
        </w:rPr>
        <w:t>Gujarat</w:t>
      </w:r>
    </w:p>
    <w:p w14:paraId="2EEDA5CF" w14:textId="4CD1A69F" w:rsidR="00FD66B3" w:rsidRDefault="00FD66B3" w:rsidP="005D365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9FA29D3" w14:textId="77777777" w:rsidR="005D365A" w:rsidRDefault="005D365A" w:rsidP="005D365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3D626381" w14:textId="77777777" w:rsidR="005D365A" w:rsidRDefault="005D365A" w:rsidP="005D365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6C356C4B" w14:textId="77777777" w:rsidR="00E50E66" w:rsidRPr="00E50E66" w:rsidRDefault="00E50E66" w:rsidP="00E50E6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50E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E50E66">
        <w:rPr>
          <w:color w:val="000000" w:themeColor="text1"/>
          <w:sz w:val="82"/>
          <w:szCs w:val="82"/>
          <w:lang w:bidi="hi-IN"/>
        </w:rPr>
        <w:t xml:space="preserve"> </w:t>
      </w:r>
      <w:r w:rsidRPr="00E50E6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23वें राष्ट्रमंडल खेल 2026 </w:t>
      </w:r>
      <w:r w:rsidRPr="00E50E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उद्घाटन कहाँ हुआ</w:t>
      </w:r>
      <w:r w:rsidRPr="00E50E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? </w:t>
      </w:r>
      <w:r w:rsidRPr="00E50E6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Where were the opening ceremony of the </w:t>
      </w:r>
      <w:r w:rsidRPr="00E50E6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23</w:t>
      </w:r>
      <w:proofErr w:type="spellStart"/>
      <w:r w:rsidRPr="00E50E6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rd</w:t>
      </w:r>
      <w:proofErr w:type="spellEnd"/>
      <w:r w:rsidRPr="00E50E6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Commonwealth Games </w:t>
      </w:r>
      <w:r w:rsidRPr="00E50E6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E50E6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held?</w:t>
      </w:r>
    </w:p>
    <w:p w14:paraId="58886C8F" w14:textId="77777777" w:rsidR="00E50E66" w:rsidRPr="00E50E66" w:rsidRDefault="00E50E66" w:rsidP="00E50E6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4B998C6" w14:textId="77777777" w:rsidR="00E50E66" w:rsidRPr="00E50E66" w:rsidRDefault="00E50E66" w:rsidP="00E50E6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50E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a) </w:t>
      </w:r>
      <w:r w:rsidRPr="00E50E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बर्मिंघम </w:t>
      </w:r>
      <w:r w:rsidRPr="00E50E6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Birmingham</w:t>
      </w:r>
    </w:p>
    <w:p w14:paraId="5F2689D8" w14:textId="77777777" w:rsidR="00E50E66" w:rsidRPr="00E50E66" w:rsidRDefault="00E50E66" w:rsidP="00E50E6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50E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b) </w:t>
      </w:r>
      <w:r w:rsidRPr="00E50E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लंदन </w:t>
      </w:r>
      <w:r w:rsidRPr="00E50E6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London</w:t>
      </w:r>
    </w:p>
    <w:p w14:paraId="6482F9DC" w14:textId="4C2AC1FE" w:rsidR="00E50E66" w:rsidRPr="00E50E66" w:rsidRDefault="00E50E66" w:rsidP="00E50E6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50E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c)</w:t>
      </w:r>
      <w:r w:rsidR="00C508B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C508B5" w:rsidRPr="00E50E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ग्लासगो</w:t>
      </w:r>
      <w:r w:rsidR="00C508B5" w:rsidRPr="00E50E6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508B5" w:rsidRPr="00E50E6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Glasgow</w:t>
      </w:r>
      <w:r w:rsidRPr="00E50E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0FB85753" w14:textId="1F61143A" w:rsidR="00E50E66" w:rsidRPr="00E50E66" w:rsidRDefault="00E50E66" w:rsidP="00E50E6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50E6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d) </w:t>
      </w:r>
      <w:r w:rsidR="00C508B5" w:rsidRPr="00E50E6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एडिनबर्ग </w:t>
      </w:r>
      <w:r w:rsidR="00C508B5" w:rsidRPr="00E50E6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Edinburgh</w:t>
      </w:r>
    </w:p>
    <w:p w14:paraId="20850570" w14:textId="77777777" w:rsidR="00E50E66" w:rsidRDefault="00E50E66" w:rsidP="0062795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409CBC2" w14:textId="77777777" w:rsidR="00502082" w:rsidRPr="00502082" w:rsidRDefault="00502082" w:rsidP="00502082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0208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टी20 अंतरराष्ट्रीय क्रिकेट में अर्धशतक लगाने वाले विश्व के सबसे युवा खिलाड़ी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कौन बने हैं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Who has recently become the youngest player in the world to score a fifty in T</w:t>
      </w:r>
      <w:r w:rsidRPr="0050208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 xml:space="preserve"> International cricket?</w:t>
      </w:r>
    </w:p>
    <w:p w14:paraId="46DAB0A3" w14:textId="77777777" w:rsidR="00502082" w:rsidRPr="00502082" w:rsidRDefault="00502082" w:rsidP="00502082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EB72AEA" w14:textId="77777777" w:rsidR="00502082" w:rsidRPr="00502082" w:rsidRDefault="00502082" w:rsidP="00502082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शुभमन गिल </w:t>
      </w:r>
      <w:proofErr w:type="spellStart"/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Shubman</w:t>
      </w:r>
      <w:proofErr w:type="spellEnd"/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 xml:space="preserve"> Gill</w:t>
      </w:r>
    </w:p>
    <w:p w14:paraId="1CE5CFF6" w14:textId="77777777" w:rsidR="00F8304A" w:rsidRDefault="00502082" w:rsidP="00502082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F830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8304A"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वैभव सूर्यवंशी </w:t>
      </w:r>
      <w:r w:rsidR="00F8304A" w:rsidRPr="00502082">
        <w:rPr>
          <w:rFonts w:ascii="Kokila" w:hAnsi="Kokila" w:cs="Kokila"/>
          <w:b/>
          <w:bCs/>
          <w:color w:val="000099"/>
          <w:sz w:val="82"/>
          <w:szCs w:val="82"/>
        </w:rPr>
        <w:t>Vaibhav Suryavanshi</w:t>
      </w:r>
    </w:p>
    <w:p w14:paraId="78371A93" w14:textId="6FEBB1EE" w:rsidR="00502082" w:rsidRPr="00502082" w:rsidRDefault="00502082" w:rsidP="00502082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F8304A"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यशस्वी जायसवाल </w:t>
      </w:r>
      <w:r w:rsidR="00F8304A" w:rsidRPr="00502082">
        <w:rPr>
          <w:rFonts w:ascii="Kokila" w:hAnsi="Kokila" w:cs="Kokila"/>
          <w:b/>
          <w:bCs/>
          <w:color w:val="000099"/>
          <w:sz w:val="82"/>
          <w:szCs w:val="82"/>
        </w:rPr>
        <w:t>Yashasvi Jaiswal</w:t>
      </w:r>
    </w:p>
    <w:p w14:paraId="75037E06" w14:textId="77777777" w:rsidR="00502082" w:rsidRPr="00502082" w:rsidRDefault="00502082" w:rsidP="00502082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अभिषेक शर्मा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Abhishek Sharma</w:t>
      </w:r>
    </w:p>
    <w:p w14:paraId="74ED4616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80394CD" w14:textId="77777777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502082">
        <w:rPr>
          <w:color w:val="000000" w:themeColor="text1"/>
          <w:sz w:val="82"/>
          <w:szCs w:val="82"/>
          <w:lang w:bidi="hi-IN"/>
        </w:rPr>
        <w:t xml:space="preserve"> </w:t>
      </w:r>
      <w:r w:rsidRPr="0050208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आयकर दिवस </w:t>
      </w:r>
      <w:r w:rsidRPr="00502082">
        <w:rPr>
          <w:rFonts w:ascii="Kokila" w:hAnsi="Kokila" w:cs="Kokila"/>
          <w:b/>
          <w:bCs/>
          <w:color w:val="C00000"/>
          <w:sz w:val="82"/>
          <w:szCs w:val="82"/>
        </w:rPr>
        <w:t>2026</w:t>
      </w:r>
      <w:r w:rsidRPr="0050208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 मनाया गया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When was Income Tax Day (</w:t>
      </w:r>
      <w:proofErr w:type="spellStart"/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Aaykar</w:t>
      </w:r>
      <w:proofErr w:type="spellEnd"/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 xml:space="preserve"> Diwas) 2026 observed?</w:t>
      </w:r>
    </w:p>
    <w:p w14:paraId="3C707A34" w14:textId="77777777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20CEEF0" w14:textId="77777777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>a) 23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जुलाई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23 July</w:t>
      </w:r>
    </w:p>
    <w:p w14:paraId="0537430F" w14:textId="4D949FAA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>b) 2</w:t>
      </w:r>
      <w:r w:rsidR="00853528">
        <w:rPr>
          <w:rFonts w:ascii="Kokila" w:hAnsi="Kokila" w:cs="Kokila"/>
          <w:b/>
          <w:bCs/>
          <w:color w:val="000000" w:themeColor="text1"/>
          <w:sz w:val="82"/>
          <w:szCs w:val="82"/>
        </w:rPr>
        <w:t>2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जुलाई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2</w:t>
      </w:r>
      <w:r w:rsidR="00853528">
        <w:rPr>
          <w:rFonts w:ascii="Kokila" w:hAnsi="Kokila" w:cs="Kokila"/>
          <w:b/>
          <w:bCs/>
          <w:color w:val="000099"/>
          <w:sz w:val="82"/>
          <w:szCs w:val="82"/>
        </w:rPr>
        <w:t>2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34145012" w14:textId="3409C16E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>c) 2</w:t>
      </w:r>
      <w:r w:rsidR="00853528">
        <w:rPr>
          <w:rFonts w:ascii="Kokila" w:hAnsi="Kokila" w:cs="Kokila"/>
          <w:b/>
          <w:bCs/>
          <w:color w:val="000000" w:themeColor="text1"/>
          <w:sz w:val="82"/>
          <w:szCs w:val="82"/>
        </w:rPr>
        <w:t>4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जुलाई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2</w:t>
      </w:r>
      <w:r w:rsidR="00853528">
        <w:rPr>
          <w:rFonts w:ascii="Kokila" w:hAnsi="Kokila" w:cs="Kokila"/>
          <w:b/>
          <w:bCs/>
          <w:color w:val="000099"/>
          <w:sz w:val="82"/>
          <w:szCs w:val="82"/>
        </w:rPr>
        <w:t>4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0A50902B" w14:textId="77777777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26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जुलाई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26 July</w:t>
      </w:r>
    </w:p>
    <w:p w14:paraId="6206B35C" w14:textId="5012B055" w:rsidR="00B44749" w:rsidRPr="00B44749" w:rsidRDefault="00B44749" w:rsidP="00627953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0FB437D0" w14:textId="77777777" w:rsidR="00FD66B3" w:rsidRPr="0063168E" w:rsidRDefault="00FD66B3" w:rsidP="00FD66B3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72DFA841" w14:textId="77777777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0208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स्ट्राइक एशिया चैंपियनशिप का खिताब जीतने वाले पहले भारतीय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 बने हैं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Who has recently become the first Indian to win the STRIKE Asia Championship title?</w:t>
      </w:r>
    </w:p>
    <w:p w14:paraId="0946C6DE" w14:textId="77777777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B47F2DC" w14:textId="570112A2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1660E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660E3"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संग्राम सिंह </w:t>
      </w:r>
      <w:r w:rsidR="001660E3" w:rsidRPr="00502082">
        <w:rPr>
          <w:rFonts w:ascii="Kokila" w:hAnsi="Kokila" w:cs="Kokila"/>
          <w:b/>
          <w:bCs/>
          <w:color w:val="000099"/>
          <w:sz w:val="82"/>
          <w:szCs w:val="82"/>
        </w:rPr>
        <w:t>Sangram Singh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23CD551" w14:textId="77777777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रवि कुमार दहिया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Ravi Kumar Dahiya</w:t>
      </w:r>
    </w:p>
    <w:p w14:paraId="42D02D69" w14:textId="77777777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दीपक पूनिया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Deepak Punia</w:t>
      </w:r>
    </w:p>
    <w:p w14:paraId="5CFDB0B0" w14:textId="0564F8DE" w:rsidR="00FD66B3" w:rsidRPr="007D00AE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1660E3"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बजरंग पुनिया </w:t>
      </w:r>
      <w:r w:rsidR="001660E3" w:rsidRPr="00502082">
        <w:rPr>
          <w:rFonts w:ascii="Kokila" w:hAnsi="Kokila" w:cs="Kokila"/>
          <w:b/>
          <w:bCs/>
          <w:color w:val="000099"/>
          <w:sz w:val="82"/>
          <w:szCs w:val="82"/>
        </w:rPr>
        <w:t>Bajrang Punia</w:t>
      </w:r>
      <w:r w:rsidR="001660E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D1FB0CF" w14:textId="77777777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0208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इंटरनेट एंड मोबाइल एसोसिएशन ऑफ इंडिया (</w:t>
      </w:r>
      <w:r w:rsidRPr="00502082">
        <w:rPr>
          <w:rFonts w:ascii="Kokila" w:hAnsi="Kokila" w:cs="Kokila"/>
          <w:b/>
          <w:bCs/>
          <w:color w:val="C00000"/>
          <w:sz w:val="82"/>
          <w:szCs w:val="82"/>
        </w:rPr>
        <w:t xml:space="preserve">IAMAI) </w:t>
      </w:r>
      <w:r w:rsidRPr="0050208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ने ई-कॉमर्स काउंसिल ऑफ इंडिया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ECCI)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शुभारंभ कहाँ किया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Where did the Internet and Mobile Association of India (IAMAI) recently launch the E-Commerce Council of India (ECCI)?</w:t>
      </w:r>
    </w:p>
    <w:p w14:paraId="13CEBAE3" w14:textId="62D93D60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FB02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B0208"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बेंगलुरु </w:t>
      </w:r>
      <w:r w:rsidR="00FB0208" w:rsidRPr="00502082">
        <w:rPr>
          <w:rFonts w:ascii="Kokila" w:hAnsi="Kokila" w:cs="Kokila"/>
          <w:b/>
          <w:bCs/>
          <w:color w:val="000099"/>
          <w:sz w:val="82"/>
          <w:szCs w:val="82"/>
        </w:rPr>
        <w:t>Bengaluru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CE44717" w14:textId="77777777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मुंबई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5C883923" w14:textId="43147B72" w:rsidR="00502082" w:rsidRPr="00502082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FB0208"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="00FB0208" w:rsidRPr="00502082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2E4737E0" w14:textId="7104D040" w:rsidR="00FD66B3" w:rsidRPr="007D00AE" w:rsidRDefault="00502082" w:rsidP="0050208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020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हैदराबाद </w:t>
      </w:r>
      <w:r w:rsidRPr="00502082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  <w:r w:rsidRPr="00502082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6B3EBA8" w14:textId="77777777" w:rsidR="00633C08" w:rsidRPr="00282647" w:rsidRDefault="00633C08" w:rsidP="00633C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चंद्रशेखर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आज़ाद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33C0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जयंती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मनाई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Chandra Shekhar Azad Jayanti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 observed?</w:t>
      </w:r>
    </w:p>
    <w:p w14:paraId="4F648351" w14:textId="77777777" w:rsidR="00633C08" w:rsidRPr="00282647" w:rsidRDefault="00633C08" w:rsidP="00633C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E0E9ADB" w14:textId="77777777" w:rsidR="00633C08" w:rsidRPr="00282647" w:rsidRDefault="00633C08" w:rsidP="00633C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22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22</w:t>
      </w:r>
      <w:r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7157BAFE" w14:textId="41F20734" w:rsidR="00633C08" w:rsidRPr="00282647" w:rsidRDefault="00633C08" w:rsidP="00633C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 w:rsidR="0054578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 w:rsidR="0054578D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5</w:t>
      </w:r>
      <w:r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DAD90A4" w14:textId="77777777" w:rsidR="00633C08" w:rsidRPr="00282647" w:rsidRDefault="00633C08" w:rsidP="00633C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24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24</w:t>
      </w:r>
      <w:r w:rsidRPr="00282647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623947BE" w14:textId="19689A41" w:rsidR="00633C08" w:rsidRDefault="00633C08" w:rsidP="00633C0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 w:rsidR="0054578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28264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 w:rsidR="0054578D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</w:t>
      </w:r>
      <w:r w:rsidRPr="0028264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282647">
        <w:rPr>
          <w:rFonts w:ascii="Kokila" w:hAnsi="Kokila" w:cs="Kokila"/>
          <w:b/>
          <w:bCs/>
          <w:color w:val="000099"/>
          <w:sz w:val="82"/>
          <w:szCs w:val="82"/>
        </w:rPr>
        <w:t>July</w:t>
      </w:r>
      <w:r w:rsidRPr="00E9771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55EBFD86" w14:textId="77777777" w:rsidR="00633C08" w:rsidRPr="00633C08" w:rsidRDefault="00633C08" w:rsidP="00633C0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दूसरा भारत ग्रीन हाइड्रोजन शिखर सम्मेलन 2026 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कहाँ आयोजित किया गया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</w:t>
      </w:r>
      <w:r w:rsidRPr="00633C08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proofErr w:type="spellStart"/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>nd</w:t>
      </w:r>
      <w:proofErr w:type="spellEnd"/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 xml:space="preserve"> Bharat Green Hydrogen Summit </w:t>
      </w:r>
      <w:r w:rsidRPr="00633C08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 xml:space="preserve"> held recently?</w:t>
      </w:r>
    </w:p>
    <w:p w14:paraId="5969E12F" w14:textId="5DB94D5D" w:rsidR="00633C08" w:rsidRPr="00633C08" w:rsidRDefault="00633C08" w:rsidP="00633C0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0B0B32"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मुंबई </w:t>
      </w:r>
      <w:r w:rsidR="000B0B32" w:rsidRPr="00633C08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4DF0AA4E" w14:textId="1989FCF0" w:rsidR="00633C08" w:rsidRPr="00633C08" w:rsidRDefault="00633C08" w:rsidP="00633C0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0B0B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B0B32"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="000B0B32" w:rsidRPr="00633C08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4C25132" w14:textId="77777777" w:rsidR="00633C08" w:rsidRPr="00633C08" w:rsidRDefault="00633C08" w:rsidP="00633C08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हैदराबाद </w:t>
      </w:r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2EC0E8E3" w14:textId="37A04BE2" w:rsidR="00FD66B3" w:rsidRPr="007D00AE" w:rsidRDefault="00633C08" w:rsidP="00633C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बेंगलुरु </w:t>
      </w:r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>Bengaluru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7"/>
    <w:p w14:paraId="24F540F2" w14:textId="77777777" w:rsidR="00633C08" w:rsidRPr="00633C08" w:rsidRDefault="00633C08" w:rsidP="00633C0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633C08">
        <w:rPr>
          <w:color w:val="000000" w:themeColor="text1"/>
          <w:lang w:bidi="hi-IN"/>
        </w:rPr>
        <w:t xml:space="preserve"> 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मुख्यमंत्री नाश्ता योजना का नाम बदलकर </w:t>
      </w:r>
      <w:r w:rsidRPr="00633C08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633C0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पेरुन्थलाइवर कामराजर नाश्ता योजना</w:t>
      </w:r>
      <w:r w:rsidRPr="00633C08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राज्य सरकार ने किया है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>Which state government has recently renamed the Chief Minister's Breakfast Scheme as the '</w:t>
      </w:r>
      <w:proofErr w:type="spellStart"/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>Perunthalaivar</w:t>
      </w:r>
      <w:proofErr w:type="spellEnd"/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 xml:space="preserve"> Kamarajar Breakfast Scheme'?</w:t>
      </w:r>
    </w:p>
    <w:p w14:paraId="6FC947B9" w14:textId="77777777" w:rsidR="00633C08" w:rsidRPr="00633C08" w:rsidRDefault="00633C08" w:rsidP="00633C0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7D16CCF" w14:textId="77777777" w:rsidR="00633C08" w:rsidRPr="00633C08" w:rsidRDefault="00633C08" w:rsidP="00633C0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कर्नाटक </w:t>
      </w:r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58480A8E" w14:textId="7B7A92FD" w:rsidR="00633C08" w:rsidRPr="00633C08" w:rsidRDefault="00633C08" w:rsidP="00633C0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0B0B32"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केरल </w:t>
      </w:r>
      <w:r w:rsidR="000B0B32" w:rsidRPr="00633C08">
        <w:rPr>
          <w:rFonts w:ascii="Kokila" w:hAnsi="Kokila" w:cs="Kokila"/>
          <w:b/>
          <w:bCs/>
          <w:color w:val="000099"/>
          <w:sz w:val="82"/>
          <w:szCs w:val="82"/>
        </w:rPr>
        <w:t>Kerala</w:t>
      </w:r>
    </w:p>
    <w:p w14:paraId="5EC9BCC1" w14:textId="15EB35C5" w:rsidR="00633C08" w:rsidRPr="00633C08" w:rsidRDefault="00633C08" w:rsidP="00633C0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0B0B3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B0B32"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तमिलनाडु </w:t>
      </w:r>
      <w:r w:rsidR="000B0B32" w:rsidRPr="00633C08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C5B29C7" w14:textId="77777777" w:rsidR="00633C08" w:rsidRPr="00633C08" w:rsidRDefault="00633C08" w:rsidP="00633C0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33C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आंध्र प्रदेश </w:t>
      </w:r>
      <w:r w:rsidRPr="00633C08">
        <w:rPr>
          <w:rFonts w:ascii="Kokila" w:hAnsi="Kokila" w:cs="Kokila"/>
          <w:b/>
          <w:bCs/>
          <w:color w:val="000099"/>
          <w:sz w:val="82"/>
          <w:szCs w:val="82"/>
        </w:rPr>
        <w:t>Andhra Pradesh</w:t>
      </w:r>
    </w:p>
    <w:p w14:paraId="35A8FC8D" w14:textId="07ACB5BF" w:rsidR="005C2806" w:rsidRDefault="00EB22FA" w:rsidP="00EB22F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EB22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18B225D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3A130CE9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13:</w:t>
      </w:r>
      <w:r w:rsidRPr="00E44127">
        <w:rPr>
          <w:color w:val="000000" w:themeColor="text1"/>
          <w:lang w:bidi="hi-IN"/>
        </w:rPr>
        <w:t xml:space="preserve"> </w:t>
      </w:r>
      <w:r w:rsidRPr="00E44127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हाल ही में </w:t>
      </w:r>
      <w:r w:rsidRPr="00E44127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संयुक्त राज्य अमेरिका और सऊदी अरब के बीच हुए 30 वर्षीय नागरिक परमाणु सहयोग समझौते </w:t>
      </w:r>
      <w:r w:rsidRPr="00E44127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के संबंध में सही कथन चुनिए। </w:t>
      </w:r>
      <w:r w:rsidRPr="00E44127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recently signed </w:t>
      </w:r>
      <w:r w:rsidRPr="00E44127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30-</w:t>
      </w:r>
      <w:r w:rsidRPr="00E44127">
        <w:rPr>
          <w:rFonts w:ascii="Kokila" w:hAnsi="Kokila" w:cs="Kokila"/>
          <w:b/>
          <w:bCs/>
          <w:color w:val="000099"/>
          <w:sz w:val="62"/>
          <w:szCs w:val="62"/>
        </w:rPr>
        <w:t>year Civilian Nuclear Cooperation Agreement between the United States and Saudi Arabia.</w:t>
      </w:r>
    </w:p>
    <w:p w14:paraId="07E32342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E44127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E44127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इस समझौते को धारा 123 समझौता भी कहा जाता है। </w:t>
      </w:r>
      <w:r w:rsidRPr="00E44127">
        <w:rPr>
          <w:rFonts w:ascii="Kokila" w:hAnsi="Kokila" w:cs="Kokila"/>
          <w:b/>
          <w:bCs/>
          <w:color w:val="000099"/>
          <w:sz w:val="62"/>
          <w:szCs w:val="62"/>
        </w:rPr>
        <w:t xml:space="preserve">It is also known as the Section </w:t>
      </w:r>
      <w:r w:rsidRPr="00E44127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123</w:t>
      </w:r>
      <w:r w:rsidRPr="00E44127">
        <w:rPr>
          <w:rFonts w:ascii="Kokila" w:hAnsi="Kokila" w:cs="Kokila"/>
          <w:b/>
          <w:bCs/>
          <w:color w:val="000099"/>
          <w:sz w:val="62"/>
          <w:szCs w:val="62"/>
        </w:rPr>
        <w:t xml:space="preserve"> Agreement.</w:t>
      </w:r>
    </w:p>
    <w:p w14:paraId="2FCC61EF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E44127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E44127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इसका उद्देश्य सऊदी अरब में शांतिपूर्ण घरेलू परमाणु ऊर्जा क्षेत्र का विकास करना है। </w:t>
      </w:r>
      <w:r w:rsidRPr="00E44127">
        <w:rPr>
          <w:rFonts w:ascii="Kokila" w:hAnsi="Kokila" w:cs="Kokila"/>
          <w:b/>
          <w:bCs/>
          <w:color w:val="000099"/>
          <w:sz w:val="62"/>
          <w:szCs w:val="62"/>
        </w:rPr>
        <w:t>Its objective is to develop Saudi Arabia's peaceful domestic nuclear energy sector.</w:t>
      </w:r>
    </w:p>
    <w:p w14:paraId="4ED5E830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E44127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E44127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समझौते के तहत अमेरिकी कंपनियाँ परमाणु अवसंरचना के निर्माण एवं संचालन में भाग लेंगी। </w:t>
      </w:r>
      <w:r w:rsidRPr="00E44127">
        <w:rPr>
          <w:rFonts w:ascii="Kokila" w:hAnsi="Kokila" w:cs="Kokila"/>
          <w:b/>
          <w:bCs/>
          <w:color w:val="000099"/>
          <w:sz w:val="62"/>
          <w:szCs w:val="62"/>
        </w:rPr>
        <w:t>Under the agreement, American companies will participate in building and operating nuclear infrastructure.</w:t>
      </w:r>
    </w:p>
    <w:p w14:paraId="7F395585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E44127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E44127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उपर्युक्त सभी कथन सही हैं। </w:t>
      </w:r>
      <w:r w:rsidRPr="00E44127">
        <w:rPr>
          <w:rFonts w:ascii="Kokila" w:hAnsi="Kokila" w:cs="Kokila"/>
          <w:b/>
          <w:bCs/>
          <w:color w:val="000099"/>
          <w:sz w:val="62"/>
          <w:szCs w:val="62"/>
        </w:rPr>
        <w:t>All of the above statements are correct.</w:t>
      </w:r>
    </w:p>
    <w:p w14:paraId="5592D896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D372BC8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14:</w:t>
      </w:r>
      <w:r w:rsidRPr="00E44127">
        <w:rPr>
          <w:color w:val="000000" w:themeColor="text1"/>
          <w:lang w:bidi="hi-IN"/>
        </w:rPr>
        <w:t xml:space="preserve"> </w:t>
      </w: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हाल ही में </w:t>
      </w:r>
      <w:r w:rsidRPr="00E44127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>अंतरराष्ट्रीय शतरंज महासंघ (</w:t>
      </w:r>
      <w:r w:rsidRPr="00E44127">
        <w:rPr>
          <w:rFonts w:ascii="Kokila" w:hAnsi="Kokila" w:cs="Kokila"/>
          <w:b/>
          <w:bCs/>
          <w:color w:val="C00000"/>
          <w:sz w:val="72"/>
          <w:szCs w:val="72"/>
        </w:rPr>
        <w:t xml:space="preserve">FIDE) </w:t>
      </w:r>
      <w:r w:rsidRPr="00E44127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के अंतरिम अध्यक्ष </w:t>
      </w: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>का पदभार किसने ग्रहण किया है</w:t>
      </w: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? </w:t>
      </w:r>
      <w:r w:rsidRPr="00E44127">
        <w:rPr>
          <w:rFonts w:ascii="Kokila" w:hAnsi="Kokila" w:cs="Kokila"/>
          <w:b/>
          <w:bCs/>
          <w:color w:val="000099"/>
          <w:sz w:val="72"/>
          <w:szCs w:val="72"/>
        </w:rPr>
        <w:t>Who has recently assumed charge as the Interim President of the International Chess Federation (FIDE)?</w:t>
      </w:r>
    </w:p>
    <w:p w14:paraId="289789EC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</w:p>
    <w:p w14:paraId="5892FCA6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a) </w:t>
      </w: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आर्काडी द्वोरकोविच </w:t>
      </w:r>
      <w:r w:rsidRPr="00E44127">
        <w:rPr>
          <w:rFonts w:ascii="Kokila" w:hAnsi="Kokila" w:cs="Kokila"/>
          <w:b/>
          <w:bCs/>
          <w:color w:val="000099"/>
          <w:sz w:val="72"/>
          <w:szCs w:val="72"/>
        </w:rPr>
        <w:t>Arkady Dvorkovich</w:t>
      </w:r>
    </w:p>
    <w:p w14:paraId="19F344F3" w14:textId="26F4E52F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b) </w:t>
      </w:r>
      <w:r w:rsidR="00591950"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गैरी कास्पारोव </w:t>
      </w:r>
      <w:r w:rsidR="00591950" w:rsidRPr="00E44127">
        <w:rPr>
          <w:rFonts w:ascii="Kokila" w:hAnsi="Kokila" w:cs="Kokila"/>
          <w:b/>
          <w:bCs/>
          <w:color w:val="000099"/>
          <w:sz w:val="72"/>
          <w:szCs w:val="72"/>
        </w:rPr>
        <w:t>Garry Kasparov</w:t>
      </w:r>
    </w:p>
    <w:p w14:paraId="24A8CD2F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c) </w:t>
      </w: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मैग्नस कार्लसन </w:t>
      </w:r>
      <w:r w:rsidRPr="00E44127">
        <w:rPr>
          <w:rFonts w:ascii="Kokila" w:hAnsi="Kokila" w:cs="Kokila"/>
          <w:b/>
          <w:bCs/>
          <w:color w:val="000099"/>
          <w:sz w:val="72"/>
          <w:szCs w:val="72"/>
        </w:rPr>
        <w:t>Magnus Carlsen</w:t>
      </w:r>
    </w:p>
    <w:p w14:paraId="3D2C158B" w14:textId="77777777" w:rsidR="00591950" w:rsidRPr="00E44127" w:rsidRDefault="00E44127" w:rsidP="0059195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>d)</w:t>
      </w:r>
      <w:r w:rsidR="00591950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 </w:t>
      </w:r>
      <w:r w:rsidR="00591950"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विश्वनाथन आनंद </w:t>
      </w:r>
      <w:r w:rsidR="00591950" w:rsidRPr="00E44127">
        <w:rPr>
          <w:rFonts w:ascii="Kokila" w:hAnsi="Kokila" w:cs="Kokila"/>
          <w:b/>
          <w:bCs/>
          <w:color w:val="000099"/>
          <w:sz w:val="72"/>
          <w:szCs w:val="72"/>
        </w:rPr>
        <w:t>Viswanathan Anand</w:t>
      </w:r>
    </w:p>
    <w:p w14:paraId="763FD9E4" w14:textId="77777777" w:rsid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5AC14911" w14:textId="77777777" w:rsid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27874690" w14:textId="77777777" w:rsid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319F1A71" w14:textId="77777777" w:rsid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7AD45D4E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15:</w:t>
      </w:r>
      <w:r w:rsidRPr="00E44127">
        <w:rPr>
          <w:color w:val="000000" w:themeColor="text1"/>
          <w:lang w:bidi="hi-IN"/>
        </w:rPr>
        <w:t xml:space="preserve"> </w:t>
      </w: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जुलाई 2026 में भारत ने इबोला से निपटने की तैयारी को मजबूत करने के लिए </w:t>
      </w:r>
      <w:r w:rsidRPr="00E4412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चिकित्सा सहायता </w:t>
      </w: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देश को प्रदान की</w:t>
      </w: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44127">
        <w:rPr>
          <w:rFonts w:ascii="Kokila" w:hAnsi="Kokila" w:cs="Kokila"/>
          <w:b/>
          <w:bCs/>
          <w:color w:val="000099"/>
          <w:sz w:val="82"/>
          <w:szCs w:val="82"/>
        </w:rPr>
        <w:t xml:space="preserve">In July </w:t>
      </w:r>
      <w:r w:rsidRPr="00E4412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E44127">
        <w:rPr>
          <w:rFonts w:ascii="Kokila" w:hAnsi="Kokila" w:cs="Kokila"/>
          <w:b/>
          <w:bCs/>
          <w:color w:val="000099"/>
          <w:sz w:val="82"/>
          <w:szCs w:val="82"/>
        </w:rPr>
        <w:t>, India provided medical aid to strengthen Ebola preparedness in which country?</w:t>
      </w:r>
    </w:p>
    <w:p w14:paraId="400C6801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6FED325" w14:textId="257924D8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591950" w:rsidRPr="00E441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युगांडा </w:t>
      </w:r>
      <w:r w:rsidR="00591950" w:rsidRPr="00E44127">
        <w:rPr>
          <w:rFonts w:ascii="Kokila" w:hAnsi="Kokila" w:cs="Kokila"/>
          <w:b/>
          <w:bCs/>
          <w:color w:val="000099"/>
          <w:sz w:val="82"/>
          <w:szCs w:val="82"/>
        </w:rPr>
        <w:t>Uganda</w:t>
      </w:r>
    </w:p>
    <w:p w14:paraId="68F6F1AE" w14:textId="74BA2DBA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5919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91950" w:rsidRPr="00E441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केन्या </w:t>
      </w:r>
      <w:r w:rsidR="00591950" w:rsidRPr="00E44127">
        <w:rPr>
          <w:rFonts w:ascii="Kokila" w:hAnsi="Kokila" w:cs="Kokila"/>
          <w:b/>
          <w:bCs/>
          <w:color w:val="000099"/>
          <w:sz w:val="82"/>
          <w:szCs w:val="82"/>
        </w:rPr>
        <w:t>Kenya</w:t>
      </w: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4A285BD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तंजानिया </w:t>
      </w:r>
      <w:r w:rsidRPr="00E44127">
        <w:rPr>
          <w:rFonts w:ascii="Kokila" w:hAnsi="Kokila" w:cs="Kokila"/>
          <w:b/>
          <w:bCs/>
          <w:color w:val="000099"/>
          <w:sz w:val="82"/>
          <w:szCs w:val="82"/>
        </w:rPr>
        <w:t>Tanzania</w:t>
      </w:r>
    </w:p>
    <w:p w14:paraId="2A18D83E" w14:textId="77777777" w:rsid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रवांडा </w:t>
      </w:r>
      <w:r w:rsidRPr="00E44127">
        <w:rPr>
          <w:rFonts w:ascii="Kokila" w:hAnsi="Kokila" w:cs="Kokila"/>
          <w:b/>
          <w:bCs/>
          <w:color w:val="000099"/>
          <w:sz w:val="82"/>
          <w:szCs w:val="82"/>
        </w:rPr>
        <w:t>Rwanda</w:t>
      </w:r>
    </w:p>
    <w:p w14:paraId="4527739C" w14:textId="77777777" w:rsid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0EEB859B" w14:textId="77777777" w:rsid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DDBE9B4" w14:textId="77777777" w:rsid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0E04A014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  <w:r w:rsidRPr="00E4412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16:</w:t>
      </w:r>
      <w:r w:rsidRPr="00E44127">
        <w:rPr>
          <w:color w:val="000000" w:themeColor="text1"/>
          <w:lang w:bidi="hi-IN"/>
        </w:rPr>
        <w:t xml:space="preserve"> </w:t>
      </w: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हाल ही में </w:t>
      </w:r>
      <w:r w:rsidRPr="00E44127">
        <w:rPr>
          <w:rFonts w:ascii="Kokila" w:hAnsi="Kokila" w:cs="Kokila"/>
          <w:b/>
          <w:bCs/>
          <w:color w:val="C00000"/>
          <w:sz w:val="72"/>
          <w:szCs w:val="72"/>
          <w:cs/>
          <w:lang w:bidi="hi-IN"/>
        </w:rPr>
        <w:t xml:space="preserve">उच्च शिक्षा विभाग का नया सचिव </w:t>
      </w: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>किसे नियुक्त किया गया है</w:t>
      </w: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? </w:t>
      </w:r>
      <w:r w:rsidRPr="00E44127">
        <w:rPr>
          <w:rFonts w:ascii="Kokila" w:hAnsi="Kokila" w:cs="Kokila"/>
          <w:b/>
          <w:bCs/>
          <w:color w:val="000099"/>
          <w:sz w:val="72"/>
          <w:szCs w:val="72"/>
        </w:rPr>
        <w:t>Who has recently been appointed as the new Secretary of the Department of Higher Education?</w:t>
      </w:r>
    </w:p>
    <w:p w14:paraId="627DD297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</w:p>
    <w:p w14:paraId="1004D4F5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a) </w:t>
      </w: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विनीत जोशी </w:t>
      </w:r>
      <w:r w:rsidRPr="00E44127">
        <w:rPr>
          <w:rFonts w:ascii="Kokila" w:hAnsi="Kokila" w:cs="Kokila"/>
          <w:b/>
          <w:bCs/>
          <w:color w:val="000099"/>
          <w:sz w:val="72"/>
          <w:szCs w:val="72"/>
        </w:rPr>
        <w:t>Vineet Joshi</w:t>
      </w:r>
    </w:p>
    <w:p w14:paraId="246A7646" w14:textId="77777777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b) </w:t>
      </w: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विवेक भारद्वाज </w:t>
      </w:r>
      <w:r w:rsidRPr="00E44127">
        <w:rPr>
          <w:rFonts w:ascii="Kokila" w:hAnsi="Kokila" w:cs="Kokila"/>
          <w:b/>
          <w:bCs/>
          <w:color w:val="000099"/>
          <w:sz w:val="72"/>
          <w:szCs w:val="72"/>
        </w:rPr>
        <w:t>Vivek Bhardwaj</w:t>
      </w:r>
    </w:p>
    <w:p w14:paraId="234828E8" w14:textId="37E07DD8" w:rsidR="00E44127" w:rsidRPr="00E44127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2"/>
          <w:szCs w:val="72"/>
        </w:rPr>
      </w:pP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c) </w:t>
      </w:r>
      <w:r w:rsidR="00E36D87"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अनुराग जैन </w:t>
      </w:r>
      <w:r w:rsidR="00E36D87" w:rsidRPr="00E44127">
        <w:rPr>
          <w:rFonts w:ascii="Kokila" w:hAnsi="Kokila" w:cs="Kokila"/>
          <w:b/>
          <w:bCs/>
          <w:color w:val="000099"/>
          <w:sz w:val="72"/>
          <w:szCs w:val="72"/>
        </w:rPr>
        <w:t>Anurag Jain</w:t>
      </w:r>
    </w:p>
    <w:p w14:paraId="0B78CB51" w14:textId="2DDAA45E" w:rsidR="0048045D" w:rsidRDefault="00E44127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>d)</w:t>
      </w:r>
      <w:r w:rsidR="00E36D87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 </w:t>
      </w:r>
      <w:r w:rsidR="00E36D87" w:rsidRPr="00E44127">
        <w:rPr>
          <w:rFonts w:ascii="Kokila" w:hAnsi="Kokila" w:cs="Kokila"/>
          <w:b/>
          <w:bCs/>
          <w:color w:val="000000" w:themeColor="text1"/>
          <w:sz w:val="72"/>
          <w:szCs w:val="72"/>
          <w:cs/>
          <w:lang w:bidi="hi-IN"/>
        </w:rPr>
        <w:t xml:space="preserve">नरेश पाल गंगवार </w:t>
      </w:r>
      <w:r w:rsidR="00E36D87" w:rsidRPr="00E44127">
        <w:rPr>
          <w:rFonts w:ascii="Kokila" w:hAnsi="Kokila" w:cs="Kokila"/>
          <w:b/>
          <w:bCs/>
          <w:color w:val="000099"/>
          <w:sz w:val="72"/>
          <w:szCs w:val="72"/>
        </w:rPr>
        <w:t xml:space="preserve">Naresh Pal </w:t>
      </w:r>
      <w:proofErr w:type="spellStart"/>
      <w:r w:rsidR="00E36D87" w:rsidRPr="00E44127">
        <w:rPr>
          <w:rFonts w:ascii="Kokila" w:hAnsi="Kokila" w:cs="Kokila"/>
          <w:b/>
          <w:bCs/>
          <w:color w:val="000099"/>
          <w:sz w:val="72"/>
          <w:szCs w:val="72"/>
        </w:rPr>
        <w:t>Gangwar</w:t>
      </w:r>
      <w:proofErr w:type="spellEnd"/>
      <w:r w:rsidRPr="00E44127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 </w:t>
      </w:r>
    </w:p>
    <w:p w14:paraId="469A2D12" w14:textId="77777777" w:rsidR="0048045D" w:rsidRDefault="0048045D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5ED600CD" w14:textId="341C8EAC" w:rsidR="00871D3E" w:rsidRPr="006D6BD2" w:rsidRDefault="006D6BD2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  <w:r w:rsidRPr="00360C21">
        <w:rPr>
          <w:rFonts w:ascii="Kokila" w:hAnsi="Kokila" w:cs="Kokila"/>
          <w:b/>
          <w:bCs/>
          <w:color w:val="000000" w:themeColor="text1"/>
          <w:sz w:val="72"/>
          <w:szCs w:val="72"/>
        </w:rPr>
        <w:t xml:space="preserve"> </w:t>
      </w:r>
    </w:p>
    <w:p w14:paraId="0C9165D5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0FC4D02" w14:textId="77777777" w:rsidR="00FD66B3" w:rsidRPr="007D00AE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A231B25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5CAB1EA0" w14:textId="77777777" w:rsidR="00BB01E0" w:rsidRPr="00BB01E0" w:rsidRDefault="00FD66B3" w:rsidP="00BB01E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BB01E0"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किसी</w:t>
      </w:r>
      <w:r w:rsidR="00BB01E0"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BB01E0"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प्रोग्राम</w:t>
      </w:r>
      <w:r w:rsidR="00BB01E0"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BB01E0"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BB01E0"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BB01E0"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बग</w:t>
      </w:r>
      <w:r w:rsidR="00BB01E0"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BB01E0"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क्या</w:t>
      </w:r>
      <w:r w:rsidR="00BB01E0"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BB01E0"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होता</w:t>
      </w:r>
      <w:r w:rsidR="00BB01E0"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BB01E0"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BB01E0"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BB01E0" w:rsidRPr="00BB01E0">
        <w:rPr>
          <w:rFonts w:ascii="Kokila" w:hAnsi="Kokila" w:cs="Kokila"/>
          <w:b/>
          <w:bCs/>
          <w:noProof/>
          <w:color w:val="000099"/>
          <w:sz w:val="82"/>
          <w:szCs w:val="82"/>
        </w:rPr>
        <w:t>What is a bug in a program?</w:t>
      </w:r>
    </w:p>
    <w:p w14:paraId="2BC2C19C" w14:textId="77777777" w:rsidR="00BB01E0" w:rsidRPr="00BB01E0" w:rsidRDefault="00BB01E0" w:rsidP="00BB01E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स्टेटमेंट</w:t>
      </w:r>
      <w:r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BB01E0">
        <w:rPr>
          <w:rFonts w:ascii="Kokila" w:hAnsi="Kokila" w:cs="Kokila"/>
          <w:b/>
          <w:bCs/>
          <w:noProof/>
          <w:color w:val="000099"/>
          <w:sz w:val="82"/>
          <w:szCs w:val="82"/>
        </w:rPr>
        <w:t>Statement</w:t>
      </w:r>
    </w:p>
    <w:p w14:paraId="698A3D35" w14:textId="77777777" w:rsidR="00BB01E0" w:rsidRPr="00BB01E0" w:rsidRDefault="00BB01E0" w:rsidP="00BB01E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एरर</w:t>
      </w:r>
      <w:r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BB01E0">
        <w:rPr>
          <w:rFonts w:ascii="Kokila" w:hAnsi="Kokila" w:cs="Kokila"/>
          <w:b/>
          <w:bCs/>
          <w:noProof/>
          <w:color w:val="000099"/>
          <w:sz w:val="82"/>
          <w:szCs w:val="82"/>
        </w:rPr>
        <w:t>Error</w:t>
      </w:r>
    </w:p>
    <w:p w14:paraId="775B1BA7" w14:textId="77777777" w:rsidR="00BB01E0" w:rsidRPr="00BB01E0" w:rsidRDefault="00BB01E0" w:rsidP="00BB01E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सिग्नेचर</w:t>
      </w:r>
      <w:r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BB01E0">
        <w:rPr>
          <w:rFonts w:ascii="Kokila" w:hAnsi="Kokila" w:cs="Kokila"/>
          <w:b/>
          <w:bCs/>
          <w:noProof/>
          <w:color w:val="000099"/>
          <w:sz w:val="82"/>
          <w:szCs w:val="82"/>
        </w:rPr>
        <w:t>Signature</w:t>
      </w:r>
    </w:p>
    <w:p w14:paraId="035ECA61" w14:textId="7D40CA1A" w:rsidR="00FD66B3" w:rsidRDefault="00BB01E0" w:rsidP="00BB01E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B </w:t>
      </w:r>
      <w:r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और</w:t>
      </w:r>
      <w:r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 </w:t>
      </w:r>
      <w:r w:rsidRPr="00BB01E0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दोनों</w:t>
      </w:r>
      <w:r w:rsidRPr="00BB01E0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BB01E0">
        <w:rPr>
          <w:rFonts w:ascii="Kokila" w:hAnsi="Kokila" w:cs="Kokila"/>
          <w:b/>
          <w:bCs/>
          <w:noProof/>
          <w:color w:val="000099"/>
          <w:sz w:val="82"/>
          <w:szCs w:val="82"/>
        </w:rPr>
        <w:t>Both B and C</w:t>
      </w:r>
    </w:p>
    <w:p w14:paraId="55D70067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93C422F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619A5D1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6ADA839" w14:textId="1F767F6A" w:rsidR="00694A80" w:rsidRPr="003D4FCD" w:rsidRDefault="003D4FCD" w:rsidP="003D4FCD">
      <w:pPr>
        <w:spacing w:after="200" w:line="276" w:lineRule="auto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lastRenderedPageBreak/>
        <w:drawing>
          <wp:anchor distT="0" distB="0" distL="114300" distR="114300" simplePos="0" relativeHeight="251841536" behindDoc="0" locked="0" layoutInCell="1" allowOverlap="1" wp14:anchorId="254B30E7" wp14:editId="21576F9E">
            <wp:simplePos x="0" y="0"/>
            <wp:positionH relativeFrom="column">
              <wp:posOffset>6415405</wp:posOffset>
            </wp:positionH>
            <wp:positionV relativeFrom="paragraph">
              <wp:posOffset>10795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3584" behindDoc="0" locked="0" layoutInCell="1" allowOverlap="1" wp14:anchorId="12A24231" wp14:editId="6CC1F6D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 w:rsidRPr="003D4FC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E6AAB64" w14:textId="735A695F" w:rsidR="005E795C" w:rsidRPr="00AA17B3" w:rsidRDefault="003D4FCD" w:rsidP="003D4FCD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24FBA5" wp14:editId="18DF28A9">
            <wp:simplePos x="0" y="0"/>
            <wp:positionH relativeFrom="margin">
              <wp:align>right</wp:align>
            </wp:positionH>
            <wp:positionV relativeFrom="page">
              <wp:posOffset>1695450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714" y="27975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30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2AEC5" w14:textId="77777777" w:rsidR="009E34BB" w:rsidRDefault="009E34BB" w:rsidP="009E3011">
      <w:pPr>
        <w:spacing w:after="0" w:line="240" w:lineRule="auto"/>
      </w:pPr>
      <w:r>
        <w:separator/>
      </w:r>
    </w:p>
  </w:endnote>
  <w:endnote w:type="continuationSeparator" w:id="0">
    <w:p w14:paraId="4D054C55" w14:textId="77777777" w:rsidR="009E34BB" w:rsidRDefault="009E34BB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A9687" w14:textId="77777777" w:rsidR="009E34BB" w:rsidRDefault="009E34BB" w:rsidP="009E3011">
      <w:pPr>
        <w:spacing w:after="0" w:line="240" w:lineRule="auto"/>
      </w:pPr>
      <w:r>
        <w:separator/>
      </w:r>
    </w:p>
  </w:footnote>
  <w:footnote w:type="continuationSeparator" w:id="0">
    <w:p w14:paraId="581B33F8" w14:textId="77777777" w:rsidR="009E34BB" w:rsidRDefault="009E34BB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7" type="#_x0000_t75" style="width:12pt;height:12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3073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21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3E0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BD"/>
    <w:rsid w:val="000102CD"/>
    <w:rsid w:val="000102E9"/>
    <w:rsid w:val="000102EA"/>
    <w:rsid w:val="0001033B"/>
    <w:rsid w:val="00010347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50C"/>
    <w:rsid w:val="0001557D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BB8"/>
    <w:rsid w:val="00021C7A"/>
    <w:rsid w:val="00021C87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6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2B2"/>
    <w:rsid w:val="00025374"/>
    <w:rsid w:val="00025423"/>
    <w:rsid w:val="000254BE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6F"/>
    <w:rsid w:val="00030FC5"/>
    <w:rsid w:val="00031187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61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1B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4F8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071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529"/>
    <w:rsid w:val="00044588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C95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884"/>
    <w:rsid w:val="00047887"/>
    <w:rsid w:val="00047A40"/>
    <w:rsid w:val="00047A65"/>
    <w:rsid w:val="00047BEE"/>
    <w:rsid w:val="00047CB6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AF"/>
    <w:rsid w:val="00051A0A"/>
    <w:rsid w:val="00051BE0"/>
    <w:rsid w:val="00051C7A"/>
    <w:rsid w:val="00051DA4"/>
    <w:rsid w:val="00051E8A"/>
    <w:rsid w:val="00051E8F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C97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80D"/>
    <w:rsid w:val="00053812"/>
    <w:rsid w:val="0005386A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551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4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4F"/>
    <w:rsid w:val="0007077B"/>
    <w:rsid w:val="0007080B"/>
    <w:rsid w:val="0007084C"/>
    <w:rsid w:val="0007096D"/>
    <w:rsid w:val="00070AB5"/>
    <w:rsid w:val="00070AE4"/>
    <w:rsid w:val="00070B0D"/>
    <w:rsid w:val="00070B5F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439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89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C9"/>
    <w:rsid w:val="00077CA8"/>
    <w:rsid w:val="00077CDC"/>
    <w:rsid w:val="00077E4F"/>
    <w:rsid w:val="0008005C"/>
    <w:rsid w:val="000800BF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90B"/>
    <w:rsid w:val="00081B89"/>
    <w:rsid w:val="00081C02"/>
    <w:rsid w:val="00081CAF"/>
    <w:rsid w:val="00081CE0"/>
    <w:rsid w:val="00081E05"/>
    <w:rsid w:val="00081F07"/>
    <w:rsid w:val="00081F2C"/>
    <w:rsid w:val="00081F51"/>
    <w:rsid w:val="00082095"/>
    <w:rsid w:val="000820D8"/>
    <w:rsid w:val="0008222C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A28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613"/>
    <w:rsid w:val="0008563C"/>
    <w:rsid w:val="00085720"/>
    <w:rsid w:val="00085723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81"/>
    <w:rsid w:val="000875A8"/>
    <w:rsid w:val="00087737"/>
    <w:rsid w:val="00087769"/>
    <w:rsid w:val="00087806"/>
    <w:rsid w:val="0008783D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0B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5E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2B7"/>
    <w:rsid w:val="000A22C6"/>
    <w:rsid w:val="000A231C"/>
    <w:rsid w:val="000A2373"/>
    <w:rsid w:val="000A242A"/>
    <w:rsid w:val="000A253C"/>
    <w:rsid w:val="000A259A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EA"/>
    <w:rsid w:val="000A5A18"/>
    <w:rsid w:val="000A5A64"/>
    <w:rsid w:val="000A5A72"/>
    <w:rsid w:val="000A5B97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32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65"/>
    <w:rsid w:val="000B1271"/>
    <w:rsid w:val="000B1469"/>
    <w:rsid w:val="000B14B9"/>
    <w:rsid w:val="000B14E1"/>
    <w:rsid w:val="000B152C"/>
    <w:rsid w:val="000B1751"/>
    <w:rsid w:val="000B179D"/>
    <w:rsid w:val="000B189E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CB1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B9E"/>
    <w:rsid w:val="000B4D26"/>
    <w:rsid w:val="000B4D30"/>
    <w:rsid w:val="000B4D6A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6E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05B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5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787"/>
    <w:rsid w:val="000D37B7"/>
    <w:rsid w:val="000D3828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539"/>
    <w:rsid w:val="000D46E7"/>
    <w:rsid w:val="000D4876"/>
    <w:rsid w:val="000D487F"/>
    <w:rsid w:val="000D4B24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E4"/>
    <w:rsid w:val="000E1533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29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64"/>
    <w:rsid w:val="000E458E"/>
    <w:rsid w:val="000E45BC"/>
    <w:rsid w:val="000E46FB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BC"/>
    <w:rsid w:val="000E5B2D"/>
    <w:rsid w:val="000E5B3E"/>
    <w:rsid w:val="000E5BAE"/>
    <w:rsid w:val="000E5C2A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D"/>
    <w:rsid w:val="00101B0F"/>
    <w:rsid w:val="00101B26"/>
    <w:rsid w:val="00101B94"/>
    <w:rsid w:val="00101D9E"/>
    <w:rsid w:val="00101FC6"/>
    <w:rsid w:val="001020B2"/>
    <w:rsid w:val="001020D6"/>
    <w:rsid w:val="00102123"/>
    <w:rsid w:val="001021B6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F2"/>
    <w:rsid w:val="001029F7"/>
    <w:rsid w:val="00102A43"/>
    <w:rsid w:val="00102D0B"/>
    <w:rsid w:val="00102D1A"/>
    <w:rsid w:val="00102DF6"/>
    <w:rsid w:val="00102EC2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494"/>
    <w:rsid w:val="0010759F"/>
    <w:rsid w:val="00107683"/>
    <w:rsid w:val="00107862"/>
    <w:rsid w:val="00107888"/>
    <w:rsid w:val="001078AB"/>
    <w:rsid w:val="00107A67"/>
    <w:rsid w:val="00107AE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5CA"/>
    <w:rsid w:val="0011461D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9A0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03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447"/>
    <w:rsid w:val="0012147C"/>
    <w:rsid w:val="00121487"/>
    <w:rsid w:val="0012149C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9BD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24D"/>
    <w:rsid w:val="00126323"/>
    <w:rsid w:val="00126343"/>
    <w:rsid w:val="00126542"/>
    <w:rsid w:val="00126588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06E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7F6"/>
    <w:rsid w:val="0013384D"/>
    <w:rsid w:val="00133979"/>
    <w:rsid w:val="00133AD4"/>
    <w:rsid w:val="00133B71"/>
    <w:rsid w:val="00133BE0"/>
    <w:rsid w:val="00133C88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4D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215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DCA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274"/>
    <w:rsid w:val="001562F1"/>
    <w:rsid w:val="00156390"/>
    <w:rsid w:val="0015642B"/>
    <w:rsid w:val="001566BC"/>
    <w:rsid w:val="00156A5F"/>
    <w:rsid w:val="00156B43"/>
    <w:rsid w:val="00156BD5"/>
    <w:rsid w:val="00156D14"/>
    <w:rsid w:val="00156D45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F1"/>
    <w:rsid w:val="00157F44"/>
    <w:rsid w:val="00157F4A"/>
    <w:rsid w:val="00157F72"/>
    <w:rsid w:val="001600F8"/>
    <w:rsid w:val="00160285"/>
    <w:rsid w:val="00160314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728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F7B"/>
    <w:rsid w:val="00165F9D"/>
    <w:rsid w:val="001660A2"/>
    <w:rsid w:val="001660E3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C0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94"/>
    <w:rsid w:val="001746F8"/>
    <w:rsid w:val="00174748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816"/>
    <w:rsid w:val="0018096E"/>
    <w:rsid w:val="001809FB"/>
    <w:rsid w:val="00180A31"/>
    <w:rsid w:val="00180AD2"/>
    <w:rsid w:val="00180B11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A4"/>
    <w:rsid w:val="00183EBC"/>
    <w:rsid w:val="00183F4C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39"/>
    <w:rsid w:val="00185E76"/>
    <w:rsid w:val="00185F9B"/>
    <w:rsid w:val="00185FC2"/>
    <w:rsid w:val="00186051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E7B"/>
    <w:rsid w:val="00190F3F"/>
    <w:rsid w:val="00190FB0"/>
    <w:rsid w:val="0019104D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513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16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812"/>
    <w:rsid w:val="001A18B4"/>
    <w:rsid w:val="001A1918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C4"/>
    <w:rsid w:val="001A4ABB"/>
    <w:rsid w:val="001A4DDD"/>
    <w:rsid w:val="001A4E3B"/>
    <w:rsid w:val="001A4F4A"/>
    <w:rsid w:val="001A5020"/>
    <w:rsid w:val="001A502F"/>
    <w:rsid w:val="001A5037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9A"/>
    <w:rsid w:val="001A5D4D"/>
    <w:rsid w:val="001A5F25"/>
    <w:rsid w:val="001A5FE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5F3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19A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FA"/>
    <w:rsid w:val="001D2206"/>
    <w:rsid w:val="001D2255"/>
    <w:rsid w:val="001D22B8"/>
    <w:rsid w:val="001D22FA"/>
    <w:rsid w:val="001D2385"/>
    <w:rsid w:val="001D23C2"/>
    <w:rsid w:val="001D23FD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2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93F"/>
    <w:rsid w:val="001E4A06"/>
    <w:rsid w:val="001E4A0C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45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D5E"/>
    <w:rsid w:val="001E6E43"/>
    <w:rsid w:val="001E6EB9"/>
    <w:rsid w:val="001E6ED2"/>
    <w:rsid w:val="001E6F6A"/>
    <w:rsid w:val="001E70BC"/>
    <w:rsid w:val="001E71C0"/>
    <w:rsid w:val="001E71C6"/>
    <w:rsid w:val="001E7282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0BB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1A1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CE"/>
    <w:rsid w:val="00205141"/>
    <w:rsid w:val="0020518D"/>
    <w:rsid w:val="002051B6"/>
    <w:rsid w:val="00205247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26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4A"/>
    <w:rsid w:val="00215CCD"/>
    <w:rsid w:val="00215CCE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AA4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23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4B"/>
    <w:rsid w:val="00226A51"/>
    <w:rsid w:val="00226C1D"/>
    <w:rsid w:val="00226C75"/>
    <w:rsid w:val="00226CA0"/>
    <w:rsid w:val="00226CF5"/>
    <w:rsid w:val="00226D92"/>
    <w:rsid w:val="00226DD9"/>
    <w:rsid w:val="00226DF8"/>
    <w:rsid w:val="00226E2A"/>
    <w:rsid w:val="00226ED2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6C7"/>
    <w:rsid w:val="002306CF"/>
    <w:rsid w:val="0023072D"/>
    <w:rsid w:val="0023078B"/>
    <w:rsid w:val="00230795"/>
    <w:rsid w:val="002307B6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89E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E1"/>
    <w:rsid w:val="0024342D"/>
    <w:rsid w:val="00243506"/>
    <w:rsid w:val="00243560"/>
    <w:rsid w:val="0024357D"/>
    <w:rsid w:val="002437F4"/>
    <w:rsid w:val="002437FF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EE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ECD"/>
    <w:rsid w:val="00245F2C"/>
    <w:rsid w:val="00245F31"/>
    <w:rsid w:val="00245FD1"/>
    <w:rsid w:val="00246004"/>
    <w:rsid w:val="002460EA"/>
    <w:rsid w:val="002461EF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9FC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4EC"/>
    <w:rsid w:val="002525D1"/>
    <w:rsid w:val="002526FF"/>
    <w:rsid w:val="00252702"/>
    <w:rsid w:val="00252909"/>
    <w:rsid w:val="00252A47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6A4"/>
    <w:rsid w:val="00262742"/>
    <w:rsid w:val="00262778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26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A6"/>
    <w:rsid w:val="002700E2"/>
    <w:rsid w:val="0027014D"/>
    <w:rsid w:val="0027016F"/>
    <w:rsid w:val="002701CE"/>
    <w:rsid w:val="00270328"/>
    <w:rsid w:val="00270395"/>
    <w:rsid w:val="00270396"/>
    <w:rsid w:val="002703E7"/>
    <w:rsid w:val="002704E8"/>
    <w:rsid w:val="002705F0"/>
    <w:rsid w:val="0027065E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AEC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81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47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3"/>
    <w:rsid w:val="00287109"/>
    <w:rsid w:val="00287112"/>
    <w:rsid w:val="00287135"/>
    <w:rsid w:val="00287229"/>
    <w:rsid w:val="0028724D"/>
    <w:rsid w:val="00287278"/>
    <w:rsid w:val="002873EF"/>
    <w:rsid w:val="00287835"/>
    <w:rsid w:val="00287842"/>
    <w:rsid w:val="002878B4"/>
    <w:rsid w:val="0028795A"/>
    <w:rsid w:val="002879D0"/>
    <w:rsid w:val="002879F4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0B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32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35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6C"/>
    <w:rsid w:val="002969AC"/>
    <w:rsid w:val="00296A0D"/>
    <w:rsid w:val="00296A44"/>
    <w:rsid w:val="00296B74"/>
    <w:rsid w:val="00296D81"/>
    <w:rsid w:val="00296DCF"/>
    <w:rsid w:val="00296ED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46F"/>
    <w:rsid w:val="002A0550"/>
    <w:rsid w:val="002A056E"/>
    <w:rsid w:val="002A057A"/>
    <w:rsid w:val="002A05E0"/>
    <w:rsid w:val="002A0620"/>
    <w:rsid w:val="002A0636"/>
    <w:rsid w:val="002A0683"/>
    <w:rsid w:val="002A0698"/>
    <w:rsid w:val="002A06E2"/>
    <w:rsid w:val="002A09F8"/>
    <w:rsid w:val="002A0A32"/>
    <w:rsid w:val="002A0A7A"/>
    <w:rsid w:val="002A0ABB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5B3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98A"/>
    <w:rsid w:val="002B19FA"/>
    <w:rsid w:val="002B1A3E"/>
    <w:rsid w:val="002B1A74"/>
    <w:rsid w:val="002B1C38"/>
    <w:rsid w:val="002B1CB7"/>
    <w:rsid w:val="002B1CC8"/>
    <w:rsid w:val="002B1CEC"/>
    <w:rsid w:val="002B1D00"/>
    <w:rsid w:val="002B1D0F"/>
    <w:rsid w:val="002B1F79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CF"/>
    <w:rsid w:val="002B45E1"/>
    <w:rsid w:val="002B46EF"/>
    <w:rsid w:val="002B473B"/>
    <w:rsid w:val="002B4749"/>
    <w:rsid w:val="002B47F2"/>
    <w:rsid w:val="002B4818"/>
    <w:rsid w:val="002B48D0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93A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575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192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BE"/>
    <w:rsid w:val="002C7BFA"/>
    <w:rsid w:val="002C7D4E"/>
    <w:rsid w:val="002C7EA0"/>
    <w:rsid w:val="002C7F62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70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34D"/>
    <w:rsid w:val="002D7378"/>
    <w:rsid w:val="002D74E6"/>
    <w:rsid w:val="002D74FD"/>
    <w:rsid w:val="002D755E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5E2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3F5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4F73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4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33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0E"/>
    <w:rsid w:val="002F517C"/>
    <w:rsid w:val="002F53CF"/>
    <w:rsid w:val="002F541A"/>
    <w:rsid w:val="002F5436"/>
    <w:rsid w:val="002F559E"/>
    <w:rsid w:val="002F55C7"/>
    <w:rsid w:val="002F562C"/>
    <w:rsid w:val="002F5724"/>
    <w:rsid w:val="002F573C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D9F"/>
    <w:rsid w:val="00302E5D"/>
    <w:rsid w:val="00302E78"/>
    <w:rsid w:val="0030306B"/>
    <w:rsid w:val="003030DA"/>
    <w:rsid w:val="00303235"/>
    <w:rsid w:val="00303269"/>
    <w:rsid w:val="00303320"/>
    <w:rsid w:val="00303390"/>
    <w:rsid w:val="00303628"/>
    <w:rsid w:val="00303694"/>
    <w:rsid w:val="003036F7"/>
    <w:rsid w:val="00303735"/>
    <w:rsid w:val="00303888"/>
    <w:rsid w:val="003038B8"/>
    <w:rsid w:val="003038E6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36"/>
    <w:rsid w:val="003040AC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DD"/>
    <w:rsid w:val="00310A95"/>
    <w:rsid w:val="00310A99"/>
    <w:rsid w:val="00310AD1"/>
    <w:rsid w:val="00310B09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4B2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FC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2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E8"/>
    <w:rsid w:val="00327E63"/>
    <w:rsid w:val="00327F96"/>
    <w:rsid w:val="003300A4"/>
    <w:rsid w:val="003300E4"/>
    <w:rsid w:val="003302FE"/>
    <w:rsid w:val="0033035B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CDB"/>
    <w:rsid w:val="00332CED"/>
    <w:rsid w:val="00332DE9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8AF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DC"/>
    <w:rsid w:val="0034457B"/>
    <w:rsid w:val="0034476A"/>
    <w:rsid w:val="00344A31"/>
    <w:rsid w:val="00344A62"/>
    <w:rsid w:val="00344B0F"/>
    <w:rsid w:val="00344B74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2EC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7C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71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B37"/>
    <w:rsid w:val="00356B6B"/>
    <w:rsid w:val="00356BA6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6C"/>
    <w:rsid w:val="003576EA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6F3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21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F2"/>
    <w:rsid w:val="00364D29"/>
    <w:rsid w:val="00364D37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1AB"/>
    <w:rsid w:val="00370261"/>
    <w:rsid w:val="003702ED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1C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269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6D2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A55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8A7"/>
    <w:rsid w:val="0039595B"/>
    <w:rsid w:val="0039599A"/>
    <w:rsid w:val="00395A54"/>
    <w:rsid w:val="00395D1D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BF0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4C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AB0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7B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7D"/>
    <w:rsid w:val="003A65EE"/>
    <w:rsid w:val="003A6A5F"/>
    <w:rsid w:val="003A6AE8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E"/>
    <w:rsid w:val="003B18AB"/>
    <w:rsid w:val="003B1962"/>
    <w:rsid w:val="003B19F9"/>
    <w:rsid w:val="003B1ADE"/>
    <w:rsid w:val="003B1B39"/>
    <w:rsid w:val="003B1B66"/>
    <w:rsid w:val="003B1C7E"/>
    <w:rsid w:val="003B1DDE"/>
    <w:rsid w:val="003B1EC9"/>
    <w:rsid w:val="003B1F53"/>
    <w:rsid w:val="003B20D9"/>
    <w:rsid w:val="003B20F8"/>
    <w:rsid w:val="003B2182"/>
    <w:rsid w:val="003B21D6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79A"/>
    <w:rsid w:val="003B586A"/>
    <w:rsid w:val="003B5886"/>
    <w:rsid w:val="003B589D"/>
    <w:rsid w:val="003B5955"/>
    <w:rsid w:val="003B5A7E"/>
    <w:rsid w:val="003B5ADD"/>
    <w:rsid w:val="003B5AF0"/>
    <w:rsid w:val="003B5B33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5CC"/>
    <w:rsid w:val="003C06B2"/>
    <w:rsid w:val="003C07E6"/>
    <w:rsid w:val="003C07F3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0EC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A83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10"/>
    <w:rsid w:val="003D3CA5"/>
    <w:rsid w:val="003D3D0D"/>
    <w:rsid w:val="003D4058"/>
    <w:rsid w:val="003D4144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4FCD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FE3"/>
    <w:rsid w:val="003E0007"/>
    <w:rsid w:val="003E0194"/>
    <w:rsid w:val="003E0279"/>
    <w:rsid w:val="003E02AC"/>
    <w:rsid w:val="003E03BB"/>
    <w:rsid w:val="003E0402"/>
    <w:rsid w:val="003E07D4"/>
    <w:rsid w:val="003E0802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A"/>
    <w:rsid w:val="003E162C"/>
    <w:rsid w:val="003E168D"/>
    <w:rsid w:val="003E1825"/>
    <w:rsid w:val="003E185F"/>
    <w:rsid w:val="003E191A"/>
    <w:rsid w:val="003E19DC"/>
    <w:rsid w:val="003E1A1A"/>
    <w:rsid w:val="003E1C0A"/>
    <w:rsid w:val="003E1D1C"/>
    <w:rsid w:val="003E1DD4"/>
    <w:rsid w:val="003E1E09"/>
    <w:rsid w:val="003E1F11"/>
    <w:rsid w:val="003E224E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E0A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04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76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77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AE8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A12"/>
    <w:rsid w:val="00401B02"/>
    <w:rsid w:val="00401BBB"/>
    <w:rsid w:val="00401D1A"/>
    <w:rsid w:val="00401E06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68D"/>
    <w:rsid w:val="0040781F"/>
    <w:rsid w:val="00407821"/>
    <w:rsid w:val="00407A60"/>
    <w:rsid w:val="00407AB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27"/>
    <w:rsid w:val="0041408C"/>
    <w:rsid w:val="00414136"/>
    <w:rsid w:val="00414225"/>
    <w:rsid w:val="00414255"/>
    <w:rsid w:val="004142EA"/>
    <w:rsid w:val="00414385"/>
    <w:rsid w:val="004143A4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DE8"/>
    <w:rsid w:val="00414F43"/>
    <w:rsid w:val="0041509B"/>
    <w:rsid w:val="004150B8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73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24"/>
    <w:rsid w:val="00427D3D"/>
    <w:rsid w:val="00427D49"/>
    <w:rsid w:val="00427D8D"/>
    <w:rsid w:val="00430009"/>
    <w:rsid w:val="00430184"/>
    <w:rsid w:val="004301A3"/>
    <w:rsid w:val="00430287"/>
    <w:rsid w:val="00430344"/>
    <w:rsid w:val="00430451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5F"/>
    <w:rsid w:val="004315B7"/>
    <w:rsid w:val="0043165B"/>
    <w:rsid w:val="0043173E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0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66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3CD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06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B8"/>
    <w:rsid w:val="00461856"/>
    <w:rsid w:val="004619E5"/>
    <w:rsid w:val="00461A2E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9A"/>
    <w:rsid w:val="004713A6"/>
    <w:rsid w:val="0047143A"/>
    <w:rsid w:val="004714AE"/>
    <w:rsid w:val="0047150E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09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F15"/>
    <w:rsid w:val="00473080"/>
    <w:rsid w:val="0047335E"/>
    <w:rsid w:val="004733AD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51"/>
    <w:rsid w:val="00474DD9"/>
    <w:rsid w:val="00474E7E"/>
    <w:rsid w:val="00474EEC"/>
    <w:rsid w:val="004751E5"/>
    <w:rsid w:val="0047522A"/>
    <w:rsid w:val="004752C1"/>
    <w:rsid w:val="004752C5"/>
    <w:rsid w:val="004752F8"/>
    <w:rsid w:val="00475473"/>
    <w:rsid w:val="0047555D"/>
    <w:rsid w:val="00475589"/>
    <w:rsid w:val="00475598"/>
    <w:rsid w:val="004755FD"/>
    <w:rsid w:val="0047565D"/>
    <w:rsid w:val="004756EE"/>
    <w:rsid w:val="00475795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54"/>
    <w:rsid w:val="00475DA3"/>
    <w:rsid w:val="00475DDA"/>
    <w:rsid w:val="00475EB9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5D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E1"/>
    <w:rsid w:val="0048103D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7F0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CE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3B0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9A2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16F"/>
    <w:rsid w:val="0049624B"/>
    <w:rsid w:val="00496378"/>
    <w:rsid w:val="00496383"/>
    <w:rsid w:val="00496388"/>
    <w:rsid w:val="004964AC"/>
    <w:rsid w:val="004964F8"/>
    <w:rsid w:val="00496592"/>
    <w:rsid w:val="004966A5"/>
    <w:rsid w:val="004966C2"/>
    <w:rsid w:val="004966C4"/>
    <w:rsid w:val="0049684F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0CE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9B7"/>
    <w:rsid w:val="004A09C8"/>
    <w:rsid w:val="004A0A03"/>
    <w:rsid w:val="004A0A64"/>
    <w:rsid w:val="004A0A7E"/>
    <w:rsid w:val="004A0A8B"/>
    <w:rsid w:val="004A0AA9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4A5"/>
    <w:rsid w:val="004B05AF"/>
    <w:rsid w:val="004B05BB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1"/>
    <w:rsid w:val="004B41DE"/>
    <w:rsid w:val="004B41ED"/>
    <w:rsid w:val="004B4218"/>
    <w:rsid w:val="004B422D"/>
    <w:rsid w:val="004B42A5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BE"/>
    <w:rsid w:val="004B6C2D"/>
    <w:rsid w:val="004B6CA1"/>
    <w:rsid w:val="004B6D83"/>
    <w:rsid w:val="004B6E5C"/>
    <w:rsid w:val="004B6EDB"/>
    <w:rsid w:val="004B6EDC"/>
    <w:rsid w:val="004B7037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563"/>
    <w:rsid w:val="004D2596"/>
    <w:rsid w:val="004D27D2"/>
    <w:rsid w:val="004D2926"/>
    <w:rsid w:val="004D2975"/>
    <w:rsid w:val="004D29ED"/>
    <w:rsid w:val="004D2A12"/>
    <w:rsid w:val="004D2AB3"/>
    <w:rsid w:val="004D2B48"/>
    <w:rsid w:val="004D2C72"/>
    <w:rsid w:val="004D2D6E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CA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EAA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36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65"/>
    <w:rsid w:val="004E30C2"/>
    <w:rsid w:val="004E3106"/>
    <w:rsid w:val="004E324A"/>
    <w:rsid w:val="004E32DD"/>
    <w:rsid w:val="004E334E"/>
    <w:rsid w:val="004E34E6"/>
    <w:rsid w:val="004E3549"/>
    <w:rsid w:val="004E35BB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91"/>
    <w:rsid w:val="004E4BB6"/>
    <w:rsid w:val="004E4BCA"/>
    <w:rsid w:val="004E4BF4"/>
    <w:rsid w:val="004E4C9A"/>
    <w:rsid w:val="004E4D55"/>
    <w:rsid w:val="004E4FB2"/>
    <w:rsid w:val="004E5016"/>
    <w:rsid w:val="004E5079"/>
    <w:rsid w:val="004E5090"/>
    <w:rsid w:val="004E5382"/>
    <w:rsid w:val="004E55F9"/>
    <w:rsid w:val="004E5632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2A"/>
    <w:rsid w:val="004E5E08"/>
    <w:rsid w:val="004E5FC4"/>
    <w:rsid w:val="004E5FEA"/>
    <w:rsid w:val="004E610E"/>
    <w:rsid w:val="004E6342"/>
    <w:rsid w:val="004E6556"/>
    <w:rsid w:val="004E660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66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9F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D7B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38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C"/>
    <w:rsid w:val="004F6721"/>
    <w:rsid w:val="004F6737"/>
    <w:rsid w:val="004F673A"/>
    <w:rsid w:val="004F6869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79"/>
    <w:rsid w:val="0050039B"/>
    <w:rsid w:val="005003CB"/>
    <w:rsid w:val="0050040A"/>
    <w:rsid w:val="00500420"/>
    <w:rsid w:val="00500432"/>
    <w:rsid w:val="00500491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082"/>
    <w:rsid w:val="00502175"/>
    <w:rsid w:val="0050236A"/>
    <w:rsid w:val="00502488"/>
    <w:rsid w:val="00502684"/>
    <w:rsid w:val="00502697"/>
    <w:rsid w:val="00502830"/>
    <w:rsid w:val="005028E3"/>
    <w:rsid w:val="00502A4E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C8C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CA5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A6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2F"/>
    <w:rsid w:val="0052218B"/>
    <w:rsid w:val="0052240D"/>
    <w:rsid w:val="00522497"/>
    <w:rsid w:val="005224F6"/>
    <w:rsid w:val="005228C0"/>
    <w:rsid w:val="005228F8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A4"/>
    <w:rsid w:val="00530CB1"/>
    <w:rsid w:val="00530CC8"/>
    <w:rsid w:val="00530F15"/>
    <w:rsid w:val="00530FBC"/>
    <w:rsid w:val="00530FBD"/>
    <w:rsid w:val="005311A0"/>
    <w:rsid w:val="005311FD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58"/>
    <w:rsid w:val="005451A2"/>
    <w:rsid w:val="0054524E"/>
    <w:rsid w:val="00545412"/>
    <w:rsid w:val="005454B9"/>
    <w:rsid w:val="005454D3"/>
    <w:rsid w:val="00545517"/>
    <w:rsid w:val="005455A6"/>
    <w:rsid w:val="00545625"/>
    <w:rsid w:val="0054578D"/>
    <w:rsid w:val="0054591D"/>
    <w:rsid w:val="00545982"/>
    <w:rsid w:val="00545A28"/>
    <w:rsid w:val="00545C19"/>
    <w:rsid w:val="00545E6D"/>
    <w:rsid w:val="00545EE3"/>
    <w:rsid w:val="0054600B"/>
    <w:rsid w:val="005461AF"/>
    <w:rsid w:val="00546551"/>
    <w:rsid w:val="00546591"/>
    <w:rsid w:val="005466C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8AD"/>
    <w:rsid w:val="00547924"/>
    <w:rsid w:val="005479FA"/>
    <w:rsid w:val="00547A37"/>
    <w:rsid w:val="00547A49"/>
    <w:rsid w:val="00547BB7"/>
    <w:rsid w:val="00547BCF"/>
    <w:rsid w:val="00547D07"/>
    <w:rsid w:val="00547D44"/>
    <w:rsid w:val="00547D5D"/>
    <w:rsid w:val="00547DC8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4E"/>
    <w:rsid w:val="005514B0"/>
    <w:rsid w:val="005514C3"/>
    <w:rsid w:val="00551592"/>
    <w:rsid w:val="005516B0"/>
    <w:rsid w:val="005516C2"/>
    <w:rsid w:val="00551840"/>
    <w:rsid w:val="005518AC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33E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4E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82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389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B7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1E6"/>
    <w:rsid w:val="00580290"/>
    <w:rsid w:val="00580462"/>
    <w:rsid w:val="005807A4"/>
    <w:rsid w:val="005807BF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9EC"/>
    <w:rsid w:val="00590B78"/>
    <w:rsid w:val="00590BAE"/>
    <w:rsid w:val="00590C28"/>
    <w:rsid w:val="00590DD3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8B0"/>
    <w:rsid w:val="0059190E"/>
    <w:rsid w:val="00591950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0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5A1"/>
    <w:rsid w:val="005A3669"/>
    <w:rsid w:val="005A36C0"/>
    <w:rsid w:val="005A3824"/>
    <w:rsid w:val="005A38D1"/>
    <w:rsid w:val="005A39A7"/>
    <w:rsid w:val="005A39BB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237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477"/>
    <w:rsid w:val="005A65E7"/>
    <w:rsid w:val="005A66E7"/>
    <w:rsid w:val="005A6792"/>
    <w:rsid w:val="005A67D0"/>
    <w:rsid w:val="005A67F6"/>
    <w:rsid w:val="005A67FB"/>
    <w:rsid w:val="005A69DA"/>
    <w:rsid w:val="005A6B48"/>
    <w:rsid w:val="005A6B70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8"/>
    <w:rsid w:val="005B4810"/>
    <w:rsid w:val="005B4846"/>
    <w:rsid w:val="005B488D"/>
    <w:rsid w:val="005B489E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F2B"/>
    <w:rsid w:val="005B6F2D"/>
    <w:rsid w:val="005B70D6"/>
    <w:rsid w:val="005B70DC"/>
    <w:rsid w:val="005B717B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06"/>
    <w:rsid w:val="005C289B"/>
    <w:rsid w:val="005C28F3"/>
    <w:rsid w:val="005C29CF"/>
    <w:rsid w:val="005C2A32"/>
    <w:rsid w:val="005C2A9C"/>
    <w:rsid w:val="005C2AE2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A4F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4A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4F7"/>
    <w:rsid w:val="005D0526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4E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CE"/>
    <w:rsid w:val="005D2F21"/>
    <w:rsid w:val="005D306F"/>
    <w:rsid w:val="005D3395"/>
    <w:rsid w:val="005D3528"/>
    <w:rsid w:val="005D35EB"/>
    <w:rsid w:val="005D3659"/>
    <w:rsid w:val="005D365A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645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802"/>
    <w:rsid w:val="005E0809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8E3"/>
    <w:rsid w:val="005E3912"/>
    <w:rsid w:val="005E3974"/>
    <w:rsid w:val="005E39D0"/>
    <w:rsid w:val="005E3AD4"/>
    <w:rsid w:val="005E3AD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3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B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655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B24"/>
    <w:rsid w:val="005F4B38"/>
    <w:rsid w:val="005F4B5E"/>
    <w:rsid w:val="005F4C3C"/>
    <w:rsid w:val="005F4DCD"/>
    <w:rsid w:val="005F4ECD"/>
    <w:rsid w:val="005F4F3E"/>
    <w:rsid w:val="005F50BB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D74"/>
    <w:rsid w:val="00600F8B"/>
    <w:rsid w:val="00600FBF"/>
    <w:rsid w:val="00600FEE"/>
    <w:rsid w:val="00600FF7"/>
    <w:rsid w:val="00601059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5A3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9D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53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3A0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23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9D"/>
    <w:rsid w:val="00613EFA"/>
    <w:rsid w:val="0061416E"/>
    <w:rsid w:val="006143E2"/>
    <w:rsid w:val="0061443D"/>
    <w:rsid w:val="00614484"/>
    <w:rsid w:val="006144C6"/>
    <w:rsid w:val="006144D2"/>
    <w:rsid w:val="006145F7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0F0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62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9C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07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53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CB"/>
    <w:rsid w:val="0063058A"/>
    <w:rsid w:val="006305A7"/>
    <w:rsid w:val="006305EB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928"/>
    <w:rsid w:val="00633A3A"/>
    <w:rsid w:val="00633A60"/>
    <w:rsid w:val="00633AF8"/>
    <w:rsid w:val="00633BBF"/>
    <w:rsid w:val="00633C08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2"/>
    <w:rsid w:val="00634A4E"/>
    <w:rsid w:val="00634AFF"/>
    <w:rsid w:val="00634B5A"/>
    <w:rsid w:val="00634B7D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668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8AE"/>
    <w:rsid w:val="00643ABC"/>
    <w:rsid w:val="00643B9A"/>
    <w:rsid w:val="00643BEB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1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8C"/>
    <w:rsid w:val="006528A7"/>
    <w:rsid w:val="0065298F"/>
    <w:rsid w:val="00652A7C"/>
    <w:rsid w:val="00652C55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357"/>
    <w:rsid w:val="00656465"/>
    <w:rsid w:val="00656517"/>
    <w:rsid w:val="006565FB"/>
    <w:rsid w:val="006565FD"/>
    <w:rsid w:val="0065661B"/>
    <w:rsid w:val="00656626"/>
    <w:rsid w:val="00656634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4E3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1EA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B9F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FF"/>
    <w:rsid w:val="00673DD4"/>
    <w:rsid w:val="00673E3C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5C5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01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BB"/>
    <w:rsid w:val="006A3BF9"/>
    <w:rsid w:val="006A3C47"/>
    <w:rsid w:val="006A3CC6"/>
    <w:rsid w:val="006A3E15"/>
    <w:rsid w:val="006A3E20"/>
    <w:rsid w:val="006A3E49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C7A"/>
    <w:rsid w:val="006B3D12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7E3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6FF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36D"/>
    <w:rsid w:val="006C43DB"/>
    <w:rsid w:val="006C43DE"/>
    <w:rsid w:val="006C4419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E86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9FD"/>
    <w:rsid w:val="006C5A5A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6FA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232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59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5ED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418"/>
    <w:rsid w:val="006D6438"/>
    <w:rsid w:val="006D643F"/>
    <w:rsid w:val="006D648E"/>
    <w:rsid w:val="006D6947"/>
    <w:rsid w:val="006D6960"/>
    <w:rsid w:val="006D6A9F"/>
    <w:rsid w:val="006D6BD2"/>
    <w:rsid w:val="006D6BD8"/>
    <w:rsid w:val="006D6BF8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EED"/>
    <w:rsid w:val="006D7F6A"/>
    <w:rsid w:val="006E0011"/>
    <w:rsid w:val="006E002C"/>
    <w:rsid w:val="006E003E"/>
    <w:rsid w:val="006E02AE"/>
    <w:rsid w:val="006E0344"/>
    <w:rsid w:val="006E043E"/>
    <w:rsid w:val="006E0485"/>
    <w:rsid w:val="006E048F"/>
    <w:rsid w:val="006E063C"/>
    <w:rsid w:val="006E06AC"/>
    <w:rsid w:val="006E06C2"/>
    <w:rsid w:val="006E078F"/>
    <w:rsid w:val="006E091F"/>
    <w:rsid w:val="006E0A80"/>
    <w:rsid w:val="006E0C08"/>
    <w:rsid w:val="006E0D5E"/>
    <w:rsid w:val="006E0DCE"/>
    <w:rsid w:val="006E0ECC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A58"/>
    <w:rsid w:val="006E2A99"/>
    <w:rsid w:val="006E2CE0"/>
    <w:rsid w:val="006E2D12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A62"/>
    <w:rsid w:val="006E3D00"/>
    <w:rsid w:val="006E3D41"/>
    <w:rsid w:val="006E3DCF"/>
    <w:rsid w:val="006E3F3F"/>
    <w:rsid w:val="006E3FA2"/>
    <w:rsid w:val="006E4033"/>
    <w:rsid w:val="006E410D"/>
    <w:rsid w:val="006E419C"/>
    <w:rsid w:val="006E41B9"/>
    <w:rsid w:val="006E4248"/>
    <w:rsid w:val="006E4312"/>
    <w:rsid w:val="006E4432"/>
    <w:rsid w:val="006E4659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C57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9C"/>
    <w:rsid w:val="006F582F"/>
    <w:rsid w:val="006F5867"/>
    <w:rsid w:val="006F587D"/>
    <w:rsid w:val="006F593A"/>
    <w:rsid w:val="006F59B2"/>
    <w:rsid w:val="006F59D4"/>
    <w:rsid w:val="006F5B14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C8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6E6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117"/>
    <w:rsid w:val="0070426D"/>
    <w:rsid w:val="00704314"/>
    <w:rsid w:val="0070433C"/>
    <w:rsid w:val="00704342"/>
    <w:rsid w:val="00704439"/>
    <w:rsid w:val="007044CB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42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1E38"/>
    <w:rsid w:val="0071217C"/>
    <w:rsid w:val="0071233D"/>
    <w:rsid w:val="0071236F"/>
    <w:rsid w:val="0071237B"/>
    <w:rsid w:val="00712398"/>
    <w:rsid w:val="007125A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9DD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752"/>
    <w:rsid w:val="00721870"/>
    <w:rsid w:val="00721997"/>
    <w:rsid w:val="007219B0"/>
    <w:rsid w:val="00721AB8"/>
    <w:rsid w:val="00721B14"/>
    <w:rsid w:val="00721CB4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30A"/>
    <w:rsid w:val="007233A9"/>
    <w:rsid w:val="007233E9"/>
    <w:rsid w:val="007234EE"/>
    <w:rsid w:val="00723657"/>
    <w:rsid w:val="007236CD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BD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26"/>
    <w:rsid w:val="00733BBB"/>
    <w:rsid w:val="00733D3C"/>
    <w:rsid w:val="00733D54"/>
    <w:rsid w:val="00733DEB"/>
    <w:rsid w:val="00733E00"/>
    <w:rsid w:val="00733E90"/>
    <w:rsid w:val="0073404D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CF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B4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69"/>
    <w:rsid w:val="007428CA"/>
    <w:rsid w:val="00742921"/>
    <w:rsid w:val="007429D1"/>
    <w:rsid w:val="00742B43"/>
    <w:rsid w:val="00742C6D"/>
    <w:rsid w:val="00742D60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822"/>
    <w:rsid w:val="0074484A"/>
    <w:rsid w:val="0074484D"/>
    <w:rsid w:val="00744887"/>
    <w:rsid w:val="007448ED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D80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85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9F"/>
    <w:rsid w:val="00756A36"/>
    <w:rsid w:val="00756ADB"/>
    <w:rsid w:val="00756B83"/>
    <w:rsid w:val="00756CA3"/>
    <w:rsid w:val="00756CF2"/>
    <w:rsid w:val="00756D19"/>
    <w:rsid w:val="00756EC2"/>
    <w:rsid w:val="00756FBA"/>
    <w:rsid w:val="00757000"/>
    <w:rsid w:val="00757034"/>
    <w:rsid w:val="00757093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12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5E5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17E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59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F7"/>
    <w:rsid w:val="00773E74"/>
    <w:rsid w:val="00773F0B"/>
    <w:rsid w:val="00773FC2"/>
    <w:rsid w:val="00774014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2F"/>
    <w:rsid w:val="00775ED9"/>
    <w:rsid w:val="007760CA"/>
    <w:rsid w:val="00776401"/>
    <w:rsid w:val="007764C2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A7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6D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0B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3D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B78"/>
    <w:rsid w:val="00786BD6"/>
    <w:rsid w:val="00786BD8"/>
    <w:rsid w:val="00786C00"/>
    <w:rsid w:val="00786CCB"/>
    <w:rsid w:val="00786D29"/>
    <w:rsid w:val="00786DB9"/>
    <w:rsid w:val="00786F17"/>
    <w:rsid w:val="00786F2D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AED"/>
    <w:rsid w:val="00790BDD"/>
    <w:rsid w:val="00790CEA"/>
    <w:rsid w:val="00790CFC"/>
    <w:rsid w:val="00790F20"/>
    <w:rsid w:val="00790F87"/>
    <w:rsid w:val="0079100D"/>
    <w:rsid w:val="00791052"/>
    <w:rsid w:val="00791127"/>
    <w:rsid w:val="007912B3"/>
    <w:rsid w:val="0079134B"/>
    <w:rsid w:val="00791371"/>
    <w:rsid w:val="007913E3"/>
    <w:rsid w:val="0079143B"/>
    <w:rsid w:val="007915CE"/>
    <w:rsid w:val="007916BA"/>
    <w:rsid w:val="007916F1"/>
    <w:rsid w:val="007917E1"/>
    <w:rsid w:val="007917FE"/>
    <w:rsid w:val="007918FB"/>
    <w:rsid w:val="0079191C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DC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44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78F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75"/>
    <w:rsid w:val="007C2AE6"/>
    <w:rsid w:val="007C2BD3"/>
    <w:rsid w:val="007C2CFB"/>
    <w:rsid w:val="007C2D4A"/>
    <w:rsid w:val="007C2F9A"/>
    <w:rsid w:val="007C2FE1"/>
    <w:rsid w:val="007C2FF1"/>
    <w:rsid w:val="007C3093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22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37"/>
    <w:rsid w:val="007D2B8E"/>
    <w:rsid w:val="007D2BAD"/>
    <w:rsid w:val="007D2D42"/>
    <w:rsid w:val="007D2D43"/>
    <w:rsid w:val="007D2D5F"/>
    <w:rsid w:val="007D2DDD"/>
    <w:rsid w:val="007D2E01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67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1F11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F1B"/>
    <w:rsid w:val="007E5096"/>
    <w:rsid w:val="007E50A7"/>
    <w:rsid w:val="007E5131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A7"/>
    <w:rsid w:val="007E6EDF"/>
    <w:rsid w:val="007E6F33"/>
    <w:rsid w:val="007E6F5E"/>
    <w:rsid w:val="007E6F88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F6"/>
    <w:rsid w:val="007F06CE"/>
    <w:rsid w:val="007F070D"/>
    <w:rsid w:val="007F07C5"/>
    <w:rsid w:val="007F07E1"/>
    <w:rsid w:val="007F089F"/>
    <w:rsid w:val="007F08C1"/>
    <w:rsid w:val="007F0B00"/>
    <w:rsid w:val="007F0B60"/>
    <w:rsid w:val="007F0BED"/>
    <w:rsid w:val="007F0C1A"/>
    <w:rsid w:val="007F0CD5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BC3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9BE"/>
    <w:rsid w:val="007F79EA"/>
    <w:rsid w:val="007F7B29"/>
    <w:rsid w:val="007F7BB1"/>
    <w:rsid w:val="007F7C84"/>
    <w:rsid w:val="007F7CC7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7B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E47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7B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50"/>
    <w:rsid w:val="00816E17"/>
    <w:rsid w:val="00816E54"/>
    <w:rsid w:val="00816FB9"/>
    <w:rsid w:val="00816FCD"/>
    <w:rsid w:val="00817081"/>
    <w:rsid w:val="0081709C"/>
    <w:rsid w:val="008170F4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9D3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CE9"/>
    <w:rsid w:val="00826DEB"/>
    <w:rsid w:val="00826DF4"/>
    <w:rsid w:val="00826EF5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7E2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0F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EAB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6C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A06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670"/>
    <w:rsid w:val="00842683"/>
    <w:rsid w:val="00842710"/>
    <w:rsid w:val="0084276B"/>
    <w:rsid w:val="00842794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CF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A4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DEA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33D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26"/>
    <w:rsid w:val="0085306F"/>
    <w:rsid w:val="00853084"/>
    <w:rsid w:val="0085309B"/>
    <w:rsid w:val="0085316C"/>
    <w:rsid w:val="008533F1"/>
    <w:rsid w:val="00853409"/>
    <w:rsid w:val="00853528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873"/>
    <w:rsid w:val="00865991"/>
    <w:rsid w:val="008659F0"/>
    <w:rsid w:val="00865A23"/>
    <w:rsid w:val="00865A99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1A3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3E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996"/>
    <w:rsid w:val="008739A1"/>
    <w:rsid w:val="00873ADB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ED3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0D3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6D0"/>
    <w:rsid w:val="0088174F"/>
    <w:rsid w:val="00881810"/>
    <w:rsid w:val="00881822"/>
    <w:rsid w:val="00881833"/>
    <w:rsid w:val="0088183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55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62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5B7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161"/>
    <w:rsid w:val="008A3169"/>
    <w:rsid w:val="008A3174"/>
    <w:rsid w:val="008A3269"/>
    <w:rsid w:val="008A32A9"/>
    <w:rsid w:val="008A337F"/>
    <w:rsid w:val="008A341D"/>
    <w:rsid w:val="008A3494"/>
    <w:rsid w:val="008A357F"/>
    <w:rsid w:val="008A35A4"/>
    <w:rsid w:val="008A3823"/>
    <w:rsid w:val="008A3827"/>
    <w:rsid w:val="008A3830"/>
    <w:rsid w:val="008A3847"/>
    <w:rsid w:val="008A389B"/>
    <w:rsid w:val="008A3A61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117"/>
    <w:rsid w:val="008A62C8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554"/>
    <w:rsid w:val="008B068A"/>
    <w:rsid w:val="008B0781"/>
    <w:rsid w:val="008B07C0"/>
    <w:rsid w:val="008B0890"/>
    <w:rsid w:val="008B0945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735"/>
    <w:rsid w:val="008B2752"/>
    <w:rsid w:val="008B2863"/>
    <w:rsid w:val="008B29AD"/>
    <w:rsid w:val="008B2ABF"/>
    <w:rsid w:val="008B2BA7"/>
    <w:rsid w:val="008B2CC6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53"/>
    <w:rsid w:val="008B3CCD"/>
    <w:rsid w:val="008B3D74"/>
    <w:rsid w:val="008B3E24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6CE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9F2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DC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5E6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A8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085"/>
    <w:rsid w:val="008D2104"/>
    <w:rsid w:val="008D211B"/>
    <w:rsid w:val="008D2196"/>
    <w:rsid w:val="008D22B7"/>
    <w:rsid w:val="008D2326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0FF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A7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D6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AE"/>
    <w:rsid w:val="008D6B6C"/>
    <w:rsid w:val="008D6C8A"/>
    <w:rsid w:val="008D6CB8"/>
    <w:rsid w:val="008D6CF6"/>
    <w:rsid w:val="008D6D0F"/>
    <w:rsid w:val="008D6D70"/>
    <w:rsid w:val="008D6E02"/>
    <w:rsid w:val="008D6E62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B6"/>
    <w:rsid w:val="008D7CED"/>
    <w:rsid w:val="008D7D11"/>
    <w:rsid w:val="008D7ECE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CDE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D0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25"/>
    <w:rsid w:val="008E5E5F"/>
    <w:rsid w:val="008E5E9E"/>
    <w:rsid w:val="008E5F00"/>
    <w:rsid w:val="008E5FFE"/>
    <w:rsid w:val="008E61A6"/>
    <w:rsid w:val="008E61B2"/>
    <w:rsid w:val="008E623E"/>
    <w:rsid w:val="008E6464"/>
    <w:rsid w:val="008E6483"/>
    <w:rsid w:val="008E65EC"/>
    <w:rsid w:val="008E66C2"/>
    <w:rsid w:val="008E66C5"/>
    <w:rsid w:val="008E66CC"/>
    <w:rsid w:val="008E675D"/>
    <w:rsid w:val="008E67E5"/>
    <w:rsid w:val="008E6861"/>
    <w:rsid w:val="008E6878"/>
    <w:rsid w:val="008E6AB5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5D3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768"/>
    <w:rsid w:val="009118F0"/>
    <w:rsid w:val="00911917"/>
    <w:rsid w:val="009119C3"/>
    <w:rsid w:val="009119C8"/>
    <w:rsid w:val="009119F6"/>
    <w:rsid w:val="00911A4B"/>
    <w:rsid w:val="00911ADD"/>
    <w:rsid w:val="00911BCD"/>
    <w:rsid w:val="00911C58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6E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9A"/>
    <w:rsid w:val="009234C1"/>
    <w:rsid w:val="0092351E"/>
    <w:rsid w:val="009235D9"/>
    <w:rsid w:val="00923697"/>
    <w:rsid w:val="009236DE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4024"/>
    <w:rsid w:val="0092409D"/>
    <w:rsid w:val="0092410B"/>
    <w:rsid w:val="009241A0"/>
    <w:rsid w:val="00924224"/>
    <w:rsid w:val="00924410"/>
    <w:rsid w:val="009244A1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D7"/>
    <w:rsid w:val="00925685"/>
    <w:rsid w:val="00925727"/>
    <w:rsid w:val="009258EA"/>
    <w:rsid w:val="00925913"/>
    <w:rsid w:val="0092594B"/>
    <w:rsid w:val="009259D5"/>
    <w:rsid w:val="00925AFC"/>
    <w:rsid w:val="00925B99"/>
    <w:rsid w:val="00925BD4"/>
    <w:rsid w:val="00925BF7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C8D"/>
    <w:rsid w:val="00931D28"/>
    <w:rsid w:val="00931D39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181"/>
    <w:rsid w:val="00933224"/>
    <w:rsid w:val="0093322E"/>
    <w:rsid w:val="00933375"/>
    <w:rsid w:val="009333CE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04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A46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EF9"/>
    <w:rsid w:val="00952FFD"/>
    <w:rsid w:val="009532BE"/>
    <w:rsid w:val="0095330C"/>
    <w:rsid w:val="0095333D"/>
    <w:rsid w:val="0095337C"/>
    <w:rsid w:val="0095339A"/>
    <w:rsid w:val="009533A9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A5"/>
    <w:rsid w:val="00954EBD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84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0FB1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B81"/>
    <w:rsid w:val="00961C1A"/>
    <w:rsid w:val="00962020"/>
    <w:rsid w:val="00962051"/>
    <w:rsid w:val="0096205A"/>
    <w:rsid w:val="0096206C"/>
    <w:rsid w:val="00962308"/>
    <w:rsid w:val="0096232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42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6C8"/>
    <w:rsid w:val="0096571F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7F"/>
    <w:rsid w:val="00967BCB"/>
    <w:rsid w:val="00967DD4"/>
    <w:rsid w:val="00967DF9"/>
    <w:rsid w:val="00967E51"/>
    <w:rsid w:val="00967F74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88"/>
    <w:rsid w:val="0098362B"/>
    <w:rsid w:val="009837A6"/>
    <w:rsid w:val="00983861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B"/>
    <w:rsid w:val="009845FA"/>
    <w:rsid w:val="00984625"/>
    <w:rsid w:val="0098465F"/>
    <w:rsid w:val="009846D3"/>
    <w:rsid w:val="0098479C"/>
    <w:rsid w:val="009847BA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3ED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ECE"/>
    <w:rsid w:val="00995F32"/>
    <w:rsid w:val="00995F90"/>
    <w:rsid w:val="00996127"/>
    <w:rsid w:val="00996143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BC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E97"/>
    <w:rsid w:val="009A0F95"/>
    <w:rsid w:val="009A0FD4"/>
    <w:rsid w:val="009A1056"/>
    <w:rsid w:val="009A1064"/>
    <w:rsid w:val="009A10A2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601"/>
    <w:rsid w:val="009B2790"/>
    <w:rsid w:val="009B28A1"/>
    <w:rsid w:val="009B28E0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3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9DD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1F0"/>
    <w:rsid w:val="009B6247"/>
    <w:rsid w:val="009B6253"/>
    <w:rsid w:val="009B62D2"/>
    <w:rsid w:val="009B6410"/>
    <w:rsid w:val="009B647D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3A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4BB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7FE"/>
    <w:rsid w:val="009F2832"/>
    <w:rsid w:val="009F2901"/>
    <w:rsid w:val="009F29B0"/>
    <w:rsid w:val="009F29FA"/>
    <w:rsid w:val="009F2A8F"/>
    <w:rsid w:val="009F2AB5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DD3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19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5CF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D4E"/>
    <w:rsid w:val="00A15DE4"/>
    <w:rsid w:val="00A15F70"/>
    <w:rsid w:val="00A15FF5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36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5EE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300C"/>
    <w:rsid w:val="00A23045"/>
    <w:rsid w:val="00A230A4"/>
    <w:rsid w:val="00A230DD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1FC0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DEE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E"/>
    <w:rsid w:val="00A37900"/>
    <w:rsid w:val="00A379AD"/>
    <w:rsid w:val="00A37B7A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884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60"/>
    <w:rsid w:val="00A5085E"/>
    <w:rsid w:val="00A50883"/>
    <w:rsid w:val="00A50A1B"/>
    <w:rsid w:val="00A50A69"/>
    <w:rsid w:val="00A50B11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00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56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ADC"/>
    <w:rsid w:val="00A55AE0"/>
    <w:rsid w:val="00A55B64"/>
    <w:rsid w:val="00A55E48"/>
    <w:rsid w:val="00A55E7D"/>
    <w:rsid w:val="00A55E97"/>
    <w:rsid w:val="00A56039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790"/>
    <w:rsid w:val="00A5779F"/>
    <w:rsid w:val="00A57993"/>
    <w:rsid w:val="00A57A68"/>
    <w:rsid w:val="00A57B2B"/>
    <w:rsid w:val="00A57C42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AD"/>
    <w:rsid w:val="00A606E2"/>
    <w:rsid w:val="00A6070B"/>
    <w:rsid w:val="00A60738"/>
    <w:rsid w:val="00A60B16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204"/>
    <w:rsid w:val="00A612A9"/>
    <w:rsid w:val="00A61385"/>
    <w:rsid w:val="00A614E2"/>
    <w:rsid w:val="00A6151D"/>
    <w:rsid w:val="00A61663"/>
    <w:rsid w:val="00A61667"/>
    <w:rsid w:val="00A61684"/>
    <w:rsid w:val="00A617BE"/>
    <w:rsid w:val="00A618A0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B8E"/>
    <w:rsid w:val="00A64C96"/>
    <w:rsid w:val="00A64E6B"/>
    <w:rsid w:val="00A64EE1"/>
    <w:rsid w:val="00A64F76"/>
    <w:rsid w:val="00A64FDA"/>
    <w:rsid w:val="00A6504D"/>
    <w:rsid w:val="00A65111"/>
    <w:rsid w:val="00A65124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0FD6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4E"/>
    <w:rsid w:val="00A763A9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B98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1E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54"/>
    <w:rsid w:val="00A83567"/>
    <w:rsid w:val="00A835B2"/>
    <w:rsid w:val="00A83665"/>
    <w:rsid w:val="00A83681"/>
    <w:rsid w:val="00A83738"/>
    <w:rsid w:val="00A83776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25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10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C9"/>
    <w:rsid w:val="00A91FE2"/>
    <w:rsid w:val="00A9205C"/>
    <w:rsid w:val="00A92235"/>
    <w:rsid w:val="00A92508"/>
    <w:rsid w:val="00A926CA"/>
    <w:rsid w:val="00A926D4"/>
    <w:rsid w:val="00A926F9"/>
    <w:rsid w:val="00A927F2"/>
    <w:rsid w:val="00A92947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CD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35"/>
    <w:rsid w:val="00AA3978"/>
    <w:rsid w:val="00AA3A04"/>
    <w:rsid w:val="00AA3A1E"/>
    <w:rsid w:val="00AA3ADA"/>
    <w:rsid w:val="00AA3BD5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9D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48"/>
    <w:rsid w:val="00AA7B54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93C"/>
    <w:rsid w:val="00AB5985"/>
    <w:rsid w:val="00AB5A83"/>
    <w:rsid w:val="00AB5A88"/>
    <w:rsid w:val="00AB5B0A"/>
    <w:rsid w:val="00AB5C58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77"/>
    <w:rsid w:val="00AC2285"/>
    <w:rsid w:val="00AC2336"/>
    <w:rsid w:val="00AC24F7"/>
    <w:rsid w:val="00AC252C"/>
    <w:rsid w:val="00AC25F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2F42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0F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CD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EC3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53C"/>
    <w:rsid w:val="00AD753D"/>
    <w:rsid w:val="00AD759A"/>
    <w:rsid w:val="00AD7607"/>
    <w:rsid w:val="00AD762D"/>
    <w:rsid w:val="00AD766B"/>
    <w:rsid w:val="00AD76CA"/>
    <w:rsid w:val="00AD7742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45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61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DA"/>
    <w:rsid w:val="00AF0C0A"/>
    <w:rsid w:val="00AF0CFF"/>
    <w:rsid w:val="00AF0DBA"/>
    <w:rsid w:val="00AF0E37"/>
    <w:rsid w:val="00AF0E3E"/>
    <w:rsid w:val="00AF107E"/>
    <w:rsid w:val="00AF10C1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32"/>
    <w:rsid w:val="00AF3837"/>
    <w:rsid w:val="00AF3863"/>
    <w:rsid w:val="00AF38A3"/>
    <w:rsid w:val="00AF3A2F"/>
    <w:rsid w:val="00AF3B90"/>
    <w:rsid w:val="00AF3BAF"/>
    <w:rsid w:val="00AF3BEF"/>
    <w:rsid w:val="00AF3C53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89"/>
    <w:rsid w:val="00AF4CBD"/>
    <w:rsid w:val="00AF4CC3"/>
    <w:rsid w:val="00AF4CC6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256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89"/>
    <w:rsid w:val="00B00BF3"/>
    <w:rsid w:val="00B00CCA"/>
    <w:rsid w:val="00B00D50"/>
    <w:rsid w:val="00B00D5A"/>
    <w:rsid w:val="00B00E36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A8"/>
    <w:rsid w:val="00B054D0"/>
    <w:rsid w:val="00B0562F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28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1B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EE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7F6"/>
    <w:rsid w:val="00B2684A"/>
    <w:rsid w:val="00B26857"/>
    <w:rsid w:val="00B268D1"/>
    <w:rsid w:val="00B269FD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2"/>
    <w:rsid w:val="00B27469"/>
    <w:rsid w:val="00B274B7"/>
    <w:rsid w:val="00B2754B"/>
    <w:rsid w:val="00B27554"/>
    <w:rsid w:val="00B275EF"/>
    <w:rsid w:val="00B277AC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A"/>
    <w:rsid w:val="00B32954"/>
    <w:rsid w:val="00B3299B"/>
    <w:rsid w:val="00B329AD"/>
    <w:rsid w:val="00B329DF"/>
    <w:rsid w:val="00B32A0A"/>
    <w:rsid w:val="00B32A98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DE7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389"/>
    <w:rsid w:val="00B43418"/>
    <w:rsid w:val="00B4344F"/>
    <w:rsid w:val="00B434E5"/>
    <w:rsid w:val="00B43521"/>
    <w:rsid w:val="00B43599"/>
    <w:rsid w:val="00B4362B"/>
    <w:rsid w:val="00B43677"/>
    <w:rsid w:val="00B43862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49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29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06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0B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A5"/>
    <w:rsid w:val="00B576BA"/>
    <w:rsid w:val="00B577D6"/>
    <w:rsid w:val="00B57842"/>
    <w:rsid w:val="00B57C2A"/>
    <w:rsid w:val="00B57C45"/>
    <w:rsid w:val="00B57D1C"/>
    <w:rsid w:val="00B57D3D"/>
    <w:rsid w:val="00B6004B"/>
    <w:rsid w:val="00B60283"/>
    <w:rsid w:val="00B603AF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2B6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884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052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7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8003E"/>
    <w:rsid w:val="00B800B9"/>
    <w:rsid w:val="00B8021F"/>
    <w:rsid w:val="00B80327"/>
    <w:rsid w:val="00B80386"/>
    <w:rsid w:val="00B803AF"/>
    <w:rsid w:val="00B8040A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55"/>
    <w:rsid w:val="00B87B4F"/>
    <w:rsid w:val="00B87B8A"/>
    <w:rsid w:val="00B87D49"/>
    <w:rsid w:val="00B87D53"/>
    <w:rsid w:val="00B87D85"/>
    <w:rsid w:val="00B87EA4"/>
    <w:rsid w:val="00B87F09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0F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59"/>
    <w:rsid w:val="00BA60E2"/>
    <w:rsid w:val="00BA619A"/>
    <w:rsid w:val="00BA61A1"/>
    <w:rsid w:val="00BA6270"/>
    <w:rsid w:val="00BA634B"/>
    <w:rsid w:val="00BA636B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1E0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29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77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6EBA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08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604"/>
    <w:rsid w:val="00BD06EC"/>
    <w:rsid w:val="00BD06EF"/>
    <w:rsid w:val="00BD073F"/>
    <w:rsid w:val="00BD074E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CB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9DF"/>
    <w:rsid w:val="00BD6B2B"/>
    <w:rsid w:val="00BD6B6A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491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7037"/>
    <w:rsid w:val="00BE7066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35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18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96"/>
    <w:rsid w:val="00BF33B7"/>
    <w:rsid w:val="00BF3428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1DC"/>
    <w:rsid w:val="00BF51EC"/>
    <w:rsid w:val="00BF534D"/>
    <w:rsid w:val="00BF534F"/>
    <w:rsid w:val="00BF5679"/>
    <w:rsid w:val="00BF56D1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0F1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4A7"/>
    <w:rsid w:val="00C044D3"/>
    <w:rsid w:val="00C04571"/>
    <w:rsid w:val="00C047A9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25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451"/>
    <w:rsid w:val="00C074D3"/>
    <w:rsid w:val="00C07533"/>
    <w:rsid w:val="00C07551"/>
    <w:rsid w:val="00C0759C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98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0A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A5"/>
    <w:rsid w:val="00C13AAC"/>
    <w:rsid w:val="00C13B63"/>
    <w:rsid w:val="00C13C61"/>
    <w:rsid w:val="00C13C6E"/>
    <w:rsid w:val="00C13C88"/>
    <w:rsid w:val="00C13D0E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B2F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CB5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0F41"/>
    <w:rsid w:val="00C2101D"/>
    <w:rsid w:val="00C21102"/>
    <w:rsid w:val="00C21365"/>
    <w:rsid w:val="00C215D1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D67"/>
    <w:rsid w:val="00C31ED3"/>
    <w:rsid w:val="00C31ED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447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61E8"/>
    <w:rsid w:val="00C36365"/>
    <w:rsid w:val="00C36419"/>
    <w:rsid w:val="00C364C3"/>
    <w:rsid w:val="00C36508"/>
    <w:rsid w:val="00C36546"/>
    <w:rsid w:val="00C366A3"/>
    <w:rsid w:val="00C36713"/>
    <w:rsid w:val="00C3677A"/>
    <w:rsid w:val="00C3677C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414"/>
    <w:rsid w:val="00C40533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B5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6D"/>
    <w:rsid w:val="00C517CF"/>
    <w:rsid w:val="00C51841"/>
    <w:rsid w:val="00C51847"/>
    <w:rsid w:val="00C5197A"/>
    <w:rsid w:val="00C519D5"/>
    <w:rsid w:val="00C51A9D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5E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3DFB"/>
    <w:rsid w:val="00C54024"/>
    <w:rsid w:val="00C540E5"/>
    <w:rsid w:val="00C54119"/>
    <w:rsid w:val="00C54155"/>
    <w:rsid w:val="00C541C2"/>
    <w:rsid w:val="00C5420D"/>
    <w:rsid w:val="00C5438D"/>
    <w:rsid w:val="00C5438E"/>
    <w:rsid w:val="00C54411"/>
    <w:rsid w:val="00C544F6"/>
    <w:rsid w:val="00C54631"/>
    <w:rsid w:val="00C54693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1F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77"/>
    <w:rsid w:val="00C670E1"/>
    <w:rsid w:val="00C670ED"/>
    <w:rsid w:val="00C6723A"/>
    <w:rsid w:val="00C67281"/>
    <w:rsid w:val="00C674B0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15"/>
    <w:rsid w:val="00C83194"/>
    <w:rsid w:val="00C831A0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2F64"/>
    <w:rsid w:val="00C9304A"/>
    <w:rsid w:val="00C9307C"/>
    <w:rsid w:val="00C930E7"/>
    <w:rsid w:val="00C9314D"/>
    <w:rsid w:val="00C931A0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865"/>
    <w:rsid w:val="00CA1877"/>
    <w:rsid w:val="00CA18C2"/>
    <w:rsid w:val="00CA18E1"/>
    <w:rsid w:val="00CA194F"/>
    <w:rsid w:val="00CA1A77"/>
    <w:rsid w:val="00CA1B11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3F06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F21"/>
    <w:rsid w:val="00CA6F33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DC8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3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2BE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E0"/>
    <w:rsid w:val="00CB6414"/>
    <w:rsid w:val="00CB652D"/>
    <w:rsid w:val="00CB6603"/>
    <w:rsid w:val="00CB6623"/>
    <w:rsid w:val="00CB6763"/>
    <w:rsid w:val="00CB694C"/>
    <w:rsid w:val="00CB6B8E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62"/>
    <w:rsid w:val="00CC2AF8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5B6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3D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BD1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CE"/>
    <w:rsid w:val="00CD4B46"/>
    <w:rsid w:val="00CD4C1B"/>
    <w:rsid w:val="00CD4D96"/>
    <w:rsid w:val="00CD4EB6"/>
    <w:rsid w:val="00CD4EDB"/>
    <w:rsid w:val="00CD4EFE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3C1"/>
    <w:rsid w:val="00CD7411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CC"/>
    <w:rsid w:val="00CE18B0"/>
    <w:rsid w:val="00CE18E3"/>
    <w:rsid w:val="00CE18FD"/>
    <w:rsid w:val="00CE19AD"/>
    <w:rsid w:val="00CE19C2"/>
    <w:rsid w:val="00CE19ED"/>
    <w:rsid w:val="00CE1A08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0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52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8C8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05"/>
    <w:rsid w:val="00CF1D63"/>
    <w:rsid w:val="00CF1E62"/>
    <w:rsid w:val="00CF1E95"/>
    <w:rsid w:val="00CF1FC1"/>
    <w:rsid w:val="00CF1FE4"/>
    <w:rsid w:val="00CF2086"/>
    <w:rsid w:val="00CF2167"/>
    <w:rsid w:val="00CF21EE"/>
    <w:rsid w:val="00CF21F5"/>
    <w:rsid w:val="00CF228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4FD0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888"/>
    <w:rsid w:val="00CF59E2"/>
    <w:rsid w:val="00CF59E8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EF"/>
    <w:rsid w:val="00CF6020"/>
    <w:rsid w:val="00CF60E9"/>
    <w:rsid w:val="00CF63E5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D99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49"/>
    <w:rsid w:val="00D02667"/>
    <w:rsid w:val="00D0270C"/>
    <w:rsid w:val="00D027E9"/>
    <w:rsid w:val="00D0288C"/>
    <w:rsid w:val="00D02956"/>
    <w:rsid w:val="00D02A22"/>
    <w:rsid w:val="00D02BCF"/>
    <w:rsid w:val="00D02BEA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88D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EF"/>
    <w:rsid w:val="00D06DF2"/>
    <w:rsid w:val="00D06E2F"/>
    <w:rsid w:val="00D06E94"/>
    <w:rsid w:val="00D06FCB"/>
    <w:rsid w:val="00D0701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47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E42"/>
    <w:rsid w:val="00D150DC"/>
    <w:rsid w:val="00D1512F"/>
    <w:rsid w:val="00D15136"/>
    <w:rsid w:val="00D15357"/>
    <w:rsid w:val="00D15667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A5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BA5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AF4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6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4F63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DDD"/>
    <w:rsid w:val="00D42DEE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A14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79"/>
    <w:rsid w:val="00D45CE1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3D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5F0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885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249"/>
    <w:rsid w:val="00D6137E"/>
    <w:rsid w:val="00D6138A"/>
    <w:rsid w:val="00D613F6"/>
    <w:rsid w:val="00D61415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59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21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47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E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96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E2D"/>
    <w:rsid w:val="00D74E8B"/>
    <w:rsid w:val="00D74F16"/>
    <w:rsid w:val="00D74F2C"/>
    <w:rsid w:val="00D74F40"/>
    <w:rsid w:val="00D750CC"/>
    <w:rsid w:val="00D751CE"/>
    <w:rsid w:val="00D7528E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43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C6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CF2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D5"/>
    <w:rsid w:val="00D868DF"/>
    <w:rsid w:val="00D86AAA"/>
    <w:rsid w:val="00D86AB1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DAA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153"/>
    <w:rsid w:val="00D93277"/>
    <w:rsid w:val="00D932A6"/>
    <w:rsid w:val="00D932AD"/>
    <w:rsid w:val="00D932E8"/>
    <w:rsid w:val="00D933DC"/>
    <w:rsid w:val="00D93551"/>
    <w:rsid w:val="00D9357B"/>
    <w:rsid w:val="00D93584"/>
    <w:rsid w:val="00D93695"/>
    <w:rsid w:val="00D936CE"/>
    <w:rsid w:val="00D93772"/>
    <w:rsid w:val="00D937A9"/>
    <w:rsid w:val="00D9394E"/>
    <w:rsid w:val="00D93959"/>
    <w:rsid w:val="00D93992"/>
    <w:rsid w:val="00D939A3"/>
    <w:rsid w:val="00D93A1C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54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98E"/>
    <w:rsid w:val="00DA3B7B"/>
    <w:rsid w:val="00DA3B8B"/>
    <w:rsid w:val="00DA3B90"/>
    <w:rsid w:val="00DA3C8E"/>
    <w:rsid w:val="00DA3CF9"/>
    <w:rsid w:val="00DA3E0A"/>
    <w:rsid w:val="00DA3E7E"/>
    <w:rsid w:val="00DA3E7F"/>
    <w:rsid w:val="00DA3EE3"/>
    <w:rsid w:val="00DA3FF0"/>
    <w:rsid w:val="00DA401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94"/>
    <w:rsid w:val="00DA5277"/>
    <w:rsid w:val="00DA5314"/>
    <w:rsid w:val="00DA533D"/>
    <w:rsid w:val="00DA5396"/>
    <w:rsid w:val="00DA5446"/>
    <w:rsid w:val="00DA5474"/>
    <w:rsid w:val="00DA54A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DE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1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58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4D0"/>
    <w:rsid w:val="00DB6515"/>
    <w:rsid w:val="00DB658A"/>
    <w:rsid w:val="00DB65B2"/>
    <w:rsid w:val="00DB66AC"/>
    <w:rsid w:val="00DB66D1"/>
    <w:rsid w:val="00DB6742"/>
    <w:rsid w:val="00DB6952"/>
    <w:rsid w:val="00DB6959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D97"/>
    <w:rsid w:val="00DC2E97"/>
    <w:rsid w:val="00DC2F35"/>
    <w:rsid w:val="00DC2FC0"/>
    <w:rsid w:val="00DC2FCF"/>
    <w:rsid w:val="00DC3108"/>
    <w:rsid w:val="00DC339B"/>
    <w:rsid w:val="00DC346D"/>
    <w:rsid w:val="00DC347C"/>
    <w:rsid w:val="00DC3516"/>
    <w:rsid w:val="00DC35AA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C0"/>
    <w:rsid w:val="00DC5E13"/>
    <w:rsid w:val="00DC5E8D"/>
    <w:rsid w:val="00DC5EE5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DF"/>
    <w:rsid w:val="00DD0FF8"/>
    <w:rsid w:val="00DD1114"/>
    <w:rsid w:val="00DD115B"/>
    <w:rsid w:val="00DD11E9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62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C4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61E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83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066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1B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519"/>
    <w:rsid w:val="00DF7525"/>
    <w:rsid w:val="00DF7588"/>
    <w:rsid w:val="00DF7653"/>
    <w:rsid w:val="00DF768C"/>
    <w:rsid w:val="00DF7768"/>
    <w:rsid w:val="00DF77C7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52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E5F"/>
    <w:rsid w:val="00E12F3A"/>
    <w:rsid w:val="00E12F3C"/>
    <w:rsid w:val="00E1307B"/>
    <w:rsid w:val="00E130AC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97"/>
    <w:rsid w:val="00E159F1"/>
    <w:rsid w:val="00E159FE"/>
    <w:rsid w:val="00E15C51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5F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05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4E6"/>
    <w:rsid w:val="00E23502"/>
    <w:rsid w:val="00E2353A"/>
    <w:rsid w:val="00E2371A"/>
    <w:rsid w:val="00E23767"/>
    <w:rsid w:val="00E238FB"/>
    <w:rsid w:val="00E23968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249"/>
    <w:rsid w:val="00E2647C"/>
    <w:rsid w:val="00E26747"/>
    <w:rsid w:val="00E2685D"/>
    <w:rsid w:val="00E2687B"/>
    <w:rsid w:val="00E26A05"/>
    <w:rsid w:val="00E26A5D"/>
    <w:rsid w:val="00E26A98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4E8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D20"/>
    <w:rsid w:val="00E34D2B"/>
    <w:rsid w:val="00E34D35"/>
    <w:rsid w:val="00E34D54"/>
    <w:rsid w:val="00E34EA7"/>
    <w:rsid w:val="00E3503A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D8"/>
    <w:rsid w:val="00E35AF2"/>
    <w:rsid w:val="00E35AF6"/>
    <w:rsid w:val="00E35C57"/>
    <w:rsid w:val="00E35CD1"/>
    <w:rsid w:val="00E35D0A"/>
    <w:rsid w:val="00E35DBF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8FC"/>
    <w:rsid w:val="00E36A2A"/>
    <w:rsid w:val="00E36B3C"/>
    <w:rsid w:val="00E36C4B"/>
    <w:rsid w:val="00E36D87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9A4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176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84B"/>
    <w:rsid w:val="00E4290F"/>
    <w:rsid w:val="00E42A5E"/>
    <w:rsid w:val="00E42A95"/>
    <w:rsid w:val="00E42BAB"/>
    <w:rsid w:val="00E42C3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83B"/>
    <w:rsid w:val="00E438BF"/>
    <w:rsid w:val="00E43925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27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595"/>
    <w:rsid w:val="00E506D9"/>
    <w:rsid w:val="00E507B8"/>
    <w:rsid w:val="00E5088A"/>
    <w:rsid w:val="00E50992"/>
    <w:rsid w:val="00E509D1"/>
    <w:rsid w:val="00E50E16"/>
    <w:rsid w:val="00E50E6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7F8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003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69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922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D1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72"/>
    <w:rsid w:val="00E605FD"/>
    <w:rsid w:val="00E60661"/>
    <w:rsid w:val="00E608A1"/>
    <w:rsid w:val="00E6099B"/>
    <w:rsid w:val="00E60AE4"/>
    <w:rsid w:val="00E60B5C"/>
    <w:rsid w:val="00E60C89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CB9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8F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6EC9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81B"/>
    <w:rsid w:val="00E738B5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1A9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35"/>
    <w:rsid w:val="00E76CB1"/>
    <w:rsid w:val="00E76CC8"/>
    <w:rsid w:val="00E76DC0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56"/>
    <w:rsid w:val="00E813F7"/>
    <w:rsid w:val="00E815B8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12A"/>
    <w:rsid w:val="00E82147"/>
    <w:rsid w:val="00E8214E"/>
    <w:rsid w:val="00E82179"/>
    <w:rsid w:val="00E82263"/>
    <w:rsid w:val="00E822CB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9E8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88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1E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94A"/>
    <w:rsid w:val="00EA0A8E"/>
    <w:rsid w:val="00EA0B76"/>
    <w:rsid w:val="00EA0BAB"/>
    <w:rsid w:val="00EA0C72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583"/>
    <w:rsid w:val="00EA1646"/>
    <w:rsid w:val="00EA1765"/>
    <w:rsid w:val="00EA17A3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2B0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17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353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2FA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386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CB6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3015"/>
    <w:rsid w:val="00EE30EC"/>
    <w:rsid w:val="00EE3188"/>
    <w:rsid w:val="00EE320F"/>
    <w:rsid w:val="00EE32A1"/>
    <w:rsid w:val="00EE331B"/>
    <w:rsid w:val="00EE3352"/>
    <w:rsid w:val="00EE343E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F3C"/>
    <w:rsid w:val="00EE3F8B"/>
    <w:rsid w:val="00EE3FB7"/>
    <w:rsid w:val="00EE400B"/>
    <w:rsid w:val="00EE4052"/>
    <w:rsid w:val="00EE40EA"/>
    <w:rsid w:val="00EE41CF"/>
    <w:rsid w:val="00EE41DB"/>
    <w:rsid w:val="00EE421F"/>
    <w:rsid w:val="00EE4360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76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23C"/>
    <w:rsid w:val="00EF13EB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EFB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871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3B8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FFD"/>
    <w:rsid w:val="00F03097"/>
    <w:rsid w:val="00F0318B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60"/>
    <w:rsid w:val="00F04092"/>
    <w:rsid w:val="00F0414D"/>
    <w:rsid w:val="00F04172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B9"/>
    <w:rsid w:val="00F100E6"/>
    <w:rsid w:val="00F101DD"/>
    <w:rsid w:val="00F1023D"/>
    <w:rsid w:val="00F10287"/>
    <w:rsid w:val="00F1030B"/>
    <w:rsid w:val="00F1032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D83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D96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A0"/>
    <w:rsid w:val="00F23F6A"/>
    <w:rsid w:val="00F23F97"/>
    <w:rsid w:val="00F23FC3"/>
    <w:rsid w:val="00F2415D"/>
    <w:rsid w:val="00F24186"/>
    <w:rsid w:val="00F241F7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560"/>
    <w:rsid w:val="00F2770A"/>
    <w:rsid w:val="00F27716"/>
    <w:rsid w:val="00F2771C"/>
    <w:rsid w:val="00F27765"/>
    <w:rsid w:val="00F278A3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AE"/>
    <w:rsid w:val="00F31846"/>
    <w:rsid w:val="00F319FF"/>
    <w:rsid w:val="00F31A24"/>
    <w:rsid w:val="00F31AE1"/>
    <w:rsid w:val="00F31BA9"/>
    <w:rsid w:val="00F31C1A"/>
    <w:rsid w:val="00F31CC8"/>
    <w:rsid w:val="00F31CF1"/>
    <w:rsid w:val="00F31D49"/>
    <w:rsid w:val="00F31D7C"/>
    <w:rsid w:val="00F31DE3"/>
    <w:rsid w:val="00F31E98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E31"/>
    <w:rsid w:val="00F41E63"/>
    <w:rsid w:val="00F41E65"/>
    <w:rsid w:val="00F41F8A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83B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CC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14A"/>
    <w:rsid w:val="00F571DF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74"/>
    <w:rsid w:val="00F62C85"/>
    <w:rsid w:val="00F62E35"/>
    <w:rsid w:val="00F62E49"/>
    <w:rsid w:val="00F62E58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F9"/>
    <w:rsid w:val="00F63D99"/>
    <w:rsid w:val="00F63DDE"/>
    <w:rsid w:val="00F63DEA"/>
    <w:rsid w:val="00F63F3D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17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BEE"/>
    <w:rsid w:val="00F67D04"/>
    <w:rsid w:val="00F67F51"/>
    <w:rsid w:val="00F70171"/>
    <w:rsid w:val="00F70196"/>
    <w:rsid w:val="00F70276"/>
    <w:rsid w:val="00F7045A"/>
    <w:rsid w:val="00F70556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93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86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4A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383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EB"/>
    <w:rsid w:val="00F92A47"/>
    <w:rsid w:val="00F92A9E"/>
    <w:rsid w:val="00F92AAA"/>
    <w:rsid w:val="00F92B77"/>
    <w:rsid w:val="00F92C66"/>
    <w:rsid w:val="00F92DD6"/>
    <w:rsid w:val="00F92E03"/>
    <w:rsid w:val="00F92F90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8BF"/>
    <w:rsid w:val="00F94901"/>
    <w:rsid w:val="00F94923"/>
    <w:rsid w:val="00F94A3D"/>
    <w:rsid w:val="00F94A57"/>
    <w:rsid w:val="00F94A83"/>
    <w:rsid w:val="00F94AD8"/>
    <w:rsid w:val="00F94B20"/>
    <w:rsid w:val="00F94BF9"/>
    <w:rsid w:val="00F94BFD"/>
    <w:rsid w:val="00F94CCD"/>
    <w:rsid w:val="00F94D06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150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8"/>
    <w:rsid w:val="00FB020C"/>
    <w:rsid w:val="00FB02AE"/>
    <w:rsid w:val="00FB030C"/>
    <w:rsid w:val="00FB04F3"/>
    <w:rsid w:val="00FB0577"/>
    <w:rsid w:val="00FB058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13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05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DC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376"/>
    <w:rsid w:val="00FC03E3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6E0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81"/>
    <w:rsid w:val="00FC31B5"/>
    <w:rsid w:val="00FC334E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0E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B34"/>
    <w:rsid w:val="00FC5B46"/>
    <w:rsid w:val="00FC5D4F"/>
    <w:rsid w:val="00FC5E03"/>
    <w:rsid w:val="00FC5F70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83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E7D"/>
    <w:rsid w:val="00FD0FE9"/>
    <w:rsid w:val="00FD108B"/>
    <w:rsid w:val="00FD117F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99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B3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2F0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A7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B3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B96"/>
    <w:rsid w:val="00FE7C6B"/>
    <w:rsid w:val="00FE7CB3"/>
    <w:rsid w:val="00FE7D53"/>
    <w:rsid w:val="00FE7DE4"/>
    <w:rsid w:val="00FE7E42"/>
    <w:rsid w:val="00FE7E74"/>
    <w:rsid w:val="00FE7EF2"/>
    <w:rsid w:val="00FE7F4E"/>
    <w:rsid w:val="00FF001B"/>
    <w:rsid w:val="00FF006B"/>
    <w:rsid w:val="00FF0158"/>
    <w:rsid w:val="00FF01E0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DE"/>
    <w:rsid w:val="00FF4006"/>
    <w:rsid w:val="00FF40B1"/>
    <w:rsid w:val="00FF4195"/>
    <w:rsid w:val="00FF4197"/>
    <w:rsid w:val="00FF4225"/>
    <w:rsid w:val="00FF4240"/>
    <w:rsid w:val="00FF441E"/>
    <w:rsid w:val="00FF4497"/>
    <w:rsid w:val="00FF44A6"/>
    <w:rsid w:val="00FF4535"/>
    <w:rsid w:val="00FF4666"/>
    <w:rsid w:val="00FF47B6"/>
    <w:rsid w:val="00FF4A28"/>
    <w:rsid w:val="00FF4AE9"/>
    <w:rsid w:val="00FF4C23"/>
    <w:rsid w:val="00FF4C4D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CA7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5A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113A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1564</TotalTime>
  <Pages>115</Pages>
  <Words>4925</Words>
  <Characters>28075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467</cp:revision>
  <cp:lastPrinted>2026-07-20T16:42:00Z</cp:lastPrinted>
  <dcterms:created xsi:type="dcterms:W3CDTF">2026-07-20T16:43:00Z</dcterms:created>
  <dcterms:modified xsi:type="dcterms:W3CDTF">2026-07-24T17:04:00Z</dcterms:modified>
</cp:coreProperties>
</file>