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3B167EE4" w14:textId="3CA86FF3" w:rsidR="00C52C5E" w:rsidRPr="00C52C5E" w:rsidRDefault="0002346B" w:rsidP="00102EC2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878400" behindDoc="0" locked="0" layoutInCell="1" allowOverlap="1" wp14:anchorId="14D08351" wp14:editId="24EA79AA">
            <wp:simplePos x="0" y="0"/>
            <wp:positionH relativeFrom="page">
              <wp:align>right</wp:align>
            </wp:positionH>
            <wp:positionV relativeFrom="margin">
              <wp:posOffset>-811530</wp:posOffset>
            </wp:positionV>
            <wp:extent cx="12694920" cy="7680960"/>
            <wp:effectExtent l="0" t="0" r="0" b="0"/>
            <wp:wrapSquare wrapText="bothSides"/>
            <wp:docPr id="16319747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4920" cy="768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EC7E5" w14:textId="6C1A0115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77177893" w14:textId="19C7FF1A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5A799E2E" w14:textId="16CA00F0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6B63171" w14:textId="65816BD5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169370A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31557DC7" w14:textId="728B2BDC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2</w:t>
      </w:r>
      <w:r w:rsidR="00FF44A6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3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37C6FD3B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67ED944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205E4B73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6F671FC9" w14:textId="77777777" w:rsidR="002479FC" w:rsidRPr="005B717B" w:rsidRDefault="00C52C5E" w:rsidP="002479F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निम्नलिखित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कंप्यूटर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पितामह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कहा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2479FC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2479FC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2479FC"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Which of the following is known as the Father of the Computer?</w:t>
      </w:r>
    </w:p>
    <w:p w14:paraId="623B4BBE" w14:textId="77777777" w:rsidR="002479FC" w:rsidRPr="005B717B" w:rsidRDefault="002479FC" w:rsidP="002479F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हरमन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होलेरिथ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Herman Hollerith</w:t>
      </w:r>
    </w:p>
    <w:p w14:paraId="17D59D41" w14:textId="77777777" w:rsidR="002479FC" w:rsidRPr="005B717B" w:rsidRDefault="002479FC" w:rsidP="002479F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चार्ल्स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बेबेज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Charles Babbage</w:t>
      </w:r>
    </w:p>
    <w:p w14:paraId="78FE894C" w14:textId="77777777" w:rsidR="002479FC" w:rsidRPr="005B717B" w:rsidRDefault="002479FC" w:rsidP="002479F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बेल्स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पास्कल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Blaise Pascal</w:t>
      </w:r>
    </w:p>
    <w:p w14:paraId="57E61BC6" w14:textId="77777777" w:rsidR="002479FC" w:rsidRDefault="002479FC" w:rsidP="002479F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जोसेफ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जैक्युर्ड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Joseph Jacquard</w:t>
      </w:r>
    </w:p>
    <w:p w14:paraId="5741ECE0" w14:textId="31C45BD0" w:rsidR="00C52C5E" w:rsidRPr="00C11698" w:rsidRDefault="00C52C5E" w:rsidP="002479FC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</w:p>
    <w:p w14:paraId="1729250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7EDE6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E26F33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74DE1C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1DC0DE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20E12C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F387E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9B0B20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4AA9C673" w14:textId="113F30E0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FF44A6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6E2F0DCE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1E31847C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CB44B35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3EA12C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2AA74D1" w14:textId="77777777" w:rsidR="00D50A3D" w:rsidRPr="00842794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भारत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विश्व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व्यापार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संगठन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</w:rPr>
        <w:t xml:space="preserve">WTO)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मत्स्य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पालन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सब्सिडी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समझौते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को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स्वीकार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करने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वाला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Recently, India became which WTO member to formally accept the Agreement on Fisheries Subsidies?</w:t>
      </w:r>
    </w:p>
    <w:p w14:paraId="40506FE9" w14:textId="77777777" w:rsidR="00D50A3D" w:rsidRPr="00842794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7th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68E20C64" w14:textId="77777777" w:rsidR="00D50A3D" w:rsidRPr="00842794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3rd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30254DC" w14:textId="77777777" w:rsidR="00D50A3D" w:rsidRPr="00842794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125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125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B7E516A" w14:textId="77777777" w:rsidR="00D50A3D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118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118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8063303" w14:textId="77777777" w:rsidR="00D50A3D" w:rsidRPr="002F0043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F0043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2F0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ऑपरेशन वज्र</w:t>
      </w:r>
      <w:r w:rsidRPr="002F0043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तहत किस दवा की अवैध तस्करी को विफल किया गया है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Which drug's illegal trafficking was foiled under 'Operation Vajra' recently?</w:t>
      </w:r>
    </w:p>
    <w:p w14:paraId="30DFDC52" w14:textId="77777777" w:rsidR="00D50A3D" w:rsidRPr="002F0043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71414A7" w14:textId="77777777" w:rsidR="00D50A3D" w:rsidRPr="002F0043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कोडीन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Codeine</w:t>
      </w:r>
    </w:p>
    <w:p w14:paraId="7868FC7E" w14:textId="77777777" w:rsidR="00D50A3D" w:rsidRPr="002F0043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मॉर्फिन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Morphine</w:t>
      </w:r>
    </w:p>
    <w:p w14:paraId="6EAB65F5" w14:textId="77777777" w:rsidR="00D50A3D" w:rsidRPr="002F0043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ट्रामाडोल हाइड्रोक्लोराइड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Tramadol Hydrochloride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0734F55" w14:textId="77777777" w:rsidR="00D50A3D" w:rsidRPr="008E3570" w:rsidRDefault="00D50A3D" w:rsidP="00D50A3D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मेथाडोन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Methadone</w:t>
      </w:r>
    </w:p>
    <w:p w14:paraId="22B735F0" w14:textId="77777777" w:rsidR="00D50A3D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99D0BA8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3512EC">
        <w:rPr>
          <w:color w:val="000000" w:themeColor="text1"/>
          <w:sz w:val="82"/>
          <w:szCs w:val="82"/>
          <w:lang w:bidi="hi-IN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चीन के 9वें लू शुन साहित्य पुरस्कार के कविता श्रेणी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किसे सम्मानित किया गया है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Who has recently been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Poetry Award at the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Lu Xun Literary Prize in China?</w:t>
      </w:r>
    </w:p>
    <w:p w14:paraId="48D51335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वांग जिबिंग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Wang Jibing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14EB6AA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यू हुआ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Yu Hua</w:t>
      </w:r>
    </w:p>
    <w:p w14:paraId="33C26C81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मो यान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Mo Yan</w:t>
      </w:r>
    </w:p>
    <w:p w14:paraId="44C9550C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जिया पिंगवा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Jia Pingwa</w:t>
      </w:r>
    </w:p>
    <w:p w14:paraId="7AD0926F" w14:textId="77777777" w:rsidR="00D50A3D" w:rsidRPr="004239F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E8EADCD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भारत के 99वें शतरंज ग्रैंडमास्टर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बने हैं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India's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99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Chess Grandmaster?</w:t>
      </w:r>
    </w:p>
    <w:p w14:paraId="32AE6684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79FB602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विश्वेश कुमार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Vishwesh Kumar</w:t>
      </w:r>
    </w:p>
    <w:p w14:paraId="751665AE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कृष्णा पुरी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Krishna Puri</w:t>
      </w:r>
    </w:p>
    <w:p w14:paraId="7747C72F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वी. एस. रथनवेल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V. S.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Rathanvel</w:t>
      </w:r>
      <w:proofErr w:type="spellEnd"/>
    </w:p>
    <w:p w14:paraId="17B14366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अर्जुन सिंघल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Arjun Singhal</w:t>
      </w:r>
    </w:p>
    <w:p w14:paraId="06735422" w14:textId="77777777" w:rsidR="00D50A3D" w:rsidRPr="003512EC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16F590C" w14:textId="77777777" w:rsidR="00D50A3D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7B7D9C7" w14:textId="77777777" w:rsidR="00D50A3D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32A9EE0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3512EC">
        <w:rPr>
          <w:color w:val="000000" w:themeColor="text1"/>
          <w:sz w:val="82"/>
          <w:szCs w:val="82"/>
          <w:lang w:bidi="hi-IN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79वें लोकार्नो फिल्म महोत्सव में लाइफटाइम अचीवमेंट पुरस्कार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पार्डो अल्ला करिएरा</w:t>
      </w:r>
      <w:r w:rsidRPr="003512EC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से किसे सम्मानित किया जाएगा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be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Lifetime Achievement Award 'Pardo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alla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Carriera' at the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79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Locarno Film Festival?</w:t>
      </w:r>
    </w:p>
    <w:p w14:paraId="751DF3AE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क्रिस्टोफर नोलन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Christopher Nolan</w:t>
      </w:r>
    </w:p>
    <w:p w14:paraId="191A412A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डेनिस विलेन्यूव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Denis Villeneuve</w:t>
      </w:r>
    </w:p>
    <w:p w14:paraId="1F42B1EA" w14:textId="77777777" w:rsidR="00D50A3D" w:rsidRPr="003512EC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मार्टिन स्कॉर्सेसी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Martin Scorsese</w:t>
      </w:r>
    </w:p>
    <w:p w14:paraId="5CB026B0" w14:textId="77777777" w:rsidR="00D50A3D" w:rsidRPr="000650FA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जेम्स ग्रे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James Gray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CC90F1E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353A7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अंतरराष्ट्रीय शतरंज दिवस 2026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International Chess Day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7855E24A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1D71C68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18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04698E70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19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608A0B31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ADC52F5" w14:textId="77777777" w:rsidR="00D50A3D" w:rsidRPr="00353A71" w:rsidRDefault="00D50A3D" w:rsidP="00D50A3D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0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0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61675A04" w14:textId="77777777" w:rsidR="00D50A3D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4F54390" w14:textId="77777777" w:rsidR="00D50A3D" w:rsidRPr="002E05E2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4DC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394DCB">
        <w:rPr>
          <w:color w:val="000000" w:themeColor="text1"/>
          <w:sz w:val="82"/>
          <w:szCs w:val="82"/>
          <w:lang w:bidi="hi-IN"/>
        </w:rPr>
        <w:t xml:space="preserve">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7:</w:t>
      </w:r>
      <w:r w:rsidRPr="002E05E2">
        <w:rPr>
          <w:color w:val="000000" w:themeColor="text1"/>
          <w:sz w:val="82"/>
          <w:szCs w:val="82"/>
          <w:lang w:bidi="hi-IN"/>
        </w:rPr>
        <w:t xml:space="preserve">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E05E2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4 से 60 वर्ष आयु वर्ग के लिए भारत के पहले डेंगू टीके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नाम क्या है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name of India's first dengue vaccine approved for people aged </w:t>
      </w:r>
      <w:r w:rsidRPr="002E05E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4</w:t>
      </w:r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 to </w:t>
      </w:r>
      <w:r w:rsidRPr="002E05E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 years?</w:t>
      </w:r>
    </w:p>
    <w:p w14:paraId="602DCBAB" w14:textId="77777777" w:rsidR="00D50A3D" w:rsidRPr="002E05E2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7EB4F96" w14:textId="77777777" w:rsidR="00D50A3D" w:rsidRPr="002E05E2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डेंगवैक्सिया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Dengvaxia</w:t>
      </w:r>
      <w:proofErr w:type="spellEnd"/>
    </w:p>
    <w:p w14:paraId="79591FFB" w14:textId="77777777" w:rsidR="00D50A3D" w:rsidRPr="002E05E2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क्यूडेंगा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Qdenga</w:t>
      </w:r>
      <w:proofErr w:type="spellEnd"/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B2CCF00" w14:textId="77777777" w:rsidR="00D50A3D" w:rsidRPr="002E05E2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डेंगुरिल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Denguril</w:t>
      </w:r>
      <w:proofErr w:type="spellEnd"/>
    </w:p>
    <w:p w14:paraId="310E25B7" w14:textId="77777777" w:rsidR="00D50A3D" w:rsidRPr="00394DCB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डेंगशील्ड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DengShield</w:t>
      </w:r>
      <w:proofErr w:type="spellEnd"/>
    </w:p>
    <w:p w14:paraId="06C9BAEB" w14:textId="77777777" w:rsidR="00D50A3D" w:rsidRPr="0063168E" w:rsidRDefault="00D50A3D" w:rsidP="00D50A3D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4149042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यूनाइटेड किंगडम (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 xml:space="preserve">UK)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के नए प्रधानमंत्री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किसने पदभार ग्रहण किया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Who has recently assumed office as the new Prime Minister of the United Kingdom (UK)?</w:t>
      </w:r>
    </w:p>
    <w:p w14:paraId="23EEE103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E3AE9F0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ऋषि सुनक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Rishi Sunak</w:t>
      </w:r>
    </w:p>
    <w:p w14:paraId="552D585B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कीर स्टार्मर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Keir Starmer</w:t>
      </w:r>
    </w:p>
    <w:p w14:paraId="47A36F6D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एंडी बर्नहैम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Andy Burnham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3F696AA" w14:textId="77777777" w:rsidR="00D50A3D" w:rsidRPr="007D00AE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डेविड लैमी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David Lammy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5FEF172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>2026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के लोकमान्य तिलक राष्ट्रीय पुरस्कार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लिए किसे चुना गया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Who has been selected for the Lokmanya Tilak National Award 2026?</w:t>
      </w:r>
    </w:p>
    <w:p w14:paraId="2081554B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अजीत डोभाल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Ajit Doval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CB1DE89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राजनाथ सिंह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Rajnath Singh</w:t>
      </w:r>
    </w:p>
    <w:p w14:paraId="6EB301C3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एस. जयशंकर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S. Jaishankar</w:t>
      </w:r>
    </w:p>
    <w:p w14:paraId="6457876E" w14:textId="77777777" w:rsidR="00D50A3D" w:rsidRPr="007D00AE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सी. डी. एस. अनिल चौहान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Anil Chauhan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CF36EE4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5C2806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मिशन गोल्डन स्पाइस–एकीकृत लाकाडोंग हल्दी मूल्य श्रृंखला संवर्धन परियोजना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में शुरू की गई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state has the 'Mission Golden Spice – Integrated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Lakadong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Turmeric Value Chain Enhancement Project' been launched recently?</w:t>
      </w:r>
    </w:p>
    <w:p w14:paraId="71F1D1D4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650BAA46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सिक्किम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Sikkim</w:t>
      </w:r>
    </w:p>
    <w:p w14:paraId="0B902DCD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नागालैंड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3539DA4E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2949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778AB18" w14:textId="77777777" w:rsidR="00D50A3D" w:rsidRPr="00FE51DE" w:rsidRDefault="00D50A3D" w:rsidP="00D50A3D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B487982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मेनुइरे अंतरराष्ट्रीय शतरंज चैंपियनशिप 2026 का स्वर्ण पदक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किसने जीता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won the Gold Medal at the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Menuires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International Chess Championship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66A3622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3ABA240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D32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ओमेल्जा आर्टेम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Omelja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Artem</w:t>
      </w:r>
    </w:p>
    <w:p w14:paraId="3A7C3A4E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राजा ऋत्विक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Raja Ritvik</w:t>
      </w:r>
    </w:p>
    <w:p w14:paraId="4AD59FFF" w14:textId="77777777" w:rsidR="00D50A3D" w:rsidRPr="005C2806" w:rsidRDefault="00D50A3D" w:rsidP="00D50A3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एस. रोहित कृष्णा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S. Rohith Krishna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067D56E" w14:textId="77777777" w:rsidR="00D50A3D" w:rsidRPr="007D00AE" w:rsidRDefault="00D50A3D" w:rsidP="00D50A3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आर. प्रज्ञानानंद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R.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Praggnanandhaa</w:t>
      </w:r>
      <w:proofErr w:type="spellEnd"/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A737DA2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5C2806">
        <w:rPr>
          <w:color w:val="000000" w:themeColor="text1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भू-स्थानिक प्रौद्योगिकी एवं उसके अनुप्रयोगों पर ब्रिक्स कार्य समूह की पाँचवीं बैठक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किस संस्थान ने की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institution recently hosted the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BRICS Working Group meeting on Geospatial Technologies and its Applications?</w:t>
      </w:r>
    </w:p>
    <w:p w14:paraId="2BA76AD3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0B9E0A4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मद्रास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05EBD211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कानपुर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Kanpur</w:t>
      </w:r>
    </w:p>
    <w:p w14:paraId="42E68B86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तिरुपति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Tirupati</w:t>
      </w:r>
    </w:p>
    <w:p w14:paraId="21837A1C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दिल्ली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Delhi</w:t>
      </w:r>
    </w:p>
    <w:p w14:paraId="4BF04343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B5138EE" w14:textId="77777777" w:rsidR="00D50A3D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5601E943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5C2806">
        <w:rPr>
          <w:color w:val="000000" w:themeColor="text1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हरित हाइड्रोजन पर उत्कृष्टता केंद्र ‘इकोजेन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>(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ECOGEN)’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के संबंध में सही कथन चुनिए।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Choose the correct statement regarding the recently announced Centre of Excellence on Green Hydrogen 'ECOGEN'.</w:t>
      </w:r>
    </w:p>
    <w:p w14:paraId="225E9146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>a)</w:t>
      </w:r>
      <w:r w:rsidRPr="00401A12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इसकी स्थापना भारतीय प्रौद्योगिकी संस्थान कानपुर करेगा।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Kanpur.</w:t>
      </w:r>
    </w:p>
    <w:p w14:paraId="20F7ED6B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>
        <w:rPr>
          <w:rFonts w:ascii="Kokila" w:hAnsi="Kokila" w:cs="Kokila"/>
          <w:b/>
          <w:bCs/>
          <w:color w:val="000000" w:themeColor="text1"/>
          <w:sz w:val="70"/>
          <w:szCs w:val="70"/>
        </w:rPr>
        <w:t>b)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इसकी स्थापना भारतीय प्रौद्योगिकी संस्थान मद्रास करेगा।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Madras.</w:t>
      </w:r>
    </w:p>
    <w:p w14:paraId="625BE42E" w14:textId="77777777" w:rsidR="00D50A3D" w:rsidRPr="005C2806" w:rsidRDefault="00D50A3D" w:rsidP="00D50A3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c)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इसे महाराष्ट्र सरकार ने मंजूरी दी है।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 has been approved by the Government of Maharashtra.</w:t>
      </w:r>
    </w:p>
    <w:p w14:paraId="5142D241" w14:textId="210014C6" w:rsidR="00C52C5E" w:rsidRPr="00D50A3D" w:rsidRDefault="00D50A3D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इसका मुख्य उद्देश्य परमाणु ऊर्जा अनुसंधान को बढ़ावा देना है।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Its main objective is to promote nuclear energy research</w:t>
      </w:r>
      <w:r>
        <w:rPr>
          <w:rFonts w:ascii="Kokila" w:hAnsi="Kokila" w:cs="Kokila"/>
          <w:b/>
          <w:bCs/>
          <w:color w:val="000099"/>
          <w:sz w:val="70"/>
          <w:szCs w:val="70"/>
        </w:rPr>
        <w:t>.</w:t>
      </w:r>
    </w:p>
    <w:p w14:paraId="6F3A3F7C" w14:textId="77777777" w:rsidR="007125A8" w:rsidRPr="00C52C5E" w:rsidRDefault="007125A8" w:rsidP="00D50A3D">
      <w:pPr>
        <w:spacing w:after="0" w:line="240" w:lineRule="auto"/>
        <w:contextualSpacing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C40FC32" w14:textId="77777777" w:rsidR="00C52C5E" w:rsidRPr="00C52C5E" w:rsidRDefault="00C52C5E" w:rsidP="00C52C5E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0417CE9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05CB10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F0001EF" w14:textId="77777777" w:rsidR="00C52C5E" w:rsidRPr="00C52C5E" w:rsidRDefault="00C52C5E" w:rsidP="00C52C5E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E56DDA0" w14:textId="45553054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="0005755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45813EF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A5A06B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3ABF702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1411450" w14:textId="39E666A2" w:rsidR="00372B1C" w:rsidRPr="00372B1C" w:rsidRDefault="00C52C5E" w:rsidP="00372B1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2031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तक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ग्लोबल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कैपेबिलिटी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सेंटर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</w:rPr>
        <w:t xml:space="preserve">GCCs)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72B1C"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="00372B1C"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150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रोडमैप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recently unveiled a roadmap to increase the number of Global Capability </w:t>
      </w:r>
      <w:proofErr w:type="spellStart"/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>Centres</w:t>
      </w:r>
      <w:proofErr w:type="spellEnd"/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 (GCCs) to 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150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 by 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2031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8B536FF" w14:textId="77777777" w:rsidR="00372B1C" w:rsidRPr="00372B1C" w:rsidRDefault="00372B1C" w:rsidP="00372B1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0B0BD13F" w14:textId="77777777" w:rsidR="00372B1C" w:rsidRPr="00372B1C" w:rsidRDefault="00372B1C" w:rsidP="00372B1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5F6713FC" w14:textId="77777777" w:rsidR="00372B1C" w:rsidRPr="00372B1C" w:rsidRDefault="00372B1C" w:rsidP="00372B1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444CEBFA" w14:textId="0DE19ACF" w:rsidR="00C52C5E" w:rsidRPr="00C52C5E" w:rsidRDefault="00372B1C" w:rsidP="00372B1C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तेलंगाना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9B61F0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5328" behindDoc="0" locked="0" layoutInCell="1" allowOverlap="1" wp14:anchorId="1676A197" wp14:editId="627F1357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1831995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605C11E" w14:textId="3AEE71F6" w:rsidR="00C52C5E" w:rsidRPr="00B00E36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372B1C"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="00372B1C"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72B1C" w:rsidRPr="00372B1C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6A29C52A" w14:textId="77777777" w:rsidR="00601059" w:rsidRPr="00C52C5E" w:rsidRDefault="00601059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7270C18" w14:textId="77777777" w:rsidR="003B5B33" w:rsidRPr="003B5B33" w:rsidRDefault="003B5B33" w:rsidP="003B5B3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केरल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2031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राज्य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ग्लोबल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कैपेबिलिटी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सेंटर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Global Capability Centres–GCCs)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संख्या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45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बढ़ाकर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150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करने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लाख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रोजगार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सृजित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Create)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रोडमैप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Roadmap)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प्रस्तुत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F3140E9" w14:textId="77777777" w:rsidR="003B5B33" w:rsidRDefault="003B5B33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रणनीति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जीसीसी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व्यवहार्यता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रिपोर्ट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GCC Feasibility Report)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उद्योग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वाणिज्य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आईटी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एआई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कुन्हालीकुट्टी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तिरुवनंतपुरम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स्थित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टेक्नोपार्क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Technopark)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केरल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जीसीसी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आउटलुक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2026 (Kerala GCC Outlook 2026 Conclave)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सम्मेलन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B5B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5B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575BCC4E" w14:textId="5EFDF7D8" w:rsidR="00A83C25" w:rsidRPr="00A83C25" w:rsidRDefault="00C52C5E" w:rsidP="00A83C2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यूपीआई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</w:rPr>
        <w:t xml:space="preserve">UPI)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मील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कार्ड</w:t>
      </w:r>
      <w:r w:rsidR="00A83C25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83C25" w:rsidRPr="00A83C25">
        <w:rPr>
          <w:rFonts w:ascii="Kokila" w:hAnsi="Kokila" w:cs="Kokila"/>
          <w:b/>
          <w:bCs/>
          <w:color w:val="000099"/>
          <w:sz w:val="82"/>
          <w:szCs w:val="82"/>
        </w:rPr>
        <w:t>Which company has recently launched India's first UPI-based Meal Card?</w:t>
      </w:r>
    </w:p>
    <w:p w14:paraId="77B9BB9A" w14:textId="77777777" w:rsidR="00A83C25" w:rsidRPr="00A83C25" w:rsidRDefault="00A83C25" w:rsidP="00A83C2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B5EF909" w14:textId="77777777" w:rsidR="00A83C25" w:rsidRPr="00A83C25" w:rsidRDefault="00A83C25" w:rsidP="00A83C2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पेटीएम</w:t>
      </w: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C25">
        <w:rPr>
          <w:rFonts w:ascii="Kokila" w:hAnsi="Kokila" w:cs="Kokila"/>
          <w:b/>
          <w:bCs/>
          <w:color w:val="000099"/>
          <w:sz w:val="82"/>
          <w:szCs w:val="82"/>
        </w:rPr>
        <w:t>Paytm</w:t>
      </w:r>
    </w:p>
    <w:p w14:paraId="75848BEF" w14:textId="77777777" w:rsidR="00A83C25" w:rsidRPr="00A83C25" w:rsidRDefault="00A83C25" w:rsidP="00A83C2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फोनपे</w:t>
      </w: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A83C25">
        <w:rPr>
          <w:rFonts w:ascii="Kokila" w:hAnsi="Kokila" w:cs="Kokila"/>
          <w:b/>
          <w:bCs/>
          <w:color w:val="000099"/>
          <w:sz w:val="82"/>
          <w:szCs w:val="82"/>
        </w:rPr>
        <w:t>PhonePe</w:t>
      </w:r>
      <w:proofErr w:type="spellEnd"/>
    </w:p>
    <w:p w14:paraId="78F93C78" w14:textId="77777777" w:rsidR="00A83C25" w:rsidRPr="00A83C25" w:rsidRDefault="00A83C25" w:rsidP="00A83C2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रेज़रपे</w:t>
      </w: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A83C25">
        <w:rPr>
          <w:rFonts w:ascii="Kokila" w:hAnsi="Kokila" w:cs="Kokila"/>
          <w:b/>
          <w:bCs/>
          <w:color w:val="000099"/>
          <w:sz w:val="82"/>
          <w:szCs w:val="82"/>
        </w:rPr>
        <w:t>Razorpay</w:t>
      </w:r>
      <w:proofErr w:type="spellEnd"/>
    </w:p>
    <w:p w14:paraId="1E418CF8" w14:textId="0C91B01F" w:rsidR="00C52C5E" w:rsidRPr="00C52C5E" w:rsidRDefault="00A83C25" w:rsidP="00A83C25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एनकैश</w:t>
      </w:r>
      <w:r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A83C25">
        <w:rPr>
          <w:rFonts w:ascii="Kokila" w:hAnsi="Kokila" w:cs="Kokila"/>
          <w:b/>
          <w:bCs/>
          <w:color w:val="000099"/>
          <w:sz w:val="82"/>
          <w:szCs w:val="82"/>
        </w:rPr>
        <w:t>EnKash</w:t>
      </w:r>
      <w:proofErr w:type="spellEnd"/>
    </w:p>
    <w:p w14:paraId="3C961134" w14:textId="77777777" w:rsidR="00711E38" w:rsidRDefault="00711E38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3C9C495" w14:textId="7129294B" w:rsidR="00C52C5E" w:rsidRPr="00C52C5E" w:rsidRDefault="00711E38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3280" behindDoc="0" locked="0" layoutInCell="1" allowOverlap="1" wp14:anchorId="0731BE63" wp14:editId="6EA3FEE2">
            <wp:simplePos x="0" y="0"/>
            <wp:positionH relativeFrom="margin">
              <wp:posOffset>-582930</wp:posOffset>
            </wp:positionH>
            <wp:positionV relativeFrom="margin">
              <wp:align>top</wp:align>
            </wp:positionV>
            <wp:extent cx="12740640" cy="6903720"/>
            <wp:effectExtent l="0" t="0" r="3810" b="0"/>
            <wp:wrapSquare wrapText="bothSides"/>
            <wp:docPr id="1245315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597997D" w14:textId="3AA5791D" w:rsidR="00224D23" w:rsidRPr="00A83C25" w:rsidRDefault="00C52C5E" w:rsidP="00224D2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A83C25" w:rsidRPr="00A83C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एनकैश</w:t>
      </w:r>
      <w:r w:rsidR="00A83C25" w:rsidRPr="00A83C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A83C25" w:rsidRPr="00A83C25">
        <w:rPr>
          <w:rFonts w:ascii="Kokila" w:hAnsi="Kokila" w:cs="Kokila"/>
          <w:b/>
          <w:bCs/>
          <w:color w:val="000099"/>
          <w:sz w:val="82"/>
          <w:szCs w:val="82"/>
        </w:rPr>
        <w:t>EnKash</w:t>
      </w:r>
      <w:proofErr w:type="spellEnd"/>
    </w:p>
    <w:p w14:paraId="2D94D870" w14:textId="53E8410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</w:pPr>
    </w:p>
    <w:p w14:paraId="0A36BF34" w14:textId="77777777" w:rsidR="002E4F73" w:rsidRPr="002E4F73" w:rsidRDefault="002E4F73" w:rsidP="002E4F7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एनकैश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EnKash</w:t>
      </w:r>
      <w:proofErr w:type="spellEnd"/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22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पहला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यूनिफाइड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पेमेंट्स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इंटरफेस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Unified Payments Interface–UPI)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मील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कार्ड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Meal Card)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लॉन्च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151E5A2" w14:textId="77777777" w:rsidR="002E4F73" w:rsidRPr="002E4F73" w:rsidRDefault="002E4F73" w:rsidP="002E4F7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DE37D72" w14:textId="77777777" w:rsidR="002E4F73" w:rsidRPr="002E4F73" w:rsidRDefault="002E4F73" w:rsidP="002E4F7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रुपे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proofErr w:type="spellStart"/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RuPay</w:t>
      </w:r>
      <w:proofErr w:type="spellEnd"/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)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नेटवर्क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कार्ड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कर्मचारियों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Employees)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यूपीआई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क्यूआर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कोड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UPI QR Code)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स्कैन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भोजन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किराना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व्यापारियों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के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यहाँ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मील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बैलेंस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Meal Balance)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भुगतान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Payment)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सुविधा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B507985" w14:textId="77777777" w:rsidR="002E4F73" w:rsidRPr="002E4F73" w:rsidRDefault="002E4F73" w:rsidP="002E4F7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952CDF0" w14:textId="77777777" w:rsidR="002E4F73" w:rsidRPr="002E4F73" w:rsidRDefault="002E4F73" w:rsidP="002E4F7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अप्रैल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लागू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संशोधित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आयकर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नियम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Income Tax Rules)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अनुसार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मील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भत्ता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Meal Allowance)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सीमा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8,800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रुपये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माह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अथवा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200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रुपये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भोजन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सीमा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कर्मचारी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1,05,600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8E623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मुक्त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Tax-free)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मील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लाभ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सकते</w:t>
      </w:r>
      <w:r w:rsidRPr="002E4F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4F7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2F111E3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69DB9E4" w14:textId="664598D2" w:rsidR="006069D1" w:rsidRPr="006069D1" w:rsidRDefault="00C52C5E" w:rsidP="006069D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कृत्रिम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बुद्धिमत्ता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</w:rPr>
        <w:t xml:space="preserve">AI)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पक्षी</w:t>
      </w:r>
      <w:r w:rsidR="006069D1" w:rsidRPr="008E62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069D1" w:rsidRPr="008E62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अभयारण्य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069D1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069D1"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069D1" w:rsidRPr="00BC6EBA">
        <w:rPr>
          <w:rFonts w:ascii="Kokila" w:hAnsi="Kokila" w:cs="Kokila"/>
          <w:b/>
          <w:bCs/>
          <w:color w:val="000099"/>
          <w:sz w:val="82"/>
          <w:szCs w:val="82"/>
        </w:rPr>
        <w:t>Where is India's first AI-based bird sanctuary being developed?</w:t>
      </w:r>
    </w:p>
    <w:p w14:paraId="0BF12A4F" w14:textId="77777777" w:rsidR="006069D1" w:rsidRPr="006069D1" w:rsidRDefault="006069D1" w:rsidP="006069D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केवलादेव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उद्यान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BC6EBA">
        <w:rPr>
          <w:rFonts w:ascii="Kokila" w:hAnsi="Kokila" w:cs="Kokila"/>
          <w:b/>
          <w:bCs/>
          <w:color w:val="000099"/>
          <w:sz w:val="82"/>
          <w:szCs w:val="82"/>
        </w:rPr>
        <w:t>Keoladeo</w:t>
      </w:r>
      <w:proofErr w:type="spellEnd"/>
      <w:r w:rsidRPr="00BC6EBA">
        <w:rPr>
          <w:rFonts w:ascii="Kokila" w:hAnsi="Kokila" w:cs="Kokila"/>
          <w:b/>
          <w:bCs/>
          <w:color w:val="000099"/>
          <w:sz w:val="82"/>
          <w:szCs w:val="82"/>
        </w:rPr>
        <w:t xml:space="preserve"> National Park, Rajasthan</w:t>
      </w:r>
    </w:p>
    <w:p w14:paraId="3DF0E14E" w14:textId="77777777" w:rsidR="006069D1" w:rsidRPr="00BC6EBA" w:rsidRDefault="006069D1" w:rsidP="006069D1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ठाणे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क्रीक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फ्लेमिंगो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अभयारण्य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6EBA">
        <w:rPr>
          <w:rFonts w:ascii="Kokila" w:hAnsi="Kokila" w:cs="Kokila"/>
          <w:b/>
          <w:bCs/>
          <w:color w:val="000099"/>
          <w:sz w:val="82"/>
          <w:szCs w:val="82"/>
        </w:rPr>
        <w:t>Thane Creek Flamingo Sanctuary, Mumbai</w:t>
      </w:r>
    </w:p>
    <w:p w14:paraId="5D00478C" w14:textId="77777777" w:rsidR="006069D1" w:rsidRPr="006069D1" w:rsidRDefault="006069D1" w:rsidP="006069D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चिल्का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6EBA">
        <w:rPr>
          <w:rFonts w:ascii="Kokila" w:hAnsi="Kokila" w:cs="Kokila"/>
          <w:b/>
          <w:bCs/>
          <w:color w:val="000099"/>
          <w:sz w:val="82"/>
          <w:szCs w:val="82"/>
        </w:rPr>
        <w:t>Chilika Lake, Odisha</w:t>
      </w:r>
    </w:p>
    <w:p w14:paraId="59219FBC" w14:textId="6EC5BA5F" w:rsidR="00C52C5E" w:rsidRPr="00C52C5E" w:rsidRDefault="006069D1" w:rsidP="006069D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नल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सरोवर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6EBA">
        <w:rPr>
          <w:rFonts w:ascii="Kokila" w:hAnsi="Kokila" w:cs="Kokila"/>
          <w:b/>
          <w:bCs/>
          <w:color w:val="000099"/>
          <w:sz w:val="82"/>
          <w:szCs w:val="82"/>
        </w:rPr>
        <w:t>Nal Sarovar, Gujarat</w:t>
      </w:r>
    </w:p>
    <w:p w14:paraId="00B6FD98" w14:textId="4E12832B" w:rsid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587D7C1" w14:textId="49C45A39" w:rsidR="00D63259" w:rsidRPr="00C52C5E" w:rsidRDefault="0091766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4304" behindDoc="0" locked="0" layoutInCell="1" allowOverlap="1" wp14:anchorId="15A2C756" wp14:editId="25A0EAEE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2923520" cy="6903720"/>
            <wp:effectExtent l="0" t="0" r="0" b="0"/>
            <wp:wrapSquare wrapText="bothSides"/>
            <wp:docPr id="19940587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35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6C64" w14:textId="12BF0FA9" w:rsidR="00C52C5E" w:rsidRPr="00BC6EBA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BC6EBA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ठाणे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6EBA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क्रीक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6EBA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फ्लेमिंगो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6EBA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अभयारण्य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BC6EBA" w:rsidRPr="006069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="00BC6EBA" w:rsidRPr="006069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6EBA" w:rsidRPr="00BC6EBA">
        <w:rPr>
          <w:rFonts w:ascii="Kokila" w:hAnsi="Kokila" w:cs="Kokila"/>
          <w:b/>
          <w:bCs/>
          <w:color w:val="000099"/>
          <w:sz w:val="82"/>
          <w:szCs w:val="82"/>
        </w:rPr>
        <w:t>Thane Creek Flamingo Sanctuary, Mumbai</w:t>
      </w:r>
    </w:p>
    <w:p w14:paraId="7343CFFB" w14:textId="77777777" w:rsidR="00CB393B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19667DC" w14:textId="2F1928ED" w:rsidR="00CB393B" w:rsidRPr="00CB393B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मुंबई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ठाणे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क्रीक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फ्लेमिंगो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अभयारण्य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Thane Creek Flamingo Sanctuary)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पहला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कृत्रिम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बुद्धिमत्ता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Artificial Intelligence–AI)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पक्षी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अभयारण्य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Bird Sanctuary)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1779B5E" w14:textId="1C646B34" w:rsidR="00CB393B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45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लागत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हेक्टेयर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क्षेत्रफल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भांडुप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बर्ड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पार्क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Bhandup Bird Park)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परियोजना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1.5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एआई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पक्षी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निगरानी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प्रणाली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Bird Monitoring System)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वास्तविक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Real-time)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पक्षियों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निगरानी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Tracking),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प्रजाति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पहचान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Species Identification)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विविधता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Biodiversity)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दस्तावेजीकरण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Documentation)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करेगी।</w:t>
      </w:r>
    </w:p>
    <w:p w14:paraId="7E5F146B" w14:textId="77777777" w:rsidR="00CB393B" w:rsidRPr="00CB393B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3FD566D" w14:textId="149046DC" w:rsidR="00045C95" w:rsidRPr="00045C95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ठाणे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क्रीक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रामसर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स्थल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Ramsar Site)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जहाँ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फ्लेमिंगो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Flamingos)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250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पक्षी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प्रजातियाँ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पाई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आर्द्रभूमि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Wetland)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मैंग्रोव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Mangrove)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पारिस्थितिकी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तंत्र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Ecosystem)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संरक्षण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हेक्टेयर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केवल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0.35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हेक्टेयर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आधारभूत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संरचना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Infrastructure)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जिसमें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2.16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लंबा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मैंग्रोव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नेचर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F5CA7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ट्रेल</w:t>
      </w:r>
      <w:r w:rsidRPr="00FF5CA7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Mangrove Nature Trail)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CB39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B393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B3F64B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BD51D59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B122F20" w14:textId="11E6A9D2" w:rsidR="00960FB1" w:rsidRPr="00BF3428" w:rsidRDefault="00C52C5E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हाल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ही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में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FF5CA7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पिछोर</w:t>
      </w:r>
      <w:r w:rsidR="00960FB1" w:rsidRPr="00FF5CA7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960FB1" w:rsidRPr="00FF5CA7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ऑर्बिक्यूलर</w:t>
      </w:r>
      <w:r w:rsidR="00960FB1" w:rsidRPr="00FF5CA7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960FB1" w:rsidRPr="00FF5CA7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ग्रेनाइट</w:t>
      </w:r>
      <w:r w:rsidR="00960FB1" w:rsidRPr="00FF5CA7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के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संबंध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में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सही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कथन</w:t>
      </w:r>
      <w:r w:rsidR="00960FB1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960FB1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चुनिए।</w:t>
      </w:r>
      <w:r w:rsid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="00960FB1" w:rsidRPr="00BF3428">
        <w:rPr>
          <w:rFonts w:ascii="Kokila" w:hAnsi="Kokila" w:cs="Kokila"/>
          <w:b/>
          <w:bCs/>
          <w:color w:val="000099"/>
          <w:sz w:val="64"/>
          <w:szCs w:val="64"/>
        </w:rPr>
        <w:t xml:space="preserve">Choose the correct statement regarding the recently studied </w:t>
      </w:r>
      <w:proofErr w:type="spellStart"/>
      <w:r w:rsidR="00960FB1" w:rsidRPr="00BF3428">
        <w:rPr>
          <w:rFonts w:ascii="Kokila" w:hAnsi="Kokila" w:cs="Kokila"/>
          <w:b/>
          <w:bCs/>
          <w:color w:val="000099"/>
          <w:sz w:val="64"/>
          <w:szCs w:val="64"/>
        </w:rPr>
        <w:t>Pichhore</w:t>
      </w:r>
      <w:proofErr w:type="spellEnd"/>
      <w:r w:rsidR="00960FB1" w:rsidRPr="00BF3428">
        <w:rPr>
          <w:rFonts w:ascii="Kokila" w:hAnsi="Kokila" w:cs="Kokila"/>
          <w:b/>
          <w:bCs/>
          <w:color w:val="000099"/>
          <w:sz w:val="64"/>
          <w:szCs w:val="64"/>
        </w:rPr>
        <w:t xml:space="preserve"> Orbicular Granite.</w:t>
      </w:r>
    </w:p>
    <w:p w14:paraId="43A6B1DF" w14:textId="77777777" w:rsidR="00960FB1" w:rsidRPr="00960FB1" w:rsidRDefault="00960FB1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4"/>
          <w:szCs w:val="64"/>
        </w:rPr>
      </w:pPr>
    </w:p>
    <w:p w14:paraId="64653C27" w14:textId="4FCB0911" w:rsidR="00960FB1" w:rsidRPr="00BF3428" w:rsidRDefault="00960FB1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a)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इसकी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आयु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लगभग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2.56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अरब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वर्ष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निर्धारित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गई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Pr="00BF3428">
        <w:rPr>
          <w:rFonts w:ascii="Kokila" w:hAnsi="Kokila" w:cs="Kokila"/>
          <w:b/>
          <w:bCs/>
          <w:color w:val="000099"/>
          <w:sz w:val="64"/>
          <w:szCs w:val="64"/>
        </w:rPr>
        <w:t xml:space="preserve">Its age has been determined to be about </w:t>
      </w:r>
      <w:r w:rsidRPr="00BF3428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2.56</w:t>
      </w:r>
      <w:r w:rsidRPr="00BF3428">
        <w:rPr>
          <w:rFonts w:ascii="Kokila" w:hAnsi="Kokila" w:cs="Kokila"/>
          <w:b/>
          <w:bCs/>
          <w:color w:val="000099"/>
          <w:sz w:val="64"/>
          <w:szCs w:val="64"/>
        </w:rPr>
        <w:t xml:space="preserve"> billion years.</w:t>
      </w:r>
    </w:p>
    <w:p w14:paraId="1AF8FE7B" w14:textId="4D99B4CA" w:rsidR="00960FB1" w:rsidRPr="00BF3428" w:rsidRDefault="00960FB1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b)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यह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पश्चिमी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ऑस्ट्रेलिया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के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बाद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विश्व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दूसरी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सबसे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प्राचीन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ज्ञात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ऑर्बिक्यूलर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चट्टान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Pr="00BF3428">
        <w:rPr>
          <w:rFonts w:ascii="Kokila" w:hAnsi="Kokila" w:cs="Kokila"/>
          <w:b/>
          <w:bCs/>
          <w:color w:val="000099"/>
          <w:sz w:val="64"/>
          <w:szCs w:val="64"/>
        </w:rPr>
        <w:t>It is the world's second oldest known orbicular rock after Western Australia.</w:t>
      </w:r>
    </w:p>
    <w:p w14:paraId="20F0851A" w14:textId="60188C15" w:rsidR="00960FB1" w:rsidRPr="00BF3428" w:rsidRDefault="00960FB1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c)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यह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मध्य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प्रदेश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के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शिवपुरी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जिले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के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निकट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स्थित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Pr="00BF3428">
        <w:rPr>
          <w:rFonts w:ascii="Kokila" w:hAnsi="Kokila" w:cs="Kokila"/>
          <w:b/>
          <w:bCs/>
          <w:color w:val="000099"/>
          <w:sz w:val="64"/>
          <w:szCs w:val="64"/>
        </w:rPr>
        <w:t>It is located near Shivpuri district in Madhya Pradesh.</w:t>
      </w:r>
    </w:p>
    <w:p w14:paraId="388F0E2A" w14:textId="69D28D12" w:rsidR="00C52C5E" w:rsidRPr="00BF3428" w:rsidRDefault="00960FB1" w:rsidP="00960FB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उपर्युक्त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सभी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कथन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सही</w:t>
      </w:r>
      <w:r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Pr="00BF3428">
        <w:rPr>
          <w:rFonts w:ascii="Kokila" w:hAnsi="Kokila" w:cs="Kokila"/>
          <w:b/>
          <w:bCs/>
          <w:color w:val="000099"/>
          <w:sz w:val="64"/>
          <w:szCs w:val="64"/>
        </w:rPr>
        <w:t>All of the above statements are correct.</w:t>
      </w:r>
    </w:p>
    <w:p w14:paraId="631F458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A4D77C1" w14:textId="77777777" w:rsidR="00CE78C8" w:rsidRDefault="00CE78C8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DDE74E" w14:textId="175930A3" w:rsidR="00C52C5E" w:rsidRPr="00C52C5E" w:rsidRDefault="00B672B6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6352" behindDoc="0" locked="0" layoutInCell="1" allowOverlap="1" wp14:anchorId="0D71AF37" wp14:editId="104DD2CD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710160" cy="6873240"/>
            <wp:effectExtent l="0" t="0" r="0" b="3810"/>
            <wp:wrapSquare wrapText="bothSides"/>
            <wp:docPr id="488859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1CE39CC" w14:textId="4D8391E2" w:rsidR="00967F74" w:rsidRPr="00BF3428" w:rsidRDefault="00C52C5E" w:rsidP="00967F74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F3428" w:rsidRPr="00960FB1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="00BF3428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उपर्युक्त</w:t>
      </w:r>
      <w:r w:rsidR="00BF3428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BF3428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सभी</w:t>
      </w:r>
      <w:r w:rsidR="00BF3428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BF3428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कथन</w:t>
      </w:r>
      <w:r w:rsidR="00BF3428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BF3428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सही</w:t>
      </w:r>
      <w:r w:rsidR="00BF3428" w:rsidRPr="00960FB1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BF3428" w:rsidRPr="00960FB1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हैं।</w:t>
      </w:r>
      <w:r w:rsidR="00BF342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="00BF3428" w:rsidRPr="00BF3428">
        <w:rPr>
          <w:rFonts w:ascii="Kokila" w:hAnsi="Kokila" w:cs="Kokila"/>
          <w:b/>
          <w:bCs/>
          <w:color w:val="000099"/>
          <w:sz w:val="64"/>
          <w:szCs w:val="64"/>
        </w:rPr>
        <w:t>All of the above statements are correct.</w:t>
      </w:r>
    </w:p>
    <w:p w14:paraId="7E8F8D65" w14:textId="1F8C0C32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CC17D4E" w14:textId="77777777" w:rsidR="00BF3428" w:rsidRPr="00BF3428" w:rsidRDefault="00BF3428" w:rsidP="00BF34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शिवपुरी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जिले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कुटावली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गांव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निकट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स्थित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पिछोर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ऑर्बिक्यूलर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ग्रेनाइट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Pichhore</w:t>
      </w:r>
      <w:proofErr w:type="spellEnd"/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Orbicular Granite)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आयु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यूरेनियम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सीसा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डेटिंग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Uranium-Lead–U-Pb Dating)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तकनीक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लगभग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2.56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(2.56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Billion Years)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पश्चिमी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ऑस्ट्रेलिया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Western Australia)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बाद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दूसरी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प्राचीन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ज्ञात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ऑर्बिक्यूलर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चट्टान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Orbicular Rock)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5F0EB29" w14:textId="77777777" w:rsidR="00BF3428" w:rsidRPr="00BF3428" w:rsidRDefault="00BF3428" w:rsidP="00BF34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67A44DB" w14:textId="77777777" w:rsidR="00BF3428" w:rsidRPr="00BF3428" w:rsidRDefault="00BF3428" w:rsidP="00BF34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यह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चट्टान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प्राचीन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बुंदेलखंड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क्रेटॉन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Bundelkhand Craton)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स्थित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ऑर्बिक्यूल्स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Orbicules</w:t>
      </w:r>
      <w:proofErr w:type="spellEnd"/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नामक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दुर्लभ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गोलाकार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Spherical)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खनिज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परतें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Mineral Layers)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पाई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अध्ययन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दौरान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3.5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पुराने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ज़िरकॉन</w:t>
      </w:r>
      <w:r w:rsidRPr="0042447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क्रिस्टल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Zircon Crystals)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पृथ्वी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प्रारंभिक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महाद्वीपीय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पर्पटी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Continental Crust)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मैग्मीय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प्रक्रियाओं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Magmatic Processes)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समझने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जानकारी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करते</w:t>
      </w:r>
      <w:r w:rsidRPr="00BF34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F34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2BB071E8" w14:textId="77777777" w:rsidR="00BF3428" w:rsidRPr="00BF3428" w:rsidRDefault="00BF3428" w:rsidP="00BF34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DB49C32" w14:textId="77777777" w:rsidR="00BF3428" w:rsidRDefault="00BF3428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544A30E" w14:textId="77777777" w:rsidR="00BF3428" w:rsidRDefault="00BF3428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126EA59" w14:textId="6526D166" w:rsidR="0043155F" w:rsidRPr="0043155F" w:rsidRDefault="00C52C5E" w:rsidP="0043155F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पूर्ण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आकार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इलेक्ट्रिक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वर्टिकल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टेक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ऑफ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एंड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लैंडिंग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</w:rPr>
        <w:t xml:space="preserve">eVTOL) 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विमान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43155F" w:rsidRPr="0042447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पीटी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-01 (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</w:rPr>
        <w:t>PT-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01)</w:t>
      </w:r>
      <w:r w:rsidR="0043155F" w:rsidRPr="00424473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अनावरण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155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3155F"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3155F" w:rsidRPr="0043155F">
        <w:rPr>
          <w:rFonts w:ascii="Kokila" w:hAnsi="Kokila" w:cs="Kokila"/>
          <w:b/>
          <w:bCs/>
          <w:color w:val="000099"/>
          <w:sz w:val="82"/>
          <w:szCs w:val="82"/>
        </w:rPr>
        <w:t>Which company has recently unveiled India's first full-scale electric Vertical Take-Off and Landing (eVTOL) aircraft 'PT-</w:t>
      </w:r>
      <w:r w:rsidR="0043155F" w:rsidRPr="0043155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01</w:t>
      </w:r>
      <w:r w:rsidR="0043155F" w:rsidRPr="0043155F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0CF92703" w14:textId="77777777" w:rsidR="0043155F" w:rsidRPr="0043155F" w:rsidRDefault="0043155F" w:rsidP="0043155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ईप्लेन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>ePlane</w:t>
      </w:r>
      <w:proofErr w:type="spellEnd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Company</w:t>
      </w:r>
    </w:p>
    <w:p w14:paraId="4D5A46ED" w14:textId="77777777" w:rsidR="0043155F" w:rsidRPr="0043155F" w:rsidRDefault="0043155F" w:rsidP="0043155F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हिंदुस्तान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एयरोनॉटिक्स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>Hindustan Aeronautics Limited</w:t>
      </w:r>
    </w:p>
    <w:p w14:paraId="1B5FCBB7" w14:textId="77777777" w:rsidR="0043155F" w:rsidRPr="0043155F" w:rsidRDefault="0043155F" w:rsidP="0043155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स्काईरूट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एयरोस्पेस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>Skyroot</w:t>
      </w:r>
      <w:proofErr w:type="spellEnd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Aerospace</w:t>
      </w:r>
    </w:p>
    <w:p w14:paraId="65535A84" w14:textId="4516E83F" w:rsidR="00B267F6" w:rsidRDefault="0043155F" w:rsidP="0043155F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अग्निकुल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कॉसमॉस</w:t>
      </w:r>
      <w:r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>Agnikul</w:t>
      </w:r>
      <w:proofErr w:type="spellEnd"/>
      <w:r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Cosmos</w:t>
      </w:r>
    </w:p>
    <w:p w14:paraId="152C5E74" w14:textId="77777777" w:rsidR="008C29F2" w:rsidRDefault="008C29F2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E4A4554" w14:textId="7FFFB714" w:rsidR="00C52C5E" w:rsidRPr="00C52C5E" w:rsidRDefault="008C29F2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7376" behindDoc="0" locked="0" layoutInCell="1" allowOverlap="1" wp14:anchorId="418924E8" wp14:editId="2C69235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20650" cy="6903720"/>
            <wp:effectExtent l="0" t="0" r="0" b="0"/>
            <wp:wrapSquare wrapText="bothSides"/>
            <wp:docPr id="3096436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5292F6" w14:textId="762A0D84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7016F" w:rsidRPr="004315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7016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27016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7016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ईप्लेन</w:t>
      </w:r>
      <w:r w:rsidR="0027016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7016F" w:rsidRPr="004315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27016F" w:rsidRPr="004315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="0027016F" w:rsidRPr="0043155F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="0027016F"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="0027016F" w:rsidRPr="0043155F">
        <w:rPr>
          <w:rFonts w:ascii="Kokila" w:hAnsi="Kokila" w:cs="Kokila"/>
          <w:b/>
          <w:bCs/>
          <w:color w:val="000099"/>
          <w:sz w:val="82"/>
          <w:szCs w:val="82"/>
        </w:rPr>
        <w:t>ePlane</w:t>
      </w:r>
      <w:proofErr w:type="spellEnd"/>
      <w:r w:rsidR="0027016F" w:rsidRPr="0043155F">
        <w:rPr>
          <w:rFonts w:ascii="Kokila" w:hAnsi="Kokila" w:cs="Kokila"/>
          <w:b/>
          <w:bCs/>
          <w:color w:val="000099"/>
          <w:sz w:val="82"/>
          <w:szCs w:val="82"/>
        </w:rPr>
        <w:t xml:space="preserve"> Company</w:t>
      </w:r>
    </w:p>
    <w:p w14:paraId="14DCD35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9E64DBE" w14:textId="77777777" w:rsidR="00E35AD8" w:rsidRPr="00E35AD8" w:rsidRDefault="00E35AD8" w:rsidP="00E35AD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चेन्नई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ईप्लेन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कंपनी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The </w:t>
      </w:r>
      <w:proofErr w:type="spellStart"/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ePlane</w:t>
      </w:r>
      <w:proofErr w:type="spellEnd"/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Company)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पूर्ण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आकार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Full-scale)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इलेक्ट्रिक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वर्टिकल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टेक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ऑफ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एंड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लैंडिंग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Electric Vertical Take-Off and Landing–eVTOL)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विमान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'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पीटी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-01 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PT-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01)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'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अनावरण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29E1F16" w14:textId="1D5FB116" w:rsidR="00E35AD8" w:rsidRPr="00E35AD8" w:rsidRDefault="00E35AD8" w:rsidP="00E35AD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आईआईटी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मद्रास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इनक्यूबेट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Incubated)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स्टार्टअप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स्थापना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प्रोफेसर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सत्य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चक्रवर्ती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2,000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किलोग्राम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वजनी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विमान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पायलट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Pilot)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यात्रियों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Passengers)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सहित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लोगों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सक्षम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चार्ज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100–110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सकता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E413AC8" w14:textId="02C23759" w:rsidR="00C52C5E" w:rsidRDefault="00E35AD8" w:rsidP="00E35AD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यह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विमान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'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लिफ्ट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प्लस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क्रूज़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Lift plus Cruise)'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संरचना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Architecture)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हेलीकॉप्टर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तरह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ऊर्ध्वाधर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Vertical Take-off)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भरकर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स्थिर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पंख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Fixed-wing)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परिवर्तित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सकता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पहला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व्यावसायिक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Commercial)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उपयोग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एयर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एम्बुलेंस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Air Ambulance)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सेवाओं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जिसके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हवाई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अड्डा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स्थानांतरण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Airport Transfers)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शहरी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यात्री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Urban Passenger Transport)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उपयोग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E35A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5A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5035EAF6" w14:textId="77777777" w:rsidR="008E49D0" w:rsidRPr="00C52C5E" w:rsidRDefault="008E49D0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778D522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773665A" w14:textId="77777777" w:rsid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405F1A8" w14:textId="58E2D5A2" w:rsidR="001337F6" w:rsidRPr="001337F6" w:rsidRDefault="00C52C5E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A90E10" w:rsidRPr="00C1200A">
        <w:rPr>
          <w:rFonts w:ascii="Kokila" w:hAnsi="Kokila" w:cs="Kokila"/>
          <w:b/>
          <w:bCs/>
          <w:color w:val="C00000"/>
          <w:sz w:val="82"/>
          <w:szCs w:val="82"/>
          <w:cs/>
        </w:rPr>
        <w:t>राष्ट्रीय ध्वज दिवस</w:t>
      </w:r>
      <w:r w:rsidR="00A90E10" w:rsidRPr="00C1200A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="00A90E10" w:rsidRPr="00C1200A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="00A90E10" w:rsidRPr="00A90E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कब मनाया गया</w:t>
      </w:r>
      <w:r w:rsidR="00A90E10" w:rsidRPr="00A90E1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?</w:t>
      </w:r>
      <w:r w:rsidR="00A90E1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A90E10" w:rsidRPr="00A90E10">
        <w:rPr>
          <w:rFonts w:ascii="Kokila" w:hAnsi="Kokila" w:cs="Kokila"/>
          <w:b/>
          <w:bCs/>
          <w:color w:val="000099"/>
          <w:sz w:val="82"/>
          <w:szCs w:val="82"/>
        </w:rPr>
        <w:t>When was National Flag Day 2026 observed?</w:t>
      </w:r>
    </w:p>
    <w:p w14:paraId="33149479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90A2A6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18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2BC9917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19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849D894" w14:textId="4A82AE51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A90E1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A90E1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2AADE2D" w14:textId="24067BB6" w:rsidR="00C52C5E" w:rsidRPr="00C52C5E" w:rsidRDefault="001337F6" w:rsidP="001337F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21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21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001A4648" w14:textId="308135A1" w:rsid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58EC158" w14:textId="77777777" w:rsidR="00475795" w:rsidRDefault="00475795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700B4FA" w14:textId="50E8AD48" w:rsidR="00475795" w:rsidRPr="00C52C5E" w:rsidRDefault="009B2E73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9424" behindDoc="0" locked="0" layoutInCell="1" allowOverlap="1" wp14:anchorId="7E216FF7" wp14:editId="21820B7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84480" cy="7010400"/>
            <wp:effectExtent l="0" t="0" r="7620" b="0"/>
            <wp:wrapSquare wrapText="bothSides"/>
            <wp:docPr id="190330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480" cy="70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6FB25" w14:textId="2C9450B3" w:rsid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A90E1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6B6C"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6B6C"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A90E1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="008D6B6C"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6A4B2383" w14:textId="330D4A18" w:rsidR="00F517CC" w:rsidRPr="00C52C5E" w:rsidRDefault="00F517CC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C7FFC0E" w14:textId="77777777" w:rsidR="00E368FC" w:rsidRPr="00E368FC" w:rsidRDefault="00E368FC" w:rsidP="00E368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ध्वज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Flag Day)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अथवा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ध्वज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अंगीकरण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Flag Adoption Day)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प्रतिवर्ष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22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जुलाई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95538CC" w14:textId="77777777" w:rsidR="00E368FC" w:rsidRPr="00E368FC" w:rsidRDefault="00E368FC" w:rsidP="00E368F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दिन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22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जुलाई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1947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C1200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संविधान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सभा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Constituent Assembly)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तिरंगे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Tiranga</w:t>
      </w:r>
      <w:proofErr w:type="spellEnd"/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ध्वज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अपनाए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Adopted)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जाने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स्मृति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ध्वज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Respect),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देशभक्ति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Patriotism)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एकता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Unity)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भावना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प्रोत्साहित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E368F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368F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B3014DD" w14:textId="3DFAE8DB" w:rsidR="00DE2783" w:rsidRPr="00DE2783" w:rsidRDefault="00C52C5E" w:rsidP="00DE27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रानी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लक्ष्मीबाई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स्कूटी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दिशा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DE2783" w:rsidRPr="00C1200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निर्देश</w:t>
      </w:r>
      <w:r w:rsidR="00DE2783" w:rsidRPr="00C120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cabinet has recently approved the guidelines of the Rani </w:t>
      </w:r>
      <w:proofErr w:type="spellStart"/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>Lakshmibai</w:t>
      </w:r>
      <w:proofErr w:type="spellEnd"/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>Scooty</w:t>
      </w:r>
      <w:proofErr w:type="spellEnd"/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 xml:space="preserve"> Yojana?</w:t>
      </w:r>
    </w:p>
    <w:p w14:paraId="0E9D31A3" w14:textId="77777777" w:rsidR="00DE2783" w:rsidRPr="00DE2783" w:rsidRDefault="00DE2783" w:rsidP="00DE27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85FB67" w14:textId="77777777" w:rsidR="00DE2783" w:rsidRPr="00DE2783" w:rsidRDefault="00DE2783" w:rsidP="00DE27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120A794F" w14:textId="77777777" w:rsidR="00DE2783" w:rsidRPr="00DE2783" w:rsidRDefault="00DE2783" w:rsidP="00DE27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36DC8BD7" w14:textId="77777777" w:rsidR="00DE2783" w:rsidRPr="00DE2783" w:rsidRDefault="00DE2783" w:rsidP="00DE278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52C8405D" w14:textId="45ED7D2A" w:rsidR="00C52C5E" w:rsidRPr="00C52C5E" w:rsidRDefault="00DE2783" w:rsidP="00DE2783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हरियाणा</w:t>
      </w:r>
      <w:r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E2783">
        <w:rPr>
          <w:rFonts w:ascii="Kokila" w:hAnsi="Kokila" w:cs="Kokila"/>
          <w:b/>
          <w:bCs/>
          <w:color w:val="000099"/>
          <w:sz w:val="82"/>
          <w:szCs w:val="82"/>
        </w:rPr>
        <w:t>Haryana</w:t>
      </w:r>
    </w:p>
    <w:p w14:paraId="675A061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3A8F6E1" w14:textId="0D880024" w:rsidR="00C52C5E" w:rsidRPr="00C52C5E" w:rsidRDefault="00CD7411" w:rsidP="00C52C5E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880448" behindDoc="0" locked="0" layoutInCell="1" allowOverlap="1" wp14:anchorId="033845EA" wp14:editId="490299F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888480"/>
            <wp:effectExtent l="0" t="0" r="0" b="7620"/>
            <wp:wrapSquare wrapText="bothSides"/>
            <wp:docPr id="90697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182A9" w14:textId="634FF572" w:rsidR="004D2975" w:rsidRPr="00DE2783" w:rsidRDefault="00C52C5E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DE2783" w:rsidRPr="00DE27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2783" w:rsidRPr="00DE2783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68A32F2D" w14:textId="77777777" w:rsid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1178AC6" w14:textId="1BF03162" w:rsidR="007A14DC" w:rsidRP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मंत्रिमंडल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मुख्यमंत्री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योगी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आदित्यनाथ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अध्यक्षता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रानी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लक्ष्मीबाई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स्कूटी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Rani Lakshmibai </w:t>
      </w:r>
      <w:proofErr w:type="spellStart"/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Scooty</w:t>
      </w:r>
      <w:proofErr w:type="spellEnd"/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Yojana)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दिशा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निर्देश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Guidelines)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A2942AF" w14:textId="77777777" w:rsid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D58CF7C" w14:textId="7EE0339E" w:rsidR="007A14DC" w:rsidRP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लगभग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50,000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मेधावी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Meritorious)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स्नातक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Undergraduate)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छात्राओं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निःशुल्क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पेट्रोल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स्कूटी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Free Petrol-powered 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lastRenderedPageBreak/>
        <w:t xml:space="preserve">Scooter)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जाएगी।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पात्रता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छात्रा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परिवार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वार्षिक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Annual Income) 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12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चाहिए।</w:t>
      </w:r>
    </w:p>
    <w:p w14:paraId="631CB1B2" w14:textId="77777777" w:rsidR="007A14DC" w:rsidRP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ED9D7D9" w14:textId="77777777" w:rsidR="007A14DC" w:rsidRP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400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बजट</w:t>
      </w:r>
      <w:r w:rsidRPr="00874ED3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स्कूटी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पंजीकरण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Registration),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बीमा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Insurance),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हेलमेट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Helmet)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लीटर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पेट्रोल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7A14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A14D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663A8608" w14:textId="77777777" w:rsidR="007A14DC" w:rsidRPr="007A14DC" w:rsidRDefault="007A14DC" w:rsidP="007A14D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BE80312" w14:textId="1A2E6AEF" w:rsidR="006D6BD8" w:rsidRPr="006D6BD8" w:rsidRDefault="00C52C5E" w:rsidP="006D6B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बाढ़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प्रभावित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लोगों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मानवीय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874ED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सहायता</w:t>
      </w:r>
      <w:r w:rsidR="006D6BD8" w:rsidRPr="00874ED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D6BD8" w:rsidRPr="006D6BD8">
        <w:rPr>
          <w:rFonts w:ascii="Kokila" w:hAnsi="Kokila" w:cs="Kokila"/>
          <w:b/>
          <w:bCs/>
          <w:color w:val="000099"/>
          <w:sz w:val="82"/>
          <w:szCs w:val="82"/>
        </w:rPr>
        <w:t xml:space="preserve">In July </w:t>
      </w:r>
      <w:r w:rsidR="006D6BD8" w:rsidRPr="006D6BD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6D6BD8" w:rsidRPr="006D6BD8">
        <w:rPr>
          <w:rFonts w:ascii="Kokila" w:hAnsi="Kokila" w:cs="Kokila"/>
          <w:b/>
          <w:bCs/>
          <w:color w:val="000099"/>
          <w:sz w:val="82"/>
          <w:szCs w:val="82"/>
        </w:rPr>
        <w:t>, India provided humanitarian assistance to flood-affected people in which country?</w:t>
      </w:r>
    </w:p>
    <w:p w14:paraId="6ECAA387" w14:textId="77777777" w:rsidR="006D6BD8" w:rsidRPr="006D6BD8" w:rsidRDefault="006D6BD8" w:rsidP="006D6B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EF051A6" w14:textId="77777777" w:rsidR="006D6BD8" w:rsidRPr="006D6BD8" w:rsidRDefault="006D6BD8" w:rsidP="006D6B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नेपाल</w:t>
      </w: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D6BD8">
        <w:rPr>
          <w:rFonts w:ascii="Kokila" w:hAnsi="Kokila" w:cs="Kokila"/>
          <w:b/>
          <w:bCs/>
          <w:color w:val="000099"/>
          <w:sz w:val="82"/>
          <w:szCs w:val="82"/>
        </w:rPr>
        <w:t>Nepal</w:t>
      </w:r>
    </w:p>
    <w:p w14:paraId="147944D1" w14:textId="77777777" w:rsidR="006D6BD8" w:rsidRPr="006D6BD8" w:rsidRDefault="006D6BD8" w:rsidP="006D6B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बांग्लादेश</w:t>
      </w: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D6BD8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0B51D4FB" w14:textId="77777777" w:rsidR="006D6BD8" w:rsidRPr="006D6BD8" w:rsidRDefault="006D6BD8" w:rsidP="006D6B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अफगानिस्तान</w:t>
      </w: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D6BD8">
        <w:rPr>
          <w:rFonts w:ascii="Kokila" w:hAnsi="Kokila" w:cs="Kokila"/>
          <w:b/>
          <w:bCs/>
          <w:color w:val="000099"/>
          <w:sz w:val="82"/>
          <w:szCs w:val="82"/>
        </w:rPr>
        <w:t>Afghanistan</w:t>
      </w:r>
    </w:p>
    <w:p w14:paraId="3DEC832D" w14:textId="5D64467F" w:rsidR="00C52C5E" w:rsidRPr="00C52C5E" w:rsidRDefault="006D6BD8" w:rsidP="006D6BD8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श्रीलंका</w:t>
      </w:r>
      <w:r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D6BD8">
        <w:rPr>
          <w:rFonts w:ascii="Kokila" w:hAnsi="Kokila" w:cs="Kokila"/>
          <w:b/>
          <w:bCs/>
          <w:color w:val="000099"/>
          <w:sz w:val="82"/>
          <w:szCs w:val="82"/>
        </w:rPr>
        <w:t>Sri Lanka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3571333C" w14:textId="18B49C84" w:rsidR="00C52C5E" w:rsidRPr="00C52C5E" w:rsidRDefault="00892862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1472" behindDoc="0" locked="0" layoutInCell="1" allowOverlap="1" wp14:anchorId="566E1BE1" wp14:editId="0D82C8C7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0640" cy="6858000"/>
            <wp:effectExtent l="0" t="0" r="3810" b="0"/>
            <wp:wrapSquare wrapText="bothSides"/>
            <wp:docPr id="12744136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335FA8" w14:textId="56837738" w:rsidR="00C52C5E" w:rsidRPr="006D6BD8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6D6BD8" w:rsidRPr="006D6BD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अफगानिस्तान</w:t>
      </w:r>
      <w:r w:rsidR="006D6BD8" w:rsidRPr="006D6B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D6BD8" w:rsidRPr="006D6BD8">
        <w:rPr>
          <w:rFonts w:ascii="Kokila" w:hAnsi="Kokila" w:cs="Kokila"/>
          <w:b/>
          <w:bCs/>
          <w:color w:val="000099"/>
          <w:sz w:val="82"/>
          <w:szCs w:val="82"/>
        </w:rPr>
        <w:t>Afghanistan</w:t>
      </w:r>
    </w:p>
    <w:p w14:paraId="1088526D" w14:textId="77777777" w:rsidR="00721752" w:rsidRPr="00721752" w:rsidRDefault="00721752" w:rsidP="0072175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अफगानिस्तान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Afghanistan)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नूरिस्तान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Nuristan)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आई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बाढ़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Floods)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लोगों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सहायता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आपदा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प्रबंधन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प्राधिकरण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Disaster Management Authority–NDMA)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राहत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919A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सामग्री</w:t>
      </w:r>
      <w:r w:rsidRPr="004919A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Relief Materials),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जिसमें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खाद्य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सामग्री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पारिवारिक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तंबू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Family Tents)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कराई।</w:t>
      </w:r>
    </w:p>
    <w:p w14:paraId="124AA8A7" w14:textId="77777777" w:rsidR="00721752" w:rsidRPr="00721752" w:rsidRDefault="00721752" w:rsidP="0072175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मानवीय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सहायता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Humanitarian Assistance)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समुदायों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Communities)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तत्काल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राहत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आपदा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Disaster)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पुनर्वास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Rehabilitation)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प्रयासों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देना</w:t>
      </w:r>
      <w:r w:rsidRPr="007217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217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CF293DE" w14:textId="4D2852D1" w:rsidR="00BD28CB" w:rsidRPr="00BD28CB" w:rsidRDefault="00C52C5E" w:rsidP="00BD28C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ब्रॉड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गेज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रेलवे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नेटवर्क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737B4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विद्युतीकरण</w:t>
      </w:r>
      <w:r w:rsidR="00BD28CB" w:rsidRPr="00737B4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मामले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पहुँचा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D28CB" w:rsidRPr="00BD28CB">
        <w:rPr>
          <w:rFonts w:ascii="Kokila" w:hAnsi="Kokila" w:cs="Kokila"/>
          <w:b/>
          <w:bCs/>
          <w:color w:val="000099"/>
          <w:sz w:val="82"/>
          <w:szCs w:val="82"/>
        </w:rPr>
        <w:t>Recently, India has become which ranked country in the world in terms of Broad Gauge railway network electrification?</w:t>
      </w:r>
    </w:p>
    <w:p w14:paraId="611F9DFD" w14:textId="77777777" w:rsidR="00BD28CB" w:rsidRPr="00BD28CB" w:rsidRDefault="00BD28CB" w:rsidP="00BD28C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दूसरा</w:t>
      </w: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28CB">
        <w:rPr>
          <w:rFonts w:ascii="Kokila" w:hAnsi="Kokila" w:cs="Kokila"/>
          <w:b/>
          <w:bCs/>
          <w:color w:val="000099"/>
          <w:sz w:val="82"/>
          <w:szCs w:val="82"/>
        </w:rPr>
        <w:t>Second</w:t>
      </w:r>
    </w:p>
    <w:p w14:paraId="14FCD3CC" w14:textId="77777777" w:rsidR="00BD28CB" w:rsidRPr="00BD28CB" w:rsidRDefault="00BD28CB" w:rsidP="00BD28C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28CB">
        <w:rPr>
          <w:rFonts w:ascii="Kokila" w:hAnsi="Kokila" w:cs="Kokila"/>
          <w:b/>
          <w:bCs/>
          <w:color w:val="000099"/>
          <w:sz w:val="82"/>
          <w:szCs w:val="82"/>
        </w:rPr>
        <w:t>First</w:t>
      </w:r>
    </w:p>
    <w:p w14:paraId="4255E744" w14:textId="77777777" w:rsidR="00BD28CB" w:rsidRPr="00BD28CB" w:rsidRDefault="00BD28CB" w:rsidP="00BD28C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तीसरा</w:t>
      </w: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28CB">
        <w:rPr>
          <w:rFonts w:ascii="Kokila" w:hAnsi="Kokila" w:cs="Kokila"/>
          <w:b/>
          <w:bCs/>
          <w:color w:val="000099"/>
          <w:sz w:val="82"/>
          <w:szCs w:val="82"/>
        </w:rPr>
        <w:t>Third</w:t>
      </w:r>
    </w:p>
    <w:p w14:paraId="72721FC1" w14:textId="7495F158" w:rsidR="00C52C5E" w:rsidRPr="00C52C5E" w:rsidRDefault="00BD28CB" w:rsidP="00BD28C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चौथा</w:t>
      </w:r>
      <w:r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28CB">
        <w:rPr>
          <w:rFonts w:ascii="Kokila" w:hAnsi="Kokila" w:cs="Kokila"/>
          <w:b/>
          <w:bCs/>
          <w:color w:val="000099"/>
          <w:sz w:val="82"/>
          <w:szCs w:val="82"/>
        </w:rPr>
        <w:t>Fourth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1F3917CA" w14:textId="08506F02" w:rsidR="00C52C5E" w:rsidRPr="00C52C5E" w:rsidRDefault="00DC2FCF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2496" behindDoc="0" locked="0" layoutInCell="1" allowOverlap="1" wp14:anchorId="4375DBE4" wp14:editId="692A1242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03720"/>
            <wp:effectExtent l="0" t="0" r="0" b="0"/>
            <wp:wrapSquare wrapText="bothSides"/>
            <wp:docPr id="5834129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A4C018B" w14:textId="08979E62" w:rsidR="00B43862" w:rsidRPr="00BD28CB" w:rsidRDefault="00C52C5E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D28CB" w:rsidRPr="00BD28C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दूसरा</w:t>
      </w:r>
      <w:r w:rsidR="00BD28CB" w:rsidRPr="00BD28C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28CB" w:rsidRPr="00BD28CB">
        <w:rPr>
          <w:rFonts w:ascii="Kokila" w:hAnsi="Kokila" w:cs="Kokila"/>
          <w:b/>
          <w:bCs/>
          <w:color w:val="000099"/>
          <w:sz w:val="82"/>
          <w:szCs w:val="82"/>
        </w:rPr>
        <w:t>Second</w:t>
      </w:r>
    </w:p>
    <w:p w14:paraId="6C5270C7" w14:textId="00E4214B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2526646" w14:textId="77777777" w:rsidR="00516CA5" w:rsidRPr="00516CA5" w:rsidRDefault="00516CA5" w:rsidP="00516C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ब्रॉड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गेज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Broad Gauge)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रेलवे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नेटवर्क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99.6%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विद्युतीकरण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Electrification)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पूरा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ऐतिहासिक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उपलब्धि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हासिल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स्विट्जरलैंड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Switzerland)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बाद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दूसरा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विद्युतीकृत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Electrified)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रेलवे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नेटवर्क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वाला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E2A7EAB" w14:textId="77777777" w:rsidR="00516CA5" w:rsidRPr="00516CA5" w:rsidRDefault="00516CA5" w:rsidP="00516C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F4A4E0D" w14:textId="77777777" w:rsidR="00516CA5" w:rsidRPr="00516CA5" w:rsidRDefault="00516CA5" w:rsidP="00516C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उपलब्धि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चीन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(82%)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जापान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(64%)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फ्रांस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(60%)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यूनाइटेड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किंगडम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(39%)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आगे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निकल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रेलवे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ट्रैक्शन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Railway 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lastRenderedPageBreak/>
        <w:t xml:space="preserve">Traction)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डीजल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Diesel)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खपत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2015-16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293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लीटर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घटकर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2024-25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108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767F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लीटर</w:t>
      </w:r>
      <w:r w:rsidRPr="00B767F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रेल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कार्बन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डाइऑक्साइड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Carbon Dioxide)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उत्सर्जन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Emission)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11.5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ग्राम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सड़क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तुलना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89%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516CA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6CA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0A0F9BB" w14:textId="77777777" w:rsidR="00516CA5" w:rsidRPr="00516CA5" w:rsidRDefault="00516CA5" w:rsidP="00516CA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B7A2AD7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0E20991" w14:textId="77777777" w:rsid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0C7E646" w14:textId="77777777" w:rsidR="00745D80" w:rsidRPr="00C52C5E" w:rsidRDefault="00745D80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9A79B9C" w14:textId="77777777" w:rsidR="006C4E86" w:rsidRDefault="006C4E86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05B6DD7" w14:textId="1FD9D95F" w:rsidR="001D019A" w:rsidRPr="001D019A" w:rsidRDefault="00C52C5E" w:rsidP="001D01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100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मेगावाट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घंटा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क्षमता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वैनेडियम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रेडॉक्स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फ्लो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बैटरी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ऊर्जा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भंडारण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2524E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="001D019A" w:rsidRPr="002524E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D019A"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Where has India's first </w:t>
      </w:r>
      <w:r w:rsidR="001D019A" w:rsidRPr="001D019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100</w:t>
      </w:r>
      <w:r w:rsidR="001D019A"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 MWh Vanadium Redox Flow Battery Energy Storage System been approved recently?</w:t>
      </w:r>
    </w:p>
    <w:p w14:paraId="2E91C264" w14:textId="77777777" w:rsidR="001D019A" w:rsidRPr="001D019A" w:rsidRDefault="001D019A" w:rsidP="001D01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भड़ला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सोलर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>Bhadla</w:t>
      </w:r>
      <w:proofErr w:type="spellEnd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Rajasthan</w:t>
      </w:r>
    </w:p>
    <w:p w14:paraId="28DB3319" w14:textId="77777777" w:rsidR="001D019A" w:rsidRPr="001D019A" w:rsidRDefault="001D019A" w:rsidP="001D01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रीवा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सोलर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>Rewa Solar Park, Madhya Pradesh</w:t>
      </w:r>
    </w:p>
    <w:p w14:paraId="7C440578" w14:textId="77777777" w:rsidR="001D019A" w:rsidRPr="001D019A" w:rsidRDefault="001D019A" w:rsidP="001D01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पावगड़ा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सोलर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>Pavagada</w:t>
      </w:r>
      <w:proofErr w:type="spellEnd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Karnataka</w:t>
      </w:r>
    </w:p>
    <w:p w14:paraId="09B00C82" w14:textId="5892C00F" w:rsidR="00C52C5E" w:rsidRPr="00C52C5E" w:rsidRDefault="001D019A" w:rsidP="001D019A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खावड़ा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सोलर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>Khavda</w:t>
      </w:r>
      <w:proofErr w:type="spellEnd"/>
      <w:r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Gujarat</w:t>
      </w:r>
    </w:p>
    <w:p w14:paraId="41DC953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655CAE4" w14:textId="109A19FA" w:rsidR="00C52C5E" w:rsidRPr="00C52C5E" w:rsidRDefault="00164728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3520" behindDoc="0" locked="0" layoutInCell="1" allowOverlap="1" wp14:anchorId="47065640" wp14:editId="0ECBEE7C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40640" cy="6903720"/>
            <wp:effectExtent l="0" t="0" r="3810" b="0"/>
            <wp:wrapSquare wrapText="bothSides"/>
            <wp:docPr id="1593989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45575E0" w14:textId="1ACE0D00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खावड़ा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सोलर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1D019A" w:rsidRPr="001D01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="001D019A" w:rsidRPr="001D01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1D019A" w:rsidRPr="001D019A">
        <w:rPr>
          <w:rFonts w:ascii="Kokila" w:hAnsi="Kokila" w:cs="Kokila"/>
          <w:b/>
          <w:bCs/>
          <w:color w:val="000099"/>
          <w:sz w:val="82"/>
          <w:szCs w:val="82"/>
        </w:rPr>
        <w:t>Khavda</w:t>
      </w:r>
      <w:proofErr w:type="spellEnd"/>
      <w:r w:rsidR="001D019A" w:rsidRPr="001D019A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Gujarat</w:t>
      </w:r>
    </w:p>
    <w:p w14:paraId="3D98058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071F2A" w14:textId="77777777" w:rsidR="0092349A" w:rsidRPr="0092349A" w:rsidRDefault="0092349A" w:rsidP="009234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गुजरात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खावड़ा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सोलर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पार्क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Khavda</w:t>
      </w:r>
      <w:proofErr w:type="spellEnd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Solar Park)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100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मेगावाट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घंटा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क्षमता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वैनेडियम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रेडॉक्स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फ्लो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बैटरी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ऊर्जा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भंडारण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प्रणाली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Vanadium Redox Flow Battery Energy Storage System–VRFB BESS)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FAC856F" w14:textId="77777777" w:rsidR="0092349A" w:rsidRPr="0092349A" w:rsidRDefault="0092349A" w:rsidP="009234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परियोजना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अनुबंध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Contract)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एनटीपीसी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रिन्यूएबल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एनर्जी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9370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लिमिटेड</w:t>
      </w:r>
      <w:r w:rsidRPr="0009370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NTPC Renewable Energy Limited)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20–21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परियोजना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इंजीनियरिंग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खरीद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Engineering, Procurement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lastRenderedPageBreak/>
        <w:t xml:space="preserve">and Construction–EPC)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बोंडाडा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इंजीनियरिंग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लिमिटेड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Bondada</w:t>
      </w:r>
      <w:proofErr w:type="spellEnd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Engineering Limited)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सौंपा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जबकि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डेलेक्ट्रिक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सिस्टम्स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प्राइवेट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लिमिटेड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Delectrik</w:t>
      </w:r>
      <w:proofErr w:type="spellEnd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Systems </w:t>
      </w:r>
      <w:proofErr w:type="spellStart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Pvt.</w:t>
      </w:r>
      <w:proofErr w:type="spellEnd"/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Ltd.)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साझेदार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Technology Partner)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76A3465" w14:textId="77777777" w:rsidR="0092349A" w:rsidRPr="0092349A" w:rsidRDefault="0092349A" w:rsidP="009234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ग्रिड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स्तरीय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Utility-scale)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गैर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लिथियम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Non-lithium)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ऊर्जा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भंडारण</w:t>
      </w:r>
      <w:r w:rsidRPr="00E517F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517F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परियोजना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जिसे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2027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वैनेडियम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रेडॉक्स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फ्लो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बैटरी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Vanadium Redox Flow Battery–VRFB)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पुनर्भरणीय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Rechargeable)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बैटरी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वैनेडियम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आयनों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Vanadium Ions)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युक्त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द्रव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इलेक्ट्रोलाइट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Liquid Electrolyte)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ऊर्जा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संग्रहित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Store)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करती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234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9234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0068DBAA" w14:textId="77777777" w:rsidR="0092349A" w:rsidRPr="0092349A" w:rsidRDefault="0092349A" w:rsidP="009234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A579091" w14:textId="54EC89BF" w:rsidR="00A92947" w:rsidRPr="00A92947" w:rsidRDefault="00C52C5E" w:rsidP="00A929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श्योक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नदी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निर्मित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उडमारू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2947" w:rsidRPr="004733A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पुल</w:t>
      </w:r>
      <w:r w:rsidR="00A92947" w:rsidRPr="004733AD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inaugurated the </w:t>
      </w:r>
      <w:proofErr w:type="spellStart"/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>Udmaroo</w:t>
      </w:r>
      <w:proofErr w:type="spellEnd"/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 xml:space="preserve"> Bridge built over the </w:t>
      </w:r>
      <w:proofErr w:type="spellStart"/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>Shyok</w:t>
      </w:r>
      <w:proofErr w:type="spellEnd"/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 xml:space="preserve"> River?</w:t>
      </w:r>
    </w:p>
    <w:p w14:paraId="5C51C545" w14:textId="77777777" w:rsidR="00A92947" w:rsidRPr="00A92947" w:rsidRDefault="00A92947" w:rsidP="00A929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809C38E" w14:textId="77777777" w:rsidR="00A92947" w:rsidRPr="00A92947" w:rsidRDefault="00A92947" w:rsidP="00A929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जगत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प्रकाश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नड्डा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/>
          <w:b/>
          <w:bCs/>
          <w:color w:val="000099"/>
          <w:sz w:val="82"/>
          <w:szCs w:val="82"/>
        </w:rPr>
        <w:t>Jagat Prakash Nadda</w:t>
      </w:r>
    </w:p>
    <w:p w14:paraId="399FF01C" w14:textId="77777777" w:rsidR="00A92947" w:rsidRPr="00A92947" w:rsidRDefault="00A92947" w:rsidP="00A929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विनय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सक्सेना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/>
          <w:b/>
          <w:bCs/>
          <w:color w:val="000099"/>
          <w:sz w:val="82"/>
          <w:szCs w:val="82"/>
        </w:rPr>
        <w:t>Vinay Kumar Saxena</w:t>
      </w:r>
    </w:p>
    <w:p w14:paraId="47CB2DA0" w14:textId="77777777" w:rsidR="00A92947" w:rsidRPr="00A92947" w:rsidRDefault="00A92947" w:rsidP="00A929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मनोज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सिन्हा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/>
          <w:b/>
          <w:bCs/>
          <w:color w:val="000099"/>
          <w:sz w:val="82"/>
          <w:szCs w:val="82"/>
        </w:rPr>
        <w:t>Manoj Sinha</w:t>
      </w:r>
    </w:p>
    <w:p w14:paraId="2B61BD11" w14:textId="58A22997" w:rsidR="00C52C5E" w:rsidRPr="00C52C5E" w:rsidRDefault="00A92947" w:rsidP="00A92947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2947">
        <w:rPr>
          <w:rFonts w:ascii="Kokila" w:hAnsi="Kokila" w:cs="Kokila"/>
          <w:b/>
          <w:bCs/>
          <w:color w:val="000099"/>
          <w:sz w:val="82"/>
          <w:szCs w:val="82"/>
        </w:rPr>
        <w:t>Narendra Modi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9EF05E" w14:textId="2F28D29B" w:rsidR="00C52C5E" w:rsidRPr="00C52C5E" w:rsidRDefault="00051E8F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4544" behindDoc="0" locked="0" layoutInCell="1" allowOverlap="1" wp14:anchorId="37BCEEC1" wp14:editId="7981681D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20650" cy="6842760"/>
            <wp:effectExtent l="0" t="0" r="0" b="0"/>
            <wp:wrapSquare wrapText="bothSides"/>
            <wp:docPr id="16043659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F783304" w14:textId="637EE698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विनय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सक्सेना</w:t>
      </w:r>
      <w:r w:rsidR="00A92947" w:rsidRPr="00A929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2947" w:rsidRPr="00A92947">
        <w:rPr>
          <w:rFonts w:ascii="Kokila" w:hAnsi="Kokila" w:cs="Kokila"/>
          <w:b/>
          <w:bCs/>
          <w:color w:val="000099"/>
          <w:sz w:val="82"/>
          <w:szCs w:val="82"/>
        </w:rPr>
        <w:t>Vinay Kumar Saxena</w:t>
      </w:r>
    </w:p>
    <w:p w14:paraId="24FA8B1B" w14:textId="0BB31471" w:rsidR="0085033D" w:rsidRPr="0085033D" w:rsidRDefault="0085033D" w:rsidP="0085033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लद्दाख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उपराज्यपाल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Lieutenant Governor)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विनय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कुमार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सक्सेना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21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नुब्रा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जिले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श्योक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नदी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Shyok</w:t>
      </w:r>
      <w:proofErr w:type="spellEnd"/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River)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निर्मित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27.18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रुपये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उडमारू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D4D6B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पुल</w:t>
      </w:r>
      <w:r w:rsidRPr="008D4D6B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Udmaroo</w:t>
      </w:r>
      <w:proofErr w:type="spellEnd"/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Bridge)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उद्घाटन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607E2CBB" w14:textId="3359BD1D" w:rsidR="00C52C5E" w:rsidRPr="0085033D" w:rsidRDefault="0085033D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तीन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स्पैन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ट्रस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पुल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Three-span Truss Bridge)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निर्मित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पुल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उडमारू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हुंद्री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गांवों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दूरी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35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श्याम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गोम्बो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Sham Gombo)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तीर्थस्थल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वर्षभर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संपर्क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Connectivity)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सुनिश्चित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पुल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शासित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प्रदेश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प्रशासन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विशेष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पैकेज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Special Development Package)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बनाया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सीमावर्ती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Border)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सड़क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संपर्क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बेहतर</w:t>
      </w:r>
      <w:r w:rsidRPr="0085033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5033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</w:p>
    <w:p w14:paraId="76DAEE90" w14:textId="12AFE9AB" w:rsidR="00E379A4" w:rsidRPr="00E379A4" w:rsidRDefault="00C52C5E" w:rsidP="00E379A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16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ब्रिक्स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स्वास्थ्य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मंत्रियों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BF339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बैठक</w:t>
      </w:r>
      <w:r w:rsidR="00E379A4" w:rsidRPr="00BF339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379A4" w:rsidRPr="00E379A4">
        <w:rPr>
          <w:rFonts w:ascii="Kokila" w:hAnsi="Kokila" w:cs="Kokila"/>
          <w:b/>
          <w:bCs/>
          <w:color w:val="000099"/>
          <w:sz w:val="82"/>
          <w:szCs w:val="82"/>
        </w:rPr>
        <w:t xml:space="preserve">Where will the </w:t>
      </w:r>
      <w:r w:rsidR="00E379A4" w:rsidRPr="00E379A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proofErr w:type="spellStart"/>
      <w:r w:rsidR="00E379A4" w:rsidRPr="00E379A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E379A4" w:rsidRPr="00E379A4">
        <w:rPr>
          <w:rFonts w:ascii="Kokila" w:hAnsi="Kokila" w:cs="Kokila"/>
          <w:b/>
          <w:bCs/>
          <w:color w:val="000099"/>
          <w:sz w:val="82"/>
          <w:szCs w:val="82"/>
        </w:rPr>
        <w:t xml:space="preserve"> BRICS Health Ministers' Meeting be held recently?</w:t>
      </w:r>
    </w:p>
    <w:p w14:paraId="47FF00B3" w14:textId="77777777" w:rsidR="00E379A4" w:rsidRPr="00E379A4" w:rsidRDefault="00E379A4" w:rsidP="00E379A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CAAC92" w14:textId="77777777" w:rsidR="00E379A4" w:rsidRPr="00E379A4" w:rsidRDefault="00E379A4" w:rsidP="00E379A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चंडीगढ़</w:t>
      </w: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79A4">
        <w:rPr>
          <w:rFonts w:ascii="Kokila" w:hAnsi="Kokila" w:cs="Kokila"/>
          <w:b/>
          <w:bCs/>
          <w:color w:val="000099"/>
          <w:sz w:val="82"/>
          <w:szCs w:val="82"/>
        </w:rPr>
        <w:t>Chandigarh</w:t>
      </w:r>
    </w:p>
    <w:p w14:paraId="264B12D7" w14:textId="77777777" w:rsidR="00E379A4" w:rsidRPr="00E379A4" w:rsidRDefault="00E379A4" w:rsidP="00E379A4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79A4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291E859E" w14:textId="77777777" w:rsidR="00E379A4" w:rsidRPr="00E379A4" w:rsidRDefault="00E379A4" w:rsidP="00E379A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79A4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34F0FD5C" w14:textId="12F8CB21" w:rsidR="00C52C5E" w:rsidRPr="00C52C5E" w:rsidRDefault="00E379A4" w:rsidP="00E379A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379A4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706F73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08495EF" w14:textId="77777777" w:rsidR="00C15CB5" w:rsidRDefault="00C15CB5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9A8B03F" w14:textId="77777777" w:rsidR="00C15CB5" w:rsidRDefault="00C15CB5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479FD3" w14:textId="2EFDCA28" w:rsidR="00C52C5E" w:rsidRPr="00C52C5E" w:rsidRDefault="00C15CB5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5568" behindDoc="0" locked="0" layoutInCell="1" allowOverlap="1" wp14:anchorId="410CD343" wp14:editId="289E64B4">
            <wp:simplePos x="0" y="0"/>
            <wp:positionH relativeFrom="page">
              <wp:align>right</wp:align>
            </wp:positionH>
            <wp:positionV relativeFrom="margin">
              <wp:posOffset>26670</wp:posOffset>
            </wp:positionV>
            <wp:extent cx="12801600" cy="7010400"/>
            <wp:effectExtent l="0" t="0" r="0" b="0"/>
            <wp:wrapSquare wrapText="bothSides"/>
            <wp:docPr id="5363383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70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CB3220" w14:textId="543F5554" w:rsidR="00C52C5E" w:rsidRPr="00E379A4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bookmarkStart w:id="3" w:name="_Hlk216982945"/>
      <w:bookmarkStart w:id="4" w:name="_Hlk217281551"/>
      <w:bookmarkStart w:id="5" w:name="_Hlk215194085"/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E379A4" w:rsidRPr="00E379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चंडीगढ़</w:t>
      </w:r>
      <w:r w:rsidR="00E379A4" w:rsidRPr="00E379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379A4" w:rsidRPr="00E379A4">
        <w:rPr>
          <w:rFonts w:ascii="Kokila" w:hAnsi="Kokila" w:cs="Kokila"/>
          <w:b/>
          <w:bCs/>
          <w:color w:val="000099"/>
          <w:sz w:val="82"/>
          <w:szCs w:val="82"/>
        </w:rPr>
        <w:t>Chandigarh</w:t>
      </w:r>
    </w:p>
    <w:p w14:paraId="654ED29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bookmarkEnd w:id="3"/>
    <w:bookmarkEnd w:id="4"/>
    <w:bookmarkEnd w:id="5"/>
    <w:p w14:paraId="3024E214" w14:textId="77777777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ब्रिक्स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BRICS)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अध्यक्षता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22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24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चंडीगढ़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16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वीं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ब्रिक्स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स्वास्थ्य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मंत्रियों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0264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बैठक</w:t>
      </w:r>
      <w:r w:rsidRPr="00D0264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16th BRICS Health Ministers' Meeting)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</w:p>
    <w:p w14:paraId="1201F5F4" w14:textId="77777777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0455F90" w14:textId="77777777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अध्यक्षता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केंद्रीय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स्वास्थ्य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परिवार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कल्याण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मंत्री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जगत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प्रकाश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नड्डा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करेंगे।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ब्रिक्स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सदस्य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वरिष्ठ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अधिकारी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डिजिटल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महामारी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तैयारी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Pandemic Preparedness)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गुणवत्तापूर्ण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सेवाओं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Quality Healthcare)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समान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पहुँच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Equitable Access)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विषयों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बढ़ाने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चर्चा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करेंगे।</w:t>
      </w:r>
    </w:p>
    <w:p w14:paraId="307013EB" w14:textId="77777777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CA19549" w14:textId="77777777" w:rsidR="007E6EA7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2012, 2016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2021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ब्रिक्स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चौथी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अध्यक्षता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56B8FAE8" w14:textId="1B8B9ABE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0575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2026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अध्यक्षता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5752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विषय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Theme)</w:t>
      </w:r>
      <w:r w:rsidR="007E6EA7" w:rsidRPr="00E0575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:</w:t>
      </w:r>
      <w:r w:rsidRPr="00E05752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 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"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बिल्डिंग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फॉर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रेज़िलिएंस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इनोवेशन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कोऑपरेशन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एंड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307E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सस्टेनेबिलिटी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307E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Building for Resilience, Innovation, Cooperation and Sustainability)" </w:t>
      </w:r>
    </w:p>
    <w:p w14:paraId="117E7CA3" w14:textId="77777777" w:rsidR="008307E2" w:rsidRPr="008307E2" w:rsidRDefault="008307E2" w:rsidP="008307E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8882B3B" w14:textId="77777777" w:rsidR="008307E2" w:rsidRDefault="008307E2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82F92E4" w14:textId="77777777" w:rsidR="008307E2" w:rsidRDefault="008307E2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CA68DF3" w14:textId="77777777" w:rsidR="008307E2" w:rsidRDefault="008307E2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E3F0D64" w14:textId="13BB176F" w:rsidR="005C5A4F" w:rsidRPr="005C5A4F" w:rsidRDefault="00EE7076" w:rsidP="005C5A4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12149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14</w:t>
      </w:r>
      <w:r w:rsidR="005C5A4F" w:rsidRPr="0012149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वें</w:t>
      </w:r>
      <w:r w:rsidR="005C5A4F" w:rsidRPr="0012149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C5A4F" w:rsidRPr="0012149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दक्षिण</w:t>
      </w:r>
      <w:r w:rsidR="005C5A4F" w:rsidRPr="0012149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C5A4F" w:rsidRPr="0012149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एशियाई</w:t>
      </w:r>
      <w:r w:rsidR="005C5A4F" w:rsidRPr="0012149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C5A4F" w:rsidRPr="0012149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खेलों</w:t>
      </w:r>
      <w:r w:rsidR="005C5A4F" w:rsidRPr="001214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>–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2027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will host the </w:t>
      </w:r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14</w:t>
      </w:r>
      <w:proofErr w:type="spellStart"/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</w:rPr>
        <w:t xml:space="preserve"> South Asian Games (SAG) in </w:t>
      </w:r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2027</w:t>
      </w:r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43F18D5E" w14:textId="77777777" w:rsidR="005C5A4F" w:rsidRPr="005C5A4F" w:rsidRDefault="005C5A4F" w:rsidP="005C5A4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C93966" w14:textId="77777777" w:rsidR="005C5A4F" w:rsidRPr="005C5A4F" w:rsidRDefault="005C5A4F" w:rsidP="005C5A4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5A4F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56ABC742" w14:textId="77777777" w:rsidR="005C5A4F" w:rsidRPr="005C5A4F" w:rsidRDefault="005C5A4F" w:rsidP="005C5A4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श्रीलंका</w:t>
      </w: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5A4F">
        <w:rPr>
          <w:rFonts w:ascii="Kokila" w:hAnsi="Kokila" w:cs="Kokila"/>
          <w:b/>
          <w:bCs/>
          <w:color w:val="000099"/>
          <w:sz w:val="82"/>
          <w:szCs w:val="82"/>
        </w:rPr>
        <w:t>Sri Lanka</w:t>
      </w:r>
    </w:p>
    <w:p w14:paraId="17081A94" w14:textId="77777777" w:rsidR="005C5A4F" w:rsidRPr="005C5A4F" w:rsidRDefault="005C5A4F" w:rsidP="005C5A4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बांग्लादेश</w:t>
      </w: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5A4F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081C0293" w14:textId="2CF04CF3" w:rsidR="00EE7076" w:rsidRPr="005C5A4F" w:rsidRDefault="005C5A4F" w:rsidP="005C5A4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पाकिस्तान</w:t>
      </w:r>
      <w:r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C5A4F">
        <w:rPr>
          <w:rFonts w:ascii="Kokila" w:hAnsi="Kokila" w:cs="Kokila"/>
          <w:b/>
          <w:bCs/>
          <w:color w:val="000099"/>
          <w:sz w:val="82"/>
          <w:szCs w:val="82"/>
        </w:rPr>
        <w:t>Pakistan</w:t>
      </w:r>
    </w:p>
    <w:p w14:paraId="561CE331" w14:textId="77777777" w:rsidR="008975B7" w:rsidRDefault="008975B7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D03B8E4" w14:textId="77777777" w:rsidR="008975B7" w:rsidRDefault="008975B7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29C748D" w14:textId="77777777" w:rsidR="008975B7" w:rsidRDefault="008975B7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59B788D" w14:textId="7943E14E" w:rsidR="00EE7076" w:rsidRPr="00C52C5E" w:rsidRDefault="008975B7" w:rsidP="00EE707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6592" behindDoc="0" locked="0" layoutInCell="1" allowOverlap="1" wp14:anchorId="5162B653" wp14:editId="3D4DFAF7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805410" cy="6873240"/>
            <wp:effectExtent l="0" t="0" r="0" b="3810"/>
            <wp:wrapSquare wrapText="bothSides"/>
            <wp:docPr id="5770171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076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9EFB0E3" w14:textId="73FB5CE2" w:rsidR="00A07919" w:rsidRPr="005C5A4F" w:rsidRDefault="00EE7076" w:rsidP="00A0791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C5A4F" w:rsidRPr="005C5A4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पाकिस्तान</w:t>
      </w:r>
      <w:r w:rsidR="005C5A4F" w:rsidRPr="005C5A4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C5A4F" w:rsidRPr="005C5A4F">
        <w:rPr>
          <w:rFonts w:ascii="Kokila" w:hAnsi="Kokila" w:cs="Kokila"/>
          <w:b/>
          <w:bCs/>
          <w:color w:val="000099"/>
          <w:sz w:val="82"/>
          <w:szCs w:val="82"/>
        </w:rPr>
        <w:t>Pakistan</w:t>
      </w:r>
    </w:p>
    <w:p w14:paraId="286C8713" w14:textId="0B61DD25" w:rsidR="00EE7076" w:rsidRPr="00833EAB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6686B32D" w14:textId="77777777" w:rsidR="00EE7076" w:rsidRPr="00C52C5E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E96C531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पाकिस्तान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23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31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मार्च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2027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14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वें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दक्षिण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एशियाई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खेलों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14th South Asian Games–SAG)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मेजबानी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</w:p>
    <w:p w14:paraId="2917CF61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17B8958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बहु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Multi-sport Event)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लाहौर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इस्लामाबाद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फैसलाबाद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जिसमें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दक्षिण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एशिया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8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देशों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3,500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खिलाड़ी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27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खेलों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लेंगे।</w:t>
      </w:r>
    </w:p>
    <w:p w14:paraId="4B50A4EC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FD3D529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जुलाई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पाकिस्तान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प्रधानमंत्री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शहबाज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शरीफ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तैयारियों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11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पाकिस्तानी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दी।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1989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2004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तीसरी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50A4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बार</w:t>
      </w:r>
      <w:r w:rsidRPr="00950A4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जब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पाकिस्तान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दक्षिण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एशियाई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खेलों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मेजबानी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बार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खेलों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इस्लामाबाद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लाहौर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फैसलाबाद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0B12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0B12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2CA58786" w14:textId="77777777" w:rsidR="000B1265" w:rsidRPr="000B1265" w:rsidRDefault="000B1265" w:rsidP="000B1265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4F60D2E" w14:textId="77777777" w:rsidR="00643BEB" w:rsidRDefault="00643BEB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2951F57" w14:textId="77777777" w:rsidR="00FD5399" w:rsidRDefault="00FD5399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300335F" w14:textId="77777777" w:rsidR="00FD5399" w:rsidRPr="00C52C5E" w:rsidRDefault="00FD5399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475D54" w:rsidRPr="002F3100" w14:paraId="2259795F" w14:textId="77777777" w:rsidTr="00AF1E23">
        <w:tc>
          <w:tcPr>
            <w:tcW w:w="18620" w:type="dxa"/>
          </w:tcPr>
          <w:p w14:paraId="16DDC832" w14:textId="0405C3F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 xml:space="preserve">अंतरराष्ट्रीय सहकारिता दिवस </w:t>
            </w:r>
            <w:r w:rsidR="008A6117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/ </w:t>
            </w:r>
            <w:r w:rsidR="008A6117"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International Day of Cooperatives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– 4 July</w:t>
            </w:r>
          </w:p>
          <w:p w14:paraId="5FC4F78B" w14:textId="08C31FE0" w:rsidR="00475D54" w:rsidRPr="00E05AE2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/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Theme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:</w:t>
            </w: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 xml:space="preserve">Cooperatives for a Peaceful World)" </w:t>
            </w:r>
          </w:p>
        </w:tc>
      </w:tr>
      <w:tr w:rsidR="00D45C79" w:rsidRPr="002F3100" w14:paraId="07DF8F6C" w14:textId="77777777" w:rsidTr="00AF1E23">
        <w:tc>
          <w:tcPr>
            <w:tcW w:w="18620" w:type="dxa"/>
          </w:tcPr>
          <w:p w14:paraId="2960EC0A" w14:textId="7777777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विश्व जूनोसिस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- 6 July</w:t>
            </w:r>
          </w:p>
          <w:p w14:paraId="6A277C7C" w14:textId="38770F86" w:rsidR="00D45C79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World Zoonosis Day - 6 July</w:t>
            </w:r>
          </w:p>
        </w:tc>
      </w:tr>
      <w:tr w:rsidR="00D45C79" w:rsidRPr="002F3100" w14:paraId="0A52D198" w14:textId="77777777" w:rsidTr="00AF1E23">
        <w:tc>
          <w:tcPr>
            <w:tcW w:w="18620" w:type="dxa"/>
          </w:tcPr>
          <w:p w14:paraId="78C3DFB4" w14:textId="77777777" w:rsidR="00D45C79" w:rsidRDefault="001021B6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1021B6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वैश्विक ऊर्जा स्वतंत्रता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– 10 July</w:t>
            </w:r>
          </w:p>
          <w:p w14:paraId="27BFF626" w14:textId="16B19F22" w:rsidR="008A6117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Global Energy Independence Day – July 10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40EA20E" w14:textId="77777777" w:rsidR="00694A8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  <w:p w14:paraId="17FDDEED" w14:textId="77777777" w:rsidR="00E56ED1" w:rsidRPr="00E56ED1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2026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की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थीमः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साझा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भविष्य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के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लिए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Skills</w:t>
            </w:r>
          </w:p>
          <w:p w14:paraId="6D18C0FA" w14:textId="015DE0A6" w:rsidR="00E56ED1" w:rsidRPr="002F3100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for a Shared Future)"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A935D54" w14:textId="0BE547A3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7891"/>
        <w:gridCol w:w="10729"/>
      </w:tblGrid>
      <w:tr w:rsidR="00694A80" w:rsidRPr="00D35CBF" w14:paraId="74E85927" w14:textId="77777777" w:rsidTr="00B44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05C6C" w14:textId="6456E88B" w:rsidR="00694A80" w:rsidRPr="00D35CBF" w:rsidRDefault="00F5714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F5714A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प्रमुख संविधान संशोधन</w:t>
            </w:r>
            <w:r w:rsidR="00B44C29"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="00B44C29"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Major Constitutional Amendments</w:t>
            </w:r>
          </w:p>
        </w:tc>
        <w:tc>
          <w:tcPr>
            <w:tcW w:w="0" w:type="auto"/>
            <w:hideMark/>
          </w:tcPr>
          <w:p w14:paraId="1B966D35" w14:textId="109A1549" w:rsidR="00694A80" w:rsidRPr="00B44C29" w:rsidRDefault="00B44C29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विशेष प्रावधान/परिवर्तन जो पेश किए गए</w:t>
            </w:r>
            <w:r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Special provisions/changes introduced</w:t>
            </w:r>
          </w:p>
        </w:tc>
      </w:tr>
      <w:tr w:rsidR="00694A80" w:rsidRPr="00D35CBF" w14:paraId="1805D6B4" w14:textId="77777777" w:rsidTr="00B44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F077AE" w14:textId="0613755E" w:rsidR="00694A80" w:rsidRPr="00E05AE2" w:rsidRDefault="00F5714A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पहला संविधान संशोधन अधिनियम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, 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1951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The Constitution (First Amendment)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1951</w:t>
            </w:r>
          </w:p>
        </w:tc>
        <w:tc>
          <w:tcPr>
            <w:tcW w:w="0" w:type="auto"/>
            <w:hideMark/>
          </w:tcPr>
          <w:p w14:paraId="02B1DB51" w14:textId="407A23ED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प्रथम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1951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सामाजिक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शैक्षणिक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रूप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पिछड़े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विशेष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प्रावधान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दिया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7C375783" w14:textId="10F9DC1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The First Amendment Act,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1951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 empowered the State to make special provisions for the advancement of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socially and educationally backward classes.</w:t>
            </w:r>
          </w:p>
          <w:p w14:paraId="1918C651" w14:textId="76F12C5C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तहत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स्थापना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जिससे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समीक्षा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संरक्षण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मिला।</w:t>
            </w:r>
          </w:p>
          <w:p w14:paraId="667CE26C" w14:textId="2F79C04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Ninth Schedule was established under this Act, protecting land reform laws from judicial review.</w:t>
            </w:r>
          </w:p>
          <w:p w14:paraId="0EE1AA2B" w14:textId="0449AA10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19(2))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-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सार्वजनिक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lastRenderedPageBreak/>
              <w:t>व्यवस्था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विदेशी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साथ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मैत्रीपूर्ण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अपराध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उकसाना।</w:t>
            </w:r>
          </w:p>
          <w:p w14:paraId="0249FC02" w14:textId="42778501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Restrictions were added by amending the Freedom of Speech and Expression (Article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19(2))—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public order, friendly relations with foreign states, and incitement to an offence.</w:t>
            </w:r>
          </w:p>
          <w:p w14:paraId="48DCDC00" w14:textId="05C1BEF6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लगाए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वाले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"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उचित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"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बनाया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5BF0C6BD" w14:textId="28FB223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This amendment made the restrictions imposed on the freedom of speech and expression "reasonable".</w:t>
            </w:r>
          </w:p>
          <w:p w14:paraId="41A5945F" w14:textId="2F668037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जमींदारी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उन्मूलन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चुनौतियों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बचाने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'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'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गई।</w:t>
            </w:r>
          </w:p>
          <w:p w14:paraId="1998DA92" w14:textId="7711E6C5" w:rsidR="00694A80" w:rsidRPr="00E05AE2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'Ninth Schedule' was added to the Constitution to protect land reform and zamindari abolition laws from legal challenges.</w:t>
            </w:r>
          </w:p>
        </w:tc>
      </w:tr>
      <w:tr w:rsidR="00CA6F33" w:rsidRPr="00D35CBF" w14:paraId="00995734" w14:textId="77777777" w:rsidTr="00B44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E803EA" w14:textId="5E2C7762" w:rsidR="00CA6F33" w:rsidRPr="00F5714A" w:rsidRDefault="00CA6F33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lastRenderedPageBreak/>
              <w:t>7वाँ संविधान संशोधन अधिनियम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, 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1956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7</w:t>
            </w:r>
            <w:proofErr w:type="spellStart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>th</w:t>
            </w:r>
            <w:proofErr w:type="spellEnd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 Constitutional Amendment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1956</w:t>
            </w:r>
          </w:p>
        </w:tc>
        <w:tc>
          <w:tcPr>
            <w:tcW w:w="0" w:type="auto"/>
          </w:tcPr>
          <w:p w14:paraId="63863641" w14:textId="6B9BC6A7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संसद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केंद्रशासित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उच्च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न्यायालय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सकती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है।</w:t>
            </w:r>
          </w:p>
          <w:p w14:paraId="2EDC4543" w14:textId="5422AEFC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Parliament can establish a common High Court for two or more States or Union Territories.</w:t>
            </w:r>
          </w:p>
          <w:p w14:paraId="3DC66FE2" w14:textId="7B692F8A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चार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Part A, B, C, D)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समाप्त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14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एवं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6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गठन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किया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65EAED2A" w14:textId="12F48344" w:rsidR="00CA6F33" w:rsidRPr="00B44C29" w:rsidRDefault="00CA6F33" w:rsidP="00CA6F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 xml:space="preserve">The four categories of states (Part A, B, C, D) were abolished,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14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states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6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Union Territories were formed.</w:t>
            </w:r>
          </w:p>
        </w:tc>
      </w:tr>
    </w:tbl>
    <w:p w14:paraId="4EC649D2" w14:textId="11D271AA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br w:type="page"/>
      </w:r>
    </w:p>
    <w:tbl>
      <w:tblPr>
        <w:tblStyle w:val="ListTable4-Accent2"/>
        <w:tblW w:w="0" w:type="auto"/>
        <w:tblLook w:val="04A0" w:firstRow="1" w:lastRow="0" w:firstColumn="1" w:lastColumn="0" w:noHBand="0" w:noVBand="1"/>
      </w:tblPr>
      <w:tblGrid>
        <w:gridCol w:w="11872"/>
        <w:gridCol w:w="6748"/>
      </w:tblGrid>
      <w:tr w:rsidR="006113A0" w:rsidRPr="006113A0" w14:paraId="115A55DE" w14:textId="77777777" w:rsidTr="00611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607A3" w14:textId="77777777" w:rsidR="006113A0" w:rsidRPr="006113A0" w:rsidRDefault="006113A0" w:rsidP="006113A0">
            <w:pPr>
              <w:spacing w:line="278" w:lineRule="auto"/>
              <w:jc w:val="center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पुस्तक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का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नाम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Book Title</w:t>
            </w:r>
          </w:p>
        </w:tc>
        <w:tc>
          <w:tcPr>
            <w:tcW w:w="0" w:type="auto"/>
            <w:hideMark/>
          </w:tcPr>
          <w:p w14:paraId="5F4FBEDF" w14:textId="77777777" w:rsidR="006113A0" w:rsidRPr="006113A0" w:rsidRDefault="006113A0" w:rsidP="006113A0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लेखक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Author</w:t>
            </w:r>
          </w:p>
        </w:tc>
      </w:tr>
      <w:tr w:rsidR="006113A0" w:rsidRPr="006113A0" w14:paraId="1471E2FD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0FAB" w14:textId="58A3FF74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द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घोस्ट्स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ऑफ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इंडियन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स्मॉल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टाउंस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The Ghosts of Indian Small Towns</w:t>
            </w:r>
          </w:p>
        </w:tc>
        <w:tc>
          <w:tcPr>
            <w:tcW w:w="0" w:type="auto"/>
            <w:hideMark/>
          </w:tcPr>
          <w:p w14:paraId="02A1CE3E" w14:textId="5BFCFC9C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रस्किन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बॉन्ड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Ruskin Bond</w:t>
            </w:r>
          </w:p>
        </w:tc>
      </w:tr>
      <w:tr w:rsidR="006113A0" w:rsidRPr="006113A0" w14:paraId="7B20BA3B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78072" w14:textId="298D20DA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ट्रुथ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विदाउट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एपॉलोजी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Truth Without Apology</w:t>
            </w:r>
          </w:p>
        </w:tc>
        <w:tc>
          <w:tcPr>
            <w:tcW w:w="0" w:type="auto"/>
            <w:hideMark/>
          </w:tcPr>
          <w:p w14:paraId="664EE128" w14:textId="30356084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आचार्य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प्रशांत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Acharya Prashant</w:t>
            </w:r>
          </w:p>
        </w:tc>
      </w:tr>
      <w:tr w:rsidR="006113A0" w:rsidRPr="006113A0" w14:paraId="3B219B2E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F41F6" w14:textId="205CF1E2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 xml:space="preserve">12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ईयर्स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: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मेस्ड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-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अप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लव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स्टोरी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12 Years: My Messed-up Love Story</w:t>
            </w:r>
          </w:p>
        </w:tc>
        <w:tc>
          <w:tcPr>
            <w:tcW w:w="0" w:type="auto"/>
            <w:hideMark/>
          </w:tcPr>
          <w:p w14:paraId="12DCC942" w14:textId="779773A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चेतन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भगत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Chetan Bhagat</w:t>
            </w:r>
          </w:p>
        </w:tc>
      </w:tr>
      <w:tr w:rsidR="006113A0" w:rsidRPr="006113A0" w14:paraId="417C2703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A966B" w14:textId="4F950EDF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विकसित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भारत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इंडिया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/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2047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Viksit Bharat India/2047</w:t>
            </w:r>
          </w:p>
        </w:tc>
        <w:tc>
          <w:tcPr>
            <w:tcW w:w="0" w:type="auto"/>
            <w:hideMark/>
          </w:tcPr>
          <w:p w14:paraId="4D228CB0" w14:textId="17160DCC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आदित्य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पिट्टी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Aditya Pitti</w:t>
            </w:r>
          </w:p>
        </w:tc>
      </w:tr>
      <w:tr w:rsidR="006113A0" w:rsidRPr="006113A0" w14:paraId="366BBC1F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22F1F" w14:textId="772FA105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फाइंडिंग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वे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Finding My Way</w:t>
            </w:r>
          </w:p>
        </w:tc>
        <w:tc>
          <w:tcPr>
            <w:tcW w:w="0" w:type="auto"/>
            <w:hideMark/>
          </w:tcPr>
          <w:p w14:paraId="5BAA7C34" w14:textId="4B19215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मलाला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यूसुफजई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Malala Yousafzai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54E2CCB7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NASA</w:t>
            </w:r>
          </w:p>
        </w:tc>
        <w:tc>
          <w:tcPr>
            <w:tcW w:w="4180" w:type="pct"/>
            <w:hideMark/>
          </w:tcPr>
          <w:p w14:paraId="4D5A87C4" w14:textId="7C602F3F" w:rsidR="00694A80" w:rsidRPr="004B41D1" w:rsidRDefault="003E2E0A" w:rsidP="003E2E0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National Aeronautics and Administration</w:t>
            </w:r>
            <w:r w:rsidRPr="004B41D1">
              <w:rPr>
                <w:rFonts w:ascii="Kokila" w:eastAsia="Times New Roman" w:hAnsi="Kokila" w:cs="Kokila" w:hint="cs"/>
                <w:color w:val="C00000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Space</w:t>
            </w:r>
          </w:p>
          <w:p w14:paraId="25174F22" w14:textId="77777777" w:rsidR="00694A80" w:rsidRPr="004B41D1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DAC4C6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2BAFC415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SAARC</w:t>
            </w:r>
          </w:p>
        </w:tc>
        <w:tc>
          <w:tcPr>
            <w:tcW w:w="4180" w:type="pct"/>
          </w:tcPr>
          <w:p w14:paraId="40681FEE" w14:textId="4456B0D4" w:rsidR="00694A80" w:rsidRPr="004B41D1" w:rsidRDefault="003E2E0A" w:rsidP="003E2E0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South Asian Association for Regional Cooperation</w:t>
            </w:r>
          </w:p>
          <w:p w14:paraId="759DB16B" w14:textId="77777777" w:rsidR="00694A80" w:rsidRPr="004B41D1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4A3EB403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03678CA4" w14:textId="3C1C7887" w:rsidR="00694A80" w:rsidRPr="004B41D1" w:rsidRDefault="003E2E0A" w:rsidP="003E2E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 xml:space="preserve">United Nations Educational Scientific and Cultural </w:t>
            </w:r>
            <w:proofErr w:type="spellStart"/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Organisation</w:t>
            </w:r>
            <w:proofErr w:type="spellEnd"/>
          </w:p>
        </w:tc>
      </w:tr>
      <w:tr w:rsidR="00694A80" w:rsidRPr="00D35CBF" w14:paraId="1ECD91FE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0DB4314" w:rsidR="00694A80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UNICEF</w:t>
            </w:r>
          </w:p>
        </w:tc>
        <w:tc>
          <w:tcPr>
            <w:tcW w:w="4180" w:type="pct"/>
          </w:tcPr>
          <w:p w14:paraId="6AC19066" w14:textId="4B757906" w:rsidR="00694A80" w:rsidRPr="004B41D1" w:rsidRDefault="004B41D1" w:rsidP="004B41D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United Nations International Children's Emergency Fund/United Nations Children's Fund</w:t>
            </w:r>
          </w:p>
        </w:tc>
      </w:tr>
      <w:tr w:rsidR="004B41D1" w:rsidRPr="00D35CBF" w14:paraId="710B9012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F69687B" w14:textId="7AE80C2C" w:rsidR="004B41D1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NRI</w:t>
            </w:r>
          </w:p>
        </w:tc>
        <w:tc>
          <w:tcPr>
            <w:tcW w:w="4180" w:type="pct"/>
          </w:tcPr>
          <w:p w14:paraId="69DA26B3" w14:textId="27BBA0C7" w:rsidR="004B41D1" w:rsidRPr="004B41D1" w:rsidRDefault="004B41D1" w:rsidP="004B41D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Non-Resident Indian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2A6BCEAD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1</w:t>
      </w:r>
      <w:r w:rsidR="00ED3386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3</w:t>
      </w: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7B8BFD06" w14:textId="77777777" w:rsidR="00FD66B3" w:rsidRPr="009C729D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E932267" w14:textId="77777777" w:rsidR="002F4A33" w:rsidRDefault="00FD66B3" w:rsidP="002F4A3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शतरंज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खिलाड़ी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इंटरनेशनल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मास्टर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IM)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हासिल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F4A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अपार</w:t>
      </w:r>
      <w:r w:rsidR="002F4A33" w:rsidRPr="002F4A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4A33" w:rsidRPr="002F4A3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सक्सेना</w:t>
      </w:r>
    </w:p>
    <w:p w14:paraId="37624224" w14:textId="07811870" w:rsidR="00FD66B3" w:rsidRDefault="002F4A33" w:rsidP="002F4A3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F4A3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chess player recently achieved the title of International Master (IM)? </w:t>
      </w:r>
      <w:r w:rsidRPr="002F4A33">
        <w:rPr>
          <w:rFonts w:ascii="Kokila" w:hAnsi="Kokila" w:cs="Kokila"/>
          <w:b/>
          <w:bCs/>
          <w:color w:val="000000" w:themeColor="text1"/>
          <w:sz w:val="82"/>
          <w:szCs w:val="82"/>
        </w:rPr>
        <w:t>Apar Saxena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E34442" w14:textId="77777777" w:rsidR="009F2AB5" w:rsidRDefault="00FD66B3" w:rsidP="009F2AB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दक्षिण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कैम्ब्रिज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समर्पित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शिक्षक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F2A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सोमा</w:t>
      </w:r>
      <w:r w:rsidR="009F2AB5" w:rsidRPr="009F2A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F2AB5" w:rsidRPr="009F2A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मंडल</w:t>
      </w:r>
    </w:p>
    <w:p w14:paraId="27F1CBAD" w14:textId="3937C091" w:rsidR="00FD66B3" w:rsidRDefault="009F2AB5" w:rsidP="009F2AB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2A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was recently honored with the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Cambridge Dedicated Teacher Award for the South Asia region? </w:t>
      </w:r>
      <w:r w:rsidRPr="009F2AB5">
        <w:rPr>
          <w:rFonts w:ascii="Kokila" w:hAnsi="Kokila" w:cs="Kokila"/>
          <w:b/>
          <w:bCs/>
          <w:color w:val="000000" w:themeColor="text1"/>
          <w:sz w:val="82"/>
          <w:szCs w:val="82"/>
        </w:rPr>
        <w:t>Soma Mondal</w:t>
      </w:r>
    </w:p>
    <w:p w14:paraId="1029F48E" w14:textId="77777777" w:rsidR="00CF4FD0" w:rsidRDefault="00CF4FD0" w:rsidP="00CF4F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4B7FEF9" w14:textId="77777777" w:rsidR="00766612" w:rsidRDefault="00FD66B3" w:rsidP="0076661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3.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रस्टी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स्पॉटेड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बिल्ली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प्रजनन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फोटोग्राफिक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प्रमाण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66612" w:rsidRPr="0076661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666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66612" w:rsidRPr="007666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अरावली</w:t>
      </w:r>
    </w:p>
    <w:p w14:paraId="12BD9DBC" w14:textId="3E0F86ED" w:rsidR="008E6464" w:rsidRDefault="00766612" w:rsidP="0076661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666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first photographic evidence of the breeding of the Rusty-spotted Cat recently recorded? </w:t>
      </w:r>
      <w:proofErr w:type="spellStart"/>
      <w:r w:rsidRPr="00766612">
        <w:rPr>
          <w:rFonts w:ascii="Kokila" w:hAnsi="Kokila" w:cs="Kokila"/>
          <w:b/>
          <w:bCs/>
          <w:color w:val="000000" w:themeColor="text1"/>
          <w:sz w:val="82"/>
          <w:szCs w:val="82"/>
        </w:rPr>
        <w:t>Aravallis</w:t>
      </w:r>
      <w:proofErr w:type="spellEnd"/>
    </w:p>
    <w:p w14:paraId="309EC003" w14:textId="77777777" w:rsidR="00865A99" w:rsidRDefault="00865A99" w:rsidP="0076661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7C0A299" w14:textId="77777777" w:rsidR="00865A99" w:rsidRDefault="00FD66B3" w:rsidP="00865A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नैनी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हिमालयी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स्नो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ट्राउट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वापसी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865A99" w:rsidRPr="00865A99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="00865A9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इसे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स्थानीय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असेला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जाना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="00865A99" w:rsidRPr="00865A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65A99" w:rsidRPr="00865A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</w:p>
    <w:p w14:paraId="1323B06A" w14:textId="124121F6" w:rsidR="00571389" w:rsidRDefault="00865A99" w:rsidP="00865A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Choose the correct statement regarding the recent return of the Himalayan Snow Trout to Naini Lake— </w:t>
      </w:r>
      <w:r w:rsidRPr="00865A99">
        <w:rPr>
          <w:rFonts w:ascii="Kokila" w:hAnsi="Kokila" w:cs="Kokila"/>
          <w:b/>
          <w:bCs/>
          <w:color w:val="000000" w:themeColor="text1"/>
          <w:sz w:val="82"/>
          <w:szCs w:val="82"/>
        </w:rPr>
        <w:t>It is locally known as "Asela."</w:t>
      </w:r>
    </w:p>
    <w:p w14:paraId="000C783D" w14:textId="77777777" w:rsidR="00777A6D" w:rsidRDefault="00FD66B3" w:rsidP="00777A6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बौद्ध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भिक्षुओं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वाला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रोबोट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77A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गैबी</w:t>
      </w:r>
      <w:r w:rsidR="00777A6D" w:rsidRPr="00777A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7A6D" w:rsidRPr="00777A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रोबोट</w:t>
      </w:r>
    </w:p>
    <w:p w14:paraId="4C326C0B" w14:textId="6641A965" w:rsidR="00C3677C" w:rsidRDefault="00777A6D" w:rsidP="00777A6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 Which robot recently became the first to join a group of Buddhist monks? </w:t>
      </w:r>
      <w:r w:rsidRPr="00777A6D">
        <w:rPr>
          <w:rFonts w:ascii="Kokila" w:hAnsi="Kokila" w:cs="Kokila"/>
          <w:b/>
          <w:bCs/>
          <w:color w:val="000000" w:themeColor="text1"/>
          <w:sz w:val="82"/>
          <w:szCs w:val="82"/>
        </w:rPr>
        <w:t>Gaby Robot</w:t>
      </w:r>
    </w:p>
    <w:p w14:paraId="4032A0D5" w14:textId="77777777" w:rsidR="00777A6D" w:rsidRDefault="00777A6D" w:rsidP="00777A6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205305" w14:textId="77777777" w:rsidR="00812E7B" w:rsidRDefault="00FD66B3" w:rsidP="00812E7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अंतर्राष्ट्रीय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बिग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कैट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अलायंस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IBCA)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26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बनेगा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12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सऊदी</w:t>
      </w:r>
      <w:r w:rsidR="00812E7B" w:rsidRPr="00812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E7B" w:rsidRPr="00812E7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अरब</w:t>
      </w:r>
    </w:p>
    <w:p w14:paraId="73B3A8E1" w14:textId="77E0BF85" w:rsidR="00812E7B" w:rsidRDefault="00812E7B" w:rsidP="00812E7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2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will recently become the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26</w:t>
      </w:r>
      <w:proofErr w:type="spellStart"/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 member nation of the International Big Cat Alliance (IBCA)? </w:t>
      </w:r>
      <w:r w:rsidRPr="00812E7B">
        <w:rPr>
          <w:rFonts w:ascii="Kokila" w:hAnsi="Kokila" w:cs="Kokila"/>
          <w:b/>
          <w:bCs/>
          <w:color w:val="000000" w:themeColor="text1"/>
          <w:sz w:val="82"/>
          <w:szCs w:val="82"/>
        </w:rPr>
        <w:t>Saudi Arabia</w:t>
      </w:r>
    </w:p>
    <w:p w14:paraId="3ADE52DD" w14:textId="54203C3C" w:rsidR="00FD66B3" w:rsidRDefault="00FD66B3" w:rsidP="00812E7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109AA4B" w14:textId="77777777" w:rsidR="00D97654" w:rsidRDefault="00FD66B3" w:rsidP="00D976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साइबर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सुरक्षा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ai”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नामक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कार्यबल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गठित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976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प्रतिभूति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विनिमय</w:t>
      </w:r>
      <w:r w:rsidR="00D97654" w:rsidRPr="00D97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97654" w:rsidRPr="00D97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</w:p>
    <w:p w14:paraId="64743ED1" w14:textId="01EB758F" w:rsidR="00634A42" w:rsidRDefault="00D97654" w:rsidP="00D976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76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constituted a task force named “Cyber-security.ai”? </w:t>
      </w:r>
      <w:r w:rsidRPr="00D97654">
        <w:rPr>
          <w:rFonts w:ascii="Kokila" w:hAnsi="Kokila" w:cs="Kokila"/>
          <w:b/>
          <w:bCs/>
          <w:color w:val="000000" w:themeColor="text1"/>
          <w:sz w:val="82"/>
          <w:szCs w:val="82"/>
        </w:rPr>
        <w:t>Securities and Exchange Board of India</w:t>
      </w:r>
    </w:p>
    <w:p w14:paraId="407C3F8C" w14:textId="77777777" w:rsidR="00D97654" w:rsidRDefault="00D97654" w:rsidP="00D976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AA11FB7" w14:textId="77777777" w:rsidR="00AF3C53" w:rsidRDefault="00FD66B3" w:rsidP="00AF3C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लॉरा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फर्नांडीज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दूसरी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राष्ट्रपति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शपथ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ली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F3C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कोस्टा</w:t>
      </w:r>
      <w:r w:rsidR="00AF3C53" w:rsidRPr="00AF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3C53" w:rsidRPr="00AF3C5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रिका</w:t>
      </w:r>
    </w:p>
    <w:p w14:paraId="5B1CF087" w14:textId="24A2F516" w:rsidR="0047139A" w:rsidRDefault="00AF3C53" w:rsidP="00AF3C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Laura Fernandez took the oath as the second female President of which country? </w:t>
      </w:r>
      <w:r w:rsidRPr="00AF3C53">
        <w:rPr>
          <w:rFonts w:ascii="Kokila" w:hAnsi="Kokila" w:cs="Kokila"/>
          <w:b/>
          <w:bCs/>
          <w:color w:val="000000" w:themeColor="text1"/>
          <w:sz w:val="82"/>
          <w:szCs w:val="82"/>
        </w:rPr>
        <w:t>Costa Rica</w:t>
      </w:r>
    </w:p>
    <w:p w14:paraId="67C804C5" w14:textId="77777777" w:rsidR="00AF3C53" w:rsidRPr="00A23B29" w:rsidRDefault="00AF3C53" w:rsidP="00AF3C5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6188868" w14:textId="77777777" w:rsidR="001E6D5E" w:rsidRDefault="00FD66B3" w:rsidP="001E6D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प्लास्टिक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वेस्ट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जियोसेल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1E6D5E" w:rsidRPr="001E6D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="001E6D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इसे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</w:rPr>
        <w:t>CSIR-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सेंट्रल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रोड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रिसर्च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इंस्टीट्यूट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पेट्रोलियम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कॉर्पोरेशन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="001E6D5E" w:rsidRPr="001E6D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E6D5E" w:rsidRPr="001E6D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</w:p>
    <w:p w14:paraId="372CB6A9" w14:textId="32E5D491" w:rsidR="0095339A" w:rsidRDefault="001E6D5E" w:rsidP="001E6D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Choose the correct statement regarding India's first plastic waste geocell technology, introduced recently— </w:t>
      </w:r>
      <w:r w:rsidRPr="001E6D5E">
        <w:rPr>
          <w:rFonts w:ascii="Kokila" w:hAnsi="Kokila" w:cs="Kokila"/>
          <w:b/>
          <w:bCs/>
          <w:color w:val="000000" w:themeColor="text1"/>
          <w:sz w:val="82"/>
          <w:szCs w:val="82"/>
        </w:rPr>
        <w:t>It is developed by CSIR-Central Road Research Institute and Bharat Petroleum Corporation Limited</w:t>
      </w:r>
    </w:p>
    <w:p w14:paraId="58B5386F" w14:textId="77777777" w:rsidR="001E6D5E" w:rsidRDefault="001E6D5E" w:rsidP="001E6D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80C77A9" w14:textId="77777777" w:rsidR="00DA4010" w:rsidRDefault="00FD66B3" w:rsidP="00DA40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6"/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एल्गी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ट्री</w:t>
      </w:r>
      <w:r w:rsidR="00DA4010" w:rsidRPr="00DA4010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”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A4010" w:rsidRPr="00DA401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A40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A4010" w:rsidRPr="00DA40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भोपाल</w:t>
      </w:r>
    </w:p>
    <w:p w14:paraId="66CB1701" w14:textId="3B9B18A0" w:rsidR="00DA4010" w:rsidRDefault="00DA4010" w:rsidP="00DA40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A40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Where has India's first "Algae Tree" been installed recently? </w:t>
      </w:r>
      <w:r w:rsidRPr="00DA4010">
        <w:rPr>
          <w:rFonts w:ascii="Kokila" w:hAnsi="Kokila" w:cs="Kokila"/>
          <w:b/>
          <w:bCs/>
          <w:color w:val="000000" w:themeColor="text1"/>
          <w:sz w:val="82"/>
          <w:szCs w:val="82"/>
        </w:rPr>
        <w:t>Bhopal</w:t>
      </w:r>
    </w:p>
    <w:p w14:paraId="2F03801C" w14:textId="77777777" w:rsidR="00DA4010" w:rsidRDefault="00DA4010" w:rsidP="00DA40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A984336" w14:textId="77777777" w:rsidR="00101B94" w:rsidRDefault="00FD66B3" w:rsidP="00101B9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11: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स्टील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अथॉरिटी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ऑफ़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SAIL)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प्रबंध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निदेशक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01B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अशोक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101B94" w:rsidRPr="00101B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1B94" w:rsidRPr="00101B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पांडा</w:t>
      </w:r>
    </w:p>
    <w:p w14:paraId="538E19C4" w14:textId="46DD8085" w:rsidR="00673E3C" w:rsidRDefault="00101B94" w:rsidP="00101B9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01B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Chairman and Managing Director of the Steel Authority of India Limited (SAIL)?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101B94">
        <w:rPr>
          <w:rFonts w:ascii="Kokila" w:hAnsi="Kokila" w:cs="Kokila"/>
          <w:b/>
          <w:bCs/>
          <w:color w:val="000000" w:themeColor="text1"/>
          <w:sz w:val="82"/>
          <w:szCs w:val="82"/>
        </w:rPr>
        <w:t>Dr. Ashok Kumar Panda</w:t>
      </w:r>
    </w:p>
    <w:p w14:paraId="5E9E58E8" w14:textId="77777777" w:rsidR="00101B94" w:rsidRDefault="00101B94" w:rsidP="00101B9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0F10890" w14:textId="77777777" w:rsidR="00DA3CF9" w:rsidRDefault="00FD66B3" w:rsidP="00DA3C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12:</w:t>
      </w:r>
      <w:r w:rsid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GARUDA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पेश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A3CF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प्रतिभूति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विनिमय</w:t>
      </w:r>
      <w:r w:rsidR="00DA3CF9" w:rsidRPr="00DA3CF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A3CF9" w:rsidRPr="00DA3CF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</w:p>
    <w:p w14:paraId="47F29F3B" w14:textId="20A5BA83" w:rsidR="002920B4" w:rsidRDefault="00DA3CF9" w:rsidP="00DA3C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A3CF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introduced the GARUDA initiative? </w:t>
      </w:r>
      <w:r w:rsidRPr="00DA3CF9">
        <w:rPr>
          <w:rFonts w:ascii="Kokila" w:hAnsi="Kokila" w:cs="Kokila"/>
          <w:b/>
          <w:bCs/>
          <w:color w:val="000000" w:themeColor="text1"/>
          <w:sz w:val="82"/>
          <w:szCs w:val="82"/>
        </w:rPr>
        <w:t>Securities and Exchange Board of India</w:t>
      </w:r>
    </w:p>
    <w:p w14:paraId="357B9C59" w14:textId="77777777" w:rsidR="00DA3CF9" w:rsidRDefault="00DA3CF9" w:rsidP="00DA3C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9F872CC" w14:textId="77777777" w:rsidR="00E234E6" w:rsidRDefault="00FD66B3" w:rsidP="00E234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13: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SEHAT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चिकित्सा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परिषद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ICMR)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किसकी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कृषि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="00E234E6" w:rsidRPr="00E234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34E6" w:rsidRPr="00E234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परिष</w:t>
      </w:r>
    </w:p>
    <w:p w14:paraId="5079BAB8" w14:textId="3D8CB494" w:rsidR="002920B4" w:rsidRDefault="00E234E6" w:rsidP="00E234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The National Mission 'SEHAT' was recently launched; it is an initiative of the Indian Council of Medical Research (ICMR) in collaboration with which other entity? </w:t>
      </w:r>
      <w:r w:rsidRPr="00E234E6">
        <w:rPr>
          <w:rFonts w:ascii="Kokila" w:hAnsi="Kokila" w:cs="Kokila"/>
          <w:b/>
          <w:bCs/>
          <w:color w:val="000000" w:themeColor="text1"/>
          <w:sz w:val="82"/>
          <w:szCs w:val="82"/>
        </w:rPr>
        <w:t>Indian Council of Agricultural Research</w:t>
      </w:r>
    </w:p>
    <w:p w14:paraId="23D5E9AF" w14:textId="77777777" w:rsidR="00E234E6" w:rsidRDefault="00E234E6" w:rsidP="00E234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3346495" w14:textId="77777777" w:rsidR="00E66EC9" w:rsidRDefault="00FD66B3" w:rsidP="00E66EC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अंतर्राष्ट्रीय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नर्स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66EC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66EC9" w:rsidRPr="00E66EC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12 </w:t>
      </w:r>
      <w:r w:rsidR="00E66EC9" w:rsidRPr="00E66EC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0CB98225" w14:textId="503743E4" w:rsidR="00D0701B" w:rsidRDefault="00E66EC9" w:rsidP="00E66EC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 On which date was International Nurses Day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 observed? </w:t>
      </w:r>
      <w:r w:rsidRPr="00E66EC9">
        <w:rPr>
          <w:rFonts w:ascii="Kokila" w:hAnsi="Kokila" w:cs="Kokila"/>
          <w:b/>
          <w:bCs/>
          <w:color w:val="000000" w:themeColor="text1"/>
          <w:sz w:val="82"/>
          <w:szCs w:val="82"/>
        </w:rPr>
        <w:t>May 12</w:t>
      </w:r>
    </w:p>
    <w:p w14:paraId="40C2CFAC" w14:textId="77777777" w:rsidR="00E66EC9" w:rsidRDefault="00E66EC9" w:rsidP="00E66EC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6DCC4ED" w14:textId="77777777" w:rsidR="00B47106" w:rsidRDefault="00FD66B3" w:rsidP="00B471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 xml:space="preserve">15.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नर्सिंग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पेशेवरों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फ्लोरेंस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नाइटिंगेल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7106" w:rsidRPr="00B471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47106" w:rsidRPr="00B4710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47106">
        <w:rPr>
          <w:rFonts w:ascii="Kokila" w:hAnsi="Kokila" w:cs="Kokila"/>
          <w:b/>
          <w:bCs/>
          <w:color w:val="000000" w:themeColor="text1"/>
          <w:sz w:val="82"/>
          <w:szCs w:val="82"/>
        </w:rPr>
        <w:t>15</w:t>
      </w:r>
    </w:p>
    <w:p w14:paraId="318404C9" w14:textId="4E6FECD0" w:rsidR="00FD66B3" w:rsidRDefault="00B47106" w:rsidP="00B471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471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how many nursing professionals were conferred with the National Florence Nightingale Awards for the year </w:t>
      </w:r>
      <w:r w:rsidRPr="006C441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6C4419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15 </w:t>
      </w:r>
    </w:p>
    <w:p w14:paraId="3D565905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1A3990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84CDB18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6E0CA33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F6B161A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268F937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0B86CC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30CF8D43" w:rsidR="00FD66B3" w:rsidRPr="00205EFB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7D2B37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3</w:t>
      </w: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1FFF4FD" w14:textId="77777777" w:rsidR="00FD66B3" w:rsidRDefault="00FD66B3" w:rsidP="00FD6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49B65AE" w14:textId="77777777" w:rsidR="00BF2518" w:rsidRPr="00372B1C" w:rsidRDefault="00BF2518" w:rsidP="00BF25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2031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तक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ग्लोबल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कैपेबिलिटी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सेंटर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10042">
        <w:rPr>
          <w:rFonts w:ascii="Kokila" w:hAnsi="Kokila" w:cs="Kokila"/>
          <w:b/>
          <w:bCs/>
          <w:color w:val="C00000"/>
          <w:sz w:val="82"/>
          <w:szCs w:val="82"/>
        </w:rPr>
        <w:t xml:space="preserve">GCCs)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1004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Pr="0071004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150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रोडमैप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recently unveiled a roadmap to increase the number of Global Capability </w:t>
      </w:r>
      <w:proofErr w:type="spellStart"/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Centres</w:t>
      </w:r>
      <w:proofErr w:type="spellEnd"/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 (GCCs) to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150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 xml:space="preserve"> by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2031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62860B9" w14:textId="77777777" w:rsidR="00BF2518" w:rsidRDefault="00BF2518" w:rsidP="00BF25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CD8453E" w14:textId="34B53112" w:rsidR="00BF2518" w:rsidRPr="00372B1C" w:rsidRDefault="00BF2518" w:rsidP="00BF25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01B73CD" w14:textId="77777777" w:rsidR="00BF2518" w:rsidRDefault="00BF2518" w:rsidP="00BF2518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5FB7EB7F" w14:textId="2DD25C67" w:rsidR="00BF2518" w:rsidRDefault="00BF2518" w:rsidP="00BF25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72B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तेलंगाना</w:t>
      </w:r>
      <w:r w:rsidRPr="00372B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72B1C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</w:p>
    <w:p w14:paraId="2BB8D1CA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F4683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का पहला यूपीआई (</w:t>
      </w:r>
      <w:r w:rsidRPr="00F4683B">
        <w:rPr>
          <w:rFonts w:ascii="Kokila" w:hAnsi="Kokila" w:cs="Kokila"/>
          <w:b/>
          <w:bCs/>
          <w:color w:val="C00000"/>
          <w:sz w:val="82"/>
          <w:szCs w:val="82"/>
        </w:rPr>
        <w:t xml:space="preserve">UPI) </w:t>
      </w:r>
      <w:r w:rsidRPr="00F4683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आधारित मील कार्ड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कंपनी ने लॉन्च किया है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Which company has recently launched India's first UPI-based Meal Card?</w:t>
      </w:r>
    </w:p>
    <w:p w14:paraId="6C550D0B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E256F6" w14:textId="637663AD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650E1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50E1D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एनकैश </w:t>
      </w:r>
      <w:proofErr w:type="spellStart"/>
      <w:r w:rsidR="00650E1D" w:rsidRPr="00F4683B">
        <w:rPr>
          <w:rFonts w:ascii="Kokila" w:hAnsi="Kokila" w:cs="Kokila"/>
          <w:b/>
          <w:bCs/>
          <w:color w:val="000099"/>
          <w:sz w:val="82"/>
          <w:szCs w:val="82"/>
        </w:rPr>
        <w:t>EnKash</w:t>
      </w:r>
      <w:proofErr w:type="spellEnd"/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72EC780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फोनपे </w:t>
      </w:r>
      <w:proofErr w:type="spellStart"/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PhonePe</w:t>
      </w:r>
      <w:proofErr w:type="spellEnd"/>
    </w:p>
    <w:p w14:paraId="48A852D0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रेज़रपे </w:t>
      </w:r>
      <w:proofErr w:type="spellStart"/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Razorpay</w:t>
      </w:r>
      <w:proofErr w:type="spellEnd"/>
    </w:p>
    <w:p w14:paraId="2BE6EA59" w14:textId="4FDADC8F" w:rsidR="00FD66B3" w:rsidRPr="008E3570" w:rsidRDefault="00F4683B" w:rsidP="00F4683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50E1D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पेटीएम </w:t>
      </w:r>
      <w:r w:rsidR="00650E1D" w:rsidRPr="00F4683B">
        <w:rPr>
          <w:rFonts w:ascii="Kokila" w:hAnsi="Kokila" w:cs="Kokila"/>
          <w:b/>
          <w:bCs/>
          <w:color w:val="000099"/>
          <w:sz w:val="82"/>
          <w:szCs w:val="82"/>
        </w:rPr>
        <w:t>Paytm</w:t>
      </w:r>
    </w:p>
    <w:p w14:paraId="54B91FE3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1BF7DD3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F4683B">
        <w:rPr>
          <w:color w:val="000000" w:themeColor="text1"/>
          <w:sz w:val="82"/>
          <w:szCs w:val="82"/>
          <w:lang w:bidi="hi-IN"/>
        </w:rPr>
        <w:t xml:space="preserve">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F4683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का पहला कृत्रिम बुद्धिमत्ता (</w:t>
      </w:r>
      <w:r w:rsidRPr="00F4683B">
        <w:rPr>
          <w:rFonts w:ascii="Kokila" w:hAnsi="Kokila" w:cs="Kokila"/>
          <w:b/>
          <w:bCs/>
          <w:color w:val="C00000"/>
          <w:sz w:val="82"/>
          <w:szCs w:val="82"/>
        </w:rPr>
        <w:t xml:space="preserve">AI) </w:t>
      </w:r>
      <w:r w:rsidRPr="00F4683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आधारित पक्षी अभयारण्य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कहाँ विकसित किया जा रहा है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Where is India's first AI-based bird sanctuary being developed?</w:t>
      </w:r>
    </w:p>
    <w:p w14:paraId="4A4ACC49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केवलादेव राष्ट्रीय उद्यान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proofErr w:type="spellStart"/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Keoladeo</w:t>
      </w:r>
      <w:proofErr w:type="spellEnd"/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 xml:space="preserve"> National Park, Rajasthan</w:t>
      </w:r>
    </w:p>
    <w:p w14:paraId="328BF50C" w14:textId="345608EA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नल सरोवर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="003114B2" w:rsidRPr="00F4683B">
        <w:rPr>
          <w:rFonts w:ascii="Kokila" w:hAnsi="Kokila" w:cs="Kokila"/>
          <w:b/>
          <w:bCs/>
          <w:color w:val="000099"/>
          <w:sz w:val="82"/>
          <w:szCs w:val="82"/>
        </w:rPr>
        <w:t>Nal Sarovar, Gujarat</w:t>
      </w:r>
    </w:p>
    <w:p w14:paraId="3E448FBF" w14:textId="77777777" w:rsidR="00F4683B" w:rsidRPr="00F4683B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चिल्का झील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ओडिशा </w:t>
      </w:r>
      <w:r w:rsidRPr="00F4683B">
        <w:rPr>
          <w:rFonts w:ascii="Kokila" w:hAnsi="Kokila" w:cs="Kokila"/>
          <w:b/>
          <w:bCs/>
          <w:color w:val="000099"/>
          <w:sz w:val="82"/>
          <w:szCs w:val="82"/>
        </w:rPr>
        <w:t>Chilika Lake, Odisha</w:t>
      </w:r>
    </w:p>
    <w:p w14:paraId="3BC468CD" w14:textId="13977451" w:rsidR="00FD66B3" w:rsidRPr="004239FC" w:rsidRDefault="00F4683B" w:rsidP="00F4683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3114B2" w:rsidRPr="003114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ठाणे क्रीक फ्लेमिंगो अभयारण्य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3114B2" w:rsidRPr="00F4683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="003114B2" w:rsidRPr="00F4683B">
        <w:rPr>
          <w:rFonts w:ascii="Kokila" w:hAnsi="Kokila" w:cs="Kokila"/>
          <w:b/>
          <w:bCs/>
          <w:color w:val="000099"/>
          <w:sz w:val="82"/>
          <w:szCs w:val="82"/>
        </w:rPr>
        <w:t>Thane Creek Flamingo Sanctuary, Mumbai</w:t>
      </w:r>
      <w:r w:rsidRPr="00F4683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97D1851" w14:textId="77777777" w:rsidR="007773A7" w:rsidRPr="007773A7" w:rsidRDefault="00FD66B3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7773A7" w:rsidRPr="007773A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7773A7"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हाल ही में </w:t>
      </w:r>
      <w:r w:rsidR="007773A7" w:rsidRPr="007773A7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पिछोर ऑर्बिक्यूलर ग्रेनाइट </w:t>
      </w:r>
      <w:r w:rsidR="007773A7"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के संबंध में सही कथन चुनिए। </w:t>
      </w:r>
      <w:r w:rsidR="007773A7" w:rsidRPr="007773A7">
        <w:rPr>
          <w:rFonts w:ascii="Kokila" w:hAnsi="Kokila" w:cs="Kokila"/>
          <w:b/>
          <w:bCs/>
          <w:color w:val="000099"/>
          <w:sz w:val="64"/>
          <w:szCs w:val="64"/>
        </w:rPr>
        <w:t xml:space="preserve">Choose the correct statement regarding the recently studied </w:t>
      </w:r>
      <w:proofErr w:type="spellStart"/>
      <w:r w:rsidR="007773A7" w:rsidRPr="007773A7">
        <w:rPr>
          <w:rFonts w:ascii="Kokila" w:hAnsi="Kokila" w:cs="Kokila"/>
          <w:b/>
          <w:bCs/>
          <w:color w:val="000099"/>
          <w:sz w:val="64"/>
          <w:szCs w:val="64"/>
        </w:rPr>
        <w:t>Pichhore</w:t>
      </w:r>
      <w:proofErr w:type="spellEnd"/>
      <w:r w:rsidR="007773A7" w:rsidRPr="007773A7">
        <w:rPr>
          <w:rFonts w:ascii="Kokila" w:hAnsi="Kokila" w:cs="Kokila"/>
          <w:b/>
          <w:bCs/>
          <w:color w:val="000099"/>
          <w:sz w:val="64"/>
          <w:szCs w:val="64"/>
        </w:rPr>
        <w:t xml:space="preserve"> Orbicular Granite.</w:t>
      </w:r>
    </w:p>
    <w:p w14:paraId="7F1ACC57" w14:textId="77777777" w:rsidR="007773A7" w:rsidRPr="007773A7" w:rsidRDefault="007773A7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4"/>
          <w:szCs w:val="64"/>
        </w:rPr>
      </w:pPr>
    </w:p>
    <w:p w14:paraId="421E1B8B" w14:textId="77777777" w:rsidR="007773A7" w:rsidRPr="007773A7" w:rsidRDefault="007773A7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a) </w:t>
      </w: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इसकी आयु लगभग 2.56 अरब वर्ष निर्धारित की गई है। </w:t>
      </w:r>
      <w:r w:rsidRPr="007773A7">
        <w:rPr>
          <w:rFonts w:ascii="Kokila" w:hAnsi="Kokila" w:cs="Kokila"/>
          <w:b/>
          <w:bCs/>
          <w:color w:val="000099"/>
          <w:sz w:val="64"/>
          <w:szCs w:val="64"/>
        </w:rPr>
        <w:t xml:space="preserve">Its age has been determined to be about </w:t>
      </w:r>
      <w:r w:rsidRPr="007773A7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2.56</w:t>
      </w:r>
      <w:r w:rsidRPr="007773A7">
        <w:rPr>
          <w:rFonts w:ascii="Kokila" w:hAnsi="Kokila" w:cs="Kokila"/>
          <w:b/>
          <w:bCs/>
          <w:color w:val="000099"/>
          <w:sz w:val="64"/>
          <w:szCs w:val="64"/>
        </w:rPr>
        <w:t xml:space="preserve"> billion years.</w:t>
      </w:r>
    </w:p>
    <w:p w14:paraId="181379BE" w14:textId="77777777" w:rsidR="007773A7" w:rsidRPr="007773A7" w:rsidRDefault="007773A7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b) </w:t>
      </w: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यह पश्चिमी ऑस्ट्रेलिया के बाद विश्व की दूसरी सबसे प्राचीन ज्ञात ऑर्बिक्यूलर चट्टान है। </w:t>
      </w:r>
      <w:r w:rsidRPr="007773A7">
        <w:rPr>
          <w:rFonts w:ascii="Kokila" w:hAnsi="Kokila" w:cs="Kokila"/>
          <w:b/>
          <w:bCs/>
          <w:color w:val="000099"/>
          <w:sz w:val="64"/>
          <w:szCs w:val="64"/>
        </w:rPr>
        <w:t>It is the world's second oldest known orbicular rock after Western Australia.</w:t>
      </w:r>
    </w:p>
    <w:p w14:paraId="3E32241F" w14:textId="77777777" w:rsidR="007773A7" w:rsidRPr="007773A7" w:rsidRDefault="007773A7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c) </w:t>
      </w: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यह मध्य प्रदेश के शिवपुरी जिले के निकट स्थित है। </w:t>
      </w:r>
      <w:r w:rsidRPr="007773A7">
        <w:rPr>
          <w:rFonts w:ascii="Kokila" w:hAnsi="Kokila" w:cs="Kokila"/>
          <w:b/>
          <w:bCs/>
          <w:color w:val="000099"/>
          <w:sz w:val="64"/>
          <w:szCs w:val="64"/>
        </w:rPr>
        <w:t>It is located near Shivpuri district in Madhya Pradesh.</w:t>
      </w:r>
    </w:p>
    <w:p w14:paraId="5F1D3DC6" w14:textId="2C8159C4" w:rsidR="003512EC" w:rsidRPr="007773A7" w:rsidRDefault="007773A7" w:rsidP="007773A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Pr="007773A7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उपर्युक्त सभी कथन सही हैं। </w:t>
      </w:r>
      <w:r w:rsidRPr="007773A7">
        <w:rPr>
          <w:rFonts w:ascii="Kokila" w:hAnsi="Kokila" w:cs="Kokila"/>
          <w:b/>
          <w:bCs/>
          <w:color w:val="000099"/>
          <w:sz w:val="64"/>
          <w:szCs w:val="64"/>
        </w:rPr>
        <w:t>All of the above statements are correct.</w:t>
      </w:r>
    </w:p>
    <w:p w14:paraId="7FD7B369" w14:textId="77777777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4013F7E" w14:textId="110AC539" w:rsidR="00FD66B3" w:rsidRDefault="00FD66B3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EEDA5CF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2884253" w14:textId="77777777" w:rsidR="003B1B66" w:rsidRPr="003B1B66" w:rsidRDefault="003B1B66" w:rsidP="003B1B6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3B1B66">
        <w:rPr>
          <w:color w:val="000000" w:themeColor="text1"/>
          <w:sz w:val="82"/>
          <w:szCs w:val="82"/>
          <w:lang w:bidi="hi-IN"/>
        </w:rPr>
        <w:t xml:space="preserve">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के पहले पूर्ण-आकार इलेक्ट्रिक वर्टिकल टेक-ऑफ एंड लैंडिंग (</w:t>
      </w:r>
      <w:r w:rsidRPr="003B1B66">
        <w:rPr>
          <w:rFonts w:ascii="Kokila" w:hAnsi="Kokila" w:cs="Kokila"/>
          <w:b/>
          <w:bCs/>
          <w:color w:val="C00000"/>
          <w:sz w:val="82"/>
          <w:szCs w:val="82"/>
        </w:rPr>
        <w:t xml:space="preserve">eVTOL) 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विमान </w:t>
      </w:r>
      <w:r w:rsidRPr="003B1B66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पीटी-01 (</w:t>
      </w:r>
      <w:r w:rsidRPr="003B1B66">
        <w:rPr>
          <w:rFonts w:ascii="Kokila" w:hAnsi="Kokila" w:cs="Kokila"/>
          <w:b/>
          <w:bCs/>
          <w:color w:val="C00000"/>
          <w:sz w:val="82"/>
          <w:szCs w:val="82"/>
        </w:rPr>
        <w:t>PT-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01)</w:t>
      </w:r>
      <w:r w:rsidRPr="003B1B66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अनावरण किस कंपनी ने किया है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Which company has recently unveiled India's first full-scale electric Vertical Take-Off and Landing (eVTOL) aircraft 'PT-</w:t>
      </w:r>
      <w:r w:rsidRPr="003B1B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01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506540EC" w14:textId="16113662" w:rsidR="003B1B66" w:rsidRPr="003B1B66" w:rsidRDefault="003B1B66" w:rsidP="003B1B6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26CE9"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हिंदुस्तान एयरोनॉटिक्स लिमिटेड </w:t>
      </w:r>
      <w:r w:rsidR="00826CE9" w:rsidRPr="003B1B66">
        <w:rPr>
          <w:rFonts w:ascii="Kokila" w:hAnsi="Kokila" w:cs="Kokila"/>
          <w:b/>
          <w:bCs/>
          <w:color w:val="000099"/>
          <w:sz w:val="82"/>
          <w:szCs w:val="82"/>
        </w:rPr>
        <w:t>Hindustan Aeronautics Limited</w:t>
      </w:r>
    </w:p>
    <w:p w14:paraId="57787540" w14:textId="6CB8BE83" w:rsidR="003B1B66" w:rsidRPr="003B1B66" w:rsidRDefault="003B1B66" w:rsidP="003B1B6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826C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26CE9"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 ईप्लेन कंपनी </w:t>
      </w:r>
      <w:proofErr w:type="gramStart"/>
      <w:r w:rsidR="00826CE9" w:rsidRPr="003B1B66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="00826CE9"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="00826CE9" w:rsidRPr="003B1B66">
        <w:rPr>
          <w:rFonts w:ascii="Kokila" w:hAnsi="Kokila" w:cs="Kokila"/>
          <w:b/>
          <w:bCs/>
          <w:color w:val="000099"/>
          <w:sz w:val="82"/>
          <w:szCs w:val="82"/>
        </w:rPr>
        <w:t>ePlane</w:t>
      </w:r>
      <w:proofErr w:type="spellEnd"/>
      <w:r w:rsidR="00826CE9"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Company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336F815" w14:textId="77777777" w:rsidR="003B1B66" w:rsidRPr="003B1B66" w:rsidRDefault="003B1B66" w:rsidP="003B1B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स्काईरूट एयरोस्पेस </w:t>
      </w:r>
      <w:proofErr w:type="spellStart"/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Skyroot</w:t>
      </w:r>
      <w:proofErr w:type="spellEnd"/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Aerospace</w:t>
      </w:r>
    </w:p>
    <w:p w14:paraId="14C475CE" w14:textId="2ED823AF" w:rsidR="00FD66B3" w:rsidRPr="000650FA" w:rsidRDefault="003B1B66" w:rsidP="003B1B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अग्निकुल कॉसमॉस </w:t>
      </w:r>
      <w:proofErr w:type="spellStart"/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Agnikul</w:t>
      </w:r>
      <w:proofErr w:type="spellEnd"/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Cosmos</w:t>
      </w:r>
    </w:p>
    <w:p w14:paraId="38D7CC07" w14:textId="77777777" w:rsidR="003B1B66" w:rsidRPr="003B1B66" w:rsidRDefault="003B1B66" w:rsidP="003B1B6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राष्ट्रीय ध्वज दिवस</w:t>
      </w:r>
      <w:r w:rsidRPr="003B1B66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3B1B66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मनाया गया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When was National Flag Day 2026 observed?</w:t>
      </w:r>
    </w:p>
    <w:p w14:paraId="49BAF618" w14:textId="77777777" w:rsidR="003B1B66" w:rsidRPr="003B1B66" w:rsidRDefault="003B1B66" w:rsidP="003B1B6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7FD07C" w14:textId="77777777" w:rsidR="003B1B66" w:rsidRPr="003B1B66" w:rsidRDefault="003B1B66" w:rsidP="003B1B6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जुलाई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18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66DEFC0" w14:textId="1621995A" w:rsidR="003B1B66" w:rsidRPr="003B1B66" w:rsidRDefault="003B1B66" w:rsidP="003B1B6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083A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22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="00083A2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22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2937642" w14:textId="0180614A" w:rsidR="003B1B66" w:rsidRPr="003B1B66" w:rsidRDefault="003B1B66" w:rsidP="003B1B6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083A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083A2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A85B1B4" w14:textId="7E2CB630" w:rsidR="00353A71" w:rsidRPr="00353A71" w:rsidRDefault="003B1B66" w:rsidP="003B1B6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B1B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21 जुलाई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21 </w:t>
      </w:r>
      <w:r w:rsidRPr="003B1B66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74ED4616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79B7ED0" w14:textId="77777777" w:rsidR="00B44749" w:rsidRPr="00B44749" w:rsidRDefault="00B44749" w:rsidP="00B4474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B44749">
        <w:rPr>
          <w:color w:val="000000" w:themeColor="text1"/>
          <w:sz w:val="82"/>
          <w:szCs w:val="82"/>
          <w:lang w:bidi="hi-IN"/>
        </w:rPr>
        <w:t xml:space="preserve"> 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B4474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रानी लक्ष्मीबाई स्कूटी योजना के दिशा-निर्देश 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मंत्रिमंडल ने मंजूर किए हैं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cabinet has recently approved the guidelines of the Rani </w:t>
      </w:r>
      <w:proofErr w:type="spellStart"/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>Lakshmibai</w:t>
      </w:r>
      <w:proofErr w:type="spellEnd"/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>Scooty</w:t>
      </w:r>
      <w:proofErr w:type="spellEnd"/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 xml:space="preserve"> Yojana?</w:t>
      </w:r>
    </w:p>
    <w:p w14:paraId="335CDECF" w14:textId="77777777" w:rsidR="00B44749" w:rsidRPr="00B44749" w:rsidRDefault="00B44749" w:rsidP="00B4474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DC7E99" w14:textId="77777777" w:rsidR="00B44749" w:rsidRPr="00B44749" w:rsidRDefault="00B44749" w:rsidP="00B4474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75F7A44C" w14:textId="77777777" w:rsidR="00157F44" w:rsidRDefault="00B44749" w:rsidP="00B4474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57F44"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="00157F44" w:rsidRPr="00B44749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  <w:r w:rsidR="00157F44"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5FFD121" w14:textId="42ACB063" w:rsidR="00B44749" w:rsidRPr="00B44749" w:rsidRDefault="00B44749" w:rsidP="00B4474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157F4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57F44"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="00157F44" w:rsidRPr="00B44749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206B35C" w14:textId="77777777" w:rsidR="00B44749" w:rsidRPr="00B44749" w:rsidRDefault="00B44749" w:rsidP="00B44749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4474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हरियाणा </w:t>
      </w:r>
      <w:r w:rsidRPr="00B44749">
        <w:rPr>
          <w:rFonts w:ascii="Kokila" w:hAnsi="Kokila" w:cs="Kokila"/>
          <w:b/>
          <w:bCs/>
          <w:color w:val="000099"/>
          <w:sz w:val="82"/>
          <w:szCs w:val="82"/>
        </w:rPr>
        <w:t>Haryana</w:t>
      </w:r>
    </w:p>
    <w:p w14:paraId="0FB437D0" w14:textId="77777777" w:rsidR="00FD66B3" w:rsidRPr="0063168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13587EB5" w14:textId="77777777" w:rsidR="00190E7B" w:rsidRPr="00190E7B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2026 में भारत ने </w:t>
      </w:r>
      <w:r w:rsidRPr="00190E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बाढ़ प्रभावित लोगों के लिए मानवीय सहायता </w:t>
      </w: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देश को प्रदान की है</w:t>
      </w: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190E7B">
        <w:rPr>
          <w:rFonts w:ascii="Kokila" w:hAnsi="Kokila" w:cs="Kokila"/>
          <w:b/>
          <w:bCs/>
          <w:color w:val="000099"/>
          <w:sz w:val="82"/>
          <w:szCs w:val="82"/>
        </w:rPr>
        <w:t xml:space="preserve">In July </w:t>
      </w:r>
      <w:r w:rsidRPr="00190E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190E7B">
        <w:rPr>
          <w:rFonts w:ascii="Kokila" w:hAnsi="Kokila" w:cs="Kokila"/>
          <w:b/>
          <w:bCs/>
          <w:color w:val="000099"/>
          <w:sz w:val="82"/>
          <w:szCs w:val="82"/>
        </w:rPr>
        <w:t>, India provided humanitarian assistance to flood-affected people in which country?</w:t>
      </w:r>
    </w:p>
    <w:p w14:paraId="45019077" w14:textId="77777777" w:rsidR="00190E7B" w:rsidRPr="00190E7B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80FED3C" w14:textId="77777777" w:rsidR="00190E7B" w:rsidRPr="00190E7B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नेपाल </w:t>
      </w:r>
      <w:r w:rsidRPr="00190E7B">
        <w:rPr>
          <w:rFonts w:ascii="Kokila" w:hAnsi="Kokila" w:cs="Kokila"/>
          <w:b/>
          <w:bCs/>
          <w:color w:val="000099"/>
          <w:sz w:val="82"/>
          <w:szCs w:val="82"/>
        </w:rPr>
        <w:t>Nepal</w:t>
      </w:r>
    </w:p>
    <w:p w14:paraId="460D05FE" w14:textId="77777777" w:rsidR="00190E7B" w:rsidRPr="00190E7B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बांग्लादेश </w:t>
      </w:r>
      <w:r w:rsidRPr="00190E7B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7CABAA07" w14:textId="50E5C568" w:rsidR="00190E7B" w:rsidRPr="00190E7B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4363CD"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श्रीलंका </w:t>
      </w:r>
      <w:r w:rsidR="004363CD" w:rsidRPr="00190E7B">
        <w:rPr>
          <w:rFonts w:ascii="Kokila" w:hAnsi="Kokila" w:cs="Kokila"/>
          <w:b/>
          <w:bCs/>
          <w:color w:val="000099"/>
          <w:sz w:val="82"/>
          <w:szCs w:val="82"/>
        </w:rPr>
        <w:t>Sri Lanka</w:t>
      </w:r>
    </w:p>
    <w:p w14:paraId="5CFDB0B0" w14:textId="46C6BA4C" w:rsidR="00FD66B3" w:rsidRPr="007D00AE" w:rsidRDefault="00190E7B" w:rsidP="00190E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190E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4363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363CD"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अफगानिस्तान </w:t>
      </w:r>
      <w:r w:rsidR="004363CD" w:rsidRPr="00190E7B">
        <w:rPr>
          <w:rFonts w:ascii="Kokila" w:hAnsi="Kokila" w:cs="Kokila"/>
          <w:b/>
          <w:bCs/>
          <w:color w:val="000099"/>
          <w:sz w:val="82"/>
          <w:szCs w:val="82"/>
        </w:rPr>
        <w:t>Afghanistan</w:t>
      </w:r>
      <w:r w:rsidR="004363CD" w:rsidRPr="00190E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4ADFBF7" w14:textId="77777777" w:rsidR="006D7EED" w:rsidRPr="006D7EED" w:rsidRDefault="006D7EED" w:rsidP="006D7EE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भारत अपने </w:t>
      </w:r>
      <w:r w:rsidRPr="006D7E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ब्रॉड गेज रेलवे नेटवर्क के विद्युतीकरण 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मामले में विश्व में कौन-से स्थान पर पहुँचा है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D7EED">
        <w:rPr>
          <w:rFonts w:ascii="Kokila" w:hAnsi="Kokila" w:cs="Kokila"/>
          <w:b/>
          <w:bCs/>
          <w:color w:val="000099"/>
          <w:sz w:val="82"/>
          <w:szCs w:val="82"/>
        </w:rPr>
        <w:t>Recently, India has become which ranked country in the world in terms of Broad Gauge railway network electrification?</w:t>
      </w:r>
    </w:p>
    <w:p w14:paraId="71A7DD5D" w14:textId="7CEAB5E0" w:rsidR="006D7EED" w:rsidRPr="006D7EED" w:rsidRDefault="006D7EED" w:rsidP="006D7EE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DC5EE5"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पहला </w:t>
      </w:r>
      <w:r w:rsidR="00DC5EE5" w:rsidRPr="006D7EED">
        <w:rPr>
          <w:rFonts w:ascii="Kokila" w:hAnsi="Kokila" w:cs="Kokila"/>
          <w:b/>
          <w:bCs/>
          <w:color w:val="000099"/>
          <w:sz w:val="82"/>
          <w:szCs w:val="82"/>
        </w:rPr>
        <w:t>First</w:t>
      </w:r>
    </w:p>
    <w:p w14:paraId="4FE42030" w14:textId="130786F6" w:rsidR="006D7EED" w:rsidRPr="006D7EED" w:rsidRDefault="006D7EED" w:rsidP="006D7EE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DC5E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C5EE5"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दूसरा </w:t>
      </w:r>
      <w:r w:rsidR="00DC5EE5" w:rsidRPr="006D7EED">
        <w:rPr>
          <w:rFonts w:ascii="Kokila" w:hAnsi="Kokila" w:cs="Kokila"/>
          <w:b/>
          <w:bCs/>
          <w:color w:val="000099"/>
          <w:sz w:val="82"/>
          <w:szCs w:val="82"/>
        </w:rPr>
        <w:t>Second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DB39E63" w14:textId="77777777" w:rsidR="006D7EED" w:rsidRPr="006D7EED" w:rsidRDefault="006D7EED" w:rsidP="006D7EE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तीसरा </w:t>
      </w:r>
      <w:r w:rsidRPr="006D7EED">
        <w:rPr>
          <w:rFonts w:ascii="Kokila" w:hAnsi="Kokila" w:cs="Kokila"/>
          <w:b/>
          <w:bCs/>
          <w:color w:val="000099"/>
          <w:sz w:val="82"/>
          <w:szCs w:val="82"/>
        </w:rPr>
        <w:t>Third</w:t>
      </w:r>
    </w:p>
    <w:p w14:paraId="2E4737E0" w14:textId="43034D93" w:rsidR="00FD66B3" w:rsidRPr="007D00AE" w:rsidRDefault="006D7EED" w:rsidP="006D7EED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D7E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चौथा </w:t>
      </w:r>
      <w:r w:rsidRPr="006D7EED">
        <w:rPr>
          <w:rFonts w:ascii="Kokila" w:hAnsi="Kokila" w:cs="Kokila"/>
          <w:b/>
          <w:bCs/>
          <w:color w:val="000099"/>
          <w:sz w:val="82"/>
          <w:szCs w:val="82"/>
        </w:rPr>
        <w:t>Fourth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97D5A07" w14:textId="77777777" w:rsidR="00845EA4" w:rsidRPr="00845EA4" w:rsidRDefault="00845EA4" w:rsidP="00845EA4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845EA4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45EA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की पहली 100 मेगावाट-घंटा क्षमता वाली वैनेडियम रेडॉक्स फ्लो बैटरी ऊर्जा भंडारण प्रणाली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कहाँ मंजूरी दी गई है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45EA4">
        <w:rPr>
          <w:rFonts w:ascii="Kokila" w:hAnsi="Kokila" w:cs="Kokila"/>
          <w:b/>
          <w:bCs/>
          <w:color w:val="000099"/>
          <w:sz w:val="82"/>
          <w:szCs w:val="82"/>
        </w:rPr>
        <w:t xml:space="preserve">Where has India's first </w:t>
      </w:r>
      <w:r w:rsidRPr="00845EA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100</w:t>
      </w:r>
      <w:r w:rsidRPr="00845EA4">
        <w:rPr>
          <w:rFonts w:ascii="Kokila" w:hAnsi="Kokila" w:cs="Kokila"/>
          <w:b/>
          <w:bCs/>
          <w:color w:val="000099"/>
          <w:sz w:val="82"/>
          <w:szCs w:val="82"/>
        </w:rPr>
        <w:t xml:space="preserve"> MWh Vanadium Redox Flow Battery Energy Storage System been approved recently?</w:t>
      </w:r>
    </w:p>
    <w:p w14:paraId="78F37743" w14:textId="38EF3167" w:rsidR="00845EA4" w:rsidRPr="00845EA4" w:rsidRDefault="00845EA4" w:rsidP="00845EA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325F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खावड़ा सोलर पार्क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proofErr w:type="spellStart"/>
      <w:r w:rsidR="00325F32" w:rsidRPr="00845EA4">
        <w:rPr>
          <w:rFonts w:ascii="Kokila" w:hAnsi="Kokila" w:cs="Kokila"/>
          <w:b/>
          <w:bCs/>
          <w:color w:val="000099"/>
          <w:sz w:val="82"/>
          <w:szCs w:val="82"/>
        </w:rPr>
        <w:t>Khavda</w:t>
      </w:r>
      <w:proofErr w:type="spellEnd"/>
      <w:r w:rsidR="00325F32" w:rsidRPr="00845EA4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Gujarat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F333270" w14:textId="77777777" w:rsidR="00845EA4" w:rsidRPr="00845EA4" w:rsidRDefault="00845EA4" w:rsidP="00845EA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रीवा सोलर पार्क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845EA4">
        <w:rPr>
          <w:rFonts w:ascii="Kokila" w:hAnsi="Kokila" w:cs="Kokila"/>
          <w:b/>
          <w:bCs/>
          <w:color w:val="000099"/>
          <w:sz w:val="82"/>
          <w:szCs w:val="82"/>
        </w:rPr>
        <w:t>Rewa Solar Park, Madhya Pradesh</w:t>
      </w:r>
    </w:p>
    <w:p w14:paraId="5A22B825" w14:textId="77777777" w:rsidR="00845EA4" w:rsidRPr="00845EA4" w:rsidRDefault="00845EA4" w:rsidP="00845EA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पावगड़ा सोलर पार्क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proofErr w:type="spellStart"/>
      <w:r w:rsidRPr="00845EA4">
        <w:rPr>
          <w:rFonts w:ascii="Kokila" w:hAnsi="Kokila" w:cs="Kokila"/>
          <w:b/>
          <w:bCs/>
          <w:color w:val="000099"/>
          <w:sz w:val="82"/>
          <w:szCs w:val="82"/>
        </w:rPr>
        <w:t>Pavagada</w:t>
      </w:r>
      <w:proofErr w:type="spellEnd"/>
      <w:r w:rsidRPr="00845EA4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Karnataka</w:t>
      </w:r>
    </w:p>
    <w:p w14:paraId="0651CA13" w14:textId="3E0AB2E0" w:rsidR="00FD66B3" w:rsidRPr="00FE51DE" w:rsidRDefault="00845EA4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भड़ला सोलर पार्क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325F32" w:rsidRPr="00845E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proofErr w:type="spellStart"/>
      <w:r w:rsidR="00325F32" w:rsidRPr="00845EA4">
        <w:rPr>
          <w:rFonts w:ascii="Kokila" w:hAnsi="Kokila" w:cs="Kokila"/>
          <w:b/>
          <w:bCs/>
          <w:color w:val="000099"/>
          <w:sz w:val="82"/>
          <w:szCs w:val="82"/>
        </w:rPr>
        <w:t>Bhadla</w:t>
      </w:r>
      <w:proofErr w:type="spellEnd"/>
      <w:r w:rsidR="00325F32" w:rsidRPr="00845EA4">
        <w:rPr>
          <w:rFonts w:ascii="Kokila" w:hAnsi="Kokila" w:cs="Kokila"/>
          <w:b/>
          <w:bCs/>
          <w:color w:val="000099"/>
          <w:sz w:val="82"/>
          <w:szCs w:val="82"/>
        </w:rPr>
        <w:t xml:space="preserve"> Solar Park, Rajasthan</w:t>
      </w:r>
    </w:p>
    <w:p w14:paraId="59FC1752" w14:textId="77777777" w:rsidR="0083676C" w:rsidRPr="0083676C" w:rsidRDefault="0083676C" w:rsidP="0083676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367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श्योक नदी पर निर्मित </w:t>
      </w:r>
      <w:r w:rsidRPr="0083676C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8367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उडमारू पुल</w:t>
      </w:r>
      <w:r w:rsidRPr="0083676C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किसने किया है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inaugurated the </w:t>
      </w:r>
      <w:proofErr w:type="spellStart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Udmaroo</w:t>
      </w:r>
      <w:proofErr w:type="spellEnd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 xml:space="preserve"> Bridge built over the </w:t>
      </w:r>
      <w:proofErr w:type="spellStart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Shyok</w:t>
      </w:r>
      <w:proofErr w:type="spellEnd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 xml:space="preserve"> River?</w:t>
      </w:r>
    </w:p>
    <w:p w14:paraId="371799E7" w14:textId="77777777" w:rsidR="0083676C" w:rsidRPr="0083676C" w:rsidRDefault="0083676C" w:rsidP="0083676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780916" w14:textId="77777777" w:rsidR="0083676C" w:rsidRPr="0083676C" w:rsidRDefault="0083676C" w:rsidP="0083676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जगत प्रकाश नड्डा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Jagat Prakash Nadda</w:t>
      </w:r>
    </w:p>
    <w:p w14:paraId="5B01667C" w14:textId="3432874B" w:rsidR="0083676C" w:rsidRPr="0083676C" w:rsidRDefault="0083676C" w:rsidP="0083676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E2D0C"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मनोज सिन्हा </w:t>
      </w:r>
      <w:r w:rsidR="00CE2D0C" w:rsidRPr="0083676C">
        <w:rPr>
          <w:rFonts w:ascii="Kokila" w:hAnsi="Kokila" w:cs="Kokila"/>
          <w:b/>
          <w:bCs/>
          <w:color w:val="000099"/>
          <w:sz w:val="82"/>
          <w:szCs w:val="82"/>
        </w:rPr>
        <w:t>Manoj Sinha</w:t>
      </w:r>
    </w:p>
    <w:p w14:paraId="5FC5868D" w14:textId="4F6D6E6F" w:rsidR="0083676C" w:rsidRPr="0083676C" w:rsidRDefault="0083676C" w:rsidP="0083676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E2D0C"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विनय कुमार सक्सेना </w:t>
      </w:r>
      <w:r w:rsidR="00CE2D0C" w:rsidRPr="0083676C">
        <w:rPr>
          <w:rFonts w:ascii="Kokila" w:hAnsi="Kokila" w:cs="Kokila"/>
          <w:b/>
          <w:bCs/>
          <w:color w:val="000099"/>
          <w:sz w:val="82"/>
          <w:szCs w:val="82"/>
        </w:rPr>
        <w:t>Vinay Kumar Saxena</w:t>
      </w:r>
      <w:r w:rsidR="00CE2D0C"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EC0E8E3" w14:textId="02EF8E01" w:rsidR="00FD66B3" w:rsidRPr="007D00AE" w:rsidRDefault="0083676C" w:rsidP="008367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नरेंद्र मोदी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Narendra Modi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4AB59219" w14:textId="77777777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83676C">
        <w:rPr>
          <w:color w:val="000000" w:themeColor="text1"/>
          <w:lang w:bidi="hi-IN"/>
        </w:rPr>
        <w:t xml:space="preserve">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367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16वीं ब्रिक्स स्वास्थ्य मंत्रियों की बैठक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आयोजन कहाँ किया जाएगा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 xml:space="preserve">Where will the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proofErr w:type="spellStart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 xml:space="preserve"> BRICS Health Ministers' Meeting be held recently?</w:t>
      </w:r>
    </w:p>
    <w:p w14:paraId="32B2A9BE" w14:textId="77777777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B269DA4" w14:textId="14335390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635668"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="00635668" w:rsidRPr="0083676C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637A5838" w14:textId="023707CF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635668" w:rsidRPr="006356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5668"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चंडीगढ़ </w:t>
      </w:r>
      <w:r w:rsidR="00635668" w:rsidRPr="0083676C">
        <w:rPr>
          <w:rFonts w:ascii="Kokila" w:hAnsi="Kokila" w:cs="Kokila"/>
          <w:b/>
          <w:bCs/>
          <w:color w:val="000099"/>
          <w:sz w:val="82"/>
          <w:szCs w:val="82"/>
        </w:rPr>
        <w:t>Chandigarh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7974CA9" w14:textId="77777777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3264D3F3" w14:textId="77777777" w:rsidR="0083676C" w:rsidRPr="0083676C" w:rsidRDefault="0083676C" w:rsidP="0083676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367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83676C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35A8FC8D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8B225D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06DDC0D" w14:textId="77777777" w:rsidR="00871D3E" w:rsidRPr="00871D3E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871D3E">
        <w:rPr>
          <w:color w:val="000000" w:themeColor="text1"/>
          <w:lang w:bidi="hi-IN"/>
        </w:rPr>
        <w:t xml:space="preserve"> 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71D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14वें दक्षिण एशियाई खेलों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>–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2027 की मेजबानी कौन-सा देश करेगा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will host the </w:t>
      </w:r>
      <w:r w:rsidRPr="00871D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14</w:t>
      </w:r>
      <w:proofErr w:type="spellStart"/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 xml:space="preserve"> South Asian Games (SAG) in </w:t>
      </w:r>
      <w:r w:rsidRPr="00871D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2027</w:t>
      </w:r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19FADEC" w14:textId="77777777" w:rsidR="00871D3E" w:rsidRPr="00871D3E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E01059" w14:textId="77777777" w:rsidR="00871D3E" w:rsidRPr="00871D3E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</w:t>
      </w:r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0FE00977" w14:textId="77777777" w:rsidR="00871D3E" w:rsidRPr="00871D3E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श्रीलंका </w:t>
      </w:r>
      <w:r w:rsidRPr="00871D3E">
        <w:rPr>
          <w:rFonts w:ascii="Kokila" w:hAnsi="Kokila" w:cs="Kokila"/>
          <w:b/>
          <w:bCs/>
          <w:color w:val="000099"/>
          <w:sz w:val="82"/>
          <w:szCs w:val="82"/>
        </w:rPr>
        <w:t>Sri Lanka</w:t>
      </w:r>
    </w:p>
    <w:p w14:paraId="20D7D99F" w14:textId="2995F337" w:rsidR="00871D3E" w:rsidRPr="00871D3E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DF77C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F77C7"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पाकिस्तान </w:t>
      </w:r>
      <w:r w:rsidR="00DF77C7" w:rsidRPr="00871D3E">
        <w:rPr>
          <w:rFonts w:ascii="Kokila" w:hAnsi="Kokila" w:cs="Kokila"/>
          <w:b/>
          <w:bCs/>
          <w:color w:val="000099"/>
          <w:sz w:val="82"/>
          <w:szCs w:val="82"/>
        </w:rPr>
        <w:t>Pakistan</w:t>
      </w: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1B23468" w14:textId="78A04172" w:rsidR="00FD66B3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71D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DF77C7" w:rsidRPr="00871D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बांग्लादेश </w:t>
      </w:r>
      <w:r w:rsidR="00DF77C7" w:rsidRPr="00871D3E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5ED600CD" w14:textId="77777777" w:rsidR="00871D3E" w:rsidRPr="001A3916" w:rsidRDefault="00871D3E" w:rsidP="00871D3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C9165D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FC4D02" w14:textId="77777777" w:rsidR="00FD66B3" w:rsidRPr="007D00A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6AAB2FC4" w14:textId="77777777" w:rsidR="001169A0" w:rsidRPr="001169A0" w:rsidRDefault="00FD66B3" w:rsidP="001169A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कम्प्यूटर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की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भौतिक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बनाबट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कहलाती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169A0"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1169A0"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1169A0" w:rsidRPr="001169A0">
        <w:rPr>
          <w:rFonts w:ascii="Kokila" w:hAnsi="Kokila" w:cs="Kokila"/>
          <w:b/>
          <w:bCs/>
          <w:noProof/>
          <w:color w:val="000099"/>
          <w:sz w:val="82"/>
          <w:szCs w:val="82"/>
        </w:rPr>
        <w:t>The physical structure of a computer is called:</w:t>
      </w:r>
    </w:p>
    <w:p w14:paraId="44546538" w14:textId="77777777" w:rsidR="001169A0" w:rsidRPr="001169A0" w:rsidRDefault="001169A0" w:rsidP="001169A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सॉफ्टवेयर</w:t>
      </w: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169A0">
        <w:rPr>
          <w:rFonts w:ascii="Kokila" w:hAnsi="Kokila" w:cs="Kokila"/>
          <w:b/>
          <w:bCs/>
          <w:noProof/>
          <w:color w:val="000099"/>
          <w:sz w:val="82"/>
          <w:szCs w:val="82"/>
        </w:rPr>
        <w:t>Software</w:t>
      </w:r>
    </w:p>
    <w:p w14:paraId="74BBE836" w14:textId="77777777" w:rsidR="001169A0" w:rsidRPr="001169A0" w:rsidRDefault="001169A0" w:rsidP="001169A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b .</w:t>
      </w:r>
      <w:r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हार्डवेयर</w:t>
      </w: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169A0">
        <w:rPr>
          <w:rFonts w:ascii="Kokila" w:hAnsi="Kokila" w:cs="Kokila"/>
          <w:b/>
          <w:bCs/>
          <w:noProof/>
          <w:color w:val="000099"/>
          <w:sz w:val="82"/>
          <w:szCs w:val="82"/>
        </w:rPr>
        <w:t>Hardware</w:t>
      </w:r>
    </w:p>
    <w:p w14:paraId="67C85BC5" w14:textId="77777777" w:rsidR="001169A0" w:rsidRPr="001169A0" w:rsidRDefault="001169A0" w:rsidP="001169A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फर्मवेयर</w:t>
      </w: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169A0">
        <w:rPr>
          <w:rFonts w:ascii="Kokila" w:hAnsi="Kokila" w:cs="Kokila"/>
          <w:b/>
          <w:bCs/>
          <w:noProof/>
          <w:color w:val="000099"/>
          <w:sz w:val="82"/>
          <w:szCs w:val="82"/>
        </w:rPr>
        <w:t>Firmware</w:t>
      </w:r>
    </w:p>
    <w:p w14:paraId="3D96BE7B" w14:textId="0C759406" w:rsidR="00FD66B3" w:rsidRDefault="001169A0" w:rsidP="001169A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ह्यूमन</w:t>
      </w: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169A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वेयर</w:t>
      </w:r>
      <w:r w:rsidRPr="001169A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169A0">
        <w:rPr>
          <w:rFonts w:ascii="Kokila" w:hAnsi="Kokila" w:cs="Kokila"/>
          <w:b/>
          <w:bCs/>
          <w:noProof/>
          <w:color w:val="000099"/>
          <w:sz w:val="82"/>
          <w:szCs w:val="82"/>
        </w:rPr>
        <w:t>Humanware</w:t>
      </w:r>
    </w:p>
    <w:p w14:paraId="035ECA6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D70067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93C422F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19A5D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47DD685A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7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72B2" w14:textId="77777777" w:rsidR="00D93584" w:rsidRDefault="00D93584" w:rsidP="009E3011">
      <w:pPr>
        <w:spacing w:after="0" w:line="240" w:lineRule="auto"/>
      </w:pPr>
      <w:r>
        <w:separator/>
      </w:r>
    </w:p>
  </w:endnote>
  <w:endnote w:type="continuationSeparator" w:id="0">
    <w:p w14:paraId="0ED3B4DD" w14:textId="77777777" w:rsidR="00D93584" w:rsidRDefault="00D93584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39D3" w14:textId="77777777" w:rsidR="00D93584" w:rsidRDefault="00D93584" w:rsidP="009E3011">
      <w:pPr>
        <w:spacing w:after="0" w:line="240" w:lineRule="auto"/>
      </w:pPr>
      <w:r>
        <w:separator/>
      </w:r>
    </w:p>
  </w:footnote>
  <w:footnote w:type="continuationSeparator" w:id="0">
    <w:p w14:paraId="149DB456" w14:textId="77777777" w:rsidR="00D93584" w:rsidRDefault="00D93584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8193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7B"/>
    <w:rsid w:val="0007080B"/>
    <w:rsid w:val="0007084C"/>
    <w:rsid w:val="0007096D"/>
    <w:rsid w:val="00070AB5"/>
    <w:rsid w:val="00070AE4"/>
    <w:rsid w:val="00070B0D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75"/>
    <w:rsid w:val="004D29ED"/>
    <w:rsid w:val="004D2A12"/>
    <w:rsid w:val="004D2AB3"/>
    <w:rsid w:val="004D2B48"/>
    <w:rsid w:val="004D2C72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90E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E3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BD8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7F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5F"/>
    <w:rsid w:val="008E5E9E"/>
    <w:rsid w:val="008E5F00"/>
    <w:rsid w:val="008E5FFE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6D9"/>
    <w:rsid w:val="00E507B8"/>
    <w:rsid w:val="00E5088A"/>
    <w:rsid w:val="00E50992"/>
    <w:rsid w:val="00E509D1"/>
    <w:rsid w:val="00E50E1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FD"/>
    <w:rsid w:val="00E60661"/>
    <w:rsid w:val="00E608A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B1"/>
    <w:rsid w:val="00E76CC8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518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1443</TotalTime>
  <Pages>109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240</cp:revision>
  <cp:lastPrinted>2026-07-20T16:42:00Z</cp:lastPrinted>
  <dcterms:created xsi:type="dcterms:W3CDTF">2026-07-20T16:43:00Z</dcterms:created>
  <dcterms:modified xsi:type="dcterms:W3CDTF">2026-07-22T15:08:00Z</dcterms:modified>
</cp:coreProperties>
</file>