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DFBFB"/>
  <w:body>
    <w:p w14:paraId="3B167EE4" w14:textId="4C6C0932" w:rsidR="00C52C5E" w:rsidRPr="00C52C5E" w:rsidRDefault="00102EC2" w:rsidP="00102EC2">
      <w:pPr>
        <w:spacing w:line="240" w:lineRule="auto"/>
        <w:rPr>
          <w:rFonts w:ascii="Kokila" w:hAnsi="Kokila" w:cs="Kokila"/>
          <w:b/>
          <w:bCs/>
          <w:color w:val="000066"/>
          <w:sz w:val="88"/>
          <w:szCs w:val="88"/>
        </w:rPr>
      </w:pPr>
      <w:r>
        <w:rPr>
          <w:noProof/>
        </w:rPr>
        <w:drawing>
          <wp:anchor distT="0" distB="0" distL="114300" distR="114300" simplePos="0" relativeHeight="251857920" behindDoc="0" locked="0" layoutInCell="1" allowOverlap="1" wp14:anchorId="4AD64561" wp14:editId="1F842CF8">
            <wp:simplePos x="0" y="0"/>
            <wp:positionH relativeFrom="page">
              <wp:align>left</wp:align>
            </wp:positionH>
            <wp:positionV relativeFrom="margin">
              <wp:posOffset>-914400</wp:posOffset>
            </wp:positionV>
            <wp:extent cx="13106400" cy="7834630"/>
            <wp:effectExtent l="0" t="0" r="0" b="0"/>
            <wp:wrapSquare wrapText="bothSides"/>
            <wp:docPr id="20607302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0" cy="783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0EC7E5" w14:textId="1C7EED8D" w:rsidR="00C52C5E" w:rsidRPr="00C52C5E" w:rsidRDefault="00C52C5E" w:rsidP="00C52C5E">
      <w:pPr>
        <w:spacing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</w:rPr>
      </w:pPr>
    </w:p>
    <w:p w14:paraId="77177893" w14:textId="19C7FF1A" w:rsidR="00C52C5E" w:rsidRPr="00C52C5E" w:rsidRDefault="00C52C5E" w:rsidP="00C52C5E">
      <w:pPr>
        <w:spacing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</w:rPr>
      </w:pPr>
    </w:p>
    <w:p w14:paraId="5A799E2E" w14:textId="16CA00F0" w:rsidR="00C52C5E" w:rsidRPr="00C52C5E" w:rsidRDefault="00C52C5E" w:rsidP="00C52C5E">
      <w:pPr>
        <w:spacing w:line="240" w:lineRule="auto"/>
        <w:jc w:val="center"/>
        <w:rPr>
          <w:rFonts w:ascii="Kokila" w:hAnsi="Kokila" w:cs="Kokila"/>
          <w:b/>
          <w:bCs/>
          <w:color w:val="000000" w:themeColor="text1"/>
          <w:sz w:val="110"/>
          <w:szCs w:val="110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110"/>
          <w:szCs w:val="110"/>
        </w:rPr>
        <w:t xml:space="preserve">Daily Current Affairs  </w:t>
      </w:r>
    </w:p>
    <w:p w14:paraId="06B63171" w14:textId="65816BD5" w:rsidR="00C52C5E" w:rsidRPr="00C52C5E" w:rsidRDefault="00C52C5E" w:rsidP="00C52C5E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110"/>
          <w:szCs w:val="110"/>
          <w:lang w:val="en-IN"/>
        </w:rPr>
      </w:pPr>
      <w:r w:rsidRPr="00C52C5E">
        <w:rPr>
          <w:rFonts w:ascii="Kokila" w:hAnsi="Kokila" w:cs="Kokila"/>
          <w:b/>
          <w:bCs/>
          <w:color w:val="000000" w:themeColor="text1"/>
          <w:sz w:val="110"/>
          <w:szCs w:val="110"/>
        </w:rPr>
        <w:t>+</w:t>
      </w:r>
    </w:p>
    <w:p w14:paraId="169370A7" w14:textId="77777777" w:rsidR="00C52C5E" w:rsidRPr="00C52C5E" w:rsidRDefault="00C52C5E" w:rsidP="00C52C5E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110"/>
          <w:szCs w:val="110"/>
        </w:rPr>
      </w:pPr>
      <w:r w:rsidRPr="00C52C5E">
        <w:rPr>
          <w:rFonts w:ascii="Kokila" w:hAnsi="Kokila" w:cs="Kokila"/>
          <w:b/>
          <w:bCs/>
          <w:color w:val="000000" w:themeColor="text1"/>
          <w:sz w:val="110"/>
          <w:szCs w:val="110"/>
        </w:rPr>
        <w:t xml:space="preserve">Important Static Facts         </w:t>
      </w:r>
    </w:p>
    <w:p w14:paraId="31557DC7" w14:textId="77777777" w:rsidR="00C52C5E" w:rsidRPr="00C52C5E" w:rsidRDefault="00C52C5E" w:rsidP="00C52C5E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</w:rPr>
      </w:pPr>
      <w:r w:rsidRPr="00C52C5E"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  <w:lang w:bidi="hi-IN"/>
        </w:rPr>
        <w:t xml:space="preserve">21 JULY </w:t>
      </w:r>
      <w:r w:rsidRPr="00C52C5E"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</w:rPr>
        <w:t xml:space="preserve">2026 </w:t>
      </w:r>
      <w:bookmarkStart w:id="0" w:name="_Hlk146473777"/>
      <w:bookmarkStart w:id="1" w:name="_Hlk206385112"/>
      <w:bookmarkStart w:id="2" w:name="_Hlk206529779"/>
    </w:p>
    <w:p w14:paraId="37C6FD3B" w14:textId="77777777" w:rsidR="00C52C5E" w:rsidRPr="00C52C5E" w:rsidRDefault="00C52C5E" w:rsidP="00C52C5E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130"/>
          <w:szCs w:val="130"/>
          <w:highlight w:val="darkRed"/>
        </w:rPr>
      </w:pPr>
    </w:p>
    <w:p w14:paraId="67ED9447" w14:textId="77777777" w:rsidR="00C52C5E" w:rsidRPr="00C52C5E" w:rsidRDefault="00C52C5E" w:rsidP="00C52C5E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  <w:highlight w:val="darkRed"/>
        </w:rPr>
      </w:pPr>
    </w:p>
    <w:p w14:paraId="205E4B73" w14:textId="77777777" w:rsidR="00C52C5E" w:rsidRPr="00C52C5E" w:rsidRDefault="00C52C5E" w:rsidP="00C52C5E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FFFFFF" w:themeColor="background1"/>
          <w:sz w:val="82"/>
          <w:szCs w:val="82"/>
          <w:highlight w:val="darkRed"/>
        </w:rPr>
        <w:lastRenderedPageBreak/>
        <w:t>Home Work Question</w:t>
      </w:r>
      <w:r w:rsidRPr="00C52C5E">
        <w:rPr>
          <w:rFonts w:ascii="Kokila" w:hAnsi="Kokila" w:cs="Kokila"/>
          <w:b/>
          <w:bCs/>
          <w:color w:val="FFFFFF" w:themeColor="background1"/>
          <w:sz w:val="82"/>
          <w:szCs w:val="82"/>
        </w:rPr>
        <w:t xml:space="preserve"> </w:t>
      </w:r>
    </w:p>
    <w:bookmarkEnd w:id="0"/>
    <w:bookmarkEnd w:id="1"/>
    <w:bookmarkEnd w:id="2"/>
    <w:p w14:paraId="5C814495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Q. </w:t>
      </w:r>
      <w:r w:rsidRPr="00C52C5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निम्न</w:t>
      </w:r>
      <w:r w:rsidRPr="00C52C5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में</w:t>
      </w:r>
      <w:r w:rsidRPr="00C52C5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से</w:t>
      </w:r>
      <w:r w:rsidRPr="00C52C5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कौन</w:t>
      </w:r>
      <w:r w:rsidRPr="00C52C5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सा</w:t>
      </w:r>
      <w:r w:rsidRPr="00C52C5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नृत्य</w:t>
      </w:r>
      <w:r w:rsidRPr="00C52C5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रूप</w:t>
      </w:r>
      <w:r w:rsidRPr="00C52C5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अरुणाचल</w:t>
      </w:r>
      <w:r w:rsidRPr="00C52C5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प्रदेश</w:t>
      </w:r>
      <w:r w:rsidRPr="00C52C5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का</w:t>
      </w:r>
      <w:r w:rsidRPr="00C52C5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है</w:t>
      </w:r>
      <w:r w:rsidRPr="00C52C5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? </w:t>
      </w:r>
      <w:r w:rsidRPr="00C52C5E">
        <w:rPr>
          <w:rFonts w:ascii="Kokila" w:hAnsi="Kokila" w:cs="Kokila"/>
          <w:b/>
          <w:bCs/>
          <w:noProof/>
          <w:color w:val="000099"/>
          <w:sz w:val="82"/>
          <w:szCs w:val="82"/>
        </w:rPr>
        <w:t>Which of the following dance forms belongs to Arunachal Pradesh?</w:t>
      </w:r>
    </w:p>
    <w:p w14:paraId="6630DEBE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a. </w:t>
      </w:r>
      <w:r w:rsidRPr="00C52C5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पोपिर</w:t>
      </w:r>
      <w:r w:rsidRPr="00C52C5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ab/>
      </w:r>
      <w:r w:rsidRPr="00C52C5E">
        <w:rPr>
          <w:rFonts w:ascii="Kokila" w:hAnsi="Kokila" w:cs="Kokila"/>
          <w:b/>
          <w:bCs/>
          <w:noProof/>
          <w:color w:val="000099"/>
          <w:sz w:val="82"/>
          <w:szCs w:val="82"/>
        </w:rPr>
        <w:t>Popir</w:t>
      </w:r>
    </w:p>
    <w:p w14:paraId="7BDE1E53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b. </w:t>
      </w:r>
      <w:r w:rsidRPr="00C52C5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भवाई</w:t>
      </w:r>
      <w:r w:rsidRPr="00C52C5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noProof/>
          <w:color w:val="000099"/>
          <w:sz w:val="82"/>
          <w:szCs w:val="82"/>
        </w:rPr>
        <w:t>Bhavai</w:t>
      </w:r>
    </w:p>
    <w:p w14:paraId="133E474C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c. </w:t>
      </w:r>
      <w:r w:rsidRPr="00C52C5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सत्रीया</w:t>
      </w:r>
      <w:r w:rsidRPr="00C52C5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noProof/>
          <w:color w:val="000099"/>
          <w:sz w:val="82"/>
          <w:szCs w:val="82"/>
        </w:rPr>
        <w:t>Sattriya</w:t>
      </w:r>
    </w:p>
    <w:p w14:paraId="5741ECE0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d. </w:t>
      </w:r>
      <w:r w:rsidRPr="00C52C5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पूरबी</w:t>
      </w:r>
      <w:r w:rsidRPr="00C52C5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noProof/>
          <w:color w:val="000099"/>
          <w:sz w:val="82"/>
          <w:szCs w:val="82"/>
        </w:rPr>
        <w:t>Poorbi</w:t>
      </w:r>
    </w:p>
    <w:p w14:paraId="1729250B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207EDE68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3E26F33B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774DE1CB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01DC0DE7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720E12C8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20F387E2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39B0B202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4AA9C673" w14:textId="77777777" w:rsidR="00C52C5E" w:rsidRPr="00C52C5E" w:rsidRDefault="00C52C5E" w:rsidP="00C52C5E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val="en-IN" w:bidi="hi-IN"/>
        </w:rPr>
      </w:pPr>
      <w:r w:rsidRPr="00C52C5E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20 JULY </w:t>
      </w:r>
      <w:r w:rsidRPr="00C52C5E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</w:rPr>
        <w:t>2026</w:t>
      </w:r>
      <w:r w:rsidRPr="00C52C5E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val="en-IN" w:bidi="hi-IN"/>
        </w:rPr>
        <w:t>Revision</w:t>
      </w:r>
    </w:p>
    <w:p w14:paraId="6E2F0DCE" w14:textId="77777777" w:rsidR="00C52C5E" w:rsidRPr="00C52C5E" w:rsidRDefault="00C52C5E" w:rsidP="00C52C5E">
      <w:pPr>
        <w:spacing w:after="0" w:line="240" w:lineRule="auto"/>
        <w:contextualSpacing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1E31847C" w14:textId="77777777" w:rsidR="00C52C5E" w:rsidRPr="00C52C5E" w:rsidRDefault="00C52C5E" w:rsidP="00C52C5E">
      <w:pPr>
        <w:spacing w:after="0" w:line="240" w:lineRule="auto"/>
        <w:contextualSpacing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6CB44B35" w14:textId="77777777" w:rsidR="00C52C5E" w:rsidRPr="00C52C5E" w:rsidRDefault="00C52C5E" w:rsidP="00C52C5E">
      <w:pPr>
        <w:spacing w:after="0" w:line="240" w:lineRule="auto"/>
        <w:contextualSpacing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5BB61901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</w:p>
    <w:p w14:paraId="73EA12CD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75E041B3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Q.1: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खोजी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गई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स्प्रेडविंग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डैमसेलफ्लाई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नई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प्रजाति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नाम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क्या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 xml:space="preserve">What is the name of the newly discovered species of </w:t>
      </w:r>
      <w:proofErr w:type="spellStart"/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Spreadwing</w:t>
      </w:r>
      <w:proofErr w:type="spellEnd"/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 xml:space="preserve"> Damselfly?</w:t>
      </w:r>
    </w:p>
    <w:p w14:paraId="37455A5A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AA7FEF1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पलोटी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ब्लूफ्लाई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spellStart"/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Paloti</w:t>
      </w:r>
      <w:proofErr w:type="spellEnd"/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 xml:space="preserve"> Bluefly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19EC51FF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लेस्टेस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केरालेन्सिस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spellStart"/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Lestes</w:t>
      </w:r>
      <w:proofErr w:type="spellEnd"/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proofErr w:type="spellStart"/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keralensis</w:t>
      </w:r>
      <w:proofErr w:type="spellEnd"/>
    </w:p>
    <w:p w14:paraId="1A127396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 xml:space="preserve"> लेस्टेस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पलोटी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spellStart"/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Lestes</w:t>
      </w:r>
      <w:proofErr w:type="spellEnd"/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proofErr w:type="spellStart"/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paloti</w:t>
      </w:r>
      <w:proofErr w:type="spellEnd"/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50E91410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वेस्टर्न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डैमसेलफ्लाई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Western Damselfly</w:t>
      </w:r>
    </w:p>
    <w:p w14:paraId="18B38A19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2: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दिवंगत  महान क्रिकेटर 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सर गारफील्ड सोबर्स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किस देश के थे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The legendary cricketer Sir Garfield Sobers, who recently passed away, belonged to which country/team?</w:t>
      </w:r>
    </w:p>
    <w:p w14:paraId="3AC5A438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B39C897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ऑस्ट्रेलिया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Australia</w:t>
      </w:r>
    </w:p>
    <w:p w14:paraId="02D1374E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इंग्लैंड</w:t>
      </w:r>
      <w:r w:rsidRPr="00C52C5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England</w:t>
      </w:r>
    </w:p>
    <w:p w14:paraId="2F4354C6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वेस्टइंडीज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West Indies</w:t>
      </w:r>
    </w:p>
    <w:p w14:paraId="4517F491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lang w:bidi="hi-IN"/>
        </w:rPr>
        <w:t>d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)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दक्षिण अफ्रीका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South Africa</w:t>
      </w:r>
    </w:p>
    <w:p w14:paraId="430E37D7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138112CB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3:</w:t>
      </w:r>
      <w:r w:rsidRPr="00C52C5E">
        <w:rPr>
          <w:color w:val="000000" w:themeColor="text1"/>
          <w:sz w:val="82"/>
          <w:szCs w:val="82"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भारत के पहले शहरी नाइट सफारी और डे ज़ू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के निर्माण को कहाँ मंजूरी मिली है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Where has India's first Urban Night Safari and Day Zoo been approved recently?</w:t>
      </w:r>
    </w:p>
    <w:p w14:paraId="59BAA77F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कुकरैल रिजर्व फॉरेस्ट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उत्तर प्रदेश </w:t>
      </w:r>
      <w:proofErr w:type="spellStart"/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Kukrail</w:t>
      </w:r>
      <w:proofErr w:type="spellEnd"/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 xml:space="preserve"> Reserve Forest,</w:t>
      </w:r>
      <w:r w:rsidRPr="00C52C5E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 xml:space="preserve"> Uttar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 xml:space="preserve"> Pradesh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68B8A45A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कान्हा टाइगर रिजर्व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मध्य प्रदेश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Kanha Tiger Reserve, Madhya Pradesh</w:t>
      </w:r>
    </w:p>
    <w:p w14:paraId="0E85FC25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जिम कॉर्बेट नेशनल पार्क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उत्तराखंड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Jim Corbett National Park, Uttarakhand</w:t>
      </w:r>
    </w:p>
    <w:p w14:paraId="4526DD0D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रणथंभौर राष्ट्रीय उद्यान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राजस्थान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Ranthambore National Park, Rajasthan</w:t>
      </w:r>
    </w:p>
    <w:p w14:paraId="7EFB0BBE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4: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कठुआ रेलवे स्टेशन का नाम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बदलकर क्या रखा गया है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What is the new name of Kathua Railway Station?</w:t>
      </w:r>
    </w:p>
    <w:p w14:paraId="7FFE77EC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04B9B55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शहीद मेजर संदीप उन्नीकृष्णन रेलवे स्टेशन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Martyr Major Sandeep Unnikrishnan Railway Station</w:t>
      </w:r>
    </w:p>
    <w:p w14:paraId="4F92FCCC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परमवीर अब्दुल हमीद रेलवे स्टेशन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Param Vir Abdul Hamid Railway Station</w:t>
      </w:r>
    </w:p>
    <w:p w14:paraId="54F8EDAF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कैप्टन विक्रम बत्रा कठुआ रेलवे स्टेशन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Captain Vikram Batra Kathua Railway Station</w:t>
      </w:r>
    </w:p>
    <w:p w14:paraId="6CC328AA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>d)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शहीद कैप्टन सुनील कुमार चौधरी कठुआ रेलवे स्टेशन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Martyr Captain Sunil Kumar Choudhary Kathua Railway Station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15FBF6A6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5:</w:t>
      </w:r>
      <w:r w:rsidRPr="00C52C5E">
        <w:rPr>
          <w:color w:val="000000" w:themeColor="text1"/>
          <w:sz w:val="82"/>
          <w:szCs w:val="82"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बीडब्ल्यूएफ विश्व बैडमिंटन चैंपियनशिप 2026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के आधिकारिक शुभंकर का नाम क्या है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 xml:space="preserve">What is the name of the official mascot of the BWF World Badminton Championships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?</w:t>
      </w:r>
    </w:p>
    <w:p w14:paraId="7E31FF90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F263F88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चैंप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Champ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596026F0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शटल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Shuttle</w:t>
      </w:r>
    </w:p>
    <w:p w14:paraId="58C2998E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मोरिका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Morika</w:t>
      </w:r>
    </w:p>
    <w:p w14:paraId="3C89CAA8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पीको </w:t>
      </w:r>
      <w:proofErr w:type="spellStart"/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Peacko</w:t>
      </w:r>
      <w:proofErr w:type="spellEnd"/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0D30625B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1439EFF0" w14:textId="77777777" w:rsidR="00C52C5E" w:rsidRPr="00C52C5E" w:rsidRDefault="00C52C5E" w:rsidP="00C52C5E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6: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‘विश्वास 2026’ योजना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किस संगठन द्वारा शुरू की गई है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 xml:space="preserve">Which organization has recently launched the ‘VISHWAS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' scheme?</w:t>
      </w:r>
    </w:p>
    <w:p w14:paraId="0DB68A7B" w14:textId="77777777" w:rsidR="00C52C5E" w:rsidRPr="00C52C5E" w:rsidRDefault="00C52C5E" w:rsidP="00C52C5E">
      <w:pPr>
        <w:spacing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कर्मचारी राज्य बीमा निगम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Employees' State Insurance Corporation (ESIC)</w:t>
      </w:r>
    </w:p>
    <w:p w14:paraId="2EEB3E51" w14:textId="77777777" w:rsidR="00C52C5E" w:rsidRPr="00C52C5E" w:rsidRDefault="00C52C5E" w:rsidP="00C52C5E">
      <w:pPr>
        <w:spacing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कर्मचारी भविष्य निधि संगठन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 xml:space="preserve">Employees' Provident Fund </w:t>
      </w:r>
      <w:proofErr w:type="spellStart"/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Organisation</w:t>
      </w:r>
      <w:proofErr w:type="spellEnd"/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 xml:space="preserve"> (EPFO)</w:t>
      </w:r>
    </w:p>
    <w:p w14:paraId="11C274A8" w14:textId="77777777" w:rsidR="00C52C5E" w:rsidRPr="00C52C5E" w:rsidRDefault="00C52C5E" w:rsidP="00C52C5E">
      <w:pPr>
        <w:spacing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भारतीय रिज़र्व बैंक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Reserve Bank of India (RBI)</w:t>
      </w:r>
    </w:p>
    <w:p w14:paraId="6C021297" w14:textId="77777777" w:rsidR="00C52C5E" w:rsidRPr="00C52C5E" w:rsidRDefault="00C52C5E" w:rsidP="00C52C5E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नीति आयोग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NITI Aayog</w:t>
      </w:r>
    </w:p>
    <w:p w14:paraId="26902896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0371D48B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7:</w:t>
      </w:r>
      <w:r w:rsidRPr="00C52C5E">
        <w:rPr>
          <w:color w:val="000000" w:themeColor="text1"/>
          <w:sz w:val="82"/>
          <w:szCs w:val="82"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नेल्सन मंडेला अंतरराष्ट्रीय दिवस 2026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कब मनाया गया है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 xml:space="preserve">When was Nelson Mandela International Day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 xml:space="preserve"> observed?</w:t>
      </w:r>
    </w:p>
    <w:p w14:paraId="40F38800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9B547FB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15 जुलाई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15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1A975C2D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1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8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जुलाई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</w:t>
      </w:r>
      <w:r w:rsidRPr="00C52C5E">
        <w:rPr>
          <w:rFonts w:ascii="Kokila" w:hAnsi="Kokila" w:cs="Kokila" w:hint="cs"/>
          <w:b/>
          <w:bCs/>
          <w:color w:val="000099"/>
          <w:sz w:val="82"/>
          <w:szCs w:val="82"/>
          <w:cs/>
          <w:lang w:bidi="hi-IN"/>
        </w:rPr>
        <w:t>8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3BB7E4B8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17 जुलाई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17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18CE2D6E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1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 xml:space="preserve">9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जुलाई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</w:t>
      </w:r>
      <w:r w:rsidRPr="00C52C5E">
        <w:rPr>
          <w:rFonts w:ascii="Kokila" w:hAnsi="Kokila" w:cs="Kokila" w:hint="cs"/>
          <w:b/>
          <w:bCs/>
          <w:color w:val="000099"/>
          <w:sz w:val="82"/>
          <w:szCs w:val="82"/>
          <w:cs/>
          <w:lang w:bidi="hi-IN"/>
        </w:rPr>
        <w:t>9</w:t>
      </w:r>
      <w:r w:rsidRPr="00C52C5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July</w:t>
      </w:r>
    </w:p>
    <w:p w14:paraId="38B18C7C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</w:p>
    <w:p w14:paraId="0E673B61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</w:p>
    <w:p w14:paraId="295DB2E9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8: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जापान ओपन 2026 का महिला एकल खिताब जीतने वाली पहली भारतीय खिलाड़ी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कौन बनी हैं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 xml:space="preserve">Who became the first Indian player to win the Women's Singles title at the Japan Open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?</w:t>
      </w:r>
    </w:p>
    <w:p w14:paraId="0AA550BE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3173011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पी. वी. सिंधु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P. V. Sindhu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2B9BA1A4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अकाने यामागुची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Akane Yamaguchi</w:t>
      </w:r>
    </w:p>
    <w:p w14:paraId="0C94E388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साइना नेहवाल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Saina Nehwal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46E97F72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अश्मिता चालिहा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Ashmita Chaliha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06CB043F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9: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नीति आयोग द्वारा जारी पहले 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निवेश अनुकूलता सूचकांक 2026 में प्रमुख राज्यों की श्रेणी में प्रथम स्थान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किसने प्राप्त किया है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 xml:space="preserve">Which state has secured the first position among major states in the first Investment Friendliness Index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 xml:space="preserve"> released by NITI Aayog?</w:t>
      </w:r>
    </w:p>
    <w:p w14:paraId="356E9178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महाराष्ट्र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Maharashtra</w:t>
      </w:r>
    </w:p>
    <w:p w14:paraId="6DCF855A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तमिलनाडु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Tamil Nadu</w:t>
      </w:r>
    </w:p>
    <w:p w14:paraId="4D3BC8F4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उत्तर प्रदेश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Uttar Pradesh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09990AD7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गुजरात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Gujarat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4F41978C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10: 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भारत के पहले निजी क्षेत्र द्वारा विकसित कक्षीय रॉकेट ‘विक्रम-1’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के प्रथम मिशन का नाम क्या है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 xml:space="preserve">What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is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 xml:space="preserve"> the name of the first mission of India's first privately developed orbital rocket 'Vikram-</w:t>
      </w:r>
      <w:r w:rsidRPr="00C52C5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'?</w:t>
      </w:r>
    </w:p>
    <w:p w14:paraId="225FAD9A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B93BB52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मिशन शक्ति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Mission Shakti</w:t>
      </w:r>
    </w:p>
    <w:p w14:paraId="7D86127A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मिशन आगमन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 xml:space="preserve">Mission </w:t>
      </w:r>
      <w:proofErr w:type="spellStart"/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Aagaman</w:t>
      </w:r>
      <w:proofErr w:type="spellEnd"/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1B7FBC6C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मिशन गगन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Mission Gagan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0E6C3682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मिशन विक्रम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 xml:space="preserve">Mission Vikram </w:t>
      </w:r>
    </w:p>
    <w:p w14:paraId="6873C056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3BA69C67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11: 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हाल ही में घोषित </w:t>
      </w:r>
      <w:r w:rsidRPr="00C52C5E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72वें राष्ट्रीय फिल्म पुरस्कारों 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के संबंध में सही कथन चुनिए। </w:t>
      </w:r>
      <w:r w:rsidRPr="00C52C5E">
        <w:rPr>
          <w:rFonts w:ascii="Kokila" w:hAnsi="Kokila" w:cs="Kokila"/>
          <w:b/>
          <w:bCs/>
          <w:color w:val="000099"/>
          <w:sz w:val="62"/>
          <w:szCs w:val="62"/>
        </w:rPr>
        <w:t xml:space="preserve">Choose the correct statement regarding the recently announced </w:t>
      </w:r>
      <w:r w:rsidRPr="00C52C5E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72</w:t>
      </w:r>
      <w:proofErr w:type="spellStart"/>
      <w:r w:rsidRPr="00C52C5E">
        <w:rPr>
          <w:rFonts w:ascii="Kokila" w:hAnsi="Kokila" w:cs="Kokila"/>
          <w:b/>
          <w:bCs/>
          <w:color w:val="000099"/>
          <w:sz w:val="62"/>
          <w:szCs w:val="62"/>
        </w:rPr>
        <w:t>nd</w:t>
      </w:r>
      <w:proofErr w:type="spellEnd"/>
      <w:r w:rsidRPr="00C52C5E">
        <w:rPr>
          <w:rFonts w:ascii="Kokila" w:hAnsi="Kokila" w:cs="Kokila"/>
          <w:b/>
          <w:bCs/>
          <w:color w:val="000099"/>
          <w:sz w:val="62"/>
          <w:szCs w:val="62"/>
        </w:rPr>
        <w:t xml:space="preserve"> National Film Awards.</w:t>
      </w:r>
    </w:p>
    <w:p w14:paraId="01CAEA3F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</w:p>
    <w:p w14:paraId="608929A8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</w:rPr>
        <w:t>a) '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>आर्टिकल 370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' 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को सर्वश्रेष्ठ फीचर फिल्म का पुरस्कार मिला। </w:t>
      </w:r>
      <w:r w:rsidRPr="00C52C5E">
        <w:rPr>
          <w:rFonts w:ascii="Kokila" w:hAnsi="Kokila" w:cs="Kokila"/>
          <w:b/>
          <w:bCs/>
          <w:color w:val="000099"/>
          <w:sz w:val="62"/>
          <w:szCs w:val="62"/>
        </w:rPr>
        <w:t xml:space="preserve">Article </w:t>
      </w:r>
      <w:r w:rsidRPr="00C52C5E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370</w:t>
      </w:r>
      <w:r w:rsidRPr="00C52C5E">
        <w:rPr>
          <w:rFonts w:ascii="Kokila" w:hAnsi="Kokila" w:cs="Kokila"/>
          <w:b/>
          <w:bCs/>
          <w:color w:val="000099"/>
          <w:sz w:val="62"/>
          <w:szCs w:val="62"/>
        </w:rPr>
        <w:t xml:space="preserve"> won the Best Feature Film award.</w:t>
      </w:r>
    </w:p>
    <w:p w14:paraId="091009C6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lang w:bidi="hi-IN"/>
        </w:rPr>
        <w:t>b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 xml:space="preserve">) 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</w:rPr>
        <w:t>'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>कल्कि 2898 एडी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' 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को सर्वश्रेष्ठ फीचर फिल्म का पुरस्कार मिला। </w:t>
      </w:r>
      <w:r w:rsidRPr="00C52C5E">
        <w:rPr>
          <w:rFonts w:ascii="Kokila" w:hAnsi="Kokila" w:cs="Kokila"/>
          <w:b/>
          <w:bCs/>
          <w:color w:val="000099"/>
          <w:sz w:val="62"/>
          <w:szCs w:val="62"/>
        </w:rPr>
        <w:t xml:space="preserve">Kalki </w:t>
      </w:r>
      <w:r w:rsidRPr="00C52C5E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2898</w:t>
      </w:r>
      <w:r w:rsidRPr="00C52C5E">
        <w:rPr>
          <w:rFonts w:ascii="Kokila" w:hAnsi="Kokila" w:cs="Kokila"/>
          <w:b/>
          <w:bCs/>
          <w:color w:val="000099"/>
          <w:sz w:val="62"/>
          <w:szCs w:val="62"/>
        </w:rPr>
        <w:t xml:space="preserve"> AD won the Best Feature Film award.</w:t>
      </w:r>
    </w:p>
    <w:p w14:paraId="47539F16" w14:textId="77777777" w:rsidR="00C52C5E" w:rsidRPr="00C52C5E" w:rsidRDefault="00C52C5E" w:rsidP="00C52C5E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</w:rPr>
        <w:t>c) '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>श्रीकांत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' 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को सर्वश्रेष्ठ लोकप्रिय फिल्म का पुरस्कार मिला। </w:t>
      </w:r>
      <w:r w:rsidRPr="00C52C5E">
        <w:rPr>
          <w:rFonts w:ascii="Kokila" w:hAnsi="Kokila" w:cs="Kokila"/>
          <w:b/>
          <w:bCs/>
          <w:color w:val="000099"/>
          <w:sz w:val="62"/>
          <w:szCs w:val="62"/>
        </w:rPr>
        <w:t>Srikanth won the Best Popular Film award.</w:t>
      </w:r>
    </w:p>
    <w:p w14:paraId="6E0AE4A2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d) 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रणदीप हुड्डा को सर्वश्रेष्ठ अभिनेता का पुरस्कार मिला। </w:t>
      </w:r>
      <w:r w:rsidRPr="00C52C5E">
        <w:rPr>
          <w:rFonts w:ascii="Kokila" w:hAnsi="Kokila" w:cs="Kokila"/>
          <w:b/>
          <w:bCs/>
          <w:color w:val="000099"/>
          <w:sz w:val="62"/>
          <w:szCs w:val="62"/>
        </w:rPr>
        <w:t>Randeep Hooda won the Best Actor award.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32F20C4B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12:</w:t>
      </w:r>
      <w:r w:rsidRPr="00C52C5E">
        <w:rPr>
          <w:color w:val="000000" w:themeColor="text1"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19 जुलाई से  राष्ट्रपति द्रौपदी मुर्मु ने किन 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तीन यूरोपीय देशों की राजकीय यात्रा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प्रारंभ की है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on</w:t>
      </w:r>
      <w:r w:rsidRPr="00C52C5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 19 </w:t>
      </w:r>
      <w:proofErr w:type="spellStart"/>
      <w:r w:rsidRPr="00C52C5E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july</w:t>
      </w:r>
      <w:proofErr w:type="spellEnd"/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 xml:space="preserve"> President </w:t>
      </w:r>
      <w:proofErr w:type="spellStart"/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Droupadi</w:t>
      </w:r>
      <w:proofErr w:type="spellEnd"/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 xml:space="preserve"> Murmu has</w:t>
      </w:r>
      <w:r w:rsidRPr="00C52C5E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 xml:space="preserve"> begun a state visit to</w:t>
      </w:r>
      <w:r w:rsidRPr="00C52C5E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 xml:space="preserve"> w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hich three European countries?</w:t>
      </w:r>
    </w:p>
    <w:p w14:paraId="0ACE7363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D2D6426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फ्रांस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जर्मनी और इटली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France, Germany and Italy</w:t>
      </w:r>
    </w:p>
    <w:p w14:paraId="4167CEB6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बुल्गारिया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सर्बिया और स्लोवाकिया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Bulgaria, Serbia and Slovakia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4671EBD7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पोलैंड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हंगरी और चेक गणराज्य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Poland, Hungary and Czech Republic</w:t>
      </w:r>
    </w:p>
    <w:p w14:paraId="1B717B23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मोल्दोवा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उत्तर मैसेडोनिया और रोमानिया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Moldova, North Macedonia and Romania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6B8DB3FF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13:</w:t>
      </w:r>
      <w:r w:rsidRPr="00C52C5E">
        <w:rPr>
          <w:color w:val="000000" w:themeColor="text1"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राष्ट्रीय अल्पसंख्यक आयोग (</w:t>
      </w:r>
      <w:r w:rsidRPr="00C52C5E">
        <w:rPr>
          <w:rFonts w:ascii="Kokila" w:hAnsi="Kokila" w:cs="Kokila"/>
          <w:b/>
          <w:bCs/>
          <w:color w:val="C00000"/>
          <w:sz w:val="82"/>
          <w:szCs w:val="82"/>
        </w:rPr>
        <w:t xml:space="preserve">NCM) 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का अध्यक्ष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किसे नियुक्त किया गया है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Who has recently been appointed as the Chairman of the National Commission for Minorities (NCM)?</w:t>
      </w:r>
    </w:p>
    <w:p w14:paraId="363F2603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FA21BFB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हरजीत सिंह ग्रेवाल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Harjit Singh Grewal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79182C52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इकबाल सिंह लालपुरा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Iqbal Singh Lalpura</w:t>
      </w:r>
    </w:p>
    <w:p w14:paraId="2F693236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ग्लेन ई. सूज़ा टिकलो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 xml:space="preserve">Glen E. Souza </w:t>
      </w:r>
      <w:proofErr w:type="spellStart"/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Ticklo</w:t>
      </w:r>
      <w:proofErr w:type="spellEnd"/>
    </w:p>
    <w:p w14:paraId="71B81529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मुनव्वरी बेगम </w:t>
      </w:r>
      <w:proofErr w:type="spellStart"/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Munawwari</w:t>
      </w:r>
      <w:proofErr w:type="spellEnd"/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 xml:space="preserve"> Begum</w:t>
      </w:r>
    </w:p>
    <w:p w14:paraId="3E10B40A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21D7BE13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6CA39B98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4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:</w:t>
      </w:r>
      <w:r w:rsidRPr="00C52C5E">
        <w:rPr>
          <w:color w:val="000000" w:themeColor="text1"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जुलाई 2026 में 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आईआईटी मद्रास के 63वें दीक्षांत समारोह में मुख्य अतिथि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के रूप में किसने भाग लिया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Who</w:t>
      </w:r>
      <w:r w:rsidRPr="00C52C5E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 xml:space="preserve">attended the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63</w:t>
      </w:r>
      <w:proofErr w:type="spellStart"/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rd</w:t>
      </w:r>
      <w:proofErr w:type="spellEnd"/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 xml:space="preserve"> Convocation Ceremony of IIT Madras as the Chief Guest</w:t>
      </w:r>
      <w:r w:rsidRPr="00C52C5E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 xml:space="preserve"> in July,</w:t>
      </w:r>
      <w:r w:rsidRPr="00C52C5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 2026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?</w:t>
      </w:r>
    </w:p>
    <w:p w14:paraId="5B94F500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C87F8A8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सामिया सुलुहू हसन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Samia Suluhu Hassan</w:t>
      </w:r>
    </w:p>
    <w:p w14:paraId="075B484F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फिलिप म्पांगो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 xml:space="preserve">Philip </w:t>
      </w:r>
      <w:proofErr w:type="spellStart"/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Mpango</w:t>
      </w:r>
      <w:proofErr w:type="spellEnd"/>
    </w:p>
    <w:p w14:paraId="53F1BB2A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विलियम रूटो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William Ruto</w:t>
      </w:r>
    </w:p>
    <w:p w14:paraId="7BA62A7F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डॉ. हुसैन अली म्विनी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Dr. Hussein Ali Mwinyi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30B94E16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</w:p>
    <w:p w14:paraId="4FF576E3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</w:p>
    <w:p w14:paraId="16DEB497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</w:p>
    <w:p w14:paraId="78C2BB53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5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:</w:t>
      </w:r>
      <w:r w:rsidRPr="00C52C5E">
        <w:rPr>
          <w:color w:val="000000" w:themeColor="text1"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भारत के पहले भू-तापीय कुओं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का सफल कमीशनिंग कहाँ किया गया है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Where has India's first geothermal wells been successfully commissioned recently?</w:t>
      </w:r>
    </w:p>
    <w:p w14:paraId="61996160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4399463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स्पीति घाटी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हिमाचल प्रदेश </w:t>
      </w:r>
      <w:proofErr w:type="spellStart"/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Spiti</w:t>
      </w:r>
      <w:proofErr w:type="spellEnd"/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 xml:space="preserve"> Valley, Himachal Pradesh</w:t>
      </w:r>
    </w:p>
    <w:p w14:paraId="3FFE851D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कच्छ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गुजरात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Kutch, Gujarat</w:t>
      </w:r>
    </w:p>
    <w:p w14:paraId="224579A3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पुगा घाटी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लद्दाख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Puga Valley, Ladakh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5E581C5C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दार्जिलिंग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पश्चिम बंगाल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Darjeeling, West Bengal</w:t>
      </w:r>
    </w:p>
    <w:p w14:paraId="7544CD76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6B8B121D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5142D241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</w:p>
    <w:p w14:paraId="0B88DADD" w14:textId="77777777" w:rsidR="00C52C5E" w:rsidRPr="00C52C5E" w:rsidRDefault="00C52C5E" w:rsidP="00C52C5E">
      <w:pPr>
        <w:spacing w:after="0" w:line="240" w:lineRule="auto"/>
        <w:ind w:left="720"/>
        <w:contextualSpacing/>
        <w:jc w:val="both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</w:p>
    <w:p w14:paraId="1C40FC32" w14:textId="77777777" w:rsidR="00C52C5E" w:rsidRPr="00C52C5E" w:rsidRDefault="00C52C5E" w:rsidP="00C52C5E">
      <w:pPr>
        <w:rPr>
          <w:rFonts w:ascii="Kokila" w:hAnsi="Kokila" w:cs="Kokila"/>
          <w:b/>
          <w:bCs/>
          <w:color w:val="FFFF00"/>
          <w:sz w:val="82"/>
          <w:szCs w:val="82"/>
          <w:lang w:bidi="hi-IN"/>
        </w:rPr>
      </w:pPr>
    </w:p>
    <w:p w14:paraId="0417CE94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205CB106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1F0001EF" w14:textId="77777777" w:rsidR="00C52C5E" w:rsidRPr="00C52C5E" w:rsidRDefault="00C52C5E" w:rsidP="00C52C5E">
      <w:pPr>
        <w:spacing w:after="0" w:line="240" w:lineRule="auto"/>
        <w:contextualSpacing/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</w:pPr>
    </w:p>
    <w:p w14:paraId="5E56DDA0" w14:textId="77777777" w:rsidR="00C52C5E" w:rsidRPr="00C52C5E" w:rsidRDefault="00C52C5E" w:rsidP="00C52C5E">
      <w:pPr>
        <w:spacing w:after="0" w:line="240" w:lineRule="auto"/>
        <w:contextualSpacing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21 JULY </w:t>
      </w:r>
    </w:p>
    <w:p w14:paraId="45813EFB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0A5A06B1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</w:pPr>
    </w:p>
    <w:p w14:paraId="3ABF702B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5D3F007B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Q.1: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बिहार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पहली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नदी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जोड़ो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परियोजना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शुभारंभ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परियोजना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रूप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Which project has recently been launched as Bihar's first River Linking Project?</w:t>
      </w:r>
    </w:p>
    <w:p w14:paraId="550246E0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365D132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कोसी</w:t>
      </w:r>
      <w:r w:rsidRPr="00C52C5E">
        <w:rPr>
          <w:rFonts w:ascii="Kokila" w:hAnsi="Kokila" w:cs="Kokila" w:hint="eastAsia"/>
          <w:b/>
          <w:bCs/>
          <w:color w:val="000000" w:themeColor="text1"/>
          <w:sz w:val="82"/>
          <w:szCs w:val="82"/>
          <w:cs/>
          <w:lang w:bidi="hi-IN"/>
        </w:rPr>
        <w:t>–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गंडक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लिंक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परियोजना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Kosi–Gandak Link Project</w:t>
      </w:r>
    </w:p>
    <w:p w14:paraId="0417527F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गंगा</w:t>
      </w:r>
      <w:r w:rsidRPr="00C52C5E">
        <w:rPr>
          <w:rFonts w:ascii="Kokila" w:hAnsi="Kokila" w:cs="Kokila" w:hint="eastAsia"/>
          <w:b/>
          <w:bCs/>
          <w:color w:val="000000" w:themeColor="text1"/>
          <w:sz w:val="82"/>
          <w:szCs w:val="82"/>
          <w:cs/>
          <w:lang w:bidi="hi-IN"/>
        </w:rPr>
        <w:t>–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सोन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लिंक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परियोजना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Ganga–Son Link Project</w:t>
      </w:r>
    </w:p>
    <w:p w14:paraId="0DC471C3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बेलवा</w:t>
      </w:r>
      <w:r w:rsidRPr="00C52C5E">
        <w:rPr>
          <w:rFonts w:ascii="Kokila" w:hAnsi="Kokila" w:cs="Kokila" w:hint="eastAsia"/>
          <w:b/>
          <w:bCs/>
          <w:color w:val="000000" w:themeColor="text1"/>
          <w:sz w:val="82"/>
          <w:szCs w:val="82"/>
          <w:cs/>
          <w:lang w:bidi="hi-IN"/>
        </w:rPr>
        <w:t>–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मीनापुर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लिंक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चैनल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spellStart"/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Belwa</w:t>
      </w:r>
      <w:proofErr w:type="spellEnd"/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–</w:t>
      </w:r>
      <w:proofErr w:type="spellStart"/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Minapur</w:t>
      </w:r>
      <w:proofErr w:type="spellEnd"/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 xml:space="preserve"> Link Channel</w:t>
      </w:r>
    </w:p>
    <w:p w14:paraId="444CEBFA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बागमती</w:t>
      </w:r>
      <w:r w:rsidRPr="00C52C5E">
        <w:rPr>
          <w:rFonts w:ascii="Kokila" w:hAnsi="Kokila" w:cs="Kokila" w:hint="eastAsia"/>
          <w:b/>
          <w:bCs/>
          <w:color w:val="000000" w:themeColor="text1"/>
          <w:sz w:val="82"/>
          <w:szCs w:val="82"/>
          <w:cs/>
          <w:lang w:bidi="hi-IN"/>
        </w:rPr>
        <w:t>–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कमला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लिंक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परियोजना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Bagmati–Kamla Link Project</w:t>
      </w:r>
      <w:r w:rsidRPr="00C52C5E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  <w:r w:rsidRPr="00C52C5E"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45632" behindDoc="0" locked="0" layoutInCell="1" allowOverlap="1" wp14:anchorId="7671502A" wp14:editId="741D5B9B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744450" cy="6888480"/>
            <wp:effectExtent l="0" t="0" r="0" b="7620"/>
            <wp:wrapSquare wrapText="bothSides"/>
            <wp:docPr id="2040972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0" cy="688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5605C11E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Answer:</w:t>
      </w:r>
      <w:r w:rsidRPr="00C52C5E">
        <w:rPr>
          <w:rFonts w:ascii="Kokila" w:hAnsi="Kokila" w:cs="Kokila" w:hint="cs"/>
          <w:b/>
          <w:bCs/>
          <w:color w:val="000099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बेलवा</w:t>
      </w:r>
      <w:r w:rsidRPr="00C52C5E">
        <w:rPr>
          <w:rFonts w:ascii="Kokila" w:hAnsi="Kokila" w:cs="Kokila" w:hint="eastAsia"/>
          <w:b/>
          <w:bCs/>
          <w:color w:val="000000" w:themeColor="text1"/>
          <w:sz w:val="82"/>
          <w:szCs w:val="82"/>
          <w:cs/>
          <w:lang w:bidi="hi-IN"/>
        </w:rPr>
        <w:t>–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मीनापुर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लिंक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चैनल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spellStart"/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Belwa</w:t>
      </w:r>
      <w:proofErr w:type="spellEnd"/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–</w:t>
      </w:r>
      <w:proofErr w:type="spellStart"/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Minapur</w:t>
      </w:r>
      <w:proofErr w:type="spellEnd"/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 xml:space="preserve"> Link Channel</w:t>
      </w:r>
    </w:p>
    <w:p w14:paraId="35CE79EF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बिहार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मुख्यमंत्री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सम्राट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चौधरी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शिवहर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जिले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राज्य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की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पहली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नदी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जोड़ो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परियोजना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River Linking Project)—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बेलवा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>-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मीनापुर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लिंक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चैनल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proofErr w:type="spellStart"/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Belwa</w:t>
      </w:r>
      <w:proofErr w:type="spellEnd"/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–</w:t>
      </w:r>
      <w:proofErr w:type="spellStart"/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Minapur</w:t>
      </w:r>
      <w:proofErr w:type="spellEnd"/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Link Channel)—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शुभारंभ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किया।</w:t>
      </w:r>
    </w:p>
    <w:p w14:paraId="4D289E17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130.88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करोड़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रुपये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लागत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बनने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वाली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68.80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किलोमीटर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लंबी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परियोजना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तहत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बागमती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नदी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Bagmati River)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अतिरिक्त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जल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बूढ़ी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गंडक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नदी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proofErr w:type="spellStart"/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Burhi</w:t>
      </w:r>
      <w:proofErr w:type="spellEnd"/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Gandak River)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भेजा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जाएगा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जिससे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शिवहर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सीतामढ़ी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और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मुजफ्फरपुर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सहित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उत्तरी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बिहार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बाढ़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प्रभावित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Flood-prone)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क्षेत्रों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बाढ़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दबाव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कम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होगा।</w:t>
      </w:r>
    </w:p>
    <w:p w14:paraId="2A45B126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2: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पहले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कृत्रिम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बुद्धिमत्ता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C52C5E">
        <w:rPr>
          <w:rFonts w:ascii="Kokila" w:hAnsi="Kokila" w:cs="Kokila"/>
          <w:b/>
          <w:bCs/>
          <w:color w:val="C00000"/>
          <w:sz w:val="82"/>
          <w:szCs w:val="82"/>
        </w:rPr>
        <w:t xml:space="preserve">AI)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एकीकृत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वर्टिकल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विश्वविद्यालय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परिसर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उद्घाटन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कहाँ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Where has India's first AI-integrated vertical university campus been inaugurated recently?</w:t>
      </w:r>
    </w:p>
    <w:p w14:paraId="4EA9BBA5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09095A9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बेंगलुरु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Bengaluru</w:t>
      </w:r>
    </w:p>
    <w:p w14:paraId="25CA63BD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चेन्नई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Chennai</w:t>
      </w:r>
    </w:p>
    <w:p w14:paraId="6061205A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हैदराबाद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Hyderabad</w:t>
      </w:r>
    </w:p>
    <w:p w14:paraId="0922FC9B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पुणे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Pune</w:t>
      </w:r>
    </w:p>
    <w:p w14:paraId="1E418CF8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53C9C495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46656" behindDoc="0" locked="0" layoutInCell="1" allowOverlap="1" wp14:anchorId="25504F5B" wp14:editId="15012E41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12755880" cy="6903720"/>
            <wp:effectExtent l="0" t="0" r="7620" b="0"/>
            <wp:wrapSquare wrapText="bothSides"/>
            <wp:docPr id="22925797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588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7E8774B2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 Answer: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चेन्नई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Chennai</w:t>
      </w:r>
    </w:p>
    <w:p w14:paraId="2D94D870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C00000"/>
          <w:sz w:val="82"/>
          <w:szCs w:val="82"/>
          <w:lang w:val="en-IN" w:bidi="hi-IN"/>
        </w:rPr>
      </w:pPr>
    </w:p>
    <w:p w14:paraId="423FF942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चेन्नई के तिरुवनमियूर आईटी कॉरिडोर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IT Corridor)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में 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>भारत के पहले कृत्रिम बुद्धिमत्ता एकीकृत वर्टिकल विश्वविद्यालय परिसर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AI-integrated vertical university campus)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का उद्घाटन किया गया।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</w:t>
      </w:r>
    </w:p>
    <w:p w14:paraId="2B4A3823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5958646A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इस परिसर का शुभारंभ वेल्स इंस्टीट्यूट ऑफ साइंस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टेक्नोलॉजी एंड एडवांस्ड स्टडीज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VELS Institute of Science, Technology &amp; Advanced Studies–VISTAS)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द्वारा किया गया। इसका उद्घाटन पद्मश्री 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>श्रीधर वेंबु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मुख्य वैज्ञानिक एवं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lastRenderedPageBreak/>
        <w:t>ज़ोहो कॉर्पोरेशन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Zoho Corporation)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के सह-संस्थापक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Co-Founder)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ने किया। यह परिसर एआई-सक्षम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AI-enabled)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कक्षाओं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Classrooms),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नवाचार स्टूडियो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Innovation Studios)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तथा उद्योग–शिक्षा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Industry-Academia)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केंद्रों से सुसज्जित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Equipped)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2F111E36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3EC0C014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03959D88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1DC90ADA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44B2199F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3:</w:t>
      </w:r>
      <w:r w:rsidRPr="00C52C5E">
        <w:rPr>
          <w:rFonts w:hint="cs"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समान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नागरिक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संहिता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C52C5E">
        <w:rPr>
          <w:rFonts w:ascii="Kokila" w:hAnsi="Kokila" w:cs="Kokila"/>
          <w:b/>
          <w:bCs/>
          <w:color w:val="C00000"/>
          <w:sz w:val="82"/>
          <w:szCs w:val="82"/>
        </w:rPr>
        <w:t xml:space="preserve">UCC)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विधेयक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प्रारूप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मंत्रिमंडल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मंजूरी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Which state cabinet has recently approved the draft of the Uniform Civil Code (UCC) Bill?</w:t>
      </w:r>
    </w:p>
    <w:p w14:paraId="7F8DCD16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उत्तराखंड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Uttarakhand</w:t>
      </w:r>
    </w:p>
    <w:p w14:paraId="7E01CD82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गुजरात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Gujarat</w:t>
      </w:r>
    </w:p>
    <w:p w14:paraId="2635F2A2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मध्य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प्रदेश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Madhya Pradesh</w:t>
      </w:r>
    </w:p>
    <w:p w14:paraId="7EA9F4CF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उत्तर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प्रदेश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Uttar Pradesh</w:t>
      </w:r>
    </w:p>
    <w:p w14:paraId="59219FBC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79F9D6EB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00B6FD98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47680" behindDoc="0" locked="0" layoutInCell="1" allowOverlap="1" wp14:anchorId="69581F12" wp14:editId="74ACDCDD">
            <wp:simplePos x="0" y="0"/>
            <wp:positionH relativeFrom="margin">
              <wp:posOffset>-582930</wp:posOffset>
            </wp:positionH>
            <wp:positionV relativeFrom="page">
              <wp:posOffset>792480</wp:posOffset>
            </wp:positionV>
            <wp:extent cx="12725400" cy="6979920"/>
            <wp:effectExtent l="0" t="0" r="0" b="0"/>
            <wp:wrapSquare wrapText="bothSides"/>
            <wp:docPr id="148910895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0" cy="697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2B6C64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Answer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 xml:space="preserve">: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मध्य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प्रदेश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Madhya Pradesh</w:t>
      </w:r>
    </w:p>
    <w:p w14:paraId="27E9E656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53364473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63ECD1BF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मध्य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प्रदेश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मंत्रिमंडल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19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जुलाई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2026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भोपाल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जगदीशपुर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आयोजित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विशेष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बैठक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Special Meeting)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समान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नागरिक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संहिता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विधेयक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Uniform Civil Code–UCC Bill)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प्रारूप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Draft)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सर्वसम्मति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मंजूरी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दी।</w:t>
      </w:r>
    </w:p>
    <w:p w14:paraId="0F376601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विधेयक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तहत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बहुविवाह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Polygamy)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अमान्य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जाएगा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लिव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-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संबंधों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Live-in Relationships)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एक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माह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भीतर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पंजीकरण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Registration)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अनिवार्य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होगा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विवाह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पंजीकरण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Marriage Registration)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ग्राम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स्तर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Village Level)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तक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अनिवार्य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बनाया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जाएगा।</w:t>
      </w:r>
    </w:p>
    <w:p w14:paraId="5B50F121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lastRenderedPageBreak/>
        <w:t>हालांकि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अनुसूचित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जनजातियों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Scheduled Tribes–STs)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एवं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विशेष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रूप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से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कमजोर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जनजातीय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समूहों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Particularly Vulnerable Tribal Groups–PVTGs)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इसके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दायरे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पूर्णतः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बाहर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रखा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गया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4B3F64BE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5A089A20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170D93F2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7EF167FA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0E2EE373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37D86F8C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053C0D41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6BD51D59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69D3DC03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4: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ज्ञान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भारतम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मिशन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अंतर्गत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12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लाख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पांडुलिपियों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सत्यापन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देश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प्रथम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प्राप्त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 xml:space="preserve">Which state has recently secured the first position in India by verifying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1.2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 xml:space="preserve"> million manuscripts under the Gyan </w:t>
      </w:r>
      <w:proofErr w:type="spellStart"/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Bharatam</w:t>
      </w:r>
      <w:proofErr w:type="spellEnd"/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 xml:space="preserve"> Mission?</w:t>
      </w:r>
    </w:p>
    <w:p w14:paraId="7FAC4284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E80C395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उत्तर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प्रदेश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Uttar Pradesh</w:t>
      </w:r>
    </w:p>
    <w:p w14:paraId="7CDBE7E4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राजस्थान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Rajasthan</w:t>
      </w:r>
    </w:p>
    <w:p w14:paraId="1B5C21F2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मध्य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प्रदेश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Madhya Pradesh</w:t>
      </w:r>
    </w:p>
    <w:p w14:paraId="388F0E2A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महाराष्ट्र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Maharashtra</w:t>
      </w:r>
    </w:p>
    <w:p w14:paraId="631F4583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41BA8DC7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2CDDE74E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56896" behindDoc="0" locked="0" layoutInCell="1" allowOverlap="1" wp14:anchorId="26A1F6A2" wp14:editId="2E7F7181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12755880" cy="6918960"/>
            <wp:effectExtent l="0" t="0" r="7620" b="0"/>
            <wp:wrapSquare wrapText="bothSides"/>
            <wp:docPr id="111060107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5880" cy="6918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57FF7746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मध्य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प्रदेश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Madhya Pradesh</w:t>
      </w:r>
    </w:p>
    <w:p w14:paraId="7E8F8D65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64305B24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2E25733C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ज्ञान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भारतम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मिशन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Gyan Bharatam Mission)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अंतर्गत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मध्य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प्रदेश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पुरातत्व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विभाग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Madhya Pradesh Archaeology Department)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1857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विद्रोह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Revolt of 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1857)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से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जुड़े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अनेक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ऐतिहासिक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दस्तावेज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Historical Documents)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खोजे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हैं।</w:t>
      </w:r>
    </w:p>
    <w:p w14:paraId="6DC281A3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59F436EF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इनमें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तात्या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टोपे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हस्ताक्षर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Signature)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वाला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1857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अभिलेख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Record),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रानी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लक्ष्मीबाई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द्वारा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बनवाया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गया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उनका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मूल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चित्र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Original Portrait),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प्राचीन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lastRenderedPageBreak/>
        <w:t>मानचित्र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Ancient Maps)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अन्य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दुर्लभ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पांडुलिपियाँ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Rare Manuscripts)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शामिल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हैं।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मिशन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अंतर्गत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मध्य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प्रदेश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ने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12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लाख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पांडुलिपियों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Manuscripts)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का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सत्यापन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Verification)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कर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देश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में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प्रथम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स्थान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प्राप्त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किया।</w:t>
      </w:r>
    </w:p>
    <w:p w14:paraId="08EC5E3F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6EE84E2E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610C3CDC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2D87B165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49AD31A1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1455C156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5:</w:t>
      </w:r>
      <w:r w:rsidRPr="00C52C5E">
        <w:rPr>
          <w:rFonts w:hint="cs"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दूषणकारी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वाणिज्यिक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वाहनों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को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बीएस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-</w:t>
      </w:r>
      <w:r w:rsidRPr="00C52C5E">
        <w:rPr>
          <w:rFonts w:ascii="Kokila" w:hAnsi="Kokila" w:cs="Kokila"/>
          <w:b/>
          <w:bCs/>
          <w:color w:val="C00000"/>
          <w:sz w:val="82"/>
          <w:szCs w:val="82"/>
        </w:rPr>
        <w:t xml:space="preserve">VI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अथवा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इलेक्ट्रिक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वाहनों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बदलने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हेतु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योजना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परिचालन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दिशा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निर्देशों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मंजूरी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गई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Which scheme's operational guidelines have recently been approved to replace polluting commercial vehicles with BS-VI or electric vehicles?</w:t>
      </w:r>
    </w:p>
    <w:p w14:paraId="38E6BD89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हरित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परिवहन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योजना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Green Transport Scheme</w:t>
      </w:r>
    </w:p>
    <w:p w14:paraId="0701FA94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स्वच्छ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वाहन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योजना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Clean Vehicle Scheme</w:t>
      </w:r>
    </w:p>
    <w:p w14:paraId="71F6B004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राष्ट्रीय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ई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गतिशीलता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योजना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National E-Mobility Scheme</w:t>
      </w:r>
    </w:p>
    <w:p w14:paraId="1FCB88C2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परिवर्तन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योजना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PARIVARTAN Scheme</w:t>
      </w:r>
    </w:p>
    <w:p w14:paraId="5E4A4554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55872" behindDoc="0" locked="0" layoutInCell="1" allowOverlap="1" wp14:anchorId="6A3234BB" wp14:editId="231DE618">
            <wp:simplePos x="0" y="0"/>
            <wp:positionH relativeFrom="page">
              <wp:align>right</wp:align>
            </wp:positionH>
            <wp:positionV relativeFrom="page">
              <wp:posOffset>883920</wp:posOffset>
            </wp:positionV>
            <wp:extent cx="12740640" cy="6888480"/>
            <wp:effectExtent l="0" t="0" r="3810" b="7620"/>
            <wp:wrapSquare wrapText="bothSides"/>
            <wp:docPr id="135355429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0640" cy="688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625292F6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परिवर्तन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योजना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PARIVARTAN Scheme</w:t>
      </w:r>
    </w:p>
    <w:p w14:paraId="14DCD358" w14:textId="77777777" w:rsidR="00C52C5E" w:rsidRPr="00C52C5E" w:rsidRDefault="00C52C5E" w:rsidP="00C52C5E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76A480A0" w14:textId="77777777" w:rsidR="00C52C5E" w:rsidRPr="00C52C5E" w:rsidRDefault="00C52C5E" w:rsidP="00C52C5E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केंद्रीय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आवासन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एवं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शहरी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कार्य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मंत्रालय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Ministry of Housing and Urban Affairs–</w:t>
      </w:r>
      <w:proofErr w:type="spellStart"/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MoHUA</w:t>
      </w:r>
      <w:proofErr w:type="spellEnd"/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राष्ट्रीय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राजधानी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क्षेत्र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National Capital Region–NCR)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प्रदूषणकारी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वाणिज्यिक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वाहनों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Polluting Commercial Vehicles)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को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बीएस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>-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VI (BS-VI)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अथवा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इलेक्ट्रिक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वाहनों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से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बदलने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हेतु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'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परिवर्तन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योजना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' (PARIVARTAN Scheme)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परिचालन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दिशा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>-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निर्देश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Operational Guidelines)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मंजूरी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1FE77A08" w14:textId="77777777" w:rsidR="00C52C5E" w:rsidRPr="00C52C5E" w:rsidRDefault="00C52C5E" w:rsidP="00C52C5E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0E413AC8" w14:textId="77777777" w:rsidR="00C52C5E" w:rsidRPr="00C52C5E" w:rsidRDefault="00C52C5E" w:rsidP="00C52C5E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lastRenderedPageBreak/>
        <w:t>इस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योजना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क्रियान्वयन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Implementation)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सड़क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परिवहन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एवं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राजमार्ग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मंत्रालय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MoRTH)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तथा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राष्ट्रीय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राजधानी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क्षेत्र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योजना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बोर्ड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National Capital Region Planning Board–NCRPB)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द्वारा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जाएगा।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योजना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कुल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बजट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9,585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करोड़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रुपये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जिसमें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5,041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करोड़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रुपये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केंद्रीय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सहायता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Central Support)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रूप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प्रदान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किए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जाएंगे।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इसका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उद्देश्य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वाहनों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होने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वाले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उत्सर्जन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Vehicular Emissions)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कम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करना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7778D522" w14:textId="77777777" w:rsidR="00C52C5E" w:rsidRPr="00C52C5E" w:rsidRDefault="00C52C5E" w:rsidP="00C52C5E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71956851" w14:textId="77777777" w:rsidR="00C52C5E" w:rsidRPr="00C52C5E" w:rsidRDefault="00C52C5E" w:rsidP="00C52C5E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0BCFEC15" w14:textId="77777777" w:rsidR="00C52C5E" w:rsidRPr="00C52C5E" w:rsidRDefault="00C52C5E" w:rsidP="00C52C5E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42A09076" w14:textId="77777777" w:rsidR="00C52C5E" w:rsidRPr="00C52C5E" w:rsidRDefault="00C52C5E" w:rsidP="00C52C5E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6: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असम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बाढ़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दौरान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राहत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एवं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बचाव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कार्यों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लिए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अभियान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शुरू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Which operation has recently been launched for flood relief and rescue operations in Assam?</w:t>
      </w:r>
    </w:p>
    <w:p w14:paraId="24D2C680" w14:textId="77777777" w:rsidR="00C52C5E" w:rsidRPr="00C52C5E" w:rsidRDefault="00C52C5E" w:rsidP="00C52C5E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515E8DA" w14:textId="77777777" w:rsidR="00C52C5E" w:rsidRPr="00C52C5E" w:rsidRDefault="00C52C5E" w:rsidP="00C52C5E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ऑपरेशन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जल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राहत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Operation Jal Rahat</w:t>
      </w:r>
    </w:p>
    <w:p w14:paraId="7492D08E" w14:textId="77777777" w:rsidR="00C52C5E" w:rsidRPr="00C52C5E" w:rsidRDefault="00C52C5E" w:rsidP="00C52C5E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ऑपरेशन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सद्भावना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Operation Sadbhavana</w:t>
      </w:r>
    </w:p>
    <w:p w14:paraId="3F57BDDD" w14:textId="77777777" w:rsidR="00C52C5E" w:rsidRPr="00C52C5E" w:rsidRDefault="00C52C5E" w:rsidP="00C52C5E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ऑपरेशन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सहायता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 xml:space="preserve">Operation </w:t>
      </w:r>
      <w:proofErr w:type="spellStart"/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Sahayata</w:t>
      </w:r>
      <w:proofErr w:type="spellEnd"/>
    </w:p>
    <w:p w14:paraId="241B9EE1" w14:textId="77777777" w:rsidR="00C52C5E" w:rsidRPr="00C52C5E" w:rsidRDefault="00C52C5E" w:rsidP="00C52C5E">
      <w:pPr>
        <w:spacing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ऑपरेशन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जीवन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रक्षा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Operation Jeevan Raksha</w:t>
      </w:r>
    </w:p>
    <w:p w14:paraId="52AADE2D" w14:textId="77777777" w:rsidR="00C52C5E" w:rsidRPr="00C52C5E" w:rsidRDefault="00C52C5E" w:rsidP="00C52C5E">
      <w:pPr>
        <w:spacing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001A4648" w14:textId="77777777" w:rsidR="00C52C5E" w:rsidRPr="00C52C5E" w:rsidRDefault="00C52C5E" w:rsidP="00C52C5E">
      <w:pPr>
        <w:spacing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54848" behindDoc="0" locked="0" layoutInCell="1" allowOverlap="1" wp14:anchorId="4D10D95F" wp14:editId="1A6FE343">
            <wp:simplePos x="0" y="0"/>
            <wp:positionH relativeFrom="margin">
              <wp:posOffset>-598170</wp:posOffset>
            </wp:positionH>
            <wp:positionV relativeFrom="margin">
              <wp:align>top</wp:align>
            </wp:positionV>
            <wp:extent cx="12740640" cy="6873240"/>
            <wp:effectExtent l="0" t="0" r="3810" b="3810"/>
            <wp:wrapSquare wrapText="bothSides"/>
            <wp:docPr id="176437955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0640" cy="6873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06FB25" w14:textId="77777777" w:rsidR="00C52C5E" w:rsidRPr="00C52C5E" w:rsidRDefault="00C52C5E" w:rsidP="00C52C5E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ऑपरेशन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जल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राहत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Operation Jal Rahat</w:t>
      </w:r>
    </w:p>
    <w:p w14:paraId="25DD7CC2" w14:textId="77777777" w:rsidR="00C52C5E" w:rsidRPr="00C52C5E" w:rsidRDefault="00C52C5E" w:rsidP="00C52C5E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3D07D6D0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असम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बाढ़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चलते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भारतीय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सेना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Indian Army)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बड़े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पैमाने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बचाव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Rescue)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एवं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राहत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Relief)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कार्यों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लिए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>‘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ऑपरेशन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जल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राहत</w:t>
      </w:r>
      <w:r w:rsidRPr="00C52C5E">
        <w:rPr>
          <w:rFonts w:ascii="Kokila" w:hAnsi="Kokila" w:cs="Kokila" w:hint="eastAsia"/>
          <w:b/>
          <w:bCs/>
          <w:color w:val="C00000"/>
          <w:sz w:val="82"/>
          <w:szCs w:val="82"/>
          <w:cs/>
          <w:lang w:val="en-IN" w:bidi="hi-IN"/>
        </w:rPr>
        <w:t>’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Operation Jal Rahat)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शुरू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70C8CAEE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अभियान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अंतर्गत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भारतीय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सेना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राष्ट्रीय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आपदा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प्रतिक्रिया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बल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National Disaster Response Force–NDRF)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राज्य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आपदा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प्रतिक्रिया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बल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State Disaster Response Force–SDRF)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सबसे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अधिक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बाढ़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प्रभावित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Flood-affected)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जिलों</w:t>
      </w:r>
      <w:r w:rsidRPr="00C52C5E">
        <w:rPr>
          <w:rFonts w:ascii="Kokila" w:hAnsi="Kokila" w:cs="Kokila" w:hint="eastAsia"/>
          <w:b/>
          <w:bCs/>
          <w:color w:val="000000" w:themeColor="text1"/>
          <w:sz w:val="82"/>
          <w:szCs w:val="82"/>
          <w:cs/>
          <w:lang w:val="en-IN" w:bidi="hi-IN"/>
        </w:rPr>
        <w:t>—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शिवसागर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चराइदेव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और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जोरहाट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—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तैनात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गया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621DFB0E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lastRenderedPageBreak/>
        <w:t>इस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अभियान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उद्देश्य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बाढ़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प्रभावित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क्षेत्रों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फँसे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लोगों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सुरक्षित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बचाव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आवश्यक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राहत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सामग्री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Relief Materials)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उपलब्ध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कराना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राज्य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सरकार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साथ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समन्वय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Coordination)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स्थापित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राहत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एवं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बचाव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कार्यों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प्रभावी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Effective)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ढंग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संचालित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करना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333525D3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18F8CC0C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1BB8AB46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168F57C7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14271B60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7:</w:t>
      </w:r>
      <w:r w:rsidRPr="00C52C5E">
        <w:rPr>
          <w:rFonts w:hint="cs"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हाल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ही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>58</w:t>
      </w:r>
      <w:r w:rsidRPr="00C52C5E">
        <w:rPr>
          <w:rFonts w:ascii="Kokila" w:hAnsi="Kokila" w:cs="Kokila" w:hint="cs"/>
          <w:b/>
          <w:bCs/>
          <w:color w:val="C00000"/>
          <w:sz w:val="62"/>
          <w:szCs w:val="62"/>
          <w:cs/>
          <w:lang w:bidi="hi-IN"/>
        </w:rPr>
        <w:t>वें</w:t>
      </w:r>
      <w:r w:rsidRPr="00C52C5E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62"/>
          <w:szCs w:val="62"/>
          <w:cs/>
          <w:lang w:bidi="hi-IN"/>
        </w:rPr>
        <w:t>अंतरराष्ट्रीय</w:t>
      </w:r>
      <w:r w:rsidRPr="00C52C5E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62"/>
          <w:szCs w:val="62"/>
          <w:cs/>
          <w:lang w:bidi="hi-IN"/>
        </w:rPr>
        <w:t>रसायन</w:t>
      </w:r>
      <w:r w:rsidRPr="00C52C5E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62"/>
          <w:szCs w:val="62"/>
          <w:cs/>
          <w:lang w:bidi="hi-IN"/>
        </w:rPr>
        <w:t>ओलंपियाड</w:t>
      </w:r>
      <w:r w:rsidRPr="00C52C5E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 (</w:t>
      </w:r>
      <w:proofErr w:type="spellStart"/>
      <w:r w:rsidRPr="00C52C5E">
        <w:rPr>
          <w:rFonts w:ascii="Kokila" w:hAnsi="Kokila" w:cs="Kokila"/>
          <w:b/>
          <w:bCs/>
          <w:color w:val="C00000"/>
          <w:sz w:val="62"/>
          <w:szCs w:val="62"/>
        </w:rPr>
        <w:t>IChO</w:t>
      </w:r>
      <w:proofErr w:type="spellEnd"/>
      <w:r w:rsidRPr="00C52C5E">
        <w:rPr>
          <w:rFonts w:ascii="Kokila" w:hAnsi="Kokila" w:cs="Kokila"/>
          <w:b/>
          <w:bCs/>
          <w:color w:val="C00000"/>
          <w:sz w:val="62"/>
          <w:szCs w:val="62"/>
        </w:rPr>
        <w:t xml:space="preserve"> </w:t>
      </w:r>
      <w:r w:rsidRPr="00C52C5E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2026)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के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संबंध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सही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कथन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चुनिए।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62"/>
          <w:szCs w:val="62"/>
        </w:rPr>
        <w:t xml:space="preserve">Choose the correct statement regarding the </w:t>
      </w:r>
      <w:r w:rsidRPr="00C52C5E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58</w:t>
      </w:r>
      <w:proofErr w:type="spellStart"/>
      <w:r w:rsidRPr="00C52C5E">
        <w:rPr>
          <w:rFonts w:ascii="Kokila" w:hAnsi="Kokila" w:cs="Kokila"/>
          <w:b/>
          <w:bCs/>
          <w:color w:val="000099"/>
          <w:sz w:val="62"/>
          <w:szCs w:val="62"/>
        </w:rPr>
        <w:t>th</w:t>
      </w:r>
      <w:proofErr w:type="spellEnd"/>
      <w:r w:rsidRPr="00C52C5E">
        <w:rPr>
          <w:rFonts w:ascii="Kokila" w:hAnsi="Kokila" w:cs="Kokila"/>
          <w:b/>
          <w:bCs/>
          <w:color w:val="000099"/>
          <w:sz w:val="62"/>
          <w:szCs w:val="62"/>
        </w:rPr>
        <w:t xml:space="preserve"> International Chemistry Olympiad (</w:t>
      </w:r>
      <w:proofErr w:type="spellStart"/>
      <w:r w:rsidRPr="00C52C5E">
        <w:rPr>
          <w:rFonts w:ascii="Kokila" w:hAnsi="Kokila" w:cs="Kokila"/>
          <w:b/>
          <w:bCs/>
          <w:color w:val="000099"/>
          <w:sz w:val="62"/>
          <w:szCs w:val="62"/>
        </w:rPr>
        <w:t>IChO</w:t>
      </w:r>
      <w:proofErr w:type="spellEnd"/>
      <w:r w:rsidRPr="00C52C5E">
        <w:rPr>
          <w:rFonts w:ascii="Kokila" w:hAnsi="Kokila" w:cs="Kokila"/>
          <w:b/>
          <w:bCs/>
          <w:color w:val="000099"/>
          <w:sz w:val="62"/>
          <w:szCs w:val="62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2026).</w:t>
      </w:r>
    </w:p>
    <w:p w14:paraId="3B52008D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</w:p>
    <w:p w14:paraId="53EBF06C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a)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भारत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ने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2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स्वर्ण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और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2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रजत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पदक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जीते।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62"/>
          <w:szCs w:val="62"/>
        </w:rPr>
        <w:t xml:space="preserve">India won </w:t>
      </w:r>
      <w:r w:rsidRPr="00C52C5E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2</w:t>
      </w:r>
      <w:r w:rsidRPr="00C52C5E">
        <w:rPr>
          <w:rFonts w:ascii="Kokila" w:hAnsi="Kokila" w:cs="Kokila"/>
          <w:b/>
          <w:bCs/>
          <w:color w:val="000099"/>
          <w:sz w:val="62"/>
          <w:szCs w:val="62"/>
        </w:rPr>
        <w:t xml:space="preserve"> Gold and </w:t>
      </w:r>
      <w:r w:rsidRPr="00C52C5E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2</w:t>
      </w:r>
      <w:r w:rsidRPr="00C52C5E">
        <w:rPr>
          <w:rFonts w:ascii="Kokila" w:hAnsi="Kokila" w:cs="Kokila"/>
          <w:b/>
          <w:bCs/>
          <w:color w:val="000099"/>
          <w:sz w:val="62"/>
          <w:szCs w:val="62"/>
        </w:rPr>
        <w:t xml:space="preserve"> Silver medals.</w:t>
      </w:r>
    </w:p>
    <w:p w14:paraId="1D7338DA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b)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प्रतियोगिता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का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आयोजन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बीजिंग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,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चीन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हुआ।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62"/>
          <w:szCs w:val="62"/>
        </w:rPr>
        <w:t>The competition was held in Beijing, China.</w:t>
      </w:r>
    </w:p>
    <w:p w14:paraId="6858BFF6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c)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भारत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ने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चार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स्वर्ण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पदक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जीतकर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संयुक्त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रूप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से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वैश्विक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प्रथम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स्थान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प्राप्त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किया।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62"/>
          <w:szCs w:val="62"/>
        </w:rPr>
        <w:t>India won 4 Gold medals, and India jointly secured the first position globally.</w:t>
      </w:r>
    </w:p>
    <w:p w14:paraId="2FC9261F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d)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प्रतियोगिता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केवल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50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देशों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ने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भाग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लिया।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62"/>
          <w:szCs w:val="62"/>
        </w:rPr>
        <w:t xml:space="preserve">Only </w:t>
      </w:r>
      <w:r w:rsidRPr="00C52C5E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 xml:space="preserve">50 </w:t>
      </w:r>
      <w:r w:rsidRPr="00C52C5E">
        <w:rPr>
          <w:rFonts w:ascii="Kokila" w:hAnsi="Kokila" w:cs="Kokila"/>
          <w:b/>
          <w:bCs/>
          <w:color w:val="000099"/>
          <w:sz w:val="62"/>
          <w:szCs w:val="62"/>
        </w:rPr>
        <w:t>countries participated in the competition.</w:t>
      </w:r>
    </w:p>
    <w:p w14:paraId="52C8405D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</w:p>
    <w:p w14:paraId="675A061A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</w:p>
    <w:p w14:paraId="03A8F6E1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99"/>
          <w:sz w:val="78"/>
          <w:szCs w:val="78"/>
          <w:lang w:bidi="hi-IN"/>
        </w:rPr>
      </w:pPr>
      <w:r w:rsidRPr="00C52C5E"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  <w:lastRenderedPageBreak/>
        <w:drawing>
          <wp:anchor distT="0" distB="0" distL="114300" distR="114300" simplePos="0" relativeHeight="251853824" behindDoc="0" locked="0" layoutInCell="1" allowOverlap="1" wp14:anchorId="516E3B55" wp14:editId="0CE71C5A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740640" cy="6995160"/>
            <wp:effectExtent l="0" t="0" r="3810" b="0"/>
            <wp:wrapSquare wrapText="bothSides"/>
            <wp:docPr id="63107577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0640" cy="6995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13CAA4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Answer: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c)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भारत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ने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चार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स्वर्ण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पदक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जीतकर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संयुक्त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रूप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से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वैश्विक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प्रथम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स्थान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प्राप्त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किया।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62"/>
          <w:szCs w:val="62"/>
        </w:rPr>
        <w:t>India won 4 Gold medals, and India jointly secured the first position globally.</w:t>
      </w:r>
    </w:p>
    <w:p w14:paraId="0651B233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</w:p>
    <w:p w14:paraId="072DFFFC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C52C5E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58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वें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अंतरराष्ट्रीय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रसायन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ओलंपियाड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International Chemistry Olympiad-</w:t>
      </w:r>
      <w:proofErr w:type="spellStart"/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IChO</w:t>
      </w:r>
      <w:proofErr w:type="spellEnd"/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आयोजन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10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19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जुलाई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2026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तक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ताशकंद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उज़्बेकिस्तान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गया।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प्रतियोगिता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93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देशों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363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प्रतिभागियों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Participants)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भाग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लिया।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</w:p>
    <w:p w14:paraId="0AC21588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भारत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सभी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चारों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प्रतिभागियों</w:t>
      </w:r>
      <w:r w:rsidRPr="00C52C5E">
        <w:rPr>
          <w:rFonts w:ascii="Kokila" w:hAnsi="Kokila" w:cs="Kokila" w:hint="eastAsia"/>
          <w:b/>
          <w:bCs/>
          <w:color w:val="000000" w:themeColor="text1"/>
          <w:sz w:val="82"/>
          <w:szCs w:val="82"/>
          <w:cs/>
          <w:lang w:val="en-IN" w:bidi="hi-IN"/>
        </w:rPr>
        <w:t>—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देबदत्त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प्रियदर्शी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ओडिशा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)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हर्षित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सिंघल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(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पंजाब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)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कबीर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छिल्लर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दिल्ली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संदीप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कुची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तेलंगाना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)—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माध्यम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स्वर्ण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पदक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Gold Medal)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जीते।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</w:p>
    <w:p w14:paraId="52C0B19C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lastRenderedPageBreak/>
        <w:t>इस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उपलब्धि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साथ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भारत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ने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चीन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China),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वियतनाम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Vietnam)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तथा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व्यक्तिगत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प्रतिभागी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Individual Participant)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रूस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Russia)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साथ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संयुक्त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रूप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वैश्विक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Global)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प्रथम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स्थान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प्राप्त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>\</w:t>
      </w:r>
    </w:p>
    <w:p w14:paraId="456A9825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255BA18E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47517D75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1C46C62D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622D6990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0337A284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8: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हाल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ही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>37</w:t>
      </w:r>
      <w:r w:rsidRPr="00C52C5E">
        <w:rPr>
          <w:rFonts w:ascii="Kokila" w:hAnsi="Kokila" w:cs="Kokila" w:hint="cs"/>
          <w:b/>
          <w:bCs/>
          <w:color w:val="C00000"/>
          <w:sz w:val="62"/>
          <w:szCs w:val="62"/>
          <w:cs/>
          <w:lang w:bidi="hi-IN"/>
        </w:rPr>
        <w:t>वें</w:t>
      </w:r>
      <w:r w:rsidRPr="00C52C5E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62"/>
          <w:szCs w:val="62"/>
          <w:cs/>
          <w:lang w:bidi="hi-IN"/>
        </w:rPr>
        <w:t>अंतरराष्ट्रीय</w:t>
      </w:r>
      <w:r w:rsidRPr="00C52C5E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62"/>
          <w:szCs w:val="62"/>
          <w:cs/>
          <w:lang w:bidi="hi-IN"/>
        </w:rPr>
        <w:t>जीवविज्ञान</w:t>
      </w:r>
      <w:r w:rsidRPr="00C52C5E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62"/>
          <w:szCs w:val="62"/>
          <w:cs/>
          <w:lang w:bidi="hi-IN"/>
        </w:rPr>
        <w:t>ओलंपियाड</w:t>
      </w:r>
      <w:r w:rsidRPr="00C52C5E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 (</w:t>
      </w:r>
      <w:r w:rsidRPr="00C52C5E">
        <w:rPr>
          <w:rFonts w:ascii="Kokila" w:hAnsi="Kokila" w:cs="Kokila"/>
          <w:b/>
          <w:bCs/>
          <w:color w:val="C00000"/>
          <w:sz w:val="62"/>
          <w:szCs w:val="62"/>
        </w:rPr>
        <w:t xml:space="preserve">IBO </w:t>
      </w:r>
      <w:r w:rsidRPr="00C52C5E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2026)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के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संबंध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सही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कथन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चुनिए।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62"/>
          <w:szCs w:val="62"/>
        </w:rPr>
        <w:t xml:space="preserve">Choose the correct statement regarding the </w:t>
      </w:r>
      <w:r w:rsidRPr="00C52C5E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37</w:t>
      </w:r>
      <w:proofErr w:type="spellStart"/>
      <w:r w:rsidRPr="00C52C5E">
        <w:rPr>
          <w:rFonts w:ascii="Kokila" w:hAnsi="Kokila" w:cs="Kokila"/>
          <w:b/>
          <w:bCs/>
          <w:color w:val="000099"/>
          <w:sz w:val="62"/>
          <w:szCs w:val="62"/>
        </w:rPr>
        <w:t>th</w:t>
      </w:r>
      <w:proofErr w:type="spellEnd"/>
      <w:r w:rsidRPr="00C52C5E">
        <w:rPr>
          <w:rFonts w:ascii="Kokila" w:hAnsi="Kokila" w:cs="Kokila"/>
          <w:b/>
          <w:bCs/>
          <w:color w:val="000099"/>
          <w:sz w:val="62"/>
          <w:szCs w:val="62"/>
        </w:rPr>
        <w:t xml:space="preserve"> International Biology Olympiad (IBO </w:t>
      </w:r>
      <w:r w:rsidRPr="00C52C5E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2026).</w:t>
      </w:r>
      <w:r w:rsidRPr="00C52C5E">
        <w:rPr>
          <w:rFonts w:ascii="Kokila" w:hAnsi="Kokila" w:cs="Kokila"/>
          <w:b/>
          <w:bCs/>
          <w:color w:val="000099"/>
          <w:sz w:val="62"/>
          <w:szCs w:val="62"/>
          <w:lang w:bidi="hi-IN"/>
        </w:rPr>
        <w:t xml:space="preserve"> </w:t>
      </w:r>
    </w:p>
    <w:p w14:paraId="08625655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</w:p>
    <w:p w14:paraId="3F96AD15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a)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भारत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ने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2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स्वर्ण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और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2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रजत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पदक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जीते।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62"/>
          <w:szCs w:val="62"/>
        </w:rPr>
        <w:t xml:space="preserve">India won </w:t>
      </w:r>
      <w:r w:rsidRPr="00C52C5E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2</w:t>
      </w:r>
      <w:r w:rsidRPr="00C52C5E">
        <w:rPr>
          <w:rFonts w:ascii="Kokila" w:hAnsi="Kokila" w:cs="Kokila"/>
          <w:b/>
          <w:bCs/>
          <w:color w:val="000099"/>
          <w:sz w:val="62"/>
          <w:szCs w:val="62"/>
        </w:rPr>
        <w:t xml:space="preserve"> Gold and </w:t>
      </w:r>
      <w:r w:rsidRPr="00C52C5E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2</w:t>
      </w:r>
      <w:r w:rsidRPr="00C52C5E">
        <w:rPr>
          <w:rFonts w:ascii="Kokila" w:hAnsi="Kokila" w:cs="Kokila"/>
          <w:b/>
          <w:bCs/>
          <w:color w:val="000099"/>
          <w:sz w:val="62"/>
          <w:szCs w:val="62"/>
        </w:rPr>
        <w:t xml:space="preserve"> Silver medals.</w:t>
      </w:r>
    </w:p>
    <w:p w14:paraId="127AE3ED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b)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प्रतियोगिता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का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आयोजन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टोक्यो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,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जापान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हुआ।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62"/>
          <w:szCs w:val="62"/>
        </w:rPr>
        <w:t>The competition was held in Tokyo, Japan.</w:t>
      </w:r>
    </w:p>
    <w:p w14:paraId="0F86B578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c)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भारत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ने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1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स्वर्ण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और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3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रजत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सहित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कुल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4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पदक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जीते।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62"/>
          <w:szCs w:val="62"/>
        </w:rPr>
        <w:t xml:space="preserve">India won a total of </w:t>
      </w:r>
      <w:r w:rsidRPr="00C52C5E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4</w:t>
      </w:r>
      <w:r w:rsidRPr="00C52C5E">
        <w:rPr>
          <w:rFonts w:ascii="Kokila" w:hAnsi="Kokila" w:cs="Kokila"/>
          <w:b/>
          <w:bCs/>
          <w:color w:val="000099"/>
          <w:sz w:val="62"/>
          <w:szCs w:val="62"/>
        </w:rPr>
        <w:t xml:space="preserve"> medals, including </w:t>
      </w:r>
      <w:r w:rsidRPr="00C52C5E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1</w:t>
      </w:r>
      <w:r w:rsidRPr="00C52C5E">
        <w:rPr>
          <w:rFonts w:ascii="Kokila" w:hAnsi="Kokila" w:cs="Kokila"/>
          <w:b/>
          <w:bCs/>
          <w:color w:val="000099"/>
          <w:sz w:val="62"/>
          <w:szCs w:val="62"/>
        </w:rPr>
        <w:t xml:space="preserve"> Gold and </w:t>
      </w:r>
      <w:r w:rsidRPr="00C52C5E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3</w:t>
      </w:r>
      <w:r w:rsidRPr="00C52C5E">
        <w:rPr>
          <w:rFonts w:ascii="Kokila" w:hAnsi="Kokila" w:cs="Kokila"/>
          <w:b/>
          <w:bCs/>
          <w:color w:val="000099"/>
          <w:sz w:val="62"/>
          <w:szCs w:val="62"/>
        </w:rPr>
        <w:t xml:space="preserve"> Silver medals.</w:t>
      </w:r>
    </w:p>
    <w:p w14:paraId="3DEC832D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d)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भारत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के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सभी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प्रतिभागियों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ने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स्वर्ण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पदक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जीते।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62"/>
          <w:szCs w:val="62"/>
        </w:rPr>
        <w:t xml:space="preserve">All Indian participants won </w:t>
      </w:r>
      <w:proofErr w:type="gramStart"/>
      <w:r w:rsidRPr="00C52C5E">
        <w:rPr>
          <w:rFonts w:ascii="Kokila" w:hAnsi="Kokila" w:cs="Kokila"/>
          <w:b/>
          <w:bCs/>
          <w:color w:val="000099"/>
          <w:sz w:val="62"/>
          <w:szCs w:val="62"/>
        </w:rPr>
        <w:t>Gold</w:t>
      </w:r>
      <w:proofErr w:type="gramEnd"/>
      <w:r w:rsidRPr="00C52C5E">
        <w:rPr>
          <w:rFonts w:ascii="Kokila" w:hAnsi="Kokila" w:cs="Kokila"/>
          <w:b/>
          <w:bCs/>
          <w:color w:val="000099"/>
          <w:sz w:val="62"/>
          <w:szCs w:val="62"/>
        </w:rPr>
        <w:t xml:space="preserve"> medals.</w:t>
      </w:r>
      <w:r w:rsidRPr="00C52C5E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br w:type="page"/>
      </w:r>
    </w:p>
    <w:p w14:paraId="3571333C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52800" behindDoc="0" locked="0" layoutInCell="1" allowOverlap="1" wp14:anchorId="19374E76" wp14:editId="79C9CD52">
            <wp:simplePos x="0" y="0"/>
            <wp:positionH relativeFrom="page">
              <wp:align>right</wp:align>
            </wp:positionH>
            <wp:positionV relativeFrom="page">
              <wp:posOffset>883920</wp:posOffset>
            </wp:positionV>
            <wp:extent cx="12805410" cy="6888480"/>
            <wp:effectExtent l="0" t="0" r="0" b="7620"/>
            <wp:wrapSquare wrapText="bothSides"/>
            <wp:docPr id="103003467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5410" cy="688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52C74F20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c)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भारत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ने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1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स्वर्ण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और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3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रजत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सहित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कुल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4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पदक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जीते।</w:t>
      </w:r>
      <w:r w:rsidRPr="00C52C5E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62"/>
          <w:szCs w:val="62"/>
        </w:rPr>
        <w:t xml:space="preserve">India won a total of </w:t>
      </w:r>
      <w:r w:rsidRPr="00C52C5E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4</w:t>
      </w:r>
      <w:r w:rsidRPr="00C52C5E">
        <w:rPr>
          <w:rFonts w:ascii="Kokila" w:hAnsi="Kokila" w:cs="Kokila"/>
          <w:b/>
          <w:bCs/>
          <w:color w:val="000099"/>
          <w:sz w:val="62"/>
          <w:szCs w:val="62"/>
        </w:rPr>
        <w:t xml:space="preserve"> medals, including </w:t>
      </w:r>
      <w:r w:rsidRPr="00C52C5E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1</w:t>
      </w:r>
      <w:r w:rsidRPr="00C52C5E">
        <w:rPr>
          <w:rFonts w:ascii="Kokila" w:hAnsi="Kokila" w:cs="Kokila"/>
          <w:b/>
          <w:bCs/>
          <w:color w:val="000099"/>
          <w:sz w:val="62"/>
          <w:szCs w:val="62"/>
        </w:rPr>
        <w:t xml:space="preserve"> Gold and </w:t>
      </w:r>
      <w:r w:rsidRPr="00C52C5E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3</w:t>
      </w:r>
      <w:r w:rsidRPr="00C52C5E">
        <w:rPr>
          <w:rFonts w:ascii="Kokila" w:hAnsi="Kokila" w:cs="Kokila"/>
          <w:b/>
          <w:bCs/>
          <w:color w:val="000099"/>
          <w:sz w:val="62"/>
          <w:szCs w:val="62"/>
        </w:rPr>
        <w:t xml:space="preserve"> Silver medals.</w:t>
      </w:r>
    </w:p>
    <w:p w14:paraId="43335FA8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4E9927D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भारत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लिथुआनिया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Lithuania)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राजधानी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विलनियस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Vilnius)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आयोजित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37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वें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अंतरराष्ट्रीय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जीवविज्ञान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ओलंपियाड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37th International Biology Olympiad – IBO 2026)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में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एक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स्वर्ण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Gold)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और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तीन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रजत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Silver)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सहित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कुल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चार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पदक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जीतकर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उत्कृष्ट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प्रदर्शन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किया।</w:t>
      </w:r>
    </w:p>
    <w:p w14:paraId="2FA592D0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7DFE0163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14882C47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C00000"/>
          <w:sz w:val="82"/>
          <w:szCs w:val="82"/>
          <w:lang w:val="en-IN"/>
        </w:rPr>
      </w:pP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lastRenderedPageBreak/>
        <w:t>भारतीय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टीम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पदक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विजेता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>:</w:t>
      </w:r>
    </w:p>
    <w:p w14:paraId="47175644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भाव्या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गुनवाल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हरियाणा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–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स्वर्ण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पदक</w:t>
      </w:r>
    </w:p>
    <w:p w14:paraId="65554A90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सौमिल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मैती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पश्चिम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बंगाल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–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रजत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पदक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</w:p>
    <w:p w14:paraId="141A6AAE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निशित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कलानी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राजस्थान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–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रजत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पदक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</w:p>
    <w:p w14:paraId="547B4C0F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अनमोल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कुमार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पंजाब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–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रजत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पदक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</w:p>
    <w:p w14:paraId="1921B3CB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12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19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जुलाई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2026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तक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आयोजित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प्रतियोगिता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78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देशों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307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विद्यार्थियों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भाग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लिया।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</w:p>
    <w:p w14:paraId="3CFB2C24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0AD9402A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4B7F51FD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9: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हाल ही में 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विश्व का सबसे बड़ा दही उत्पादन संयंत्र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कहाँ स्थापित किया जा रहा है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?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Where is the world's largest curd production plant being established recently?</w:t>
      </w:r>
    </w:p>
    <w:p w14:paraId="6E7942BB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महाराष्ट्र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Maharashtra</w:t>
      </w:r>
    </w:p>
    <w:p w14:paraId="3D01E862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पश्चिम बंगाल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West Bengal</w:t>
      </w:r>
    </w:p>
    <w:p w14:paraId="0D3CD989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गुजरात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Gujarat</w:t>
      </w:r>
    </w:p>
    <w:p w14:paraId="72721FC1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उत्तर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प्रदेश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Uttar Pradesh</w:t>
      </w:r>
      <w:r w:rsidRPr="00C52C5E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br w:type="page"/>
      </w:r>
    </w:p>
    <w:p w14:paraId="1F3917CA" w14:textId="77777777" w:rsidR="00C52C5E" w:rsidRPr="00C52C5E" w:rsidRDefault="00C52C5E" w:rsidP="00C52C5E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51776" behindDoc="0" locked="0" layoutInCell="1" allowOverlap="1" wp14:anchorId="4DD6B56E" wp14:editId="40FB1381">
            <wp:simplePos x="0" y="0"/>
            <wp:positionH relativeFrom="margin">
              <wp:posOffset>-552450</wp:posOffset>
            </wp:positionH>
            <wp:positionV relativeFrom="page">
              <wp:posOffset>868680</wp:posOffset>
            </wp:positionV>
            <wp:extent cx="12710160" cy="6964680"/>
            <wp:effectExtent l="0" t="0" r="0" b="7620"/>
            <wp:wrapSquare wrapText="bothSides"/>
            <wp:docPr id="142908949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0160" cy="696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6C5270C7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पश्चिम बंगाल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West Bengal</w:t>
      </w:r>
    </w:p>
    <w:p w14:paraId="31BD7EAD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अमूल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Amul)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पश्चिम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बंगाल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हावड़ा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जिले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सांकराइल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स्थित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फूड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पार्क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Food Park)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में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विश्व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का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सबसे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बड़ा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दही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उत्पादन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संयंत्र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World’s Largest Curd Production Plant)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स्थापित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रहा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4DB17A67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लगभग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₹700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करोड़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निवेश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विकसित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होने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वाला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संयंत्र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प्रतिदिन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30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लाख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लीटर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दूध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का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प्रसंस्करण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करेगा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1,000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मीट्रिक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टन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10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लाख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किलोग्राम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दही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दैनिक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उत्पादन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करेगा।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एकीकृत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डेयरी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परिसर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Integrated Dairy Complex)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अमूल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"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श्वेत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क्रांति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2.0 (White Revolution 2.0)"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महत्वपूर्ण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हिस्सा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2CB1AD2B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lastRenderedPageBreak/>
        <w:t>इस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अवसर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भारत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टैक्सी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Bharat Taxi)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और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पश्चिम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बंगाल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सरकार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सूचना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प्रौद्योगिकी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एवं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इलेक्ट्रॉनिक्स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विभाग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Department of Information Technology and Electronics – </w:t>
      </w:r>
      <w:proofErr w:type="spellStart"/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DoIT&amp;E</w:t>
      </w:r>
      <w:proofErr w:type="spellEnd"/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बीच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राज्य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मोबिलिटी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सेवाओं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Mobility Services)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संचालन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एवं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विस्तार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लिए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समझौता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ज्ञापन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MoU)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आदान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-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प्रदान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गया।</w:t>
      </w:r>
    </w:p>
    <w:p w14:paraId="374D05BE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इसके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साथ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केंद्रीय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गृह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मंत्री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अमित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शाह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पश्चिम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बंगाल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सहकारी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समितियों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रजिस्ट्रार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कार्यालय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Registrar of Cooperative Societies)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कम्प्यूटरीकरण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Computerisation)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तहत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विकसित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ई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>-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आरसीएस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पोर्टल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e-RCS Portal)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शुभारंभ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किया।</w:t>
      </w:r>
    </w:p>
    <w:p w14:paraId="20E20991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1A95B45A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10: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पहले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इमर्सिव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भाषा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संग्रहालय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‘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शब्दलोक</w:t>
      </w:r>
      <w:r w:rsidRPr="00C52C5E">
        <w:rPr>
          <w:rFonts w:ascii="Kokila" w:hAnsi="Kokila" w:cs="Kokila" w:hint="eastAsia"/>
          <w:b/>
          <w:bCs/>
          <w:color w:val="C00000"/>
          <w:sz w:val="82"/>
          <w:szCs w:val="82"/>
          <w:cs/>
          <w:lang w:bidi="hi-IN"/>
        </w:rPr>
        <w:t>’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उद्घाटन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कहाँ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Where has India's first immersive language museum '</w:t>
      </w:r>
      <w:proofErr w:type="spellStart"/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Shabdalok</w:t>
      </w:r>
      <w:proofErr w:type="spellEnd"/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' been inaugurated recently?</w:t>
      </w:r>
    </w:p>
    <w:p w14:paraId="7C34AEC4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C219FC0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नई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दिल्ली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New Delhi</w:t>
      </w:r>
    </w:p>
    <w:p w14:paraId="00FA36AF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कोलकाता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 xml:space="preserve">Kolkata </w:t>
      </w:r>
    </w:p>
    <w:p w14:paraId="1A109851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वाराणसी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Varanasi</w:t>
      </w:r>
    </w:p>
    <w:p w14:paraId="09B00C82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जयपुर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Jaipur</w:t>
      </w:r>
    </w:p>
    <w:p w14:paraId="41DC953B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4655CAE4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50752" behindDoc="0" locked="0" layoutInCell="1" allowOverlap="1" wp14:anchorId="7B280DD5" wp14:editId="4AA799A4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805410" cy="6903720"/>
            <wp:effectExtent l="0" t="0" r="0" b="0"/>
            <wp:wrapSquare wrapText="bothSides"/>
            <wp:docPr id="170182947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541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645575E0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कोलकाता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 xml:space="preserve">Kolkata </w:t>
      </w:r>
    </w:p>
    <w:p w14:paraId="3D98058A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C195FF2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केंद्रीय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गृह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मंत्री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अमित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शाह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कोलकाता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स्थित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राष्ट्रीय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पुस्तकालय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National Library)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भारत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पहले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इमर्सिव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भाषा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संग्रहालय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Immersive Language Museum) ‘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शब्दलोक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proofErr w:type="spellStart"/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Shabdalok</w:t>
      </w:r>
      <w:proofErr w:type="spellEnd"/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)’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उद्घाटन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किया।</w:t>
      </w:r>
    </w:p>
    <w:p w14:paraId="44826E1A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5AC6B535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विकास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राष्ट्रीय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पुस्तकालय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National Library)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द्वारा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केंद्रीय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संस्कृति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मंत्रालय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Union Ministry of Culture)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अंतर्गत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गया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1422A353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0FE05E4E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lastRenderedPageBreak/>
        <w:t>यह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भारत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पहला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इमर्सिव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भाषा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संग्रहालय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जो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देश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भाषाई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विरासत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Linguistic Heritage)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प्रदर्शित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करता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मौखिक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Oral)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और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लिखित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परंपराओं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Written Traditions)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विकासक्रम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इंटरैक्टिव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Interactive)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और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प्रौद्योगिकी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-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आधारित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प्रदर्शनों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Technology-driven Exhibits)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माध्यम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प्रस्तुत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करता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2D8E7DD3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4E7DD6ED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4CAB22AE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5C5E4C38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289EE679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11: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लॉर्ड्स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क्रिकेट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ग्राउंड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वनडे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शतक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लगाने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वाले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पहले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भारतीय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पुरुष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क्रिकेटर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Who has recently become the first Indian male cricketer to score an ODI century at Lord's Cricket Ground?</w:t>
      </w:r>
    </w:p>
    <w:p w14:paraId="72FC7989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ACF64D8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विराट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कोहली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Virat Kohli</w:t>
      </w:r>
    </w:p>
    <w:p w14:paraId="615C97D8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रोहित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शर्मा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Rohit Sharma</w:t>
      </w:r>
    </w:p>
    <w:p w14:paraId="383A3075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a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और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 b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both a and b</w:t>
      </w:r>
    </w:p>
    <w:p w14:paraId="2B61BD11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शुभमन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गिल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spellStart"/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Shubman</w:t>
      </w:r>
      <w:proofErr w:type="spellEnd"/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 xml:space="preserve"> Gill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5F9EF05E" w14:textId="77777777" w:rsidR="00C52C5E" w:rsidRPr="00C52C5E" w:rsidRDefault="00C52C5E" w:rsidP="00C52C5E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49728" behindDoc="0" locked="0" layoutInCell="1" allowOverlap="1" wp14:anchorId="1ABE0CC3" wp14:editId="07FC42B3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805410" cy="6903720"/>
            <wp:effectExtent l="0" t="0" r="0" b="0"/>
            <wp:wrapSquare wrapText="bothSides"/>
            <wp:docPr id="168949173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541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6F783304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Answer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: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रोहित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शर्मा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Rohit Sharma</w:t>
      </w:r>
    </w:p>
    <w:p w14:paraId="714A1DBB" w14:textId="77777777" w:rsidR="00C52C5E" w:rsidRPr="00C52C5E" w:rsidRDefault="00C52C5E" w:rsidP="00C52C5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36383BF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रोहित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शर्मा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19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जुलाई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2026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लॉर्ड्स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क्रिकेट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ग्राउंड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Lord’s Cricket Ground)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इंग्लैंड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England)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विरुद्ध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तीसरे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और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निर्णायक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एकदिवसीय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मैच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ODI)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138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रन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110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गेंद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शानदार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पारी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खेलकर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लॉर्ड्स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में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वनडे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शतक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ODI Century)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लगाने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वाले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पहले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भारतीय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पुरुष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क्रिकेटर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गए।</w:t>
      </w:r>
    </w:p>
    <w:p w14:paraId="5BC2171E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3FFDC6D8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C52C5E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39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वर्ष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80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दिन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की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आयु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में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रोहित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शर्मा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अब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सभी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अंतरराष्ट्रीय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प्रारूपों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All International Formats)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शतक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लगाने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वाले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सबसे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उम्रदराज़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भारतीय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Oldest Indian)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गए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हैं।</w:t>
      </w:r>
    </w:p>
    <w:p w14:paraId="05C22A5C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lastRenderedPageBreak/>
        <w:t>इस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उपलब्धि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साथ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उन्होंने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सचिन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तेंदुलकर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का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38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वर्ष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327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दिन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की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आयु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अंतरराष्ट्रीय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शतक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लगाने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रिकॉर्ड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पीछे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छोड़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दिया।</w:t>
      </w:r>
    </w:p>
    <w:p w14:paraId="04DFAF64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14584A00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इंग्लैंड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आठवाँ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वनडे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शतक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था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जिससे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उन्होंने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मामले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सचिन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तेंदुलकर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रिकॉर्ड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तोड़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दिया।</w:t>
      </w:r>
    </w:p>
    <w:p w14:paraId="1A1B9E18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308CCC1F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247F8D17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4C547E4D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607E2CBB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6386FD30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12:</w:t>
      </w:r>
      <w:r w:rsidRPr="00C52C5E">
        <w:rPr>
          <w:rFonts w:hint="cs"/>
          <w:color w:val="000000" w:themeColor="text1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फीफा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विश्व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कप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2026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खिताब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देश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जीता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 xml:space="preserve">Which country has recently won the FIFA World Cup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 xml:space="preserve"> title?</w:t>
      </w:r>
    </w:p>
    <w:p w14:paraId="4CAC12EC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05EC493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अर्जेंटीना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Argentina</w:t>
      </w:r>
    </w:p>
    <w:p w14:paraId="4EA7F0E7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फ्रांस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France</w:t>
      </w:r>
    </w:p>
    <w:p w14:paraId="1BD19BEC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स्पेन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Spain</w:t>
      </w:r>
    </w:p>
    <w:p w14:paraId="535771F8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इंग्लैंड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England</w:t>
      </w:r>
    </w:p>
    <w:p w14:paraId="5CBC0AA3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34F0FD5C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1C348CB7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2706F73D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51479FD3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48704" behindDoc="0" locked="0" layoutInCell="1" allowOverlap="1" wp14:anchorId="739786CB" wp14:editId="171B1BAD">
            <wp:simplePos x="0" y="0"/>
            <wp:positionH relativeFrom="page">
              <wp:align>right</wp:align>
            </wp:positionH>
            <wp:positionV relativeFrom="margin">
              <wp:posOffset>26670</wp:posOffset>
            </wp:positionV>
            <wp:extent cx="12786360" cy="6812280"/>
            <wp:effectExtent l="0" t="0" r="0" b="7620"/>
            <wp:wrapSquare wrapText="bothSides"/>
            <wp:docPr id="40214399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6360" cy="6812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43CB3220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 Answer: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bookmarkStart w:id="3" w:name="_Hlk216982945"/>
      <w:bookmarkStart w:id="4" w:name="_Hlk217281551"/>
      <w:bookmarkStart w:id="5" w:name="_Hlk215194085"/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स्पेन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52C5E">
        <w:rPr>
          <w:rFonts w:ascii="Kokila" w:hAnsi="Kokila" w:cs="Kokila"/>
          <w:b/>
          <w:bCs/>
          <w:color w:val="000099"/>
          <w:sz w:val="82"/>
          <w:szCs w:val="82"/>
        </w:rPr>
        <w:t>Spain</w:t>
      </w:r>
    </w:p>
    <w:p w14:paraId="654ED29C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1BF29479" w14:textId="77777777" w:rsidR="00C52C5E" w:rsidRPr="00C52C5E" w:rsidRDefault="00C52C5E" w:rsidP="00C52C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bookmarkEnd w:id="3"/>
    <w:bookmarkEnd w:id="4"/>
    <w:bookmarkEnd w:id="5"/>
    <w:p w14:paraId="4436ABB7" w14:textId="77777777" w:rsidR="00C52C5E" w:rsidRPr="00C52C5E" w:rsidRDefault="00C52C5E" w:rsidP="00C52C5E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स्पेन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Spain)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फीफा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विश्व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कप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2026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FIFA World Cup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2026)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फाइनल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चैंपियन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अर्जेंटीना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Argentina)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अतिरिक्त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समय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1-0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हराकर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खिताब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जीत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लिया।</w:t>
      </w:r>
    </w:p>
    <w:p w14:paraId="00666972" w14:textId="77777777" w:rsidR="00C52C5E" w:rsidRPr="00C52C5E" w:rsidRDefault="00C52C5E" w:rsidP="00C52C5E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न्यूयॉर्क</w:t>
      </w:r>
      <w:r w:rsidRPr="00C52C5E">
        <w:rPr>
          <w:rFonts w:ascii="Kokila" w:hAnsi="Kokila" w:cs="Kokila" w:hint="eastAsia"/>
          <w:b/>
          <w:bCs/>
          <w:color w:val="000000" w:themeColor="text1"/>
          <w:sz w:val="82"/>
          <w:szCs w:val="82"/>
          <w:cs/>
          <w:lang w:val="en-IN" w:bidi="hi-IN"/>
        </w:rPr>
        <w:t>–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न्यू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जर्सी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स्टेडियम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New York New Jersey Stadium)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खेले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गए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फाइनल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स्पेन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स्थानापन्न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खिलाड़ी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फेरान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टोरेस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Ferran Torres)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106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वें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मिनट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विजयी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गोल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किया।</w:t>
      </w:r>
    </w:p>
    <w:p w14:paraId="73E7E558" w14:textId="77777777" w:rsidR="00C52C5E" w:rsidRPr="00C52C5E" w:rsidRDefault="00C52C5E" w:rsidP="00C52C5E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lastRenderedPageBreak/>
        <w:t>इस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जीत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साथ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स्पेन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अपना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दूसरा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पुरुष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फीफा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विश्व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कप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Second Men’s FIFA World Cup)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खिताब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जीता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2010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बाद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पहली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बार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विश्व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चैंपियन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बना।</w:t>
      </w:r>
    </w:p>
    <w:p w14:paraId="2256643F" w14:textId="77777777" w:rsidR="00C52C5E" w:rsidRPr="00C52C5E" w:rsidRDefault="00C52C5E" w:rsidP="00C52C5E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67508FBD" w14:textId="77777777" w:rsidR="00C52C5E" w:rsidRPr="00C52C5E" w:rsidRDefault="00C52C5E" w:rsidP="00C52C5E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स्पेन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पुरुष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और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महिला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दोनों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फीफा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विश्व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कप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Men’s and Women’s FIFA World Cup)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खिताब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एक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साथ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रखने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वाला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विश्व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पहला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देश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गया।</w:t>
      </w:r>
    </w:p>
    <w:p w14:paraId="18A7311C" w14:textId="77777777" w:rsidR="00C52C5E" w:rsidRPr="00C52C5E" w:rsidRDefault="00C52C5E" w:rsidP="00C52C5E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6113C4C7" w14:textId="77777777" w:rsidR="00C52C5E" w:rsidRPr="00C52C5E" w:rsidRDefault="00C52C5E" w:rsidP="00C52C5E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इसके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अलावा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स्पेन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विश्व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कप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पूरे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टूर्नामेंट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एक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मिनट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पीछे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रहने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वाली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इतिहास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चौथी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टीम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पूरे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टूर्नामेंट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केवल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एक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गोल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खाने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वाली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पहली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विश्व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चैंपियन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टीम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बनी।</w:t>
      </w:r>
    </w:p>
    <w:p w14:paraId="4E70FCAE" w14:textId="77777777" w:rsidR="00C52C5E" w:rsidRPr="00C52C5E" w:rsidRDefault="00C52C5E" w:rsidP="00C52C5E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5F9A78C0" w14:textId="77777777" w:rsidR="00C52C5E" w:rsidRPr="00C52C5E" w:rsidRDefault="00C52C5E" w:rsidP="00C52C5E">
      <w:pPr>
        <w:spacing w:after="0" w:line="240" w:lineRule="auto"/>
        <w:rPr>
          <w:rFonts w:ascii="Kokila" w:hAnsi="Kokila" w:cs="Kokila"/>
          <w:b/>
          <w:bCs/>
          <w:color w:val="C00000"/>
          <w:sz w:val="82"/>
          <w:szCs w:val="82"/>
          <w:lang w:val="en-IN"/>
        </w:rPr>
      </w:pP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lastRenderedPageBreak/>
        <w:t>प्रमुख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पुरस्कार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>:</w:t>
      </w:r>
    </w:p>
    <w:p w14:paraId="441739E9" w14:textId="77777777" w:rsidR="00C52C5E" w:rsidRPr="00C52C5E" w:rsidRDefault="00C52C5E" w:rsidP="00C52C5E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4A158985" w14:textId="77777777" w:rsidR="00C52C5E" w:rsidRPr="00C52C5E" w:rsidRDefault="00C52C5E" w:rsidP="00C52C5E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गोल्डन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बॉल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Golden Ball –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सर्वश्रेष्ठ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खिलाड़ी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):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रोद्री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Rodri, Spain)</w:t>
      </w:r>
    </w:p>
    <w:p w14:paraId="3749800B" w14:textId="77777777" w:rsidR="00C52C5E" w:rsidRPr="00C52C5E" w:rsidRDefault="00C52C5E" w:rsidP="00C52C5E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सिल्वर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बॉल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Silver Ball):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लियोनेल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मेसी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Lionel Messi, Argentina)</w:t>
      </w:r>
    </w:p>
    <w:p w14:paraId="19C1FFD6" w14:textId="77777777" w:rsidR="00C52C5E" w:rsidRPr="00C52C5E" w:rsidRDefault="00C52C5E" w:rsidP="00C52C5E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ब्रॉन्ज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बॉल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Bronze Ball):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किलियन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एम्बाप्पे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Kylian Mbappé, France)</w:t>
      </w:r>
    </w:p>
    <w:p w14:paraId="4280866A" w14:textId="77777777" w:rsidR="00C52C5E" w:rsidRPr="00C52C5E" w:rsidRDefault="00C52C5E" w:rsidP="00C52C5E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गोल्डन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बूट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Golden Boot –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सर्वाधिक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गोल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):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किलियन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एम्बाप्पे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France) – 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10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गोल</w:t>
      </w:r>
    </w:p>
    <w:p w14:paraId="57B169E5" w14:textId="77777777" w:rsidR="00C52C5E" w:rsidRPr="00C52C5E" w:rsidRDefault="00C52C5E" w:rsidP="00C52C5E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सिल्वर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बूट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Silver Boot):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लियोनेल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मेसी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Argentina)</w:t>
      </w:r>
    </w:p>
    <w:p w14:paraId="4C386AC8" w14:textId="77777777" w:rsidR="00C52C5E" w:rsidRPr="00C52C5E" w:rsidRDefault="00C52C5E" w:rsidP="00C52C5E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ब्रॉन्ज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बूट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Bronze Boot):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जूड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बेलिंघम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Jude Bellingham, England)</w:t>
      </w:r>
    </w:p>
    <w:p w14:paraId="2B654669" w14:textId="77777777" w:rsidR="00C52C5E" w:rsidRPr="00C52C5E" w:rsidRDefault="00C52C5E" w:rsidP="00C52C5E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गोल्डन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ग्लव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Golden Glove –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सर्वश्रेष्ठ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गोलकीपर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):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उनाई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सिमोन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Unai Simón, Spain)</w:t>
      </w:r>
    </w:p>
    <w:p w14:paraId="674AF61F" w14:textId="77777777" w:rsidR="00C52C5E" w:rsidRPr="00C52C5E" w:rsidRDefault="00C52C5E" w:rsidP="00C52C5E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lastRenderedPageBreak/>
        <w:t>यंग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प्लेयर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अवॉर्ड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Young Player Award):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पाउ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क्यूबार्सी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Pau </w:t>
      </w:r>
      <w:proofErr w:type="spellStart"/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Cubarsí</w:t>
      </w:r>
      <w:proofErr w:type="spellEnd"/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, Spain)</w:t>
      </w:r>
    </w:p>
    <w:p w14:paraId="41D0E425" w14:textId="77777777" w:rsidR="00C52C5E" w:rsidRPr="00C52C5E" w:rsidRDefault="00C52C5E" w:rsidP="00C52C5E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फीफा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फेयर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प्ले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अवॉर्ड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FIFA Fair Play Award):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नीदरलैंड्स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Netherlands)</w:t>
      </w:r>
    </w:p>
    <w:p w14:paraId="05CD33F7" w14:textId="77777777" w:rsidR="00C52C5E" w:rsidRPr="00C52C5E" w:rsidRDefault="00C52C5E" w:rsidP="00C52C5E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2C4F3A03" w14:textId="77777777" w:rsidR="00C52C5E" w:rsidRPr="00C52C5E" w:rsidRDefault="00C52C5E" w:rsidP="00C52C5E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किलियन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एम्बाप्पे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ने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लगातार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दो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विश्व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कप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Consecutive FIFA World Cups)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में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गोल्डन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बूट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जीतने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वाले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इतिहास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पहले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खिलाड़ी</w:t>
      </w:r>
      <w:r w:rsidRPr="00C52C5E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बने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,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उन्होंने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टूर्नामेंट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10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गोल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और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4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असिस्ट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दर्ज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किए।</w:t>
      </w:r>
    </w:p>
    <w:p w14:paraId="698C4513" w14:textId="3E5B7EC5" w:rsidR="00E53A77" w:rsidRDefault="00253A1D" w:rsidP="004620F9">
      <w:pPr>
        <w:spacing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</w:rPr>
      </w:pPr>
      <w:r w:rsidRPr="00626862">
        <w:rPr>
          <w:rFonts w:ascii="Kokila" w:hAnsi="Kokila" w:cs="Kokila"/>
          <w:b/>
          <w:bCs/>
          <w:color w:val="000066"/>
          <w:sz w:val="88"/>
          <w:szCs w:val="88"/>
        </w:rPr>
        <w:t xml:space="preserve">   </w:t>
      </w:r>
    </w:p>
    <w:p w14:paraId="69B7BA79" w14:textId="63C65708" w:rsidR="00DD2F62" w:rsidRPr="00C52C5E" w:rsidRDefault="00DD2F62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110"/>
          <w:szCs w:val="110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br w:type="page"/>
      </w:r>
    </w:p>
    <w:p w14:paraId="78315BF7" w14:textId="56A0966D" w:rsidR="00694A80" w:rsidRDefault="00694A80" w:rsidP="00694A80">
      <w:pPr>
        <w:spacing w:after="0" w:line="240" w:lineRule="auto"/>
        <w:jc w:val="right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lastRenderedPageBreak/>
        <w:drawing>
          <wp:inline distT="0" distB="0" distL="0" distR="0" wp14:anchorId="4ED9D0C8" wp14:editId="152B7827">
            <wp:extent cx="5958840" cy="5961169"/>
            <wp:effectExtent l="0" t="0" r="3810" b="1905"/>
            <wp:docPr id="9794483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223" cy="59885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 </w:t>
      </w:r>
    </w:p>
    <w:p w14:paraId="18A20EAA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C195405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lastRenderedPageBreak/>
        <w:drawing>
          <wp:anchor distT="0" distB="0" distL="114300" distR="114300" simplePos="0" relativeHeight="251839488" behindDoc="0" locked="0" layoutInCell="1" allowOverlap="1" wp14:anchorId="3FAD2E6F" wp14:editId="71DB2FFD">
            <wp:simplePos x="0" y="0"/>
            <wp:positionH relativeFrom="page">
              <wp:posOffset>-3810</wp:posOffset>
            </wp:positionH>
            <wp:positionV relativeFrom="paragraph">
              <wp:posOffset>0</wp:posOffset>
            </wp:positionV>
            <wp:extent cx="12805410" cy="6909435"/>
            <wp:effectExtent l="0" t="0" r="0" b="5715"/>
            <wp:wrapNone/>
            <wp:docPr id="14055581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5410" cy="690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B90981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FAE4A7D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C6C9931" w14:textId="77777777" w:rsidR="00694A80" w:rsidRPr="00180FB4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</w:p>
    <w:p w14:paraId="2D3DC957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3661CE98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613F7BB4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5B79841A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5FCDBFDF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7346B376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7A5FB3D2" w14:textId="77777777" w:rsidR="00694A80" w:rsidRPr="00AA17B3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4482662A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FFFFFF" w:themeColor="background1"/>
          <w:sz w:val="220"/>
          <w:szCs w:val="220"/>
          <w:highlight w:val="darkRed"/>
          <w:lang w:bidi="hi-IN"/>
        </w:rPr>
      </w:pPr>
    </w:p>
    <w:p w14:paraId="5996423B" w14:textId="77777777" w:rsidR="00694A80" w:rsidRPr="00D35CBF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FFFFFF" w:themeColor="background1"/>
          <w:sz w:val="220"/>
          <w:szCs w:val="220"/>
          <w:highlight w:val="darkRed"/>
          <w:lang w:bidi="hi-IN"/>
        </w:rPr>
      </w:pPr>
      <w:r>
        <w:rPr>
          <w:rFonts w:ascii="Kokila" w:hAnsi="Kokila" w:cs="Kokila" w:hint="cs"/>
          <w:b/>
          <w:bCs/>
          <w:color w:val="FFFFFF" w:themeColor="background1"/>
          <w:sz w:val="220"/>
          <w:szCs w:val="220"/>
          <w:highlight w:val="darkRed"/>
          <w:cs/>
          <w:lang w:bidi="hi-IN"/>
        </w:rPr>
        <w:t xml:space="preserve">जुलाई </w:t>
      </w:r>
      <w:r w:rsidRPr="00D35CBF">
        <w:rPr>
          <w:rFonts w:ascii="Kokila" w:hAnsi="Kokila" w:cs="Kokila"/>
          <w:b/>
          <w:bCs/>
          <w:color w:val="FFFFFF" w:themeColor="background1"/>
          <w:sz w:val="220"/>
          <w:szCs w:val="220"/>
          <w:highlight w:val="darkRed"/>
          <w:cs/>
          <w:lang w:bidi="hi-IN"/>
        </w:rPr>
        <w:t xml:space="preserve">के महत्वपूर्ण दिवस   </w:t>
      </w:r>
    </w:p>
    <w:p w14:paraId="7477BDA1" w14:textId="77777777" w:rsidR="00694A80" w:rsidRPr="00AA17B3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30B2AE6B" w14:textId="77777777" w:rsidR="00694A80" w:rsidRDefault="00694A80" w:rsidP="00694A80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20"/>
      </w:tblGrid>
      <w:tr w:rsidR="00694A80" w:rsidRPr="002F3100" w14:paraId="3DE4D424" w14:textId="77777777" w:rsidTr="00AF1E23">
        <w:tc>
          <w:tcPr>
            <w:tcW w:w="18620" w:type="dxa"/>
          </w:tcPr>
          <w:p w14:paraId="51DA0C1F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lastRenderedPageBreak/>
              <w:t>राष्ट्रीय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चिकित्सक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1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350FE584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National Doctors' Day - July 1</w:t>
            </w:r>
          </w:p>
        </w:tc>
      </w:tr>
      <w:tr w:rsidR="00694A80" w:rsidRPr="002F3100" w14:paraId="4D029537" w14:textId="77777777" w:rsidTr="00AF1E23">
        <w:tc>
          <w:tcPr>
            <w:tcW w:w="18620" w:type="dxa"/>
          </w:tcPr>
          <w:p w14:paraId="0EAB4518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राष्ट्रीय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चार्टर्ड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एकाउंटेंट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(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CA)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1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5B865F4B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National Chartered Accountant (CA) Day - July 1</w:t>
            </w:r>
          </w:p>
        </w:tc>
      </w:tr>
      <w:tr w:rsidR="00694A80" w:rsidRPr="002F3100" w14:paraId="115D10DA" w14:textId="77777777" w:rsidTr="00AF1E23">
        <w:tc>
          <w:tcPr>
            <w:tcW w:w="18620" w:type="dxa"/>
          </w:tcPr>
          <w:p w14:paraId="77233811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एस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>.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बी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>.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आई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>. (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SBI)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स्थापना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1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1D2AE342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SBI Foundation Day - July 1</w:t>
            </w:r>
          </w:p>
        </w:tc>
      </w:tr>
      <w:tr w:rsidR="00694A80" w:rsidRPr="002F3100" w14:paraId="236F2A5B" w14:textId="77777777" w:rsidTr="00AF1E23">
        <w:tc>
          <w:tcPr>
            <w:tcW w:w="18620" w:type="dxa"/>
          </w:tcPr>
          <w:p w14:paraId="3A5C45AD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जी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>.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एस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>.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टी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>. (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GST)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1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00E9C675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bidi="hi-IN"/>
              </w:rPr>
              <w:t>GST Day - 1 July</w:t>
            </w:r>
          </w:p>
        </w:tc>
      </w:tr>
      <w:tr w:rsidR="00475D54" w:rsidRPr="002F3100" w14:paraId="2259795F" w14:textId="77777777" w:rsidTr="00AF1E23">
        <w:tc>
          <w:tcPr>
            <w:tcW w:w="18620" w:type="dxa"/>
          </w:tcPr>
          <w:p w14:paraId="16DDC832" w14:textId="0405C3F7" w:rsidR="00D45C79" w:rsidRDefault="00D45C79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</w:pPr>
            <w:r w:rsidRPr="00D45C79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lastRenderedPageBreak/>
              <w:t xml:space="preserve">अंतरराष्ट्रीय सहकारिता दिवस </w:t>
            </w:r>
            <w:r w:rsidR="008A6117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/ </w:t>
            </w:r>
            <w:r w:rsidR="008A6117" w:rsidRPr="008A6117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bidi="hi-IN"/>
              </w:rPr>
              <w:t xml:space="preserve">International Day of Cooperatives </w:t>
            </w:r>
            <w:r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– 4 July</w:t>
            </w:r>
          </w:p>
          <w:p w14:paraId="5FC4F78B" w14:textId="08C31FE0" w:rsidR="00475D54" w:rsidRPr="00E05AE2" w:rsidRDefault="00D45C79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</w:pPr>
            <w:r w:rsidRPr="00D45C79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>थीम</w:t>
            </w:r>
            <w:r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/ </w:t>
            </w:r>
            <w:r w:rsidRPr="008A6117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bidi="hi-IN"/>
              </w:rPr>
              <w:t xml:space="preserve">Theme </w:t>
            </w:r>
            <w:r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>:</w:t>
            </w:r>
            <w:r w:rsidRPr="00D45C79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"शांतिपूर्ण विश्व के लिए सहकारिताएँ </w:t>
            </w:r>
            <w:r w:rsidRPr="008A6117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cs/>
                <w:lang w:bidi="hi-IN"/>
              </w:rPr>
              <w:t>(</w:t>
            </w:r>
            <w:r w:rsidRPr="008A6117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 xml:space="preserve">Cooperatives for a Peaceful World)" </w:t>
            </w:r>
          </w:p>
        </w:tc>
      </w:tr>
      <w:tr w:rsidR="00D45C79" w:rsidRPr="002F3100" w14:paraId="07DF8F6C" w14:textId="77777777" w:rsidTr="00AF1E23">
        <w:tc>
          <w:tcPr>
            <w:tcW w:w="18620" w:type="dxa"/>
          </w:tcPr>
          <w:p w14:paraId="2960EC0A" w14:textId="77777777" w:rsidR="00D45C79" w:rsidRDefault="00D45C79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D45C79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विश्व जूनोसिस दिवस </w:t>
            </w:r>
            <w:r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- 6 July</w:t>
            </w:r>
          </w:p>
          <w:p w14:paraId="6A277C7C" w14:textId="38770F86" w:rsidR="00D45C79" w:rsidRPr="00D45C79" w:rsidRDefault="008A6117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</w:pPr>
            <w:r w:rsidRPr="008A6117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bidi="hi-IN"/>
              </w:rPr>
              <w:t>World Zoonosis Day - 6 July</w:t>
            </w:r>
          </w:p>
        </w:tc>
      </w:tr>
      <w:tr w:rsidR="00D45C79" w:rsidRPr="002F3100" w14:paraId="0A52D198" w14:textId="77777777" w:rsidTr="00AF1E23">
        <w:tc>
          <w:tcPr>
            <w:tcW w:w="18620" w:type="dxa"/>
          </w:tcPr>
          <w:p w14:paraId="78C3DFB4" w14:textId="77777777" w:rsidR="00D45C79" w:rsidRDefault="001021B6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1021B6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वैश्विक ऊर्जा स्वतंत्रता दिवस </w:t>
            </w:r>
            <w:r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>– 10 July</w:t>
            </w:r>
          </w:p>
          <w:p w14:paraId="27BFF626" w14:textId="16B19F22" w:rsidR="008A6117" w:rsidRPr="00D45C79" w:rsidRDefault="008A6117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</w:pPr>
            <w:r w:rsidRPr="008A6117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bidi="hi-IN"/>
              </w:rPr>
              <w:t>Global Energy Independence Day – July 10</w:t>
            </w:r>
          </w:p>
        </w:tc>
      </w:tr>
      <w:tr w:rsidR="00694A80" w:rsidRPr="002F3100" w14:paraId="503CF2B4" w14:textId="77777777" w:rsidTr="00AF1E23">
        <w:tc>
          <w:tcPr>
            <w:tcW w:w="18620" w:type="dxa"/>
          </w:tcPr>
          <w:p w14:paraId="7AB8B335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lastRenderedPageBreak/>
              <w:t>विश्व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जनसंख्या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11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1ABFEEE8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World Population Day - 11 July</w:t>
            </w:r>
          </w:p>
        </w:tc>
      </w:tr>
      <w:tr w:rsidR="00694A80" w:rsidRPr="002F3100" w14:paraId="69B01DC5" w14:textId="77777777" w:rsidTr="00AF1E23">
        <w:tc>
          <w:tcPr>
            <w:tcW w:w="18620" w:type="dxa"/>
          </w:tcPr>
          <w:p w14:paraId="4D37B49D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विश्व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युवा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कौशल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15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140EA20E" w14:textId="77777777" w:rsidR="00694A8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World Youth Skills Day - 15 July</w:t>
            </w:r>
          </w:p>
          <w:p w14:paraId="17FDDEED" w14:textId="77777777" w:rsidR="00E56ED1" w:rsidRPr="00E56ED1" w:rsidRDefault="00E56ED1" w:rsidP="00E56ED1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56ED1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विश्व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56ED1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युवा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56ED1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कौशल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56ED1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2026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56ED1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की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56ED1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थीमः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"</w:t>
            </w:r>
            <w:r w:rsidRPr="00E56ED1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साझा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56ED1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भविष्य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56ED1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के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56ED1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लिए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56ED1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कौशल</w:t>
            </w:r>
            <w:r w:rsidRPr="00E56ED1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56ED1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cs/>
                <w:lang w:bidi="hi-IN"/>
              </w:rPr>
              <w:t>(</w:t>
            </w:r>
            <w:r w:rsidRPr="00E56ED1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Skills</w:t>
            </w:r>
          </w:p>
          <w:p w14:paraId="6D18C0FA" w14:textId="015DE0A6" w:rsidR="00E56ED1" w:rsidRPr="002F3100" w:rsidRDefault="00E56ED1" w:rsidP="00E56ED1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56ED1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for a Shared Future)"</w:t>
            </w:r>
          </w:p>
        </w:tc>
      </w:tr>
      <w:tr w:rsidR="00694A80" w:rsidRPr="002F3100" w14:paraId="38A43E2B" w14:textId="77777777" w:rsidTr="00AF1E23">
        <w:tc>
          <w:tcPr>
            <w:tcW w:w="18620" w:type="dxa"/>
          </w:tcPr>
          <w:p w14:paraId="2472FE96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अंतर्राष्ट्रीय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आपराधिक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न्याय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 - 17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6A9D892C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International Criminal Justice Day - July 17</w:t>
            </w:r>
          </w:p>
        </w:tc>
      </w:tr>
      <w:tr w:rsidR="00694A80" w:rsidRPr="002F3100" w14:paraId="1356D998" w14:textId="77777777" w:rsidTr="00AF1E23">
        <w:tc>
          <w:tcPr>
            <w:tcW w:w="18620" w:type="dxa"/>
          </w:tcPr>
          <w:p w14:paraId="0FF1C1A7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lastRenderedPageBreak/>
              <w:t>नेल्सन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मंडेला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अंतर्राष्ट्रीय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 - 18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489EE8D4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Nelson Mandela International Day - 18 July</w:t>
            </w:r>
          </w:p>
        </w:tc>
      </w:tr>
      <w:tr w:rsidR="00694A80" w:rsidRPr="002F3100" w14:paraId="5DF861FD" w14:textId="77777777" w:rsidTr="00AF1E23">
        <w:tc>
          <w:tcPr>
            <w:tcW w:w="18620" w:type="dxa"/>
          </w:tcPr>
          <w:p w14:paraId="05E66820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अंतर्राष्ट्रीय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शतरंज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20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7335472C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International Chess Day - July 20</w:t>
            </w:r>
          </w:p>
        </w:tc>
      </w:tr>
      <w:tr w:rsidR="00694A80" w:rsidRPr="002F3100" w14:paraId="7396122E" w14:textId="77777777" w:rsidTr="00AF1E23">
        <w:tc>
          <w:tcPr>
            <w:tcW w:w="18620" w:type="dxa"/>
          </w:tcPr>
          <w:p w14:paraId="1CD3FC42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विश्व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मस्तिष्क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 - 22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0B811F2F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World Brain Day - July 22</w:t>
            </w:r>
          </w:p>
        </w:tc>
      </w:tr>
      <w:tr w:rsidR="00694A80" w:rsidRPr="002F3100" w14:paraId="08B5F85F" w14:textId="77777777" w:rsidTr="00AF1E23">
        <w:tc>
          <w:tcPr>
            <w:tcW w:w="18620" w:type="dxa"/>
          </w:tcPr>
          <w:p w14:paraId="5F44732F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कारगिल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विजय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 - 26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6003B14E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Kargil Vijay Diwas - 26 July</w:t>
            </w:r>
          </w:p>
        </w:tc>
      </w:tr>
      <w:tr w:rsidR="00694A80" w:rsidRPr="002F3100" w14:paraId="3CFB614E" w14:textId="77777777" w:rsidTr="00AF1E23">
        <w:tc>
          <w:tcPr>
            <w:tcW w:w="18620" w:type="dxa"/>
          </w:tcPr>
          <w:p w14:paraId="480611BA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lastRenderedPageBreak/>
              <w:t>विश्व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हेपेटाइटिस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 - 28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2BE2F5C5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World Hepatitis Day - 28 July</w:t>
            </w:r>
          </w:p>
        </w:tc>
      </w:tr>
      <w:tr w:rsidR="00694A80" w:rsidRPr="002F3100" w14:paraId="67B32010" w14:textId="77777777" w:rsidTr="00AF1E23">
        <w:tc>
          <w:tcPr>
            <w:tcW w:w="18620" w:type="dxa"/>
          </w:tcPr>
          <w:p w14:paraId="12D0C5E7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विश्व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प्रकृति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संरक्षण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28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6E44FD37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World Nature Conservation Day - July 28</w:t>
            </w:r>
          </w:p>
        </w:tc>
      </w:tr>
      <w:tr w:rsidR="00694A80" w:rsidRPr="002F3100" w14:paraId="19B4F442" w14:textId="77777777" w:rsidTr="00AF1E23">
        <w:tc>
          <w:tcPr>
            <w:tcW w:w="18620" w:type="dxa"/>
          </w:tcPr>
          <w:p w14:paraId="5DE1F408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विश्व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बाघ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 - 29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405BB82A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World Tiger Day - July 29</w:t>
            </w:r>
          </w:p>
        </w:tc>
      </w:tr>
      <w:tr w:rsidR="00694A80" w:rsidRPr="002F3100" w14:paraId="7EDFBD29" w14:textId="77777777" w:rsidTr="00AF1E23">
        <w:tc>
          <w:tcPr>
            <w:tcW w:w="18620" w:type="dxa"/>
          </w:tcPr>
          <w:p w14:paraId="4E0B4904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अंतर्राष्ट्रीय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मित्रता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30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21FCEB68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bidi="hi-IN"/>
              </w:rPr>
              <w:t>International Friendship Day - July 30</w:t>
            </w:r>
          </w:p>
        </w:tc>
      </w:tr>
    </w:tbl>
    <w:p w14:paraId="6A935D54" w14:textId="0BE547A3" w:rsidR="00694A80" w:rsidRPr="00D35CBF" w:rsidRDefault="00E52003" w:rsidP="00694A80">
      <w:pPr>
        <w:shd w:val="clear" w:color="auto" w:fill="C00000"/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4"/>
          <w:szCs w:val="84"/>
          <w:cs/>
        </w:rPr>
      </w:pPr>
      <w:r>
        <w:rPr>
          <w:rFonts w:ascii="Kokila" w:hAnsi="Kokila" w:cs="Kokila" w:hint="cs"/>
          <w:b/>
          <w:bCs/>
          <w:color w:val="FFFFFF" w:themeColor="background1"/>
          <w:sz w:val="84"/>
          <w:szCs w:val="84"/>
          <w:cs/>
          <w:lang w:bidi="hi-IN"/>
        </w:rPr>
        <w:lastRenderedPageBreak/>
        <w:t xml:space="preserve">महत्वपूर्ण संविधान संशोधन | </w:t>
      </w:r>
      <w:r w:rsidRPr="00E52003">
        <w:rPr>
          <w:rFonts w:ascii="Kokila" w:hAnsi="Kokila" w:cs="Kokila"/>
          <w:b/>
          <w:bCs/>
          <w:color w:val="FFFFFF" w:themeColor="background1"/>
          <w:sz w:val="84"/>
          <w:szCs w:val="84"/>
          <w:lang w:bidi="hi-IN"/>
        </w:rPr>
        <w:t>Important Constitutional Amendments</w:t>
      </w:r>
    </w:p>
    <w:tbl>
      <w:tblPr>
        <w:tblStyle w:val="ListTable4-Accent6"/>
        <w:tblW w:w="0" w:type="auto"/>
        <w:tblLook w:val="04A0" w:firstRow="1" w:lastRow="0" w:firstColumn="1" w:lastColumn="0" w:noHBand="0" w:noVBand="1"/>
      </w:tblPr>
      <w:tblGrid>
        <w:gridCol w:w="7891"/>
        <w:gridCol w:w="10729"/>
      </w:tblGrid>
      <w:tr w:rsidR="00694A80" w:rsidRPr="00D35CBF" w14:paraId="74E85927" w14:textId="77777777" w:rsidTr="00B44C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705C6C" w14:textId="6456E88B" w:rsidR="00694A80" w:rsidRPr="00D35CBF" w:rsidRDefault="00F5714A" w:rsidP="00AF1E23">
            <w:pPr>
              <w:spacing w:after="0" w:line="240" w:lineRule="auto"/>
              <w:jc w:val="center"/>
              <w:rPr>
                <w:rFonts w:ascii="Kokila" w:eastAsia="Times New Roman" w:hAnsi="Kokila" w:cs="Kokila"/>
                <w:b w:val="0"/>
                <w:bCs w:val="0"/>
                <w:color w:val="000000" w:themeColor="text1"/>
                <w:sz w:val="84"/>
                <w:szCs w:val="84"/>
              </w:rPr>
            </w:pPr>
            <w:r w:rsidRPr="00F5714A">
              <w:rPr>
                <w:rFonts w:ascii="Kokila" w:eastAsia="Times New Roman" w:hAnsi="Kokila" w:cs="Kokila"/>
                <w:color w:val="000000" w:themeColor="text1"/>
                <w:sz w:val="84"/>
                <w:szCs w:val="84"/>
                <w:bdr w:val="none" w:sz="0" w:space="0" w:color="auto" w:frame="1"/>
                <w:cs/>
                <w:lang w:bidi="hi-IN"/>
              </w:rPr>
              <w:t>प्रमुख संविधान संशोधन</w:t>
            </w:r>
            <w:r w:rsidR="00B44C29">
              <w:rPr>
                <w:rFonts w:ascii="Kokila" w:eastAsia="Times New Roman" w:hAnsi="Kokila" w:cs="Kokila" w:hint="cs"/>
                <w:color w:val="000000" w:themeColor="text1"/>
                <w:sz w:val="84"/>
                <w:szCs w:val="84"/>
                <w:bdr w:val="none" w:sz="0" w:space="0" w:color="auto" w:frame="1"/>
                <w:cs/>
                <w:lang w:bidi="hi-IN"/>
              </w:rPr>
              <w:t xml:space="preserve"> / </w:t>
            </w:r>
            <w:r w:rsidR="00B44C29" w:rsidRPr="00B44C29">
              <w:rPr>
                <w:rFonts w:ascii="Kokila" w:eastAsia="Times New Roman" w:hAnsi="Kokila" w:cs="Kokila"/>
                <w:color w:val="000000" w:themeColor="text1"/>
                <w:sz w:val="84"/>
                <w:szCs w:val="84"/>
                <w:bdr w:val="none" w:sz="0" w:space="0" w:color="auto" w:frame="1"/>
                <w:lang w:bidi="hi-IN"/>
              </w:rPr>
              <w:t>Major Constitutional Amendments</w:t>
            </w:r>
          </w:p>
        </w:tc>
        <w:tc>
          <w:tcPr>
            <w:tcW w:w="0" w:type="auto"/>
            <w:hideMark/>
          </w:tcPr>
          <w:p w14:paraId="1B966D35" w14:textId="109A1549" w:rsidR="00694A80" w:rsidRPr="00B44C29" w:rsidRDefault="00B44C29" w:rsidP="00AF1E2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 w:val="0"/>
                <w:bCs w:val="0"/>
                <w:color w:val="000000" w:themeColor="text1"/>
                <w:sz w:val="84"/>
                <w:szCs w:val="84"/>
              </w:rPr>
            </w:pPr>
            <w:r w:rsidRPr="00B44C29">
              <w:rPr>
                <w:rFonts w:ascii="Kokila" w:eastAsia="Times New Roman" w:hAnsi="Kokila" w:cs="Kokila"/>
                <w:color w:val="000000" w:themeColor="text1"/>
                <w:sz w:val="84"/>
                <w:szCs w:val="84"/>
                <w:bdr w:val="none" w:sz="0" w:space="0" w:color="auto" w:frame="1"/>
                <w:cs/>
                <w:lang w:bidi="hi-IN"/>
              </w:rPr>
              <w:t>विशेष प्रावधान/परिवर्तन जो पेश किए गए</w:t>
            </w:r>
            <w:r>
              <w:rPr>
                <w:rFonts w:ascii="Kokila" w:eastAsia="Times New Roman" w:hAnsi="Kokila" w:cs="Kokila" w:hint="cs"/>
                <w:color w:val="000000" w:themeColor="text1"/>
                <w:sz w:val="84"/>
                <w:szCs w:val="84"/>
                <w:bdr w:val="none" w:sz="0" w:space="0" w:color="auto" w:frame="1"/>
                <w:cs/>
                <w:lang w:bidi="hi-IN"/>
              </w:rPr>
              <w:t xml:space="preserve"> / </w:t>
            </w:r>
            <w:r w:rsidRPr="00B44C29">
              <w:rPr>
                <w:rFonts w:ascii="Kokila" w:eastAsia="Times New Roman" w:hAnsi="Kokila" w:cs="Kokila"/>
                <w:color w:val="000000" w:themeColor="text1"/>
                <w:sz w:val="84"/>
                <w:szCs w:val="84"/>
                <w:bdr w:val="none" w:sz="0" w:space="0" w:color="auto" w:frame="1"/>
                <w:lang w:bidi="hi-IN"/>
              </w:rPr>
              <w:t>Special provisions/changes introduced</w:t>
            </w:r>
          </w:p>
        </w:tc>
      </w:tr>
      <w:tr w:rsidR="00694A80" w:rsidRPr="00D35CBF" w14:paraId="1805D6B4" w14:textId="77777777" w:rsidTr="00B44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3F077AE" w14:textId="0613755E" w:rsidR="00694A80" w:rsidRPr="00E05AE2" w:rsidRDefault="00F5714A" w:rsidP="00CA6F33">
            <w:pPr>
              <w:spacing w:after="0" w:line="240" w:lineRule="auto"/>
              <w:jc w:val="both"/>
              <w:rPr>
                <w:rFonts w:ascii="Kokila" w:eastAsia="Times New Roman" w:hAnsi="Kokila" w:cs="Kokila"/>
                <w:color w:val="C00000"/>
                <w:sz w:val="80"/>
                <w:szCs w:val="80"/>
              </w:rPr>
            </w:pPr>
            <w:r w:rsidRPr="00F5714A">
              <w:rPr>
                <w:rFonts w:ascii="Kokila" w:eastAsia="Times New Roman" w:hAnsi="Kokila" w:cs="Kokila"/>
                <w:color w:val="000099"/>
                <w:sz w:val="80"/>
                <w:szCs w:val="80"/>
                <w:cs/>
                <w:lang w:bidi="hi-IN"/>
              </w:rPr>
              <w:t>पहला संविधान संशोधन अधिनियम</w:t>
            </w:r>
            <w:r w:rsidRPr="00F5714A">
              <w:rPr>
                <w:rFonts w:ascii="Kokila" w:eastAsia="Times New Roman" w:hAnsi="Kokila" w:cs="Kokila"/>
                <w:color w:val="000099"/>
                <w:sz w:val="80"/>
                <w:szCs w:val="80"/>
              </w:rPr>
              <w:t xml:space="preserve">, </w:t>
            </w:r>
            <w:r w:rsidRPr="00F5714A">
              <w:rPr>
                <w:rFonts w:ascii="Kokila" w:eastAsia="Times New Roman" w:hAnsi="Kokila" w:cs="Kokila"/>
                <w:color w:val="000099"/>
                <w:sz w:val="80"/>
                <w:szCs w:val="80"/>
                <w:cs/>
                <w:lang w:bidi="hi-IN"/>
              </w:rPr>
              <w:t>1951</w:t>
            </w:r>
            <w:r w:rsidR="00952EF9">
              <w:rPr>
                <w:rFonts w:ascii="Kokila" w:eastAsia="Times New Roman" w:hAnsi="Kokila" w:cs="Kokila" w:hint="cs"/>
                <w:color w:val="000099"/>
                <w:sz w:val="80"/>
                <w:szCs w:val="80"/>
                <w:cs/>
                <w:lang w:bidi="hi-IN"/>
              </w:rPr>
              <w:t xml:space="preserve"> / </w:t>
            </w:r>
            <w:r w:rsidR="00952EF9" w:rsidRPr="00952EF9">
              <w:rPr>
                <w:rFonts w:ascii="Kokila" w:eastAsia="Times New Roman" w:hAnsi="Kokila" w:cs="Kokila"/>
                <w:color w:val="C00000"/>
                <w:sz w:val="80"/>
                <w:szCs w:val="80"/>
                <w:lang w:bidi="hi-IN"/>
              </w:rPr>
              <w:t xml:space="preserve">The Constitution (First Amendment) Act, </w:t>
            </w:r>
            <w:r w:rsidR="00952EF9" w:rsidRPr="00952EF9">
              <w:rPr>
                <w:rFonts w:ascii="Kokila" w:eastAsia="Times New Roman" w:hAnsi="Kokila" w:cs="Kokila"/>
                <w:color w:val="C00000"/>
                <w:sz w:val="80"/>
                <w:szCs w:val="80"/>
                <w:cs/>
                <w:lang w:bidi="hi-IN"/>
              </w:rPr>
              <w:t>1951</w:t>
            </w:r>
          </w:p>
        </w:tc>
        <w:tc>
          <w:tcPr>
            <w:tcW w:w="0" w:type="auto"/>
            <w:hideMark/>
          </w:tcPr>
          <w:p w14:paraId="02B1DB51" w14:textId="407A23ED" w:rsidR="00B44C29" w:rsidRPr="00B44C29" w:rsidRDefault="00B44C29" w:rsidP="00CA6F33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</w:pP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प्रथम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संशोधन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अधिनियम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  <w:t xml:space="preserve">, 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1951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द्वारा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राज्य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को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सामाजिक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और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शैक्षणिक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रूप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पिछड़े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वर्गों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लिए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विशेष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प्रावधान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करने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का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अधिकार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दिया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गया।</w:t>
            </w:r>
          </w:p>
          <w:p w14:paraId="7C375783" w14:textId="10F9DC1F" w:rsidR="00B44C29" w:rsidRPr="00B44C29" w:rsidRDefault="00B44C29" w:rsidP="00CA6F33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</w:pPr>
            <w:r w:rsidRPr="00B44C29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t xml:space="preserve">The First Amendment Act, </w:t>
            </w:r>
            <w:r w:rsidRPr="00B44C29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  <w:cs/>
                <w:lang w:bidi="hi-IN"/>
              </w:rPr>
              <w:t>1951</w:t>
            </w:r>
            <w:r w:rsidRPr="00B44C29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t xml:space="preserve"> empowered the State to make special provisions for the advancement of </w:t>
            </w:r>
            <w:r w:rsidRPr="00B44C29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lastRenderedPageBreak/>
              <w:t>socially and educationally backward classes.</w:t>
            </w:r>
          </w:p>
          <w:p w14:paraId="1918C651" w14:textId="76F12C5C" w:rsidR="00B44C29" w:rsidRPr="00B44C29" w:rsidRDefault="00B44C29" w:rsidP="00CA6F33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</w:pP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इस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अधिनियम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तहत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नौवीं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अनुसूची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की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स्थापना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की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गई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  <w:t xml:space="preserve">,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जिससे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भूमि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सुधार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कानूनों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को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न्यायिक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समीक्षा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संरक्षण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मिला।</w:t>
            </w:r>
          </w:p>
          <w:p w14:paraId="667CE26C" w14:textId="2F79C04F" w:rsidR="00B44C29" w:rsidRPr="00B44C29" w:rsidRDefault="00B44C29" w:rsidP="00CA6F33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</w:pPr>
            <w:r w:rsidRPr="00B44C29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t>The Ninth Schedule was established under this Act, protecting land reform laws from judicial review.</w:t>
            </w:r>
          </w:p>
          <w:p w14:paraId="0EE1AA2B" w14:textId="0449AA10" w:rsidR="00B44C29" w:rsidRPr="00B44C29" w:rsidRDefault="00B44C29" w:rsidP="00CA6F33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</w:pP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अभिव्यक्ति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की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स्वतंत्रता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(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अनुच्छेद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19(2))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में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संशोधन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कर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नए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प्रतिबंध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जोड़े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गए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-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सार्वजनिक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lastRenderedPageBreak/>
              <w:t>व्यवस्था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  <w:t xml:space="preserve">,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विदेशी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राज्यों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साथ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मैत्रीपूर्ण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संबंध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और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अपराध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लिए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उकसाना।</w:t>
            </w:r>
          </w:p>
          <w:p w14:paraId="0249FC02" w14:textId="42778501" w:rsidR="00B44C29" w:rsidRPr="00B44C29" w:rsidRDefault="00B44C29" w:rsidP="00CA6F33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</w:pPr>
            <w:r w:rsidRPr="00B44C29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t xml:space="preserve">Restrictions were added by amending the Freedom of Speech and Expression (Article </w:t>
            </w:r>
            <w:r w:rsidRPr="00B44C29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  <w:cs/>
                <w:lang w:bidi="hi-IN"/>
              </w:rPr>
              <w:t>19(2))—</w:t>
            </w:r>
            <w:r w:rsidRPr="00B44C29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t>public order, friendly relations with foreign states, and incitement to an offence.</w:t>
            </w:r>
          </w:p>
          <w:p w14:paraId="48DCDC00" w14:textId="05C1BEF6" w:rsidR="00B44C29" w:rsidRPr="00B44C29" w:rsidRDefault="00B44C29" w:rsidP="00CA6F33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</w:pP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इस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संशोधन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द्वारा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अभिव्यक्ति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की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स्वतंत्रता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पर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लगाए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जाने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वाले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प्रतिबंधों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को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"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उचित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"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बनाया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गया।</w:t>
            </w:r>
          </w:p>
          <w:p w14:paraId="5BF0C6BD" w14:textId="28FB223F" w:rsidR="00B44C29" w:rsidRPr="00B44C29" w:rsidRDefault="00B44C29" w:rsidP="00CA6F33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</w:pPr>
            <w:r w:rsidRPr="00B44C29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lastRenderedPageBreak/>
              <w:t>This amendment made the restrictions imposed on the freedom of speech and expression "reasonable".</w:t>
            </w:r>
          </w:p>
          <w:p w14:paraId="41A5945F" w14:textId="2F668037" w:rsidR="00B44C29" w:rsidRPr="00B44C29" w:rsidRDefault="00B44C29" w:rsidP="00CA6F33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</w:pP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भूमि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सुधार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और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जमींदारी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उन्मूलन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कानूनों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को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कानूनी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चुनौतियों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बचाने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के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लिए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संविधान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में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  <w:t>'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नौवीं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अनुसूची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  <w:t xml:space="preserve">'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जोड़ी</w:t>
            </w:r>
            <w:r w:rsidRPr="00B44C29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B44C29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गई।</w:t>
            </w:r>
          </w:p>
          <w:p w14:paraId="1998DA92" w14:textId="7711E6C5" w:rsidR="00694A80" w:rsidRPr="00E05AE2" w:rsidRDefault="00B44C29" w:rsidP="00CA6F33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</w:pPr>
            <w:r w:rsidRPr="00B44C29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t>The 'Ninth Schedule' was added to the Constitution to protect land reform and zamindari abolition laws from legal challenges.</w:t>
            </w:r>
          </w:p>
        </w:tc>
      </w:tr>
      <w:tr w:rsidR="00CA6F33" w:rsidRPr="00D35CBF" w14:paraId="00995734" w14:textId="77777777" w:rsidTr="00B44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EE803EA" w14:textId="5E2C7762" w:rsidR="00CA6F33" w:rsidRPr="00F5714A" w:rsidRDefault="00CA6F33" w:rsidP="00CA6F33">
            <w:pPr>
              <w:spacing w:after="0" w:line="240" w:lineRule="auto"/>
              <w:jc w:val="both"/>
              <w:rPr>
                <w:rFonts w:ascii="Kokila" w:eastAsia="Times New Roman" w:hAnsi="Kokila" w:cs="Kokila"/>
                <w:color w:val="000099"/>
                <w:sz w:val="80"/>
                <w:szCs w:val="80"/>
                <w:cs/>
                <w:lang w:bidi="hi-IN"/>
              </w:rPr>
            </w:pPr>
            <w:r w:rsidRPr="00CA6F33">
              <w:rPr>
                <w:rFonts w:ascii="Kokila" w:eastAsia="Times New Roman" w:hAnsi="Kokila" w:cs="Kokila"/>
                <w:color w:val="000099"/>
                <w:sz w:val="80"/>
                <w:szCs w:val="80"/>
                <w:cs/>
                <w:lang w:bidi="hi-IN"/>
              </w:rPr>
              <w:lastRenderedPageBreak/>
              <w:t>7वाँ संविधान संशोधन अधिनियम</w:t>
            </w:r>
            <w:r w:rsidRPr="00CA6F33">
              <w:rPr>
                <w:rFonts w:ascii="Kokila" w:eastAsia="Times New Roman" w:hAnsi="Kokila" w:cs="Kokila"/>
                <w:color w:val="000099"/>
                <w:sz w:val="80"/>
                <w:szCs w:val="80"/>
                <w:lang w:bidi="hi-IN"/>
              </w:rPr>
              <w:t xml:space="preserve">, </w:t>
            </w:r>
            <w:r w:rsidRPr="00CA6F33">
              <w:rPr>
                <w:rFonts w:ascii="Kokila" w:eastAsia="Times New Roman" w:hAnsi="Kokila" w:cs="Kokila"/>
                <w:color w:val="000099"/>
                <w:sz w:val="80"/>
                <w:szCs w:val="80"/>
                <w:cs/>
                <w:lang w:bidi="hi-IN"/>
              </w:rPr>
              <w:t>1956</w:t>
            </w:r>
            <w:r w:rsidR="00952EF9">
              <w:rPr>
                <w:rFonts w:ascii="Kokila" w:eastAsia="Times New Roman" w:hAnsi="Kokila" w:cs="Kokila" w:hint="cs"/>
                <w:color w:val="000099"/>
                <w:sz w:val="80"/>
                <w:szCs w:val="80"/>
                <w:cs/>
                <w:lang w:bidi="hi-IN"/>
              </w:rPr>
              <w:t xml:space="preserve"> / </w:t>
            </w:r>
            <w:r w:rsidR="00952EF9" w:rsidRPr="00952EF9">
              <w:rPr>
                <w:rFonts w:ascii="Kokila" w:eastAsia="Times New Roman" w:hAnsi="Kokila" w:cs="Kokila"/>
                <w:color w:val="C00000"/>
                <w:sz w:val="80"/>
                <w:szCs w:val="80"/>
                <w:cs/>
                <w:lang w:bidi="hi-IN"/>
              </w:rPr>
              <w:t>7</w:t>
            </w:r>
            <w:proofErr w:type="spellStart"/>
            <w:r w:rsidR="00952EF9" w:rsidRPr="00952EF9">
              <w:rPr>
                <w:rFonts w:ascii="Kokila" w:eastAsia="Times New Roman" w:hAnsi="Kokila" w:cs="Kokila"/>
                <w:color w:val="C00000"/>
                <w:sz w:val="80"/>
                <w:szCs w:val="80"/>
                <w:lang w:bidi="hi-IN"/>
              </w:rPr>
              <w:t>th</w:t>
            </w:r>
            <w:proofErr w:type="spellEnd"/>
            <w:r w:rsidR="00952EF9" w:rsidRPr="00952EF9">
              <w:rPr>
                <w:rFonts w:ascii="Kokila" w:eastAsia="Times New Roman" w:hAnsi="Kokila" w:cs="Kokila"/>
                <w:color w:val="C00000"/>
                <w:sz w:val="80"/>
                <w:szCs w:val="80"/>
                <w:lang w:bidi="hi-IN"/>
              </w:rPr>
              <w:t xml:space="preserve"> Constitutional Amendment Act, </w:t>
            </w:r>
            <w:r w:rsidR="00952EF9" w:rsidRPr="00952EF9">
              <w:rPr>
                <w:rFonts w:ascii="Kokila" w:eastAsia="Times New Roman" w:hAnsi="Kokila" w:cs="Kokila"/>
                <w:color w:val="C00000"/>
                <w:sz w:val="80"/>
                <w:szCs w:val="80"/>
                <w:cs/>
                <w:lang w:bidi="hi-IN"/>
              </w:rPr>
              <w:t>1956</w:t>
            </w:r>
          </w:p>
        </w:tc>
        <w:tc>
          <w:tcPr>
            <w:tcW w:w="0" w:type="auto"/>
          </w:tcPr>
          <w:p w14:paraId="63863641" w14:textId="6B9BC6A7" w:rsidR="00CA6F33" w:rsidRPr="00CA6F33" w:rsidRDefault="00CA6F33" w:rsidP="00CA6F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</w:pP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संसद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दो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या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दो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से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अधिक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राज्यों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या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केंद्रशासित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प्रदेशों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के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लिए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एक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ही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उच्च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न्यायालय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स्थापित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कर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सकती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है।</w:t>
            </w:r>
          </w:p>
          <w:p w14:paraId="2EDC4543" w14:textId="5422AEFC" w:rsidR="00CA6F33" w:rsidRPr="00CA6F33" w:rsidRDefault="00CA6F33" w:rsidP="00CA6F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</w:pPr>
            <w:r w:rsidRPr="00CA6F33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t>Parliament can establish a common High Court for two or more States or Union Territories.</w:t>
            </w:r>
          </w:p>
          <w:p w14:paraId="3DC66FE2" w14:textId="7B692F8A" w:rsidR="00CA6F33" w:rsidRPr="00CA6F33" w:rsidRDefault="00CA6F33" w:rsidP="00CA6F3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</w:pP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राज्यों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के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चार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वर्गों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(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  <w:t xml:space="preserve">Part A, B, C, D)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को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समाप्त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कर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14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राज्यों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एवं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6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संघशासित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प्रदेशों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का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गठन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किया</w:t>
            </w:r>
            <w:r w:rsidRPr="00CA6F33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CA6F33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गया।</w:t>
            </w:r>
          </w:p>
          <w:p w14:paraId="65EAED2A" w14:textId="12F48344" w:rsidR="00CA6F33" w:rsidRPr="00B44C29" w:rsidRDefault="00CA6F33" w:rsidP="00CA6F33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</w:pPr>
            <w:r w:rsidRPr="00CA6F33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lastRenderedPageBreak/>
              <w:t xml:space="preserve">The four categories of states (Part A, B, C, D) were abolished, and </w:t>
            </w:r>
            <w:r w:rsidRPr="00CA6F33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  <w:cs/>
                <w:lang w:bidi="hi-IN"/>
              </w:rPr>
              <w:t xml:space="preserve">14 </w:t>
            </w:r>
            <w:r w:rsidRPr="00CA6F33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t xml:space="preserve">states and </w:t>
            </w:r>
            <w:r w:rsidRPr="00CA6F33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  <w:cs/>
                <w:lang w:bidi="hi-IN"/>
              </w:rPr>
              <w:t xml:space="preserve">6 </w:t>
            </w:r>
            <w:r w:rsidRPr="00CA6F33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t>Union Territories were formed.</w:t>
            </w:r>
          </w:p>
        </w:tc>
      </w:tr>
    </w:tbl>
    <w:p w14:paraId="4EC649D2" w14:textId="11D271AA" w:rsidR="004F2D7B" w:rsidRDefault="00952EF9" w:rsidP="0019104D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82"/>
          <w:szCs w:val="82"/>
          <w:cs/>
          <w:lang w:bidi="hi-IN"/>
        </w:rPr>
      </w:pPr>
      <w:r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  <w:lastRenderedPageBreak/>
        <w:br w:type="page"/>
      </w:r>
    </w:p>
    <w:tbl>
      <w:tblPr>
        <w:tblStyle w:val="ListTable4-Accent2"/>
        <w:tblW w:w="0" w:type="auto"/>
        <w:tblLook w:val="04A0" w:firstRow="1" w:lastRow="0" w:firstColumn="1" w:lastColumn="0" w:noHBand="0" w:noVBand="1"/>
      </w:tblPr>
      <w:tblGrid>
        <w:gridCol w:w="11872"/>
        <w:gridCol w:w="6748"/>
      </w:tblGrid>
      <w:tr w:rsidR="006113A0" w:rsidRPr="006113A0" w14:paraId="115A55DE" w14:textId="77777777" w:rsidTr="006113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B607A3" w14:textId="77777777" w:rsidR="006113A0" w:rsidRPr="006113A0" w:rsidRDefault="006113A0" w:rsidP="006113A0">
            <w:pPr>
              <w:spacing w:line="278" w:lineRule="auto"/>
              <w:jc w:val="center"/>
              <w:rPr>
                <w:rFonts w:ascii="Kokila" w:eastAsia="Times New Roman" w:hAnsi="Kokila" w:cs="Kokila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 w:hint="cs"/>
                <w:sz w:val="88"/>
                <w:szCs w:val="88"/>
                <w:bdr w:val="none" w:sz="0" w:space="0" w:color="auto" w:frame="1"/>
                <w:cs/>
                <w:lang w:bidi="hi-IN"/>
              </w:rPr>
              <w:lastRenderedPageBreak/>
              <w:t>पुस्तक</w:t>
            </w:r>
            <w:r w:rsidRPr="006113A0">
              <w:rPr>
                <w:rFonts w:ascii="Kokila" w:eastAsia="Times New Roman" w:hAnsi="Kokila" w:cs="Kokila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sz w:val="88"/>
                <w:szCs w:val="88"/>
                <w:bdr w:val="none" w:sz="0" w:space="0" w:color="auto" w:frame="1"/>
                <w:cs/>
                <w:lang w:bidi="hi-IN"/>
              </w:rPr>
              <w:t>का</w:t>
            </w:r>
            <w:r w:rsidRPr="006113A0">
              <w:rPr>
                <w:rFonts w:ascii="Kokila" w:eastAsia="Times New Roman" w:hAnsi="Kokila" w:cs="Kokila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sz w:val="88"/>
                <w:szCs w:val="88"/>
                <w:bdr w:val="none" w:sz="0" w:space="0" w:color="auto" w:frame="1"/>
                <w:cs/>
                <w:lang w:bidi="hi-IN"/>
              </w:rPr>
              <w:t>नाम</w:t>
            </w:r>
            <w:r w:rsidRPr="006113A0">
              <w:rPr>
                <w:rFonts w:ascii="Kokila" w:eastAsia="Times New Roman" w:hAnsi="Kokila" w:cs="Kokila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/ </w:t>
            </w:r>
            <w:r w:rsidRPr="006113A0">
              <w:rPr>
                <w:rFonts w:ascii="Kokila" w:eastAsia="Times New Roman" w:hAnsi="Kokila" w:cs="Kokila"/>
                <w:sz w:val="88"/>
                <w:szCs w:val="88"/>
                <w:bdr w:val="none" w:sz="0" w:space="0" w:color="auto" w:frame="1"/>
              </w:rPr>
              <w:t>Book Title</w:t>
            </w:r>
          </w:p>
        </w:tc>
        <w:tc>
          <w:tcPr>
            <w:tcW w:w="0" w:type="auto"/>
            <w:hideMark/>
          </w:tcPr>
          <w:p w14:paraId="5F4FBEDF" w14:textId="77777777" w:rsidR="006113A0" w:rsidRPr="006113A0" w:rsidRDefault="006113A0" w:rsidP="006113A0">
            <w:pPr>
              <w:spacing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 w:hint="cs"/>
                <w:sz w:val="88"/>
                <w:szCs w:val="88"/>
                <w:bdr w:val="none" w:sz="0" w:space="0" w:color="auto" w:frame="1"/>
                <w:cs/>
                <w:lang w:bidi="hi-IN"/>
              </w:rPr>
              <w:t>लेखक</w:t>
            </w:r>
            <w:r w:rsidRPr="006113A0">
              <w:rPr>
                <w:rFonts w:ascii="Kokila" w:eastAsia="Times New Roman" w:hAnsi="Kokila" w:cs="Kokila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/ </w:t>
            </w:r>
            <w:r w:rsidRPr="006113A0">
              <w:rPr>
                <w:rFonts w:ascii="Kokila" w:eastAsia="Times New Roman" w:hAnsi="Kokila" w:cs="Kokila"/>
                <w:sz w:val="88"/>
                <w:szCs w:val="88"/>
                <w:bdr w:val="none" w:sz="0" w:space="0" w:color="auto" w:frame="1"/>
              </w:rPr>
              <w:t>Author</w:t>
            </w:r>
          </w:p>
        </w:tc>
      </w:tr>
      <w:tr w:rsidR="006113A0" w:rsidRPr="006113A0" w14:paraId="1471E2FD" w14:textId="77777777" w:rsidTr="006113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EB0FAB" w14:textId="58A3FF74" w:rsidR="006113A0" w:rsidRPr="006113A0" w:rsidRDefault="006113A0" w:rsidP="006113A0">
            <w:pPr>
              <w:spacing w:line="278" w:lineRule="auto"/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द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घोस्ट्स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ऑफ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इंडियन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स्मॉल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टाउंस / </w:t>
            </w:r>
            <w:r w:rsidRPr="006113A0">
              <w:rPr>
                <w:rFonts w:ascii="Kokila" w:eastAsia="Times New Roman" w:hAnsi="Kokila" w:cs="Kokila"/>
                <w:color w:val="C00000"/>
                <w:sz w:val="88"/>
                <w:szCs w:val="88"/>
                <w:bdr w:val="none" w:sz="0" w:space="0" w:color="auto" w:frame="1"/>
              </w:rPr>
              <w:t>The Ghosts of Indian Small Towns</w:t>
            </w:r>
          </w:p>
        </w:tc>
        <w:tc>
          <w:tcPr>
            <w:tcW w:w="0" w:type="auto"/>
            <w:hideMark/>
          </w:tcPr>
          <w:p w14:paraId="02A1CE3E" w14:textId="5BFCFC9C" w:rsidR="006113A0" w:rsidRPr="006113A0" w:rsidRDefault="006113A0" w:rsidP="006113A0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रस्किन</w:t>
            </w:r>
            <w:r w:rsidRPr="006113A0"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बॉन्ड / </w:t>
            </w:r>
            <w:r w:rsidRPr="006113A0"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  <w:t>Ruskin Bond</w:t>
            </w:r>
          </w:p>
        </w:tc>
      </w:tr>
      <w:tr w:rsidR="006113A0" w:rsidRPr="006113A0" w14:paraId="7B20BA3B" w14:textId="77777777" w:rsidTr="006113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178072" w14:textId="298D20DA" w:rsidR="006113A0" w:rsidRPr="006113A0" w:rsidRDefault="006113A0" w:rsidP="006113A0">
            <w:pPr>
              <w:spacing w:line="278" w:lineRule="auto"/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ट्रुथ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विदाउट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एपॉलोजी / </w:t>
            </w:r>
            <w:r w:rsidRPr="006113A0">
              <w:rPr>
                <w:rFonts w:ascii="Kokila" w:eastAsia="Times New Roman" w:hAnsi="Kokila" w:cs="Kokila"/>
                <w:color w:val="C00000"/>
                <w:sz w:val="88"/>
                <w:szCs w:val="88"/>
                <w:bdr w:val="none" w:sz="0" w:space="0" w:color="auto" w:frame="1"/>
              </w:rPr>
              <w:t>Truth Without Apology</w:t>
            </w:r>
          </w:p>
        </w:tc>
        <w:tc>
          <w:tcPr>
            <w:tcW w:w="0" w:type="auto"/>
            <w:hideMark/>
          </w:tcPr>
          <w:p w14:paraId="664EE128" w14:textId="30356084" w:rsidR="006113A0" w:rsidRPr="006113A0" w:rsidRDefault="006113A0" w:rsidP="006113A0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आचार्य</w:t>
            </w:r>
            <w:r w:rsidRPr="006113A0"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प्रशांत / </w:t>
            </w:r>
            <w:r w:rsidRPr="006113A0"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  <w:t>Acharya Prashant</w:t>
            </w:r>
          </w:p>
        </w:tc>
      </w:tr>
      <w:tr w:rsidR="006113A0" w:rsidRPr="006113A0" w14:paraId="3B219B2E" w14:textId="77777777" w:rsidTr="006113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7F41F6" w14:textId="205CF1E2" w:rsidR="006113A0" w:rsidRPr="006113A0" w:rsidRDefault="006113A0" w:rsidP="006113A0">
            <w:pPr>
              <w:spacing w:line="278" w:lineRule="auto"/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</w:rPr>
              <w:t xml:space="preserve">12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ईयर्स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: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माई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मेस्ड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-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अप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लव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स्टोरी / </w:t>
            </w:r>
            <w:r w:rsidRPr="006113A0">
              <w:rPr>
                <w:rFonts w:ascii="Kokila" w:eastAsia="Times New Roman" w:hAnsi="Kokila" w:cs="Kokila"/>
                <w:color w:val="C00000"/>
                <w:sz w:val="88"/>
                <w:szCs w:val="88"/>
                <w:bdr w:val="none" w:sz="0" w:space="0" w:color="auto" w:frame="1"/>
              </w:rPr>
              <w:t>12 Years: My Messed-up Love Story</w:t>
            </w:r>
          </w:p>
        </w:tc>
        <w:tc>
          <w:tcPr>
            <w:tcW w:w="0" w:type="auto"/>
            <w:hideMark/>
          </w:tcPr>
          <w:p w14:paraId="12DCC942" w14:textId="779773AB" w:rsidR="006113A0" w:rsidRPr="006113A0" w:rsidRDefault="006113A0" w:rsidP="006113A0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चेतन</w:t>
            </w:r>
            <w:r w:rsidRPr="006113A0"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भगत / </w:t>
            </w:r>
            <w:r w:rsidRPr="006113A0"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  <w:t>Chetan Bhagat</w:t>
            </w:r>
          </w:p>
        </w:tc>
      </w:tr>
      <w:tr w:rsidR="006113A0" w:rsidRPr="006113A0" w14:paraId="417C2703" w14:textId="77777777" w:rsidTr="006113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9A966B" w14:textId="4F950EDF" w:rsidR="006113A0" w:rsidRPr="006113A0" w:rsidRDefault="006113A0" w:rsidP="006113A0">
            <w:pPr>
              <w:spacing w:line="278" w:lineRule="auto"/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lastRenderedPageBreak/>
              <w:t>विकसित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भारत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इंडिया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/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</w:rPr>
              <w:t>2047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/ </w:t>
            </w:r>
            <w:r w:rsidRPr="006113A0">
              <w:rPr>
                <w:rFonts w:ascii="Kokila" w:eastAsia="Times New Roman" w:hAnsi="Kokila" w:cs="Kokila"/>
                <w:color w:val="C00000"/>
                <w:sz w:val="88"/>
                <w:szCs w:val="88"/>
                <w:bdr w:val="none" w:sz="0" w:space="0" w:color="auto" w:frame="1"/>
              </w:rPr>
              <w:t>Viksit Bharat India/2047</w:t>
            </w:r>
          </w:p>
        </w:tc>
        <w:tc>
          <w:tcPr>
            <w:tcW w:w="0" w:type="auto"/>
            <w:hideMark/>
          </w:tcPr>
          <w:p w14:paraId="4D228CB0" w14:textId="17160DCC" w:rsidR="006113A0" w:rsidRPr="006113A0" w:rsidRDefault="006113A0" w:rsidP="006113A0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आदित्य</w:t>
            </w:r>
            <w:r w:rsidRPr="006113A0"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पिट्टी / </w:t>
            </w:r>
            <w:r w:rsidRPr="006113A0"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  <w:t>Aditya Pitti</w:t>
            </w:r>
          </w:p>
        </w:tc>
      </w:tr>
      <w:tr w:rsidR="006113A0" w:rsidRPr="006113A0" w14:paraId="366BBC1F" w14:textId="77777777" w:rsidTr="006113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322F1F" w14:textId="772FA105" w:rsidR="006113A0" w:rsidRPr="006113A0" w:rsidRDefault="006113A0" w:rsidP="006113A0">
            <w:pPr>
              <w:spacing w:line="278" w:lineRule="auto"/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फाइंडिंग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माई</w:t>
            </w:r>
            <w:r w:rsidRPr="006113A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वे / </w:t>
            </w:r>
            <w:r w:rsidRPr="006113A0">
              <w:rPr>
                <w:rFonts w:ascii="Kokila" w:eastAsia="Times New Roman" w:hAnsi="Kokila" w:cs="Kokila"/>
                <w:color w:val="C00000"/>
                <w:sz w:val="88"/>
                <w:szCs w:val="88"/>
                <w:bdr w:val="none" w:sz="0" w:space="0" w:color="auto" w:frame="1"/>
              </w:rPr>
              <w:t>Finding My Way</w:t>
            </w:r>
          </w:p>
        </w:tc>
        <w:tc>
          <w:tcPr>
            <w:tcW w:w="0" w:type="auto"/>
            <w:hideMark/>
          </w:tcPr>
          <w:p w14:paraId="5BAA7C34" w14:textId="4B19215B" w:rsidR="006113A0" w:rsidRPr="006113A0" w:rsidRDefault="006113A0" w:rsidP="006113A0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</w:rPr>
            </w:pPr>
            <w:r w:rsidRPr="006113A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मलाला</w:t>
            </w:r>
            <w:r w:rsidRPr="006113A0"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6113A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यूसुफजई / </w:t>
            </w:r>
            <w:r w:rsidRPr="006113A0"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  <w:t>Malala Yousafzai</w:t>
            </w:r>
          </w:p>
        </w:tc>
      </w:tr>
    </w:tbl>
    <w:p w14:paraId="1283A5A0" w14:textId="6CB87C1F" w:rsidR="00952EF9" w:rsidRDefault="00952EF9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</w:p>
    <w:p w14:paraId="05094156" w14:textId="77777777" w:rsidR="006113A0" w:rsidRDefault="006113A0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  <w:r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  <w:br w:type="page"/>
      </w:r>
    </w:p>
    <w:p w14:paraId="65D319C8" w14:textId="59BD8F66" w:rsidR="00694A80" w:rsidRPr="00664B9F" w:rsidRDefault="00694A80" w:rsidP="00664B9F">
      <w:pPr>
        <w:shd w:val="clear" w:color="auto" w:fill="002060"/>
        <w:spacing w:line="256" w:lineRule="auto"/>
        <w:jc w:val="center"/>
        <w:rPr>
          <w:rFonts w:ascii="Kokila" w:hAnsi="Kokila" w:cs="Kokila"/>
          <w:b/>
          <w:bCs/>
          <w:color w:val="FFFF00"/>
          <w:sz w:val="82"/>
          <w:szCs w:val="82"/>
          <w:lang w:bidi="hi-IN"/>
        </w:rPr>
      </w:pPr>
      <w:r w:rsidRPr="00664B9F">
        <w:rPr>
          <w:rFonts w:ascii="Kokila" w:hAnsi="Kokila" w:cs="Kokila"/>
          <w:b/>
          <w:bCs/>
          <w:color w:val="FFFF00"/>
          <w:sz w:val="82"/>
          <w:szCs w:val="82"/>
          <w:lang w:bidi="hi-IN"/>
        </w:rPr>
        <w:lastRenderedPageBreak/>
        <w:t>Full Forms</w:t>
      </w:r>
    </w:p>
    <w:tbl>
      <w:tblPr>
        <w:tblStyle w:val="ListTable2-Accent6"/>
        <w:tblW w:w="5000" w:type="pct"/>
        <w:tblLook w:val="04A0" w:firstRow="1" w:lastRow="0" w:firstColumn="1" w:lastColumn="0" w:noHBand="0" w:noVBand="1"/>
      </w:tblPr>
      <w:tblGrid>
        <w:gridCol w:w="3055"/>
        <w:gridCol w:w="15575"/>
      </w:tblGrid>
      <w:tr w:rsidR="00694A80" w:rsidRPr="00D35CBF" w14:paraId="0A439888" w14:textId="77777777" w:rsidTr="00AF1E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pct"/>
            <w:hideMark/>
          </w:tcPr>
          <w:p w14:paraId="6E910ADC" w14:textId="54E2CCB7" w:rsidR="00694A80" w:rsidRPr="004B41D1" w:rsidRDefault="003E2E0A" w:rsidP="00AF1E23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 w:themeColor="text1"/>
                <w:sz w:val="88"/>
                <w:szCs w:val="88"/>
              </w:rPr>
            </w:pPr>
            <w:r w:rsidRPr="004B41D1">
              <w:rPr>
                <w:rFonts w:ascii="Kokila" w:eastAsia="Times New Roman" w:hAnsi="Kokila" w:cs="Kokila"/>
                <w:color w:val="000000" w:themeColor="text1"/>
                <w:sz w:val="88"/>
                <w:szCs w:val="88"/>
                <w:bdr w:val="none" w:sz="0" w:space="0" w:color="auto" w:frame="1"/>
              </w:rPr>
              <w:t>NASA</w:t>
            </w:r>
          </w:p>
        </w:tc>
        <w:tc>
          <w:tcPr>
            <w:tcW w:w="4180" w:type="pct"/>
            <w:hideMark/>
          </w:tcPr>
          <w:p w14:paraId="4D5A87C4" w14:textId="7C602F3F" w:rsidR="00694A80" w:rsidRPr="004B41D1" w:rsidRDefault="003E2E0A" w:rsidP="003E2E0A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color w:val="C00000"/>
                <w:sz w:val="88"/>
                <w:szCs w:val="88"/>
                <w:bdr w:val="none" w:sz="0" w:space="0" w:color="auto" w:frame="1"/>
              </w:rPr>
            </w:pPr>
            <w:r w:rsidRPr="004B41D1">
              <w:rPr>
                <w:rFonts w:ascii="Kokila" w:eastAsia="Times New Roman" w:hAnsi="Kokila" w:cs="Kokila"/>
                <w:color w:val="C00000"/>
                <w:sz w:val="88"/>
                <w:szCs w:val="88"/>
                <w:bdr w:val="none" w:sz="0" w:space="0" w:color="auto" w:frame="1"/>
              </w:rPr>
              <w:t>National Aeronautics and Administration</w:t>
            </w:r>
            <w:r w:rsidRPr="004B41D1">
              <w:rPr>
                <w:rFonts w:ascii="Kokila" w:eastAsia="Times New Roman" w:hAnsi="Kokila" w:cs="Kokila" w:hint="cs"/>
                <w:color w:val="C00000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4B41D1">
              <w:rPr>
                <w:rFonts w:ascii="Kokila" w:eastAsia="Times New Roman" w:hAnsi="Kokila" w:cs="Kokila"/>
                <w:color w:val="C00000"/>
                <w:sz w:val="88"/>
                <w:szCs w:val="88"/>
                <w:bdr w:val="none" w:sz="0" w:space="0" w:color="auto" w:frame="1"/>
              </w:rPr>
              <w:t>Space</w:t>
            </w:r>
          </w:p>
          <w:p w14:paraId="25174F22" w14:textId="77777777" w:rsidR="00694A80" w:rsidRPr="004B41D1" w:rsidRDefault="00694A80" w:rsidP="00AF1E2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color w:val="C00000"/>
                <w:sz w:val="88"/>
                <w:szCs w:val="88"/>
                <w:bdr w:val="none" w:sz="0" w:space="0" w:color="auto" w:frame="1"/>
              </w:rPr>
            </w:pPr>
          </w:p>
        </w:tc>
      </w:tr>
      <w:tr w:rsidR="00694A80" w:rsidRPr="00D35CBF" w14:paraId="3DAC4C68" w14:textId="77777777" w:rsidTr="00AF1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pct"/>
          </w:tcPr>
          <w:p w14:paraId="7817B42D" w14:textId="2BAFC415" w:rsidR="00694A80" w:rsidRPr="004B41D1" w:rsidRDefault="003E2E0A" w:rsidP="00AF1E23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 w:themeColor="text1"/>
                <w:sz w:val="88"/>
                <w:szCs w:val="88"/>
              </w:rPr>
            </w:pPr>
            <w:r w:rsidRPr="004B41D1">
              <w:rPr>
                <w:rFonts w:ascii="Kokila" w:eastAsia="Times New Roman" w:hAnsi="Kokila" w:cs="Kokila"/>
                <w:color w:val="000000" w:themeColor="text1"/>
                <w:sz w:val="88"/>
                <w:szCs w:val="88"/>
                <w:bdr w:val="none" w:sz="0" w:space="0" w:color="auto" w:frame="1"/>
              </w:rPr>
              <w:t>SAARC</w:t>
            </w:r>
          </w:p>
        </w:tc>
        <w:tc>
          <w:tcPr>
            <w:tcW w:w="4180" w:type="pct"/>
          </w:tcPr>
          <w:p w14:paraId="40681FEE" w14:textId="4456B0D4" w:rsidR="00694A80" w:rsidRPr="004B41D1" w:rsidRDefault="003E2E0A" w:rsidP="003E2E0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</w:pPr>
            <w:r w:rsidRPr="004B41D1"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  <w:t>South Asian Association for Regional Cooperation</w:t>
            </w:r>
          </w:p>
          <w:p w14:paraId="759DB16B" w14:textId="77777777" w:rsidR="00694A80" w:rsidRPr="004B41D1" w:rsidRDefault="00694A80" w:rsidP="00AF1E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</w:pPr>
          </w:p>
        </w:tc>
      </w:tr>
      <w:tr w:rsidR="00694A80" w:rsidRPr="00D35CBF" w14:paraId="368B2B99" w14:textId="77777777" w:rsidTr="00AF1E23">
        <w:trPr>
          <w:trHeight w:val="10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pct"/>
          </w:tcPr>
          <w:p w14:paraId="15FC1969" w14:textId="4A3EB403" w:rsidR="00694A80" w:rsidRPr="004B41D1" w:rsidRDefault="003E2E0A" w:rsidP="00AF1E23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 w:themeColor="text1"/>
                <w:sz w:val="88"/>
                <w:szCs w:val="88"/>
              </w:rPr>
            </w:pPr>
            <w:r w:rsidRPr="004B41D1">
              <w:rPr>
                <w:rFonts w:ascii="Kokila" w:eastAsia="Times New Roman" w:hAnsi="Kokila" w:cs="Kokila"/>
                <w:color w:val="000000" w:themeColor="text1"/>
                <w:sz w:val="88"/>
                <w:szCs w:val="88"/>
                <w:bdr w:val="none" w:sz="0" w:space="0" w:color="auto" w:frame="1"/>
              </w:rPr>
              <w:t>UNESCO</w:t>
            </w:r>
          </w:p>
        </w:tc>
        <w:tc>
          <w:tcPr>
            <w:tcW w:w="4180" w:type="pct"/>
          </w:tcPr>
          <w:p w14:paraId="03678CA4" w14:textId="3C1C7887" w:rsidR="00694A80" w:rsidRPr="004B41D1" w:rsidRDefault="003E2E0A" w:rsidP="003E2E0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</w:pPr>
            <w:r w:rsidRPr="004B41D1"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  <w:t xml:space="preserve">United Nations Educational Scientific and Cultural </w:t>
            </w:r>
            <w:proofErr w:type="spellStart"/>
            <w:r w:rsidRPr="004B41D1"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  <w:t>Organisation</w:t>
            </w:r>
            <w:proofErr w:type="spellEnd"/>
          </w:p>
        </w:tc>
      </w:tr>
      <w:tr w:rsidR="00694A80" w:rsidRPr="00D35CBF" w14:paraId="1ECD91FE" w14:textId="77777777" w:rsidTr="00AF1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pct"/>
          </w:tcPr>
          <w:p w14:paraId="14145305" w14:textId="70DB4314" w:rsidR="00694A80" w:rsidRPr="004B41D1" w:rsidRDefault="004B41D1" w:rsidP="00AF1E23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 w:themeColor="text1"/>
                <w:sz w:val="88"/>
                <w:szCs w:val="88"/>
              </w:rPr>
            </w:pPr>
            <w:r w:rsidRPr="004B41D1">
              <w:rPr>
                <w:rFonts w:ascii="Kokila" w:eastAsia="Times New Roman" w:hAnsi="Kokila" w:cs="Kokila"/>
                <w:color w:val="000000" w:themeColor="text1"/>
                <w:sz w:val="88"/>
                <w:szCs w:val="88"/>
                <w:bdr w:val="none" w:sz="0" w:space="0" w:color="auto" w:frame="1"/>
              </w:rPr>
              <w:t>UNICEF</w:t>
            </w:r>
          </w:p>
        </w:tc>
        <w:tc>
          <w:tcPr>
            <w:tcW w:w="4180" w:type="pct"/>
          </w:tcPr>
          <w:p w14:paraId="6AC19066" w14:textId="4B757906" w:rsidR="00694A80" w:rsidRPr="004B41D1" w:rsidRDefault="004B41D1" w:rsidP="004B41D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</w:rPr>
            </w:pPr>
            <w:r w:rsidRPr="004B41D1"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  <w:t>United Nations International Children's Emergency Fund/United Nations Children's Fund</w:t>
            </w:r>
          </w:p>
        </w:tc>
      </w:tr>
      <w:tr w:rsidR="004B41D1" w:rsidRPr="00D35CBF" w14:paraId="710B9012" w14:textId="77777777" w:rsidTr="00AF1E23">
        <w:trPr>
          <w:trHeight w:val="10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pct"/>
          </w:tcPr>
          <w:p w14:paraId="5F69687B" w14:textId="7AE80C2C" w:rsidR="004B41D1" w:rsidRPr="004B41D1" w:rsidRDefault="004B41D1" w:rsidP="00AF1E23">
            <w:pPr>
              <w:spacing w:after="0" w:line="240" w:lineRule="auto"/>
              <w:jc w:val="center"/>
              <w:rPr>
                <w:rFonts w:ascii="Kokila" w:eastAsia="Times New Roman" w:hAnsi="Kokila" w:cs="Kokila"/>
                <w:b w:val="0"/>
                <w:bCs w:val="0"/>
                <w:color w:val="000000" w:themeColor="text1"/>
                <w:sz w:val="88"/>
                <w:szCs w:val="88"/>
                <w:bdr w:val="none" w:sz="0" w:space="0" w:color="auto" w:frame="1"/>
              </w:rPr>
            </w:pPr>
            <w:r w:rsidRPr="004B41D1">
              <w:rPr>
                <w:rFonts w:ascii="Kokila" w:eastAsia="Times New Roman" w:hAnsi="Kokila" w:cs="Kokila"/>
                <w:color w:val="000000" w:themeColor="text1"/>
                <w:sz w:val="88"/>
                <w:szCs w:val="88"/>
                <w:bdr w:val="none" w:sz="0" w:space="0" w:color="auto" w:frame="1"/>
              </w:rPr>
              <w:t>NRI</w:t>
            </w:r>
          </w:p>
        </w:tc>
        <w:tc>
          <w:tcPr>
            <w:tcW w:w="4180" w:type="pct"/>
          </w:tcPr>
          <w:p w14:paraId="69DA26B3" w14:textId="27BBA0C7" w:rsidR="004B41D1" w:rsidRPr="004B41D1" w:rsidRDefault="004B41D1" w:rsidP="004B41D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</w:pPr>
            <w:r w:rsidRPr="004B41D1">
              <w:rPr>
                <w:rFonts w:ascii="Kokila" w:eastAsia="Times New Roman" w:hAnsi="Kokila" w:cs="Kokila"/>
                <w:b/>
                <w:bCs/>
                <w:color w:val="C00000"/>
                <w:sz w:val="88"/>
                <w:szCs w:val="88"/>
                <w:bdr w:val="none" w:sz="0" w:space="0" w:color="auto" w:frame="1"/>
              </w:rPr>
              <w:t>Non-Resident Indian</w:t>
            </w:r>
          </w:p>
        </w:tc>
      </w:tr>
    </w:tbl>
    <w:p w14:paraId="715F04CB" w14:textId="77777777" w:rsidR="00B80386" w:rsidRDefault="00B80386" w:rsidP="00B80386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996CC0D" w14:textId="77777777" w:rsidR="00FD66B3" w:rsidRDefault="00FD66B3" w:rsidP="00B80386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C47DF0F" w14:textId="77777777" w:rsidR="00D76043" w:rsidRDefault="00D7604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8"/>
          <w:szCs w:val="88"/>
          <w:highlight w:val="red"/>
          <w:lang w:bidi="hi-IN"/>
        </w:rPr>
      </w:pPr>
    </w:p>
    <w:p w14:paraId="3E5EA277" w14:textId="77777777" w:rsidR="00D76043" w:rsidRDefault="00D7604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8"/>
          <w:szCs w:val="88"/>
          <w:highlight w:val="red"/>
          <w:lang w:bidi="hi-IN"/>
        </w:rPr>
      </w:pPr>
    </w:p>
    <w:p w14:paraId="30FB2E13" w14:textId="3C4501B0" w:rsidR="00FD66B3" w:rsidRPr="00ED783E" w:rsidRDefault="00FD66B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8"/>
          <w:szCs w:val="88"/>
          <w:highlight w:val="red"/>
          <w:lang w:bidi="hi-IN"/>
        </w:rPr>
      </w:pPr>
      <w:r w:rsidRPr="00ED783E">
        <w:rPr>
          <w:rFonts w:ascii="Kokila" w:hAnsi="Kokila" w:cs="Kokila"/>
          <w:b/>
          <w:bCs/>
          <w:color w:val="FFFFFF" w:themeColor="background1"/>
          <w:sz w:val="88"/>
          <w:szCs w:val="88"/>
          <w:highlight w:val="red"/>
          <w:lang w:bidi="hi-IN"/>
        </w:rPr>
        <w:t>One Liner Revision</w:t>
      </w:r>
    </w:p>
    <w:p w14:paraId="2F235F01" w14:textId="77777777" w:rsidR="00FD66B3" w:rsidRDefault="00FD66B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  <w:lang w:val="en-IN" w:bidi="hi-IN"/>
        </w:rPr>
      </w:pPr>
      <w:r>
        <w:rPr>
          <w:rFonts w:ascii="Kokila" w:hAnsi="Kokila" w:cs="Kokila"/>
          <w:b/>
          <w:bCs/>
          <w:color w:val="FFFFFF" w:themeColor="background1"/>
          <w:sz w:val="84"/>
          <w:szCs w:val="84"/>
          <w:highlight w:val="red"/>
          <w:lang w:val="en-IN" w:bidi="hi-IN"/>
        </w:rPr>
        <w:t>11 MAY</w:t>
      </w:r>
      <w:r w:rsidRPr="00ED783E">
        <w:rPr>
          <w:rFonts w:ascii="Kokila" w:hAnsi="Kokila" w:cs="Kokila"/>
          <w:b/>
          <w:bCs/>
          <w:color w:val="FFFFFF" w:themeColor="background1"/>
          <w:sz w:val="84"/>
          <w:szCs w:val="84"/>
          <w:highlight w:val="red"/>
          <w:lang w:val="en-IN" w:bidi="hi-IN"/>
        </w:rPr>
        <w:t xml:space="preserve"> 2026</w:t>
      </w:r>
      <w:r w:rsidRPr="00ED783E">
        <w:rPr>
          <w:rFonts w:ascii="Kokila" w:hAnsi="Kokila" w:cs="Kokila"/>
          <w:b/>
          <w:bCs/>
          <w:color w:val="FFFFFF" w:themeColor="background1"/>
          <w:sz w:val="84"/>
          <w:szCs w:val="84"/>
          <w:lang w:val="en-IN" w:bidi="hi-IN"/>
        </w:rPr>
        <w:t xml:space="preserve">    </w:t>
      </w:r>
    </w:p>
    <w:p w14:paraId="7B006381" w14:textId="77777777" w:rsidR="00FD66B3" w:rsidRDefault="00FD66B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  <w:lang w:val="en-IN" w:bidi="hi-IN"/>
        </w:rPr>
      </w:pPr>
    </w:p>
    <w:p w14:paraId="58F64A44" w14:textId="77777777" w:rsidR="00FD66B3" w:rsidRPr="00CA6CFB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88"/>
          <w:szCs w:val="88"/>
          <w:lang w:val="en-IN" w:bidi="hi-IN"/>
        </w:rPr>
      </w:pPr>
    </w:p>
    <w:p w14:paraId="7B8BFD06" w14:textId="77777777" w:rsidR="00FD66B3" w:rsidRPr="009C729D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</w:p>
    <w:p w14:paraId="4476C5B7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</w:p>
    <w:p w14:paraId="1B8BE51C" w14:textId="77777777" w:rsidR="00FD66B3" w:rsidRDefault="00FD66B3" w:rsidP="00FD66B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bookmarkStart w:id="6" w:name="_Hlk232518120"/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1. </w:t>
      </w:r>
      <w:r w:rsidRPr="001C66E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1C66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C66E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1C66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C66E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1C66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C66E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प्रधानमंत्री</w:t>
      </w:r>
      <w:r w:rsidRPr="001C66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C66E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आवास</w:t>
      </w:r>
      <w:r w:rsidRPr="001C66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C66E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योजना</w:t>
      </w:r>
      <w:r w:rsidRPr="001C66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Pr="001C66E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शहरी</w:t>
      </w:r>
      <w:r w:rsidRPr="001C66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1C66E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PMAY-U </w:t>
      </w:r>
      <w:r w:rsidRPr="001C66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2.0) </w:t>
      </w:r>
      <w:r w:rsidRPr="001C66E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1C66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C66E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अंतर्गत</w:t>
      </w:r>
      <w:r w:rsidRPr="001C66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C66E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घरों</w:t>
      </w:r>
      <w:r w:rsidRPr="001C66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C66E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1C66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C66E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निर्माण</w:t>
      </w:r>
      <w:r w:rsidRPr="001C66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C66E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1C66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C66E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शीर्ष</w:t>
      </w:r>
      <w:r w:rsidRPr="001C66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C66E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प्रदर्शन</w:t>
      </w:r>
      <w:r w:rsidRPr="001C66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C66E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करने</w:t>
      </w:r>
      <w:r w:rsidRPr="001C66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C66E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वाला</w:t>
      </w:r>
      <w:r w:rsidRPr="001C66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C66E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</w:t>
      </w:r>
      <w:r w:rsidRPr="001C66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C66E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Pr="001C66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Pr="001C66E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</w:t>
      </w:r>
      <w:r w:rsidRPr="001C66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C66E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बना</w:t>
      </w:r>
      <w:r w:rsidRPr="001C66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C66E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1C66E9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1C66E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ओडिशा</w:t>
      </w:r>
      <w:r w:rsidRPr="001C66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60E11EAA" w14:textId="77777777" w:rsidR="00FD66B3" w:rsidRDefault="00FD66B3" w:rsidP="00FD66B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52F3F">
        <w:rPr>
          <w:rFonts w:ascii="Kokila" w:hAnsi="Kokila" w:cs="Kokila"/>
          <w:b/>
          <w:bCs/>
          <w:color w:val="000099"/>
          <w:sz w:val="82"/>
          <w:szCs w:val="82"/>
        </w:rPr>
        <w:t xml:space="preserve"> Which state has recently emerged as the top performer in the construction of houses under the Pradhan Mantri Awas Yojana-Urban (PMAY-U </w:t>
      </w:r>
      <w:r w:rsidRPr="00052F3F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2.0)</w:t>
      </w:r>
      <w:r w:rsidRPr="00052F3F">
        <w:rPr>
          <w:rFonts w:ascii="Kokila" w:hAnsi="Kokila" w:cs="Kokila"/>
          <w:b/>
          <w:bCs/>
          <w:color w:val="000099"/>
          <w:sz w:val="82"/>
          <w:szCs w:val="82"/>
        </w:rPr>
        <w:t xml:space="preserve">? </w:t>
      </w:r>
      <w:r w:rsidRPr="001C66E9">
        <w:rPr>
          <w:rFonts w:ascii="Kokila" w:hAnsi="Kokila" w:cs="Kokila"/>
          <w:b/>
          <w:bCs/>
          <w:color w:val="000000" w:themeColor="text1"/>
          <w:sz w:val="82"/>
          <w:szCs w:val="82"/>
        </w:rPr>
        <w:t>Odisha</w:t>
      </w:r>
    </w:p>
    <w:p w14:paraId="37624224" w14:textId="77777777" w:rsidR="00FD66B3" w:rsidRDefault="00FD66B3" w:rsidP="00FD66B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0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ab/>
      </w:r>
    </w:p>
    <w:p w14:paraId="4F902583" w14:textId="77777777" w:rsidR="00FD66B3" w:rsidRDefault="00FD66B3" w:rsidP="00FD66B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67FBE289" w14:textId="77777777" w:rsidR="00FD66B3" w:rsidRDefault="00FD66B3" w:rsidP="00FD66B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2. </w:t>
      </w:r>
      <w:r w:rsidRPr="00052F3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052F3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2F3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052F3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2F3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052F3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2F3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तमिलनाडु</w:t>
      </w:r>
      <w:r w:rsidRPr="00052F3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2F3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052F3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9</w:t>
      </w:r>
      <w:r w:rsidRPr="00052F3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वें</w:t>
      </w:r>
      <w:r w:rsidRPr="00052F3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2F3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मुख्यमंत्री</w:t>
      </w:r>
      <w:r w:rsidRPr="00052F3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2F3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052F3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2F3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तौर</w:t>
      </w:r>
      <w:r w:rsidRPr="00052F3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2F3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Pr="00052F3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2F3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किसने</w:t>
      </w:r>
      <w:r w:rsidRPr="00052F3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2F3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शपथ</w:t>
      </w:r>
      <w:r w:rsidRPr="00052F3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2F3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ली</w:t>
      </w:r>
      <w:r w:rsidRPr="00052F3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2F3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052F3F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052F3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सी</w:t>
      </w:r>
      <w:r w:rsidRPr="00052F3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052F3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जोसेफ</w:t>
      </w:r>
      <w:r w:rsidRPr="00052F3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52F3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विजय</w:t>
      </w:r>
    </w:p>
    <w:p w14:paraId="452E9AB4" w14:textId="77777777" w:rsidR="00FD66B3" w:rsidRDefault="00FD66B3" w:rsidP="00FD66B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52F3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F91567">
        <w:rPr>
          <w:rFonts w:ascii="Kokila" w:hAnsi="Kokila" w:cs="Kokila"/>
          <w:b/>
          <w:bCs/>
          <w:color w:val="000099"/>
          <w:sz w:val="82"/>
          <w:szCs w:val="82"/>
        </w:rPr>
        <w:t xml:space="preserve">Who has recently taken the oath as the </w:t>
      </w:r>
      <w:r w:rsidRPr="00F91567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9</w:t>
      </w:r>
      <w:proofErr w:type="spellStart"/>
      <w:r w:rsidRPr="00F91567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  <w:r w:rsidRPr="00F91567">
        <w:rPr>
          <w:rFonts w:ascii="Kokila" w:hAnsi="Kokila" w:cs="Kokila"/>
          <w:b/>
          <w:bCs/>
          <w:color w:val="000099"/>
          <w:sz w:val="82"/>
          <w:szCs w:val="82"/>
        </w:rPr>
        <w:t xml:space="preserve"> Chief Minister of Tamil Nadu? </w:t>
      </w:r>
      <w:r w:rsidRPr="00052F3F">
        <w:rPr>
          <w:rFonts w:ascii="Kokila" w:hAnsi="Kokila" w:cs="Kokila"/>
          <w:b/>
          <w:bCs/>
          <w:color w:val="000000" w:themeColor="text1"/>
          <w:sz w:val="82"/>
          <w:szCs w:val="82"/>
        </w:rPr>
        <w:t>C. Joseph Vijay</w:t>
      </w:r>
    </w:p>
    <w:p w14:paraId="27F1CBAD" w14:textId="77777777" w:rsidR="00FD66B3" w:rsidRDefault="00FD66B3" w:rsidP="00FD66B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021F6EFD" w14:textId="77777777" w:rsidR="00FD66B3" w:rsidRDefault="00FD66B3" w:rsidP="00FD66B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3. </w:t>
      </w:r>
      <w:r w:rsidRPr="00D352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D352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352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D352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352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D352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352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Pr="00D352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352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D352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352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नए</w:t>
      </w:r>
      <w:r w:rsidRPr="00D352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352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प्रमुख</w:t>
      </w:r>
      <w:r w:rsidRPr="00D352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352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रक्षा</w:t>
      </w:r>
      <w:r w:rsidRPr="00D352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352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अध्यक्ष</w:t>
      </w:r>
      <w:r w:rsidRPr="00D352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D3528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CDS) </w:t>
      </w:r>
      <w:r w:rsidRPr="00D352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D352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352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रूप</w:t>
      </w:r>
      <w:r w:rsidRPr="00D352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352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D352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352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किसे</w:t>
      </w:r>
      <w:r w:rsidRPr="00D352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352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नियुक्त</w:t>
      </w:r>
      <w:r w:rsidRPr="00D352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352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D352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352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D352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352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D35281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D352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एन</w:t>
      </w:r>
      <w:r w:rsidRPr="00D352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D352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एस</w:t>
      </w:r>
      <w:r w:rsidRPr="00D352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D352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राजा</w:t>
      </w:r>
      <w:r w:rsidRPr="00D3528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3528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सुब्रमणि</w:t>
      </w:r>
    </w:p>
    <w:p w14:paraId="0AF189CC" w14:textId="77777777" w:rsidR="00FD66B3" w:rsidRDefault="00FD66B3" w:rsidP="00FD66B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3528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F91567">
        <w:rPr>
          <w:rFonts w:ascii="Kokila" w:hAnsi="Kokila" w:cs="Kokila"/>
          <w:b/>
          <w:bCs/>
          <w:color w:val="000099"/>
          <w:sz w:val="82"/>
          <w:szCs w:val="82"/>
        </w:rPr>
        <w:t xml:space="preserve">Who has recently been appointed as India's new Chief of </w:t>
      </w:r>
      <w:proofErr w:type="spellStart"/>
      <w:r w:rsidRPr="00F91567">
        <w:rPr>
          <w:rFonts w:ascii="Kokila" w:hAnsi="Kokila" w:cs="Kokila"/>
          <w:b/>
          <w:bCs/>
          <w:color w:val="000099"/>
          <w:sz w:val="82"/>
          <w:szCs w:val="82"/>
        </w:rPr>
        <w:t>Defence</w:t>
      </w:r>
      <w:proofErr w:type="spellEnd"/>
      <w:r w:rsidRPr="00F91567">
        <w:rPr>
          <w:rFonts w:ascii="Kokila" w:hAnsi="Kokila" w:cs="Kokila"/>
          <w:b/>
          <w:bCs/>
          <w:color w:val="000099"/>
          <w:sz w:val="82"/>
          <w:szCs w:val="82"/>
        </w:rPr>
        <w:t xml:space="preserve"> Staff (CDS)? </w:t>
      </w:r>
      <w:r w:rsidRPr="00D35281">
        <w:rPr>
          <w:rFonts w:ascii="Kokila" w:hAnsi="Kokila" w:cs="Kokila"/>
          <w:b/>
          <w:bCs/>
          <w:color w:val="000000" w:themeColor="text1"/>
          <w:sz w:val="82"/>
          <w:szCs w:val="82"/>
        </w:rPr>
        <w:t>N. S. Raja Subramani</w:t>
      </w:r>
    </w:p>
    <w:p w14:paraId="6F401F31" w14:textId="77777777" w:rsidR="00FD66B3" w:rsidRDefault="00FD66B3" w:rsidP="00FD66B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09F98199" w14:textId="77777777" w:rsidR="00FD66B3" w:rsidRDefault="00FD66B3" w:rsidP="00FD66B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4.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232E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232E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2E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232E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2E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232E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2E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स्क्रैमजेट</w:t>
      </w:r>
      <w:r w:rsidRPr="00232E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2E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कम्बस्टर</w:t>
      </w:r>
      <w:r w:rsidRPr="00232E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2E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232E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2E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सफल</w:t>
      </w:r>
      <w:r w:rsidRPr="00232E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2E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परीक्षण</w:t>
      </w:r>
      <w:r w:rsidRPr="00232E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2E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किसने</w:t>
      </w:r>
      <w:r w:rsidRPr="00232E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2E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232E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2E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232ED6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232E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रक्षा</w:t>
      </w:r>
      <w:r w:rsidRPr="00232E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2E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अनुसंधान</w:t>
      </w:r>
      <w:r w:rsidRPr="00232E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2E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232E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2E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विकास</w:t>
      </w:r>
      <w:r w:rsidRPr="00232E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32E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संगठन</w:t>
      </w:r>
    </w:p>
    <w:p w14:paraId="43ED7704" w14:textId="77777777" w:rsidR="00FD66B3" w:rsidRDefault="00FD66B3" w:rsidP="00FD66B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91567">
        <w:rPr>
          <w:rFonts w:ascii="Kokila" w:hAnsi="Kokila" w:cs="Kokila"/>
          <w:b/>
          <w:bCs/>
          <w:color w:val="000099"/>
          <w:sz w:val="82"/>
          <w:szCs w:val="82"/>
        </w:rPr>
        <w:t xml:space="preserve"> Who recently conducted a successful test of a scramjet combustor? </w:t>
      </w:r>
      <w:proofErr w:type="spellStart"/>
      <w:r w:rsidRPr="00232ED6">
        <w:rPr>
          <w:rFonts w:ascii="Kokila" w:hAnsi="Kokila" w:cs="Kokila"/>
          <w:b/>
          <w:bCs/>
          <w:color w:val="000000" w:themeColor="text1"/>
          <w:sz w:val="82"/>
          <w:szCs w:val="82"/>
        </w:rPr>
        <w:t>Defence</w:t>
      </w:r>
      <w:proofErr w:type="spellEnd"/>
      <w:r w:rsidRPr="00232ED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Research and Development </w:t>
      </w:r>
      <w:proofErr w:type="spellStart"/>
      <w:r w:rsidRPr="00232ED6">
        <w:rPr>
          <w:rFonts w:ascii="Kokila" w:hAnsi="Kokila" w:cs="Kokila"/>
          <w:b/>
          <w:bCs/>
          <w:color w:val="000000" w:themeColor="text1"/>
          <w:sz w:val="82"/>
          <w:szCs w:val="82"/>
        </w:rPr>
        <w:t>Organisation</w:t>
      </w:r>
      <w:proofErr w:type="spellEnd"/>
    </w:p>
    <w:p w14:paraId="07FBA348" w14:textId="77777777" w:rsidR="00FD66B3" w:rsidRDefault="00FD66B3" w:rsidP="00FD66B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BB3B7ED" w14:textId="77777777" w:rsidR="00FD66B3" w:rsidRDefault="00FD66B3" w:rsidP="00FD66B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8A3F6D6" w14:textId="77777777" w:rsidR="00FD66B3" w:rsidRDefault="00FD66B3" w:rsidP="00FD66B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5. </w:t>
      </w:r>
      <w:r w:rsidRPr="002F08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2F08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08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2F08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08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2F08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08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राष्ट्रीय</w:t>
      </w:r>
      <w:r w:rsidRPr="002F08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08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लोक</w:t>
      </w:r>
      <w:r w:rsidRPr="002F08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08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अदालत</w:t>
      </w:r>
      <w:r w:rsidRPr="002F08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08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2F08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08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आयोजन</w:t>
      </w:r>
      <w:r w:rsidRPr="002F08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08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Pr="002F08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08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</w:t>
      </w:r>
      <w:r w:rsidRPr="002F08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08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रहा</w:t>
      </w:r>
      <w:r w:rsidRPr="002F082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082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2F0828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FA328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नालसा</w:t>
      </w:r>
    </w:p>
    <w:p w14:paraId="65412D42" w14:textId="77777777" w:rsidR="00FD66B3" w:rsidRDefault="00FD66B3" w:rsidP="00FD66B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F082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F91567">
        <w:rPr>
          <w:rFonts w:ascii="Kokila" w:hAnsi="Kokila" w:cs="Kokila"/>
          <w:b/>
          <w:bCs/>
          <w:color w:val="000099"/>
          <w:sz w:val="82"/>
          <w:szCs w:val="82"/>
        </w:rPr>
        <w:t xml:space="preserve">Who recently organized the National Lok Adalat? </w:t>
      </w:r>
      <w:r w:rsidRPr="002F0828">
        <w:rPr>
          <w:rFonts w:ascii="Kokila" w:hAnsi="Kokila" w:cs="Kokila"/>
          <w:b/>
          <w:bCs/>
          <w:color w:val="000000" w:themeColor="text1"/>
          <w:sz w:val="82"/>
          <w:szCs w:val="82"/>
        </w:rPr>
        <w:t>NALSA</w:t>
      </w:r>
    </w:p>
    <w:p w14:paraId="10721BB0" w14:textId="77777777" w:rsidR="00FD66B3" w:rsidRDefault="00FD66B3" w:rsidP="00FD66B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49CF932" w14:textId="77777777" w:rsidR="00FD66B3" w:rsidRDefault="00FD66B3" w:rsidP="00FD66B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6. </w:t>
      </w:r>
      <w:r w:rsidRPr="004B695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4B695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B695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4B695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B695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4B695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B695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पुडुचेरी</w:t>
      </w:r>
      <w:r w:rsidRPr="004B695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B695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4B695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B695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मुख्यमंत्री</w:t>
      </w:r>
      <w:r w:rsidRPr="004B695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B695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किसे</w:t>
      </w:r>
      <w:r w:rsidRPr="004B695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B695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नियुक्त</w:t>
      </w:r>
      <w:r w:rsidRPr="004B695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B695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4B695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B695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4B695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B695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4B6951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4B695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एन</w:t>
      </w:r>
      <w:r w:rsidRPr="004B695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4B695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रंगासामी</w:t>
      </w:r>
    </w:p>
    <w:p w14:paraId="1510A6DE" w14:textId="77777777" w:rsidR="00FD66B3" w:rsidRDefault="00FD66B3" w:rsidP="00FD66B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B695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F91567">
        <w:rPr>
          <w:rFonts w:ascii="Kokila" w:hAnsi="Kokila" w:cs="Kokila"/>
          <w:b/>
          <w:bCs/>
          <w:color w:val="000099"/>
          <w:sz w:val="82"/>
          <w:szCs w:val="82"/>
        </w:rPr>
        <w:t>Who has recently been appointed as the Chief Minister of Puducherry?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4B6951">
        <w:rPr>
          <w:rFonts w:ascii="Kokila" w:hAnsi="Kokila" w:cs="Kokila"/>
          <w:b/>
          <w:bCs/>
          <w:color w:val="000000" w:themeColor="text1"/>
          <w:sz w:val="82"/>
          <w:szCs w:val="82"/>
        </w:rPr>
        <w:t>N. Rangasamy</w:t>
      </w:r>
    </w:p>
    <w:p w14:paraId="3ADE52DD" w14:textId="77777777" w:rsidR="00FD66B3" w:rsidRDefault="00FD66B3" w:rsidP="00FD66B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7E1DB54F" w14:textId="77777777" w:rsidR="00FD66B3" w:rsidRDefault="00FD66B3" w:rsidP="00FD66B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7. </w:t>
      </w:r>
      <w:r w:rsidRPr="0029730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29730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9730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29730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9730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29730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9730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गुरूदेव</w:t>
      </w:r>
      <w:r w:rsidRPr="0029730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9730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रबींद्रनाथ</w:t>
      </w:r>
      <w:r w:rsidRPr="0029730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9730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ठाकुर</w:t>
      </w:r>
      <w:r w:rsidRPr="0029730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9730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29730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165</w:t>
      </w:r>
      <w:r w:rsidRPr="0029730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वीं</w:t>
      </w:r>
      <w:r w:rsidRPr="0029730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9730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जयंती</w:t>
      </w:r>
      <w:r w:rsidRPr="0029730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9730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कब</w:t>
      </w:r>
      <w:r w:rsidRPr="0029730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9730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मनाई</w:t>
      </w:r>
      <w:r w:rsidRPr="0029730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9730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गई</w:t>
      </w:r>
      <w:r w:rsidRPr="0029730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9730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297303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29730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9 </w:t>
      </w:r>
      <w:r w:rsidRPr="0029730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मई</w:t>
      </w:r>
    </w:p>
    <w:p w14:paraId="54C18D69" w14:textId="77777777" w:rsidR="00FD66B3" w:rsidRDefault="00FD66B3" w:rsidP="00FD66B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9730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F91567">
        <w:rPr>
          <w:rFonts w:ascii="Kokila" w:hAnsi="Kokila" w:cs="Kokila"/>
          <w:b/>
          <w:bCs/>
          <w:color w:val="000099"/>
          <w:sz w:val="82"/>
          <w:szCs w:val="82"/>
        </w:rPr>
        <w:t xml:space="preserve">When was Gurudev Rabindranath Tagore's </w:t>
      </w:r>
      <w:r w:rsidRPr="00F91567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165</w:t>
      </w:r>
      <w:proofErr w:type="spellStart"/>
      <w:r w:rsidRPr="00F91567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  <w:r w:rsidRPr="00F91567">
        <w:rPr>
          <w:rFonts w:ascii="Kokila" w:hAnsi="Kokila" w:cs="Kokila"/>
          <w:b/>
          <w:bCs/>
          <w:color w:val="000099"/>
          <w:sz w:val="82"/>
          <w:szCs w:val="82"/>
        </w:rPr>
        <w:t xml:space="preserve"> birth anniversary recently celebrated? </w:t>
      </w:r>
      <w:r w:rsidRPr="00297303">
        <w:rPr>
          <w:rFonts w:ascii="Kokila" w:hAnsi="Kokila" w:cs="Kokila"/>
          <w:b/>
          <w:bCs/>
          <w:color w:val="000000" w:themeColor="text1"/>
          <w:sz w:val="82"/>
          <w:szCs w:val="82"/>
        </w:rPr>
        <w:t>May 9</w:t>
      </w:r>
    </w:p>
    <w:p w14:paraId="205ADCC6" w14:textId="77777777" w:rsidR="00FD66B3" w:rsidRDefault="00FD66B3" w:rsidP="00FD66B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58D4536C" w14:textId="77777777" w:rsidR="00FD66B3" w:rsidRDefault="00FD66B3" w:rsidP="00FD66B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8. </w:t>
      </w:r>
      <w:r w:rsidRPr="00E801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E801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801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E801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801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E801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801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Pr="00E801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801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नौसेना</w:t>
      </w:r>
      <w:r w:rsidRPr="00E801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801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प्रमुख</w:t>
      </w:r>
      <w:r w:rsidRPr="00E801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801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E801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801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रूप</w:t>
      </w:r>
      <w:r w:rsidRPr="00E801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801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E801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801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किसे</w:t>
      </w:r>
      <w:r w:rsidRPr="00E801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801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नियुक्त</w:t>
      </w:r>
      <w:r w:rsidRPr="00E801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801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E801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801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E801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801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E80169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E801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कृष्णा</w:t>
      </w:r>
      <w:r w:rsidRPr="00E8016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8016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स्वामीनाथन</w:t>
      </w:r>
    </w:p>
    <w:p w14:paraId="6491389D" w14:textId="77777777" w:rsidR="00FD66B3" w:rsidRDefault="00FD66B3" w:rsidP="00FD66B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8016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F91567">
        <w:rPr>
          <w:rFonts w:ascii="Kokila" w:hAnsi="Kokila" w:cs="Kokila"/>
          <w:b/>
          <w:bCs/>
          <w:color w:val="000099"/>
          <w:sz w:val="82"/>
          <w:szCs w:val="82"/>
        </w:rPr>
        <w:t xml:space="preserve">Who has recently been appointed as the Chief of the Indian Navy? </w:t>
      </w:r>
      <w:r w:rsidRPr="00E80169">
        <w:rPr>
          <w:rFonts w:ascii="Kokila" w:hAnsi="Kokila" w:cs="Kokila"/>
          <w:b/>
          <w:bCs/>
          <w:color w:val="000000" w:themeColor="text1"/>
          <w:sz w:val="82"/>
          <w:szCs w:val="82"/>
        </w:rPr>
        <w:t>Krishna Swaminathan</w:t>
      </w:r>
    </w:p>
    <w:p w14:paraId="3235CBD5" w14:textId="77777777" w:rsidR="00FD66B3" w:rsidRPr="00A23B29" w:rsidRDefault="00FD66B3" w:rsidP="00FD66B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54D97A54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9. </w:t>
      </w:r>
      <w:r w:rsidRPr="00FB5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ab/>
      </w:r>
      <w:r w:rsidRPr="00E0377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E0377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0377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E0377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0377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E0377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0377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राष्ट्रीय</w:t>
      </w:r>
      <w:r w:rsidRPr="00E0377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0377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पंचायत</w:t>
      </w:r>
      <w:r w:rsidRPr="00E0377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0377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पुरस्कार</w:t>
      </w:r>
      <w:r w:rsidRPr="00E0377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2025 </w:t>
      </w:r>
      <w:r w:rsidRPr="00E0377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E0377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0377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परिणाम</w:t>
      </w:r>
      <w:r w:rsidRPr="00E0377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0377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घोषित</w:t>
      </w:r>
      <w:r w:rsidRPr="00E0377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0377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किए</w:t>
      </w:r>
      <w:r w:rsidRPr="00E0377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0377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गए</w:t>
      </w:r>
      <w:r w:rsidRPr="00E0377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0377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</w:t>
      </w:r>
      <w:r w:rsidRPr="00E0377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E0377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सही</w:t>
      </w:r>
      <w:r w:rsidRPr="00E0377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0377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कथन</w:t>
      </w:r>
      <w:r w:rsidRPr="00E0377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0377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चुनिए</w:t>
      </w:r>
      <w:r w:rsidRPr="00E03776">
        <w:rPr>
          <w:rFonts w:ascii="Kokila" w:hAnsi="Kokila" w:cs="Kokila" w:hint="eastAsia"/>
          <w:b/>
          <w:bCs/>
          <w:color w:val="000000" w:themeColor="text1"/>
          <w:sz w:val="82"/>
          <w:szCs w:val="82"/>
          <w:cs/>
          <w:lang w:bidi="hi-IN"/>
        </w:rPr>
        <w:t>—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E0377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कर्नाटक</w:t>
      </w:r>
      <w:r w:rsidRPr="00E0377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0377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E0377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0377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सबसे</w:t>
      </w:r>
      <w:r w:rsidRPr="00E0377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0377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अधिक</w:t>
      </w:r>
      <w:r w:rsidRPr="00E0377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0377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पुरस्कार</w:t>
      </w:r>
      <w:r w:rsidRPr="00E0377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0377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प्राप्त</w:t>
      </w:r>
      <w:r w:rsidRPr="00E0377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0377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किए</w:t>
      </w:r>
      <w:r w:rsidRPr="00E0377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0377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</w:t>
      </w:r>
    </w:p>
    <w:p w14:paraId="3636BB16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E0377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1567">
        <w:rPr>
          <w:rFonts w:ascii="Kokila" w:hAnsi="Kokila" w:cs="Kokila"/>
          <w:b/>
          <w:bCs/>
          <w:color w:val="000099"/>
          <w:sz w:val="82"/>
          <w:szCs w:val="82"/>
        </w:rPr>
        <w:t xml:space="preserve">The results for the National Panchayat Awards </w:t>
      </w:r>
      <w:r w:rsidRPr="00F91567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2025 </w:t>
      </w:r>
      <w:r w:rsidRPr="00F91567">
        <w:rPr>
          <w:rFonts w:ascii="Kokila" w:hAnsi="Kokila" w:cs="Kokila"/>
          <w:b/>
          <w:bCs/>
          <w:color w:val="000099"/>
          <w:sz w:val="82"/>
          <w:szCs w:val="82"/>
        </w:rPr>
        <w:t xml:space="preserve">have recently been announced; choose the correct statement— </w:t>
      </w:r>
      <w:r w:rsidRPr="00E03776">
        <w:rPr>
          <w:rFonts w:ascii="Kokila" w:hAnsi="Kokila" w:cs="Kokila"/>
          <w:b/>
          <w:bCs/>
          <w:color w:val="000000" w:themeColor="text1"/>
          <w:sz w:val="82"/>
          <w:szCs w:val="82"/>
        </w:rPr>
        <w:t>Karnataka has received the highest number of awards.</w:t>
      </w:r>
    </w:p>
    <w:p w14:paraId="6CB41B46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10. </w:t>
      </w:r>
      <w:bookmarkEnd w:id="6"/>
      <w:r w:rsidRPr="002714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2714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714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2714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714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2714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714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अग्नि</w:t>
      </w:r>
      <w:r w:rsidRPr="002714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714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मिसाइल</w:t>
      </w:r>
      <w:r w:rsidRPr="002714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714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2714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714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सफल</w:t>
      </w:r>
      <w:r w:rsidRPr="002714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714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परीक्षण</w:t>
      </w:r>
      <w:r w:rsidRPr="002714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714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2714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714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संबंध</w:t>
      </w:r>
      <w:r w:rsidRPr="002714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714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2714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714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सही</w:t>
      </w:r>
      <w:r w:rsidRPr="002714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714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कथन</w:t>
      </w:r>
      <w:r w:rsidRPr="002714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714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चुनिए</w:t>
      </w:r>
      <w:r w:rsidRPr="00271416">
        <w:rPr>
          <w:rFonts w:ascii="Kokila" w:hAnsi="Kokila" w:cs="Kokila" w:hint="eastAsia"/>
          <w:b/>
          <w:bCs/>
          <w:color w:val="000000" w:themeColor="text1"/>
          <w:sz w:val="82"/>
          <w:szCs w:val="82"/>
          <w:cs/>
          <w:lang w:bidi="hi-IN"/>
        </w:rPr>
        <w:t>—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2714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इसका</w:t>
      </w:r>
      <w:r w:rsidRPr="002714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714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परिक्षण</w:t>
      </w:r>
      <w:r w:rsidRPr="002714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714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ओडिशा</w:t>
      </w:r>
      <w:r w:rsidRPr="002714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 </w:t>
      </w:r>
      <w:r w:rsidRPr="002714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स्थित</w:t>
      </w:r>
      <w:r w:rsidRPr="002714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714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डॉ</w:t>
      </w:r>
      <w:r w:rsidRPr="002714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2714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</w:t>
      </w:r>
      <w:r w:rsidRPr="002714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.</w:t>
      </w:r>
      <w:r w:rsidRPr="002714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पी</w:t>
      </w:r>
      <w:r w:rsidRPr="002714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.</w:t>
      </w:r>
      <w:r w:rsidRPr="002714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जे</w:t>
      </w:r>
      <w:r w:rsidRPr="002714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2714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अब्दुल</w:t>
      </w:r>
      <w:r w:rsidRPr="002714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714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कलाम</w:t>
      </w:r>
      <w:r w:rsidRPr="002714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714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द्वीप</w:t>
      </w:r>
      <w:r w:rsidRPr="002714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714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2714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714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2714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714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2714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714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</w:p>
    <w:p w14:paraId="548735EE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2714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91567">
        <w:rPr>
          <w:rFonts w:ascii="Kokila" w:hAnsi="Kokila" w:cs="Kokila"/>
          <w:b/>
          <w:bCs/>
          <w:color w:val="000099"/>
          <w:sz w:val="82"/>
          <w:szCs w:val="82"/>
        </w:rPr>
        <w:t>Select the correct statement regarding the recent successful test of the Agni missile—</w:t>
      </w:r>
      <w:r w:rsidRPr="0027141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 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it was tested from Dr. A. P. </w:t>
      </w:r>
      <w:proofErr w:type="gramStart"/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J. Abdul Kalam island</w:t>
      </w:r>
      <w:proofErr w:type="gramEnd"/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, Odisha.</w:t>
      </w:r>
    </w:p>
    <w:p w14:paraId="622CBBB5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6929FD32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3E224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11: </w:t>
      </w:r>
      <w:r w:rsidRPr="00E44F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E44F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44F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E44F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44F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E44F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2026 </w:t>
      </w:r>
      <w:r w:rsidRPr="00E44F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E44F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44F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E44F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44F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मेटियोरिटिकल</w:t>
      </w:r>
      <w:r w:rsidRPr="00E44F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44F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सोसाइटी</w:t>
      </w:r>
      <w:r w:rsidRPr="00E44F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44F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E44F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44F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फेलो</w:t>
      </w:r>
      <w:r w:rsidRPr="00E44F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44F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किसे</w:t>
      </w:r>
      <w:r w:rsidRPr="00E44F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44F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चुना</w:t>
      </w:r>
      <w:r w:rsidRPr="00E44F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44F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E44F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44F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E44FEC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E44F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कुलजीत</w:t>
      </w:r>
      <w:r w:rsidRPr="00E44F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44F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कौर</w:t>
      </w:r>
      <w:r w:rsidRPr="00E44F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44F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मरहास</w:t>
      </w:r>
    </w:p>
    <w:p w14:paraId="0AE35D54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E44FE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F91567">
        <w:rPr>
          <w:rFonts w:ascii="Kokila" w:hAnsi="Kokila" w:cs="Kokila"/>
          <w:b/>
          <w:bCs/>
          <w:color w:val="000099"/>
          <w:sz w:val="82"/>
          <w:szCs w:val="82"/>
        </w:rPr>
        <w:t xml:space="preserve">Who was recently elected as a Fellow of The Meteoritical Society for </w:t>
      </w:r>
      <w:r w:rsidRPr="00F91567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F91567">
        <w:rPr>
          <w:rFonts w:ascii="Kokila" w:hAnsi="Kokila" w:cs="Kokila"/>
          <w:b/>
          <w:bCs/>
          <w:color w:val="000099"/>
          <w:sz w:val="82"/>
          <w:szCs w:val="82"/>
        </w:rPr>
        <w:t>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E44FE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Kuljeet Kaur </w:t>
      </w:r>
      <w:proofErr w:type="spellStart"/>
      <w:r w:rsidRPr="00E44FEC">
        <w:rPr>
          <w:rFonts w:ascii="Kokila" w:hAnsi="Kokila" w:cs="Kokila"/>
          <w:b/>
          <w:bCs/>
          <w:color w:val="000000" w:themeColor="text1"/>
          <w:sz w:val="82"/>
          <w:szCs w:val="82"/>
        </w:rPr>
        <w:t>Marhas</w:t>
      </w:r>
      <w:proofErr w:type="spellEnd"/>
    </w:p>
    <w:p w14:paraId="4F802426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277E81">
        <w:rPr>
          <w:rFonts w:ascii="Kokila" w:hAnsi="Kokila" w:cs="Kokila"/>
          <w:b/>
          <w:bCs/>
          <w:color w:val="000000" w:themeColor="text1"/>
          <w:sz w:val="82"/>
          <w:szCs w:val="82"/>
        </w:rPr>
        <w:lastRenderedPageBreak/>
        <w:t xml:space="preserve">12: </w:t>
      </w:r>
      <w:r w:rsidRPr="008651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8651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651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8651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651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8651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651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सरदार</w:t>
      </w:r>
      <w:r w:rsidRPr="008651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651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पटेल</w:t>
      </w:r>
      <w:r w:rsidRPr="008651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651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सहकारी</w:t>
      </w:r>
      <w:r w:rsidRPr="008651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651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डेयरी</w:t>
      </w:r>
      <w:r w:rsidRPr="008651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651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फेडरेशन</w:t>
      </w:r>
      <w:r w:rsidRPr="008651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8651C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SPCDF) </w:t>
      </w:r>
      <w:r w:rsidRPr="008651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8651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651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पहला</w:t>
      </w:r>
      <w:r w:rsidRPr="008651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651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अध्यक्ष</w:t>
      </w:r>
      <w:r w:rsidRPr="008651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651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किसे</w:t>
      </w:r>
      <w:r w:rsidRPr="008651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651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चुना</w:t>
      </w:r>
      <w:r w:rsidRPr="008651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651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8651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651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8651C4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8651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जयेन</w:t>
      </w:r>
      <w:r w:rsidRPr="008651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651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मेहता</w:t>
      </w:r>
    </w:p>
    <w:p w14:paraId="01F7AE55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651C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F91567">
        <w:rPr>
          <w:rFonts w:ascii="Kokila" w:hAnsi="Kokila" w:cs="Kokila"/>
          <w:b/>
          <w:bCs/>
          <w:color w:val="000099"/>
          <w:sz w:val="82"/>
          <w:szCs w:val="82"/>
        </w:rPr>
        <w:t xml:space="preserve">Who was recently elected as the first Chairman of the Sardar Patel Cooperative Dairy Federation (SPCDF)? </w:t>
      </w:r>
      <w:r w:rsidRPr="008651C4">
        <w:rPr>
          <w:rFonts w:ascii="Kokila" w:hAnsi="Kokila" w:cs="Kokila"/>
          <w:b/>
          <w:bCs/>
          <w:color w:val="000000" w:themeColor="text1"/>
          <w:sz w:val="82"/>
          <w:szCs w:val="82"/>
        </w:rPr>
        <w:t>Jayen Mehta</w:t>
      </w:r>
    </w:p>
    <w:p w14:paraId="15E7B545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7521C8FE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FB413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13: </w:t>
      </w:r>
      <w:r w:rsidRPr="00AB4AA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AB4AA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B4AA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AB4AA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B4AA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AB4AA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B4AA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आर्चीबाल्ड</w:t>
      </w:r>
      <w:r w:rsidRPr="00AB4AA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B4AA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पुरस्कार</w:t>
      </w:r>
      <w:r w:rsidRPr="00AB4AA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2026 </w:t>
      </w:r>
      <w:r w:rsidRPr="00AB4AA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किसने</w:t>
      </w:r>
      <w:r w:rsidRPr="00AB4AA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B4AA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जीता</w:t>
      </w:r>
      <w:r w:rsidRPr="00AB4AA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B4AA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AB4AA8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AB4AA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रिचर्ड</w:t>
      </w:r>
      <w:r w:rsidRPr="00AB4AA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B4AA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लेवर</w:t>
      </w:r>
    </w:p>
    <w:p w14:paraId="2C28C092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B4AA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F91567">
        <w:rPr>
          <w:rFonts w:ascii="Kokila" w:hAnsi="Kokila" w:cs="Kokila"/>
          <w:b/>
          <w:bCs/>
          <w:color w:val="000099"/>
          <w:sz w:val="82"/>
          <w:szCs w:val="82"/>
        </w:rPr>
        <w:t xml:space="preserve">Who recently won the Archibald Prize </w:t>
      </w:r>
      <w:r w:rsidRPr="00F91567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F91567">
        <w:rPr>
          <w:rFonts w:ascii="Kokila" w:hAnsi="Kokila" w:cs="Kokila"/>
          <w:b/>
          <w:bCs/>
          <w:color w:val="000099"/>
          <w:sz w:val="82"/>
          <w:szCs w:val="82"/>
        </w:rPr>
        <w:t>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AB4AA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Richard Lewer  </w:t>
      </w:r>
    </w:p>
    <w:p w14:paraId="3270641A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1CBD02BA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3A47B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14: </w:t>
      </w:r>
      <w:r w:rsidRPr="00EF5C5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EF5C5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F5C5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EF5C5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F5C5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EF5C5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F5C5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वन</w:t>
      </w:r>
      <w:r w:rsidRPr="00EF5C5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Pr="00EF5C5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टाइम</w:t>
      </w:r>
      <w:r w:rsidRPr="00EF5C5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F5C5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ट्रैफिक</w:t>
      </w:r>
      <w:r w:rsidRPr="00EF5C5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F5C5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चालान</w:t>
      </w:r>
      <w:r w:rsidRPr="00EF5C5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F5C5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निपटान</w:t>
      </w:r>
      <w:r w:rsidRPr="00EF5C5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F5C5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योजना</w:t>
      </w:r>
      <w:r w:rsidRPr="00EF5C5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F5C5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किसने</w:t>
      </w:r>
      <w:r w:rsidRPr="00EF5C5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F5C5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शुरू</w:t>
      </w:r>
      <w:r w:rsidRPr="00EF5C5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F5C5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EF5C5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F5C5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EF5C5B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EF5C5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बिहार</w:t>
      </w:r>
      <w:r w:rsidRPr="00EF5C5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1A1E65C6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F5C5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F91567">
        <w:rPr>
          <w:rFonts w:ascii="Kokila" w:hAnsi="Kokila" w:cs="Kokila"/>
          <w:b/>
          <w:bCs/>
          <w:color w:val="000099"/>
          <w:sz w:val="82"/>
          <w:szCs w:val="82"/>
        </w:rPr>
        <w:t xml:space="preserve">Who recently launched a One-Time Traffic Challan Settlement Scheme? </w:t>
      </w:r>
      <w:r w:rsidRPr="00EF5C5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Bihar   </w:t>
      </w:r>
    </w:p>
    <w:p w14:paraId="1B332C5B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15396738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 xml:space="preserve">15. </w:t>
      </w:r>
      <w:r w:rsidRPr="000C2D2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0C2D2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C2D2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0C2D2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C2D2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0C2D2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2026 </w:t>
      </w:r>
      <w:r w:rsidRPr="000C2D2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टेक्सास</w:t>
      </w:r>
      <w:r w:rsidRPr="000C2D2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C2D2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इनोवेशन</w:t>
      </w:r>
      <w:r w:rsidRPr="000C2D2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C2D2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कॉन्फ्रेंस</w:t>
      </w:r>
      <w:r w:rsidRPr="000C2D2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C2D2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0C2D2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C2D2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अवार्ड्स</w:t>
      </w:r>
      <w:r w:rsidRPr="000C2D2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C2D2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0C2D2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‘</w:t>
      </w:r>
      <w:r w:rsidRPr="000C2D2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यूनिवर्सिटी</w:t>
      </w:r>
      <w:r w:rsidRPr="000C2D2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C2D2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इनोवेटर</w:t>
      </w:r>
      <w:r w:rsidRPr="000C2D2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C2D2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अवार्ड</w:t>
      </w:r>
      <w:r w:rsidRPr="000C2D24">
        <w:rPr>
          <w:rFonts w:ascii="Kokila" w:hAnsi="Kokila" w:cs="Kokila" w:hint="eastAsia"/>
          <w:b/>
          <w:bCs/>
          <w:color w:val="000000" w:themeColor="text1"/>
          <w:sz w:val="82"/>
          <w:szCs w:val="82"/>
          <w:cs/>
          <w:lang w:bidi="hi-IN"/>
        </w:rPr>
        <w:t>’</w:t>
      </w:r>
      <w:r w:rsidRPr="000C2D2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C2D2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0C2D2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C2D2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किसे</w:t>
      </w:r>
      <w:r w:rsidRPr="000C2D2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C2D2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सम्मानित</w:t>
      </w:r>
      <w:r w:rsidRPr="000C2D2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C2D2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0C2D2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C2D2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0C2D2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C2D2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0C2D24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0C2D2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डॉ</w:t>
      </w:r>
      <w:r w:rsidRPr="000C2D2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0C2D2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शेखर</w:t>
      </w:r>
      <w:r w:rsidRPr="000C2D2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C2D2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सुमन</w:t>
      </w:r>
    </w:p>
    <w:p w14:paraId="56397FBF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C2D2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F91567">
        <w:rPr>
          <w:rFonts w:ascii="Kokila" w:hAnsi="Kokila" w:cs="Kokila"/>
          <w:b/>
          <w:bCs/>
          <w:color w:val="000099"/>
          <w:sz w:val="82"/>
          <w:szCs w:val="82"/>
        </w:rPr>
        <w:t xml:space="preserve">Who was recently honored with the ‘University Innovator Award’ at the </w:t>
      </w:r>
      <w:r w:rsidRPr="00F91567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2026 </w:t>
      </w:r>
      <w:r w:rsidRPr="00F91567">
        <w:rPr>
          <w:rFonts w:ascii="Kokila" w:hAnsi="Kokila" w:cs="Kokila"/>
          <w:b/>
          <w:bCs/>
          <w:color w:val="000099"/>
          <w:sz w:val="82"/>
          <w:szCs w:val="82"/>
        </w:rPr>
        <w:t>Texas Innovation Conference and Awards?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0C2D24">
        <w:rPr>
          <w:rFonts w:ascii="Kokila" w:hAnsi="Kokila" w:cs="Kokila"/>
          <w:b/>
          <w:bCs/>
          <w:color w:val="000000" w:themeColor="text1"/>
          <w:sz w:val="82"/>
          <w:szCs w:val="82"/>
        </w:rPr>
        <w:t>Dr. Shekhar Suman</w:t>
      </w:r>
    </w:p>
    <w:p w14:paraId="76E6A943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09F8583E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2057B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16: </w:t>
      </w:r>
      <w:r w:rsidRPr="003C5A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3C5A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C5A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3C5A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C5A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3C5A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C5A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Pr="003C5A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C5A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देश</w:t>
      </w:r>
      <w:r w:rsidRPr="003C5A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C5A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3C5A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C5A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मई</w:t>
      </w:r>
      <w:r w:rsidRPr="003C5A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2025 </w:t>
      </w:r>
      <w:r w:rsidRPr="003C5A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3C5A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C5A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Pr="003C5A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Pr="003C5A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पाकिस्तान</w:t>
      </w:r>
      <w:r w:rsidRPr="003C5A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C5A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संघर्ष</w:t>
      </w:r>
      <w:r w:rsidRPr="003C5A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C5A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3C5A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C5A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दौरान</w:t>
      </w:r>
      <w:r w:rsidRPr="003C5A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C5A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पाकिस्तान</w:t>
      </w:r>
      <w:r w:rsidRPr="003C5A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C5A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3C5A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C5A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साइट</w:t>
      </w:r>
      <w:r w:rsidRPr="003C5A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C5A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Pr="003C5A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C5A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तकनीकी</w:t>
      </w:r>
      <w:r w:rsidRPr="003C5A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C5A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सहायता</w:t>
      </w:r>
      <w:r w:rsidRPr="003C5A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C5A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प्रदान</w:t>
      </w:r>
      <w:r w:rsidRPr="003C5A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C5A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करने</w:t>
      </w:r>
      <w:r w:rsidRPr="003C5A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C5A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3C5A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C5A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पुष्टि</w:t>
      </w:r>
      <w:r w:rsidRPr="003C5A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C5A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3C5A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C5A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3C5AB7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3C5AB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चीन</w:t>
      </w:r>
      <w:r w:rsidRPr="003C5AB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175E0164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91567">
        <w:rPr>
          <w:rFonts w:ascii="Kokila" w:hAnsi="Kokila" w:cs="Kokila"/>
          <w:b/>
          <w:bCs/>
          <w:color w:val="000099"/>
          <w:sz w:val="82"/>
          <w:szCs w:val="82"/>
        </w:rPr>
        <w:lastRenderedPageBreak/>
        <w:t xml:space="preserve"> Which country recently confirmed that it provided on-site technical assistance to Pakistan during the India-Pakistan conflict in May </w:t>
      </w:r>
      <w:r w:rsidRPr="00F91567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2025</w:t>
      </w:r>
      <w:r w:rsidRPr="00F91567">
        <w:rPr>
          <w:rFonts w:ascii="Kokila" w:hAnsi="Kokila" w:cs="Kokila"/>
          <w:b/>
          <w:bCs/>
          <w:color w:val="000099"/>
          <w:sz w:val="82"/>
          <w:szCs w:val="82"/>
        </w:rPr>
        <w:t xml:space="preserve">? </w:t>
      </w:r>
      <w:r w:rsidRPr="003C5AB7">
        <w:rPr>
          <w:rFonts w:ascii="Kokila" w:hAnsi="Kokila" w:cs="Kokila"/>
          <w:b/>
          <w:bCs/>
          <w:color w:val="000000" w:themeColor="text1"/>
          <w:sz w:val="82"/>
          <w:szCs w:val="82"/>
        </w:rPr>
        <w:t>China</w:t>
      </w:r>
    </w:p>
    <w:p w14:paraId="0C681C05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1079242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9C2AE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17: </w:t>
      </w:r>
      <w:r w:rsidRPr="009C2A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9C2A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C2A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9C2A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C2A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9C2A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C2A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अंतर्राष्ट्रीय</w:t>
      </w:r>
      <w:r w:rsidRPr="009C2A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C2A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ओलंपिक</w:t>
      </w:r>
      <w:r w:rsidRPr="009C2A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C2A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समिति</w:t>
      </w:r>
      <w:r w:rsidRPr="009C2A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9C2AE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IOC) </w:t>
      </w:r>
      <w:r w:rsidRPr="009C2A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9C2A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C2AE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LA 2028 </w:t>
      </w:r>
      <w:r w:rsidRPr="009C2A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ओलंपिक</w:t>
      </w:r>
      <w:r w:rsidRPr="009C2A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C2A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9C2A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C2A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9C2A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C2A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Pr="009C2A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C2A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देश</w:t>
      </w:r>
      <w:r w:rsidRPr="009C2A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C2A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9C2A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C2A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खिलाड़ियों</w:t>
      </w:r>
      <w:r w:rsidRPr="009C2A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C2A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Pr="009C2A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C2A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प्रतिबंधों</w:t>
      </w:r>
      <w:r w:rsidRPr="009C2A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C2A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9C2A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C2A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आधिकारिक</w:t>
      </w:r>
      <w:r w:rsidRPr="009C2A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C2A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रूप</w:t>
      </w:r>
      <w:r w:rsidRPr="009C2A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C2A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9C2A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C2A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हटाया</w:t>
      </w:r>
      <w:r w:rsidRPr="009C2AE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C2A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9C2AE1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9C2AE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बेलारूस</w:t>
      </w:r>
    </w:p>
    <w:p w14:paraId="6A82A86B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C2AE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7A04CA">
        <w:rPr>
          <w:rFonts w:ascii="Kokila" w:hAnsi="Kokila" w:cs="Kokila"/>
          <w:b/>
          <w:bCs/>
          <w:color w:val="000099"/>
          <w:sz w:val="82"/>
          <w:szCs w:val="82"/>
        </w:rPr>
        <w:t xml:space="preserve">Which country's athletes recently had the restrictions imposed upon them for the LA 2028 Olympics officially lifted by the International Olympic Committee (IOC)? </w:t>
      </w:r>
      <w:r w:rsidRPr="009C2AE1">
        <w:rPr>
          <w:rFonts w:ascii="Kokila" w:hAnsi="Kokila" w:cs="Kokila"/>
          <w:b/>
          <w:bCs/>
          <w:color w:val="000000" w:themeColor="text1"/>
          <w:sz w:val="82"/>
          <w:szCs w:val="82"/>
        </w:rPr>
        <w:t>Belarus</w:t>
      </w:r>
    </w:p>
    <w:p w14:paraId="318404C9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30B86CC9" w14:textId="77777777" w:rsidR="00FD66B3" w:rsidRDefault="00FD66B3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2E3225B9" w14:textId="77777777" w:rsidR="00FD66B3" w:rsidRDefault="00FD66B3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54DE07B7" w14:textId="77777777" w:rsidR="00FD66B3" w:rsidRDefault="00FD66B3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64DAEBB1" w14:textId="77777777" w:rsidR="00FD66B3" w:rsidRPr="00205EFB" w:rsidRDefault="00FD66B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val="en-IN" w:bidi="hi-IN"/>
        </w:rPr>
      </w:pPr>
      <w:r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>21 JULY</w:t>
      </w:r>
      <w:r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</w:t>
      </w:r>
      <w:r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</w:rPr>
        <w:t>2026</w:t>
      </w:r>
      <w:r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</w:t>
      </w:r>
      <w:r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val="en-IN" w:bidi="hi-IN"/>
        </w:rPr>
        <w:t>Revision</w:t>
      </w:r>
    </w:p>
    <w:p w14:paraId="3D90DAF0" w14:textId="77777777" w:rsidR="00FD66B3" w:rsidRPr="00997552" w:rsidRDefault="00FD66B3" w:rsidP="00FD66B3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792C09C4" w14:textId="77777777" w:rsidR="00FD66B3" w:rsidRDefault="00FD66B3" w:rsidP="00FD66B3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297FA994" w14:textId="77777777" w:rsidR="00FD66B3" w:rsidRPr="00997552" w:rsidRDefault="00FD66B3" w:rsidP="00FD66B3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21995288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</w:p>
    <w:p w14:paraId="11FFF4FD" w14:textId="77777777" w:rsidR="00FD66B3" w:rsidRDefault="00FD66B3" w:rsidP="00FD66B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23664FA0" w14:textId="77777777" w:rsidR="00FD66B3" w:rsidRPr="00C078E9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bookmarkStart w:id="7" w:name="_Hlk233202953"/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Q.1: 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C078E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बिहार की पहली नदी जोड़ो परियोजना 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का शुभारंभ किस परियोजना के रूप में किया गया है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C078E9">
        <w:rPr>
          <w:rFonts w:ascii="Kokila" w:hAnsi="Kokila" w:cs="Kokila"/>
          <w:b/>
          <w:bCs/>
          <w:color w:val="000099"/>
          <w:sz w:val="82"/>
          <w:szCs w:val="82"/>
        </w:rPr>
        <w:t>Which project has recently been launched as Bihar's first River Linking Project?</w:t>
      </w:r>
    </w:p>
    <w:p w14:paraId="27096C11" w14:textId="77777777" w:rsidR="00FD66B3" w:rsidRPr="00C078E9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F8391D5" w14:textId="77777777" w:rsidR="00FD66B3" w:rsidRPr="00C078E9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बेलवा–मीनापुर लिंक चैनल </w:t>
      </w:r>
      <w:proofErr w:type="spellStart"/>
      <w:r w:rsidRPr="00C078E9">
        <w:rPr>
          <w:rFonts w:ascii="Kokila" w:hAnsi="Kokila" w:cs="Kokila"/>
          <w:b/>
          <w:bCs/>
          <w:color w:val="000099"/>
          <w:sz w:val="82"/>
          <w:szCs w:val="82"/>
        </w:rPr>
        <w:t>Belwa</w:t>
      </w:r>
      <w:proofErr w:type="spellEnd"/>
      <w:r w:rsidRPr="00C078E9">
        <w:rPr>
          <w:rFonts w:ascii="Kokila" w:hAnsi="Kokila" w:cs="Kokila"/>
          <w:b/>
          <w:bCs/>
          <w:color w:val="000099"/>
          <w:sz w:val="82"/>
          <w:szCs w:val="82"/>
        </w:rPr>
        <w:t>–</w:t>
      </w:r>
      <w:proofErr w:type="spellStart"/>
      <w:r w:rsidRPr="00C078E9">
        <w:rPr>
          <w:rFonts w:ascii="Kokila" w:hAnsi="Kokila" w:cs="Kokila"/>
          <w:b/>
          <w:bCs/>
          <w:color w:val="000099"/>
          <w:sz w:val="82"/>
          <w:szCs w:val="82"/>
        </w:rPr>
        <w:t>Minapur</w:t>
      </w:r>
      <w:proofErr w:type="spellEnd"/>
      <w:r w:rsidRPr="00C078E9">
        <w:rPr>
          <w:rFonts w:ascii="Kokila" w:hAnsi="Kokila" w:cs="Kokila"/>
          <w:b/>
          <w:bCs/>
          <w:color w:val="000099"/>
          <w:sz w:val="82"/>
          <w:szCs w:val="82"/>
        </w:rPr>
        <w:t xml:space="preserve"> Link Channel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657E610F" w14:textId="77777777" w:rsidR="00FD66B3" w:rsidRPr="00C078E9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गंगा–सोन लिंक परियोजना </w:t>
      </w:r>
      <w:r w:rsidRPr="00C078E9">
        <w:rPr>
          <w:rFonts w:ascii="Kokila" w:hAnsi="Kokila" w:cs="Kokila"/>
          <w:b/>
          <w:bCs/>
          <w:color w:val="000099"/>
          <w:sz w:val="82"/>
          <w:szCs w:val="82"/>
        </w:rPr>
        <w:t>Ganga–Son Link Project</w:t>
      </w:r>
    </w:p>
    <w:p w14:paraId="3C5E5DA2" w14:textId="77777777" w:rsidR="00FD66B3" w:rsidRPr="00C078E9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कोसी–गंडक लिंक परियोजना </w:t>
      </w:r>
      <w:r w:rsidRPr="00C078E9">
        <w:rPr>
          <w:rFonts w:ascii="Kokila" w:hAnsi="Kokila" w:cs="Kokila"/>
          <w:b/>
          <w:bCs/>
          <w:color w:val="000099"/>
          <w:sz w:val="82"/>
          <w:szCs w:val="82"/>
        </w:rPr>
        <w:t>Kosi–Gandak Link Project</w:t>
      </w:r>
    </w:p>
    <w:p w14:paraId="0B3AD9E2" w14:textId="77777777" w:rsidR="00FD66B3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बागमती–कमला लिंक परियोजना </w:t>
      </w:r>
      <w:r w:rsidRPr="00C078E9">
        <w:rPr>
          <w:rFonts w:ascii="Kokila" w:hAnsi="Kokila" w:cs="Kokila"/>
          <w:b/>
          <w:bCs/>
          <w:color w:val="000099"/>
          <w:sz w:val="82"/>
          <w:szCs w:val="82"/>
        </w:rPr>
        <w:t>Bagmati–Kamla Link Project</w:t>
      </w:r>
      <w:r w:rsidRPr="00C078E9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 xml:space="preserve"> </w:t>
      </w:r>
    </w:p>
    <w:p w14:paraId="6BC57842" w14:textId="77777777" w:rsidR="00FD66B3" w:rsidRPr="00C078E9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2: 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C078E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भारत के पहले कृत्रिम बुद्धिमत्ता (</w:t>
      </w:r>
      <w:r w:rsidRPr="00C078E9">
        <w:rPr>
          <w:rFonts w:ascii="Kokila" w:hAnsi="Kokila" w:cs="Kokila"/>
          <w:b/>
          <w:bCs/>
          <w:color w:val="C00000"/>
          <w:sz w:val="82"/>
          <w:szCs w:val="82"/>
        </w:rPr>
        <w:t xml:space="preserve">AI) </w:t>
      </w:r>
      <w:r w:rsidRPr="00C078E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एकीकृत वर्टिकल विश्वविद्यालय परिसर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का उद्घाटन कहाँ किया गया है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C078E9">
        <w:rPr>
          <w:rFonts w:ascii="Kokila" w:hAnsi="Kokila" w:cs="Kokila"/>
          <w:b/>
          <w:bCs/>
          <w:color w:val="000099"/>
          <w:sz w:val="82"/>
          <w:szCs w:val="82"/>
        </w:rPr>
        <w:t>Where has India's first AI-integrated vertical university campus been inaugurated recently?</w:t>
      </w:r>
    </w:p>
    <w:p w14:paraId="11A36EEB" w14:textId="77777777" w:rsidR="00FD66B3" w:rsidRPr="00C078E9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5E2F96C" w14:textId="77777777" w:rsidR="00FD66B3" w:rsidRPr="00C078E9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बेंगलुरु </w:t>
      </w:r>
      <w:r w:rsidRPr="00C078E9">
        <w:rPr>
          <w:rFonts w:ascii="Kokila" w:hAnsi="Kokila" w:cs="Kokila"/>
          <w:b/>
          <w:bCs/>
          <w:color w:val="000099"/>
          <w:sz w:val="82"/>
          <w:szCs w:val="82"/>
        </w:rPr>
        <w:t>Bengaluru</w:t>
      </w:r>
    </w:p>
    <w:p w14:paraId="2F878C16" w14:textId="77777777" w:rsidR="00FD66B3" w:rsidRPr="00C078E9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पुणे </w:t>
      </w:r>
      <w:r w:rsidRPr="00C078E9">
        <w:rPr>
          <w:rFonts w:ascii="Kokila" w:hAnsi="Kokila" w:cs="Kokila"/>
          <w:b/>
          <w:bCs/>
          <w:color w:val="000099"/>
          <w:sz w:val="82"/>
          <w:szCs w:val="82"/>
        </w:rPr>
        <w:t>Pune</w:t>
      </w:r>
    </w:p>
    <w:p w14:paraId="7E15F863" w14:textId="77777777" w:rsidR="00FD66B3" w:rsidRPr="00C078E9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हैदराबाद </w:t>
      </w:r>
      <w:r w:rsidRPr="00C078E9">
        <w:rPr>
          <w:rFonts w:ascii="Kokila" w:hAnsi="Kokila" w:cs="Kokila"/>
          <w:b/>
          <w:bCs/>
          <w:color w:val="000099"/>
          <w:sz w:val="82"/>
          <w:szCs w:val="82"/>
        </w:rPr>
        <w:t>Hyderabad</w:t>
      </w:r>
    </w:p>
    <w:p w14:paraId="2BE6EA59" w14:textId="77777777" w:rsidR="00FD66B3" w:rsidRPr="008E3570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चेन्नई </w:t>
      </w:r>
      <w:r w:rsidRPr="00C078E9">
        <w:rPr>
          <w:rFonts w:ascii="Kokila" w:hAnsi="Kokila" w:cs="Kokila"/>
          <w:b/>
          <w:bCs/>
          <w:color w:val="000099"/>
          <w:sz w:val="82"/>
          <w:szCs w:val="82"/>
        </w:rPr>
        <w:t>Chennai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54B91FE3" w14:textId="77777777" w:rsidR="00FD66B3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5D093336" w14:textId="77777777" w:rsidR="00FD66B3" w:rsidRPr="00C078E9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3:</w:t>
      </w:r>
      <w:r w:rsidRPr="00C078E9">
        <w:rPr>
          <w:color w:val="000000" w:themeColor="text1"/>
          <w:sz w:val="82"/>
          <w:szCs w:val="82"/>
          <w:lang w:bidi="hi-IN"/>
        </w:rPr>
        <w:t xml:space="preserve"> 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C078E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समान नागरिक संहिता (</w:t>
      </w:r>
      <w:r w:rsidRPr="00C078E9">
        <w:rPr>
          <w:rFonts w:ascii="Kokila" w:hAnsi="Kokila" w:cs="Kokila"/>
          <w:b/>
          <w:bCs/>
          <w:color w:val="C00000"/>
          <w:sz w:val="82"/>
          <w:szCs w:val="82"/>
        </w:rPr>
        <w:t xml:space="preserve">UCC) </w:t>
      </w:r>
      <w:r w:rsidRPr="00C078E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विधेयक के प्रारूप 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को किस राज्य मंत्रिमंडल ने मंजूरी दी है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C078E9">
        <w:rPr>
          <w:rFonts w:ascii="Kokila" w:hAnsi="Kokila" w:cs="Kokila"/>
          <w:b/>
          <w:bCs/>
          <w:color w:val="000099"/>
          <w:sz w:val="82"/>
          <w:szCs w:val="82"/>
        </w:rPr>
        <w:t>Which state cabinet has recently approved the draft of the Uniform Civil Code (UCC) Bill?</w:t>
      </w:r>
    </w:p>
    <w:p w14:paraId="44FE8019" w14:textId="77777777" w:rsidR="00FD66B3" w:rsidRPr="00C078E9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उत्तराखंड </w:t>
      </w:r>
      <w:r w:rsidRPr="00C078E9">
        <w:rPr>
          <w:rFonts w:ascii="Kokila" w:hAnsi="Kokila" w:cs="Kokila"/>
          <w:b/>
          <w:bCs/>
          <w:color w:val="000099"/>
          <w:sz w:val="82"/>
          <w:szCs w:val="82"/>
        </w:rPr>
        <w:t>Uttarakhand</w:t>
      </w:r>
    </w:p>
    <w:p w14:paraId="728524FB" w14:textId="77777777" w:rsidR="00FD66B3" w:rsidRPr="00C078E9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</w:rPr>
        <w:t>b)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मध्य प्रदेश </w:t>
      </w:r>
      <w:r w:rsidRPr="00C078E9">
        <w:rPr>
          <w:rFonts w:ascii="Kokila" w:hAnsi="Kokila" w:cs="Kokila"/>
          <w:b/>
          <w:bCs/>
          <w:color w:val="000099"/>
          <w:sz w:val="82"/>
          <w:szCs w:val="82"/>
        </w:rPr>
        <w:t>Madhya Pradesh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78E8B295" w14:textId="77777777" w:rsidR="00FD66B3" w:rsidRPr="00C078E9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गुजरात </w:t>
      </w:r>
      <w:r w:rsidRPr="00C078E9">
        <w:rPr>
          <w:rFonts w:ascii="Kokila" w:hAnsi="Kokila" w:cs="Kokila"/>
          <w:b/>
          <w:bCs/>
          <w:color w:val="000099"/>
          <w:sz w:val="82"/>
          <w:szCs w:val="82"/>
        </w:rPr>
        <w:t>Gujarat</w:t>
      </w:r>
    </w:p>
    <w:p w14:paraId="1217F2A5" w14:textId="77777777" w:rsidR="00FD66B3" w:rsidRPr="00C078E9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C078E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उत्तर प्रदेश </w:t>
      </w:r>
      <w:r w:rsidRPr="00C078E9">
        <w:rPr>
          <w:rFonts w:ascii="Kokila" w:hAnsi="Kokila" w:cs="Kokila"/>
          <w:b/>
          <w:bCs/>
          <w:color w:val="000099"/>
          <w:sz w:val="82"/>
          <w:szCs w:val="82"/>
        </w:rPr>
        <w:t>Uttar Pradesh</w:t>
      </w:r>
    </w:p>
    <w:p w14:paraId="3BC468CD" w14:textId="77777777" w:rsidR="00FD66B3" w:rsidRPr="004239FC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78F55789" w14:textId="77777777" w:rsidR="00FD66B3" w:rsidRPr="0020012F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  <w:r w:rsidRPr="0020012F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4: </w:t>
      </w:r>
      <w:r w:rsidRPr="0020012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20012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ज्ञान भारतम मिशन के अंतर्गत 12 लाख पांडुलिपियों का सत्यापन </w:t>
      </w:r>
      <w:r w:rsidRPr="0020012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कर देश में प्रथम स्थान किस राज्य ने प्राप्त किया है</w:t>
      </w:r>
      <w:r w:rsidRPr="0020012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20012F">
        <w:rPr>
          <w:rFonts w:ascii="Kokila" w:hAnsi="Kokila" w:cs="Kokila"/>
          <w:b/>
          <w:bCs/>
          <w:color w:val="000099"/>
          <w:sz w:val="82"/>
          <w:szCs w:val="82"/>
        </w:rPr>
        <w:t xml:space="preserve">Which state has recently secured the first position in India by verifying </w:t>
      </w:r>
      <w:r w:rsidRPr="0020012F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1.2</w:t>
      </w:r>
      <w:r w:rsidRPr="0020012F">
        <w:rPr>
          <w:rFonts w:ascii="Kokila" w:hAnsi="Kokila" w:cs="Kokila"/>
          <w:b/>
          <w:bCs/>
          <w:color w:val="000099"/>
          <w:sz w:val="82"/>
          <w:szCs w:val="82"/>
        </w:rPr>
        <w:t xml:space="preserve"> million manuscripts under the Gyan </w:t>
      </w:r>
      <w:proofErr w:type="spellStart"/>
      <w:r w:rsidRPr="0020012F">
        <w:rPr>
          <w:rFonts w:ascii="Kokila" w:hAnsi="Kokila" w:cs="Kokila"/>
          <w:b/>
          <w:bCs/>
          <w:color w:val="000099"/>
          <w:sz w:val="82"/>
          <w:szCs w:val="82"/>
        </w:rPr>
        <w:t>Bharatam</w:t>
      </w:r>
      <w:proofErr w:type="spellEnd"/>
      <w:r w:rsidRPr="0020012F">
        <w:rPr>
          <w:rFonts w:ascii="Kokila" w:hAnsi="Kokila" w:cs="Kokila"/>
          <w:b/>
          <w:bCs/>
          <w:color w:val="000099"/>
          <w:sz w:val="82"/>
          <w:szCs w:val="82"/>
        </w:rPr>
        <w:t xml:space="preserve"> Mission?</w:t>
      </w:r>
    </w:p>
    <w:p w14:paraId="772C2584" w14:textId="77777777" w:rsidR="00FD66B3" w:rsidRPr="0020012F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3A837CE" w14:textId="77777777" w:rsidR="00FD66B3" w:rsidRPr="0020012F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0012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20012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उत्तर प्रदेश </w:t>
      </w:r>
      <w:r w:rsidRPr="0020012F">
        <w:rPr>
          <w:rFonts w:ascii="Kokila" w:hAnsi="Kokila" w:cs="Kokila"/>
          <w:b/>
          <w:bCs/>
          <w:color w:val="000099"/>
          <w:sz w:val="82"/>
          <w:szCs w:val="82"/>
        </w:rPr>
        <w:t>Uttar Pradesh</w:t>
      </w:r>
    </w:p>
    <w:p w14:paraId="1771C79C" w14:textId="77777777" w:rsidR="00FD66B3" w:rsidRPr="0020012F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0012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20012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राजस्थान </w:t>
      </w:r>
      <w:r w:rsidRPr="0020012F">
        <w:rPr>
          <w:rFonts w:ascii="Kokila" w:hAnsi="Kokila" w:cs="Kokila"/>
          <w:b/>
          <w:bCs/>
          <w:color w:val="000099"/>
          <w:sz w:val="82"/>
          <w:szCs w:val="82"/>
        </w:rPr>
        <w:t>Rajasthan</w:t>
      </w:r>
    </w:p>
    <w:p w14:paraId="03036333" w14:textId="77777777" w:rsidR="00FD66B3" w:rsidRPr="0020012F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20012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20012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महाराष्ट्र </w:t>
      </w:r>
      <w:r w:rsidRPr="0020012F">
        <w:rPr>
          <w:rFonts w:ascii="Kokila" w:hAnsi="Kokila" w:cs="Kokila"/>
          <w:b/>
          <w:bCs/>
          <w:color w:val="000099"/>
          <w:sz w:val="82"/>
          <w:szCs w:val="82"/>
        </w:rPr>
        <w:t>Maharashtra</w:t>
      </w:r>
    </w:p>
    <w:p w14:paraId="34013F7E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20012F">
        <w:rPr>
          <w:rFonts w:ascii="Kokila" w:hAnsi="Kokila" w:cs="Kokila"/>
          <w:b/>
          <w:bCs/>
          <w:color w:val="000000" w:themeColor="text1"/>
          <w:sz w:val="82"/>
          <w:szCs w:val="82"/>
        </w:rPr>
        <w:t>d)</w:t>
      </w:r>
      <w:r w:rsidRPr="00C6203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0012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मध्य प्रदेश </w:t>
      </w:r>
      <w:r w:rsidRPr="0020012F">
        <w:rPr>
          <w:rFonts w:ascii="Kokila" w:hAnsi="Kokila" w:cs="Kokila"/>
          <w:b/>
          <w:bCs/>
          <w:color w:val="000099"/>
          <w:sz w:val="82"/>
          <w:szCs w:val="82"/>
        </w:rPr>
        <w:t>Madhya Pradesh</w:t>
      </w:r>
      <w:r w:rsidRPr="0020012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2EEDA5CF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6DFEC94B" w14:textId="77777777" w:rsidR="00FD66B3" w:rsidRPr="000650FA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650F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5:</w:t>
      </w:r>
      <w:r w:rsidRPr="000650FA">
        <w:rPr>
          <w:color w:val="000000" w:themeColor="text1"/>
          <w:sz w:val="82"/>
          <w:szCs w:val="82"/>
          <w:lang w:bidi="hi-IN"/>
        </w:rPr>
        <w:t xml:space="preserve"> </w:t>
      </w:r>
      <w:r w:rsidRPr="000650F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हाल ही में प्र</w:t>
      </w:r>
      <w:r w:rsidRPr="000650F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दूषणकारी वाणिज्यिक वाहनों को बीएस-</w:t>
      </w:r>
      <w:r w:rsidRPr="000650FA">
        <w:rPr>
          <w:rFonts w:ascii="Kokila" w:hAnsi="Kokila" w:cs="Kokila"/>
          <w:b/>
          <w:bCs/>
          <w:color w:val="C00000"/>
          <w:sz w:val="82"/>
          <w:szCs w:val="82"/>
        </w:rPr>
        <w:t xml:space="preserve">VI </w:t>
      </w:r>
      <w:r w:rsidRPr="000650F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अथवा इलेक्ट्रिक वाहनों से</w:t>
      </w:r>
      <w:r w:rsidRPr="000650F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बदलने हेतु कौन-सी योजना के परिचालन दिशा-निर्देशों को मंजूरी दी गई है</w:t>
      </w:r>
      <w:r w:rsidRPr="000650F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0650FA">
        <w:rPr>
          <w:rFonts w:ascii="Kokila" w:hAnsi="Kokila" w:cs="Kokila"/>
          <w:b/>
          <w:bCs/>
          <w:color w:val="000099"/>
          <w:sz w:val="82"/>
          <w:szCs w:val="82"/>
        </w:rPr>
        <w:t>Which scheme's operational guidelines have recently been approved to replace polluting commercial vehicles with BS-VI or electric vehicles?</w:t>
      </w:r>
    </w:p>
    <w:p w14:paraId="627D2CF1" w14:textId="77777777" w:rsidR="00FD66B3" w:rsidRPr="000650FA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650FA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0650F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परिवर्तन योजना </w:t>
      </w:r>
      <w:r w:rsidRPr="000650FA">
        <w:rPr>
          <w:rFonts w:ascii="Kokila" w:hAnsi="Kokila" w:cs="Kokila"/>
          <w:b/>
          <w:bCs/>
          <w:color w:val="000099"/>
          <w:sz w:val="82"/>
          <w:szCs w:val="82"/>
        </w:rPr>
        <w:t>PARIVARTAN Scheme</w:t>
      </w:r>
      <w:r w:rsidRPr="000650F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77320C90" w14:textId="77777777" w:rsidR="00FD66B3" w:rsidRPr="000650FA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0650F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0650F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स्वच्छ वाहन योजना </w:t>
      </w:r>
      <w:r w:rsidRPr="000650FA">
        <w:rPr>
          <w:rFonts w:ascii="Kokila" w:hAnsi="Kokila" w:cs="Kokila"/>
          <w:b/>
          <w:bCs/>
          <w:color w:val="000099"/>
          <w:sz w:val="82"/>
          <w:szCs w:val="82"/>
        </w:rPr>
        <w:t>Clean Vehicle Scheme</w:t>
      </w:r>
    </w:p>
    <w:p w14:paraId="5618E98C" w14:textId="77777777" w:rsidR="00FD66B3" w:rsidRPr="000650FA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650F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0650F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राष्ट्रीय ई-गतिशीलता योजना </w:t>
      </w:r>
      <w:r w:rsidRPr="000650FA">
        <w:rPr>
          <w:rFonts w:ascii="Kokila" w:hAnsi="Kokila" w:cs="Kokila"/>
          <w:b/>
          <w:bCs/>
          <w:color w:val="000099"/>
          <w:sz w:val="82"/>
          <w:szCs w:val="82"/>
        </w:rPr>
        <w:t>National E-Mobility Scheme</w:t>
      </w:r>
    </w:p>
    <w:p w14:paraId="14C475CE" w14:textId="77777777" w:rsidR="00FD66B3" w:rsidRPr="000650FA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650F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0650F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हरित परिवहन योजना </w:t>
      </w:r>
      <w:r w:rsidRPr="000650FA">
        <w:rPr>
          <w:rFonts w:ascii="Kokila" w:hAnsi="Kokila" w:cs="Kokila"/>
          <w:b/>
          <w:bCs/>
          <w:color w:val="000099"/>
          <w:sz w:val="82"/>
          <w:szCs w:val="82"/>
        </w:rPr>
        <w:t>Green Transport Scheme</w:t>
      </w:r>
    </w:p>
    <w:p w14:paraId="4FE8206C" w14:textId="77777777" w:rsidR="00FD66B3" w:rsidRPr="008D0D97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D0D97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6: </w:t>
      </w:r>
      <w:r w:rsidRPr="008D0D9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8D0D9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असम में बाढ़ के दौरान राहत एवं बचाव कार्यों के लिए </w:t>
      </w:r>
      <w:r w:rsidRPr="008D0D9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कौन-सा अभियान शुरू किया गया है</w:t>
      </w:r>
      <w:r w:rsidRPr="008D0D9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8D0D97">
        <w:rPr>
          <w:rFonts w:ascii="Kokila" w:hAnsi="Kokila" w:cs="Kokila"/>
          <w:b/>
          <w:bCs/>
          <w:color w:val="000099"/>
          <w:sz w:val="82"/>
          <w:szCs w:val="82"/>
        </w:rPr>
        <w:t>Which operation has recently been launched for flood relief and rescue operations in Assam?</w:t>
      </w:r>
    </w:p>
    <w:p w14:paraId="1730BF1B" w14:textId="77777777" w:rsidR="00FD66B3" w:rsidRPr="008D0D97" w:rsidRDefault="00FD66B3" w:rsidP="00FD66B3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420298D" w14:textId="77777777" w:rsidR="00FD66B3" w:rsidRPr="008D0D97" w:rsidRDefault="00FD66B3" w:rsidP="00FD66B3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D0D9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8D0D9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ऑपरेशन सहायता </w:t>
      </w:r>
      <w:r w:rsidRPr="008D0D97">
        <w:rPr>
          <w:rFonts w:ascii="Kokila" w:hAnsi="Kokila" w:cs="Kokila"/>
          <w:b/>
          <w:bCs/>
          <w:color w:val="000099"/>
          <w:sz w:val="82"/>
          <w:szCs w:val="82"/>
        </w:rPr>
        <w:t xml:space="preserve">Operation </w:t>
      </w:r>
      <w:proofErr w:type="spellStart"/>
      <w:r w:rsidRPr="008D0D97">
        <w:rPr>
          <w:rFonts w:ascii="Kokila" w:hAnsi="Kokila" w:cs="Kokila"/>
          <w:b/>
          <w:bCs/>
          <w:color w:val="000099"/>
          <w:sz w:val="82"/>
          <w:szCs w:val="82"/>
        </w:rPr>
        <w:t>Sahayata</w:t>
      </w:r>
      <w:proofErr w:type="spellEnd"/>
    </w:p>
    <w:p w14:paraId="20E6EFA6" w14:textId="77777777" w:rsidR="00FD66B3" w:rsidRPr="008D0D97" w:rsidRDefault="00FD66B3" w:rsidP="00FD66B3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D0D9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8D0D9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ऑपरेशन सद्भावना </w:t>
      </w:r>
      <w:r w:rsidRPr="008D0D97">
        <w:rPr>
          <w:rFonts w:ascii="Kokila" w:hAnsi="Kokila" w:cs="Kokila"/>
          <w:b/>
          <w:bCs/>
          <w:color w:val="000099"/>
          <w:sz w:val="82"/>
          <w:szCs w:val="82"/>
        </w:rPr>
        <w:t>Operation Sadbhavana</w:t>
      </w:r>
    </w:p>
    <w:p w14:paraId="56847C95" w14:textId="77777777" w:rsidR="00FD66B3" w:rsidRPr="008D0D97" w:rsidRDefault="00FD66B3" w:rsidP="00FD66B3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D0D97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8D0D9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ऑपरेशन जल राहत </w:t>
      </w:r>
      <w:r w:rsidRPr="008D0D97">
        <w:rPr>
          <w:rFonts w:ascii="Kokila" w:hAnsi="Kokila" w:cs="Kokila"/>
          <w:b/>
          <w:bCs/>
          <w:color w:val="000099"/>
          <w:sz w:val="82"/>
          <w:szCs w:val="82"/>
        </w:rPr>
        <w:t>Operation Jal Rahat</w:t>
      </w:r>
      <w:r w:rsidRPr="008D0D9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33AC52B2" w14:textId="77777777" w:rsidR="00FD66B3" w:rsidRPr="008D0D97" w:rsidRDefault="00FD66B3" w:rsidP="00FD66B3">
      <w:pPr>
        <w:spacing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8D0D9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8D0D9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ऑपरेशन जीवन रक्षा </w:t>
      </w:r>
      <w:r w:rsidRPr="008D0D97">
        <w:rPr>
          <w:rFonts w:ascii="Kokila" w:hAnsi="Kokila" w:cs="Kokila"/>
          <w:b/>
          <w:bCs/>
          <w:color w:val="000099"/>
          <w:sz w:val="82"/>
          <w:szCs w:val="82"/>
        </w:rPr>
        <w:t>Operation Jeevan Raksha</w:t>
      </w:r>
    </w:p>
    <w:p w14:paraId="74ED4616" w14:textId="77777777" w:rsidR="00FD66B3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4DA6A883" w14:textId="77777777" w:rsidR="00FD66B3" w:rsidRPr="00394DCB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394DC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7:</w:t>
      </w:r>
      <w:r w:rsidRPr="00394DCB">
        <w:rPr>
          <w:color w:val="000000" w:themeColor="text1"/>
          <w:sz w:val="82"/>
          <w:szCs w:val="82"/>
          <w:lang w:bidi="hi-IN"/>
        </w:rPr>
        <w:t xml:space="preserve"> </w:t>
      </w:r>
      <w:r w:rsidRPr="00394DCB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हाल ही में </w:t>
      </w:r>
      <w:r w:rsidRPr="00394DCB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>58वें अंतरराष्ट्रीय रसायन ओलंपियाड (</w:t>
      </w:r>
      <w:proofErr w:type="spellStart"/>
      <w:r w:rsidRPr="00394DCB">
        <w:rPr>
          <w:rFonts w:ascii="Kokila" w:hAnsi="Kokila" w:cs="Kokila"/>
          <w:b/>
          <w:bCs/>
          <w:color w:val="C00000"/>
          <w:sz w:val="62"/>
          <w:szCs w:val="62"/>
        </w:rPr>
        <w:t>IChO</w:t>
      </w:r>
      <w:proofErr w:type="spellEnd"/>
      <w:r w:rsidRPr="00394DCB">
        <w:rPr>
          <w:rFonts w:ascii="Kokila" w:hAnsi="Kokila" w:cs="Kokila"/>
          <w:b/>
          <w:bCs/>
          <w:color w:val="C00000"/>
          <w:sz w:val="62"/>
          <w:szCs w:val="62"/>
        </w:rPr>
        <w:t xml:space="preserve"> </w:t>
      </w:r>
      <w:r w:rsidRPr="00394DCB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2026) </w:t>
      </w:r>
      <w:r w:rsidRPr="00394DCB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के संबंध में सही कथन चुनिए। </w:t>
      </w:r>
      <w:r w:rsidRPr="00394DCB">
        <w:rPr>
          <w:rFonts w:ascii="Kokila" w:hAnsi="Kokila" w:cs="Kokila"/>
          <w:b/>
          <w:bCs/>
          <w:color w:val="000099"/>
          <w:sz w:val="62"/>
          <w:szCs w:val="62"/>
        </w:rPr>
        <w:t xml:space="preserve">Choose the correct statement regarding the </w:t>
      </w:r>
      <w:r w:rsidRPr="00394DCB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58</w:t>
      </w:r>
      <w:proofErr w:type="spellStart"/>
      <w:r w:rsidRPr="00394DCB">
        <w:rPr>
          <w:rFonts w:ascii="Kokila" w:hAnsi="Kokila" w:cs="Kokila"/>
          <w:b/>
          <w:bCs/>
          <w:color w:val="000099"/>
          <w:sz w:val="62"/>
          <w:szCs w:val="62"/>
        </w:rPr>
        <w:t>th</w:t>
      </w:r>
      <w:proofErr w:type="spellEnd"/>
      <w:r w:rsidRPr="00394DCB">
        <w:rPr>
          <w:rFonts w:ascii="Kokila" w:hAnsi="Kokila" w:cs="Kokila"/>
          <w:b/>
          <w:bCs/>
          <w:color w:val="000099"/>
          <w:sz w:val="62"/>
          <w:szCs w:val="62"/>
        </w:rPr>
        <w:t xml:space="preserve"> International Chemistry Olympiad (</w:t>
      </w:r>
      <w:proofErr w:type="spellStart"/>
      <w:r w:rsidRPr="00394DCB">
        <w:rPr>
          <w:rFonts w:ascii="Kokila" w:hAnsi="Kokila" w:cs="Kokila"/>
          <w:b/>
          <w:bCs/>
          <w:color w:val="000099"/>
          <w:sz w:val="62"/>
          <w:szCs w:val="62"/>
        </w:rPr>
        <w:t>IChO</w:t>
      </w:r>
      <w:proofErr w:type="spellEnd"/>
      <w:r w:rsidRPr="00394DCB">
        <w:rPr>
          <w:rFonts w:ascii="Kokila" w:hAnsi="Kokila" w:cs="Kokila"/>
          <w:b/>
          <w:bCs/>
          <w:color w:val="000099"/>
          <w:sz w:val="62"/>
          <w:szCs w:val="62"/>
        </w:rPr>
        <w:t xml:space="preserve"> </w:t>
      </w:r>
      <w:r w:rsidRPr="00394DCB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2026).</w:t>
      </w:r>
    </w:p>
    <w:p w14:paraId="0D9B806F" w14:textId="77777777" w:rsidR="00FD66B3" w:rsidRPr="00394DCB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</w:p>
    <w:p w14:paraId="219AE9CF" w14:textId="77777777" w:rsidR="00FD66B3" w:rsidRPr="00394DCB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394DCB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a) </w:t>
      </w:r>
      <w:r w:rsidRPr="00394DCB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भारत ने 2 स्वर्ण और 2 रजत पदक जीते। </w:t>
      </w:r>
      <w:r w:rsidRPr="00394DCB">
        <w:rPr>
          <w:rFonts w:ascii="Kokila" w:hAnsi="Kokila" w:cs="Kokila"/>
          <w:b/>
          <w:bCs/>
          <w:color w:val="000099"/>
          <w:sz w:val="62"/>
          <w:szCs w:val="62"/>
        </w:rPr>
        <w:t xml:space="preserve">India won </w:t>
      </w:r>
      <w:r w:rsidRPr="00394DCB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2</w:t>
      </w:r>
      <w:r w:rsidRPr="00394DCB">
        <w:rPr>
          <w:rFonts w:ascii="Kokila" w:hAnsi="Kokila" w:cs="Kokila"/>
          <w:b/>
          <w:bCs/>
          <w:color w:val="000099"/>
          <w:sz w:val="62"/>
          <w:szCs w:val="62"/>
        </w:rPr>
        <w:t xml:space="preserve"> Gold and </w:t>
      </w:r>
      <w:r w:rsidRPr="00394DCB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2</w:t>
      </w:r>
      <w:r w:rsidRPr="00394DCB">
        <w:rPr>
          <w:rFonts w:ascii="Kokila" w:hAnsi="Kokila" w:cs="Kokila"/>
          <w:b/>
          <w:bCs/>
          <w:color w:val="000099"/>
          <w:sz w:val="62"/>
          <w:szCs w:val="62"/>
        </w:rPr>
        <w:t xml:space="preserve"> Silver medals.</w:t>
      </w:r>
    </w:p>
    <w:p w14:paraId="4F08689D" w14:textId="77777777" w:rsidR="00FD66B3" w:rsidRPr="00394DCB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394DCB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b) </w:t>
      </w:r>
      <w:r w:rsidRPr="00394DCB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>प्रतियोगिता का आयोजन बीजिंग</w:t>
      </w:r>
      <w:r w:rsidRPr="00394DCB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, </w:t>
      </w:r>
      <w:r w:rsidRPr="00394DCB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चीन में हुआ। </w:t>
      </w:r>
      <w:r w:rsidRPr="00394DCB">
        <w:rPr>
          <w:rFonts w:ascii="Kokila" w:hAnsi="Kokila" w:cs="Kokila"/>
          <w:b/>
          <w:bCs/>
          <w:color w:val="000099"/>
          <w:sz w:val="62"/>
          <w:szCs w:val="62"/>
        </w:rPr>
        <w:t>The competition was held in Beijing, China.</w:t>
      </w:r>
    </w:p>
    <w:p w14:paraId="10A234A4" w14:textId="77777777" w:rsidR="00FD66B3" w:rsidRPr="00394DCB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394DCB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c) </w:t>
      </w:r>
      <w:r w:rsidRPr="00394DCB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प्रतियोगिता में केवल 50 देशों ने भाग लिया। </w:t>
      </w:r>
      <w:r w:rsidRPr="00394DCB">
        <w:rPr>
          <w:rFonts w:ascii="Kokila" w:hAnsi="Kokila" w:cs="Kokila"/>
          <w:b/>
          <w:bCs/>
          <w:color w:val="000099"/>
          <w:sz w:val="62"/>
          <w:szCs w:val="62"/>
        </w:rPr>
        <w:t xml:space="preserve">Only </w:t>
      </w:r>
      <w:r w:rsidRPr="00394DCB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 xml:space="preserve">50 </w:t>
      </w:r>
      <w:r w:rsidRPr="00394DCB">
        <w:rPr>
          <w:rFonts w:ascii="Kokila" w:hAnsi="Kokila" w:cs="Kokila"/>
          <w:b/>
          <w:bCs/>
          <w:color w:val="000099"/>
          <w:sz w:val="62"/>
          <w:szCs w:val="62"/>
        </w:rPr>
        <w:t>countries participated in the competition.</w:t>
      </w:r>
    </w:p>
    <w:p w14:paraId="39CA36BE" w14:textId="77777777" w:rsidR="00FD66B3" w:rsidRPr="00394DCB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394DCB">
        <w:rPr>
          <w:rFonts w:ascii="Kokila" w:hAnsi="Kokila" w:cs="Kokila"/>
          <w:b/>
          <w:bCs/>
          <w:color w:val="000000" w:themeColor="text1"/>
          <w:sz w:val="62"/>
          <w:szCs w:val="62"/>
        </w:rPr>
        <w:t>d)</w:t>
      </w:r>
      <w:r w:rsidRPr="001921F6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394DCB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भारत ने चार स्वर्ण पदक जीतकर संयुक्त रूप से वैश्विक प्रथम स्थान प्राप्त किया। </w:t>
      </w:r>
      <w:r w:rsidRPr="00394DCB">
        <w:rPr>
          <w:rFonts w:ascii="Kokila" w:hAnsi="Kokila" w:cs="Kokila"/>
          <w:b/>
          <w:bCs/>
          <w:color w:val="000099"/>
          <w:sz w:val="62"/>
          <w:szCs w:val="62"/>
        </w:rPr>
        <w:t>India won 4 Gold medals, and India jointly secured the first position globally.</w:t>
      </w:r>
    </w:p>
    <w:p w14:paraId="1DA2F596" w14:textId="77777777" w:rsidR="00FD66B3" w:rsidRPr="00394DCB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394DCB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</w:p>
    <w:p w14:paraId="0FB437D0" w14:textId="77777777" w:rsidR="00FD66B3" w:rsidRPr="0063168E" w:rsidRDefault="00FD66B3" w:rsidP="00FD66B3">
      <w:pPr>
        <w:spacing w:line="256" w:lineRule="auto"/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</w:p>
    <w:p w14:paraId="0FCDE282" w14:textId="77777777" w:rsidR="00FD66B3" w:rsidRPr="009F04C1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8: </w:t>
      </w:r>
      <w:r w:rsidRPr="009F04C1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हाल ही में </w:t>
      </w:r>
      <w:r w:rsidRPr="009F04C1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>37वें अंतरराष्ट्रीय जीवविज्ञान ओलंपियाड (</w:t>
      </w:r>
      <w:r w:rsidRPr="009F04C1">
        <w:rPr>
          <w:rFonts w:ascii="Kokila" w:hAnsi="Kokila" w:cs="Kokila"/>
          <w:b/>
          <w:bCs/>
          <w:color w:val="C00000"/>
          <w:sz w:val="62"/>
          <w:szCs w:val="62"/>
        </w:rPr>
        <w:t xml:space="preserve">IBO </w:t>
      </w:r>
      <w:r w:rsidRPr="009F04C1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2026) </w:t>
      </w:r>
      <w:r w:rsidRPr="009F04C1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के संबंध में सही कथन चुनिए। </w:t>
      </w:r>
      <w:r w:rsidRPr="009F04C1">
        <w:rPr>
          <w:rFonts w:ascii="Kokila" w:hAnsi="Kokila" w:cs="Kokila"/>
          <w:b/>
          <w:bCs/>
          <w:color w:val="000099"/>
          <w:sz w:val="62"/>
          <w:szCs w:val="62"/>
        </w:rPr>
        <w:t xml:space="preserve">Choose the correct statement regarding the </w:t>
      </w:r>
      <w:r w:rsidRPr="009F04C1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37</w:t>
      </w:r>
      <w:proofErr w:type="spellStart"/>
      <w:r w:rsidRPr="009F04C1">
        <w:rPr>
          <w:rFonts w:ascii="Kokila" w:hAnsi="Kokila" w:cs="Kokila"/>
          <w:b/>
          <w:bCs/>
          <w:color w:val="000099"/>
          <w:sz w:val="62"/>
          <w:szCs w:val="62"/>
        </w:rPr>
        <w:t>th</w:t>
      </w:r>
      <w:proofErr w:type="spellEnd"/>
      <w:r w:rsidRPr="009F04C1">
        <w:rPr>
          <w:rFonts w:ascii="Kokila" w:hAnsi="Kokila" w:cs="Kokila"/>
          <w:b/>
          <w:bCs/>
          <w:color w:val="000099"/>
          <w:sz w:val="62"/>
          <w:szCs w:val="62"/>
        </w:rPr>
        <w:t xml:space="preserve"> International Biology Olympiad (IBO </w:t>
      </w:r>
      <w:r w:rsidRPr="009F04C1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 xml:space="preserve">2026). </w:t>
      </w:r>
    </w:p>
    <w:p w14:paraId="687754B0" w14:textId="77777777" w:rsidR="00FD66B3" w:rsidRPr="009F04C1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</w:p>
    <w:p w14:paraId="44F8DE5F" w14:textId="77777777" w:rsidR="00FD66B3" w:rsidRPr="009F04C1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9F04C1">
        <w:rPr>
          <w:rFonts w:ascii="Kokila" w:hAnsi="Kokila" w:cs="Kokila"/>
          <w:b/>
          <w:bCs/>
          <w:color w:val="000000" w:themeColor="text1"/>
          <w:sz w:val="62"/>
          <w:szCs w:val="62"/>
        </w:rPr>
        <w:t>a)</w:t>
      </w:r>
      <w:r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  <w:r w:rsidRPr="009F04C1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भारत ने 1 स्वर्ण और 3 रजत सहित कुल 4 पदक जीते। </w:t>
      </w:r>
      <w:r w:rsidRPr="009F04C1">
        <w:rPr>
          <w:rFonts w:ascii="Kokila" w:hAnsi="Kokila" w:cs="Kokila"/>
          <w:b/>
          <w:bCs/>
          <w:color w:val="000099"/>
          <w:sz w:val="62"/>
          <w:szCs w:val="62"/>
        </w:rPr>
        <w:t xml:space="preserve">India won a total of </w:t>
      </w:r>
      <w:r w:rsidRPr="009F04C1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4</w:t>
      </w:r>
      <w:r w:rsidRPr="009F04C1">
        <w:rPr>
          <w:rFonts w:ascii="Kokila" w:hAnsi="Kokila" w:cs="Kokila"/>
          <w:b/>
          <w:bCs/>
          <w:color w:val="000099"/>
          <w:sz w:val="62"/>
          <w:szCs w:val="62"/>
        </w:rPr>
        <w:t xml:space="preserve"> medals, including </w:t>
      </w:r>
      <w:r w:rsidRPr="009F04C1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1</w:t>
      </w:r>
      <w:r w:rsidRPr="009F04C1">
        <w:rPr>
          <w:rFonts w:ascii="Kokila" w:hAnsi="Kokila" w:cs="Kokila"/>
          <w:b/>
          <w:bCs/>
          <w:color w:val="000099"/>
          <w:sz w:val="62"/>
          <w:szCs w:val="62"/>
        </w:rPr>
        <w:t xml:space="preserve"> Gold and </w:t>
      </w:r>
      <w:r w:rsidRPr="009F04C1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3</w:t>
      </w:r>
      <w:r w:rsidRPr="009F04C1">
        <w:rPr>
          <w:rFonts w:ascii="Kokila" w:hAnsi="Kokila" w:cs="Kokila"/>
          <w:b/>
          <w:bCs/>
          <w:color w:val="000099"/>
          <w:sz w:val="62"/>
          <w:szCs w:val="62"/>
        </w:rPr>
        <w:t xml:space="preserve"> Silver medals.</w:t>
      </w:r>
    </w:p>
    <w:p w14:paraId="1A77B4B6" w14:textId="77777777" w:rsidR="00FD66B3" w:rsidRPr="009F04C1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9F04C1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b) </w:t>
      </w:r>
      <w:r w:rsidRPr="009F04C1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>प्रतियोगिता का आयोजन टोक्यो</w:t>
      </w:r>
      <w:r w:rsidRPr="009F04C1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, </w:t>
      </w:r>
      <w:r w:rsidRPr="009F04C1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जापान में हुआ। </w:t>
      </w:r>
      <w:r w:rsidRPr="009F04C1">
        <w:rPr>
          <w:rFonts w:ascii="Kokila" w:hAnsi="Kokila" w:cs="Kokila"/>
          <w:b/>
          <w:bCs/>
          <w:color w:val="000099"/>
          <w:sz w:val="62"/>
          <w:szCs w:val="62"/>
        </w:rPr>
        <w:t>The competition was held in Tokyo, Japan.</w:t>
      </w:r>
    </w:p>
    <w:p w14:paraId="7D5C678E" w14:textId="77777777" w:rsidR="00FD66B3" w:rsidRPr="009F04C1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9F04C1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c) </w:t>
      </w:r>
      <w:r w:rsidRPr="009F04C1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भारत ने 2 स्वर्ण और 2 रजत पदक जीते। </w:t>
      </w:r>
      <w:r w:rsidRPr="009F04C1">
        <w:rPr>
          <w:rFonts w:ascii="Kokila" w:hAnsi="Kokila" w:cs="Kokila"/>
          <w:b/>
          <w:bCs/>
          <w:color w:val="000099"/>
          <w:sz w:val="62"/>
          <w:szCs w:val="62"/>
        </w:rPr>
        <w:t xml:space="preserve">India won </w:t>
      </w:r>
      <w:r w:rsidRPr="009F04C1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2</w:t>
      </w:r>
      <w:r w:rsidRPr="009F04C1">
        <w:rPr>
          <w:rFonts w:ascii="Kokila" w:hAnsi="Kokila" w:cs="Kokila"/>
          <w:b/>
          <w:bCs/>
          <w:color w:val="000099"/>
          <w:sz w:val="62"/>
          <w:szCs w:val="62"/>
        </w:rPr>
        <w:t xml:space="preserve"> Gold and </w:t>
      </w:r>
      <w:r w:rsidRPr="009F04C1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2</w:t>
      </w:r>
      <w:r w:rsidRPr="009F04C1">
        <w:rPr>
          <w:rFonts w:ascii="Kokila" w:hAnsi="Kokila" w:cs="Kokila"/>
          <w:b/>
          <w:bCs/>
          <w:color w:val="000099"/>
          <w:sz w:val="62"/>
          <w:szCs w:val="62"/>
        </w:rPr>
        <w:t xml:space="preserve"> Silver medals.</w:t>
      </w:r>
    </w:p>
    <w:p w14:paraId="5CFDB0B0" w14:textId="77777777" w:rsidR="00FD66B3" w:rsidRPr="007D00AE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9F04C1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d) </w:t>
      </w:r>
      <w:r w:rsidRPr="009F04C1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>भारत के सभी प्रतिभागियों ने स्वर्ण पदक जीते।</w:t>
      </w:r>
      <w:r w:rsidRPr="009F04C1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  <w:r w:rsidRPr="009F04C1">
        <w:rPr>
          <w:rFonts w:ascii="Kokila" w:hAnsi="Kokila" w:cs="Kokila"/>
          <w:b/>
          <w:bCs/>
          <w:color w:val="000099"/>
          <w:sz w:val="62"/>
          <w:szCs w:val="62"/>
        </w:rPr>
        <w:t xml:space="preserve">All Indian participants won </w:t>
      </w:r>
      <w:proofErr w:type="gramStart"/>
      <w:r w:rsidRPr="009F04C1">
        <w:rPr>
          <w:rFonts w:ascii="Kokila" w:hAnsi="Kokila" w:cs="Kokila"/>
          <w:b/>
          <w:bCs/>
          <w:color w:val="000099"/>
          <w:sz w:val="62"/>
          <w:szCs w:val="62"/>
        </w:rPr>
        <w:t>Gold</w:t>
      </w:r>
      <w:proofErr w:type="gramEnd"/>
      <w:r w:rsidRPr="009F04C1">
        <w:rPr>
          <w:rFonts w:ascii="Kokila" w:hAnsi="Kokila" w:cs="Kokila"/>
          <w:b/>
          <w:bCs/>
          <w:color w:val="000099"/>
          <w:sz w:val="62"/>
          <w:szCs w:val="62"/>
        </w:rPr>
        <w:t xml:space="preserve"> medals.</w:t>
      </w: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0B7044C1" w14:textId="77777777" w:rsidR="00FD66B3" w:rsidRPr="009F04C1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9: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हाल ही में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9F04C1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विश्व का सबसे बड़ा दही उत्पादन संयंत्र</w:t>
      </w:r>
      <w:r w:rsidRPr="009F04C1">
        <w:rPr>
          <w:rFonts w:ascii="Kokila" w:hAnsi="Kokila" w:cs="Kokila"/>
          <w:b/>
          <w:bCs/>
          <w:color w:val="C00000"/>
          <w:sz w:val="82"/>
          <w:szCs w:val="82"/>
        </w:rPr>
        <w:t xml:space="preserve">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कहाँ स्थापित किया जा रहा है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? </w:t>
      </w:r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>Where is the world's largest curd production plant being established recently?</w:t>
      </w:r>
    </w:p>
    <w:p w14:paraId="6D0A5A68" w14:textId="77777777" w:rsidR="00FD66B3" w:rsidRPr="009F04C1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महाराष्ट्र </w:t>
      </w:r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>Maharashtra</w:t>
      </w:r>
    </w:p>
    <w:p w14:paraId="413B2DC2" w14:textId="77777777" w:rsidR="00FD66B3" w:rsidRPr="009F04C1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पश्चिम बंगाल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>West Bengal</w:t>
      </w:r>
    </w:p>
    <w:p w14:paraId="16574D90" w14:textId="77777777" w:rsidR="00FD66B3" w:rsidRPr="009F04C1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गुजरात </w:t>
      </w:r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>Gujarat</w:t>
      </w:r>
    </w:p>
    <w:p w14:paraId="2E4737E0" w14:textId="77777777" w:rsidR="00FD66B3" w:rsidRPr="007D00AE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उत्तर प्रदेश </w:t>
      </w:r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>Uttar Pradesh</w:t>
      </w: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7D374671" w14:textId="77777777" w:rsidR="00FD66B3" w:rsidRPr="009F04C1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10: </w:t>
      </w:r>
      <w:r w:rsidRPr="009F04C1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9F04C1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भारत के पहले इमर्सिव भाषा संग्रहालय ‘शब्दलोक’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का उद्घाटन कहाँ किया गया है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>Where has India's first immersive language museum '</w:t>
      </w:r>
      <w:proofErr w:type="spellStart"/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>Shabdalok</w:t>
      </w:r>
      <w:proofErr w:type="spellEnd"/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>' been inaugurated recently?</w:t>
      </w:r>
    </w:p>
    <w:p w14:paraId="4C96547C" w14:textId="77777777" w:rsidR="00FD66B3" w:rsidRPr="009F04C1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E340791" w14:textId="77777777" w:rsidR="00FD66B3" w:rsidRPr="009F04C1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नई दिल्ली </w:t>
      </w:r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>New Delhi</w:t>
      </w:r>
    </w:p>
    <w:p w14:paraId="6D131C71" w14:textId="77777777" w:rsidR="00FD66B3" w:rsidRPr="009F04C1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जयपुर </w:t>
      </w:r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>Jaipur</w:t>
      </w:r>
    </w:p>
    <w:p w14:paraId="113701EE" w14:textId="77777777" w:rsidR="00FD66B3" w:rsidRPr="009F04C1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वाराणसी </w:t>
      </w:r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>Varanasi</w:t>
      </w:r>
    </w:p>
    <w:p w14:paraId="0651CA13" w14:textId="77777777" w:rsidR="00FD66B3" w:rsidRPr="00FE51DE" w:rsidRDefault="00FD66B3" w:rsidP="00FD66B3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>d)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कोलकाता </w:t>
      </w:r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>Kolkata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0AC200BD" w14:textId="77777777" w:rsidR="00FD66B3" w:rsidRPr="009F04C1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11: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9F04C1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लॉर्ड्स क्रिकेट ग्राउंड में वनडे शतक लगाने वाले पहले भारतीय पुरुष क्रिकेटर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कौन बने हैं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>Who has recently become the first Indian male cricketer to score an ODI century at Lord's Cricket Ground?</w:t>
      </w:r>
    </w:p>
    <w:p w14:paraId="4FA3113A" w14:textId="77777777" w:rsidR="00FD66B3" w:rsidRPr="009F04C1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DD8AB3F" w14:textId="77777777" w:rsidR="00FD66B3" w:rsidRPr="009F04C1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रोहित शर्मा </w:t>
      </w:r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>Rohit Sharma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3C2E6D2C" w14:textId="77777777" w:rsidR="00FD66B3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शुभमन गिल </w:t>
      </w:r>
      <w:proofErr w:type="spellStart"/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>Shubman</w:t>
      </w:r>
      <w:proofErr w:type="spellEnd"/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 xml:space="preserve"> Gill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5C1F104B" w14:textId="77777777" w:rsidR="00FD66B3" w:rsidRPr="009F04C1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a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 b  </w:t>
      </w:r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>both a and b</w:t>
      </w:r>
    </w:p>
    <w:p w14:paraId="2EC0E8E3" w14:textId="77777777" w:rsidR="00FD66B3" w:rsidRPr="007D00AE" w:rsidRDefault="00FD66B3" w:rsidP="00FD66B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विराट कोहली </w:t>
      </w:r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>Virat Kohli</w:t>
      </w: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bookmarkEnd w:id="7"/>
    <w:p w14:paraId="39B30590" w14:textId="77777777" w:rsidR="00FD66B3" w:rsidRPr="009F04C1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12:</w:t>
      </w:r>
      <w:r w:rsidRPr="009F04C1">
        <w:rPr>
          <w:color w:val="000000" w:themeColor="text1"/>
          <w:lang w:bidi="hi-IN"/>
        </w:rPr>
        <w:t xml:space="preserve">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9F04C1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फीफा विश्व कप 2026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का खिताब किस देश ने जीता है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 xml:space="preserve">Which country has recently won the FIFA World Cup </w:t>
      </w:r>
      <w:r w:rsidRPr="009F04C1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 xml:space="preserve"> title?</w:t>
      </w:r>
    </w:p>
    <w:p w14:paraId="23E92886" w14:textId="77777777" w:rsidR="00FD66B3" w:rsidRPr="009F04C1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2C473E5" w14:textId="77777777" w:rsidR="00FD66B3" w:rsidRPr="009F04C1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अर्जेंटीना </w:t>
      </w:r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>Argentina</w:t>
      </w:r>
    </w:p>
    <w:p w14:paraId="059F0285" w14:textId="77777777" w:rsidR="00FD66B3" w:rsidRPr="009F04C1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>b)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स्पेन </w:t>
      </w:r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>Spain</w:t>
      </w:r>
    </w:p>
    <w:p w14:paraId="40305220" w14:textId="77777777" w:rsidR="00FD66B3" w:rsidRPr="009F04C1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फ्रांस </w:t>
      </w:r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>France</w:t>
      </w:r>
    </w:p>
    <w:p w14:paraId="18CB7D1B" w14:textId="77777777" w:rsidR="00FD66B3" w:rsidRPr="009F04C1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9F04C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इंग्लैंड </w:t>
      </w:r>
      <w:r w:rsidRPr="009F04C1">
        <w:rPr>
          <w:rFonts w:ascii="Kokila" w:hAnsi="Kokila" w:cs="Kokila"/>
          <w:b/>
          <w:bCs/>
          <w:color w:val="000099"/>
          <w:sz w:val="82"/>
          <w:szCs w:val="82"/>
        </w:rPr>
        <w:t>England</w:t>
      </w:r>
    </w:p>
    <w:p w14:paraId="518B225D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</w:p>
    <w:p w14:paraId="61B23468" w14:textId="77777777" w:rsidR="00FD66B3" w:rsidRPr="001A3916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</w:p>
    <w:p w14:paraId="0C9165D5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40FC4D02" w14:textId="77777777" w:rsidR="00FD66B3" w:rsidRPr="007D00AE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2A231B25" w14:textId="77777777" w:rsidR="00FD66B3" w:rsidRDefault="00FD66B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  <w:r w:rsidRPr="00CF2579">
        <w:rPr>
          <w:rFonts w:ascii="Kokila" w:hAnsi="Kokila" w:cs="Kokila"/>
          <w:b/>
          <w:bCs/>
          <w:color w:val="FFFFFF" w:themeColor="background1"/>
          <w:sz w:val="82"/>
          <w:szCs w:val="82"/>
          <w:highlight w:val="darkRed"/>
        </w:rPr>
        <w:lastRenderedPageBreak/>
        <w:t>Home Work Question</w:t>
      </w:r>
      <w:r w:rsidRPr="00CF2579">
        <w:rPr>
          <w:rFonts w:ascii="Kokila" w:hAnsi="Kokila" w:cs="Kokila"/>
          <w:b/>
          <w:bCs/>
          <w:color w:val="FFFFFF" w:themeColor="background1"/>
          <w:sz w:val="82"/>
          <w:szCs w:val="82"/>
        </w:rPr>
        <w:t xml:space="preserve"> </w:t>
      </w:r>
    </w:p>
    <w:p w14:paraId="1FD536FB" w14:textId="77777777" w:rsidR="00FD66B3" w:rsidRPr="003C1ADE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  <w:r w:rsidRPr="002A4344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Q.  </w:t>
      </w:r>
      <w:r w:rsidRPr="003C1AD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मसालों</w:t>
      </w:r>
      <w:r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3C1AD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का</w:t>
      </w:r>
      <w:r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3C1AD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बगीचा</w:t>
      </w:r>
      <w:r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3C1AD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के</w:t>
      </w:r>
      <w:r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3C1AD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नाम</w:t>
      </w:r>
      <w:r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3C1AD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से</w:t>
      </w:r>
      <w:r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3C1AD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निम्न</w:t>
      </w:r>
      <w:r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3C1AD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में</w:t>
      </w:r>
      <w:r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3C1AD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से</w:t>
      </w:r>
      <w:r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3C1AD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किसे</w:t>
      </w:r>
      <w:r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3C1AD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जाना</w:t>
      </w:r>
      <w:r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3C1AD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जाता</w:t>
      </w:r>
      <w:r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3C1AD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है</w:t>
      </w:r>
      <w:r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? </w:t>
      </w:r>
      <w:r w:rsidRPr="003C1ADE">
        <w:rPr>
          <w:rFonts w:ascii="Kokila" w:hAnsi="Kokila" w:cs="Kokila"/>
          <w:b/>
          <w:bCs/>
          <w:noProof/>
          <w:color w:val="000099"/>
          <w:sz w:val="82"/>
          <w:szCs w:val="82"/>
        </w:rPr>
        <w:t>Which is known as the "Garden of Spices"?</w:t>
      </w:r>
    </w:p>
    <w:p w14:paraId="51AAFB2C" w14:textId="77777777" w:rsidR="00FD66B3" w:rsidRPr="003C1ADE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>(</w:t>
      </w:r>
      <w:r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A) </w:t>
      </w:r>
      <w:r w:rsidRPr="003C1AD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कर्नाटक</w:t>
      </w:r>
      <w:r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 </w:t>
      </w:r>
      <w:r w:rsidRPr="003C1ADE">
        <w:rPr>
          <w:rFonts w:ascii="Kokila" w:hAnsi="Kokila" w:cs="Kokila"/>
          <w:b/>
          <w:bCs/>
          <w:noProof/>
          <w:color w:val="000099"/>
          <w:sz w:val="82"/>
          <w:szCs w:val="82"/>
        </w:rPr>
        <w:t>Karnataka</w:t>
      </w:r>
    </w:p>
    <w:p w14:paraId="2772A579" w14:textId="77777777" w:rsidR="00FD66B3" w:rsidRPr="003C1ADE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>(</w:t>
      </w:r>
      <w:r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B) </w:t>
      </w:r>
      <w:r w:rsidRPr="003C1AD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असम</w:t>
      </w:r>
      <w:r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3C1ADE">
        <w:rPr>
          <w:rFonts w:ascii="Kokila" w:hAnsi="Kokila" w:cs="Kokila"/>
          <w:b/>
          <w:bCs/>
          <w:noProof/>
          <w:color w:val="000099"/>
          <w:sz w:val="82"/>
          <w:szCs w:val="82"/>
        </w:rPr>
        <w:t>Assam</w:t>
      </w:r>
    </w:p>
    <w:p w14:paraId="7442C84E" w14:textId="77777777" w:rsidR="00FD66B3" w:rsidRPr="003C1ADE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>(</w:t>
      </w:r>
      <w:r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C) </w:t>
      </w:r>
      <w:r w:rsidRPr="003C1AD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नागालैंड</w:t>
      </w:r>
      <w:r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 </w:t>
      </w:r>
      <w:r w:rsidRPr="003C1ADE">
        <w:rPr>
          <w:rFonts w:ascii="Kokila" w:hAnsi="Kokila" w:cs="Kokila"/>
          <w:b/>
          <w:bCs/>
          <w:noProof/>
          <w:color w:val="000099"/>
          <w:sz w:val="82"/>
          <w:szCs w:val="82"/>
        </w:rPr>
        <w:t>Nagaland</w:t>
      </w:r>
    </w:p>
    <w:p w14:paraId="410B3EC3" w14:textId="77777777" w:rsidR="00FD66B3" w:rsidRDefault="00FD66B3" w:rsidP="00FD66B3">
      <w:pPr>
        <w:spacing w:after="0" w:line="240" w:lineRule="auto"/>
        <w:jc w:val="both"/>
        <w:rPr>
          <w:rStyle w:val="citation-150"/>
          <w:rFonts w:ascii="Kokila" w:hAnsi="Kokila" w:cs="Kokila"/>
          <w:b/>
          <w:bCs/>
          <w:color w:val="C00000"/>
          <w:sz w:val="80"/>
          <w:szCs w:val="80"/>
          <w:lang w:bidi="hi-IN"/>
        </w:rPr>
      </w:pPr>
      <w:r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>(</w:t>
      </w:r>
      <w:r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D) </w:t>
      </w:r>
      <w:r w:rsidRPr="003C1ADE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केरल</w:t>
      </w:r>
      <w:r w:rsidRPr="003C1ADE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 </w:t>
      </w:r>
      <w:r w:rsidRPr="003C1ADE">
        <w:rPr>
          <w:rFonts w:ascii="Kokila" w:hAnsi="Kokila" w:cs="Kokila"/>
          <w:b/>
          <w:bCs/>
          <w:noProof/>
          <w:color w:val="000099"/>
          <w:sz w:val="82"/>
          <w:szCs w:val="82"/>
        </w:rPr>
        <w:t>Kerala</w:t>
      </w:r>
    </w:p>
    <w:p w14:paraId="3D96BE7B" w14:textId="77777777" w:rsidR="00FD66B3" w:rsidRDefault="00FD66B3" w:rsidP="00B80386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35ECA61" w14:textId="77777777" w:rsidR="00FD66B3" w:rsidRDefault="00FD66B3" w:rsidP="00B80386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5D70067" w14:textId="77777777" w:rsidR="00FD66B3" w:rsidRDefault="00FD66B3" w:rsidP="00B80386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93C422F" w14:textId="77777777" w:rsidR="00FD66B3" w:rsidRDefault="00FD66B3" w:rsidP="00FD66B3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619A5D1" w14:textId="77777777" w:rsidR="00FD66B3" w:rsidRDefault="00FD66B3" w:rsidP="00B80386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6ADA839" w14:textId="1F767F6A" w:rsidR="00694A80" w:rsidRPr="003D4FCD" w:rsidRDefault="003D4FCD" w:rsidP="003D4FCD">
      <w:pPr>
        <w:spacing w:after="200" w:line="276" w:lineRule="auto"/>
        <w:rPr>
          <w:rFonts w:ascii="Kokila" w:hAnsi="Kokila" w:cs="Kokila"/>
          <w:b/>
          <w:bCs/>
          <w:color w:val="C00000"/>
          <w:sz w:val="80"/>
          <w:szCs w:val="80"/>
          <w:lang w:bidi="hi-IN"/>
        </w:rPr>
      </w:pPr>
      <w:r>
        <w:rPr>
          <w:rStyle w:val="citation-150"/>
          <w:rFonts w:ascii="Kokila" w:hAnsi="Kokila" w:cs="Kokila"/>
          <w:b/>
          <w:bCs/>
          <w:noProof/>
          <w:color w:val="C00000"/>
          <w:sz w:val="80"/>
          <w:szCs w:val="80"/>
          <w:lang w:bidi="hi-IN"/>
        </w:rPr>
        <w:drawing>
          <wp:anchor distT="0" distB="0" distL="114300" distR="114300" simplePos="0" relativeHeight="251841536" behindDoc="0" locked="0" layoutInCell="1" allowOverlap="1" wp14:anchorId="254B30E7" wp14:editId="21576F9E">
            <wp:simplePos x="0" y="0"/>
            <wp:positionH relativeFrom="column">
              <wp:posOffset>6415405</wp:posOffset>
            </wp:positionH>
            <wp:positionV relativeFrom="paragraph">
              <wp:posOffset>10795</wp:posOffset>
            </wp:positionV>
            <wp:extent cx="4967605" cy="5459095"/>
            <wp:effectExtent l="0" t="0" r="4445" b="8255"/>
            <wp:wrapThrough wrapText="bothSides">
              <wp:wrapPolygon edited="0">
                <wp:start x="0" y="0"/>
                <wp:lineTo x="0" y="21557"/>
                <wp:lineTo x="21536" y="21557"/>
                <wp:lineTo x="21536" y="0"/>
                <wp:lineTo x="0" y="0"/>
              </wp:wrapPolygon>
            </wp:wrapThrough>
            <wp:docPr id="13048625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862538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" b="5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605" cy="545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A80">
        <w:rPr>
          <w:rStyle w:val="citation-150"/>
          <w:rFonts w:ascii="Kokila" w:hAnsi="Kokila" w:cs="Kokila"/>
          <w:b/>
          <w:bCs/>
          <w:noProof/>
          <w:color w:val="C00000"/>
          <w:sz w:val="80"/>
          <w:szCs w:val="80"/>
          <w:lang w:bidi="hi-IN"/>
        </w:rPr>
        <w:drawing>
          <wp:anchor distT="0" distB="0" distL="114300" distR="114300" simplePos="0" relativeHeight="251843584" behindDoc="0" locked="0" layoutInCell="1" allowOverlap="1" wp14:anchorId="12A24231" wp14:editId="6CC1F6D0">
            <wp:simplePos x="0" y="0"/>
            <wp:positionH relativeFrom="column">
              <wp:posOffset>-274320</wp:posOffset>
            </wp:positionH>
            <wp:positionV relativeFrom="paragraph">
              <wp:posOffset>313690</wp:posOffset>
            </wp:positionV>
            <wp:extent cx="4203065" cy="4335780"/>
            <wp:effectExtent l="0" t="0" r="6985" b="7620"/>
            <wp:wrapThrough wrapText="bothSides">
              <wp:wrapPolygon edited="0">
                <wp:start x="0" y="0"/>
                <wp:lineTo x="0" y="21543"/>
                <wp:lineTo x="21538" y="21543"/>
                <wp:lineTo x="21538" y="0"/>
                <wp:lineTo x="0" y="0"/>
              </wp:wrapPolygon>
            </wp:wrapThrough>
            <wp:docPr id="56187433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98" t="22191" r="11740" b="22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065" cy="433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A80" w:rsidRPr="003D4FC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  </w:t>
      </w:r>
    </w:p>
    <w:p w14:paraId="2E6AAB64" w14:textId="44279A69" w:rsidR="005E795C" w:rsidRPr="00AA17B3" w:rsidRDefault="003D4FCD" w:rsidP="003D4FCD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A17B3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824FBA5" wp14:editId="18DF28A9">
            <wp:simplePos x="0" y="0"/>
            <wp:positionH relativeFrom="margin">
              <wp:align>right</wp:align>
            </wp:positionH>
            <wp:positionV relativeFrom="page">
              <wp:posOffset>1695450</wp:posOffset>
            </wp:positionV>
            <wp:extent cx="11995150" cy="5221605"/>
            <wp:effectExtent l="95250" t="76200" r="101600" b="1560195"/>
            <wp:wrapThrough wrapText="bothSides">
              <wp:wrapPolygon edited="0">
                <wp:start x="137" y="-315"/>
                <wp:lineTo x="-172" y="-158"/>
                <wp:lineTo x="-172" y="26320"/>
                <wp:lineTo x="-103" y="27975"/>
                <wp:lineTo x="21714" y="27975"/>
                <wp:lineTo x="21749" y="1103"/>
                <wp:lineTo x="21474" y="-79"/>
                <wp:lineTo x="21440" y="-315"/>
                <wp:lineTo x="137" y="-315"/>
              </wp:wrapPolygon>
            </wp:wrapThrough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150" cy="522160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E795C" w:rsidRPr="00AA17B3" w:rsidSect="00220C17">
      <w:headerReference w:type="default" r:id="rId26"/>
      <w:type w:val="continuous"/>
      <w:pgSz w:w="20160" w:h="12240" w:orient="landscape" w:code="5"/>
      <w:pgMar w:top="1350" w:right="540" w:bottom="36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A72B2" w14:textId="77777777" w:rsidR="00D93584" w:rsidRDefault="00D93584" w:rsidP="009E3011">
      <w:pPr>
        <w:spacing w:after="0" w:line="240" w:lineRule="auto"/>
      </w:pPr>
      <w:r>
        <w:separator/>
      </w:r>
    </w:p>
  </w:endnote>
  <w:endnote w:type="continuationSeparator" w:id="0">
    <w:p w14:paraId="0ED3B4DD" w14:textId="77777777" w:rsidR="00D93584" w:rsidRDefault="00D93584" w:rsidP="009E3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439D3" w14:textId="77777777" w:rsidR="00D93584" w:rsidRDefault="00D93584" w:rsidP="009E3011">
      <w:pPr>
        <w:spacing w:after="0" w:line="240" w:lineRule="auto"/>
      </w:pPr>
      <w:r>
        <w:separator/>
      </w:r>
    </w:p>
  </w:footnote>
  <w:footnote w:type="continuationSeparator" w:id="0">
    <w:p w14:paraId="149DB456" w14:textId="77777777" w:rsidR="00D93584" w:rsidRDefault="00D93584" w:rsidP="009E3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5C7CB" w14:textId="3872FDC0" w:rsidR="00960506" w:rsidRDefault="00960506" w:rsidP="00CF2579">
    <w:pPr>
      <w:pStyle w:val="Header"/>
      <w:rPr>
        <w:lang w:bidi="hi-IN"/>
      </w:rPr>
    </w:pPr>
    <w:r>
      <w:rPr>
        <w:noProof/>
        <w:lang w:bidi="hi-IN"/>
      </w:rPr>
      <w:drawing>
        <wp:anchor distT="0" distB="0" distL="114300" distR="114300" simplePos="0" relativeHeight="251658240" behindDoc="0" locked="0" layoutInCell="1" allowOverlap="1" wp14:anchorId="5E72D3A1" wp14:editId="2E7D7423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12790448" cy="838200"/>
          <wp:effectExtent l="0" t="0" r="0" b="0"/>
          <wp:wrapNone/>
          <wp:docPr id="941178493" name="Picture 941178493" descr="C:\Users\hp\Downloads\2ac49f4f-dd66-4fc8-b7ba-b1ec6813d1a3 (1).jf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hp\Downloads\2ac49f4f-dd66-4fc8-b7ba-b1ec6813d1a3 (1).jf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90448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5" type="#_x0000_t75" style="width:12pt;height:12pt" o:bullet="t">
        <v:imagedata r:id="rId1" o:title="msoBF88"/>
      </v:shape>
    </w:pict>
  </w:numPicBullet>
  <w:abstractNum w:abstractNumId="0" w15:restartNumberingAfterBreak="0">
    <w:nsid w:val="05FD5F50"/>
    <w:multiLevelType w:val="hybridMultilevel"/>
    <w:tmpl w:val="B156C14C"/>
    <w:lvl w:ilvl="0" w:tplc="40090019">
      <w:start w:val="1"/>
      <w:numFmt w:val="lowerLetter"/>
      <w:lvlText w:val="%1."/>
      <w:lvlJc w:val="left"/>
      <w:pPr>
        <w:ind w:left="1620" w:hanging="360"/>
      </w:pPr>
    </w:lvl>
    <w:lvl w:ilvl="1" w:tplc="40090019" w:tentative="1">
      <w:start w:val="1"/>
      <w:numFmt w:val="lowerLetter"/>
      <w:lvlText w:val="%2."/>
      <w:lvlJc w:val="left"/>
      <w:pPr>
        <w:ind w:left="2340" w:hanging="360"/>
      </w:pPr>
    </w:lvl>
    <w:lvl w:ilvl="2" w:tplc="4009001B" w:tentative="1">
      <w:start w:val="1"/>
      <w:numFmt w:val="lowerRoman"/>
      <w:lvlText w:val="%3."/>
      <w:lvlJc w:val="right"/>
      <w:pPr>
        <w:ind w:left="3060" w:hanging="180"/>
      </w:pPr>
    </w:lvl>
    <w:lvl w:ilvl="3" w:tplc="4009000F" w:tentative="1">
      <w:start w:val="1"/>
      <w:numFmt w:val="decimal"/>
      <w:lvlText w:val="%4."/>
      <w:lvlJc w:val="left"/>
      <w:pPr>
        <w:ind w:left="3780" w:hanging="360"/>
      </w:pPr>
    </w:lvl>
    <w:lvl w:ilvl="4" w:tplc="40090019" w:tentative="1">
      <w:start w:val="1"/>
      <w:numFmt w:val="lowerLetter"/>
      <w:lvlText w:val="%5."/>
      <w:lvlJc w:val="left"/>
      <w:pPr>
        <w:ind w:left="4500" w:hanging="360"/>
      </w:pPr>
    </w:lvl>
    <w:lvl w:ilvl="5" w:tplc="4009001B" w:tentative="1">
      <w:start w:val="1"/>
      <w:numFmt w:val="lowerRoman"/>
      <w:lvlText w:val="%6."/>
      <w:lvlJc w:val="right"/>
      <w:pPr>
        <w:ind w:left="5220" w:hanging="180"/>
      </w:pPr>
    </w:lvl>
    <w:lvl w:ilvl="6" w:tplc="4009000F" w:tentative="1">
      <w:start w:val="1"/>
      <w:numFmt w:val="decimal"/>
      <w:lvlText w:val="%7."/>
      <w:lvlJc w:val="left"/>
      <w:pPr>
        <w:ind w:left="5940" w:hanging="360"/>
      </w:pPr>
    </w:lvl>
    <w:lvl w:ilvl="7" w:tplc="40090019" w:tentative="1">
      <w:start w:val="1"/>
      <w:numFmt w:val="lowerLetter"/>
      <w:lvlText w:val="%8."/>
      <w:lvlJc w:val="left"/>
      <w:pPr>
        <w:ind w:left="6660" w:hanging="360"/>
      </w:pPr>
    </w:lvl>
    <w:lvl w:ilvl="8" w:tplc="40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06853F79"/>
    <w:multiLevelType w:val="hybridMultilevel"/>
    <w:tmpl w:val="86ACF954"/>
    <w:lvl w:ilvl="0" w:tplc="959E4136">
      <w:start w:val="1"/>
      <w:numFmt w:val="decimal"/>
      <w:lvlText w:val="%1."/>
      <w:lvlJc w:val="left"/>
      <w:pPr>
        <w:ind w:left="720" w:hanging="360"/>
      </w:pPr>
      <w:rPr>
        <w:color w:val="00206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80775"/>
    <w:multiLevelType w:val="hybridMultilevel"/>
    <w:tmpl w:val="28B2775A"/>
    <w:lvl w:ilvl="0" w:tplc="3562787A">
      <w:start w:val="1"/>
      <w:numFmt w:val="decimal"/>
      <w:lvlText w:val="Q%1."/>
      <w:lvlJc w:val="left"/>
      <w:pPr>
        <w:ind w:left="1440" w:hanging="360"/>
      </w:pPr>
      <w:rPr>
        <w:rFonts w:hint="default"/>
      </w:rPr>
    </w:lvl>
    <w:lvl w:ilvl="1" w:tplc="3146D6DC">
      <w:start w:val="1"/>
      <w:numFmt w:val="decimal"/>
      <w:lvlText w:val="Q%2."/>
      <w:lvlJc w:val="left"/>
      <w:pPr>
        <w:ind w:left="1440" w:hanging="360"/>
      </w:pPr>
      <w:rPr>
        <w:rFonts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B5998"/>
    <w:multiLevelType w:val="hybridMultilevel"/>
    <w:tmpl w:val="DC7295A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761ED"/>
    <w:multiLevelType w:val="hybridMultilevel"/>
    <w:tmpl w:val="18AE2E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F04E7"/>
    <w:multiLevelType w:val="hybridMultilevel"/>
    <w:tmpl w:val="3DA0AE9C"/>
    <w:lvl w:ilvl="0" w:tplc="219481A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FF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9D278D"/>
    <w:multiLevelType w:val="hybridMultilevel"/>
    <w:tmpl w:val="0B2862CA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87201"/>
    <w:multiLevelType w:val="hybridMultilevel"/>
    <w:tmpl w:val="A994147A"/>
    <w:lvl w:ilvl="0" w:tplc="97228F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576A2"/>
    <w:multiLevelType w:val="hybridMultilevel"/>
    <w:tmpl w:val="DBF00620"/>
    <w:lvl w:ilvl="0" w:tplc="532C4FE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5B4C71"/>
    <w:multiLevelType w:val="hybridMultilevel"/>
    <w:tmpl w:val="A57E5BF4"/>
    <w:lvl w:ilvl="0" w:tplc="2C58964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822DEE"/>
    <w:multiLevelType w:val="hybridMultilevel"/>
    <w:tmpl w:val="28CA2B3C"/>
    <w:lvl w:ilvl="0" w:tplc="0D3E47E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0F5E70"/>
    <w:multiLevelType w:val="hybridMultilevel"/>
    <w:tmpl w:val="79D668C2"/>
    <w:lvl w:ilvl="0" w:tplc="3146D6DC">
      <w:start w:val="1"/>
      <w:numFmt w:val="decimal"/>
      <w:lvlText w:val="Q%1.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34B08"/>
    <w:multiLevelType w:val="hybridMultilevel"/>
    <w:tmpl w:val="586817AC"/>
    <w:lvl w:ilvl="0" w:tplc="3A2C130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F53E16"/>
    <w:multiLevelType w:val="multilevel"/>
    <w:tmpl w:val="1A383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EC0F3A"/>
    <w:multiLevelType w:val="hybridMultilevel"/>
    <w:tmpl w:val="0D000C6E"/>
    <w:lvl w:ilvl="0" w:tplc="517ECE7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8A57B0"/>
    <w:multiLevelType w:val="multilevel"/>
    <w:tmpl w:val="8CE6C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DA6DD3"/>
    <w:multiLevelType w:val="hybridMultilevel"/>
    <w:tmpl w:val="B78E72CA"/>
    <w:lvl w:ilvl="0" w:tplc="40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717C79"/>
    <w:multiLevelType w:val="hybridMultilevel"/>
    <w:tmpl w:val="244A9BB6"/>
    <w:lvl w:ilvl="0" w:tplc="40090019">
      <w:start w:val="1"/>
      <w:numFmt w:val="lowerLetter"/>
      <w:lvlText w:val="%1."/>
      <w:lvlJc w:val="left"/>
      <w:pPr>
        <w:ind w:left="436" w:hanging="360"/>
      </w:pPr>
    </w:lvl>
    <w:lvl w:ilvl="1" w:tplc="40090019" w:tentative="1">
      <w:start w:val="1"/>
      <w:numFmt w:val="lowerLetter"/>
      <w:lvlText w:val="%2."/>
      <w:lvlJc w:val="left"/>
      <w:pPr>
        <w:ind w:left="1156" w:hanging="360"/>
      </w:pPr>
    </w:lvl>
    <w:lvl w:ilvl="2" w:tplc="4009001B" w:tentative="1">
      <w:start w:val="1"/>
      <w:numFmt w:val="lowerRoman"/>
      <w:lvlText w:val="%3."/>
      <w:lvlJc w:val="right"/>
      <w:pPr>
        <w:ind w:left="1876" w:hanging="180"/>
      </w:pPr>
    </w:lvl>
    <w:lvl w:ilvl="3" w:tplc="4009000F" w:tentative="1">
      <w:start w:val="1"/>
      <w:numFmt w:val="decimal"/>
      <w:lvlText w:val="%4."/>
      <w:lvlJc w:val="left"/>
      <w:pPr>
        <w:ind w:left="2596" w:hanging="360"/>
      </w:pPr>
    </w:lvl>
    <w:lvl w:ilvl="4" w:tplc="40090019" w:tentative="1">
      <w:start w:val="1"/>
      <w:numFmt w:val="lowerLetter"/>
      <w:lvlText w:val="%5."/>
      <w:lvlJc w:val="left"/>
      <w:pPr>
        <w:ind w:left="3316" w:hanging="360"/>
      </w:pPr>
    </w:lvl>
    <w:lvl w:ilvl="5" w:tplc="4009001B" w:tentative="1">
      <w:start w:val="1"/>
      <w:numFmt w:val="lowerRoman"/>
      <w:lvlText w:val="%6."/>
      <w:lvlJc w:val="right"/>
      <w:pPr>
        <w:ind w:left="4036" w:hanging="180"/>
      </w:pPr>
    </w:lvl>
    <w:lvl w:ilvl="6" w:tplc="4009000F" w:tentative="1">
      <w:start w:val="1"/>
      <w:numFmt w:val="decimal"/>
      <w:lvlText w:val="%7."/>
      <w:lvlJc w:val="left"/>
      <w:pPr>
        <w:ind w:left="4756" w:hanging="360"/>
      </w:pPr>
    </w:lvl>
    <w:lvl w:ilvl="7" w:tplc="40090019" w:tentative="1">
      <w:start w:val="1"/>
      <w:numFmt w:val="lowerLetter"/>
      <w:lvlText w:val="%8."/>
      <w:lvlJc w:val="left"/>
      <w:pPr>
        <w:ind w:left="5476" w:hanging="360"/>
      </w:pPr>
    </w:lvl>
    <w:lvl w:ilvl="8" w:tplc="40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493704F6"/>
    <w:multiLevelType w:val="hybridMultilevel"/>
    <w:tmpl w:val="A35C74D2"/>
    <w:lvl w:ilvl="0" w:tplc="D496187C">
      <w:start w:val="13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330F93"/>
    <w:multiLevelType w:val="hybridMultilevel"/>
    <w:tmpl w:val="78524994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9A5025"/>
    <w:multiLevelType w:val="hybridMultilevel"/>
    <w:tmpl w:val="DA1A9A84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FB31B1"/>
    <w:multiLevelType w:val="hybridMultilevel"/>
    <w:tmpl w:val="FE942EDE"/>
    <w:lvl w:ilvl="0" w:tplc="40090019">
      <w:start w:val="1"/>
      <w:numFmt w:val="lowerLetter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5B25458"/>
    <w:multiLevelType w:val="hybridMultilevel"/>
    <w:tmpl w:val="1A36CD5C"/>
    <w:lvl w:ilvl="0" w:tplc="55866A0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974EB6"/>
    <w:multiLevelType w:val="hybridMultilevel"/>
    <w:tmpl w:val="64E0467C"/>
    <w:lvl w:ilvl="0" w:tplc="994C6F96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FFFF00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B9C0AAB"/>
    <w:multiLevelType w:val="hybridMultilevel"/>
    <w:tmpl w:val="7EF0222C"/>
    <w:lvl w:ilvl="0" w:tplc="92C052BC">
      <w:start w:val="13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A3165"/>
    <w:multiLevelType w:val="hybridMultilevel"/>
    <w:tmpl w:val="48788010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A53F5B"/>
    <w:multiLevelType w:val="multilevel"/>
    <w:tmpl w:val="AFA2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E373BA"/>
    <w:multiLevelType w:val="hybridMultilevel"/>
    <w:tmpl w:val="DC7295A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AD2684"/>
    <w:multiLevelType w:val="hybridMultilevel"/>
    <w:tmpl w:val="453435CE"/>
    <w:lvl w:ilvl="0" w:tplc="AF527D7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27912395">
    <w:abstractNumId w:val="22"/>
  </w:num>
  <w:num w:numId="2" w16cid:durableId="1937707597">
    <w:abstractNumId w:val="17"/>
  </w:num>
  <w:num w:numId="3" w16cid:durableId="1545753040">
    <w:abstractNumId w:val="21"/>
  </w:num>
  <w:num w:numId="4" w16cid:durableId="641039362">
    <w:abstractNumId w:val="3"/>
  </w:num>
  <w:num w:numId="5" w16cid:durableId="5907182">
    <w:abstractNumId w:val="27"/>
  </w:num>
  <w:num w:numId="6" w16cid:durableId="170024959">
    <w:abstractNumId w:val="0"/>
  </w:num>
  <w:num w:numId="7" w16cid:durableId="1316491303">
    <w:abstractNumId w:val="2"/>
  </w:num>
  <w:num w:numId="8" w16cid:durableId="1334379076">
    <w:abstractNumId w:val="23"/>
  </w:num>
  <w:num w:numId="9" w16cid:durableId="1273052153">
    <w:abstractNumId w:val="26"/>
  </w:num>
  <w:num w:numId="10" w16cid:durableId="601375598">
    <w:abstractNumId w:val="13"/>
  </w:num>
  <w:num w:numId="11" w16cid:durableId="1572813172">
    <w:abstractNumId w:val="15"/>
  </w:num>
  <w:num w:numId="12" w16cid:durableId="1903514714">
    <w:abstractNumId w:val="11"/>
  </w:num>
  <w:num w:numId="13" w16cid:durableId="172569322">
    <w:abstractNumId w:val="20"/>
  </w:num>
  <w:num w:numId="14" w16cid:durableId="1766805162">
    <w:abstractNumId w:val="10"/>
  </w:num>
  <w:num w:numId="15" w16cid:durableId="357586211">
    <w:abstractNumId w:val="8"/>
  </w:num>
  <w:num w:numId="16" w16cid:durableId="1624925572">
    <w:abstractNumId w:val="14"/>
  </w:num>
  <w:num w:numId="17" w16cid:durableId="1431312295">
    <w:abstractNumId w:val="28"/>
  </w:num>
  <w:num w:numId="18" w16cid:durableId="619651400">
    <w:abstractNumId w:val="5"/>
  </w:num>
  <w:num w:numId="19" w16cid:durableId="4749761">
    <w:abstractNumId w:val="9"/>
  </w:num>
  <w:num w:numId="20" w16cid:durableId="351421249">
    <w:abstractNumId w:val="6"/>
  </w:num>
  <w:num w:numId="21" w16cid:durableId="1660232549">
    <w:abstractNumId w:val="1"/>
  </w:num>
  <w:num w:numId="22" w16cid:durableId="2036038465">
    <w:abstractNumId w:val="25"/>
  </w:num>
  <w:num w:numId="23" w16cid:durableId="828255864">
    <w:abstractNumId w:val="16"/>
  </w:num>
  <w:num w:numId="24" w16cid:durableId="998002714">
    <w:abstractNumId w:val="19"/>
  </w:num>
  <w:num w:numId="25" w16cid:durableId="979504629">
    <w:abstractNumId w:val="12"/>
  </w:num>
  <w:num w:numId="26" w16cid:durableId="1693919613">
    <w:abstractNumId w:val="7"/>
  </w:num>
  <w:num w:numId="27" w16cid:durableId="222372100">
    <w:abstractNumId w:val="24"/>
  </w:num>
  <w:num w:numId="28" w16cid:durableId="1217282067">
    <w:abstractNumId w:val="18"/>
  </w:num>
  <w:num w:numId="29" w16cid:durableId="1048069611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isplayBackgroundShape/>
  <w:hideSpellingErrors/>
  <w:proofState w:spelling="clean" w:grammar="clean"/>
  <w:attachedTemplate r:id="rId1"/>
  <w:defaultTabStop w:val="720"/>
  <w:characterSpacingControl w:val="doNotCompress"/>
  <w:hdrShapeDefaults>
    <o:shapedefaults v:ext="edit" spidmax="3073">
      <o:colormru v:ext="edit" colors="#f3fdfe,#ddfbfb,#cff,#d3def1,#90abdc,#a7bce3,#c5d3ed,#d9e2f3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106"/>
    <w:rsid w:val="00000003"/>
    <w:rsid w:val="00000046"/>
    <w:rsid w:val="00000092"/>
    <w:rsid w:val="000001A6"/>
    <w:rsid w:val="00000326"/>
    <w:rsid w:val="00000352"/>
    <w:rsid w:val="0000035A"/>
    <w:rsid w:val="0000039A"/>
    <w:rsid w:val="00000534"/>
    <w:rsid w:val="000005D1"/>
    <w:rsid w:val="000005F0"/>
    <w:rsid w:val="00000700"/>
    <w:rsid w:val="00000713"/>
    <w:rsid w:val="00000849"/>
    <w:rsid w:val="000008EC"/>
    <w:rsid w:val="00000A43"/>
    <w:rsid w:val="00000B8D"/>
    <w:rsid w:val="00000B8F"/>
    <w:rsid w:val="00000C27"/>
    <w:rsid w:val="00000C3A"/>
    <w:rsid w:val="00000CB4"/>
    <w:rsid w:val="00000DCA"/>
    <w:rsid w:val="0000111F"/>
    <w:rsid w:val="000011B5"/>
    <w:rsid w:val="000011E7"/>
    <w:rsid w:val="0000126C"/>
    <w:rsid w:val="000012F8"/>
    <w:rsid w:val="00001423"/>
    <w:rsid w:val="00001470"/>
    <w:rsid w:val="00001538"/>
    <w:rsid w:val="0000153B"/>
    <w:rsid w:val="000016C7"/>
    <w:rsid w:val="000018F3"/>
    <w:rsid w:val="00001920"/>
    <w:rsid w:val="000019AB"/>
    <w:rsid w:val="00001B45"/>
    <w:rsid w:val="00001B5D"/>
    <w:rsid w:val="00001C72"/>
    <w:rsid w:val="00001CFC"/>
    <w:rsid w:val="00001D64"/>
    <w:rsid w:val="00001DBB"/>
    <w:rsid w:val="00001DD5"/>
    <w:rsid w:val="00001DF0"/>
    <w:rsid w:val="00001E24"/>
    <w:rsid w:val="00002022"/>
    <w:rsid w:val="000020A4"/>
    <w:rsid w:val="00002371"/>
    <w:rsid w:val="000024A6"/>
    <w:rsid w:val="000024C8"/>
    <w:rsid w:val="0000252D"/>
    <w:rsid w:val="0000264E"/>
    <w:rsid w:val="0000265F"/>
    <w:rsid w:val="00002882"/>
    <w:rsid w:val="00002886"/>
    <w:rsid w:val="000028D2"/>
    <w:rsid w:val="000028F9"/>
    <w:rsid w:val="00002981"/>
    <w:rsid w:val="000029CC"/>
    <w:rsid w:val="00002A57"/>
    <w:rsid w:val="00002AB9"/>
    <w:rsid w:val="00002C7F"/>
    <w:rsid w:val="00002D11"/>
    <w:rsid w:val="00002D41"/>
    <w:rsid w:val="00002DB9"/>
    <w:rsid w:val="00002E0E"/>
    <w:rsid w:val="00002FCE"/>
    <w:rsid w:val="00002FE2"/>
    <w:rsid w:val="00003027"/>
    <w:rsid w:val="0000320C"/>
    <w:rsid w:val="000032FC"/>
    <w:rsid w:val="00003304"/>
    <w:rsid w:val="0000338F"/>
    <w:rsid w:val="00003402"/>
    <w:rsid w:val="00003405"/>
    <w:rsid w:val="00003474"/>
    <w:rsid w:val="000034A2"/>
    <w:rsid w:val="000034D3"/>
    <w:rsid w:val="0000359F"/>
    <w:rsid w:val="000038E2"/>
    <w:rsid w:val="00003939"/>
    <w:rsid w:val="0000398C"/>
    <w:rsid w:val="00003A12"/>
    <w:rsid w:val="00003A55"/>
    <w:rsid w:val="00003A98"/>
    <w:rsid w:val="00003ACD"/>
    <w:rsid w:val="00003C06"/>
    <w:rsid w:val="00003C35"/>
    <w:rsid w:val="00003C71"/>
    <w:rsid w:val="00003D80"/>
    <w:rsid w:val="00003D86"/>
    <w:rsid w:val="00003DA0"/>
    <w:rsid w:val="00003EFF"/>
    <w:rsid w:val="00003F1E"/>
    <w:rsid w:val="00003F75"/>
    <w:rsid w:val="00004009"/>
    <w:rsid w:val="0000403B"/>
    <w:rsid w:val="00004047"/>
    <w:rsid w:val="00004477"/>
    <w:rsid w:val="00004567"/>
    <w:rsid w:val="0000460A"/>
    <w:rsid w:val="00004670"/>
    <w:rsid w:val="000046D9"/>
    <w:rsid w:val="0000480D"/>
    <w:rsid w:val="0000480E"/>
    <w:rsid w:val="00004B9F"/>
    <w:rsid w:val="00004C3A"/>
    <w:rsid w:val="00004C5A"/>
    <w:rsid w:val="00004D61"/>
    <w:rsid w:val="00004EB3"/>
    <w:rsid w:val="000050C6"/>
    <w:rsid w:val="0000517A"/>
    <w:rsid w:val="0000551F"/>
    <w:rsid w:val="00005685"/>
    <w:rsid w:val="00005693"/>
    <w:rsid w:val="00005707"/>
    <w:rsid w:val="0000587D"/>
    <w:rsid w:val="0000588A"/>
    <w:rsid w:val="000058D1"/>
    <w:rsid w:val="00005969"/>
    <w:rsid w:val="0000597A"/>
    <w:rsid w:val="00005A33"/>
    <w:rsid w:val="00005A42"/>
    <w:rsid w:val="00005B74"/>
    <w:rsid w:val="00005C5A"/>
    <w:rsid w:val="00005C87"/>
    <w:rsid w:val="00005D19"/>
    <w:rsid w:val="00005DD8"/>
    <w:rsid w:val="00005DEC"/>
    <w:rsid w:val="00005DFD"/>
    <w:rsid w:val="00005E72"/>
    <w:rsid w:val="00005FC2"/>
    <w:rsid w:val="00005FD7"/>
    <w:rsid w:val="0000604C"/>
    <w:rsid w:val="000060FF"/>
    <w:rsid w:val="0000625A"/>
    <w:rsid w:val="00006306"/>
    <w:rsid w:val="000063C4"/>
    <w:rsid w:val="000063D7"/>
    <w:rsid w:val="00006457"/>
    <w:rsid w:val="000064A2"/>
    <w:rsid w:val="000064EA"/>
    <w:rsid w:val="000064F6"/>
    <w:rsid w:val="00006536"/>
    <w:rsid w:val="00006572"/>
    <w:rsid w:val="00006622"/>
    <w:rsid w:val="000067AF"/>
    <w:rsid w:val="0000683E"/>
    <w:rsid w:val="00006943"/>
    <w:rsid w:val="0000695C"/>
    <w:rsid w:val="00006989"/>
    <w:rsid w:val="00006A1D"/>
    <w:rsid w:val="00006A60"/>
    <w:rsid w:val="00006B0D"/>
    <w:rsid w:val="00006B6B"/>
    <w:rsid w:val="00006C21"/>
    <w:rsid w:val="00006C49"/>
    <w:rsid w:val="00006C8D"/>
    <w:rsid w:val="00006CE7"/>
    <w:rsid w:val="00006CEE"/>
    <w:rsid w:val="00006D63"/>
    <w:rsid w:val="00006D6C"/>
    <w:rsid w:val="00006E1C"/>
    <w:rsid w:val="00006E28"/>
    <w:rsid w:val="00006E83"/>
    <w:rsid w:val="00006E87"/>
    <w:rsid w:val="00006EA9"/>
    <w:rsid w:val="00006EDD"/>
    <w:rsid w:val="00006EE7"/>
    <w:rsid w:val="0000708C"/>
    <w:rsid w:val="00007096"/>
    <w:rsid w:val="00007152"/>
    <w:rsid w:val="0000716D"/>
    <w:rsid w:val="0000737A"/>
    <w:rsid w:val="00007423"/>
    <w:rsid w:val="00007443"/>
    <w:rsid w:val="000074F9"/>
    <w:rsid w:val="00007536"/>
    <w:rsid w:val="00007540"/>
    <w:rsid w:val="00007580"/>
    <w:rsid w:val="0000762B"/>
    <w:rsid w:val="00007662"/>
    <w:rsid w:val="000077CE"/>
    <w:rsid w:val="000078B6"/>
    <w:rsid w:val="00007980"/>
    <w:rsid w:val="00007A49"/>
    <w:rsid w:val="00007AAC"/>
    <w:rsid w:val="00007B4B"/>
    <w:rsid w:val="00007B7A"/>
    <w:rsid w:val="00007BDA"/>
    <w:rsid w:val="00007C92"/>
    <w:rsid w:val="00007C9E"/>
    <w:rsid w:val="00007CBA"/>
    <w:rsid w:val="00007D08"/>
    <w:rsid w:val="00007E14"/>
    <w:rsid w:val="00007E47"/>
    <w:rsid w:val="00007ECA"/>
    <w:rsid w:val="00007F00"/>
    <w:rsid w:val="000101CC"/>
    <w:rsid w:val="000101DE"/>
    <w:rsid w:val="00010238"/>
    <w:rsid w:val="0001023B"/>
    <w:rsid w:val="000102BD"/>
    <w:rsid w:val="000102CD"/>
    <w:rsid w:val="000102E9"/>
    <w:rsid w:val="000102EA"/>
    <w:rsid w:val="0001033B"/>
    <w:rsid w:val="00010347"/>
    <w:rsid w:val="00010415"/>
    <w:rsid w:val="00010432"/>
    <w:rsid w:val="00010465"/>
    <w:rsid w:val="0001055C"/>
    <w:rsid w:val="000105D5"/>
    <w:rsid w:val="000105E9"/>
    <w:rsid w:val="00010840"/>
    <w:rsid w:val="0001091F"/>
    <w:rsid w:val="00010A3D"/>
    <w:rsid w:val="00010A49"/>
    <w:rsid w:val="00010A85"/>
    <w:rsid w:val="00010B64"/>
    <w:rsid w:val="00010B9C"/>
    <w:rsid w:val="00010BDF"/>
    <w:rsid w:val="00010CBA"/>
    <w:rsid w:val="00010D01"/>
    <w:rsid w:val="00010DA4"/>
    <w:rsid w:val="00010DBA"/>
    <w:rsid w:val="00010E82"/>
    <w:rsid w:val="0001104A"/>
    <w:rsid w:val="0001109B"/>
    <w:rsid w:val="000110E4"/>
    <w:rsid w:val="000110F7"/>
    <w:rsid w:val="0001129F"/>
    <w:rsid w:val="0001130C"/>
    <w:rsid w:val="000113EE"/>
    <w:rsid w:val="000114EC"/>
    <w:rsid w:val="00011512"/>
    <w:rsid w:val="00011519"/>
    <w:rsid w:val="0001159C"/>
    <w:rsid w:val="0001166A"/>
    <w:rsid w:val="00011785"/>
    <w:rsid w:val="0001182D"/>
    <w:rsid w:val="00011999"/>
    <w:rsid w:val="00011A13"/>
    <w:rsid w:val="00011A7C"/>
    <w:rsid w:val="00011B3E"/>
    <w:rsid w:val="00011D25"/>
    <w:rsid w:val="00011D3B"/>
    <w:rsid w:val="00011F48"/>
    <w:rsid w:val="00011F49"/>
    <w:rsid w:val="00011FC6"/>
    <w:rsid w:val="00011FF4"/>
    <w:rsid w:val="00012031"/>
    <w:rsid w:val="000121BE"/>
    <w:rsid w:val="0001223F"/>
    <w:rsid w:val="000122EB"/>
    <w:rsid w:val="00012317"/>
    <w:rsid w:val="000123E1"/>
    <w:rsid w:val="000124E9"/>
    <w:rsid w:val="000124F5"/>
    <w:rsid w:val="0001257E"/>
    <w:rsid w:val="00012675"/>
    <w:rsid w:val="000126A2"/>
    <w:rsid w:val="000126A4"/>
    <w:rsid w:val="000126FF"/>
    <w:rsid w:val="000127D5"/>
    <w:rsid w:val="000127F1"/>
    <w:rsid w:val="00012803"/>
    <w:rsid w:val="00012A45"/>
    <w:rsid w:val="00012B67"/>
    <w:rsid w:val="00012CEF"/>
    <w:rsid w:val="00012D59"/>
    <w:rsid w:val="00012D86"/>
    <w:rsid w:val="00012DC5"/>
    <w:rsid w:val="00012E79"/>
    <w:rsid w:val="00013052"/>
    <w:rsid w:val="00013078"/>
    <w:rsid w:val="0001308A"/>
    <w:rsid w:val="0001327B"/>
    <w:rsid w:val="000132BA"/>
    <w:rsid w:val="0001330B"/>
    <w:rsid w:val="0001332F"/>
    <w:rsid w:val="00013412"/>
    <w:rsid w:val="0001342C"/>
    <w:rsid w:val="000134B6"/>
    <w:rsid w:val="00013567"/>
    <w:rsid w:val="0001359A"/>
    <w:rsid w:val="00013617"/>
    <w:rsid w:val="00013693"/>
    <w:rsid w:val="000136AC"/>
    <w:rsid w:val="00013BA3"/>
    <w:rsid w:val="00013C9F"/>
    <w:rsid w:val="00013DE8"/>
    <w:rsid w:val="00013DF7"/>
    <w:rsid w:val="00013F7B"/>
    <w:rsid w:val="00013FDA"/>
    <w:rsid w:val="0001400A"/>
    <w:rsid w:val="00014012"/>
    <w:rsid w:val="00014020"/>
    <w:rsid w:val="0001447D"/>
    <w:rsid w:val="0001454F"/>
    <w:rsid w:val="000145E8"/>
    <w:rsid w:val="0001465A"/>
    <w:rsid w:val="0001473A"/>
    <w:rsid w:val="000147FD"/>
    <w:rsid w:val="0001486A"/>
    <w:rsid w:val="00014A03"/>
    <w:rsid w:val="00014A94"/>
    <w:rsid w:val="00014AFD"/>
    <w:rsid w:val="00014B97"/>
    <w:rsid w:val="00014BEE"/>
    <w:rsid w:val="00014C13"/>
    <w:rsid w:val="00014C34"/>
    <w:rsid w:val="00014E0E"/>
    <w:rsid w:val="00014E21"/>
    <w:rsid w:val="00014F3D"/>
    <w:rsid w:val="00014FD3"/>
    <w:rsid w:val="00015001"/>
    <w:rsid w:val="00015021"/>
    <w:rsid w:val="00015026"/>
    <w:rsid w:val="00015072"/>
    <w:rsid w:val="00015092"/>
    <w:rsid w:val="00015093"/>
    <w:rsid w:val="000151DB"/>
    <w:rsid w:val="0001530E"/>
    <w:rsid w:val="00015396"/>
    <w:rsid w:val="000153A8"/>
    <w:rsid w:val="00015425"/>
    <w:rsid w:val="0001550C"/>
    <w:rsid w:val="0001557D"/>
    <w:rsid w:val="0001566E"/>
    <w:rsid w:val="000156C6"/>
    <w:rsid w:val="0001588E"/>
    <w:rsid w:val="00015BF0"/>
    <w:rsid w:val="00015CF8"/>
    <w:rsid w:val="00015D7D"/>
    <w:rsid w:val="00015E2C"/>
    <w:rsid w:val="00015E53"/>
    <w:rsid w:val="00015F77"/>
    <w:rsid w:val="00016093"/>
    <w:rsid w:val="0001613D"/>
    <w:rsid w:val="00016189"/>
    <w:rsid w:val="00016224"/>
    <w:rsid w:val="00016439"/>
    <w:rsid w:val="000164AC"/>
    <w:rsid w:val="000165AE"/>
    <w:rsid w:val="000165F2"/>
    <w:rsid w:val="000166EB"/>
    <w:rsid w:val="00016720"/>
    <w:rsid w:val="00016745"/>
    <w:rsid w:val="000167D8"/>
    <w:rsid w:val="00016945"/>
    <w:rsid w:val="00016986"/>
    <w:rsid w:val="00016A18"/>
    <w:rsid w:val="00016CBA"/>
    <w:rsid w:val="00016D87"/>
    <w:rsid w:val="00016F46"/>
    <w:rsid w:val="0001701C"/>
    <w:rsid w:val="0001706D"/>
    <w:rsid w:val="00017119"/>
    <w:rsid w:val="0001717E"/>
    <w:rsid w:val="000172BE"/>
    <w:rsid w:val="0001740F"/>
    <w:rsid w:val="000174E2"/>
    <w:rsid w:val="0001751C"/>
    <w:rsid w:val="000175AC"/>
    <w:rsid w:val="00017838"/>
    <w:rsid w:val="00017848"/>
    <w:rsid w:val="000178C7"/>
    <w:rsid w:val="000178F6"/>
    <w:rsid w:val="0001796B"/>
    <w:rsid w:val="00017985"/>
    <w:rsid w:val="00017A82"/>
    <w:rsid w:val="00017A8E"/>
    <w:rsid w:val="00017B6C"/>
    <w:rsid w:val="00017C39"/>
    <w:rsid w:val="00017D71"/>
    <w:rsid w:val="00017D89"/>
    <w:rsid w:val="00017EE8"/>
    <w:rsid w:val="00020011"/>
    <w:rsid w:val="0002014A"/>
    <w:rsid w:val="000202B7"/>
    <w:rsid w:val="00020311"/>
    <w:rsid w:val="000203BE"/>
    <w:rsid w:val="00020453"/>
    <w:rsid w:val="000204A1"/>
    <w:rsid w:val="0002091A"/>
    <w:rsid w:val="00020BFA"/>
    <w:rsid w:val="00020C6C"/>
    <w:rsid w:val="00020CFE"/>
    <w:rsid w:val="00020D65"/>
    <w:rsid w:val="00020E11"/>
    <w:rsid w:val="00020E33"/>
    <w:rsid w:val="00020E73"/>
    <w:rsid w:val="000210B5"/>
    <w:rsid w:val="00021251"/>
    <w:rsid w:val="00021561"/>
    <w:rsid w:val="000215F5"/>
    <w:rsid w:val="00021681"/>
    <w:rsid w:val="0002170B"/>
    <w:rsid w:val="00021763"/>
    <w:rsid w:val="0002177F"/>
    <w:rsid w:val="00021817"/>
    <w:rsid w:val="00021822"/>
    <w:rsid w:val="0002189A"/>
    <w:rsid w:val="000218D8"/>
    <w:rsid w:val="00021969"/>
    <w:rsid w:val="000219C1"/>
    <w:rsid w:val="00021A34"/>
    <w:rsid w:val="00021A3C"/>
    <w:rsid w:val="00021B15"/>
    <w:rsid w:val="00021C7A"/>
    <w:rsid w:val="00021C87"/>
    <w:rsid w:val="00021DB6"/>
    <w:rsid w:val="00022164"/>
    <w:rsid w:val="00022183"/>
    <w:rsid w:val="000222D0"/>
    <w:rsid w:val="000223C0"/>
    <w:rsid w:val="000224B7"/>
    <w:rsid w:val="00022561"/>
    <w:rsid w:val="000225E6"/>
    <w:rsid w:val="0002270A"/>
    <w:rsid w:val="000227C0"/>
    <w:rsid w:val="000229F3"/>
    <w:rsid w:val="00022A3D"/>
    <w:rsid w:val="00022BEB"/>
    <w:rsid w:val="00022C20"/>
    <w:rsid w:val="00022C31"/>
    <w:rsid w:val="00022D0C"/>
    <w:rsid w:val="00022D18"/>
    <w:rsid w:val="00022D6F"/>
    <w:rsid w:val="00022D8F"/>
    <w:rsid w:val="00022E79"/>
    <w:rsid w:val="00022EC2"/>
    <w:rsid w:val="00022EF3"/>
    <w:rsid w:val="00022FDA"/>
    <w:rsid w:val="000231DA"/>
    <w:rsid w:val="0002326F"/>
    <w:rsid w:val="00023337"/>
    <w:rsid w:val="0002344B"/>
    <w:rsid w:val="00023488"/>
    <w:rsid w:val="0002354A"/>
    <w:rsid w:val="00023584"/>
    <w:rsid w:val="000236D9"/>
    <w:rsid w:val="00023818"/>
    <w:rsid w:val="00023885"/>
    <w:rsid w:val="000239F7"/>
    <w:rsid w:val="00023C91"/>
    <w:rsid w:val="00023EF6"/>
    <w:rsid w:val="0002409B"/>
    <w:rsid w:val="000240C3"/>
    <w:rsid w:val="000241E3"/>
    <w:rsid w:val="000243A3"/>
    <w:rsid w:val="000243D1"/>
    <w:rsid w:val="000243D3"/>
    <w:rsid w:val="00024430"/>
    <w:rsid w:val="0002443C"/>
    <w:rsid w:val="00024795"/>
    <w:rsid w:val="0002479A"/>
    <w:rsid w:val="000249A2"/>
    <w:rsid w:val="000249AC"/>
    <w:rsid w:val="00024A82"/>
    <w:rsid w:val="00024BC2"/>
    <w:rsid w:val="0002529E"/>
    <w:rsid w:val="000252B2"/>
    <w:rsid w:val="00025374"/>
    <w:rsid w:val="00025423"/>
    <w:rsid w:val="000254BE"/>
    <w:rsid w:val="0002568F"/>
    <w:rsid w:val="000256A7"/>
    <w:rsid w:val="00025722"/>
    <w:rsid w:val="000257C9"/>
    <w:rsid w:val="00025861"/>
    <w:rsid w:val="00025878"/>
    <w:rsid w:val="00025908"/>
    <w:rsid w:val="00025926"/>
    <w:rsid w:val="00025B78"/>
    <w:rsid w:val="00025B85"/>
    <w:rsid w:val="00025CFF"/>
    <w:rsid w:val="00025D05"/>
    <w:rsid w:val="00025D2A"/>
    <w:rsid w:val="00025F42"/>
    <w:rsid w:val="00025FC3"/>
    <w:rsid w:val="00026035"/>
    <w:rsid w:val="000260AB"/>
    <w:rsid w:val="000260B1"/>
    <w:rsid w:val="000260D6"/>
    <w:rsid w:val="000262A8"/>
    <w:rsid w:val="000263CE"/>
    <w:rsid w:val="00026504"/>
    <w:rsid w:val="000265C8"/>
    <w:rsid w:val="000265DA"/>
    <w:rsid w:val="00026625"/>
    <w:rsid w:val="0002662D"/>
    <w:rsid w:val="00026844"/>
    <w:rsid w:val="00026866"/>
    <w:rsid w:val="00026939"/>
    <w:rsid w:val="000269AD"/>
    <w:rsid w:val="000269D9"/>
    <w:rsid w:val="00026ABE"/>
    <w:rsid w:val="00026AE9"/>
    <w:rsid w:val="00026B65"/>
    <w:rsid w:val="00026C4B"/>
    <w:rsid w:val="00026D1B"/>
    <w:rsid w:val="00026E02"/>
    <w:rsid w:val="00026E5F"/>
    <w:rsid w:val="00026E72"/>
    <w:rsid w:val="00026E8F"/>
    <w:rsid w:val="00026EC0"/>
    <w:rsid w:val="00026F5E"/>
    <w:rsid w:val="00027044"/>
    <w:rsid w:val="000270A6"/>
    <w:rsid w:val="00027220"/>
    <w:rsid w:val="000272E0"/>
    <w:rsid w:val="00027314"/>
    <w:rsid w:val="00027357"/>
    <w:rsid w:val="000275AC"/>
    <w:rsid w:val="00027846"/>
    <w:rsid w:val="0002784C"/>
    <w:rsid w:val="00027876"/>
    <w:rsid w:val="00027926"/>
    <w:rsid w:val="000279AA"/>
    <w:rsid w:val="000279FD"/>
    <w:rsid w:val="00027A6E"/>
    <w:rsid w:val="00027B61"/>
    <w:rsid w:val="00027B78"/>
    <w:rsid w:val="00027BF8"/>
    <w:rsid w:val="00027C1F"/>
    <w:rsid w:val="00027E78"/>
    <w:rsid w:val="00027EA1"/>
    <w:rsid w:val="00027FE8"/>
    <w:rsid w:val="0003000F"/>
    <w:rsid w:val="00030085"/>
    <w:rsid w:val="00030099"/>
    <w:rsid w:val="000302A7"/>
    <w:rsid w:val="00030338"/>
    <w:rsid w:val="0003036F"/>
    <w:rsid w:val="000303AB"/>
    <w:rsid w:val="0003041F"/>
    <w:rsid w:val="000305A2"/>
    <w:rsid w:val="000305BF"/>
    <w:rsid w:val="000305CE"/>
    <w:rsid w:val="00030642"/>
    <w:rsid w:val="000306DE"/>
    <w:rsid w:val="000307F1"/>
    <w:rsid w:val="000308A9"/>
    <w:rsid w:val="0003094E"/>
    <w:rsid w:val="00030A44"/>
    <w:rsid w:val="00030A6B"/>
    <w:rsid w:val="00030A85"/>
    <w:rsid w:val="00030A9B"/>
    <w:rsid w:val="00030CDA"/>
    <w:rsid w:val="00030D45"/>
    <w:rsid w:val="00030DD8"/>
    <w:rsid w:val="00030EE8"/>
    <w:rsid w:val="00030F6F"/>
    <w:rsid w:val="00030FC5"/>
    <w:rsid w:val="00031187"/>
    <w:rsid w:val="000311EF"/>
    <w:rsid w:val="00031207"/>
    <w:rsid w:val="000312C5"/>
    <w:rsid w:val="000312F7"/>
    <w:rsid w:val="0003136F"/>
    <w:rsid w:val="00031397"/>
    <w:rsid w:val="00031400"/>
    <w:rsid w:val="00031438"/>
    <w:rsid w:val="0003144F"/>
    <w:rsid w:val="000314CF"/>
    <w:rsid w:val="00031543"/>
    <w:rsid w:val="0003155B"/>
    <w:rsid w:val="000315F3"/>
    <w:rsid w:val="000316B7"/>
    <w:rsid w:val="00031894"/>
    <w:rsid w:val="00031924"/>
    <w:rsid w:val="0003193B"/>
    <w:rsid w:val="00031A41"/>
    <w:rsid w:val="00031B2E"/>
    <w:rsid w:val="00031B6D"/>
    <w:rsid w:val="00031BB0"/>
    <w:rsid w:val="00031C99"/>
    <w:rsid w:val="00031D9F"/>
    <w:rsid w:val="00031DF8"/>
    <w:rsid w:val="00031E21"/>
    <w:rsid w:val="00031E2C"/>
    <w:rsid w:val="00031E8B"/>
    <w:rsid w:val="00031EED"/>
    <w:rsid w:val="00031EF9"/>
    <w:rsid w:val="00031F86"/>
    <w:rsid w:val="00032078"/>
    <w:rsid w:val="00032111"/>
    <w:rsid w:val="000321C6"/>
    <w:rsid w:val="00032346"/>
    <w:rsid w:val="0003236C"/>
    <w:rsid w:val="00032374"/>
    <w:rsid w:val="00032380"/>
    <w:rsid w:val="00032667"/>
    <w:rsid w:val="00032782"/>
    <w:rsid w:val="000327CA"/>
    <w:rsid w:val="00032838"/>
    <w:rsid w:val="0003287F"/>
    <w:rsid w:val="0003289E"/>
    <w:rsid w:val="00032A1B"/>
    <w:rsid w:val="00032B87"/>
    <w:rsid w:val="00032C38"/>
    <w:rsid w:val="00032D59"/>
    <w:rsid w:val="00032F3E"/>
    <w:rsid w:val="00032F5B"/>
    <w:rsid w:val="00032F70"/>
    <w:rsid w:val="00033030"/>
    <w:rsid w:val="000330DF"/>
    <w:rsid w:val="00033109"/>
    <w:rsid w:val="00033116"/>
    <w:rsid w:val="0003319D"/>
    <w:rsid w:val="000333D9"/>
    <w:rsid w:val="00033494"/>
    <w:rsid w:val="000335A2"/>
    <w:rsid w:val="0003365F"/>
    <w:rsid w:val="00033953"/>
    <w:rsid w:val="00033997"/>
    <w:rsid w:val="000339E1"/>
    <w:rsid w:val="00033D42"/>
    <w:rsid w:val="00033D7F"/>
    <w:rsid w:val="00033D83"/>
    <w:rsid w:val="00033E6F"/>
    <w:rsid w:val="00033E8F"/>
    <w:rsid w:val="00033F00"/>
    <w:rsid w:val="00033F70"/>
    <w:rsid w:val="00033F87"/>
    <w:rsid w:val="00033FD6"/>
    <w:rsid w:val="00033FE6"/>
    <w:rsid w:val="00033FF9"/>
    <w:rsid w:val="000340C0"/>
    <w:rsid w:val="00034248"/>
    <w:rsid w:val="00034268"/>
    <w:rsid w:val="00034372"/>
    <w:rsid w:val="00034374"/>
    <w:rsid w:val="00034444"/>
    <w:rsid w:val="000344CA"/>
    <w:rsid w:val="000345A1"/>
    <w:rsid w:val="000345C3"/>
    <w:rsid w:val="000347C6"/>
    <w:rsid w:val="0003488D"/>
    <w:rsid w:val="00034A34"/>
    <w:rsid w:val="00034A8E"/>
    <w:rsid w:val="00034AE4"/>
    <w:rsid w:val="00034B65"/>
    <w:rsid w:val="00034BCA"/>
    <w:rsid w:val="00034C26"/>
    <w:rsid w:val="00034DFF"/>
    <w:rsid w:val="00034E10"/>
    <w:rsid w:val="00034E45"/>
    <w:rsid w:val="00034E9C"/>
    <w:rsid w:val="00034FD7"/>
    <w:rsid w:val="0003502E"/>
    <w:rsid w:val="000350B2"/>
    <w:rsid w:val="000351D3"/>
    <w:rsid w:val="000353A2"/>
    <w:rsid w:val="00035444"/>
    <w:rsid w:val="00035565"/>
    <w:rsid w:val="000356A0"/>
    <w:rsid w:val="0003585B"/>
    <w:rsid w:val="0003586B"/>
    <w:rsid w:val="000358E2"/>
    <w:rsid w:val="00035914"/>
    <w:rsid w:val="0003593E"/>
    <w:rsid w:val="00035AC8"/>
    <w:rsid w:val="00035B00"/>
    <w:rsid w:val="00035B5E"/>
    <w:rsid w:val="00035C09"/>
    <w:rsid w:val="00035C64"/>
    <w:rsid w:val="00035CF7"/>
    <w:rsid w:val="00035DCE"/>
    <w:rsid w:val="00035E6E"/>
    <w:rsid w:val="00035EB2"/>
    <w:rsid w:val="00035EF1"/>
    <w:rsid w:val="00035F3C"/>
    <w:rsid w:val="00035F4F"/>
    <w:rsid w:val="00035FE9"/>
    <w:rsid w:val="00036001"/>
    <w:rsid w:val="00036172"/>
    <w:rsid w:val="00036288"/>
    <w:rsid w:val="00036311"/>
    <w:rsid w:val="00036404"/>
    <w:rsid w:val="000364E9"/>
    <w:rsid w:val="000365C2"/>
    <w:rsid w:val="0003680B"/>
    <w:rsid w:val="000369AE"/>
    <w:rsid w:val="00036B6B"/>
    <w:rsid w:val="00036BA7"/>
    <w:rsid w:val="00036C4C"/>
    <w:rsid w:val="00036DAF"/>
    <w:rsid w:val="00036DD7"/>
    <w:rsid w:val="00036DF8"/>
    <w:rsid w:val="00037007"/>
    <w:rsid w:val="00037080"/>
    <w:rsid w:val="00037188"/>
    <w:rsid w:val="000371D3"/>
    <w:rsid w:val="000371F8"/>
    <w:rsid w:val="00037242"/>
    <w:rsid w:val="000372CD"/>
    <w:rsid w:val="00037345"/>
    <w:rsid w:val="000373A3"/>
    <w:rsid w:val="000374D0"/>
    <w:rsid w:val="00037542"/>
    <w:rsid w:val="0003758C"/>
    <w:rsid w:val="000375DE"/>
    <w:rsid w:val="0003772F"/>
    <w:rsid w:val="000377CD"/>
    <w:rsid w:val="000377E5"/>
    <w:rsid w:val="0003791A"/>
    <w:rsid w:val="00037959"/>
    <w:rsid w:val="0003795F"/>
    <w:rsid w:val="00037B36"/>
    <w:rsid w:val="00037C45"/>
    <w:rsid w:val="00037C68"/>
    <w:rsid w:val="00037D1E"/>
    <w:rsid w:val="00037D24"/>
    <w:rsid w:val="00037D34"/>
    <w:rsid w:val="0004011A"/>
    <w:rsid w:val="000401E3"/>
    <w:rsid w:val="0004051B"/>
    <w:rsid w:val="00040568"/>
    <w:rsid w:val="000405CB"/>
    <w:rsid w:val="000405D1"/>
    <w:rsid w:val="00040671"/>
    <w:rsid w:val="0004068E"/>
    <w:rsid w:val="000406BA"/>
    <w:rsid w:val="00040754"/>
    <w:rsid w:val="000407AA"/>
    <w:rsid w:val="00040829"/>
    <w:rsid w:val="000408D2"/>
    <w:rsid w:val="00040967"/>
    <w:rsid w:val="00040ACA"/>
    <w:rsid w:val="00040BD6"/>
    <w:rsid w:val="00040BFF"/>
    <w:rsid w:val="00040C56"/>
    <w:rsid w:val="00040D04"/>
    <w:rsid w:val="00040E0B"/>
    <w:rsid w:val="00040E25"/>
    <w:rsid w:val="00040E7B"/>
    <w:rsid w:val="00040E9E"/>
    <w:rsid w:val="00041033"/>
    <w:rsid w:val="00041148"/>
    <w:rsid w:val="000411C5"/>
    <w:rsid w:val="000412A6"/>
    <w:rsid w:val="000414D8"/>
    <w:rsid w:val="0004165D"/>
    <w:rsid w:val="00041663"/>
    <w:rsid w:val="0004168F"/>
    <w:rsid w:val="0004180B"/>
    <w:rsid w:val="00041840"/>
    <w:rsid w:val="00041AA4"/>
    <w:rsid w:val="00041C5F"/>
    <w:rsid w:val="00041CC8"/>
    <w:rsid w:val="00041DD7"/>
    <w:rsid w:val="00041EA7"/>
    <w:rsid w:val="00041FCB"/>
    <w:rsid w:val="00042186"/>
    <w:rsid w:val="0004230E"/>
    <w:rsid w:val="000423AC"/>
    <w:rsid w:val="00042472"/>
    <w:rsid w:val="000424CC"/>
    <w:rsid w:val="00042535"/>
    <w:rsid w:val="000425E5"/>
    <w:rsid w:val="000425F4"/>
    <w:rsid w:val="000425F6"/>
    <w:rsid w:val="000427E5"/>
    <w:rsid w:val="00042891"/>
    <w:rsid w:val="00042A81"/>
    <w:rsid w:val="00042BA4"/>
    <w:rsid w:val="00042BE8"/>
    <w:rsid w:val="00042CD1"/>
    <w:rsid w:val="00042D25"/>
    <w:rsid w:val="00042E90"/>
    <w:rsid w:val="00042F33"/>
    <w:rsid w:val="00042F6C"/>
    <w:rsid w:val="00042FCE"/>
    <w:rsid w:val="0004300B"/>
    <w:rsid w:val="00043071"/>
    <w:rsid w:val="0004312C"/>
    <w:rsid w:val="00043145"/>
    <w:rsid w:val="00043181"/>
    <w:rsid w:val="00043226"/>
    <w:rsid w:val="000435B2"/>
    <w:rsid w:val="00043671"/>
    <w:rsid w:val="00043763"/>
    <w:rsid w:val="000438DE"/>
    <w:rsid w:val="000439CD"/>
    <w:rsid w:val="00043A20"/>
    <w:rsid w:val="00043C59"/>
    <w:rsid w:val="00043D0A"/>
    <w:rsid w:val="00043D0B"/>
    <w:rsid w:val="00043E2A"/>
    <w:rsid w:val="00043E9E"/>
    <w:rsid w:val="000441BA"/>
    <w:rsid w:val="000441C9"/>
    <w:rsid w:val="000441D3"/>
    <w:rsid w:val="000442C0"/>
    <w:rsid w:val="000443CB"/>
    <w:rsid w:val="00044490"/>
    <w:rsid w:val="0004449B"/>
    <w:rsid w:val="00044529"/>
    <w:rsid w:val="0004460C"/>
    <w:rsid w:val="0004464C"/>
    <w:rsid w:val="000446AC"/>
    <w:rsid w:val="00044761"/>
    <w:rsid w:val="00044872"/>
    <w:rsid w:val="000448AD"/>
    <w:rsid w:val="000448F3"/>
    <w:rsid w:val="00044AB6"/>
    <w:rsid w:val="00044AC1"/>
    <w:rsid w:val="00044BC4"/>
    <w:rsid w:val="00044BDF"/>
    <w:rsid w:val="00044CB9"/>
    <w:rsid w:val="00044D06"/>
    <w:rsid w:val="00044E1B"/>
    <w:rsid w:val="00045267"/>
    <w:rsid w:val="00045271"/>
    <w:rsid w:val="00045353"/>
    <w:rsid w:val="000454C6"/>
    <w:rsid w:val="00045519"/>
    <w:rsid w:val="00045549"/>
    <w:rsid w:val="00045570"/>
    <w:rsid w:val="000456DD"/>
    <w:rsid w:val="000458B8"/>
    <w:rsid w:val="00045964"/>
    <w:rsid w:val="00045A5A"/>
    <w:rsid w:val="00045A65"/>
    <w:rsid w:val="00045AEF"/>
    <w:rsid w:val="00045C48"/>
    <w:rsid w:val="00045C64"/>
    <w:rsid w:val="00045E56"/>
    <w:rsid w:val="000460C5"/>
    <w:rsid w:val="000460E5"/>
    <w:rsid w:val="00046138"/>
    <w:rsid w:val="00046154"/>
    <w:rsid w:val="000461B6"/>
    <w:rsid w:val="00046200"/>
    <w:rsid w:val="000463D5"/>
    <w:rsid w:val="00046508"/>
    <w:rsid w:val="000465C2"/>
    <w:rsid w:val="0004673E"/>
    <w:rsid w:val="00046787"/>
    <w:rsid w:val="00046831"/>
    <w:rsid w:val="00046A3C"/>
    <w:rsid w:val="00046A5D"/>
    <w:rsid w:val="00046A98"/>
    <w:rsid w:val="00046B08"/>
    <w:rsid w:val="00046B19"/>
    <w:rsid w:val="00046B6D"/>
    <w:rsid w:val="00046B97"/>
    <w:rsid w:val="00046C2A"/>
    <w:rsid w:val="00046C59"/>
    <w:rsid w:val="00046D5B"/>
    <w:rsid w:val="00046D99"/>
    <w:rsid w:val="00046DD7"/>
    <w:rsid w:val="00046E02"/>
    <w:rsid w:val="00046EE6"/>
    <w:rsid w:val="00047064"/>
    <w:rsid w:val="0004709C"/>
    <w:rsid w:val="0004713A"/>
    <w:rsid w:val="00047197"/>
    <w:rsid w:val="00047270"/>
    <w:rsid w:val="000472E5"/>
    <w:rsid w:val="00047338"/>
    <w:rsid w:val="00047438"/>
    <w:rsid w:val="0004760A"/>
    <w:rsid w:val="00047632"/>
    <w:rsid w:val="000476D2"/>
    <w:rsid w:val="000476D5"/>
    <w:rsid w:val="00047884"/>
    <w:rsid w:val="00047887"/>
    <w:rsid w:val="00047A40"/>
    <w:rsid w:val="00047A65"/>
    <w:rsid w:val="00047BEE"/>
    <w:rsid w:val="00047CB6"/>
    <w:rsid w:val="00047D0B"/>
    <w:rsid w:val="00047D34"/>
    <w:rsid w:val="00047D5B"/>
    <w:rsid w:val="00047E7E"/>
    <w:rsid w:val="00047E9A"/>
    <w:rsid w:val="00050099"/>
    <w:rsid w:val="000500CF"/>
    <w:rsid w:val="00050146"/>
    <w:rsid w:val="00050413"/>
    <w:rsid w:val="00050612"/>
    <w:rsid w:val="00050761"/>
    <w:rsid w:val="0005079D"/>
    <w:rsid w:val="0005096D"/>
    <w:rsid w:val="00050A9C"/>
    <w:rsid w:val="00050AB3"/>
    <w:rsid w:val="00050AE7"/>
    <w:rsid w:val="00050B34"/>
    <w:rsid w:val="00050BBE"/>
    <w:rsid w:val="00050CCC"/>
    <w:rsid w:val="000510D9"/>
    <w:rsid w:val="0005113F"/>
    <w:rsid w:val="0005139C"/>
    <w:rsid w:val="000513F3"/>
    <w:rsid w:val="000514C3"/>
    <w:rsid w:val="000514FC"/>
    <w:rsid w:val="000516EA"/>
    <w:rsid w:val="00051772"/>
    <w:rsid w:val="000517FC"/>
    <w:rsid w:val="00051925"/>
    <w:rsid w:val="00051932"/>
    <w:rsid w:val="000519AF"/>
    <w:rsid w:val="00051A0A"/>
    <w:rsid w:val="00051BE0"/>
    <w:rsid w:val="00051C7A"/>
    <w:rsid w:val="00051DA4"/>
    <w:rsid w:val="00051E8A"/>
    <w:rsid w:val="00051F1C"/>
    <w:rsid w:val="00051FB7"/>
    <w:rsid w:val="00051FF9"/>
    <w:rsid w:val="00052001"/>
    <w:rsid w:val="00052037"/>
    <w:rsid w:val="000521D3"/>
    <w:rsid w:val="000522B0"/>
    <w:rsid w:val="00052426"/>
    <w:rsid w:val="00052443"/>
    <w:rsid w:val="00052521"/>
    <w:rsid w:val="000525D1"/>
    <w:rsid w:val="000526C9"/>
    <w:rsid w:val="000527A8"/>
    <w:rsid w:val="000528B7"/>
    <w:rsid w:val="000529DA"/>
    <w:rsid w:val="000529EF"/>
    <w:rsid w:val="00052A04"/>
    <w:rsid w:val="00052A88"/>
    <w:rsid w:val="00052C34"/>
    <w:rsid w:val="00052D54"/>
    <w:rsid w:val="00052DC7"/>
    <w:rsid w:val="00052DFF"/>
    <w:rsid w:val="00052EA3"/>
    <w:rsid w:val="00052F01"/>
    <w:rsid w:val="00052FEB"/>
    <w:rsid w:val="00053008"/>
    <w:rsid w:val="0005306B"/>
    <w:rsid w:val="000530C7"/>
    <w:rsid w:val="00053476"/>
    <w:rsid w:val="000534BE"/>
    <w:rsid w:val="00053535"/>
    <w:rsid w:val="00053592"/>
    <w:rsid w:val="0005380D"/>
    <w:rsid w:val="00053812"/>
    <w:rsid w:val="0005388C"/>
    <w:rsid w:val="000539C1"/>
    <w:rsid w:val="000539E7"/>
    <w:rsid w:val="00053BFA"/>
    <w:rsid w:val="00053C3A"/>
    <w:rsid w:val="00053D38"/>
    <w:rsid w:val="00053DDB"/>
    <w:rsid w:val="00053F1C"/>
    <w:rsid w:val="00053F31"/>
    <w:rsid w:val="00054287"/>
    <w:rsid w:val="000543C6"/>
    <w:rsid w:val="000543E3"/>
    <w:rsid w:val="0005443D"/>
    <w:rsid w:val="0005447E"/>
    <w:rsid w:val="00054698"/>
    <w:rsid w:val="000546E8"/>
    <w:rsid w:val="00054875"/>
    <w:rsid w:val="000548E2"/>
    <w:rsid w:val="0005496B"/>
    <w:rsid w:val="000549CC"/>
    <w:rsid w:val="000549DF"/>
    <w:rsid w:val="00054A12"/>
    <w:rsid w:val="00054D47"/>
    <w:rsid w:val="00054E36"/>
    <w:rsid w:val="00054E46"/>
    <w:rsid w:val="00054F20"/>
    <w:rsid w:val="00054F95"/>
    <w:rsid w:val="00054FF3"/>
    <w:rsid w:val="00055040"/>
    <w:rsid w:val="00055057"/>
    <w:rsid w:val="00055152"/>
    <w:rsid w:val="00055282"/>
    <w:rsid w:val="000552C0"/>
    <w:rsid w:val="000552FA"/>
    <w:rsid w:val="00055311"/>
    <w:rsid w:val="00055391"/>
    <w:rsid w:val="00055397"/>
    <w:rsid w:val="0005540B"/>
    <w:rsid w:val="0005583A"/>
    <w:rsid w:val="0005590E"/>
    <w:rsid w:val="00055946"/>
    <w:rsid w:val="00055A6C"/>
    <w:rsid w:val="00055ABD"/>
    <w:rsid w:val="00055C2A"/>
    <w:rsid w:val="00055C81"/>
    <w:rsid w:val="00055D5B"/>
    <w:rsid w:val="00055D85"/>
    <w:rsid w:val="00055DBA"/>
    <w:rsid w:val="00055DCC"/>
    <w:rsid w:val="00055E0B"/>
    <w:rsid w:val="00055F3C"/>
    <w:rsid w:val="00056010"/>
    <w:rsid w:val="00056034"/>
    <w:rsid w:val="000562E8"/>
    <w:rsid w:val="0005630D"/>
    <w:rsid w:val="00056335"/>
    <w:rsid w:val="00056452"/>
    <w:rsid w:val="0005657D"/>
    <w:rsid w:val="00056585"/>
    <w:rsid w:val="000565A2"/>
    <w:rsid w:val="000565E8"/>
    <w:rsid w:val="00056741"/>
    <w:rsid w:val="00056775"/>
    <w:rsid w:val="000567C8"/>
    <w:rsid w:val="00056829"/>
    <w:rsid w:val="00056866"/>
    <w:rsid w:val="00056975"/>
    <w:rsid w:val="000569BC"/>
    <w:rsid w:val="00056A64"/>
    <w:rsid w:val="00056AB4"/>
    <w:rsid w:val="00056B7C"/>
    <w:rsid w:val="00056C4C"/>
    <w:rsid w:val="00056E68"/>
    <w:rsid w:val="00056F44"/>
    <w:rsid w:val="00057057"/>
    <w:rsid w:val="00057110"/>
    <w:rsid w:val="00057167"/>
    <w:rsid w:val="000571A2"/>
    <w:rsid w:val="00057237"/>
    <w:rsid w:val="00057300"/>
    <w:rsid w:val="000573A3"/>
    <w:rsid w:val="000573AF"/>
    <w:rsid w:val="00057612"/>
    <w:rsid w:val="0005769D"/>
    <w:rsid w:val="00057729"/>
    <w:rsid w:val="0005779C"/>
    <w:rsid w:val="000578ED"/>
    <w:rsid w:val="00057B79"/>
    <w:rsid w:val="00057C06"/>
    <w:rsid w:val="00057CC1"/>
    <w:rsid w:val="00057CE3"/>
    <w:rsid w:val="00057D92"/>
    <w:rsid w:val="00057DB6"/>
    <w:rsid w:val="00057DD8"/>
    <w:rsid w:val="00057E15"/>
    <w:rsid w:val="00057E72"/>
    <w:rsid w:val="00057F06"/>
    <w:rsid w:val="00057F25"/>
    <w:rsid w:val="00057F95"/>
    <w:rsid w:val="00057FBC"/>
    <w:rsid w:val="00057FE0"/>
    <w:rsid w:val="0006000C"/>
    <w:rsid w:val="00060085"/>
    <w:rsid w:val="00060210"/>
    <w:rsid w:val="000603AA"/>
    <w:rsid w:val="0006044F"/>
    <w:rsid w:val="000605B5"/>
    <w:rsid w:val="00060734"/>
    <w:rsid w:val="00060838"/>
    <w:rsid w:val="0006084E"/>
    <w:rsid w:val="0006088B"/>
    <w:rsid w:val="00060A57"/>
    <w:rsid w:val="00060A87"/>
    <w:rsid w:val="00060C75"/>
    <w:rsid w:val="00060D43"/>
    <w:rsid w:val="00060D5A"/>
    <w:rsid w:val="00060EAA"/>
    <w:rsid w:val="00060F14"/>
    <w:rsid w:val="00060F1B"/>
    <w:rsid w:val="00060F5F"/>
    <w:rsid w:val="000610D4"/>
    <w:rsid w:val="000612DD"/>
    <w:rsid w:val="00061343"/>
    <w:rsid w:val="000613A1"/>
    <w:rsid w:val="0006141A"/>
    <w:rsid w:val="0006148B"/>
    <w:rsid w:val="000614CC"/>
    <w:rsid w:val="00061812"/>
    <w:rsid w:val="000618DF"/>
    <w:rsid w:val="0006195D"/>
    <w:rsid w:val="00061A29"/>
    <w:rsid w:val="00061A48"/>
    <w:rsid w:val="00061A99"/>
    <w:rsid w:val="00061AC6"/>
    <w:rsid w:val="00061B01"/>
    <w:rsid w:val="00061BFA"/>
    <w:rsid w:val="00061C41"/>
    <w:rsid w:val="00061C56"/>
    <w:rsid w:val="00061D7E"/>
    <w:rsid w:val="00061D7F"/>
    <w:rsid w:val="00061E85"/>
    <w:rsid w:val="00061EDF"/>
    <w:rsid w:val="0006201F"/>
    <w:rsid w:val="0006202E"/>
    <w:rsid w:val="00062096"/>
    <w:rsid w:val="0006212A"/>
    <w:rsid w:val="00062138"/>
    <w:rsid w:val="0006213E"/>
    <w:rsid w:val="00062144"/>
    <w:rsid w:val="000621A4"/>
    <w:rsid w:val="00062279"/>
    <w:rsid w:val="000622AA"/>
    <w:rsid w:val="0006243A"/>
    <w:rsid w:val="00062556"/>
    <w:rsid w:val="00062576"/>
    <w:rsid w:val="000625A6"/>
    <w:rsid w:val="00062694"/>
    <w:rsid w:val="000626CE"/>
    <w:rsid w:val="000628E2"/>
    <w:rsid w:val="0006299E"/>
    <w:rsid w:val="00062A75"/>
    <w:rsid w:val="00062B78"/>
    <w:rsid w:val="00062BCA"/>
    <w:rsid w:val="00062CAD"/>
    <w:rsid w:val="00062CE9"/>
    <w:rsid w:val="00062EAD"/>
    <w:rsid w:val="00062EEF"/>
    <w:rsid w:val="00062F6F"/>
    <w:rsid w:val="00062F8F"/>
    <w:rsid w:val="00062F9F"/>
    <w:rsid w:val="00062FEA"/>
    <w:rsid w:val="0006308C"/>
    <w:rsid w:val="0006326C"/>
    <w:rsid w:val="0006338F"/>
    <w:rsid w:val="0006339B"/>
    <w:rsid w:val="00063508"/>
    <w:rsid w:val="0006379E"/>
    <w:rsid w:val="000637E4"/>
    <w:rsid w:val="00063995"/>
    <w:rsid w:val="00063A5C"/>
    <w:rsid w:val="00063AD4"/>
    <w:rsid w:val="00063B39"/>
    <w:rsid w:val="00063BFC"/>
    <w:rsid w:val="00063D12"/>
    <w:rsid w:val="00063DD6"/>
    <w:rsid w:val="00063EC6"/>
    <w:rsid w:val="00063F49"/>
    <w:rsid w:val="00064081"/>
    <w:rsid w:val="0006431A"/>
    <w:rsid w:val="000644D8"/>
    <w:rsid w:val="000645E5"/>
    <w:rsid w:val="000647D5"/>
    <w:rsid w:val="00064867"/>
    <w:rsid w:val="0006493A"/>
    <w:rsid w:val="00064989"/>
    <w:rsid w:val="000649D8"/>
    <w:rsid w:val="00064ACB"/>
    <w:rsid w:val="00064C28"/>
    <w:rsid w:val="00064C78"/>
    <w:rsid w:val="00065246"/>
    <w:rsid w:val="000653FE"/>
    <w:rsid w:val="0006564B"/>
    <w:rsid w:val="000656C2"/>
    <w:rsid w:val="00065744"/>
    <w:rsid w:val="0006574E"/>
    <w:rsid w:val="000657B7"/>
    <w:rsid w:val="000657E8"/>
    <w:rsid w:val="000657FB"/>
    <w:rsid w:val="00065825"/>
    <w:rsid w:val="0006591E"/>
    <w:rsid w:val="00065985"/>
    <w:rsid w:val="000659CE"/>
    <w:rsid w:val="00065B36"/>
    <w:rsid w:val="00065C84"/>
    <w:rsid w:val="00065CA2"/>
    <w:rsid w:val="00065CA9"/>
    <w:rsid w:val="00065DA2"/>
    <w:rsid w:val="00065F10"/>
    <w:rsid w:val="00065F27"/>
    <w:rsid w:val="00065F64"/>
    <w:rsid w:val="00065F96"/>
    <w:rsid w:val="00065FC6"/>
    <w:rsid w:val="0006607A"/>
    <w:rsid w:val="00066120"/>
    <w:rsid w:val="0006626B"/>
    <w:rsid w:val="00066351"/>
    <w:rsid w:val="0006639C"/>
    <w:rsid w:val="000663E1"/>
    <w:rsid w:val="00066747"/>
    <w:rsid w:val="000667DB"/>
    <w:rsid w:val="00066A07"/>
    <w:rsid w:val="00066B1E"/>
    <w:rsid w:val="00066B83"/>
    <w:rsid w:val="00066C02"/>
    <w:rsid w:val="00066C74"/>
    <w:rsid w:val="00066DA3"/>
    <w:rsid w:val="00066E8D"/>
    <w:rsid w:val="00066E9C"/>
    <w:rsid w:val="00066F4B"/>
    <w:rsid w:val="00066F7C"/>
    <w:rsid w:val="00066FB0"/>
    <w:rsid w:val="00066FE5"/>
    <w:rsid w:val="00067040"/>
    <w:rsid w:val="00067113"/>
    <w:rsid w:val="0006729B"/>
    <w:rsid w:val="000672E8"/>
    <w:rsid w:val="000674D7"/>
    <w:rsid w:val="000674F1"/>
    <w:rsid w:val="00067739"/>
    <w:rsid w:val="000677DF"/>
    <w:rsid w:val="000678B9"/>
    <w:rsid w:val="00067945"/>
    <w:rsid w:val="00067A19"/>
    <w:rsid w:val="00067AFF"/>
    <w:rsid w:val="00067B3D"/>
    <w:rsid w:val="00067BDB"/>
    <w:rsid w:val="00067CEA"/>
    <w:rsid w:val="00067E1D"/>
    <w:rsid w:val="000700F0"/>
    <w:rsid w:val="00070148"/>
    <w:rsid w:val="00070162"/>
    <w:rsid w:val="00070215"/>
    <w:rsid w:val="0007024E"/>
    <w:rsid w:val="000702C0"/>
    <w:rsid w:val="00070360"/>
    <w:rsid w:val="00070365"/>
    <w:rsid w:val="000704B8"/>
    <w:rsid w:val="0007055B"/>
    <w:rsid w:val="00070569"/>
    <w:rsid w:val="000705D1"/>
    <w:rsid w:val="0007077B"/>
    <w:rsid w:val="0007080B"/>
    <w:rsid w:val="0007084C"/>
    <w:rsid w:val="0007096D"/>
    <w:rsid w:val="00070AB5"/>
    <w:rsid w:val="00070AE4"/>
    <w:rsid w:val="00070B0D"/>
    <w:rsid w:val="00070B9F"/>
    <w:rsid w:val="00070D7C"/>
    <w:rsid w:val="00070F74"/>
    <w:rsid w:val="00071017"/>
    <w:rsid w:val="00071131"/>
    <w:rsid w:val="00071182"/>
    <w:rsid w:val="00071187"/>
    <w:rsid w:val="00071188"/>
    <w:rsid w:val="000711C1"/>
    <w:rsid w:val="00071261"/>
    <w:rsid w:val="000712B0"/>
    <w:rsid w:val="000712E2"/>
    <w:rsid w:val="00071439"/>
    <w:rsid w:val="000715DD"/>
    <w:rsid w:val="000716C1"/>
    <w:rsid w:val="0007183A"/>
    <w:rsid w:val="0007184E"/>
    <w:rsid w:val="0007194F"/>
    <w:rsid w:val="00071988"/>
    <w:rsid w:val="00071990"/>
    <w:rsid w:val="000719BD"/>
    <w:rsid w:val="00071CCF"/>
    <w:rsid w:val="00071CFC"/>
    <w:rsid w:val="00071EBB"/>
    <w:rsid w:val="00071FD8"/>
    <w:rsid w:val="000720A1"/>
    <w:rsid w:val="000720DB"/>
    <w:rsid w:val="000720F0"/>
    <w:rsid w:val="000720FC"/>
    <w:rsid w:val="0007217C"/>
    <w:rsid w:val="00072295"/>
    <w:rsid w:val="0007231A"/>
    <w:rsid w:val="00072331"/>
    <w:rsid w:val="00072336"/>
    <w:rsid w:val="00072376"/>
    <w:rsid w:val="00072448"/>
    <w:rsid w:val="000724D8"/>
    <w:rsid w:val="00072509"/>
    <w:rsid w:val="000726C0"/>
    <w:rsid w:val="000727A5"/>
    <w:rsid w:val="00072896"/>
    <w:rsid w:val="0007290B"/>
    <w:rsid w:val="0007294F"/>
    <w:rsid w:val="000729A1"/>
    <w:rsid w:val="00072A3B"/>
    <w:rsid w:val="00072A45"/>
    <w:rsid w:val="00072AA4"/>
    <w:rsid w:val="00072B00"/>
    <w:rsid w:val="00072B1D"/>
    <w:rsid w:val="00072C35"/>
    <w:rsid w:val="00072CAE"/>
    <w:rsid w:val="00072FBC"/>
    <w:rsid w:val="00073107"/>
    <w:rsid w:val="000731C0"/>
    <w:rsid w:val="00073259"/>
    <w:rsid w:val="0007328A"/>
    <w:rsid w:val="00073382"/>
    <w:rsid w:val="000733F8"/>
    <w:rsid w:val="0007342C"/>
    <w:rsid w:val="0007346A"/>
    <w:rsid w:val="000738F5"/>
    <w:rsid w:val="0007397E"/>
    <w:rsid w:val="00073AD8"/>
    <w:rsid w:val="00073B68"/>
    <w:rsid w:val="00073C4E"/>
    <w:rsid w:val="00073D41"/>
    <w:rsid w:val="00073EE8"/>
    <w:rsid w:val="00073EEA"/>
    <w:rsid w:val="00073F06"/>
    <w:rsid w:val="00074033"/>
    <w:rsid w:val="000740C0"/>
    <w:rsid w:val="00074157"/>
    <w:rsid w:val="0007421D"/>
    <w:rsid w:val="00074244"/>
    <w:rsid w:val="000742A3"/>
    <w:rsid w:val="000742E2"/>
    <w:rsid w:val="00074339"/>
    <w:rsid w:val="0007434E"/>
    <w:rsid w:val="00074573"/>
    <w:rsid w:val="000745B4"/>
    <w:rsid w:val="000745F9"/>
    <w:rsid w:val="0007461B"/>
    <w:rsid w:val="000746FC"/>
    <w:rsid w:val="000747D0"/>
    <w:rsid w:val="000748FA"/>
    <w:rsid w:val="0007498C"/>
    <w:rsid w:val="00074A6B"/>
    <w:rsid w:val="00074AEA"/>
    <w:rsid w:val="00074BB5"/>
    <w:rsid w:val="00074CB0"/>
    <w:rsid w:val="00074D42"/>
    <w:rsid w:val="00074DA1"/>
    <w:rsid w:val="00074F1A"/>
    <w:rsid w:val="00074F77"/>
    <w:rsid w:val="00075009"/>
    <w:rsid w:val="00075241"/>
    <w:rsid w:val="00075242"/>
    <w:rsid w:val="0007525D"/>
    <w:rsid w:val="000752B6"/>
    <w:rsid w:val="000753DF"/>
    <w:rsid w:val="0007548C"/>
    <w:rsid w:val="000754CF"/>
    <w:rsid w:val="000757F6"/>
    <w:rsid w:val="00075929"/>
    <w:rsid w:val="00075941"/>
    <w:rsid w:val="000759E7"/>
    <w:rsid w:val="00075B1E"/>
    <w:rsid w:val="00075C61"/>
    <w:rsid w:val="00075DAD"/>
    <w:rsid w:val="00075E41"/>
    <w:rsid w:val="00075F82"/>
    <w:rsid w:val="00075F9B"/>
    <w:rsid w:val="000760FB"/>
    <w:rsid w:val="00076151"/>
    <w:rsid w:val="000761B7"/>
    <w:rsid w:val="000761BC"/>
    <w:rsid w:val="000763A9"/>
    <w:rsid w:val="000763E9"/>
    <w:rsid w:val="00076409"/>
    <w:rsid w:val="000764A6"/>
    <w:rsid w:val="000765C5"/>
    <w:rsid w:val="00076795"/>
    <w:rsid w:val="000767A0"/>
    <w:rsid w:val="00076814"/>
    <w:rsid w:val="0007681E"/>
    <w:rsid w:val="0007683C"/>
    <w:rsid w:val="00076872"/>
    <w:rsid w:val="00076A60"/>
    <w:rsid w:val="00076A69"/>
    <w:rsid w:val="00076BFD"/>
    <w:rsid w:val="00076C30"/>
    <w:rsid w:val="00076C59"/>
    <w:rsid w:val="00076D5C"/>
    <w:rsid w:val="00076DB1"/>
    <w:rsid w:val="00076DD9"/>
    <w:rsid w:val="00076E50"/>
    <w:rsid w:val="00076E63"/>
    <w:rsid w:val="00076EC3"/>
    <w:rsid w:val="00076F60"/>
    <w:rsid w:val="00076F73"/>
    <w:rsid w:val="0007703E"/>
    <w:rsid w:val="00077057"/>
    <w:rsid w:val="000770B3"/>
    <w:rsid w:val="00077154"/>
    <w:rsid w:val="00077165"/>
    <w:rsid w:val="000771FF"/>
    <w:rsid w:val="000772E3"/>
    <w:rsid w:val="00077385"/>
    <w:rsid w:val="000774B9"/>
    <w:rsid w:val="000774DF"/>
    <w:rsid w:val="000776C7"/>
    <w:rsid w:val="00077798"/>
    <w:rsid w:val="000778AF"/>
    <w:rsid w:val="000778C9"/>
    <w:rsid w:val="00077CA8"/>
    <w:rsid w:val="00077CDC"/>
    <w:rsid w:val="00077E4F"/>
    <w:rsid w:val="0008005C"/>
    <w:rsid w:val="000800BF"/>
    <w:rsid w:val="000801C2"/>
    <w:rsid w:val="000801FC"/>
    <w:rsid w:val="0008028E"/>
    <w:rsid w:val="000803A9"/>
    <w:rsid w:val="000803C3"/>
    <w:rsid w:val="000805CF"/>
    <w:rsid w:val="00080656"/>
    <w:rsid w:val="000806E4"/>
    <w:rsid w:val="00080780"/>
    <w:rsid w:val="00080787"/>
    <w:rsid w:val="00080849"/>
    <w:rsid w:val="00080CE9"/>
    <w:rsid w:val="00080D50"/>
    <w:rsid w:val="00080DD9"/>
    <w:rsid w:val="00080ED9"/>
    <w:rsid w:val="00080F56"/>
    <w:rsid w:val="00080F75"/>
    <w:rsid w:val="00080FA0"/>
    <w:rsid w:val="00080FAA"/>
    <w:rsid w:val="0008109D"/>
    <w:rsid w:val="00081156"/>
    <w:rsid w:val="00081498"/>
    <w:rsid w:val="000814C3"/>
    <w:rsid w:val="000814CF"/>
    <w:rsid w:val="00081573"/>
    <w:rsid w:val="00081641"/>
    <w:rsid w:val="000817D8"/>
    <w:rsid w:val="0008190B"/>
    <w:rsid w:val="00081B89"/>
    <w:rsid w:val="00081C02"/>
    <w:rsid w:val="00081CAF"/>
    <w:rsid w:val="00081CE0"/>
    <w:rsid w:val="00081E05"/>
    <w:rsid w:val="00081F07"/>
    <w:rsid w:val="00081F2C"/>
    <w:rsid w:val="00081F51"/>
    <w:rsid w:val="00082095"/>
    <w:rsid w:val="000820D8"/>
    <w:rsid w:val="00082232"/>
    <w:rsid w:val="0008227F"/>
    <w:rsid w:val="000822CE"/>
    <w:rsid w:val="00082356"/>
    <w:rsid w:val="00082426"/>
    <w:rsid w:val="00082534"/>
    <w:rsid w:val="00082583"/>
    <w:rsid w:val="000825DC"/>
    <w:rsid w:val="000826BD"/>
    <w:rsid w:val="000826C4"/>
    <w:rsid w:val="0008273C"/>
    <w:rsid w:val="00082804"/>
    <w:rsid w:val="000828CD"/>
    <w:rsid w:val="000828F8"/>
    <w:rsid w:val="00082987"/>
    <w:rsid w:val="00082A0A"/>
    <w:rsid w:val="00082A6E"/>
    <w:rsid w:val="00082B8C"/>
    <w:rsid w:val="00082BF1"/>
    <w:rsid w:val="00082CB6"/>
    <w:rsid w:val="00082D2C"/>
    <w:rsid w:val="00082DAC"/>
    <w:rsid w:val="00082DE3"/>
    <w:rsid w:val="0008304C"/>
    <w:rsid w:val="00083104"/>
    <w:rsid w:val="0008310D"/>
    <w:rsid w:val="000831BD"/>
    <w:rsid w:val="0008324D"/>
    <w:rsid w:val="0008326C"/>
    <w:rsid w:val="00083280"/>
    <w:rsid w:val="00083323"/>
    <w:rsid w:val="00083433"/>
    <w:rsid w:val="00083461"/>
    <w:rsid w:val="0008346F"/>
    <w:rsid w:val="00083486"/>
    <w:rsid w:val="00083627"/>
    <w:rsid w:val="00083644"/>
    <w:rsid w:val="00083787"/>
    <w:rsid w:val="000837E6"/>
    <w:rsid w:val="00083970"/>
    <w:rsid w:val="0008397A"/>
    <w:rsid w:val="000839DB"/>
    <w:rsid w:val="00083B0A"/>
    <w:rsid w:val="00083B9A"/>
    <w:rsid w:val="00083CA4"/>
    <w:rsid w:val="00083D50"/>
    <w:rsid w:val="00083F1F"/>
    <w:rsid w:val="00083F56"/>
    <w:rsid w:val="00083F5A"/>
    <w:rsid w:val="0008411E"/>
    <w:rsid w:val="0008413C"/>
    <w:rsid w:val="0008419C"/>
    <w:rsid w:val="000841F0"/>
    <w:rsid w:val="0008424C"/>
    <w:rsid w:val="00084607"/>
    <w:rsid w:val="000846E4"/>
    <w:rsid w:val="000848EF"/>
    <w:rsid w:val="00084963"/>
    <w:rsid w:val="00084A13"/>
    <w:rsid w:val="00084ABE"/>
    <w:rsid w:val="00084B0D"/>
    <w:rsid w:val="00084BD2"/>
    <w:rsid w:val="00084E92"/>
    <w:rsid w:val="00084F5E"/>
    <w:rsid w:val="00084F78"/>
    <w:rsid w:val="00085048"/>
    <w:rsid w:val="0008506E"/>
    <w:rsid w:val="0008508A"/>
    <w:rsid w:val="00085090"/>
    <w:rsid w:val="0008522D"/>
    <w:rsid w:val="000852DA"/>
    <w:rsid w:val="00085392"/>
    <w:rsid w:val="00085613"/>
    <w:rsid w:val="0008563C"/>
    <w:rsid w:val="00085720"/>
    <w:rsid w:val="00085723"/>
    <w:rsid w:val="00085877"/>
    <w:rsid w:val="000858A0"/>
    <w:rsid w:val="00085A3C"/>
    <w:rsid w:val="00085A59"/>
    <w:rsid w:val="00085C37"/>
    <w:rsid w:val="00085C8F"/>
    <w:rsid w:val="00085D91"/>
    <w:rsid w:val="00085E72"/>
    <w:rsid w:val="00085F42"/>
    <w:rsid w:val="00085F8D"/>
    <w:rsid w:val="00085F90"/>
    <w:rsid w:val="00086001"/>
    <w:rsid w:val="00086044"/>
    <w:rsid w:val="00086089"/>
    <w:rsid w:val="000860EC"/>
    <w:rsid w:val="00086100"/>
    <w:rsid w:val="00086106"/>
    <w:rsid w:val="0008613E"/>
    <w:rsid w:val="00086185"/>
    <w:rsid w:val="00086187"/>
    <w:rsid w:val="00086249"/>
    <w:rsid w:val="00086280"/>
    <w:rsid w:val="00086294"/>
    <w:rsid w:val="000862B2"/>
    <w:rsid w:val="000862BB"/>
    <w:rsid w:val="00086307"/>
    <w:rsid w:val="00086430"/>
    <w:rsid w:val="00086459"/>
    <w:rsid w:val="0008658A"/>
    <w:rsid w:val="000865BB"/>
    <w:rsid w:val="00086666"/>
    <w:rsid w:val="00086721"/>
    <w:rsid w:val="00086898"/>
    <w:rsid w:val="000868C2"/>
    <w:rsid w:val="00086A27"/>
    <w:rsid w:val="00086A37"/>
    <w:rsid w:val="00086B24"/>
    <w:rsid w:val="00086B5C"/>
    <w:rsid w:val="00086B90"/>
    <w:rsid w:val="00086B94"/>
    <w:rsid w:val="00086C87"/>
    <w:rsid w:val="00086CF7"/>
    <w:rsid w:val="00086D38"/>
    <w:rsid w:val="00086D4B"/>
    <w:rsid w:val="00086E04"/>
    <w:rsid w:val="00086E08"/>
    <w:rsid w:val="00086E43"/>
    <w:rsid w:val="00086FEF"/>
    <w:rsid w:val="0008706E"/>
    <w:rsid w:val="00087135"/>
    <w:rsid w:val="00087167"/>
    <w:rsid w:val="000873D6"/>
    <w:rsid w:val="00087516"/>
    <w:rsid w:val="000875A8"/>
    <w:rsid w:val="00087737"/>
    <w:rsid w:val="00087769"/>
    <w:rsid w:val="00087806"/>
    <w:rsid w:val="0008783D"/>
    <w:rsid w:val="0008790A"/>
    <w:rsid w:val="0008792B"/>
    <w:rsid w:val="0008797B"/>
    <w:rsid w:val="00087A96"/>
    <w:rsid w:val="00087AC4"/>
    <w:rsid w:val="00087FB5"/>
    <w:rsid w:val="00087FBF"/>
    <w:rsid w:val="000900B5"/>
    <w:rsid w:val="000900BF"/>
    <w:rsid w:val="00090115"/>
    <w:rsid w:val="000901A6"/>
    <w:rsid w:val="00090346"/>
    <w:rsid w:val="0009046A"/>
    <w:rsid w:val="000904E7"/>
    <w:rsid w:val="00090547"/>
    <w:rsid w:val="0009060D"/>
    <w:rsid w:val="0009061B"/>
    <w:rsid w:val="0009076B"/>
    <w:rsid w:val="00090819"/>
    <w:rsid w:val="00090883"/>
    <w:rsid w:val="000908AB"/>
    <w:rsid w:val="000908BA"/>
    <w:rsid w:val="00090ACF"/>
    <w:rsid w:val="00090C00"/>
    <w:rsid w:val="00090D3F"/>
    <w:rsid w:val="00090D5C"/>
    <w:rsid w:val="00090E41"/>
    <w:rsid w:val="00090EC6"/>
    <w:rsid w:val="00090F67"/>
    <w:rsid w:val="00091057"/>
    <w:rsid w:val="00091154"/>
    <w:rsid w:val="0009119E"/>
    <w:rsid w:val="00091248"/>
    <w:rsid w:val="00091271"/>
    <w:rsid w:val="000912B4"/>
    <w:rsid w:val="00091307"/>
    <w:rsid w:val="0009132D"/>
    <w:rsid w:val="0009135A"/>
    <w:rsid w:val="00091384"/>
    <w:rsid w:val="0009141A"/>
    <w:rsid w:val="00091516"/>
    <w:rsid w:val="00091530"/>
    <w:rsid w:val="00091849"/>
    <w:rsid w:val="00091B2D"/>
    <w:rsid w:val="00091B54"/>
    <w:rsid w:val="00091D22"/>
    <w:rsid w:val="00091E5D"/>
    <w:rsid w:val="00091ECC"/>
    <w:rsid w:val="00091F35"/>
    <w:rsid w:val="00091F41"/>
    <w:rsid w:val="00091F86"/>
    <w:rsid w:val="000920E9"/>
    <w:rsid w:val="000920FE"/>
    <w:rsid w:val="0009210C"/>
    <w:rsid w:val="00092122"/>
    <w:rsid w:val="000921D4"/>
    <w:rsid w:val="00092290"/>
    <w:rsid w:val="00092421"/>
    <w:rsid w:val="00092470"/>
    <w:rsid w:val="000924BC"/>
    <w:rsid w:val="0009275D"/>
    <w:rsid w:val="000928F2"/>
    <w:rsid w:val="0009290E"/>
    <w:rsid w:val="00092AFC"/>
    <w:rsid w:val="00092BC9"/>
    <w:rsid w:val="00092BE3"/>
    <w:rsid w:val="00092CB3"/>
    <w:rsid w:val="00092CB6"/>
    <w:rsid w:val="00092D59"/>
    <w:rsid w:val="00092F48"/>
    <w:rsid w:val="00092F58"/>
    <w:rsid w:val="00092FFE"/>
    <w:rsid w:val="0009302D"/>
    <w:rsid w:val="00093046"/>
    <w:rsid w:val="00093112"/>
    <w:rsid w:val="00093222"/>
    <w:rsid w:val="00093451"/>
    <w:rsid w:val="00093476"/>
    <w:rsid w:val="000934A0"/>
    <w:rsid w:val="000934AE"/>
    <w:rsid w:val="000935EB"/>
    <w:rsid w:val="0009369C"/>
    <w:rsid w:val="00093737"/>
    <w:rsid w:val="00093743"/>
    <w:rsid w:val="00093938"/>
    <w:rsid w:val="0009393B"/>
    <w:rsid w:val="00093944"/>
    <w:rsid w:val="00093A9F"/>
    <w:rsid w:val="00093BCB"/>
    <w:rsid w:val="00093BFB"/>
    <w:rsid w:val="00093CBE"/>
    <w:rsid w:val="00093E0D"/>
    <w:rsid w:val="00093EC3"/>
    <w:rsid w:val="00093F11"/>
    <w:rsid w:val="00093F41"/>
    <w:rsid w:val="00093FC2"/>
    <w:rsid w:val="00094006"/>
    <w:rsid w:val="000940D0"/>
    <w:rsid w:val="000941C8"/>
    <w:rsid w:val="000941E8"/>
    <w:rsid w:val="00094259"/>
    <w:rsid w:val="00094427"/>
    <w:rsid w:val="00094501"/>
    <w:rsid w:val="00094549"/>
    <w:rsid w:val="0009456F"/>
    <w:rsid w:val="000946FF"/>
    <w:rsid w:val="000947A7"/>
    <w:rsid w:val="000948F5"/>
    <w:rsid w:val="0009495A"/>
    <w:rsid w:val="00094961"/>
    <w:rsid w:val="00094A43"/>
    <w:rsid w:val="00094BB5"/>
    <w:rsid w:val="00094C78"/>
    <w:rsid w:val="00094CA2"/>
    <w:rsid w:val="00094CEA"/>
    <w:rsid w:val="00094D10"/>
    <w:rsid w:val="00094D3C"/>
    <w:rsid w:val="00094D79"/>
    <w:rsid w:val="00094E37"/>
    <w:rsid w:val="00094EC1"/>
    <w:rsid w:val="00095031"/>
    <w:rsid w:val="00095081"/>
    <w:rsid w:val="0009508B"/>
    <w:rsid w:val="00095131"/>
    <w:rsid w:val="00095233"/>
    <w:rsid w:val="000952D9"/>
    <w:rsid w:val="000953B3"/>
    <w:rsid w:val="0009546F"/>
    <w:rsid w:val="00095655"/>
    <w:rsid w:val="0009565E"/>
    <w:rsid w:val="00095666"/>
    <w:rsid w:val="000956D7"/>
    <w:rsid w:val="00095920"/>
    <w:rsid w:val="00095985"/>
    <w:rsid w:val="000959C4"/>
    <w:rsid w:val="000959E3"/>
    <w:rsid w:val="00095AC8"/>
    <w:rsid w:val="00095C1A"/>
    <w:rsid w:val="00095C83"/>
    <w:rsid w:val="00095D51"/>
    <w:rsid w:val="00095FAC"/>
    <w:rsid w:val="00096083"/>
    <w:rsid w:val="000960EC"/>
    <w:rsid w:val="000960F9"/>
    <w:rsid w:val="00096346"/>
    <w:rsid w:val="000964DA"/>
    <w:rsid w:val="000965E0"/>
    <w:rsid w:val="00096623"/>
    <w:rsid w:val="00096664"/>
    <w:rsid w:val="0009678A"/>
    <w:rsid w:val="000969CD"/>
    <w:rsid w:val="00096AEB"/>
    <w:rsid w:val="00096C70"/>
    <w:rsid w:val="00096CD8"/>
    <w:rsid w:val="00096CF5"/>
    <w:rsid w:val="00096D32"/>
    <w:rsid w:val="00096F75"/>
    <w:rsid w:val="00096FBA"/>
    <w:rsid w:val="00096FED"/>
    <w:rsid w:val="00097101"/>
    <w:rsid w:val="00097133"/>
    <w:rsid w:val="00097225"/>
    <w:rsid w:val="0009730B"/>
    <w:rsid w:val="0009749B"/>
    <w:rsid w:val="00097545"/>
    <w:rsid w:val="00097604"/>
    <w:rsid w:val="00097629"/>
    <w:rsid w:val="0009766D"/>
    <w:rsid w:val="00097807"/>
    <w:rsid w:val="00097942"/>
    <w:rsid w:val="00097981"/>
    <w:rsid w:val="00097A09"/>
    <w:rsid w:val="00097A57"/>
    <w:rsid w:val="00097ADF"/>
    <w:rsid w:val="00097AED"/>
    <w:rsid w:val="00097B15"/>
    <w:rsid w:val="00097B51"/>
    <w:rsid w:val="00097BF0"/>
    <w:rsid w:val="00097C2D"/>
    <w:rsid w:val="00097C95"/>
    <w:rsid w:val="00097D06"/>
    <w:rsid w:val="00097D2B"/>
    <w:rsid w:val="00097D90"/>
    <w:rsid w:val="00097E50"/>
    <w:rsid w:val="00097EF9"/>
    <w:rsid w:val="000A0052"/>
    <w:rsid w:val="000A0126"/>
    <w:rsid w:val="000A016B"/>
    <w:rsid w:val="000A0171"/>
    <w:rsid w:val="000A0210"/>
    <w:rsid w:val="000A02C5"/>
    <w:rsid w:val="000A0405"/>
    <w:rsid w:val="000A04C1"/>
    <w:rsid w:val="000A05AF"/>
    <w:rsid w:val="000A06EB"/>
    <w:rsid w:val="000A08B7"/>
    <w:rsid w:val="000A0995"/>
    <w:rsid w:val="000A0A97"/>
    <w:rsid w:val="000A0BF6"/>
    <w:rsid w:val="000A0C1E"/>
    <w:rsid w:val="000A0CC5"/>
    <w:rsid w:val="000A0E18"/>
    <w:rsid w:val="000A0F7C"/>
    <w:rsid w:val="000A0FC0"/>
    <w:rsid w:val="000A1058"/>
    <w:rsid w:val="000A1467"/>
    <w:rsid w:val="000A1474"/>
    <w:rsid w:val="000A14AC"/>
    <w:rsid w:val="000A14D2"/>
    <w:rsid w:val="000A1589"/>
    <w:rsid w:val="000A16CB"/>
    <w:rsid w:val="000A189B"/>
    <w:rsid w:val="000A19DA"/>
    <w:rsid w:val="000A1B49"/>
    <w:rsid w:val="000A1CC4"/>
    <w:rsid w:val="000A1D7A"/>
    <w:rsid w:val="000A1E5A"/>
    <w:rsid w:val="000A1F04"/>
    <w:rsid w:val="000A1FD5"/>
    <w:rsid w:val="000A2105"/>
    <w:rsid w:val="000A22B7"/>
    <w:rsid w:val="000A22C6"/>
    <w:rsid w:val="000A231C"/>
    <w:rsid w:val="000A2373"/>
    <w:rsid w:val="000A242A"/>
    <w:rsid w:val="000A253C"/>
    <w:rsid w:val="000A259A"/>
    <w:rsid w:val="000A276B"/>
    <w:rsid w:val="000A27B5"/>
    <w:rsid w:val="000A287B"/>
    <w:rsid w:val="000A28E9"/>
    <w:rsid w:val="000A2987"/>
    <w:rsid w:val="000A29E9"/>
    <w:rsid w:val="000A2ABA"/>
    <w:rsid w:val="000A2B43"/>
    <w:rsid w:val="000A2BEC"/>
    <w:rsid w:val="000A2D02"/>
    <w:rsid w:val="000A2D18"/>
    <w:rsid w:val="000A2DCF"/>
    <w:rsid w:val="000A2E54"/>
    <w:rsid w:val="000A2F27"/>
    <w:rsid w:val="000A3004"/>
    <w:rsid w:val="000A300C"/>
    <w:rsid w:val="000A308F"/>
    <w:rsid w:val="000A318B"/>
    <w:rsid w:val="000A321C"/>
    <w:rsid w:val="000A32FB"/>
    <w:rsid w:val="000A33C4"/>
    <w:rsid w:val="000A34AB"/>
    <w:rsid w:val="000A34D3"/>
    <w:rsid w:val="000A3650"/>
    <w:rsid w:val="000A370D"/>
    <w:rsid w:val="000A3782"/>
    <w:rsid w:val="000A38DE"/>
    <w:rsid w:val="000A3942"/>
    <w:rsid w:val="000A3A28"/>
    <w:rsid w:val="000A3A76"/>
    <w:rsid w:val="000A3A9A"/>
    <w:rsid w:val="000A3B66"/>
    <w:rsid w:val="000A3B69"/>
    <w:rsid w:val="000A3BA6"/>
    <w:rsid w:val="000A3CD5"/>
    <w:rsid w:val="000A3CFA"/>
    <w:rsid w:val="000A3D53"/>
    <w:rsid w:val="000A3D7A"/>
    <w:rsid w:val="000A3E22"/>
    <w:rsid w:val="000A3F4E"/>
    <w:rsid w:val="000A418B"/>
    <w:rsid w:val="000A41EB"/>
    <w:rsid w:val="000A42CE"/>
    <w:rsid w:val="000A4308"/>
    <w:rsid w:val="000A431C"/>
    <w:rsid w:val="000A434A"/>
    <w:rsid w:val="000A434C"/>
    <w:rsid w:val="000A43DD"/>
    <w:rsid w:val="000A4401"/>
    <w:rsid w:val="000A4418"/>
    <w:rsid w:val="000A449A"/>
    <w:rsid w:val="000A44EF"/>
    <w:rsid w:val="000A4656"/>
    <w:rsid w:val="000A465C"/>
    <w:rsid w:val="000A4772"/>
    <w:rsid w:val="000A4797"/>
    <w:rsid w:val="000A47CE"/>
    <w:rsid w:val="000A49E5"/>
    <w:rsid w:val="000A4C72"/>
    <w:rsid w:val="000A4C86"/>
    <w:rsid w:val="000A4D33"/>
    <w:rsid w:val="000A4DDD"/>
    <w:rsid w:val="000A51C5"/>
    <w:rsid w:val="000A548F"/>
    <w:rsid w:val="000A554D"/>
    <w:rsid w:val="000A55E8"/>
    <w:rsid w:val="000A5650"/>
    <w:rsid w:val="000A56DC"/>
    <w:rsid w:val="000A59EA"/>
    <w:rsid w:val="000A5A18"/>
    <w:rsid w:val="000A5A64"/>
    <w:rsid w:val="000A5A72"/>
    <w:rsid w:val="000A5B97"/>
    <w:rsid w:val="000A6058"/>
    <w:rsid w:val="000A608E"/>
    <w:rsid w:val="000A6103"/>
    <w:rsid w:val="000A6209"/>
    <w:rsid w:val="000A6235"/>
    <w:rsid w:val="000A6347"/>
    <w:rsid w:val="000A6396"/>
    <w:rsid w:val="000A63B2"/>
    <w:rsid w:val="000A63C3"/>
    <w:rsid w:val="000A6435"/>
    <w:rsid w:val="000A646B"/>
    <w:rsid w:val="000A64FD"/>
    <w:rsid w:val="000A6514"/>
    <w:rsid w:val="000A656D"/>
    <w:rsid w:val="000A6651"/>
    <w:rsid w:val="000A67D5"/>
    <w:rsid w:val="000A67FC"/>
    <w:rsid w:val="000A68A4"/>
    <w:rsid w:val="000A6915"/>
    <w:rsid w:val="000A6924"/>
    <w:rsid w:val="000A69B0"/>
    <w:rsid w:val="000A69EC"/>
    <w:rsid w:val="000A6A43"/>
    <w:rsid w:val="000A6A8D"/>
    <w:rsid w:val="000A6AFA"/>
    <w:rsid w:val="000A6C34"/>
    <w:rsid w:val="000A6D4E"/>
    <w:rsid w:val="000A6E08"/>
    <w:rsid w:val="000A6E3D"/>
    <w:rsid w:val="000A6E57"/>
    <w:rsid w:val="000A6E6E"/>
    <w:rsid w:val="000A7165"/>
    <w:rsid w:val="000A716C"/>
    <w:rsid w:val="000A7286"/>
    <w:rsid w:val="000A7425"/>
    <w:rsid w:val="000A7435"/>
    <w:rsid w:val="000A7593"/>
    <w:rsid w:val="000A760A"/>
    <w:rsid w:val="000A76C9"/>
    <w:rsid w:val="000A7716"/>
    <w:rsid w:val="000A773F"/>
    <w:rsid w:val="000A779D"/>
    <w:rsid w:val="000A77B1"/>
    <w:rsid w:val="000A7839"/>
    <w:rsid w:val="000A7868"/>
    <w:rsid w:val="000A78AC"/>
    <w:rsid w:val="000A78F8"/>
    <w:rsid w:val="000A7A39"/>
    <w:rsid w:val="000A7B4F"/>
    <w:rsid w:val="000A7B9A"/>
    <w:rsid w:val="000A7C20"/>
    <w:rsid w:val="000A7D01"/>
    <w:rsid w:val="000A7DA0"/>
    <w:rsid w:val="000B0017"/>
    <w:rsid w:val="000B0203"/>
    <w:rsid w:val="000B02C9"/>
    <w:rsid w:val="000B039C"/>
    <w:rsid w:val="000B0401"/>
    <w:rsid w:val="000B0438"/>
    <w:rsid w:val="000B0453"/>
    <w:rsid w:val="000B047A"/>
    <w:rsid w:val="000B0539"/>
    <w:rsid w:val="000B0587"/>
    <w:rsid w:val="000B05FB"/>
    <w:rsid w:val="000B0604"/>
    <w:rsid w:val="000B0646"/>
    <w:rsid w:val="000B064D"/>
    <w:rsid w:val="000B0695"/>
    <w:rsid w:val="000B0777"/>
    <w:rsid w:val="000B07AB"/>
    <w:rsid w:val="000B07F3"/>
    <w:rsid w:val="000B08DE"/>
    <w:rsid w:val="000B0911"/>
    <w:rsid w:val="000B09DE"/>
    <w:rsid w:val="000B0AB1"/>
    <w:rsid w:val="000B0B4C"/>
    <w:rsid w:val="000B0C42"/>
    <w:rsid w:val="000B0C5C"/>
    <w:rsid w:val="000B0D13"/>
    <w:rsid w:val="000B0E04"/>
    <w:rsid w:val="000B0FB7"/>
    <w:rsid w:val="000B10E1"/>
    <w:rsid w:val="000B1157"/>
    <w:rsid w:val="000B1259"/>
    <w:rsid w:val="000B1271"/>
    <w:rsid w:val="000B1469"/>
    <w:rsid w:val="000B14B9"/>
    <w:rsid w:val="000B14E1"/>
    <w:rsid w:val="000B152C"/>
    <w:rsid w:val="000B1751"/>
    <w:rsid w:val="000B179D"/>
    <w:rsid w:val="000B189E"/>
    <w:rsid w:val="000B1988"/>
    <w:rsid w:val="000B19EF"/>
    <w:rsid w:val="000B1A8A"/>
    <w:rsid w:val="000B1AC4"/>
    <w:rsid w:val="000B1C85"/>
    <w:rsid w:val="000B1DD0"/>
    <w:rsid w:val="000B1DF0"/>
    <w:rsid w:val="000B1EEF"/>
    <w:rsid w:val="000B1F26"/>
    <w:rsid w:val="000B1F7D"/>
    <w:rsid w:val="000B1FB8"/>
    <w:rsid w:val="000B2008"/>
    <w:rsid w:val="000B203B"/>
    <w:rsid w:val="000B209D"/>
    <w:rsid w:val="000B20F2"/>
    <w:rsid w:val="000B2158"/>
    <w:rsid w:val="000B2328"/>
    <w:rsid w:val="000B238F"/>
    <w:rsid w:val="000B23E6"/>
    <w:rsid w:val="000B2478"/>
    <w:rsid w:val="000B2551"/>
    <w:rsid w:val="000B2599"/>
    <w:rsid w:val="000B2614"/>
    <w:rsid w:val="000B2631"/>
    <w:rsid w:val="000B2639"/>
    <w:rsid w:val="000B267B"/>
    <w:rsid w:val="000B267D"/>
    <w:rsid w:val="000B2816"/>
    <w:rsid w:val="000B284A"/>
    <w:rsid w:val="000B28A5"/>
    <w:rsid w:val="000B2AFF"/>
    <w:rsid w:val="000B2CA4"/>
    <w:rsid w:val="000B2D2D"/>
    <w:rsid w:val="000B2D34"/>
    <w:rsid w:val="000B2D7A"/>
    <w:rsid w:val="000B3071"/>
    <w:rsid w:val="000B31EE"/>
    <w:rsid w:val="000B32A5"/>
    <w:rsid w:val="000B32A9"/>
    <w:rsid w:val="000B3337"/>
    <w:rsid w:val="000B344D"/>
    <w:rsid w:val="000B348B"/>
    <w:rsid w:val="000B34CB"/>
    <w:rsid w:val="000B34ED"/>
    <w:rsid w:val="000B3509"/>
    <w:rsid w:val="000B3581"/>
    <w:rsid w:val="000B3698"/>
    <w:rsid w:val="000B36E7"/>
    <w:rsid w:val="000B37AF"/>
    <w:rsid w:val="000B3975"/>
    <w:rsid w:val="000B3B27"/>
    <w:rsid w:val="000B3BC7"/>
    <w:rsid w:val="000B3C5F"/>
    <w:rsid w:val="000B3DD6"/>
    <w:rsid w:val="000B3DFB"/>
    <w:rsid w:val="000B3E1E"/>
    <w:rsid w:val="000B3E50"/>
    <w:rsid w:val="000B3E52"/>
    <w:rsid w:val="000B3E53"/>
    <w:rsid w:val="000B3E5F"/>
    <w:rsid w:val="000B3F16"/>
    <w:rsid w:val="000B3F6A"/>
    <w:rsid w:val="000B4278"/>
    <w:rsid w:val="000B441E"/>
    <w:rsid w:val="000B4468"/>
    <w:rsid w:val="000B4469"/>
    <w:rsid w:val="000B459C"/>
    <w:rsid w:val="000B45AA"/>
    <w:rsid w:val="000B45FE"/>
    <w:rsid w:val="000B4689"/>
    <w:rsid w:val="000B46A2"/>
    <w:rsid w:val="000B46AC"/>
    <w:rsid w:val="000B4745"/>
    <w:rsid w:val="000B4816"/>
    <w:rsid w:val="000B48A9"/>
    <w:rsid w:val="000B494C"/>
    <w:rsid w:val="000B4B9E"/>
    <w:rsid w:val="000B4D26"/>
    <w:rsid w:val="000B4D30"/>
    <w:rsid w:val="000B4E3B"/>
    <w:rsid w:val="000B4E47"/>
    <w:rsid w:val="000B4E8A"/>
    <w:rsid w:val="000B4F16"/>
    <w:rsid w:val="000B4F2E"/>
    <w:rsid w:val="000B4F47"/>
    <w:rsid w:val="000B4F5F"/>
    <w:rsid w:val="000B4F83"/>
    <w:rsid w:val="000B4FBF"/>
    <w:rsid w:val="000B4FD5"/>
    <w:rsid w:val="000B4FD9"/>
    <w:rsid w:val="000B4FDD"/>
    <w:rsid w:val="000B50B0"/>
    <w:rsid w:val="000B5221"/>
    <w:rsid w:val="000B52E2"/>
    <w:rsid w:val="000B541B"/>
    <w:rsid w:val="000B54C5"/>
    <w:rsid w:val="000B5510"/>
    <w:rsid w:val="000B5706"/>
    <w:rsid w:val="000B5727"/>
    <w:rsid w:val="000B58A0"/>
    <w:rsid w:val="000B58AB"/>
    <w:rsid w:val="000B597F"/>
    <w:rsid w:val="000B5A1C"/>
    <w:rsid w:val="000B5B63"/>
    <w:rsid w:val="000B5B8C"/>
    <w:rsid w:val="000B5C58"/>
    <w:rsid w:val="000B5C6E"/>
    <w:rsid w:val="000B5CB3"/>
    <w:rsid w:val="000B5E11"/>
    <w:rsid w:val="000B5E5C"/>
    <w:rsid w:val="000B606F"/>
    <w:rsid w:val="000B60E1"/>
    <w:rsid w:val="000B60EB"/>
    <w:rsid w:val="000B60F4"/>
    <w:rsid w:val="000B61C5"/>
    <w:rsid w:val="000B6380"/>
    <w:rsid w:val="000B6389"/>
    <w:rsid w:val="000B63E7"/>
    <w:rsid w:val="000B6409"/>
    <w:rsid w:val="000B6429"/>
    <w:rsid w:val="000B64AE"/>
    <w:rsid w:val="000B6554"/>
    <w:rsid w:val="000B65EF"/>
    <w:rsid w:val="000B67A0"/>
    <w:rsid w:val="000B690C"/>
    <w:rsid w:val="000B6913"/>
    <w:rsid w:val="000B6959"/>
    <w:rsid w:val="000B6982"/>
    <w:rsid w:val="000B69CC"/>
    <w:rsid w:val="000B6A22"/>
    <w:rsid w:val="000B6B78"/>
    <w:rsid w:val="000B6BB6"/>
    <w:rsid w:val="000B6F4E"/>
    <w:rsid w:val="000B6F6B"/>
    <w:rsid w:val="000B6F6D"/>
    <w:rsid w:val="000B7119"/>
    <w:rsid w:val="000B71D6"/>
    <w:rsid w:val="000B72DF"/>
    <w:rsid w:val="000B7599"/>
    <w:rsid w:val="000B759E"/>
    <w:rsid w:val="000B771D"/>
    <w:rsid w:val="000B7795"/>
    <w:rsid w:val="000B7819"/>
    <w:rsid w:val="000B79ED"/>
    <w:rsid w:val="000B7ACC"/>
    <w:rsid w:val="000B7B01"/>
    <w:rsid w:val="000B7B34"/>
    <w:rsid w:val="000B7B5B"/>
    <w:rsid w:val="000B7B62"/>
    <w:rsid w:val="000B7BA2"/>
    <w:rsid w:val="000B7BE3"/>
    <w:rsid w:val="000B7DDA"/>
    <w:rsid w:val="000B7E88"/>
    <w:rsid w:val="000B7EC9"/>
    <w:rsid w:val="000B7EE8"/>
    <w:rsid w:val="000B7F33"/>
    <w:rsid w:val="000B7F47"/>
    <w:rsid w:val="000B7FE6"/>
    <w:rsid w:val="000C0045"/>
    <w:rsid w:val="000C009E"/>
    <w:rsid w:val="000C00D0"/>
    <w:rsid w:val="000C0125"/>
    <w:rsid w:val="000C01C3"/>
    <w:rsid w:val="000C024E"/>
    <w:rsid w:val="000C03DB"/>
    <w:rsid w:val="000C0402"/>
    <w:rsid w:val="000C0481"/>
    <w:rsid w:val="000C054C"/>
    <w:rsid w:val="000C055A"/>
    <w:rsid w:val="000C05E7"/>
    <w:rsid w:val="000C06A2"/>
    <w:rsid w:val="000C070B"/>
    <w:rsid w:val="000C07F8"/>
    <w:rsid w:val="000C0824"/>
    <w:rsid w:val="000C0962"/>
    <w:rsid w:val="000C09AE"/>
    <w:rsid w:val="000C0A97"/>
    <w:rsid w:val="000C0AA0"/>
    <w:rsid w:val="000C0B9D"/>
    <w:rsid w:val="000C0BA0"/>
    <w:rsid w:val="000C0BEA"/>
    <w:rsid w:val="000C0D6F"/>
    <w:rsid w:val="000C0E32"/>
    <w:rsid w:val="000C0E64"/>
    <w:rsid w:val="000C0E8F"/>
    <w:rsid w:val="000C0F4D"/>
    <w:rsid w:val="000C11A3"/>
    <w:rsid w:val="000C1229"/>
    <w:rsid w:val="000C12E1"/>
    <w:rsid w:val="000C14D2"/>
    <w:rsid w:val="000C1522"/>
    <w:rsid w:val="000C1699"/>
    <w:rsid w:val="000C16A6"/>
    <w:rsid w:val="000C172F"/>
    <w:rsid w:val="000C1781"/>
    <w:rsid w:val="000C17A7"/>
    <w:rsid w:val="000C182C"/>
    <w:rsid w:val="000C1B08"/>
    <w:rsid w:val="000C1B37"/>
    <w:rsid w:val="000C1CD6"/>
    <w:rsid w:val="000C1D08"/>
    <w:rsid w:val="000C1D16"/>
    <w:rsid w:val="000C1DB3"/>
    <w:rsid w:val="000C1DCB"/>
    <w:rsid w:val="000C1E89"/>
    <w:rsid w:val="000C1EC2"/>
    <w:rsid w:val="000C205A"/>
    <w:rsid w:val="000C2155"/>
    <w:rsid w:val="000C2296"/>
    <w:rsid w:val="000C22CF"/>
    <w:rsid w:val="000C2317"/>
    <w:rsid w:val="000C245A"/>
    <w:rsid w:val="000C2480"/>
    <w:rsid w:val="000C25F4"/>
    <w:rsid w:val="000C270C"/>
    <w:rsid w:val="000C27CF"/>
    <w:rsid w:val="000C27E8"/>
    <w:rsid w:val="000C2A38"/>
    <w:rsid w:val="000C2A60"/>
    <w:rsid w:val="000C2AFE"/>
    <w:rsid w:val="000C2BDA"/>
    <w:rsid w:val="000C2D4F"/>
    <w:rsid w:val="000C2E6D"/>
    <w:rsid w:val="000C2EAB"/>
    <w:rsid w:val="000C2ED9"/>
    <w:rsid w:val="000C2F05"/>
    <w:rsid w:val="000C2F4C"/>
    <w:rsid w:val="000C307A"/>
    <w:rsid w:val="000C3174"/>
    <w:rsid w:val="000C3231"/>
    <w:rsid w:val="000C3264"/>
    <w:rsid w:val="000C3428"/>
    <w:rsid w:val="000C345C"/>
    <w:rsid w:val="000C3463"/>
    <w:rsid w:val="000C364F"/>
    <w:rsid w:val="000C3744"/>
    <w:rsid w:val="000C3767"/>
    <w:rsid w:val="000C3880"/>
    <w:rsid w:val="000C38A3"/>
    <w:rsid w:val="000C38E2"/>
    <w:rsid w:val="000C3A12"/>
    <w:rsid w:val="000C3B02"/>
    <w:rsid w:val="000C3BCD"/>
    <w:rsid w:val="000C3BCE"/>
    <w:rsid w:val="000C3E6A"/>
    <w:rsid w:val="000C3E77"/>
    <w:rsid w:val="000C3E7F"/>
    <w:rsid w:val="000C4049"/>
    <w:rsid w:val="000C4060"/>
    <w:rsid w:val="000C40C5"/>
    <w:rsid w:val="000C40FA"/>
    <w:rsid w:val="000C434F"/>
    <w:rsid w:val="000C4419"/>
    <w:rsid w:val="000C446A"/>
    <w:rsid w:val="000C44B0"/>
    <w:rsid w:val="000C44B2"/>
    <w:rsid w:val="000C44C3"/>
    <w:rsid w:val="000C4569"/>
    <w:rsid w:val="000C46A0"/>
    <w:rsid w:val="000C4731"/>
    <w:rsid w:val="000C474C"/>
    <w:rsid w:val="000C47BF"/>
    <w:rsid w:val="000C49CB"/>
    <w:rsid w:val="000C4B0D"/>
    <w:rsid w:val="000C4B80"/>
    <w:rsid w:val="000C4CAE"/>
    <w:rsid w:val="000C4CF5"/>
    <w:rsid w:val="000C4E15"/>
    <w:rsid w:val="000C4F3A"/>
    <w:rsid w:val="000C5003"/>
    <w:rsid w:val="000C50FA"/>
    <w:rsid w:val="000C52AA"/>
    <w:rsid w:val="000C5376"/>
    <w:rsid w:val="000C5688"/>
    <w:rsid w:val="000C56E9"/>
    <w:rsid w:val="000C5917"/>
    <w:rsid w:val="000C59D5"/>
    <w:rsid w:val="000C5BB8"/>
    <w:rsid w:val="000C5C29"/>
    <w:rsid w:val="000C5D48"/>
    <w:rsid w:val="000C5DF6"/>
    <w:rsid w:val="000C5E7D"/>
    <w:rsid w:val="000C5EC4"/>
    <w:rsid w:val="000C5ED5"/>
    <w:rsid w:val="000C5EDD"/>
    <w:rsid w:val="000C5F52"/>
    <w:rsid w:val="000C5F55"/>
    <w:rsid w:val="000C5F79"/>
    <w:rsid w:val="000C6080"/>
    <w:rsid w:val="000C60D6"/>
    <w:rsid w:val="000C61D6"/>
    <w:rsid w:val="000C623D"/>
    <w:rsid w:val="000C6536"/>
    <w:rsid w:val="000C65FF"/>
    <w:rsid w:val="000C660D"/>
    <w:rsid w:val="000C6769"/>
    <w:rsid w:val="000C69B3"/>
    <w:rsid w:val="000C69E7"/>
    <w:rsid w:val="000C6A82"/>
    <w:rsid w:val="000C6BD7"/>
    <w:rsid w:val="000C6BDE"/>
    <w:rsid w:val="000C6C64"/>
    <w:rsid w:val="000C6C84"/>
    <w:rsid w:val="000C6C92"/>
    <w:rsid w:val="000C6C97"/>
    <w:rsid w:val="000C6C9E"/>
    <w:rsid w:val="000C6D21"/>
    <w:rsid w:val="000C6E8A"/>
    <w:rsid w:val="000C72F1"/>
    <w:rsid w:val="000C7404"/>
    <w:rsid w:val="000C7515"/>
    <w:rsid w:val="000C75E6"/>
    <w:rsid w:val="000C77E1"/>
    <w:rsid w:val="000C7818"/>
    <w:rsid w:val="000C7848"/>
    <w:rsid w:val="000C7A32"/>
    <w:rsid w:val="000C7B1E"/>
    <w:rsid w:val="000C7B66"/>
    <w:rsid w:val="000C7C36"/>
    <w:rsid w:val="000C7C70"/>
    <w:rsid w:val="000C7CD6"/>
    <w:rsid w:val="000C7E52"/>
    <w:rsid w:val="000C7E63"/>
    <w:rsid w:val="000C7E67"/>
    <w:rsid w:val="000C7E89"/>
    <w:rsid w:val="000C7EC3"/>
    <w:rsid w:val="000C7EDF"/>
    <w:rsid w:val="000C7EE8"/>
    <w:rsid w:val="000C7F29"/>
    <w:rsid w:val="000C7F87"/>
    <w:rsid w:val="000D0033"/>
    <w:rsid w:val="000D0320"/>
    <w:rsid w:val="000D0450"/>
    <w:rsid w:val="000D0498"/>
    <w:rsid w:val="000D04AB"/>
    <w:rsid w:val="000D04F4"/>
    <w:rsid w:val="000D0624"/>
    <w:rsid w:val="000D063A"/>
    <w:rsid w:val="000D0709"/>
    <w:rsid w:val="000D0801"/>
    <w:rsid w:val="000D08A2"/>
    <w:rsid w:val="000D0A78"/>
    <w:rsid w:val="000D0C0B"/>
    <w:rsid w:val="000D0D3E"/>
    <w:rsid w:val="000D0DFB"/>
    <w:rsid w:val="000D0E9E"/>
    <w:rsid w:val="000D0FA4"/>
    <w:rsid w:val="000D0FFD"/>
    <w:rsid w:val="000D100D"/>
    <w:rsid w:val="000D1061"/>
    <w:rsid w:val="000D11C3"/>
    <w:rsid w:val="000D11CE"/>
    <w:rsid w:val="000D1262"/>
    <w:rsid w:val="000D12BC"/>
    <w:rsid w:val="000D12F4"/>
    <w:rsid w:val="000D12FC"/>
    <w:rsid w:val="000D1377"/>
    <w:rsid w:val="000D1388"/>
    <w:rsid w:val="000D1461"/>
    <w:rsid w:val="000D14EA"/>
    <w:rsid w:val="000D15D3"/>
    <w:rsid w:val="000D1789"/>
    <w:rsid w:val="000D17CC"/>
    <w:rsid w:val="000D185B"/>
    <w:rsid w:val="000D18E5"/>
    <w:rsid w:val="000D1906"/>
    <w:rsid w:val="000D1AE8"/>
    <w:rsid w:val="000D1B39"/>
    <w:rsid w:val="000D1B77"/>
    <w:rsid w:val="000D1C9B"/>
    <w:rsid w:val="000D1CA5"/>
    <w:rsid w:val="000D1E7D"/>
    <w:rsid w:val="000D1EEA"/>
    <w:rsid w:val="000D1F2B"/>
    <w:rsid w:val="000D1F52"/>
    <w:rsid w:val="000D1FE0"/>
    <w:rsid w:val="000D2012"/>
    <w:rsid w:val="000D205B"/>
    <w:rsid w:val="000D2275"/>
    <w:rsid w:val="000D2276"/>
    <w:rsid w:val="000D22ED"/>
    <w:rsid w:val="000D2333"/>
    <w:rsid w:val="000D233C"/>
    <w:rsid w:val="000D2427"/>
    <w:rsid w:val="000D2575"/>
    <w:rsid w:val="000D2598"/>
    <w:rsid w:val="000D2612"/>
    <w:rsid w:val="000D265A"/>
    <w:rsid w:val="000D265B"/>
    <w:rsid w:val="000D26FB"/>
    <w:rsid w:val="000D28B8"/>
    <w:rsid w:val="000D2914"/>
    <w:rsid w:val="000D29BC"/>
    <w:rsid w:val="000D2A34"/>
    <w:rsid w:val="000D2AE0"/>
    <w:rsid w:val="000D2BA7"/>
    <w:rsid w:val="000D2C70"/>
    <w:rsid w:val="000D2D7B"/>
    <w:rsid w:val="000D2D97"/>
    <w:rsid w:val="000D2DE2"/>
    <w:rsid w:val="000D2EFA"/>
    <w:rsid w:val="000D2F1D"/>
    <w:rsid w:val="000D2F89"/>
    <w:rsid w:val="000D2FC1"/>
    <w:rsid w:val="000D3100"/>
    <w:rsid w:val="000D3130"/>
    <w:rsid w:val="000D314D"/>
    <w:rsid w:val="000D3156"/>
    <w:rsid w:val="000D31A5"/>
    <w:rsid w:val="000D336B"/>
    <w:rsid w:val="000D3495"/>
    <w:rsid w:val="000D356A"/>
    <w:rsid w:val="000D3787"/>
    <w:rsid w:val="000D37B7"/>
    <w:rsid w:val="000D3828"/>
    <w:rsid w:val="000D389E"/>
    <w:rsid w:val="000D39BC"/>
    <w:rsid w:val="000D39C9"/>
    <w:rsid w:val="000D3A75"/>
    <w:rsid w:val="000D3BA2"/>
    <w:rsid w:val="000D3BAF"/>
    <w:rsid w:val="000D3DB1"/>
    <w:rsid w:val="000D3EB4"/>
    <w:rsid w:val="000D3FA1"/>
    <w:rsid w:val="000D4010"/>
    <w:rsid w:val="000D40CC"/>
    <w:rsid w:val="000D4131"/>
    <w:rsid w:val="000D419B"/>
    <w:rsid w:val="000D423F"/>
    <w:rsid w:val="000D432E"/>
    <w:rsid w:val="000D433C"/>
    <w:rsid w:val="000D4539"/>
    <w:rsid w:val="000D46E7"/>
    <w:rsid w:val="000D4876"/>
    <w:rsid w:val="000D487F"/>
    <w:rsid w:val="000D4B24"/>
    <w:rsid w:val="000D4B9B"/>
    <w:rsid w:val="000D4C59"/>
    <w:rsid w:val="000D4D38"/>
    <w:rsid w:val="000D4DA4"/>
    <w:rsid w:val="000D4DA7"/>
    <w:rsid w:val="000D4DF3"/>
    <w:rsid w:val="000D4ED9"/>
    <w:rsid w:val="000D4F1B"/>
    <w:rsid w:val="000D5034"/>
    <w:rsid w:val="000D5175"/>
    <w:rsid w:val="000D521E"/>
    <w:rsid w:val="000D529B"/>
    <w:rsid w:val="000D5332"/>
    <w:rsid w:val="000D5355"/>
    <w:rsid w:val="000D54DB"/>
    <w:rsid w:val="000D5522"/>
    <w:rsid w:val="000D5611"/>
    <w:rsid w:val="000D5654"/>
    <w:rsid w:val="000D5666"/>
    <w:rsid w:val="000D5831"/>
    <w:rsid w:val="000D58EA"/>
    <w:rsid w:val="000D591A"/>
    <w:rsid w:val="000D59C6"/>
    <w:rsid w:val="000D5A52"/>
    <w:rsid w:val="000D5A72"/>
    <w:rsid w:val="000D5A7F"/>
    <w:rsid w:val="000D5A8A"/>
    <w:rsid w:val="000D5AC7"/>
    <w:rsid w:val="000D5B20"/>
    <w:rsid w:val="000D5BA9"/>
    <w:rsid w:val="000D5C25"/>
    <w:rsid w:val="000D5C61"/>
    <w:rsid w:val="000D5DC1"/>
    <w:rsid w:val="000D5E1A"/>
    <w:rsid w:val="000D5F42"/>
    <w:rsid w:val="000D617F"/>
    <w:rsid w:val="000D6206"/>
    <w:rsid w:val="000D623E"/>
    <w:rsid w:val="000D63E9"/>
    <w:rsid w:val="000D64BD"/>
    <w:rsid w:val="000D6638"/>
    <w:rsid w:val="000D68C8"/>
    <w:rsid w:val="000D6958"/>
    <w:rsid w:val="000D6A5D"/>
    <w:rsid w:val="000D6A94"/>
    <w:rsid w:val="000D6D62"/>
    <w:rsid w:val="000D6D67"/>
    <w:rsid w:val="000D6DFF"/>
    <w:rsid w:val="000D6E1D"/>
    <w:rsid w:val="000D6F52"/>
    <w:rsid w:val="000D7046"/>
    <w:rsid w:val="000D71D2"/>
    <w:rsid w:val="000D7307"/>
    <w:rsid w:val="000D73D5"/>
    <w:rsid w:val="000D742E"/>
    <w:rsid w:val="000D7564"/>
    <w:rsid w:val="000D75A5"/>
    <w:rsid w:val="000D75DA"/>
    <w:rsid w:val="000D7655"/>
    <w:rsid w:val="000D7797"/>
    <w:rsid w:val="000D77B8"/>
    <w:rsid w:val="000D78E9"/>
    <w:rsid w:val="000D7912"/>
    <w:rsid w:val="000D7928"/>
    <w:rsid w:val="000D7A73"/>
    <w:rsid w:val="000D7A8A"/>
    <w:rsid w:val="000D7B36"/>
    <w:rsid w:val="000D7D1E"/>
    <w:rsid w:val="000D7E63"/>
    <w:rsid w:val="000D7F45"/>
    <w:rsid w:val="000D7F61"/>
    <w:rsid w:val="000D7F71"/>
    <w:rsid w:val="000D7F8B"/>
    <w:rsid w:val="000E0039"/>
    <w:rsid w:val="000E00EA"/>
    <w:rsid w:val="000E0293"/>
    <w:rsid w:val="000E02AB"/>
    <w:rsid w:val="000E0341"/>
    <w:rsid w:val="000E0497"/>
    <w:rsid w:val="000E049A"/>
    <w:rsid w:val="000E0718"/>
    <w:rsid w:val="000E073A"/>
    <w:rsid w:val="000E0747"/>
    <w:rsid w:val="000E0864"/>
    <w:rsid w:val="000E0995"/>
    <w:rsid w:val="000E0A9D"/>
    <w:rsid w:val="000E0AAF"/>
    <w:rsid w:val="000E0B03"/>
    <w:rsid w:val="000E0C98"/>
    <w:rsid w:val="000E0DD8"/>
    <w:rsid w:val="000E0E53"/>
    <w:rsid w:val="000E0F67"/>
    <w:rsid w:val="000E1065"/>
    <w:rsid w:val="000E11D9"/>
    <w:rsid w:val="000E1332"/>
    <w:rsid w:val="000E1404"/>
    <w:rsid w:val="000E1409"/>
    <w:rsid w:val="000E140D"/>
    <w:rsid w:val="000E14E4"/>
    <w:rsid w:val="000E1533"/>
    <w:rsid w:val="000E155A"/>
    <w:rsid w:val="000E16B2"/>
    <w:rsid w:val="000E17CC"/>
    <w:rsid w:val="000E17ED"/>
    <w:rsid w:val="000E181E"/>
    <w:rsid w:val="000E1895"/>
    <w:rsid w:val="000E192C"/>
    <w:rsid w:val="000E195E"/>
    <w:rsid w:val="000E19E3"/>
    <w:rsid w:val="000E19E6"/>
    <w:rsid w:val="000E1A1E"/>
    <w:rsid w:val="000E1A2F"/>
    <w:rsid w:val="000E1A3D"/>
    <w:rsid w:val="000E1AC8"/>
    <w:rsid w:val="000E1D06"/>
    <w:rsid w:val="000E1D95"/>
    <w:rsid w:val="000E1F39"/>
    <w:rsid w:val="000E1F46"/>
    <w:rsid w:val="000E2000"/>
    <w:rsid w:val="000E21B6"/>
    <w:rsid w:val="000E2234"/>
    <w:rsid w:val="000E2329"/>
    <w:rsid w:val="000E23FD"/>
    <w:rsid w:val="000E247A"/>
    <w:rsid w:val="000E250E"/>
    <w:rsid w:val="000E2573"/>
    <w:rsid w:val="000E257E"/>
    <w:rsid w:val="000E25C8"/>
    <w:rsid w:val="000E264D"/>
    <w:rsid w:val="000E26EE"/>
    <w:rsid w:val="000E273A"/>
    <w:rsid w:val="000E2759"/>
    <w:rsid w:val="000E27C3"/>
    <w:rsid w:val="000E2839"/>
    <w:rsid w:val="000E283A"/>
    <w:rsid w:val="000E2848"/>
    <w:rsid w:val="000E2868"/>
    <w:rsid w:val="000E2972"/>
    <w:rsid w:val="000E2974"/>
    <w:rsid w:val="000E29EA"/>
    <w:rsid w:val="000E2A34"/>
    <w:rsid w:val="000E2BD7"/>
    <w:rsid w:val="000E2DFD"/>
    <w:rsid w:val="000E2E86"/>
    <w:rsid w:val="000E2FF1"/>
    <w:rsid w:val="000E3077"/>
    <w:rsid w:val="000E30C7"/>
    <w:rsid w:val="000E30D1"/>
    <w:rsid w:val="000E30E8"/>
    <w:rsid w:val="000E312F"/>
    <w:rsid w:val="000E3131"/>
    <w:rsid w:val="000E31B4"/>
    <w:rsid w:val="000E31E6"/>
    <w:rsid w:val="000E3272"/>
    <w:rsid w:val="000E34A3"/>
    <w:rsid w:val="000E34C2"/>
    <w:rsid w:val="000E352B"/>
    <w:rsid w:val="000E35FD"/>
    <w:rsid w:val="000E3694"/>
    <w:rsid w:val="000E39ED"/>
    <w:rsid w:val="000E3AD3"/>
    <w:rsid w:val="000E3D6E"/>
    <w:rsid w:val="000E3DAA"/>
    <w:rsid w:val="000E3E07"/>
    <w:rsid w:val="000E3E46"/>
    <w:rsid w:val="000E3E7A"/>
    <w:rsid w:val="000E3F4F"/>
    <w:rsid w:val="000E3F95"/>
    <w:rsid w:val="000E3FB7"/>
    <w:rsid w:val="000E4007"/>
    <w:rsid w:val="000E4020"/>
    <w:rsid w:val="000E4133"/>
    <w:rsid w:val="000E4137"/>
    <w:rsid w:val="000E4341"/>
    <w:rsid w:val="000E43C8"/>
    <w:rsid w:val="000E4464"/>
    <w:rsid w:val="000E458E"/>
    <w:rsid w:val="000E45BC"/>
    <w:rsid w:val="000E46FB"/>
    <w:rsid w:val="000E47F9"/>
    <w:rsid w:val="000E48F0"/>
    <w:rsid w:val="000E48F5"/>
    <w:rsid w:val="000E494F"/>
    <w:rsid w:val="000E4A1F"/>
    <w:rsid w:val="000E4A3A"/>
    <w:rsid w:val="000E4AD2"/>
    <w:rsid w:val="000E4AD7"/>
    <w:rsid w:val="000E4B15"/>
    <w:rsid w:val="000E4B3C"/>
    <w:rsid w:val="000E4BF6"/>
    <w:rsid w:val="000E4E15"/>
    <w:rsid w:val="000E4EE1"/>
    <w:rsid w:val="000E4FE1"/>
    <w:rsid w:val="000E4FFC"/>
    <w:rsid w:val="000E5278"/>
    <w:rsid w:val="000E52F2"/>
    <w:rsid w:val="000E5306"/>
    <w:rsid w:val="000E53D7"/>
    <w:rsid w:val="000E55B1"/>
    <w:rsid w:val="000E58BC"/>
    <w:rsid w:val="000E5903"/>
    <w:rsid w:val="000E591B"/>
    <w:rsid w:val="000E5A99"/>
    <w:rsid w:val="000E5ABC"/>
    <w:rsid w:val="000E5B2D"/>
    <w:rsid w:val="000E5B3E"/>
    <w:rsid w:val="000E5BAE"/>
    <w:rsid w:val="000E5C2A"/>
    <w:rsid w:val="000E5EEE"/>
    <w:rsid w:val="000E6023"/>
    <w:rsid w:val="000E6161"/>
    <w:rsid w:val="000E61E9"/>
    <w:rsid w:val="000E6240"/>
    <w:rsid w:val="000E6258"/>
    <w:rsid w:val="000E62CB"/>
    <w:rsid w:val="000E62CD"/>
    <w:rsid w:val="000E6392"/>
    <w:rsid w:val="000E645D"/>
    <w:rsid w:val="000E64F9"/>
    <w:rsid w:val="000E65D4"/>
    <w:rsid w:val="000E65D8"/>
    <w:rsid w:val="000E6627"/>
    <w:rsid w:val="000E683C"/>
    <w:rsid w:val="000E68AE"/>
    <w:rsid w:val="000E6907"/>
    <w:rsid w:val="000E6963"/>
    <w:rsid w:val="000E6B19"/>
    <w:rsid w:val="000E6B3D"/>
    <w:rsid w:val="000E6BAB"/>
    <w:rsid w:val="000E6DBB"/>
    <w:rsid w:val="000E6E8E"/>
    <w:rsid w:val="000E6EB5"/>
    <w:rsid w:val="000E6F42"/>
    <w:rsid w:val="000E6F47"/>
    <w:rsid w:val="000E6F4E"/>
    <w:rsid w:val="000E7060"/>
    <w:rsid w:val="000E713B"/>
    <w:rsid w:val="000E71CE"/>
    <w:rsid w:val="000E71E0"/>
    <w:rsid w:val="000E7233"/>
    <w:rsid w:val="000E7322"/>
    <w:rsid w:val="000E7533"/>
    <w:rsid w:val="000E7568"/>
    <w:rsid w:val="000E76F6"/>
    <w:rsid w:val="000E77CA"/>
    <w:rsid w:val="000E7897"/>
    <w:rsid w:val="000E78E4"/>
    <w:rsid w:val="000E791E"/>
    <w:rsid w:val="000E7992"/>
    <w:rsid w:val="000E79F2"/>
    <w:rsid w:val="000E7A1F"/>
    <w:rsid w:val="000E7A46"/>
    <w:rsid w:val="000E7A8E"/>
    <w:rsid w:val="000E7B34"/>
    <w:rsid w:val="000E7C19"/>
    <w:rsid w:val="000E7C38"/>
    <w:rsid w:val="000E7D1A"/>
    <w:rsid w:val="000E7DCC"/>
    <w:rsid w:val="000E7E81"/>
    <w:rsid w:val="000E7E88"/>
    <w:rsid w:val="000E7ECD"/>
    <w:rsid w:val="000F001A"/>
    <w:rsid w:val="000F01DF"/>
    <w:rsid w:val="000F01ED"/>
    <w:rsid w:val="000F02B8"/>
    <w:rsid w:val="000F02E0"/>
    <w:rsid w:val="000F02E4"/>
    <w:rsid w:val="000F02F1"/>
    <w:rsid w:val="000F03A0"/>
    <w:rsid w:val="000F05E6"/>
    <w:rsid w:val="000F0612"/>
    <w:rsid w:val="000F0711"/>
    <w:rsid w:val="000F0712"/>
    <w:rsid w:val="000F08DE"/>
    <w:rsid w:val="000F0AC6"/>
    <w:rsid w:val="000F0B5E"/>
    <w:rsid w:val="000F0B8A"/>
    <w:rsid w:val="000F0C6D"/>
    <w:rsid w:val="000F0D8B"/>
    <w:rsid w:val="000F0E89"/>
    <w:rsid w:val="000F0EC3"/>
    <w:rsid w:val="000F1077"/>
    <w:rsid w:val="000F1091"/>
    <w:rsid w:val="000F1196"/>
    <w:rsid w:val="000F1270"/>
    <w:rsid w:val="000F12BB"/>
    <w:rsid w:val="000F143A"/>
    <w:rsid w:val="000F1474"/>
    <w:rsid w:val="000F155E"/>
    <w:rsid w:val="000F15D2"/>
    <w:rsid w:val="000F16E1"/>
    <w:rsid w:val="000F1703"/>
    <w:rsid w:val="000F17D6"/>
    <w:rsid w:val="000F18AB"/>
    <w:rsid w:val="000F196B"/>
    <w:rsid w:val="000F197E"/>
    <w:rsid w:val="000F1ACC"/>
    <w:rsid w:val="000F1BFE"/>
    <w:rsid w:val="000F1CBA"/>
    <w:rsid w:val="000F1E10"/>
    <w:rsid w:val="000F1E48"/>
    <w:rsid w:val="000F1E7F"/>
    <w:rsid w:val="000F1F19"/>
    <w:rsid w:val="000F1F9A"/>
    <w:rsid w:val="000F204A"/>
    <w:rsid w:val="000F205E"/>
    <w:rsid w:val="000F229F"/>
    <w:rsid w:val="000F2542"/>
    <w:rsid w:val="000F264F"/>
    <w:rsid w:val="000F278E"/>
    <w:rsid w:val="000F2808"/>
    <w:rsid w:val="000F2C07"/>
    <w:rsid w:val="000F2CCF"/>
    <w:rsid w:val="000F2DB3"/>
    <w:rsid w:val="000F2DBF"/>
    <w:rsid w:val="000F2F45"/>
    <w:rsid w:val="000F2F6F"/>
    <w:rsid w:val="000F30AF"/>
    <w:rsid w:val="000F3288"/>
    <w:rsid w:val="000F3355"/>
    <w:rsid w:val="000F339C"/>
    <w:rsid w:val="000F3404"/>
    <w:rsid w:val="000F34AC"/>
    <w:rsid w:val="000F3628"/>
    <w:rsid w:val="000F36C6"/>
    <w:rsid w:val="000F37E3"/>
    <w:rsid w:val="000F3857"/>
    <w:rsid w:val="000F38B9"/>
    <w:rsid w:val="000F394C"/>
    <w:rsid w:val="000F3A85"/>
    <w:rsid w:val="000F3AA5"/>
    <w:rsid w:val="000F3AD2"/>
    <w:rsid w:val="000F3C06"/>
    <w:rsid w:val="000F3E04"/>
    <w:rsid w:val="000F3EF9"/>
    <w:rsid w:val="000F402B"/>
    <w:rsid w:val="000F403F"/>
    <w:rsid w:val="000F40B4"/>
    <w:rsid w:val="000F40FA"/>
    <w:rsid w:val="000F4364"/>
    <w:rsid w:val="000F43DC"/>
    <w:rsid w:val="000F46A2"/>
    <w:rsid w:val="000F46BC"/>
    <w:rsid w:val="000F476B"/>
    <w:rsid w:val="000F47DF"/>
    <w:rsid w:val="000F482D"/>
    <w:rsid w:val="000F4874"/>
    <w:rsid w:val="000F489A"/>
    <w:rsid w:val="000F48C2"/>
    <w:rsid w:val="000F48C8"/>
    <w:rsid w:val="000F4B1C"/>
    <w:rsid w:val="000F4D90"/>
    <w:rsid w:val="000F4DBB"/>
    <w:rsid w:val="000F4E2D"/>
    <w:rsid w:val="000F4EA4"/>
    <w:rsid w:val="000F4F59"/>
    <w:rsid w:val="000F4FBF"/>
    <w:rsid w:val="000F4FF8"/>
    <w:rsid w:val="000F50D2"/>
    <w:rsid w:val="000F51DA"/>
    <w:rsid w:val="000F51F5"/>
    <w:rsid w:val="000F52AC"/>
    <w:rsid w:val="000F5313"/>
    <w:rsid w:val="000F541A"/>
    <w:rsid w:val="000F5434"/>
    <w:rsid w:val="000F5609"/>
    <w:rsid w:val="000F5928"/>
    <w:rsid w:val="000F595C"/>
    <w:rsid w:val="000F5981"/>
    <w:rsid w:val="000F59FA"/>
    <w:rsid w:val="000F5A23"/>
    <w:rsid w:val="000F5A5B"/>
    <w:rsid w:val="000F5A80"/>
    <w:rsid w:val="000F5D85"/>
    <w:rsid w:val="000F5D9A"/>
    <w:rsid w:val="000F5E83"/>
    <w:rsid w:val="000F5FA9"/>
    <w:rsid w:val="000F604A"/>
    <w:rsid w:val="000F6064"/>
    <w:rsid w:val="000F6080"/>
    <w:rsid w:val="000F60CA"/>
    <w:rsid w:val="000F614A"/>
    <w:rsid w:val="000F6191"/>
    <w:rsid w:val="000F63DD"/>
    <w:rsid w:val="000F643A"/>
    <w:rsid w:val="000F649E"/>
    <w:rsid w:val="000F6607"/>
    <w:rsid w:val="000F665D"/>
    <w:rsid w:val="000F666D"/>
    <w:rsid w:val="000F67D1"/>
    <w:rsid w:val="000F68A2"/>
    <w:rsid w:val="000F68EE"/>
    <w:rsid w:val="000F68F8"/>
    <w:rsid w:val="000F6961"/>
    <w:rsid w:val="000F6ACD"/>
    <w:rsid w:val="000F6B8E"/>
    <w:rsid w:val="000F6BC6"/>
    <w:rsid w:val="000F6BEC"/>
    <w:rsid w:val="000F6C01"/>
    <w:rsid w:val="000F6C6E"/>
    <w:rsid w:val="000F6CBB"/>
    <w:rsid w:val="000F6D25"/>
    <w:rsid w:val="000F6D68"/>
    <w:rsid w:val="000F6F3D"/>
    <w:rsid w:val="000F70E7"/>
    <w:rsid w:val="000F70FB"/>
    <w:rsid w:val="000F715B"/>
    <w:rsid w:val="000F7191"/>
    <w:rsid w:val="000F71FC"/>
    <w:rsid w:val="000F7337"/>
    <w:rsid w:val="000F7355"/>
    <w:rsid w:val="000F75AC"/>
    <w:rsid w:val="000F7614"/>
    <w:rsid w:val="000F77D0"/>
    <w:rsid w:val="000F782C"/>
    <w:rsid w:val="000F7B7F"/>
    <w:rsid w:val="000F7CED"/>
    <w:rsid w:val="000F7E2D"/>
    <w:rsid w:val="000F7E72"/>
    <w:rsid w:val="000F7F40"/>
    <w:rsid w:val="001000C7"/>
    <w:rsid w:val="00100122"/>
    <w:rsid w:val="00100215"/>
    <w:rsid w:val="0010029A"/>
    <w:rsid w:val="0010032F"/>
    <w:rsid w:val="001005CB"/>
    <w:rsid w:val="00100692"/>
    <w:rsid w:val="00100943"/>
    <w:rsid w:val="00100985"/>
    <w:rsid w:val="00100AA4"/>
    <w:rsid w:val="00100B62"/>
    <w:rsid w:val="00100BA7"/>
    <w:rsid w:val="00100D3E"/>
    <w:rsid w:val="00100E07"/>
    <w:rsid w:val="00100E1F"/>
    <w:rsid w:val="00100F1C"/>
    <w:rsid w:val="001010B0"/>
    <w:rsid w:val="001010DC"/>
    <w:rsid w:val="0010110D"/>
    <w:rsid w:val="00101221"/>
    <w:rsid w:val="001012AC"/>
    <w:rsid w:val="001013D6"/>
    <w:rsid w:val="001016AF"/>
    <w:rsid w:val="00101896"/>
    <w:rsid w:val="001019FD"/>
    <w:rsid w:val="00101B0F"/>
    <w:rsid w:val="00101B26"/>
    <w:rsid w:val="00101D9E"/>
    <w:rsid w:val="00101FC6"/>
    <w:rsid w:val="001020B2"/>
    <w:rsid w:val="001020D6"/>
    <w:rsid w:val="00102123"/>
    <w:rsid w:val="001021B6"/>
    <w:rsid w:val="001021BD"/>
    <w:rsid w:val="001023D5"/>
    <w:rsid w:val="001023D6"/>
    <w:rsid w:val="0010251B"/>
    <w:rsid w:val="00102580"/>
    <w:rsid w:val="00102760"/>
    <w:rsid w:val="00102847"/>
    <w:rsid w:val="001028A3"/>
    <w:rsid w:val="001028FE"/>
    <w:rsid w:val="001029F2"/>
    <w:rsid w:val="001029F7"/>
    <w:rsid w:val="00102A43"/>
    <w:rsid w:val="00102D0B"/>
    <w:rsid w:val="00102D1A"/>
    <w:rsid w:val="00102DF6"/>
    <w:rsid w:val="00102EC2"/>
    <w:rsid w:val="00102F20"/>
    <w:rsid w:val="00102F23"/>
    <w:rsid w:val="00102FC4"/>
    <w:rsid w:val="0010317A"/>
    <w:rsid w:val="001031E6"/>
    <w:rsid w:val="00103223"/>
    <w:rsid w:val="0010359A"/>
    <w:rsid w:val="001036C6"/>
    <w:rsid w:val="0010370B"/>
    <w:rsid w:val="001037AD"/>
    <w:rsid w:val="001038BA"/>
    <w:rsid w:val="001039E9"/>
    <w:rsid w:val="00103B59"/>
    <w:rsid w:val="00103B98"/>
    <w:rsid w:val="00103B9D"/>
    <w:rsid w:val="00103CB3"/>
    <w:rsid w:val="00103CE3"/>
    <w:rsid w:val="00103D34"/>
    <w:rsid w:val="00103EAE"/>
    <w:rsid w:val="00104049"/>
    <w:rsid w:val="001040B3"/>
    <w:rsid w:val="001040F0"/>
    <w:rsid w:val="00104199"/>
    <w:rsid w:val="001041C4"/>
    <w:rsid w:val="001042ED"/>
    <w:rsid w:val="00104387"/>
    <w:rsid w:val="001043FD"/>
    <w:rsid w:val="00104451"/>
    <w:rsid w:val="001044DF"/>
    <w:rsid w:val="001045F0"/>
    <w:rsid w:val="001046AD"/>
    <w:rsid w:val="001047E7"/>
    <w:rsid w:val="001048F8"/>
    <w:rsid w:val="0010496A"/>
    <w:rsid w:val="00104B0C"/>
    <w:rsid w:val="00104B11"/>
    <w:rsid w:val="00104B34"/>
    <w:rsid w:val="00104BA1"/>
    <w:rsid w:val="00104BB8"/>
    <w:rsid w:val="00104BE6"/>
    <w:rsid w:val="00104D15"/>
    <w:rsid w:val="00104E04"/>
    <w:rsid w:val="00104E16"/>
    <w:rsid w:val="00104EFE"/>
    <w:rsid w:val="001051A8"/>
    <w:rsid w:val="0010520E"/>
    <w:rsid w:val="00105230"/>
    <w:rsid w:val="00105374"/>
    <w:rsid w:val="0010539B"/>
    <w:rsid w:val="001053FE"/>
    <w:rsid w:val="00105695"/>
    <w:rsid w:val="0010571B"/>
    <w:rsid w:val="001057F9"/>
    <w:rsid w:val="0010590A"/>
    <w:rsid w:val="00105918"/>
    <w:rsid w:val="001059E1"/>
    <w:rsid w:val="00105A44"/>
    <w:rsid w:val="00105BB0"/>
    <w:rsid w:val="00105BB2"/>
    <w:rsid w:val="00105BDA"/>
    <w:rsid w:val="00105C0B"/>
    <w:rsid w:val="00105C98"/>
    <w:rsid w:val="00105D65"/>
    <w:rsid w:val="00105FC2"/>
    <w:rsid w:val="0010628F"/>
    <w:rsid w:val="00106304"/>
    <w:rsid w:val="0010638A"/>
    <w:rsid w:val="00106462"/>
    <w:rsid w:val="00106484"/>
    <w:rsid w:val="001064EF"/>
    <w:rsid w:val="001065D6"/>
    <w:rsid w:val="001065F3"/>
    <w:rsid w:val="001066C0"/>
    <w:rsid w:val="00106708"/>
    <w:rsid w:val="0010679A"/>
    <w:rsid w:val="0010690F"/>
    <w:rsid w:val="00106984"/>
    <w:rsid w:val="001069D0"/>
    <w:rsid w:val="00106F42"/>
    <w:rsid w:val="00106F49"/>
    <w:rsid w:val="001070C1"/>
    <w:rsid w:val="0010720A"/>
    <w:rsid w:val="00107494"/>
    <w:rsid w:val="0010759F"/>
    <w:rsid w:val="00107683"/>
    <w:rsid w:val="00107862"/>
    <w:rsid w:val="00107888"/>
    <w:rsid w:val="001078AB"/>
    <w:rsid w:val="00107A67"/>
    <w:rsid w:val="00107AED"/>
    <w:rsid w:val="00107C03"/>
    <w:rsid w:val="00107C0F"/>
    <w:rsid w:val="00107F05"/>
    <w:rsid w:val="00107F9E"/>
    <w:rsid w:val="00107FB1"/>
    <w:rsid w:val="00107FCB"/>
    <w:rsid w:val="00107FD9"/>
    <w:rsid w:val="001102A5"/>
    <w:rsid w:val="001102F8"/>
    <w:rsid w:val="0011068E"/>
    <w:rsid w:val="001106BC"/>
    <w:rsid w:val="001107F1"/>
    <w:rsid w:val="00110946"/>
    <w:rsid w:val="00110A3F"/>
    <w:rsid w:val="00110B23"/>
    <w:rsid w:val="00110B8F"/>
    <w:rsid w:val="00110B99"/>
    <w:rsid w:val="00110BAF"/>
    <w:rsid w:val="00110BBE"/>
    <w:rsid w:val="00110C45"/>
    <w:rsid w:val="00110C87"/>
    <w:rsid w:val="00110DBD"/>
    <w:rsid w:val="00110DBE"/>
    <w:rsid w:val="00110ECB"/>
    <w:rsid w:val="0011109B"/>
    <w:rsid w:val="001110F6"/>
    <w:rsid w:val="00111139"/>
    <w:rsid w:val="0011114E"/>
    <w:rsid w:val="001111B0"/>
    <w:rsid w:val="0011127C"/>
    <w:rsid w:val="001112D7"/>
    <w:rsid w:val="001114D3"/>
    <w:rsid w:val="00111592"/>
    <w:rsid w:val="00111652"/>
    <w:rsid w:val="0011165F"/>
    <w:rsid w:val="001116A8"/>
    <w:rsid w:val="001116FF"/>
    <w:rsid w:val="00111796"/>
    <w:rsid w:val="00111856"/>
    <w:rsid w:val="001118C8"/>
    <w:rsid w:val="0011190A"/>
    <w:rsid w:val="00111ABE"/>
    <w:rsid w:val="00111ADE"/>
    <w:rsid w:val="00111AF9"/>
    <w:rsid w:val="00111BC3"/>
    <w:rsid w:val="00111CD0"/>
    <w:rsid w:val="00111F9C"/>
    <w:rsid w:val="001120DF"/>
    <w:rsid w:val="001121CA"/>
    <w:rsid w:val="0011224B"/>
    <w:rsid w:val="001123D3"/>
    <w:rsid w:val="00112416"/>
    <w:rsid w:val="00112417"/>
    <w:rsid w:val="001124BE"/>
    <w:rsid w:val="0011251B"/>
    <w:rsid w:val="0011254A"/>
    <w:rsid w:val="00112571"/>
    <w:rsid w:val="0011266D"/>
    <w:rsid w:val="0011269D"/>
    <w:rsid w:val="001126C4"/>
    <w:rsid w:val="0011275E"/>
    <w:rsid w:val="00112855"/>
    <w:rsid w:val="001128AF"/>
    <w:rsid w:val="00112A0B"/>
    <w:rsid w:val="00112A1E"/>
    <w:rsid w:val="00112AD5"/>
    <w:rsid w:val="00112AE4"/>
    <w:rsid w:val="00112B00"/>
    <w:rsid w:val="00112B6A"/>
    <w:rsid w:val="00112B86"/>
    <w:rsid w:val="00112D45"/>
    <w:rsid w:val="00112E1F"/>
    <w:rsid w:val="00112E92"/>
    <w:rsid w:val="00112F41"/>
    <w:rsid w:val="00112F4A"/>
    <w:rsid w:val="0011315F"/>
    <w:rsid w:val="00113184"/>
    <w:rsid w:val="00113220"/>
    <w:rsid w:val="00113271"/>
    <w:rsid w:val="0011335F"/>
    <w:rsid w:val="001133A0"/>
    <w:rsid w:val="00113472"/>
    <w:rsid w:val="001134BA"/>
    <w:rsid w:val="00113590"/>
    <w:rsid w:val="00113694"/>
    <w:rsid w:val="001136C3"/>
    <w:rsid w:val="00113707"/>
    <w:rsid w:val="00113736"/>
    <w:rsid w:val="001137B4"/>
    <w:rsid w:val="001137CB"/>
    <w:rsid w:val="00113890"/>
    <w:rsid w:val="001138C4"/>
    <w:rsid w:val="001139A9"/>
    <w:rsid w:val="00113B53"/>
    <w:rsid w:val="00113BDE"/>
    <w:rsid w:val="00113CBD"/>
    <w:rsid w:val="00113CE3"/>
    <w:rsid w:val="00113D84"/>
    <w:rsid w:val="00113E35"/>
    <w:rsid w:val="00113F37"/>
    <w:rsid w:val="001140A7"/>
    <w:rsid w:val="001141A3"/>
    <w:rsid w:val="001141CE"/>
    <w:rsid w:val="001145CA"/>
    <w:rsid w:val="0011461D"/>
    <w:rsid w:val="001147A4"/>
    <w:rsid w:val="001147AD"/>
    <w:rsid w:val="00114805"/>
    <w:rsid w:val="0011490B"/>
    <w:rsid w:val="0011495B"/>
    <w:rsid w:val="001149F6"/>
    <w:rsid w:val="00114A2C"/>
    <w:rsid w:val="00114A43"/>
    <w:rsid w:val="00114A7E"/>
    <w:rsid w:val="00114ACB"/>
    <w:rsid w:val="00114B37"/>
    <w:rsid w:val="00114CA0"/>
    <w:rsid w:val="00114E88"/>
    <w:rsid w:val="00114EF1"/>
    <w:rsid w:val="00114F8C"/>
    <w:rsid w:val="00114FE2"/>
    <w:rsid w:val="0011504C"/>
    <w:rsid w:val="00115070"/>
    <w:rsid w:val="0011508C"/>
    <w:rsid w:val="001151E7"/>
    <w:rsid w:val="0011524D"/>
    <w:rsid w:val="0011528A"/>
    <w:rsid w:val="00115362"/>
    <w:rsid w:val="00115422"/>
    <w:rsid w:val="001154A2"/>
    <w:rsid w:val="00115617"/>
    <w:rsid w:val="00115682"/>
    <w:rsid w:val="00115708"/>
    <w:rsid w:val="001157BE"/>
    <w:rsid w:val="00115A7D"/>
    <w:rsid w:val="00115A98"/>
    <w:rsid w:val="00115ACA"/>
    <w:rsid w:val="00115C34"/>
    <w:rsid w:val="00115C41"/>
    <w:rsid w:val="00115DBE"/>
    <w:rsid w:val="00115DFF"/>
    <w:rsid w:val="00115E32"/>
    <w:rsid w:val="00115E53"/>
    <w:rsid w:val="00115E55"/>
    <w:rsid w:val="00115EB5"/>
    <w:rsid w:val="00115F7B"/>
    <w:rsid w:val="00115FA0"/>
    <w:rsid w:val="00116031"/>
    <w:rsid w:val="00116092"/>
    <w:rsid w:val="0011646A"/>
    <w:rsid w:val="0011649F"/>
    <w:rsid w:val="001165A1"/>
    <w:rsid w:val="00116668"/>
    <w:rsid w:val="00116751"/>
    <w:rsid w:val="0011681E"/>
    <w:rsid w:val="00116923"/>
    <w:rsid w:val="00116A5B"/>
    <w:rsid w:val="00116B73"/>
    <w:rsid w:val="00116B77"/>
    <w:rsid w:val="00116BE3"/>
    <w:rsid w:val="00116CBE"/>
    <w:rsid w:val="00116D19"/>
    <w:rsid w:val="00116D40"/>
    <w:rsid w:val="00116D5C"/>
    <w:rsid w:val="00116DE8"/>
    <w:rsid w:val="00116E6D"/>
    <w:rsid w:val="00116EBB"/>
    <w:rsid w:val="00116F47"/>
    <w:rsid w:val="00116FAF"/>
    <w:rsid w:val="00116FD9"/>
    <w:rsid w:val="00116FE1"/>
    <w:rsid w:val="0011709C"/>
    <w:rsid w:val="00117105"/>
    <w:rsid w:val="0011721A"/>
    <w:rsid w:val="00117479"/>
    <w:rsid w:val="00117566"/>
    <w:rsid w:val="00117569"/>
    <w:rsid w:val="00117570"/>
    <w:rsid w:val="0011760D"/>
    <w:rsid w:val="001176B3"/>
    <w:rsid w:val="0011785E"/>
    <w:rsid w:val="00117A70"/>
    <w:rsid w:val="00117C14"/>
    <w:rsid w:val="00117D80"/>
    <w:rsid w:val="00117E59"/>
    <w:rsid w:val="00117E67"/>
    <w:rsid w:val="00117E90"/>
    <w:rsid w:val="00117FED"/>
    <w:rsid w:val="0012010C"/>
    <w:rsid w:val="001201C7"/>
    <w:rsid w:val="00120379"/>
    <w:rsid w:val="00120396"/>
    <w:rsid w:val="001203D7"/>
    <w:rsid w:val="001203E5"/>
    <w:rsid w:val="001205DC"/>
    <w:rsid w:val="0012084E"/>
    <w:rsid w:val="001208F8"/>
    <w:rsid w:val="00120918"/>
    <w:rsid w:val="00120921"/>
    <w:rsid w:val="00120A43"/>
    <w:rsid w:val="00120B20"/>
    <w:rsid w:val="00120B86"/>
    <w:rsid w:val="00120BC5"/>
    <w:rsid w:val="00120C2B"/>
    <w:rsid w:val="00120D75"/>
    <w:rsid w:val="00120DA0"/>
    <w:rsid w:val="00120E4C"/>
    <w:rsid w:val="00120EEC"/>
    <w:rsid w:val="00120EF6"/>
    <w:rsid w:val="00120F75"/>
    <w:rsid w:val="00120F93"/>
    <w:rsid w:val="00120FED"/>
    <w:rsid w:val="0012119F"/>
    <w:rsid w:val="00121258"/>
    <w:rsid w:val="00121259"/>
    <w:rsid w:val="00121447"/>
    <w:rsid w:val="0012147C"/>
    <w:rsid w:val="00121487"/>
    <w:rsid w:val="0012151D"/>
    <w:rsid w:val="00121572"/>
    <w:rsid w:val="001215D3"/>
    <w:rsid w:val="001215E8"/>
    <w:rsid w:val="0012168F"/>
    <w:rsid w:val="0012173B"/>
    <w:rsid w:val="001217B2"/>
    <w:rsid w:val="001217E5"/>
    <w:rsid w:val="001217EB"/>
    <w:rsid w:val="001218AD"/>
    <w:rsid w:val="001218BE"/>
    <w:rsid w:val="00121C4D"/>
    <w:rsid w:val="00121C75"/>
    <w:rsid w:val="00121CE7"/>
    <w:rsid w:val="00121D65"/>
    <w:rsid w:val="00121D78"/>
    <w:rsid w:val="00121E8F"/>
    <w:rsid w:val="00121EA5"/>
    <w:rsid w:val="00121F0D"/>
    <w:rsid w:val="001220B2"/>
    <w:rsid w:val="00122220"/>
    <w:rsid w:val="00122246"/>
    <w:rsid w:val="001222F2"/>
    <w:rsid w:val="00122322"/>
    <w:rsid w:val="00122466"/>
    <w:rsid w:val="001224FC"/>
    <w:rsid w:val="0012259F"/>
    <w:rsid w:val="001225DB"/>
    <w:rsid w:val="00122649"/>
    <w:rsid w:val="00122691"/>
    <w:rsid w:val="001226F4"/>
    <w:rsid w:val="00122768"/>
    <w:rsid w:val="0012278C"/>
    <w:rsid w:val="0012293D"/>
    <w:rsid w:val="00122943"/>
    <w:rsid w:val="001229B5"/>
    <w:rsid w:val="00122A57"/>
    <w:rsid w:val="00122B51"/>
    <w:rsid w:val="00122CC7"/>
    <w:rsid w:val="00122D51"/>
    <w:rsid w:val="00122E00"/>
    <w:rsid w:val="00122EE1"/>
    <w:rsid w:val="00122F68"/>
    <w:rsid w:val="00122FBB"/>
    <w:rsid w:val="00123211"/>
    <w:rsid w:val="001232F3"/>
    <w:rsid w:val="00123362"/>
    <w:rsid w:val="00123396"/>
    <w:rsid w:val="001234EE"/>
    <w:rsid w:val="0012359E"/>
    <w:rsid w:val="001235C2"/>
    <w:rsid w:val="001235D8"/>
    <w:rsid w:val="00123623"/>
    <w:rsid w:val="00123645"/>
    <w:rsid w:val="0012394D"/>
    <w:rsid w:val="001239B4"/>
    <w:rsid w:val="00123AA8"/>
    <w:rsid w:val="00123B08"/>
    <w:rsid w:val="00123BEA"/>
    <w:rsid w:val="00123E55"/>
    <w:rsid w:val="00123F5F"/>
    <w:rsid w:val="00123FAB"/>
    <w:rsid w:val="0012400C"/>
    <w:rsid w:val="001240E3"/>
    <w:rsid w:val="001240EF"/>
    <w:rsid w:val="0012410B"/>
    <w:rsid w:val="0012411F"/>
    <w:rsid w:val="0012428B"/>
    <w:rsid w:val="001242D9"/>
    <w:rsid w:val="001242E8"/>
    <w:rsid w:val="00124366"/>
    <w:rsid w:val="00124389"/>
    <w:rsid w:val="001243A8"/>
    <w:rsid w:val="001243D0"/>
    <w:rsid w:val="001243D6"/>
    <w:rsid w:val="00124401"/>
    <w:rsid w:val="001244C7"/>
    <w:rsid w:val="001245CE"/>
    <w:rsid w:val="0012464A"/>
    <w:rsid w:val="001247A4"/>
    <w:rsid w:val="001248FF"/>
    <w:rsid w:val="00124A32"/>
    <w:rsid w:val="00124A4C"/>
    <w:rsid w:val="00124AB4"/>
    <w:rsid w:val="00124B57"/>
    <w:rsid w:val="00124C6A"/>
    <w:rsid w:val="00124C9B"/>
    <w:rsid w:val="00124CD2"/>
    <w:rsid w:val="00124E74"/>
    <w:rsid w:val="00124E99"/>
    <w:rsid w:val="001250A3"/>
    <w:rsid w:val="00125109"/>
    <w:rsid w:val="00125145"/>
    <w:rsid w:val="0012515D"/>
    <w:rsid w:val="00125172"/>
    <w:rsid w:val="001252CA"/>
    <w:rsid w:val="00125388"/>
    <w:rsid w:val="00125393"/>
    <w:rsid w:val="00125423"/>
    <w:rsid w:val="00125441"/>
    <w:rsid w:val="00125466"/>
    <w:rsid w:val="001255A6"/>
    <w:rsid w:val="00125867"/>
    <w:rsid w:val="00125958"/>
    <w:rsid w:val="0012595C"/>
    <w:rsid w:val="00125A67"/>
    <w:rsid w:val="00125AFA"/>
    <w:rsid w:val="00125B78"/>
    <w:rsid w:val="00125BAF"/>
    <w:rsid w:val="00125BC2"/>
    <w:rsid w:val="00125C82"/>
    <w:rsid w:val="00125CFF"/>
    <w:rsid w:val="00125D65"/>
    <w:rsid w:val="00125E61"/>
    <w:rsid w:val="00125E8C"/>
    <w:rsid w:val="00125F13"/>
    <w:rsid w:val="00126045"/>
    <w:rsid w:val="0012604E"/>
    <w:rsid w:val="0012608E"/>
    <w:rsid w:val="00126099"/>
    <w:rsid w:val="001260B6"/>
    <w:rsid w:val="00126140"/>
    <w:rsid w:val="00126216"/>
    <w:rsid w:val="0012622B"/>
    <w:rsid w:val="00126233"/>
    <w:rsid w:val="00126323"/>
    <w:rsid w:val="00126343"/>
    <w:rsid w:val="00126542"/>
    <w:rsid w:val="00126588"/>
    <w:rsid w:val="001267F7"/>
    <w:rsid w:val="00126918"/>
    <w:rsid w:val="00126929"/>
    <w:rsid w:val="0012699B"/>
    <w:rsid w:val="00126B5C"/>
    <w:rsid w:val="00126B7D"/>
    <w:rsid w:val="00126BCC"/>
    <w:rsid w:val="00126BEF"/>
    <w:rsid w:val="00126CEF"/>
    <w:rsid w:val="00126D6B"/>
    <w:rsid w:val="00126D8A"/>
    <w:rsid w:val="00126F31"/>
    <w:rsid w:val="00126F55"/>
    <w:rsid w:val="001271A2"/>
    <w:rsid w:val="0012720A"/>
    <w:rsid w:val="0012735F"/>
    <w:rsid w:val="00127369"/>
    <w:rsid w:val="001273A2"/>
    <w:rsid w:val="001273DC"/>
    <w:rsid w:val="00127405"/>
    <w:rsid w:val="0012745F"/>
    <w:rsid w:val="0012752D"/>
    <w:rsid w:val="001275CE"/>
    <w:rsid w:val="001279A5"/>
    <w:rsid w:val="001279AC"/>
    <w:rsid w:val="001279D8"/>
    <w:rsid w:val="00127A16"/>
    <w:rsid w:val="00127ACC"/>
    <w:rsid w:val="00127B1A"/>
    <w:rsid w:val="00127D69"/>
    <w:rsid w:val="00127E61"/>
    <w:rsid w:val="00127E73"/>
    <w:rsid w:val="00130110"/>
    <w:rsid w:val="001304C4"/>
    <w:rsid w:val="001304DC"/>
    <w:rsid w:val="00130520"/>
    <w:rsid w:val="0013053B"/>
    <w:rsid w:val="001306B8"/>
    <w:rsid w:val="00130877"/>
    <w:rsid w:val="001308B8"/>
    <w:rsid w:val="001308BC"/>
    <w:rsid w:val="001309CD"/>
    <w:rsid w:val="00130A06"/>
    <w:rsid w:val="00130BB0"/>
    <w:rsid w:val="00130D9B"/>
    <w:rsid w:val="00130DF9"/>
    <w:rsid w:val="00130E8C"/>
    <w:rsid w:val="00130ED5"/>
    <w:rsid w:val="00130EF1"/>
    <w:rsid w:val="00130F27"/>
    <w:rsid w:val="00130FEC"/>
    <w:rsid w:val="00131063"/>
    <w:rsid w:val="001310A3"/>
    <w:rsid w:val="00131113"/>
    <w:rsid w:val="001311BB"/>
    <w:rsid w:val="00131205"/>
    <w:rsid w:val="00131264"/>
    <w:rsid w:val="00131324"/>
    <w:rsid w:val="00131414"/>
    <w:rsid w:val="00131597"/>
    <w:rsid w:val="00131672"/>
    <w:rsid w:val="00131746"/>
    <w:rsid w:val="001317AB"/>
    <w:rsid w:val="001317BE"/>
    <w:rsid w:val="00131815"/>
    <w:rsid w:val="00131862"/>
    <w:rsid w:val="001318D3"/>
    <w:rsid w:val="00131ABD"/>
    <w:rsid w:val="00131ADF"/>
    <w:rsid w:val="00131C17"/>
    <w:rsid w:val="00131CEE"/>
    <w:rsid w:val="00131E20"/>
    <w:rsid w:val="00131F55"/>
    <w:rsid w:val="0013200E"/>
    <w:rsid w:val="00132067"/>
    <w:rsid w:val="00132119"/>
    <w:rsid w:val="00132325"/>
    <w:rsid w:val="0013236A"/>
    <w:rsid w:val="0013237F"/>
    <w:rsid w:val="001323C7"/>
    <w:rsid w:val="001323C9"/>
    <w:rsid w:val="00132435"/>
    <w:rsid w:val="00132582"/>
    <w:rsid w:val="001325FF"/>
    <w:rsid w:val="0013273A"/>
    <w:rsid w:val="0013280E"/>
    <w:rsid w:val="0013297D"/>
    <w:rsid w:val="00132A52"/>
    <w:rsid w:val="00132AC0"/>
    <w:rsid w:val="00132BC8"/>
    <w:rsid w:val="00132BDB"/>
    <w:rsid w:val="00132C07"/>
    <w:rsid w:val="00132C54"/>
    <w:rsid w:val="00132C6A"/>
    <w:rsid w:val="00132CD9"/>
    <w:rsid w:val="00132D26"/>
    <w:rsid w:val="00132E3D"/>
    <w:rsid w:val="00132ED9"/>
    <w:rsid w:val="00132FDE"/>
    <w:rsid w:val="00133006"/>
    <w:rsid w:val="0013310F"/>
    <w:rsid w:val="001331D6"/>
    <w:rsid w:val="00133301"/>
    <w:rsid w:val="0013331D"/>
    <w:rsid w:val="001333C7"/>
    <w:rsid w:val="0013342C"/>
    <w:rsid w:val="0013362C"/>
    <w:rsid w:val="00133634"/>
    <w:rsid w:val="001336E6"/>
    <w:rsid w:val="001336ED"/>
    <w:rsid w:val="00133724"/>
    <w:rsid w:val="0013374A"/>
    <w:rsid w:val="0013384D"/>
    <w:rsid w:val="00133979"/>
    <w:rsid w:val="00133AD4"/>
    <w:rsid w:val="00133B71"/>
    <w:rsid w:val="00133BE0"/>
    <w:rsid w:val="00133C88"/>
    <w:rsid w:val="00133D3F"/>
    <w:rsid w:val="00133D59"/>
    <w:rsid w:val="00133FC3"/>
    <w:rsid w:val="00134098"/>
    <w:rsid w:val="001340D0"/>
    <w:rsid w:val="001341D5"/>
    <w:rsid w:val="0013425E"/>
    <w:rsid w:val="001343B4"/>
    <w:rsid w:val="00134400"/>
    <w:rsid w:val="0013445A"/>
    <w:rsid w:val="00134491"/>
    <w:rsid w:val="001344B8"/>
    <w:rsid w:val="001344FC"/>
    <w:rsid w:val="0013452F"/>
    <w:rsid w:val="0013453B"/>
    <w:rsid w:val="0013454D"/>
    <w:rsid w:val="00134550"/>
    <w:rsid w:val="00134590"/>
    <w:rsid w:val="0013459D"/>
    <w:rsid w:val="001345A9"/>
    <w:rsid w:val="001346CD"/>
    <w:rsid w:val="001347CB"/>
    <w:rsid w:val="001348CE"/>
    <w:rsid w:val="001348DC"/>
    <w:rsid w:val="00134900"/>
    <w:rsid w:val="00134A86"/>
    <w:rsid w:val="00134AB4"/>
    <w:rsid w:val="00134B4A"/>
    <w:rsid w:val="00134BD1"/>
    <w:rsid w:val="00134CB5"/>
    <w:rsid w:val="00134D83"/>
    <w:rsid w:val="00134E21"/>
    <w:rsid w:val="00134EBD"/>
    <w:rsid w:val="00134FA6"/>
    <w:rsid w:val="0013506E"/>
    <w:rsid w:val="0013519F"/>
    <w:rsid w:val="0013522E"/>
    <w:rsid w:val="00135245"/>
    <w:rsid w:val="00135254"/>
    <w:rsid w:val="001352D4"/>
    <w:rsid w:val="00135317"/>
    <w:rsid w:val="00135367"/>
    <w:rsid w:val="00135394"/>
    <w:rsid w:val="00135458"/>
    <w:rsid w:val="0013556D"/>
    <w:rsid w:val="0013573C"/>
    <w:rsid w:val="001357C5"/>
    <w:rsid w:val="001358C6"/>
    <w:rsid w:val="00135B6E"/>
    <w:rsid w:val="00135C77"/>
    <w:rsid w:val="00135CF6"/>
    <w:rsid w:val="00135D78"/>
    <w:rsid w:val="00135D81"/>
    <w:rsid w:val="00135E64"/>
    <w:rsid w:val="00135F4A"/>
    <w:rsid w:val="00135FE2"/>
    <w:rsid w:val="00136166"/>
    <w:rsid w:val="00136182"/>
    <w:rsid w:val="001361DF"/>
    <w:rsid w:val="0013623D"/>
    <w:rsid w:val="00136504"/>
    <w:rsid w:val="00136654"/>
    <w:rsid w:val="001366D4"/>
    <w:rsid w:val="0013673C"/>
    <w:rsid w:val="00136790"/>
    <w:rsid w:val="00136AB2"/>
    <w:rsid w:val="00136AF7"/>
    <w:rsid w:val="00136B03"/>
    <w:rsid w:val="00136BB4"/>
    <w:rsid w:val="00136BD5"/>
    <w:rsid w:val="00136BD8"/>
    <w:rsid w:val="00136C75"/>
    <w:rsid w:val="00136CB9"/>
    <w:rsid w:val="00136DF4"/>
    <w:rsid w:val="00136FA6"/>
    <w:rsid w:val="0013700E"/>
    <w:rsid w:val="001370D2"/>
    <w:rsid w:val="00137222"/>
    <w:rsid w:val="0013737C"/>
    <w:rsid w:val="001373FD"/>
    <w:rsid w:val="0013749F"/>
    <w:rsid w:val="001375BB"/>
    <w:rsid w:val="0013766C"/>
    <w:rsid w:val="00137700"/>
    <w:rsid w:val="0013770A"/>
    <w:rsid w:val="001378C6"/>
    <w:rsid w:val="00137929"/>
    <w:rsid w:val="001379D0"/>
    <w:rsid w:val="00137A88"/>
    <w:rsid w:val="00137BF1"/>
    <w:rsid w:val="00137C54"/>
    <w:rsid w:val="00137D62"/>
    <w:rsid w:val="00137DC6"/>
    <w:rsid w:val="00137E07"/>
    <w:rsid w:val="00137E26"/>
    <w:rsid w:val="00137F96"/>
    <w:rsid w:val="0014030B"/>
    <w:rsid w:val="001403A4"/>
    <w:rsid w:val="001404BA"/>
    <w:rsid w:val="001405B1"/>
    <w:rsid w:val="0014060B"/>
    <w:rsid w:val="001406A7"/>
    <w:rsid w:val="001409FD"/>
    <w:rsid w:val="00140B3E"/>
    <w:rsid w:val="00140C0C"/>
    <w:rsid w:val="00140C64"/>
    <w:rsid w:val="00140CD3"/>
    <w:rsid w:val="00140D11"/>
    <w:rsid w:val="00140E29"/>
    <w:rsid w:val="00140E32"/>
    <w:rsid w:val="00140F6B"/>
    <w:rsid w:val="00141176"/>
    <w:rsid w:val="00141211"/>
    <w:rsid w:val="00141287"/>
    <w:rsid w:val="0014153A"/>
    <w:rsid w:val="0014161E"/>
    <w:rsid w:val="0014166E"/>
    <w:rsid w:val="00141795"/>
    <w:rsid w:val="00141879"/>
    <w:rsid w:val="0014194A"/>
    <w:rsid w:val="0014197E"/>
    <w:rsid w:val="00141A73"/>
    <w:rsid w:val="00141B38"/>
    <w:rsid w:val="00141CA2"/>
    <w:rsid w:val="00141DB8"/>
    <w:rsid w:val="0014202A"/>
    <w:rsid w:val="00142030"/>
    <w:rsid w:val="001420AF"/>
    <w:rsid w:val="001421FE"/>
    <w:rsid w:val="0014226D"/>
    <w:rsid w:val="0014228E"/>
    <w:rsid w:val="0014240C"/>
    <w:rsid w:val="00142410"/>
    <w:rsid w:val="001425C1"/>
    <w:rsid w:val="00142839"/>
    <w:rsid w:val="00142848"/>
    <w:rsid w:val="00142917"/>
    <w:rsid w:val="00142B4D"/>
    <w:rsid w:val="00142C23"/>
    <w:rsid w:val="00142CD1"/>
    <w:rsid w:val="00142D73"/>
    <w:rsid w:val="00142F8E"/>
    <w:rsid w:val="00143025"/>
    <w:rsid w:val="0014302B"/>
    <w:rsid w:val="0014320F"/>
    <w:rsid w:val="00143212"/>
    <w:rsid w:val="00143301"/>
    <w:rsid w:val="00143317"/>
    <w:rsid w:val="001433F4"/>
    <w:rsid w:val="001434BC"/>
    <w:rsid w:val="00143543"/>
    <w:rsid w:val="0014363D"/>
    <w:rsid w:val="00143673"/>
    <w:rsid w:val="00143718"/>
    <w:rsid w:val="0014389C"/>
    <w:rsid w:val="00143A6A"/>
    <w:rsid w:val="00143A84"/>
    <w:rsid w:val="00143B30"/>
    <w:rsid w:val="00143B41"/>
    <w:rsid w:val="00143D0A"/>
    <w:rsid w:val="0014409A"/>
    <w:rsid w:val="0014414E"/>
    <w:rsid w:val="001441FB"/>
    <w:rsid w:val="001442E8"/>
    <w:rsid w:val="00144509"/>
    <w:rsid w:val="00144640"/>
    <w:rsid w:val="0014468E"/>
    <w:rsid w:val="00144700"/>
    <w:rsid w:val="00144708"/>
    <w:rsid w:val="00144A5F"/>
    <w:rsid w:val="00144ACA"/>
    <w:rsid w:val="00144B0D"/>
    <w:rsid w:val="00144B99"/>
    <w:rsid w:val="00144B9E"/>
    <w:rsid w:val="00144CFE"/>
    <w:rsid w:val="00144DB9"/>
    <w:rsid w:val="00144DE0"/>
    <w:rsid w:val="00144E76"/>
    <w:rsid w:val="00144F0B"/>
    <w:rsid w:val="00144FC8"/>
    <w:rsid w:val="00145071"/>
    <w:rsid w:val="001450E8"/>
    <w:rsid w:val="001451A2"/>
    <w:rsid w:val="00145207"/>
    <w:rsid w:val="001454EA"/>
    <w:rsid w:val="00145625"/>
    <w:rsid w:val="001459BF"/>
    <w:rsid w:val="00145A7E"/>
    <w:rsid w:val="00145B55"/>
    <w:rsid w:val="00145B8A"/>
    <w:rsid w:val="00145B9A"/>
    <w:rsid w:val="00145CC4"/>
    <w:rsid w:val="00145D24"/>
    <w:rsid w:val="00145D52"/>
    <w:rsid w:val="00145D7F"/>
    <w:rsid w:val="00145D81"/>
    <w:rsid w:val="00145E97"/>
    <w:rsid w:val="00145F81"/>
    <w:rsid w:val="001460C8"/>
    <w:rsid w:val="00146158"/>
    <w:rsid w:val="001461AD"/>
    <w:rsid w:val="001461E2"/>
    <w:rsid w:val="00146336"/>
    <w:rsid w:val="001463CD"/>
    <w:rsid w:val="001465A2"/>
    <w:rsid w:val="00146613"/>
    <w:rsid w:val="00146643"/>
    <w:rsid w:val="00146659"/>
    <w:rsid w:val="00146679"/>
    <w:rsid w:val="00146685"/>
    <w:rsid w:val="0014686D"/>
    <w:rsid w:val="00146914"/>
    <w:rsid w:val="001469EA"/>
    <w:rsid w:val="001469F5"/>
    <w:rsid w:val="00146D11"/>
    <w:rsid w:val="00146D55"/>
    <w:rsid w:val="00146EA4"/>
    <w:rsid w:val="00146FD5"/>
    <w:rsid w:val="00147151"/>
    <w:rsid w:val="00147266"/>
    <w:rsid w:val="001472FE"/>
    <w:rsid w:val="0014730E"/>
    <w:rsid w:val="00147343"/>
    <w:rsid w:val="00147366"/>
    <w:rsid w:val="0014745F"/>
    <w:rsid w:val="001474D1"/>
    <w:rsid w:val="001474D5"/>
    <w:rsid w:val="00147AA9"/>
    <w:rsid w:val="00147D21"/>
    <w:rsid w:val="00147E96"/>
    <w:rsid w:val="00147F48"/>
    <w:rsid w:val="0015005F"/>
    <w:rsid w:val="00150138"/>
    <w:rsid w:val="001501FF"/>
    <w:rsid w:val="001502AC"/>
    <w:rsid w:val="00150630"/>
    <w:rsid w:val="00150636"/>
    <w:rsid w:val="00150724"/>
    <w:rsid w:val="0015075C"/>
    <w:rsid w:val="0015077E"/>
    <w:rsid w:val="00150893"/>
    <w:rsid w:val="0015094F"/>
    <w:rsid w:val="00150A3D"/>
    <w:rsid w:val="00150A8A"/>
    <w:rsid w:val="00150BAA"/>
    <w:rsid w:val="00150C09"/>
    <w:rsid w:val="00150CC3"/>
    <w:rsid w:val="00150D15"/>
    <w:rsid w:val="00150D76"/>
    <w:rsid w:val="00150E46"/>
    <w:rsid w:val="00150EF8"/>
    <w:rsid w:val="00151020"/>
    <w:rsid w:val="00151172"/>
    <w:rsid w:val="00151186"/>
    <w:rsid w:val="001511A7"/>
    <w:rsid w:val="0015124A"/>
    <w:rsid w:val="001512CE"/>
    <w:rsid w:val="001513C1"/>
    <w:rsid w:val="001513DC"/>
    <w:rsid w:val="0015140D"/>
    <w:rsid w:val="001514EA"/>
    <w:rsid w:val="001514F5"/>
    <w:rsid w:val="00151530"/>
    <w:rsid w:val="001515B4"/>
    <w:rsid w:val="00151614"/>
    <w:rsid w:val="001516A6"/>
    <w:rsid w:val="001516FB"/>
    <w:rsid w:val="00151705"/>
    <w:rsid w:val="0015171D"/>
    <w:rsid w:val="0015182F"/>
    <w:rsid w:val="001519ED"/>
    <w:rsid w:val="00151A29"/>
    <w:rsid w:val="00151A35"/>
    <w:rsid w:val="00151A43"/>
    <w:rsid w:val="00151B60"/>
    <w:rsid w:val="00151BBB"/>
    <w:rsid w:val="00151BDD"/>
    <w:rsid w:val="00151BED"/>
    <w:rsid w:val="00151D30"/>
    <w:rsid w:val="00151D71"/>
    <w:rsid w:val="00151DEC"/>
    <w:rsid w:val="00151F71"/>
    <w:rsid w:val="00151F76"/>
    <w:rsid w:val="00151FE8"/>
    <w:rsid w:val="00152090"/>
    <w:rsid w:val="001520CE"/>
    <w:rsid w:val="0015212F"/>
    <w:rsid w:val="00152146"/>
    <w:rsid w:val="0015215D"/>
    <w:rsid w:val="001522D6"/>
    <w:rsid w:val="0015249D"/>
    <w:rsid w:val="001524E3"/>
    <w:rsid w:val="00152617"/>
    <w:rsid w:val="00152621"/>
    <w:rsid w:val="00152659"/>
    <w:rsid w:val="00152863"/>
    <w:rsid w:val="00152979"/>
    <w:rsid w:val="001529D0"/>
    <w:rsid w:val="001529E6"/>
    <w:rsid w:val="00152ADA"/>
    <w:rsid w:val="00152AE9"/>
    <w:rsid w:val="00152BA5"/>
    <w:rsid w:val="00152C84"/>
    <w:rsid w:val="00152C87"/>
    <w:rsid w:val="00152C8D"/>
    <w:rsid w:val="00152CF8"/>
    <w:rsid w:val="00152D38"/>
    <w:rsid w:val="00152DA4"/>
    <w:rsid w:val="00152F4A"/>
    <w:rsid w:val="00152F6B"/>
    <w:rsid w:val="001530B0"/>
    <w:rsid w:val="001530B3"/>
    <w:rsid w:val="0015313B"/>
    <w:rsid w:val="0015328F"/>
    <w:rsid w:val="001533C3"/>
    <w:rsid w:val="001534E9"/>
    <w:rsid w:val="0015356D"/>
    <w:rsid w:val="00153619"/>
    <w:rsid w:val="001536BC"/>
    <w:rsid w:val="00153725"/>
    <w:rsid w:val="0015374D"/>
    <w:rsid w:val="001538B7"/>
    <w:rsid w:val="0015393D"/>
    <w:rsid w:val="00153C05"/>
    <w:rsid w:val="00153D1A"/>
    <w:rsid w:val="00153D4E"/>
    <w:rsid w:val="00153DB8"/>
    <w:rsid w:val="00153DE7"/>
    <w:rsid w:val="00153E09"/>
    <w:rsid w:val="00153E94"/>
    <w:rsid w:val="00153F76"/>
    <w:rsid w:val="00153F82"/>
    <w:rsid w:val="00154096"/>
    <w:rsid w:val="0015415C"/>
    <w:rsid w:val="00154165"/>
    <w:rsid w:val="001541B5"/>
    <w:rsid w:val="001542A4"/>
    <w:rsid w:val="001542C7"/>
    <w:rsid w:val="0015433C"/>
    <w:rsid w:val="00154362"/>
    <w:rsid w:val="00154384"/>
    <w:rsid w:val="001543D5"/>
    <w:rsid w:val="0015450A"/>
    <w:rsid w:val="001545A2"/>
    <w:rsid w:val="00154657"/>
    <w:rsid w:val="0015466D"/>
    <w:rsid w:val="00154751"/>
    <w:rsid w:val="00154972"/>
    <w:rsid w:val="001549D7"/>
    <w:rsid w:val="001549F6"/>
    <w:rsid w:val="00154C91"/>
    <w:rsid w:val="00154D71"/>
    <w:rsid w:val="00154DA8"/>
    <w:rsid w:val="00154F04"/>
    <w:rsid w:val="00154F8F"/>
    <w:rsid w:val="00155029"/>
    <w:rsid w:val="00155095"/>
    <w:rsid w:val="001551E1"/>
    <w:rsid w:val="001552FA"/>
    <w:rsid w:val="0015536C"/>
    <w:rsid w:val="00155381"/>
    <w:rsid w:val="001554CA"/>
    <w:rsid w:val="0015553B"/>
    <w:rsid w:val="00155622"/>
    <w:rsid w:val="001556A5"/>
    <w:rsid w:val="001556BD"/>
    <w:rsid w:val="001556D6"/>
    <w:rsid w:val="001556EB"/>
    <w:rsid w:val="0015577B"/>
    <w:rsid w:val="001557B7"/>
    <w:rsid w:val="00155822"/>
    <w:rsid w:val="00155836"/>
    <w:rsid w:val="001559C3"/>
    <w:rsid w:val="001559D4"/>
    <w:rsid w:val="00155A3C"/>
    <w:rsid w:val="00155A40"/>
    <w:rsid w:val="00155A42"/>
    <w:rsid w:val="00155A49"/>
    <w:rsid w:val="00155B03"/>
    <w:rsid w:val="00155BB8"/>
    <w:rsid w:val="00155DA1"/>
    <w:rsid w:val="00155EDA"/>
    <w:rsid w:val="00155EFF"/>
    <w:rsid w:val="00155F08"/>
    <w:rsid w:val="00156085"/>
    <w:rsid w:val="00156119"/>
    <w:rsid w:val="00156155"/>
    <w:rsid w:val="001561AA"/>
    <w:rsid w:val="001561B7"/>
    <w:rsid w:val="00156274"/>
    <w:rsid w:val="001562F1"/>
    <w:rsid w:val="00156390"/>
    <w:rsid w:val="0015642B"/>
    <w:rsid w:val="001566BC"/>
    <w:rsid w:val="00156A5F"/>
    <w:rsid w:val="00156B43"/>
    <w:rsid w:val="00156BD5"/>
    <w:rsid w:val="00156D14"/>
    <w:rsid w:val="00156D45"/>
    <w:rsid w:val="00156FAD"/>
    <w:rsid w:val="00157012"/>
    <w:rsid w:val="001570EC"/>
    <w:rsid w:val="001570F8"/>
    <w:rsid w:val="00157338"/>
    <w:rsid w:val="001573D0"/>
    <w:rsid w:val="00157407"/>
    <w:rsid w:val="00157511"/>
    <w:rsid w:val="00157531"/>
    <w:rsid w:val="0015756E"/>
    <w:rsid w:val="001575CE"/>
    <w:rsid w:val="001575EA"/>
    <w:rsid w:val="00157664"/>
    <w:rsid w:val="001577F0"/>
    <w:rsid w:val="0015780F"/>
    <w:rsid w:val="0015794E"/>
    <w:rsid w:val="00157969"/>
    <w:rsid w:val="001579D3"/>
    <w:rsid w:val="00157AC2"/>
    <w:rsid w:val="00157B89"/>
    <w:rsid w:val="00157C33"/>
    <w:rsid w:val="00157C62"/>
    <w:rsid w:val="00157CF3"/>
    <w:rsid w:val="00157CFE"/>
    <w:rsid w:val="00157EF1"/>
    <w:rsid w:val="00157F4A"/>
    <w:rsid w:val="00157F72"/>
    <w:rsid w:val="001600F8"/>
    <w:rsid w:val="00160285"/>
    <w:rsid w:val="00160314"/>
    <w:rsid w:val="00160320"/>
    <w:rsid w:val="0016040A"/>
    <w:rsid w:val="0016044F"/>
    <w:rsid w:val="001605D3"/>
    <w:rsid w:val="001605D8"/>
    <w:rsid w:val="001608DF"/>
    <w:rsid w:val="00160972"/>
    <w:rsid w:val="001609BF"/>
    <w:rsid w:val="00160A1E"/>
    <w:rsid w:val="00160AFE"/>
    <w:rsid w:val="00160B98"/>
    <w:rsid w:val="00160BD1"/>
    <w:rsid w:val="00160BEB"/>
    <w:rsid w:val="00160C8F"/>
    <w:rsid w:val="00160C9D"/>
    <w:rsid w:val="00160D19"/>
    <w:rsid w:val="00160DE5"/>
    <w:rsid w:val="00160E4C"/>
    <w:rsid w:val="00160ECB"/>
    <w:rsid w:val="00160FAA"/>
    <w:rsid w:val="001612D8"/>
    <w:rsid w:val="001612DD"/>
    <w:rsid w:val="001614A0"/>
    <w:rsid w:val="00161550"/>
    <w:rsid w:val="001616A1"/>
    <w:rsid w:val="0016174F"/>
    <w:rsid w:val="00161773"/>
    <w:rsid w:val="00161898"/>
    <w:rsid w:val="0016189C"/>
    <w:rsid w:val="00161AC5"/>
    <w:rsid w:val="00161AE5"/>
    <w:rsid w:val="00161B60"/>
    <w:rsid w:val="00161B6D"/>
    <w:rsid w:val="00161D81"/>
    <w:rsid w:val="00161D86"/>
    <w:rsid w:val="00161EB1"/>
    <w:rsid w:val="00161ECE"/>
    <w:rsid w:val="00162008"/>
    <w:rsid w:val="0016207B"/>
    <w:rsid w:val="00162144"/>
    <w:rsid w:val="001621A6"/>
    <w:rsid w:val="001621CF"/>
    <w:rsid w:val="0016225D"/>
    <w:rsid w:val="001622BF"/>
    <w:rsid w:val="001622DF"/>
    <w:rsid w:val="0016270F"/>
    <w:rsid w:val="0016276D"/>
    <w:rsid w:val="0016278A"/>
    <w:rsid w:val="0016287F"/>
    <w:rsid w:val="00162936"/>
    <w:rsid w:val="00162954"/>
    <w:rsid w:val="00162976"/>
    <w:rsid w:val="00162A49"/>
    <w:rsid w:val="00162A4C"/>
    <w:rsid w:val="00162AF7"/>
    <w:rsid w:val="00162C0C"/>
    <w:rsid w:val="00162D60"/>
    <w:rsid w:val="00162F77"/>
    <w:rsid w:val="00162FF5"/>
    <w:rsid w:val="0016308E"/>
    <w:rsid w:val="001631A8"/>
    <w:rsid w:val="001631FC"/>
    <w:rsid w:val="001632C6"/>
    <w:rsid w:val="001632F6"/>
    <w:rsid w:val="00163352"/>
    <w:rsid w:val="00163518"/>
    <w:rsid w:val="00163714"/>
    <w:rsid w:val="00163758"/>
    <w:rsid w:val="0016377C"/>
    <w:rsid w:val="00163916"/>
    <w:rsid w:val="001639F0"/>
    <w:rsid w:val="00163A4B"/>
    <w:rsid w:val="00163BAF"/>
    <w:rsid w:val="00163C44"/>
    <w:rsid w:val="00163C6C"/>
    <w:rsid w:val="00163D3B"/>
    <w:rsid w:val="00163DA1"/>
    <w:rsid w:val="00163DD4"/>
    <w:rsid w:val="00163E75"/>
    <w:rsid w:val="00163EA6"/>
    <w:rsid w:val="0016401C"/>
    <w:rsid w:val="0016405C"/>
    <w:rsid w:val="00164099"/>
    <w:rsid w:val="001640D8"/>
    <w:rsid w:val="001640E5"/>
    <w:rsid w:val="0016434D"/>
    <w:rsid w:val="001644F2"/>
    <w:rsid w:val="00164553"/>
    <w:rsid w:val="001645F4"/>
    <w:rsid w:val="00164645"/>
    <w:rsid w:val="00164690"/>
    <w:rsid w:val="001646B2"/>
    <w:rsid w:val="001648DD"/>
    <w:rsid w:val="0016498A"/>
    <w:rsid w:val="00164A12"/>
    <w:rsid w:val="00164A1E"/>
    <w:rsid w:val="00164A5C"/>
    <w:rsid w:val="00164B1B"/>
    <w:rsid w:val="00164BB4"/>
    <w:rsid w:val="00164C0C"/>
    <w:rsid w:val="00164D4F"/>
    <w:rsid w:val="00164DB6"/>
    <w:rsid w:val="00164E4A"/>
    <w:rsid w:val="00164F1F"/>
    <w:rsid w:val="00165176"/>
    <w:rsid w:val="00165277"/>
    <w:rsid w:val="0016529C"/>
    <w:rsid w:val="00165328"/>
    <w:rsid w:val="0016534E"/>
    <w:rsid w:val="001653C1"/>
    <w:rsid w:val="00165429"/>
    <w:rsid w:val="0016542F"/>
    <w:rsid w:val="00165432"/>
    <w:rsid w:val="0016562C"/>
    <w:rsid w:val="00165676"/>
    <w:rsid w:val="00165694"/>
    <w:rsid w:val="00165762"/>
    <w:rsid w:val="001657EE"/>
    <w:rsid w:val="0016591C"/>
    <w:rsid w:val="001659C2"/>
    <w:rsid w:val="00165A1E"/>
    <w:rsid w:val="00165A33"/>
    <w:rsid w:val="00165A5F"/>
    <w:rsid w:val="00165A78"/>
    <w:rsid w:val="00165C2A"/>
    <w:rsid w:val="00165C7D"/>
    <w:rsid w:val="00165C8E"/>
    <w:rsid w:val="00165CA0"/>
    <w:rsid w:val="00165CB5"/>
    <w:rsid w:val="00165F7B"/>
    <w:rsid w:val="00165F9D"/>
    <w:rsid w:val="001660A2"/>
    <w:rsid w:val="001661CA"/>
    <w:rsid w:val="0016625D"/>
    <w:rsid w:val="0016638A"/>
    <w:rsid w:val="00166401"/>
    <w:rsid w:val="00166451"/>
    <w:rsid w:val="00166455"/>
    <w:rsid w:val="001665B4"/>
    <w:rsid w:val="00166641"/>
    <w:rsid w:val="00166703"/>
    <w:rsid w:val="001667C9"/>
    <w:rsid w:val="0016682C"/>
    <w:rsid w:val="0016692F"/>
    <w:rsid w:val="00166A5E"/>
    <w:rsid w:val="00166B35"/>
    <w:rsid w:val="00166B98"/>
    <w:rsid w:val="00166CE3"/>
    <w:rsid w:val="00166D1A"/>
    <w:rsid w:val="00166DE8"/>
    <w:rsid w:val="00166E04"/>
    <w:rsid w:val="00166FCD"/>
    <w:rsid w:val="00167209"/>
    <w:rsid w:val="00167456"/>
    <w:rsid w:val="001674D5"/>
    <w:rsid w:val="00167536"/>
    <w:rsid w:val="00167587"/>
    <w:rsid w:val="00167683"/>
    <w:rsid w:val="00167774"/>
    <w:rsid w:val="00167840"/>
    <w:rsid w:val="0016787E"/>
    <w:rsid w:val="001678B1"/>
    <w:rsid w:val="0016799F"/>
    <w:rsid w:val="00167A58"/>
    <w:rsid w:val="00167AFD"/>
    <w:rsid w:val="00167BA5"/>
    <w:rsid w:val="00167BC6"/>
    <w:rsid w:val="00167C47"/>
    <w:rsid w:val="00167C90"/>
    <w:rsid w:val="00167C9B"/>
    <w:rsid w:val="00167D90"/>
    <w:rsid w:val="00167DE0"/>
    <w:rsid w:val="00170095"/>
    <w:rsid w:val="001700D3"/>
    <w:rsid w:val="00170195"/>
    <w:rsid w:val="00170570"/>
    <w:rsid w:val="00170661"/>
    <w:rsid w:val="00170780"/>
    <w:rsid w:val="001707B4"/>
    <w:rsid w:val="001708D3"/>
    <w:rsid w:val="00170949"/>
    <w:rsid w:val="00170AE1"/>
    <w:rsid w:val="00170C25"/>
    <w:rsid w:val="00170C46"/>
    <w:rsid w:val="00170E36"/>
    <w:rsid w:val="00170E58"/>
    <w:rsid w:val="00170E6F"/>
    <w:rsid w:val="00170F2E"/>
    <w:rsid w:val="00170F68"/>
    <w:rsid w:val="00170FD8"/>
    <w:rsid w:val="00171017"/>
    <w:rsid w:val="00171138"/>
    <w:rsid w:val="001711C4"/>
    <w:rsid w:val="0017120A"/>
    <w:rsid w:val="00171389"/>
    <w:rsid w:val="001713B5"/>
    <w:rsid w:val="00171630"/>
    <w:rsid w:val="00171665"/>
    <w:rsid w:val="00171678"/>
    <w:rsid w:val="0017182C"/>
    <w:rsid w:val="00171866"/>
    <w:rsid w:val="001718D3"/>
    <w:rsid w:val="00171955"/>
    <w:rsid w:val="00171A5E"/>
    <w:rsid w:val="00171C52"/>
    <w:rsid w:val="00171C92"/>
    <w:rsid w:val="00171E6F"/>
    <w:rsid w:val="00171FF8"/>
    <w:rsid w:val="0017206E"/>
    <w:rsid w:val="001720AE"/>
    <w:rsid w:val="00172115"/>
    <w:rsid w:val="00172140"/>
    <w:rsid w:val="0017229A"/>
    <w:rsid w:val="00172312"/>
    <w:rsid w:val="00172318"/>
    <w:rsid w:val="0017232E"/>
    <w:rsid w:val="001724F5"/>
    <w:rsid w:val="00172718"/>
    <w:rsid w:val="001727B5"/>
    <w:rsid w:val="0017290D"/>
    <w:rsid w:val="00172911"/>
    <w:rsid w:val="00172980"/>
    <w:rsid w:val="001729F8"/>
    <w:rsid w:val="00172A30"/>
    <w:rsid w:val="00172A62"/>
    <w:rsid w:val="00172C7E"/>
    <w:rsid w:val="00172C8E"/>
    <w:rsid w:val="00172D36"/>
    <w:rsid w:val="00172D3F"/>
    <w:rsid w:val="00172D79"/>
    <w:rsid w:val="00172E6F"/>
    <w:rsid w:val="00172EA1"/>
    <w:rsid w:val="00172F82"/>
    <w:rsid w:val="001730AF"/>
    <w:rsid w:val="00173208"/>
    <w:rsid w:val="00173241"/>
    <w:rsid w:val="001732F5"/>
    <w:rsid w:val="00173314"/>
    <w:rsid w:val="0017338B"/>
    <w:rsid w:val="00173557"/>
    <w:rsid w:val="00173678"/>
    <w:rsid w:val="0017378F"/>
    <w:rsid w:val="00173898"/>
    <w:rsid w:val="00173902"/>
    <w:rsid w:val="001739F3"/>
    <w:rsid w:val="00173ADD"/>
    <w:rsid w:val="00173BB3"/>
    <w:rsid w:val="00173C9D"/>
    <w:rsid w:val="00173CDB"/>
    <w:rsid w:val="00173CF9"/>
    <w:rsid w:val="00173E1D"/>
    <w:rsid w:val="00173F35"/>
    <w:rsid w:val="00173F7E"/>
    <w:rsid w:val="00173F96"/>
    <w:rsid w:val="00173FDC"/>
    <w:rsid w:val="00173FFB"/>
    <w:rsid w:val="00174029"/>
    <w:rsid w:val="001740CE"/>
    <w:rsid w:val="001740FD"/>
    <w:rsid w:val="0017421F"/>
    <w:rsid w:val="00174529"/>
    <w:rsid w:val="00174592"/>
    <w:rsid w:val="0017463D"/>
    <w:rsid w:val="0017465B"/>
    <w:rsid w:val="001746F8"/>
    <w:rsid w:val="00174748"/>
    <w:rsid w:val="00174A34"/>
    <w:rsid w:val="00174B84"/>
    <w:rsid w:val="00174DA4"/>
    <w:rsid w:val="00174DB8"/>
    <w:rsid w:val="00174DF2"/>
    <w:rsid w:val="00174E8F"/>
    <w:rsid w:val="00174FDD"/>
    <w:rsid w:val="00174FE7"/>
    <w:rsid w:val="001750A6"/>
    <w:rsid w:val="001751EA"/>
    <w:rsid w:val="00175278"/>
    <w:rsid w:val="001753B9"/>
    <w:rsid w:val="001753C5"/>
    <w:rsid w:val="00175462"/>
    <w:rsid w:val="00175495"/>
    <w:rsid w:val="001754D0"/>
    <w:rsid w:val="001754F1"/>
    <w:rsid w:val="00175792"/>
    <w:rsid w:val="00175867"/>
    <w:rsid w:val="0017592E"/>
    <w:rsid w:val="00175981"/>
    <w:rsid w:val="001759A4"/>
    <w:rsid w:val="001759EE"/>
    <w:rsid w:val="00175BB2"/>
    <w:rsid w:val="00175D09"/>
    <w:rsid w:val="00175D36"/>
    <w:rsid w:val="00175F9B"/>
    <w:rsid w:val="00176059"/>
    <w:rsid w:val="001760CA"/>
    <w:rsid w:val="001760FA"/>
    <w:rsid w:val="001761B0"/>
    <w:rsid w:val="0017649C"/>
    <w:rsid w:val="001764C2"/>
    <w:rsid w:val="001764FC"/>
    <w:rsid w:val="001765BB"/>
    <w:rsid w:val="001766E0"/>
    <w:rsid w:val="0017672F"/>
    <w:rsid w:val="00176732"/>
    <w:rsid w:val="001767FA"/>
    <w:rsid w:val="00176811"/>
    <w:rsid w:val="0017686B"/>
    <w:rsid w:val="001768D0"/>
    <w:rsid w:val="001769F3"/>
    <w:rsid w:val="00176A51"/>
    <w:rsid w:val="00176A79"/>
    <w:rsid w:val="00176AC0"/>
    <w:rsid w:val="00176AF5"/>
    <w:rsid w:val="00176B99"/>
    <w:rsid w:val="00176BE9"/>
    <w:rsid w:val="00176E5E"/>
    <w:rsid w:val="00176FE2"/>
    <w:rsid w:val="0017701B"/>
    <w:rsid w:val="00177033"/>
    <w:rsid w:val="00177057"/>
    <w:rsid w:val="0017706D"/>
    <w:rsid w:val="00177072"/>
    <w:rsid w:val="00177159"/>
    <w:rsid w:val="0017716A"/>
    <w:rsid w:val="00177267"/>
    <w:rsid w:val="0017743E"/>
    <w:rsid w:val="001774B1"/>
    <w:rsid w:val="0017753E"/>
    <w:rsid w:val="001775D3"/>
    <w:rsid w:val="0017768B"/>
    <w:rsid w:val="001777E3"/>
    <w:rsid w:val="0017782D"/>
    <w:rsid w:val="00177927"/>
    <w:rsid w:val="00177941"/>
    <w:rsid w:val="00177949"/>
    <w:rsid w:val="0017794B"/>
    <w:rsid w:val="00177A79"/>
    <w:rsid w:val="00177B34"/>
    <w:rsid w:val="00177BC3"/>
    <w:rsid w:val="00177BF6"/>
    <w:rsid w:val="00177CFD"/>
    <w:rsid w:val="00177DC0"/>
    <w:rsid w:val="00177DD9"/>
    <w:rsid w:val="00177EBE"/>
    <w:rsid w:val="00177ED8"/>
    <w:rsid w:val="00177FFE"/>
    <w:rsid w:val="0018004E"/>
    <w:rsid w:val="001800EC"/>
    <w:rsid w:val="001803E1"/>
    <w:rsid w:val="001803E2"/>
    <w:rsid w:val="0018065D"/>
    <w:rsid w:val="001806F0"/>
    <w:rsid w:val="00180816"/>
    <w:rsid w:val="0018096E"/>
    <w:rsid w:val="001809FB"/>
    <w:rsid w:val="00180A31"/>
    <w:rsid w:val="00180AD2"/>
    <w:rsid w:val="00180BDF"/>
    <w:rsid w:val="00180C83"/>
    <w:rsid w:val="00180CA5"/>
    <w:rsid w:val="00180F3C"/>
    <w:rsid w:val="00180F7B"/>
    <w:rsid w:val="00180F8D"/>
    <w:rsid w:val="00181075"/>
    <w:rsid w:val="0018110E"/>
    <w:rsid w:val="00181116"/>
    <w:rsid w:val="001811BA"/>
    <w:rsid w:val="0018124F"/>
    <w:rsid w:val="001812CF"/>
    <w:rsid w:val="001812D8"/>
    <w:rsid w:val="001812FA"/>
    <w:rsid w:val="001813A3"/>
    <w:rsid w:val="00181424"/>
    <w:rsid w:val="0018142A"/>
    <w:rsid w:val="00181468"/>
    <w:rsid w:val="001814AB"/>
    <w:rsid w:val="001814D2"/>
    <w:rsid w:val="00181564"/>
    <w:rsid w:val="0018158C"/>
    <w:rsid w:val="0018165D"/>
    <w:rsid w:val="001816D6"/>
    <w:rsid w:val="001816E5"/>
    <w:rsid w:val="0018196E"/>
    <w:rsid w:val="00181A0B"/>
    <w:rsid w:val="00181A41"/>
    <w:rsid w:val="00181B71"/>
    <w:rsid w:val="00181C10"/>
    <w:rsid w:val="00181C2F"/>
    <w:rsid w:val="00181E29"/>
    <w:rsid w:val="00181EC8"/>
    <w:rsid w:val="00181ED1"/>
    <w:rsid w:val="0018205E"/>
    <w:rsid w:val="00182193"/>
    <w:rsid w:val="001821C5"/>
    <w:rsid w:val="0018222D"/>
    <w:rsid w:val="0018225D"/>
    <w:rsid w:val="00182289"/>
    <w:rsid w:val="00182327"/>
    <w:rsid w:val="0018248E"/>
    <w:rsid w:val="001824C3"/>
    <w:rsid w:val="0018250B"/>
    <w:rsid w:val="0018250D"/>
    <w:rsid w:val="001825D2"/>
    <w:rsid w:val="00182729"/>
    <w:rsid w:val="0018272C"/>
    <w:rsid w:val="0018272D"/>
    <w:rsid w:val="001827F0"/>
    <w:rsid w:val="00182818"/>
    <w:rsid w:val="00182B46"/>
    <w:rsid w:val="00182D99"/>
    <w:rsid w:val="00182DEF"/>
    <w:rsid w:val="00182E0E"/>
    <w:rsid w:val="00182E87"/>
    <w:rsid w:val="00182FF4"/>
    <w:rsid w:val="001830EA"/>
    <w:rsid w:val="001831D6"/>
    <w:rsid w:val="001831F7"/>
    <w:rsid w:val="00183253"/>
    <w:rsid w:val="0018344C"/>
    <w:rsid w:val="00183452"/>
    <w:rsid w:val="00183483"/>
    <w:rsid w:val="0018349C"/>
    <w:rsid w:val="001834B9"/>
    <w:rsid w:val="001834F1"/>
    <w:rsid w:val="00183583"/>
    <w:rsid w:val="00183619"/>
    <w:rsid w:val="0018366B"/>
    <w:rsid w:val="0018369C"/>
    <w:rsid w:val="00183760"/>
    <w:rsid w:val="0018376B"/>
    <w:rsid w:val="001839DA"/>
    <w:rsid w:val="00183BF8"/>
    <w:rsid w:val="00183CBC"/>
    <w:rsid w:val="00183CF1"/>
    <w:rsid w:val="00183DA4"/>
    <w:rsid w:val="00183EBC"/>
    <w:rsid w:val="00183F4C"/>
    <w:rsid w:val="00183F85"/>
    <w:rsid w:val="00184067"/>
    <w:rsid w:val="00184127"/>
    <w:rsid w:val="00184139"/>
    <w:rsid w:val="00184162"/>
    <w:rsid w:val="001841BF"/>
    <w:rsid w:val="0018423F"/>
    <w:rsid w:val="001845BC"/>
    <w:rsid w:val="0018462F"/>
    <w:rsid w:val="00184660"/>
    <w:rsid w:val="0018467D"/>
    <w:rsid w:val="0018470C"/>
    <w:rsid w:val="001848A3"/>
    <w:rsid w:val="0018495E"/>
    <w:rsid w:val="001849A2"/>
    <w:rsid w:val="00184A92"/>
    <w:rsid w:val="00184BBA"/>
    <w:rsid w:val="00184C4A"/>
    <w:rsid w:val="00184CF2"/>
    <w:rsid w:val="00184D21"/>
    <w:rsid w:val="00184D86"/>
    <w:rsid w:val="00184DCC"/>
    <w:rsid w:val="00184ECF"/>
    <w:rsid w:val="00184FAA"/>
    <w:rsid w:val="00185064"/>
    <w:rsid w:val="0018518A"/>
    <w:rsid w:val="001852FA"/>
    <w:rsid w:val="0018536F"/>
    <w:rsid w:val="00185392"/>
    <w:rsid w:val="00185489"/>
    <w:rsid w:val="00185565"/>
    <w:rsid w:val="0018573B"/>
    <w:rsid w:val="001858CC"/>
    <w:rsid w:val="0018592E"/>
    <w:rsid w:val="00185A46"/>
    <w:rsid w:val="00185AEF"/>
    <w:rsid w:val="00185B86"/>
    <w:rsid w:val="00185C96"/>
    <w:rsid w:val="00185D10"/>
    <w:rsid w:val="00185D2F"/>
    <w:rsid w:val="00185D63"/>
    <w:rsid w:val="00185D78"/>
    <w:rsid w:val="00185D79"/>
    <w:rsid w:val="00185E33"/>
    <w:rsid w:val="00185E39"/>
    <w:rsid w:val="00185E76"/>
    <w:rsid w:val="00185F9B"/>
    <w:rsid w:val="00185FC2"/>
    <w:rsid w:val="00186051"/>
    <w:rsid w:val="001860B6"/>
    <w:rsid w:val="001860BD"/>
    <w:rsid w:val="001860C5"/>
    <w:rsid w:val="001861B6"/>
    <w:rsid w:val="001861BB"/>
    <w:rsid w:val="0018623C"/>
    <w:rsid w:val="001864BA"/>
    <w:rsid w:val="001864FB"/>
    <w:rsid w:val="00186551"/>
    <w:rsid w:val="001865D7"/>
    <w:rsid w:val="001868AF"/>
    <w:rsid w:val="0018693E"/>
    <w:rsid w:val="001869BF"/>
    <w:rsid w:val="001869D6"/>
    <w:rsid w:val="00186A08"/>
    <w:rsid w:val="00186D53"/>
    <w:rsid w:val="00186E68"/>
    <w:rsid w:val="00186E84"/>
    <w:rsid w:val="00186F8C"/>
    <w:rsid w:val="00187072"/>
    <w:rsid w:val="00187079"/>
    <w:rsid w:val="00187202"/>
    <w:rsid w:val="0018723E"/>
    <w:rsid w:val="00187318"/>
    <w:rsid w:val="00187338"/>
    <w:rsid w:val="0018754D"/>
    <w:rsid w:val="00187750"/>
    <w:rsid w:val="00187847"/>
    <w:rsid w:val="001878FE"/>
    <w:rsid w:val="00187AD6"/>
    <w:rsid w:val="00187AE6"/>
    <w:rsid w:val="00187BBE"/>
    <w:rsid w:val="00187BBF"/>
    <w:rsid w:val="00187BC0"/>
    <w:rsid w:val="00187BD8"/>
    <w:rsid w:val="00187C08"/>
    <w:rsid w:val="00187C6A"/>
    <w:rsid w:val="00187DF5"/>
    <w:rsid w:val="00187E36"/>
    <w:rsid w:val="00187EC4"/>
    <w:rsid w:val="00187F36"/>
    <w:rsid w:val="00187FA5"/>
    <w:rsid w:val="0019001E"/>
    <w:rsid w:val="00190061"/>
    <w:rsid w:val="001900E8"/>
    <w:rsid w:val="00190171"/>
    <w:rsid w:val="00190208"/>
    <w:rsid w:val="0019025C"/>
    <w:rsid w:val="00190262"/>
    <w:rsid w:val="001902EF"/>
    <w:rsid w:val="00190311"/>
    <w:rsid w:val="00190326"/>
    <w:rsid w:val="001903DA"/>
    <w:rsid w:val="00190418"/>
    <w:rsid w:val="00190465"/>
    <w:rsid w:val="001904C3"/>
    <w:rsid w:val="001904D9"/>
    <w:rsid w:val="001904E2"/>
    <w:rsid w:val="00190540"/>
    <w:rsid w:val="001906BC"/>
    <w:rsid w:val="001907B8"/>
    <w:rsid w:val="001907E5"/>
    <w:rsid w:val="001909A1"/>
    <w:rsid w:val="001909B9"/>
    <w:rsid w:val="00190A94"/>
    <w:rsid w:val="00190AB4"/>
    <w:rsid w:val="00190B26"/>
    <w:rsid w:val="00190B53"/>
    <w:rsid w:val="00190B70"/>
    <w:rsid w:val="00190C4A"/>
    <w:rsid w:val="00190D26"/>
    <w:rsid w:val="00190F3F"/>
    <w:rsid w:val="00190FB0"/>
    <w:rsid w:val="0019104D"/>
    <w:rsid w:val="00191183"/>
    <w:rsid w:val="001911A8"/>
    <w:rsid w:val="0019121A"/>
    <w:rsid w:val="00191424"/>
    <w:rsid w:val="0019151E"/>
    <w:rsid w:val="001915AE"/>
    <w:rsid w:val="0019163A"/>
    <w:rsid w:val="00191708"/>
    <w:rsid w:val="00191791"/>
    <w:rsid w:val="00191816"/>
    <w:rsid w:val="001918EE"/>
    <w:rsid w:val="001919E0"/>
    <w:rsid w:val="00191A0B"/>
    <w:rsid w:val="00191A8A"/>
    <w:rsid w:val="00191B80"/>
    <w:rsid w:val="00191BD2"/>
    <w:rsid w:val="00191C46"/>
    <w:rsid w:val="00191C79"/>
    <w:rsid w:val="00191CF9"/>
    <w:rsid w:val="00191CFC"/>
    <w:rsid w:val="00191DF5"/>
    <w:rsid w:val="00191F31"/>
    <w:rsid w:val="00191F5A"/>
    <w:rsid w:val="00191F5D"/>
    <w:rsid w:val="00191F70"/>
    <w:rsid w:val="00191F7C"/>
    <w:rsid w:val="00191FF8"/>
    <w:rsid w:val="00192212"/>
    <w:rsid w:val="00192249"/>
    <w:rsid w:val="00192337"/>
    <w:rsid w:val="00192369"/>
    <w:rsid w:val="00192591"/>
    <w:rsid w:val="001925BB"/>
    <w:rsid w:val="00192685"/>
    <w:rsid w:val="00192760"/>
    <w:rsid w:val="001928ED"/>
    <w:rsid w:val="00192962"/>
    <w:rsid w:val="00192998"/>
    <w:rsid w:val="001929A3"/>
    <w:rsid w:val="001929AD"/>
    <w:rsid w:val="00192A39"/>
    <w:rsid w:val="00192A56"/>
    <w:rsid w:val="00192AC3"/>
    <w:rsid w:val="00192ACE"/>
    <w:rsid w:val="00192B4D"/>
    <w:rsid w:val="00192B6E"/>
    <w:rsid w:val="00192BC5"/>
    <w:rsid w:val="00192C89"/>
    <w:rsid w:val="00192D6A"/>
    <w:rsid w:val="00192D8B"/>
    <w:rsid w:val="00192EA2"/>
    <w:rsid w:val="00192EC0"/>
    <w:rsid w:val="00193436"/>
    <w:rsid w:val="0019349B"/>
    <w:rsid w:val="001934F2"/>
    <w:rsid w:val="00193596"/>
    <w:rsid w:val="00193613"/>
    <w:rsid w:val="0019369E"/>
    <w:rsid w:val="0019376C"/>
    <w:rsid w:val="00193920"/>
    <w:rsid w:val="00193A11"/>
    <w:rsid w:val="00193B50"/>
    <w:rsid w:val="00193D5D"/>
    <w:rsid w:val="00193D99"/>
    <w:rsid w:val="00193EF5"/>
    <w:rsid w:val="00193F40"/>
    <w:rsid w:val="00194236"/>
    <w:rsid w:val="00194261"/>
    <w:rsid w:val="001942D2"/>
    <w:rsid w:val="001942D7"/>
    <w:rsid w:val="00194348"/>
    <w:rsid w:val="001943DB"/>
    <w:rsid w:val="0019442D"/>
    <w:rsid w:val="00194437"/>
    <w:rsid w:val="001944B1"/>
    <w:rsid w:val="00194513"/>
    <w:rsid w:val="001945F4"/>
    <w:rsid w:val="0019467C"/>
    <w:rsid w:val="001946D2"/>
    <w:rsid w:val="001946E8"/>
    <w:rsid w:val="00194706"/>
    <w:rsid w:val="00194874"/>
    <w:rsid w:val="00194876"/>
    <w:rsid w:val="001948EE"/>
    <w:rsid w:val="001948F2"/>
    <w:rsid w:val="00194989"/>
    <w:rsid w:val="001949B9"/>
    <w:rsid w:val="00194A75"/>
    <w:rsid w:val="00194A96"/>
    <w:rsid w:val="00194BB2"/>
    <w:rsid w:val="00194CBB"/>
    <w:rsid w:val="00194DB5"/>
    <w:rsid w:val="00194E6C"/>
    <w:rsid w:val="00194F96"/>
    <w:rsid w:val="001950D4"/>
    <w:rsid w:val="00195161"/>
    <w:rsid w:val="0019538F"/>
    <w:rsid w:val="001953CE"/>
    <w:rsid w:val="00195492"/>
    <w:rsid w:val="00195521"/>
    <w:rsid w:val="00195575"/>
    <w:rsid w:val="00195681"/>
    <w:rsid w:val="001957B8"/>
    <w:rsid w:val="001957CE"/>
    <w:rsid w:val="0019585C"/>
    <w:rsid w:val="001958F3"/>
    <w:rsid w:val="001958FA"/>
    <w:rsid w:val="00195B17"/>
    <w:rsid w:val="00195B4B"/>
    <w:rsid w:val="00195CB3"/>
    <w:rsid w:val="00195D33"/>
    <w:rsid w:val="00195D9B"/>
    <w:rsid w:val="00195DC1"/>
    <w:rsid w:val="00195E08"/>
    <w:rsid w:val="00195F96"/>
    <w:rsid w:val="00195F9D"/>
    <w:rsid w:val="00196077"/>
    <w:rsid w:val="0019616A"/>
    <w:rsid w:val="001961AC"/>
    <w:rsid w:val="001962D9"/>
    <w:rsid w:val="00196482"/>
    <w:rsid w:val="00196515"/>
    <w:rsid w:val="00196543"/>
    <w:rsid w:val="001965A5"/>
    <w:rsid w:val="001965DA"/>
    <w:rsid w:val="0019670C"/>
    <w:rsid w:val="0019675E"/>
    <w:rsid w:val="00196925"/>
    <w:rsid w:val="00196B65"/>
    <w:rsid w:val="00196BCF"/>
    <w:rsid w:val="00196E55"/>
    <w:rsid w:val="00196ED6"/>
    <w:rsid w:val="00196F7B"/>
    <w:rsid w:val="001970F3"/>
    <w:rsid w:val="00197109"/>
    <w:rsid w:val="00197234"/>
    <w:rsid w:val="001972BA"/>
    <w:rsid w:val="001972E4"/>
    <w:rsid w:val="0019747E"/>
    <w:rsid w:val="001974BE"/>
    <w:rsid w:val="00197517"/>
    <w:rsid w:val="0019754E"/>
    <w:rsid w:val="0019763F"/>
    <w:rsid w:val="00197883"/>
    <w:rsid w:val="00197913"/>
    <w:rsid w:val="001979CA"/>
    <w:rsid w:val="00197B75"/>
    <w:rsid w:val="00197E5C"/>
    <w:rsid w:val="00197F11"/>
    <w:rsid w:val="00197F67"/>
    <w:rsid w:val="00197F8F"/>
    <w:rsid w:val="001A0110"/>
    <w:rsid w:val="001A0121"/>
    <w:rsid w:val="001A02A7"/>
    <w:rsid w:val="001A02D8"/>
    <w:rsid w:val="001A0513"/>
    <w:rsid w:val="001A05C8"/>
    <w:rsid w:val="001A0797"/>
    <w:rsid w:val="001A07A2"/>
    <w:rsid w:val="001A0810"/>
    <w:rsid w:val="001A08F1"/>
    <w:rsid w:val="001A0B1F"/>
    <w:rsid w:val="001A0C3C"/>
    <w:rsid w:val="001A0D5F"/>
    <w:rsid w:val="001A0D68"/>
    <w:rsid w:val="001A0DE6"/>
    <w:rsid w:val="001A0EF1"/>
    <w:rsid w:val="001A0FD1"/>
    <w:rsid w:val="001A1097"/>
    <w:rsid w:val="001A1116"/>
    <w:rsid w:val="001A1195"/>
    <w:rsid w:val="001A11CE"/>
    <w:rsid w:val="001A128E"/>
    <w:rsid w:val="001A137B"/>
    <w:rsid w:val="001A1399"/>
    <w:rsid w:val="001A1410"/>
    <w:rsid w:val="001A146F"/>
    <w:rsid w:val="001A14E6"/>
    <w:rsid w:val="001A163D"/>
    <w:rsid w:val="001A167E"/>
    <w:rsid w:val="001A1707"/>
    <w:rsid w:val="001A170C"/>
    <w:rsid w:val="001A1712"/>
    <w:rsid w:val="001A1812"/>
    <w:rsid w:val="001A18B4"/>
    <w:rsid w:val="001A19EC"/>
    <w:rsid w:val="001A1AE6"/>
    <w:rsid w:val="001A1B9A"/>
    <w:rsid w:val="001A1CDA"/>
    <w:rsid w:val="001A1D24"/>
    <w:rsid w:val="001A1E82"/>
    <w:rsid w:val="001A1F08"/>
    <w:rsid w:val="001A1F32"/>
    <w:rsid w:val="001A1F58"/>
    <w:rsid w:val="001A1F78"/>
    <w:rsid w:val="001A1FA3"/>
    <w:rsid w:val="001A2005"/>
    <w:rsid w:val="001A2177"/>
    <w:rsid w:val="001A228B"/>
    <w:rsid w:val="001A2342"/>
    <w:rsid w:val="001A241A"/>
    <w:rsid w:val="001A24B9"/>
    <w:rsid w:val="001A24F9"/>
    <w:rsid w:val="001A265A"/>
    <w:rsid w:val="001A27D1"/>
    <w:rsid w:val="001A29A6"/>
    <w:rsid w:val="001A29F1"/>
    <w:rsid w:val="001A2AA8"/>
    <w:rsid w:val="001A2B1B"/>
    <w:rsid w:val="001A2C2A"/>
    <w:rsid w:val="001A2C68"/>
    <w:rsid w:val="001A2EC4"/>
    <w:rsid w:val="001A2FF8"/>
    <w:rsid w:val="001A3093"/>
    <w:rsid w:val="001A30F1"/>
    <w:rsid w:val="001A31EF"/>
    <w:rsid w:val="001A3255"/>
    <w:rsid w:val="001A32B3"/>
    <w:rsid w:val="001A3387"/>
    <w:rsid w:val="001A3394"/>
    <w:rsid w:val="001A342A"/>
    <w:rsid w:val="001A342B"/>
    <w:rsid w:val="001A352C"/>
    <w:rsid w:val="001A36D9"/>
    <w:rsid w:val="001A387C"/>
    <w:rsid w:val="001A3916"/>
    <w:rsid w:val="001A3ADF"/>
    <w:rsid w:val="001A3B85"/>
    <w:rsid w:val="001A3CF6"/>
    <w:rsid w:val="001A3D00"/>
    <w:rsid w:val="001A3DD0"/>
    <w:rsid w:val="001A3E1D"/>
    <w:rsid w:val="001A3E62"/>
    <w:rsid w:val="001A3F72"/>
    <w:rsid w:val="001A4040"/>
    <w:rsid w:val="001A40A8"/>
    <w:rsid w:val="001A4155"/>
    <w:rsid w:val="001A4181"/>
    <w:rsid w:val="001A4209"/>
    <w:rsid w:val="001A422F"/>
    <w:rsid w:val="001A42AC"/>
    <w:rsid w:val="001A4335"/>
    <w:rsid w:val="001A43EE"/>
    <w:rsid w:val="001A4468"/>
    <w:rsid w:val="001A450B"/>
    <w:rsid w:val="001A45E4"/>
    <w:rsid w:val="001A464A"/>
    <w:rsid w:val="001A46A7"/>
    <w:rsid w:val="001A47C4"/>
    <w:rsid w:val="001A4ABB"/>
    <w:rsid w:val="001A4DDD"/>
    <w:rsid w:val="001A4E3B"/>
    <w:rsid w:val="001A4F4A"/>
    <w:rsid w:val="001A5020"/>
    <w:rsid w:val="001A502F"/>
    <w:rsid w:val="001A5037"/>
    <w:rsid w:val="001A51AC"/>
    <w:rsid w:val="001A51AD"/>
    <w:rsid w:val="001A524D"/>
    <w:rsid w:val="001A52A9"/>
    <w:rsid w:val="001A532E"/>
    <w:rsid w:val="001A5412"/>
    <w:rsid w:val="001A5581"/>
    <w:rsid w:val="001A55E5"/>
    <w:rsid w:val="001A5855"/>
    <w:rsid w:val="001A58A9"/>
    <w:rsid w:val="001A599A"/>
    <w:rsid w:val="001A5D4D"/>
    <w:rsid w:val="001A5F25"/>
    <w:rsid w:val="001A5FEB"/>
    <w:rsid w:val="001A6080"/>
    <w:rsid w:val="001A60F2"/>
    <w:rsid w:val="001A60F3"/>
    <w:rsid w:val="001A613C"/>
    <w:rsid w:val="001A617C"/>
    <w:rsid w:val="001A627E"/>
    <w:rsid w:val="001A629F"/>
    <w:rsid w:val="001A6332"/>
    <w:rsid w:val="001A6378"/>
    <w:rsid w:val="001A637C"/>
    <w:rsid w:val="001A63A2"/>
    <w:rsid w:val="001A643C"/>
    <w:rsid w:val="001A64A6"/>
    <w:rsid w:val="001A65C2"/>
    <w:rsid w:val="001A65DC"/>
    <w:rsid w:val="001A6611"/>
    <w:rsid w:val="001A6617"/>
    <w:rsid w:val="001A66F3"/>
    <w:rsid w:val="001A677E"/>
    <w:rsid w:val="001A679F"/>
    <w:rsid w:val="001A67E7"/>
    <w:rsid w:val="001A6889"/>
    <w:rsid w:val="001A6A51"/>
    <w:rsid w:val="001A6A54"/>
    <w:rsid w:val="001A6BA4"/>
    <w:rsid w:val="001A6BFA"/>
    <w:rsid w:val="001A6D61"/>
    <w:rsid w:val="001A6EBF"/>
    <w:rsid w:val="001A6EDA"/>
    <w:rsid w:val="001A6F00"/>
    <w:rsid w:val="001A6FC1"/>
    <w:rsid w:val="001A70AA"/>
    <w:rsid w:val="001A70F4"/>
    <w:rsid w:val="001A7211"/>
    <w:rsid w:val="001A7270"/>
    <w:rsid w:val="001A7351"/>
    <w:rsid w:val="001A739C"/>
    <w:rsid w:val="001A7533"/>
    <w:rsid w:val="001A7536"/>
    <w:rsid w:val="001A764D"/>
    <w:rsid w:val="001A78DF"/>
    <w:rsid w:val="001A79E6"/>
    <w:rsid w:val="001A7B7C"/>
    <w:rsid w:val="001A7BA3"/>
    <w:rsid w:val="001A7C94"/>
    <w:rsid w:val="001A7FEF"/>
    <w:rsid w:val="001B00B5"/>
    <w:rsid w:val="001B0298"/>
    <w:rsid w:val="001B02F7"/>
    <w:rsid w:val="001B0339"/>
    <w:rsid w:val="001B045D"/>
    <w:rsid w:val="001B05A7"/>
    <w:rsid w:val="001B0607"/>
    <w:rsid w:val="001B065C"/>
    <w:rsid w:val="001B0782"/>
    <w:rsid w:val="001B0791"/>
    <w:rsid w:val="001B07B7"/>
    <w:rsid w:val="001B0983"/>
    <w:rsid w:val="001B0A46"/>
    <w:rsid w:val="001B0AFA"/>
    <w:rsid w:val="001B0B5A"/>
    <w:rsid w:val="001B0E17"/>
    <w:rsid w:val="001B0E40"/>
    <w:rsid w:val="001B0FDD"/>
    <w:rsid w:val="001B11F0"/>
    <w:rsid w:val="001B123B"/>
    <w:rsid w:val="001B12FB"/>
    <w:rsid w:val="001B1438"/>
    <w:rsid w:val="001B143C"/>
    <w:rsid w:val="001B1477"/>
    <w:rsid w:val="001B1591"/>
    <w:rsid w:val="001B15F3"/>
    <w:rsid w:val="001B16C4"/>
    <w:rsid w:val="001B16E3"/>
    <w:rsid w:val="001B171B"/>
    <w:rsid w:val="001B1741"/>
    <w:rsid w:val="001B17F1"/>
    <w:rsid w:val="001B19CE"/>
    <w:rsid w:val="001B1A81"/>
    <w:rsid w:val="001B1C35"/>
    <w:rsid w:val="001B1CD9"/>
    <w:rsid w:val="001B1CE9"/>
    <w:rsid w:val="001B1D0B"/>
    <w:rsid w:val="001B1E1A"/>
    <w:rsid w:val="001B1E76"/>
    <w:rsid w:val="001B1F15"/>
    <w:rsid w:val="001B2136"/>
    <w:rsid w:val="001B21CD"/>
    <w:rsid w:val="001B2474"/>
    <w:rsid w:val="001B24D1"/>
    <w:rsid w:val="001B25D9"/>
    <w:rsid w:val="001B2602"/>
    <w:rsid w:val="001B2622"/>
    <w:rsid w:val="001B2728"/>
    <w:rsid w:val="001B27E5"/>
    <w:rsid w:val="001B27EA"/>
    <w:rsid w:val="001B2908"/>
    <w:rsid w:val="001B2A37"/>
    <w:rsid w:val="001B2A4B"/>
    <w:rsid w:val="001B2A92"/>
    <w:rsid w:val="001B2AF0"/>
    <w:rsid w:val="001B2AFE"/>
    <w:rsid w:val="001B2BE6"/>
    <w:rsid w:val="001B2C33"/>
    <w:rsid w:val="001B2D06"/>
    <w:rsid w:val="001B2D0D"/>
    <w:rsid w:val="001B2D35"/>
    <w:rsid w:val="001B2D65"/>
    <w:rsid w:val="001B2DEC"/>
    <w:rsid w:val="001B2E8B"/>
    <w:rsid w:val="001B2EE3"/>
    <w:rsid w:val="001B2EEF"/>
    <w:rsid w:val="001B3211"/>
    <w:rsid w:val="001B333E"/>
    <w:rsid w:val="001B3412"/>
    <w:rsid w:val="001B3436"/>
    <w:rsid w:val="001B3549"/>
    <w:rsid w:val="001B358E"/>
    <w:rsid w:val="001B368C"/>
    <w:rsid w:val="001B3730"/>
    <w:rsid w:val="001B3744"/>
    <w:rsid w:val="001B376F"/>
    <w:rsid w:val="001B37B2"/>
    <w:rsid w:val="001B37EC"/>
    <w:rsid w:val="001B38A6"/>
    <w:rsid w:val="001B3A24"/>
    <w:rsid w:val="001B3A41"/>
    <w:rsid w:val="001B3A98"/>
    <w:rsid w:val="001B3B1D"/>
    <w:rsid w:val="001B3D1E"/>
    <w:rsid w:val="001B3F52"/>
    <w:rsid w:val="001B3FBF"/>
    <w:rsid w:val="001B4006"/>
    <w:rsid w:val="001B40B1"/>
    <w:rsid w:val="001B40BF"/>
    <w:rsid w:val="001B4134"/>
    <w:rsid w:val="001B4145"/>
    <w:rsid w:val="001B4153"/>
    <w:rsid w:val="001B4186"/>
    <w:rsid w:val="001B41B9"/>
    <w:rsid w:val="001B41FD"/>
    <w:rsid w:val="001B4225"/>
    <w:rsid w:val="001B4346"/>
    <w:rsid w:val="001B43A6"/>
    <w:rsid w:val="001B43DD"/>
    <w:rsid w:val="001B4467"/>
    <w:rsid w:val="001B4473"/>
    <w:rsid w:val="001B4705"/>
    <w:rsid w:val="001B4AF9"/>
    <w:rsid w:val="001B4B05"/>
    <w:rsid w:val="001B4B84"/>
    <w:rsid w:val="001B4CD8"/>
    <w:rsid w:val="001B4DDC"/>
    <w:rsid w:val="001B4E7F"/>
    <w:rsid w:val="001B4EE9"/>
    <w:rsid w:val="001B4EF1"/>
    <w:rsid w:val="001B4F86"/>
    <w:rsid w:val="001B4F97"/>
    <w:rsid w:val="001B500F"/>
    <w:rsid w:val="001B507D"/>
    <w:rsid w:val="001B522A"/>
    <w:rsid w:val="001B529D"/>
    <w:rsid w:val="001B52F7"/>
    <w:rsid w:val="001B53A3"/>
    <w:rsid w:val="001B55C9"/>
    <w:rsid w:val="001B58C2"/>
    <w:rsid w:val="001B58E8"/>
    <w:rsid w:val="001B59DC"/>
    <w:rsid w:val="001B5B36"/>
    <w:rsid w:val="001B5BFD"/>
    <w:rsid w:val="001B5C21"/>
    <w:rsid w:val="001B5C95"/>
    <w:rsid w:val="001B5C97"/>
    <w:rsid w:val="001B5CC4"/>
    <w:rsid w:val="001B5D2A"/>
    <w:rsid w:val="001B5D52"/>
    <w:rsid w:val="001B5E7A"/>
    <w:rsid w:val="001B5EA1"/>
    <w:rsid w:val="001B5EBF"/>
    <w:rsid w:val="001B5ECF"/>
    <w:rsid w:val="001B5EE5"/>
    <w:rsid w:val="001B6176"/>
    <w:rsid w:val="001B6188"/>
    <w:rsid w:val="001B61DB"/>
    <w:rsid w:val="001B6249"/>
    <w:rsid w:val="001B624E"/>
    <w:rsid w:val="001B628F"/>
    <w:rsid w:val="001B62A3"/>
    <w:rsid w:val="001B63C0"/>
    <w:rsid w:val="001B6413"/>
    <w:rsid w:val="001B642D"/>
    <w:rsid w:val="001B64BD"/>
    <w:rsid w:val="001B64ED"/>
    <w:rsid w:val="001B6620"/>
    <w:rsid w:val="001B6A0F"/>
    <w:rsid w:val="001B6A79"/>
    <w:rsid w:val="001B6B31"/>
    <w:rsid w:val="001B6B71"/>
    <w:rsid w:val="001B6BAA"/>
    <w:rsid w:val="001B6C71"/>
    <w:rsid w:val="001B6CE5"/>
    <w:rsid w:val="001B6D02"/>
    <w:rsid w:val="001B6D07"/>
    <w:rsid w:val="001B6D4C"/>
    <w:rsid w:val="001B6EA6"/>
    <w:rsid w:val="001B6EE2"/>
    <w:rsid w:val="001B6F21"/>
    <w:rsid w:val="001B6F82"/>
    <w:rsid w:val="001B6F9A"/>
    <w:rsid w:val="001B7084"/>
    <w:rsid w:val="001B7118"/>
    <w:rsid w:val="001B7185"/>
    <w:rsid w:val="001B7653"/>
    <w:rsid w:val="001B76B6"/>
    <w:rsid w:val="001B779C"/>
    <w:rsid w:val="001B77F1"/>
    <w:rsid w:val="001B784D"/>
    <w:rsid w:val="001B7A4D"/>
    <w:rsid w:val="001B7A9E"/>
    <w:rsid w:val="001B7B8D"/>
    <w:rsid w:val="001B7B9F"/>
    <w:rsid w:val="001B7BF0"/>
    <w:rsid w:val="001B7C08"/>
    <w:rsid w:val="001B7C90"/>
    <w:rsid w:val="001B7CBD"/>
    <w:rsid w:val="001B7CC8"/>
    <w:rsid w:val="001B7D04"/>
    <w:rsid w:val="001B7ECA"/>
    <w:rsid w:val="001C040E"/>
    <w:rsid w:val="001C045E"/>
    <w:rsid w:val="001C04C3"/>
    <w:rsid w:val="001C05A4"/>
    <w:rsid w:val="001C05E2"/>
    <w:rsid w:val="001C0748"/>
    <w:rsid w:val="001C07A8"/>
    <w:rsid w:val="001C0871"/>
    <w:rsid w:val="001C08EE"/>
    <w:rsid w:val="001C09BD"/>
    <w:rsid w:val="001C0B00"/>
    <w:rsid w:val="001C0B65"/>
    <w:rsid w:val="001C0B77"/>
    <w:rsid w:val="001C0B93"/>
    <w:rsid w:val="001C0C6D"/>
    <w:rsid w:val="001C0CEA"/>
    <w:rsid w:val="001C0DDD"/>
    <w:rsid w:val="001C0DFA"/>
    <w:rsid w:val="001C0E59"/>
    <w:rsid w:val="001C0F13"/>
    <w:rsid w:val="001C0F64"/>
    <w:rsid w:val="001C0FAF"/>
    <w:rsid w:val="001C121A"/>
    <w:rsid w:val="001C1476"/>
    <w:rsid w:val="001C148A"/>
    <w:rsid w:val="001C14A3"/>
    <w:rsid w:val="001C14E2"/>
    <w:rsid w:val="001C187A"/>
    <w:rsid w:val="001C19C7"/>
    <w:rsid w:val="001C19E0"/>
    <w:rsid w:val="001C1A68"/>
    <w:rsid w:val="001C1B8A"/>
    <w:rsid w:val="001C1B9D"/>
    <w:rsid w:val="001C1C5B"/>
    <w:rsid w:val="001C1D66"/>
    <w:rsid w:val="001C1EB2"/>
    <w:rsid w:val="001C1EF5"/>
    <w:rsid w:val="001C1F5B"/>
    <w:rsid w:val="001C217B"/>
    <w:rsid w:val="001C217E"/>
    <w:rsid w:val="001C22BC"/>
    <w:rsid w:val="001C2300"/>
    <w:rsid w:val="001C236F"/>
    <w:rsid w:val="001C2454"/>
    <w:rsid w:val="001C245E"/>
    <w:rsid w:val="001C2623"/>
    <w:rsid w:val="001C2847"/>
    <w:rsid w:val="001C2885"/>
    <w:rsid w:val="001C2A5F"/>
    <w:rsid w:val="001C2A80"/>
    <w:rsid w:val="001C2B22"/>
    <w:rsid w:val="001C2BB5"/>
    <w:rsid w:val="001C2BF0"/>
    <w:rsid w:val="001C2C50"/>
    <w:rsid w:val="001C2CA9"/>
    <w:rsid w:val="001C2F7A"/>
    <w:rsid w:val="001C2FD1"/>
    <w:rsid w:val="001C303E"/>
    <w:rsid w:val="001C3183"/>
    <w:rsid w:val="001C31A4"/>
    <w:rsid w:val="001C31C2"/>
    <w:rsid w:val="001C332B"/>
    <w:rsid w:val="001C34C3"/>
    <w:rsid w:val="001C364D"/>
    <w:rsid w:val="001C3671"/>
    <w:rsid w:val="001C36A5"/>
    <w:rsid w:val="001C36AA"/>
    <w:rsid w:val="001C3730"/>
    <w:rsid w:val="001C375F"/>
    <w:rsid w:val="001C385D"/>
    <w:rsid w:val="001C3951"/>
    <w:rsid w:val="001C3A28"/>
    <w:rsid w:val="001C3AF8"/>
    <w:rsid w:val="001C3B0C"/>
    <w:rsid w:val="001C3B67"/>
    <w:rsid w:val="001C3BFF"/>
    <w:rsid w:val="001C3C90"/>
    <w:rsid w:val="001C3D06"/>
    <w:rsid w:val="001C3DD5"/>
    <w:rsid w:val="001C3EF4"/>
    <w:rsid w:val="001C3F54"/>
    <w:rsid w:val="001C3F7E"/>
    <w:rsid w:val="001C401C"/>
    <w:rsid w:val="001C4027"/>
    <w:rsid w:val="001C4069"/>
    <w:rsid w:val="001C4076"/>
    <w:rsid w:val="001C40B0"/>
    <w:rsid w:val="001C4113"/>
    <w:rsid w:val="001C4147"/>
    <w:rsid w:val="001C414C"/>
    <w:rsid w:val="001C4215"/>
    <w:rsid w:val="001C4243"/>
    <w:rsid w:val="001C435E"/>
    <w:rsid w:val="001C4383"/>
    <w:rsid w:val="001C43A5"/>
    <w:rsid w:val="001C43E2"/>
    <w:rsid w:val="001C43EC"/>
    <w:rsid w:val="001C442A"/>
    <w:rsid w:val="001C445E"/>
    <w:rsid w:val="001C44DD"/>
    <w:rsid w:val="001C4714"/>
    <w:rsid w:val="001C4768"/>
    <w:rsid w:val="001C4836"/>
    <w:rsid w:val="001C48C2"/>
    <w:rsid w:val="001C48F1"/>
    <w:rsid w:val="001C4AD8"/>
    <w:rsid w:val="001C4B76"/>
    <w:rsid w:val="001C4BF2"/>
    <w:rsid w:val="001C4D5A"/>
    <w:rsid w:val="001C4D7C"/>
    <w:rsid w:val="001C4DE4"/>
    <w:rsid w:val="001C51EE"/>
    <w:rsid w:val="001C52FE"/>
    <w:rsid w:val="001C5391"/>
    <w:rsid w:val="001C541E"/>
    <w:rsid w:val="001C544A"/>
    <w:rsid w:val="001C5484"/>
    <w:rsid w:val="001C54CD"/>
    <w:rsid w:val="001C55C3"/>
    <w:rsid w:val="001C5711"/>
    <w:rsid w:val="001C5720"/>
    <w:rsid w:val="001C58C8"/>
    <w:rsid w:val="001C58CB"/>
    <w:rsid w:val="001C58D6"/>
    <w:rsid w:val="001C596E"/>
    <w:rsid w:val="001C596F"/>
    <w:rsid w:val="001C5A58"/>
    <w:rsid w:val="001C5AD3"/>
    <w:rsid w:val="001C5AE7"/>
    <w:rsid w:val="001C5C2C"/>
    <w:rsid w:val="001C5D92"/>
    <w:rsid w:val="001C5E02"/>
    <w:rsid w:val="001C5FD2"/>
    <w:rsid w:val="001C6229"/>
    <w:rsid w:val="001C6250"/>
    <w:rsid w:val="001C6296"/>
    <w:rsid w:val="001C63D2"/>
    <w:rsid w:val="001C642B"/>
    <w:rsid w:val="001C65B2"/>
    <w:rsid w:val="001C6978"/>
    <w:rsid w:val="001C6A43"/>
    <w:rsid w:val="001C6B56"/>
    <w:rsid w:val="001C6D50"/>
    <w:rsid w:val="001C6D6C"/>
    <w:rsid w:val="001C6D72"/>
    <w:rsid w:val="001C6D74"/>
    <w:rsid w:val="001C6E18"/>
    <w:rsid w:val="001C6FA5"/>
    <w:rsid w:val="001C7311"/>
    <w:rsid w:val="001C7385"/>
    <w:rsid w:val="001C74A4"/>
    <w:rsid w:val="001C7538"/>
    <w:rsid w:val="001C7613"/>
    <w:rsid w:val="001C77F5"/>
    <w:rsid w:val="001C787B"/>
    <w:rsid w:val="001C7909"/>
    <w:rsid w:val="001C7C9A"/>
    <w:rsid w:val="001C7CBA"/>
    <w:rsid w:val="001C7CD7"/>
    <w:rsid w:val="001C7D39"/>
    <w:rsid w:val="001C7DE3"/>
    <w:rsid w:val="001C7E4D"/>
    <w:rsid w:val="001C7EF5"/>
    <w:rsid w:val="001C7F2D"/>
    <w:rsid w:val="001C7F46"/>
    <w:rsid w:val="001C7F9B"/>
    <w:rsid w:val="001D007E"/>
    <w:rsid w:val="001D0122"/>
    <w:rsid w:val="001D026C"/>
    <w:rsid w:val="001D036D"/>
    <w:rsid w:val="001D0455"/>
    <w:rsid w:val="001D049A"/>
    <w:rsid w:val="001D0629"/>
    <w:rsid w:val="001D0709"/>
    <w:rsid w:val="001D0729"/>
    <w:rsid w:val="001D08B2"/>
    <w:rsid w:val="001D0933"/>
    <w:rsid w:val="001D0991"/>
    <w:rsid w:val="001D09B1"/>
    <w:rsid w:val="001D09DA"/>
    <w:rsid w:val="001D0A35"/>
    <w:rsid w:val="001D0A6B"/>
    <w:rsid w:val="001D0ABE"/>
    <w:rsid w:val="001D0ACF"/>
    <w:rsid w:val="001D0B97"/>
    <w:rsid w:val="001D0BE2"/>
    <w:rsid w:val="001D0D60"/>
    <w:rsid w:val="001D1047"/>
    <w:rsid w:val="001D1194"/>
    <w:rsid w:val="001D1195"/>
    <w:rsid w:val="001D12EC"/>
    <w:rsid w:val="001D12F7"/>
    <w:rsid w:val="001D13F2"/>
    <w:rsid w:val="001D1640"/>
    <w:rsid w:val="001D167B"/>
    <w:rsid w:val="001D17B9"/>
    <w:rsid w:val="001D1816"/>
    <w:rsid w:val="001D191B"/>
    <w:rsid w:val="001D1ABF"/>
    <w:rsid w:val="001D1AF8"/>
    <w:rsid w:val="001D1B39"/>
    <w:rsid w:val="001D1E2F"/>
    <w:rsid w:val="001D1F6D"/>
    <w:rsid w:val="001D203C"/>
    <w:rsid w:val="001D2062"/>
    <w:rsid w:val="001D20FA"/>
    <w:rsid w:val="001D2206"/>
    <w:rsid w:val="001D2255"/>
    <w:rsid w:val="001D22FA"/>
    <w:rsid w:val="001D2385"/>
    <w:rsid w:val="001D23C2"/>
    <w:rsid w:val="001D23FD"/>
    <w:rsid w:val="001D2522"/>
    <w:rsid w:val="001D2608"/>
    <w:rsid w:val="001D2808"/>
    <w:rsid w:val="001D2860"/>
    <w:rsid w:val="001D295F"/>
    <w:rsid w:val="001D2BF6"/>
    <w:rsid w:val="001D2E17"/>
    <w:rsid w:val="001D2EE3"/>
    <w:rsid w:val="001D3395"/>
    <w:rsid w:val="001D3450"/>
    <w:rsid w:val="001D346A"/>
    <w:rsid w:val="001D349D"/>
    <w:rsid w:val="001D35BF"/>
    <w:rsid w:val="001D37DD"/>
    <w:rsid w:val="001D387B"/>
    <w:rsid w:val="001D3913"/>
    <w:rsid w:val="001D3936"/>
    <w:rsid w:val="001D3A1C"/>
    <w:rsid w:val="001D3A73"/>
    <w:rsid w:val="001D3C29"/>
    <w:rsid w:val="001D3D6B"/>
    <w:rsid w:val="001D3ED1"/>
    <w:rsid w:val="001D3F0E"/>
    <w:rsid w:val="001D40B8"/>
    <w:rsid w:val="001D40CC"/>
    <w:rsid w:val="001D4110"/>
    <w:rsid w:val="001D4211"/>
    <w:rsid w:val="001D42C2"/>
    <w:rsid w:val="001D4362"/>
    <w:rsid w:val="001D4452"/>
    <w:rsid w:val="001D465F"/>
    <w:rsid w:val="001D471C"/>
    <w:rsid w:val="001D4725"/>
    <w:rsid w:val="001D47F2"/>
    <w:rsid w:val="001D486A"/>
    <w:rsid w:val="001D48D7"/>
    <w:rsid w:val="001D48E1"/>
    <w:rsid w:val="001D491E"/>
    <w:rsid w:val="001D49D5"/>
    <w:rsid w:val="001D4B35"/>
    <w:rsid w:val="001D4C59"/>
    <w:rsid w:val="001D4CB3"/>
    <w:rsid w:val="001D4DC5"/>
    <w:rsid w:val="001D4DDE"/>
    <w:rsid w:val="001D4E2F"/>
    <w:rsid w:val="001D4E44"/>
    <w:rsid w:val="001D4E45"/>
    <w:rsid w:val="001D4EFD"/>
    <w:rsid w:val="001D4FC9"/>
    <w:rsid w:val="001D4FD3"/>
    <w:rsid w:val="001D5088"/>
    <w:rsid w:val="001D50DA"/>
    <w:rsid w:val="001D5170"/>
    <w:rsid w:val="001D52D4"/>
    <w:rsid w:val="001D544B"/>
    <w:rsid w:val="001D5495"/>
    <w:rsid w:val="001D568C"/>
    <w:rsid w:val="001D57B2"/>
    <w:rsid w:val="001D57B5"/>
    <w:rsid w:val="001D593F"/>
    <w:rsid w:val="001D5A71"/>
    <w:rsid w:val="001D5AB9"/>
    <w:rsid w:val="001D5AFC"/>
    <w:rsid w:val="001D5E25"/>
    <w:rsid w:val="001D5EFA"/>
    <w:rsid w:val="001D60A8"/>
    <w:rsid w:val="001D60B2"/>
    <w:rsid w:val="001D6169"/>
    <w:rsid w:val="001D63AA"/>
    <w:rsid w:val="001D63E3"/>
    <w:rsid w:val="001D656C"/>
    <w:rsid w:val="001D659E"/>
    <w:rsid w:val="001D65C3"/>
    <w:rsid w:val="001D6791"/>
    <w:rsid w:val="001D67D2"/>
    <w:rsid w:val="001D68B7"/>
    <w:rsid w:val="001D6984"/>
    <w:rsid w:val="001D6BAA"/>
    <w:rsid w:val="001D6BB2"/>
    <w:rsid w:val="001D6C6F"/>
    <w:rsid w:val="001D6CA2"/>
    <w:rsid w:val="001D6CB1"/>
    <w:rsid w:val="001D6DAA"/>
    <w:rsid w:val="001D6E03"/>
    <w:rsid w:val="001D6E4D"/>
    <w:rsid w:val="001D70A5"/>
    <w:rsid w:val="001D72CF"/>
    <w:rsid w:val="001D7308"/>
    <w:rsid w:val="001D730E"/>
    <w:rsid w:val="001D73A4"/>
    <w:rsid w:val="001D7513"/>
    <w:rsid w:val="001D75A0"/>
    <w:rsid w:val="001D7674"/>
    <w:rsid w:val="001D7684"/>
    <w:rsid w:val="001D7691"/>
    <w:rsid w:val="001D7740"/>
    <w:rsid w:val="001D7747"/>
    <w:rsid w:val="001D781B"/>
    <w:rsid w:val="001D7825"/>
    <w:rsid w:val="001D7923"/>
    <w:rsid w:val="001D7A3A"/>
    <w:rsid w:val="001D7C04"/>
    <w:rsid w:val="001D7C50"/>
    <w:rsid w:val="001D7DD2"/>
    <w:rsid w:val="001D7EBD"/>
    <w:rsid w:val="001E00E9"/>
    <w:rsid w:val="001E0185"/>
    <w:rsid w:val="001E0186"/>
    <w:rsid w:val="001E02C7"/>
    <w:rsid w:val="001E03A2"/>
    <w:rsid w:val="001E04AA"/>
    <w:rsid w:val="001E0592"/>
    <w:rsid w:val="001E069E"/>
    <w:rsid w:val="001E06B5"/>
    <w:rsid w:val="001E0703"/>
    <w:rsid w:val="001E07D9"/>
    <w:rsid w:val="001E0A61"/>
    <w:rsid w:val="001E0AEF"/>
    <w:rsid w:val="001E0B06"/>
    <w:rsid w:val="001E0B29"/>
    <w:rsid w:val="001E0C48"/>
    <w:rsid w:val="001E0CA4"/>
    <w:rsid w:val="001E0CD9"/>
    <w:rsid w:val="001E0D9B"/>
    <w:rsid w:val="001E0E93"/>
    <w:rsid w:val="001E0F15"/>
    <w:rsid w:val="001E0FC3"/>
    <w:rsid w:val="001E114B"/>
    <w:rsid w:val="001E11D2"/>
    <w:rsid w:val="001E11F9"/>
    <w:rsid w:val="001E1273"/>
    <w:rsid w:val="001E1277"/>
    <w:rsid w:val="001E12B7"/>
    <w:rsid w:val="001E133D"/>
    <w:rsid w:val="001E13C2"/>
    <w:rsid w:val="001E15EF"/>
    <w:rsid w:val="001E15FE"/>
    <w:rsid w:val="001E1776"/>
    <w:rsid w:val="001E187A"/>
    <w:rsid w:val="001E18AB"/>
    <w:rsid w:val="001E1902"/>
    <w:rsid w:val="001E1A29"/>
    <w:rsid w:val="001E1AD4"/>
    <w:rsid w:val="001E1B22"/>
    <w:rsid w:val="001E1C2C"/>
    <w:rsid w:val="001E1C3A"/>
    <w:rsid w:val="001E1CD5"/>
    <w:rsid w:val="001E1D00"/>
    <w:rsid w:val="001E1E0E"/>
    <w:rsid w:val="001E1E40"/>
    <w:rsid w:val="001E1E6D"/>
    <w:rsid w:val="001E1EE4"/>
    <w:rsid w:val="001E1FC1"/>
    <w:rsid w:val="001E208C"/>
    <w:rsid w:val="001E20BB"/>
    <w:rsid w:val="001E20D6"/>
    <w:rsid w:val="001E212B"/>
    <w:rsid w:val="001E21E9"/>
    <w:rsid w:val="001E22CF"/>
    <w:rsid w:val="001E22D1"/>
    <w:rsid w:val="001E23D2"/>
    <w:rsid w:val="001E2474"/>
    <w:rsid w:val="001E25C1"/>
    <w:rsid w:val="001E2662"/>
    <w:rsid w:val="001E2755"/>
    <w:rsid w:val="001E27A6"/>
    <w:rsid w:val="001E27FF"/>
    <w:rsid w:val="001E28F0"/>
    <w:rsid w:val="001E2965"/>
    <w:rsid w:val="001E2AED"/>
    <w:rsid w:val="001E2AFB"/>
    <w:rsid w:val="001E2B1F"/>
    <w:rsid w:val="001E2B32"/>
    <w:rsid w:val="001E2BCF"/>
    <w:rsid w:val="001E2D15"/>
    <w:rsid w:val="001E2D98"/>
    <w:rsid w:val="001E2F17"/>
    <w:rsid w:val="001E2FF0"/>
    <w:rsid w:val="001E3284"/>
    <w:rsid w:val="001E337C"/>
    <w:rsid w:val="001E33A1"/>
    <w:rsid w:val="001E3466"/>
    <w:rsid w:val="001E34EF"/>
    <w:rsid w:val="001E353F"/>
    <w:rsid w:val="001E3716"/>
    <w:rsid w:val="001E3751"/>
    <w:rsid w:val="001E3790"/>
    <w:rsid w:val="001E39F6"/>
    <w:rsid w:val="001E3A4E"/>
    <w:rsid w:val="001E3FBA"/>
    <w:rsid w:val="001E3FF4"/>
    <w:rsid w:val="001E4100"/>
    <w:rsid w:val="001E4302"/>
    <w:rsid w:val="001E440E"/>
    <w:rsid w:val="001E4411"/>
    <w:rsid w:val="001E44A4"/>
    <w:rsid w:val="001E45B7"/>
    <w:rsid w:val="001E45D0"/>
    <w:rsid w:val="001E4610"/>
    <w:rsid w:val="001E4701"/>
    <w:rsid w:val="001E4750"/>
    <w:rsid w:val="001E480A"/>
    <w:rsid w:val="001E4857"/>
    <w:rsid w:val="001E48C3"/>
    <w:rsid w:val="001E4A06"/>
    <w:rsid w:val="001E4A0C"/>
    <w:rsid w:val="001E4BB4"/>
    <w:rsid w:val="001E4BD5"/>
    <w:rsid w:val="001E4CDC"/>
    <w:rsid w:val="001E4D2D"/>
    <w:rsid w:val="001E4D62"/>
    <w:rsid w:val="001E4F9C"/>
    <w:rsid w:val="001E4FEB"/>
    <w:rsid w:val="001E5030"/>
    <w:rsid w:val="001E5228"/>
    <w:rsid w:val="001E5282"/>
    <w:rsid w:val="001E533C"/>
    <w:rsid w:val="001E5367"/>
    <w:rsid w:val="001E53FA"/>
    <w:rsid w:val="001E5459"/>
    <w:rsid w:val="001E576A"/>
    <w:rsid w:val="001E59BB"/>
    <w:rsid w:val="001E5A9A"/>
    <w:rsid w:val="001E5B32"/>
    <w:rsid w:val="001E5B8B"/>
    <w:rsid w:val="001E5BFD"/>
    <w:rsid w:val="001E5CBC"/>
    <w:rsid w:val="001E5D5B"/>
    <w:rsid w:val="001E5DD8"/>
    <w:rsid w:val="001E5E18"/>
    <w:rsid w:val="001E5E46"/>
    <w:rsid w:val="001E5EE8"/>
    <w:rsid w:val="001E5F8B"/>
    <w:rsid w:val="001E5FC4"/>
    <w:rsid w:val="001E60A4"/>
    <w:rsid w:val="001E6157"/>
    <w:rsid w:val="001E627D"/>
    <w:rsid w:val="001E63C8"/>
    <w:rsid w:val="001E63DC"/>
    <w:rsid w:val="001E645C"/>
    <w:rsid w:val="001E661F"/>
    <w:rsid w:val="001E665E"/>
    <w:rsid w:val="001E669F"/>
    <w:rsid w:val="001E6784"/>
    <w:rsid w:val="001E684C"/>
    <w:rsid w:val="001E6916"/>
    <w:rsid w:val="001E69BD"/>
    <w:rsid w:val="001E6A3F"/>
    <w:rsid w:val="001E6B05"/>
    <w:rsid w:val="001E6B2E"/>
    <w:rsid w:val="001E6B3F"/>
    <w:rsid w:val="001E6B53"/>
    <w:rsid w:val="001E6B58"/>
    <w:rsid w:val="001E6B80"/>
    <w:rsid w:val="001E6C09"/>
    <w:rsid w:val="001E6C4A"/>
    <w:rsid w:val="001E6CA7"/>
    <w:rsid w:val="001E6CB2"/>
    <w:rsid w:val="001E6D08"/>
    <w:rsid w:val="001E6E43"/>
    <w:rsid w:val="001E6EB9"/>
    <w:rsid w:val="001E6ED2"/>
    <w:rsid w:val="001E6F6A"/>
    <w:rsid w:val="001E70BC"/>
    <w:rsid w:val="001E71C0"/>
    <w:rsid w:val="001E71C6"/>
    <w:rsid w:val="001E7282"/>
    <w:rsid w:val="001E7486"/>
    <w:rsid w:val="001E74A0"/>
    <w:rsid w:val="001E754F"/>
    <w:rsid w:val="001E75E3"/>
    <w:rsid w:val="001E760C"/>
    <w:rsid w:val="001E762D"/>
    <w:rsid w:val="001E7725"/>
    <w:rsid w:val="001E7741"/>
    <w:rsid w:val="001E7877"/>
    <w:rsid w:val="001E7939"/>
    <w:rsid w:val="001E7A10"/>
    <w:rsid w:val="001E7A42"/>
    <w:rsid w:val="001E7A5D"/>
    <w:rsid w:val="001E7A8E"/>
    <w:rsid w:val="001E7B09"/>
    <w:rsid w:val="001E7C32"/>
    <w:rsid w:val="001E7C68"/>
    <w:rsid w:val="001E7D99"/>
    <w:rsid w:val="001E7F35"/>
    <w:rsid w:val="001F009F"/>
    <w:rsid w:val="001F00B9"/>
    <w:rsid w:val="001F00C9"/>
    <w:rsid w:val="001F021E"/>
    <w:rsid w:val="001F0222"/>
    <w:rsid w:val="001F02E0"/>
    <w:rsid w:val="001F031D"/>
    <w:rsid w:val="001F0620"/>
    <w:rsid w:val="001F0719"/>
    <w:rsid w:val="001F0779"/>
    <w:rsid w:val="001F078A"/>
    <w:rsid w:val="001F07FC"/>
    <w:rsid w:val="001F0837"/>
    <w:rsid w:val="001F085E"/>
    <w:rsid w:val="001F0889"/>
    <w:rsid w:val="001F0A3F"/>
    <w:rsid w:val="001F0B5B"/>
    <w:rsid w:val="001F0C07"/>
    <w:rsid w:val="001F0CA6"/>
    <w:rsid w:val="001F0CD3"/>
    <w:rsid w:val="001F0CF2"/>
    <w:rsid w:val="001F0E62"/>
    <w:rsid w:val="001F0E9D"/>
    <w:rsid w:val="001F0EC0"/>
    <w:rsid w:val="001F0EFF"/>
    <w:rsid w:val="001F1035"/>
    <w:rsid w:val="001F104D"/>
    <w:rsid w:val="001F10A8"/>
    <w:rsid w:val="001F1136"/>
    <w:rsid w:val="001F12F8"/>
    <w:rsid w:val="001F1388"/>
    <w:rsid w:val="001F13FB"/>
    <w:rsid w:val="001F17C1"/>
    <w:rsid w:val="001F1864"/>
    <w:rsid w:val="001F1878"/>
    <w:rsid w:val="001F18E5"/>
    <w:rsid w:val="001F1A0C"/>
    <w:rsid w:val="001F1B88"/>
    <w:rsid w:val="001F1B95"/>
    <w:rsid w:val="001F1BDC"/>
    <w:rsid w:val="001F1C61"/>
    <w:rsid w:val="001F1F9A"/>
    <w:rsid w:val="001F21BE"/>
    <w:rsid w:val="001F21C9"/>
    <w:rsid w:val="001F21FA"/>
    <w:rsid w:val="001F24A9"/>
    <w:rsid w:val="001F2643"/>
    <w:rsid w:val="001F2796"/>
    <w:rsid w:val="001F2870"/>
    <w:rsid w:val="001F288B"/>
    <w:rsid w:val="001F28EC"/>
    <w:rsid w:val="001F292C"/>
    <w:rsid w:val="001F2932"/>
    <w:rsid w:val="001F2A0B"/>
    <w:rsid w:val="001F2B37"/>
    <w:rsid w:val="001F2B74"/>
    <w:rsid w:val="001F2BD3"/>
    <w:rsid w:val="001F2CA0"/>
    <w:rsid w:val="001F2CDD"/>
    <w:rsid w:val="001F2DC2"/>
    <w:rsid w:val="001F2E2A"/>
    <w:rsid w:val="001F2E41"/>
    <w:rsid w:val="001F2E71"/>
    <w:rsid w:val="001F2EBC"/>
    <w:rsid w:val="001F3038"/>
    <w:rsid w:val="001F307A"/>
    <w:rsid w:val="001F33AA"/>
    <w:rsid w:val="001F34E1"/>
    <w:rsid w:val="001F36BE"/>
    <w:rsid w:val="001F3873"/>
    <w:rsid w:val="001F38C0"/>
    <w:rsid w:val="001F38E1"/>
    <w:rsid w:val="001F38FE"/>
    <w:rsid w:val="001F3A6D"/>
    <w:rsid w:val="001F3B34"/>
    <w:rsid w:val="001F3B9C"/>
    <w:rsid w:val="001F3BC4"/>
    <w:rsid w:val="001F40D0"/>
    <w:rsid w:val="001F4165"/>
    <w:rsid w:val="001F41CE"/>
    <w:rsid w:val="001F42A5"/>
    <w:rsid w:val="001F42EA"/>
    <w:rsid w:val="001F4382"/>
    <w:rsid w:val="001F45AC"/>
    <w:rsid w:val="001F46D1"/>
    <w:rsid w:val="001F4726"/>
    <w:rsid w:val="001F47B3"/>
    <w:rsid w:val="001F49B5"/>
    <w:rsid w:val="001F49EB"/>
    <w:rsid w:val="001F4AA1"/>
    <w:rsid w:val="001F4B6F"/>
    <w:rsid w:val="001F4BB2"/>
    <w:rsid w:val="001F4BB4"/>
    <w:rsid w:val="001F4BB8"/>
    <w:rsid w:val="001F4C60"/>
    <w:rsid w:val="001F4C75"/>
    <w:rsid w:val="001F4D72"/>
    <w:rsid w:val="001F4DB6"/>
    <w:rsid w:val="001F4EE6"/>
    <w:rsid w:val="001F4F2A"/>
    <w:rsid w:val="001F4F2B"/>
    <w:rsid w:val="001F4F90"/>
    <w:rsid w:val="001F4FD0"/>
    <w:rsid w:val="001F516B"/>
    <w:rsid w:val="001F5209"/>
    <w:rsid w:val="001F525B"/>
    <w:rsid w:val="001F52CA"/>
    <w:rsid w:val="001F52D4"/>
    <w:rsid w:val="001F53F2"/>
    <w:rsid w:val="001F53F6"/>
    <w:rsid w:val="001F5490"/>
    <w:rsid w:val="001F556D"/>
    <w:rsid w:val="001F5607"/>
    <w:rsid w:val="001F562C"/>
    <w:rsid w:val="001F5644"/>
    <w:rsid w:val="001F570E"/>
    <w:rsid w:val="001F5816"/>
    <w:rsid w:val="001F598A"/>
    <w:rsid w:val="001F59AB"/>
    <w:rsid w:val="001F5AF7"/>
    <w:rsid w:val="001F5D44"/>
    <w:rsid w:val="001F5DB0"/>
    <w:rsid w:val="001F5DB1"/>
    <w:rsid w:val="001F5E86"/>
    <w:rsid w:val="001F5ED1"/>
    <w:rsid w:val="001F5EF3"/>
    <w:rsid w:val="001F5F06"/>
    <w:rsid w:val="001F5F4C"/>
    <w:rsid w:val="001F60DB"/>
    <w:rsid w:val="001F6478"/>
    <w:rsid w:val="001F64C9"/>
    <w:rsid w:val="001F6633"/>
    <w:rsid w:val="001F66A2"/>
    <w:rsid w:val="001F670C"/>
    <w:rsid w:val="001F68D9"/>
    <w:rsid w:val="001F68E7"/>
    <w:rsid w:val="001F6B7C"/>
    <w:rsid w:val="001F6C72"/>
    <w:rsid w:val="001F6E51"/>
    <w:rsid w:val="001F6F99"/>
    <w:rsid w:val="001F705C"/>
    <w:rsid w:val="001F7300"/>
    <w:rsid w:val="001F7311"/>
    <w:rsid w:val="001F740C"/>
    <w:rsid w:val="001F7479"/>
    <w:rsid w:val="001F74D5"/>
    <w:rsid w:val="001F7576"/>
    <w:rsid w:val="001F75BF"/>
    <w:rsid w:val="001F7747"/>
    <w:rsid w:val="001F7971"/>
    <w:rsid w:val="001F7C11"/>
    <w:rsid w:val="001F7CCD"/>
    <w:rsid w:val="001F7D0C"/>
    <w:rsid w:val="001F7F40"/>
    <w:rsid w:val="001F7FB0"/>
    <w:rsid w:val="002000E1"/>
    <w:rsid w:val="00200103"/>
    <w:rsid w:val="0020017F"/>
    <w:rsid w:val="00200184"/>
    <w:rsid w:val="002001DE"/>
    <w:rsid w:val="00200236"/>
    <w:rsid w:val="0020024A"/>
    <w:rsid w:val="0020027B"/>
    <w:rsid w:val="002003D3"/>
    <w:rsid w:val="002003E0"/>
    <w:rsid w:val="00200438"/>
    <w:rsid w:val="00200504"/>
    <w:rsid w:val="002005B1"/>
    <w:rsid w:val="00200678"/>
    <w:rsid w:val="0020079F"/>
    <w:rsid w:val="002007BB"/>
    <w:rsid w:val="002008C5"/>
    <w:rsid w:val="0020092A"/>
    <w:rsid w:val="00200981"/>
    <w:rsid w:val="00200A97"/>
    <w:rsid w:val="00200B89"/>
    <w:rsid w:val="00200BED"/>
    <w:rsid w:val="00200C5B"/>
    <w:rsid w:val="00200CAB"/>
    <w:rsid w:val="00200CD4"/>
    <w:rsid w:val="00200D4B"/>
    <w:rsid w:val="00200D5B"/>
    <w:rsid w:val="00200E56"/>
    <w:rsid w:val="00200EB0"/>
    <w:rsid w:val="00200EE9"/>
    <w:rsid w:val="00201104"/>
    <w:rsid w:val="00201353"/>
    <w:rsid w:val="00201367"/>
    <w:rsid w:val="0020144F"/>
    <w:rsid w:val="00201475"/>
    <w:rsid w:val="002014F5"/>
    <w:rsid w:val="002015CB"/>
    <w:rsid w:val="002016B4"/>
    <w:rsid w:val="00201721"/>
    <w:rsid w:val="00201744"/>
    <w:rsid w:val="00201799"/>
    <w:rsid w:val="00201832"/>
    <w:rsid w:val="0020197E"/>
    <w:rsid w:val="002019C7"/>
    <w:rsid w:val="002019FA"/>
    <w:rsid w:val="00201B46"/>
    <w:rsid w:val="00201B9D"/>
    <w:rsid w:val="00201BCB"/>
    <w:rsid w:val="00201CE3"/>
    <w:rsid w:val="00201D01"/>
    <w:rsid w:val="00201D66"/>
    <w:rsid w:val="00201DCE"/>
    <w:rsid w:val="00201FAC"/>
    <w:rsid w:val="00202051"/>
    <w:rsid w:val="002020A8"/>
    <w:rsid w:val="002020F9"/>
    <w:rsid w:val="002023A2"/>
    <w:rsid w:val="002023CA"/>
    <w:rsid w:val="002023DC"/>
    <w:rsid w:val="002023E7"/>
    <w:rsid w:val="0020268B"/>
    <w:rsid w:val="002026A8"/>
    <w:rsid w:val="0020294C"/>
    <w:rsid w:val="00202992"/>
    <w:rsid w:val="0020299D"/>
    <w:rsid w:val="00202A85"/>
    <w:rsid w:val="00202B12"/>
    <w:rsid w:val="00202B2D"/>
    <w:rsid w:val="00202B49"/>
    <w:rsid w:val="00202B50"/>
    <w:rsid w:val="00202CFF"/>
    <w:rsid w:val="00202E0B"/>
    <w:rsid w:val="00202E62"/>
    <w:rsid w:val="00202F0B"/>
    <w:rsid w:val="00202F3F"/>
    <w:rsid w:val="00202FDA"/>
    <w:rsid w:val="00203005"/>
    <w:rsid w:val="00203017"/>
    <w:rsid w:val="00203070"/>
    <w:rsid w:val="0020319A"/>
    <w:rsid w:val="0020327C"/>
    <w:rsid w:val="00203448"/>
    <w:rsid w:val="0020347B"/>
    <w:rsid w:val="00203548"/>
    <w:rsid w:val="00203563"/>
    <w:rsid w:val="002035B0"/>
    <w:rsid w:val="002035BB"/>
    <w:rsid w:val="00203615"/>
    <w:rsid w:val="00203647"/>
    <w:rsid w:val="0020364A"/>
    <w:rsid w:val="00203684"/>
    <w:rsid w:val="0020375C"/>
    <w:rsid w:val="0020380F"/>
    <w:rsid w:val="00203822"/>
    <w:rsid w:val="002038E9"/>
    <w:rsid w:val="00203985"/>
    <w:rsid w:val="002039B4"/>
    <w:rsid w:val="00203A6D"/>
    <w:rsid w:val="00203AE5"/>
    <w:rsid w:val="00203B97"/>
    <w:rsid w:val="00203C2D"/>
    <w:rsid w:val="00203C54"/>
    <w:rsid w:val="00203C73"/>
    <w:rsid w:val="00203D36"/>
    <w:rsid w:val="00203D76"/>
    <w:rsid w:val="00203E6C"/>
    <w:rsid w:val="00203FA1"/>
    <w:rsid w:val="0020401D"/>
    <w:rsid w:val="002041BD"/>
    <w:rsid w:val="002041DD"/>
    <w:rsid w:val="00204204"/>
    <w:rsid w:val="00204281"/>
    <w:rsid w:val="002043F9"/>
    <w:rsid w:val="00204518"/>
    <w:rsid w:val="00204521"/>
    <w:rsid w:val="00204557"/>
    <w:rsid w:val="002046A9"/>
    <w:rsid w:val="0020480C"/>
    <w:rsid w:val="00204850"/>
    <w:rsid w:val="0020486C"/>
    <w:rsid w:val="002048F1"/>
    <w:rsid w:val="00204958"/>
    <w:rsid w:val="00204B46"/>
    <w:rsid w:val="00204B89"/>
    <w:rsid w:val="00204BC9"/>
    <w:rsid w:val="00204D02"/>
    <w:rsid w:val="00204D3E"/>
    <w:rsid w:val="00204F71"/>
    <w:rsid w:val="00204F72"/>
    <w:rsid w:val="0020500C"/>
    <w:rsid w:val="00205039"/>
    <w:rsid w:val="002050CE"/>
    <w:rsid w:val="00205141"/>
    <w:rsid w:val="0020518D"/>
    <w:rsid w:val="002051B6"/>
    <w:rsid w:val="00205247"/>
    <w:rsid w:val="00205282"/>
    <w:rsid w:val="00205327"/>
    <w:rsid w:val="002053F9"/>
    <w:rsid w:val="0020540B"/>
    <w:rsid w:val="0020575F"/>
    <w:rsid w:val="0020581B"/>
    <w:rsid w:val="00205832"/>
    <w:rsid w:val="00205873"/>
    <w:rsid w:val="0020591E"/>
    <w:rsid w:val="002059EA"/>
    <w:rsid w:val="002059FA"/>
    <w:rsid w:val="00205B85"/>
    <w:rsid w:val="00205D26"/>
    <w:rsid w:val="00205D57"/>
    <w:rsid w:val="00205D59"/>
    <w:rsid w:val="00205D90"/>
    <w:rsid w:val="00205DAE"/>
    <w:rsid w:val="00205E81"/>
    <w:rsid w:val="00205EFB"/>
    <w:rsid w:val="00205FDB"/>
    <w:rsid w:val="00206019"/>
    <w:rsid w:val="002060DD"/>
    <w:rsid w:val="00206228"/>
    <w:rsid w:val="00206297"/>
    <w:rsid w:val="002062B0"/>
    <w:rsid w:val="002062D4"/>
    <w:rsid w:val="002062F2"/>
    <w:rsid w:val="00206324"/>
    <w:rsid w:val="00206398"/>
    <w:rsid w:val="002063BE"/>
    <w:rsid w:val="002066F0"/>
    <w:rsid w:val="00206798"/>
    <w:rsid w:val="00206894"/>
    <w:rsid w:val="002068DB"/>
    <w:rsid w:val="002069AC"/>
    <w:rsid w:val="00206AD0"/>
    <w:rsid w:val="00206B02"/>
    <w:rsid w:val="00206B31"/>
    <w:rsid w:val="00206CC6"/>
    <w:rsid w:val="00206E38"/>
    <w:rsid w:val="00206EFE"/>
    <w:rsid w:val="00206F14"/>
    <w:rsid w:val="00206F28"/>
    <w:rsid w:val="00206F33"/>
    <w:rsid w:val="00206F5C"/>
    <w:rsid w:val="002070D4"/>
    <w:rsid w:val="002070F7"/>
    <w:rsid w:val="00207161"/>
    <w:rsid w:val="0020730B"/>
    <w:rsid w:val="00207341"/>
    <w:rsid w:val="0020738D"/>
    <w:rsid w:val="002074C0"/>
    <w:rsid w:val="00207590"/>
    <w:rsid w:val="002075FC"/>
    <w:rsid w:val="0020764B"/>
    <w:rsid w:val="002076B8"/>
    <w:rsid w:val="002077A0"/>
    <w:rsid w:val="00207A47"/>
    <w:rsid w:val="00207B51"/>
    <w:rsid w:val="00207B52"/>
    <w:rsid w:val="00207BE7"/>
    <w:rsid w:val="00207C51"/>
    <w:rsid w:val="00207CA1"/>
    <w:rsid w:val="00207F80"/>
    <w:rsid w:val="0021001C"/>
    <w:rsid w:val="002101FA"/>
    <w:rsid w:val="00210238"/>
    <w:rsid w:val="00210259"/>
    <w:rsid w:val="002102EF"/>
    <w:rsid w:val="0021031B"/>
    <w:rsid w:val="00210386"/>
    <w:rsid w:val="00210467"/>
    <w:rsid w:val="002104D5"/>
    <w:rsid w:val="0021056F"/>
    <w:rsid w:val="00210624"/>
    <w:rsid w:val="00210714"/>
    <w:rsid w:val="0021078D"/>
    <w:rsid w:val="00210941"/>
    <w:rsid w:val="002109CA"/>
    <w:rsid w:val="00210AA4"/>
    <w:rsid w:val="00210B29"/>
    <w:rsid w:val="00210B32"/>
    <w:rsid w:val="00210C3C"/>
    <w:rsid w:val="00210DB3"/>
    <w:rsid w:val="00210EB3"/>
    <w:rsid w:val="00210EC7"/>
    <w:rsid w:val="00210ED8"/>
    <w:rsid w:val="00210F83"/>
    <w:rsid w:val="00210F86"/>
    <w:rsid w:val="00210F96"/>
    <w:rsid w:val="00210FB2"/>
    <w:rsid w:val="00211003"/>
    <w:rsid w:val="002110AA"/>
    <w:rsid w:val="00211135"/>
    <w:rsid w:val="0021123E"/>
    <w:rsid w:val="0021138A"/>
    <w:rsid w:val="00211555"/>
    <w:rsid w:val="00211557"/>
    <w:rsid w:val="0021159E"/>
    <w:rsid w:val="0021161E"/>
    <w:rsid w:val="00211632"/>
    <w:rsid w:val="0021164A"/>
    <w:rsid w:val="002118C5"/>
    <w:rsid w:val="002119A6"/>
    <w:rsid w:val="00211B82"/>
    <w:rsid w:val="00211BB8"/>
    <w:rsid w:val="00211DAE"/>
    <w:rsid w:val="00211DE2"/>
    <w:rsid w:val="00211E61"/>
    <w:rsid w:val="00211E82"/>
    <w:rsid w:val="00211F61"/>
    <w:rsid w:val="00212026"/>
    <w:rsid w:val="0021202B"/>
    <w:rsid w:val="00212089"/>
    <w:rsid w:val="002120B3"/>
    <w:rsid w:val="002120C0"/>
    <w:rsid w:val="0021219D"/>
    <w:rsid w:val="002121B4"/>
    <w:rsid w:val="002121B6"/>
    <w:rsid w:val="002123FB"/>
    <w:rsid w:val="00212546"/>
    <w:rsid w:val="00212692"/>
    <w:rsid w:val="002126DF"/>
    <w:rsid w:val="0021271E"/>
    <w:rsid w:val="0021296C"/>
    <w:rsid w:val="00212B0A"/>
    <w:rsid w:val="00212B72"/>
    <w:rsid w:val="00212D3B"/>
    <w:rsid w:val="00212ED8"/>
    <w:rsid w:val="002130AE"/>
    <w:rsid w:val="002130C8"/>
    <w:rsid w:val="00213185"/>
    <w:rsid w:val="002131AA"/>
    <w:rsid w:val="002132E7"/>
    <w:rsid w:val="002132EF"/>
    <w:rsid w:val="00213300"/>
    <w:rsid w:val="00213303"/>
    <w:rsid w:val="00213329"/>
    <w:rsid w:val="00213393"/>
    <w:rsid w:val="00213445"/>
    <w:rsid w:val="002135CC"/>
    <w:rsid w:val="002135E1"/>
    <w:rsid w:val="00213666"/>
    <w:rsid w:val="002136FB"/>
    <w:rsid w:val="00213779"/>
    <w:rsid w:val="002137AC"/>
    <w:rsid w:val="00213828"/>
    <w:rsid w:val="0021396B"/>
    <w:rsid w:val="00213AF0"/>
    <w:rsid w:val="00213B04"/>
    <w:rsid w:val="00213C1B"/>
    <w:rsid w:val="00213FB2"/>
    <w:rsid w:val="00213FFC"/>
    <w:rsid w:val="002140CF"/>
    <w:rsid w:val="002140D4"/>
    <w:rsid w:val="002141FE"/>
    <w:rsid w:val="00214354"/>
    <w:rsid w:val="00214434"/>
    <w:rsid w:val="00214484"/>
    <w:rsid w:val="00214770"/>
    <w:rsid w:val="002147C0"/>
    <w:rsid w:val="00214A40"/>
    <w:rsid w:val="00214A87"/>
    <w:rsid w:val="00214C12"/>
    <w:rsid w:val="00214C4E"/>
    <w:rsid w:val="00214CFA"/>
    <w:rsid w:val="00214D80"/>
    <w:rsid w:val="00214DE0"/>
    <w:rsid w:val="00214FEF"/>
    <w:rsid w:val="00215014"/>
    <w:rsid w:val="002150C6"/>
    <w:rsid w:val="002150C7"/>
    <w:rsid w:val="00215171"/>
    <w:rsid w:val="0021535A"/>
    <w:rsid w:val="002156F0"/>
    <w:rsid w:val="002157A5"/>
    <w:rsid w:val="00215824"/>
    <w:rsid w:val="002158B8"/>
    <w:rsid w:val="00215ABA"/>
    <w:rsid w:val="00215AD5"/>
    <w:rsid w:val="00215C4A"/>
    <w:rsid w:val="00215CCD"/>
    <w:rsid w:val="00215DA7"/>
    <w:rsid w:val="00215E1C"/>
    <w:rsid w:val="00215E37"/>
    <w:rsid w:val="002160CA"/>
    <w:rsid w:val="00216181"/>
    <w:rsid w:val="002161AA"/>
    <w:rsid w:val="00216332"/>
    <w:rsid w:val="00216465"/>
    <w:rsid w:val="002165A8"/>
    <w:rsid w:val="002165CD"/>
    <w:rsid w:val="002165DA"/>
    <w:rsid w:val="00216605"/>
    <w:rsid w:val="00216643"/>
    <w:rsid w:val="00216870"/>
    <w:rsid w:val="002168B0"/>
    <w:rsid w:val="00216904"/>
    <w:rsid w:val="002169AE"/>
    <w:rsid w:val="002169E1"/>
    <w:rsid w:val="00216BA8"/>
    <w:rsid w:val="00216BDC"/>
    <w:rsid w:val="00216C3C"/>
    <w:rsid w:val="00216C65"/>
    <w:rsid w:val="00216CD2"/>
    <w:rsid w:val="00216D8A"/>
    <w:rsid w:val="00216DE4"/>
    <w:rsid w:val="00217355"/>
    <w:rsid w:val="002173C8"/>
    <w:rsid w:val="0021755C"/>
    <w:rsid w:val="002175F8"/>
    <w:rsid w:val="002175FC"/>
    <w:rsid w:val="00217679"/>
    <w:rsid w:val="00217683"/>
    <w:rsid w:val="002176E9"/>
    <w:rsid w:val="002176F4"/>
    <w:rsid w:val="00217720"/>
    <w:rsid w:val="0021779C"/>
    <w:rsid w:val="00217840"/>
    <w:rsid w:val="00217875"/>
    <w:rsid w:val="002178C5"/>
    <w:rsid w:val="00217A93"/>
    <w:rsid w:val="00217BD7"/>
    <w:rsid w:val="00217BF4"/>
    <w:rsid w:val="00217C26"/>
    <w:rsid w:val="00217C9A"/>
    <w:rsid w:val="00217CF8"/>
    <w:rsid w:val="00217D04"/>
    <w:rsid w:val="00217D0D"/>
    <w:rsid w:val="00217D13"/>
    <w:rsid w:val="00217D47"/>
    <w:rsid w:val="00217E75"/>
    <w:rsid w:val="0022000A"/>
    <w:rsid w:val="002200B4"/>
    <w:rsid w:val="00220232"/>
    <w:rsid w:val="002202B6"/>
    <w:rsid w:val="00220348"/>
    <w:rsid w:val="00220425"/>
    <w:rsid w:val="00220446"/>
    <w:rsid w:val="002204A3"/>
    <w:rsid w:val="00220532"/>
    <w:rsid w:val="002205B7"/>
    <w:rsid w:val="0022063C"/>
    <w:rsid w:val="0022065E"/>
    <w:rsid w:val="00220687"/>
    <w:rsid w:val="00220688"/>
    <w:rsid w:val="002206C7"/>
    <w:rsid w:val="0022072F"/>
    <w:rsid w:val="002207EB"/>
    <w:rsid w:val="002207F1"/>
    <w:rsid w:val="00220823"/>
    <w:rsid w:val="00220843"/>
    <w:rsid w:val="00220855"/>
    <w:rsid w:val="002208EA"/>
    <w:rsid w:val="00220950"/>
    <w:rsid w:val="00220984"/>
    <w:rsid w:val="00220A0C"/>
    <w:rsid w:val="00220A42"/>
    <w:rsid w:val="00220AD9"/>
    <w:rsid w:val="00220AEE"/>
    <w:rsid w:val="00220BC0"/>
    <w:rsid w:val="00220C17"/>
    <w:rsid w:val="00220C69"/>
    <w:rsid w:val="00220D41"/>
    <w:rsid w:val="00220F7B"/>
    <w:rsid w:val="00221046"/>
    <w:rsid w:val="00221288"/>
    <w:rsid w:val="002212F8"/>
    <w:rsid w:val="002213FC"/>
    <w:rsid w:val="0022140F"/>
    <w:rsid w:val="0022157A"/>
    <w:rsid w:val="002215DF"/>
    <w:rsid w:val="00221609"/>
    <w:rsid w:val="0022164D"/>
    <w:rsid w:val="002216BB"/>
    <w:rsid w:val="00221748"/>
    <w:rsid w:val="00221763"/>
    <w:rsid w:val="00221766"/>
    <w:rsid w:val="002218DE"/>
    <w:rsid w:val="002218EC"/>
    <w:rsid w:val="00221A21"/>
    <w:rsid w:val="00221BB4"/>
    <w:rsid w:val="00221E46"/>
    <w:rsid w:val="00222129"/>
    <w:rsid w:val="002221E1"/>
    <w:rsid w:val="002222B4"/>
    <w:rsid w:val="00222381"/>
    <w:rsid w:val="002224F6"/>
    <w:rsid w:val="0022253E"/>
    <w:rsid w:val="00222669"/>
    <w:rsid w:val="00222799"/>
    <w:rsid w:val="002227EB"/>
    <w:rsid w:val="0022280C"/>
    <w:rsid w:val="00222854"/>
    <w:rsid w:val="0022287F"/>
    <w:rsid w:val="00222C02"/>
    <w:rsid w:val="00222C96"/>
    <w:rsid w:val="00222D0E"/>
    <w:rsid w:val="00222FAD"/>
    <w:rsid w:val="00223030"/>
    <w:rsid w:val="0022312A"/>
    <w:rsid w:val="002232B3"/>
    <w:rsid w:val="00223340"/>
    <w:rsid w:val="00223423"/>
    <w:rsid w:val="00223484"/>
    <w:rsid w:val="0022350F"/>
    <w:rsid w:val="002235BC"/>
    <w:rsid w:val="00223723"/>
    <w:rsid w:val="002237AE"/>
    <w:rsid w:val="00223826"/>
    <w:rsid w:val="00223850"/>
    <w:rsid w:val="00223871"/>
    <w:rsid w:val="002238D2"/>
    <w:rsid w:val="002239A8"/>
    <w:rsid w:val="00223A5C"/>
    <w:rsid w:val="00223B64"/>
    <w:rsid w:val="00223E82"/>
    <w:rsid w:val="0022401D"/>
    <w:rsid w:val="0022408B"/>
    <w:rsid w:val="0022433B"/>
    <w:rsid w:val="00224391"/>
    <w:rsid w:val="00224572"/>
    <w:rsid w:val="00224574"/>
    <w:rsid w:val="0022471E"/>
    <w:rsid w:val="0022473C"/>
    <w:rsid w:val="00224848"/>
    <w:rsid w:val="002248E8"/>
    <w:rsid w:val="002248EE"/>
    <w:rsid w:val="0022493A"/>
    <w:rsid w:val="002249DD"/>
    <w:rsid w:val="00224A84"/>
    <w:rsid w:val="00224C6B"/>
    <w:rsid w:val="00224CB4"/>
    <w:rsid w:val="00224D57"/>
    <w:rsid w:val="00224F47"/>
    <w:rsid w:val="00224FE2"/>
    <w:rsid w:val="00225080"/>
    <w:rsid w:val="002250B4"/>
    <w:rsid w:val="00225100"/>
    <w:rsid w:val="0022519E"/>
    <w:rsid w:val="00225221"/>
    <w:rsid w:val="00225270"/>
    <w:rsid w:val="00225382"/>
    <w:rsid w:val="002254BF"/>
    <w:rsid w:val="00225530"/>
    <w:rsid w:val="002256B0"/>
    <w:rsid w:val="00225A66"/>
    <w:rsid w:val="00225AFA"/>
    <w:rsid w:val="00225BB8"/>
    <w:rsid w:val="00225BFB"/>
    <w:rsid w:val="00225BFE"/>
    <w:rsid w:val="00225CC8"/>
    <w:rsid w:val="00225CD6"/>
    <w:rsid w:val="00225FEE"/>
    <w:rsid w:val="002261DF"/>
    <w:rsid w:val="0022633F"/>
    <w:rsid w:val="0022646F"/>
    <w:rsid w:val="002264F3"/>
    <w:rsid w:val="00226524"/>
    <w:rsid w:val="00226543"/>
    <w:rsid w:val="00226621"/>
    <w:rsid w:val="0022671B"/>
    <w:rsid w:val="00226764"/>
    <w:rsid w:val="0022683A"/>
    <w:rsid w:val="00226866"/>
    <w:rsid w:val="0022690A"/>
    <w:rsid w:val="00226923"/>
    <w:rsid w:val="00226A09"/>
    <w:rsid w:val="00226A4B"/>
    <w:rsid w:val="00226A51"/>
    <w:rsid w:val="00226C1D"/>
    <w:rsid w:val="00226C75"/>
    <w:rsid w:val="00226CA0"/>
    <w:rsid w:val="00226CF5"/>
    <w:rsid w:val="00226D92"/>
    <w:rsid w:val="00226DD9"/>
    <w:rsid w:val="00226DF8"/>
    <w:rsid w:val="00226E2A"/>
    <w:rsid w:val="00226F3D"/>
    <w:rsid w:val="00226F63"/>
    <w:rsid w:val="00226F75"/>
    <w:rsid w:val="00226F9E"/>
    <w:rsid w:val="00226FA0"/>
    <w:rsid w:val="00226FF4"/>
    <w:rsid w:val="0022701D"/>
    <w:rsid w:val="0022705D"/>
    <w:rsid w:val="002270BC"/>
    <w:rsid w:val="002271B1"/>
    <w:rsid w:val="002271C7"/>
    <w:rsid w:val="002271E9"/>
    <w:rsid w:val="00227236"/>
    <w:rsid w:val="0022734F"/>
    <w:rsid w:val="00227360"/>
    <w:rsid w:val="002273AC"/>
    <w:rsid w:val="0022759E"/>
    <w:rsid w:val="002276B1"/>
    <w:rsid w:val="00227838"/>
    <w:rsid w:val="002278B3"/>
    <w:rsid w:val="00227AC9"/>
    <w:rsid w:val="00227ADB"/>
    <w:rsid w:val="00227CFA"/>
    <w:rsid w:val="00227D52"/>
    <w:rsid w:val="00227D80"/>
    <w:rsid w:val="00227D89"/>
    <w:rsid w:val="00227DDA"/>
    <w:rsid w:val="00227DE9"/>
    <w:rsid w:val="00227F0C"/>
    <w:rsid w:val="00227F1E"/>
    <w:rsid w:val="002302E9"/>
    <w:rsid w:val="002304AF"/>
    <w:rsid w:val="002304CE"/>
    <w:rsid w:val="002306C7"/>
    <w:rsid w:val="002306CF"/>
    <w:rsid w:val="0023072D"/>
    <w:rsid w:val="0023078B"/>
    <w:rsid w:val="00230795"/>
    <w:rsid w:val="002307E4"/>
    <w:rsid w:val="00230815"/>
    <w:rsid w:val="0023087A"/>
    <w:rsid w:val="002308C2"/>
    <w:rsid w:val="00230983"/>
    <w:rsid w:val="002309DE"/>
    <w:rsid w:val="00230A25"/>
    <w:rsid w:val="00230CF4"/>
    <w:rsid w:val="00230D45"/>
    <w:rsid w:val="00230D8C"/>
    <w:rsid w:val="00230EA4"/>
    <w:rsid w:val="00230EA9"/>
    <w:rsid w:val="00230EF9"/>
    <w:rsid w:val="00230F96"/>
    <w:rsid w:val="00231207"/>
    <w:rsid w:val="00231311"/>
    <w:rsid w:val="00231345"/>
    <w:rsid w:val="002313DA"/>
    <w:rsid w:val="002314CA"/>
    <w:rsid w:val="002314DD"/>
    <w:rsid w:val="0023165A"/>
    <w:rsid w:val="00231670"/>
    <w:rsid w:val="00231732"/>
    <w:rsid w:val="00231773"/>
    <w:rsid w:val="002318D5"/>
    <w:rsid w:val="00231A94"/>
    <w:rsid w:val="00231D4A"/>
    <w:rsid w:val="00231E96"/>
    <w:rsid w:val="00231EA1"/>
    <w:rsid w:val="00231F83"/>
    <w:rsid w:val="00231FB6"/>
    <w:rsid w:val="00232080"/>
    <w:rsid w:val="002320D3"/>
    <w:rsid w:val="002321FB"/>
    <w:rsid w:val="002322D0"/>
    <w:rsid w:val="00232454"/>
    <w:rsid w:val="002324E6"/>
    <w:rsid w:val="00232521"/>
    <w:rsid w:val="00232536"/>
    <w:rsid w:val="002325DE"/>
    <w:rsid w:val="00232701"/>
    <w:rsid w:val="00232926"/>
    <w:rsid w:val="00232A93"/>
    <w:rsid w:val="00232B43"/>
    <w:rsid w:val="00232BB5"/>
    <w:rsid w:val="00232C4B"/>
    <w:rsid w:val="00232C76"/>
    <w:rsid w:val="00232D4A"/>
    <w:rsid w:val="00232D7E"/>
    <w:rsid w:val="00232E5E"/>
    <w:rsid w:val="00232E65"/>
    <w:rsid w:val="00232F3B"/>
    <w:rsid w:val="00233093"/>
    <w:rsid w:val="002330A2"/>
    <w:rsid w:val="002330BB"/>
    <w:rsid w:val="002330DB"/>
    <w:rsid w:val="00233198"/>
    <w:rsid w:val="0023324B"/>
    <w:rsid w:val="0023340B"/>
    <w:rsid w:val="00233592"/>
    <w:rsid w:val="0023362A"/>
    <w:rsid w:val="00233672"/>
    <w:rsid w:val="002336F7"/>
    <w:rsid w:val="002339E5"/>
    <w:rsid w:val="00233A31"/>
    <w:rsid w:val="00233A52"/>
    <w:rsid w:val="00233A86"/>
    <w:rsid w:val="00233AE3"/>
    <w:rsid w:val="00233B83"/>
    <w:rsid w:val="00233BB2"/>
    <w:rsid w:val="00233BE7"/>
    <w:rsid w:val="00233C8D"/>
    <w:rsid w:val="00233D45"/>
    <w:rsid w:val="00233E1A"/>
    <w:rsid w:val="00233E82"/>
    <w:rsid w:val="00233EEA"/>
    <w:rsid w:val="00233FF7"/>
    <w:rsid w:val="00234178"/>
    <w:rsid w:val="00234218"/>
    <w:rsid w:val="0023431C"/>
    <w:rsid w:val="00234334"/>
    <w:rsid w:val="00234379"/>
    <w:rsid w:val="002343C2"/>
    <w:rsid w:val="002343C7"/>
    <w:rsid w:val="002344F2"/>
    <w:rsid w:val="00234569"/>
    <w:rsid w:val="002345A6"/>
    <w:rsid w:val="00234628"/>
    <w:rsid w:val="0023463F"/>
    <w:rsid w:val="0023489E"/>
    <w:rsid w:val="00234A9B"/>
    <w:rsid w:val="00234C51"/>
    <w:rsid w:val="00234CED"/>
    <w:rsid w:val="00234D07"/>
    <w:rsid w:val="00235061"/>
    <w:rsid w:val="002351C5"/>
    <w:rsid w:val="002353D1"/>
    <w:rsid w:val="002354DE"/>
    <w:rsid w:val="002355A6"/>
    <w:rsid w:val="002355F4"/>
    <w:rsid w:val="002356DF"/>
    <w:rsid w:val="0023575A"/>
    <w:rsid w:val="00235918"/>
    <w:rsid w:val="00235977"/>
    <w:rsid w:val="00235AED"/>
    <w:rsid w:val="00235B8F"/>
    <w:rsid w:val="00235BEC"/>
    <w:rsid w:val="00235C01"/>
    <w:rsid w:val="00235C8B"/>
    <w:rsid w:val="00235C91"/>
    <w:rsid w:val="00235CD1"/>
    <w:rsid w:val="00235D46"/>
    <w:rsid w:val="00235DCE"/>
    <w:rsid w:val="00235E29"/>
    <w:rsid w:val="00235E89"/>
    <w:rsid w:val="00235F0F"/>
    <w:rsid w:val="00236002"/>
    <w:rsid w:val="0023605C"/>
    <w:rsid w:val="002360B5"/>
    <w:rsid w:val="00236137"/>
    <w:rsid w:val="00236171"/>
    <w:rsid w:val="00236193"/>
    <w:rsid w:val="002361DE"/>
    <w:rsid w:val="002361EA"/>
    <w:rsid w:val="0023626E"/>
    <w:rsid w:val="00236328"/>
    <w:rsid w:val="0023639F"/>
    <w:rsid w:val="002363A9"/>
    <w:rsid w:val="0023657D"/>
    <w:rsid w:val="002365D8"/>
    <w:rsid w:val="00236601"/>
    <w:rsid w:val="00236711"/>
    <w:rsid w:val="00236769"/>
    <w:rsid w:val="0023678D"/>
    <w:rsid w:val="002369AD"/>
    <w:rsid w:val="00236AAA"/>
    <w:rsid w:val="00236BD0"/>
    <w:rsid w:val="00236C8B"/>
    <w:rsid w:val="00236D04"/>
    <w:rsid w:val="00236DDA"/>
    <w:rsid w:val="00237002"/>
    <w:rsid w:val="00237023"/>
    <w:rsid w:val="002371CF"/>
    <w:rsid w:val="00237201"/>
    <w:rsid w:val="002372B0"/>
    <w:rsid w:val="0023730A"/>
    <w:rsid w:val="00237592"/>
    <w:rsid w:val="0023773B"/>
    <w:rsid w:val="00237957"/>
    <w:rsid w:val="002379CA"/>
    <w:rsid w:val="00237AB7"/>
    <w:rsid w:val="00237B0B"/>
    <w:rsid w:val="00237B0D"/>
    <w:rsid w:val="00237B28"/>
    <w:rsid w:val="00237BAA"/>
    <w:rsid w:val="00237D06"/>
    <w:rsid w:val="00237E99"/>
    <w:rsid w:val="00237EE8"/>
    <w:rsid w:val="00237F90"/>
    <w:rsid w:val="002401CF"/>
    <w:rsid w:val="00240502"/>
    <w:rsid w:val="0024058A"/>
    <w:rsid w:val="00240674"/>
    <w:rsid w:val="002406A2"/>
    <w:rsid w:val="002406F4"/>
    <w:rsid w:val="00240739"/>
    <w:rsid w:val="00240746"/>
    <w:rsid w:val="00240803"/>
    <w:rsid w:val="00240815"/>
    <w:rsid w:val="002408BA"/>
    <w:rsid w:val="0024091F"/>
    <w:rsid w:val="00240922"/>
    <w:rsid w:val="00240A0E"/>
    <w:rsid w:val="00240B31"/>
    <w:rsid w:val="00240B57"/>
    <w:rsid w:val="00240B7A"/>
    <w:rsid w:val="00240D54"/>
    <w:rsid w:val="00240D5D"/>
    <w:rsid w:val="00240E0B"/>
    <w:rsid w:val="00240E9A"/>
    <w:rsid w:val="00240ED0"/>
    <w:rsid w:val="00240EF6"/>
    <w:rsid w:val="00240FC3"/>
    <w:rsid w:val="00240FD5"/>
    <w:rsid w:val="002410AB"/>
    <w:rsid w:val="0024113A"/>
    <w:rsid w:val="002411AA"/>
    <w:rsid w:val="00241276"/>
    <w:rsid w:val="002413AC"/>
    <w:rsid w:val="0024146E"/>
    <w:rsid w:val="00241488"/>
    <w:rsid w:val="002415F2"/>
    <w:rsid w:val="002416B1"/>
    <w:rsid w:val="002416B6"/>
    <w:rsid w:val="0024194C"/>
    <w:rsid w:val="00241A10"/>
    <w:rsid w:val="00241A76"/>
    <w:rsid w:val="00241AEA"/>
    <w:rsid w:val="00241E4F"/>
    <w:rsid w:val="00241F07"/>
    <w:rsid w:val="00241FD2"/>
    <w:rsid w:val="00242271"/>
    <w:rsid w:val="002423A0"/>
    <w:rsid w:val="00242568"/>
    <w:rsid w:val="002426A5"/>
    <w:rsid w:val="0024271E"/>
    <w:rsid w:val="0024295E"/>
    <w:rsid w:val="00242968"/>
    <w:rsid w:val="002429ED"/>
    <w:rsid w:val="00242B04"/>
    <w:rsid w:val="00242C45"/>
    <w:rsid w:val="00242C6B"/>
    <w:rsid w:val="00242C82"/>
    <w:rsid w:val="00242D07"/>
    <w:rsid w:val="00242F54"/>
    <w:rsid w:val="00242FA4"/>
    <w:rsid w:val="0024309C"/>
    <w:rsid w:val="002430CB"/>
    <w:rsid w:val="002431C0"/>
    <w:rsid w:val="002431FC"/>
    <w:rsid w:val="00243377"/>
    <w:rsid w:val="002433D5"/>
    <w:rsid w:val="002433E1"/>
    <w:rsid w:val="0024342D"/>
    <w:rsid w:val="00243506"/>
    <w:rsid w:val="00243560"/>
    <w:rsid w:val="0024357D"/>
    <w:rsid w:val="002437F4"/>
    <w:rsid w:val="002437FF"/>
    <w:rsid w:val="002439D9"/>
    <w:rsid w:val="00243AA3"/>
    <w:rsid w:val="00243B38"/>
    <w:rsid w:val="00243B8A"/>
    <w:rsid w:val="00243BA9"/>
    <w:rsid w:val="00243EAC"/>
    <w:rsid w:val="00244014"/>
    <w:rsid w:val="00244179"/>
    <w:rsid w:val="0024422B"/>
    <w:rsid w:val="00244336"/>
    <w:rsid w:val="00244473"/>
    <w:rsid w:val="00244508"/>
    <w:rsid w:val="002445E1"/>
    <w:rsid w:val="002445EE"/>
    <w:rsid w:val="00244634"/>
    <w:rsid w:val="00244698"/>
    <w:rsid w:val="00244841"/>
    <w:rsid w:val="00244A22"/>
    <w:rsid w:val="00244AEE"/>
    <w:rsid w:val="00244AFC"/>
    <w:rsid w:val="00244C1A"/>
    <w:rsid w:val="00244D49"/>
    <w:rsid w:val="00244D5B"/>
    <w:rsid w:val="00244ECD"/>
    <w:rsid w:val="00244F70"/>
    <w:rsid w:val="0024507A"/>
    <w:rsid w:val="002450D0"/>
    <w:rsid w:val="00245107"/>
    <w:rsid w:val="0024519F"/>
    <w:rsid w:val="002451BE"/>
    <w:rsid w:val="002451EF"/>
    <w:rsid w:val="002452A8"/>
    <w:rsid w:val="00245337"/>
    <w:rsid w:val="0024535F"/>
    <w:rsid w:val="002453CC"/>
    <w:rsid w:val="0024541A"/>
    <w:rsid w:val="00245461"/>
    <w:rsid w:val="0024567B"/>
    <w:rsid w:val="00245787"/>
    <w:rsid w:val="0024584E"/>
    <w:rsid w:val="0024585F"/>
    <w:rsid w:val="0024586E"/>
    <w:rsid w:val="0024590A"/>
    <w:rsid w:val="00245935"/>
    <w:rsid w:val="00245976"/>
    <w:rsid w:val="00245A76"/>
    <w:rsid w:val="00245A87"/>
    <w:rsid w:val="00245ACB"/>
    <w:rsid w:val="00245AF6"/>
    <w:rsid w:val="00245BF0"/>
    <w:rsid w:val="00245CB9"/>
    <w:rsid w:val="00245D09"/>
    <w:rsid w:val="00245ECD"/>
    <w:rsid w:val="00245F2C"/>
    <w:rsid w:val="00245F31"/>
    <w:rsid w:val="00245FD1"/>
    <w:rsid w:val="00246004"/>
    <w:rsid w:val="002460EA"/>
    <w:rsid w:val="002461EF"/>
    <w:rsid w:val="0024634F"/>
    <w:rsid w:val="002463FE"/>
    <w:rsid w:val="00246401"/>
    <w:rsid w:val="002464B9"/>
    <w:rsid w:val="00246564"/>
    <w:rsid w:val="002465EB"/>
    <w:rsid w:val="002465F1"/>
    <w:rsid w:val="002466AE"/>
    <w:rsid w:val="00246720"/>
    <w:rsid w:val="002467D5"/>
    <w:rsid w:val="00246A8B"/>
    <w:rsid w:val="00246AB1"/>
    <w:rsid w:val="00246B59"/>
    <w:rsid w:val="00246B5A"/>
    <w:rsid w:val="00246B6E"/>
    <w:rsid w:val="00246C50"/>
    <w:rsid w:val="00246C63"/>
    <w:rsid w:val="00246D74"/>
    <w:rsid w:val="00246DFA"/>
    <w:rsid w:val="00246E4F"/>
    <w:rsid w:val="00246EAC"/>
    <w:rsid w:val="00246FE9"/>
    <w:rsid w:val="00246FF9"/>
    <w:rsid w:val="002470C7"/>
    <w:rsid w:val="002470E0"/>
    <w:rsid w:val="00247184"/>
    <w:rsid w:val="0024723B"/>
    <w:rsid w:val="00247269"/>
    <w:rsid w:val="00247277"/>
    <w:rsid w:val="002472A3"/>
    <w:rsid w:val="00247344"/>
    <w:rsid w:val="002474BB"/>
    <w:rsid w:val="002474F4"/>
    <w:rsid w:val="00247515"/>
    <w:rsid w:val="002475C6"/>
    <w:rsid w:val="00247681"/>
    <w:rsid w:val="0024780B"/>
    <w:rsid w:val="0024787E"/>
    <w:rsid w:val="002478D5"/>
    <w:rsid w:val="00247A06"/>
    <w:rsid w:val="00247B9C"/>
    <w:rsid w:val="00247D87"/>
    <w:rsid w:val="00247DE2"/>
    <w:rsid w:val="00247DF1"/>
    <w:rsid w:val="00247E34"/>
    <w:rsid w:val="00247F24"/>
    <w:rsid w:val="0025000E"/>
    <w:rsid w:val="0025001B"/>
    <w:rsid w:val="00250023"/>
    <w:rsid w:val="0025003E"/>
    <w:rsid w:val="00250537"/>
    <w:rsid w:val="0025060D"/>
    <w:rsid w:val="00250645"/>
    <w:rsid w:val="002506E0"/>
    <w:rsid w:val="0025071A"/>
    <w:rsid w:val="00250728"/>
    <w:rsid w:val="00250875"/>
    <w:rsid w:val="002508A8"/>
    <w:rsid w:val="002508D4"/>
    <w:rsid w:val="002508F3"/>
    <w:rsid w:val="002509F8"/>
    <w:rsid w:val="00250AB1"/>
    <w:rsid w:val="00250C2C"/>
    <w:rsid w:val="00250E3B"/>
    <w:rsid w:val="00250EE5"/>
    <w:rsid w:val="00250FBB"/>
    <w:rsid w:val="0025110F"/>
    <w:rsid w:val="00251230"/>
    <w:rsid w:val="00251329"/>
    <w:rsid w:val="00251388"/>
    <w:rsid w:val="0025145C"/>
    <w:rsid w:val="00251630"/>
    <w:rsid w:val="00251641"/>
    <w:rsid w:val="002516C9"/>
    <w:rsid w:val="00251747"/>
    <w:rsid w:val="002517C2"/>
    <w:rsid w:val="002517D5"/>
    <w:rsid w:val="002518C2"/>
    <w:rsid w:val="002519E7"/>
    <w:rsid w:val="00251A21"/>
    <w:rsid w:val="00251A3F"/>
    <w:rsid w:val="00251A92"/>
    <w:rsid w:val="00251C27"/>
    <w:rsid w:val="00251C6E"/>
    <w:rsid w:val="00251D64"/>
    <w:rsid w:val="00251D84"/>
    <w:rsid w:val="00251F1C"/>
    <w:rsid w:val="00251FE6"/>
    <w:rsid w:val="002520E8"/>
    <w:rsid w:val="00252101"/>
    <w:rsid w:val="00252437"/>
    <w:rsid w:val="00252450"/>
    <w:rsid w:val="0025245E"/>
    <w:rsid w:val="0025249B"/>
    <w:rsid w:val="002525D1"/>
    <w:rsid w:val="002526FF"/>
    <w:rsid w:val="00252702"/>
    <w:rsid w:val="00252909"/>
    <w:rsid w:val="00252A57"/>
    <w:rsid w:val="00252BA1"/>
    <w:rsid w:val="00252C4F"/>
    <w:rsid w:val="00252CCA"/>
    <w:rsid w:val="00252DAD"/>
    <w:rsid w:val="002530FA"/>
    <w:rsid w:val="00253126"/>
    <w:rsid w:val="002531C8"/>
    <w:rsid w:val="0025320E"/>
    <w:rsid w:val="002533EA"/>
    <w:rsid w:val="00253493"/>
    <w:rsid w:val="002534E3"/>
    <w:rsid w:val="00253599"/>
    <w:rsid w:val="002535A4"/>
    <w:rsid w:val="00253609"/>
    <w:rsid w:val="00253629"/>
    <w:rsid w:val="002538FC"/>
    <w:rsid w:val="00253920"/>
    <w:rsid w:val="00253A1D"/>
    <w:rsid w:val="00253A44"/>
    <w:rsid w:val="00253AF7"/>
    <w:rsid w:val="00253BDA"/>
    <w:rsid w:val="00253C89"/>
    <w:rsid w:val="00253CA0"/>
    <w:rsid w:val="00253D5C"/>
    <w:rsid w:val="00253EE4"/>
    <w:rsid w:val="00253EF5"/>
    <w:rsid w:val="002540AC"/>
    <w:rsid w:val="002540B5"/>
    <w:rsid w:val="00254209"/>
    <w:rsid w:val="002542E7"/>
    <w:rsid w:val="00254310"/>
    <w:rsid w:val="00254421"/>
    <w:rsid w:val="00254429"/>
    <w:rsid w:val="002545CF"/>
    <w:rsid w:val="0025462A"/>
    <w:rsid w:val="00254631"/>
    <w:rsid w:val="00254722"/>
    <w:rsid w:val="002547F2"/>
    <w:rsid w:val="00254802"/>
    <w:rsid w:val="00254897"/>
    <w:rsid w:val="002548AA"/>
    <w:rsid w:val="002549DB"/>
    <w:rsid w:val="00254BD4"/>
    <w:rsid w:val="00254C1F"/>
    <w:rsid w:val="00254C79"/>
    <w:rsid w:val="00254CB9"/>
    <w:rsid w:val="00254CE2"/>
    <w:rsid w:val="00254D29"/>
    <w:rsid w:val="00254D6F"/>
    <w:rsid w:val="00254DE9"/>
    <w:rsid w:val="00254E01"/>
    <w:rsid w:val="002550E5"/>
    <w:rsid w:val="0025515A"/>
    <w:rsid w:val="0025517F"/>
    <w:rsid w:val="002552AE"/>
    <w:rsid w:val="002552FB"/>
    <w:rsid w:val="00255309"/>
    <w:rsid w:val="00255320"/>
    <w:rsid w:val="00255462"/>
    <w:rsid w:val="00255486"/>
    <w:rsid w:val="00255685"/>
    <w:rsid w:val="00255763"/>
    <w:rsid w:val="00255770"/>
    <w:rsid w:val="002557AC"/>
    <w:rsid w:val="00255903"/>
    <w:rsid w:val="0025596D"/>
    <w:rsid w:val="00255B25"/>
    <w:rsid w:val="00255C5E"/>
    <w:rsid w:val="00255D0F"/>
    <w:rsid w:val="00255DEA"/>
    <w:rsid w:val="00255E78"/>
    <w:rsid w:val="00255F21"/>
    <w:rsid w:val="00255F4E"/>
    <w:rsid w:val="00255FFF"/>
    <w:rsid w:val="0025627B"/>
    <w:rsid w:val="00256343"/>
    <w:rsid w:val="0025635D"/>
    <w:rsid w:val="002563CF"/>
    <w:rsid w:val="00256410"/>
    <w:rsid w:val="002564A3"/>
    <w:rsid w:val="0025655B"/>
    <w:rsid w:val="0025658F"/>
    <w:rsid w:val="00256610"/>
    <w:rsid w:val="00256690"/>
    <w:rsid w:val="002566DC"/>
    <w:rsid w:val="0025670C"/>
    <w:rsid w:val="0025678D"/>
    <w:rsid w:val="0025694F"/>
    <w:rsid w:val="002569C1"/>
    <w:rsid w:val="002569F0"/>
    <w:rsid w:val="00256B54"/>
    <w:rsid w:val="00256BA6"/>
    <w:rsid w:val="00256F14"/>
    <w:rsid w:val="00256F69"/>
    <w:rsid w:val="00256F85"/>
    <w:rsid w:val="00257059"/>
    <w:rsid w:val="00257076"/>
    <w:rsid w:val="002570CC"/>
    <w:rsid w:val="00257118"/>
    <w:rsid w:val="002571C3"/>
    <w:rsid w:val="002571D5"/>
    <w:rsid w:val="00257212"/>
    <w:rsid w:val="0025726C"/>
    <w:rsid w:val="00257391"/>
    <w:rsid w:val="0025747D"/>
    <w:rsid w:val="002574EA"/>
    <w:rsid w:val="0025751A"/>
    <w:rsid w:val="002575B1"/>
    <w:rsid w:val="002575D4"/>
    <w:rsid w:val="002576AA"/>
    <w:rsid w:val="0025777A"/>
    <w:rsid w:val="0025787C"/>
    <w:rsid w:val="002578C7"/>
    <w:rsid w:val="002578EC"/>
    <w:rsid w:val="0025793C"/>
    <w:rsid w:val="002579A4"/>
    <w:rsid w:val="002579E9"/>
    <w:rsid w:val="00257B2D"/>
    <w:rsid w:val="00257B30"/>
    <w:rsid w:val="00257C42"/>
    <w:rsid w:val="00257CE3"/>
    <w:rsid w:val="00257CE5"/>
    <w:rsid w:val="00257D99"/>
    <w:rsid w:val="00257EAD"/>
    <w:rsid w:val="00260026"/>
    <w:rsid w:val="0026002E"/>
    <w:rsid w:val="002600C3"/>
    <w:rsid w:val="002602AD"/>
    <w:rsid w:val="002602C1"/>
    <w:rsid w:val="0026030E"/>
    <w:rsid w:val="002603E4"/>
    <w:rsid w:val="00260424"/>
    <w:rsid w:val="00260454"/>
    <w:rsid w:val="0026048A"/>
    <w:rsid w:val="00260493"/>
    <w:rsid w:val="00260558"/>
    <w:rsid w:val="0026077F"/>
    <w:rsid w:val="002607B1"/>
    <w:rsid w:val="002607E2"/>
    <w:rsid w:val="002608E6"/>
    <w:rsid w:val="00260CF0"/>
    <w:rsid w:val="00260E71"/>
    <w:rsid w:val="0026110D"/>
    <w:rsid w:val="00261133"/>
    <w:rsid w:val="002611AB"/>
    <w:rsid w:val="002611F6"/>
    <w:rsid w:val="0026121E"/>
    <w:rsid w:val="00261317"/>
    <w:rsid w:val="0026144A"/>
    <w:rsid w:val="00261496"/>
    <w:rsid w:val="00261501"/>
    <w:rsid w:val="00261520"/>
    <w:rsid w:val="0026153A"/>
    <w:rsid w:val="00261562"/>
    <w:rsid w:val="00261959"/>
    <w:rsid w:val="002619BF"/>
    <w:rsid w:val="002619DE"/>
    <w:rsid w:val="00261BE8"/>
    <w:rsid w:val="00261C50"/>
    <w:rsid w:val="00261CC0"/>
    <w:rsid w:val="00261D67"/>
    <w:rsid w:val="00261D8E"/>
    <w:rsid w:val="00261DCE"/>
    <w:rsid w:val="00261DF1"/>
    <w:rsid w:val="00261F39"/>
    <w:rsid w:val="00261F6E"/>
    <w:rsid w:val="00261F9D"/>
    <w:rsid w:val="00261FB8"/>
    <w:rsid w:val="0026212A"/>
    <w:rsid w:val="0026213F"/>
    <w:rsid w:val="0026225A"/>
    <w:rsid w:val="00262342"/>
    <w:rsid w:val="0026246C"/>
    <w:rsid w:val="002624FB"/>
    <w:rsid w:val="002626A4"/>
    <w:rsid w:val="00262742"/>
    <w:rsid w:val="00262778"/>
    <w:rsid w:val="002627FC"/>
    <w:rsid w:val="00262808"/>
    <w:rsid w:val="00262823"/>
    <w:rsid w:val="0026282E"/>
    <w:rsid w:val="002628DC"/>
    <w:rsid w:val="00262996"/>
    <w:rsid w:val="002629D0"/>
    <w:rsid w:val="00262A87"/>
    <w:rsid w:val="00262AA2"/>
    <w:rsid w:val="00262F90"/>
    <w:rsid w:val="00262F9F"/>
    <w:rsid w:val="00263048"/>
    <w:rsid w:val="00263096"/>
    <w:rsid w:val="002630D3"/>
    <w:rsid w:val="00263199"/>
    <w:rsid w:val="002633F0"/>
    <w:rsid w:val="00263424"/>
    <w:rsid w:val="002634B0"/>
    <w:rsid w:val="002634CA"/>
    <w:rsid w:val="00263516"/>
    <w:rsid w:val="00263637"/>
    <w:rsid w:val="002636A2"/>
    <w:rsid w:val="0026379A"/>
    <w:rsid w:val="0026383B"/>
    <w:rsid w:val="00263891"/>
    <w:rsid w:val="0026398C"/>
    <w:rsid w:val="00263A50"/>
    <w:rsid w:val="00263A9D"/>
    <w:rsid w:val="00263AA8"/>
    <w:rsid w:val="00263B00"/>
    <w:rsid w:val="00263C7A"/>
    <w:rsid w:val="00263C91"/>
    <w:rsid w:val="00263C99"/>
    <w:rsid w:val="00263D89"/>
    <w:rsid w:val="00263D9F"/>
    <w:rsid w:val="00263EAD"/>
    <w:rsid w:val="00263EBA"/>
    <w:rsid w:val="00263F49"/>
    <w:rsid w:val="00263FC0"/>
    <w:rsid w:val="002640E2"/>
    <w:rsid w:val="0026416E"/>
    <w:rsid w:val="002641A5"/>
    <w:rsid w:val="002642AA"/>
    <w:rsid w:val="0026443E"/>
    <w:rsid w:val="002645D8"/>
    <w:rsid w:val="002647C4"/>
    <w:rsid w:val="002648F3"/>
    <w:rsid w:val="00264961"/>
    <w:rsid w:val="002649CC"/>
    <w:rsid w:val="002649F6"/>
    <w:rsid w:val="00264B46"/>
    <w:rsid w:val="00264BF5"/>
    <w:rsid w:val="00264C42"/>
    <w:rsid w:val="00264CA8"/>
    <w:rsid w:val="00264D3A"/>
    <w:rsid w:val="00264F35"/>
    <w:rsid w:val="00264F9E"/>
    <w:rsid w:val="00264FB2"/>
    <w:rsid w:val="002650D9"/>
    <w:rsid w:val="002650E5"/>
    <w:rsid w:val="00265104"/>
    <w:rsid w:val="00265207"/>
    <w:rsid w:val="00265208"/>
    <w:rsid w:val="00265282"/>
    <w:rsid w:val="002652C0"/>
    <w:rsid w:val="002652F1"/>
    <w:rsid w:val="0026533E"/>
    <w:rsid w:val="002654BD"/>
    <w:rsid w:val="002654C1"/>
    <w:rsid w:val="0026552F"/>
    <w:rsid w:val="0026556C"/>
    <w:rsid w:val="002655AB"/>
    <w:rsid w:val="00265641"/>
    <w:rsid w:val="0026573F"/>
    <w:rsid w:val="00265757"/>
    <w:rsid w:val="00265816"/>
    <w:rsid w:val="002658C4"/>
    <w:rsid w:val="00265954"/>
    <w:rsid w:val="002659CE"/>
    <w:rsid w:val="00265AEF"/>
    <w:rsid w:val="00265B24"/>
    <w:rsid w:val="00265BCD"/>
    <w:rsid w:val="00265D95"/>
    <w:rsid w:val="00265F25"/>
    <w:rsid w:val="00265FE7"/>
    <w:rsid w:val="00266155"/>
    <w:rsid w:val="0026615C"/>
    <w:rsid w:val="00266218"/>
    <w:rsid w:val="002662AA"/>
    <w:rsid w:val="002662C7"/>
    <w:rsid w:val="0026630A"/>
    <w:rsid w:val="002663C7"/>
    <w:rsid w:val="002663F9"/>
    <w:rsid w:val="0026650E"/>
    <w:rsid w:val="0026652C"/>
    <w:rsid w:val="0026652D"/>
    <w:rsid w:val="0026667B"/>
    <w:rsid w:val="00266739"/>
    <w:rsid w:val="00266800"/>
    <w:rsid w:val="00266816"/>
    <w:rsid w:val="00266976"/>
    <w:rsid w:val="00266997"/>
    <w:rsid w:val="00266A0A"/>
    <w:rsid w:val="00266D04"/>
    <w:rsid w:val="00266DE5"/>
    <w:rsid w:val="00266E81"/>
    <w:rsid w:val="0026707E"/>
    <w:rsid w:val="00267120"/>
    <w:rsid w:val="00267285"/>
    <w:rsid w:val="002674ED"/>
    <w:rsid w:val="00267657"/>
    <w:rsid w:val="002676AA"/>
    <w:rsid w:val="002676C0"/>
    <w:rsid w:val="0026771C"/>
    <w:rsid w:val="0026774D"/>
    <w:rsid w:val="00267754"/>
    <w:rsid w:val="00267793"/>
    <w:rsid w:val="002677C6"/>
    <w:rsid w:val="00267829"/>
    <w:rsid w:val="0026794E"/>
    <w:rsid w:val="00267A23"/>
    <w:rsid w:val="00267A98"/>
    <w:rsid w:val="00267C63"/>
    <w:rsid w:val="00267E0E"/>
    <w:rsid w:val="00267F03"/>
    <w:rsid w:val="00267F22"/>
    <w:rsid w:val="00267FA6"/>
    <w:rsid w:val="002700E2"/>
    <w:rsid w:val="0027014D"/>
    <w:rsid w:val="002701CE"/>
    <w:rsid w:val="00270328"/>
    <w:rsid w:val="00270395"/>
    <w:rsid w:val="00270396"/>
    <w:rsid w:val="002703E7"/>
    <w:rsid w:val="002704E8"/>
    <w:rsid w:val="002705F0"/>
    <w:rsid w:val="0027065E"/>
    <w:rsid w:val="00270730"/>
    <w:rsid w:val="00270757"/>
    <w:rsid w:val="00270769"/>
    <w:rsid w:val="00270788"/>
    <w:rsid w:val="00270A0E"/>
    <w:rsid w:val="00270B8F"/>
    <w:rsid w:val="00270B9A"/>
    <w:rsid w:val="00270BE6"/>
    <w:rsid w:val="00270CE0"/>
    <w:rsid w:val="00270DFD"/>
    <w:rsid w:val="00270FED"/>
    <w:rsid w:val="0027110E"/>
    <w:rsid w:val="00271391"/>
    <w:rsid w:val="002714DC"/>
    <w:rsid w:val="00271582"/>
    <w:rsid w:val="00271587"/>
    <w:rsid w:val="00271605"/>
    <w:rsid w:val="00271620"/>
    <w:rsid w:val="00271696"/>
    <w:rsid w:val="00271749"/>
    <w:rsid w:val="00271801"/>
    <w:rsid w:val="00271AE6"/>
    <w:rsid w:val="00271B77"/>
    <w:rsid w:val="00271D6B"/>
    <w:rsid w:val="00271E54"/>
    <w:rsid w:val="0027205F"/>
    <w:rsid w:val="0027206B"/>
    <w:rsid w:val="0027217E"/>
    <w:rsid w:val="0027221C"/>
    <w:rsid w:val="00272248"/>
    <w:rsid w:val="002722B2"/>
    <w:rsid w:val="002723C9"/>
    <w:rsid w:val="0027244C"/>
    <w:rsid w:val="002724CB"/>
    <w:rsid w:val="00272752"/>
    <w:rsid w:val="002727EC"/>
    <w:rsid w:val="002728AC"/>
    <w:rsid w:val="002728C7"/>
    <w:rsid w:val="00272A12"/>
    <w:rsid w:val="00272A20"/>
    <w:rsid w:val="00272B08"/>
    <w:rsid w:val="00272BED"/>
    <w:rsid w:val="00272C1F"/>
    <w:rsid w:val="00272CD2"/>
    <w:rsid w:val="00272E15"/>
    <w:rsid w:val="00272EE5"/>
    <w:rsid w:val="00272F79"/>
    <w:rsid w:val="00272FA7"/>
    <w:rsid w:val="0027302A"/>
    <w:rsid w:val="00273083"/>
    <w:rsid w:val="002730D2"/>
    <w:rsid w:val="0027340C"/>
    <w:rsid w:val="00273482"/>
    <w:rsid w:val="002734BF"/>
    <w:rsid w:val="002734DB"/>
    <w:rsid w:val="00273550"/>
    <w:rsid w:val="002735B6"/>
    <w:rsid w:val="002735E1"/>
    <w:rsid w:val="002735F9"/>
    <w:rsid w:val="002736C9"/>
    <w:rsid w:val="00273711"/>
    <w:rsid w:val="00273765"/>
    <w:rsid w:val="00273778"/>
    <w:rsid w:val="0027382C"/>
    <w:rsid w:val="00273883"/>
    <w:rsid w:val="002738CA"/>
    <w:rsid w:val="0027394A"/>
    <w:rsid w:val="00273971"/>
    <w:rsid w:val="00273AE4"/>
    <w:rsid w:val="00273AEE"/>
    <w:rsid w:val="00273B0D"/>
    <w:rsid w:val="00273B20"/>
    <w:rsid w:val="00273C8A"/>
    <w:rsid w:val="00273DE9"/>
    <w:rsid w:val="00273F6F"/>
    <w:rsid w:val="00273F91"/>
    <w:rsid w:val="0027400F"/>
    <w:rsid w:val="0027401B"/>
    <w:rsid w:val="00274054"/>
    <w:rsid w:val="00274061"/>
    <w:rsid w:val="00274064"/>
    <w:rsid w:val="002742ED"/>
    <w:rsid w:val="00274386"/>
    <w:rsid w:val="0027439C"/>
    <w:rsid w:val="002743DA"/>
    <w:rsid w:val="00274521"/>
    <w:rsid w:val="00274530"/>
    <w:rsid w:val="0027491F"/>
    <w:rsid w:val="00274A3B"/>
    <w:rsid w:val="00274C38"/>
    <w:rsid w:val="00274C5E"/>
    <w:rsid w:val="00274E19"/>
    <w:rsid w:val="002750AF"/>
    <w:rsid w:val="00275101"/>
    <w:rsid w:val="00275121"/>
    <w:rsid w:val="00275155"/>
    <w:rsid w:val="002751F9"/>
    <w:rsid w:val="002752F2"/>
    <w:rsid w:val="0027537D"/>
    <w:rsid w:val="0027544E"/>
    <w:rsid w:val="0027545C"/>
    <w:rsid w:val="002755BF"/>
    <w:rsid w:val="002755E3"/>
    <w:rsid w:val="002757B2"/>
    <w:rsid w:val="002757DB"/>
    <w:rsid w:val="00275851"/>
    <w:rsid w:val="00275863"/>
    <w:rsid w:val="00275AAE"/>
    <w:rsid w:val="00275AE2"/>
    <w:rsid w:val="00275DED"/>
    <w:rsid w:val="00275E71"/>
    <w:rsid w:val="00275EB5"/>
    <w:rsid w:val="00276184"/>
    <w:rsid w:val="002761AF"/>
    <w:rsid w:val="002762F6"/>
    <w:rsid w:val="002762FF"/>
    <w:rsid w:val="002763E7"/>
    <w:rsid w:val="00276405"/>
    <w:rsid w:val="00276648"/>
    <w:rsid w:val="0027664D"/>
    <w:rsid w:val="0027670A"/>
    <w:rsid w:val="00276724"/>
    <w:rsid w:val="00276769"/>
    <w:rsid w:val="002768AA"/>
    <w:rsid w:val="0027694F"/>
    <w:rsid w:val="002769D7"/>
    <w:rsid w:val="00276A24"/>
    <w:rsid w:val="00276A6E"/>
    <w:rsid w:val="00276AEC"/>
    <w:rsid w:val="00276B13"/>
    <w:rsid w:val="00276B52"/>
    <w:rsid w:val="00276C63"/>
    <w:rsid w:val="00276C67"/>
    <w:rsid w:val="00276C8D"/>
    <w:rsid w:val="00276DED"/>
    <w:rsid w:val="00276EBB"/>
    <w:rsid w:val="00276EF1"/>
    <w:rsid w:val="00277186"/>
    <w:rsid w:val="00277325"/>
    <w:rsid w:val="002773D6"/>
    <w:rsid w:val="0027743E"/>
    <w:rsid w:val="00277588"/>
    <w:rsid w:val="00277604"/>
    <w:rsid w:val="00277626"/>
    <w:rsid w:val="00277648"/>
    <w:rsid w:val="0027774D"/>
    <w:rsid w:val="0027784C"/>
    <w:rsid w:val="002779A3"/>
    <w:rsid w:val="00277A78"/>
    <w:rsid w:val="00277CE5"/>
    <w:rsid w:val="00277D04"/>
    <w:rsid w:val="00277D72"/>
    <w:rsid w:val="00277E81"/>
    <w:rsid w:val="00277EC5"/>
    <w:rsid w:val="00277FA2"/>
    <w:rsid w:val="00277FBB"/>
    <w:rsid w:val="002800FF"/>
    <w:rsid w:val="00280181"/>
    <w:rsid w:val="002801F1"/>
    <w:rsid w:val="002802E3"/>
    <w:rsid w:val="002802E7"/>
    <w:rsid w:val="0028031F"/>
    <w:rsid w:val="00280364"/>
    <w:rsid w:val="00280419"/>
    <w:rsid w:val="00280553"/>
    <w:rsid w:val="0028065B"/>
    <w:rsid w:val="00280683"/>
    <w:rsid w:val="00280690"/>
    <w:rsid w:val="00280733"/>
    <w:rsid w:val="00280762"/>
    <w:rsid w:val="0028082A"/>
    <w:rsid w:val="002808D9"/>
    <w:rsid w:val="002808E6"/>
    <w:rsid w:val="00280909"/>
    <w:rsid w:val="002809E5"/>
    <w:rsid w:val="00280AD5"/>
    <w:rsid w:val="00280AE3"/>
    <w:rsid w:val="00280B8D"/>
    <w:rsid w:val="00280C12"/>
    <w:rsid w:val="00280D1B"/>
    <w:rsid w:val="00280F0F"/>
    <w:rsid w:val="00280F36"/>
    <w:rsid w:val="00280F65"/>
    <w:rsid w:val="0028101F"/>
    <w:rsid w:val="00281140"/>
    <w:rsid w:val="002812A5"/>
    <w:rsid w:val="0028137B"/>
    <w:rsid w:val="0028137F"/>
    <w:rsid w:val="002813E6"/>
    <w:rsid w:val="002813FA"/>
    <w:rsid w:val="0028173B"/>
    <w:rsid w:val="002818BB"/>
    <w:rsid w:val="002819C1"/>
    <w:rsid w:val="002819DE"/>
    <w:rsid w:val="00281AF5"/>
    <w:rsid w:val="00281B46"/>
    <w:rsid w:val="00281BF1"/>
    <w:rsid w:val="00281D54"/>
    <w:rsid w:val="00281D7A"/>
    <w:rsid w:val="002820FB"/>
    <w:rsid w:val="0028215C"/>
    <w:rsid w:val="002821DF"/>
    <w:rsid w:val="00282265"/>
    <w:rsid w:val="00282270"/>
    <w:rsid w:val="0028234D"/>
    <w:rsid w:val="00282417"/>
    <w:rsid w:val="00282447"/>
    <w:rsid w:val="00282478"/>
    <w:rsid w:val="002824B8"/>
    <w:rsid w:val="00282527"/>
    <w:rsid w:val="00282555"/>
    <w:rsid w:val="0028269A"/>
    <w:rsid w:val="002826D6"/>
    <w:rsid w:val="002828CC"/>
    <w:rsid w:val="00282A22"/>
    <w:rsid w:val="00282BFD"/>
    <w:rsid w:val="00282C04"/>
    <w:rsid w:val="00282D35"/>
    <w:rsid w:val="00282D5B"/>
    <w:rsid w:val="00282E51"/>
    <w:rsid w:val="00282EAA"/>
    <w:rsid w:val="00282EB9"/>
    <w:rsid w:val="00282FA3"/>
    <w:rsid w:val="00282FD7"/>
    <w:rsid w:val="00283030"/>
    <w:rsid w:val="002830FD"/>
    <w:rsid w:val="00283151"/>
    <w:rsid w:val="00283191"/>
    <w:rsid w:val="002832FC"/>
    <w:rsid w:val="00283332"/>
    <w:rsid w:val="0028342D"/>
    <w:rsid w:val="0028342F"/>
    <w:rsid w:val="00283493"/>
    <w:rsid w:val="002834AC"/>
    <w:rsid w:val="002834D6"/>
    <w:rsid w:val="00283525"/>
    <w:rsid w:val="00283568"/>
    <w:rsid w:val="00283572"/>
    <w:rsid w:val="002836FA"/>
    <w:rsid w:val="002837CA"/>
    <w:rsid w:val="002837ED"/>
    <w:rsid w:val="00283838"/>
    <w:rsid w:val="002838AC"/>
    <w:rsid w:val="0028396A"/>
    <w:rsid w:val="00283982"/>
    <w:rsid w:val="002839B2"/>
    <w:rsid w:val="00283A02"/>
    <w:rsid w:val="00283CE5"/>
    <w:rsid w:val="00283D78"/>
    <w:rsid w:val="00283E08"/>
    <w:rsid w:val="00283E60"/>
    <w:rsid w:val="00283ECC"/>
    <w:rsid w:val="00283EF4"/>
    <w:rsid w:val="00283F95"/>
    <w:rsid w:val="0028410E"/>
    <w:rsid w:val="00284161"/>
    <w:rsid w:val="002841D2"/>
    <w:rsid w:val="00284278"/>
    <w:rsid w:val="002842F8"/>
    <w:rsid w:val="0028445E"/>
    <w:rsid w:val="002844C7"/>
    <w:rsid w:val="00284614"/>
    <w:rsid w:val="0028462D"/>
    <w:rsid w:val="00284633"/>
    <w:rsid w:val="0028468D"/>
    <w:rsid w:val="00284846"/>
    <w:rsid w:val="00284850"/>
    <w:rsid w:val="00284886"/>
    <w:rsid w:val="00284976"/>
    <w:rsid w:val="002849C6"/>
    <w:rsid w:val="00284B44"/>
    <w:rsid w:val="00284B73"/>
    <w:rsid w:val="00284C1D"/>
    <w:rsid w:val="00284C2E"/>
    <w:rsid w:val="00284C9C"/>
    <w:rsid w:val="00284CDE"/>
    <w:rsid w:val="00284D5C"/>
    <w:rsid w:val="00284D6F"/>
    <w:rsid w:val="00284EBC"/>
    <w:rsid w:val="00284F3D"/>
    <w:rsid w:val="00284FCA"/>
    <w:rsid w:val="0028506E"/>
    <w:rsid w:val="00285144"/>
    <w:rsid w:val="0028524D"/>
    <w:rsid w:val="0028527D"/>
    <w:rsid w:val="002852B2"/>
    <w:rsid w:val="0028534A"/>
    <w:rsid w:val="00285353"/>
    <w:rsid w:val="0028535E"/>
    <w:rsid w:val="00285410"/>
    <w:rsid w:val="0028541A"/>
    <w:rsid w:val="00285428"/>
    <w:rsid w:val="00285460"/>
    <w:rsid w:val="00285471"/>
    <w:rsid w:val="00285514"/>
    <w:rsid w:val="002855FC"/>
    <w:rsid w:val="00285845"/>
    <w:rsid w:val="00285860"/>
    <w:rsid w:val="00285918"/>
    <w:rsid w:val="00285972"/>
    <w:rsid w:val="002859A9"/>
    <w:rsid w:val="00285A82"/>
    <w:rsid w:val="00285B2E"/>
    <w:rsid w:val="00285C46"/>
    <w:rsid w:val="00285CC2"/>
    <w:rsid w:val="00285D15"/>
    <w:rsid w:val="00285D9F"/>
    <w:rsid w:val="00285F40"/>
    <w:rsid w:val="00285F44"/>
    <w:rsid w:val="00286171"/>
    <w:rsid w:val="0028647B"/>
    <w:rsid w:val="002864BD"/>
    <w:rsid w:val="002864F0"/>
    <w:rsid w:val="0028654C"/>
    <w:rsid w:val="0028657C"/>
    <w:rsid w:val="0028675F"/>
    <w:rsid w:val="00286788"/>
    <w:rsid w:val="002869CC"/>
    <w:rsid w:val="00286A0E"/>
    <w:rsid w:val="00286AD2"/>
    <w:rsid w:val="00286B89"/>
    <w:rsid w:val="00286BD5"/>
    <w:rsid w:val="00286BFF"/>
    <w:rsid w:val="00286C0B"/>
    <w:rsid w:val="00286C71"/>
    <w:rsid w:val="00286D5A"/>
    <w:rsid w:val="00286D6E"/>
    <w:rsid w:val="00286DA3"/>
    <w:rsid w:val="00286E6E"/>
    <w:rsid w:val="00286E74"/>
    <w:rsid w:val="00286E92"/>
    <w:rsid w:val="00286FF4"/>
    <w:rsid w:val="00287066"/>
    <w:rsid w:val="0028707A"/>
    <w:rsid w:val="00287109"/>
    <w:rsid w:val="00287112"/>
    <w:rsid w:val="00287135"/>
    <w:rsid w:val="00287229"/>
    <w:rsid w:val="0028724D"/>
    <w:rsid w:val="00287278"/>
    <w:rsid w:val="002873EF"/>
    <w:rsid w:val="00287835"/>
    <w:rsid w:val="00287842"/>
    <w:rsid w:val="002878B4"/>
    <w:rsid w:val="0028795A"/>
    <w:rsid w:val="002879D0"/>
    <w:rsid w:val="002879F4"/>
    <w:rsid w:val="00287C27"/>
    <w:rsid w:val="00287C36"/>
    <w:rsid w:val="00287C3B"/>
    <w:rsid w:val="00287C8E"/>
    <w:rsid w:val="00287CE0"/>
    <w:rsid w:val="00287CF9"/>
    <w:rsid w:val="00287D5D"/>
    <w:rsid w:val="00287DD5"/>
    <w:rsid w:val="00287E02"/>
    <w:rsid w:val="00287ECA"/>
    <w:rsid w:val="00287ED1"/>
    <w:rsid w:val="00287EE8"/>
    <w:rsid w:val="00287F06"/>
    <w:rsid w:val="00287F87"/>
    <w:rsid w:val="002900C3"/>
    <w:rsid w:val="00290109"/>
    <w:rsid w:val="0029019C"/>
    <w:rsid w:val="00290245"/>
    <w:rsid w:val="00290291"/>
    <w:rsid w:val="0029038C"/>
    <w:rsid w:val="0029046B"/>
    <w:rsid w:val="00290480"/>
    <w:rsid w:val="0029048A"/>
    <w:rsid w:val="002905B6"/>
    <w:rsid w:val="002905CC"/>
    <w:rsid w:val="002905F9"/>
    <w:rsid w:val="00290619"/>
    <w:rsid w:val="00290680"/>
    <w:rsid w:val="002906D3"/>
    <w:rsid w:val="00290701"/>
    <w:rsid w:val="00290824"/>
    <w:rsid w:val="002908CE"/>
    <w:rsid w:val="00290969"/>
    <w:rsid w:val="002909DA"/>
    <w:rsid w:val="00290AE0"/>
    <w:rsid w:val="00290BF0"/>
    <w:rsid w:val="00290C2F"/>
    <w:rsid w:val="00290C97"/>
    <w:rsid w:val="00290CAE"/>
    <w:rsid w:val="00290CBE"/>
    <w:rsid w:val="00290CFB"/>
    <w:rsid w:val="00290DF8"/>
    <w:rsid w:val="00290E7C"/>
    <w:rsid w:val="00290E99"/>
    <w:rsid w:val="0029106B"/>
    <w:rsid w:val="002910E9"/>
    <w:rsid w:val="00291162"/>
    <w:rsid w:val="0029126A"/>
    <w:rsid w:val="0029127D"/>
    <w:rsid w:val="00291347"/>
    <w:rsid w:val="00291351"/>
    <w:rsid w:val="002913A3"/>
    <w:rsid w:val="00291572"/>
    <w:rsid w:val="0029159A"/>
    <w:rsid w:val="0029163F"/>
    <w:rsid w:val="002916A7"/>
    <w:rsid w:val="002916C9"/>
    <w:rsid w:val="00291707"/>
    <w:rsid w:val="002917A0"/>
    <w:rsid w:val="0029181D"/>
    <w:rsid w:val="002918A4"/>
    <w:rsid w:val="002919FE"/>
    <w:rsid w:val="00291A52"/>
    <w:rsid w:val="00291AA6"/>
    <w:rsid w:val="00291B40"/>
    <w:rsid w:val="00291B47"/>
    <w:rsid w:val="00291BBF"/>
    <w:rsid w:val="00291C84"/>
    <w:rsid w:val="00291CC0"/>
    <w:rsid w:val="00291CD9"/>
    <w:rsid w:val="00291D16"/>
    <w:rsid w:val="00291FA8"/>
    <w:rsid w:val="00292074"/>
    <w:rsid w:val="00292504"/>
    <w:rsid w:val="002925A4"/>
    <w:rsid w:val="0029268E"/>
    <w:rsid w:val="00292783"/>
    <w:rsid w:val="00292904"/>
    <w:rsid w:val="00292A18"/>
    <w:rsid w:val="00292B60"/>
    <w:rsid w:val="00292D59"/>
    <w:rsid w:val="00292D68"/>
    <w:rsid w:val="00292E84"/>
    <w:rsid w:val="00292EF2"/>
    <w:rsid w:val="00292FB9"/>
    <w:rsid w:val="0029306A"/>
    <w:rsid w:val="00293094"/>
    <w:rsid w:val="002930A0"/>
    <w:rsid w:val="00293212"/>
    <w:rsid w:val="0029321D"/>
    <w:rsid w:val="002933FD"/>
    <w:rsid w:val="0029349F"/>
    <w:rsid w:val="002934D8"/>
    <w:rsid w:val="002935BB"/>
    <w:rsid w:val="002936D8"/>
    <w:rsid w:val="00293845"/>
    <w:rsid w:val="002938C3"/>
    <w:rsid w:val="00293A26"/>
    <w:rsid w:val="00293AD1"/>
    <w:rsid w:val="00293B2D"/>
    <w:rsid w:val="00293D35"/>
    <w:rsid w:val="00293DBC"/>
    <w:rsid w:val="00293E4A"/>
    <w:rsid w:val="00293F09"/>
    <w:rsid w:val="00293F1C"/>
    <w:rsid w:val="00293F76"/>
    <w:rsid w:val="00293FFA"/>
    <w:rsid w:val="00294032"/>
    <w:rsid w:val="00294075"/>
    <w:rsid w:val="00294192"/>
    <w:rsid w:val="002941E0"/>
    <w:rsid w:val="00294356"/>
    <w:rsid w:val="00294389"/>
    <w:rsid w:val="002943E9"/>
    <w:rsid w:val="0029445A"/>
    <w:rsid w:val="002946EB"/>
    <w:rsid w:val="0029487C"/>
    <w:rsid w:val="002949B6"/>
    <w:rsid w:val="00294B7F"/>
    <w:rsid w:val="00294BBA"/>
    <w:rsid w:val="00294CB6"/>
    <w:rsid w:val="00294D21"/>
    <w:rsid w:val="00294D5C"/>
    <w:rsid w:val="00294DAC"/>
    <w:rsid w:val="00294E2C"/>
    <w:rsid w:val="00294E77"/>
    <w:rsid w:val="00294EAF"/>
    <w:rsid w:val="00295111"/>
    <w:rsid w:val="0029513C"/>
    <w:rsid w:val="0029515B"/>
    <w:rsid w:val="002951E9"/>
    <w:rsid w:val="00295215"/>
    <w:rsid w:val="002952E4"/>
    <w:rsid w:val="00295322"/>
    <w:rsid w:val="00295346"/>
    <w:rsid w:val="00295364"/>
    <w:rsid w:val="002953C0"/>
    <w:rsid w:val="0029542B"/>
    <w:rsid w:val="00295444"/>
    <w:rsid w:val="002954F9"/>
    <w:rsid w:val="00295622"/>
    <w:rsid w:val="0029563B"/>
    <w:rsid w:val="002956D0"/>
    <w:rsid w:val="002957CC"/>
    <w:rsid w:val="00295812"/>
    <w:rsid w:val="002958D2"/>
    <w:rsid w:val="002958D7"/>
    <w:rsid w:val="002958EC"/>
    <w:rsid w:val="00295921"/>
    <w:rsid w:val="0029593D"/>
    <w:rsid w:val="00295940"/>
    <w:rsid w:val="002959BD"/>
    <w:rsid w:val="00295A2A"/>
    <w:rsid w:val="00295A51"/>
    <w:rsid w:val="00295A56"/>
    <w:rsid w:val="00295A78"/>
    <w:rsid w:val="00295B44"/>
    <w:rsid w:val="00295B77"/>
    <w:rsid w:val="00295C53"/>
    <w:rsid w:val="00295CB0"/>
    <w:rsid w:val="00295F83"/>
    <w:rsid w:val="00295FCB"/>
    <w:rsid w:val="0029618C"/>
    <w:rsid w:val="002962F5"/>
    <w:rsid w:val="0029639E"/>
    <w:rsid w:val="00296468"/>
    <w:rsid w:val="002964F4"/>
    <w:rsid w:val="0029668B"/>
    <w:rsid w:val="002966D1"/>
    <w:rsid w:val="002967B8"/>
    <w:rsid w:val="002968CC"/>
    <w:rsid w:val="002968DE"/>
    <w:rsid w:val="0029696C"/>
    <w:rsid w:val="002969AC"/>
    <w:rsid w:val="00296A0D"/>
    <w:rsid w:val="00296A44"/>
    <w:rsid w:val="00296B74"/>
    <w:rsid w:val="00296D81"/>
    <w:rsid w:val="00296DCF"/>
    <w:rsid w:val="00296EDE"/>
    <w:rsid w:val="0029717E"/>
    <w:rsid w:val="00297519"/>
    <w:rsid w:val="0029755E"/>
    <w:rsid w:val="0029757F"/>
    <w:rsid w:val="002975AF"/>
    <w:rsid w:val="002975B6"/>
    <w:rsid w:val="002975DA"/>
    <w:rsid w:val="00297690"/>
    <w:rsid w:val="00297745"/>
    <w:rsid w:val="00297819"/>
    <w:rsid w:val="00297875"/>
    <w:rsid w:val="00297A76"/>
    <w:rsid w:val="00297C15"/>
    <w:rsid w:val="00297C53"/>
    <w:rsid w:val="00297C73"/>
    <w:rsid w:val="00297CFA"/>
    <w:rsid w:val="00297D08"/>
    <w:rsid w:val="00297DBD"/>
    <w:rsid w:val="00297E76"/>
    <w:rsid w:val="002A0049"/>
    <w:rsid w:val="002A0131"/>
    <w:rsid w:val="002A0186"/>
    <w:rsid w:val="002A01B7"/>
    <w:rsid w:val="002A046F"/>
    <w:rsid w:val="002A0550"/>
    <w:rsid w:val="002A056E"/>
    <w:rsid w:val="002A057A"/>
    <w:rsid w:val="002A05E0"/>
    <w:rsid w:val="002A0620"/>
    <w:rsid w:val="002A0636"/>
    <w:rsid w:val="002A0683"/>
    <w:rsid w:val="002A0698"/>
    <w:rsid w:val="002A06E2"/>
    <w:rsid w:val="002A09F8"/>
    <w:rsid w:val="002A0A32"/>
    <w:rsid w:val="002A0A7A"/>
    <w:rsid w:val="002A0ABB"/>
    <w:rsid w:val="002A0BD4"/>
    <w:rsid w:val="002A0C7D"/>
    <w:rsid w:val="002A0CA2"/>
    <w:rsid w:val="002A0D82"/>
    <w:rsid w:val="002A0DF6"/>
    <w:rsid w:val="002A0EC2"/>
    <w:rsid w:val="002A0FEB"/>
    <w:rsid w:val="002A10A3"/>
    <w:rsid w:val="002A10B9"/>
    <w:rsid w:val="002A117B"/>
    <w:rsid w:val="002A1329"/>
    <w:rsid w:val="002A1509"/>
    <w:rsid w:val="002A1551"/>
    <w:rsid w:val="002A1563"/>
    <w:rsid w:val="002A1677"/>
    <w:rsid w:val="002A1715"/>
    <w:rsid w:val="002A195A"/>
    <w:rsid w:val="002A19B9"/>
    <w:rsid w:val="002A19C1"/>
    <w:rsid w:val="002A19E4"/>
    <w:rsid w:val="002A1A02"/>
    <w:rsid w:val="002A1B62"/>
    <w:rsid w:val="002A1C98"/>
    <w:rsid w:val="002A1D5B"/>
    <w:rsid w:val="002A1DDC"/>
    <w:rsid w:val="002A1E3B"/>
    <w:rsid w:val="002A1E47"/>
    <w:rsid w:val="002A1E66"/>
    <w:rsid w:val="002A1FD6"/>
    <w:rsid w:val="002A20E9"/>
    <w:rsid w:val="002A21AB"/>
    <w:rsid w:val="002A2219"/>
    <w:rsid w:val="002A224B"/>
    <w:rsid w:val="002A226E"/>
    <w:rsid w:val="002A229D"/>
    <w:rsid w:val="002A22C1"/>
    <w:rsid w:val="002A231B"/>
    <w:rsid w:val="002A239A"/>
    <w:rsid w:val="002A23C6"/>
    <w:rsid w:val="002A252E"/>
    <w:rsid w:val="002A2757"/>
    <w:rsid w:val="002A28DA"/>
    <w:rsid w:val="002A2977"/>
    <w:rsid w:val="002A298D"/>
    <w:rsid w:val="002A2A29"/>
    <w:rsid w:val="002A2A5B"/>
    <w:rsid w:val="002A2B42"/>
    <w:rsid w:val="002A2B93"/>
    <w:rsid w:val="002A2CCD"/>
    <w:rsid w:val="002A2D5B"/>
    <w:rsid w:val="002A2D8F"/>
    <w:rsid w:val="002A2E28"/>
    <w:rsid w:val="002A2E8D"/>
    <w:rsid w:val="002A300A"/>
    <w:rsid w:val="002A30C0"/>
    <w:rsid w:val="002A3203"/>
    <w:rsid w:val="002A322B"/>
    <w:rsid w:val="002A32F6"/>
    <w:rsid w:val="002A33CC"/>
    <w:rsid w:val="002A34EF"/>
    <w:rsid w:val="002A3553"/>
    <w:rsid w:val="002A369C"/>
    <w:rsid w:val="002A36E2"/>
    <w:rsid w:val="002A36F6"/>
    <w:rsid w:val="002A36FD"/>
    <w:rsid w:val="002A3706"/>
    <w:rsid w:val="002A38F3"/>
    <w:rsid w:val="002A394C"/>
    <w:rsid w:val="002A3A80"/>
    <w:rsid w:val="002A3B2B"/>
    <w:rsid w:val="002A3CF8"/>
    <w:rsid w:val="002A3D27"/>
    <w:rsid w:val="002A3DB3"/>
    <w:rsid w:val="002A3DDB"/>
    <w:rsid w:val="002A3F13"/>
    <w:rsid w:val="002A4044"/>
    <w:rsid w:val="002A407F"/>
    <w:rsid w:val="002A4263"/>
    <w:rsid w:val="002A42BC"/>
    <w:rsid w:val="002A4344"/>
    <w:rsid w:val="002A43C8"/>
    <w:rsid w:val="002A44F3"/>
    <w:rsid w:val="002A4519"/>
    <w:rsid w:val="002A453A"/>
    <w:rsid w:val="002A45B3"/>
    <w:rsid w:val="002A45C3"/>
    <w:rsid w:val="002A4635"/>
    <w:rsid w:val="002A4664"/>
    <w:rsid w:val="002A46EA"/>
    <w:rsid w:val="002A470D"/>
    <w:rsid w:val="002A4749"/>
    <w:rsid w:val="002A47AA"/>
    <w:rsid w:val="002A48AB"/>
    <w:rsid w:val="002A491F"/>
    <w:rsid w:val="002A4AED"/>
    <w:rsid w:val="002A4B83"/>
    <w:rsid w:val="002A4CF4"/>
    <w:rsid w:val="002A4DE3"/>
    <w:rsid w:val="002A4E69"/>
    <w:rsid w:val="002A4E93"/>
    <w:rsid w:val="002A4EE2"/>
    <w:rsid w:val="002A4EE7"/>
    <w:rsid w:val="002A4FF5"/>
    <w:rsid w:val="002A5035"/>
    <w:rsid w:val="002A516A"/>
    <w:rsid w:val="002A52B7"/>
    <w:rsid w:val="002A52D2"/>
    <w:rsid w:val="002A534D"/>
    <w:rsid w:val="002A541B"/>
    <w:rsid w:val="002A5490"/>
    <w:rsid w:val="002A54F5"/>
    <w:rsid w:val="002A54FC"/>
    <w:rsid w:val="002A5786"/>
    <w:rsid w:val="002A57A9"/>
    <w:rsid w:val="002A58AE"/>
    <w:rsid w:val="002A58BE"/>
    <w:rsid w:val="002A5953"/>
    <w:rsid w:val="002A5AE6"/>
    <w:rsid w:val="002A5B32"/>
    <w:rsid w:val="002A5B3F"/>
    <w:rsid w:val="002A5BDF"/>
    <w:rsid w:val="002A5C29"/>
    <w:rsid w:val="002A5E14"/>
    <w:rsid w:val="002A5E9B"/>
    <w:rsid w:val="002A5EB3"/>
    <w:rsid w:val="002A60D7"/>
    <w:rsid w:val="002A60DB"/>
    <w:rsid w:val="002A6132"/>
    <w:rsid w:val="002A628B"/>
    <w:rsid w:val="002A62B9"/>
    <w:rsid w:val="002A630B"/>
    <w:rsid w:val="002A6366"/>
    <w:rsid w:val="002A6386"/>
    <w:rsid w:val="002A63B2"/>
    <w:rsid w:val="002A64C0"/>
    <w:rsid w:val="002A652C"/>
    <w:rsid w:val="002A66DD"/>
    <w:rsid w:val="002A670E"/>
    <w:rsid w:val="002A67F2"/>
    <w:rsid w:val="002A6890"/>
    <w:rsid w:val="002A68C3"/>
    <w:rsid w:val="002A69B4"/>
    <w:rsid w:val="002A6A5E"/>
    <w:rsid w:val="002A6A87"/>
    <w:rsid w:val="002A6AD9"/>
    <w:rsid w:val="002A6CBE"/>
    <w:rsid w:val="002A6E00"/>
    <w:rsid w:val="002A6E0D"/>
    <w:rsid w:val="002A6F1E"/>
    <w:rsid w:val="002A6F5B"/>
    <w:rsid w:val="002A6FBA"/>
    <w:rsid w:val="002A707C"/>
    <w:rsid w:val="002A70BE"/>
    <w:rsid w:val="002A7248"/>
    <w:rsid w:val="002A7317"/>
    <w:rsid w:val="002A73F4"/>
    <w:rsid w:val="002A7468"/>
    <w:rsid w:val="002A7475"/>
    <w:rsid w:val="002A7574"/>
    <w:rsid w:val="002A759D"/>
    <w:rsid w:val="002A7635"/>
    <w:rsid w:val="002A7714"/>
    <w:rsid w:val="002A773A"/>
    <w:rsid w:val="002A775B"/>
    <w:rsid w:val="002A77C8"/>
    <w:rsid w:val="002A77F9"/>
    <w:rsid w:val="002A7839"/>
    <w:rsid w:val="002A7942"/>
    <w:rsid w:val="002A7A54"/>
    <w:rsid w:val="002A7BD0"/>
    <w:rsid w:val="002A7BF1"/>
    <w:rsid w:val="002A7C2A"/>
    <w:rsid w:val="002A7CB0"/>
    <w:rsid w:val="002A7D27"/>
    <w:rsid w:val="002A7EE8"/>
    <w:rsid w:val="002A7FB7"/>
    <w:rsid w:val="002B0200"/>
    <w:rsid w:val="002B0409"/>
    <w:rsid w:val="002B04B6"/>
    <w:rsid w:val="002B07F6"/>
    <w:rsid w:val="002B0820"/>
    <w:rsid w:val="002B08EB"/>
    <w:rsid w:val="002B0924"/>
    <w:rsid w:val="002B097A"/>
    <w:rsid w:val="002B09EE"/>
    <w:rsid w:val="002B0A13"/>
    <w:rsid w:val="002B0C26"/>
    <w:rsid w:val="002B0C6E"/>
    <w:rsid w:val="002B0CA1"/>
    <w:rsid w:val="002B0D57"/>
    <w:rsid w:val="002B0EA4"/>
    <w:rsid w:val="002B0F32"/>
    <w:rsid w:val="002B110B"/>
    <w:rsid w:val="002B1307"/>
    <w:rsid w:val="002B1446"/>
    <w:rsid w:val="002B14BF"/>
    <w:rsid w:val="002B150C"/>
    <w:rsid w:val="002B157D"/>
    <w:rsid w:val="002B1741"/>
    <w:rsid w:val="002B198A"/>
    <w:rsid w:val="002B19FA"/>
    <w:rsid w:val="002B1A3E"/>
    <w:rsid w:val="002B1A74"/>
    <w:rsid w:val="002B1C38"/>
    <w:rsid w:val="002B1CB7"/>
    <w:rsid w:val="002B1CC8"/>
    <w:rsid w:val="002B1CEC"/>
    <w:rsid w:val="002B1D00"/>
    <w:rsid w:val="002B1D0F"/>
    <w:rsid w:val="002B1F79"/>
    <w:rsid w:val="002B2060"/>
    <w:rsid w:val="002B2185"/>
    <w:rsid w:val="002B21A9"/>
    <w:rsid w:val="002B2401"/>
    <w:rsid w:val="002B2535"/>
    <w:rsid w:val="002B2553"/>
    <w:rsid w:val="002B2651"/>
    <w:rsid w:val="002B2770"/>
    <w:rsid w:val="002B27E5"/>
    <w:rsid w:val="002B27FD"/>
    <w:rsid w:val="002B2A29"/>
    <w:rsid w:val="002B2A8D"/>
    <w:rsid w:val="002B2AE2"/>
    <w:rsid w:val="002B2BDB"/>
    <w:rsid w:val="002B2C93"/>
    <w:rsid w:val="002B2D61"/>
    <w:rsid w:val="002B2DA4"/>
    <w:rsid w:val="002B2DAA"/>
    <w:rsid w:val="002B2EC9"/>
    <w:rsid w:val="002B2F1C"/>
    <w:rsid w:val="002B2FB3"/>
    <w:rsid w:val="002B3017"/>
    <w:rsid w:val="002B33A8"/>
    <w:rsid w:val="002B35D0"/>
    <w:rsid w:val="002B35EC"/>
    <w:rsid w:val="002B3769"/>
    <w:rsid w:val="002B3772"/>
    <w:rsid w:val="002B39A1"/>
    <w:rsid w:val="002B3A3E"/>
    <w:rsid w:val="002B3A78"/>
    <w:rsid w:val="002B3B8F"/>
    <w:rsid w:val="002B3D2D"/>
    <w:rsid w:val="002B3D9E"/>
    <w:rsid w:val="002B3EDD"/>
    <w:rsid w:val="002B3F7E"/>
    <w:rsid w:val="002B4119"/>
    <w:rsid w:val="002B4156"/>
    <w:rsid w:val="002B43AD"/>
    <w:rsid w:val="002B43AE"/>
    <w:rsid w:val="002B43D8"/>
    <w:rsid w:val="002B4401"/>
    <w:rsid w:val="002B4415"/>
    <w:rsid w:val="002B4476"/>
    <w:rsid w:val="002B4483"/>
    <w:rsid w:val="002B44B6"/>
    <w:rsid w:val="002B45E1"/>
    <w:rsid w:val="002B46EF"/>
    <w:rsid w:val="002B473B"/>
    <w:rsid w:val="002B4749"/>
    <w:rsid w:val="002B47F2"/>
    <w:rsid w:val="002B4818"/>
    <w:rsid w:val="002B48D0"/>
    <w:rsid w:val="002B4AD0"/>
    <w:rsid w:val="002B4AFD"/>
    <w:rsid w:val="002B4F53"/>
    <w:rsid w:val="002B4F8D"/>
    <w:rsid w:val="002B4FC0"/>
    <w:rsid w:val="002B5125"/>
    <w:rsid w:val="002B5127"/>
    <w:rsid w:val="002B519B"/>
    <w:rsid w:val="002B524E"/>
    <w:rsid w:val="002B56E7"/>
    <w:rsid w:val="002B56E9"/>
    <w:rsid w:val="002B57AA"/>
    <w:rsid w:val="002B59B7"/>
    <w:rsid w:val="002B59E4"/>
    <w:rsid w:val="002B5A25"/>
    <w:rsid w:val="002B5B5D"/>
    <w:rsid w:val="002B5BC9"/>
    <w:rsid w:val="002B5D10"/>
    <w:rsid w:val="002B5D46"/>
    <w:rsid w:val="002B5E1C"/>
    <w:rsid w:val="002B600F"/>
    <w:rsid w:val="002B610F"/>
    <w:rsid w:val="002B61CB"/>
    <w:rsid w:val="002B62E7"/>
    <w:rsid w:val="002B6357"/>
    <w:rsid w:val="002B63B3"/>
    <w:rsid w:val="002B6417"/>
    <w:rsid w:val="002B649D"/>
    <w:rsid w:val="002B6540"/>
    <w:rsid w:val="002B6576"/>
    <w:rsid w:val="002B6590"/>
    <w:rsid w:val="002B6A7C"/>
    <w:rsid w:val="002B6C14"/>
    <w:rsid w:val="002B6C36"/>
    <w:rsid w:val="002B6CFF"/>
    <w:rsid w:val="002B6DB3"/>
    <w:rsid w:val="002B6DCD"/>
    <w:rsid w:val="002B6DFA"/>
    <w:rsid w:val="002B6F96"/>
    <w:rsid w:val="002B7099"/>
    <w:rsid w:val="002B70A3"/>
    <w:rsid w:val="002B716A"/>
    <w:rsid w:val="002B72D2"/>
    <w:rsid w:val="002B7333"/>
    <w:rsid w:val="002B73E0"/>
    <w:rsid w:val="002B745B"/>
    <w:rsid w:val="002B7477"/>
    <w:rsid w:val="002B7478"/>
    <w:rsid w:val="002B7545"/>
    <w:rsid w:val="002B7779"/>
    <w:rsid w:val="002B77AA"/>
    <w:rsid w:val="002B7836"/>
    <w:rsid w:val="002B7837"/>
    <w:rsid w:val="002B78B4"/>
    <w:rsid w:val="002B790A"/>
    <w:rsid w:val="002B7912"/>
    <w:rsid w:val="002B7B1D"/>
    <w:rsid w:val="002B7C6F"/>
    <w:rsid w:val="002B7CEC"/>
    <w:rsid w:val="002B7D2F"/>
    <w:rsid w:val="002B7E27"/>
    <w:rsid w:val="002B7E61"/>
    <w:rsid w:val="002C00CB"/>
    <w:rsid w:val="002C024F"/>
    <w:rsid w:val="002C0255"/>
    <w:rsid w:val="002C04A5"/>
    <w:rsid w:val="002C0555"/>
    <w:rsid w:val="002C0594"/>
    <w:rsid w:val="002C0669"/>
    <w:rsid w:val="002C069A"/>
    <w:rsid w:val="002C0720"/>
    <w:rsid w:val="002C08E9"/>
    <w:rsid w:val="002C0920"/>
    <w:rsid w:val="002C0998"/>
    <w:rsid w:val="002C09D6"/>
    <w:rsid w:val="002C09DC"/>
    <w:rsid w:val="002C0B84"/>
    <w:rsid w:val="002C0C21"/>
    <w:rsid w:val="002C0E3C"/>
    <w:rsid w:val="002C0F14"/>
    <w:rsid w:val="002C0F5A"/>
    <w:rsid w:val="002C1024"/>
    <w:rsid w:val="002C106A"/>
    <w:rsid w:val="002C1194"/>
    <w:rsid w:val="002C11AE"/>
    <w:rsid w:val="002C12E4"/>
    <w:rsid w:val="002C149F"/>
    <w:rsid w:val="002C15BC"/>
    <w:rsid w:val="002C15F0"/>
    <w:rsid w:val="002C160B"/>
    <w:rsid w:val="002C1614"/>
    <w:rsid w:val="002C166F"/>
    <w:rsid w:val="002C174F"/>
    <w:rsid w:val="002C18BB"/>
    <w:rsid w:val="002C1A30"/>
    <w:rsid w:val="002C1B2E"/>
    <w:rsid w:val="002C1B85"/>
    <w:rsid w:val="002C1C03"/>
    <w:rsid w:val="002C1C70"/>
    <w:rsid w:val="002C1C8C"/>
    <w:rsid w:val="002C1CDD"/>
    <w:rsid w:val="002C1E5D"/>
    <w:rsid w:val="002C1FE7"/>
    <w:rsid w:val="002C200D"/>
    <w:rsid w:val="002C2063"/>
    <w:rsid w:val="002C20A1"/>
    <w:rsid w:val="002C2295"/>
    <w:rsid w:val="002C237B"/>
    <w:rsid w:val="002C24F7"/>
    <w:rsid w:val="002C2551"/>
    <w:rsid w:val="002C268A"/>
    <w:rsid w:val="002C26C6"/>
    <w:rsid w:val="002C2709"/>
    <w:rsid w:val="002C2796"/>
    <w:rsid w:val="002C297A"/>
    <w:rsid w:val="002C2AB7"/>
    <w:rsid w:val="002C2B96"/>
    <w:rsid w:val="002C2C8F"/>
    <w:rsid w:val="002C2DC2"/>
    <w:rsid w:val="002C2F7A"/>
    <w:rsid w:val="002C2F96"/>
    <w:rsid w:val="002C30A1"/>
    <w:rsid w:val="002C315C"/>
    <w:rsid w:val="002C31B2"/>
    <w:rsid w:val="002C334E"/>
    <w:rsid w:val="002C3368"/>
    <w:rsid w:val="002C33DE"/>
    <w:rsid w:val="002C33FD"/>
    <w:rsid w:val="002C3517"/>
    <w:rsid w:val="002C358D"/>
    <w:rsid w:val="002C3653"/>
    <w:rsid w:val="002C3696"/>
    <w:rsid w:val="002C3755"/>
    <w:rsid w:val="002C37B7"/>
    <w:rsid w:val="002C39D3"/>
    <w:rsid w:val="002C3A13"/>
    <w:rsid w:val="002C3AAD"/>
    <w:rsid w:val="002C3AD2"/>
    <w:rsid w:val="002C3B12"/>
    <w:rsid w:val="002C3B43"/>
    <w:rsid w:val="002C3BA6"/>
    <w:rsid w:val="002C3C33"/>
    <w:rsid w:val="002C3D75"/>
    <w:rsid w:val="002C4037"/>
    <w:rsid w:val="002C4083"/>
    <w:rsid w:val="002C4303"/>
    <w:rsid w:val="002C4415"/>
    <w:rsid w:val="002C443C"/>
    <w:rsid w:val="002C457E"/>
    <w:rsid w:val="002C460B"/>
    <w:rsid w:val="002C4684"/>
    <w:rsid w:val="002C46A1"/>
    <w:rsid w:val="002C46F4"/>
    <w:rsid w:val="002C47D1"/>
    <w:rsid w:val="002C4838"/>
    <w:rsid w:val="002C491B"/>
    <w:rsid w:val="002C49F7"/>
    <w:rsid w:val="002C4AD1"/>
    <w:rsid w:val="002C4AED"/>
    <w:rsid w:val="002C4BB6"/>
    <w:rsid w:val="002C4BE9"/>
    <w:rsid w:val="002C4CC7"/>
    <w:rsid w:val="002C4CE7"/>
    <w:rsid w:val="002C4EC1"/>
    <w:rsid w:val="002C4F74"/>
    <w:rsid w:val="002C4FBB"/>
    <w:rsid w:val="002C4FDA"/>
    <w:rsid w:val="002C503B"/>
    <w:rsid w:val="002C50D6"/>
    <w:rsid w:val="002C516E"/>
    <w:rsid w:val="002C517D"/>
    <w:rsid w:val="002C5232"/>
    <w:rsid w:val="002C5244"/>
    <w:rsid w:val="002C5268"/>
    <w:rsid w:val="002C5351"/>
    <w:rsid w:val="002C5365"/>
    <w:rsid w:val="002C5396"/>
    <w:rsid w:val="002C53D1"/>
    <w:rsid w:val="002C53DD"/>
    <w:rsid w:val="002C5409"/>
    <w:rsid w:val="002C5484"/>
    <w:rsid w:val="002C54FF"/>
    <w:rsid w:val="002C56AE"/>
    <w:rsid w:val="002C5735"/>
    <w:rsid w:val="002C576B"/>
    <w:rsid w:val="002C57DD"/>
    <w:rsid w:val="002C58BE"/>
    <w:rsid w:val="002C5CAF"/>
    <w:rsid w:val="002C5DC8"/>
    <w:rsid w:val="002C5EEC"/>
    <w:rsid w:val="002C5F00"/>
    <w:rsid w:val="002C5FF5"/>
    <w:rsid w:val="002C6271"/>
    <w:rsid w:val="002C62DD"/>
    <w:rsid w:val="002C6310"/>
    <w:rsid w:val="002C6575"/>
    <w:rsid w:val="002C65A6"/>
    <w:rsid w:val="002C660A"/>
    <w:rsid w:val="002C66D4"/>
    <w:rsid w:val="002C675F"/>
    <w:rsid w:val="002C67A0"/>
    <w:rsid w:val="002C67B3"/>
    <w:rsid w:val="002C67EB"/>
    <w:rsid w:val="002C67F7"/>
    <w:rsid w:val="002C68AD"/>
    <w:rsid w:val="002C694C"/>
    <w:rsid w:val="002C6A60"/>
    <w:rsid w:val="002C6AE2"/>
    <w:rsid w:val="002C6D46"/>
    <w:rsid w:val="002C6D99"/>
    <w:rsid w:val="002C6E66"/>
    <w:rsid w:val="002C700E"/>
    <w:rsid w:val="002C7064"/>
    <w:rsid w:val="002C70D5"/>
    <w:rsid w:val="002C7130"/>
    <w:rsid w:val="002C7235"/>
    <w:rsid w:val="002C72B4"/>
    <w:rsid w:val="002C7321"/>
    <w:rsid w:val="002C734D"/>
    <w:rsid w:val="002C736D"/>
    <w:rsid w:val="002C73B0"/>
    <w:rsid w:val="002C7466"/>
    <w:rsid w:val="002C7491"/>
    <w:rsid w:val="002C74AA"/>
    <w:rsid w:val="002C75A4"/>
    <w:rsid w:val="002C7634"/>
    <w:rsid w:val="002C7660"/>
    <w:rsid w:val="002C77A0"/>
    <w:rsid w:val="002C77D7"/>
    <w:rsid w:val="002C790B"/>
    <w:rsid w:val="002C79E6"/>
    <w:rsid w:val="002C7B62"/>
    <w:rsid w:val="002C7BBD"/>
    <w:rsid w:val="002C7BFA"/>
    <w:rsid w:val="002C7D4E"/>
    <w:rsid w:val="002C7EA0"/>
    <w:rsid w:val="002C7F62"/>
    <w:rsid w:val="002D0175"/>
    <w:rsid w:val="002D01D4"/>
    <w:rsid w:val="002D050A"/>
    <w:rsid w:val="002D05A7"/>
    <w:rsid w:val="002D0628"/>
    <w:rsid w:val="002D066D"/>
    <w:rsid w:val="002D077A"/>
    <w:rsid w:val="002D0796"/>
    <w:rsid w:val="002D08CD"/>
    <w:rsid w:val="002D0924"/>
    <w:rsid w:val="002D0A92"/>
    <w:rsid w:val="002D0BBA"/>
    <w:rsid w:val="002D0BF9"/>
    <w:rsid w:val="002D0C2B"/>
    <w:rsid w:val="002D0C50"/>
    <w:rsid w:val="002D0D26"/>
    <w:rsid w:val="002D0DA2"/>
    <w:rsid w:val="002D0DDC"/>
    <w:rsid w:val="002D0EAE"/>
    <w:rsid w:val="002D0EC9"/>
    <w:rsid w:val="002D0ED7"/>
    <w:rsid w:val="002D0EE8"/>
    <w:rsid w:val="002D0FB0"/>
    <w:rsid w:val="002D106D"/>
    <w:rsid w:val="002D10E3"/>
    <w:rsid w:val="002D11EF"/>
    <w:rsid w:val="002D1275"/>
    <w:rsid w:val="002D1370"/>
    <w:rsid w:val="002D1407"/>
    <w:rsid w:val="002D14CF"/>
    <w:rsid w:val="002D167F"/>
    <w:rsid w:val="002D175A"/>
    <w:rsid w:val="002D1782"/>
    <w:rsid w:val="002D1788"/>
    <w:rsid w:val="002D17C0"/>
    <w:rsid w:val="002D195B"/>
    <w:rsid w:val="002D1981"/>
    <w:rsid w:val="002D19C8"/>
    <w:rsid w:val="002D19F7"/>
    <w:rsid w:val="002D1A88"/>
    <w:rsid w:val="002D1A8D"/>
    <w:rsid w:val="002D1E48"/>
    <w:rsid w:val="002D1E88"/>
    <w:rsid w:val="002D1EE8"/>
    <w:rsid w:val="002D1EEC"/>
    <w:rsid w:val="002D1F02"/>
    <w:rsid w:val="002D1FD2"/>
    <w:rsid w:val="002D2014"/>
    <w:rsid w:val="002D207C"/>
    <w:rsid w:val="002D20A8"/>
    <w:rsid w:val="002D20D6"/>
    <w:rsid w:val="002D21C5"/>
    <w:rsid w:val="002D2244"/>
    <w:rsid w:val="002D2356"/>
    <w:rsid w:val="002D235A"/>
    <w:rsid w:val="002D23A4"/>
    <w:rsid w:val="002D23FF"/>
    <w:rsid w:val="002D242C"/>
    <w:rsid w:val="002D2621"/>
    <w:rsid w:val="002D26C5"/>
    <w:rsid w:val="002D281F"/>
    <w:rsid w:val="002D2830"/>
    <w:rsid w:val="002D28C0"/>
    <w:rsid w:val="002D2944"/>
    <w:rsid w:val="002D29CE"/>
    <w:rsid w:val="002D2CAC"/>
    <w:rsid w:val="002D2CC4"/>
    <w:rsid w:val="002D2D66"/>
    <w:rsid w:val="002D2DF4"/>
    <w:rsid w:val="002D2EEE"/>
    <w:rsid w:val="002D301E"/>
    <w:rsid w:val="002D30A5"/>
    <w:rsid w:val="002D313A"/>
    <w:rsid w:val="002D324B"/>
    <w:rsid w:val="002D3291"/>
    <w:rsid w:val="002D3330"/>
    <w:rsid w:val="002D33EF"/>
    <w:rsid w:val="002D3431"/>
    <w:rsid w:val="002D343D"/>
    <w:rsid w:val="002D3443"/>
    <w:rsid w:val="002D345F"/>
    <w:rsid w:val="002D34B1"/>
    <w:rsid w:val="002D358A"/>
    <w:rsid w:val="002D35AD"/>
    <w:rsid w:val="002D35E7"/>
    <w:rsid w:val="002D36C9"/>
    <w:rsid w:val="002D375F"/>
    <w:rsid w:val="002D3772"/>
    <w:rsid w:val="002D37F3"/>
    <w:rsid w:val="002D37F4"/>
    <w:rsid w:val="002D3815"/>
    <w:rsid w:val="002D3901"/>
    <w:rsid w:val="002D3A1A"/>
    <w:rsid w:val="002D3A24"/>
    <w:rsid w:val="002D3A9A"/>
    <w:rsid w:val="002D3C15"/>
    <w:rsid w:val="002D3C2B"/>
    <w:rsid w:val="002D3CAA"/>
    <w:rsid w:val="002D3D21"/>
    <w:rsid w:val="002D3D5A"/>
    <w:rsid w:val="002D3D65"/>
    <w:rsid w:val="002D3F36"/>
    <w:rsid w:val="002D44C2"/>
    <w:rsid w:val="002D47BB"/>
    <w:rsid w:val="002D4947"/>
    <w:rsid w:val="002D497D"/>
    <w:rsid w:val="002D4B0A"/>
    <w:rsid w:val="002D4B9C"/>
    <w:rsid w:val="002D4C79"/>
    <w:rsid w:val="002D4CB0"/>
    <w:rsid w:val="002D4CF4"/>
    <w:rsid w:val="002D4E45"/>
    <w:rsid w:val="002D4ECA"/>
    <w:rsid w:val="002D4F27"/>
    <w:rsid w:val="002D4FE9"/>
    <w:rsid w:val="002D5002"/>
    <w:rsid w:val="002D507F"/>
    <w:rsid w:val="002D5112"/>
    <w:rsid w:val="002D5133"/>
    <w:rsid w:val="002D5217"/>
    <w:rsid w:val="002D52AA"/>
    <w:rsid w:val="002D540A"/>
    <w:rsid w:val="002D549B"/>
    <w:rsid w:val="002D55A8"/>
    <w:rsid w:val="002D55B8"/>
    <w:rsid w:val="002D5607"/>
    <w:rsid w:val="002D563F"/>
    <w:rsid w:val="002D5845"/>
    <w:rsid w:val="002D5909"/>
    <w:rsid w:val="002D594B"/>
    <w:rsid w:val="002D59CC"/>
    <w:rsid w:val="002D5A06"/>
    <w:rsid w:val="002D5A83"/>
    <w:rsid w:val="002D5C33"/>
    <w:rsid w:val="002D5C86"/>
    <w:rsid w:val="002D5CCD"/>
    <w:rsid w:val="002D5CDB"/>
    <w:rsid w:val="002D5D23"/>
    <w:rsid w:val="002D5D3A"/>
    <w:rsid w:val="002D5D88"/>
    <w:rsid w:val="002D5E83"/>
    <w:rsid w:val="002D5ECE"/>
    <w:rsid w:val="002D5F50"/>
    <w:rsid w:val="002D5FC0"/>
    <w:rsid w:val="002D5FF6"/>
    <w:rsid w:val="002D60BD"/>
    <w:rsid w:val="002D612A"/>
    <w:rsid w:val="002D615A"/>
    <w:rsid w:val="002D61A2"/>
    <w:rsid w:val="002D632B"/>
    <w:rsid w:val="002D636E"/>
    <w:rsid w:val="002D6476"/>
    <w:rsid w:val="002D64D1"/>
    <w:rsid w:val="002D6533"/>
    <w:rsid w:val="002D657C"/>
    <w:rsid w:val="002D66D9"/>
    <w:rsid w:val="002D67B2"/>
    <w:rsid w:val="002D67DC"/>
    <w:rsid w:val="002D6880"/>
    <w:rsid w:val="002D6913"/>
    <w:rsid w:val="002D6934"/>
    <w:rsid w:val="002D695C"/>
    <w:rsid w:val="002D6A7C"/>
    <w:rsid w:val="002D6B09"/>
    <w:rsid w:val="002D6C02"/>
    <w:rsid w:val="002D6C57"/>
    <w:rsid w:val="002D6D1B"/>
    <w:rsid w:val="002D6D40"/>
    <w:rsid w:val="002D6D44"/>
    <w:rsid w:val="002D6E5E"/>
    <w:rsid w:val="002D6F1C"/>
    <w:rsid w:val="002D6F82"/>
    <w:rsid w:val="002D7165"/>
    <w:rsid w:val="002D7218"/>
    <w:rsid w:val="002D7255"/>
    <w:rsid w:val="002D734D"/>
    <w:rsid w:val="002D7378"/>
    <w:rsid w:val="002D74E6"/>
    <w:rsid w:val="002D74FD"/>
    <w:rsid w:val="002D755E"/>
    <w:rsid w:val="002D7614"/>
    <w:rsid w:val="002D7640"/>
    <w:rsid w:val="002D7718"/>
    <w:rsid w:val="002D788C"/>
    <w:rsid w:val="002D78FD"/>
    <w:rsid w:val="002D7956"/>
    <w:rsid w:val="002D7973"/>
    <w:rsid w:val="002D79AF"/>
    <w:rsid w:val="002D7A5D"/>
    <w:rsid w:val="002D7A84"/>
    <w:rsid w:val="002D7AF0"/>
    <w:rsid w:val="002D7D51"/>
    <w:rsid w:val="002D7DB1"/>
    <w:rsid w:val="002D7F87"/>
    <w:rsid w:val="002E00A8"/>
    <w:rsid w:val="002E010A"/>
    <w:rsid w:val="002E0151"/>
    <w:rsid w:val="002E01C1"/>
    <w:rsid w:val="002E05D3"/>
    <w:rsid w:val="002E0620"/>
    <w:rsid w:val="002E071C"/>
    <w:rsid w:val="002E0725"/>
    <w:rsid w:val="002E0736"/>
    <w:rsid w:val="002E07F1"/>
    <w:rsid w:val="002E0918"/>
    <w:rsid w:val="002E0A99"/>
    <w:rsid w:val="002E0BF3"/>
    <w:rsid w:val="002E0C2F"/>
    <w:rsid w:val="002E0C3B"/>
    <w:rsid w:val="002E0D8F"/>
    <w:rsid w:val="002E0DB6"/>
    <w:rsid w:val="002E0EF0"/>
    <w:rsid w:val="002E0FA7"/>
    <w:rsid w:val="002E0FF5"/>
    <w:rsid w:val="002E113C"/>
    <w:rsid w:val="002E1162"/>
    <w:rsid w:val="002E13AB"/>
    <w:rsid w:val="002E1522"/>
    <w:rsid w:val="002E164B"/>
    <w:rsid w:val="002E16A2"/>
    <w:rsid w:val="002E1737"/>
    <w:rsid w:val="002E17EE"/>
    <w:rsid w:val="002E181D"/>
    <w:rsid w:val="002E18C8"/>
    <w:rsid w:val="002E19D1"/>
    <w:rsid w:val="002E1A8E"/>
    <w:rsid w:val="002E1BA7"/>
    <w:rsid w:val="002E1D86"/>
    <w:rsid w:val="002E1E78"/>
    <w:rsid w:val="002E1F86"/>
    <w:rsid w:val="002E1FAA"/>
    <w:rsid w:val="002E2007"/>
    <w:rsid w:val="002E215E"/>
    <w:rsid w:val="002E2282"/>
    <w:rsid w:val="002E22D5"/>
    <w:rsid w:val="002E2455"/>
    <w:rsid w:val="002E245C"/>
    <w:rsid w:val="002E246D"/>
    <w:rsid w:val="002E2477"/>
    <w:rsid w:val="002E24B6"/>
    <w:rsid w:val="002E25CB"/>
    <w:rsid w:val="002E25CF"/>
    <w:rsid w:val="002E2640"/>
    <w:rsid w:val="002E2780"/>
    <w:rsid w:val="002E28E2"/>
    <w:rsid w:val="002E2925"/>
    <w:rsid w:val="002E2966"/>
    <w:rsid w:val="002E2A4B"/>
    <w:rsid w:val="002E2A9B"/>
    <w:rsid w:val="002E2ACE"/>
    <w:rsid w:val="002E2B10"/>
    <w:rsid w:val="002E2B9D"/>
    <w:rsid w:val="002E2BD9"/>
    <w:rsid w:val="002E2C1D"/>
    <w:rsid w:val="002E2C54"/>
    <w:rsid w:val="002E2C74"/>
    <w:rsid w:val="002E2CCE"/>
    <w:rsid w:val="002E2E13"/>
    <w:rsid w:val="002E2E53"/>
    <w:rsid w:val="002E2ED7"/>
    <w:rsid w:val="002E2F1B"/>
    <w:rsid w:val="002E3004"/>
    <w:rsid w:val="002E301B"/>
    <w:rsid w:val="002E3043"/>
    <w:rsid w:val="002E31A8"/>
    <w:rsid w:val="002E32BC"/>
    <w:rsid w:val="002E34B3"/>
    <w:rsid w:val="002E34CB"/>
    <w:rsid w:val="002E3569"/>
    <w:rsid w:val="002E35A4"/>
    <w:rsid w:val="002E360B"/>
    <w:rsid w:val="002E36D4"/>
    <w:rsid w:val="002E3764"/>
    <w:rsid w:val="002E3777"/>
    <w:rsid w:val="002E3823"/>
    <w:rsid w:val="002E3883"/>
    <w:rsid w:val="002E388B"/>
    <w:rsid w:val="002E3922"/>
    <w:rsid w:val="002E3A30"/>
    <w:rsid w:val="002E3A56"/>
    <w:rsid w:val="002E3A5C"/>
    <w:rsid w:val="002E3AE5"/>
    <w:rsid w:val="002E3D2A"/>
    <w:rsid w:val="002E3D3F"/>
    <w:rsid w:val="002E3D4E"/>
    <w:rsid w:val="002E3D61"/>
    <w:rsid w:val="002E3F85"/>
    <w:rsid w:val="002E4027"/>
    <w:rsid w:val="002E404D"/>
    <w:rsid w:val="002E4128"/>
    <w:rsid w:val="002E4178"/>
    <w:rsid w:val="002E435D"/>
    <w:rsid w:val="002E43BB"/>
    <w:rsid w:val="002E43BD"/>
    <w:rsid w:val="002E45A2"/>
    <w:rsid w:val="002E4654"/>
    <w:rsid w:val="002E465D"/>
    <w:rsid w:val="002E48BD"/>
    <w:rsid w:val="002E48DE"/>
    <w:rsid w:val="002E4929"/>
    <w:rsid w:val="002E4A68"/>
    <w:rsid w:val="002E4CF7"/>
    <w:rsid w:val="002E4E45"/>
    <w:rsid w:val="002E4EB9"/>
    <w:rsid w:val="002E4EC2"/>
    <w:rsid w:val="002E5124"/>
    <w:rsid w:val="002E531E"/>
    <w:rsid w:val="002E538B"/>
    <w:rsid w:val="002E546B"/>
    <w:rsid w:val="002E54AF"/>
    <w:rsid w:val="002E54CE"/>
    <w:rsid w:val="002E557F"/>
    <w:rsid w:val="002E563B"/>
    <w:rsid w:val="002E5649"/>
    <w:rsid w:val="002E56CD"/>
    <w:rsid w:val="002E56EB"/>
    <w:rsid w:val="002E57E2"/>
    <w:rsid w:val="002E5A8C"/>
    <w:rsid w:val="002E5C68"/>
    <w:rsid w:val="002E5DA3"/>
    <w:rsid w:val="002E5EBF"/>
    <w:rsid w:val="002E5F33"/>
    <w:rsid w:val="002E5FB4"/>
    <w:rsid w:val="002E6084"/>
    <w:rsid w:val="002E6195"/>
    <w:rsid w:val="002E61CD"/>
    <w:rsid w:val="002E61FA"/>
    <w:rsid w:val="002E6318"/>
    <w:rsid w:val="002E631B"/>
    <w:rsid w:val="002E641D"/>
    <w:rsid w:val="002E6499"/>
    <w:rsid w:val="002E64AE"/>
    <w:rsid w:val="002E64D4"/>
    <w:rsid w:val="002E65BB"/>
    <w:rsid w:val="002E65C7"/>
    <w:rsid w:val="002E6809"/>
    <w:rsid w:val="002E68C6"/>
    <w:rsid w:val="002E6935"/>
    <w:rsid w:val="002E69F1"/>
    <w:rsid w:val="002E6AA6"/>
    <w:rsid w:val="002E6B07"/>
    <w:rsid w:val="002E6B33"/>
    <w:rsid w:val="002E6B6F"/>
    <w:rsid w:val="002E6C01"/>
    <w:rsid w:val="002E6C9A"/>
    <w:rsid w:val="002E6CF7"/>
    <w:rsid w:val="002E6DE4"/>
    <w:rsid w:val="002E6E7A"/>
    <w:rsid w:val="002E6EDF"/>
    <w:rsid w:val="002E6FA3"/>
    <w:rsid w:val="002E7063"/>
    <w:rsid w:val="002E7070"/>
    <w:rsid w:val="002E7144"/>
    <w:rsid w:val="002E7289"/>
    <w:rsid w:val="002E7295"/>
    <w:rsid w:val="002E7307"/>
    <w:rsid w:val="002E7308"/>
    <w:rsid w:val="002E735D"/>
    <w:rsid w:val="002E74B9"/>
    <w:rsid w:val="002E7546"/>
    <w:rsid w:val="002E771B"/>
    <w:rsid w:val="002E77E6"/>
    <w:rsid w:val="002E783C"/>
    <w:rsid w:val="002E78DF"/>
    <w:rsid w:val="002E7967"/>
    <w:rsid w:val="002E7A04"/>
    <w:rsid w:val="002E7A2F"/>
    <w:rsid w:val="002E7AC8"/>
    <w:rsid w:val="002E7BEA"/>
    <w:rsid w:val="002E7BF2"/>
    <w:rsid w:val="002E7C7C"/>
    <w:rsid w:val="002E7D25"/>
    <w:rsid w:val="002E7DFF"/>
    <w:rsid w:val="002E7E44"/>
    <w:rsid w:val="002E7F63"/>
    <w:rsid w:val="002F0058"/>
    <w:rsid w:val="002F019F"/>
    <w:rsid w:val="002F022F"/>
    <w:rsid w:val="002F034C"/>
    <w:rsid w:val="002F042F"/>
    <w:rsid w:val="002F052C"/>
    <w:rsid w:val="002F054A"/>
    <w:rsid w:val="002F05C3"/>
    <w:rsid w:val="002F065B"/>
    <w:rsid w:val="002F06E2"/>
    <w:rsid w:val="002F06F8"/>
    <w:rsid w:val="002F0857"/>
    <w:rsid w:val="002F09B8"/>
    <w:rsid w:val="002F0A3B"/>
    <w:rsid w:val="002F0A66"/>
    <w:rsid w:val="002F0ACB"/>
    <w:rsid w:val="002F0ACF"/>
    <w:rsid w:val="002F0AEB"/>
    <w:rsid w:val="002F0AED"/>
    <w:rsid w:val="002F0EAB"/>
    <w:rsid w:val="002F111B"/>
    <w:rsid w:val="002F117F"/>
    <w:rsid w:val="002F1211"/>
    <w:rsid w:val="002F12FD"/>
    <w:rsid w:val="002F146F"/>
    <w:rsid w:val="002F14D7"/>
    <w:rsid w:val="002F1546"/>
    <w:rsid w:val="002F1568"/>
    <w:rsid w:val="002F1649"/>
    <w:rsid w:val="002F16B6"/>
    <w:rsid w:val="002F16EE"/>
    <w:rsid w:val="002F17B5"/>
    <w:rsid w:val="002F18AF"/>
    <w:rsid w:val="002F196A"/>
    <w:rsid w:val="002F1B8C"/>
    <w:rsid w:val="002F1CFD"/>
    <w:rsid w:val="002F1D8D"/>
    <w:rsid w:val="002F1E1D"/>
    <w:rsid w:val="002F1E86"/>
    <w:rsid w:val="002F1EDA"/>
    <w:rsid w:val="002F1F4C"/>
    <w:rsid w:val="002F2004"/>
    <w:rsid w:val="002F2009"/>
    <w:rsid w:val="002F2040"/>
    <w:rsid w:val="002F2159"/>
    <w:rsid w:val="002F2193"/>
    <w:rsid w:val="002F225B"/>
    <w:rsid w:val="002F2314"/>
    <w:rsid w:val="002F238B"/>
    <w:rsid w:val="002F2462"/>
    <w:rsid w:val="002F253F"/>
    <w:rsid w:val="002F2597"/>
    <w:rsid w:val="002F2604"/>
    <w:rsid w:val="002F2701"/>
    <w:rsid w:val="002F279A"/>
    <w:rsid w:val="002F27CB"/>
    <w:rsid w:val="002F27D0"/>
    <w:rsid w:val="002F2B48"/>
    <w:rsid w:val="002F2BC7"/>
    <w:rsid w:val="002F2D43"/>
    <w:rsid w:val="002F2D4C"/>
    <w:rsid w:val="002F2ECC"/>
    <w:rsid w:val="002F2ED3"/>
    <w:rsid w:val="002F2ED8"/>
    <w:rsid w:val="002F2F46"/>
    <w:rsid w:val="002F304E"/>
    <w:rsid w:val="002F315F"/>
    <w:rsid w:val="002F31A0"/>
    <w:rsid w:val="002F31C6"/>
    <w:rsid w:val="002F3202"/>
    <w:rsid w:val="002F3230"/>
    <w:rsid w:val="002F3312"/>
    <w:rsid w:val="002F3324"/>
    <w:rsid w:val="002F3389"/>
    <w:rsid w:val="002F33BC"/>
    <w:rsid w:val="002F34D0"/>
    <w:rsid w:val="002F352A"/>
    <w:rsid w:val="002F35F2"/>
    <w:rsid w:val="002F3659"/>
    <w:rsid w:val="002F387A"/>
    <w:rsid w:val="002F38CF"/>
    <w:rsid w:val="002F3966"/>
    <w:rsid w:val="002F397D"/>
    <w:rsid w:val="002F3A76"/>
    <w:rsid w:val="002F3B18"/>
    <w:rsid w:val="002F3B7A"/>
    <w:rsid w:val="002F3CDA"/>
    <w:rsid w:val="002F3CED"/>
    <w:rsid w:val="002F3DD2"/>
    <w:rsid w:val="002F3E4A"/>
    <w:rsid w:val="002F3E5F"/>
    <w:rsid w:val="002F3F3F"/>
    <w:rsid w:val="002F404E"/>
    <w:rsid w:val="002F405E"/>
    <w:rsid w:val="002F4267"/>
    <w:rsid w:val="002F42BD"/>
    <w:rsid w:val="002F43D1"/>
    <w:rsid w:val="002F457D"/>
    <w:rsid w:val="002F45D8"/>
    <w:rsid w:val="002F470C"/>
    <w:rsid w:val="002F4883"/>
    <w:rsid w:val="002F4907"/>
    <w:rsid w:val="002F4AEB"/>
    <w:rsid w:val="002F4BB6"/>
    <w:rsid w:val="002F4C85"/>
    <w:rsid w:val="002F4E13"/>
    <w:rsid w:val="002F4E1E"/>
    <w:rsid w:val="002F4EAE"/>
    <w:rsid w:val="002F4F9A"/>
    <w:rsid w:val="002F500A"/>
    <w:rsid w:val="002F510B"/>
    <w:rsid w:val="002F517C"/>
    <w:rsid w:val="002F53CF"/>
    <w:rsid w:val="002F541A"/>
    <w:rsid w:val="002F5436"/>
    <w:rsid w:val="002F559E"/>
    <w:rsid w:val="002F55C7"/>
    <w:rsid w:val="002F562C"/>
    <w:rsid w:val="002F5724"/>
    <w:rsid w:val="002F573C"/>
    <w:rsid w:val="002F582E"/>
    <w:rsid w:val="002F58FA"/>
    <w:rsid w:val="002F593A"/>
    <w:rsid w:val="002F5A2D"/>
    <w:rsid w:val="002F5CC0"/>
    <w:rsid w:val="002F5CE3"/>
    <w:rsid w:val="002F5D13"/>
    <w:rsid w:val="002F5E3F"/>
    <w:rsid w:val="002F5E66"/>
    <w:rsid w:val="002F5EA1"/>
    <w:rsid w:val="002F6070"/>
    <w:rsid w:val="002F614A"/>
    <w:rsid w:val="002F62D7"/>
    <w:rsid w:val="002F62EE"/>
    <w:rsid w:val="002F6303"/>
    <w:rsid w:val="002F63B1"/>
    <w:rsid w:val="002F6510"/>
    <w:rsid w:val="002F658C"/>
    <w:rsid w:val="002F68A9"/>
    <w:rsid w:val="002F68D8"/>
    <w:rsid w:val="002F6A35"/>
    <w:rsid w:val="002F6C44"/>
    <w:rsid w:val="002F6D5D"/>
    <w:rsid w:val="002F6D9E"/>
    <w:rsid w:val="002F6DAD"/>
    <w:rsid w:val="002F6E71"/>
    <w:rsid w:val="002F6F54"/>
    <w:rsid w:val="002F6FDE"/>
    <w:rsid w:val="002F7108"/>
    <w:rsid w:val="002F7126"/>
    <w:rsid w:val="002F7336"/>
    <w:rsid w:val="002F7444"/>
    <w:rsid w:val="002F74C7"/>
    <w:rsid w:val="002F759A"/>
    <w:rsid w:val="002F75F4"/>
    <w:rsid w:val="002F77C9"/>
    <w:rsid w:val="002F78E2"/>
    <w:rsid w:val="002F7949"/>
    <w:rsid w:val="002F794D"/>
    <w:rsid w:val="002F7D46"/>
    <w:rsid w:val="002F7D69"/>
    <w:rsid w:val="002F7F8F"/>
    <w:rsid w:val="002F7FA6"/>
    <w:rsid w:val="00300121"/>
    <w:rsid w:val="0030013A"/>
    <w:rsid w:val="00300192"/>
    <w:rsid w:val="00300202"/>
    <w:rsid w:val="00300297"/>
    <w:rsid w:val="00300326"/>
    <w:rsid w:val="00300406"/>
    <w:rsid w:val="0030044C"/>
    <w:rsid w:val="00300492"/>
    <w:rsid w:val="003005B3"/>
    <w:rsid w:val="003005F8"/>
    <w:rsid w:val="00300616"/>
    <w:rsid w:val="00300742"/>
    <w:rsid w:val="0030075E"/>
    <w:rsid w:val="00300882"/>
    <w:rsid w:val="003008D5"/>
    <w:rsid w:val="00300916"/>
    <w:rsid w:val="003009F9"/>
    <w:rsid w:val="00300A59"/>
    <w:rsid w:val="00300AE9"/>
    <w:rsid w:val="00300AF8"/>
    <w:rsid w:val="00300B2A"/>
    <w:rsid w:val="00300B4B"/>
    <w:rsid w:val="00300BAE"/>
    <w:rsid w:val="00300C1C"/>
    <w:rsid w:val="00300D82"/>
    <w:rsid w:val="00300F45"/>
    <w:rsid w:val="00300F50"/>
    <w:rsid w:val="00300F7B"/>
    <w:rsid w:val="00300F82"/>
    <w:rsid w:val="00301037"/>
    <w:rsid w:val="0030114B"/>
    <w:rsid w:val="00301217"/>
    <w:rsid w:val="0030126C"/>
    <w:rsid w:val="003012B7"/>
    <w:rsid w:val="00301361"/>
    <w:rsid w:val="003013A0"/>
    <w:rsid w:val="003014B7"/>
    <w:rsid w:val="003014C6"/>
    <w:rsid w:val="00301570"/>
    <w:rsid w:val="0030159B"/>
    <w:rsid w:val="0030181D"/>
    <w:rsid w:val="00301846"/>
    <w:rsid w:val="0030197C"/>
    <w:rsid w:val="00301A7B"/>
    <w:rsid w:val="00301B32"/>
    <w:rsid w:val="00301CAB"/>
    <w:rsid w:val="00301CD9"/>
    <w:rsid w:val="00301DA9"/>
    <w:rsid w:val="003020A9"/>
    <w:rsid w:val="00302172"/>
    <w:rsid w:val="003021DC"/>
    <w:rsid w:val="00302274"/>
    <w:rsid w:val="00302560"/>
    <w:rsid w:val="0030257A"/>
    <w:rsid w:val="003025A2"/>
    <w:rsid w:val="003026D5"/>
    <w:rsid w:val="00302826"/>
    <w:rsid w:val="0030286F"/>
    <w:rsid w:val="0030288D"/>
    <w:rsid w:val="003028A1"/>
    <w:rsid w:val="003028C8"/>
    <w:rsid w:val="00302A43"/>
    <w:rsid w:val="00302E5D"/>
    <w:rsid w:val="00302E78"/>
    <w:rsid w:val="0030306B"/>
    <w:rsid w:val="003030DA"/>
    <w:rsid w:val="00303235"/>
    <w:rsid w:val="00303269"/>
    <w:rsid w:val="00303320"/>
    <w:rsid w:val="00303390"/>
    <w:rsid w:val="00303628"/>
    <w:rsid w:val="00303694"/>
    <w:rsid w:val="003036F7"/>
    <w:rsid w:val="00303735"/>
    <w:rsid w:val="00303888"/>
    <w:rsid w:val="003038B8"/>
    <w:rsid w:val="003038E6"/>
    <w:rsid w:val="00303972"/>
    <w:rsid w:val="003039A6"/>
    <w:rsid w:val="003039C4"/>
    <w:rsid w:val="003039D4"/>
    <w:rsid w:val="00303A82"/>
    <w:rsid w:val="00303B8D"/>
    <w:rsid w:val="00303BAB"/>
    <w:rsid w:val="00303BC5"/>
    <w:rsid w:val="00303BEA"/>
    <w:rsid w:val="00303C75"/>
    <w:rsid w:val="00303C96"/>
    <w:rsid w:val="00303CB7"/>
    <w:rsid w:val="00303DBD"/>
    <w:rsid w:val="00303F36"/>
    <w:rsid w:val="003040AC"/>
    <w:rsid w:val="003040BF"/>
    <w:rsid w:val="0030428B"/>
    <w:rsid w:val="003042BC"/>
    <w:rsid w:val="00304311"/>
    <w:rsid w:val="0030435E"/>
    <w:rsid w:val="003043A6"/>
    <w:rsid w:val="00304444"/>
    <w:rsid w:val="0030467C"/>
    <w:rsid w:val="00304721"/>
    <w:rsid w:val="00304736"/>
    <w:rsid w:val="003047E0"/>
    <w:rsid w:val="0030488F"/>
    <w:rsid w:val="003048DE"/>
    <w:rsid w:val="00304A69"/>
    <w:rsid w:val="00304AF3"/>
    <w:rsid w:val="00304AFD"/>
    <w:rsid w:val="00304B92"/>
    <w:rsid w:val="00304C8B"/>
    <w:rsid w:val="00304F50"/>
    <w:rsid w:val="0030500F"/>
    <w:rsid w:val="003050D6"/>
    <w:rsid w:val="00305136"/>
    <w:rsid w:val="00305197"/>
    <w:rsid w:val="00305269"/>
    <w:rsid w:val="00305342"/>
    <w:rsid w:val="00305348"/>
    <w:rsid w:val="0030549E"/>
    <w:rsid w:val="003054C4"/>
    <w:rsid w:val="0030555C"/>
    <w:rsid w:val="00305569"/>
    <w:rsid w:val="003055AC"/>
    <w:rsid w:val="0030576B"/>
    <w:rsid w:val="003057AB"/>
    <w:rsid w:val="003057BA"/>
    <w:rsid w:val="00305AA2"/>
    <w:rsid w:val="00305BF4"/>
    <w:rsid w:val="00305D4F"/>
    <w:rsid w:val="00305E3C"/>
    <w:rsid w:val="00305ED0"/>
    <w:rsid w:val="00305F12"/>
    <w:rsid w:val="00305FA5"/>
    <w:rsid w:val="003060A4"/>
    <w:rsid w:val="003060F0"/>
    <w:rsid w:val="00306211"/>
    <w:rsid w:val="0030623C"/>
    <w:rsid w:val="003063EE"/>
    <w:rsid w:val="00306427"/>
    <w:rsid w:val="0030657D"/>
    <w:rsid w:val="0030667D"/>
    <w:rsid w:val="00306686"/>
    <w:rsid w:val="003067A5"/>
    <w:rsid w:val="00306820"/>
    <w:rsid w:val="0030686B"/>
    <w:rsid w:val="003068E7"/>
    <w:rsid w:val="00306919"/>
    <w:rsid w:val="00306952"/>
    <w:rsid w:val="00306973"/>
    <w:rsid w:val="00306983"/>
    <w:rsid w:val="0030698A"/>
    <w:rsid w:val="003069B3"/>
    <w:rsid w:val="00306A9E"/>
    <w:rsid w:val="00306DA0"/>
    <w:rsid w:val="00306E43"/>
    <w:rsid w:val="00306E71"/>
    <w:rsid w:val="00306F14"/>
    <w:rsid w:val="00306F77"/>
    <w:rsid w:val="00307364"/>
    <w:rsid w:val="003073F2"/>
    <w:rsid w:val="00307470"/>
    <w:rsid w:val="003075D5"/>
    <w:rsid w:val="0030762A"/>
    <w:rsid w:val="00307757"/>
    <w:rsid w:val="00307891"/>
    <w:rsid w:val="0030789F"/>
    <w:rsid w:val="003078A5"/>
    <w:rsid w:val="00307930"/>
    <w:rsid w:val="003079B7"/>
    <w:rsid w:val="003079E4"/>
    <w:rsid w:val="003079EF"/>
    <w:rsid w:val="00307A9D"/>
    <w:rsid w:val="00307B5C"/>
    <w:rsid w:val="00307B7D"/>
    <w:rsid w:val="00307D59"/>
    <w:rsid w:val="00307D8A"/>
    <w:rsid w:val="00307EDA"/>
    <w:rsid w:val="00310064"/>
    <w:rsid w:val="0031006E"/>
    <w:rsid w:val="003100F0"/>
    <w:rsid w:val="0031029C"/>
    <w:rsid w:val="003102D9"/>
    <w:rsid w:val="003102E1"/>
    <w:rsid w:val="00310308"/>
    <w:rsid w:val="0031034D"/>
    <w:rsid w:val="00310472"/>
    <w:rsid w:val="003105BC"/>
    <w:rsid w:val="003105BF"/>
    <w:rsid w:val="003106EF"/>
    <w:rsid w:val="003107F0"/>
    <w:rsid w:val="003108DD"/>
    <w:rsid w:val="00310A95"/>
    <w:rsid w:val="00310A99"/>
    <w:rsid w:val="00310AD1"/>
    <w:rsid w:val="00310B09"/>
    <w:rsid w:val="00310B18"/>
    <w:rsid w:val="00310B6F"/>
    <w:rsid w:val="00310C0E"/>
    <w:rsid w:val="00310E8F"/>
    <w:rsid w:val="00310F59"/>
    <w:rsid w:val="003110B8"/>
    <w:rsid w:val="003110F1"/>
    <w:rsid w:val="00311231"/>
    <w:rsid w:val="003113E5"/>
    <w:rsid w:val="00311414"/>
    <w:rsid w:val="00311427"/>
    <w:rsid w:val="00311431"/>
    <w:rsid w:val="00311538"/>
    <w:rsid w:val="00311558"/>
    <w:rsid w:val="00311582"/>
    <w:rsid w:val="003115BB"/>
    <w:rsid w:val="003115F8"/>
    <w:rsid w:val="00311606"/>
    <w:rsid w:val="00311685"/>
    <w:rsid w:val="00311695"/>
    <w:rsid w:val="003116CE"/>
    <w:rsid w:val="00311896"/>
    <w:rsid w:val="003118F0"/>
    <w:rsid w:val="00311B50"/>
    <w:rsid w:val="00311B96"/>
    <w:rsid w:val="00311BEE"/>
    <w:rsid w:val="00311C15"/>
    <w:rsid w:val="00311DD5"/>
    <w:rsid w:val="00311E95"/>
    <w:rsid w:val="00311EE1"/>
    <w:rsid w:val="00311F2A"/>
    <w:rsid w:val="00311FA7"/>
    <w:rsid w:val="003121FD"/>
    <w:rsid w:val="00312374"/>
    <w:rsid w:val="003124D5"/>
    <w:rsid w:val="00312530"/>
    <w:rsid w:val="003125BB"/>
    <w:rsid w:val="0031263C"/>
    <w:rsid w:val="00312744"/>
    <w:rsid w:val="003127B4"/>
    <w:rsid w:val="00312858"/>
    <w:rsid w:val="003128BB"/>
    <w:rsid w:val="00312B22"/>
    <w:rsid w:val="00312B2B"/>
    <w:rsid w:val="00312B34"/>
    <w:rsid w:val="00312E4A"/>
    <w:rsid w:val="00312ECD"/>
    <w:rsid w:val="00312F67"/>
    <w:rsid w:val="00312F91"/>
    <w:rsid w:val="00312FBE"/>
    <w:rsid w:val="00313095"/>
    <w:rsid w:val="003130DA"/>
    <w:rsid w:val="0031310A"/>
    <w:rsid w:val="0031310D"/>
    <w:rsid w:val="00313137"/>
    <w:rsid w:val="0031320B"/>
    <w:rsid w:val="00313273"/>
    <w:rsid w:val="003132EE"/>
    <w:rsid w:val="0031342A"/>
    <w:rsid w:val="003134A1"/>
    <w:rsid w:val="00313658"/>
    <w:rsid w:val="003136B9"/>
    <w:rsid w:val="003136E1"/>
    <w:rsid w:val="003138B2"/>
    <w:rsid w:val="00313935"/>
    <w:rsid w:val="00313A27"/>
    <w:rsid w:val="00313A69"/>
    <w:rsid w:val="00313AA2"/>
    <w:rsid w:val="00313C15"/>
    <w:rsid w:val="00313CDE"/>
    <w:rsid w:val="00313D27"/>
    <w:rsid w:val="00313E3D"/>
    <w:rsid w:val="00313E6D"/>
    <w:rsid w:val="00313ED0"/>
    <w:rsid w:val="00313F3D"/>
    <w:rsid w:val="00313F88"/>
    <w:rsid w:val="00313FAF"/>
    <w:rsid w:val="00314062"/>
    <w:rsid w:val="00314084"/>
    <w:rsid w:val="003140FC"/>
    <w:rsid w:val="0031418C"/>
    <w:rsid w:val="00314245"/>
    <w:rsid w:val="003142D1"/>
    <w:rsid w:val="00314308"/>
    <w:rsid w:val="0031432E"/>
    <w:rsid w:val="003144C6"/>
    <w:rsid w:val="003144F5"/>
    <w:rsid w:val="00314531"/>
    <w:rsid w:val="00314544"/>
    <w:rsid w:val="0031463C"/>
    <w:rsid w:val="0031467C"/>
    <w:rsid w:val="003147AB"/>
    <w:rsid w:val="003147F7"/>
    <w:rsid w:val="0031489B"/>
    <w:rsid w:val="00314A6A"/>
    <w:rsid w:val="00314A74"/>
    <w:rsid w:val="00314BC8"/>
    <w:rsid w:val="00314BF1"/>
    <w:rsid w:val="00314C54"/>
    <w:rsid w:val="00314CCB"/>
    <w:rsid w:val="00314D21"/>
    <w:rsid w:val="00314EBD"/>
    <w:rsid w:val="003151B0"/>
    <w:rsid w:val="003151F1"/>
    <w:rsid w:val="003151F9"/>
    <w:rsid w:val="00315222"/>
    <w:rsid w:val="00315346"/>
    <w:rsid w:val="003153E8"/>
    <w:rsid w:val="00315461"/>
    <w:rsid w:val="003154F6"/>
    <w:rsid w:val="00315560"/>
    <w:rsid w:val="003157FC"/>
    <w:rsid w:val="00315907"/>
    <w:rsid w:val="00315998"/>
    <w:rsid w:val="003159EE"/>
    <w:rsid w:val="00315A15"/>
    <w:rsid w:val="00315A9D"/>
    <w:rsid w:val="00315AEC"/>
    <w:rsid w:val="00315C2E"/>
    <w:rsid w:val="00315E6A"/>
    <w:rsid w:val="00315EEC"/>
    <w:rsid w:val="00315F43"/>
    <w:rsid w:val="00315FBF"/>
    <w:rsid w:val="00316009"/>
    <w:rsid w:val="00316045"/>
    <w:rsid w:val="00316084"/>
    <w:rsid w:val="003162CE"/>
    <w:rsid w:val="003162FC"/>
    <w:rsid w:val="00316311"/>
    <w:rsid w:val="00316330"/>
    <w:rsid w:val="0031634F"/>
    <w:rsid w:val="00316406"/>
    <w:rsid w:val="00316446"/>
    <w:rsid w:val="0031649B"/>
    <w:rsid w:val="003167DE"/>
    <w:rsid w:val="00316808"/>
    <w:rsid w:val="0031686A"/>
    <w:rsid w:val="00316900"/>
    <w:rsid w:val="00316933"/>
    <w:rsid w:val="00316A9B"/>
    <w:rsid w:val="00316AB0"/>
    <w:rsid w:val="00316B5B"/>
    <w:rsid w:val="00316C5A"/>
    <w:rsid w:val="00316C6B"/>
    <w:rsid w:val="00316CA6"/>
    <w:rsid w:val="00316D23"/>
    <w:rsid w:val="00316DFF"/>
    <w:rsid w:val="00316E20"/>
    <w:rsid w:val="00316E50"/>
    <w:rsid w:val="00316FF9"/>
    <w:rsid w:val="00317112"/>
    <w:rsid w:val="00317137"/>
    <w:rsid w:val="00317202"/>
    <w:rsid w:val="0031736D"/>
    <w:rsid w:val="00317408"/>
    <w:rsid w:val="00317448"/>
    <w:rsid w:val="00317583"/>
    <w:rsid w:val="00317598"/>
    <w:rsid w:val="003175BD"/>
    <w:rsid w:val="003175CE"/>
    <w:rsid w:val="00317684"/>
    <w:rsid w:val="003176C9"/>
    <w:rsid w:val="00317792"/>
    <w:rsid w:val="00317A95"/>
    <w:rsid w:val="00317AC5"/>
    <w:rsid w:val="00317B79"/>
    <w:rsid w:val="00317C57"/>
    <w:rsid w:val="00317EEC"/>
    <w:rsid w:val="00317F9A"/>
    <w:rsid w:val="00317FEC"/>
    <w:rsid w:val="00320014"/>
    <w:rsid w:val="00320135"/>
    <w:rsid w:val="003201CE"/>
    <w:rsid w:val="003201D3"/>
    <w:rsid w:val="003201F2"/>
    <w:rsid w:val="003203E3"/>
    <w:rsid w:val="00320431"/>
    <w:rsid w:val="00320463"/>
    <w:rsid w:val="00320585"/>
    <w:rsid w:val="00320621"/>
    <w:rsid w:val="0032064C"/>
    <w:rsid w:val="00320699"/>
    <w:rsid w:val="003208DD"/>
    <w:rsid w:val="00320965"/>
    <w:rsid w:val="003209A1"/>
    <w:rsid w:val="003209D3"/>
    <w:rsid w:val="00320A8D"/>
    <w:rsid w:val="00320B23"/>
    <w:rsid w:val="00320B27"/>
    <w:rsid w:val="00320B8D"/>
    <w:rsid w:val="00320C05"/>
    <w:rsid w:val="00320C0F"/>
    <w:rsid w:val="00320EE2"/>
    <w:rsid w:val="00321045"/>
    <w:rsid w:val="00321232"/>
    <w:rsid w:val="0032123E"/>
    <w:rsid w:val="00321311"/>
    <w:rsid w:val="003213E5"/>
    <w:rsid w:val="00321405"/>
    <w:rsid w:val="0032149D"/>
    <w:rsid w:val="0032163D"/>
    <w:rsid w:val="00321784"/>
    <w:rsid w:val="003217C2"/>
    <w:rsid w:val="003219EE"/>
    <w:rsid w:val="00321C34"/>
    <w:rsid w:val="00321D1B"/>
    <w:rsid w:val="00321D3D"/>
    <w:rsid w:val="00321F0F"/>
    <w:rsid w:val="00321F2D"/>
    <w:rsid w:val="00322031"/>
    <w:rsid w:val="00322050"/>
    <w:rsid w:val="003220F0"/>
    <w:rsid w:val="00322159"/>
    <w:rsid w:val="003221A7"/>
    <w:rsid w:val="003222A4"/>
    <w:rsid w:val="0032236B"/>
    <w:rsid w:val="003223A4"/>
    <w:rsid w:val="003223C6"/>
    <w:rsid w:val="003223D1"/>
    <w:rsid w:val="0032245A"/>
    <w:rsid w:val="003224AE"/>
    <w:rsid w:val="003224B3"/>
    <w:rsid w:val="003224EB"/>
    <w:rsid w:val="00322585"/>
    <w:rsid w:val="003225A4"/>
    <w:rsid w:val="003225B3"/>
    <w:rsid w:val="003225DE"/>
    <w:rsid w:val="003225E2"/>
    <w:rsid w:val="003226AB"/>
    <w:rsid w:val="0032270E"/>
    <w:rsid w:val="00322826"/>
    <w:rsid w:val="0032284C"/>
    <w:rsid w:val="003228D9"/>
    <w:rsid w:val="00322944"/>
    <w:rsid w:val="00322A05"/>
    <w:rsid w:val="00322A76"/>
    <w:rsid w:val="00322C3C"/>
    <w:rsid w:val="00322CCA"/>
    <w:rsid w:val="00322CD7"/>
    <w:rsid w:val="00322CF8"/>
    <w:rsid w:val="00322D39"/>
    <w:rsid w:val="00322DE1"/>
    <w:rsid w:val="00322F67"/>
    <w:rsid w:val="00323285"/>
    <w:rsid w:val="00323347"/>
    <w:rsid w:val="00323382"/>
    <w:rsid w:val="00323475"/>
    <w:rsid w:val="00323669"/>
    <w:rsid w:val="003236C2"/>
    <w:rsid w:val="00323749"/>
    <w:rsid w:val="0032374A"/>
    <w:rsid w:val="003237E3"/>
    <w:rsid w:val="00323851"/>
    <w:rsid w:val="0032386D"/>
    <w:rsid w:val="003238C1"/>
    <w:rsid w:val="003238D7"/>
    <w:rsid w:val="00323904"/>
    <w:rsid w:val="003239C3"/>
    <w:rsid w:val="00323A6C"/>
    <w:rsid w:val="00323ACF"/>
    <w:rsid w:val="00323C75"/>
    <w:rsid w:val="00323D30"/>
    <w:rsid w:val="00323D4D"/>
    <w:rsid w:val="00323E1C"/>
    <w:rsid w:val="00323EB6"/>
    <w:rsid w:val="00324022"/>
    <w:rsid w:val="00324089"/>
    <w:rsid w:val="00324105"/>
    <w:rsid w:val="00324109"/>
    <w:rsid w:val="003242BD"/>
    <w:rsid w:val="003242E4"/>
    <w:rsid w:val="0032435C"/>
    <w:rsid w:val="00324444"/>
    <w:rsid w:val="00324445"/>
    <w:rsid w:val="0032458D"/>
    <w:rsid w:val="003245D8"/>
    <w:rsid w:val="00324600"/>
    <w:rsid w:val="003246D1"/>
    <w:rsid w:val="003246D8"/>
    <w:rsid w:val="003247E7"/>
    <w:rsid w:val="003247EE"/>
    <w:rsid w:val="00324807"/>
    <w:rsid w:val="00324840"/>
    <w:rsid w:val="0032486E"/>
    <w:rsid w:val="00324981"/>
    <w:rsid w:val="003249B9"/>
    <w:rsid w:val="003249C2"/>
    <w:rsid w:val="003249F2"/>
    <w:rsid w:val="00324BB2"/>
    <w:rsid w:val="00324C1F"/>
    <w:rsid w:val="00324C47"/>
    <w:rsid w:val="00324D0A"/>
    <w:rsid w:val="00324D21"/>
    <w:rsid w:val="00324D53"/>
    <w:rsid w:val="00324DB1"/>
    <w:rsid w:val="00324E41"/>
    <w:rsid w:val="00324F8B"/>
    <w:rsid w:val="00324FEE"/>
    <w:rsid w:val="003250C9"/>
    <w:rsid w:val="00325143"/>
    <w:rsid w:val="003251FC"/>
    <w:rsid w:val="0032533A"/>
    <w:rsid w:val="00325350"/>
    <w:rsid w:val="00325353"/>
    <w:rsid w:val="00325372"/>
    <w:rsid w:val="003253FF"/>
    <w:rsid w:val="00325405"/>
    <w:rsid w:val="0032543B"/>
    <w:rsid w:val="003254BC"/>
    <w:rsid w:val="003254BD"/>
    <w:rsid w:val="0032553C"/>
    <w:rsid w:val="003255ED"/>
    <w:rsid w:val="003256A3"/>
    <w:rsid w:val="003256C3"/>
    <w:rsid w:val="0032570A"/>
    <w:rsid w:val="003258A2"/>
    <w:rsid w:val="003258A4"/>
    <w:rsid w:val="003258CB"/>
    <w:rsid w:val="00325974"/>
    <w:rsid w:val="003259BA"/>
    <w:rsid w:val="003259D5"/>
    <w:rsid w:val="00325A28"/>
    <w:rsid w:val="00325A3C"/>
    <w:rsid w:val="00325A9F"/>
    <w:rsid w:val="00325B5C"/>
    <w:rsid w:val="00325C18"/>
    <w:rsid w:val="00325C88"/>
    <w:rsid w:val="00325DC1"/>
    <w:rsid w:val="00325EA5"/>
    <w:rsid w:val="00325F38"/>
    <w:rsid w:val="00325FE6"/>
    <w:rsid w:val="003260EB"/>
    <w:rsid w:val="0032615E"/>
    <w:rsid w:val="00326316"/>
    <w:rsid w:val="0032632A"/>
    <w:rsid w:val="00326379"/>
    <w:rsid w:val="003263A9"/>
    <w:rsid w:val="003263FF"/>
    <w:rsid w:val="0032653E"/>
    <w:rsid w:val="0032658A"/>
    <w:rsid w:val="003265C1"/>
    <w:rsid w:val="00326610"/>
    <w:rsid w:val="0032666C"/>
    <w:rsid w:val="00326797"/>
    <w:rsid w:val="003268B3"/>
    <w:rsid w:val="0032690F"/>
    <w:rsid w:val="00326989"/>
    <w:rsid w:val="003269AC"/>
    <w:rsid w:val="00326A3D"/>
    <w:rsid w:val="00326B7D"/>
    <w:rsid w:val="00326C10"/>
    <w:rsid w:val="00326CD9"/>
    <w:rsid w:val="00326CF7"/>
    <w:rsid w:val="00326D58"/>
    <w:rsid w:val="00326FA6"/>
    <w:rsid w:val="0032703B"/>
    <w:rsid w:val="00327065"/>
    <w:rsid w:val="003270AF"/>
    <w:rsid w:val="003270BB"/>
    <w:rsid w:val="003270FA"/>
    <w:rsid w:val="0032728F"/>
    <w:rsid w:val="0032733D"/>
    <w:rsid w:val="0032738C"/>
    <w:rsid w:val="00327569"/>
    <w:rsid w:val="003276CE"/>
    <w:rsid w:val="0032774E"/>
    <w:rsid w:val="003277B7"/>
    <w:rsid w:val="003277DB"/>
    <w:rsid w:val="003277EC"/>
    <w:rsid w:val="0032787F"/>
    <w:rsid w:val="003278FB"/>
    <w:rsid w:val="0032790E"/>
    <w:rsid w:val="0032794B"/>
    <w:rsid w:val="00327A00"/>
    <w:rsid w:val="00327A44"/>
    <w:rsid w:val="00327B0D"/>
    <w:rsid w:val="00327BF9"/>
    <w:rsid w:val="00327CE8"/>
    <w:rsid w:val="00327E63"/>
    <w:rsid w:val="00327F96"/>
    <w:rsid w:val="003300A4"/>
    <w:rsid w:val="003300E4"/>
    <w:rsid w:val="0033035B"/>
    <w:rsid w:val="00330385"/>
    <w:rsid w:val="003303BA"/>
    <w:rsid w:val="003304BD"/>
    <w:rsid w:val="003307C7"/>
    <w:rsid w:val="003309C5"/>
    <w:rsid w:val="00330A1F"/>
    <w:rsid w:val="00330A80"/>
    <w:rsid w:val="00330A8D"/>
    <w:rsid w:val="00330BB2"/>
    <w:rsid w:val="00330C26"/>
    <w:rsid w:val="00330CE8"/>
    <w:rsid w:val="00330D5D"/>
    <w:rsid w:val="00330D8D"/>
    <w:rsid w:val="00330DB1"/>
    <w:rsid w:val="00330E13"/>
    <w:rsid w:val="00331279"/>
    <w:rsid w:val="00331440"/>
    <w:rsid w:val="00331587"/>
    <w:rsid w:val="003316D5"/>
    <w:rsid w:val="003317BF"/>
    <w:rsid w:val="0033190C"/>
    <w:rsid w:val="00331926"/>
    <w:rsid w:val="00331935"/>
    <w:rsid w:val="00331B4F"/>
    <w:rsid w:val="00331C4B"/>
    <w:rsid w:val="00331CA2"/>
    <w:rsid w:val="00331D29"/>
    <w:rsid w:val="00331E55"/>
    <w:rsid w:val="00331F82"/>
    <w:rsid w:val="003320CB"/>
    <w:rsid w:val="0033215F"/>
    <w:rsid w:val="0033218E"/>
    <w:rsid w:val="003321C2"/>
    <w:rsid w:val="003322C5"/>
    <w:rsid w:val="00332376"/>
    <w:rsid w:val="003323A9"/>
    <w:rsid w:val="003323F8"/>
    <w:rsid w:val="003324CE"/>
    <w:rsid w:val="0033253B"/>
    <w:rsid w:val="003327B2"/>
    <w:rsid w:val="0033287E"/>
    <w:rsid w:val="003329F1"/>
    <w:rsid w:val="00332BD8"/>
    <w:rsid w:val="00332CDB"/>
    <w:rsid w:val="00332CED"/>
    <w:rsid w:val="00332DE9"/>
    <w:rsid w:val="00332F49"/>
    <w:rsid w:val="00333181"/>
    <w:rsid w:val="003331E3"/>
    <w:rsid w:val="0033341C"/>
    <w:rsid w:val="003334C1"/>
    <w:rsid w:val="003336B0"/>
    <w:rsid w:val="00333843"/>
    <w:rsid w:val="003338DC"/>
    <w:rsid w:val="003338FD"/>
    <w:rsid w:val="00333943"/>
    <w:rsid w:val="00333BB5"/>
    <w:rsid w:val="00333D8C"/>
    <w:rsid w:val="00333D94"/>
    <w:rsid w:val="00333E67"/>
    <w:rsid w:val="00333E69"/>
    <w:rsid w:val="00333E85"/>
    <w:rsid w:val="00333F19"/>
    <w:rsid w:val="00333F4E"/>
    <w:rsid w:val="00333FAC"/>
    <w:rsid w:val="00334048"/>
    <w:rsid w:val="00334138"/>
    <w:rsid w:val="003341D0"/>
    <w:rsid w:val="003341D4"/>
    <w:rsid w:val="00334356"/>
    <w:rsid w:val="00334485"/>
    <w:rsid w:val="0033458B"/>
    <w:rsid w:val="00334784"/>
    <w:rsid w:val="003348C6"/>
    <w:rsid w:val="003349D2"/>
    <w:rsid w:val="003349F5"/>
    <w:rsid w:val="00334AC5"/>
    <w:rsid w:val="00334C75"/>
    <w:rsid w:val="00334C8E"/>
    <w:rsid w:val="00334CBA"/>
    <w:rsid w:val="00334CEB"/>
    <w:rsid w:val="00334D94"/>
    <w:rsid w:val="00334E15"/>
    <w:rsid w:val="00334E53"/>
    <w:rsid w:val="00334FA0"/>
    <w:rsid w:val="00334FEB"/>
    <w:rsid w:val="00335048"/>
    <w:rsid w:val="00335067"/>
    <w:rsid w:val="0033511F"/>
    <w:rsid w:val="00335156"/>
    <w:rsid w:val="00335170"/>
    <w:rsid w:val="00335216"/>
    <w:rsid w:val="003352B2"/>
    <w:rsid w:val="00335554"/>
    <w:rsid w:val="003355CB"/>
    <w:rsid w:val="00335686"/>
    <w:rsid w:val="003357AE"/>
    <w:rsid w:val="0033594B"/>
    <w:rsid w:val="0033598A"/>
    <w:rsid w:val="00335B4A"/>
    <w:rsid w:val="00335B77"/>
    <w:rsid w:val="00335BCE"/>
    <w:rsid w:val="00335BF3"/>
    <w:rsid w:val="00335C20"/>
    <w:rsid w:val="00335C26"/>
    <w:rsid w:val="00335C46"/>
    <w:rsid w:val="00335C4C"/>
    <w:rsid w:val="00335C73"/>
    <w:rsid w:val="00335CFF"/>
    <w:rsid w:val="00335E02"/>
    <w:rsid w:val="00335E1A"/>
    <w:rsid w:val="00335E4A"/>
    <w:rsid w:val="00336114"/>
    <w:rsid w:val="003362D6"/>
    <w:rsid w:val="003362F1"/>
    <w:rsid w:val="003363C6"/>
    <w:rsid w:val="0033643E"/>
    <w:rsid w:val="003364C5"/>
    <w:rsid w:val="00336509"/>
    <w:rsid w:val="00336582"/>
    <w:rsid w:val="00336641"/>
    <w:rsid w:val="00336652"/>
    <w:rsid w:val="003366E5"/>
    <w:rsid w:val="00336732"/>
    <w:rsid w:val="003367DE"/>
    <w:rsid w:val="003368DA"/>
    <w:rsid w:val="00336911"/>
    <w:rsid w:val="003369DE"/>
    <w:rsid w:val="00336AD0"/>
    <w:rsid w:val="00336B60"/>
    <w:rsid w:val="00336BA7"/>
    <w:rsid w:val="00336BB0"/>
    <w:rsid w:val="00336BCE"/>
    <w:rsid w:val="00336BEA"/>
    <w:rsid w:val="00336CDF"/>
    <w:rsid w:val="00336D71"/>
    <w:rsid w:val="00336D9C"/>
    <w:rsid w:val="00336E4B"/>
    <w:rsid w:val="0033709B"/>
    <w:rsid w:val="003370AE"/>
    <w:rsid w:val="003371AF"/>
    <w:rsid w:val="003371BB"/>
    <w:rsid w:val="003371C2"/>
    <w:rsid w:val="00337327"/>
    <w:rsid w:val="003373A2"/>
    <w:rsid w:val="003373EE"/>
    <w:rsid w:val="00337402"/>
    <w:rsid w:val="00337578"/>
    <w:rsid w:val="00337582"/>
    <w:rsid w:val="003376A9"/>
    <w:rsid w:val="0033770D"/>
    <w:rsid w:val="00337731"/>
    <w:rsid w:val="00337872"/>
    <w:rsid w:val="00337885"/>
    <w:rsid w:val="0033793F"/>
    <w:rsid w:val="003379F3"/>
    <w:rsid w:val="00337ADA"/>
    <w:rsid w:val="00337B9F"/>
    <w:rsid w:val="00337BC3"/>
    <w:rsid w:val="00337C2F"/>
    <w:rsid w:val="00337C95"/>
    <w:rsid w:val="00337CDE"/>
    <w:rsid w:val="00337D8A"/>
    <w:rsid w:val="00337EA8"/>
    <w:rsid w:val="00337EEA"/>
    <w:rsid w:val="0034009D"/>
    <w:rsid w:val="003400E1"/>
    <w:rsid w:val="003401EA"/>
    <w:rsid w:val="00340307"/>
    <w:rsid w:val="003404D1"/>
    <w:rsid w:val="00340557"/>
    <w:rsid w:val="00340564"/>
    <w:rsid w:val="00340569"/>
    <w:rsid w:val="003405A6"/>
    <w:rsid w:val="003405B6"/>
    <w:rsid w:val="003408ED"/>
    <w:rsid w:val="00340920"/>
    <w:rsid w:val="00340A73"/>
    <w:rsid w:val="00340AB9"/>
    <w:rsid w:val="00340B21"/>
    <w:rsid w:val="00340B59"/>
    <w:rsid w:val="00340BD4"/>
    <w:rsid w:val="00340CA2"/>
    <w:rsid w:val="00340D13"/>
    <w:rsid w:val="00340FCE"/>
    <w:rsid w:val="00341172"/>
    <w:rsid w:val="0034125C"/>
    <w:rsid w:val="003412DE"/>
    <w:rsid w:val="003412E7"/>
    <w:rsid w:val="0034141D"/>
    <w:rsid w:val="0034144A"/>
    <w:rsid w:val="0034149E"/>
    <w:rsid w:val="00341520"/>
    <w:rsid w:val="00341522"/>
    <w:rsid w:val="0034161B"/>
    <w:rsid w:val="003418A7"/>
    <w:rsid w:val="00341A45"/>
    <w:rsid w:val="00341AD4"/>
    <w:rsid w:val="00341BA5"/>
    <w:rsid w:val="00341C17"/>
    <w:rsid w:val="00341C55"/>
    <w:rsid w:val="00341CF9"/>
    <w:rsid w:val="00341EFE"/>
    <w:rsid w:val="00341F13"/>
    <w:rsid w:val="00341FFD"/>
    <w:rsid w:val="003420A9"/>
    <w:rsid w:val="003421CD"/>
    <w:rsid w:val="00342241"/>
    <w:rsid w:val="0034235E"/>
    <w:rsid w:val="00342363"/>
    <w:rsid w:val="00342388"/>
    <w:rsid w:val="00342398"/>
    <w:rsid w:val="00342455"/>
    <w:rsid w:val="003424D1"/>
    <w:rsid w:val="00342506"/>
    <w:rsid w:val="0034250D"/>
    <w:rsid w:val="003425A0"/>
    <w:rsid w:val="003425F4"/>
    <w:rsid w:val="00342684"/>
    <w:rsid w:val="00342746"/>
    <w:rsid w:val="0034283B"/>
    <w:rsid w:val="003428AB"/>
    <w:rsid w:val="00342995"/>
    <w:rsid w:val="003429B1"/>
    <w:rsid w:val="00342D0F"/>
    <w:rsid w:val="00342D18"/>
    <w:rsid w:val="00342EB0"/>
    <w:rsid w:val="00343018"/>
    <w:rsid w:val="0034318E"/>
    <w:rsid w:val="003431BC"/>
    <w:rsid w:val="003431FA"/>
    <w:rsid w:val="00343277"/>
    <w:rsid w:val="003433C9"/>
    <w:rsid w:val="00343478"/>
    <w:rsid w:val="003436BF"/>
    <w:rsid w:val="003436D3"/>
    <w:rsid w:val="0034372B"/>
    <w:rsid w:val="00343779"/>
    <w:rsid w:val="003439F9"/>
    <w:rsid w:val="00343A0A"/>
    <w:rsid w:val="00343B29"/>
    <w:rsid w:val="00343BB3"/>
    <w:rsid w:val="00343C2A"/>
    <w:rsid w:val="00343CB9"/>
    <w:rsid w:val="00343D06"/>
    <w:rsid w:val="00343D3C"/>
    <w:rsid w:val="00343DEB"/>
    <w:rsid w:val="00343F7B"/>
    <w:rsid w:val="0034420D"/>
    <w:rsid w:val="003442DC"/>
    <w:rsid w:val="0034457B"/>
    <w:rsid w:val="0034476A"/>
    <w:rsid w:val="00344A31"/>
    <w:rsid w:val="00344A62"/>
    <w:rsid w:val="00344B0F"/>
    <w:rsid w:val="00344B74"/>
    <w:rsid w:val="00344C9F"/>
    <w:rsid w:val="00344DC9"/>
    <w:rsid w:val="00344E34"/>
    <w:rsid w:val="00344EC5"/>
    <w:rsid w:val="00344F56"/>
    <w:rsid w:val="00344F6C"/>
    <w:rsid w:val="00345055"/>
    <w:rsid w:val="003452C7"/>
    <w:rsid w:val="00345403"/>
    <w:rsid w:val="00345481"/>
    <w:rsid w:val="003454BE"/>
    <w:rsid w:val="00345521"/>
    <w:rsid w:val="003455FA"/>
    <w:rsid w:val="00345614"/>
    <w:rsid w:val="0034571A"/>
    <w:rsid w:val="003457CB"/>
    <w:rsid w:val="00345803"/>
    <w:rsid w:val="00345837"/>
    <w:rsid w:val="00345895"/>
    <w:rsid w:val="003458A1"/>
    <w:rsid w:val="00345976"/>
    <w:rsid w:val="003459CC"/>
    <w:rsid w:val="00345A45"/>
    <w:rsid w:val="00345C87"/>
    <w:rsid w:val="00345CAD"/>
    <w:rsid w:val="00345D21"/>
    <w:rsid w:val="00345D2B"/>
    <w:rsid w:val="00345D60"/>
    <w:rsid w:val="00345D7B"/>
    <w:rsid w:val="00345F7A"/>
    <w:rsid w:val="00345FE3"/>
    <w:rsid w:val="003460AF"/>
    <w:rsid w:val="003462BB"/>
    <w:rsid w:val="0034632B"/>
    <w:rsid w:val="003463BC"/>
    <w:rsid w:val="0034659D"/>
    <w:rsid w:val="0034659E"/>
    <w:rsid w:val="003465B8"/>
    <w:rsid w:val="00346643"/>
    <w:rsid w:val="00346684"/>
    <w:rsid w:val="00346904"/>
    <w:rsid w:val="00346B23"/>
    <w:rsid w:val="00346C37"/>
    <w:rsid w:val="00346CCF"/>
    <w:rsid w:val="00346E10"/>
    <w:rsid w:val="00346EB6"/>
    <w:rsid w:val="00347008"/>
    <w:rsid w:val="00347020"/>
    <w:rsid w:val="00347121"/>
    <w:rsid w:val="00347126"/>
    <w:rsid w:val="003471FF"/>
    <w:rsid w:val="00347260"/>
    <w:rsid w:val="00347436"/>
    <w:rsid w:val="003474A6"/>
    <w:rsid w:val="003475C0"/>
    <w:rsid w:val="0034765D"/>
    <w:rsid w:val="003476AB"/>
    <w:rsid w:val="00347B1B"/>
    <w:rsid w:val="00347CB3"/>
    <w:rsid w:val="00347D5A"/>
    <w:rsid w:val="00347D96"/>
    <w:rsid w:val="00347E33"/>
    <w:rsid w:val="00347EB6"/>
    <w:rsid w:val="00350008"/>
    <w:rsid w:val="00350233"/>
    <w:rsid w:val="0035026D"/>
    <w:rsid w:val="003502C1"/>
    <w:rsid w:val="003503AD"/>
    <w:rsid w:val="00350466"/>
    <w:rsid w:val="003504D9"/>
    <w:rsid w:val="00350520"/>
    <w:rsid w:val="00350525"/>
    <w:rsid w:val="00350736"/>
    <w:rsid w:val="00350755"/>
    <w:rsid w:val="00350947"/>
    <w:rsid w:val="00350994"/>
    <w:rsid w:val="003509B4"/>
    <w:rsid w:val="00350A92"/>
    <w:rsid w:val="00350CC7"/>
    <w:rsid w:val="00350D29"/>
    <w:rsid w:val="00350EC2"/>
    <w:rsid w:val="00351090"/>
    <w:rsid w:val="003510E2"/>
    <w:rsid w:val="003510E9"/>
    <w:rsid w:val="003511B7"/>
    <w:rsid w:val="0035140D"/>
    <w:rsid w:val="003514BA"/>
    <w:rsid w:val="003515C5"/>
    <w:rsid w:val="003515E8"/>
    <w:rsid w:val="00351606"/>
    <w:rsid w:val="003516C8"/>
    <w:rsid w:val="00351731"/>
    <w:rsid w:val="003517E0"/>
    <w:rsid w:val="0035180C"/>
    <w:rsid w:val="00351825"/>
    <w:rsid w:val="0035184C"/>
    <w:rsid w:val="003519C1"/>
    <w:rsid w:val="00351A8A"/>
    <w:rsid w:val="00351DF2"/>
    <w:rsid w:val="00351E08"/>
    <w:rsid w:val="00351FE8"/>
    <w:rsid w:val="0035206C"/>
    <w:rsid w:val="0035226C"/>
    <w:rsid w:val="00352290"/>
    <w:rsid w:val="003522DD"/>
    <w:rsid w:val="00352323"/>
    <w:rsid w:val="003524CB"/>
    <w:rsid w:val="003524E3"/>
    <w:rsid w:val="0035260D"/>
    <w:rsid w:val="00352624"/>
    <w:rsid w:val="00352631"/>
    <w:rsid w:val="00352687"/>
    <w:rsid w:val="0035290D"/>
    <w:rsid w:val="00352959"/>
    <w:rsid w:val="00352963"/>
    <w:rsid w:val="003529DF"/>
    <w:rsid w:val="00352AB1"/>
    <w:rsid w:val="00352BE6"/>
    <w:rsid w:val="00352C17"/>
    <w:rsid w:val="00352C82"/>
    <w:rsid w:val="00352D45"/>
    <w:rsid w:val="00352F02"/>
    <w:rsid w:val="00352F28"/>
    <w:rsid w:val="00353226"/>
    <w:rsid w:val="00353233"/>
    <w:rsid w:val="003532BD"/>
    <w:rsid w:val="0035352C"/>
    <w:rsid w:val="00353544"/>
    <w:rsid w:val="003537D8"/>
    <w:rsid w:val="00353AD6"/>
    <w:rsid w:val="00353B51"/>
    <w:rsid w:val="00353BF8"/>
    <w:rsid w:val="00353C24"/>
    <w:rsid w:val="00353C2B"/>
    <w:rsid w:val="00353CB2"/>
    <w:rsid w:val="00353DA0"/>
    <w:rsid w:val="00353E10"/>
    <w:rsid w:val="00353E8E"/>
    <w:rsid w:val="00353EE8"/>
    <w:rsid w:val="003540FE"/>
    <w:rsid w:val="0035416E"/>
    <w:rsid w:val="003541AC"/>
    <w:rsid w:val="003542B7"/>
    <w:rsid w:val="003542E5"/>
    <w:rsid w:val="00354306"/>
    <w:rsid w:val="0035451D"/>
    <w:rsid w:val="00354523"/>
    <w:rsid w:val="00354577"/>
    <w:rsid w:val="003545AA"/>
    <w:rsid w:val="0035460A"/>
    <w:rsid w:val="003546EA"/>
    <w:rsid w:val="0035476F"/>
    <w:rsid w:val="00354780"/>
    <w:rsid w:val="00354829"/>
    <w:rsid w:val="003549D8"/>
    <w:rsid w:val="00354CF3"/>
    <w:rsid w:val="00354D96"/>
    <w:rsid w:val="00354E1D"/>
    <w:rsid w:val="00354EE8"/>
    <w:rsid w:val="00354F15"/>
    <w:rsid w:val="00354F67"/>
    <w:rsid w:val="00354FD3"/>
    <w:rsid w:val="00355019"/>
    <w:rsid w:val="00355076"/>
    <w:rsid w:val="00355089"/>
    <w:rsid w:val="0035516D"/>
    <w:rsid w:val="0035517D"/>
    <w:rsid w:val="003551FC"/>
    <w:rsid w:val="00355216"/>
    <w:rsid w:val="003555AA"/>
    <w:rsid w:val="00355636"/>
    <w:rsid w:val="003556A8"/>
    <w:rsid w:val="0035587D"/>
    <w:rsid w:val="003559E6"/>
    <w:rsid w:val="00355A62"/>
    <w:rsid w:val="00355AEC"/>
    <w:rsid w:val="00355B68"/>
    <w:rsid w:val="00355B9E"/>
    <w:rsid w:val="00355C6B"/>
    <w:rsid w:val="00355CB2"/>
    <w:rsid w:val="00355D09"/>
    <w:rsid w:val="00355D1F"/>
    <w:rsid w:val="00355D5F"/>
    <w:rsid w:val="00355F24"/>
    <w:rsid w:val="00355F7D"/>
    <w:rsid w:val="0035619B"/>
    <w:rsid w:val="003561EA"/>
    <w:rsid w:val="00356240"/>
    <w:rsid w:val="00356270"/>
    <w:rsid w:val="003563AB"/>
    <w:rsid w:val="003563E7"/>
    <w:rsid w:val="00356493"/>
    <w:rsid w:val="00356752"/>
    <w:rsid w:val="003567D6"/>
    <w:rsid w:val="003567D8"/>
    <w:rsid w:val="0035680D"/>
    <w:rsid w:val="0035683A"/>
    <w:rsid w:val="003569D1"/>
    <w:rsid w:val="00356AE0"/>
    <w:rsid w:val="00356B37"/>
    <w:rsid w:val="00356B6B"/>
    <w:rsid w:val="00356BC9"/>
    <w:rsid w:val="00356C88"/>
    <w:rsid w:val="00356CE5"/>
    <w:rsid w:val="00356D68"/>
    <w:rsid w:val="00356E90"/>
    <w:rsid w:val="00356EC4"/>
    <w:rsid w:val="00356F8B"/>
    <w:rsid w:val="00356FF4"/>
    <w:rsid w:val="00357011"/>
    <w:rsid w:val="003570B1"/>
    <w:rsid w:val="003571DA"/>
    <w:rsid w:val="00357225"/>
    <w:rsid w:val="00357247"/>
    <w:rsid w:val="00357286"/>
    <w:rsid w:val="003572E5"/>
    <w:rsid w:val="003572FF"/>
    <w:rsid w:val="0035739B"/>
    <w:rsid w:val="00357413"/>
    <w:rsid w:val="003574AE"/>
    <w:rsid w:val="0035752B"/>
    <w:rsid w:val="003575E4"/>
    <w:rsid w:val="00357612"/>
    <w:rsid w:val="0035766C"/>
    <w:rsid w:val="003576EA"/>
    <w:rsid w:val="0035778C"/>
    <w:rsid w:val="00357823"/>
    <w:rsid w:val="00357978"/>
    <w:rsid w:val="00357979"/>
    <w:rsid w:val="0035797B"/>
    <w:rsid w:val="0035798D"/>
    <w:rsid w:val="003579B4"/>
    <w:rsid w:val="00357A05"/>
    <w:rsid w:val="00357C3B"/>
    <w:rsid w:val="00357E49"/>
    <w:rsid w:val="00357E5D"/>
    <w:rsid w:val="00357E75"/>
    <w:rsid w:val="00357EEA"/>
    <w:rsid w:val="00357F5D"/>
    <w:rsid w:val="0036008C"/>
    <w:rsid w:val="0036017E"/>
    <w:rsid w:val="0036020A"/>
    <w:rsid w:val="0036041D"/>
    <w:rsid w:val="003604BF"/>
    <w:rsid w:val="0036054C"/>
    <w:rsid w:val="00360614"/>
    <w:rsid w:val="003606AB"/>
    <w:rsid w:val="0036070D"/>
    <w:rsid w:val="00360743"/>
    <w:rsid w:val="00360755"/>
    <w:rsid w:val="0036077B"/>
    <w:rsid w:val="00360885"/>
    <w:rsid w:val="003608F9"/>
    <w:rsid w:val="003609B9"/>
    <w:rsid w:val="00360B0F"/>
    <w:rsid w:val="00360B5B"/>
    <w:rsid w:val="00360B67"/>
    <w:rsid w:val="00360B77"/>
    <w:rsid w:val="00360B84"/>
    <w:rsid w:val="00360B91"/>
    <w:rsid w:val="00360B9A"/>
    <w:rsid w:val="00360C19"/>
    <w:rsid w:val="00360C8A"/>
    <w:rsid w:val="00360D33"/>
    <w:rsid w:val="00360DDF"/>
    <w:rsid w:val="00360F09"/>
    <w:rsid w:val="0036104F"/>
    <w:rsid w:val="00361238"/>
    <w:rsid w:val="00361455"/>
    <w:rsid w:val="00361477"/>
    <w:rsid w:val="003614A0"/>
    <w:rsid w:val="003614BA"/>
    <w:rsid w:val="0036171D"/>
    <w:rsid w:val="00361730"/>
    <w:rsid w:val="00361776"/>
    <w:rsid w:val="003619DA"/>
    <w:rsid w:val="003619DF"/>
    <w:rsid w:val="00361C7C"/>
    <w:rsid w:val="00361C82"/>
    <w:rsid w:val="00361D6D"/>
    <w:rsid w:val="00361DF5"/>
    <w:rsid w:val="00361E11"/>
    <w:rsid w:val="00361E2F"/>
    <w:rsid w:val="00361EAE"/>
    <w:rsid w:val="0036206C"/>
    <w:rsid w:val="00362079"/>
    <w:rsid w:val="003620BB"/>
    <w:rsid w:val="00362117"/>
    <w:rsid w:val="003621F9"/>
    <w:rsid w:val="00362294"/>
    <w:rsid w:val="0036231F"/>
    <w:rsid w:val="003623A7"/>
    <w:rsid w:val="0036245D"/>
    <w:rsid w:val="003624E4"/>
    <w:rsid w:val="00362674"/>
    <w:rsid w:val="00362763"/>
    <w:rsid w:val="00362769"/>
    <w:rsid w:val="003627F8"/>
    <w:rsid w:val="00362946"/>
    <w:rsid w:val="003629AF"/>
    <w:rsid w:val="00362BAB"/>
    <w:rsid w:val="00362BF8"/>
    <w:rsid w:val="00362E52"/>
    <w:rsid w:val="00362EC7"/>
    <w:rsid w:val="00362F34"/>
    <w:rsid w:val="00363265"/>
    <w:rsid w:val="0036331C"/>
    <w:rsid w:val="0036333A"/>
    <w:rsid w:val="003633CB"/>
    <w:rsid w:val="0036340B"/>
    <w:rsid w:val="0036340E"/>
    <w:rsid w:val="00363417"/>
    <w:rsid w:val="00363424"/>
    <w:rsid w:val="00363434"/>
    <w:rsid w:val="003636D3"/>
    <w:rsid w:val="003637B6"/>
    <w:rsid w:val="0036380D"/>
    <w:rsid w:val="003638A6"/>
    <w:rsid w:val="0036397E"/>
    <w:rsid w:val="003639BB"/>
    <w:rsid w:val="003639D4"/>
    <w:rsid w:val="00363B3C"/>
    <w:rsid w:val="00363BF9"/>
    <w:rsid w:val="00363C2D"/>
    <w:rsid w:val="00363C96"/>
    <w:rsid w:val="00363C97"/>
    <w:rsid w:val="00363CB5"/>
    <w:rsid w:val="00363D0E"/>
    <w:rsid w:val="00363D42"/>
    <w:rsid w:val="00363DFC"/>
    <w:rsid w:val="00363E06"/>
    <w:rsid w:val="00363E25"/>
    <w:rsid w:val="00363E35"/>
    <w:rsid w:val="00363E48"/>
    <w:rsid w:val="003640F6"/>
    <w:rsid w:val="00364190"/>
    <w:rsid w:val="003641BE"/>
    <w:rsid w:val="0036422A"/>
    <w:rsid w:val="00364245"/>
    <w:rsid w:val="0036428A"/>
    <w:rsid w:val="00364323"/>
    <w:rsid w:val="00364397"/>
    <w:rsid w:val="00364487"/>
    <w:rsid w:val="00364527"/>
    <w:rsid w:val="00364800"/>
    <w:rsid w:val="00364880"/>
    <w:rsid w:val="003648D7"/>
    <w:rsid w:val="00364996"/>
    <w:rsid w:val="003649EA"/>
    <w:rsid w:val="00364A9B"/>
    <w:rsid w:val="00364ACB"/>
    <w:rsid w:val="00364B2B"/>
    <w:rsid w:val="00364BF2"/>
    <w:rsid w:val="00364D29"/>
    <w:rsid w:val="00364DC2"/>
    <w:rsid w:val="00364E02"/>
    <w:rsid w:val="00364E59"/>
    <w:rsid w:val="00365167"/>
    <w:rsid w:val="0036519B"/>
    <w:rsid w:val="00365310"/>
    <w:rsid w:val="00365395"/>
    <w:rsid w:val="003653A4"/>
    <w:rsid w:val="003653B1"/>
    <w:rsid w:val="003653CE"/>
    <w:rsid w:val="0036556F"/>
    <w:rsid w:val="00365607"/>
    <w:rsid w:val="00365659"/>
    <w:rsid w:val="003656F4"/>
    <w:rsid w:val="0036570F"/>
    <w:rsid w:val="00365738"/>
    <w:rsid w:val="003657BC"/>
    <w:rsid w:val="003657C0"/>
    <w:rsid w:val="003657C5"/>
    <w:rsid w:val="00365875"/>
    <w:rsid w:val="003658A0"/>
    <w:rsid w:val="003658A3"/>
    <w:rsid w:val="00365934"/>
    <w:rsid w:val="003659ED"/>
    <w:rsid w:val="00365AC1"/>
    <w:rsid w:val="00365AEB"/>
    <w:rsid w:val="00365B93"/>
    <w:rsid w:val="00365BD7"/>
    <w:rsid w:val="00365C1A"/>
    <w:rsid w:val="00365D35"/>
    <w:rsid w:val="00365DE6"/>
    <w:rsid w:val="00365E29"/>
    <w:rsid w:val="00365F60"/>
    <w:rsid w:val="00366059"/>
    <w:rsid w:val="003660FC"/>
    <w:rsid w:val="003661C4"/>
    <w:rsid w:val="003661D7"/>
    <w:rsid w:val="003662E4"/>
    <w:rsid w:val="00366320"/>
    <w:rsid w:val="0036632F"/>
    <w:rsid w:val="003663B7"/>
    <w:rsid w:val="0036640C"/>
    <w:rsid w:val="00366483"/>
    <w:rsid w:val="003664A1"/>
    <w:rsid w:val="00366501"/>
    <w:rsid w:val="0036655D"/>
    <w:rsid w:val="003665D9"/>
    <w:rsid w:val="0036660F"/>
    <w:rsid w:val="00366673"/>
    <w:rsid w:val="003666CE"/>
    <w:rsid w:val="003669A7"/>
    <w:rsid w:val="00366B05"/>
    <w:rsid w:val="00366C45"/>
    <w:rsid w:val="00366C7A"/>
    <w:rsid w:val="00366CA1"/>
    <w:rsid w:val="00366D0A"/>
    <w:rsid w:val="00366DDF"/>
    <w:rsid w:val="00366E1E"/>
    <w:rsid w:val="00366E8D"/>
    <w:rsid w:val="00366EB3"/>
    <w:rsid w:val="00366F0B"/>
    <w:rsid w:val="00366F2B"/>
    <w:rsid w:val="00366F83"/>
    <w:rsid w:val="00366FA2"/>
    <w:rsid w:val="00366FC0"/>
    <w:rsid w:val="003670AB"/>
    <w:rsid w:val="003670ED"/>
    <w:rsid w:val="0036712B"/>
    <w:rsid w:val="00367233"/>
    <w:rsid w:val="003672A1"/>
    <w:rsid w:val="0036731C"/>
    <w:rsid w:val="003673DF"/>
    <w:rsid w:val="00367411"/>
    <w:rsid w:val="0036743E"/>
    <w:rsid w:val="003674D8"/>
    <w:rsid w:val="00367786"/>
    <w:rsid w:val="00367854"/>
    <w:rsid w:val="00367950"/>
    <w:rsid w:val="003679B1"/>
    <w:rsid w:val="003679F6"/>
    <w:rsid w:val="003679FE"/>
    <w:rsid w:val="00367ABA"/>
    <w:rsid w:val="00367B49"/>
    <w:rsid w:val="00367D4E"/>
    <w:rsid w:val="00367DEE"/>
    <w:rsid w:val="003701AB"/>
    <w:rsid w:val="00370261"/>
    <w:rsid w:val="003702ED"/>
    <w:rsid w:val="003706CB"/>
    <w:rsid w:val="00370742"/>
    <w:rsid w:val="003707AE"/>
    <w:rsid w:val="003707B0"/>
    <w:rsid w:val="003707DE"/>
    <w:rsid w:val="00370819"/>
    <w:rsid w:val="00370831"/>
    <w:rsid w:val="0037089B"/>
    <w:rsid w:val="003708BF"/>
    <w:rsid w:val="0037099D"/>
    <w:rsid w:val="00370A24"/>
    <w:rsid w:val="00370B14"/>
    <w:rsid w:val="00370BDB"/>
    <w:rsid w:val="00370D2E"/>
    <w:rsid w:val="003710BC"/>
    <w:rsid w:val="0037124D"/>
    <w:rsid w:val="003712E7"/>
    <w:rsid w:val="003712F3"/>
    <w:rsid w:val="00371337"/>
    <w:rsid w:val="003713EA"/>
    <w:rsid w:val="00371708"/>
    <w:rsid w:val="00371740"/>
    <w:rsid w:val="00371817"/>
    <w:rsid w:val="0037193E"/>
    <w:rsid w:val="00371962"/>
    <w:rsid w:val="00371A7F"/>
    <w:rsid w:val="00371ABA"/>
    <w:rsid w:val="00371C0C"/>
    <w:rsid w:val="00371CBC"/>
    <w:rsid w:val="00371CE4"/>
    <w:rsid w:val="00371CEC"/>
    <w:rsid w:val="00371E5F"/>
    <w:rsid w:val="00371F26"/>
    <w:rsid w:val="00371F7D"/>
    <w:rsid w:val="00371F84"/>
    <w:rsid w:val="00372041"/>
    <w:rsid w:val="003720D2"/>
    <w:rsid w:val="00372136"/>
    <w:rsid w:val="00372146"/>
    <w:rsid w:val="0037216E"/>
    <w:rsid w:val="00372181"/>
    <w:rsid w:val="003721B6"/>
    <w:rsid w:val="00372234"/>
    <w:rsid w:val="003722BC"/>
    <w:rsid w:val="00372385"/>
    <w:rsid w:val="003723B0"/>
    <w:rsid w:val="003723B1"/>
    <w:rsid w:val="00372465"/>
    <w:rsid w:val="00372488"/>
    <w:rsid w:val="00372530"/>
    <w:rsid w:val="00372550"/>
    <w:rsid w:val="00372560"/>
    <w:rsid w:val="00372588"/>
    <w:rsid w:val="00372666"/>
    <w:rsid w:val="0037274A"/>
    <w:rsid w:val="0037274C"/>
    <w:rsid w:val="00372A99"/>
    <w:rsid w:val="00372AD2"/>
    <w:rsid w:val="00372BAD"/>
    <w:rsid w:val="00372C1F"/>
    <w:rsid w:val="00372CC0"/>
    <w:rsid w:val="00372D04"/>
    <w:rsid w:val="00372D44"/>
    <w:rsid w:val="00372D73"/>
    <w:rsid w:val="00372E26"/>
    <w:rsid w:val="00372F16"/>
    <w:rsid w:val="00372F33"/>
    <w:rsid w:val="00372F81"/>
    <w:rsid w:val="003730A6"/>
    <w:rsid w:val="003730EA"/>
    <w:rsid w:val="003731DC"/>
    <w:rsid w:val="00373269"/>
    <w:rsid w:val="00373366"/>
    <w:rsid w:val="00373524"/>
    <w:rsid w:val="003735A0"/>
    <w:rsid w:val="003735B5"/>
    <w:rsid w:val="00373725"/>
    <w:rsid w:val="003737F3"/>
    <w:rsid w:val="00373903"/>
    <w:rsid w:val="00373C23"/>
    <w:rsid w:val="00373C99"/>
    <w:rsid w:val="00373D6D"/>
    <w:rsid w:val="00373D92"/>
    <w:rsid w:val="00373DFD"/>
    <w:rsid w:val="00373F89"/>
    <w:rsid w:val="00373FBB"/>
    <w:rsid w:val="00373FE4"/>
    <w:rsid w:val="0037405F"/>
    <w:rsid w:val="003740E8"/>
    <w:rsid w:val="00374119"/>
    <w:rsid w:val="00374265"/>
    <w:rsid w:val="0037429F"/>
    <w:rsid w:val="00374310"/>
    <w:rsid w:val="0037431E"/>
    <w:rsid w:val="0037435C"/>
    <w:rsid w:val="00374465"/>
    <w:rsid w:val="00374576"/>
    <w:rsid w:val="0037459F"/>
    <w:rsid w:val="00374683"/>
    <w:rsid w:val="003746E5"/>
    <w:rsid w:val="003747D0"/>
    <w:rsid w:val="00374857"/>
    <w:rsid w:val="00374866"/>
    <w:rsid w:val="0037496A"/>
    <w:rsid w:val="003749B2"/>
    <w:rsid w:val="00374B5B"/>
    <w:rsid w:val="00374B6D"/>
    <w:rsid w:val="00374BB3"/>
    <w:rsid w:val="00374C21"/>
    <w:rsid w:val="00374EF8"/>
    <w:rsid w:val="00374FE1"/>
    <w:rsid w:val="0037506A"/>
    <w:rsid w:val="0037513D"/>
    <w:rsid w:val="00375223"/>
    <w:rsid w:val="0037536D"/>
    <w:rsid w:val="00375370"/>
    <w:rsid w:val="00375506"/>
    <w:rsid w:val="00375528"/>
    <w:rsid w:val="0037552D"/>
    <w:rsid w:val="00375538"/>
    <w:rsid w:val="003755C9"/>
    <w:rsid w:val="0037560C"/>
    <w:rsid w:val="0037575D"/>
    <w:rsid w:val="00375775"/>
    <w:rsid w:val="00375804"/>
    <w:rsid w:val="0037585E"/>
    <w:rsid w:val="00375869"/>
    <w:rsid w:val="003758F7"/>
    <w:rsid w:val="00375914"/>
    <w:rsid w:val="00375922"/>
    <w:rsid w:val="0037593C"/>
    <w:rsid w:val="00375982"/>
    <w:rsid w:val="00375D07"/>
    <w:rsid w:val="00375D9B"/>
    <w:rsid w:val="00375DFC"/>
    <w:rsid w:val="0037627A"/>
    <w:rsid w:val="003762A7"/>
    <w:rsid w:val="003762AD"/>
    <w:rsid w:val="0037631F"/>
    <w:rsid w:val="003763B8"/>
    <w:rsid w:val="00376506"/>
    <w:rsid w:val="003765DF"/>
    <w:rsid w:val="00376719"/>
    <w:rsid w:val="00376731"/>
    <w:rsid w:val="0037689E"/>
    <w:rsid w:val="003768B4"/>
    <w:rsid w:val="0037690E"/>
    <w:rsid w:val="00376937"/>
    <w:rsid w:val="003769D1"/>
    <w:rsid w:val="00376B7A"/>
    <w:rsid w:val="00376C21"/>
    <w:rsid w:val="00376CA5"/>
    <w:rsid w:val="00376F1B"/>
    <w:rsid w:val="00376F71"/>
    <w:rsid w:val="00376FA5"/>
    <w:rsid w:val="00377102"/>
    <w:rsid w:val="00377147"/>
    <w:rsid w:val="00377149"/>
    <w:rsid w:val="00377156"/>
    <w:rsid w:val="00377251"/>
    <w:rsid w:val="00377289"/>
    <w:rsid w:val="0037729D"/>
    <w:rsid w:val="003774DE"/>
    <w:rsid w:val="003775E4"/>
    <w:rsid w:val="00377677"/>
    <w:rsid w:val="0037779F"/>
    <w:rsid w:val="0037781B"/>
    <w:rsid w:val="003779E7"/>
    <w:rsid w:val="00377A31"/>
    <w:rsid w:val="00377A33"/>
    <w:rsid w:val="00377A5C"/>
    <w:rsid w:val="00377AF5"/>
    <w:rsid w:val="00377C19"/>
    <w:rsid w:val="00377C53"/>
    <w:rsid w:val="00377D70"/>
    <w:rsid w:val="00377DA9"/>
    <w:rsid w:val="00377DFC"/>
    <w:rsid w:val="00377E18"/>
    <w:rsid w:val="00377E8E"/>
    <w:rsid w:val="00377E97"/>
    <w:rsid w:val="003800B2"/>
    <w:rsid w:val="003800F5"/>
    <w:rsid w:val="0038011F"/>
    <w:rsid w:val="0038013C"/>
    <w:rsid w:val="003802E5"/>
    <w:rsid w:val="0038037A"/>
    <w:rsid w:val="00380494"/>
    <w:rsid w:val="003804BB"/>
    <w:rsid w:val="00380721"/>
    <w:rsid w:val="003808D9"/>
    <w:rsid w:val="00380972"/>
    <w:rsid w:val="00380BAE"/>
    <w:rsid w:val="00380D44"/>
    <w:rsid w:val="00380D4D"/>
    <w:rsid w:val="00380DB1"/>
    <w:rsid w:val="00380E3A"/>
    <w:rsid w:val="00380ED9"/>
    <w:rsid w:val="00380F0B"/>
    <w:rsid w:val="003810C5"/>
    <w:rsid w:val="00381169"/>
    <w:rsid w:val="0038125A"/>
    <w:rsid w:val="003812CC"/>
    <w:rsid w:val="00381575"/>
    <w:rsid w:val="003815E8"/>
    <w:rsid w:val="00381606"/>
    <w:rsid w:val="00381615"/>
    <w:rsid w:val="003816C5"/>
    <w:rsid w:val="0038176C"/>
    <w:rsid w:val="00381789"/>
    <w:rsid w:val="0038184F"/>
    <w:rsid w:val="003819C8"/>
    <w:rsid w:val="003819EF"/>
    <w:rsid w:val="00381A7F"/>
    <w:rsid w:val="00381AA4"/>
    <w:rsid w:val="00381AE5"/>
    <w:rsid w:val="00381BFF"/>
    <w:rsid w:val="00381C2A"/>
    <w:rsid w:val="00381C32"/>
    <w:rsid w:val="00381C87"/>
    <w:rsid w:val="00381CBE"/>
    <w:rsid w:val="00381F18"/>
    <w:rsid w:val="00381FB5"/>
    <w:rsid w:val="00381FC7"/>
    <w:rsid w:val="0038202F"/>
    <w:rsid w:val="00382107"/>
    <w:rsid w:val="0038217D"/>
    <w:rsid w:val="00382460"/>
    <w:rsid w:val="00382518"/>
    <w:rsid w:val="003826A2"/>
    <w:rsid w:val="003828A0"/>
    <w:rsid w:val="00382B58"/>
    <w:rsid w:val="00382D57"/>
    <w:rsid w:val="00382D99"/>
    <w:rsid w:val="00382EBE"/>
    <w:rsid w:val="00382EFD"/>
    <w:rsid w:val="00382F46"/>
    <w:rsid w:val="00383023"/>
    <w:rsid w:val="003830BF"/>
    <w:rsid w:val="00383105"/>
    <w:rsid w:val="0038315A"/>
    <w:rsid w:val="00383171"/>
    <w:rsid w:val="00383229"/>
    <w:rsid w:val="0038325B"/>
    <w:rsid w:val="0038336C"/>
    <w:rsid w:val="00383389"/>
    <w:rsid w:val="00383470"/>
    <w:rsid w:val="0038349A"/>
    <w:rsid w:val="00383502"/>
    <w:rsid w:val="00383526"/>
    <w:rsid w:val="0038355F"/>
    <w:rsid w:val="003835BD"/>
    <w:rsid w:val="00383616"/>
    <w:rsid w:val="00383903"/>
    <w:rsid w:val="0038398A"/>
    <w:rsid w:val="003839F1"/>
    <w:rsid w:val="00383A2A"/>
    <w:rsid w:val="00383A48"/>
    <w:rsid w:val="00383B70"/>
    <w:rsid w:val="00383BEE"/>
    <w:rsid w:val="00383BF4"/>
    <w:rsid w:val="00383DEA"/>
    <w:rsid w:val="00383E4D"/>
    <w:rsid w:val="00383FB2"/>
    <w:rsid w:val="00384006"/>
    <w:rsid w:val="0038404D"/>
    <w:rsid w:val="00384070"/>
    <w:rsid w:val="00384284"/>
    <w:rsid w:val="0038431F"/>
    <w:rsid w:val="003843E1"/>
    <w:rsid w:val="003844C6"/>
    <w:rsid w:val="003844FF"/>
    <w:rsid w:val="00384620"/>
    <w:rsid w:val="00384760"/>
    <w:rsid w:val="00384762"/>
    <w:rsid w:val="0038484B"/>
    <w:rsid w:val="0038485E"/>
    <w:rsid w:val="003848DA"/>
    <w:rsid w:val="00384A21"/>
    <w:rsid w:val="00384AEA"/>
    <w:rsid w:val="00384C04"/>
    <w:rsid w:val="00384C11"/>
    <w:rsid w:val="00384C15"/>
    <w:rsid w:val="00384C93"/>
    <w:rsid w:val="00384EF0"/>
    <w:rsid w:val="00384FB8"/>
    <w:rsid w:val="00384FB9"/>
    <w:rsid w:val="00385022"/>
    <w:rsid w:val="003850F1"/>
    <w:rsid w:val="00385136"/>
    <w:rsid w:val="00385139"/>
    <w:rsid w:val="0038514B"/>
    <w:rsid w:val="00385314"/>
    <w:rsid w:val="00385376"/>
    <w:rsid w:val="00385383"/>
    <w:rsid w:val="003854AA"/>
    <w:rsid w:val="003855B0"/>
    <w:rsid w:val="003857D8"/>
    <w:rsid w:val="00385886"/>
    <w:rsid w:val="00385A1C"/>
    <w:rsid w:val="00385A80"/>
    <w:rsid w:val="00385C8D"/>
    <w:rsid w:val="00385D47"/>
    <w:rsid w:val="00385D56"/>
    <w:rsid w:val="00385E39"/>
    <w:rsid w:val="00385E6B"/>
    <w:rsid w:val="003860A8"/>
    <w:rsid w:val="003860D0"/>
    <w:rsid w:val="00386101"/>
    <w:rsid w:val="00386274"/>
    <w:rsid w:val="0038627D"/>
    <w:rsid w:val="003863FB"/>
    <w:rsid w:val="00386423"/>
    <w:rsid w:val="00386470"/>
    <w:rsid w:val="00386607"/>
    <w:rsid w:val="00386627"/>
    <w:rsid w:val="00386675"/>
    <w:rsid w:val="00386687"/>
    <w:rsid w:val="003867D1"/>
    <w:rsid w:val="003868BD"/>
    <w:rsid w:val="00386973"/>
    <w:rsid w:val="0038699F"/>
    <w:rsid w:val="00386A39"/>
    <w:rsid w:val="00386AF0"/>
    <w:rsid w:val="00386B24"/>
    <w:rsid w:val="00386D48"/>
    <w:rsid w:val="00386E61"/>
    <w:rsid w:val="003870C6"/>
    <w:rsid w:val="003870C9"/>
    <w:rsid w:val="003871E6"/>
    <w:rsid w:val="0038722D"/>
    <w:rsid w:val="003872EC"/>
    <w:rsid w:val="003873BB"/>
    <w:rsid w:val="003873D4"/>
    <w:rsid w:val="00387422"/>
    <w:rsid w:val="00387735"/>
    <w:rsid w:val="003878D8"/>
    <w:rsid w:val="00387B99"/>
    <w:rsid w:val="00387B9B"/>
    <w:rsid w:val="00387BC1"/>
    <w:rsid w:val="00387BD6"/>
    <w:rsid w:val="00387C4B"/>
    <w:rsid w:val="00387CF0"/>
    <w:rsid w:val="00387E48"/>
    <w:rsid w:val="00387E77"/>
    <w:rsid w:val="00387EC8"/>
    <w:rsid w:val="00390059"/>
    <w:rsid w:val="003900CF"/>
    <w:rsid w:val="00390211"/>
    <w:rsid w:val="00390303"/>
    <w:rsid w:val="0039032E"/>
    <w:rsid w:val="0039035A"/>
    <w:rsid w:val="003903E4"/>
    <w:rsid w:val="003903EE"/>
    <w:rsid w:val="0039045E"/>
    <w:rsid w:val="00390486"/>
    <w:rsid w:val="0039048E"/>
    <w:rsid w:val="00390513"/>
    <w:rsid w:val="00390544"/>
    <w:rsid w:val="003905B5"/>
    <w:rsid w:val="003905D9"/>
    <w:rsid w:val="00390651"/>
    <w:rsid w:val="003907D3"/>
    <w:rsid w:val="00390843"/>
    <w:rsid w:val="0039088A"/>
    <w:rsid w:val="003908AC"/>
    <w:rsid w:val="00390968"/>
    <w:rsid w:val="00390977"/>
    <w:rsid w:val="00390C4F"/>
    <w:rsid w:val="00390C69"/>
    <w:rsid w:val="00390CBC"/>
    <w:rsid w:val="00390CED"/>
    <w:rsid w:val="00390D2C"/>
    <w:rsid w:val="00390E19"/>
    <w:rsid w:val="00390E93"/>
    <w:rsid w:val="00390F36"/>
    <w:rsid w:val="00390F3A"/>
    <w:rsid w:val="00390F90"/>
    <w:rsid w:val="00390FF9"/>
    <w:rsid w:val="00391074"/>
    <w:rsid w:val="003911B5"/>
    <w:rsid w:val="00391200"/>
    <w:rsid w:val="003912BC"/>
    <w:rsid w:val="00391737"/>
    <w:rsid w:val="00391765"/>
    <w:rsid w:val="003918D2"/>
    <w:rsid w:val="00391970"/>
    <w:rsid w:val="00391B05"/>
    <w:rsid w:val="00391C9C"/>
    <w:rsid w:val="00391E4C"/>
    <w:rsid w:val="00391F7D"/>
    <w:rsid w:val="0039203C"/>
    <w:rsid w:val="0039204D"/>
    <w:rsid w:val="00392096"/>
    <w:rsid w:val="003921B9"/>
    <w:rsid w:val="003922F3"/>
    <w:rsid w:val="003925E3"/>
    <w:rsid w:val="00392657"/>
    <w:rsid w:val="00392702"/>
    <w:rsid w:val="00392705"/>
    <w:rsid w:val="003927E5"/>
    <w:rsid w:val="0039282D"/>
    <w:rsid w:val="00392835"/>
    <w:rsid w:val="00392856"/>
    <w:rsid w:val="003929A2"/>
    <w:rsid w:val="003929DE"/>
    <w:rsid w:val="00392A6E"/>
    <w:rsid w:val="00392C41"/>
    <w:rsid w:val="00392DA7"/>
    <w:rsid w:val="00392DDF"/>
    <w:rsid w:val="00392E40"/>
    <w:rsid w:val="00392E73"/>
    <w:rsid w:val="00392EBD"/>
    <w:rsid w:val="00392EE9"/>
    <w:rsid w:val="00392F0B"/>
    <w:rsid w:val="00392FA4"/>
    <w:rsid w:val="00392FD8"/>
    <w:rsid w:val="003931CC"/>
    <w:rsid w:val="00393348"/>
    <w:rsid w:val="003933A2"/>
    <w:rsid w:val="003933AC"/>
    <w:rsid w:val="003933AE"/>
    <w:rsid w:val="00393452"/>
    <w:rsid w:val="0039353C"/>
    <w:rsid w:val="00393626"/>
    <w:rsid w:val="003936C5"/>
    <w:rsid w:val="00393827"/>
    <w:rsid w:val="00393864"/>
    <w:rsid w:val="003938A8"/>
    <w:rsid w:val="003938B5"/>
    <w:rsid w:val="00393A71"/>
    <w:rsid w:val="00393BC2"/>
    <w:rsid w:val="00393CCC"/>
    <w:rsid w:val="00393ED9"/>
    <w:rsid w:val="00393EF8"/>
    <w:rsid w:val="00393F72"/>
    <w:rsid w:val="00393FA8"/>
    <w:rsid w:val="0039407B"/>
    <w:rsid w:val="003940AE"/>
    <w:rsid w:val="00394153"/>
    <w:rsid w:val="00394271"/>
    <w:rsid w:val="003942C5"/>
    <w:rsid w:val="003942E4"/>
    <w:rsid w:val="003944BE"/>
    <w:rsid w:val="003944D0"/>
    <w:rsid w:val="003944DE"/>
    <w:rsid w:val="003945DD"/>
    <w:rsid w:val="003945F5"/>
    <w:rsid w:val="00394637"/>
    <w:rsid w:val="003946B1"/>
    <w:rsid w:val="003946CB"/>
    <w:rsid w:val="0039479C"/>
    <w:rsid w:val="003949C6"/>
    <w:rsid w:val="003949FB"/>
    <w:rsid w:val="00394B06"/>
    <w:rsid w:val="00394B47"/>
    <w:rsid w:val="00394B82"/>
    <w:rsid w:val="00394BF7"/>
    <w:rsid w:val="00394C71"/>
    <w:rsid w:val="00394C84"/>
    <w:rsid w:val="00394D60"/>
    <w:rsid w:val="00394DC1"/>
    <w:rsid w:val="00394DD1"/>
    <w:rsid w:val="00394EC8"/>
    <w:rsid w:val="00394EF5"/>
    <w:rsid w:val="00394FA9"/>
    <w:rsid w:val="00394FBC"/>
    <w:rsid w:val="00395035"/>
    <w:rsid w:val="003950CD"/>
    <w:rsid w:val="003950D9"/>
    <w:rsid w:val="00395167"/>
    <w:rsid w:val="0039527D"/>
    <w:rsid w:val="003953CC"/>
    <w:rsid w:val="003953F4"/>
    <w:rsid w:val="003955FC"/>
    <w:rsid w:val="00395768"/>
    <w:rsid w:val="00395849"/>
    <w:rsid w:val="0039595B"/>
    <w:rsid w:val="0039599A"/>
    <w:rsid w:val="00395A54"/>
    <w:rsid w:val="00395D1D"/>
    <w:rsid w:val="00395DEE"/>
    <w:rsid w:val="00395E3D"/>
    <w:rsid w:val="00395E58"/>
    <w:rsid w:val="00395F3A"/>
    <w:rsid w:val="00396003"/>
    <w:rsid w:val="0039600F"/>
    <w:rsid w:val="0039606B"/>
    <w:rsid w:val="0039607E"/>
    <w:rsid w:val="003961C4"/>
    <w:rsid w:val="0039624A"/>
    <w:rsid w:val="00396279"/>
    <w:rsid w:val="003963E3"/>
    <w:rsid w:val="00396427"/>
    <w:rsid w:val="003965A3"/>
    <w:rsid w:val="003965DF"/>
    <w:rsid w:val="0039671C"/>
    <w:rsid w:val="00396757"/>
    <w:rsid w:val="003967ED"/>
    <w:rsid w:val="00396812"/>
    <w:rsid w:val="0039695F"/>
    <w:rsid w:val="0039697D"/>
    <w:rsid w:val="00396B0E"/>
    <w:rsid w:val="00396B1D"/>
    <w:rsid w:val="00396B2D"/>
    <w:rsid w:val="00396B6D"/>
    <w:rsid w:val="00396B8B"/>
    <w:rsid w:val="00396CAF"/>
    <w:rsid w:val="00396D00"/>
    <w:rsid w:val="00396DC9"/>
    <w:rsid w:val="00396DCB"/>
    <w:rsid w:val="00396DD6"/>
    <w:rsid w:val="00396E28"/>
    <w:rsid w:val="00396F53"/>
    <w:rsid w:val="00396F90"/>
    <w:rsid w:val="0039701C"/>
    <w:rsid w:val="00397041"/>
    <w:rsid w:val="00397356"/>
    <w:rsid w:val="003973C5"/>
    <w:rsid w:val="00397482"/>
    <w:rsid w:val="00397496"/>
    <w:rsid w:val="00397527"/>
    <w:rsid w:val="0039755C"/>
    <w:rsid w:val="0039756E"/>
    <w:rsid w:val="003975F5"/>
    <w:rsid w:val="0039777E"/>
    <w:rsid w:val="0039793F"/>
    <w:rsid w:val="00397A9D"/>
    <w:rsid w:val="00397B16"/>
    <w:rsid w:val="00397B85"/>
    <w:rsid w:val="00397BC1"/>
    <w:rsid w:val="00397BF9"/>
    <w:rsid w:val="00397C84"/>
    <w:rsid w:val="00397D36"/>
    <w:rsid w:val="00397DE5"/>
    <w:rsid w:val="00397E43"/>
    <w:rsid w:val="00397E8A"/>
    <w:rsid w:val="00397EAB"/>
    <w:rsid w:val="003A005B"/>
    <w:rsid w:val="003A0157"/>
    <w:rsid w:val="003A0168"/>
    <w:rsid w:val="003A01B6"/>
    <w:rsid w:val="003A0360"/>
    <w:rsid w:val="003A057A"/>
    <w:rsid w:val="003A0830"/>
    <w:rsid w:val="003A08B9"/>
    <w:rsid w:val="003A09BF"/>
    <w:rsid w:val="003A0C91"/>
    <w:rsid w:val="003A0DDB"/>
    <w:rsid w:val="003A0E92"/>
    <w:rsid w:val="003A0EE0"/>
    <w:rsid w:val="003A0EF7"/>
    <w:rsid w:val="003A0FDE"/>
    <w:rsid w:val="003A10A5"/>
    <w:rsid w:val="003A10C2"/>
    <w:rsid w:val="003A121B"/>
    <w:rsid w:val="003A147A"/>
    <w:rsid w:val="003A153E"/>
    <w:rsid w:val="003A163B"/>
    <w:rsid w:val="003A170D"/>
    <w:rsid w:val="003A1752"/>
    <w:rsid w:val="003A17A4"/>
    <w:rsid w:val="003A17AB"/>
    <w:rsid w:val="003A17B2"/>
    <w:rsid w:val="003A18B5"/>
    <w:rsid w:val="003A18CB"/>
    <w:rsid w:val="003A18D4"/>
    <w:rsid w:val="003A1A1B"/>
    <w:rsid w:val="003A1B84"/>
    <w:rsid w:val="003A1B8E"/>
    <w:rsid w:val="003A1D37"/>
    <w:rsid w:val="003A1D65"/>
    <w:rsid w:val="003A1E55"/>
    <w:rsid w:val="003A1EA3"/>
    <w:rsid w:val="003A1EA8"/>
    <w:rsid w:val="003A2031"/>
    <w:rsid w:val="003A2150"/>
    <w:rsid w:val="003A218C"/>
    <w:rsid w:val="003A2244"/>
    <w:rsid w:val="003A2284"/>
    <w:rsid w:val="003A22A2"/>
    <w:rsid w:val="003A22DE"/>
    <w:rsid w:val="003A237D"/>
    <w:rsid w:val="003A2515"/>
    <w:rsid w:val="003A2527"/>
    <w:rsid w:val="003A2561"/>
    <w:rsid w:val="003A2588"/>
    <w:rsid w:val="003A261A"/>
    <w:rsid w:val="003A274A"/>
    <w:rsid w:val="003A27E9"/>
    <w:rsid w:val="003A284A"/>
    <w:rsid w:val="003A28D7"/>
    <w:rsid w:val="003A2902"/>
    <w:rsid w:val="003A2979"/>
    <w:rsid w:val="003A29C2"/>
    <w:rsid w:val="003A2B09"/>
    <w:rsid w:val="003A2C35"/>
    <w:rsid w:val="003A2DBC"/>
    <w:rsid w:val="003A2E43"/>
    <w:rsid w:val="003A2E5D"/>
    <w:rsid w:val="003A2F58"/>
    <w:rsid w:val="003A30DF"/>
    <w:rsid w:val="003A31F2"/>
    <w:rsid w:val="003A3218"/>
    <w:rsid w:val="003A3223"/>
    <w:rsid w:val="003A32D9"/>
    <w:rsid w:val="003A33DF"/>
    <w:rsid w:val="003A35F5"/>
    <w:rsid w:val="003A365F"/>
    <w:rsid w:val="003A3741"/>
    <w:rsid w:val="003A37CA"/>
    <w:rsid w:val="003A380C"/>
    <w:rsid w:val="003A3856"/>
    <w:rsid w:val="003A39D0"/>
    <w:rsid w:val="003A3A0F"/>
    <w:rsid w:val="003A3A99"/>
    <w:rsid w:val="003A3B6B"/>
    <w:rsid w:val="003A3BAB"/>
    <w:rsid w:val="003A3BAC"/>
    <w:rsid w:val="003A3BC9"/>
    <w:rsid w:val="003A3BE0"/>
    <w:rsid w:val="003A3BF6"/>
    <w:rsid w:val="003A3D00"/>
    <w:rsid w:val="003A3D15"/>
    <w:rsid w:val="003A3D29"/>
    <w:rsid w:val="003A3DE7"/>
    <w:rsid w:val="003A3E42"/>
    <w:rsid w:val="003A3E45"/>
    <w:rsid w:val="003A3E67"/>
    <w:rsid w:val="003A3F79"/>
    <w:rsid w:val="003A3FD2"/>
    <w:rsid w:val="003A3FF4"/>
    <w:rsid w:val="003A40B6"/>
    <w:rsid w:val="003A411D"/>
    <w:rsid w:val="003A4305"/>
    <w:rsid w:val="003A4361"/>
    <w:rsid w:val="003A4366"/>
    <w:rsid w:val="003A43EC"/>
    <w:rsid w:val="003A4421"/>
    <w:rsid w:val="003A4533"/>
    <w:rsid w:val="003A4612"/>
    <w:rsid w:val="003A4735"/>
    <w:rsid w:val="003A473B"/>
    <w:rsid w:val="003A47BB"/>
    <w:rsid w:val="003A48C9"/>
    <w:rsid w:val="003A48D2"/>
    <w:rsid w:val="003A4A4A"/>
    <w:rsid w:val="003A4BEB"/>
    <w:rsid w:val="003A4D2D"/>
    <w:rsid w:val="003A4D9C"/>
    <w:rsid w:val="003A4DB2"/>
    <w:rsid w:val="003A4E12"/>
    <w:rsid w:val="003A4F4A"/>
    <w:rsid w:val="003A4FB9"/>
    <w:rsid w:val="003A4FDB"/>
    <w:rsid w:val="003A4FE3"/>
    <w:rsid w:val="003A50D3"/>
    <w:rsid w:val="003A5407"/>
    <w:rsid w:val="003A545C"/>
    <w:rsid w:val="003A5488"/>
    <w:rsid w:val="003A549A"/>
    <w:rsid w:val="003A559D"/>
    <w:rsid w:val="003A55B0"/>
    <w:rsid w:val="003A56E3"/>
    <w:rsid w:val="003A576A"/>
    <w:rsid w:val="003A5995"/>
    <w:rsid w:val="003A5B8D"/>
    <w:rsid w:val="003A5BD8"/>
    <w:rsid w:val="003A5CC9"/>
    <w:rsid w:val="003A5D97"/>
    <w:rsid w:val="003A5DC5"/>
    <w:rsid w:val="003A5EE6"/>
    <w:rsid w:val="003A5F11"/>
    <w:rsid w:val="003A5F72"/>
    <w:rsid w:val="003A60B0"/>
    <w:rsid w:val="003A60BA"/>
    <w:rsid w:val="003A6222"/>
    <w:rsid w:val="003A6377"/>
    <w:rsid w:val="003A64CF"/>
    <w:rsid w:val="003A657D"/>
    <w:rsid w:val="003A65EE"/>
    <w:rsid w:val="003A6A5F"/>
    <w:rsid w:val="003A6AE8"/>
    <w:rsid w:val="003A6B48"/>
    <w:rsid w:val="003A6C11"/>
    <w:rsid w:val="003A6C6B"/>
    <w:rsid w:val="003A6D80"/>
    <w:rsid w:val="003A6DC7"/>
    <w:rsid w:val="003A7108"/>
    <w:rsid w:val="003A714A"/>
    <w:rsid w:val="003A7224"/>
    <w:rsid w:val="003A726D"/>
    <w:rsid w:val="003A7275"/>
    <w:rsid w:val="003A7424"/>
    <w:rsid w:val="003A747F"/>
    <w:rsid w:val="003A7508"/>
    <w:rsid w:val="003A75EA"/>
    <w:rsid w:val="003A7652"/>
    <w:rsid w:val="003A7665"/>
    <w:rsid w:val="003A76C4"/>
    <w:rsid w:val="003A79A1"/>
    <w:rsid w:val="003A7A03"/>
    <w:rsid w:val="003A7B4C"/>
    <w:rsid w:val="003A7BE4"/>
    <w:rsid w:val="003A7C51"/>
    <w:rsid w:val="003A7CA5"/>
    <w:rsid w:val="003A7DFA"/>
    <w:rsid w:val="003A7E13"/>
    <w:rsid w:val="003A7FFE"/>
    <w:rsid w:val="003B0021"/>
    <w:rsid w:val="003B008F"/>
    <w:rsid w:val="003B00E7"/>
    <w:rsid w:val="003B034F"/>
    <w:rsid w:val="003B055C"/>
    <w:rsid w:val="003B0588"/>
    <w:rsid w:val="003B05A2"/>
    <w:rsid w:val="003B0654"/>
    <w:rsid w:val="003B06CE"/>
    <w:rsid w:val="003B0984"/>
    <w:rsid w:val="003B09E1"/>
    <w:rsid w:val="003B0A18"/>
    <w:rsid w:val="003B0A44"/>
    <w:rsid w:val="003B0ABE"/>
    <w:rsid w:val="003B0B18"/>
    <w:rsid w:val="003B0B91"/>
    <w:rsid w:val="003B0BF6"/>
    <w:rsid w:val="003B0D54"/>
    <w:rsid w:val="003B0DCC"/>
    <w:rsid w:val="003B0DFF"/>
    <w:rsid w:val="003B0EB6"/>
    <w:rsid w:val="003B0EFF"/>
    <w:rsid w:val="003B0F53"/>
    <w:rsid w:val="003B0F87"/>
    <w:rsid w:val="003B109E"/>
    <w:rsid w:val="003B10EA"/>
    <w:rsid w:val="003B1163"/>
    <w:rsid w:val="003B135F"/>
    <w:rsid w:val="003B1374"/>
    <w:rsid w:val="003B1445"/>
    <w:rsid w:val="003B1491"/>
    <w:rsid w:val="003B15E9"/>
    <w:rsid w:val="003B15F0"/>
    <w:rsid w:val="003B15F1"/>
    <w:rsid w:val="003B1832"/>
    <w:rsid w:val="003B186E"/>
    <w:rsid w:val="003B18AB"/>
    <w:rsid w:val="003B1962"/>
    <w:rsid w:val="003B19F9"/>
    <w:rsid w:val="003B1ADE"/>
    <w:rsid w:val="003B1B39"/>
    <w:rsid w:val="003B1C7E"/>
    <w:rsid w:val="003B1DDE"/>
    <w:rsid w:val="003B1EC9"/>
    <w:rsid w:val="003B1F53"/>
    <w:rsid w:val="003B20D9"/>
    <w:rsid w:val="003B20F8"/>
    <w:rsid w:val="003B2182"/>
    <w:rsid w:val="003B21D6"/>
    <w:rsid w:val="003B2288"/>
    <w:rsid w:val="003B2319"/>
    <w:rsid w:val="003B2344"/>
    <w:rsid w:val="003B24B3"/>
    <w:rsid w:val="003B256A"/>
    <w:rsid w:val="003B2799"/>
    <w:rsid w:val="003B291C"/>
    <w:rsid w:val="003B2BBB"/>
    <w:rsid w:val="003B2D65"/>
    <w:rsid w:val="003B2DA8"/>
    <w:rsid w:val="003B2DDD"/>
    <w:rsid w:val="003B2E21"/>
    <w:rsid w:val="003B2E5E"/>
    <w:rsid w:val="003B2F24"/>
    <w:rsid w:val="003B2FFC"/>
    <w:rsid w:val="003B3075"/>
    <w:rsid w:val="003B32BD"/>
    <w:rsid w:val="003B3358"/>
    <w:rsid w:val="003B348A"/>
    <w:rsid w:val="003B354C"/>
    <w:rsid w:val="003B355E"/>
    <w:rsid w:val="003B3596"/>
    <w:rsid w:val="003B35B1"/>
    <w:rsid w:val="003B361E"/>
    <w:rsid w:val="003B3635"/>
    <w:rsid w:val="003B37ED"/>
    <w:rsid w:val="003B384D"/>
    <w:rsid w:val="003B3AE8"/>
    <w:rsid w:val="003B3B63"/>
    <w:rsid w:val="003B3DCC"/>
    <w:rsid w:val="003B3E55"/>
    <w:rsid w:val="003B3EE6"/>
    <w:rsid w:val="003B3EEE"/>
    <w:rsid w:val="003B3F9B"/>
    <w:rsid w:val="003B41D1"/>
    <w:rsid w:val="003B41FB"/>
    <w:rsid w:val="003B44B7"/>
    <w:rsid w:val="003B44C7"/>
    <w:rsid w:val="003B45E3"/>
    <w:rsid w:val="003B4600"/>
    <w:rsid w:val="003B4614"/>
    <w:rsid w:val="003B4703"/>
    <w:rsid w:val="003B4780"/>
    <w:rsid w:val="003B486B"/>
    <w:rsid w:val="003B4A35"/>
    <w:rsid w:val="003B4B41"/>
    <w:rsid w:val="003B4B8D"/>
    <w:rsid w:val="003B4CEF"/>
    <w:rsid w:val="003B4D93"/>
    <w:rsid w:val="003B4E5F"/>
    <w:rsid w:val="003B4F0A"/>
    <w:rsid w:val="003B4FB8"/>
    <w:rsid w:val="003B4FD8"/>
    <w:rsid w:val="003B5162"/>
    <w:rsid w:val="003B5203"/>
    <w:rsid w:val="003B53AE"/>
    <w:rsid w:val="003B53C0"/>
    <w:rsid w:val="003B53FB"/>
    <w:rsid w:val="003B545B"/>
    <w:rsid w:val="003B546F"/>
    <w:rsid w:val="003B579A"/>
    <w:rsid w:val="003B586A"/>
    <w:rsid w:val="003B5886"/>
    <w:rsid w:val="003B589D"/>
    <w:rsid w:val="003B5955"/>
    <w:rsid w:val="003B5A7E"/>
    <w:rsid w:val="003B5ADD"/>
    <w:rsid w:val="003B5AF0"/>
    <w:rsid w:val="003B5CDA"/>
    <w:rsid w:val="003B5D21"/>
    <w:rsid w:val="003B5E1E"/>
    <w:rsid w:val="003B5E3C"/>
    <w:rsid w:val="003B5E68"/>
    <w:rsid w:val="003B5EC6"/>
    <w:rsid w:val="003B5F8F"/>
    <w:rsid w:val="003B5F9A"/>
    <w:rsid w:val="003B5FA5"/>
    <w:rsid w:val="003B5FB5"/>
    <w:rsid w:val="003B60DA"/>
    <w:rsid w:val="003B60EA"/>
    <w:rsid w:val="003B611B"/>
    <w:rsid w:val="003B6153"/>
    <w:rsid w:val="003B61F2"/>
    <w:rsid w:val="003B62BA"/>
    <w:rsid w:val="003B6352"/>
    <w:rsid w:val="003B641D"/>
    <w:rsid w:val="003B643E"/>
    <w:rsid w:val="003B64AC"/>
    <w:rsid w:val="003B651F"/>
    <w:rsid w:val="003B6541"/>
    <w:rsid w:val="003B65BE"/>
    <w:rsid w:val="003B667E"/>
    <w:rsid w:val="003B6682"/>
    <w:rsid w:val="003B6693"/>
    <w:rsid w:val="003B6758"/>
    <w:rsid w:val="003B679C"/>
    <w:rsid w:val="003B67A2"/>
    <w:rsid w:val="003B67D8"/>
    <w:rsid w:val="003B6804"/>
    <w:rsid w:val="003B6833"/>
    <w:rsid w:val="003B68EA"/>
    <w:rsid w:val="003B6943"/>
    <w:rsid w:val="003B697E"/>
    <w:rsid w:val="003B6C3F"/>
    <w:rsid w:val="003B6C78"/>
    <w:rsid w:val="003B6CFD"/>
    <w:rsid w:val="003B6D0B"/>
    <w:rsid w:val="003B6D2E"/>
    <w:rsid w:val="003B6DAD"/>
    <w:rsid w:val="003B706D"/>
    <w:rsid w:val="003B7071"/>
    <w:rsid w:val="003B7393"/>
    <w:rsid w:val="003B73EE"/>
    <w:rsid w:val="003B7496"/>
    <w:rsid w:val="003B7502"/>
    <w:rsid w:val="003B7509"/>
    <w:rsid w:val="003B7516"/>
    <w:rsid w:val="003B7786"/>
    <w:rsid w:val="003B77F0"/>
    <w:rsid w:val="003B77F5"/>
    <w:rsid w:val="003B780E"/>
    <w:rsid w:val="003B782E"/>
    <w:rsid w:val="003B78B3"/>
    <w:rsid w:val="003B7A2F"/>
    <w:rsid w:val="003B7AA9"/>
    <w:rsid w:val="003B7B9E"/>
    <w:rsid w:val="003B7C93"/>
    <w:rsid w:val="003B7CA8"/>
    <w:rsid w:val="003B7D27"/>
    <w:rsid w:val="003B7D2D"/>
    <w:rsid w:val="003B7ED8"/>
    <w:rsid w:val="003B7F3D"/>
    <w:rsid w:val="003B7F40"/>
    <w:rsid w:val="003B7F99"/>
    <w:rsid w:val="003C0028"/>
    <w:rsid w:val="003C0262"/>
    <w:rsid w:val="003C0283"/>
    <w:rsid w:val="003C02EC"/>
    <w:rsid w:val="003C02FD"/>
    <w:rsid w:val="003C033F"/>
    <w:rsid w:val="003C0508"/>
    <w:rsid w:val="003C0532"/>
    <w:rsid w:val="003C06B2"/>
    <w:rsid w:val="003C07E6"/>
    <w:rsid w:val="003C07F3"/>
    <w:rsid w:val="003C0B72"/>
    <w:rsid w:val="003C0BDB"/>
    <w:rsid w:val="003C0C6A"/>
    <w:rsid w:val="003C0D05"/>
    <w:rsid w:val="003C0D19"/>
    <w:rsid w:val="003C0D70"/>
    <w:rsid w:val="003C0F23"/>
    <w:rsid w:val="003C1024"/>
    <w:rsid w:val="003C107D"/>
    <w:rsid w:val="003C130A"/>
    <w:rsid w:val="003C13E9"/>
    <w:rsid w:val="003C1408"/>
    <w:rsid w:val="003C164E"/>
    <w:rsid w:val="003C178E"/>
    <w:rsid w:val="003C1799"/>
    <w:rsid w:val="003C180A"/>
    <w:rsid w:val="003C189B"/>
    <w:rsid w:val="003C18C3"/>
    <w:rsid w:val="003C18F4"/>
    <w:rsid w:val="003C1904"/>
    <w:rsid w:val="003C1A83"/>
    <w:rsid w:val="003C1DE2"/>
    <w:rsid w:val="003C1F4A"/>
    <w:rsid w:val="003C2136"/>
    <w:rsid w:val="003C21EB"/>
    <w:rsid w:val="003C2215"/>
    <w:rsid w:val="003C2394"/>
    <w:rsid w:val="003C250A"/>
    <w:rsid w:val="003C2592"/>
    <w:rsid w:val="003C27B9"/>
    <w:rsid w:val="003C2868"/>
    <w:rsid w:val="003C28BB"/>
    <w:rsid w:val="003C28F2"/>
    <w:rsid w:val="003C29E4"/>
    <w:rsid w:val="003C2A36"/>
    <w:rsid w:val="003C2AE1"/>
    <w:rsid w:val="003C2BC9"/>
    <w:rsid w:val="003C2C0B"/>
    <w:rsid w:val="003C2CD2"/>
    <w:rsid w:val="003C2DC0"/>
    <w:rsid w:val="003C2E33"/>
    <w:rsid w:val="003C2E67"/>
    <w:rsid w:val="003C2EE6"/>
    <w:rsid w:val="003C2F54"/>
    <w:rsid w:val="003C30B2"/>
    <w:rsid w:val="003C3107"/>
    <w:rsid w:val="003C313C"/>
    <w:rsid w:val="003C3170"/>
    <w:rsid w:val="003C336E"/>
    <w:rsid w:val="003C33B1"/>
    <w:rsid w:val="003C3476"/>
    <w:rsid w:val="003C34DD"/>
    <w:rsid w:val="003C34FD"/>
    <w:rsid w:val="003C3595"/>
    <w:rsid w:val="003C36B7"/>
    <w:rsid w:val="003C3744"/>
    <w:rsid w:val="003C37BD"/>
    <w:rsid w:val="003C37F1"/>
    <w:rsid w:val="003C3A0E"/>
    <w:rsid w:val="003C3CAA"/>
    <w:rsid w:val="003C3D14"/>
    <w:rsid w:val="003C3D2C"/>
    <w:rsid w:val="003C3D4F"/>
    <w:rsid w:val="003C3F7C"/>
    <w:rsid w:val="003C3FFC"/>
    <w:rsid w:val="003C405A"/>
    <w:rsid w:val="003C4064"/>
    <w:rsid w:val="003C40AF"/>
    <w:rsid w:val="003C4290"/>
    <w:rsid w:val="003C42B1"/>
    <w:rsid w:val="003C42B3"/>
    <w:rsid w:val="003C435F"/>
    <w:rsid w:val="003C4363"/>
    <w:rsid w:val="003C4454"/>
    <w:rsid w:val="003C448B"/>
    <w:rsid w:val="003C450B"/>
    <w:rsid w:val="003C4589"/>
    <w:rsid w:val="003C4676"/>
    <w:rsid w:val="003C46C2"/>
    <w:rsid w:val="003C470E"/>
    <w:rsid w:val="003C47B8"/>
    <w:rsid w:val="003C47D5"/>
    <w:rsid w:val="003C486E"/>
    <w:rsid w:val="003C4934"/>
    <w:rsid w:val="003C4A16"/>
    <w:rsid w:val="003C4A41"/>
    <w:rsid w:val="003C4B16"/>
    <w:rsid w:val="003C4B1A"/>
    <w:rsid w:val="003C4BE5"/>
    <w:rsid w:val="003C4C35"/>
    <w:rsid w:val="003C4C69"/>
    <w:rsid w:val="003C4C72"/>
    <w:rsid w:val="003C4C88"/>
    <w:rsid w:val="003C4CB9"/>
    <w:rsid w:val="003C4CF8"/>
    <w:rsid w:val="003C4D8F"/>
    <w:rsid w:val="003C4F0F"/>
    <w:rsid w:val="003C4F1B"/>
    <w:rsid w:val="003C4FE5"/>
    <w:rsid w:val="003C5045"/>
    <w:rsid w:val="003C50E3"/>
    <w:rsid w:val="003C51BA"/>
    <w:rsid w:val="003C51CE"/>
    <w:rsid w:val="003C52E6"/>
    <w:rsid w:val="003C539C"/>
    <w:rsid w:val="003C5431"/>
    <w:rsid w:val="003C5669"/>
    <w:rsid w:val="003C56B9"/>
    <w:rsid w:val="003C574B"/>
    <w:rsid w:val="003C58F3"/>
    <w:rsid w:val="003C59A0"/>
    <w:rsid w:val="003C5AB3"/>
    <w:rsid w:val="003C5BDE"/>
    <w:rsid w:val="003C5C1F"/>
    <w:rsid w:val="003C5CD1"/>
    <w:rsid w:val="003C5D08"/>
    <w:rsid w:val="003C5D7C"/>
    <w:rsid w:val="003C5DA4"/>
    <w:rsid w:val="003C5EEF"/>
    <w:rsid w:val="003C5F23"/>
    <w:rsid w:val="003C5FA4"/>
    <w:rsid w:val="003C5FEE"/>
    <w:rsid w:val="003C5FF6"/>
    <w:rsid w:val="003C60B4"/>
    <w:rsid w:val="003C60CB"/>
    <w:rsid w:val="003C6105"/>
    <w:rsid w:val="003C6167"/>
    <w:rsid w:val="003C61D6"/>
    <w:rsid w:val="003C6212"/>
    <w:rsid w:val="003C62BE"/>
    <w:rsid w:val="003C6454"/>
    <w:rsid w:val="003C6482"/>
    <w:rsid w:val="003C649F"/>
    <w:rsid w:val="003C6567"/>
    <w:rsid w:val="003C65AE"/>
    <w:rsid w:val="003C65EE"/>
    <w:rsid w:val="003C66D6"/>
    <w:rsid w:val="003C66E7"/>
    <w:rsid w:val="003C671F"/>
    <w:rsid w:val="003C68E9"/>
    <w:rsid w:val="003C695D"/>
    <w:rsid w:val="003C6A02"/>
    <w:rsid w:val="003C6A37"/>
    <w:rsid w:val="003C6A3C"/>
    <w:rsid w:val="003C6ACB"/>
    <w:rsid w:val="003C6B7A"/>
    <w:rsid w:val="003C6BFD"/>
    <w:rsid w:val="003C6CB3"/>
    <w:rsid w:val="003C6D00"/>
    <w:rsid w:val="003C6E13"/>
    <w:rsid w:val="003C6EE9"/>
    <w:rsid w:val="003C70A9"/>
    <w:rsid w:val="003C7160"/>
    <w:rsid w:val="003C7306"/>
    <w:rsid w:val="003C7411"/>
    <w:rsid w:val="003C7457"/>
    <w:rsid w:val="003C74CD"/>
    <w:rsid w:val="003C7509"/>
    <w:rsid w:val="003C7550"/>
    <w:rsid w:val="003C759A"/>
    <w:rsid w:val="003C75C6"/>
    <w:rsid w:val="003C7667"/>
    <w:rsid w:val="003C7689"/>
    <w:rsid w:val="003C785A"/>
    <w:rsid w:val="003C7B6A"/>
    <w:rsid w:val="003C7BB4"/>
    <w:rsid w:val="003C7C1E"/>
    <w:rsid w:val="003C7C8F"/>
    <w:rsid w:val="003C7CF0"/>
    <w:rsid w:val="003C7D66"/>
    <w:rsid w:val="003C7DAA"/>
    <w:rsid w:val="003C7E78"/>
    <w:rsid w:val="003C7EF7"/>
    <w:rsid w:val="003C7FF2"/>
    <w:rsid w:val="003C7FF6"/>
    <w:rsid w:val="003D0031"/>
    <w:rsid w:val="003D0085"/>
    <w:rsid w:val="003D010A"/>
    <w:rsid w:val="003D01EC"/>
    <w:rsid w:val="003D01ED"/>
    <w:rsid w:val="003D02D2"/>
    <w:rsid w:val="003D02D6"/>
    <w:rsid w:val="003D0308"/>
    <w:rsid w:val="003D031D"/>
    <w:rsid w:val="003D032F"/>
    <w:rsid w:val="003D041A"/>
    <w:rsid w:val="003D0545"/>
    <w:rsid w:val="003D0575"/>
    <w:rsid w:val="003D0578"/>
    <w:rsid w:val="003D06F6"/>
    <w:rsid w:val="003D078D"/>
    <w:rsid w:val="003D0793"/>
    <w:rsid w:val="003D07B4"/>
    <w:rsid w:val="003D0870"/>
    <w:rsid w:val="003D0BF1"/>
    <w:rsid w:val="003D0D0B"/>
    <w:rsid w:val="003D0D2E"/>
    <w:rsid w:val="003D0D8B"/>
    <w:rsid w:val="003D0DBD"/>
    <w:rsid w:val="003D0DDA"/>
    <w:rsid w:val="003D0EB8"/>
    <w:rsid w:val="003D11AA"/>
    <w:rsid w:val="003D1335"/>
    <w:rsid w:val="003D13EB"/>
    <w:rsid w:val="003D1423"/>
    <w:rsid w:val="003D14AB"/>
    <w:rsid w:val="003D1576"/>
    <w:rsid w:val="003D1629"/>
    <w:rsid w:val="003D168E"/>
    <w:rsid w:val="003D1704"/>
    <w:rsid w:val="003D177C"/>
    <w:rsid w:val="003D17E8"/>
    <w:rsid w:val="003D1877"/>
    <w:rsid w:val="003D1B2A"/>
    <w:rsid w:val="003D1C3D"/>
    <w:rsid w:val="003D1CDF"/>
    <w:rsid w:val="003D1D9C"/>
    <w:rsid w:val="003D202F"/>
    <w:rsid w:val="003D2232"/>
    <w:rsid w:val="003D2268"/>
    <w:rsid w:val="003D2278"/>
    <w:rsid w:val="003D24E1"/>
    <w:rsid w:val="003D2571"/>
    <w:rsid w:val="003D257F"/>
    <w:rsid w:val="003D25AF"/>
    <w:rsid w:val="003D26A1"/>
    <w:rsid w:val="003D26AD"/>
    <w:rsid w:val="003D26BB"/>
    <w:rsid w:val="003D275C"/>
    <w:rsid w:val="003D2887"/>
    <w:rsid w:val="003D2892"/>
    <w:rsid w:val="003D2903"/>
    <w:rsid w:val="003D2923"/>
    <w:rsid w:val="003D2A25"/>
    <w:rsid w:val="003D2C8E"/>
    <w:rsid w:val="003D2D95"/>
    <w:rsid w:val="003D2E24"/>
    <w:rsid w:val="003D2EC5"/>
    <w:rsid w:val="003D2ECA"/>
    <w:rsid w:val="003D2F51"/>
    <w:rsid w:val="003D2F6B"/>
    <w:rsid w:val="003D3032"/>
    <w:rsid w:val="003D3035"/>
    <w:rsid w:val="003D307B"/>
    <w:rsid w:val="003D3160"/>
    <w:rsid w:val="003D3195"/>
    <w:rsid w:val="003D336B"/>
    <w:rsid w:val="003D342B"/>
    <w:rsid w:val="003D3598"/>
    <w:rsid w:val="003D361B"/>
    <w:rsid w:val="003D3903"/>
    <w:rsid w:val="003D3A1E"/>
    <w:rsid w:val="003D3A65"/>
    <w:rsid w:val="003D3AB7"/>
    <w:rsid w:val="003D3CA5"/>
    <w:rsid w:val="003D3D0D"/>
    <w:rsid w:val="003D4058"/>
    <w:rsid w:val="003D4144"/>
    <w:rsid w:val="003D4245"/>
    <w:rsid w:val="003D4281"/>
    <w:rsid w:val="003D4375"/>
    <w:rsid w:val="003D43A7"/>
    <w:rsid w:val="003D440A"/>
    <w:rsid w:val="003D440E"/>
    <w:rsid w:val="003D4624"/>
    <w:rsid w:val="003D4756"/>
    <w:rsid w:val="003D478F"/>
    <w:rsid w:val="003D47D6"/>
    <w:rsid w:val="003D4852"/>
    <w:rsid w:val="003D485B"/>
    <w:rsid w:val="003D4955"/>
    <w:rsid w:val="003D4974"/>
    <w:rsid w:val="003D498F"/>
    <w:rsid w:val="003D49D5"/>
    <w:rsid w:val="003D4AC2"/>
    <w:rsid w:val="003D4B1D"/>
    <w:rsid w:val="003D4B84"/>
    <w:rsid w:val="003D4BB5"/>
    <w:rsid w:val="003D4C04"/>
    <w:rsid w:val="003D4C8F"/>
    <w:rsid w:val="003D4CC9"/>
    <w:rsid w:val="003D4E16"/>
    <w:rsid w:val="003D4FCD"/>
    <w:rsid w:val="003D505F"/>
    <w:rsid w:val="003D5131"/>
    <w:rsid w:val="003D51CF"/>
    <w:rsid w:val="003D530D"/>
    <w:rsid w:val="003D5436"/>
    <w:rsid w:val="003D55FB"/>
    <w:rsid w:val="003D5632"/>
    <w:rsid w:val="003D56A3"/>
    <w:rsid w:val="003D573C"/>
    <w:rsid w:val="003D57C5"/>
    <w:rsid w:val="003D58BE"/>
    <w:rsid w:val="003D58F3"/>
    <w:rsid w:val="003D594C"/>
    <w:rsid w:val="003D5964"/>
    <w:rsid w:val="003D5A68"/>
    <w:rsid w:val="003D5BC0"/>
    <w:rsid w:val="003D5BD7"/>
    <w:rsid w:val="003D5BF0"/>
    <w:rsid w:val="003D5D10"/>
    <w:rsid w:val="003D5D65"/>
    <w:rsid w:val="003D5E59"/>
    <w:rsid w:val="003D5EC6"/>
    <w:rsid w:val="003D5ECC"/>
    <w:rsid w:val="003D5EDF"/>
    <w:rsid w:val="003D5EF6"/>
    <w:rsid w:val="003D6042"/>
    <w:rsid w:val="003D6046"/>
    <w:rsid w:val="003D6065"/>
    <w:rsid w:val="003D60B2"/>
    <w:rsid w:val="003D6140"/>
    <w:rsid w:val="003D6142"/>
    <w:rsid w:val="003D614E"/>
    <w:rsid w:val="003D6227"/>
    <w:rsid w:val="003D6270"/>
    <w:rsid w:val="003D62C1"/>
    <w:rsid w:val="003D630D"/>
    <w:rsid w:val="003D6326"/>
    <w:rsid w:val="003D642F"/>
    <w:rsid w:val="003D644A"/>
    <w:rsid w:val="003D6462"/>
    <w:rsid w:val="003D649C"/>
    <w:rsid w:val="003D65C6"/>
    <w:rsid w:val="003D65D5"/>
    <w:rsid w:val="003D66EA"/>
    <w:rsid w:val="003D67E0"/>
    <w:rsid w:val="003D6810"/>
    <w:rsid w:val="003D68C6"/>
    <w:rsid w:val="003D6BB7"/>
    <w:rsid w:val="003D6BDC"/>
    <w:rsid w:val="003D6C17"/>
    <w:rsid w:val="003D6CDA"/>
    <w:rsid w:val="003D6D74"/>
    <w:rsid w:val="003D6D8A"/>
    <w:rsid w:val="003D6E28"/>
    <w:rsid w:val="003D6E4C"/>
    <w:rsid w:val="003D6F16"/>
    <w:rsid w:val="003D6FCA"/>
    <w:rsid w:val="003D6FE2"/>
    <w:rsid w:val="003D704D"/>
    <w:rsid w:val="003D7154"/>
    <w:rsid w:val="003D7178"/>
    <w:rsid w:val="003D7180"/>
    <w:rsid w:val="003D71C4"/>
    <w:rsid w:val="003D72E0"/>
    <w:rsid w:val="003D72FF"/>
    <w:rsid w:val="003D736F"/>
    <w:rsid w:val="003D7453"/>
    <w:rsid w:val="003D74D8"/>
    <w:rsid w:val="003D7511"/>
    <w:rsid w:val="003D75CB"/>
    <w:rsid w:val="003D7650"/>
    <w:rsid w:val="003D78D0"/>
    <w:rsid w:val="003D79FF"/>
    <w:rsid w:val="003D7AC6"/>
    <w:rsid w:val="003D7B3B"/>
    <w:rsid w:val="003D7BF9"/>
    <w:rsid w:val="003D7FE3"/>
    <w:rsid w:val="003E0007"/>
    <w:rsid w:val="003E0194"/>
    <w:rsid w:val="003E0279"/>
    <w:rsid w:val="003E02AC"/>
    <w:rsid w:val="003E03BB"/>
    <w:rsid w:val="003E0402"/>
    <w:rsid w:val="003E07D4"/>
    <w:rsid w:val="003E0802"/>
    <w:rsid w:val="003E0935"/>
    <w:rsid w:val="003E094E"/>
    <w:rsid w:val="003E0A10"/>
    <w:rsid w:val="003E0A49"/>
    <w:rsid w:val="003E0AA4"/>
    <w:rsid w:val="003E0B8B"/>
    <w:rsid w:val="003E0C39"/>
    <w:rsid w:val="003E0D17"/>
    <w:rsid w:val="003E0D3D"/>
    <w:rsid w:val="003E0DAD"/>
    <w:rsid w:val="003E0E9A"/>
    <w:rsid w:val="003E1038"/>
    <w:rsid w:val="003E11E8"/>
    <w:rsid w:val="003E120F"/>
    <w:rsid w:val="003E1222"/>
    <w:rsid w:val="003E129E"/>
    <w:rsid w:val="003E12AB"/>
    <w:rsid w:val="003E1473"/>
    <w:rsid w:val="003E1533"/>
    <w:rsid w:val="003E1624"/>
    <w:rsid w:val="003E162C"/>
    <w:rsid w:val="003E168D"/>
    <w:rsid w:val="003E1825"/>
    <w:rsid w:val="003E185F"/>
    <w:rsid w:val="003E191A"/>
    <w:rsid w:val="003E19DC"/>
    <w:rsid w:val="003E1A1A"/>
    <w:rsid w:val="003E1C0A"/>
    <w:rsid w:val="003E1D1C"/>
    <w:rsid w:val="003E1E09"/>
    <w:rsid w:val="003E1F11"/>
    <w:rsid w:val="003E224E"/>
    <w:rsid w:val="003E2394"/>
    <w:rsid w:val="003E2422"/>
    <w:rsid w:val="003E2582"/>
    <w:rsid w:val="003E26B0"/>
    <w:rsid w:val="003E26D8"/>
    <w:rsid w:val="003E27F1"/>
    <w:rsid w:val="003E281A"/>
    <w:rsid w:val="003E28B0"/>
    <w:rsid w:val="003E29CB"/>
    <w:rsid w:val="003E2A46"/>
    <w:rsid w:val="003E2AB4"/>
    <w:rsid w:val="003E2AE5"/>
    <w:rsid w:val="003E2B03"/>
    <w:rsid w:val="003E2BEE"/>
    <w:rsid w:val="003E2BFC"/>
    <w:rsid w:val="003E2C25"/>
    <w:rsid w:val="003E2D02"/>
    <w:rsid w:val="003E2DDD"/>
    <w:rsid w:val="003E2E0A"/>
    <w:rsid w:val="003E2F32"/>
    <w:rsid w:val="003E2F95"/>
    <w:rsid w:val="003E2FA4"/>
    <w:rsid w:val="003E312A"/>
    <w:rsid w:val="003E3308"/>
    <w:rsid w:val="003E3378"/>
    <w:rsid w:val="003E342C"/>
    <w:rsid w:val="003E36CD"/>
    <w:rsid w:val="003E3731"/>
    <w:rsid w:val="003E37CC"/>
    <w:rsid w:val="003E387F"/>
    <w:rsid w:val="003E38B1"/>
    <w:rsid w:val="003E3971"/>
    <w:rsid w:val="003E3AD0"/>
    <w:rsid w:val="003E3B58"/>
    <w:rsid w:val="003E3D4D"/>
    <w:rsid w:val="003E3E5B"/>
    <w:rsid w:val="003E3ED2"/>
    <w:rsid w:val="003E3EDF"/>
    <w:rsid w:val="003E401C"/>
    <w:rsid w:val="003E404E"/>
    <w:rsid w:val="003E40E3"/>
    <w:rsid w:val="003E4107"/>
    <w:rsid w:val="003E418E"/>
    <w:rsid w:val="003E420D"/>
    <w:rsid w:val="003E42D7"/>
    <w:rsid w:val="003E43F4"/>
    <w:rsid w:val="003E4481"/>
    <w:rsid w:val="003E4503"/>
    <w:rsid w:val="003E45A1"/>
    <w:rsid w:val="003E45B7"/>
    <w:rsid w:val="003E46C0"/>
    <w:rsid w:val="003E47A1"/>
    <w:rsid w:val="003E49E0"/>
    <w:rsid w:val="003E4BBF"/>
    <w:rsid w:val="003E4BF3"/>
    <w:rsid w:val="003E4C1B"/>
    <w:rsid w:val="003E4C3F"/>
    <w:rsid w:val="003E4C91"/>
    <w:rsid w:val="003E506B"/>
    <w:rsid w:val="003E5114"/>
    <w:rsid w:val="003E5141"/>
    <w:rsid w:val="003E5222"/>
    <w:rsid w:val="003E5257"/>
    <w:rsid w:val="003E532D"/>
    <w:rsid w:val="003E535D"/>
    <w:rsid w:val="003E543E"/>
    <w:rsid w:val="003E553D"/>
    <w:rsid w:val="003E5571"/>
    <w:rsid w:val="003E55F9"/>
    <w:rsid w:val="003E56E2"/>
    <w:rsid w:val="003E58DC"/>
    <w:rsid w:val="003E58F0"/>
    <w:rsid w:val="003E5980"/>
    <w:rsid w:val="003E598B"/>
    <w:rsid w:val="003E5A27"/>
    <w:rsid w:val="003E5BEB"/>
    <w:rsid w:val="003E5CBF"/>
    <w:rsid w:val="003E5D31"/>
    <w:rsid w:val="003E5DB9"/>
    <w:rsid w:val="003E5DD9"/>
    <w:rsid w:val="003E5E09"/>
    <w:rsid w:val="003E6054"/>
    <w:rsid w:val="003E6066"/>
    <w:rsid w:val="003E60B3"/>
    <w:rsid w:val="003E6140"/>
    <w:rsid w:val="003E62B8"/>
    <w:rsid w:val="003E63D2"/>
    <w:rsid w:val="003E63D3"/>
    <w:rsid w:val="003E63F7"/>
    <w:rsid w:val="003E652B"/>
    <w:rsid w:val="003E6585"/>
    <w:rsid w:val="003E66D0"/>
    <w:rsid w:val="003E66D6"/>
    <w:rsid w:val="003E689A"/>
    <w:rsid w:val="003E68AF"/>
    <w:rsid w:val="003E69CD"/>
    <w:rsid w:val="003E6A36"/>
    <w:rsid w:val="003E6A9A"/>
    <w:rsid w:val="003E6BA1"/>
    <w:rsid w:val="003E6CCB"/>
    <w:rsid w:val="003E6DA8"/>
    <w:rsid w:val="003E6DF0"/>
    <w:rsid w:val="003E6DF6"/>
    <w:rsid w:val="003E6EA9"/>
    <w:rsid w:val="003E6F07"/>
    <w:rsid w:val="003E6F69"/>
    <w:rsid w:val="003E7023"/>
    <w:rsid w:val="003E714E"/>
    <w:rsid w:val="003E7169"/>
    <w:rsid w:val="003E719A"/>
    <w:rsid w:val="003E71E7"/>
    <w:rsid w:val="003E7234"/>
    <w:rsid w:val="003E7378"/>
    <w:rsid w:val="003E7523"/>
    <w:rsid w:val="003E7661"/>
    <w:rsid w:val="003E76B2"/>
    <w:rsid w:val="003E7781"/>
    <w:rsid w:val="003E78F0"/>
    <w:rsid w:val="003E7B49"/>
    <w:rsid w:val="003E7BFC"/>
    <w:rsid w:val="003E7C24"/>
    <w:rsid w:val="003E7D62"/>
    <w:rsid w:val="003E7DD3"/>
    <w:rsid w:val="003E7DDA"/>
    <w:rsid w:val="003E7E78"/>
    <w:rsid w:val="003E7EA1"/>
    <w:rsid w:val="003E7F0A"/>
    <w:rsid w:val="003E7F6C"/>
    <w:rsid w:val="003E7F83"/>
    <w:rsid w:val="003E7F88"/>
    <w:rsid w:val="003F0003"/>
    <w:rsid w:val="003F006F"/>
    <w:rsid w:val="003F013F"/>
    <w:rsid w:val="003F0165"/>
    <w:rsid w:val="003F03C3"/>
    <w:rsid w:val="003F03EF"/>
    <w:rsid w:val="003F0434"/>
    <w:rsid w:val="003F0457"/>
    <w:rsid w:val="003F052C"/>
    <w:rsid w:val="003F0560"/>
    <w:rsid w:val="003F0601"/>
    <w:rsid w:val="003F069C"/>
    <w:rsid w:val="003F09CA"/>
    <w:rsid w:val="003F0A26"/>
    <w:rsid w:val="003F0A2D"/>
    <w:rsid w:val="003F0AFA"/>
    <w:rsid w:val="003F0C1C"/>
    <w:rsid w:val="003F0CC5"/>
    <w:rsid w:val="003F0D5F"/>
    <w:rsid w:val="003F0E6D"/>
    <w:rsid w:val="003F0E93"/>
    <w:rsid w:val="003F0F6C"/>
    <w:rsid w:val="003F10AA"/>
    <w:rsid w:val="003F1106"/>
    <w:rsid w:val="003F137C"/>
    <w:rsid w:val="003F1598"/>
    <w:rsid w:val="003F1624"/>
    <w:rsid w:val="003F1642"/>
    <w:rsid w:val="003F17A2"/>
    <w:rsid w:val="003F17D8"/>
    <w:rsid w:val="003F187D"/>
    <w:rsid w:val="003F1928"/>
    <w:rsid w:val="003F198C"/>
    <w:rsid w:val="003F1AA4"/>
    <w:rsid w:val="003F1ADB"/>
    <w:rsid w:val="003F1BAD"/>
    <w:rsid w:val="003F1BF1"/>
    <w:rsid w:val="003F1C37"/>
    <w:rsid w:val="003F1D4F"/>
    <w:rsid w:val="003F1DD7"/>
    <w:rsid w:val="003F1E7F"/>
    <w:rsid w:val="003F1EA5"/>
    <w:rsid w:val="003F1EF9"/>
    <w:rsid w:val="003F1FFB"/>
    <w:rsid w:val="003F2205"/>
    <w:rsid w:val="003F22AA"/>
    <w:rsid w:val="003F24E7"/>
    <w:rsid w:val="003F254F"/>
    <w:rsid w:val="003F2588"/>
    <w:rsid w:val="003F25E0"/>
    <w:rsid w:val="003F271F"/>
    <w:rsid w:val="003F27A5"/>
    <w:rsid w:val="003F2867"/>
    <w:rsid w:val="003F2929"/>
    <w:rsid w:val="003F2B36"/>
    <w:rsid w:val="003F2B66"/>
    <w:rsid w:val="003F2B7C"/>
    <w:rsid w:val="003F2CD9"/>
    <w:rsid w:val="003F2E28"/>
    <w:rsid w:val="003F2E32"/>
    <w:rsid w:val="003F2E68"/>
    <w:rsid w:val="003F2E98"/>
    <w:rsid w:val="003F2EE4"/>
    <w:rsid w:val="003F2F94"/>
    <w:rsid w:val="003F3040"/>
    <w:rsid w:val="003F3043"/>
    <w:rsid w:val="003F30F1"/>
    <w:rsid w:val="003F313C"/>
    <w:rsid w:val="003F31D1"/>
    <w:rsid w:val="003F3271"/>
    <w:rsid w:val="003F32F8"/>
    <w:rsid w:val="003F330C"/>
    <w:rsid w:val="003F334A"/>
    <w:rsid w:val="003F336C"/>
    <w:rsid w:val="003F33AE"/>
    <w:rsid w:val="003F33B1"/>
    <w:rsid w:val="003F33E8"/>
    <w:rsid w:val="003F35CD"/>
    <w:rsid w:val="003F35EE"/>
    <w:rsid w:val="003F3636"/>
    <w:rsid w:val="003F3782"/>
    <w:rsid w:val="003F39E9"/>
    <w:rsid w:val="003F3A0A"/>
    <w:rsid w:val="003F3A2E"/>
    <w:rsid w:val="003F3B16"/>
    <w:rsid w:val="003F3B4C"/>
    <w:rsid w:val="003F3C2D"/>
    <w:rsid w:val="003F3CCE"/>
    <w:rsid w:val="003F3D77"/>
    <w:rsid w:val="003F3D9A"/>
    <w:rsid w:val="003F3EB7"/>
    <w:rsid w:val="003F3F69"/>
    <w:rsid w:val="003F3F80"/>
    <w:rsid w:val="003F409E"/>
    <w:rsid w:val="003F4307"/>
    <w:rsid w:val="003F4312"/>
    <w:rsid w:val="003F435D"/>
    <w:rsid w:val="003F4533"/>
    <w:rsid w:val="003F469D"/>
    <w:rsid w:val="003F4783"/>
    <w:rsid w:val="003F487B"/>
    <w:rsid w:val="003F497D"/>
    <w:rsid w:val="003F4A31"/>
    <w:rsid w:val="003F4ACB"/>
    <w:rsid w:val="003F4B97"/>
    <w:rsid w:val="003F4C48"/>
    <w:rsid w:val="003F4D22"/>
    <w:rsid w:val="003F4D6F"/>
    <w:rsid w:val="003F4D83"/>
    <w:rsid w:val="003F4D8B"/>
    <w:rsid w:val="003F4E94"/>
    <w:rsid w:val="003F4F1A"/>
    <w:rsid w:val="003F50C8"/>
    <w:rsid w:val="003F513E"/>
    <w:rsid w:val="003F51A4"/>
    <w:rsid w:val="003F51CB"/>
    <w:rsid w:val="003F5372"/>
    <w:rsid w:val="003F53A0"/>
    <w:rsid w:val="003F5715"/>
    <w:rsid w:val="003F57BA"/>
    <w:rsid w:val="003F57CF"/>
    <w:rsid w:val="003F59C6"/>
    <w:rsid w:val="003F5A08"/>
    <w:rsid w:val="003F5ABA"/>
    <w:rsid w:val="003F5B5D"/>
    <w:rsid w:val="003F5E53"/>
    <w:rsid w:val="003F5FC0"/>
    <w:rsid w:val="003F6197"/>
    <w:rsid w:val="003F61D6"/>
    <w:rsid w:val="003F62F8"/>
    <w:rsid w:val="003F6366"/>
    <w:rsid w:val="003F63A0"/>
    <w:rsid w:val="003F6473"/>
    <w:rsid w:val="003F67DC"/>
    <w:rsid w:val="003F67E9"/>
    <w:rsid w:val="003F6801"/>
    <w:rsid w:val="003F687D"/>
    <w:rsid w:val="003F6898"/>
    <w:rsid w:val="003F68E5"/>
    <w:rsid w:val="003F69CF"/>
    <w:rsid w:val="003F6A49"/>
    <w:rsid w:val="003F6AA3"/>
    <w:rsid w:val="003F6AAF"/>
    <w:rsid w:val="003F6CA5"/>
    <w:rsid w:val="003F6E6D"/>
    <w:rsid w:val="003F6EA4"/>
    <w:rsid w:val="003F6ECE"/>
    <w:rsid w:val="003F6F09"/>
    <w:rsid w:val="003F6F24"/>
    <w:rsid w:val="003F6F2F"/>
    <w:rsid w:val="003F70D9"/>
    <w:rsid w:val="003F71F6"/>
    <w:rsid w:val="003F7240"/>
    <w:rsid w:val="003F7363"/>
    <w:rsid w:val="003F738C"/>
    <w:rsid w:val="003F73DA"/>
    <w:rsid w:val="003F73DC"/>
    <w:rsid w:val="003F742B"/>
    <w:rsid w:val="003F74A0"/>
    <w:rsid w:val="003F750C"/>
    <w:rsid w:val="003F7519"/>
    <w:rsid w:val="003F7526"/>
    <w:rsid w:val="003F75D8"/>
    <w:rsid w:val="003F77A1"/>
    <w:rsid w:val="003F77A6"/>
    <w:rsid w:val="003F7812"/>
    <w:rsid w:val="003F7975"/>
    <w:rsid w:val="003F7C09"/>
    <w:rsid w:val="003F7CF0"/>
    <w:rsid w:val="003F7D64"/>
    <w:rsid w:val="003F7F22"/>
    <w:rsid w:val="003F7F63"/>
    <w:rsid w:val="00400183"/>
    <w:rsid w:val="00400313"/>
    <w:rsid w:val="0040038E"/>
    <w:rsid w:val="004003C0"/>
    <w:rsid w:val="004003D7"/>
    <w:rsid w:val="0040056A"/>
    <w:rsid w:val="00400653"/>
    <w:rsid w:val="004006B2"/>
    <w:rsid w:val="004006FD"/>
    <w:rsid w:val="004006FF"/>
    <w:rsid w:val="00400841"/>
    <w:rsid w:val="00400877"/>
    <w:rsid w:val="0040095A"/>
    <w:rsid w:val="00400A72"/>
    <w:rsid w:val="00400A74"/>
    <w:rsid w:val="00400A8E"/>
    <w:rsid w:val="00400BC7"/>
    <w:rsid w:val="00400DB7"/>
    <w:rsid w:val="00400F6F"/>
    <w:rsid w:val="0040102D"/>
    <w:rsid w:val="00401185"/>
    <w:rsid w:val="00401195"/>
    <w:rsid w:val="0040124C"/>
    <w:rsid w:val="00401294"/>
    <w:rsid w:val="004012E4"/>
    <w:rsid w:val="004013F4"/>
    <w:rsid w:val="004014F4"/>
    <w:rsid w:val="00401517"/>
    <w:rsid w:val="00401622"/>
    <w:rsid w:val="00401672"/>
    <w:rsid w:val="0040174F"/>
    <w:rsid w:val="00401754"/>
    <w:rsid w:val="004017C9"/>
    <w:rsid w:val="00401853"/>
    <w:rsid w:val="004018A9"/>
    <w:rsid w:val="004019F3"/>
    <w:rsid w:val="00401B02"/>
    <w:rsid w:val="00401BBB"/>
    <w:rsid w:val="00401D1A"/>
    <w:rsid w:val="00401E06"/>
    <w:rsid w:val="00401F0C"/>
    <w:rsid w:val="00401F59"/>
    <w:rsid w:val="00402021"/>
    <w:rsid w:val="0040211F"/>
    <w:rsid w:val="004021FA"/>
    <w:rsid w:val="0040220B"/>
    <w:rsid w:val="004022E8"/>
    <w:rsid w:val="00402318"/>
    <w:rsid w:val="0040238B"/>
    <w:rsid w:val="00402396"/>
    <w:rsid w:val="004023B1"/>
    <w:rsid w:val="004023B9"/>
    <w:rsid w:val="00402456"/>
    <w:rsid w:val="004024F5"/>
    <w:rsid w:val="00402628"/>
    <w:rsid w:val="0040266B"/>
    <w:rsid w:val="00402702"/>
    <w:rsid w:val="004027AC"/>
    <w:rsid w:val="004029C1"/>
    <w:rsid w:val="004029D8"/>
    <w:rsid w:val="00402A52"/>
    <w:rsid w:val="00402AB5"/>
    <w:rsid w:val="00402B67"/>
    <w:rsid w:val="00402C50"/>
    <w:rsid w:val="00402CDE"/>
    <w:rsid w:val="00402D16"/>
    <w:rsid w:val="00402D29"/>
    <w:rsid w:val="00402EB2"/>
    <w:rsid w:val="00403032"/>
    <w:rsid w:val="00403040"/>
    <w:rsid w:val="00403123"/>
    <w:rsid w:val="004031F9"/>
    <w:rsid w:val="0040337B"/>
    <w:rsid w:val="00403383"/>
    <w:rsid w:val="004036F3"/>
    <w:rsid w:val="00403711"/>
    <w:rsid w:val="0040371B"/>
    <w:rsid w:val="00403869"/>
    <w:rsid w:val="004038F3"/>
    <w:rsid w:val="004038FC"/>
    <w:rsid w:val="00403948"/>
    <w:rsid w:val="00403AA4"/>
    <w:rsid w:val="00403E61"/>
    <w:rsid w:val="00403EB7"/>
    <w:rsid w:val="00404007"/>
    <w:rsid w:val="00404228"/>
    <w:rsid w:val="004042CD"/>
    <w:rsid w:val="004043D3"/>
    <w:rsid w:val="004044CE"/>
    <w:rsid w:val="00404552"/>
    <w:rsid w:val="004045F4"/>
    <w:rsid w:val="00404690"/>
    <w:rsid w:val="0040470A"/>
    <w:rsid w:val="00404789"/>
    <w:rsid w:val="004047BB"/>
    <w:rsid w:val="004047F8"/>
    <w:rsid w:val="004049EA"/>
    <w:rsid w:val="00404A70"/>
    <w:rsid w:val="00404DC3"/>
    <w:rsid w:val="00404DC5"/>
    <w:rsid w:val="00404DF1"/>
    <w:rsid w:val="00404E30"/>
    <w:rsid w:val="00404E97"/>
    <w:rsid w:val="00404F2C"/>
    <w:rsid w:val="00404F4B"/>
    <w:rsid w:val="00405052"/>
    <w:rsid w:val="0040508B"/>
    <w:rsid w:val="004051E1"/>
    <w:rsid w:val="00405202"/>
    <w:rsid w:val="00405237"/>
    <w:rsid w:val="004052D6"/>
    <w:rsid w:val="00405365"/>
    <w:rsid w:val="00405385"/>
    <w:rsid w:val="00405433"/>
    <w:rsid w:val="0040544D"/>
    <w:rsid w:val="00405485"/>
    <w:rsid w:val="004054DB"/>
    <w:rsid w:val="0040554F"/>
    <w:rsid w:val="0040555D"/>
    <w:rsid w:val="00405584"/>
    <w:rsid w:val="0040563F"/>
    <w:rsid w:val="004056AA"/>
    <w:rsid w:val="004056D7"/>
    <w:rsid w:val="004056FB"/>
    <w:rsid w:val="0040576F"/>
    <w:rsid w:val="004058C7"/>
    <w:rsid w:val="0040593C"/>
    <w:rsid w:val="00405977"/>
    <w:rsid w:val="00405AE1"/>
    <w:rsid w:val="00405B0F"/>
    <w:rsid w:val="00405B2E"/>
    <w:rsid w:val="00405BB3"/>
    <w:rsid w:val="00405C31"/>
    <w:rsid w:val="00405C35"/>
    <w:rsid w:val="00405CA7"/>
    <w:rsid w:val="00405CCD"/>
    <w:rsid w:val="00405D5D"/>
    <w:rsid w:val="0040606C"/>
    <w:rsid w:val="0040609D"/>
    <w:rsid w:val="004062CF"/>
    <w:rsid w:val="0040636E"/>
    <w:rsid w:val="004063AC"/>
    <w:rsid w:val="004063FF"/>
    <w:rsid w:val="004064DF"/>
    <w:rsid w:val="0040654C"/>
    <w:rsid w:val="00406557"/>
    <w:rsid w:val="004065A1"/>
    <w:rsid w:val="004065E0"/>
    <w:rsid w:val="004066D2"/>
    <w:rsid w:val="004066E8"/>
    <w:rsid w:val="004066F5"/>
    <w:rsid w:val="0040671A"/>
    <w:rsid w:val="00406744"/>
    <w:rsid w:val="0040676E"/>
    <w:rsid w:val="00406949"/>
    <w:rsid w:val="0040694F"/>
    <w:rsid w:val="00406998"/>
    <w:rsid w:val="00406AC9"/>
    <w:rsid w:val="00406B48"/>
    <w:rsid w:val="00406B69"/>
    <w:rsid w:val="00406B96"/>
    <w:rsid w:val="00406BFC"/>
    <w:rsid w:val="00406C1C"/>
    <w:rsid w:val="00406CC8"/>
    <w:rsid w:val="00406CF1"/>
    <w:rsid w:val="00406E05"/>
    <w:rsid w:val="00406F35"/>
    <w:rsid w:val="00406F6F"/>
    <w:rsid w:val="0040700E"/>
    <w:rsid w:val="0040715D"/>
    <w:rsid w:val="004071B0"/>
    <w:rsid w:val="004071C4"/>
    <w:rsid w:val="004072C2"/>
    <w:rsid w:val="004072C7"/>
    <w:rsid w:val="00407423"/>
    <w:rsid w:val="004074D3"/>
    <w:rsid w:val="00407577"/>
    <w:rsid w:val="0040768D"/>
    <w:rsid w:val="0040781F"/>
    <w:rsid w:val="00407821"/>
    <w:rsid w:val="00407A60"/>
    <w:rsid w:val="00407AB0"/>
    <w:rsid w:val="00407B55"/>
    <w:rsid w:val="00407BA3"/>
    <w:rsid w:val="00407D06"/>
    <w:rsid w:val="00407E44"/>
    <w:rsid w:val="0041009A"/>
    <w:rsid w:val="00410202"/>
    <w:rsid w:val="00410220"/>
    <w:rsid w:val="004102CD"/>
    <w:rsid w:val="004102CF"/>
    <w:rsid w:val="004103B5"/>
    <w:rsid w:val="004104D6"/>
    <w:rsid w:val="00410545"/>
    <w:rsid w:val="00410548"/>
    <w:rsid w:val="004105A8"/>
    <w:rsid w:val="0041063C"/>
    <w:rsid w:val="00410850"/>
    <w:rsid w:val="0041089F"/>
    <w:rsid w:val="004108B6"/>
    <w:rsid w:val="0041095F"/>
    <w:rsid w:val="00410A0F"/>
    <w:rsid w:val="00410C3D"/>
    <w:rsid w:val="00410D13"/>
    <w:rsid w:val="00410D14"/>
    <w:rsid w:val="004110BB"/>
    <w:rsid w:val="0041114A"/>
    <w:rsid w:val="00411206"/>
    <w:rsid w:val="0041121F"/>
    <w:rsid w:val="004112AE"/>
    <w:rsid w:val="00411376"/>
    <w:rsid w:val="004114CE"/>
    <w:rsid w:val="004116BD"/>
    <w:rsid w:val="00411716"/>
    <w:rsid w:val="00411742"/>
    <w:rsid w:val="004117B3"/>
    <w:rsid w:val="004117FA"/>
    <w:rsid w:val="004118C6"/>
    <w:rsid w:val="00411900"/>
    <w:rsid w:val="0041190D"/>
    <w:rsid w:val="00411C12"/>
    <w:rsid w:val="00411C3B"/>
    <w:rsid w:val="00411D17"/>
    <w:rsid w:val="00411D18"/>
    <w:rsid w:val="00411E52"/>
    <w:rsid w:val="00411FE1"/>
    <w:rsid w:val="00412066"/>
    <w:rsid w:val="00412133"/>
    <w:rsid w:val="004121CC"/>
    <w:rsid w:val="00412223"/>
    <w:rsid w:val="0041226E"/>
    <w:rsid w:val="004123A5"/>
    <w:rsid w:val="004124BF"/>
    <w:rsid w:val="004124FA"/>
    <w:rsid w:val="00412525"/>
    <w:rsid w:val="00412757"/>
    <w:rsid w:val="00412837"/>
    <w:rsid w:val="00412879"/>
    <w:rsid w:val="0041290F"/>
    <w:rsid w:val="00412A2D"/>
    <w:rsid w:val="00412A4B"/>
    <w:rsid w:val="00412AD8"/>
    <w:rsid w:val="00412BB8"/>
    <w:rsid w:val="00412D53"/>
    <w:rsid w:val="00412DD1"/>
    <w:rsid w:val="00412F0E"/>
    <w:rsid w:val="00412F96"/>
    <w:rsid w:val="004130B7"/>
    <w:rsid w:val="004130D3"/>
    <w:rsid w:val="0041310B"/>
    <w:rsid w:val="004132E9"/>
    <w:rsid w:val="00413363"/>
    <w:rsid w:val="0041354F"/>
    <w:rsid w:val="004137CF"/>
    <w:rsid w:val="004137D5"/>
    <w:rsid w:val="00413830"/>
    <w:rsid w:val="0041391B"/>
    <w:rsid w:val="00413942"/>
    <w:rsid w:val="004139F7"/>
    <w:rsid w:val="00413A38"/>
    <w:rsid w:val="00413BB5"/>
    <w:rsid w:val="00413C8E"/>
    <w:rsid w:val="00413CE4"/>
    <w:rsid w:val="00413DE3"/>
    <w:rsid w:val="00413E79"/>
    <w:rsid w:val="00414000"/>
    <w:rsid w:val="0041408C"/>
    <w:rsid w:val="00414136"/>
    <w:rsid w:val="00414225"/>
    <w:rsid w:val="00414255"/>
    <w:rsid w:val="004142EA"/>
    <w:rsid w:val="00414385"/>
    <w:rsid w:val="004143A4"/>
    <w:rsid w:val="0041443D"/>
    <w:rsid w:val="0041458B"/>
    <w:rsid w:val="004146A6"/>
    <w:rsid w:val="0041472B"/>
    <w:rsid w:val="004149D3"/>
    <w:rsid w:val="004149EE"/>
    <w:rsid w:val="00414A39"/>
    <w:rsid w:val="00414B53"/>
    <w:rsid w:val="00414B90"/>
    <w:rsid w:val="00414C10"/>
    <w:rsid w:val="00414F43"/>
    <w:rsid w:val="0041509B"/>
    <w:rsid w:val="004150B8"/>
    <w:rsid w:val="00415290"/>
    <w:rsid w:val="004152C1"/>
    <w:rsid w:val="004152F4"/>
    <w:rsid w:val="004152F7"/>
    <w:rsid w:val="004153FB"/>
    <w:rsid w:val="00415478"/>
    <w:rsid w:val="00415496"/>
    <w:rsid w:val="0041560B"/>
    <w:rsid w:val="00415775"/>
    <w:rsid w:val="004159D2"/>
    <w:rsid w:val="00415A9E"/>
    <w:rsid w:val="00415ABD"/>
    <w:rsid w:val="00415C53"/>
    <w:rsid w:val="00415CC6"/>
    <w:rsid w:val="00415D02"/>
    <w:rsid w:val="00415D2F"/>
    <w:rsid w:val="00415E1F"/>
    <w:rsid w:val="00415E7D"/>
    <w:rsid w:val="00415ED0"/>
    <w:rsid w:val="00415F72"/>
    <w:rsid w:val="00415FBD"/>
    <w:rsid w:val="00415FDB"/>
    <w:rsid w:val="004161D8"/>
    <w:rsid w:val="0041621B"/>
    <w:rsid w:val="004163BD"/>
    <w:rsid w:val="004163E6"/>
    <w:rsid w:val="004165AE"/>
    <w:rsid w:val="004165E7"/>
    <w:rsid w:val="0041660C"/>
    <w:rsid w:val="00416867"/>
    <w:rsid w:val="004169F9"/>
    <w:rsid w:val="00416BE3"/>
    <w:rsid w:val="00416BE7"/>
    <w:rsid w:val="00416C19"/>
    <w:rsid w:val="00416C71"/>
    <w:rsid w:val="00416C78"/>
    <w:rsid w:val="00416CFD"/>
    <w:rsid w:val="00416D5E"/>
    <w:rsid w:val="00416E66"/>
    <w:rsid w:val="00416EB2"/>
    <w:rsid w:val="00416F75"/>
    <w:rsid w:val="004170F4"/>
    <w:rsid w:val="00417141"/>
    <w:rsid w:val="00417161"/>
    <w:rsid w:val="004171DA"/>
    <w:rsid w:val="004172E2"/>
    <w:rsid w:val="0041730C"/>
    <w:rsid w:val="00417345"/>
    <w:rsid w:val="0041762A"/>
    <w:rsid w:val="0041762F"/>
    <w:rsid w:val="004176C4"/>
    <w:rsid w:val="00417738"/>
    <w:rsid w:val="00417866"/>
    <w:rsid w:val="0041794E"/>
    <w:rsid w:val="004179FF"/>
    <w:rsid w:val="00417A7E"/>
    <w:rsid w:val="00417BA1"/>
    <w:rsid w:val="00417BC6"/>
    <w:rsid w:val="00417CE3"/>
    <w:rsid w:val="00417D02"/>
    <w:rsid w:val="00417D53"/>
    <w:rsid w:val="00417EB7"/>
    <w:rsid w:val="00420087"/>
    <w:rsid w:val="0042009D"/>
    <w:rsid w:val="004200A4"/>
    <w:rsid w:val="004200C9"/>
    <w:rsid w:val="004201B7"/>
    <w:rsid w:val="0042022F"/>
    <w:rsid w:val="00420233"/>
    <w:rsid w:val="00420275"/>
    <w:rsid w:val="00420290"/>
    <w:rsid w:val="004203E9"/>
    <w:rsid w:val="00420401"/>
    <w:rsid w:val="0042058E"/>
    <w:rsid w:val="0042062A"/>
    <w:rsid w:val="00420632"/>
    <w:rsid w:val="00420680"/>
    <w:rsid w:val="00420691"/>
    <w:rsid w:val="004207EB"/>
    <w:rsid w:val="00420A23"/>
    <w:rsid w:val="00420A2F"/>
    <w:rsid w:val="00420A91"/>
    <w:rsid w:val="00420AE4"/>
    <w:rsid w:val="00420B51"/>
    <w:rsid w:val="00420BD7"/>
    <w:rsid w:val="00420C25"/>
    <w:rsid w:val="00420C54"/>
    <w:rsid w:val="00420CCD"/>
    <w:rsid w:val="004211ED"/>
    <w:rsid w:val="00421276"/>
    <w:rsid w:val="0042131F"/>
    <w:rsid w:val="0042142E"/>
    <w:rsid w:val="0042146F"/>
    <w:rsid w:val="004214DA"/>
    <w:rsid w:val="00421526"/>
    <w:rsid w:val="004215A2"/>
    <w:rsid w:val="00421645"/>
    <w:rsid w:val="004217CB"/>
    <w:rsid w:val="00421947"/>
    <w:rsid w:val="00421A3A"/>
    <w:rsid w:val="00421B59"/>
    <w:rsid w:val="00421BB3"/>
    <w:rsid w:val="00421E1E"/>
    <w:rsid w:val="00421E58"/>
    <w:rsid w:val="00421E80"/>
    <w:rsid w:val="00421EA3"/>
    <w:rsid w:val="00421EB1"/>
    <w:rsid w:val="00421ECE"/>
    <w:rsid w:val="00421EE4"/>
    <w:rsid w:val="00421FB6"/>
    <w:rsid w:val="00421FC9"/>
    <w:rsid w:val="00421FD1"/>
    <w:rsid w:val="00422056"/>
    <w:rsid w:val="00422099"/>
    <w:rsid w:val="004221E1"/>
    <w:rsid w:val="0042222A"/>
    <w:rsid w:val="0042226F"/>
    <w:rsid w:val="00422278"/>
    <w:rsid w:val="00422309"/>
    <w:rsid w:val="004223F1"/>
    <w:rsid w:val="004224AF"/>
    <w:rsid w:val="004224F2"/>
    <w:rsid w:val="0042256D"/>
    <w:rsid w:val="00422595"/>
    <w:rsid w:val="00422663"/>
    <w:rsid w:val="004226B3"/>
    <w:rsid w:val="00422764"/>
    <w:rsid w:val="00422770"/>
    <w:rsid w:val="0042299E"/>
    <w:rsid w:val="004229FB"/>
    <w:rsid w:val="00422A6B"/>
    <w:rsid w:val="00422ABD"/>
    <w:rsid w:val="00422ACF"/>
    <w:rsid w:val="00422B43"/>
    <w:rsid w:val="00422BAD"/>
    <w:rsid w:val="00422D4F"/>
    <w:rsid w:val="00422DB1"/>
    <w:rsid w:val="00422E13"/>
    <w:rsid w:val="00422E1B"/>
    <w:rsid w:val="00422E7D"/>
    <w:rsid w:val="00422EDA"/>
    <w:rsid w:val="00422F42"/>
    <w:rsid w:val="00422F62"/>
    <w:rsid w:val="004230EB"/>
    <w:rsid w:val="00423209"/>
    <w:rsid w:val="004232CD"/>
    <w:rsid w:val="0042335F"/>
    <w:rsid w:val="00423369"/>
    <w:rsid w:val="0042339E"/>
    <w:rsid w:val="004235DA"/>
    <w:rsid w:val="00423631"/>
    <w:rsid w:val="0042378B"/>
    <w:rsid w:val="00423821"/>
    <w:rsid w:val="00423884"/>
    <w:rsid w:val="00423A58"/>
    <w:rsid w:val="00423AB4"/>
    <w:rsid w:val="00423D36"/>
    <w:rsid w:val="00423D9E"/>
    <w:rsid w:val="00423E25"/>
    <w:rsid w:val="0042406F"/>
    <w:rsid w:val="004240AD"/>
    <w:rsid w:val="0042410B"/>
    <w:rsid w:val="00424186"/>
    <w:rsid w:val="004241C0"/>
    <w:rsid w:val="004243E4"/>
    <w:rsid w:val="00424488"/>
    <w:rsid w:val="004246D7"/>
    <w:rsid w:val="0042481D"/>
    <w:rsid w:val="004248B1"/>
    <w:rsid w:val="004249DF"/>
    <w:rsid w:val="004249F4"/>
    <w:rsid w:val="00424AB3"/>
    <w:rsid w:val="00424B47"/>
    <w:rsid w:val="00424B95"/>
    <w:rsid w:val="00424BA6"/>
    <w:rsid w:val="00424C74"/>
    <w:rsid w:val="00424C8A"/>
    <w:rsid w:val="00424D8E"/>
    <w:rsid w:val="00424E37"/>
    <w:rsid w:val="00424E8E"/>
    <w:rsid w:val="00424ED9"/>
    <w:rsid w:val="00424F9C"/>
    <w:rsid w:val="004250B8"/>
    <w:rsid w:val="004250B9"/>
    <w:rsid w:val="0042535A"/>
    <w:rsid w:val="004253CC"/>
    <w:rsid w:val="004253DE"/>
    <w:rsid w:val="004253FE"/>
    <w:rsid w:val="00425466"/>
    <w:rsid w:val="0042546C"/>
    <w:rsid w:val="00425517"/>
    <w:rsid w:val="004255D4"/>
    <w:rsid w:val="00425638"/>
    <w:rsid w:val="004256E9"/>
    <w:rsid w:val="0042578C"/>
    <w:rsid w:val="00425795"/>
    <w:rsid w:val="004257D2"/>
    <w:rsid w:val="0042596C"/>
    <w:rsid w:val="00425A7B"/>
    <w:rsid w:val="00425B3E"/>
    <w:rsid w:val="00425B59"/>
    <w:rsid w:val="00425C69"/>
    <w:rsid w:val="00425DA6"/>
    <w:rsid w:val="00425EAA"/>
    <w:rsid w:val="00425F70"/>
    <w:rsid w:val="004260A8"/>
    <w:rsid w:val="004260D9"/>
    <w:rsid w:val="004260F9"/>
    <w:rsid w:val="0042619C"/>
    <w:rsid w:val="004261D6"/>
    <w:rsid w:val="00426211"/>
    <w:rsid w:val="00426257"/>
    <w:rsid w:val="00426279"/>
    <w:rsid w:val="00426291"/>
    <w:rsid w:val="004263A6"/>
    <w:rsid w:val="0042656A"/>
    <w:rsid w:val="0042656B"/>
    <w:rsid w:val="00426729"/>
    <w:rsid w:val="00426759"/>
    <w:rsid w:val="004267AF"/>
    <w:rsid w:val="004269F4"/>
    <w:rsid w:val="00426A31"/>
    <w:rsid w:val="00426A57"/>
    <w:rsid w:val="00426A96"/>
    <w:rsid w:val="00426A9C"/>
    <w:rsid w:val="00426AAB"/>
    <w:rsid w:val="00426B1F"/>
    <w:rsid w:val="00426B49"/>
    <w:rsid w:val="00426C99"/>
    <w:rsid w:val="00426CB9"/>
    <w:rsid w:val="00426F72"/>
    <w:rsid w:val="00427305"/>
    <w:rsid w:val="004273E9"/>
    <w:rsid w:val="00427433"/>
    <w:rsid w:val="00427442"/>
    <w:rsid w:val="0042744E"/>
    <w:rsid w:val="004274A1"/>
    <w:rsid w:val="00427572"/>
    <w:rsid w:val="00427691"/>
    <w:rsid w:val="004276E8"/>
    <w:rsid w:val="00427720"/>
    <w:rsid w:val="0042776D"/>
    <w:rsid w:val="00427781"/>
    <w:rsid w:val="00427903"/>
    <w:rsid w:val="00427996"/>
    <w:rsid w:val="00427A92"/>
    <w:rsid w:val="00427AC9"/>
    <w:rsid w:val="00427B3D"/>
    <w:rsid w:val="00427C18"/>
    <w:rsid w:val="00427D3D"/>
    <w:rsid w:val="00427D49"/>
    <w:rsid w:val="00427D8D"/>
    <w:rsid w:val="00430009"/>
    <w:rsid w:val="00430184"/>
    <w:rsid w:val="004301A3"/>
    <w:rsid w:val="00430287"/>
    <w:rsid w:val="00430344"/>
    <w:rsid w:val="0043053E"/>
    <w:rsid w:val="0043062A"/>
    <w:rsid w:val="0043063F"/>
    <w:rsid w:val="00430774"/>
    <w:rsid w:val="0043085A"/>
    <w:rsid w:val="0043091B"/>
    <w:rsid w:val="00430B1F"/>
    <w:rsid w:val="00430B83"/>
    <w:rsid w:val="00430BFE"/>
    <w:rsid w:val="00430C31"/>
    <w:rsid w:val="00430C96"/>
    <w:rsid w:val="00430D29"/>
    <w:rsid w:val="00430ED9"/>
    <w:rsid w:val="00430F25"/>
    <w:rsid w:val="004310C6"/>
    <w:rsid w:val="00431128"/>
    <w:rsid w:val="00431257"/>
    <w:rsid w:val="0043128F"/>
    <w:rsid w:val="004312C6"/>
    <w:rsid w:val="004313FD"/>
    <w:rsid w:val="00431441"/>
    <w:rsid w:val="004315B7"/>
    <w:rsid w:val="0043165B"/>
    <w:rsid w:val="0043173E"/>
    <w:rsid w:val="00431810"/>
    <w:rsid w:val="00431821"/>
    <w:rsid w:val="00431948"/>
    <w:rsid w:val="00431A60"/>
    <w:rsid w:val="00431A7F"/>
    <w:rsid w:val="00431B9C"/>
    <w:rsid w:val="00431BF4"/>
    <w:rsid w:val="00431C2E"/>
    <w:rsid w:val="00431C72"/>
    <w:rsid w:val="00432015"/>
    <w:rsid w:val="004321DB"/>
    <w:rsid w:val="00432220"/>
    <w:rsid w:val="004322AA"/>
    <w:rsid w:val="0043234A"/>
    <w:rsid w:val="004323DE"/>
    <w:rsid w:val="00432525"/>
    <w:rsid w:val="004326B5"/>
    <w:rsid w:val="00432769"/>
    <w:rsid w:val="004327E1"/>
    <w:rsid w:val="00432870"/>
    <w:rsid w:val="00432948"/>
    <w:rsid w:val="00432997"/>
    <w:rsid w:val="004329E2"/>
    <w:rsid w:val="00432A3F"/>
    <w:rsid w:val="00432BC7"/>
    <w:rsid w:val="00432BCF"/>
    <w:rsid w:val="00432D35"/>
    <w:rsid w:val="00432D94"/>
    <w:rsid w:val="00432D96"/>
    <w:rsid w:val="00432DBE"/>
    <w:rsid w:val="00432E64"/>
    <w:rsid w:val="0043306A"/>
    <w:rsid w:val="004330DB"/>
    <w:rsid w:val="00433174"/>
    <w:rsid w:val="004331D2"/>
    <w:rsid w:val="004331F7"/>
    <w:rsid w:val="004332BB"/>
    <w:rsid w:val="00433370"/>
    <w:rsid w:val="004333A6"/>
    <w:rsid w:val="00433429"/>
    <w:rsid w:val="004334E4"/>
    <w:rsid w:val="00433500"/>
    <w:rsid w:val="00433580"/>
    <w:rsid w:val="00433669"/>
    <w:rsid w:val="00433695"/>
    <w:rsid w:val="0043377B"/>
    <w:rsid w:val="004337E6"/>
    <w:rsid w:val="00433A8E"/>
    <w:rsid w:val="00433B82"/>
    <w:rsid w:val="00433C21"/>
    <w:rsid w:val="00433C8F"/>
    <w:rsid w:val="00433D42"/>
    <w:rsid w:val="00433D98"/>
    <w:rsid w:val="00433E2E"/>
    <w:rsid w:val="00433E78"/>
    <w:rsid w:val="00433ECB"/>
    <w:rsid w:val="00433F1C"/>
    <w:rsid w:val="00433F64"/>
    <w:rsid w:val="00433F8B"/>
    <w:rsid w:val="0043409E"/>
    <w:rsid w:val="004340AB"/>
    <w:rsid w:val="004341C6"/>
    <w:rsid w:val="00434326"/>
    <w:rsid w:val="004344A6"/>
    <w:rsid w:val="00434569"/>
    <w:rsid w:val="0043461C"/>
    <w:rsid w:val="004346BC"/>
    <w:rsid w:val="004346E7"/>
    <w:rsid w:val="00434703"/>
    <w:rsid w:val="00434707"/>
    <w:rsid w:val="0043476B"/>
    <w:rsid w:val="00434838"/>
    <w:rsid w:val="00434847"/>
    <w:rsid w:val="004348B5"/>
    <w:rsid w:val="0043492F"/>
    <w:rsid w:val="004349FB"/>
    <w:rsid w:val="00434ADD"/>
    <w:rsid w:val="00434B4B"/>
    <w:rsid w:val="00434B62"/>
    <w:rsid w:val="00434BC1"/>
    <w:rsid w:val="00434C2B"/>
    <w:rsid w:val="00434C2C"/>
    <w:rsid w:val="00434D71"/>
    <w:rsid w:val="00434E31"/>
    <w:rsid w:val="00434E7B"/>
    <w:rsid w:val="00434E88"/>
    <w:rsid w:val="00434EAA"/>
    <w:rsid w:val="00434F46"/>
    <w:rsid w:val="00434FC7"/>
    <w:rsid w:val="00435074"/>
    <w:rsid w:val="00435095"/>
    <w:rsid w:val="0043513C"/>
    <w:rsid w:val="004351C8"/>
    <w:rsid w:val="004351CD"/>
    <w:rsid w:val="0043541C"/>
    <w:rsid w:val="0043558E"/>
    <w:rsid w:val="004355EE"/>
    <w:rsid w:val="00435601"/>
    <w:rsid w:val="00435692"/>
    <w:rsid w:val="004357B5"/>
    <w:rsid w:val="004358BC"/>
    <w:rsid w:val="004358C9"/>
    <w:rsid w:val="00435941"/>
    <w:rsid w:val="0043599A"/>
    <w:rsid w:val="00435B75"/>
    <w:rsid w:val="00435C60"/>
    <w:rsid w:val="00435E50"/>
    <w:rsid w:val="00435E63"/>
    <w:rsid w:val="00435EC2"/>
    <w:rsid w:val="00435EF2"/>
    <w:rsid w:val="00435F30"/>
    <w:rsid w:val="00435FB3"/>
    <w:rsid w:val="004360C7"/>
    <w:rsid w:val="00436168"/>
    <w:rsid w:val="004361C3"/>
    <w:rsid w:val="0043632E"/>
    <w:rsid w:val="004364B5"/>
    <w:rsid w:val="0043650C"/>
    <w:rsid w:val="00436662"/>
    <w:rsid w:val="004367CC"/>
    <w:rsid w:val="004369E1"/>
    <w:rsid w:val="00436A06"/>
    <w:rsid w:val="00436A0A"/>
    <w:rsid w:val="00436A82"/>
    <w:rsid w:val="00436B1D"/>
    <w:rsid w:val="00436B4E"/>
    <w:rsid w:val="00436C32"/>
    <w:rsid w:val="00436C69"/>
    <w:rsid w:val="00436D04"/>
    <w:rsid w:val="00436D1F"/>
    <w:rsid w:val="00436E79"/>
    <w:rsid w:val="00436EAF"/>
    <w:rsid w:val="00436F60"/>
    <w:rsid w:val="0043708C"/>
    <w:rsid w:val="004370AC"/>
    <w:rsid w:val="004370CB"/>
    <w:rsid w:val="004371C3"/>
    <w:rsid w:val="004371ED"/>
    <w:rsid w:val="004372CB"/>
    <w:rsid w:val="00437339"/>
    <w:rsid w:val="00437367"/>
    <w:rsid w:val="004374D4"/>
    <w:rsid w:val="0043758D"/>
    <w:rsid w:val="0043759D"/>
    <w:rsid w:val="004375AD"/>
    <w:rsid w:val="004377FE"/>
    <w:rsid w:val="0043783F"/>
    <w:rsid w:val="00437847"/>
    <w:rsid w:val="00437901"/>
    <w:rsid w:val="00437927"/>
    <w:rsid w:val="00437975"/>
    <w:rsid w:val="00437B2E"/>
    <w:rsid w:val="00437BE3"/>
    <w:rsid w:val="00437C88"/>
    <w:rsid w:val="00437CAC"/>
    <w:rsid w:val="00437D16"/>
    <w:rsid w:val="00437D5F"/>
    <w:rsid w:val="00437DDA"/>
    <w:rsid w:val="00437F49"/>
    <w:rsid w:val="00437FD5"/>
    <w:rsid w:val="00440020"/>
    <w:rsid w:val="00440135"/>
    <w:rsid w:val="00440162"/>
    <w:rsid w:val="00440186"/>
    <w:rsid w:val="00440310"/>
    <w:rsid w:val="00440408"/>
    <w:rsid w:val="0044048E"/>
    <w:rsid w:val="00440519"/>
    <w:rsid w:val="00440647"/>
    <w:rsid w:val="0044066C"/>
    <w:rsid w:val="00440812"/>
    <w:rsid w:val="00440A16"/>
    <w:rsid w:val="00440AE0"/>
    <w:rsid w:val="00440CD5"/>
    <w:rsid w:val="00440D4A"/>
    <w:rsid w:val="00440D7E"/>
    <w:rsid w:val="00440E1F"/>
    <w:rsid w:val="00440EF3"/>
    <w:rsid w:val="00440F1B"/>
    <w:rsid w:val="00441202"/>
    <w:rsid w:val="0044122F"/>
    <w:rsid w:val="00441353"/>
    <w:rsid w:val="004413D1"/>
    <w:rsid w:val="00441415"/>
    <w:rsid w:val="00441491"/>
    <w:rsid w:val="00441545"/>
    <w:rsid w:val="00441578"/>
    <w:rsid w:val="004417D8"/>
    <w:rsid w:val="0044188D"/>
    <w:rsid w:val="004419A6"/>
    <w:rsid w:val="00441A18"/>
    <w:rsid w:val="00441A96"/>
    <w:rsid w:val="00441C77"/>
    <w:rsid w:val="00441D5C"/>
    <w:rsid w:val="00441E33"/>
    <w:rsid w:val="00441E57"/>
    <w:rsid w:val="00441F61"/>
    <w:rsid w:val="00442013"/>
    <w:rsid w:val="004420CB"/>
    <w:rsid w:val="0044212B"/>
    <w:rsid w:val="0044223B"/>
    <w:rsid w:val="00442250"/>
    <w:rsid w:val="0044228C"/>
    <w:rsid w:val="004422FE"/>
    <w:rsid w:val="00442377"/>
    <w:rsid w:val="00442421"/>
    <w:rsid w:val="00442422"/>
    <w:rsid w:val="00442641"/>
    <w:rsid w:val="0044273F"/>
    <w:rsid w:val="004427F0"/>
    <w:rsid w:val="00442874"/>
    <w:rsid w:val="00442931"/>
    <w:rsid w:val="0044299A"/>
    <w:rsid w:val="00442A5F"/>
    <w:rsid w:val="00442AED"/>
    <w:rsid w:val="00442C52"/>
    <w:rsid w:val="00442C8E"/>
    <w:rsid w:val="00442C9C"/>
    <w:rsid w:val="00442D08"/>
    <w:rsid w:val="00442DD9"/>
    <w:rsid w:val="004431AD"/>
    <w:rsid w:val="004431AF"/>
    <w:rsid w:val="004433C0"/>
    <w:rsid w:val="004437E3"/>
    <w:rsid w:val="00443841"/>
    <w:rsid w:val="004438D6"/>
    <w:rsid w:val="00443996"/>
    <w:rsid w:val="00443C4B"/>
    <w:rsid w:val="00443D3B"/>
    <w:rsid w:val="00443D66"/>
    <w:rsid w:val="00443DEB"/>
    <w:rsid w:val="00443E47"/>
    <w:rsid w:val="00443EC2"/>
    <w:rsid w:val="00443EE3"/>
    <w:rsid w:val="004442AB"/>
    <w:rsid w:val="004442D3"/>
    <w:rsid w:val="00444353"/>
    <w:rsid w:val="004443E7"/>
    <w:rsid w:val="004444A1"/>
    <w:rsid w:val="004444B8"/>
    <w:rsid w:val="00444506"/>
    <w:rsid w:val="0044450E"/>
    <w:rsid w:val="00444511"/>
    <w:rsid w:val="0044453A"/>
    <w:rsid w:val="004445F9"/>
    <w:rsid w:val="00444640"/>
    <w:rsid w:val="0044469A"/>
    <w:rsid w:val="00444717"/>
    <w:rsid w:val="00444942"/>
    <w:rsid w:val="004449F3"/>
    <w:rsid w:val="00444AAE"/>
    <w:rsid w:val="00444ADE"/>
    <w:rsid w:val="00444B12"/>
    <w:rsid w:val="00444B62"/>
    <w:rsid w:val="00444BAF"/>
    <w:rsid w:val="00444BD2"/>
    <w:rsid w:val="00444C0B"/>
    <w:rsid w:val="00444C14"/>
    <w:rsid w:val="00444CBF"/>
    <w:rsid w:val="00444CE3"/>
    <w:rsid w:val="00444DCF"/>
    <w:rsid w:val="00444E34"/>
    <w:rsid w:val="00444F92"/>
    <w:rsid w:val="00444FB7"/>
    <w:rsid w:val="00445042"/>
    <w:rsid w:val="00445050"/>
    <w:rsid w:val="00445092"/>
    <w:rsid w:val="004451B7"/>
    <w:rsid w:val="004451C6"/>
    <w:rsid w:val="00445303"/>
    <w:rsid w:val="0044539D"/>
    <w:rsid w:val="004453CD"/>
    <w:rsid w:val="00445402"/>
    <w:rsid w:val="0044549A"/>
    <w:rsid w:val="0044550F"/>
    <w:rsid w:val="00445592"/>
    <w:rsid w:val="004455B4"/>
    <w:rsid w:val="004455E5"/>
    <w:rsid w:val="00445606"/>
    <w:rsid w:val="00445618"/>
    <w:rsid w:val="00445637"/>
    <w:rsid w:val="00445731"/>
    <w:rsid w:val="0044577E"/>
    <w:rsid w:val="00445AF3"/>
    <w:rsid w:val="00445C35"/>
    <w:rsid w:val="00445C71"/>
    <w:rsid w:val="00445C8C"/>
    <w:rsid w:val="00445C8D"/>
    <w:rsid w:val="00445DD8"/>
    <w:rsid w:val="00445F95"/>
    <w:rsid w:val="00445FE0"/>
    <w:rsid w:val="004460B0"/>
    <w:rsid w:val="00446178"/>
    <w:rsid w:val="004462DC"/>
    <w:rsid w:val="0044631F"/>
    <w:rsid w:val="004463BF"/>
    <w:rsid w:val="0044653E"/>
    <w:rsid w:val="00446734"/>
    <w:rsid w:val="00446813"/>
    <w:rsid w:val="00446866"/>
    <w:rsid w:val="004468C5"/>
    <w:rsid w:val="004468D0"/>
    <w:rsid w:val="004469AA"/>
    <w:rsid w:val="00446A0C"/>
    <w:rsid w:val="00446A64"/>
    <w:rsid w:val="00446AAE"/>
    <w:rsid w:val="00446B26"/>
    <w:rsid w:val="00446CC9"/>
    <w:rsid w:val="00446DA8"/>
    <w:rsid w:val="00446E60"/>
    <w:rsid w:val="00446EE8"/>
    <w:rsid w:val="00446F27"/>
    <w:rsid w:val="004470B6"/>
    <w:rsid w:val="00447239"/>
    <w:rsid w:val="00447308"/>
    <w:rsid w:val="00447327"/>
    <w:rsid w:val="00447456"/>
    <w:rsid w:val="004475CA"/>
    <w:rsid w:val="004477B7"/>
    <w:rsid w:val="0044785C"/>
    <w:rsid w:val="00447860"/>
    <w:rsid w:val="004478A4"/>
    <w:rsid w:val="004478D4"/>
    <w:rsid w:val="0044793A"/>
    <w:rsid w:val="00447947"/>
    <w:rsid w:val="00447AD9"/>
    <w:rsid w:val="00447C81"/>
    <w:rsid w:val="00447CDE"/>
    <w:rsid w:val="00447E0D"/>
    <w:rsid w:val="00447E20"/>
    <w:rsid w:val="00447E36"/>
    <w:rsid w:val="00447EF3"/>
    <w:rsid w:val="00447EF9"/>
    <w:rsid w:val="00447F28"/>
    <w:rsid w:val="00450088"/>
    <w:rsid w:val="00450268"/>
    <w:rsid w:val="004504A5"/>
    <w:rsid w:val="00450674"/>
    <w:rsid w:val="0045073B"/>
    <w:rsid w:val="00450973"/>
    <w:rsid w:val="00450A6F"/>
    <w:rsid w:val="00450ABE"/>
    <w:rsid w:val="00450C9A"/>
    <w:rsid w:val="00450CC3"/>
    <w:rsid w:val="00450DC5"/>
    <w:rsid w:val="00450E46"/>
    <w:rsid w:val="00450EAF"/>
    <w:rsid w:val="00450F19"/>
    <w:rsid w:val="00451028"/>
    <w:rsid w:val="00451055"/>
    <w:rsid w:val="004510F0"/>
    <w:rsid w:val="0045113B"/>
    <w:rsid w:val="0045132F"/>
    <w:rsid w:val="0045136D"/>
    <w:rsid w:val="00451450"/>
    <w:rsid w:val="004515B6"/>
    <w:rsid w:val="00451712"/>
    <w:rsid w:val="0045181B"/>
    <w:rsid w:val="0045181F"/>
    <w:rsid w:val="00451967"/>
    <w:rsid w:val="00451A6D"/>
    <w:rsid w:val="00451AA7"/>
    <w:rsid w:val="00451BA0"/>
    <w:rsid w:val="00451BF4"/>
    <w:rsid w:val="00451D00"/>
    <w:rsid w:val="00451D26"/>
    <w:rsid w:val="00451D58"/>
    <w:rsid w:val="00451DE9"/>
    <w:rsid w:val="00451E14"/>
    <w:rsid w:val="00451EAF"/>
    <w:rsid w:val="00451F1A"/>
    <w:rsid w:val="00452123"/>
    <w:rsid w:val="00452231"/>
    <w:rsid w:val="00452270"/>
    <w:rsid w:val="004522A4"/>
    <w:rsid w:val="0045237A"/>
    <w:rsid w:val="0045238C"/>
    <w:rsid w:val="004523A4"/>
    <w:rsid w:val="004523B5"/>
    <w:rsid w:val="0045245F"/>
    <w:rsid w:val="00452505"/>
    <w:rsid w:val="00452554"/>
    <w:rsid w:val="00452613"/>
    <w:rsid w:val="00452671"/>
    <w:rsid w:val="00452715"/>
    <w:rsid w:val="004527CF"/>
    <w:rsid w:val="00452994"/>
    <w:rsid w:val="00452BA3"/>
    <w:rsid w:val="00452BC1"/>
    <w:rsid w:val="00452C0A"/>
    <w:rsid w:val="00452D49"/>
    <w:rsid w:val="00452ED5"/>
    <w:rsid w:val="00452F1E"/>
    <w:rsid w:val="00452F27"/>
    <w:rsid w:val="00452F30"/>
    <w:rsid w:val="00452F33"/>
    <w:rsid w:val="00452F86"/>
    <w:rsid w:val="004530F0"/>
    <w:rsid w:val="00453110"/>
    <w:rsid w:val="0045318C"/>
    <w:rsid w:val="0045341F"/>
    <w:rsid w:val="00453464"/>
    <w:rsid w:val="004536DB"/>
    <w:rsid w:val="00453736"/>
    <w:rsid w:val="0045375E"/>
    <w:rsid w:val="00453764"/>
    <w:rsid w:val="004538C3"/>
    <w:rsid w:val="004538E5"/>
    <w:rsid w:val="0045395A"/>
    <w:rsid w:val="00453B0A"/>
    <w:rsid w:val="00453BA9"/>
    <w:rsid w:val="00453D6F"/>
    <w:rsid w:val="00453D8C"/>
    <w:rsid w:val="00453DB3"/>
    <w:rsid w:val="00453DBD"/>
    <w:rsid w:val="00453F9A"/>
    <w:rsid w:val="00453FB7"/>
    <w:rsid w:val="0045409B"/>
    <w:rsid w:val="0045418A"/>
    <w:rsid w:val="0045418D"/>
    <w:rsid w:val="004541CF"/>
    <w:rsid w:val="00454255"/>
    <w:rsid w:val="004542D3"/>
    <w:rsid w:val="0045443F"/>
    <w:rsid w:val="0045448B"/>
    <w:rsid w:val="00454552"/>
    <w:rsid w:val="00454628"/>
    <w:rsid w:val="00454694"/>
    <w:rsid w:val="00454697"/>
    <w:rsid w:val="004546C2"/>
    <w:rsid w:val="0045475A"/>
    <w:rsid w:val="0045483B"/>
    <w:rsid w:val="004548DC"/>
    <w:rsid w:val="004548F5"/>
    <w:rsid w:val="00454A88"/>
    <w:rsid w:val="00454E19"/>
    <w:rsid w:val="00454F8F"/>
    <w:rsid w:val="00455028"/>
    <w:rsid w:val="00455043"/>
    <w:rsid w:val="004550B9"/>
    <w:rsid w:val="00455349"/>
    <w:rsid w:val="00455363"/>
    <w:rsid w:val="004553D1"/>
    <w:rsid w:val="00455486"/>
    <w:rsid w:val="004554CF"/>
    <w:rsid w:val="00455579"/>
    <w:rsid w:val="0045566E"/>
    <w:rsid w:val="00455739"/>
    <w:rsid w:val="00455783"/>
    <w:rsid w:val="00455927"/>
    <w:rsid w:val="004559F3"/>
    <w:rsid w:val="00455C5E"/>
    <w:rsid w:val="00455C92"/>
    <w:rsid w:val="00455CDE"/>
    <w:rsid w:val="00455E0B"/>
    <w:rsid w:val="00455EE3"/>
    <w:rsid w:val="00455EF0"/>
    <w:rsid w:val="00455F96"/>
    <w:rsid w:val="004561D0"/>
    <w:rsid w:val="00456242"/>
    <w:rsid w:val="004563E7"/>
    <w:rsid w:val="004565AA"/>
    <w:rsid w:val="004566F5"/>
    <w:rsid w:val="00456926"/>
    <w:rsid w:val="00456959"/>
    <w:rsid w:val="00456B80"/>
    <w:rsid w:val="00456BC1"/>
    <w:rsid w:val="00456BE9"/>
    <w:rsid w:val="00456C96"/>
    <w:rsid w:val="00456D33"/>
    <w:rsid w:val="00456DE5"/>
    <w:rsid w:val="00456DFB"/>
    <w:rsid w:val="00456E56"/>
    <w:rsid w:val="00456EC5"/>
    <w:rsid w:val="00456F1D"/>
    <w:rsid w:val="00456F26"/>
    <w:rsid w:val="00456F59"/>
    <w:rsid w:val="00457039"/>
    <w:rsid w:val="00457049"/>
    <w:rsid w:val="004570AE"/>
    <w:rsid w:val="004570B9"/>
    <w:rsid w:val="004570DE"/>
    <w:rsid w:val="00457104"/>
    <w:rsid w:val="00457256"/>
    <w:rsid w:val="0045730E"/>
    <w:rsid w:val="004573F2"/>
    <w:rsid w:val="00457407"/>
    <w:rsid w:val="00457671"/>
    <w:rsid w:val="00457732"/>
    <w:rsid w:val="004577F6"/>
    <w:rsid w:val="0045790D"/>
    <w:rsid w:val="00457917"/>
    <w:rsid w:val="00457989"/>
    <w:rsid w:val="004579CC"/>
    <w:rsid w:val="004579DE"/>
    <w:rsid w:val="004579FF"/>
    <w:rsid w:val="00457A9F"/>
    <w:rsid w:val="00457B31"/>
    <w:rsid w:val="00457CBE"/>
    <w:rsid w:val="00457CEC"/>
    <w:rsid w:val="00457D0E"/>
    <w:rsid w:val="00457D2C"/>
    <w:rsid w:val="00457DF3"/>
    <w:rsid w:val="004600A3"/>
    <w:rsid w:val="004600E5"/>
    <w:rsid w:val="00460154"/>
    <w:rsid w:val="00460175"/>
    <w:rsid w:val="00460240"/>
    <w:rsid w:val="00460273"/>
    <w:rsid w:val="00460284"/>
    <w:rsid w:val="004602C6"/>
    <w:rsid w:val="0046034E"/>
    <w:rsid w:val="00460392"/>
    <w:rsid w:val="004603D5"/>
    <w:rsid w:val="004603E5"/>
    <w:rsid w:val="0046047E"/>
    <w:rsid w:val="004605BC"/>
    <w:rsid w:val="0046064A"/>
    <w:rsid w:val="00460709"/>
    <w:rsid w:val="00460A72"/>
    <w:rsid w:val="00460A79"/>
    <w:rsid w:val="00460AB6"/>
    <w:rsid w:val="00460B20"/>
    <w:rsid w:val="00460CBA"/>
    <w:rsid w:val="00460D17"/>
    <w:rsid w:val="00460E1E"/>
    <w:rsid w:val="00460EB8"/>
    <w:rsid w:val="00460FA6"/>
    <w:rsid w:val="0046101E"/>
    <w:rsid w:val="004611C8"/>
    <w:rsid w:val="00461258"/>
    <w:rsid w:val="00461312"/>
    <w:rsid w:val="0046138C"/>
    <w:rsid w:val="0046161F"/>
    <w:rsid w:val="0046162D"/>
    <w:rsid w:val="00461650"/>
    <w:rsid w:val="0046168F"/>
    <w:rsid w:val="0046173A"/>
    <w:rsid w:val="0046176C"/>
    <w:rsid w:val="0046177B"/>
    <w:rsid w:val="004617B8"/>
    <w:rsid w:val="00461856"/>
    <w:rsid w:val="004619E5"/>
    <w:rsid w:val="00461B66"/>
    <w:rsid w:val="00461BA3"/>
    <w:rsid w:val="00461D04"/>
    <w:rsid w:val="00461D64"/>
    <w:rsid w:val="00461D79"/>
    <w:rsid w:val="00461FE5"/>
    <w:rsid w:val="00461FF8"/>
    <w:rsid w:val="00461FFD"/>
    <w:rsid w:val="004620F9"/>
    <w:rsid w:val="00462131"/>
    <w:rsid w:val="0046219C"/>
    <w:rsid w:val="004621A2"/>
    <w:rsid w:val="004621A4"/>
    <w:rsid w:val="004621F2"/>
    <w:rsid w:val="004622B7"/>
    <w:rsid w:val="004622FE"/>
    <w:rsid w:val="0046234C"/>
    <w:rsid w:val="00462508"/>
    <w:rsid w:val="0046274A"/>
    <w:rsid w:val="0046279C"/>
    <w:rsid w:val="00462890"/>
    <w:rsid w:val="00462958"/>
    <w:rsid w:val="004629BF"/>
    <w:rsid w:val="004629D2"/>
    <w:rsid w:val="00462A64"/>
    <w:rsid w:val="00462B24"/>
    <w:rsid w:val="00462C74"/>
    <w:rsid w:val="00462DC2"/>
    <w:rsid w:val="00462E9E"/>
    <w:rsid w:val="00462EE9"/>
    <w:rsid w:val="00462F0C"/>
    <w:rsid w:val="0046309F"/>
    <w:rsid w:val="004630D5"/>
    <w:rsid w:val="0046313E"/>
    <w:rsid w:val="00463170"/>
    <w:rsid w:val="0046334E"/>
    <w:rsid w:val="00463368"/>
    <w:rsid w:val="004633F0"/>
    <w:rsid w:val="00463465"/>
    <w:rsid w:val="004634FF"/>
    <w:rsid w:val="0046350F"/>
    <w:rsid w:val="00463530"/>
    <w:rsid w:val="00463556"/>
    <w:rsid w:val="00463616"/>
    <w:rsid w:val="00463912"/>
    <w:rsid w:val="00463997"/>
    <w:rsid w:val="00463B11"/>
    <w:rsid w:val="00463C76"/>
    <w:rsid w:val="00463CEF"/>
    <w:rsid w:val="00463D4F"/>
    <w:rsid w:val="00463F35"/>
    <w:rsid w:val="00463F7E"/>
    <w:rsid w:val="00463F8E"/>
    <w:rsid w:val="00463FC3"/>
    <w:rsid w:val="00463FC6"/>
    <w:rsid w:val="00463FE4"/>
    <w:rsid w:val="0046405C"/>
    <w:rsid w:val="00464129"/>
    <w:rsid w:val="0046417B"/>
    <w:rsid w:val="0046437C"/>
    <w:rsid w:val="0046439C"/>
    <w:rsid w:val="0046450D"/>
    <w:rsid w:val="00464565"/>
    <w:rsid w:val="0046462A"/>
    <w:rsid w:val="004646EE"/>
    <w:rsid w:val="004647B5"/>
    <w:rsid w:val="0046483A"/>
    <w:rsid w:val="00464906"/>
    <w:rsid w:val="00464977"/>
    <w:rsid w:val="00464A1A"/>
    <w:rsid w:val="00464AF0"/>
    <w:rsid w:val="00464C1A"/>
    <w:rsid w:val="00464C38"/>
    <w:rsid w:val="00464C8A"/>
    <w:rsid w:val="00464D2C"/>
    <w:rsid w:val="00464D59"/>
    <w:rsid w:val="00464DB8"/>
    <w:rsid w:val="00464DD8"/>
    <w:rsid w:val="00464E17"/>
    <w:rsid w:val="00464EAA"/>
    <w:rsid w:val="00464ED7"/>
    <w:rsid w:val="00464FA4"/>
    <w:rsid w:val="00464FB3"/>
    <w:rsid w:val="00465148"/>
    <w:rsid w:val="004651CA"/>
    <w:rsid w:val="0046524D"/>
    <w:rsid w:val="00465371"/>
    <w:rsid w:val="004655D6"/>
    <w:rsid w:val="004655DB"/>
    <w:rsid w:val="004655EA"/>
    <w:rsid w:val="00465736"/>
    <w:rsid w:val="00465747"/>
    <w:rsid w:val="00465773"/>
    <w:rsid w:val="0046580E"/>
    <w:rsid w:val="0046595D"/>
    <w:rsid w:val="00465A0E"/>
    <w:rsid w:val="00465AF6"/>
    <w:rsid w:val="00465BBD"/>
    <w:rsid w:val="00465E12"/>
    <w:rsid w:val="00465F43"/>
    <w:rsid w:val="004660AE"/>
    <w:rsid w:val="00466342"/>
    <w:rsid w:val="0046656B"/>
    <w:rsid w:val="00466570"/>
    <w:rsid w:val="004665CF"/>
    <w:rsid w:val="00466617"/>
    <w:rsid w:val="004666EE"/>
    <w:rsid w:val="00466844"/>
    <w:rsid w:val="004668CF"/>
    <w:rsid w:val="004668E8"/>
    <w:rsid w:val="00466AB4"/>
    <w:rsid w:val="00466B34"/>
    <w:rsid w:val="00466BC9"/>
    <w:rsid w:val="00466D18"/>
    <w:rsid w:val="00466D3C"/>
    <w:rsid w:val="00466D6D"/>
    <w:rsid w:val="00466D98"/>
    <w:rsid w:val="00466E32"/>
    <w:rsid w:val="00466EF6"/>
    <w:rsid w:val="00467124"/>
    <w:rsid w:val="004672D0"/>
    <w:rsid w:val="0046737E"/>
    <w:rsid w:val="004673C9"/>
    <w:rsid w:val="004674BC"/>
    <w:rsid w:val="0046764C"/>
    <w:rsid w:val="0046784D"/>
    <w:rsid w:val="0046787D"/>
    <w:rsid w:val="00467B5F"/>
    <w:rsid w:val="00467BAF"/>
    <w:rsid w:val="00467C13"/>
    <w:rsid w:val="00467D00"/>
    <w:rsid w:val="00467E67"/>
    <w:rsid w:val="00467F8F"/>
    <w:rsid w:val="00470112"/>
    <w:rsid w:val="0047034F"/>
    <w:rsid w:val="00470389"/>
    <w:rsid w:val="0047040A"/>
    <w:rsid w:val="004704AF"/>
    <w:rsid w:val="004704B6"/>
    <w:rsid w:val="00470640"/>
    <w:rsid w:val="004706AF"/>
    <w:rsid w:val="004706C1"/>
    <w:rsid w:val="0047077B"/>
    <w:rsid w:val="0047077F"/>
    <w:rsid w:val="00470824"/>
    <w:rsid w:val="00470A4C"/>
    <w:rsid w:val="00470D4C"/>
    <w:rsid w:val="00470FAA"/>
    <w:rsid w:val="004710D2"/>
    <w:rsid w:val="004710E7"/>
    <w:rsid w:val="00471171"/>
    <w:rsid w:val="00471258"/>
    <w:rsid w:val="00471265"/>
    <w:rsid w:val="0047129C"/>
    <w:rsid w:val="004712E5"/>
    <w:rsid w:val="00471365"/>
    <w:rsid w:val="004713A6"/>
    <w:rsid w:val="0047143A"/>
    <w:rsid w:val="004714AE"/>
    <w:rsid w:val="0047150E"/>
    <w:rsid w:val="00471605"/>
    <w:rsid w:val="0047161C"/>
    <w:rsid w:val="00471647"/>
    <w:rsid w:val="00471658"/>
    <w:rsid w:val="004716AE"/>
    <w:rsid w:val="004718A8"/>
    <w:rsid w:val="004718C6"/>
    <w:rsid w:val="004718F3"/>
    <w:rsid w:val="004719A2"/>
    <w:rsid w:val="004719BD"/>
    <w:rsid w:val="004719F7"/>
    <w:rsid w:val="00471AA1"/>
    <w:rsid w:val="00471B4E"/>
    <w:rsid w:val="00471C9B"/>
    <w:rsid w:val="00471E19"/>
    <w:rsid w:val="00471E2E"/>
    <w:rsid w:val="0047200F"/>
    <w:rsid w:val="00472309"/>
    <w:rsid w:val="00472371"/>
    <w:rsid w:val="004723F5"/>
    <w:rsid w:val="00472480"/>
    <w:rsid w:val="00472555"/>
    <w:rsid w:val="0047258A"/>
    <w:rsid w:val="00472624"/>
    <w:rsid w:val="0047272B"/>
    <w:rsid w:val="004727EF"/>
    <w:rsid w:val="0047291D"/>
    <w:rsid w:val="004729DA"/>
    <w:rsid w:val="00472C81"/>
    <w:rsid w:val="00472E07"/>
    <w:rsid w:val="00472E0F"/>
    <w:rsid w:val="00472F15"/>
    <w:rsid w:val="00473080"/>
    <w:rsid w:val="0047335E"/>
    <w:rsid w:val="0047344B"/>
    <w:rsid w:val="004735C0"/>
    <w:rsid w:val="004735D5"/>
    <w:rsid w:val="00473679"/>
    <w:rsid w:val="0047385F"/>
    <w:rsid w:val="00473A1E"/>
    <w:rsid w:val="00473AE6"/>
    <w:rsid w:val="00473C12"/>
    <w:rsid w:val="00473C52"/>
    <w:rsid w:val="00473CA9"/>
    <w:rsid w:val="00473D2C"/>
    <w:rsid w:val="00473E0A"/>
    <w:rsid w:val="00473E57"/>
    <w:rsid w:val="00473EA0"/>
    <w:rsid w:val="00473FAE"/>
    <w:rsid w:val="004740D3"/>
    <w:rsid w:val="004740FA"/>
    <w:rsid w:val="0047412F"/>
    <w:rsid w:val="00474133"/>
    <w:rsid w:val="004741B0"/>
    <w:rsid w:val="004741EE"/>
    <w:rsid w:val="00474213"/>
    <w:rsid w:val="00474349"/>
    <w:rsid w:val="004743FF"/>
    <w:rsid w:val="0047446C"/>
    <w:rsid w:val="004746D6"/>
    <w:rsid w:val="00474713"/>
    <w:rsid w:val="004748FE"/>
    <w:rsid w:val="00474967"/>
    <w:rsid w:val="0047496F"/>
    <w:rsid w:val="00474997"/>
    <w:rsid w:val="004749D2"/>
    <w:rsid w:val="00474A48"/>
    <w:rsid w:val="00474C96"/>
    <w:rsid w:val="00474CD9"/>
    <w:rsid w:val="00474D51"/>
    <w:rsid w:val="00474DD9"/>
    <w:rsid w:val="00474E7E"/>
    <w:rsid w:val="00474EEC"/>
    <w:rsid w:val="004751E5"/>
    <w:rsid w:val="0047522A"/>
    <w:rsid w:val="004752C1"/>
    <w:rsid w:val="004752F8"/>
    <w:rsid w:val="00475473"/>
    <w:rsid w:val="0047555D"/>
    <w:rsid w:val="00475589"/>
    <w:rsid w:val="00475598"/>
    <w:rsid w:val="004755FD"/>
    <w:rsid w:val="0047565D"/>
    <w:rsid w:val="004756EE"/>
    <w:rsid w:val="004758FC"/>
    <w:rsid w:val="0047596B"/>
    <w:rsid w:val="00475AC3"/>
    <w:rsid w:val="00475B93"/>
    <w:rsid w:val="00475BD0"/>
    <w:rsid w:val="00475C0A"/>
    <w:rsid w:val="00475C0D"/>
    <w:rsid w:val="00475C58"/>
    <w:rsid w:val="00475D12"/>
    <w:rsid w:val="00475D54"/>
    <w:rsid w:val="00475DA3"/>
    <w:rsid w:val="00475DDA"/>
    <w:rsid w:val="00475EF5"/>
    <w:rsid w:val="00476017"/>
    <w:rsid w:val="004760FF"/>
    <w:rsid w:val="00476107"/>
    <w:rsid w:val="0047610A"/>
    <w:rsid w:val="0047621E"/>
    <w:rsid w:val="004762A8"/>
    <w:rsid w:val="0047635B"/>
    <w:rsid w:val="004766FD"/>
    <w:rsid w:val="00476797"/>
    <w:rsid w:val="00476800"/>
    <w:rsid w:val="00476807"/>
    <w:rsid w:val="004769B9"/>
    <w:rsid w:val="004769F8"/>
    <w:rsid w:val="00476AD6"/>
    <w:rsid w:val="00476AD7"/>
    <w:rsid w:val="00476BAA"/>
    <w:rsid w:val="00476BC0"/>
    <w:rsid w:val="00476BDC"/>
    <w:rsid w:val="00476C14"/>
    <w:rsid w:val="00476C9A"/>
    <w:rsid w:val="00476E5C"/>
    <w:rsid w:val="00476FDE"/>
    <w:rsid w:val="00477034"/>
    <w:rsid w:val="0047704C"/>
    <w:rsid w:val="004770C4"/>
    <w:rsid w:val="0047710A"/>
    <w:rsid w:val="0047716A"/>
    <w:rsid w:val="00477178"/>
    <w:rsid w:val="004772E7"/>
    <w:rsid w:val="00477424"/>
    <w:rsid w:val="004774A8"/>
    <w:rsid w:val="004774E1"/>
    <w:rsid w:val="0047752F"/>
    <w:rsid w:val="004775CA"/>
    <w:rsid w:val="0047763E"/>
    <w:rsid w:val="00477640"/>
    <w:rsid w:val="0047764F"/>
    <w:rsid w:val="00477753"/>
    <w:rsid w:val="00477789"/>
    <w:rsid w:val="004778D2"/>
    <w:rsid w:val="00477A13"/>
    <w:rsid w:val="00477A98"/>
    <w:rsid w:val="00477B7E"/>
    <w:rsid w:val="00477C28"/>
    <w:rsid w:val="00477D2D"/>
    <w:rsid w:val="00477DE9"/>
    <w:rsid w:val="00477DF6"/>
    <w:rsid w:val="00477E56"/>
    <w:rsid w:val="00477EA2"/>
    <w:rsid w:val="00480085"/>
    <w:rsid w:val="004800C0"/>
    <w:rsid w:val="0048016B"/>
    <w:rsid w:val="00480207"/>
    <w:rsid w:val="0048033E"/>
    <w:rsid w:val="004803E6"/>
    <w:rsid w:val="004804D3"/>
    <w:rsid w:val="004804EA"/>
    <w:rsid w:val="004804F1"/>
    <w:rsid w:val="00480606"/>
    <w:rsid w:val="0048066E"/>
    <w:rsid w:val="0048068B"/>
    <w:rsid w:val="004806D8"/>
    <w:rsid w:val="004806DB"/>
    <w:rsid w:val="00480714"/>
    <w:rsid w:val="00480756"/>
    <w:rsid w:val="004807FA"/>
    <w:rsid w:val="0048082E"/>
    <w:rsid w:val="00480885"/>
    <w:rsid w:val="004809C0"/>
    <w:rsid w:val="00480AFC"/>
    <w:rsid w:val="00480B1F"/>
    <w:rsid w:val="00480C2C"/>
    <w:rsid w:val="00480C98"/>
    <w:rsid w:val="00480CAF"/>
    <w:rsid w:val="00480CBE"/>
    <w:rsid w:val="00480CF2"/>
    <w:rsid w:val="00480D5F"/>
    <w:rsid w:val="00480DFA"/>
    <w:rsid w:val="00480EE1"/>
    <w:rsid w:val="0048103D"/>
    <w:rsid w:val="004810C7"/>
    <w:rsid w:val="004810E0"/>
    <w:rsid w:val="00481195"/>
    <w:rsid w:val="00481246"/>
    <w:rsid w:val="004812A0"/>
    <w:rsid w:val="004812DC"/>
    <w:rsid w:val="0048136B"/>
    <w:rsid w:val="00481517"/>
    <w:rsid w:val="00481577"/>
    <w:rsid w:val="004815B5"/>
    <w:rsid w:val="00481643"/>
    <w:rsid w:val="004816C3"/>
    <w:rsid w:val="004817AD"/>
    <w:rsid w:val="0048182F"/>
    <w:rsid w:val="004818C5"/>
    <w:rsid w:val="004819F4"/>
    <w:rsid w:val="00481A00"/>
    <w:rsid w:val="00481AE4"/>
    <w:rsid w:val="00481C83"/>
    <w:rsid w:val="00481E7F"/>
    <w:rsid w:val="00481E9B"/>
    <w:rsid w:val="00481FC8"/>
    <w:rsid w:val="0048204B"/>
    <w:rsid w:val="00482216"/>
    <w:rsid w:val="004822EA"/>
    <w:rsid w:val="0048239A"/>
    <w:rsid w:val="004823E7"/>
    <w:rsid w:val="00482437"/>
    <w:rsid w:val="00482517"/>
    <w:rsid w:val="004825E2"/>
    <w:rsid w:val="0048265C"/>
    <w:rsid w:val="00482696"/>
    <w:rsid w:val="0048269E"/>
    <w:rsid w:val="004826A8"/>
    <w:rsid w:val="004826E8"/>
    <w:rsid w:val="0048277B"/>
    <w:rsid w:val="004829B2"/>
    <w:rsid w:val="00482A22"/>
    <w:rsid w:val="00482A37"/>
    <w:rsid w:val="00482A76"/>
    <w:rsid w:val="00482B1F"/>
    <w:rsid w:val="00482CA2"/>
    <w:rsid w:val="00482D38"/>
    <w:rsid w:val="00482E2A"/>
    <w:rsid w:val="00482F4B"/>
    <w:rsid w:val="00483033"/>
    <w:rsid w:val="0048307A"/>
    <w:rsid w:val="004831B2"/>
    <w:rsid w:val="00483224"/>
    <w:rsid w:val="00483278"/>
    <w:rsid w:val="0048327D"/>
    <w:rsid w:val="00483296"/>
    <w:rsid w:val="0048329D"/>
    <w:rsid w:val="0048346F"/>
    <w:rsid w:val="00483564"/>
    <w:rsid w:val="004836D1"/>
    <w:rsid w:val="004836E4"/>
    <w:rsid w:val="004837AF"/>
    <w:rsid w:val="004837E9"/>
    <w:rsid w:val="00483A13"/>
    <w:rsid w:val="00483A3A"/>
    <w:rsid w:val="00483AD7"/>
    <w:rsid w:val="00483B55"/>
    <w:rsid w:val="00483B6A"/>
    <w:rsid w:val="00483C28"/>
    <w:rsid w:val="00483D5E"/>
    <w:rsid w:val="00483D97"/>
    <w:rsid w:val="00483DF5"/>
    <w:rsid w:val="00483F31"/>
    <w:rsid w:val="00483F40"/>
    <w:rsid w:val="00483F8B"/>
    <w:rsid w:val="0048419B"/>
    <w:rsid w:val="00484248"/>
    <w:rsid w:val="004842A3"/>
    <w:rsid w:val="004842BD"/>
    <w:rsid w:val="004842C9"/>
    <w:rsid w:val="00484363"/>
    <w:rsid w:val="0048438D"/>
    <w:rsid w:val="004843D4"/>
    <w:rsid w:val="0048442A"/>
    <w:rsid w:val="0048442E"/>
    <w:rsid w:val="00484430"/>
    <w:rsid w:val="00484453"/>
    <w:rsid w:val="00484464"/>
    <w:rsid w:val="00484695"/>
    <w:rsid w:val="004846C8"/>
    <w:rsid w:val="004846FB"/>
    <w:rsid w:val="0048472B"/>
    <w:rsid w:val="004847E7"/>
    <w:rsid w:val="004849C3"/>
    <w:rsid w:val="00484A90"/>
    <w:rsid w:val="00484AB9"/>
    <w:rsid w:val="00484ADF"/>
    <w:rsid w:val="00484C01"/>
    <w:rsid w:val="00484C1C"/>
    <w:rsid w:val="00484DAC"/>
    <w:rsid w:val="00484DE4"/>
    <w:rsid w:val="00484E7F"/>
    <w:rsid w:val="00484E85"/>
    <w:rsid w:val="00484E8F"/>
    <w:rsid w:val="00484EFA"/>
    <w:rsid w:val="004851FB"/>
    <w:rsid w:val="004853A1"/>
    <w:rsid w:val="004854CE"/>
    <w:rsid w:val="00485574"/>
    <w:rsid w:val="0048558F"/>
    <w:rsid w:val="004855A7"/>
    <w:rsid w:val="0048565B"/>
    <w:rsid w:val="00485672"/>
    <w:rsid w:val="004856E5"/>
    <w:rsid w:val="004859E4"/>
    <w:rsid w:val="00485A9B"/>
    <w:rsid w:val="00485B2B"/>
    <w:rsid w:val="00485BB7"/>
    <w:rsid w:val="00485C9F"/>
    <w:rsid w:val="00485CCD"/>
    <w:rsid w:val="00485F37"/>
    <w:rsid w:val="00485F96"/>
    <w:rsid w:val="00485FF0"/>
    <w:rsid w:val="00486069"/>
    <w:rsid w:val="004862ED"/>
    <w:rsid w:val="00486419"/>
    <w:rsid w:val="00486579"/>
    <w:rsid w:val="004865D8"/>
    <w:rsid w:val="004866A3"/>
    <w:rsid w:val="00486A4C"/>
    <w:rsid w:val="00486ADA"/>
    <w:rsid w:val="00486AE2"/>
    <w:rsid w:val="00486B41"/>
    <w:rsid w:val="00486DC1"/>
    <w:rsid w:val="00486EDA"/>
    <w:rsid w:val="004870E0"/>
    <w:rsid w:val="004871A5"/>
    <w:rsid w:val="00487206"/>
    <w:rsid w:val="00487273"/>
    <w:rsid w:val="004873A9"/>
    <w:rsid w:val="00487469"/>
    <w:rsid w:val="00487495"/>
    <w:rsid w:val="004874D4"/>
    <w:rsid w:val="00487518"/>
    <w:rsid w:val="00487631"/>
    <w:rsid w:val="004876B7"/>
    <w:rsid w:val="00487824"/>
    <w:rsid w:val="00487840"/>
    <w:rsid w:val="004878AD"/>
    <w:rsid w:val="004878F4"/>
    <w:rsid w:val="00487987"/>
    <w:rsid w:val="00487B29"/>
    <w:rsid w:val="00487BA6"/>
    <w:rsid w:val="00487D1A"/>
    <w:rsid w:val="00487D46"/>
    <w:rsid w:val="00487D9B"/>
    <w:rsid w:val="00487F42"/>
    <w:rsid w:val="00487F78"/>
    <w:rsid w:val="0049000C"/>
    <w:rsid w:val="0049013D"/>
    <w:rsid w:val="0049020A"/>
    <w:rsid w:val="00490269"/>
    <w:rsid w:val="004903FA"/>
    <w:rsid w:val="00490473"/>
    <w:rsid w:val="00490498"/>
    <w:rsid w:val="00490610"/>
    <w:rsid w:val="00490671"/>
    <w:rsid w:val="004906A6"/>
    <w:rsid w:val="0049072E"/>
    <w:rsid w:val="00490929"/>
    <w:rsid w:val="0049096C"/>
    <w:rsid w:val="004909ED"/>
    <w:rsid w:val="00490B74"/>
    <w:rsid w:val="00490E1D"/>
    <w:rsid w:val="00490E28"/>
    <w:rsid w:val="00490E8C"/>
    <w:rsid w:val="00490EA0"/>
    <w:rsid w:val="00490F9B"/>
    <w:rsid w:val="004911BD"/>
    <w:rsid w:val="004911C3"/>
    <w:rsid w:val="00491260"/>
    <w:rsid w:val="00491308"/>
    <w:rsid w:val="00491317"/>
    <w:rsid w:val="0049136D"/>
    <w:rsid w:val="00491431"/>
    <w:rsid w:val="00491438"/>
    <w:rsid w:val="00491527"/>
    <w:rsid w:val="00491537"/>
    <w:rsid w:val="0049154F"/>
    <w:rsid w:val="00491600"/>
    <w:rsid w:val="0049160F"/>
    <w:rsid w:val="00491659"/>
    <w:rsid w:val="00491785"/>
    <w:rsid w:val="004917B5"/>
    <w:rsid w:val="0049184C"/>
    <w:rsid w:val="00491872"/>
    <w:rsid w:val="0049187D"/>
    <w:rsid w:val="00491917"/>
    <w:rsid w:val="00491A3F"/>
    <w:rsid w:val="00491A57"/>
    <w:rsid w:val="00491ADF"/>
    <w:rsid w:val="00491C95"/>
    <w:rsid w:val="00491CEB"/>
    <w:rsid w:val="00491E7A"/>
    <w:rsid w:val="00491F28"/>
    <w:rsid w:val="00491FF9"/>
    <w:rsid w:val="00492330"/>
    <w:rsid w:val="0049239E"/>
    <w:rsid w:val="00492466"/>
    <w:rsid w:val="00492535"/>
    <w:rsid w:val="0049257E"/>
    <w:rsid w:val="004925BE"/>
    <w:rsid w:val="00492603"/>
    <w:rsid w:val="0049260F"/>
    <w:rsid w:val="0049269A"/>
    <w:rsid w:val="00492749"/>
    <w:rsid w:val="00492789"/>
    <w:rsid w:val="004927F7"/>
    <w:rsid w:val="00492801"/>
    <w:rsid w:val="00492BEA"/>
    <w:rsid w:val="00492D6D"/>
    <w:rsid w:val="00492E6E"/>
    <w:rsid w:val="00492E9C"/>
    <w:rsid w:val="00492ECB"/>
    <w:rsid w:val="00492EDE"/>
    <w:rsid w:val="00492F2E"/>
    <w:rsid w:val="00492F54"/>
    <w:rsid w:val="00493172"/>
    <w:rsid w:val="0049331D"/>
    <w:rsid w:val="0049333C"/>
    <w:rsid w:val="004933F8"/>
    <w:rsid w:val="00493573"/>
    <w:rsid w:val="00493599"/>
    <w:rsid w:val="00493600"/>
    <w:rsid w:val="004936E6"/>
    <w:rsid w:val="0049372D"/>
    <w:rsid w:val="00493793"/>
    <w:rsid w:val="00493855"/>
    <w:rsid w:val="00493A0B"/>
    <w:rsid w:val="00493A48"/>
    <w:rsid w:val="00493ABF"/>
    <w:rsid w:val="00493DE6"/>
    <w:rsid w:val="00493E6E"/>
    <w:rsid w:val="00493FB9"/>
    <w:rsid w:val="00494061"/>
    <w:rsid w:val="00494218"/>
    <w:rsid w:val="0049428D"/>
    <w:rsid w:val="004942BF"/>
    <w:rsid w:val="0049432E"/>
    <w:rsid w:val="004946C7"/>
    <w:rsid w:val="004947C8"/>
    <w:rsid w:val="00494845"/>
    <w:rsid w:val="004948AB"/>
    <w:rsid w:val="004948D6"/>
    <w:rsid w:val="0049492C"/>
    <w:rsid w:val="004949F6"/>
    <w:rsid w:val="00494B6A"/>
    <w:rsid w:val="00494BA6"/>
    <w:rsid w:val="00494D17"/>
    <w:rsid w:val="00494D40"/>
    <w:rsid w:val="00494E60"/>
    <w:rsid w:val="00494EE5"/>
    <w:rsid w:val="00494F10"/>
    <w:rsid w:val="00494F9C"/>
    <w:rsid w:val="00494FB3"/>
    <w:rsid w:val="00495142"/>
    <w:rsid w:val="0049514D"/>
    <w:rsid w:val="004952C7"/>
    <w:rsid w:val="00495461"/>
    <w:rsid w:val="0049560B"/>
    <w:rsid w:val="0049571F"/>
    <w:rsid w:val="0049575C"/>
    <w:rsid w:val="004957CB"/>
    <w:rsid w:val="00495AE6"/>
    <w:rsid w:val="00495B57"/>
    <w:rsid w:val="00495DCB"/>
    <w:rsid w:val="00495EE7"/>
    <w:rsid w:val="00495F71"/>
    <w:rsid w:val="00495FC5"/>
    <w:rsid w:val="00496088"/>
    <w:rsid w:val="004960E8"/>
    <w:rsid w:val="0049616F"/>
    <w:rsid w:val="0049624B"/>
    <w:rsid w:val="00496378"/>
    <w:rsid w:val="00496383"/>
    <w:rsid w:val="00496388"/>
    <w:rsid w:val="004964AC"/>
    <w:rsid w:val="004964F8"/>
    <w:rsid w:val="00496592"/>
    <w:rsid w:val="004966A5"/>
    <w:rsid w:val="004966C2"/>
    <w:rsid w:val="004966C4"/>
    <w:rsid w:val="00496861"/>
    <w:rsid w:val="00496945"/>
    <w:rsid w:val="00496ADA"/>
    <w:rsid w:val="00496C08"/>
    <w:rsid w:val="00496C52"/>
    <w:rsid w:val="00496CF6"/>
    <w:rsid w:val="00496D02"/>
    <w:rsid w:val="00496E5B"/>
    <w:rsid w:val="00496F00"/>
    <w:rsid w:val="00496F99"/>
    <w:rsid w:val="00496FB6"/>
    <w:rsid w:val="00496FC1"/>
    <w:rsid w:val="004970BE"/>
    <w:rsid w:val="00497280"/>
    <w:rsid w:val="004972B0"/>
    <w:rsid w:val="004972F6"/>
    <w:rsid w:val="00497314"/>
    <w:rsid w:val="004973EC"/>
    <w:rsid w:val="0049741A"/>
    <w:rsid w:val="0049748D"/>
    <w:rsid w:val="0049772C"/>
    <w:rsid w:val="004978D4"/>
    <w:rsid w:val="004978F7"/>
    <w:rsid w:val="0049792C"/>
    <w:rsid w:val="004979C6"/>
    <w:rsid w:val="004979CA"/>
    <w:rsid w:val="00497A85"/>
    <w:rsid w:val="00497B9E"/>
    <w:rsid w:val="00497C56"/>
    <w:rsid w:val="00497C59"/>
    <w:rsid w:val="00497E68"/>
    <w:rsid w:val="00497F0F"/>
    <w:rsid w:val="00497FE4"/>
    <w:rsid w:val="004A0103"/>
    <w:rsid w:val="004A0126"/>
    <w:rsid w:val="004A0221"/>
    <w:rsid w:val="004A02BE"/>
    <w:rsid w:val="004A0320"/>
    <w:rsid w:val="004A0328"/>
    <w:rsid w:val="004A03CB"/>
    <w:rsid w:val="004A0459"/>
    <w:rsid w:val="004A04CA"/>
    <w:rsid w:val="004A09B7"/>
    <w:rsid w:val="004A09C8"/>
    <w:rsid w:val="004A0A03"/>
    <w:rsid w:val="004A0A64"/>
    <w:rsid w:val="004A0A7E"/>
    <w:rsid w:val="004A0A8B"/>
    <w:rsid w:val="004A0BD2"/>
    <w:rsid w:val="004A0C51"/>
    <w:rsid w:val="004A0C9F"/>
    <w:rsid w:val="004A0CC9"/>
    <w:rsid w:val="004A0CEC"/>
    <w:rsid w:val="004A0E08"/>
    <w:rsid w:val="004A0EDB"/>
    <w:rsid w:val="004A0F49"/>
    <w:rsid w:val="004A11C7"/>
    <w:rsid w:val="004A1376"/>
    <w:rsid w:val="004A1468"/>
    <w:rsid w:val="004A1475"/>
    <w:rsid w:val="004A14BE"/>
    <w:rsid w:val="004A159B"/>
    <w:rsid w:val="004A15C9"/>
    <w:rsid w:val="004A169B"/>
    <w:rsid w:val="004A1888"/>
    <w:rsid w:val="004A1896"/>
    <w:rsid w:val="004A18D9"/>
    <w:rsid w:val="004A1939"/>
    <w:rsid w:val="004A1942"/>
    <w:rsid w:val="004A1A6E"/>
    <w:rsid w:val="004A1C23"/>
    <w:rsid w:val="004A1CD5"/>
    <w:rsid w:val="004A1D36"/>
    <w:rsid w:val="004A1DB4"/>
    <w:rsid w:val="004A1EC1"/>
    <w:rsid w:val="004A1EEF"/>
    <w:rsid w:val="004A1F19"/>
    <w:rsid w:val="004A1F81"/>
    <w:rsid w:val="004A20AC"/>
    <w:rsid w:val="004A2250"/>
    <w:rsid w:val="004A22F8"/>
    <w:rsid w:val="004A2315"/>
    <w:rsid w:val="004A23E1"/>
    <w:rsid w:val="004A249C"/>
    <w:rsid w:val="004A24D0"/>
    <w:rsid w:val="004A259B"/>
    <w:rsid w:val="004A28E3"/>
    <w:rsid w:val="004A2A18"/>
    <w:rsid w:val="004A2CDF"/>
    <w:rsid w:val="004A2CF5"/>
    <w:rsid w:val="004A2CF9"/>
    <w:rsid w:val="004A3018"/>
    <w:rsid w:val="004A3093"/>
    <w:rsid w:val="004A30D1"/>
    <w:rsid w:val="004A3138"/>
    <w:rsid w:val="004A3178"/>
    <w:rsid w:val="004A3250"/>
    <w:rsid w:val="004A32B6"/>
    <w:rsid w:val="004A32BF"/>
    <w:rsid w:val="004A332C"/>
    <w:rsid w:val="004A338A"/>
    <w:rsid w:val="004A343D"/>
    <w:rsid w:val="004A346E"/>
    <w:rsid w:val="004A35A4"/>
    <w:rsid w:val="004A35D8"/>
    <w:rsid w:val="004A3727"/>
    <w:rsid w:val="004A398F"/>
    <w:rsid w:val="004A39C2"/>
    <w:rsid w:val="004A3AA6"/>
    <w:rsid w:val="004A3BEF"/>
    <w:rsid w:val="004A3CC4"/>
    <w:rsid w:val="004A3DB9"/>
    <w:rsid w:val="004A3E0B"/>
    <w:rsid w:val="004A3E44"/>
    <w:rsid w:val="004A3F51"/>
    <w:rsid w:val="004A3FC4"/>
    <w:rsid w:val="004A402E"/>
    <w:rsid w:val="004A4069"/>
    <w:rsid w:val="004A4182"/>
    <w:rsid w:val="004A428A"/>
    <w:rsid w:val="004A428C"/>
    <w:rsid w:val="004A4379"/>
    <w:rsid w:val="004A43A8"/>
    <w:rsid w:val="004A43E0"/>
    <w:rsid w:val="004A4432"/>
    <w:rsid w:val="004A44EB"/>
    <w:rsid w:val="004A4511"/>
    <w:rsid w:val="004A4518"/>
    <w:rsid w:val="004A4565"/>
    <w:rsid w:val="004A474B"/>
    <w:rsid w:val="004A482F"/>
    <w:rsid w:val="004A4887"/>
    <w:rsid w:val="004A48C4"/>
    <w:rsid w:val="004A4A45"/>
    <w:rsid w:val="004A4AD9"/>
    <w:rsid w:val="004A4AEB"/>
    <w:rsid w:val="004A4F05"/>
    <w:rsid w:val="004A4FA9"/>
    <w:rsid w:val="004A50CD"/>
    <w:rsid w:val="004A5142"/>
    <w:rsid w:val="004A5195"/>
    <w:rsid w:val="004A51CB"/>
    <w:rsid w:val="004A54D9"/>
    <w:rsid w:val="004A594B"/>
    <w:rsid w:val="004A59AA"/>
    <w:rsid w:val="004A5A25"/>
    <w:rsid w:val="004A5A3D"/>
    <w:rsid w:val="004A5A6F"/>
    <w:rsid w:val="004A5B43"/>
    <w:rsid w:val="004A5B92"/>
    <w:rsid w:val="004A5CA7"/>
    <w:rsid w:val="004A5DC5"/>
    <w:rsid w:val="004A5E56"/>
    <w:rsid w:val="004A5F33"/>
    <w:rsid w:val="004A60C1"/>
    <w:rsid w:val="004A61BF"/>
    <w:rsid w:val="004A63A7"/>
    <w:rsid w:val="004A6402"/>
    <w:rsid w:val="004A6461"/>
    <w:rsid w:val="004A64B8"/>
    <w:rsid w:val="004A6554"/>
    <w:rsid w:val="004A6582"/>
    <w:rsid w:val="004A6618"/>
    <w:rsid w:val="004A692E"/>
    <w:rsid w:val="004A6956"/>
    <w:rsid w:val="004A699E"/>
    <w:rsid w:val="004A6A47"/>
    <w:rsid w:val="004A6A72"/>
    <w:rsid w:val="004A6C10"/>
    <w:rsid w:val="004A6C25"/>
    <w:rsid w:val="004A6F04"/>
    <w:rsid w:val="004A6F12"/>
    <w:rsid w:val="004A6F14"/>
    <w:rsid w:val="004A7112"/>
    <w:rsid w:val="004A724A"/>
    <w:rsid w:val="004A7370"/>
    <w:rsid w:val="004A73FC"/>
    <w:rsid w:val="004A747B"/>
    <w:rsid w:val="004A76C8"/>
    <w:rsid w:val="004A77D0"/>
    <w:rsid w:val="004A77F5"/>
    <w:rsid w:val="004A7807"/>
    <w:rsid w:val="004A7922"/>
    <w:rsid w:val="004A796A"/>
    <w:rsid w:val="004A7A09"/>
    <w:rsid w:val="004A7A2D"/>
    <w:rsid w:val="004A7AF6"/>
    <w:rsid w:val="004A7B00"/>
    <w:rsid w:val="004A7BA8"/>
    <w:rsid w:val="004A7CC3"/>
    <w:rsid w:val="004A7E43"/>
    <w:rsid w:val="004A7EAC"/>
    <w:rsid w:val="004B0108"/>
    <w:rsid w:val="004B0139"/>
    <w:rsid w:val="004B0156"/>
    <w:rsid w:val="004B0182"/>
    <w:rsid w:val="004B0210"/>
    <w:rsid w:val="004B04A5"/>
    <w:rsid w:val="004B05AF"/>
    <w:rsid w:val="004B05BB"/>
    <w:rsid w:val="004B0729"/>
    <w:rsid w:val="004B0782"/>
    <w:rsid w:val="004B087F"/>
    <w:rsid w:val="004B08F5"/>
    <w:rsid w:val="004B090D"/>
    <w:rsid w:val="004B098E"/>
    <w:rsid w:val="004B09C3"/>
    <w:rsid w:val="004B09DA"/>
    <w:rsid w:val="004B0A08"/>
    <w:rsid w:val="004B0A58"/>
    <w:rsid w:val="004B0A65"/>
    <w:rsid w:val="004B0BF1"/>
    <w:rsid w:val="004B0C0F"/>
    <w:rsid w:val="004B0D50"/>
    <w:rsid w:val="004B0E28"/>
    <w:rsid w:val="004B0F18"/>
    <w:rsid w:val="004B100F"/>
    <w:rsid w:val="004B1025"/>
    <w:rsid w:val="004B104B"/>
    <w:rsid w:val="004B11C4"/>
    <w:rsid w:val="004B13CC"/>
    <w:rsid w:val="004B14C6"/>
    <w:rsid w:val="004B163B"/>
    <w:rsid w:val="004B1677"/>
    <w:rsid w:val="004B16C7"/>
    <w:rsid w:val="004B16C8"/>
    <w:rsid w:val="004B16EA"/>
    <w:rsid w:val="004B16EC"/>
    <w:rsid w:val="004B17C9"/>
    <w:rsid w:val="004B188B"/>
    <w:rsid w:val="004B1994"/>
    <w:rsid w:val="004B19BD"/>
    <w:rsid w:val="004B1B06"/>
    <w:rsid w:val="004B1B27"/>
    <w:rsid w:val="004B1B88"/>
    <w:rsid w:val="004B1CE7"/>
    <w:rsid w:val="004B1D21"/>
    <w:rsid w:val="004B1E04"/>
    <w:rsid w:val="004B1E51"/>
    <w:rsid w:val="004B1E60"/>
    <w:rsid w:val="004B1EA8"/>
    <w:rsid w:val="004B1F25"/>
    <w:rsid w:val="004B1FEA"/>
    <w:rsid w:val="004B20C2"/>
    <w:rsid w:val="004B2103"/>
    <w:rsid w:val="004B2247"/>
    <w:rsid w:val="004B2453"/>
    <w:rsid w:val="004B24BC"/>
    <w:rsid w:val="004B2668"/>
    <w:rsid w:val="004B2784"/>
    <w:rsid w:val="004B286A"/>
    <w:rsid w:val="004B28C5"/>
    <w:rsid w:val="004B2A39"/>
    <w:rsid w:val="004B2A3A"/>
    <w:rsid w:val="004B2A44"/>
    <w:rsid w:val="004B2AB1"/>
    <w:rsid w:val="004B2ABE"/>
    <w:rsid w:val="004B2B5B"/>
    <w:rsid w:val="004B2BF4"/>
    <w:rsid w:val="004B2C97"/>
    <w:rsid w:val="004B2D3D"/>
    <w:rsid w:val="004B2D59"/>
    <w:rsid w:val="004B2E15"/>
    <w:rsid w:val="004B2E4A"/>
    <w:rsid w:val="004B2F27"/>
    <w:rsid w:val="004B31E7"/>
    <w:rsid w:val="004B3219"/>
    <w:rsid w:val="004B333F"/>
    <w:rsid w:val="004B339A"/>
    <w:rsid w:val="004B3408"/>
    <w:rsid w:val="004B34EC"/>
    <w:rsid w:val="004B3558"/>
    <w:rsid w:val="004B38CD"/>
    <w:rsid w:val="004B391E"/>
    <w:rsid w:val="004B3BBD"/>
    <w:rsid w:val="004B3BC8"/>
    <w:rsid w:val="004B3BD8"/>
    <w:rsid w:val="004B3D15"/>
    <w:rsid w:val="004B3D5A"/>
    <w:rsid w:val="004B3D87"/>
    <w:rsid w:val="004B3F9F"/>
    <w:rsid w:val="004B4062"/>
    <w:rsid w:val="004B4092"/>
    <w:rsid w:val="004B40BF"/>
    <w:rsid w:val="004B4161"/>
    <w:rsid w:val="004B4188"/>
    <w:rsid w:val="004B41A7"/>
    <w:rsid w:val="004B41B0"/>
    <w:rsid w:val="004B41D1"/>
    <w:rsid w:val="004B41DE"/>
    <w:rsid w:val="004B41ED"/>
    <w:rsid w:val="004B4218"/>
    <w:rsid w:val="004B422D"/>
    <w:rsid w:val="004B42A5"/>
    <w:rsid w:val="004B4399"/>
    <w:rsid w:val="004B4448"/>
    <w:rsid w:val="004B4484"/>
    <w:rsid w:val="004B451C"/>
    <w:rsid w:val="004B4611"/>
    <w:rsid w:val="004B4652"/>
    <w:rsid w:val="004B4654"/>
    <w:rsid w:val="004B4754"/>
    <w:rsid w:val="004B484A"/>
    <w:rsid w:val="004B48BA"/>
    <w:rsid w:val="004B48C9"/>
    <w:rsid w:val="004B4B1F"/>
    <w:rsid w:val="004B4BC3"/>
    <w:rsid w:val="004B4D2D"/>
    <w:rsid w:val="004B4D4A"/>
    <w:rsid w:val="004B4D95"/>
    <w:rsid w:val="004B4ED0"/>
    <w:rsid w:val="004B4EDD"/>
    <w:rsid w:val="004B4F41"/>
    <w:rsid w:val="004B4FB2"/>
    <w:rsid w:val="004B5025"/>
    <w:rsid w:val="004B50E7"/>
    <w:rsid w:val="004B5136"/>
    <w:rsid w:val="004B51E4"/>
    <w:rsid w:val="004B5221"/>
    <w:rsid w:val="004B529B"/>
    <w:rsid w:val="004B53F0"/>
    <w:rsid w:val="004B5474"/>
    <w:rsid w:val="004B5477"/>
    <w:rsid w:val="004B54DC"/>
    <w:rsid w:val="004B5807"/>
    <w:rsid w:val="004B5B1C"/>
    <w:rsid w:val="004B5B5C"/>
    <w:rsid w:val="004B5B93"/>
    <w:rsid w:val="004B5BA6"/>
    <w:rsid w:val="004B5C32"/>
    <w:rsid w:val="004B5C46"/>
    <w:rsid w:val="004B5C63"/>
    <w:rsid w:val="004B5D45"/>
    <w:rsid w:val="004B5E04"/>
    <w:rsid w:val="004B5F94"/>
    <w:rsid w:val="004B5FAE"/>
    <w:rsid w:val="004B604B"/>
    <w:rsid w:val="004B619E"/>
    <w:rsid w:val="004B623B"/>
    <w:rsid w:val="004B6375"/>
    <w:rsid w:val="004B63E2"/>
    <w:rsid w:val="004B64F1"/>
    <w:rsid w:val="004B66AC"/>
    <w:rsid w:val="004B6865"/>
    <w:rsid w:val="004B69FA"/>
    <w:rsid w:val="004B6A06"/>
    <w:rsid w:val="004B6BBE"/>
    <w:rsid w:val="004B6C2D"/>
    <w:rsid w:val="004B6CA1"/>
    <w:rsid w:val="004B6D83"/>
    <w:rsid w:val="004B6E5C"/>
    <w:rsid w:val="004B6EDB"/>
    <w:rsid w:val="004B6EDC"/>
    <w:rsid w:val="004B7037"/>
    <w:rsid w:val="004B706E"/>
    <w:rsid w:val="004B707C"/>
    <w:rsid w:val="004B7286"/>
    <w:rsid w:val="004B7335"/>
    <w:rsid w:val="004B7451"/>
    <w:rsid w:val="004B74A5"/>
    <w:rsid w:val="004B74CE"/>
    <w:rsid w:val="004B74FD"/>
    <w:rsid w:val="004B7504"/>
    <w:rsid w:val="004B7714"/>
    <w:rsid w:val="004B7758"/>
    <w:rsid w:val="004B7857"/>
    <w:rsid w:val="004B7884"/>
    <w:rsid w:val="004B7A0F"/>
    <w:rsid w:val="004B7A89"/>
    <w:rsid w:val="004B7AF7"/>
    <w:rsid w:val="004B7B7B"/>
    <w:rsid w:val="004B7D20"/>
    <w:rsid w:val="004B7F05"/>
    <w:rsid w:val="004B7F19"/>
    <w:rsid w:val="004B7FC5"/>
    <w:rsid w:val="004C0159"/>
    <w:rsid w:val="004C01E5"/>
    <w:rsid w:val="004C02C1"/>
    <w:rsid w:val="004C05BD"/>
    <w:rsid w:val="004C07F2"/>
    <w:rsid w:val="004C0A1A"/>
    <w:rsid w:val="004C0A60"/>
    <w:rsid w:val="004C0ACA"/>
    <w:rsid w:val="004C0B7B"/>
    <w:rsid w:val="004C0B8C"/>
    <w:rsid w:val="004C0C65"/>
    <w:rsid w:val="004C0D56"/>
    <w:rsid w:val="004C0DC8"/>
    <w:rsid w:val="004C0DEC"/>
    <w:rsid w:val="004C1013"/>
    <w:rsid w:val="004C1109"/>
    <w:rsid w:val="004C113C"/>
    <w:rsid w:val="004C1257"/>
    <w:rsid w:val="004C1315"/>
    <w:rsid w:val="004C13E1"/>
    <w:rsid w:val="004C1446"/>
    <w:rsid w:val="004C157A"/>
    <w:rsid w:val="004C181B"/>
    <w:rsid w:val="004C1879"/>
    <w:rsid w:val="004C194F"/>
    <w:rsid w:val="004C1966"/>
    <w:rsid w:val="004C1A35"/>
    <w:rsid w:val="004C1B6F"/>
    <w:rsid w:val="004C1C19"/>
    <w:rsid w:val="004C1DAC"/>
    <w:rsid w:val="004C1E2B"/>
    <w:rsid w:val="004C1E73"/>
    <w:rsid w:val="004C1FFE"/>
    <w:rsid w:val="004C2164"/>
    <w:rsid w:val="004C2182"/>
    <w:rsid w:val="004C224A"/>
    <w:rsid w:val="004C2313"/>
    <w:rsid w:val="004C237C"/>
    <w:rsid w:val="004C23CD"/>
    <w:rsid w:val="004C2413"/>
    <w:rsid w:val="004C2531"/>
    <w:rsid w:val="004C2579"/>
    <w:rsid w:val="004C2607"/>
    <w:rsid w:val="004C2652"/>
    <w:rsid w:val="004C2656"/>
    <w:rsid w:val="004C2780"/>
    <w:rsid w:val="004C2781"/>
    <w:rsid w:val="004C2881"/>
    <w:rsid w:val="004C29DE"/>
    <w:rsid w:val="004C2D05"/>
    <w:rsid w:val="004C2D9F"/>
    <w:rsid w:val="004C2E69"/>
    <w:rsid w:val="004C2ED0"/>
    <w:rsid w:val="004C2F2B"/>
    <w:rsid w:val="004C2F34"/>
    <w:rsid w:val="004C2FDA"/>
    <w:rsid w:val="004C30FF"/>
    <w:rsid w:val="004C3241"/>
    <w:rsid w:val="004C359E"/>
    <w:rsid w:val="004C35A7"/>
    <w:rsid w:val="004C35FE"/>
    <w:rsid w:val="004C36F0"/>
    <w:rsid w:val="004C3774"/>
    <w:rsid w:val="004C37C4"/>
    <w:rsid w:val="004C37CE"/>
    <w:rsid w:val="004C37E5"/>
    <w:rsid w:val="004C3814"/>
    <w:rsid w:val="004C38B1"/>
    <w:rsid w:val="004C3910"/>
    <w:rsid w:val="004C3915"/>
    <w:rsid w:val="004C3938"/>
    <w:rsid w:val="004C3A1D"/>
    <w:rsid w:val="004C3B35"/>
    <w:rsid w:val="004C3B42"/>
    <w:rsid w:val="004C3C0E"/>
    <w:rsid w:val="004C3CC5"/>
    <w:rsid w:val="004C3D07"/>
    <w:rsid w:val="004C3D3C"/>
    <w:rsid w:val="004C3D3F"/>
    <w:rsid w:val="004C3D42"/>
    <w:rsid w:val="004C3DCA"/>
    <w:rsid w:val="004C3DF4"/>
    <w:rsid w:val="004C3DFF"/>
    <w:rsid w:val="004C3F1A"/>
    <w:rsid w:val="004C413E"/>
    <w:rsid w:val="004C417A"/>
    <w:rsid w:val="004C42BC"/>
    <w:rsid w:val="004C42D0"/>
    <w:rsid w:val="004C4305"/>
    <w:rsid w:val="004C4322"/>
    <w:rsid w:val="004C433E"/>
    <w:rsid w:val="004C4344"/>
    <w:rsid w:val="004C447D"/>
    <w:rsid w:val="004C4550"/>
    <w:rsid w:val="004C455F"/>
    <w:rsid w:val="004C46D2"/>
    <w:rsid w:val="004C4760"/>
    <w:rsid w:val="004C4764"/>
    <w:rsid w:val="004C47D8"/>
    <w:rsid w:val="004C48A7"/>
    <w:rsid w:val="004C48B3"/>
    <w:rsid w:val="004C4A49"/>
    <w:rsid w:val="004C4C6A"/>
    <w:rsid w:val="004C4CF5"/>
    <w:rsid w:val="004C4D20"/>
    <w:rsid w:val="004C4F20"/>
    <w:rsid w:val="004C4F3D"/>
    <w:rsid w:val="004C507D"/>
    <w:rsid w:val="004C50D4"/>
    <w:rsid w:val="004C5270"/>
    <w:rsid w:val="004C52AD"/>
    <w:rsid w:val="004C52C3"/>
    <w:rsid w:val="004C5321"/>
    <w:rsid w:val="004C546C"/>
    <w:rsid w:val="004C5713"/>
    <w:rsid w:val="004C58DB"/>
    <w:rsid w:val="004C58F1"/>
    <w:rsid w:val="004C58FC"/>
    <w:rsid w:val="004C594A"/>
    <w:rsid w:val="004C5A20"/>
    <w:rsid w:val="004C5A90"/>
    <w:rsid w:val="004C5ADB"/>
    <w:rsid w:val="004C5B01"/>
    <w:rsid w:val="004C5B04"/>
    <w:rsid w:val="004C5B42"/>
    <w:rsid w:val="004C5B59"/>
    <w:rsid w:val="004C5B89"/>
    <w:rsid w:val="004C5C14"/>
    <w:rsid w:val="004C5EBD"/>
    <w:rsid w:val="004C5F39"/>
    <w:rsid w:val="004C5F43"/>
    <w:rsid w:val="004C5F6A"/>
    <w:rsid w:val="004C5FA9"/>
    <w:rsid w:val="004C6243"/>
    <w:rsid w:val="004C642B"/>
    <w:rsid w:val="004C64B5"/>
    <w:rsid w:val="004C6624"/>
    <w:rsid w:val="004C669F"/>
    <w:rsid w:val="004C66DF"/>
    <w:rsid w:val="004C68C4"/>
    <w:rsid w:val="004C6909"/>
    <w:rsid w:val="004C694B"/>
    <w:rsid w:val="004C6A8A"/>
    <w:rsid w:val="004C6AFB"/>
    <w:rsid w:val="004C6D2C"/>
    <w:rsid w:val="004C6DDD"/>
    <w:rsid w:val="004C6DFE"/>
    <w:rsid w:val="004C6E06"/>
    <w:rsid w:val="004C6F16"/>
    <w:rsid w:val="004C70D9"/>
    <w:rsid w:val="004C7107"/>
    <w:rsid w:val="004C7184"/>
    <w:rsid w:val="004C7506"/>
    <w:rsid w:val="004C7692"/>
    <w:rsid w:val="004C77DD"/>
    <w:rsid w:val="004C77FB"/>
    <w:rsid w:val="004C77FD"/>
    <w:rsid w:val="004C7837"/>
    <w:rsid w:val="004C78F9"/>
    <w:rsid w:val="004C791A"/>
    <w:rsid w:val="004C7972"/>
    <w:rsid w:val="004C7B32"/>
    <w:rsid w:val="004C7B6D"/>
    <w:rsid w:val="004C7BA4"/>
    <w:rsid w:val="004C7CBA"/>
    <w:rsid w:val="004C7CC4"/>
    <w:rsid w:val="004C7D35"/>
    <w:rsid w:val="004C7E2B"/>
    <w:rsid w:val="004D0057"/>
    <w:rsid w:val="004D023E"/>
    <w:rsid w:val="004D02EF"/>
    <w:rsid w:val="004D03F4"/>
    <w:rsid w:val="004D0515"/>
    <w:rsid w:val="004D055A"/>
    <w:rsid w:val="004D05A5"/>
    <w:rsid w:val="004D0630"/>
    <w:rsid w:val="004D0642"/>
    <w:rsid w:val="004D06B9"/>
    <w:rsid w:val="004D0749"/>
    <w:rsid w:val="004D07BA"/>
    <w:rsid w:val="004D07C4"/>
    <w:rsid w:val="004D085A"/>
    <w:rsid w:val="004D0A1B"/>
    <w:rsid w:val="004D0AE5"/>
    <w:rsid w:val="004D0B37"/>
    <w:rsid w:val="004D0B44"/>
    <w:rsid w:val="004D0D0E"/>
    <w:rsid w:val="004D0D43"/>
    <w:rsid w:val="004D0EA1"/>
    <w:rsid w:val="004D0EAD"/>
    <w:rsid w:val="004D0ED1"/>
    <w:rsid w:val="004D0F07"/>
    <w:rsid w:val="004D10D7"/>
    <w:rsid w:val="004D1258"/>
    <w:rsid w:val="004D12B0"/>
    <w:rsid w:val="004D12E3"/>
    <w:rsid w:val="004D13B8"/>
    <w:rsid w:val="004D13CA"/>
    <w:rsid w:val="004D1430"/>
    <w:rsid w:val="004D1476"/>
    <w:rsid w:val="004D1675"/>
    <w:rsid w:val="004D17CA"/>
    <w:rsid w:val="004D1800"/>
    <w:rsid w:val="004D1828"/>
    <w:rsid w:val="004D18AD"/>
    <w:rsid w:val="004D1968"/>
    <w:rsid w:val="004D19FA"/>
    <w:rsid w:val="004D1AB2"/>
    <w:rsid w:val="004D1AFE"/>
    <w:rsid w:val="004D1C05"/>
    <w:rsid w:val="004D1C47"/>
    <w:rsid w:val="004D1E30"/>
    <w:rsid w:val="004D1E70"/>
    <w:rsid w:val="004D1F88"/>
    <w:rsid w:val="004D1FF8"/>
    <w:rsid w:val="004D20EF"/>
    <w:rsid w:val="004D2158"/>
    <w:rsid w:val="004D222A"/>
    <w:rsid w:val="004D2237"/>
    <w:rsid w:val="004D2277"/>
    <w:rsid w:val="004D234A"/>
    <w:rsid w:val="004D2563"/>
    <w:rsid w:val="004D2596"/>
    <w:rsid w:val="004D27D2"/>
    <w:rsid w:val="004D2926"/>
    <w:rsid w:val="004D29ED"/>
    <w:rsid w:val="004D2A12"/>
    <w:rsid w:val="004D2AB3"/>
    <w:rsid w:val="004D2B48"/>
    <w:rsid w:val="004D2C72"/>
    <w:rsid w:val="004D2FB1"/>
    <w:rsid w:val="004D2FF7"/>
    <w:rsid w:val="004D30B7"/>
    <w:rsid w:val="004D3156"/>
    <w:rsid w:val="004D316E"/>
    <w:rsid w:val="004D31AB"/>
    <w:rsid w:val="004D3378"/>
    <w:rsid w:val="004D34C7"/>
    <w:rsid w:val="004D34FA"/>
    <w:rsid w:val="004D3551"/>
    <w:rsid w:val="004D35DE"/>
    <w:rsid w:val="004D3751"/>
    <w:rsid w:val="004D37E1"/>
    <w:rsid w:val="004D388B"/>
    <w:rsid w:val="004D391C"/>
    <w:rsid w:val="004D392A"/>
    <w:rsid w:val="004D3971"/>
    <w:rsid w:val="004D3AC1"/>
    <w:rsid w:val="004D3AD2"/>
    <w:rsid w:val="004D3B33"/>
    <w:rsid w:val="004D3B8D"/>
    <w:rsid w:val="004D3C01"/>
    <w:rsid w:val="004D3D38"/>
    <w:rsid w:val="004D3E00"/>
    <w:rsid w:val="004D3FC3"/>
    <w:rsid w:val="004D3FDE"/>
    <w:rsid w:val="004D405B"/>
    <w:rsid w:val="004D425A"/>
    <w:rsid w:val="004D43DC"/>
    <w:rsid w:val="004D443C"/>
    <w:rsid w:val="004D47FF"/>
    <w:rsid w:val="004D4970"/>
    <w:rsid w:val="004D4A53"/>
    <w:rsid w:val="004D4D90"/>
    <w:rsid w:val="004D4DC5"/>
    <w:rsid w:val="004D4E3B"/>
    <w:rsid w:val="004D4E60"/>
    <w:rsid w:val="004D4E67"/>
    <w:rsid w:val="004D4F0D"/>
    <w:rsid w:val="004D4F14"/>
    <w:rsid w:val="004D4F6B"/>
    <w:rsid w:val="004D4FA0"/>
    <w:rsid w:val="004D4FCD"/>
    <w:rsid w:val="004D5059"/>
    <w:rsid w:val="004D506F"/>
    <w:rsid w:val="004D5082"/>
    <w:rsid w:val="004D5116"/>
    <w:rsid w:val="004D5143"/>
    <w:rsid w:val="004D514E"/>
    <w:rsid w:val="004D52F8"/>
    <w:rsid w:val="004D5316"/>
    <w:rsid w:val="004D53A0"/>
    <w:rsid w:val="004D53C1"/>
    <w:rsid w:val="004D56E0"/>
    <w:rsid w:val="004D56F4"/>
    <w:rsid w:val="004D5711"/>
    <w:rsid w:val="004D59D4"/>
    <w:rsid w:val="004D5A1D"/>
    <w:rsid w:val="004D5AA8"/>
    <w:rsid w:val="004D5BEE"/>
    <w:rsid w:val="004D5C56"/>
    <w:rsid w:val="004D5D19"/>
    <w:rsid w:val="004D5F75"/>
    <w:rsid w:val="004D5F8F"/>
    <w:rsid w:val="004D60C5"/>
    <w:rsid w:val="004D6425"/>
    <w:rsid w:val="004D669A"/>
    <w:rsid w:val="004D6878"/>
    <w:rsid w:val="004D695B"/>
    <w:rsid w:val="004D6AC1"/>
    <w:rsid w:val="004D6B83"/>
    <w:rsid w:val="004D6B88"/>
    <w:rsid w:val="004D6CFA"/>
    <w:rsid w:val="004D6D3A"/>
    <w:rsid w:val="004D6EB2"/>
    <w:rsid w:val="004D6EE7"/>
    <w:rsid w:val="004D7036"/>
    <w:rsid w:val="004D7226"/>
    <w:rsid w:val="004D72A4"/>
    <w:rsid w:val="004D72AD"/>
    <w:rsid w:val="004D732D"/>
    <w:rsid w:val="004D736D"/>
    <w:rsid w:val="004D748A"/>
    <w:rsid w:val="004D7551"/>
    <w:rsid w:val="004D7581"/>
    <w:rsid w:val="004D75A4"/>
    <w:rsid w:val="004D76A9"/>
    <w:rsid w:val="004D7771"/>
    <w:rsid w:val="004D7784"/>
    <w:rsid w:val="004D77A7"/>
    <w:rsid w:val="004D77E5"/>
    <w:rsid w:val="004D79FA"/>
    <w:rsid w:val="004D7A01"/>
    <w:rsid w:val="004D7A51"/>
    <w:rsid w:val="004D7A98"/>
    <w:rsid w:val="004D7B90"/>
    <w:rsid w:val="004D7C90"/>
    <w:rsid w:val="004D7D27"/>
    <w:rsid w:val="004D7DAD"/>
    <w:rsid w:val="004D7DE1"/>
    <w:rsid w:val="004D7E78"/>
    <w:rsid w:val="004D7ED9"/>
    <w:rsid w:val="004E000C"/>
    <w:rsid w:val="004E02EA"/>
    <w:rsid w:val="004E039E"/>
    <w:rsid w:val="004E042A"/>
    <w:rsid w:val="004E0461"/>
    <w:rsid w:val="004E04A6"/>
    <w:rsid w:val="004E04E7"/>
    <w:rsid w:val="004E051F"/>
    <w:rsid w:val="004E0526"/>
    <w:rsid w:val="004E0549"/>
    <w:rsid w:val="004E05E0"/>
    <w:rsid w:val="004E05EB"/>
    <w:rsid w:val="004E06B7"/>
    <w:rsid w:val="004E06D2"/>
    <w:rsid w:val="004E082B"/>
    <w:rsid w:val="004E097C"/>
    <w:rsid w:val="004E0B8A"/>
    <w:rsid w:val="004E0CEE"/>
    <w:rsid w:val="004E0D63"/>
    <w:rsid w:val="004E0E75"/>
    <w:rsid w:val="004E0EB5"/>
    <w:rsid w:val="004E0EB7"/>
    <w:rsid w:val="004E0F8A"/>
    <w:rsid w:val="004E0FA2"/>
    <w:rsid w:val="004E104A"/>
    <w:rsid w:val="004E10C1"/>
    <w:rsid w:val="004E1160"/>
    <w:rsid w:val="004E12D3"/>
    <w:rsid w:val="004E13BB"/>
    <w:rsid w:val="004E1401"/>
    <w:rsid w:val="004E1450"/>
    <w:rsid w:val="004E14FA"/>
    <w:rsid w:val="004E152B"/>
    <w:rsid w:val="004E159A"/>
    <w:rsid w:val="004E16CE"/>
    <w:rsid w:val="004E1856"/>
    <w:rsid w:val="004E18D5"/>
    <w:rsid w:val="004E1A8D"/>
    <w:rsid w:val="004E1B77"/>
    <w:rsid w:val="004E1CBA"/>
    <w:rsid w:val="004E1CC8"/>
    <w:rsid w:val="004E1D6E"/>
    <w:rsid w:val="004E1D88"/>
    <w:rsid w:val="004E1DCE"/>
    <w:rsid w:val="004E1EA5"/>
    <w:rsid w:val="004E1F1E"/>
    <w:rsid w:val="004E1F4C"/>
    <w:rsid w:val="004E214F"/>
    <w:rsid w:val="004E2153"/>
    <w:rsid w:val="004E218D"/>
    <w:rsid w:val="004E21DC"/>
    <w:rsid w:val="004E22F7"/>
    <w:rsid w:val="004E2438"/>
    <w:rsid w:val="004E24AC"/>
    <w:rsid w:val="004E24CC"/>
    <w:rsid w:val="004E251B"/>
    <w:rsid w:val="004E2714"/>
    <w:rsid w:val="004E2815"/>
    <w:rsid w:val="004E2905"/>
    <w:rsid w:val="004E2928"/>
    <w:rsid w:val="004E2997"/>
    <w:rsid w:val="004E29BE"/>
    <w:rsid w:val="004E29EA"/>
    <w:rsid w:val="004E2AF6"/>
    <w:rsid w:val="004E2B72"/>
    <w:rsid w:val="004E2C18"/>
    <w:rsid w:val="004E2C86"/>
    <w:rsid w:val="004E2C92"/>
    <w:rsid w:val="004E2CE6"/>
    <w:rsid w:val="004E2D1D"/>
    <w:rsid w:val="004E2E29"/>
    <w:rsid w:val="004E3065"/>
    <w:rsid w:val="004E30C2"/>
    <w:rsid w:val="004E3106"/>
    <w:rsid w:val="004E324A"/>
    <w:rsid w:val="004E32DD"/>
    <w:rsid w:val="004E334E"/>
    <w:rsid w:val="004E34E6"/>
    <w:rsid w:val="004E3549"/>
    <w:rsid w:val="004E35BB"/>
    <w:rsid w:val="004E38A2"/>
    <w:rsid w:val="004E39BF"/>
    <w:rsid w:val="004E3A8F"/>
    <w:rsid w:val="004E3B04"/>
    <w:rsid w:val="004E3BB8"/>
    <w:rsid w:val="004E3C44"/>
    <w:rsid w:val="004E3E1C"/>
    <w:rsid w:val="004E3E54"/>
    <w:rsid w:val="004E3EF4"/>
    <w:rsid w:val="004E3F68"/>
    <w:rsid w:val="004E4134"/>
    <w:rsid w:val="004E418A"/>
    <w:rsid w:val="004E41B8"/>
    <w:rsid w:val="004E44AE"/>
    <w:rsid w:val="004E4646"/>
    <w:rsid w:val="004E46E7"/>
    <w:rsid w:val="004E4775"/>
    <w:rsid w:val="004E477B"/>
    <w:rsid w:val="004E48DF"/>
    <w:rsid w:val="004E4B23"/>
    <w:rsid w:val="004E4B58"/>
    <w:rsid w:val="004E4BB6"/>
    <w:rsid w:val="004E4BCA"/>
    <w:rsid w:val="004E4BF4"/>
    <w:rsid w:val="004E4C9A"/>
    <w:rsid w:val="004E4D55"/>
    <w:rsid w:val="004E4FB2"/>
    <w:rsid w:val="004E5016"/>
    <w:rsid w:val="004E5079"/>
    <w:rsid w:val="004E5090"/>
    <w:rsid w:val="004E5382"/>
    <w:rsid w:val="004E55F9"/>
    <w:rsid w:val="004E56FB"/>
    <w:rsid w:val="004E57B3"/>
    <w:rsid w:val="004E57DF"/>
    <w:rsid w:val="004E5816"/>
    <w:rsid w:val="004E5863"/>
    <w:rsid w:val="004E5878"/>
    <w:rsid w:val="004E58F2"/>
    <w:rsid w:val="004E59A1"/>
    <w:rsid w:val="004E59B0"/>
    <w:rsid w:val="004E5AF6"/>
    <w:rsid w:val="004E5CC4"/>
    <w:rsid w:val="004E5D2A"/>
    <w:rsid w:val="004E5E08"/>
    <w:rsid w:val="004E5FC4"/>
    <w:rsid w:val="004E5FEA"/>
    <w:rsid w:val="004E610E"/>
    <w:rsid w:val="004E6342"/>
    <w:rsid w:val="004E6556"/>
    <w:rsid w:val="004E6606"/>
    <w:rsid w:val="004E6699"/>
    <w:rsid w:val="004E66D0"/>
    <w:rsid w:val="004E6840"/>
    <w:rsid w:val="004E68D3"/>
    <w:rsid w:val="004E68D7"/>
    <w:rsid w:val="004E699D"/>
    <w:rsid w:val="004E69F1"/>
    <w:rsid w:val="004E6B8B"/>
    <w:rsid w:val="004E6BF8"/>
    <w:rsid w:val="004E6C1F"/>
    <w:rsid w:val="004E6C9B"/>
    <w:rsid w:val="004E6D1E"/>
    <w:rsid w:val="004E6D26"/>
    <w:rsid w:val="004E6DC1"/>
    <w:rsid w:val="004E6E2D"/>
    <w:rsid w:val="004E6E43"/>
    <w:rsid w:val="004E6F96"/>
    <w:rsid w:val="004E6FC1"/>
    <w:rsid w:val="004E702E"/>
    <w:rsid w:val="004E7110"/>
    <w:rsid w:val="004E72B9"/>
    <w:rsid w:val="004E7396"/>
    <w:rsid w:val="004E73E7"/>
    <w:rsid w:val="004E74A4"/>
    <w:rsid w:val="004E7524"/>
    <w:rsid w:val="004E7585"/>
    <w:rsid w:val="004E7607"/>
    <w:rsid w:val="004E77CF"/>
    <w:rsid w:val="004E77DD"/>
    <w:rsid w:val="004E7A2E"/>
    <w:rsid w:val="004E7B47"/>
    <w:rsid w:val="004E7B9A"/>
    <w:rsid w:val="004E7CB9"/>
    <w:rsid w:val="004E7D41"/>
    <w:rsid w:val="004E7DF5"/>
    <w:rsid w:val="004E7FEA"/>
    <w:rsid w:val="004F00A0"/>
    <w:rsid w:val="004F0372"/>
    <w:rsid w:val="004F040B"/>
    <w:rsid w:val="004F050C"/>
    <w:rsid w:val="004F057A"/>
    <w:rsid w:val="004F05EF"/>
    <w:rsid w:val="004F0705"/>
    <w:rsid w:val="004F07A2"/>
    <w:rsid w:val="004F07EC"/>
    <w:rsid w:val="004F07ED"/>
    <w:rsid w:val="004F097B"/>
    <w:rsid w:val="004F0A11"/>
    <w:rsid w:val="004F0A88"/>
    <w:rsid w:val="004F0BC0"/>
    <w:rsid w:val="004F0BF4"/>
    <w:rsid w:val="004F0D23"/>
    <w:rsid w:val="004F0D79"/>
    <w:rsid w:val="004F0D9A"/>
    <w:rsid w:val="004F0F53"/>
    <w:rsid w:val="004F0FBA"/>
    <w:rsid w:val="004F12A7"/>
    <w:rsid w:val="004F12EC"/>
    <w:rsid w:val="004F131B"/>
    <w:rsid w:val="004F1527"/>
    <w:rsid w:val="004F15EF"/>
    <w:rsid w:val="004F171F"/>
    <w:rsid w:val="004F1830"/>
    <w:rsid w:val="004F18AB"/>
    <w:rsid w:val="004F1910"/>
    <w:rsid w:val="004F1B8C"/>
    <w:rsid w:val="004F1D85"/>
    <w:rsid w:val="004F1DD1"/>
    <w:rsid w:val="004F1EC3"/>
    <w:rsid w:val="004F209F"/>
    <w:rsid w:val="004F20CF"/>
    <w:rsid w:val="004F21DB"/>
    <w:rsid w:val="004F2207"/>
    <w:rsid w:val="004F220E"/>
    <w:rsid w:val="004F2294"/>
    <w:rsid w:val="004F22D1"/>
    <w:rsid w:val="004F254D"/>
    <w:rsid w:val="004F2560"/>
    <w:rsid w:val="004F25BD"/>
    <w:rsid w:val="004F2921"/>
    <w:rsid w:val="004F29C5"/>
    <w:rsid w:val="004F29D9"/>
    <w:rsid w:val="004F2B53"/>
    <w:rsid w:val="004F2BBF"/>
    <w:rsid w:val="004F2CE6"/>
    <w:rsid w:val="004F2D4C"/>
    <w:rsid w:val="004F2D7B"/>
    <w:rsid w:val="004F2FC1"/>
    <w:rsid w:val="004F30A5"/>
    <w:rsid w:val="004F3170"/>
    <w:rsid w:val="004F3436"/>
    <w:rsid w:val="004F344E"/>
    <w:rsid w:val="004F3477"/>
    <w:rsid w:val="004F3493"/>
    <w:rsid w:val="004F350D"/>
    <w:rsid w:val="004F35D6"/>
    <w:rsid w:val="004F375C"/>
    <w:rsid w:val="004F39C5"/>
    <w:rsid w:val="004F3A38"/>
    <w:rsid w:val="004F3A71"/>
    <w:rsid w:val="004F3A90"/>
    <w:rsid w:val="004F3AB3"/>
    <w:rsid w:val="004F3AD6"/>
    <w:rsid w:val="004F3B34"/>
    <w:rsid w:val="004F3BA7"/>
    <w:rsid w:val="004F3C0E"/>
    <w:rsid w:val="004F3C57"/>
    <w:rsid w:val="004F3D0D"/>
    <w:rsid w:val="004F3D0F"/>
    <w:rsid w:val="004F3DD8"/>
    <w:rsid w:val="004F3E3D"/>
    <w:rsid w:val="004F3EEF"/>
    <w:rsid w:val="004F3FBC"/>
    <w:rsid w:val="004F402D"/>
    <w:rsid w:val="004F4033"/>
    <w:rsid w:val="004F406D"/>
    <w:rsid w:val="004F40B9"/>
    <w:rsid w:val="004F41F9"/>
    <w:rsid w:val="004F42BC"/>
    <w:rsid w:val="004F42D1"/>
    <w:rsid w:val="004F42F7"/>
    <w:rsid w:val="004F431F"/>
    <w:rsid w:val="004F4387"/>
    <w:rsid w:val="004F43D1"/>
    <w:rsid w:val="004F43EE"/>
    <w:rsid w:val="004F45D3"/>
    <w:rsid w:val="004F4601"/>
    <w:rsid w:val="004F46B1"/>
    <w:rsid w:val="004F48ED"/>
    <w:rsid w:val="004F48FD"/>
    <w:rsid w:val="004F4A5D"/>
    <w:rsid w:val="004F4BCA"/>
    <w:rsid w:val="004F4BDA"/>
    <w:rsid w:val="004F4C37"/>
    <w:rsid w:val="004F4CE1"/>
    <w:rsid w:val="004F4DCC"/>
    <w:rsid w:val="004F4F85"/>
    <w:rsid w:val="004F4FB1"/>
    <w:rsid w:val="004F519D"/>
    <w:rsid w:val="004F51FB"/>
    <w:rsid w:val="004F5207"/>
    <w:rsid w:val="004F525B"/>
    <w:rsid w:val="004F550F"/>
    <w:rsid w:val="004F56C5"/>
    <w:rsid w:val="004F5720"/>
    <w:rsid w:val="004F59BC"/>
    <w:rsid w:val="004F5A1D"/>
    <w:rsid w:val="004F5A79"/>
    <w:rsid w:val="004F5B68"/>
    <w:rsid w:val="004F5F0B"/>
    <w:rsid w:val="004F5F12"/>
    <w:rsid w:val="004F5F74"/>
    <w:rsid w:val="004F6017"/>
    <w:rsid w:val="004F6129"/>
    <w:rsid w:val="004F6173"/>
    <w:rsid w:val="004F61A7"/>
    <w:rsid w:val="004F61AF"/>
    <w:rsid w:val="004F6313"/>
    <w:rsid w:val="004F63AD"/>
    <w:rsid w:val="004F6499"/>
    <w:rsid w:val="004F64CD"/>
    <w:rsid w:val="004F651E"/>
    <w:rsid w:val="004F66A2"/>
    <w:rsid w:val="004F66FC"/>
    <w:rsid w:val="004F6721"/>
    <w:rsid w:val="004F6737"/>
    <w:rsid w:val="004F673A"/>
    <w:rsid w:val="004F6869"/>
    <w:rsid w:val="004F6A39"/>
    <w:rsid w:val="004F6A5B"/>
    <w:rsid w:val="004F6A87"/>
    <w:rsid w:val="004F6C1D"/>
    <w:rsid w:val="004F6FC2"/>
    <w:rsid w:val="004F703B"/>
    <w:rsid w:val="004F7047"/>
    <w:rsid w:val="004F7197"/>
    <w:rsid w:val="004F73DF"/>
    <w:rsid w:val="004F74D8"/>
    <w:rsid w:val="004F7574"/>
    <w:rsid w:val="004F75A4"/>
    <w:rsid w:val="004F75C5"/>
    <w:rsid w:val="004F7754"/>
    <w:rsid w:val="004F7760"/>
    <w:rsid w:val="004F780B"/>
    <w:rsid w:val="004F7846"/>
    <w:rsid w:val="004F78F9"/>
    <w:rsid w:val="004F7901"/>
    <w:rsid w:val="004F7AFC"/>
    <w:rsid w:val="004F7C18"/>
    <w:rsid w:val="004F7EDB"/>
    <w:rsid w:val="004F7FCE"/>
    <w:rsid w:val="00500206"/>
    <w:rsid w:val="005002A1"/>
    <w:rsid w:val="005002AA"/>
    <w:rsid w:val="00500379"/>
    <w:rsid w:val="0050039B"/>
    <w:rsid w:val="005003CB"/>
    <w:rsid w:val="0050040A"/>
    <w:rsid w:val="00500420"/>
    <w:rsid w:val="00500432"/>
    <w:rsid w:val="00500491"/>
    <w:rsid w:val="00500522"/>
    <w:rsid w:val="005005C7"/>
    <w:rsid w:val="005006A8"/>
    <w:rsid w:val="005006BE"/>
    <w:rsid w:val="005007AB"/>
    <w:rsid w:val="005007D1"/>
    <w:rsid w:val="005009D0"/>
    <w:rsid w:val="00500A63"/>
    <w:rsid w:val="00500A72"/>
    <w:rsid w:val="00500AD6"/>
    <w:rsid w:val="00500D51"/>
    <w:rsid w:val="00500E16"/>
    <w:rsid w:val="00500F03"/>
    <w:rsid w:val="00500FE8"/>
    <w:rsid w:val="00501091"/>
    <w:rsid w:val="005010BF"/>
    <w:rsid w:val="00501153"/>
    <w:rsid w:val="00501184"/>
    <w:rsid w:val="005011C3"/>
    <w:rsid w:val="0050123B"/>
    <w:rsid w:val="0050125F"/>
    <w:rsid w:val="00501271"/>
    <w:rsid w:val="005012AD"/>
    <w:rsid w:val="005013D5"/>
    <w:rsid w:val="00501530"/>
    <w:rsid w:val="005015E0"/>
    <w:rsid w:val="0050169E"/>
    <w:rsid w:val="005017D3"/>
    <w:rsid w:val="0050181F"/>
    <w:rsid w:val="00501871"/>
    <w:rsid w:val="0050189B"/>
    <w:rsid w:val="00501928"/>
    <w:rsid w:val="005019E6"/>
    <w:rsid w:val="00501A2A"/>
    <w:rsid w:val="00501C13"/>
    <w:rsid w:val="00501CE7"/>
    <w:rsid w:val="00501D1B"/>
    <w:rsid w:val="00501D89"/>
    <w:rsid w:val="00501E01"/>
    <w:rsid w:val="00501E89"/>
    <w:rsid w:val="00501E8B"/>
    <w:rsid w:val="00501F98"/>
    <w:rsid w:val="0050205C"/>
    <w:rsid w:val="00502175"/>
    <w:rsid w:val="0050236A"/>
    <w:rsid w:val="00502488"/>
    <w:rsid w:val="00502684"/>
    <w:rsid w:val="00502697"/>
    <w:rsid w:val="00502830"/>
    <w:rsid w:val="005028E3"/>
    <w:rsid w:val="00502A4E"/>
    <w:rsid w:val="00502C4F"/>
    <w:rsid w:val="00502CB8"/>
    <w:rsid w:val="00502CF8"/>
    <w:rsid w:val="00502DAC"/>
    <w:rsid w:val="005031AB"/>
    <w:rsid w:val="005031CA"/>
    <w:rsid w:val="00503232"/>
    <w:rsid w:val="0050323C"/>
    <w:rsid w:val="005032C1"/>
    <w:rsid w:val="0050330F"/>
    <w:rsid w:val="0050344D"/>
    <w:rsid w:val="005034DC"/>
    <w:rsid w:val="0050357A"/>
    <w:rsid w:val="0050371C"/>
    <w:rsid w:val="00503786"/>
    <w:rsid w:val="005037DF"/>
    <w:rsid w:val="00503A9F"/>
    <w:rsid w:val="00503B07"/>
    <w:rsid w:val="00503B08"/>
    <w:rsid w:val="00503B46"/>
    <w:rsid w:val="00503B53"/>
    <w:rsid w:val="00503B88"/>
    <w:rsid w:val="00503C0A"/>
    <w:rsid w:val="00503CBC"/>
    <w:rsid w:val="00503CBE"/>
    <w:rsid w:val="00503D3C"/>
    <w:rsid w:val="00503F7D"/>
    <w:rsid w:val="00503FDB"/>
    <w:rsid w:val="0050417F"/>
    <w:rsid w:val="0050419A"/>
    <w:rsid w:val="005041AD"/>
    <w:rsid w:val="0050431C"/>
    <w:rsid w:val="0050437C"/>
    <w:rsid w:val="00504439"/>
    <w:rsid w:val="0050457D"/>
    <w:rsid w:val="005045B1"/>
    <w:rsid w:val="005045B5"/>
    <w:rsid w:val="00504615"/>
    <w:rsid w:val="005046B8"/>
    <w:rsid w:val="00504748"/>
    <w:rsid w:val="0050477C"/>
    <w:rsid w:val="00504795"/>
    <w:rsid w:val="005047F7"/>
    <w:rsid w:val="00504803"/>
    <w:rsid w:val="0050488E"/>
    <w:rsid w:val="00504934"/>
    <w:rsid w:val="00504955"/>
    <w:rsid w:val="00504960"/>
    <w:rsid w:val="00504992"/>
    <w:rsid w:val="00504AD8"/>
    <w:rsid w:val="00504C0F"/>
    <w:rsid w:val="00504C33"/>
    <w:rsid w:val="00504D06"/>
    <w:rsid w:val="00504D34"/>
    <w:rsid w:val="00504D91"/>
    <w:rsid w:val="00504DC5"/>
    <w:rsid w:val="00504DF0"/>
    <w:rsid w:val="00504EE3"/>
    <w:rsid w:val="00505097"/>
    <w:rsid w:val="005050A5"/>
    <w:rsid w:val="00505227"/>
    <w:rsid w:val="0050536C"/>
    <w:rsid w:val="005053A4"/>
    <w:rsid w:val="00505434"/>
    <w:rsid w:val="0050550C"/>
    <w:rsid w:val="00505559"/>
    <w:rsid w:val="0050560B"/>
    <w:rsid w:val="0050563A"/>
    <w:rsid w:val="005057BC"/>
    <w:rsid w:val="00505891"/>
    <w:rsid w:val="005058AC"/>
    <w:rsid w:val="005058C2"/>
    <w:rsid w:val="0050594E"/>
    <w:rsid w:val="005059F0"/>
    <w:rsid w:val="00505B80"/>
    <w:rsid w:val="00505E8F"/>
    <w:rsid w:val="00505EB1"/>
    <w:rsid w:val="00505F44"/>
    <w:rsid w:val="00505F9B"/>
    <w:rsid w:val="00505FAB"/>
    <w:rsid w:val="00505FDD"/>
    <w:rsid w:val="005060D3"/>
    <w:rsid w:val="0050620C"/>
    <w:rsid w:val="005062EB"/>
    <w:rsid w:val="005063E0"/>
    <w:rsid w:val="005063F2"/>
    <w:rsid w:val="0050644B"/>
    <w:rsid w:val="005064AA"/>
    <w:rsid w:val="005064C8"/>
    <w:rsid w:val="0050657D"/>
    <w:rsid w:val="005065FC"/>
    <w:rsid w:val="00506626"/>
    <w:rsid w:val="005066A0"/>
    <w:rsid w:val="0050672A"/>
    <w:rsid w:val="0050682B"/>
    <w:rsid w:val="0050683C"/>
    <w:rsid w:val="00506848"/>
    <w:rsid w:val="005068D7"/>
    <w:rsid w:val="00506A17"/>
    <w:rsid w:val="00506B80"/>
    <w:rsid w:val="00506C5C"/>
    <w:rsid w:val="00506DE2"/>
    <w:rsid w:val="00506F72"/>
    <w:rsid w:val="005070DF"/>
    <w:rsid w:val="0050711B"/>
    <w:rsid w:val="00507272"/>
    <w:rsid w:val="005072B5"/>
    <w:rsid w:val="005072C0"/>
    <w:rsid w:val="005072EA"/>
    <w:rsid w:val="00507339"/>
    <w:rsid w:val="00507385"/>
    <w:rsid w:val="005073B5"/>
    <w:rsid w:val="005073EB"/>
    <w:rsid w:val="0050745E"/>
    <w:rsid w:val="00507480"/>
    <w:rsid w:val="0050762D"/>
    <w:rsid w:val="00507680"/>
    <w:rsid w:val="00507724"/>
    <w:rsid w:val="00507777"/>
    <w:rsid w:val="00507796"/>
    <w:rsid w:val="005077BB"/>
    <w:rsid w:val="00507890"/>
    <w:rsid w:val="005079C5"/>
    <w:rsid w:val="005079DD"/>
    <w:rsid w:val="00507A1C"/>
    <w:rsid w:val="00507A55"/>
    <w:rsid w:val="00507ACB"/>
    <w:rsid w:val="00507B02"/>
    <w:rsid w:val="00507B58"/>
    <w:rsid w:val="00507C32"/>
    <w:rsid w:val="00507E02"/>
    <w:rsid w:val="00507E17"/>
    <w:rsid w:val="00507F36"/>
    <w:rsid w:val="00507F93"/>
    <w:rsid w:val="00507FBA"/>
    <w:rsid w:val="00507FBD"/>
    <w:rsid w:val="00507FEC"/>
    <w:rsid w:val="005100CF"/>
    <w:rsid w:val="005100E2"/>
    <w:rsid w:val="005100EB"/>
    <w:rsid w:val="005102ED"/>
    <w:rsid w:val="00510440"/>
    <w:rsid w:val="00510534"/>
    <w:rsid w:val="005107F0"/>
    <w:rsid w:val="0051082B"/>
    <w:rsid w:val="005108C8"/>
    <w:rsid w:val="0051098A"/>
    <w:rsid w:val="00510A5C"/>
    <w:rsid w:val="00510A8D"/>
    <w:rsid w:val="00510B4D"/>
    <w:rsid w:val="00510B99"/>
    <w:rsid w:val="00510C42"/>
    <w:rsid w:val="00510D6B"/>
    <w:rsid w:val="00510DEF"/>
    <w:rsid w:val="00510E43"/>
    <w:rsid w:val="00510E45"/>
    <w:rsid w:val="00510E49"/>
    <w:rsid w:val="00510F00"/>
    <w:rsid w:val="00510FB3"/>
    <w:rsid w:val="005111C6"/>
    <w:rsid w:val="00511245"/>
    <w:rsid w:val="0051127F"/>
    <w:rsid w:val="00511366"/>
    <w:rsid w:val="005114B9"/>
    <w:rsid w:val="005114F4"/>
    <w:rsid w:val="0051164F"/>
    <w:rsid w:val="005116AD"/>
    <w:rsid w:val="005117F5"/>
    <w:rsid w:val="00511892"/>
    <w:rsid w:val="00511A5A"/>
    <w:rsid w:val="00511AB6"/>
    <w:rsid w:val="00511AB7"/>
    <w:rsid w:val="00511B03"/>
    <w:rsid w:val="00511C8F"/>
    <w:rsid w:val="00511D40"/>
    <w:rsid w:val="00511D90"/>
    <w:rsid w:val="00511EC1"/>
    <w:rsid w:val="00511EE7"/>
    <w:rsid w:val="00511FBB"/>
    <w:rsid w:val="005120FD"/>
    <w:rsid w:val="0051214F"/>
    <w:rsid w:val="00512176"/>
    <w:rsid w:val="00512287"/>
    <w:rsid w:val="005122AF"/>
    <w:rsid w:val="0051237F"/>
    <w:rsid w:val="00512427"/>
    <w:rsid w:val="0051246E"/>
    <w:rsid w:val="00512501"/>
    <w:rsid w:val="00512509"/>
    <w:rsid w:val="00512568"/>
    <w:rsid w:val="005125E1"/>
    <w:rsid w:val="005126F6"/>
    <w:rsid w:val="00512740"/>
    <w:rsid w:val="00512776"/>
    <w:rsid w:val="00512898"/>
    <w:rsid w:val="005128A6"/>
    <w:rsid w:val="005128AD"/>
    <w:rsid w:val="00512902"/>
    <w:rsid w:val="005129C2"/>
    <w:rsid w:val="005129D2"/>
    <w:rsid w:val="00512A22"/>
    <w:rsid w:val="00512A62"/>
    <w:rsid w:val="00512A65"/>
    <w:rsid w:val="00512B10"/>
    <w:rsid w:val="00512BEB"/>
    <w:rsid w:val="00512CC6"/>
    <w:rsid w:val="00512D10"/>
    <w:rsid w:val="00512D17"/>
    <w:rsid w:val="00512D39"/>
    <w:rsid w:val="00512DAF"/>
    <w:rsid w:val="00513052"/>
    <w:rsid w:val="00513161"/>
    <w:rsid w:val="00513179"/>
    <w:rsid w:val="005134A9"/>
    <w:rsid w:val="005135BB"/>
    <w:rsid w:val="005135C9"/>
    <w:rsid w:val="005137F5"/>
    <w:rsid w:val="005138BA"/>
    <w:rsid w:val="005139CB"/>
    <w:rsid w:val="00513A3D"/>
    <w:rsid w:val="00513DF6"/>
    <w:rsid w:val="00513E04"/>
    <w:rsid w:val="00513E77"/>
    <w:rsid w:val="0051402F"/>
    <w:rsid w:val="00514247"/>
    <w:rsid w:val="00514306"/>
    <w:rsid w:val="005143C2"/>
    <w:rsid w:val="0051460E"/>
    <w:rsid w:val="0051469F"/>
    <w:rsid w:val="005146A6"/>
    <w:rsid w:val="005146BE"/>
    <w:rsid w:val="00514735"/>
    <w:rsid w:val="00514890"/>
    <w:rsid w:val="00514A04"/>
    <w:rsid w:val="00514AB7"/>
    <w:rsid w:val="00514B41"/>
    <w:rsid w:val="00514BA6"/>
    <w:rsid w:val="00514C1D"/>
    <w:rsid w:val="00514C80"/>
    <w:rsid w:val="00514CE2"/>
    <w:rsid w:val="00514D08"/>
    <w:rsid w:val="00514D52"/>
    <w:rsid w:val="00514E1B"/>
    <w:rsid w:val="00514F84"/>
    <w:rsid w:val="00514FBB"/>
    <w:rsid w:val="00514FBD"/>
    <w:rsid w:val="0051521A"/>
    <w:rsid w:val="005152DB"/>
    <w:rsid w:val="0051534D"/>
    <w:rsid w:val="005153AC"/>
    <w:rsid w:val="0051544C"/>
    <w:rsid w:val="005154AC"/>
    <w:rsid w:val="00515500"/>
    <w:rsid w:val="00515662"/>
    <w:rsid w:val="005156B8"/>
    <w:rsid w:val="00515757"/>
    <w:rsid w:val="005157AC"/>
    <w:rsid w:val="0051588E"/>
    <w:rsid w:val="005158F6"/>
    <w:rsid w:val="00515A85"/>
    <w:rsid w:val="00515B7A"/>
    <w:rsid w:val="00515E00"/>
    <w:rsid w:val="00515E02"/>
    <w:rsid w:val="00515FEC"/>
    <w:rsid w:val="00516054"/>
    <w:rsid w:val="00516071"/>
    <w:rsid w:val="00516297"/>
    <w:rsid w:val="00516418"/>
    <w:rsid w:val="005164B6"/>
    <w:rsid w:val="005164C9"/>
    <w:rsid w:val="005164FA"/>
    <w:rsid w:val="00516510"/>
    <w:rsid w:val="005165B8"/>
    <w:rsid w:val="0051666F"/>
    <w:rsid w:val="00516789"/>
    <w:rsid w:val="00516842"/>
    <w:rsid w:val="00516865"/>
    <w:rsid w:val="00516917"/>
    <w:rsid w:val="00516950"/>
    <w:rsid w:val="00516A43"/>
    <w:rsid w:val="00516A92"/>
    <w:rsid w:val="00516ABE"/>
    <w:rsid w:val="00516B0B"/>
    <w:rsid w:val="00516B48"/>
    <w:rsid w:val="00516D27"/>
    <w:rsid w:val="00516D44"/>
    <w:rsid w:val="00516F1C"/>
    <w:rsid w:val="00516FE4"/>
    <w:rsid w:val="0051702C"/>
    <w:rsid w:val="00517144"/>
    <w:rsid w:val="005171EC"/>
    <w:rsid w:val="00517426"/>
    <w:rsid w:val="00517694"/>
    <w:rsid w:val="005176C0"/>
    <w:rsid w:val="0051773B"/>
    <w:rsid w:val="00517782"/>
    <w:rsid w:val="005177C4"/>
    <w:rsid w:val="005178CF"/>
    <w:rsid w:val="005178F0"/>
    <w:rsid w:val="005179FC"/>
    <w:rsid w:val="00517A1A"/>
    <w:rsid w:val="00517B4B"/>
    <w:rsid w:val="00517B9B"/>
    <w:rsid w:val="00517C68"/>
    <w:rsid w:val="00517CB2"/>
    <w:rsid w:val="00517E32"/>
    <w:rsid w:val="00517F89"/>
    <w:rsid w:val="005200B3"/>
    <w:rsid w:val="005200F6"/>
    <w:rsid w:val="0052014B"/>
    <w:rsid w:val="00520206"/>
    <w:rsid w:val="00520251"/>
    <w:rsid w:val="005202D8"/>
    <w:rsid w:val="005202F7"/>
    <w:rsid w:val="0052062A"/>
    <w:rsid w:val="0052087F"/>
    <w:rsid w:val="005208D4"/>
    <w:rsid w:val="0052091E"/>
    <w:rsid w:val="00520934"/>
    <w:rsid w:val="00520977"/>
    <w:rsid w:val="005209AE"/>
    <w:rsid w:val="005209BE"/>
    <w:rsid w:val="00520A62"/>
    <w:rsid w:val="00520AB5"/>
    <w:rsid w:val="00520C1D"/>
    <w:rsid w:val="00520D2F"/>
    <w:rsid w:val="00520D93"/>
    <w:rsid w:val="00520F15"/>
    <w:rsid w:val="0052103B"/>
    <w:rsid w:val="00521077"/>
    <w:rsid w:val="005212D4"/>
    <w:rsid w:val="005213E3"/>
    <w:rsid w:val="005214A9"/>
    <w:rsid w:val="00521753"/>
    <w:rsid w:val="0052175A"/>
    <w:rsid w:val="0052177F"/>
    <w:rsid w:val="00521781"/>
    <w:rsid w:val="00521A91"/>
    <w:rsid w:val="00521ACA"/>
    <w:rsid w:val="00521BFA"/>
    <w:rsid w:val="00521C68"/>
    <w:rsid w:val="00521CD2"/>
    <w:rsid w:val="00521CFD"/>
    <w:rsid w:val="00521D6C"/>
    <w:rsid w:val="00521E10"/>
    <w:rsid w:val="00521E1A"/>
    <w:rsid w:val="00521E6E"/>
    <w:rsid w:val="00521E6F"/>
    <w:rsid w:val="00521F02"/>
    <w:rsid w:val="00521F79"/>
    <w:rsid w:val="005220FE"/>
    <w:rsid w:val="00522106"/>
    <w:rsid w:val="0052212F"/>
    <w:rsid w:val="0052218B"/>
    <w:rsid w:val="0052240D"/>
    <w:rsid w:val="00522497"/>
    <w:rsid w:val="005224F6"/>
    <w:rsid w:val="005228C0"/>
    <w:rsid w:val="00522928"/>
    <w:rsid w:val="005229BF"/>
    <w:rsid w:val="00522AA5"/>
    <w:rsid w:val="00522B61"/>
    <w:rsid w:val="00522CD2"/>
    <w:rsid w:val="00522EA4"/>
    <w:rsid w:val="00522FC9"/>
    <w:rsid w:val="005230B2"/>
    <w:rsid w:val="0052311B"/>
    <w:rsid w:val="005231E3"/>
    <w:rsid w:val="00523238"/>
    <w:rsid w:val="005232CB"/>
    <w:rsid w:val="00523321"/>
    <w:rsid w:val="00523351"/>
    <w:rsid w:val="005233D5"/>
    <w:rsid w:val="00523509"/>
    <w:rsid w:val="005236D8"/>
    <w:rsid w:val="00523781"/>
    <w:rsid w:val="005238AF"/>
    <w:rsid w:val="00523938"/>
    <w:rsid w:val="0052394B"/>
    <w:rsid w:val="00523962"/>
    <w:rsid w:val="00523B19"/>
    <w:rsid w:val="00523BA8"/>
    <w:rsid w:val="00523BCB"/>
    <w:rsid w:val="00523C59"/>
    <w:rsid w:val="00523EB3"/>
    <w:rsid w:val="00523F05"/>
    <w:rsid w:val="005241DF"/>
    <w:rsid w:val="00524239"/>
    <w:rsid w:val="00524287"/>
    <w:rsid w:val="00524292"/>
    <w:rsid w:val="00524314"/>
    <w:rsid w:val="0052434C"/>
    <w:rsid w:val="005243EA"/>
    <w:rsid w:val="00524455"/>
    <w:rsid w:val="005245C9"/>
    <w:rsid w:val="0052475D"/>
    <w:rsid w:val="0052476D"/>
    <w:rsid w:val="00524829"/>
    <w:rsid w:val="0052488B"/>
    <w:rsid w:val="0052494C"/>
    <w:rsid w:val="00524964"/>
    <w:rsid w:val="0052499F"/>
    <w:rsid w:val="00524AFF"/>
    <w:rsid w:val="00524D0A"/>
    <w:rsid w:val="00524D12"/>
    <w:rsid w:val="00524D19"/>
    <w:rsid w:val="00524D9F"/>
    <w:rsid w:val="00524E09"/>
    <w:rsid w:val="00524EC0"/>
    <w:rsid w:val="00524FCE"/>
    <w:rsid w:val="0052507C"/>
    <w:rsid w:val="005250C5"/>
    <w:rsid w:val="0052525E"/>
    <w:rsid w:val="0052530D"/>
    <w:rsid w:val="0052531A"/>
    <w:rsid w:val="00525502"/>
    <w:rsid w:val="0052561F"/>
    <w:rsid w:val="00525686"/>
    <w:rsid w:val="00525710"/>
    <w:rsid w:val="0052577D"/>
    <w:rsid w:val="0052578A"/>
    <w:rsid w:val="0052580F"/>
    <w:rsid w:val="00525876"/>
    <w:rsid w:val="005258E5"/>
    <w:rsid w:val="00525903"/>
    <w:rsid w:val="00525984"/>
    <w:rsid w:val="0052599F"/>
    <w:rsid w:val="00525B3D"/>
    <w:rsid w:val="00525B61"/>
    <w:rsid w:val="00525C1F"/>
    <w:rsid w:val="00525D47"/>
    <w:rsid w:val="00525DD5"/>
    <w:rsid w:val="00525EBD"/>
    <w:rsid w:val="00525F2B"/>
    <w:rsid w:val="00525FA3"/>
    <w:rsid w:val="0052609F"/>
    <w:rsid w:val="0052611C"/>
    <w:rsid w:val="00526141"/>
    <w:rsid w:val="0052616B"/>
    <w:rsid w:val="00526293"/>
    <w:rsid w:val="00526298"/>
    <w:rsid w:val="005262A6"/>
    <w:rsid w:val="00526389"/>
    <w:rsid w:val="005264F8"/>
    <w:rsid w:val="0052651E"/>
    <w:rsid w:val="0052653F"/>
    <w:rsid w:val="00526651"/>
    <w:rsid w:val="00526713"/>
    <w:rsid w:val="005268A6"/>
    <w:rsid w:val="00526C2C"/>
    <w:rsid w:val="00526C89"/>
    <w:rsid w:val="00526D72"/>
    <w:rsid w:val="00526D81"/>
    <w:rsid w:val="00526D96"/>
    <w:rsid w:val="0052709A"/>
    <w:rsid w:val="005270D4"/>
    <w:rsid w:val="00527172"/>
    <w:rsid w:val="00527191"/>
    <w:rsid w:val="005272C9"/>
    <w:rsid w:val="00527442"/>
    <w:rsid w:val="00527484"/>
    <w:rsid w:val="0052749C"/>
    <w:rsid w:val="005275BE"/>
    <w:rsid w:val="005276D9"/>
    <w:rsid w:val="00527752"/>
    <w:rsid w:val="005277B2"/>
    <w:rsid w:val="00527859"/>
    <w:rsid w:val="005278DE"/>
    <w:rsid w:val="00527958"/>
    <w:rsid w:val="00527A93"/>
    <w:rsid w:val="00527AB8"/>
    <w:rsid w:val="00527BD9"/>
    <w:rsid w:val="00527CE2"/>
    <w:rsid w:val="00527D37"/>
    <w:rsid w:val="00527D95"/>
    <w:rsid w:val="00527DEB"/>
    <w:rsid w:val="00527EC8"/>
    <w:rsid w:val="00527F0A"/>
    <w:rsid w:val="00527F29"/>
    <w:rsid w:val="005300BF"/>
    <w:rsid w:val="00530108"/>
    <w:rsid w:val="00530181"/>
    <w:rsid w:val="005301B6"/>
    <w:rsid w:val="005301F6"/>
    <w:rsid w:val="0053030E"/>
    <w:rsid w:val="00530326"/>
    <w:rsid w:val="0053039D"/>
    <w:rsid w:val="005303A0"/>
    <w:rsid w:val="005303D4"/>
    <w:rsid w:val="0053048B"/>
    <w:rsid w:val="0053061E"/>
    <w:rsid w:val="005306D7"/>
    <w:rsid w:val="00530721"/>
    <w:rsid w:val="00530819"/>
    <w:rsid w:val="0053089A"/>
    <w:rsid w:val="005309D5"/>
    <w:rsid w:val="00530AA4"/>
    <w:rsid w:val="00530CB1"/>
    <w:rsid w:val="00530CC8"/>
    <w:rsid w:val="00530F15"/>
    <w:rsid w:val="00530FBC"/>
    <w:rsid w:val="00530FBD"/>
    <w:rsid w:val="005311A0"/>
    <w:rsid w:val="005311FD"/>
    <w:rsid w:val="005312F2"/>
    <w:rsid w:val="0053139A"/>
    <w:rsid w:val="005313A2"/>
    <w:rsid w:val="00531548"/>
    <w:rsid w:val="00531A64"/>
    <w:rsid w:val="00531A96"/>
    <w:rsid w:val="00531AE0"/>
    <w:rsid w:val="00531B4B"/>
    <w:rsid w:val="00531C46"/>
    <w:rsid w:val="00531D6E"/>
    <w:rsid w:val="00531DCB"/>
    <w:rsid w:val="00531E2F"/>
    <w:rsid w:val="00531E85"/>
    <w:rsid w:val="00531FA2"/>
    <w:rsid w:val="00531FEC"/>
    <w:rsid w:val="0053204C"/>
    <w:rsid w:val="0053208F"/>
    <w:rsid w:val="00532107"/>
    <w:rsid w:val="00532130"/>
    <w:rsid w:val="0053226B"/>
    <w:rsid w:val="00532339"/>
    <w:rsid w:val="00532484"/>
    <w:rsid w:val="005324E1"/>
    <w:rsid w:val="00532544"/>
    <w:rsid w:val="00532628"/>
    <w:rsid w:val="00532656"/>
    <w:rsid w:val="00532697"/>
    <w:rsid w:val="0053277F"/>
    <w:rsid w:val="005328B8"/>
    <w:rsid w:val="00532934"/>
    <w:rsid w:val="0053299F"/>
    <w:rsid w:val="00532C75"/>
    <w:rsid w:val="00532D18"/>
    <w:rsid w:val="00532D6C"/>
    <w:rsid w:val="00532DE6"/>
    <w:rsid w:val="00532E60"/>
    <w:rsid w:val="00532F49"/>
    <w:rsid w:val="0053314F"/>
    <w:rsid w:val="005331C9"/>
    <w:rsid w:val="00533255"/>
    <w:rsid w:val="00533317"/>
    <w:rsid w:val="00533335"/>
    <w:rsid w:val="00533489"/>
    <w:rsid w:val="0053353E"/>
    <w:rsid w:val="0053358A"/>
    <w:rsid w:val="005335E0"/>
    <w:rsid w:val="005336E3"/>
    <w:rsid w:val="005337A4"/>
    <w:rsid w:val="005337D5"/>
    <w:rsid w:val="005337FF"/>
    <w:rsid w:val="00533891"/>
    <w:rsid w:val="005338BF"/>
    <w:rsid w:val="0053396F"/>
    <w:rsid w:val="00533979"/>
    <w:rsid w:val="00533B1C"/>
    <w:rsid w:val="00533C73"/>
    <w:rsid w:val="00533C7F"/>
    <w:rsid w:val="00533CA7"/>
    <w:rsid w:val="00533CF4"/>
    <w:rsid w:val="00533D81"/>
    <w:rsid w:val="00533DB2"/>
    <w:rsid w:val="00533FFC"/>
    <w:rsid w:val="00534114"/>
    <w:rsid w:val="00534295"/>
    <w:rsid w:val="005342FE"/>
    <w:rsid w:val="0053431D"/>
    <w:rsid w:val="005343C8"/>
    <w:rsid w:val="0053452A"/>
    <w:rsid w:val="00534583"/>
    <w:rsid w:val="00534674"/>
    <w:rsid w:val="005346A2"/>
    <w:rsid w:val="005346D4"/>
    <w:rsid w:val="0053482B"/>
    <w:rsid w:val="005348D0"/>
    <w:rsid w:val="005348E2"/>
    <w:rsid w:val="00534968"/>
    <w:rsid w:val="005349E5"/>
    <w:rsid w:val="00534A1C"/>
    <w:rsid w:val="00534A52"/>
    <w:rsid w:val="00534B5F"/>
    <w:rsid w:val="00534BA0"/>
    <w:rsid w:val="00534D14"/>
    <w:rsid w:val="00534D33"/>
    <w:rsid w:val="00534EA3"/>
    <w:rsid w:val="00534F5E"/>
    <w:rsid w:val="00534FDF"/>
    <w:rsid w:val="005350FD"/>
    <w:rsid w:val="0053514B"/>
    <w:rsid w:val="005351AB"/>
    <w:rsid w:val="005351C4"/>
    <w:rsid w:val="005352E2"/>
    <w:rsid w:val="005352E7"/>
    <w:rsid w:val="0053558F"/>
    <w:rsid w:val="0053568B"/>
    <w:rsid w:val="0053568F"/>
    <w:rsid w:val="005356C6"/>
    <w:rsid w:val="00535700"/>
    <w:rsid w:val="00535834"/>
    <w:rsid w:val="0053592F"/>
    <w:rsid w:val="005359AE"/>
    <w:rsid w:val="00535C02"/>
    <w:rsid w:val="00535C36"/>
    <w:rsid w:val="00535C89"/>
    <w:rsid w:val="00535CC6"/>
    <w:rsid w:val="00535D42"/>
    <w:rsid w:val="00535D6A"/>
    <w:rsid w:val="00535F65"/>
    <w:rsid w:val="00535FC5"/>
    <w:rsid w:val="00536111"/>
    <w:rsid w:val="0053611A"/>
    <w:rsid w:val="00536253"/>
    <w:rsid w:val="00536265"/>
    <w:rsid w:val="0053627C"/>
    <w:rsid w:val="00536282"/>
    <w:rsid w:val="005364ED"/>
    <w:rsid w:val="005364F0"/>
    <w:rsid w:val="0053667D"/>
    <w:rsid w:val="005366F4"/>
    <w:rsid w:val="005367B2"/>
    <w:rsid w:val="005367F4"/>
    <w:rsid w:val="0053681B"/>
    <w:rsid w:val="00536832"/>
    <w:rsid w:val="00536B14"/>
    <w:rsid w:val="00536B25"/>
    <w:rsid w:val="00536CD4"/>
    <w:rsid w:val="00536D39"/>
    <w:rsid w:val="00536E0E"/>
    <w:rsid w:val="005370B7"/>
    <w:rsid w:val="00537249"/>
    <w:rsid w:val="00537283"/>
    <w:rsid w:val="00537297"/>
    <w:rsid w:val="00537345"/>
    <w:rsid w:val="00537468"/>
    <w:rsid w:val="005374CA"/>
    <w:rsid w:val="005375F5"/>
    <w:rsid w:val="005375FD"/>
    <w:rsid w:val="00537715"/>
    <w:rsid w:val="005377A6"/>
    <w:rsid w:val="005378F2"/>
    <w:rsid w:val="005379C3"/>
    <w:rsid w:val="005379D3"/>
    <w:rsid w:val="00537A07"/>
    <w:rsid w:val="00537A6F"/>
    <w:rsid w:val="00537B84"/>
    <w:rsid w:val="00537C9C"/>
    <w:rsid w:val="00537DF6"/>
    <w:rsid w:val="00537EE6"/>
    <w:rsid w:val="00540059"/>
    <w:rsid w:val="00540136"/>
    <w:rsid w:val="005401D3"/>
    <w:rsid w:val="005401D7"/>
    <w:rsid w:val="0054024B"/>
    <w:rsid w:val="00540256"/>
    <w:rsid w:val="005403A6"/>
    <w:rsid w:val="0054057B"/>
    <w:rsid w:val="005405A6"/>
    <w:rsid w:val="005405A9"/>
    <w:rsid w:val="005405FE"/>
    <w:rsid w:val="005406BF"/>
    <w:rsid w:val="005406CB"/>
    <w:rsid w:val="00540771"/>
    <w:rsid w:val="005407C8"/>
    <w:rsid w:val="00540800"/>
    <w:rsid w:val="00540803"/>
    <w:rsid w:val="005409E6"/>
    <w:rsid w:val="00540A0E"/>
    <w:rsid w:val="00540BD7"/>
    <w:rsid w:val="00540C6A"/>
    <w:rsid w:val="00540D17"/>
    <w:rsid w:val="00540D33"/>
    <w:rsid w:val="00540E12"/>
    <w:rsid w:val="00540E35"/>
    <w:rsid w:val="00540E6B"/>
    <w:rsid w:val="00540EB3"/>
    <w:rsid w:val="00541033"/>
    <w:rsid w:val="00541085"/>
    <w:rsid w:val="00541128"/>
    <w:rsid w:val="00541175"/>
    <w:rsid w:val="00541276"/>
    <w:rsid w:val="00541297"/>
    <w:rsid w:val="0054130F"/>
    <w:rsid w:val="0054132D"/>
    <w:rsid w:val="005413AB"/>
    <w:rsid w:val="00541429"/>
    <w:rsid w:val="00541463"/>
    <w:rsid w:val="0054153E"/>
    <w:rsid w:val="0054155B"/>
    <w:rsid w:val="005415EC"/>
    <w:rsid w:val="00541686"/>
    <w:rsid w:val="005416E0"/>
    <w:rsid w:val="00541752"/>
    <w:rsid w:val="005417C4"/>
    <w:rsid w:val="00541931"/>
    <w:rsid w:val="00541B35"/>
    <w:rsid w:val="00541B3E"/>
    <w:rsid w:val="00541CF4"/>
    <w:rsid w:val="00541D27"/>
    <w:rsid w:val="00541DC3"/>
    <w:rsid w:val="00541EFC"/>
    <w:rsid w:val="0054214B"/>
    <w:rsid w:val="005421AA"/>
    <w:rsid w:val="00542205"/>
    <w:rsid w:val="0054235C"/>
    <w:rsid w:val="0054238D"/>
    <w:rsid w:val="00542455"/>
    <w:rsid w:val="00542472"/>
    <w:rsid w:val="005424D3"/>
    <w:rsid w:val="005426D5"/>
    <w:rsid w:val="00542725"/>
    <w:rsid w:val="0054274F"/>
    <w:rsid w:val="005427AB"/>
    <w:rsid w:val="0054283A"/>
    <w:rsid w:val="00542893"/>
    <w:rsid w:val="00542979"/>
    <w:rsid w:val="00542B6A"/>
    <w:rsid w:val="00542B7B"/>
    <w:rsid w:val="00542B86"/>
    <w:rsid w:val="00542CC4"/>
    <w:rsid w:val="00542CED"/>
    <w:rsid w:val="00542CF4"/>
    <w:rsid w:val="00542F07"/>
    <w:rsid w:val="00543090"/>
    <w:rsid w:val="005431E9"/>
    <w:rsid w:val="00543373"/>
    <w:rsid w:val="00543409"/>
    <w:rsid w:val="005435A9"/>
    <w:rsid w:val="00543664"/>
    <w:rsid w:val="005436B3"/>
    <w:rsid w:val="00543706"/>
    <w:rsid w:val="0054374B"/>
    <w:rsid w:val="00543794"/>
    <w:rsid w:val="00543890"/>
    <w:rsid w:val="005438AD"/>
    <w:rsid w:val="005438FC"/>
    <w:rsid w:val="00543A73"/>
    <w:rsid w:val="00543AD2"/>
    <w:rsid w:val="00543B51"/>
    <w:rsid w:val="00543BBC"/>
    <w:rsid w:val="00543BD2"/>
    <w:rsid w:val="00543C27"/>
    <w:rsid w:val="00543D21"/>
    <w:rsid w:val="00543D4D"/>
    <w:rsid w:val="00543FD2"/>
    <w:rsid w:val="00544003"/>
    <w:rsid w:val="0054403F"/>
    <w:rsid w:val="00544104"/>
    <w:rsid w:val="005441A3"/>
    <w:rsid w:val="00544253"/>
    <w:rsid w:val="0054425A"/>
    <w:rsid w:val="005442D3"/>
    <w:rsid w:val="00544308"/>
    <w:rsid w:val="0054436D"/>
    <w:rsid w:val="005443A2"/>
    <w:rsid w:val="00544470"/>
    <w:rsid w:val="005447E5"/>
    <w:rsid w:val="0054481B"/>
    <w:rsid w:val="0054482D"/>
    <w:rsid w:val="00544A76"/>
    <w:rsid w:val="00544ACB"/>
    <w:rsid w:val="00544AE0"/>
    <w:rsid w:val="00544BE0"/>
    <w:rsid w:val="00544C5B"/>
    <w:rsid w:val="00544C6F"/>
    <w:rsid w:val="00544CA3"/>
    <w:rsid w:val="00544D6E"/>
    <w:rsid w:val="00544DCE"/>
    <w:rsid w:val="00544DD3"/>
    <w:rsid w:val="00544FEE"/>
    <w:rsid w:val="005450E2"/>
    <w:rsid w:val="005450F6"/>
    <w:rsid w:val="00545158"/>
    <w:rsid w:val="005451A2"/>
    <w:rsid w:val="0054524E"/>
    <w:rsid w:val="00545412"/>
    <w:rsid w:val="005454B9"/>
    <w:rsid w:val="005454D3"/>
    <w:rsid w:val="00545517"/>
    <w:rsid w:val="005455A6"/>
    <w:rsid w:val="00545625"/>
    <w:rsid w:val="0054591D"/>
    <w:rsid w:val="00545982"/>
    <w:rsid w:val="00545A28"/>
    <w:rsid w:val="00545C19"/>
    <w:rsid w:val="00545E6D"/>
    <w:rsid w:val="00545EE3"/>
    <w:rsid w:val="0054600B"/>
    <w:rsid w:val="005461AF"/>
    <w:rsid w:val="00546551"/>
    <w:rsid w:val="00546591"/>
    <w:rsid w:val="005466C6"/>
    <w:rsid w:val="00546A07"/>
    <w:rsid w:val="00546AAF"/>
    <w:rsid w:val="00546AFB"/>
    <w:rsid w:val="00546C41"/>
    <w:rsid w:val="00546CC7"/>
    <w:rsid w:val="00546D7E"/>
    <w:rsid w:val="00546DF0"/>
    <w:rsid w:val="00546E29"/>
    <w:rsid w:val="00546F24"/>
    <w:rsid w:val="00546F8B"/>
    <w:rsid w:val="00546FF5"/>
    <w:rsid w:val="00547096"/>
    <w:rsid w:val="005470DA"/>
    <w:rsid w:val="00547211"/>
    <w:rsid w:val="00547227"/>
    <w:rsid w:val="005472BF"/>
    <w:rsid w:val="00547453"/>
    <w:rsid w:val="00547486"/>
    <w:rsid w:val="00547540"/>
    <w:rsid w:val="005478AD"/>
    <w:rsid w:val="00547924"/>
    <w:rsid w:val="005479FA"/>
    <w:rsid w:val="00547A37"/>
    <w:rsid w:val="00547A49"/>
    <w:rsid w:val="00547BB7"/>
    <w:rsid w:val="00547BCF"/>
    <w:rsid w:val="00547D07"/>
    <w:rsid w:val="00547D44"/>
    <w:rsid w:val="00547D5D"/>
    <w:rsid w:val="00547DC8"/>
    <w:rsid w:val="00547E04"/>
    <w:rsid w:val="00547E95"/>
    <w:rsid w:val="00547F4D"/>
    <w:rsid w:val="0055006F"/>
    <w:rsid w:val="00550102"/>
    <w:rsid w:val="005504F1"/>
    <w:rsid w:val="00550603"/>
    <w:rsid w:val="00550618"/>
    <w:rsid w:val="005508F2"/>
    <w:rsid w:val="005509AA"/>
    <w:rsid w:val="00550A08"/>
    <w:rsid w:val="00550A1C"/>
    <w:rsid w:val="00550A94"/>
    <w:rsid w:val="00550B14"/>
    <w:rsid w:val="00550B28"/>
    <w:rsid w:val="00550B58"/>
    <w:rsid w:val="00550CEC"/>
    <w:rsid w:val="00550D53"/>
    <w:rsid w:val="00550EE2"/>
    <w:rsid w:val="0055109D"/>
    <w:rsid w:val="00551138"/>
    <w:rsid w:val="005511E2"/>
    <w:rsid w:val="0055121B"/>
    <w:rsid w:val="005512C7"/>
    <w:rsid w:val="00551323"/>
    <w:rsid w:val="0055144E"/>
    <w:rsid w:val="005514B0"/>
    <w:rsid w:val="005514C3"/>
    <w:rsid w:val="00551592"/>
    <w:rsid w:val="005516B0"/>
    <w:rsid w:val="005516C2"/>
    <w:rsid w:val="00551840"/>
    <w:rsid w:val="005518AC"/>
    <w:rsid w:val="005519B6"/>
    <w:rsid w:val="00551AB6"/>
    <w:rsid w:val="00551B3D"/>
    <w:rsid w:val="00551CAD"/>
    <w:rsid w:val="00551DFF"/>
    <w:rsid w:val="005520BC"/>
    <w:rsid w:val="0055210C"/>
    <w:rsid w:val="0055213B"/>
    <w:rsid w:val="00552153"/>
    <w:rsid w:val="005524FE"/>
    <w:rsid w:val="00552570"/>
    <w:rsid w:val="0055264C"/>
    <w:rsid w:val="005528AB"/>
    <w:rsid w:val="00552953"/>
    <w:rsid w:val="00552983"/>
    <w:rsid w:val="0055298A"/>
    <w:rsid w:val="00552A0B"/>
    <w:rsid w:val="00552BFA"/>
    <w:rsid w:val="00552DB5"/>
    <w:rsid w:val="00552E5F"/>
    <w:rsid w:val="00552EC8"/>
    <w:rsid w:val="00552FF2"/>
    <w:rsid w:val="005530EA"/>
    <w:rsid w:val="005530F1"/>
    <w:rsid w:val="00553109"/>
    <w:rsid w:val="00553212"/>
    <w:rsid w:val="0055322F"/>
    <w:rsid w:val="0055326C"/>
    <w:rsid w:val="00553278"/>
    <w:rsid w:val="0055338A"/>
    <w:rsid w:val="0055338F"/>
    <w:rsid w:val="005534A1"/>
    <w:rsid w:val="00553503"/>
    <w:rsid w:val="005535F0"/>
    <w:rsid w:val="00553635"/>
    <w:rsid w:val="00553726"/>
    <w:rsid w:val="005537D1"/>
    <w:rsid w:val="005537F3"/>
    <w:rsid w:val="005539E0"/>
    <w:rsid w:val="005539FD"/>
    <w:rsid w:val="00553B19"/>
    <w:rsid w:val="00553BBF"/>
    <w:rsid w:val="00553DCD"/>
    <w:rsid w:val="00553F63"/>
    <w:rsid w:val="00553FA4"/>
    <w:rsid w:val="00553FFD"/>
    <w:rsid w:val="00554033"/>
    <w:rsid w:val="005540D0"/>
    <w:rsid w:val="005540F2"/>
    <w:rsid w:val="0055416D"/>
    <w:rsid w:val="005541AE"/>
    <w:rsid w:val="00554289"/>
    <w:rsid w:val="00554303"/>
    <w:rsid w:val="00554306"/>
    <w:rsid w:val="00554513"/>
    <w:rsid w:val="0055451A"/>
    <w:rsid w:val="00554541"/>
    <w:rsid w:val="0055455B"/>
    <w:rsid w:val="005547A6"/>
    <w:rsid w:val="005547C9"/>
    <w:rsid w:val="005548DF"/>
    <w:rsid w:val="00554936"/>
    <w:rsid w:val="005549E5"/>
    <w:rsid w:val="00554AD1"/>
    <w:rsid w:val="00554AF8"/>
    <w:rsid w:val="00554BDE"/>
    <w:rsid w:val="00554C93"/>
    <w:rsid w:val="00554D3E"/>
    <w:rsid w:val="00554DB9"/>
    <w:rsid w:val="00554E7D"/>
    <w:rsid w:val="00554EB7"/>
    <w:rsid w:val="005550AF"/>
    <w:rsid w:val="005551FB"/>
    <w:rsid w:val="0055533C"/>
    <w:rsid w:val="00555410"/>
    <w:rsid w:val="00555453"/>
    <w:rsid w:val="005555B9"/>
    <w:rsid w:val="00555644"/>
    <w:rsid w:val="00555765"/>
    <w:rsid w:val="005557AA"/>
    <w:rsid w:val="0055590E"/>
    <w:rsid w:val="0055591B"/>
    <w:rsid w:val="00555A35"/>
    <w:rsid w:val="00555AEF"/>
    <w:rsid w:val="00555B91"/>
    <w:rsid w:val="00555C66"/>
    <w:rsid w:val="00555C79"/>
    <w:rsid w:val="00555CB3"/>
    <w:rsid w:val="00555D07"/>
    <w:rsid w:val="00555D89"/>
    <w:rsid w:val="00555EC8"/>
    <w:rsid w:val="00555FE7"/>
    <w:rsid w:val="005560C5"/>
    <w:rsid w:val="005561B1"/>
    <w:rsid w:val="005561BF"/>
    <w:rsid w:val="0055631D"/>
    <w:rsid w:val="005563B8"/>
    <w:rsid w:val="00556402"/>
    <w:rsid w:val="0055640D"/>
    <w:rsid w:val="0055643A"/>
    <w:rsid w:val="005564BF"/>
    <w:rsid w:val="00556760"/>
    <w:rsid w:val="00556831"/>
    <w:rsid w:val="005568E5"/>
    <w:rsid w:val="00556944"/>
    <w:rsid w:val="00556A01"/>
    <w:rsid w:val="00556A68"/>
    <w:rsid w:val="00556BE0"/>
    <w:rsid w:val="00556DBB"/>
    <w:rsid w:val="00556DE1"/>
    <w:rsid w:val="005570CE"/>
    <w:rsid w:val="0055713D"/>
    <w:rsid w:val="0055720D"/>
    <w:rsid w:val="0055722F"/>
    <w:rsid w:val="00557321"/>
    <w:rsid w:val="00557364"/>
    <w:rsid w:val="005573AA"/>
    <w:rsid w:val="005573BE"/>
    <w:rsid w:val="0055787A"/>
    <w:rsid w:val="0055789D"/>
    <w:rsid w:val="0055798E"/>
    <w:rsid w:val="00557A79"/>
    <w:rsid w:val="00557AC6"/>
    <w:rsid w:val="00557B7E"/>
    <w:rsid w:val="00557B7F"/>
    <w:rsid w:val="00557C3B"/>
    <w:rsid w:val="00557DDD"/>
    <w:rsid w:val="00557DEE"/>
    <w:rsid w:val="005600B8"/>
    <w:rsid w:val="00560137"/>
    <w:rsid w:val="005601D7"/>
    <w:rsid w:val="00560305"/>
    <w:rsid w:val="0056034D"/>
    <w:rsid w:val="00560361"/>
    <w:rsid w:val="005607CB"/>
    <w:rsid w:val="00560850"/>
    <w:rsid w:val="00560AD7"/>
    <w:rsid w:val="00560AE6"/>
    <w:rsid w:val="00560AFE"/>
    <w:rsid w:val="00560B01"/>
    <w:rsid w:val="00560B8A"/>
    <w:rsid w:val="00560C4C"/>
    <w:rsid w:val="00560C81"/>
    <w:rsid w:val="00560CA7"/>
    <w:rsid w:val="00560D0C"/>
    <w:rsid w:val="00560F07"/>
    <w:rsid w:val="00560F17"/>
    <w:rsid w:val="00560F82"/>
    <w:rsid w:val="0056106B"/>
    <w:rsid w:val="00561099"/>
    <w:rsid w:val="00561166"/>
    <w:rsid w:val="0056119B"/>
    <w:rsid w:val="005611B5"/>
    <w:rsid w:val="0056128A"/>
    <w:rsid w:val="005612A0"/>
    <w:rsid w:val="005612FC"/>
    <w:rsid w:val="005613FE"/>
    <w:rsid w:val="0056143C"/>
    <w:rsid w:val="00561485"/>
    <w:rsid w:val="0056148B"/>
    <w:rsid w:val="0056148E"/>
    <w:rsid w:val="00561530"/>
    <w:rsid w:val="0056157C"/>
    <w:rsid w:val="005615CF"/>
    <w:rsid w:val="005615F3"/>
    <w:rsid w:val="005616FA"/>
    <w:rsid w:val="00561704"/>
    <w:rsid w:val="005617E2"/>
    <w:rsid w:val="005617F1"/>
    <w:rsid w:val="0056183D"/>
    <w:rsid w:val="005618D6"/>
    <w:rsid w:val="00561AFD"/>
    <w:rsid w:val="00561B63"/>
    <w:rsid w:val="00561B7A"/>
    <w:rsid w:val="00561C63"/>
    <w:rsid w:val="00561D28"/>
    <w:rsid w:val="00561D4E"/>
    <w:rsid w:val="00561D6F"/>
    <w:rsid w:val="00561ECF"/>
    <w:rsid w:val="00561F5D"/>
    <w:rsid w:val="00561F7B"/>
    <w:rsid w:val="00561F9E"/>
    <w:rsid w:val="0056233E"/>
    <w:rsid w:val="0056255A"/>
    <w:rsid w:val="00562572"/>
    <w:rsid w:val="005625F9"/>
    <w:rsid w:val="00562674"/>
    <w:rsid w:val="005626EC"/>
    <w:rsid w:val="00562703"/>
    <w:rsid w:val="00562737"/>
    <w:rsid w:val="00562775"/>
    <w:rsid w:val="0056288F"/>
    <w:rsid w:val="005628DB"/>
    <w:rsid w:val="005629B0"/>
    <w:rsid w:val="00562B20"/>
    <w:rsid w:val="00562B70"/>
    <w:rsid w:val="00562D19"/>
    <w:rsid w:val="00562DB2"/>
    <w:rsid w:val="00562E88"/>
    <w:rsid w:val="00562F12"/>
    <w:rsid w:val="00562FA8"/>
    <w:rsid w:val="00562FD4"/>
    <w:rsid w:val="00563009"/>
    <w:rsid w:val="005630F6"/>
    <w:rsid w:val="00563126"/>
    <w:rsid w:val="0056317A"/>
    <w:rsid w:val="005633ED"/>
    <w:rsid w:val="0056341E"/>
    <w:rsid w:val="00563470"/>
    <w:rsid w:val="0056349C"/>
    <w:rsid w:val="00563512"/>
    <w:rsid w:val="005636ED"/>
    <w:rsid w:val="00563741"/>
    <w:rsid w:val="00563774"/>
    <w:rsid w:val="005639A6"/>
    <w:rsid w:val="00563B08"/>
    <w:rsid w:val="00563B80"/>
    <w:rsid w:val="00563B87"/>
    <w:rsid w:val="00563D83"/>
    <w:rsid w:val="00563EE9"/>
    <w:rsid w:val="00563F76"/>
    <w:rsid w:val="00563F82"/>
    <w:rsid w:val="00563FB8"/>
    <w:rsid w:val="00564033"/>
    <w:rsid w:val="005640CD"/>
    <w:rsid w:val="005641B2"/>
    <w:rsid w:val="005641E6"/>
    <w:rsid w:val="005641FF"/>
    <w:rsid w:val="00564269"/>
    <w:rsid w:val="0056430F"/>
    <w:rsid w:val="00564587"/>
    <w:rsid w:val="005645C2"/>
    <w:rsid w:val="005645EF"/>
    <w:rsid w:val="00564676"/>
    <w:rsid w:val="00564793"/>
    <w:rsid w:val="0056498B"/>
    <w:rsid w:val="005649C2"/>
    <w:rsid w:val="00564A7F"/>
    <w:rsid w:val="00564CAE"/>
    <w:rsid w:val="00564DE6"/>
    <w:rsid w:val="00564EC4"/>
    <w:rsid w:val="00564ED0"/>
    <w:rsid w:val="00564EFF"/>
    <w:rsid w:val="00564F0F"/>
    <w:rsid w:val="00564F15"/>
    <w:rsid w:val="00564F42"/>
    <w:rsid w:val="00564F56"/>
    <w:rsid w:val="00564F84"/>
    <w:rsid w:val="0056500D"/>
    <w:rsid w:val="00565024"/>
    <w:rsid w:val="0056504E"/>
    <w:rsid w:val="005650C2"/>
    <w:rsid w:val="005650D6"/>
    <w:rsid w:val="00565155"/>
    <w:rsid w:val="00565166"/>
    <w:rsid w:val="005651F1"/>
    <w:rsid w:val="005652BB"/>
    <w:rsid w:val="005652E3"/>
    <w:rsid w:val="0056532E"/>
    <w:rsid w:val="0056533B"/>
    <w:rsid w:val="00565372"/>
    <w:rsid w:val="00565425"/>
    <w:rsid w:val="005655A2"/>
    <w:rsid w:val="00565668"/>
    <w:rsid w:val="00565710"/>
    <w:rsid w:val="005657FE"/>
    <w:rsid w:val="00565919"/>
    <w:rsid w:val="0056592D"/>
    <w:rsid w:val="0056596D"/>
    <w:rsid w:val="0056597E"/>
    <w:rsid w:val="00565BAE"/>
    <w:rsid w:val="00565BB0"/>
    <w:rsid w:val="00565C7D"/>
    <w:rsid w:val="00565CEB"/>
    <w:rsid w:val="00565DC8"/>
    <w:rsid w:val="00565E35"/>
    <w:rsid w:val="00565E9A"/>
    <w:rsid w:val="00565EB1"/>
    <w:rsid w:val="00565EC2"/>
    <w:rsid w:val="00565F67"/>
    <w:rsid w:val="005660A0"/>
    <w:rsid w:val="00566209"/>
    <w:rsid w:val="0056625A"/>
    <w:rsid w:val="0056630B"/>
    <w:rsid w:val="00566339"/>
    <w:rsid w:val="0056639F"/>
    <w:rsid w:val="005665CC"/>
    <w:rsid w:val="00566622"/>
    <w:rsid w:val="005667E4"/>
    <w:rsid w:val="00566886"/>
    <w:rsid w:val="005668B2"/>
    <w:rsid w:val="00566A2A"/>
    <w:rsid w:val="00566A97"/>
    <w:rsid w:val="00566C3D"/>
    <w:rsid w:val="00566DCE"/>
    <w:rsid w:val="00566DD1"/>
    <w:rsid w:val="00566FDD"/>
    <w:rsid w:val="00566FF0"/>
    <w:rsid w:val="005670EE"/>
    <w:rsid w:val="0056712B"/>
    <w:rsid w:val="00567210"/>
    <w:rsid w:val="00567271"/>
    <w:rsid w:val="0056746B"/>
    <w:rsid w:val="005674D1"/>
    <w:rsid w:val="00567538"/>
    <w:rsid w:val="005675A5"/>
    <w:rsid w:val="00567629"/>
    <w:rsid w:val="0056767A"/>
    <w:rsid w:val="0056770A"/>
    <w:rsid w:val="00567772"/>
    <w:rsid w:val="00567775"/>
    <w:rsid w:val="005677CC"/>
    <w:rsid w:val="005677EC"/>
    <w:rsid w:val="00567905"/>
    <w:rsid w:val="00567954"/>
    <w:rsid w:val="005679C8"/>
    <w:rsid w:val="00567A07"/>
    <w:rsid w:val="00567AD4"/>
    <w:rsid w:val="00567B94"/>
    <w:rsid w:val="00567BEF"/>
    <w:rsid w:val="00567C54"/>
    <w:rsid w:val="00567DA4"/>
    <w:rsid w:val="0057001F"/>
    <w:rsid w:val="005700FE"/>
    <w:rsid w:val="005701E9"/>
    <w:rsid w:val="00570288"/>
    <w:rsid w:val="0057032C"/>
    <w:rsid w:val="005703D0"/>
    <w:rsid w:val="00570465"/>
    <w:rsid w:val="0057050B"/>
    <w:rsid w:val="00570527"/>
    <w:rsid w:val="0057054F"/>
    <w:rsid w:val="005705DE"/>
    <w:rsid w:val="005705F7"/>
    <w:rsid w:val="0057088E"/>
    <w:rsid w:val="00570911"/>
    <w:rsid w:val="00570918"/>
    <w:rsid w:val="00570931"/>
    <w:rsid w:val="00570972"/>
    <w:rsid w:val="005709A6"/>
    <w:rsid w:val="00570B00"/>
    <w:rsid w:val="00570C09"/>
    <w:rsid w:val="00570C1B"/>
    <w:rsid w:val="00570C6A"/>
    <w:rsid w:val="00570DED"/>
    <w:rsid w:val="00570E09"/>
    <w:rsid w:val="005710DF"/>
    <w:rsid w:val="0057111E"/>
    <w:rsid w:val="00571153"/>
    <w:rsid w:val="00571250"/>
    <w:rsid w:val="005712E5"/>
    <w:rsid w:val="00571300"/>
    <w:rsid w:val="00571338"/>
    <w:rsid w:val="00571514"/>
    <w:rsid w:val="0057152B"/>
    <w:rsid w:val="0057153B"/>
    <w:rsid w:val="00571555"/>
    <w:rsid w:val="00571599"/>
    <w:rsid w:val="005715C3"/>
    <w:rsid w:val="00571664"/>
    <w:rsid w:val="0057169A"/>
    <w:rsid w:val="00571789"/>
    <w:rsid w:val="005719BB"/>
    <w:rsid w:val="00571CEA"/>
    <w:rsid w:val="00571DB2"/>
    <w:rsid w:val="00571E63"/>
    <w:rsid w:val="00571E70"/>
    <w:rsid w:val="00571EDC"/>
    <w:rsid w:val="00571EE8"/>
    <w:rsid w:val="00571EF8"/>
    <w:rsid w:val="00571F55"/>
    <w:rsid w:val="00571FF8"/>
    <w:rsid w:val="0057208E"/>
    <w:rsid w:val="005720CE"/>
    <w:rsid w:val="00572156"/>
    <w:rsid w:val="005721CC"/>
    <w:rsid w:val="0057222B"/>
    <w:rsid w:val="00572297"/>
    <w:rsid w:val="005722F5"/>
    <w:rsid w:val="00572352"/>
    <w:rsid w:val="005723F1"/>
    <w:rsid w:val="00572424"/>
    <w:rsid w:val="00572679"/>
    <w:rsid w:val="005726D1"/>
    <w:rsid w:val="0057277A"/>
    <w:rsid w:val="00572843"/>
    <w:rsid w:val="00572876"/>
    <w:rsid w:val="005728C8"/>
    <w:rsid w:val="005728E7"/>
    <w:rsid w:val="00572947"/>
    <w:rsid w:val="00572BBB"/>
    <w:rsid w:val="00572C0A"/>
    <w:rsid w:val="00572C6B"/>
    <w:rsid w:val="00572D1E"/>
    <w:rsid w:val="00572D45"/>
    <w:rsid w:val="00572D74"/>
    <w:rsid w:val="00572F01"/>
    <w:rsid w:val="00573299"/>
    <w:rsid w:val="005732B7"/>
    <w:rsid w:val="005732E1"/>
    <w:rsid w:val="00573434"/>
    <w:rsid w:val="00573567"/>
    <w:rsid w:val="0057356D"/>
    <w:rsid w:val="005737A8"/>
    <w:rsid w:val="005738EC"/>
    <w:rsid w:val="005738F5"/>
    <w:rsid w:val="00573930"/>
    <w:rsid w:val="0057393D"/>
    <w:rsid w:val="00573955"/>
    <w:rsid w:val="00573956"/>
    <w:rsid w:val="00573B0A"/>
    <w:rsid w:val="00573B47"/>
    <w:rsid w:val="00573B58"/>
    <w:rsid w:val="00573C46"/>
    <w:rsid w:val="00573DFF"/>
    <w:rsid w:val="00573F36"/>
    <w:rsid w:val="00573F68"/>
    <w:rsid w:val="00573FBB"/>
    <w:rsid w:val="005741D6"/>
    <w:rsid w:val="0057429E"/>
    <w:rsid w:val="005743C6"/>
    <w:rsid w:val="005743EB"/>
    <w:rsid w:val="005744B6"/>
    <w:rsid w:val="005744E4"/>
    <w:rsid w:val="0057463A"/>
    <w:rsid w:val="005746DC"/>
    <w:rsid w:val="0057470A"/>
    <w:rsid w:val="005747ED"/>
    <w:rsid w:val="005747FB"/>
    <w:rsid w:val="0057486A"/>
    <w:rsid w:val="0057486F"/>
    <w:rsid w:val="00574A2A"/>
    <w:rsid w:val="00574A32"/>
    <w:rsid w:val="00574A66"/>
    <w:rsid w:val="00574A6A"/>
    <w:rsid w:val="00574A6E"/>
    <w:rsid w:val="00574AE2"/>
    <w:rsid w:val="00574AED"/>
    <w:rsid w:val="00574B55"/>
    <w:rsid w:val="00574BEF"/>
    <w:rsid w:val="00574CAB"/>
    <w:rsid w:val="00574DB4"/>
    <w:rsid w:val="00574DB9"/>
    <w:rsid w:val="00574E18"/>
    <w:rsid w:val="00574E1A"/>
    <w:rsid w:val="00575042"/>
    <w:rsid w:val="005751A8"/>
    <w:rsid w:val="005752E0"/>
    <w:rsid w:val="0057532A"/>
    <w:rsid w:val="0057542E"/>
    <w:rsid w:val="005755A0"/>
    <w:rsid w:val="0057562E"/>
    <w:rsid w:val="00575660"/>
    <w:rsid w:val="0057577A"/>
    <w:rsid w:val="0057595A"/>
    <w:rsid w:val="00575999"/>
    <w:rsid w:val="005759BA"/>
    <w:rsid w:val="00575A28"/>
    <w:rsid w:val="00575ADB"/>
    <w:rsid w:val="00575AFC"/>
    <w:rsid w:val="00575B6D"/>
    <w:rsid w:val="00575CD1"/>
    <w:rsid w:val="00575D0C"/>
    <w:rsid w:val="00575DC5"/>
    <w:rsid w:val="00575E16"/>
    <w:rsid w:val="00575F9E"/>
    <w:rsid w:val="00576084"/>
    <w:rsid w:val="005760EE"/>
    <w:rsid w:val="005764B0"/>
    <w:rsid w:val="005764D3"/>
    <w:rsid w:val="00576921"/>
    <w:rsid w:val="0057694D"/>
    <w:rsid w:val="00576981"/>
    <w:rsid w:val="00576A2C"/>
    <w:rsid w:val="00576A99"/>
    <w:rsid w:val="00576B61"/>
    <w:rsid w:val="00576BB8"/>
    <w:rsid w:val="00576C70"/>
    <w:rsid w:val="00576D1A"/>
    <w:rsid w:val="00576D48"/>
    <w:rsid w:val="00576DC5"/>
    <w:rsid w:val="00576DEA"/>
    <w:rsid w:val="00576E48"/>
    <w:rsid w:val="00576ED4"/>
    <w:rsid w:val="0057702B"/>
    <w:rsid w:val="005771EB"/>
    <w:rsid w:val="00577287"/>
    <w:rsid w:val="005772C1"/>
    <w:rsid w:val="00577401"/>
    <w:rsid w:val="00577528"/>
    <w:rsid w:val="005775A7"/>
    <w:rsid w:val="00577602"/>
    <w:rsid w:val="00577707"/>
    <w:rsid w:val="00577783"/>
    <w:rsid w:val="005777AC"/>
    <w:rsid w:val="00577824"/>
    <w:rsid w:val="00577846"/>
    <w:rsid w:val="0057785B"/>
    <w:rsid w:val="005778CF"/>
    <w:rsid w:val="005779BA"/>
    <w:rsid w:val="00577AE9"/>
    <w:rsid w:val="00577AFD"/>
    <w:rsid w:val="00577B40"/>
    <w:rsid w:val="00577C06"/>
    <w:rsid w:val="00577CD9"/>
    <w:rsid w:val="00577CEB"/>
    <w:rsid w:val="00577D76"/>
    <w:rsid w:val="00577DB0"/>
    <w:rsid w:val="00577E1C"/>
    <w:rsid w:val="00577E66"/>
    <w:rsid w:val="00577FE2"/>
    <w:rsid w:val="00577FFB"/>
    <w:rsid w:val="0058004E"/>
    <w:rsid w:val="005801E6"/>
    <w:rsid w:val="00580290"/>
    <w:rsid w:val="00580462"/>
    <w:rsid w:val="005807A4"/>
    <w:rsid w:val="005807BF"/>
    <w:rsid w:val="0058096B"/>
    <w:rsid w:val="005809C1"/>
    <w:rsid w:val="00580B6A"/>
    <w:rsid w:val="00580C06"/>
    <w:rsid w:val="00580CB2"/>
    <w:rsid w:val="00580DA1"/>
    <w:rsid w:val="00580E7B"/>
    <w:rsid w:val="00580EFD"/>
    <w:rsid w:val="00580F1F"/>
    <w:rsid w:val="00580F3D"/>
    <w:rsid w:val="0058101F"/>
    <w:rsid w:val="00581354"/>
    <w:rsid w:val="00581449"/>
    <w:rsid w:val="005814DE"/>
    <w:rsid w:val="005815B8"/>
    <w:rsid w:val="00581629"/>
    <w:rsid w:val="00581917"/>
    <w:rsid w:val="00581954"/>
    <w:rsid w:val="005819CC"/>
    <w:rsid w:val="00581B82"/>
    <w:rsid w:val="00581B98"/>
    <w:rsid w:val="00581DE7"/>
    <w:rsid w:val="00581E41"/>
    <w:rsid w:val="00581E75"/>
    <w:rsid w:val="00581E8A"/>
    <w:rsid w:val="00581FB5"/>
    <w:rsid w:val="00582171"/>
    <w:rsid w:val="005821F1"/>
    <w:rsid w:val="00582213"/>
    <w:rsid w:val="005822F4"/>
    <w:rsid w:val="0058230B"/>
    <w:rsid w:val="00582343"/>
    <w:rsid w:val="005823C0"/>
    <w:rsid w:val="00582533"/>
    <w:rsid w:val="00582607"/>
    <w:rsid w:val="00582642"/>
    <w:rsid w:val="0058277C"/>
    <w:rsid w:val="00582831"/>
    <w:rsid w:val="00582921"/>
    <w:rsid w:val="00582A08"/>
    <w:rsid w:val="00582A52"/>
    <w:rsid w:val="00582B02"/>
    <w:rsid w:val="00582C56"/>
    <w:rsid w:val="00582C6D"/>
    <w:rsid w:val="00582D3D"/>
    <w:rsid w:val="00582D51"/>
    <w:rsid w:val="00582EF7"/>
    <w:rsid w:val="00582F9F"/>
    <w:rsid w:val="00582FF7"/>
    <w:rsid w:val="00583010"/>
    <w:rsid w:val="005830A3"/>
    <w:rsid w:val="00583300"/>
    <w:rsid w:val="005833C3"/>
    <w:rsid w:val="005833F2"/>
    <w:rsid w:val="00583413"/>
    <w:rsid w:val="0058342C"/>
    <w:rsid w:val="00583514"/>
    <w:rsid w:val="005835C7"/>
    <w:rsid w:val="005836E5"/>
    <w:rsid w:val="005837D7"/>
    <w:rsid w:val="00583889"/>
    <w:rsid w:val="005838F4"/>
    <w:rsid w:val="005839EB"/>
    <w:rsid w:val="00583ADC"/>
    <w:rsid w:val="00583B3C"/>
    <w:rsid w:val="00583C35"/>
    <w:rsid w:val="00583C56"/>
    <w:rsid w:val="00583C5A"/>
    <w:rsid w:val="00583C99"/>
    <w:rsid w:val="00583E68"/>
    <w:rsid w:val="00583EB3"/>
    <w:rsid w:val="00583EE2"/>
    <w:rsid w:val="00583FA6"/>
    <w:rsid w:val="00584038"/>
    <w:rsid w:val="0058405B"/>
    <w:rsid w:val="00584072"/>
    <w:rsid w:val="0058407A"/>
    <w:rsid w:val="00584131"/>
    <w:rsid w:val="0058424D"/>
    <w:rsid w:val="005842AD"/>
    <w:rsid w:val="00584333"/>
    <w:rsid w:val="005845CC"/>
    <w:rsid w:val="00584629"/>
    <w:rsid w:val="0058463E"/>
    <w:rsid w:val="0058466B"/>
    <w:rsid w:val="0058466E"/>
    <w:rsid w:val="00584718"/>
    <w:rsid w:val="005847A9"/>
    <w:rsid w:val="0058487E"/>
    <w:rsid w:val="005848B6"/>
    <w:rsid w:val="005848C3"/>
    <w:rsid w:val="00584912"/>
    <w:rsid w:val="0058491B"/>
    <w:rsid w:val="005849E6"/>
    <w:rsid w:val="00584ADC"/>
    <w:rsid w:val="00584AE4"/>
    <w:rsid w:val="00584B11"/>
    <w:rsid w:val="00584D5D"/>
    <w:rsid w:val="00584DCF"/>
    <w:rsid w:val="00585090"/>
    <w:rsid w:val="005850F3"/>
    <w:rsid w:val="00585205"/>
    <w:rsid w:val="0058535B"/>
    <w:rsid w:val="0058537D"/>
    <w:rsid w:val="005853A0"/>
    <w:rsid w:val="00585434"/>
    <w:rsid w:val="0058555C"/>
    <w:rsid w:val="00585560"/>
    <w:rsid w:val="0058561B"/>
    <w:rsid w:val="005856BE"/>
    <w:rsid w:val="005857A6"/>
    <w:rsid w:val="00585912"/>
    <w:rsid w:val="00585A99"/>
    <w:rsid w:val="00585B4D"/>
    <w:rsid w:val="00585B66"/>
    <w:rsid w:val="00585C1C"/>
    <w:rsid w:val="005861C2"/>
    <w:rsid w:val="0058621E"/>
    <w:rsid w:val="00586278"/>
    <w:rsid w:val="00586289"/>
    <w:rsid w:val="005862BA"/>
    <w:rsid w:val="00586442"/>
    <w:rsid w:val="0058646A"/>
    <w:rsid w:val="005864A5"/>
    <w:rsid w:val="005864F3"/>
    <w:rsid w:val="005865E0"/>
    <w:rsid w:val="00586609"/>
    <w:rsid w:val="00586638"/>
    <w:rsid w:val="0058672D"/>
    <w:rsid w:val="005868D8"/>
    <w:rsid w:val="00586964"/>
    <w:rsid w:val="00586967"/>
    <w:rsid w:val="005869AD"/>
    <w:rsid w:val="00586AC2"/>
    <w:rsid w:val="00586BD2"/>
    <w:rsid w:val="00586C7E"/>
    <w:rsid w:val="00586CA5"/>
    <w:rsid w:val="00586D27"/>
    <w:rsid w:val="00586E88"/>
    <w:rsid w:val="00586F8E"/>
    <w:rsid w:val="005870FF"/>
    <w:rsid w:val="0058715F"/>
    <w:rsid w:val="0058720B"/>
    <w:rsid w:val="0058725A"/>
    <w:rsid w:val="00587282"/>
    <w:rsid w:val="0058730C"/>
    <w:rsid w:val="00587311"/>
    <w:rsid w:val="0058739D"/>
    <w:rsid w:val="005873EF"/>
    <w:rsid w:val="00587463"/>
    <w:rsid w:val="0058747E"/>
    <w:rsid w:val="005875B7"/>
    <w:rsid w:val="005875D4"/>
    <w:rsid w:val="0058761C"/>
    <w:rsid w:val="00587622"/>
    <w:rsid w:val="0058769F"/>
    <w:rsid w:val="0058789E"/>
    <w:rsid w:val="00587A22"/>
    <w:rsid w:val="00587A5B"/>
    <w:rsid w:val="00587C78"/>
    <w:rsid w:val="00587D06"/>
    <w:rsid w:val="00587D33"/>
    <w:rsid w:val="00587D46"/>
    <w:rsid w:val="00587DB6"/>
    <w:rsid w:val="00587EBD"/>
    <w:rsid w:val="00587F2E"/>
    <w:rsid w:val="005900AA"/>
    <w:rsid w:val="005900F1"/>
    <w:rsid w:val="005901BF"/>
    <w:rsid w:val="005901DB"/>
    <w:rsid w:val="005903A5"/>
    <w:rsid w:val="005904B8"/>
    <w:rsid w:val="005904D0"/>
    <w:rsid w:val="0059050F"/>
    <w:rsid w:val="005905B7"/>
    <w:rsid w:val="0059065C"/>
    <w:rsid w:val="005906B6"/>
    <w:rsid w:val="005906BB"/>
    <w:rsid w:val="005906ED"/>
    <w:rsid w:val="00590736"/>
    <w:rsid w:val="00590757"/>
    <w:rsid w:val="005909EC"/>
    <w:rsid w:val="00590B78"/>
    <w:rsid w:val="00590BAE"/>
    <w:rsid w:val="00590C28"/>
    <w:rsid w:val="00590DD3"/>
    <w:rsid w:val="00590E60"/>
    <w:rsid w:val="00590FA9"/>
    <w:rsid w:val="0059103F"/>
    <w:rsid w:val="005910AF"/>
    <w:rsid w:val="005910C4"/>
    <w:rsid w:val="005910EA"/>
    <w:rsid w:val="00591215"/>
    <w:rsid w:val="00591224"/>
    <w:rsid w:val="0059122D"/>
    <w:rsid w:val="005912D3"/>
    <w:rsid w:val="00591383"/>
    <w:rsid w:val="00591392"/>
    <w:rsid w:val="005914BE"/>
    <w:rsid w:val="005914DF"/>
    <w:rsid w:val="00591503"/>
    <w:rsid w:val="005916AF"/>
    <w:rsid w:val="005916FC"/>
    <w:rsid w:val="00591737"/>
    <w:rsid w:val="0059190E"/>
    <w:rsid w:val="00591957"/>
    <w:rsid w:val="005919C8"/>
    <w:rsid w:val="00591B77"/>
    <w:rsid w:val="00591C1B"/>
    <w:rsid w:val="00591D39"/>
    <w:rsid w:val="00591EB7"/>
    <w:rsid w:val="00591F1E"/>
    <w:rsid w:val="00591F72"/>
    <w:rsid w:val="00592064"/>
    <w:rsid w:val="0059215E"/>
    <w:rsid w:val="00592172"/>
    <w:rsid w:val="00592352"/>
    <w:rsid w:val="00592516"/>
    <w:rsid w:val="005925BA"/>
    <w:rsid w:val="005925CF"/>
    <w:rsid w:val="00592646"/>
    <w:rsid w:val="0059264A"/>
    <w:rsid w:val="005926B6"/>
    <w:rsid w:val="00592716"/>
    <w:rsid w:val="00592816"/>
    <w:rsid w:val="00592848"/>
    <w:rsid w:val="0059295B"/>
    <w:rsid w:val="00592B7B"/>
    <w:rsid w:val="00592E94"/>
    <w:rsid w:val="00592FA5"/>
    <w:rsid w:val="00592FF0"/>
    <w:rsid w:val="005930A2"/>
    <w:rsid w:val="00593138"/>
    <w:rsid w:val="00593195"/>
    <w:rsid w:val="005931D0"/>
    <w:rsid w:val="0059320D"/>
    <w:rsid w:val="005933C3"/>
    <w:rsid w:val="0059341B"/>
    <w:rsid w:val="00593678"/>
    <w:rsid w:val="005936F0"/>
    <w:rsid w:val="00593813"/>
    <w:rsid w:val="00593995"/>
    <w:rsid w:val="00593AE8"/>
    <w:rsid w:val="00593AEF"/>
    <w:rsid w:val="00593E32"/>
    <w:rsid w:val="00593EC8"/>
    <w:rsid w:val="00593EE0"/>
    <w:rsid w:val="00593FB0"/>
    <w:rsid w:val="00593FC3"/>
    <w:rsid w:val="00594018"/>
    <w:rsid w:val="00594036"/>
    <w:rsid w:val="00594097"/>
    <w:rsid w:val="0059418E"/>
    <w:rsid w:val="00594196"/>
    <w:rsid w:val="0059426C"/>
    <w:rsid w:val="00594289"/>
    <w:rsid w:val="005942E4"/>
    <w:rsid w:val="0059432A"/>
    <w:rsid w:val="0059434B"/>
    <w:rsid w:val="0059444D"/>
    <w:rsid w:val="00594463"/>
    <w:rsid w:val="0059465A"/>
    <w:rsid w:val="00594676"/>
    <w:rsid w:val="00594691"/>
    <w:rsid w:val="0059469E"/>
    <w:rsid w:val="00594794"/>
    <w:rsid w:val="005947A1"/>
    <w:rsid w:val="005947A3"/>
    <w:rsid w:val="00594A3F"/>
    <w:rsid w:val="00594A7B"/>
    <w:rsid w:val="00594ADB"/>
    <w:rsid w:val="00594B8C"/>
    <w:rsid w:val="00594DE4"/>
    <w:rsid w:val="00594E34"/>
    <w:rsid w:val="00594E7C"/>
    <w:rsid w:val="00594FE3"/>
    <w:rsid w:val="00595033"/>
    <w:rsid w:val="00595056"/>
    <w:rsid w:val="00595169"/>
    <w:rsid w:val="005951B1"/>
    <w:rsid w:val="005951C9"/>
    <w:rsid w:val="0059525A"/>
    <w:rsid w:val="005952A7"/>
    <w:rsid w:val="0059533C"/>
    <w:rsid w:val="005953DA"/>
    <w:rsid w:val="00595473"/>
    <w:rsid w:val="005956A4"/>
    <w:rsid w:val="0059578F"/>
    <w:rsid w:val="00595921"/>
    <w:rsid w:val="00595938"/>
    <w:rsid w:val="00595B06"/>
    <w:rsid w:val="00595CC1"/>
    <w:rsid w:val="00595DF2"/>
    <w:rsid w:val="00595E3C"/>
    <w:rsid w:val="00595E90"/>
    <w:rsid w:val="00595EB4"/>
    <w:rsid w:val="00595EB5"/>
    <w:rsid w:val="00595F2D"/>
    <w:rsid w:val="00595FD1"/>
    <w:rsid w:val="0059610B"/>
    <w:rsid w:val="0059614C"/>
    <w:rsid w:val="00596155"/>
    <w:rsid w:val="00596179"/>
    <w:rsid w:val="005961F1"/>
    <w:rsid w:val="0059636C"/>
    <w:rsid w:val="005963C5"/>
    <w:rsid w:val="0059641A"/>
    <w:rsid w:val="00596525"/>
    <w:rsid w:val="005966FA"/>
    <w:rsid w:val="00596725"/>
    <w:rsid w:val="00596739"/>
    <w:rsid w:val="00596783"/>
    <w:rsid w:val="005967EC"/>
    <w:rsid w:val="00596877"/>
    <w:rsid w:val="00596928"/>
    <w:rsid w:val="0059699D"/>
    <w:rsid w:val="0059699E"/>
    <w:rsid w:val="005969DD"/>
    <w:rsid w:val="00596A95"/>
    <w:rsid w:val="00596BDF"/>
    <w:rsid w:val="00596C0A"/>
    <w:rsid w:val="00596D90"/>
    <w:rsid w:val="00596F13"/>
    <w:rsid w:val="00597102"/>
    <w:rsid w:val="00597154"/>
    <w:rsid w:val="00597284"/>
    <w:rsid w:val="00597373"/>
    <w:rsid w:val="0059741C"/>
    <w:rsid w:val="005974F0"/>
    <w:rsid w:val="005975BE"/>
    <w:rsid w:val="0059767F"/>
    <w:rsid w:val="00597702"/>
    <w:rsid w:val="0059771C"/>
    <w:rsid w:val="0059773F"/>
    <w:rsid w:val="00597777"/>
    <w:rsid w:val="005978E6"/>
    <w:rsid w:val="00597A02"/>
    <w:rsid w:val="00597AB8"/>
    <w:rsid w:val="00597BE1"/>
    <w:rsid w:val="00597C35"/>
    <w:rsid w:val="00597D16"/>
    <w:rsid w:val="00597D8A"/>
    <w:rsid w:val="00597DC7"/>
    <w:rsid w:val="00597E48"/>
    <w:rsid w:val="00597E4B"/>
    <w:rsid w:val="00597F2C"/>
    <w:rsid w:val="005A006B"/>
    <w:rsid w:val="005A0207"/>
    <w:rsid w:val="005A028E"/>
    <w:rsid w:val="005A02BF"/>
    <w:rsid w:val="005A02D0"/>
    <w:rsid w:val="005A02D8"/>
    <w:rsid w:val="005A031B"/>
    <w:rsid w:val="005A03D9"/>
    <w:rsid w:val="005A042B"/>
    <w:rsid w:val="005A044B"/>
    <w:rsid w:val="005A04A0"/>
    <w:rsid w:val="005A04BF"/>
    <w:rsid w:val="005A04FD"/>
    <w:rsid w:val="005A065D"/>
    <w:rsid w:val="005A06D9"/>
    <w:rsid w:val="005A0799"/>
    <w:rsid w:val="005A07B2"/>
    <w:rsid w:val="005A088A"/>
    <w:rsid w:val="005A0B8B"/>
    <w:rsid w:val="005A0C00"/>
    <w:rsid w:val="005A0C09"/>
    <w:rsid w:val="005A0C96"/>
    <w:rsid w:val="005A0D07"/>
    <w:rsid w:val="005A0ED7"/>
    <w:rsid w:val="005A0F00"/>
    <w:rsid w:val="005A0F34"/>
    <w:rsid w:val="005A0FCC"/>
    <w:rsid w:val="005A1008"/>
    <w:rsid w:val="005A1129"/>
    <w:rsid w:val="005A1151"/>
    <w:rsid w:val="005A11DF"/>
    <w:rsid w:val="005A1226"/>
    <w:rsid w:val="005A1389"/>
    <w:rsid w:val="005A148F"/>
    <w:rsid w:val="005A158D"/>
    <w:rsid w:val="005A16A5"/>
    <w:rsid w:val="005A16D9"/>
    <w:rsid w:val="005A172B"/>
    <w:rsid w:val="005A1752"/>
    <w:rsid w:val="005A177B"/>
    <w:rsid w:val="005A17B1"/>
    <w:rsid w:val="005A189F"/>
    <w:rsid w:val="005A19AC"/>
    <w:rsid w:val="005A1AC0"/>
    <w:rsid w:val="005A1D4A"/>
    <w:rsid w:val="005A204E"/>
    <w:rsid w:val="005A20A9"/>
    <w:rsid w:val="005A20C3"/>
    <w:rsid w:val="005A2122"/>
    <w:rsid w:val="005A21EE"/>
    <w:rsid w:val="005A2233"/>
    <w:rsid w:val="005A230A"/>
    <w:rsid w:val="005A24F9"/>
    <w:rsid w:val="005A27FC"/>
    <w:rsid w:val="005A28D8"/>
    <w:rsid w:val="005A291B"/>
    <w:rsid w:val="005A2928"/>
    <w:rsid w:val="005A2A1C"/>
    <w:rsid w:val="005A2A6E"/>
    <w:rsid w:val="005A2B7E"/>
    <w:rsid w:val="005A2B9B"/>
    <w:rsid w:val="005A2C34"/>
    <w:rsid w:val="005A2CDC"/>
    <w:rsid w:val="005A2DC2"/>
    <w:rsid w:val="005A2E92"/>
    <w:rsid w:val="005A2ECD"/>
    <w:rsid w:val="005A2F3B"/>
    <w:rsid w:val="005A30BF"/>
    <w:rsid w:val="005A3174"/>
    <w:rsid w:val="005A319A"/>
    <w:rsid w:val="005A3203"/>
    <w:rsid w:val="005A35A1"/>
    <w:rsid w:val="005A3669"/>
    <w:rsid w:val="005A36C0"/>
    <w:rsid w:val="005A3824"/>
    <w:rsid w:val="005A38D1"/>
    <w:rsid w:val="005A39A7"/>
    <w:rsid w:val="005A39BB"/>
    <w:rsid w:val="005A3A23"/>
    <w:rsid w:val="005A3AB7"/>
    <w:rsid w:val="005A3DEA"/>
    <w:rsid w:val="005A3DEB"/>
    <w:rsid w:val="005A3E9F"/>
    <w:rsid w:val="005A3F91"/>
    <w:rsid w:val="005A3FA3"/>
    <w:rsid w:val="005A4018"/>
    <w:rsid w:val="005A407E"/>
    <w:rsid w:val="005A431E"/>
    <w:rsid w:val="005A432A"/>
    <w:rsid w:val="005A434C"/>
    <w:rsid w:val="005A44A9"/>
    <w:rsid w:val="005A44EE"/>
    <w:rsid w:val="005A4636"/>
    <w:rsid w:val="005A4746"/>
    <w:rsid w:val="005A4792"/>
    <w:rsid w:val="005A47E6"/>
    <w:rsid w:val="005A481B"/>
    <w:rsid w:val="005A483F"/>
    <w:rsid w:val="005A48DC"/>
    <w:rsid w:val="005A490D"/>
    <w:rsid w:val="005A4953"/>
    <w:rsid w:val="005A4A01"/>
    <w:rsid w:val="005A4AC1"/>
    <w:rsid w:val="005A4ACD"/>
    <w:rsid w:val="005A4AF3"/>
    <w:rsid w:val="005A4B5B"/>
    <w:rsid w:val="005A4C14"/>
    <w:rsid w:val="005A4CDF"/>
    <w:rsid w:val="005A4EC9"/>
    <w:rsid w:val="005A4F7B"/>
    <w:rsid w:val="005A4FB6"/>
    <w:rsid w:val="005A505A"/>
    <w:rsid w:val="005A50BE"/>
    <w:rsid w:val="005A5185"/>
    <w:rsid w:val="005A5496"/>
    <w:rsid w:val="005A5748"/>
    <w:rsid w:val="005A59E1"/>
    <w:rsid w:val="005A59F1"/>
    <w:rsid w:val="005A5A18"/>
    <w:rsid w:val="005A5A79"/>
    <w:rsid w:val="005A5B9D"/>
    <w:rsid w:val="005A5BB0"/>
    <w:rsid w:val="005A5C44"/>
    <w:rsid w:val="005A5C6D"/>
    <w:rsid w:val="005A5D1C"/>
    <w:rsid w:val="005A5E38"/>
    <w:rsid w:val="005A5F4D"/>
    <w:rsid w:val="005A5FB6"/>
    <w:rsid w:val="005A609A"/>
    <w:rsid w:val="005A60B8"/>
    <w:rsid w:val="005A6179"/>
    <w:rsid w:val="005A61BA"/>
    <w:rsid w:val="005A62E1"/>
    <w:rsid w:val="005A635A"/>
    <w:rsid w:val="005A6477"/>
    <w:rsid w:val="005A65E7"/>
    <w:rsid w:val="005A66E7"/>
    <w:rsid w:val="005A6792"/>
    <w:rsid w:val="005A67D0"/>
    <w:rsid w:val="005A67F6"/>
    <w:rsid w:val="005A67FB"/>
    <w:rsid w:val="005A69DA"/>
    <w:rsid w:val="005A6B48"/>
    <w:rsid w:val="005A6B77"/>
    <w:rsid w:val="005A6BC1"/>
    <w:rsid w:val="005A6CCC"/>
    <w:rsid w:val="005A6D2C"/>
    <w:rsid w:val="005A6D76"/>
    <w:rsid w:val="005A6D96"/>
    <w:rsid w:val="005A6E20"/>
    <w:rsid w:val="005A6F12"/>
    <w:rsid w:val="005A7059"/>
    <w:rsid w:val="005A72DE"/>
    <w:rsid w:val="005A7396"/>
    <w:rsid w:val="005A73BD"/>
    <w:rsid w:val="005A7437"/>
    <w:rsid w:val="005A75AE"/>
    <w:rsid w:val="005A77A1"/>
    <w:rsid w:val="005A77E1"/>
    <w:rsid w:val="005A798C"/>
    <w:rsid w:val="005A7995"/>
    <w:rsid w:val="005A7A1F"/>
    <w:rsid w:val="005A7A70"/>
    <w:rsid w:val="005A7B3E"/>
    <w:rsid w:val="005A7B7D"/>
    <w:rsid w:val="005A7C41"/>
    <w:rsid w:val="005A7C9F"/>
    <w:rsid w:val="005A7CFF"/>
    <w:rsid w:val="005A7D93"/>
    <w:rsid w:val="005A7DDB"/>
    <w:rsid w:val="005A7F48"/>
    <w:rsid w:val="005B0039"/>
    <w:rsid w:val="005B0051"/>
    <w:rsid w:val="005B005F"/>
    <w:rsid w:val="005B02E5"/>
    <w:rsid w:val="005B039C"/>
    <w:rsid w:val="005B0680"/>
    <w:rsid w:val="005B06A3"/>
    <w:rsid w:val="005B06B3"/>
    <w:rsid w:val="005B070A"/>
    <w:rsid w:val="005B0821"/>
    <w:rsid w:val="005B086A"/>
    <w:rsid w:val="005B08F0"/>
    <w:rsid w:val="005B094C"/>
    <w:rsid w:val="005B0A8A"/>
    <w:rsid w:val="005B0DA9"/>
    <w:rsid w:val="005B0DAF"/>
    <w:rsid w:val="005B0DC5"/>
    <w:rsid w:val="005B0EB1"/>
    <w:rsid w:val="005B0EDE"/>
    <w:rsid w:val="005B0F05"/>
    <w:rsid w:val="005B0F19"/>
    <w:rsid w:val="005B0F5C"/>
    <w:rsid w:val="005B1044"/>
    <w:rsid w:val="005B1103"/>
    <w:rsid w:val="005B1162"/>
    <w:rsid w:val="005B117D"/>
    <w:rsid w:val="005B1265"/>
    <w:rsid w:val="005B12C9"/>
    <w:rsid w:val="005B12F1"/>
    <w:rsid w:val="005B139F"/>
    <w:rsid w:val="005B13AC"/>
    <w:rsid w:val="005B1516"/>
    <w:rsid w:val="005B15FE"/>
    <w:rsid w:val="005B16A7"/>
    <w:rsid w:val="005B1975"/>
    <w:rsid w:val="005B19A2"/>
    <w:rsid w:val="005B19ED"/>
    <w:rsid w:val="005B1B0D"/>
    <w:rsid w:val="005B1BF9"/>
    <w:rsid w:val="005B1E06"/>
    <w:rsid w:val="005B1EE6"/>
    <w:rsid w:val="005B1F2F"/>
    <w:rsid w:val="005B1F66"/>
    <w:rsid w:val="005B1F9A"/>
    <w:rsid w:val="005B202D"/>
    <w:rsid w:val="005B208F"/>
    <w:rsid w:val="005B2154"/>
    <w:rsid w:val="005B2228"/>
    <w:rsid w:val="005B227D"/>
    <w:rsid w:val="005B2354"/>
    <w:rsid w:val="005B2463"/>
    <w:rsid w:val="005B247E"/>
    <w:rsid w:val="005B24FF"/>
    <w:rsid w:val="005B2510"/>
    <w:rsid w:val="005B2673"/>
    <w:rsid w:val="005B2785"/>
    <w:rsid w:val="005B27E1"/>
    <w:rsid w:val="005B27FE"/>
    <w:rsid w:val="005B2818"/>
    <w:rsid w:val="005B292A"/>
    <w:rsid w:val="005B29E0"/>
    <w:rsid w:val="005B2A14"/>
    <w:rsid w:val="005B2A2F"/>
    <w:rsid w:val="005B2C17"/>
    <w:rsid w:val="005B2C33"/>
    <w:rsid w:val="005B2C42"/>
    <w:rsid w:val="005B2DAF"/>
    <w:rsid w:val="005B2E39"/>
    <w:rsid w:val="005B2E73"/>
    <w:rsid w:val="005B2EDE"/>
    <w:rsid w:val="005B2F05"/>
    <w:rsid w:val="005B2F6B"/>
    <w:rsid w:val="005B2F92"/>
    <w:rsid w:val="005B3071"/>
    <w:rsid w:val="005B3087"/>
    <w:rsid w:val="005B31B2"/>
    <w:rsid w:val="005B3200"/>
    <w:rsid w:val="005B321B"/>
    <w:rsid w:val="005B32F1"/>
    <w:rsid w:val="005B3515"/>
    <w:rsid w:val="005B3524"/>
    <w:rsid w:val="005B356B"/>
    <w:rsid w:val="005B3661"/>
    <w:rsid w:val="005B3681"/>
    <w:rsid w:val="005B36F5"/>
    <w:rsid w:val="005B3735"/>
    <w:rsid w:val="005B3823"/>
    <w:rsid w:val="005B382D"/>
    <w:rsid w:val="005B384C"/>
    <w:rsid w:val="005B391F"/>
    <w:rsid w:val="005B3C84"/>
    <w:rsid w:val="005B3C9C"/>
    <w:rsid w:val="005B3CD2"/>
    <w:rsid w:val="005B3CF7"/>
    <w:rsid w:val="005B3DDD"/>
    <w:rsid w:val="005B3E34"/>
    <w:rsid w:val="005B3E4D"/>
    <w:rsid w:val="005B3EA2"/>
    <w:rsid w:val="005B3EF8"/>
    <w:rsid w:val="005B3F2C"/>
    <w:rsid w:val="005B3F3D"/>
    <w:rsid w:val="005B401D"/>
    <w:rsid w:val="005B4074"/>
    <w:rsid w:val="005B41D3"/>
    <w:rsid w:val="005B4239"/>
    <w:rsid w:val="005B445B"/>
    <w:rsid w:val="005B44CC"/>
    <w:rsid w:val="005B44D8"/>
    <w:rsid w:val="005B4513"/>
    <w:rsid w:val="005B453F"/>
    <w:rsid w:val="005B4563"/>
    <w:rsid w:val="005B45D6"/>
    <w:rsid w:val="005B464D"/>
    <w:rsid w:val="005B46D8"/>
    <w:rsid w:val="005B4810"/>
    <w:rsid w:val="005B4846"/>
    <w:rsid w:val="005B488D"/>
    <w:rsid w:val="005B4C1C"/>
    <w:rsid w:val="005B4D0B"/>
    <w:rsid w:val="005B4E54"/>
    <w:rsid w:val="005B4E70"/>
    <w:rsid w:val="005B4E99"/>
    <w:rsid w:val="005B4EEE"/>
    <w:rsid w:val="005B4F51"/>
    <w:rsid w:val="005B4F62"/>
    <w:rsid w:val="005B4FCE"/>
    <w:rsid w:val="005B5099"/>
    <w:rsid w:val="005B50CC"/>
    <w:rsid w:val="005B5190"/>
    <w:rsid w:val="005B51C0"/>
    <w:rsid w:val="005B5215"/>
    <w:rsid w:val="005B52CC"/>
    <w:rsid w:val="005B52D0"/>
    <w:rsid w:val="005B5398"/>
    <w:rsid w:val="005B5499"/>
    <w:rsid w:val="005B54AD"/>
    <w:rsid w:val="005B54CB"/>
    <w:rsid w:val="005B569E"/>
    <w:rsid w:val="005B56C5"/>
    <w:rsid w:val="005B5736"/>
    <w:rsid w:val="005B576F"/>
    <w:rsid w:val="005B58AB"/>
    <w:rsid w:val="005B593B"/>
    <w:rsid w:val="005B599B"/>
    <w:rsid w:val="005B59B8"/>
    <w:rsid w:val="005B5A52"/>
    <w:rsid w:val="005B5A98"/>
    <w:rsid w:val="005B5BC3"/>
    <w:rsid w:val="005B5C01"/>
    <w:rsid w:val="005B5CCE"/>
    <w:rsid w:val="005B5D2B"/>
    <w:rsid w:val="005B5DCA"/>
    <w:rsid w:val="005B5DEB"/>
    <w:rsid w:val="005B5E2B"/>
    <w:rsid w:val="005B5F62"/>
    <w:rsid w:val="005B60B7"/>
    <w:rsid w:val="005B6171"/>
    <w:rsid w:val="005B6196"/>
    <w:rsid w:val="005B626F"/>
    <w:rsid w:val="005B6277"/>
    <w:rsid w:val="005B627B"/>
    <w:rsid w:val="005B6469"/>
    <w:rsid w:val="005B6534"/>
    <w:rsid w:val="005B6536"/>
    <w:rsid w:val="005B6560"/>
    <w:rsid w:val="005B65F6"/>
    <w:rsid w:val="005B66AF"/>
    <w:rsid w:val="005B6715"/>
    <w:rsid w:val="005B68E4"/>
    <w:rsid w:val="005B698E"/>
    <w:rsid w:val="005B6A44"/>
    <w:rsid w:val="005B6C6E"/>
    <w:rsid w:val="005B6C9D"/>
    <w:rsid w:val="005B6D75"/>
    <w:rsid w:val="005B6DB9"/>
    <w:rsid w:val="005B6F2B"/>
    <w:rsid w:val="005B6F2D"/>
    <w:rsid w:val="005B70D6"/>
    <w:rsid w:val="005B70DC"/>
    <w:rsid w:val="005B7249"/>
    <w:rsid w:val="005B7435"/>
    <w:rsid w:val="005B7474"/>
    <w:rsid w:val="005B747F"/>
    <w:rsid w:val="005B7493"/>
    <w:rsid w:val="005B7675"/>
    <w:rsid w:val="005B77C7"/>
    <w:rsid w:val="005B798C"/>
    <w:rsid w:val="005B7A58"/>
    <w:rsid w:val="005B7A66"/>
    <w:rsid w:val="005B7B27"/>
    <w:rsid w:val="005B7B2D"/>
    <w:rsid w:val="005B7C88"/>
    <w:rsid w:val="005B7CCB"/>
    <w:rsid w:val="005B7D47"/>
    <w:rsid w:val="005B7D7B"/>
    <w:rsid w:val="005B7EF5"/>
    <w:rsid w:val="005B7EF7"/>
    <w:rsid w:val="005B7F3B"/>
    <w:rsid w:val="005C016F"/>
    <w:rsid w:val="005C036C"/>
    <w:rsid w:val="005C0447"/>
    <w:rsid w:val="005C0486"/>
    <w:rsid w:val="005C062A"/>
    <w:rsid w:val="005C0670"/>
    <w:rsid w:val="005C06B5"/>
    <w:rsid w:val="005C0707"/>
    <w:rsid w:val="005C0726"/>
    <w:rsid w:val="005C0841"/>
    <w:rsid w:val="005C0853"/>
    <w:rsid w:val="005C08E2"/>
    <w:rsid w:val="005C0921"/>
    <w:rsid w:val="005C0B07"/>
    <w:rsid w:val="005C0BD5"/>
    <w:rsid w:val="005C0E15"/>
    <w:rsid w:val="005C0EE1"/>
    <w:rsid w:val="005C0F2A"/>
    <w:rsid w:val="005C0F80"/>
    <w:rsid w:val="005C112F"/>
    <w:rsid w:val="005C1230"/>
    <w:rsid w:val="005C1240"/>
    <w:rsid w:val="005C13C3"/>
    <w:rsid w:val="005C13FB"/>
    <w:rsid w:val="005C1539"/>
    <w:rsid w:val="005C1541"/>
    <w:rsid w:val="005C15AE"/>
    <w:rsid w:val="005C15C2"/>
    <w:rsid w:val="005C1754"/>
    <w:rsid w:val="005C1811"/>
    <w:rsid w:val="005C1896"/>
    <w:rsid w:val="005C19FB"/>
    <w:rsid w:val="005C1A5A"/>
    <w:rsid w:val="005C1B93"/>
    <w:rsid w:val="005C1D65"/>
    <w:rsid w:val="005C1FDA"/>
    <w:rsid w:val="005C20C1"/>
    <w:rsid w:val="005C2142"/>
    <w:rsid w:val="005C2213"/>
    <w:rsid w:val="005C22D5"/>
    <w:rsid w:val="005C22EA"/>
    <w:rsid w:val="005C232B"/>
    <w:rsid w:val="005C256B"/>
    <w:rsid w:val="005C2710"/>
    <w:rsid w:val="005C27B0"/>
    <w:rsid w:val="005C27FF"/>
    <w:rsid w:val="005C289B"/>
    <w:rsid w:val="005C28F3"/>
    <w:rsid w:val="005C29CF"/>
    <w:rsid w:val="005C2A32"/>
    <w:rsid w:val="005C2A9C"/>
    <w:rsid w:val="005C2AE2"/>
    <w:rsid w:val="005C2B32"/>
    <w:rsid w:val="005C2B3D"/>
    <w:rsid w:val="005C2BB4"/>
    <w:rsid w:val="005C2C37"/>
    <w:rsid w:val="005C2C51"/>
    <w:rsid w:val="005C2CB4"/>
    <w:rsid w:val="005C2DCD"/>
    <w:rsid w:val="005C2EEB"/>
    <w:rsid w:val="005C30AB"/>
    <w:rsid w:val="005C30E4"/>
    <w:rsid w:val="005C323F"/>
    <w:rsid w:val="005C33E5"/>
    <w:rsid w:val="005C3429"/>
    <w:rsid w:val="005C3462"/>
    <w:rsid w:val="005C34A0"/>
    <w:rsid w:val="005C351A"/>
    <w:rsid w:val="005C3551"/>
    <w:rsid w:val="005C3693"/>
    <w:rsid w:val="005C3744"/>
    <w:rsid w:val="005C3761"/>
    <w:rsid w:val="005C3786"/>
    <w:rsid w:val="005C37BF"/>
    <w:rsid w:val="005C37C9"/>
    <w:rsid w:val="005C3930"/>
    <w:rsid w:val="005C3931"/>
    <w:rsid w:val="005C3965"/>
    <w:rsid w:val="005C396B"/>
    <w:rsid w:val="005C39A5"/>
    <w:rsid w:val="005C39FE"/>
    <w:rsid w:val="005C3ACB"/>
    <w:rsid w:val="005C3B34"/>
    <w:rsid w:val="005C3CD6"/>
    <w:rsid w:val="005C3DB1"/>
    <w:rsid w:val="005C3E5E"/>
    <w:rsid w:val="005C3F28"/>
    <w:rsid w:val="005C4010"/>
    <w:rsid w:val="005C40CC"/>
    <w:rsid w:val="005C418C"/>
    <w:rsid w:val="005C41DE"/>
    <w:rsid w:val="005C427F"/>
    <w:rsid w:val="005C42DB"/>
    <w:rsid w:val="005C4359"/>
    <w:rsid w:val="005C4395"/>
    <w:rsid w:val="005C44B1"/>
    <w:rsid w:val="005C44D4"/>
    <w:rsid w:val="005C47A1"/>
    <w:rsid w:val="005C47ED"/>
    <w:rsid w:val="005C4881"/>
    <w:rsid w:val="005C48CB"/>
    <w:rsid w:val="005C48D7"/>
    <w:rsid w:val="005C48F8"/>
    <w:rsid w:val="005C494C"/>
    <w:rsid w:val="005C4AB2"/>
    <w:rsid w:val="005C4AD2"/>
    <w:rsid w:val="005C4C25"/>
    <w:rsid w:val="005C4C51"/>
    <w:rsid w:val="005C4CFE"/>
    <w:rsid w:val="005C4DE3"/>
    <w:rsid w:val="005C4EA8"/>
    <w:rsid w:val="005C4F3C"/>
    <w:rsid w:val="005C4F61"/>
    <w:rsid w:val="005C5009"/>
    <w:rsid w:val="005C5077"/>
    <w:rsid w:val="005C50F1"/>
    <w:rsid w:val="005C5102"/>
    <w:rsid w:val="005C51C4"/>
    <w:rsid w:val="005C51C6"/>
    <w:rsid w:val="005C525C"/>
    <w:rsid w:val="005C548E"/>
    <w:rsid w:val="005C564B"/>
    <w:rsid w:val="005C5667"/>
    <w:rsid w:val="005C5774"/>
    <w:rsid w:val="005C5775"/>
    <w:rsid w:val="005C5847"/>
    <w:rsid w:val="005C58B5"/>
    <w:rsid w:val="005C5964"/>
    <w:rsid w:val="005C5989"/>
    <w:rsid w:val="005C5A11"/>
    <w:rsid w:val="005C5D10"/>
    <w:rsid w:val="005C5D8F"/>
    <w:rsid w:val="005C5F3C"/>
    <w:rsid w:val="005C5FB8"/>
    <w:rsid w:val="005C616E"/>
    <w:rsid w:val="005C6191"/>
    <w:rsid w:val="005C652E"/>
    <w:rsid w:val="005C6534"/>
    <w:rsid w:val="005C653E"/>
    <w:rsid w:val="005C654E"/>
    <w:rsid w:val="005C6588"/>
    <w:rsid w:val="005C6616"/>
    <w:rsid w:val="005C676F"/>
    <w:rsid w:val="005C67CC"/>
    <w:rsid w:val="005C681A"/>
    <w:rsid w:val="005C682C"/>
    <w:rsid w:val="005C6866"/>
    <w:rsid w:val="005C6A1D"/>
    <w:rsid w:val="005C6ADC"/>
    <w:rsid w:val="005C6C80"/>
    <w:rsid w:val="005C6D3F"/>
    <w:rsid w:val="005C6E11"/>
    <w:rsid w:val="005C6E4A"/>
    <w:rsid w:val="005C6EB2"/>
    <w:rsid w:val="005C6EE2"/>
    <w:rsid w:val="005C701C"/>
    <w:rsid w:val="005C7080"/>
    <w:rsid w:val="005C70A8"/>
    <w:rsid w:val="005C710E"/>
    <w:rsid w:val="005C717B"/>
    <w:rsid w:val="005C721E"/>
    <w:rsid w:val="005C7295"/>
    <w:rsid w:val="005C72A1"/>
    <w:rsid w:val="005C72CD"/>
    <w:rsid w:val="005C72EE"/>
    <w:rsid w:val="005C739C"/>
    <w:rsid w:val="005C73C0"/>
    <w:rsid w:val="005C73D0"/>
    <w:rsid w:val="005C73DD"/>
    <w:rsid w:val="005C7423"/>
    <w:rsid w:val="005C747E"/>
    <w:rsid w:val="005C75BE"/>
    <w:rsid w:val="005C7609"/>
    <w:rsid w:val="005C76AB"/>
    <w:rsid w:val="005C7773"/>
    <w:rsid w:val="005C789F"/>
    <w:rsid w:val="005C7910"/>
    <w:rsid w:val="005C79B6"/>
    <w:rsid w:val="005C79BF"/>
    <w:rsid w:val="005C79C5"/>
    <w:rsid w:val="005C79E9"/>
    <w:rsid w:val="005C7A2C"/>
    <w:rsid w:val="005C7A5C"/>
    <w:rsid w:val="005C7BC7"/>
    <w:rsid w:val="005C7C14"/>
    <w:rsid w:val="005C7D62"/>
    <w:rsid w:val="005C7EE9"/>
    <w:rsid w:val="005C7F9F"/>
    <w:rsid w:val="005D0001"/>
    <w:rsid w:val="005D00E9"/>
    <w:rsid w:val="005D0140"/>
    <w:rsid w:val="005D0199"/>
    <w:rsid w:val="005D0313"/>
    <w:rsid w:val="005D0333"/>
    <w:rsid w:val="005D04F7"/>
    <w:rsid w:val="005D07ED"/>
    <w:rsid w:val="005D0853"/>
    <w:rsid w:val="005D0943"/>
    <w:rsid w:val="005D0A9C"/>
    <w:rsid w:val="005D0B2C"/>
    <w:rsid w:val="005D0B65"/>
    <w:rsid w:val="005D0BA5"/>
    <w:rsid w:val="005D0C6F"/>
    <w:rsid w:val="005D0E52"/>
    <w:rsid w:val="005D0F33"/>
    <w:rsid w:val="005D0FB4"/>
    <w:rsid w:val="005D1003"/>
    <w:rsid w:val="005D1025"/>
    <w:rsid w:val="005D11A3"/>
    <w:rsid w:val="005D11E2"/>
    <w:rsid w:val="005D1262"/>
    <w:rsid w:val="005D138E"/>
    <w:rsid w:val="005D1467"/>
    <w:rsid w:val="005D14BC"/>
    <w:rsid w:val="005D14EC"/>
    <w:rsid w:val="005D1571"/>
    <w:rsid w:val="005D15E8"/>
    <w:rsid w:val="005D1652"/>
    <w:rsid w:val="005D16B1"/>
    <w:rsid w:val="005D1754"/>
    <w:rsid w:val="005D17CA"/>
    <w:rsid w:val="005D17F9"/>
    <w:rsid w:val="005D1842"/>
    <w:rsid w:val="005D18BC"/>
    <w:rsid w:val="005D18EE"/>
    <w:rsid w:val="005D1990"/>
    <w:rsid w:val="005D1A54"/>
    <w:rsid w:val="005D1B80"/>
    <w:rsid w:val="005D1C8E"/>
    <w:rsid w:val="005D1C9C"/>
    <w:rsid w:val="005D1DF1"/>
    <w:rsid w:val="005D1E05"/>
    <w:rsid w:val="005D1FD6"/>
    <w:rsid w:val="005D206D"/>
    <w:rsid w:val="005D211E"/>
    <w:rsid w:val="005D212A"/>
    <w:rsid w:val="005D224F"/>
    <w:rsid w:val="005D22AC"/>
    <w:rsid w:val="005D238C"/>
    <w:rsid w:val="005D23B2"/>
    <w:rsid w:val="005D2511"/>
    <w:rsid w:val="005D258E"/>
    <w:rsid w:val="005D281F"/>
    <w:rsid w:val="005D28E4"/>
    <w:rsid w:val="005D2B22"/>
    <w:rsid w:val="005D2BE2"/>
    <w:rsid w:val="005D2C6A"/>
    <w:rsid w:val="005D2D04"/>
    <w:rsid w:val="005D2ECE"/>
    <w:rsid w:val="005D2F21"/>
    <w:rsid w:val="005D306F"/>
    <w:rsid w:val="005D3395"/>
    <w:rsid w:val="005D3528"/>
    <w:rsid w:val="005D35EB"/>
    <w:rsid w:val="005D3659"/>
    <w:rsid w:val="005D36A6"/>
    <w:rsid w:val="005D371A"/>
    <w:rsid w:val="005D3899"/>
    <w:rsid w:val="005D390B"/>
    <w:rsid w:val="005D3978"/>
    <w:rsid w:val="005D3A0F"/>
    <w:rsid w:val="005D3AE3"/>
    <w:rsid w:val="005D3B0F"/>
    <w:rsid w:val="005D3C43"/>
    <w:rsid w:val="005D3CDE"/>
    <w:rsid w:val="005D3D19"/>
    <w:rsid w:val="005D3D9F"/>
    <w:rsid w:val="005D3DE2"/>
    <w:rsid w:val="005D3EC7"/>
    <w:rsid w:val="005D3F6E"/>
    <w:rsid w:val="005D3F92"/>
    <w:rsid w:val="005D4004"/>
    <w:rsid w:val="005D40F2"/>
    <w:rsid w:val="005D43B7"/>
    <w:rsid w:val="005D4453"/>
    <w:rsid w:val="005D4508"/>
    <w:rsid w:val="005D4522"/>
    <w:rsid w:val="005D4726"/>
    <w:rsid w:val="005D483F"/>
    <w:rsid w:val="005D489C"/>
    <w:rsid w:val="005D495D"/>
    <w:rsid w:val="005D4A72"/>
    <w:rsid w:val="005D4B28"/>
    <w:rsid w:val="005D4B40"/>
    <w:rsid w:val="005D4EAE"/>
    <w:rsid w:val="005D501F"/>
    <w:rsid w:val="005D503E"/>
    <w:rsid w:val="005D508A"/>
    <w:rsid w:val="005D5139"/>
    <w:rsid w:val="005D51B3"/>
    <w:rsid w:val="005D52B0"/>
    <w:rsid w:val="005D5371"/>
    <w:rsid w:val="005D5426"/>
    <w:rsid w:val="005D54CA"/>
    <w:rsid w:val="005D5752"/>
    <w:rsid w:val="005D57B2"/>
    <w:rsid w:val="005D57E8"/>
    <w:rsid w:val="005D59AD"/>
    <w:rsid w:val="005D5A74"/>
    <w:rsid w:val="005D5AAC"/>
    <w:rsid w:val="005D5B07"/>
    <w:rsid w:val="005D5B1E"/>
    <w:rsid w:val="005D5B29"/>
    <w:rsid w:val="005D5B65"/>
    <w:rsid w:val="005D5BC6"/>
    <w:rsid w:val="005D5C63"/>
    <w:rsid w:val="005D5DA4"/>
    <w:rsid w:val="005D5EBE"/>
    <w:rsid w:val="005D5EE6"/>
    <w:rsid w:val="005D60D7"/>
    <w:rsid w:val="005D6103"/>
    <w:rsid w:val="005D6185"/>
    <w:rsid w:val="005D62E9"/>
    <w:rsid w:val="005D6300"/>
    <w:rsid w:val="005D6346"/>
    <w:rsid w:val="005D63A8"/>
    <w:rsid w:val="005D6445"/>
    <w:rsid w:val="005D65D5"/>
    <w:rsid w:val="005D66DF"/>
    <w:rsid w:val="005D6702"/>
    <w:rsid w:val="005D6845"/>
    <w:rsid w:val="005D6A7F"/>
    <w:rsid w:val="005D6AB9"/>
    <w:rsid w:val="005D6AD7"/>
    <w:rsid w:val="005D6B75"/>
    <w:rsid w:val="005D6B8F"/>
    <w:rsid w:val="005D6BA3"/>
    <w:rsid w:val="005D6BF6"/>
    <w:rsid w:val="005D6C28"/>
    <w:rsid w:val="005D6CDC"/>
    <w:rsid w:val="005D6DDF"/>
    <w:rsid w:val="005D6E0C"/>
    <w:rsid w:val="005D6E2D"/>
    <w:rsid w:val="005D6E98"/>
    <w:rsid w:val="005D6F20"/>
    <w:rsid w:val="005D706E"/>
    <w:rsid w:val="005D70B7"/>
    <w:rsid w:val="005D71BB"/>
    <w:rsid w:val="005D721C"/>
    <w:rsid w:val="005D7283"/>
    <w:rsid w:val="005D7317"/>
    <w:rsid w:val="005D7579"/>
    <w:rsid w:val="005D76D8"/>
    <w:rsid w:val="005D7787"/>
    <w:rsid w:val="005D78C2"/>
    <w:rsid w:val="005D78E1"/>
    <w:rsid w:val="005D7946"/>
    <w:rsid w:val="005D79DA"/>
    <w:rsid w:val="005D7A10"/>
    <w:rsid w:val="005D7B0E"/>
    <w:rsid w:val="005D7B52"/>
    <w:rsid w:val="005D7E92"/>
    <w:rsid w:val="005D7F4D"/>
    <w:rsid w:val="005D7FCB"/>
    <w:rsid w:val="005E001A"/>
    <w:rsid w:val="005E00D0"/>
    <w:rsid w:val="005E0168"/>
    <w:rsid w:val="005E01DD"/>
    <w:rsid w:val="005E01FC"/>
    <w:rsid w:val="005E02A1"/>
    <w:rsid w:val="005E0334"/>
    <w:rsid w:val="005E0357"/>
    <w:rsid w:val="005E0588"/>
    <w:rsid w:val="005E0802"/>
    <w:rsid w:val="005E0838"/>
    <w:rsid w:val="005E08CD"/>
    <w:rsid w:val="005E0930"/>
    <w:rsid w:val="005E0947"/>
    <w:rsid w:val="005E09C6"/>
    <w:rsid w:val="005E0E03"/>
    <w:rsid w:val="005E0FF3"/>
    <w:rsid w:val="005E102D"/>
    <w:rsid w:val="005E1154"/>
    <w:rsid w:val="005E119C"/>
    <w:rsid w:val="005E1294"/>
    <w:rsid w:val="005E12B7"/>
    <w:rsid w:val="005E12F3"/>
    <w:rsid w:val="005E1358"/>
    <w:rsid w:val="005E1482"/>
    <w:rsid w:val="005E1515"/>
    <w:rsid w:val="005E18A6"/>
    <w:rsid w:val="005E1A3B"/>
    <w:rsid w:val="005E1A95"/>
    <w:rsid w:val="005E1B87"/>
    <w:rsid w:val="005E1BAB"/>
    <w:rsid w:val="005E1D15"/>
    <w:rsid w:val="005E1ECF"/>
    <w:rsid w:val="005E201F"/>
    <w:rsid w:val="005E21DB"/>
    <w:rsid w:val="005E252C"/>
    <w:rsid w:val="005E2754"/>
    <w:rsid w:val="005E275E"/>
    <w:rsid w:val="005E27C9"/>
    <w:rsid w:val="005E2830"/>
    <w:rsid w:val="005E2A51"/>
    <w:rsid w:val="005E2AC0"/>
    <w:rsid w:val="005E2B6B"/>
    <w:rsid w:val="005E2BD6"/>
    <w:rsid w:val="005E2BDF"/>
    <w:rsid w:val="005E2CCB"/>
    <w:rsid w:val="005E2E4C"/>
    <w:rsid w:val="005E2E92"/>
    <w:rsid w:val="005E2F10"/>
    <w:rsid w:val="005E2F72"/>
    <w:rsid w:val="005E300D"/>
    <w:rsid w:val="005E305D"/>
    <w:rsid w:val="005E3133"/>
    <w:rsid w:val="005E31A2"/>
    <w:rsid w:val="005E31B9"/>
    <w:rsid w:val="005E31E6"/>
    <w:rsid w:val="005E327E"/>
    <w:rsid w:val="005E33D7"/>
    <w:rsid w:val="005E3454"/>
    <w:rsid w:val="005E34A1"/>
    <w:rsid w:val="005E3675"/>
    <w:rsid w:val="005E376F"/>
    <w:rsid w:val="005E3912"/>
    <w:rsid w:val="005E3974"/>
    <w:rsid w:val="005E39D0"/>
    <w:rsid w:val="005E3AD4"/>
    <w:rsid w:val="005E3ADE"/>
    <w:rsid w:val="005E3D31"/>
    <w:rsid w:val="005E3DCF"/>
    <w:rsid w:val="005E3EA2"/>
    <w:rsid w:val="005E3F49"/>
    <w:rsid w:val="005E3F80"/>
    <w:rsid w:val="005E3FF3"/>
    <w:rsid w:val="005E4019"/>
    <w:rsid w:val="005E4053"/>
    <w:rsid w:val="005E408D"/>
    <w:rsid w:val="005E4126"/>
    <w:rsid w:val="005E4130"/>
    <w:rsid w:val="005E4137"/>
    <w:rsid w:val="005E4265"/>
    <w:rsid w:val="005E42DD"/>
    <w:rsid w:val="005E44FE"/>
    <w:rsid w:val="005E4663"/>
    <w:rsid w:val="005E4666"/>
    <w:rsid w:val="005E468F"/>
    <w:rsid w:val="005E46E0"/>
    <w:rsid w:val="005E4717"/>
    <w:rsid w:val="005E47D9"/>
    <w:rsid w:val="005E4A0D"/>
    <w:rsid w:val="005E4A42"/>
    <w:rsid w:val="005E4A8D"/>
    <w:rsid w:val="005E4B85"/>
    <w:rsid w:val="005E4D67"/>
    <w:rsid w:val="005E4DA0"/>
    <w:rsid w:val="005E4F29"/>
    <w:rsid w:val="005E4F3C"/>
    <w:rsid w:val="005E5030"/>
    <w:rsid w:val="005E50BB"/>
    <w:rsid w:val="005E50C4"/>
    <w:rsid w:val="005E520B"/>
    <w:rsid w:val="005E5282"/>
    <w:rsid w:val="005E52A7"/>
    <w:rsid w:val="005E530A"/>
    <w:rsid w:val="005E5393"/>
    <w:rsid w:val="005E539D"/>
    <w:rsid w:val="005E53F1"/>
    <w:rsid w:val="005E5402"/>
    <w:rsid w:val="005E5479"/>
    <w:rsid w:val="005E556B"/>
    <w:rsid w:val="005E556C"/>
    <w:rsid w:val="005E5767"/>
    <w:rsid w:val="005E578E"/>
    <w:rsid w:val="005E5826"/>
    <w:rsid w:val="005E58CA"/>
    <w:rsid w:val="005E59C2"/>
    <w:rsid w:val="005E59D3"/>
    <w:rsid w:val="005E5A66"/>
    <w:rsid w:val="005E5AF6"/>
    <w:rsid w:val="005E5B3B"/>
    <w:rsid w:val="005E5B3F"/>
    <w:rsid w:val="005E5B9C"/>
    <w:rsid w:val="005E5D77"/>
    <w:rsid w:val="005E5F07"/>
    <w:rsid w:val="005E614E"/>
    <w:rsid w:val="005E618A"/>
    <w:rsid w:val="005E6201"/>
    <w:rsid w:val="005E625D"/>
    <w:rsid w:val="005E62B3"/>
    <w:rsid w:val="005E6421"/>
    <w:rsid w:val="005E648E"/>
    <w:rsid w:val="005E649B"/>
    <w:rsid w:val="005E654D"/>
    <w:rsid w:val="005E6573"/>
    <w:rsid w:val="005E667E"/>
    <w:rsid w:val="005E66DE"/>
    <w:rsid w:val="005E66FE"/>
    <w:rsid w:val="005E67F2"/>
    <w:rsid w:val="005E69CA"/>
    <w:rsid w:val="005E6BE6"/>
    <w:rsid w:val="005E6C0F"/>
    <w:rsid w:val="005E6C40"/>
    <w:rsid w:val="005E6C7E"/>
    <w:rsid w:val="005E6EC0"/>
    <w:rsid w:val="005E6F24"/>
    <w:rsid w:val="005E707A"/>
    <w:rsid w:val="005E70EA"/>
    <w:rsid w:val="005E73BB"/>
    <w:rsid w:val="005E7525"/>
    <w:rsid w:val="005E7557"/>
    <w:rsid w:val="005E77EB"/>
    <w:rsid w:val="005E7896"/>
    <w:rsid w:val="005E795C"/>
    <w:rsid w:val="005E7CA5"/>
    <w:rsid w:val="005E7CC0"/>
    <w:rsid w:val="005E7CE2"/>
    <w:rsid w:val="005E7D6D"/>
    <w:rsid w:val="005E7D92"/>
    <w:rsid w:val="005F0186"/>
    <w:rsid w:val="005F0252"/>
    <w:rsid w:val="005F03CA"/>
    <w:rsid w:val="005F0546"/>
    <w:rsid w:val="005F05C5"/>
    <w:rsid w:val="005F0659"/>
    <w:rsid w:val="005F0666"/>
    <w:rsid w:val="005F06B7"/>
    <w:rsid w:val="005F06CF"/>
    <w:rsid w:val="005F074A"/>
    <w:rsid w:val="005F096B"/>
    <w:rsid w:val="005F0980"/>
    <w:rsid w:val="005F09A2"/>
    <w:rsid w:val="005F0A21"/>
    <w:rsid w:val="005F0A4D"/>
    <w:rsid w:val="005F0CDA"/>
    <w:rsid w:val="005F0D9E"/>
    <w:rsid w:val="005F119D"/>
    <w:rsid w:val="005F1292"/>
    <w:rsid w:val="005F132F"/>
    <w:rsid w:val="005F13CC"/>
    <w:rsid w:val="005F13FF"/>
    <w:rsid w:val="005F14DD"/>
    <w:rsid w:val="005F150D"/>
    <w:rsid w:val="005F1655"/>
    <w:rsid w:val="005F171F"/>
    <w:rsid w:val="005F17FB"/>
    <w:rsid w:val="005F18DE"/>
    <w:rsid w:val="005F197C"/>
    <w:rsid w:val="005F1A36"/>
    <w:rsid w:val="005F1B4E"/>
    <w:rsid w:val="005F1BA6"/>
    <w:rsid w:val="005F1CBC"/>
    <w:rsid w:val="005F1D58"/>
    <w:rsid w:val="005F1D7C"/>
    <w:rsid w:val="005F1E67"/>
    <w:rsid w:val="005F1FBD"/>
    <w:rsid w:val="005F2046"/>
    <w:rsid w:val="005F20F7"/>
    <w:rsid w:val="005F2105"/>
    <w:rsid w:val="005F2119"/>
    <w:rsid w:val="005F2339"/>
    <w:rsid w:val="005F2372"/>
    <w:rsid w:val="005F23C3"/>
    <w:rsid w:val="005F2476"/>
    <w:rsid w:val="005F251E"/>
    <w:rsid w:val="005F2531"/>
    <w:rsid w:val="005F2563"/>
    <w:rsid w:val="005F25AD"/>
    <w:rsid w:val="005F2739"/>
    <w:rsid w:val="005F279D"/>
    <w:rsid w:val="005F280A"/>
    <w:rsid w:val="005F282A"/>
    <w:rsid w:val="005F2A2B"/>
    <w:rsid w:val="005F2B25"/>
    <w:rsid w:val="005F2B7D"/>
    <w:rsid w:val="005F2C37"/>
    <w:rsid w:val="005F2D84"/>
    <w:rsid w:val="005F2EB0"/>
    <w:rsid w:val="005F2F09"/>
    <w:rsid w:val="005F2F7B"/>
    <w:rsid w:val="005F301C"/>
    <w:rsid w:val="005F30A7"/>
    <w:rsid w:val="005F30D2"/>
    <w:rsid w:val="005F30EA"/>
    <w:rsid w:val="005F3299"/>
    <w:rsid w:val="005F32A3"/>
    <w:rsid w:val="005F336F"/>
    <w:rsid w:val="005F3433"/>
    <w:rsid w:val="005F34F5"/>
    <w:rsid w:val="005F35DF"/>
    <w:rsid w:val="005F36DD"/>
    <w:rsid w:val="005F375C"/>
    <w:rsid w:val="005F37A4"/>
    <w:rsid w:val="005F3896"/>
    <w:rsid w:val="005F3912"/>
    <w:rsid w:val="005F393F"/>
    <w:rsid w:val="005F39FE"/>
    <w:rsid w:val="005F3A0F"/>
    <w:rsid w:val="005F3A9C"/>
    <w:rsid w:val="005F3AEC"/>
    <w:rsid w:val="005F3B1D"/>
    <w:rsid w:val="005F3B9E"/>
    <w:rsid w:val="005F3D78"/>
    <w:rsid w:val="005F3D82"/>
    <w:rsid w:val="005F3DCF"/>
    <w:rsid w:val="005F3DFB"/>
    <w:rsid w:val="005F3E6E"/>
    <w:rsid w:val="005F3E8D"/>
    <w:rsid w:val="005F40DA"/>
    <w:rsid w:val="005F425D"/>
    <w:rsid w:val="005F44CC"/>
    <w:rsid w:val="005F4591"/>
    <w:rsid w:val="005F483A"/>
    <w:rsid w:val="005F4861"/>
    <w:rsid w:val="005F499A"/>
    <w:rsid w:val="005F49B7"/>
    <w:rsid w:val="005F4A0D"/>
    <w:rsid w:val="005F4B24"/>
    <w:rsid w:val="005F4B38"/>
    <w:rsid w:val="005F4B5E"/>
    <w:rsid w:val="005F4C3C"/>
    <w:rsid w:val="005F4DCD"/>
    <w:rsid w:val="005F4ECD"/>
    <w:rsid w:val="005F4F3E"/>
    <w:rsid w:val="005F50C8"/>
    <w:rsid w:val="005F5199"/>
    <w:rsid w:val="005F5217"/>
    <w:rsid w:val="005F533C"/>
    <w:rsid w:val="005F5479"/>
    <w:rsid w:val="005F5491"/>
    <w:rsid w:val="005F5492"/>
    <w:rsid w:val="005F54B5"/>
    <w:rsid w:val="005F54EA"/>
    <w:rsid w:val="005F5638"/>
    <w:rsid w:val="005F5664"/>
    <w:rsid w:val="005F567D"/>
    <w:rsid w:val="005F571B"/>
    <w:rsid w:val="005F57E3"/>
    <w:rsid w:val="005F5898"/>
    <w:rsid w:val="005F5AD9"/>
    <w:rsid w:val="005F5ADC"/>
    <w:rsid w:val="005F5BE3"/>
    <w:rsid w:val="005F5BEE"/>
    <w:rsid w:val="005F5C23"/>
    <w:rsid w:val="005F5DB9"/>
    <w:rsid w:val="005F5E00"/>
    <w:rsid w:val="005F5E8A"/>
    <w:rsid w:val="005F5EA1"/>
    <w:rsid w:val="005F60BD"/>
    <w:rsid w:val="005F60C1"/>
    <w:rsid w:val="005F60F6"/>
    <w:rsid w:val="005F60F7"/>
    <w:rsid w:val="005F61C6"/>
    <w:rsid w:val="005F6225"/>
    <w:rsid w:val="005F6262"/>
    <w:rsid w:val="005F63C6"/>
    <w:rsid w:val="005F64E9"/>
    <w:rsid w:val="005F653E"/>
    <w:rsid w:val="005F659A"/>
    <w:rsid w:val="005F65DF"/>
    <w:rsid w:val="005F662E"/>
    <w:rsid w:val="005F6778"/>
    <w:rsid w:val="005F6977"/>
    <w:rsid w:val="005F6B37"/>
    <w:rsid w:val="005F6B3C"/>
    <w:rsid w:val="005F6B6D"/>
    <w:rsid w:val="005F6B8F"/>
    <w:rsid w:val="005F6BD9"/>
    <w:rsid w:val="005F6BEB"/>
    <w:rsid w:val="005F6C0C"/>
    <w:rsid w:val="005F6C66"/>
    <w:rsid w:val="005F6CEB"/>
    <w:rsid w:val="005F6D6D"/>
    <w:rsid w:val="005F6F68"/>
    <w:rsid w:val="005F6F6D"/>
    <w:rsid w:val="005F6F91"/>
    <w:rsid w:val="005F6FBA"/>
    <w:rsid w:val="005F701C"/>
    <w:rsid w:val="005F707E"/>
    <w:rsid w:val="005F7124"/>
    <w:rsid w:val="005F717D"/>
    <w:rsid w:val="005F72BE"/>
    <w:rsid w:val="005F72E1"/>
    <w:rsid w:val="005F7372"/>
    <w:rsid w:val="005F741D"/>
    <w:rsid w:val="005F74C7"/>
    <w:rsid w:val="005F7549"/>
    <w:rsid w:val="005F7702"/>
    <w:rsid w:val="005F777D"/>
    <w:rsid w:val="005F785A"/>
    <w:rsid w:val="005F7879"/>
    <w:rsid w:val="005F78B1"/>
    <w:rsid w:val="005F78DF"/>
    <w:rsid w:val="005F7927"/>
    <w:rsid w:val="005F7B11"/>
    <w:rsid w:val="005F7C3A"/>
    <w:rsid w:val="005F7CC1"/>
    <w:rsid w:val="005F7D16"/>
    <w:rsid w:val="005F7E3A"/>
    <w:rsid w:val="0060004D"/>
    <w:rsid w:val="00600082"/>
    <w:rsid w:val="006000CF"/>
    <w:rsid w:val="006000DD"/>
    <w:rsid w:val="00600166"/>
    <w:rsid w:val="006001E2"/>
    <w:rsid w:val="006002CC"/>
    <w:rsid w:val="006002FD"/>
    <w:rsid w:val="0060034B"/>
    <w:rsid w:val="006003A0"/>
    <w:rsid w:val="006003CA"/>
    <w:rsid w:val="00600461"/>
    <w:rsid w:val="006004F1"/>
    <w:rsid w:val="00600527"/>
    <w:rsid w:val="00600531"/>
    <w:rsid w:val="006005A0"/>
    <w:rsid w:val="006006B5"/>
    <w:rsid w:val="00600706"/>
    <w:rsid w:val="006007C2"/>
    <w:rsid w:val="006007D6"/>
    <w:rsid w:val="00600834"/>
    <w:rsid w:val="00600A55"/>
    <w:rsid w:val="00600D74"/>
    <w:rsid w:val="00600F8B"/>
    <w:rsid w:val="00600FBF"/>
    <w:rsid w:val="00600FEE"/>
    <w:rsid w:val="00600FF7"/>
    <w:rsid w:val="0060109B"/>
    <w:rsid w:val="006010F8"/>
    <w:rsid w:val="00601148"/>
    <w:rsid w:val="00601386"/>
    <w:rsid w:val="006013D2"/>
    <w:rsid w:val="0060147C"/>
    <w:rsid w:val="006014DA"/>
    <w:rsid w:val="00601505"/>
    <w:rsid w:val="006016E5"/>
    <w:rsid w:val="00601867"/>
    <w:rsid w:val="006018D5"/>
    <w:rsid w:val="00601924"/>
    <w:rsid w:val="00601960"/>
    <w:rsid w:val="00601AAC"/>
    <w:rsid w:val="00601BBC"/>
    <w:rsid w:val="00601BFF"/>
    <w:rsid w:val="00601CDE"/>
    <w:rsid w:val="00601DEC"/>
    <w:rsid w:val="00601E10"/>
    <w:rsid w:val="00601F82"/>
    <w:rsid w:val="00602144"/>
    <w:rsid w:val="006021C3"/>
    <w:rsid w:val="00602229"/>
    <w:rsid w:val="006022BF"/>
    <w:rsid w:val="00602345"/>
    <w:rsid w:val="00602371"/>
    <w:rsid w:val="006024F3"/>
    <w:rsid w:val="0060277B"/>
    <w:rsid w:val="0060277C"/>
    <w:rsid w:val="006027CF"/>
    <w:rsid w:val="0060282E"/>
    <w:rsid w:val="00602863"/>
    <w:rsid w:val="006028B4"/>
    <w:rsid w:val="006028E3"/>
    <w:rsid w:val="006029C6"/>
    <w:rsid w:val="00602C53"/>
    <w:rsid w:val="00602CC1"/>
    <w:rsid w:val="00602D2A"/>
    <w:rsid w:val="00602D63"/>
    <w:rsid w:val="00602E87"/>
    <w:rsid w:val="00602F1F"/>
    <w:rsid w:val="00602F23"/>
    <w:rsid w:val="00602F31"/>
    <w:rsid w:val="00602F7A"/>
    <w:rsid w:val="00602FD7"/>
    <w:rsid w:val="00603139"/>
    <w:rsid w:val="00603194"/>
    <w:rsid w:val="006031AA"/>
    <w:rsid w:val="00603239"/>
    <w:rsid w:val="00603242"/>
    <w:rsid w:val="00603320"/>
    <w:rsid w:val="0060332C"/>
    <w:rsid w:val="0060339B"/>
    <w:rsid w:val="00603471"/>
    <w:rsid w:val="00603487"/>
    <w:rsid w:val="006034CE"/>
    <w:rsid w:val="006035C1"/>
    <w:rsid w:val="006035D1"/>
    <w:rsid w:val="006035E3"/>
    <w:rsid w:val="00603629"/>
    <w:rsid w:val="00603847"/>
    <w:rsid w:val="00603921"/>
    <w:rsid w:val="00603A09"/>
    <w:rsid w:val="00603A62"/>
    <w:rsid w:val="00603A7D"/>
    <w:rsid w:val="00603B73"/>
    <w:rsid w:val="00603C6C"/>
    <w:rsid w:val="00603E0A"/>
    <w:rsid w:val="00603E3A"/>
    <w:rsid w:val="00604047"/>
    <w:rsid w:val="006040B0"/>
    <w:rsid w:val="006041CF"/>
    <w:rsid w:val="00604216"/>
    <w:rsid w:val="00604285"/>
    <w:rsid w:val="0060430B"/>
    <w:rsid w:val="006043DD"/>
    <w:rsid w:val="0060441C"/>
    <w:rsid w:val="0060452C"/>
    <w:rsid w:val="006045BB"/>
    <w:rsid w:val="00604668"/>
    <w:rsid w:val="006046AA"/>
    <w:rsid w:val="00604753"/>
    <w:rsid w:val="00604798"/>
    <w:rsid w:val="0060483B"/>
    <w:rsid w:val="00604866"/>
    <w:rsid w:val="0060496E"/>
    <w:rsid w:val="00604985"/>
    <w:rsid w:val="00604B32"/>
    <w:rsid w:val="00604C02"/>
    <w:rsid w:val="00604C2B"/>
    <w:rsid w:val="00604C75"/>
    <w:rsid w:val="00604D22"/>
    <w:rsid w:val="00604D57"/>
    <w:rsid w:val="00604E26"/>
    <w:rsid w:val="00605010"/>
    <w:rsid w:val="00605050"/>
    <w:rsid w:val="00605103"/>
    <w:rsid w:val="0060511A"/>
    <w:rsid w:val="00605129"/>
    <w:rsid w:val="0060518A"/>
    <w:rsid w:val="00605234"/>
    <w:rsid w:val="00605246"/>
    <w:rsid w:val="0060530B"/>
    <w:rsid w:val="00605385"/>
    <w:rsid w:val="006053E9"/>
    <w:rsid w:val="006054E1"/>
    <w:rsid w:val="0060551E"/>
    <w:rsid w:val="0060555E"/>
    <w:rsid w:val="006056E1"/>
    <w:rsid w:val="006057B7"/>
    <w:rsid w:val="0060583B"/>
    <w:rsid w:val="006058AD"/>
    <w:rsid w:val="006058E4"/>
    <w:rsid w:val="00605A3A"/>
    <w:rsid w:val="00605AC7"/>
    <w:rsid w:val="00605B89"/>
    <w:rsid w:val="00605C03"/>
    <w:rsid w:val="00605CA5"/>
    <w:rsid w:val="00605D77"/>
    <w:rsid w:val="00605DB7"/>
    <w:rsid w:val="00605EFF"/>
    <w:rsid w:val="00605F18"/>
    <w:rsid w:val="00605F4A"/>
    <w:rsid w:val="00605F5B"/>
    <w:rsid w:val="00606035"/>
    <w:rsid w:val="00606086"/>
    <w:rsid w:val="006061A1"/>
    <w:rsid w:val="0060635D"/>
    <w:rsid w:val="006063A9"/>
    <w:rsid w:val="006063F3"/>
    <w:rsid w:val="0060651D"/>
    <w:rsid w:val="00606533"/>
    <w:rsid w:val="006067E1"/>
    <w:rsid w:val="006067F1"/>
    <w:rsid w:val="00606AA4"/>
    <w:rsid w:val="00606B63"/>
    <w:rsid w:val="00606CE7"/>
    <w:rsid w:val="00606D25"/>
    <w:rsid w:val="00606D7A"/>
    <w:rsid w:val="00606DD7"/>
    <w:rsid w:val="00606E12"/>
    <w:rsid w:val="00606E5F"/>
    <w:rsid w:val="00606E8C"/>
    <w:rsid w:val="00606F46"/>
    <w:rsid w:val="00606FA8"/>
    <w:rsid w:val="0060702E"/>
    <w:rsid w:val="0060708A"/>
    <w:rsid w:val="006070A5"/>
    <w:rsid w:val="00607185"/>
    <w:rsid w:val="006073CB"/>
    <w:rsid w:val="006074B9"/>
    <w:rsid w:val="00607512"/>
    <w:rsid w:val="00607525"/>
    <w:rsid w:val="0060752D"/>
    <w:rsid w:val="0060757A"/>
    <w:rsid w:val="006075D9"/>
    <w:rsid w:val="00607612"/>
    <w:rsid w:val="00607701"/>
    <w:rsid w:val="00607812"/>
    <w:rsid w:val="0060791F"/>
    <w:rsid w:val="00607935"/>
    <w:rsid w:val="0060793B"/>
    <w:rsid w:val="0060797C"/>
    <w:rsid w:val="00607980"/>
    <w:rsid w:val="00607A55"/>
    <w:rsid w:val="00607B57"/>
    <w:rsid w:val="00607DA4"/>
    <w:rsid w:val="00607F53"/>
    <w:rsid w:val="00607FD2"/>
    <w:rsid w:val="00607FF2"/>
    <w:rsid w:val="00610060"/>
    <w:rsid w:val="00610066"/>
    <w:rsid w:val="006100CF"/>
    <w:rsid w:val="00610219"/>
    <w:rsid w:val="00610227"/>
    <w:rsid w:val="00610269"/>
    <w:rsid w:val="0061036E"/>
    <w:rsid w:val="006103F0"/>
    <w:rsid w:val="006103F2"/>
    <w:rsid w:val="00610450"/>
    <w:rsid w:val="006104A0"/>
    <w:rsid w:val="00610634"/>
    <w:rsid w:val="0061070F"/>
    <w:rsid w:val="00610715"/>
    <w:rsid w:val="0061079A"/>
    <w:rsid w:val="0061081B"/>
    <w:rsid w:val="00610846"/>
    <w:rsid w:val="0061085F"/>
    <w:rsid w:val="006109F6"/>
    <w:rsid w:val="00610B25"/>
    <w:rsid w:val="00610B6E"/>
    <w:rsid w:val="00610B96"/>
    <w:rsid w:val="00610C23"/>
    <w:rsid w:val="00610CED"/>
    <w:rsid w:val="00610D68"/>
    <w:rsid w:val="00610DC0"/>
    <w:rsid w:val="00610E02"/>
    <w:rsid w:val="00610E49"/>
    <w:rsid w:val="00610ED1"/>
    <w:rsid w:val="00610F20"/>
    <w:rsid w:val="00610F6C"/>
    <w:rsid w:val="00611127"/>
    <w:rsid w:val="006111AC"/>
    <w:rsid w:val="006111B3"/>
    <w:rsid w:val="006111F0"/>
    <w:rsid w:val="0061135B"/>
    <w:rsid w:val="006113A0"/>
    <w:rsid w:val="00611604"/>
    <w:rsid w:val="006116FC"/>
    <w:rsid w:val="00611822"/>
    <w:rsid w:val="0061190A"/>
    <w:rsid w:val="0061196E"/>
    <w:rsid w:val="00611A84"/>
    <w:rsid w:val="00611B07"/>
    <w:rsid w:val="00611BB3"/>
    <w:rsid w:val="00611DCB"/>
    <w:rsid w:val="00611E76"/>
    <w:rsid w:val="00611FC4"/>
    <w:rsid w:val="00612067"/>
    <w:rsid w:val="00612079"/>
    <w:rsid w:val="006120E1"/>
    <w:rsid w:val="00612136"/>
    <w:rsid w:val="006121DD"/>
    <w:rsid w:val="006122BE"/>
    <w:rsid w:val="00612420"/>
    <w:rsid w:val="00612456"/>
    <w:rsid w:val="00612467"/>
    <w:rsid w:val="0061257D"/>
    <w:rsid w:val="006127F0"/>
    <w:rsid w:val="00612853"/>
    <w:rsid w:val="00612861"/>
    <w:rsid w:val="00612967"/>
    <w:rsid w:val="00612A44"/>
    <w:rsid w:val="00612AC4"/>
    <w:rsid w:val="00612B48"/>
    <w:rsid w:val="00612C04"/>
    <w:rsid w:val="00612C0D"/>
    <w:rsid w:val="00612D7E"/>
    <w:rsid w:val="00612D96"/>
    <w:rsid w:val="00612E47"/>
    <w:rsid w:val="00612EFF"/>
    <w:rsid w:val="00612F0D"/>
    <w:rsid w:val="00612F4B"/>
    <w:rsid w:val="00612FB6"/>
    <w:rsid w:val="0061300C"/>
    <w:rsid w:val="00613049"/>
    <w:rsid w:val="006132DF"/>
    <w:rsid w:val="00613370"/>
    <w:rsid w:val="00613433"/>
    <w:rsid w:val="00613490"/>
    <w:rsid w:val="006134BB"/>
    <w:rsid w:val="006135EA"/>
    <w:rsid w:val="00613649"/>
    <w:rsid w:val="006136E0"/>
    <w:rsid w:val="0061372A"/>
    <w:rsid w:val="006137E1"/>
    <w:rsid w:val="00613820"/>
    <w:rsid w:val="00613868"/>
    <w:rsid w:val="006138A3"/>
    <w:rsid w:val="006138E6"/>
    <w:rsid w:val="006138ED"/>
    <w:rsid w:val="00613935"/>
    <w:rsid w:val="00613979"/>
    <w:rsid w:val="00613AB6"/>
    <w:rsid w:val="00613B50"/>
    <w:rsid w:val="00613B74"/>
    <w:rsid w:val="00613BB5"/>
    <w:rsid w:val="00613D31"/>
    <w:rsid w:val="00613D78"/>
    <w:rsid w:val="00613E9D"/>
    <w:rsid w:val="00613EFA"/>
    <w:rsid w:val="0061416E"/>
    <w:rsid w:val="006143E2"/>
    <w:rsid w:val="0061443D"/>
    <w:rsid w:val="00614484"/>
    <w:rsid w:val="006144C6"/>
    <w:rsid w:val="006144D2"/>
    <w:rsid w:val="006145F7"/>
    <w:rsid w:val="0061463C"/>
    <w:rsid w:val="00614670"/>
    <w:rsid w:val="006146F4"/>
    <w:rsid w:val="006146F5"/>
    <w:rsid w:val="006146F9"/>
    <w:rsid w:val="0061471E"/>
    <w:rsid w:val="00614741"/>
    <w:rsid w:val="00614775"/>
    <w:rsid w:val="006148A1"/>
    <w:rsid w:val="006149DF"/>
    <w:rsid w:val="00614A7B"/>
    <w:rsid w:val="00614B51"/>
    <w:rsid w:val="00614B9D"/>
    <w:rsid w:val="00614C7D"/>
    <w:rsid w:val="00614DA9"/>
    <w:rsid w:val="00614DD4"/>
    <w:rsid w:val="00614EA7"/>
    <w:rsid w:val="00614EFF"/>
    <w:rsid w:val="00614F6A"/>
    <w:rsid w:val="0061504A"/>
    <w:rsid w:val="00615112"/>
    <w:rsid w:val="006151C1"/>
    <w:rsid w:val="0061525E"/>
    <w:rsid w:val="0061535F"/>
    <w:rsid w:val="0061536B"/>
    <w:rsid w:val="00615405"/>
    <w:rsid w:val="00615452"/>
    <w:rsid w:val="00615563"/>
    <w:rsid w:val="0061570D"/>
    <w:rsid w:val="00615800"/>
    <w:rsid w:val="0061590F"/>
    <w:rsid w:val="00615948"/>
    <w:rsid w:val="00615999"/>
    <w:rsid w:val="00615A46"/>
    <w:rsid w:val="00615D00"/>
    <w:rsid w:val="00615DEE"/>
    <w:rsid w:val="00615ED6"/>
    <w:rsid w:val="00615F45"/>
    <w:rsid w:val="0061603D"/>
    <w:rsid w:val="0061608E"/>
    <w:rsid w:val="00616139"/>
    <w:rsid w:val="00616219"/>
    <w:rsid w:val="006162DC"/>
    <w:rsid w:val="0061638A"/>
    <w:rsid w:val="0061641C"/>
    <w:rsid w:val="006164EF"/>
    <w:rsid w:val="006165CA"/>
    <w:rsid w:val="006165E4"/>
    <w:rsid w:val="00616839"/>
    <w:rsid w:val="006168E2"/>
    <w:rsid w:val="00616932"/>
    <w:rsid w:val="00616A80"/>
    <w:rsid w:val="00616B70"/>
    <w:rsid w:val="00616C38"/>
    <w:rsid w:val="00616EFB"/>
    <w:rsid w:val="0061709C"/>
    <w:rsid w:val="006170C2"/>
    <w:rsid w:val="0061713C"/>
    <w:rsid w:val="006172C5"/>
    <w:rsid w:val="006172CE"/>
    <w:rsid w:val="00617448"/>
    <w:rsid w:val="006174EC"/>
    <w:rsid w:val="00617654"/>
    <w:rsid w:val="006178EB"/>
    <w:rsid w:val="00617908"/>
    <w:rsid w:val="00617949"/>
    <w:rsid w:val="00617AC3"/>
    <w:rsid w:val="00617ACD"/>
    <w:rsid w:val="00617AF8"/>
    <w:rsid w:val="00617C23"/>
    <w:rsid w:val="00617D08"/>
    <w:rsid w:val="00617D49"/>
    <w:rsid w:val="00617EAC"/>
    <w:rsid w:val="00620031"/>
    <w:rsid w:val="00620173"/>
    <w:rsid w:val="006201A0"/>
    <w:rsid w:val="006201E6"/>
    <w:rsid w:val="00620375"/>
    <w:rsid w:val="00620456"/>
    <w:rsid w:val="00620572"/>
    <w:rsid w:val="006205A4"/>
    <w:rsid w:val="00620605"/>
    <w:rsid w:val="0062077D"/>
    <w:rsid w:val="006208A7"/>
    <w:rsid w:val="006208BB"/>
    <w:rsid w:val="00620A8C"/>
    <w:rsid w:val="00620AAF"/>
    <w:rsid w:val="00620B17"/>
    <w:rsid w:val="00620B43"/>
    <w:rsid w:val="00620B95"/>
    <w:rsid w:val="00620E30"/>
    <w:rsid w:val="00621011"/>
    <w:rsid w:val="0062104B"/>
    <w:rsid w:val="00621151"/>
    <w:rsid w:val="00621209"/>
    <w:rsid w:val="00621329"/>
    <w:rsid w:val="006213D8"/>
    <w:rsid w:val="006214BD"/>
    <w:rsid w:val="006214FD"/>
    <w:rsid w:val="006215DE"/>
    <w:rsid w:val="00621705"/>
    <w:rsid w:val="006218F7"/>
    <w:rsid w:val="00621963"/>
    <w:rsid w:val="006219DC"/>
    <w:rsid w:val="00621A5D"/>
    <w:rsid w:val="00621B47"/>
    <w:rsid w:val="00621B62"/>
    <w:rsid w:val="00621BD1"/>
    <w:rsid w:val="00621BE7"/>
    <w:rsid w:val="00621BF9"/>
    <w:rsid w:val="00621BFE"/>
    <w:rsid w:val="00621C91"/>
    <w:rsid w:val="00621C93"/>
    <w:rsid w:val="00621D46"/>
    <w:rsid w:val="00621D7E"/>
    <w:rsid w:val="00621EB2"/>
    <w:rsid w:val="00621FBB"/>
    <w:rsid w:val="00622039"/>
    <w:rsid w:val="006220DF"/>
    <w:rsid w:val="00622122"/>
    <w:rsid w:val="006222E4"/>
    <w:rsid w:val="00622344"/>
    <w:rsid w:val="00622353"/>
    <w:rsid w:val="0062235E"/>
    <w:rsid w:val="0062247E"/>
    <w:rsid w:val="006224B7"/>
    <w:rsid w:val="006224C8"/>
    <w:rsid w:val="00622661"/>
    <w:rsid w:val="0062272D"/>
    <w:rsid w:val="00622764"/>
    <w:rsid w:val="0062282F"/>
    <w:rsid w:val="0062294D"/>
    <w:rsid w:val="00622A70"/>
    <w:rsid w:val="00622A9A"/>
    <w:rsid w:val="00622AE0"/>
    <w:rsid w:val="00622BE5"/>
    <w:rsid w:val="00622C00"/>
    <w:rsid w:val="00622C63"/>
    <w:rsid w:val="00622C7E"/>
    <w:rsid w:val="00622D35"/>
    <w:rsid w:val="00622E1C"/>
    <w:rsid w:val="00622EE7"/>
    <w:rsid w:val="00622F1D"/>
    <w:rsid w:val="00622F3E"/>
    <w:rsid w:val="00622F9B"/>
    <w:rsid w:val="00622FE8"/>
    <w:rsid w:val="00623084"/>
    <w:rsid w:val="00623284"/>
    <w:rsid w:val="00623294"/>
    <w:rsid w:val="00623449"/>
    <w:rsid w:val="006234F4"/>
    <w:rsid w:val="00623536"/>
    <w:rsid w:val="00623538"/>
    <w:rsid w:val="0062356A"/>
    <w:rsid w:val="006235A6"/>
    <w:rsid w:val="0062367D"/>
    <w:rsid w:val="0062381C"/>
    <w:rsid w:val="00623869"/>
    <w:rsid w:val="00623895"/>
    <w:rsid w:val="00623927"/>
    <w:rsid w:val="00623970"/>
    <w:rsid w:val="00623A59"/>
    <w:rsid w:val="00623AA4"/>
    <w:rsid w:val="00623B03"/>
    <w:rsid w:val="00623B07"/>
    <w:rsid w:val="00623C0A"/>
    <w:rsid w:val="00623C87"/>
    <w:rsid w:val="00623CCB"/>
    <w:rsid w:val="00623CDC"/>
    <w:rsid w:val="00623D2E"/>
    <w:rsid w:val="00623DE8"/>
    <w:rsid w:val="00623E45"/>
    <w:rsid w:val="00623E5D"/>
    <w:rsid w:val="00623E60"/>
    <w:rsid w:val="00623FD3"/>
    <w:rsid w:val="00623FEE"/>
    <w:rsid w:val="00624073"/>
    <w:rsid w:val="0062408D"/>
    <w:rsid w:val="006240CB"/>
    <w:rsid w:val="0062414C"/>
    <w:rsid w:val="006241C8"/>
    <w:rsid w:val="00624633"/>
    <w:rsid w:val="0062465D"/>
    <w:rsid w:val="00624690"/>
    <w:rsid w:val="00624826"/>
    <w:rsid w:val="00624833"/>
    <w:rsid w:val="00624889"/>
    <w:rsid w:val="0062490A"/>
    <w:rsid w:val="00624935"/>
    <w:rsid w:val="006249C4"/>
    <w:rsid w:val="006249D3"/>
    <w:rsid w:val="00624A5F"/>
    <w:rsid w:val="00624CF1"/>
    <w:rsid w:val="00624D16"/>
    <w:rsid w:val="00624D56"/>
    <w:rsid w:val="00624E83"/>
    <w:rsid w:val="00624EAE"/>
    <w:rsid w:val="00624F4D"/>
    <w:rsid w:val="006250DD"/>
    <w:rsid w:val="00625111"/>
    <w:rsid w:val="006251A3"/>
    <w:rsid w:val="006251B1"/>
    <w:rsid w:val="0062547A"/>
    <w:rsid w:val="006254A6"/>
    <w:rsid w:val="006254AC"/>
    <w:rsid w:val="006254F9"/>
    <w:rsid w:val="00625590"/>
    <w:rsid w:val="00625666"/>
    <w:rsid w:val="0062570A"/>
    <w:rsid w:val="00625713"/>
    <w:rsid w:val="006257E3"/>
    <w:rsid w:val="00625815"/>
    <w:rsid w:val="00625A55"/>
    <w:rsid w:val="00625BDE"/>
    <w:rsid w:val="00625CEA"/>
    <w:rsid w:val="00625FFB"/>
    <w:rsid w:val="0062607B"/>
    <w:rsid w:val="00626154"/>
    <w:rsid w:val="00626227"/>
    <w:rsid w:val="0062637F"/>
    <w:rsid w:val="006263C2"/>
    <w:rsid w:val="006263C3"/>
    <w:rsid w:val="00626427"/>
    <w:rsid w:val="006264DD"/>
    <w:rsid w:val="006264E7"/>
    <w:rsid w:val="00626552"/>
    <w:rsid w:val="0062657F"/>
    <w:rsid w:val="0062658B"/>
    <w:rsid w:val="006265B8"/>
    <w:rsid w:val="00626600"/>
    <w:rsid w:val="0062661D"/>
    <w:rsid w:val="0062678B"/>
    <w:rsid w:val="00626862"/>
    <w:rsid w:val="00626909"/>
    <w:rsid w:val="00626942"/>
    <w:rsid w:val="006269EC"/>
    <w:rsid w:val="00626AF3"/>
    <w:rsid w:val="00626D46"/>
    <w:rsid w:val="00626DBF"/>
    <w:rsid w:val="00626E00"/>
    <w:rsid w:val="00626E89"/>
    <w:rsid w:val="00626FCC"/>
    <w:rsid w:val="006271FD"/>
    <w:rsid w:val="00627271"/>
    <w:rsid w:val="00627339"/>
    <w:rsid w:val="006273AB"/>
    <w:rsid w:val="00627552"/>
    <w:rsid w:val="00627647"/>
    <w:rsid w:val="0062764A"/>
    <w:rsid w:val="006276AE"/>
    <w:rsid w:val="006277DA"/>
    <w:rsid w:val="00627802"/>
    <w:rsid w:val="006278D6"/>
    <w:rsid w:val="0062797E"/>
    <w:rsid w:val="00627A16"/>
    <w:rsid w:val="00627A37"/>
    <w:rsid w:val="00627AC8"/>
    <w:rsid w:val="00627B2E"/>
    <w:rsid w:val="00627B7D"/>
    <w:rsid w:val="00627BB4"/>
    <w:rsid w:val="00627C18"/>
    <w:rsid w:val="00627D91"/>
    <w:rsid w:val="00627E29"/>
    <w:rsid w:val="00627EBC"/>
    <w:rsid w:val="00627F84"/>
    <w:rsid w:val="00630095"/>
    <w:rsid w:val="006300BA"/>
    <w:rsid w:val="006300CA"/>
    <w:rsid w:val="00630181"/>
    <w:rsid w:val="006301DD"/>
    <w:rsid w:val="0063020B"/>
    <w:rsid w:val="0063021B"/>
    <w:rsid w:val="0063023C"/>
    <w:rsid w:val="0063024B"/>
    <w:rsid w:val="00630254"/>
    <w:rsid w:val="00630326"/>
    <w:rsid w:val="006303C0"/>
    <w:rsid w:val="0063046E"/>
    <w:rsid w:val="006304CB"/>
    <w:rsid w:val="0063058A"/>
    <w:rsid w:val="006305A7"/>
    <w:rsid w:val="006305EB"/>
    <w:rsid w:val="006306BE"/>
    <w:rsid w:val="006306C0"/>
    <w:rsid w:val="006306F1"/>
    <w:rsid w:val="006307F6"/>
    <w:rsid w:val="00630874"/>
    <w:rsid w:val="00630881"/>
    <w:rsid w:val="006308CC"/>
    <w:rsid w:val="00630980"/>
    <w:rsid w:val="00630987"/>
    <w:rsid w:val="006309CD"/>
    <w:rsid w:val="00630BB9"/>
    <w:rsid w:val="00630BDA"/>
    <w:rsid w:val="00630CA4"/>
    <w:rsid w:val="00630CC4"/>
    <w:rsid w:val="00630DDC"/>
    <w:rsid w:val="00630ECB"/>
    <w:rsid w:val="00630FA4"/>
    <w:rsid w:val="00631135"/>
    <w:rsid w:val="00631159"/>
    <w:rsid w:val="00631162"/>
    <w:rsid w:val="00631174"/>
    <w:rsid w:val="006311B2"/>
    <w:rsid w:val="006311C0"/>
    <w:rsid w:val="006311CA"/>
    <w:rsid w:val="006311F8"/>
    <w:rsid w:val="00631295"/>
    <w:rsid w:val="00631303"/>
    <w:rsid w:val="00631312"/>
    <w:rsid w:val="0063137F"/>
    <w:rsid w:val="006313B5"/>
    <w:rsid w:val="006313CB"/>
    <w:rsid w:val="006313D0"/>
    <w:rsid w:val="0063142D"/>
    <w:rsid w:val="00631641"/>
    <w:rsid w:val="0063166E"/>
    <w:rsid w:val="006316A5"/>
    <w:rsid w:val="00631726"/>
    <w:rsid w:val="00631886"/>
    <w:rsid w:val="00631A08"/>
    <w:rsid w:val="00631A96"/>
    <w:rsid w:val="00631ADF"/>
    <w:rsid w:val="00631AE7"/>
    <w:rsid w:val="00631BEC"/>
    <w:rsid w:val="00631C81"/>
    <w:rsid w:val="00631CD5"/>
    <w:rsid w:val="00631D2A"/>
    <w:rsid w:val="00632005"/>
    <w:rsid w:val="006320F9"/>
    <w:rsid w:val="00632130"/>
    <w:rsid w:val="00632164"/>
    <w:rsid w:val="006321ED"/>
    <w:rsid w:val="00632236"/>
    <w:rsid w:val="0063226E"/>
    <w:rsid w:val="00632317"/>
    <w:rsid w:val="00632367"/>
    <w:rsid w:val="006323CB"/>
    <w:rsid w:val="00632409"/>
    <w:rsid w:val="00632562"/>
    <w:rsid w:val="00632796"/>
    <w:rsid w:val="00632808"/>
    <w:rsid w:val="00632875"/>
    <w:rsid w:val="006328C7"/>
    <w:rsid w:val="00632C7E"/>
    <w:rsid w:val="00632D04"/>
    <w:rsid w:val="00632D5E"/>
    <w:rsid w:val="00632D88"/>
    <w:rsid w:val="00632DBD"/>
    <w:rsid w:val="00632F24"/>
    <w:rsid w:val="00633065"/>
    <w:rsid w:val="00633207"/>
    <w:rsid w:val="006332E3"/>
    <w:rsid w:val="0063334B"/>
    <w:rsid w:val="0063335F"/>
    <w:rsid w:val="006334BD"/>
    <w:rsid w:val="0063359A"/>
    <w:rsid w:val="006335D1"/>
    <w:rsid w:val="006335F5"/>
    <w:rsid w:val="00633611"/>
    <w:rsid w:val="0063368E"/>
    <w:rsid w:val="006337FC"/>
    <w:rsid w:val="006338B4"/>
    <w:rsid w:val="00633928"/>
    <w:rsid w:val="00633A3A"/>
    <w:rsid w:val="00633A60"/>
    <w:rsid w:val="00633AF8"/>
    <w:rsid w:val="00633BBF"/>
    <w:rsid w:val="00633C62"/>
    <w:rsid w:val="00633C63"/>
    <w:rsid w:val="00633CAD"/>
    <w:rsid w:val="00633F3F"/>
    <w:rsid w:val="006340AA"/>
    <w:rsid w:val="006340FA"/>
    <w:rsid w:val="006341B0"/>
    <w:rsid w:val="0063425D"/>
    <w:rsid w:val="0063435A"/>
    <w:rsid w:val="006343BB"/>
    <w:rsid w:val="006343C1"/>
    <w:rsid w:val="006343FE"/>
    <w:rsid w:val="006346BD"/>
    <w:rsid w:val="00634718"/>
    <w:rsid w:val="00634755"/>
    <w:rsid w:val="00634781"/>
    <w:rsid w:val="006347DC"/>
    <w:rsid w:val="00634855"/>
    <w:rsid w:val="00634A4E"/>
    <w:rsid w:val="00634AFF"/>
    <w:rsid w:val="00634B5A"/>
    <w:rsid w:val="00634B7D"/>
    <w:rsid w:val="00634BB8"/>
    <w:rsid w:val="00634BD7"/>
    <w:rsid w:val="00634BEC"/>
    <w:rsid w:val="00634CBE"/>
    <w:rsid w:val="00634CC5"/>
    <w:rsid w:val="00634CF8"/>
    <w:rsid w:val="00634D29"/>
    <w:rsid w:val="00634D77"/>
    <w:rsid w:val="00634E16"/>
    <w:rsid w:val="00634E42"/>
    <w:rsid w:val="00634EB2"/>
    <w:rsid w:val="00634F63"/>
    <w:rsid w:val="00634F89"/>
    <w:rsid w:val="00634FBF"/>
    <w:rsid w:val="00634FC7"/>
    <w:rsid w:val="00634FE2"/>
    <w:rsid w:val="00634FEA"/>
    <w:rsid w:val="0063511A"/>
    <w:rsid w:val="0063515C"/>
    <w:rsid w:val="006351B1"/>
    <w:rsid w:val="00635285"/>
    <w:rsid w:val="0063542D"/>
    <w:rsid w:val="006357BF"/>
    <w:rsid w:val="00635879"/>
    <w:rsid w:val="006358A0"/>
    <w:rsid w:val="006358D2"/>
    <w:rsid w:val="00635A71"/>
    <w:rsid w:val="00635B5C"/>
    <w:rsid w:val="00635D73"/>
    <w:rsid w:val="00635F5A"/>
    <w:rsid w:val="00635FB2"/>
    <w:rsid w:val="00636026"/>
    <w:rsid w:val="006360BF"/>
    <w:rsid w:val="0063632A"/>
    <w:rsid w:val="0063636C"/>
    <w:rsid w:val="00636461"/>
    <w:rsid w:val="006365BC"/>
    <w:rsid w:val="006365DE"/>
    <w:rsid w:val="0063667B"/>
    <w:rsid w:val="006366A9"/>
    <w:rsid w:val="0063670D"/>
    <w:rsid w:val="006367DD"/>
    <w:rsid w:val="006367F3"/>
    <w:rsid w:val="00636825"/>
    <w:rsid w:val="006369E4"/>
    <w:rsid w:val="00636A23"/>
    <w:rsid w:val="00636B0D"/>
    <w:rsid w:val="00636B8E"/>
    <w:rsid w:val="00636D0E"/>
    <w:rsid w:val="00636D4A"/>
    <w:rsid w:val="00636E05"/>
    <w:rsid w:val="00637060"/>
    <w:rsid w:val="006370D0"/>
    <w:rsid w:val="0063713C"/>
    <w:rsid w:val="006371AA"/>
    <w:rsid w:val="00637215"/>
    <w:rsid w:val="006372D6"/>
    <w:rsid w:val="006373E3"/>
    <w:rsid w:val="00637402"/>
    <w:rsid w:val="0063745E"/>
    <w:rsid w:val="0063747E"/>
    <w:rsid w:val="0063757A"/>
    <w:rsid w:val="0063765A"/>
    <w:rsid w:val="0063770F"/>
    <w:rsid w:val="006377DE"/>
    <w:rsid w:val="00637908"/>
    <w:rsid w:val="006379C8"/>
    <w:rsid w:val="00637ABE"/>
    <w:rsid w:val="00637ACD"/>
    <w:rsid w:val="00637B14"/>
    <w:rsid w:val="00637CA5"/>
    <w:rsid w:val="00637DDB"/>
    <w:rsid w:val="00637E1F"/>
    <w:rsid w:val="00637EDC"/>
    <w:rsid w:val="00637F0C"/>
    <w:rsid w:val="00637F98"/>
    <w:rsid w:val="0064053F"/>
    <w:rsid w:val="0064054C"/>
    <w:rsid w:val="00640583"/>
    <w:rsid w:val="00640592"/>
    <w:rsid w:val="00640596"/>
    <w:rsid w:val="006406E4"/>
    <w:rsid w:val="0064070D"/>
    <w:rsid w:val="00640716"/>
    <w:rsid w:val="00640781"/>
    <w:rsid w:val="0064079C"/>
    <w:rsid w:val="006407E6"/>
    <w:rsid w:val="006408DF"/>
    <w:rsid w:val="006408F0"/>
    <w:rsid w:val="00640908"/>
    <w:rsid w:val="00640994"/>
    <w:rsid w:val="006409F8"/>
    <w:rsid w:val="00640AFB"/>
    <w:rsid w:val="00640B48"/>
    <w:rsid w:val="00640C83"/>
    <w:rsid w:val="00640CF6"/>
    <w:rsid w:val="00640D44"/>
    <w:rsid w:val="00640D46"/>
    <w:rsid w:val="00640D82"/>
    <w:rsid w:val="00640D88"/>
    <w:rsid w:val="00640E08"/>
    <w:rsid w:val="00640E0A"/>
    <w:rsid w:val="00640E52"/>
    <w:rsid w:val="00640F76"/>
    <w:rsid w:val="00640FEB"/>
    <w:rsid w:val="006411A4"/>
    <w:rsid w:val="006411AC"/>
    <w:rsid w:val="00641292"/>
    <w:rsid w:val="006414B4"/>
    <w:rsid w:val="006415A6"/>
    <w:rsid w:val="00641631"/>
    <w:rsid w:val="00641657"/>
    <w:rsid w:val="006416A9"/>
    <w:rsid w:val="006416B4"/>
    <w:rsid w:val="006416D8"/>
    <w:rsid w:val="00641724"/>
    <w:rsid w:val="0064177B"/>
    <w:rsid w:val="0064177D"/>
    <w:rsid w:val="00641A62"/>
    <w:rsid w:val="00641ABE"/>
    <w:rsid w:val="00641AD5"/>
    <w:rsid w:val="00641C1F"/>
    <w:rsid w:val="00641D35"/>
    <w:rsid w:val="00641E8A"/>
    <w:rsid w:val="00641F4A"/>
    <w:rsid w:val="00641F9A"/>
    <w:rsid w:val="0064201D"/>
    <w:rsid w:val="00642022"/>
    <w:rsid w:val="0064209A"/>
    <w:rsid w:val="006420DC"/>
    <w:rsid w:val="0064225B"/>
    <w:rsid w:val="006422B8"/>
    <w:rsid w:val="0064237C"/>
    <w:rsid w:val="00642510"/>
    <w:rsid w:val="00642544"/>
    <w:rsid w:val="006425FB"/>
    <w:rsid w:val="00642616"/>
    <w:rsid w:val="0064268E"/>
    <w:rsid w:val="006426D2"/>
    <w:rsid w:val="006426DD"/>
    <w:rsid w:val="00642710"/>
    <w:rsid w:val="0064275D"/>
    <w:rsid w:val="00642799"/>
    <w:rsid w:val="00642814"/>
    <w:rsid w:val="00642878"/>
    <w:rsid w:val="006428CD"/>
    <w:rsid w:val="006429DF"/>
    <w:rsid w:val="00642B24"/>
    <w:rsid w:val="00642DFB"/>
    <w:rsid w:val="00642F88"/>
    <w:rsid w:val="00643082"/>
    <w:rsid w:val="006430E2"/>
    <w:rsid w:val="006431A7"/>
    <w:rsid w:val="006431C9"/>
    <w:rsid w:val="006431FE"/>
    <w:rsid w:val="00643218"/>
    <w:rsid w:val="00643353"/>
    <w:rsid w:val="00643614"/>
    <w:rsid w:val="006436B9"/>
    <w:rsid w:val="00643727"/>
    <w:rsid w:val="006438AE"/>
    <w:rsid w:val="00643ABC"/>
    <w:rsid w:val="00643B9A"/>
    <w:rsid w:val="00643CC7"/>
    <w:rsid w:val="00643D5E"/>
    <w:rsid w:val="00643E47"/>
    <w:rsid w:val="00643E87"/>
    <w:rsid w:val="00643FAE"/>
    <w:rsid w:val="00643FC1"/>
    <w:rsid w:val="0064412A"/>
    <w:rsid w:val="00644174"/>
    <w:rsid w:val="006441E6"/>
    <w:rsid w:val="0064422A"/>
    <w:rsid w:val="006442FF"/>
    <w:rsid w:val="00644450"/>
    <w:rsid w:val="0064459F"/>
    <w:rsid w:val="006445A1"/>
    <w:rsid w:val="0064463A"/>
    <w:rsid w:val="0064466A"/>
    <w:rsid w:val="00644749"/>
    <w:rsid w:val="00644911"/>
    <w:rsid w:val="00644B27"/>
    <w:rsid w:val="00644BE4"/>
    <w:rsid w:val="00644C09"/>
    <w:rsid w:val="00644C63"/>
    <w:rsid w:val="00644D45"/>
    <w:rsid w:val="00644FD9"/>
    <w:rsid w:val="0064500A"/>
    <w:rsid w:val="006450DB"/>
    <w:rsid w:val="006452C8"/>
    <w:rsid w:val="006453EA"/>
    <w:rsid w:val="0064540C"/>
    <w:rsid w:val="00645433"/>
    <w:rsid w:val="006454EA"/>
    <w:rsid w:val="00645553"/>
    <w:rsid w:val="00645571"/>
    <w:rsid w:val="006455F5"/>
    <w:rsid w:val="00645659"/>
    <w:rsid w:val="006457E2"/>
    <w:rsid w:val="00645878"/>
    <w:rsid w:val="0064587A"/>
    <w:rsid w:val="00645932"/>
    <w:rsid w:val="00645944"/>
    <w:rsid w:val="00645989"/>
    <w:rsid w:val="006459F2"/>
    <w:rsid w:val="00645C9F"/>
    <w:rsid w:val="00645D25"/>
    <w:rsid w:val="00645D37"/>
    <w:rsid w:val="00645D9A"/>
    <w:rsid w:val="00645DD9"/>
    <w:rsid w:val="00645F19"/>
    <w:rsid w:val="00645F31"/>
    <w:rsid w:val="00645FA0"/>
    <w:rsid w:val="00645FBA"/>
    <w:rsid w:val="00646216"/>
    <w:rsid w:val="00646397"/>
    <w:rsid w:val="00646591"/>
    <w:rsid w:val="00646753"/>
    <w:rsid w:val="006467B9"/>
    <w:rsid w:val="0064685B"/>
    <w:rsid w:val="00646876"/>
    <w:rsid w:val="00646888"/>
    <w:rsid w:val="006468A5"/>
    <w:rsid w:val="00646A1E"/>
    <w:rsid w:val="00646B74"/>
    <w:rsid w:val="00646BCD"/>
    <w:rsid w:val="00646C25"/>
    <w:rsid w:val="00646C33"/>
    <w:rsid w:val="00646D02"/>
    <w:rsid w:val="00646DCA"/>
    <w:rsid w:val="00646E3D"/>
    <w:rsid w:val="00646EE0"/>
    <w:rsid w:val="00646F7D"/>
    <w:rsid w:val="00646FA0"/>
    <w:rsid w:val="00646FD9"/>
    <w:rsid w:val="00647038"/>
    <w:rsid w:val="0064712B"/>
    <w:rsid w:val="006471F2"/>
    <w:rsid w:val="006472E3"/>
    <w:rsid w:val="0064742C"/>
    <w:rsid w:val="0064742D"/>
    <w:rsid w:val="00647564"/>
    <w:rsid w:val="0064756F"/>
    <w:rsid w:val="006475A6"/>
    <w:rsid w:val="0064765A"/>
    <w:rsid w:val="00647674"/>
    <w:rsid w:val="006476C9"/>
    <w:rsid w:val="006476D5"/>
    <w:rsid w:val="006477D9"/>
    <w:rsid w:val="00647835"/>
    <w:rsid w:val="00647840"/>
    <w:rsid w:val="006478C6"/>
    <w:rsid w:val="006479BF"/>
    <w:rsid w:val="00647AA1"/>
    <w:rsid w:val="00647B4B"/>
    <w:rsid w:val="00647BD0"/>
    <w:rsid w:val="00647C1C"/>
    <w:rsid w:val="00647CD9"/>
    <w:rsid w:val="00647D2F"/>
    <w:rsid w:val="00647DB7"/>
    <w:rsid w:val="00647DC4"/>
    <w:rsid w:val="006500D7"/>
    <w:rsid w:val="00650183"/>
    <w:rsid w:val="0065018A"/>
    <w:rsid w:val="006501CB"/>
    <w:rsid w:val="006501F9"/>
    <w:rsid w:val="0065034F"/>
    <w:rsid w:val="0065038F"/>
    <w:rsid w:val="0065046F"/>
    <w:rsid w:val="00650499"/>
    <w:rsid w:val="006504B4"/>
    <w:rsid w:val="006505FA"/>
    <w:rsid w:val="00650724"/>
    <w:rsid w:val="006507B6"/>
    <w:rsid w:val="0065093B"/>
    <w:rsid w:val="00650A94"/>
    <w:rsid w:val="00650B8E"/>
    <w:rsid w:val="00650C7D"/>
    <w:rsid w:val="00650CC0"/>
    <w:rsid w:val="00650CE8"/>
    <w:rsid w:val="00650D38"/>
    <w:rsid w:val="00650D52"/>
    <w:rsid w:val="00650E0D"/>
    <w:rsid w:val="00650E37"/>
    <w:rsid w:val="00650F85"/>
    <w:rsid w:val="0065100E"/>
    <w:rsid w:val="006510A5"/>
    <w:rsid w:val="00651128"/>
    <w:rsid w:val="0065116F"/>
    <w:rsid w:val="0065135D"/>
    <w:rsid w:val="00651408"/>
    <w:rsid w:val="00651487"/>
    <w:rsid w:val="0065158A"/>
    <w:rsid w:val="006515C0"/>
    <w:rsid w:val="00651607"/>
    <w:rsid w:val="00651620"/>
    <w:rsid w:val="00651682"/>
    <w:rsid w:val="006516A9"/>
    <w:rsid w:val="00651712"/>
    <w:rsid w:val="00651997"/>
    <w:rsid w:val="006519AC"/>
    <w:rsid w:val="006519B1"/>
    <w:rsid w:val="00651A94"/>
    <w:rsid w:val="00651B34"/>
    <w:rsid w:val="00651BB6"/>
    <w:rsid w:val="00651C35"/>
    <w:rsid w:val="00651CCF"/>
    <w:rsid w:val="006520FE"/>
    <w:rsid w:val="006521EE"/>
    <w:rsid w:val="0065223E"/>
    <w:rsid w:val="00652283"/>
    <w:rsid w:val="0065245A"/>
    <w:rsid w:val="006524E5"/>
    <w:rsid w:val="0065288C"/>
    <w:rsid w:val="006528A7"/>
    <w:rsid w:val="0065298F"/>
    <w:rsid w:val="00652A7C"/>
    <w:rsid w:val="00652C55"/>
    <w:rsid w:val="00652D1F"/>
    <w:rsid w:val="00652D95"/>
    <w:rsid w:val="00652E37"/>
    <w:rsid w:val="00652E81"/>
    <w:rsid w:val="00652E91"/>
    <w:rsid w:val="00652F2E"/>
    <w:rsid w:val="006530C5"/>
    <w:rsid w:val="006531B7"/>
    <w:rsid w:val="006532E4"/>
    <w:rsid w:val="00653379"/>
    <w:rsid w:val="006533C4"/>
    <w:rsid w:val="006534CC"/>
    <w:rsid w:val="006534D9"/>
    <w:rsid w:val="0065353C"/>
    <w:rsid w:val="0065364D"/>
    <w:rsid w:val="0065364F"/>
    <w:rsid w:val="006538A0"/>
    <w:rsid w:val="006539DA"/>
    <w:rsid w:val="00653B3D"/>
    <w:rsid w:val="00653D5F"/>
    <w:rsid w:val="00653D64"/>
    <w:rsid w:val="00653E21"/>
    <w:rsid w:val="00653F59"/>
    <w:rsid w:val="006540B8"/>
    <w:rsid w:val="00654131"/>
    <w:rsid w:val="0065418C"/>
    <w:rsid w:val="006541D5"/>
    <w:rsid w:val="0065423D"/>
    <w:rsid w:val="00654264"/>
    <w:rsid w:val="006543C4"/>
    <w:rsid w:val="0065448B"/>
    <w:rsid w:val="0065454A"/>
    <w:rsid w:val="0065457B"/>
    <w:rsid w:val="0065465E"/>
    <w:rsid w:val="0065472E"/>
    <w:rsid w:val="0065474D"/>
    <w:rsid w:val="00654823"/>
    <w:rsid w:val="006548C3"/>
    <w:rsid w:val="006548CF"/>
    <w:rsid w:val="00654959"/>
    <w:rsid w:val="00654A3D"/>
    <w:rsid w:val="00654BF0"/>
    <w:rsid w:val="00654D13"/>
    <w:rsid w:val="00654D79"/>
    <w:rsid w:val="00654D80"/>
    <w:rsid w:val="00654FD2"/>
    <w:rsid w:val="00655069"/>
    <w:rsid w:val="006551CD"/>
    <w:rsid w:val="0065529D"/>
    <w:rsid w:val="006552EC"/>
    <w:rsid w:val="0065530F"/>
    <w:rsid w:val="0065544D"/>
    <w:rsid w:val="00655481"/>
    <w:rsid w:val="006554CB"/>
    <w:rsid w:val="00655528"/>
    <w:rsid w:val="006555F8"/>
    <w:rsid w:val="00655607"/>
    <w:rsid w:val="00655898"/>
    <w:rsid w:val="00655B96"/>
    <w:rsid w:val="00655CA0"/>
    <w:rsid w:val="00655DEB"/>
    <w:rsid w:val="00655E50"/>
    <w:rsid w:val="00655EBB"/>
    <w:rsid w:val="00655FA5"/>
    <w:rsid w:val="006560C7"/>
    <w:rsid w:val="006560EF"/>
    <w:rsid w:val="00656205"/>
    <w:rsid w:val="006562B3"/>
    <w:rsid w:val="006562C4"/>
    <w:rsid w:val="006562D0"/>
    <w:rsid w:val="00656357"/>
    <w:rsid w:val="00656465"/>
    <w:rsid w:val="00656517"/>
    <w:rsid w:val="006565FB"/>
    <w:rsid w:val="006565FD"/>
    <w:rsid w:val="0065661B"/>
    <w:rsid w:val="00656626"/>
    <w:rsid w:val="00656634"/>
    <w:rsid w:val="00656802"/>
    <w:rsid w:val="0065699C"/>
    <w:rsid w:val="00656AE8"/>
    <w:rsid w:val="00656B08"/>
    <w:rsid w:val="00656BDF"/>
    <w:rsid w:val="00656BFD"/>
    <w:rsid w:val="00656D1C"/>
    <w:rsid w:val="00656DC0"/>
    <w:rsid w:val="00656DCF"/>
    <w:rsid w:val="00656DDD"/>
    <w:rsid w:val="00656E46"/>
    <w:rsid w:val="00656E4E"/>
    <w:rsid w:val="00656E90"/>
    <w:rsid w:val="00656EDF"/>
    <w:rsid w:val="0065721F"/>
    <w:rsid w:val="00657246"/>
    <w:rsid w:val="00657292"/>
    <w:rsid w:val="006572D8"/>
    <w:rsid w:val="00657314"/>
    <w:rsid w:val="006573F3"/>
    <w:rsid w:val="006574E3"/>
    <w:rsid w:val="006574F1"/>
    <w:rsid w:val="00657580"/>
    <w:rsid w:val="006575F8"/>
    <w:rsid w:val="006576C6"/>
    <w:rsid w:val="0065784F"/>
    <w:rsid w:val="00657979"/>
    <w:rsid w:val="006579C5"/>
    <w:rsid w:val="00657A0F"/>
    <w:rsid w:val="00657A9C"/>
    <w:rsid w:val="00657AE7"/>
    <w:rsid w:val="00657AEA"/>
    <w:rsid w:val="00657B15"/>
    <w:rsid w:val="00657C17"/>
    <w:rsid w:val="00657C1B"/>
    <w:rsid w:val="00657C42"/>
    <w:rsid w:val="00657C54"/>
    <w:rsid w:val="00657D1B"/>
    <w:rsid w:val="00657D6A"/>
    <w:rsid w:val="00657D73"/>
    <w:rsid w:val="00657F9F"/>
    <w:rsid w:val="00657FA9"/>
    <w:rsid w:val="00660056"/>
    <w:rsid w:val="00660104"/>
    <w:rsid w:val="00660130"/>
    <w:rsid w:val="00660312"/>
    <w:rsid w:val="0066036A"/>
    <w:rsid w:val="00660372"/>
    <w:rsid w:val="006603A1"/>
    <w:rsid w:val="006603E1"/>
    <w:rsid w:val="0066056A"/>
    <w:rsid w:val="00660641"/>
    <w:rsid w:val="00660688"/>
    <w:rsid w:val="00660704"/>
    <w:rsid w:val="006607B5"/>
    <w:rsid w:val="006607C5"/>
    <w:rsid w:val="006609DA"/>
    <w:rsid w:val="00660A82"/>
    <w:rsid w:val="00660AF1"/>
    <w:rsid w:val="00660B29"/>
    <w:rsid w:val="00660BD0"/>
    <w:rsid w:val="00660CA9"/>
    <w:rsid w:val="00660EA5"/>
    <w:rsid w:val="00660F33"/>
    <w:rsid w:val="00660F89"/>
    <w:rsid w:val="00661002"/>
    <w:rsid w:val="0066102E"/>
    <w:rsid w:val="0066119C"/>
    <w:rsid w:val="006611BE"/>
    <w:rsid w:val="006611FE"/>
    <w:rsid w:val="00661317"/>
    <w:rsid w:val="00661325"/>
    <w:rsid w:val="0066139E"/>
    <w:rsid w:val="00661527"/>
    <w:rsid w:val="006615EB"/>
    <w:rsid w:val="00661708"/>
    <w:rsid w:val="00661852"/>
    <w:rsid w:val="00661A4A"/>
    <w:rsid w:val="00661B6E"/>
    <w:rsid w:val="00661B9C"/>
    <w:rsid w:val="00661BB5"/>
    <w:rsid w:val="00661CFB"/>
    <w:rsid w:val="00661E92"/>
    <w:rsid w:val="00661ED9"/>
    <w:rsid w:val="00661EE0"/>
    <w:rsid w:val="00661FD6"/>
    <w:rsid w:val="00661FF4"/>
    <w:rsid w:val="0066209B"/>
    <w:rsid w:val="006620AC"/>
    <w:rsid w:val="00662168"/>
    <w:rsid w:val="0066217E"/>
    <w:rsid w:val="006621CA"/>
    <w:rsid w:val="00662398"/>
    <w:rsid w:val="0066241D"/>
    <w:rsid w:val="006624AA"/>
    <w:rsid w:val="006624B2"/>
    <w:rsid w:val="006624E3"/>
    <w:rsid w:val="00662599"/>
    <w:rsid w:val="006626F6"/>
    <w:rsid w:val="00662731"/>
    <w:rsid w:val="006628C7"/>
    <w:rsid w:val="00662979"/>
    <w:rsid w:val="006629B7"/>
    <w:rsid w:val="00662C32"/>
    <w:rsid w:val="00662D43"/>
    <w:rsid w:val="00662D90"/>
    <w:rsid w:val="00662E82"/>
    <w:rsid w:val="00662F0D"/>
    <w:rsid w:val="00662F71"/>
    <w:rsid w:val="0066316B"/>
    <w:rsid w:val="00663186"/>
    <w:rsid w:val="006632D9"/>
    <w:rsid w:val="00663422"/>
    <w:rsid w:val="0066367A"/>
    <w:rsid w:val="0066377E"/>
    <w:rsid w:val="00663A20"/>
    <w:rsid w:val="00663B83"/>
    <w:rsid w:val="00663C0F"/>
    <w:rsid w:val="00663D7A"/>
    <w:rsid w:val="00663DCC"/>
    <w:rsid w:val="00663EAA"/>
    <w:rsid w:val="00663EBA"/>
    <w:rsid w:val="00663F0E"/>
    <w:rsid w:val="00663F24"/>
    <w:rsid w:val="00663F95"/>
    <w:rsid w:val="00663FA5"/>
    <w:rsid w:val="00663FB1"/>
    <w:rsid w:val="0066409C"/>
    <w:rsid w:val="0066412F"/>
    <w:rsid w:val="0066414C"/>
    <w:rsid w:val="006641AE"/>
    <w:rsid w:val="00664211"/>
    <w:rsid w:val="00664226"/>
    <w:rsid w:val="006644CF"/>
    <w:rsid w:val="006644DF"/>
    <w:rsid w:val="00664506"/>
    <w:rsid w:val="00664520"/>
    <w:rsid w:val="00664659"/>
    <w:rsid w:val="0066469F"/>
    <w:rsid w:val="00664988"/>
    <w:rsid w:val="006649A6"/>
    <w:rsid w:val="00664A2C"/>
    <w:rsid w:val="00664A52"/>
    <w:rsid w:val="00664B9D"/>
    <w:rsid w:val="00664B9F"/>
    <w:rsid w:val="00664C80"/>
    <w:rsid w:val="00664D16"/>
    <w:rsid w:val="00664E74"/>
    <w:rsid w:val="00664EFB"/>
    <w:rsid w:val="00664F11"/>
    <w:rsid w:val="00664F2D"/>
    <w:rsid w:val="00664F90"/>
    <w:rsid w:val="00664FBC"/>
    <w:rsid w:val="0066502E"/>
    <w:rsid w:val="006650A8"/>
    <w:rsid w:val="00665195"/>
    <w:rsid w:val="0066537E"/>
    <w:rsid w:val="00665393"/>
    <w:rsid w:val="00665405"/>
    <w:rsid w:val="0066547F"/>
    <w:rsid w:val="006654C1"/>
    <w:rsid w:val="006654F2"/>
    <w:rsid w:val="00665623"/>
    <w:rsid w:val="00665690"/>
    <w:rsid w:val="00665758"/>
    <w:rsid w:val="0066576E"/>
    <w:rsid w:val="00665833"/>
    <w:rsid w:val="00665854"/>
    <w:rsid w:val="006658EA"/>
    <w:rsid w:val="006659E7"/>
    <w:rsid w:val="00665A5E"/>
    <w:rsid w:val="00665ACB"/>
    <w:rsid w:val="00665AE2"/>
    <w:rsid w:val="00665B3E"/>
    <w:rsid w:val="00665BAA"/>
    <w:rsid w:val="00665BF8"/>
    <w:rsid w:val="00665C1B"/>
    <w:rsid w:val="00665C2B"/>
    <w:rsid w:val="00665D07"/>
    <w:rsid w:val="00665F0C"/>
    <w:rsid w:val="0066602B"/>
    <w:rsid w:val="00666042"/>
    <w:rsid w:val="006660BD"/>
    <w:rsid w:val="00666160"/>
    <w:rsid w:val="00666219"/>
    <w:rsid w:val="00666235"/>
    <w:rsid w:val="0066654C"/>
    <w:rsid w:val="0066659D"/>
    <w:rsid w:val="006666BD"/>
    <w:rsid w:val="006667D8"/>
    <w:rsid w:val="006668F2"/>
    <w:rsid w:val="00666B43"/>
    <w:rsid w:val="00666C04"/>
    <w:rsid w:val="00666CE0"/>
    <w:rsid w:val="00666D05"/>
    <w:rsid w:val="00666D8F"/>
    <w:rsid w:val="00666E84"/>
    <w:rsid w:val="00666F58"/>
    <w:rsid w:val="00667008"/>
    <w:rsid w:val="00667013"/>
    <w:rsid w:val="00667252"/>
    <w:rsid w:val="00667281"/>
    <w:rsid w:val="00667304"/>
    <w:rsid w:val="00667344"/>
    <w:rsid w:val="00667436"/>
    <w:rsid w:val="00667466"/>
    <w:rsid w:val="00667494"/>
    <w:rsid w:val="006674C0"/>
    <w:rsid w:val="00667511"/>
    <w:rsid w:val="00667602"/>
    <w:rsid w:val="006676DB"/>
    <w:rsid w:val="006676F7"/>
    <w:rsid w:val="006676FF"/>
    <w:rsid w:val="006677BC"/>
    <w:rsid w:val="006678A0"/>
    <w:rsid w:val="00667935"/>
    <w:rsid w:val="00667936"/>
    <w:rsid w:val="00667C09"/>
    <w:rsid w:val="00667C4E"/>
    <w:rsid w:val="00667C96"/>
    <w:rsid w:val="00667E32"/>
    <w:rsid w:val="00667ED1"/>
    <w:rsid w:val="00667ED7"/>
    <w:rsid w:val="00670040"/>
    <w:rsid w:val="00670049"/>
    <w:rsid w:val="0067007D"/>
    <w:rsid w:val="006701FE"/>
    <w:rsid w:val="006701FF"/>
    <w:rsid w:val="006702F2"/>
    <w:rsid w:val="00670351"/>
    <w:rsid w:val="006703F8"/>
    <w:rsid w:val="0067040E"/>
    <w:rsid w:val="00670469"/>
    <w:rsid w:val="00670554"/>
    <w:rsid w:val="00670557"/>
    <w:rsid w:val="006705FB"/>
    <w:rsid w:val="00670600"/>
    <w:rsid w:val="00670612"/>
    <w:rsid w:val="00670701"/>
    <w:rsid w:val="00670784"/>
    <w:rsid w:val="0067080A"/>
    <w:rsid w:val="00670880"/>
    <w:rsid w:val="0067093A"/>
    <w:rsid w:val="00670A00"/>
    <w:rsid w:val="00670A44"/>
    <w:rsid w:val="00670B18"/>
    <w:rsid w:val="00670D22"/>
    <w:rsid w:val="00670D78"/>
    <w:rsid w:val="00670E6F"/>
    <w:rsid w:val="00670E88"/>
    <w:rsid w:val="00670E8D"/>
    <w:rsid w:val="00670F37"/>
    <w:rsid w:val="006710EA"/>
    <w:rsid w:val="00671188"/>
    <w:rsid w:val="006712A1"/>
    <w:rsid w:val="0067139A"/>
    <w:rsid w:val="006713D2"/>
    <w:rsid w:val="0067141C"/>
    <w:rsid w:val="0067149E"/>
    <w:rsid w:val="00671592"/>
    <w:rsid w:val="006715B9"/>
    <w:rsid w:val="006715E4"/>
    <w:rsid w:val="00671698"/>
    <w:rsid w:val="006716AA"/>
    <w:rsid w:val="006716DC"/>
    <w:rsid w:val="00671795"/>
    <w:rsid w:val="00671903"/>
    <w:rsid w:val="00671BBD"/>
    <w:rsid w:val="00671C12"/>
    <w:rsid w:val="00671CDB"/>
    <w:rsid w:val="00671D99"/>
    <w:rsid w:val="00671DD8"/>
    <w:rsid w:val="00671ED7"/>
    <w:rsid w:val="00671F94"/>
    <w:rsid w:val="00671FEC"/>
    <w:rsid w:val="00672054"/>
    <w:rsid w:val="00672076"/>
    <w:rsid w:val="0067216B"/>
    <w:rsid w:val="006724BB"/>
    <w:rsid w:val="006724D3"/>
    <w:rsid w:val="006724DE"/>
    <w:rsid w:val="0067253C"/>
    <w:rsid w:val="0067255B"/>
    <w:rsid w:val="00672680"/>
    <w:rsid w:val="00672696"/>
    <w:rsid w:val="00672861"/>
    <w:rsid w:val="00672B39"/>
    <w:rsid w:val="00672C72"/>
    <w:rsid w:val="00672CA1"/>
    <w:rsid w:val="00672E41"/>
    <w:rsid w:val="00672E6C"/>
    <w:rsid w:val="00672EA8"/>
    <w:rsid w:val="00673061"/>
    <w:rsid w:val="00673063"/>
    <w:rsid w:val="006730BF"/>
    <w:rsid w:val="006730FA"/>
    <w:rsid w:val="0067312F"/>
    <w:rsid w:val="00673156"/>
    <w:rsid w:val="00673276"/>
    <w:rsid w:val="00673289"/>
    <w:rsid w:val="00673304"/>
    <w:rsid w:val="0067337C"/>
    <w:rsid w:val="006733AB"/>
    <w:rsid w:val="00673430"/>
    <w:rsid w:val="0067344B"/>
    <w:rsid w:val="00673595"/>
    <w:rsid w:val="00673659"/>
    <w:rsid w:val="006736B3"/>
    <w:rsid w:val="00673791"/>
    <w:rsid w:val="00673819"/>
    <w:rsid w:val="006738A2"/>
    <w:rsid w:val="006738E7"/>
    <w:rsid w:val="006739BB"/>
    <w:rsid w:val="00673A95"/>
    <w:rsid w:val="00673AE1"/>
    <w:rsid w:val="00673B2D"/>
    <w:rsid w:val="00673CFF"/>
    <w:rsid w:val="00673DD4"/>
    <w:rsid w:val="00673E6E"/>
    <w:rsid w:val="00673F99"/>
    <w:rsid w:val="006741A1"/>
    <w:rsid w:val="006741E5"/>
    <w:rsid w:val="006741FA"/>
    <w:rsid w:val="0067430F"/>
    <w:rsid w:val="0067445A"/>
    <w:rsid w:val="00674471"/>
    <w:rsid w:val="006744FE"/>
    <w:rsid w:val="00674554"/>
    <w:rsid w:val="00674627"/>
    <w:rsid w:val="00674721"/>
    <w:rsid w:val="00674751"/>
    <w:rsid w:val="006749A1"/>
    <w:rsid w:val="006749EC"/>
    <w:rsid w:val="006749F4"/>
    <w:rsid w:val="006749FA"/>
    <w:rsid w:val="00674A22"/>
    <w:rsid w:val="00674B44"/>
    <w:rsid w:val="00674DB4"/>
    <w:rsid w:val="00674DD9"/>
    <w:rsid w:val="00674E11"/>
    <w:rsid w:val="00674FA0"/>
    <w:rsid w:val="00674FB5"/>
    <w:rsid w:val="00675164"/>
    <w:rsid w:val="0067535C"/>
    <w:rsid w:val="006754E4"/>
    <w:rsid w:val="006755D9"/>
    <w:rsid w:val="00675610"/>
    <w:rsid w:val="0067565F"/>
    <w:rsid w:val="0067583C"/>
    <w:rsid w:val="0067591C"/>
    <w:rsid w:val="0067592F"/>
    <w:rsid w:val="006759BD"/>
    <w:rsid w:val="006759F5"/>
    <w:rsid w:val="00675A9E"/>
    <w:rsid w:val="00675BBC"/>
    <w:rsid w:val="00675D68"/>
    <w:rsid w:val="00675E16"/>
    <w:rsid w:val="00675E83"/>
    <w:rsid w:val="00676083"/>
    <w:rsid w:val="006760E8"/>
    <w:rsid w:val="006760F4"/>
    <w:rsid w:val="0067611C"/>
    <w:rsid w:val="006761BD"/>
    <w:rsid w:val="0067626A"/>
    <w:rsid w:val="00676292"/>
    <w:rsid w:val="006762EA"/>
    <w:rsid w:val="00676300"/>
    <w:rsid w:val="0067645D"/>
    <w:rsid w:val="00676536"/>
    <w:rsid w:val="0067666A"/>
    <w:rsid w:val="00676699"/>
    <w:rsid w:val="006766F1"/>
    <w:rsid w:val="006767CB"/>
    <w:rsid w:val="006768E3"/>
    <w:rsid w:val="00676901"/>
    <w:rsid w:val="00676903"/>
    <w:rsid w:val="00676A1D"/>
    <w:rsid w:val="00676A7F"/>
    <w:rsid w:val="00676A85"/>
    <w:rsid w:val="00676AF4"/>
    <w:rsid w:val="00676B7D"/>
    <w:rsid w:val="00676C8D"/>
    <w:rsid w:val="00676D37"/>
    <w:rsid w:val="00676E06"/>
    <w:rsid w:val="00676E43"/>
    <w:rsid w:val="00676EAD"/>
    <w:rsid w:val="00676F04"/>
    <w:rsid w:val="006770A5"/>
    <w:rsid w:val="006770FA"/>
    <w:rsid w:val="00677298"/>
    <w:rsid w:val="006772E9"/>
    <w:rsid w:val="0067731B"/>
    <w:rsid w:val="00677351"/>
    <w:rsid w:val="0067738F"/>
    <w:rsid w:val="006773A8"/>
    <w:rsid w:val="006773B1"/>
    <w:rsid w:val="006775EA"/>
    <w:rsid w:val="00677640"/>
    <w:rsid w:val="006777F8"/>
    <w:rsid w:val="0067781C"/>
    <w:rsid w:val="0067796B"/>
    <w:rsid w:val="00677A89"/>
    <w:rsid w:val="00677AB4"/>
    <w:rsid w:val="00677BA3"/>
    <w:rsid w:val="00677C53"/>
    <w:rsid w:val="00677CC1"/>
    <w:rsid w:val="00677DF7"/>
    <w:rsid w:val="00677EB4"/>
    <w:rsid w:val="00677FDF"/>
    <w:rsid w:val="0068004C"/>
    <w:rsid w:val="00680062"/>
    <w:rsid w:val="00680114"/>
    <w:rsid w:val="006801B1"/>
    <w:rsid w:val="006801DB"/>
    <w:rsid w:val="006803AB"/>
    <w:rsid w:val="0068048F"/>
    <w:rsid w:val="00680516"/>
    <w:rsid w:val="006805C7"/>
    <w:rsid w:val="00680655"/>
    <w:rsid w:val="0068076D"/>
    <w:rsid w:val="0068087A"/>
    <w:rsid w:val="00680885"/>
    <w:rsid w:val="0068097D"/>
    <w:rsid w:val="00680984"/>
    <w:rsid w:val="00680C10"/>
    <w:rsid w:val="00680C3B"/>
    <w:rsid w:val="00680C6A"/>
    <w:rsid w:val="00680D2C"/>
    <w:rsid w:val="00680F01"/>
    <w:rsid w:val="00680F0B"/>
    <w:rsid w:val="00680FC2"/>
    <w:rsid w:val="00680FE1"/>
    <w:rsid w:val="00681053"/>
    <w:rsid w:val="006810A4"/>
    <w:rsid w:val="006811B0"/>
    <w:rsid w:val="006812B8"/>
    <w:rsid w:val="006813F8"/>
    <w:rsid w:val="00681619"/>
    <w:rsid w:val="00681742"/>
    <w:rsid w:val="0068177A"/>
    <w:rsid w:val="0068182F"/>
    <w:rsid w:val="00681858"/>
    <w:rsid w:val="006818FF"/>
    <w:rsid w:val="00681992"/>
    <w:rsid w:val="00681997"/>
    <w:rsid w:val="006819C8"/>
    <w:rsid w:val="00681BB2"/>
    <w:rsid w:val="00681BC4"/>
    <w:rsid w:val="00681D5B"/>
    <w:rsid w:val="00681E39"/>
    <w:rsid w:val="00681E97"/>
    <w:rsid w:val="006820B5"/>
    <w:rsid w:val="006820D7"/>
    <w:rsid w:val="00682173"/>
    <w:rsid w:val="00682204"/>
    <w:rsid w:val="006822B9"/>
    <w:rsid w:val="00682376"/>
    <w:rsid w:val="006823F5"/>
    <w:rsid w:val="0068249A"/>
    <w:rsid w:val="0068253F"/>
    <w:rsid w:val="00682546"/>
    <w:rsid w:val="0068264D"/>
    <w:rsid w:val="00682768"/>
    <w:rsid w:val="00682890"/>
    <w:rsid w:val="00682898"/>
    <w:rsid w:val="0068295B"/>
    <w:rsid w:val="0068299D"/>
    <w:rsid w:val="00682AAF"/>
    <w:rsid w:val="00682B4A"/>
    <w:rsid w:val="00682B54"/>
    <w:rsid w:val="00682BB6"/>
    <w:rsid w:val="00682D5A"/>
    <w:rsid w:val="00682D68"/>
    <w:rsid w:val="00682E10"/>
    <w:rsid w:val="00682E6D"/>
    <w:rsid w:val="00682FE4"/>
    <w:rsid w:val="0068306C"/>
    <w:rsid w:val="0068308E"/>
    <w:rsid w:val="006830E7"/>
    <w:rsid w:val="0068313D"/>
    <w:rsid w:val="006831A4"/>
    <w:rsid w:val="0068332D"/>
    <w:rsid w:val="0068332F"/>
    <w:rsid w:val="006833D8"/>
    <w:rsid w:val="00683461"/>
    <w:rsid w:val="00683525"/>
    <w:rsid w:val="00683638"/>
    <w:rsid w:val="006836A8"/>
    <w:rsid w:val="00683752"/>
    <w:rsid w:val="006837AA"/>
    <w:rsid w:val="0068386D"/>
    <w:rsid w:val="006839DD"/>
    <w:rsid w:val="00683A4A"/>
    <w:rsid w:val="00683A8F"/>
    <w:rsid w:val="00683AAF"/>
    <w:rsid w:val="00683BE4"/>
    <w:rsid w:val="00683E88"/>
    <w:rsid w:val="00683ED8"/>
    <w:rsid w:val="00683F9C"/>
    <w:rsid w:val="00684043"/>
    <w:rsid w:val="0068417D"/>
    <w:rsid w:val="006842B9"/>
    <w:rsid w:val="006842F0"/>
    <w:rsid w:val="0068448A"/>
    <w:rsid w:val="006844B2"/>
    <w:rsid w:val="006844E7"/>
    <w:rsid w:val="00684624"/>
    <w:rsid w:val="006846CA"/>
    <w:rsid w:val="00684736"/>
    <w:rsid w:val="00684778"/>
    <w:rsid w:val="00684AA8"/>
    <w:rsid w:val="00684BA7"/>
    <w:rsid w:val="00684C18"/>
    <w:rsid w:val="00684CAB"/>
    <w:rsid w:val="00684EE1"/>
    <w:rsid w:val="00684FB1"/>
    <w:rsid w:val="00684FFD"/>
    <w:rsid w:val="0068501E"/>
    <w:rsid w:val="00685079"/>
    <w:rsid w:val="00685160"/>
    <w:rsid w:val="00685167"/>
    <w:rsid w:val="006851E2"/>
    <w:rsid w:val="0068525C"/>
    <w:rsid w:val="00685273"/>
    <w:rsid w:val="0068551C"/>
    <w:rsid w:val="0068558E"/>
    <w:rsid w:val="0068564A"/>
    <w:rsid w:val="006856A6"/>
    <w:rsid w:val="00685792"/>
    <w:rsid w:val="006857B3"/>
    <w:rsid w:val="006858E7"/>
    <w:rsid w:val="006859EE"/>
    <w:rsid w:val="006859F6"/>
    <w:rsid w:val="00685A3D"/>
    <w:rsid w:val="00685B05"/>
    <w:rsid w:val="00685B16"/>
    <w:rsid w:val="00685B24"/>
    <w:rsid w:val="00685B7D"/>
    <w:rsid w:val="00685C01"/>
    <w:rsid w:val="00685C6D"/>
    <w:rsid w:val="00685CAA"/>
    <w:rsid w:val="00685CF5"/>
    <w:rsid w:val="00685D02"/>
    <w:rsid w:val="00685DB7"/>
    <w:rsid w:val="00685DE0"/>
    <w:rsid w:val="00685F04"/>
    <w:rsid w:val="00685FA0"/>
    <w:rsid w:val="00686001"/>
    <w:rsid w:val="006860DC"/>
    <w:rsid w:val="006860F6"/>
    <w:rsid w:val="00686381"/>
    <w:rsid w:val="00686500"/>
    <w:rsid w:val="00686593"/>
    <w:rsid w:val="006865A2"/>
    <w:rsid w:val="00686622"/>
    <w:rsid w:val="00686778"/>
    <w:rsid w:val="00686790"/>
    <w:rsid w:val="006867EB"/>
    <w:rsid w:val="006867F5"/>
    <w:rsid w:val="00686896"/>
    <w:rsid w:val="006868C4"/>
    <w:rsid w:val="006868CC"/>
    <w:rsid w:val="0068698F"/>
    <w:rsid w:val="00686A99"/>
    <w:rsid w:val="00686B36"/>
    <w:rsid w:val="00686B42"/>
    <w:rsid w:val="00686BAF"/>
    <w:rsid w:val="00686C46"/>
    <w:rsid w:val="00686D27"/>
    <w:rsid w:val="00686D86"/>
    <w:rsid w:val="00686DE8"/>
    <w:rsid w:val="00686DFD"/>
    <w:rsid w:val="00686E7C"/>
    <w:rsid w:val="00686FF0"/>
    <w:rsid w:val="00687009"/>
    <w:rsid w:val="00687033"/>
    <w:rsid w:val="0068753A"/>
    <w:rsid w:val="006875B8"/>
    <w:rsid w:val="0068764A"/>
    <w:rsid w:val="006876A7"/>
    <w:rsid w:val="00687966"/>
    <w:rsid w:val="0068799F"/>
    <w:rsid w:val="006879E1"/>
    <w:rsid w:val="00687A32"/>
    <w:rsid w:val="00687A8C"/>
    <w:rsid w:val="00687AA3"/>
    <w:rsid w:val="00687B7F"/>
    <w:rsid w:val="00687C91"/>
    <w:rsid w:val="00687D74"/>
    <w:rsid w:val="00687E50"/>
    <w:rsid w:val="00687E62"/>
    <w:rsid w:val="00687F70"/>
    <w:rsid w:val="00687F82"/>
    <w:rsid w:val="0069012A"/>
    <w:rsid w:val="0069012C"/>
    <w:rsid w:val="00690158"/>
    <w:rsid w:val="006901CD"/>
    <w:rsid w:val="006901CF"/>
    <w:rsid w:val="006902CF"/>
    <w:rsid w:val="00690348"/>
    <w:rsid w:val="0069038C"/>
    <w:rsid w:val="006903CC"/>
    <w:rsid w:val="0069042D"/>
    <w:rsid w:val="006905D5"/>
    <w:rsid w:val="00690790"/>
    <w:rsid w:val="00690891"/>
    <w:rsid w:val="00690952"/>
    <w:rsid w:val="00690AF0"/>
    <w:rsid w:val="00690AF3"/>
    <w:rsid w:val="00690B36"/>
    <w:rsid w:val="00690EF6"/>
    <w:rsid w:val="00690F7F"/>
    <w:rsid w:val="00690FA4"/>
    <w:rsid w:val="006910B9"/>
    <w:rsid w:val="006910F6"/>
    <w:rsid w:val="00691198"/>
    <w:rsid w:val="006912DE"/>
    <w:rsid w:val="00691350"/>
    <w:rsid w:val="006913A5"/>
    <w:rsid w:val="006913B3"/>
    <w:rsid w:val="00691480"/>
    <w:rsid w:val="006914AC"/>
    <w:rsid w:val="00691598"/>
    <w:rsid w:val="006915A9"/>
    <w:rsid w:val="00691624"/>
    <w:rsid w:val="00691631"/>
    <w:rsid w:val="006916E9"/>
    <w:rsid w:val="00691765"/>
    <w:rsid w:val="00691775"/>
    <w:rsid w:val="00691829"/>
    <w:rsid w:val="00691895"/>
    <w:rsid w:val="006918BD"/>
    <w:rsid w:val="00691CE4"/>
    <w:rsid w:val="00691D94"/>
    <w:rsid w:val="00691DB3"/>
    <w:rsid w:val="00691E23"/>
    <w:rsid w:val="00691F03"/>
    <w:rsid w:val="00691F34"/>
    <w:rsid w:val="00691FB9"/>
    <w:rsid w:val="00692035"/>
    <w:rsid w:val="006921E4"/>
    <w:rsid w:val="00692216"/>
    <w:rsid w:val="0069229D"/>
    <w:rsid w:val="00692305"/>
    <w:rsid w:val="00692346"/>
    <w:rsid w:val="006923B4"/>
    <w:rsid w:val="006924E7"/>
    <w:rsid w:val="006924F8"/>
    <w:rsid w:val="00692556"/>
    <w:rsid w:val="006925C8"/>
    <w:rsid w:val="006926E3"/>
    <w:rsid w:val="0069275B"/>
    <w:rsid w:val="006927BC"/>
    <w:rsid w:val="00692A5B"/>
    <w:rsid w:val="00692BDC"/>
    <w:rsid w:val="00692C6F"/>
    <w:rsid w:val="00692C83"/>
    <w:rsid w:val="00692DBF"/>
    <w:rsid w:val="00693199"/>
    <w:rsid w:val="006932A1"/>
    <w:rsid w:val="00693350"/>
    <w:rsid w:val="00693395"/>
    <w:rsid w:val="006933F2"/>
    <w:rsid w:val="00693401"/>
    <w:rsid w:val="00693446"/>
    <w:rsid w:val="006934C6"/>
    <w:rsid w:val="006934D5"/>
    <w:rsid w:val="00693671"/>
    <w:rsid w:val="006936F1"/>
    <w:rsid w:val="0069370F"/>
    <w:rsid w:val="00693845"/>
    <w:rsid w:val="00693975"/>
    <w:rsid w:val="00693A67"/>
    <w:rsid w:val="00693A8B"/>
    <w:rsid w:val="00693AA9"/>
    <w:rsid w:val="00693D0B"/>
    <w:rsid w:val="00693D1A"/>
    <w:rsid w:val="00693E01"/>
    <w:rsid w:val="00693E53"/>
    <w:rsid w:val="00693E6B"/>
    <w:rsid w:val="00693EDE"/>
    <w:rsid w:val="00693F51"/>
    <w:rsid w:val="006940D3"/>
    <w:rsid w:val="006940FD"/>
    <w:rsid w:val="00694154"/>
    <w:rsid w:val="00694161"/>
    <w:rsid w:val="006941BB"/>
    <w:rsid w:val="00694237"/>
    <w:rsid w:val="006942C8"/>
    <w:rsid w:val="0069445A"/>
    <w:rsid w:val="0069447F"/>
    <w:rsid w:val="00694486"/>
    <w:rsid w:val="0069449E"/>
    <w:rsid w:val="00694599"/>
    <w:rsid w:val="00694603"/>
    <w:rsid w:val="00694606"/>
    <w:rsid w:val="0069463F"/>
    <w:rsid w:val="006946C4"/>
    <w:rsid w:val="006947E9"/>
    <w:rsid w:val="006948B2"/>
    <w:rsid w:val="006949FD"/>
    <w:rsid w:val="00694A80"/>
    <w:rsid w:val="00694C9F"/>
    <w:rsid w:val="00694CA6"/>
    <w:rsid w:val="00694CBB"/>
    <w:rsid w:val="00694D54"/>
    <w:rsid w:val="00694DAF"/>
    <w:rsid w:val="00694DE2"/>
    <w:rsid w:val="00694E18"/>
    <w:rsid w:val="00694E23"/>
    <w:rsid w:val="00694ED8"/>
    <w:rsid w:val="00694F81"/>
    <w:rsid w:val="00694FD4"/>
    <w:rsid w:val="00695061"/>
    <w:rsid w:val="00695114"/>
    <w:rsid w:val="00695122"/>
    <w:rsid w:val="00695139"/>
    <w:rsid w:val="0069513E"/>
    <w:rsid w:val="006951BF"/>
    <w:rsid w:val="0069529A"/>
    <w:rsid w:val="006952CD"/>
    <w:rsid w:val="006952DF"/>
    <w:rsid w:val="00695484"/>
    <w:rsid w:val="006954BB"/>
    <w:rsid w:val="00695595"/>
    <w:rsid w:val="00695676"/>
    <w:rsid w:val="006958F5"/>
    <w:rsid w:val="006958FD"/>
    <w:rsid w:val="00695959"/>
    <w:rsid w:val="00695BBB"/>
    <w:rsid w:val="00695CB6"/>
    <w:rsid w:val="00695D05"/>
    <w:rsid w:val="00695D20"/>
    <w:rsid w:val="00695DFF"/>
    <w:rsid w:val="00695EEC"/>
    <w:rsid w:val="0069603F"/>
    <w:rsid w:val="006960FB"/>
    <w:rsid w:val="0069622D"/>
    <w:rsid w:val="00696296"/>
    <w:rsid w:val="00696340"/>
    <w:rsid w:val="0069640F"/>
    <w:rsid w:val="0069643A"/>
    <w:rsid w:val="0069644B"/>
    <w:rsid w:val="006964D5"/>
    <w:rsid w:val="00696578"/>
    <w:rsid w:val="006965F7"/>
    <w:rsid w:val="00696832"/>
    <w:rsid w:val="00696869"/>
    <w:rsid w:val="006968EB"/>
    <w:rsid w:val="00696A73"/>
    <w:rsid w:val="00696A8A"/>
    <w:rsid w:val="00696C00"/>
    <w:rsid w:val="00696D34"/>
    <w:rsid w:val="00696DC1"/>
    <w:rsid w:val="00696E24"/>
    <w:rsid w:val="00696EF4"/>
    <w:rsid w:val="00696F27"/>
    <w:rsid w:val="00696FA4"/>
    <w:rsid w:val="00696FF7"/>
    <w:rsid w:val="006970E5"/>
    <w:rsid w:val="006971B4"/>
    <w:rsid w:val="0069722E"/>
    <w:rsid w:val="00697298"/>
    <w:rsid w:val="00697316"/>
    <w:rsid w:val="00697334"/>
    <w:rsid w:val="0069746B"/>
    <w:rsid w:val="00697548"/>
    <w:rsid w:val="00697551"/>
    <w:rsid w:val="0069758E"/>
    <w:rsid w:val="00697755"/>
    <w:rsid w:val="006977B2"/>
    <w:rsid w:val="0069791A"/>
    <w:rsid w:val="00697928"/>
    <w:rsid w:val="006979A0"/>
    <w:rsid w:val="00697B29"/>
    <w:rsid w:val="00697B61"/>
    <w:rsid w:val="00697BC3"/>
    <w:rsid w:val="00697E81"/>
    <w:rsid w:val="00697F7B"/>
    <w:rsid w:val="006A001D"/>
    <w:rsid w:val="006A0075"/>
    <w:rsid w:val="006A0101"/>
    <w:rsid w:val="006A0152"/>
    <w:rsid w:val="006A020E"/>
    <w:rsid w:val="006A030F"/>
    <w:rsid w:val="006A0314"/>
    <w:rsid w:val="006A0365"/>
    <w:rsid w:val="006A03CC"/>
    <w:rsid w:val="006A043D"/>
    <w:rsid w:val="006A049B"/>
    <w:rsid w:val="006A0507"/>
    <w:rsid w:val="006A0527"/>
    <w:rsid w:val="006A0596"/>
    <w:rsid w:val="006A065E"/>
    <w:rsid w:val="006A070C"/>
    <w:rsid w:val="006A0736"/>
    <w:rsid w:val="006A076D"/>
    <w:rsid w:val="006A07CE"/>
    <w:rsid w:val="006A07FC"/>
    <w:rsid w:val="006A08AA"/>
    <w:rsid w:val="006A08DC"/>
    <w:rsid w:val="006A0954"/>
    <w:rsid w:val="006A0A0D"/>
    <w:rsid w:val="006A0B37"/>
    <w:rsid w:val="006A0B53"/>
    <w:rsid w:val="006A0BD0"/>
    <w:rsid w:val="006A0DDB"/>
    <w:rsid w:val="006A0E10"/>
    <w:rsid w:val="006A0E65"/>
    <w:rsid w:val="006A10E0"/>
    <w:rsid w:val="006A114A"/>
    <w:rsid w:val="006A11D9"/>
    <w:rsid w:val="006A1509"/>
    <w:rsid w:val="006A1510"/>
    <w:rsid w:val="006A154F"/>
    <w:rsid w:val="006A1593"/>
    <w:rsid w:val="006A15D2"/>
    <w:rsid w:val="006A16C5"/>
    <w:rsid w:val="006A172B"/>
    <w:rsid w:val="006A183D"/>
    <w:rsid w:val="006A1952"/>
    <w:rsid w:val="006A1955"/>
    <w:rsid w:val="006A19B9"/>
    <w:rsid w:val="006A1A28"/>
    <w:rsid w:val="006A1A63"/>
    <w:rsid w:val="006A1B9C"/>
    <w:rsid w:val="006A1B9F"/>
    <w:rsid w:val="006A1C32"/>
    <w:rsid w:val="006A1DA7"/>
    <w:rsid w:val="006A1E64"/>
    <w:rsid w:val="006A1FAE"/>
    <w:rsid w:val="006A1FF7"/>
    <w:rsid w:val="006A2041"/>
    <w:rsid w:val="006A20C1"/>
    <w:rsid w:val="006A2114"/>
    <w:rsid w:val="006A22A7"/>
    <w:rsid w:val="006A2383"/>
    <w:rsid w:val="006A245D"/>
    <w:rsid w:val="006A2537"/>
    <w:rsid w:val="006A25A4"/>
    <w:rsid w:val="006A25C5"/>
    <w:rsid w:val="006A2629"/>
    <w:rsid w:val="006A2784"/>
    <w:rsid w:val="006A27CC"/>
    <w:rsid w:val="006A286D"/>
    <w:rsid w:val="006A288D"/>
    <w:rsid w:val="006A2890"/>
    <w:rsid w:val="006A293B"/>
    <w:rsid w:val="006A2A36"/>
    <w:rsid w:val="006A2A6D"/>
    <w:rsid w:val="006A2C74"/>
    <w:rsid w:val="006A2CC6"/>
    <w:rsid w:val="006A2DD3"/>
    <w:rsid w:val="006A2F16"/>
    <w:rsid w:val="006A2F51"/>
    <w:rsid w:val="006A2FE8"/>
    <w:rsid w:val="006A3021"/>
    <w:rsid w:val="006A3096"/>
    <w:rsid w:val="006A3188"/>
    <w:rsid w:val="006A31E1"/>
    <w:rsid w:val="006A32C8"/>
    <w:rsid w:val="006A32D1"/>
    <w:rsid w:val="006A335F"/>
    <w:rsid w:val="006A3408"/>
    <w:rsid w:val="006A3487"/>
    <w:rsid w:val="006A3746"/>
    <w:rsid w:val="006A3753"/>
    <w:rsid w:val="006A37F2"/>
    <w:rsid w:val="006A3916"/>
    <w:rsid w:val="006A394C"/>
    <w:rsid w:val="006A3A72"/>
    <w:rsid w:val="006A3AAA"/>
    <w:rsid w:val="006A3B2B"/>
    <w:rsid w:val="006A3B6E"/>
    <w:rsid w:val="006A3B9F"/>
    <w:rsid w:val="006A3BBB"/>
    <w:rsid w:val="006A3BF9"/>
    <w:rsid w:val="006A3C47"/>
    <w:rsid w:val="006A3CC6"/>
    <w:rsid w:val="006A3E15"/>
    <w:rsid w:val="006A3E20"/>
    <w:rsid w:val="006A3E49"/>
    <w:rsid w:val="006A3EB4"/>
    <w:rsid w:val="006A3F1E"/>
    <w:rsid w:val="006A3F27"/>
    <w:rsid w:val="006A3FA7"/>
    <w:rsid w:val="006A4094"/>
    <w:rsid w:val="006A4189"/>
    <w:rsid w:val="006A42A7"/>
    <w:rsid w:val="006A43A0"/>
    <w:rsid w:val="006A43CD"/>
    <w:rsid w:val="006A43E4"/>
    <w:rsid w:val="006A444B"/>
    <w:rsid w:val="006A44AC"/>
    <w:rsid w:val="006A4523"/>
    <w:rsid w:val="006A45BB"/>
    <w:rsid w:val="006A4614"/>
    <w:rsid w:val="006A46C1"/>
    <w:rsid w:val="006A476B"/>
    <w:rsid w:val="006A47D8"/>
    <w:rsid w:val="006A4926"/>
    <w:rsid w:val="006A4B8D"/>
    <w:rsid w:val="006A4C0F"/>
    <w:rsid w:val="006A4C7D"/>
    <w:rsid w:val="006A4CD2"/>
    <w:rsid w:val="006A4DD7"/>
    <w:rsid w:val="006A4EC3"/>
    <w:rsid w:val="006A4F38"/>
    <w:rsid w:val="006A5143"/>
    <w:rsid w:val="006A51C4"/>
    <w:rsid w:val="006A52F9"/>
    <w:rsid w:val="006A548F"/>
    <w:rsid w:val="006A549D"/>
    <w:rsid w:val="006A5561"/>
    <w:rsid w:val="006A5775"/>
    <w:rsid w:val="006A5794"/>
    <w:rsid w:val="006A5906"/>
    <w:rsid w:val="006A5969"/>
    <w:rsid w:val="006A5A2D"/>
    <w:rsid w:val="006A5A80"/>
    <w:rsid w:val="006A5B4E"/>
    <w:rsid w:val="006A5B57"/>
    <w:rsid w:val="006A5C86"/>
    <w:rsid w:val="006A5FD9"/>
    <w:rsid w:val="006A6006"/>
    <w:rsid w:val="006A60B5"/>
    <w:rsid w:val="006A6105"/>
    <w:rsid w:val="006A6457"/>
    <w:rsid w:val="006A64C2"/>
    <w:rsid w:val="006A6711"/>
    <w:rsid w:val="006A6750"/>
    <w:rsid w:val="006A6862"/>
    <w:rsid w:val="006A6A6C"/>
    <w:rsid w:val="006A6BC7"/>
    <w:rsid w:val="006A6CE1"/>
    <w:rsid w:val="006A6DAA"/>
    <w:rsid w:val="006A6DEB"/>
    <w:rsid w:val="006A6E3F"/>
    <w:rsid w:val="006A6E4D"/>
    <w:rsid w:val="006A6E5E"/>
    <w:rsid w:val="006A6EF1"/>
    <w:rsid w:val="006A70B0"/>
    <w:rsid w:val="006A720D"/>
    <w:rsid w:val="006A726A"/>
    <w:rsid w:val="006A72A0"/>
    <w:rsid w:val="006A73C3"/>
    <w:rsid w:val="006A747F"/>
    <w:rsid w:val="006A7531"/>
    <w:rsid w:val="006A76CF"/>
    <w:rsid w:val="006A7717"/>
    <w:rsid w:val="006A7737"/>
    <w:rsid w:val="006A77FF"/>
    <w:rsid w:val="006A78C9"/>
    <w:rsid w:val="006A79D4"/>
    <w:rsid w:val="006A7B47"/>
    <w:rsid w:val="006A7BB8"/>
    <w:rsid w:val="006A7CA2"/>
    <w:rsid w:val="006A7CB0"/>
    <w:rsid w:val="006A7D20"/>
    <w:rsid w:val="006A7DAD"/>
    <w:rsid w:val="006A7F33"/>
    <w:rsid w:val="006B011E"/>
    <w:rsid w:val="006B0152"/>
    <w:rsid w:val="006B01C5"/>
    <w:rsid w:val="006B029D"/>
    <w:rsid w:val="006B02D8"/>
    <w:rsid w:val="006B03A1"/>
    <w:rsid w:val="006B0418"/>
    <w:rsid w:val="006B0486"/>
    <w:rsid w:val="006B04E3"/>
    <w:rsid w:val="006B04FA"/>
    <w:rsid w:val="006B056D"/>
    <w:rsid w:val="006B05CC"/>
    <w:rsid w:val="006B0754"/>
    <w:rsid w:val="006B0820"/>
    <w:rsid w:val="006B083D"/>
    <w:rsid w:val="006B0899"/>
    <w:rsid w:val="006B091F"/>
    <w:rsid w:val="006B0957"/>
    <w:rsid w:val="006B095C"/>
    <w:rsid w:val="006B0B30"/>
    <w:rsid w:val="006B0C90"/>
    <w:rsid w:val="006B0CF7"/>
    <w:rsid w:val="006B0E95"/>
    <w:rsid w:val="006B0F2F"/>
    <w:rsid w:val="006B1275"/>
    <w:rsid w:val="006B134F"/>
    <w:rsid w:val="006B135A"/>
    <w:rsid w:val="006B1467"/>
    <w:rsid w:val="006B1472"/>
    <w:rsid w:val="006B14A7"/>
    <w:rsid w:val="006B14FB"/>
    <w:rsid w:val="006B15B8"/>
    <w:rsid w:val="006B1694"/>
    <w:rsid w:val="006B176B"/>
    <w:rsid w:val="006B17EB"/>
    <w:rsid w:val="006B17FB"/>
    <w:rsid w:val="006B1894"/>
    <w:rsid w:val="006B1A9E"/>
    <w:rsid w:val="006B1AFA"/>
    <w:rsid w:val="006B1B07"/>
    <w:rsid w:val="006B1B75"/>
    <w:rsid w:val="006B1BA3"/>
    <w:rsid w:val="006B1C1B"/>
    <w:rsid w:val="006B1CBD"/>
    <w:rsid w:val="006B1D9A"/>
    <w:rsid w:val="006B1E17"/>
    <w:rsid w:val="006B1E6D"/>
    <w:rsid w:val="006B1F19"/>
    <w:rsid w:val="006B1F63"/>
    <w:rsid w:val="006B20A2"/>
    <w:rsid w:val="006B214B"/>
    <w:rsid w:val="006B2297"/>
    <w:rsid w:val="006B23E6"/>
    <w:rsid w:val="006B2404"/>
    <w:rsid w:val="006B2431"/>
    <w:rsid w:val="006B2481"/>
    <w:rsid w:val="006B24F2"/>
    <w:rsid w:val="006B24FA"/>
    <w:rsid w:val="006B260B"/>
    <w:rsid w:val="006B2624"/>
    <w:rsid w:val="006B269C"/>
    <w:rsid w:val="006B26AF"/>
    <w:rsid w:val="006B26BF"/>
    <w:rsid w:val="006B26F7"/>
    <w:rsid w:val="006B2715"/>
    <w:rsid w:val="006B282E"/>
    <w:rsid w:val="006B2907"/>
    <w:rsid w:val="006B2922"/>
    <w:rsid w:val="006B29B2"/>
    <w:rsid w:val="006B2A74"/>
    <w:rsid w:val="006B2A7D"/>
    <w:rsid w:val="006B2C9F"/>
    <w:rsid w:val="006B2D1A"/>
    <w:rsid w:val="006B2E5B"/>
    <w:rsid w:val="006B2E88"/>
    <w:rsid w:val="006B2F9F"/>
    <w:rsid w:val="006B307A"/>
    <w:rsid w:val="006B3213"/>
    <w:rsid w:val="006B3221"/>
    <w:rsid w:val="006B32F1"/>
    <w:rsid w:val="006B35E6"/>
    <w:rsid w:val="006B36E6"/>
    <w:rsid w:val="006B3734"/>
    <w:rsid w:val="006B3774"/>
    <w:rsid w:val="006B3895"/>
    <w:rsid w:val="006B38DF"/>
    <w:rsid w:val="006B39E0"/>
    <w:rsid w:val="006B3A18"/>
    <w:rsid w:val="006B3C7A"/>
    <w:rsid w:val="006B3D12"/>
    <w:rsid w:val="006B3DDA"/>
    <w:rsid w:val="006B3E15"/>
    <w:rsid w:val="006B3E52"/>
    <w:rsid w:val="006B3E8A"/>
    <w:rsid w:val="006B3EB2"/>
    <w:rsid w:val="006B3FC3"/>
    <w:rsid w:val="006B4092"/>
    <w:rsid w:val="006B40CB"/>
    <w:rsid w:val="006B40EC"/>
    <w:rsid w:val="006B417C"/>
    <w:rsid w:val="006B41EC"/>
    <w:rsid w:val="006B4218"/>
    <w:rsid w:val="006B425A"/>
    <w:rsid w:val="006B4516"/>
    <w:rsid w:val="006B461C"/>
    <w:rsid w:val="006B4A3D"/>
    <w:rsid w:val="006B4A9F"/>
    <w:rsid w:val="006B4B8D"/>
    <w:rsid w:val="006B4B9F"/>
    <w:rsid w:val="006B4BFC"/>
    <w:rsid w:val="006B4C19"/>
    <w:rsid w:val="006B4C9C"/>
    <w:rsid w:val="006B4CBB"/>
    <w:rsid w:val="006B4DB2"/>
    <w:rsid w:val="006B5004"/>
    <w:rsid w:val="006B500A"/>
    <w:rsid w:val="006B50C8"/>
    <w:rsid w:val="006B510A"/>
    <w:rsid w:val="006B5121"/>
    <w:rsid w:val="006B533F"/>
    <w:rsid w:val="006B5387"/>
    <w:rsid w:val="006B53B8"/>
    <w:rsid w:val="006B5410"/>
    <w:rsid w:val="006B545D"/>
    <w:rsid w:val="006B54CE"/>
    <w:rsid w:val="006B5531"/>
    <w:rsid w:val="006B55E8"/>
    <w:rsid w:val="006B561E"/>
    <w:rsid w:val="006B5708"/>
    <w:rsid w:val="006B57B7"/>
    <w:rsid w:val="006B5AA5"/>
    <w:rsid w:val="006B5B4D"/>
    <w:rsid w:val="006B5D7C"/>
    <w:rsid w:val="006B5E17"/>
    <w:rsid w:val="006B5E67"/>
    <w:rsid w:val="006B5E69"/>
    <w:rsid w:val="006B5EA0"/>
    <w:rsid w:val="006B5EFB"/>
    <w:rsid w:val="006B5F45"/>
    <w:rsid w:val="006B5FCF"/>
    <w:rsid w:val="006B61A0"/>
    <w:rsid w:val="006B61BA"/>
    <w:rsid w:val="006B6337"/>
    <w:rsid w:val="006B63AB"/>
    <w:rsid w:val="006B649F"/>
    <w:rsid w:val="006B655B"/>
    <w:rsid w:val="006B6680"/>
    <w:rsid w:val="006B66E7"/>
    <w:rsid w:val="006B678E"/>
    <w:rsid w:val="006B68B7"/>
    <w:rsid w:val="006B68E6"/>
    <w:rsid w:val="006B68EF"/>
    <w:rsid w:val="006B69DA"/>
    <w:rsid w:val="006B6BF1"/>
    <w:rsid w:val="006B6C43"/>
    <w:rsid w:val="006B6C75"/>
    <w:rsid w:val="006B6C85"/>
    <w:rsid w:val="006B6D6C"/>
    <w:rsid w:val="006B6DE2"/>
    <w:rsid w:val="006B6EAE"/>
    <w:rsid w:val="006B6FE6"/>
    <w:rsid w:val="006B714B"/>
    <w:rsid w:val="006B7239"/>
    <w:rsid w:val="006B7246"/>
    <w:rsid w:val="006B735D"/>
    <w:rsid w:val="006B7419"/>
    <w:rsid w:val="006B74FF"/>
    <w:rsid w:val="006B750B"/>
    <w:rsid w:val="006B7523"/>
    <w:rsid w:val="006B7524"/>
    <w:rsid w:val="006B7694"/>
    <w:rsid w:val="006B77E3"/>
    <w:rsid w:val="006B781B"/>
    <w:rsid w:val="006B785B"/>
    <w:rsid w:val="006B791E"/>
    <w:rsid w:val="006B792A"/>
    <w:rsid w:val="006B79A2"/>
    <w:rsid w:val="006B7B37"/>
    <w:rsid w:val="006B7BFC"/>
    <w:rsid w:val="006B7D2A"/>
    <w:rsid w:val="006B7E24"/>
    <w:rsid w:val="006B7F41"/>
    <w:rsid w:val="006C0152"/>
    <w:rsid w:val="006C0364"/>
    <w:rsid w:val="006C0402"/>
    <w:rsid w:val="006C0415"/>
    <w:rsid w:val="006C056A"/>
    <w:rsid w:val="006C05FA"/>
    <w:rsid w:val="006C0627"/>
    <w:rsid w:val="006C090C"/>
    <w:rsid w:val="006C096F"/>
    <w:rsid w:val="006C09CB"/>
    <w:rsid w:val="006C0A6D"/>
    <w:rsid w:val="006C0A7A"/>
    <w:rsid w:val="006C0AF3"/>
    <w:rsid w:val="006C0B68"/>
    <w:rsid w:val="006C0BB7"/>
    <w:rsid w:val="006C0BDF"/>
    <w:rsid w:val="006C0D08"/>
    <w:rsid w:val="006C0D1D"/>
    <w:rsid w:val="006C0DE1"/>
    <w:rsid w:val="006C0E59"/>
    <w:rsid w:val="006C0E9C"/>
    <w:rsid w:val="006C0EB2"/>
    <w:rsid w:val="006C0EF3"/>
    <w:rsid w:val="006C0F04"/>
    <w:rsid w:val="006C0F1F"/>
    <w:rsid w:val="006C0F98"/>
    <w:rsid w:val="006C1030"/>
    <w:rsid w:val="006C1039"/>
    <w:rsid w:val="006C1089"/>
    <w:rsid w:val="006C10D2"/>
    <w:rsid w:val="006C111E"/>
    <w:rsid w:val="006C1324"/>
    <w:rsid w:val="006C1348"/>
    <w:rsid w:val="006C14B9"/>
    <w:rsid w:val="006C14BD"/>
    <w:rsid w:val="006C14BF"/>
    <w:rsid w:val="006C1522"/>
    <w:rsid w:val="006C1645"/>
    <w:rsid w:val="006C16E3"/>
    <w:rsid w:val="006C1700"/>
    <w:rsid w:val="006C1A33"/>
    <w:rsid w:val="006C1BCC"/>
    <w:rsid w:val="006C1D82"/>
    <w:rsid w:val="006C1DAA"/>
    <w:rsid w:val="006C1E13"/>
    <w:rsid w:val="006C1F6A"/>
    <w:rsid w:val="006C204F"/>
    <w:rsid w:val="006C20BD"/>
    <w:rsid w:val="006C20D5"/>
    <w:rsid w:val="006C21E3"/>
    <w:rsid w:val="006C2211"/>
    <w:rsid w:val="006C22DB"/>
    <w:rsid w:val="006C232B"/>
    <w:rsid w:val="006C244E"/>
    <w:rsid w:val="006C245F"/>
    <w:rsid w:val="006C2581"/>
    <w:rsid w:val="006C25BE"/>
    <w:rsid w:val="006C2618"/>
    <w:rsid w:val="006C2626"/>
    <w:rsid w:val="006C264F"/>
    <w:rsid w:val="006C275B"/>
    <w:rsid w:val="006C281B"/>
    <w:rsid w:val="006C28C4"/>
    <w:rsid w:val="006C2912"/>
    <w:rsid w:val="006C291C"/>
    <w:rsid w:val="006C295A"/>
    <w:rsid w:val="006C2A16"/>
    <w:rsid w:val="006C2A45"/>
    <w:rsid w:val="006C2A53"/>
    <w:rsid w:val="006C2A76"/>
    <w:rsid w:val="006C2ACD"/>
    <w:rsid w:val="006C2AD6"/>
    <w:rsid w:val="006C2BC6"/>
    <w:rsid w:val="006C2C5D"/>
    <w:rsid w:val="006C2C8B"/>
    <w:rsid w:val="006C2D75"/>
    <w:rsid w:val="006C2D81"/>
    <w:rsid w:val="006C2DBC"/>
    <w:rsid w:val="006C2DD2"/>
    <w:rsid w:val="006C2E3C"/>
    <w:rsid w:val="006C2F8B"/>
    <w:rsid w:val="006C3027"/>
    <w:rsid w:val="006C311D"/>
    <w:rsid w:val="006C3244"/>
    <w:rsid w:val="006C32AC"/>
    <w:rsid w:val="006C32E7"/>
    <w:rsid w:val="006C3400"/>
    <w:rsid w:val="006C3459"/>
    <w:rsid w:val="006C347A"/>
    <w:rsid w:val="006C34C1"/>
    <w:rsid w:val="006C35C6"/>
    <w:rsid w:val="006C3622"/>
    <w:rsid w:val="006C366A"/>
    <w:rsid w:val="006C36B6"/>
    <w:rsid w:val="006C36B7"/>
    <w:rsid w:val="006C36D4"/>
    <w:rsid w:val="006C36E6"/>
    <w:rsid w:val="006C36FF"/>
    <w:rsid w:val="006C373A"/>
    <w:rsid w:val="006C374D"/>
    <w:rsid w:val="006C386A"/>
    <w:rsid w:val="006C39DC"/>
    <w:rsid w:val="006C3BEE"/>
    <w:rsid w:val="006C3C23"/>
    <w:rsid w:val="006C3CBB"/>
    <w:rsid w:val="006C3D4F"/>
    <w:rsid w:val="006C3DD6"/>
    <w:rsid w:val="006C3EF2"/>
    <w:rsid w:val="006C3FF3"/>
    <w:rsid w:val="006C3FF8"/>
    <w:rsid w:val="006C41BD"/>
    <w:rsid w:val="006C436D"/>
    <w:rsid w:val="006C43DB"/>
    <w:rsid w:val="006C43DE"/>
    <w:rsid w:val="006C4509"/>
    <w:rsid w:val="006C452B"/>
    <w:rsid w:val="006C4546"/>
    <w:rsid w:val="006C461D"/>
    <w:rsid w:val="006C46A3"/>
    <w:rsid w:val="006C47FB"/>
    <w:rsid w:val="006C48F9"/>
    <w:rsid w:val="006C4941"/>
    <w:rsid w:val="006C4957"/>
    <w:rsid w:val="006C49BE"/>
    <w:rsid w:val="006C4AFD"/>
    <w:rsid w:val="006C4B22"/>
    <w:rsid w:val="006C4C88"/>
    <w:rsid w:val="006C4E4A"/>
    <w:rsid w:val="006C4F1B"/>
    <w:rsid w:val="006C4FD8"/>
    <w:rsid w:val="006C513D"/>
    <w:rsid w:val="006C51A3"/>
    <w:rsid w:val="006C525D"/>
    <w:rsid w:val="006C5489"/>
    <w:rsid w:val="006C557E"/>
    <w:rsid w:val="006C575F"/>
    <w:rsid w:val="006C58AE"/>
    <w:rsid w:val="006C590D"/>
    <w:rsid w:val="006C5A5A"/>
    <w:rsid w:val="006C5CF5"/>
    <w:rsid w:val="006C5D9C"/>
    <w:rsid w:val="006C5DAE"/>
    <w:rsid w:val="006C5E58"/>
    <w:rsid w:val="006C5EC1"/>
    <w:rsid w:val="006C5F5A"/>
    <w:rsid w:val="006C5F7C"/>
    <w:rsid w:val="006C5FCA"/>
    <w:rsid w:val="006C6035"/>
    <w:rsid w:val="006C6364"/>
    <w:rsid w:val="006C6406"/>
    <w:rsid w:val="006C645D"/>
    <w:rsid w:val="006C64BD"/>
    <w:rsid w:val="006C662D"/>
    <w:rsid w:val="006C666F"/>
    <w:rsid w:val="006C66B6"/>
    <w:rsid w:val="006C6741"/>
    <w:rsid w:val="006C676E"/>
    <w:rsid w:val="006C67CB"/>
    <w:rsid w:val="006C6809"/>
    <w:rsid w:val="006C6864"/>
    <w:rsid w:val="006C690F"/>
    <w:rsid w:val="006C6A74"/>
    <w:rsid w:val="006C6B31"/>
    <w:rsid w:val="006C6B86"/>
    <w:rsid w:val="006C6BDC"/>
    <w:rsid w:val="006C6C3F"/>
    <w:rsid w:val="006C6D82"/>
    <w:rsid w:val="006C6D9F"/>
    <w:rsid w:val="006C6EAE"/>
    <w:rsid w:val="006C6FD0"/>
    <w:rsid w:val="006C7052"/>
    <w:rsid w:val="006C714E"/>
    <w:rsid w:val="006C71FA"/>
    <w:rsid w:val="006C7267"/>
    <w:rsid w:val="006C72C4"/>
    <w:rsid w:val="006C73CE"/>
    <w:rsid w:val="006C7465"/>
    <w:rsid w:val="006C74E5"/>
    <w:rsid w:val="006C75EA"/>
    <w:rsid w:val="006C764A"/>
    <w:rsid w:val="006C769F"/>
    <w:rsid w:val="006C76F2"/>
    <w:rsid w:val="006C76FB"/>
    <w:rsid w:val="006C794C"/>
    <w:rsid w:val="006C796A"/>
    <w:rsid w:val="006C7983"/>
    <w:rsid w:val="006C7A49"/>
    <w:rsid w:val="006C7B74"/>
    <w:rsid w:val="006C7BD6"/>
    <w:rsid w:val="006C7D4E"/>
    <w:rsid w:val="006C7DB7"/>
    <w:rsid w:val="006C7FBE"/>
    <w:rsid w:val="006D0282"/>
    <w:rsid w:val="006D03B6"/>
    <w:rsid w:val="006D044A"/>
    <w:rsid w:val="006D045A"/>
    <w:rsid w:val="006D0554"/>
    <w:rsid w:val="006D05CD"/>
    <w:rsid w:val="006D05EB"/>
    <w:rsid w:val="006D0603"/>
    <w:rsid w:val="006D066E"/>
    <w:rsid w:val="006D0738"/>
    <w:rsid w:val="006D074B"/>
    <w:rsid w:val="006D08CB"/>
    <w:rsid w:val="006D090C"/>
    <w:rsid w:val="006D0949"/>
    <w:rsid w:val="006D0996"/>
    <w:rsid w:val="006D09B6"/>
    <w:rsid w:val="006D09C3"/>
    <w:rsid w:val="006D09F0"/>
    <w:rsid w:val="006D0A65"/>
    <w:rsid w:val="006D0A85"/>
    <w:rsid w:val="006D0B12"/>
    <w:rsid w:val="006D0C91"/>
    <w:rsid w:val="006D1074"/>
    <w:rsid w:val="006D114C"/>
    <w:rsid w:val="006D1151"/>
    <w:rsid w:val="006D1232"/>
    <w:rsid w:val="006D1304"/>
    <w:rsid w:val="006D1319"/>
    <w:rsid w:val="006D1391"/>
    <w:rsid w:val="006D1452"/>
    <w:rsid w:val="006D14A0"/>
    <w:rsid w:val="006D14F2"/>
    <w:rsid w:val="006D1501"/>
    <w:rsid w:val="006D1571"/>
    <w:rsid w:val="006D15E8"/>
    <w:rsid w:val="006D1604"/>
    <w:rsid w:val="006D1740"/>
    <w:rsid w:val="006D1833"/>
    <w:rsid w:val="006D1892"/>
    <w:rsid w:val="006D190A"/>
    <w:rsid w:val="006D19B2"/>
    <w:rsid w:val="006D19F1"/>
    <w:rsid w:val="006D1C15"/>
    <w:rsid w:val="006D1C4C"/>
    <w:rsid w:val="006D1C62"/>
    <w:rsid w:val="006D1CB1"/>
    <w:rsid w:val="006D1CE6"/>
    <w:rsid w:val="006D1CE7"/>
    <w:rsid w:val="006D1CE8"/>
    <w:rsid w:val="006D1D69"/>
    <w:rsid w:val="006D1E4A"/>
    <w:rsid w:val="006D1E79"/>
    <w:rsid w:val="006D1E86"/>
    <w:rsid w:val="006D1FD2"/>
    <w:rsid w:val="006D2034"/>
    <w:rsid w:val="006D2039"/>
    <w:rsid w:val="006D2083"/>
    <w:rsid w:val="006D2204"/>
    <w:rsid w:val="006D22E4"/>
    <w:rsid w:val="006D2319"/>
    <w:rsid w:val="006D252C"/>
    <w:rsid w:val="006D2587"/>
    <w:rsid w:val="006D2599"/>
    <w:rsid w:val="006D25FF"/>
    <w:rsid w:val="006D26FD"/>
    <w:rsid w:val="006D273A"/>
    <w:rsid w:val="006D283A"/>
    <w:rsid w:val="006D2A26"/>
    <w:rsid w:val="006D2B71"/>
    <w:rsid w:val="006D2BB3"/>
    <w:rsid w:val="006D2C1E"/>
    <w:rsid w:val="006D2E0A"/>
    <w:rsid w:val="006D2E87"/>
    <w:rsid w:val="006D2E90"/>
    <w:rsid w:val="006D2E9C"/>
    <w:rsid w:val="006D2EA8"/>
    <w:rsid w:val="006D2EBF"/>
    <w:rsid w:val="006D2FAA"/>
    <w:rsid w:val="006D32FC"/>
    <w:rsid w:val="006D330E"/>
    <w:rsid w:val="006D3458"/>
    <w:rsid w:val="006D345E"/>
    <w:rsid w:val="006D3534"/>
    <w:rsid w:val="006D361C"/>
    <w:rsid w:val="006D36B4"/>
    <w:rsid w:val="006D36CA"/>
    <w:rsid w:val="006D3769"/>
    <w:rsid w:val="006D37B5"/>
    <w:rsid w:val="006D3A28"/>
    <w:rsid w:val="006D3B3D"/>
    <w:rsid w:val="006D3BA4"/>
    <w:rsid w:val="006D3BE9"/>
    <w:rsid w:val="006D3D48"/>
    <w:rsid w:val="006D3E98"/>
    <w:rsid w:val="006D3EDB"/>
    <w:rsid w:val="006D4021"/>
    <w:rsid w:val="006D404E"/>
    <w:rsid w:val="006D4053"/>
    <w:rsid w:val="006D4108"/>
    <w:rsid w:val="006D41B3"/>
    <w:rsid w:val="006D4220"/>
    <w:rsid w:val="006D42F5"/>
    <w:rsid w:val="006D43FA"/>
    <w:rsid w:val="006D4414"/>
    <w:rsid w:val="006D4459"/>
    <w:rsid w:val="006D44BD"/>
    <w:rsid w:val="006D4527"/>
    <w:rsid w:val="006D4566"/>
    <w:rsid w:val="006D4684"/>
    <w:rsid w:val="006D470D"/>
    <w:rsid w:val="006D47AD"/>
    <w:rsid w:val="006D47C7"/>
    <w:rsid w:val="006D4807"/>
    <w:rsid w:val="006D4837"/>
    <w:rsid w:val="006D4873"/>
    <w:rsid w:val="006D49AD"/>
    <w:rsid w:val="006D4A82"/>
    <w:rsid w:val="006D4B73"/>
    <w:rsid w:val="006D4BCE"/>
    <w:rsid w:val="006D4C29"/>
    <w:rsid w:val="006D4C9A"/>
    <w:rsid w:val="006D4D15"/>
    <w:rsid w:val="006D4D61"/>
    <w:rsid w:val="006D4D64"/>
    <w:rsid w:val="006D4D73"/>
    <w:rsid w:val="006D4D8D"/>
    <w:rsid w:val="006D4F59"/>
    <w:rsid w:val="006D4F67"/>
    <w:rsid w:val="006D503F"/>
    <w:rsid w:val="006D50DF"/>
    <w:rsid w:val="006D5128"/>
    <w:rsid w:val="006D5165"/>
    <w:rsid w:val="006D528E"/>
    <w:rsid w:val="006D52A7"/>
    <w:rsid w:val="006D52C3"/>
    <w:rsid w:val="006D5323"/>
    <w:rsid w:val="006D533F"/>
    <w:rsid w:val="006D5402"/>
    <w:rsid w:val="006D5545"/>
    <w:rsid w:val="006D5585"/>
    <w:rsid w:val="006D55CA"/>
    <w:rsid w:val="006D55ED"/>
    <w:rsid w:val="006D5629"/>
    <w:rsid w:val="006D56C7"/>
    <w:rsid w:val="006D572E"/>
    <w:rsid w:val="006D58C6"/>
    <w:rsid w:val="006D5910"/>
    <w:rsid w:val="006D594E"/>
    <w:rsid w:val="006D5CCC"/>
    <w:rsid w:val="006D5D48"/>
    <w:rsid w:val="006D5E31"/>
    <w:rsid w:val="006D5E8C"/>
    <w:rsid w:val="006D5EF1"/>
    <w:rsid w:val="006D5F1B"/>
    <w:rsid w:val="006D5F38"/>
    <w:rsid w:val="006D5F40"/>
    <w:rsid w:val="006D5F51"/>
    <w:rsid w:val="006D60A8"/>
    <w:rsid w:val="006D61CD"/>
    <w:rsid w:val="006D6262"/>
    <w:rsid w:val="006D633A"/>
    <w:rsid w:val="006D6359"/>
    <w:rsid w:val="006D6418"/>
    <w:rsid w:val="006D6438"/>
    <w:rsid w:val="006D643F"/>
    <w:rsid w:val="006D648E"/>
    <w:rsid w:val="006D6947"/>
    <w:rsid w:val="006D6960"/>
    <w:rsid w:val="006D6A9F"/>
    <w:rsid w:val="006D6EA5"/>
    <w:rsid w:val="006D6F94"/>
    <w:rsid w:val="006D6FAC"/>
    <w:rsid w:val="006D7060"/>
    <w:rsid w:val="006D7096"/>
    <w:rsid w:val="006D715D"/>
    <w:rsid w:val="006D71E8"/>
    <w:rsid w:val="006D723C"/>
    <w:rsid w:val="006D72E6"/>
    <w:rsid w:val="006D73DA"/>
    <w:rsid w:val="006D7411"/>
    <w:rsid w:val="006D743D"/>
    <w:rsid w:val="006D7625"/>
    <w:rsid w:val="006D77FC"/>
    <w:rsid w:val="006D7840"/>
    <w:rsid w:val="006D786D"/>
    <w:rsid w:val="006D78B7"/>
    <w:rsid w:val="006D78C9"/>
    <w:rsid w:val="006D7973"/>
    <w:rsid w:val="006D79BC"/>
    <w:rsid w:val="006D7A27"/>
    <w:rsid w:val="006D7AC8"/>
    <w:rsid w:val="006D7B09"/>
    <w:rsid w:val="006D7CB4"/>
    <w:rsid w:val="006D7D46"/>
    <w:rsid w:val="006D7D9C"/>
    <w:rsid w:val="006D7DD4"/>
    <w:rsid w:val="006D7E39"/>
    <w:rsid w:val="006D7E65"/>
    <w:rsid w:val="006D7EC9"/>
    <w:rsid w:val="006D7F6A"/>
    <w:rsid w:val="006E0011"/>
    <w:rsid w:val="006E002C"/>
    <w:rsid w:val="006E003E"/>
    <w:rsid w:val="006E02AE"/>
    <w:rsid w:val="006E0344"/>
    <w:rsid w:val="006E043E"/>
    <w:rsid w:val="006E0485"/>
    <w:rsid w:val="006E048F"/>
    <w:rsid w:val="006E063C"/>
    <w:rsid w:val="006E06AC"/>
    <w:rsid w:val="006E06C2"/>
    <w:rsid w:val="006E078F"/>
    <w:rsid w:val="006E091F"/>
    <w:rsid w:val="006E0A80"/>
    <w:rsid w:val="006E0C08"/>
    <w:rsid w:val="006E0D5E"/>
    <w:rsid w:val="006E0DCE"/>
    <w:rsid w:val="006E0ECC"/>
    <w:rsid w:val="006E1056"/>
    <w:rsid w:val="006E105C"/>
    <w:rsid w:val="006E110F"/>
    <w:rsid w:val="006E12E4"/>
    <w:rsid w:val="006E1311"/>
    <w:rsid w:val="006E1335"/>
    <w:rsid w:val="006E1373"/>
    <w:rsid w:val="006E1439"/>
    <w:rsid w:val="006E154A"/>
    <w:rsid w:val="006E156A"/>
    <w:rsid w:val="006E1629"/>
    <w:rsid w:val="006E1654"/>
    <w:rsid w:val="006E17ED"/>
    <w:rsid w:val="006E1835"/>
    <w:rsid w:val="006E188B"/>
    <w:rsid w:val="006E197A"/>
    <w:rsid w:val="006E19B0"/>
    <w:rsid w:val="006E19ED"/>
    <w:rsid w:val="006E1A41"/>
    <w:rsid w:val="006E1AA0"/>
    <w:rsid w:val="006E1B16"/>
    <w:rsid w:val="006E1BB5"/>
    <w:rsid w:val="006E1BC8"/>
    <w:rsid w:val="006E1CB6"/>
    <w:rsid w:val="006E1D69"/>
    <w:rsid w:val="006E1DA6"/>
    <w:rsid w:val="006E1E19"/>
    <w:rsid w:val="006E1F2C"/>
    <w:rsid w:val="006E1F89"/>
    <w:rsid w:val="006E202F"/>
    <w:rsid w:val="006E20DE"/>
    <w:rsid w:val="006E21F6"/>
    <w:rsid w:val="006E22D2"/>
    <w:rsid w:val="006E22D7"/>
    <w:rsid w:val="006E2606"/>
    <w:rsid w:val="006E2612"/>
    <w:rsid w:val="006E2656"/>
    <w:rsid w:val="006E2680"/>
    <w:rsid w:val="006E2772"/>
    <w:rsid w:val="006E27F5"/>
    <w:rsid w:val="006E28CB"/>
    <w:rsid w:val="006E295C"/>
    <w:rsid w:val="006E2A58"/>
    <w:rsid w:val="006E2A99"/>
    <w:rsid w:val="006E2CE0"/>
    <w:rsid w:val="006E2F7F"/>
    <w:rsid w:val="006E2FDC"/>
    <w:rsid w:val="006E30A1"/>
    <w:rsid w:val="006E31CF"/>
    <w:rsid w:val="006E3216"/>
    <w:rsid w:val="006E32BF"/>
    <w:rsid w:val="006E34BD"/>
    <w:rsid w:val="006E3551"/>
    <w:rsid w:val="006E359C"/>
    <w:rsid w:val="006E369E"/>
    <w:rsid w:val="006E36B5"/>
    <w:rsid w:val="006E3719"/>
    <w:rsid w:val="006E378C"/>
    <w:rsid w:val="006E3806"/>
    <w:rsid w:val="006E38AD"/>
    <w:rsid w:val="006E3965"/>
    <w:rsid w:val="006E3993"/>
    <w:rsid w:val="006E3D00"/>
    <w:rsid w:val="006E3D41"/>
    <w:rsid w:val="006E3DCF"/>
    <w:rsid w:val="006E3F3F"/>
    <w:rsid w:val="006E3FA2"/>
    <w:rsid w:val="006E4033"/>
    <w:rsid w:val="006E410D"/>
    <w:rsid w:val="006E419C"/>
    <w:rsid w:val="006E41B9"/>
    <w:rsid w:val="006E4248"/>
    <w:rsid w:val="006E4312"/>
    <w:rsid w:val="006E4432"/>
    <w:rsid w:val="006E4659"/>
    <w:rsid w:val="006E4A49"/>
    <w:rsid w:val="006E4B02"/>
    <w:rsid w:val="006E4B4E"/>
    <w:rsid w:val="006E4D8C"/>
    <w:rsid w:val="006E4DBF"/>
    <w:rsid w:val="006E4DE9"/>
    <w:rsid w:val="006E4E41"/>
    <w:rsid w:val="006E4E47"/>
    <w:rsid w:val="006E4EA7"/>
    <w:rsid w:val="006E4EE7"/>
    <w:rsid w:val="006E4F3E"/>
    <w:rsid w:val="006E4F5D"/>
    <w:rsid w:val="006E4F6E"/>
    <w:rsid w:val="006E504D"/>
    <w:rsid w:val="006E50B0"/>
    <w:rsid w:val="006E50BD"/>
    <w:rsid w:val="006E51C0"/>
    <w:rsid w:val="006E52BC"/>
    <w:rsid w:val="006E5434"/>
    <w:rsid w:val="006E550A"/>
    <w:rsid w:val="006E55E4"/>
    <w:rsid w:val="006E5705"/>
    <w:rsid w:val="006E584E"/>
    <w:rsid w:val="006E587C"/>
    <w:rsid w:val="006E5A44"/>
    <w:rsid w:val="006E5ACA"/>
    <w:rsid w:val="006E5C39"/>
    <w:rsid w:val="006E5C47"/>
    <w:rsid w:val="006E5C5F"/>
    <w:rsid w:val="006E5C91"/>
    <w:rsid w:val="006E5D2B"/>
    <w:rsid w:val="006E5D36"/>
    <w:rsid w:val="006E5F3E"/>
    <w:rsid w:val="006E605B"/>
    <w:rsid w:val="006E618C"/>
    <w:rsid w:val="006E619D"/>
    <w:rsid w:val="006E61EF"/>
    <w:rsid w:val="006E6319"/>
    <w:rsid w:val="006E64B3"/>
    <w:rsid w:val="006E6568"/>
    <w:rsid w:val="006E661D"/>
    <w:rsid w:val="006E662B"/>
    <w:rsid w:val="006E6646"/>
    <w:rsid w:val="006E665C"/>
    <w:rsid w:val="006E666F"/>
    <w:rsid w:val="006E66C8"/>
    <w:rsid w:val="006E6770"/>
    <w:rsid w:val="006E6799"/>
    <w:rsid w:val="006E67A0"/>
    <w:rsid w:val="006E6830"/>
    <w:rsid w:val="006E688C"/>
    <w:rsid w:val="006E6891"/>
    <w:rsid w:val="006E68C6"/>
    <w:rsid w:val="006E6A53"/>
    <w:rsid w:val="006E6A76"/>
    <w:rsid w:val="006E6B60"/>
    <w:rsid w:val="006E6B98"/>
    <w:rsid w:val="006E6BFF"/>
    <w:rsid w:val="006E6E57"/>
    <w:rsid w:val="006E6E63"/>
    <w:rsid w:val="006E6F23"/>
    <w:rsid w:val="006E6F7D"/>
    <w:rsid w:val="006E6FE1"/>
    <w:rsid w:val="006E6FF7"/>
    <w:rsid w:val="006E7044"/>
    <w:rsid w:val="006E7112"/>
    <w:rsid w:val="006E725A"/>
    <w:rsid w:val="006E732E"/>
    <w:rsid w:val="006E73C4"/>
    <w:rsid w:val="006E750E"/>
    <w:rsid w:val="006E7585"/>
    <w:rsid w:val="006E75E7"/>
    <w:rsid w:val="006E7779"/>
    <w:rsid w:val="006E77D0"/>
    <w:rsid w:val="006E782A"/>
    <w:rsid w:val="006E78D7"/>
    <w:rsid w:val="006E7978"/>
    <w:rsid w:val="006E79EC"/>
    <w:rsid w:val="006E79FA"/>
    <w:rsid w:val="006E7A59"/>
    <w:rsid w:val="006E7B0E"/>
    <w:rsid w:val="006E7C08"/>
    <w:rsid w:val="006E7E27"/>
    <w:rsid w:val="006E7EAD"/>
    <w:rsid w:val="006E7F21"/>
    <w:rsid w:val="006E7F3E"/>
    <w:rsid w:val="006E7F51"/>
    <w:rsid w:val="006E7FBC"/>
    <w:rsid w:val="006E7FC1"/>
    <w:rsid w:val="006F00CB"/>
    <w:rsid w:val="006F01D2"/>
    <w:rsid w:val="006F02D9"/>
    <w:rsid w:val="006F03F8"/>
    <w:rsid w:val="006F05C3"/>
    <w:rsid w:val="006F0616"/>
    <w:rsid w:val="006F0678"/>
    <w:rsid w:val="006F06CE"/>
    <w:rsid w:val="006F0713"/>
    <w:rsid w:val="006F0775"/>
    <w:rsid w:val="006F08CF"/>
    <w:rsid w:val="006F093E"/>
    <w:rsid w:val="006F09B7"/>
    <w:rsid w:val="006F0A03"/>
    <w:rsid w:val="006F0AF4"/>
    <w:rsid w:val="006F0BF5"/>
    <w:rsid w:val="006F0BFD"/>
    <w:rsid w:val="006F0C05"/>
    <w:rsid w:val="006F0D41"/>
    <w:rsid w:val="006F0DA3"/>
    <w:rsid w:val="006F0EBB"/>
    <w:rsid w:val="006F0EBC"/>
    <w:rsid w:val="006F0EC5"/>
    <w:rsid w:val="006F0FD5"/>
    <w:rsid w:val="006F1086"/>
    <w:rsid w:val="006F112D"/>
    <w:rsid w:val="006F11A2"/>
    <w:rsid w:val="006F11D3"/>
    <w:rsid w:val="006F1225"/>
    <w:rsid w:val="006F12D0"/>
    <w:rsid w:val="006F12D2"/>
    <w:rsid w:val="006F134C"/>
    <w:rsid w:val="006F13BF"/>
    <w:rsid w:val="006F1416"/>
    <w:rsid w:val="006F145D"/>
    <w:rsid w:val="006F151D"/>
    <w:rsid w:val="006F185A"/>
    <w:rsid w:val="006F19E3"/>
    <w:rsid w:val="006F1ACC"/>
    <w:rsid w:val="006F1AE4"/>
    <w:rsid w:val="006F1B6B"/>
    <w:rsid w:val="006F1BC9"/>
    <w:rsid w:val="006F1D69"/>
    <w:rsid w:val="006F1E52"/>
    <w:rsid w:val="006F1FFE"/>
    <w:rsid w:val="006F204F"/>
    <w:rsid w:val="006F2269"/>
    <w:rsid w:val="006F23A7"/>
    <w:rsid w:val="006F23B7"/>
    <w:rsid w:val="006F23B8"/>
    <w:rsid w:val="006F26A1"/>
    <w:rsid w:val="006F2711"/>
    <w:rsid w:val="006F272C"/>
    <w:rsid w:val="006F2734"/>
    <w:rsid w:val="006F273B"/>
    <w:rsid w:val="006F2768"/>
    <w:rsid w:val="006F2853"/>
    <w:rsid w:val="006F2881"/>
    <w:rsid w:val="006F28F3"/>
    <w:rsid w:val="006F2944"/>
    <w:rsid w:val="006F2B6D"/>
    <w:rsid w:val="006F2DDF"/>
    <w:rsid w:val="006F30B1"/>
    <w:rsid w:val="006F3132"/>
    <w:rsid w:val="006F3193"/>
    <w:rsid w:val="006F32B7"/>
    <w:rsid w:val="006F33CC"/>
    <w:rsid w:val="006F3490"/>
    <w:rsid w:val="006F3545"/>
    <w:rsid w:val="006F3852"/>
    <w:rsid w:val="006F3AA1"/>
    <w:rsid w:val="006F3B2E"/>
    <w:rsid w:val="006F3C3B"/>
    <w:rsid w:val="006F3C62"/>
    <w:rsid w:val="006F3E9E"/>
    <w:rsid w:val="006F3EF7"/>
    <w:rsid w:val="006F3F7F"/>
    <w:rsid w:val="006F4045"/>
    <w:rsid w:val="006F40D3"/>
    <w:rsid w:val="006F40DC"/>
    <w:rsid w:val="006F412D"/>
    <w:rsid w:val="006F41ED"/>
    <w:rsid w:val="006F4273"/>
    <w:rsid w:val="006F42DC"/>
    <w:rsid w:val="006F4373"/>
    <w:rsid w:val="006F438D"/>
    <w:rsid w:val="006F43BB"/>
    <w:rsid w:val="006F4430"/>
    <w:rsid w:val="006F4487"/>
    <w:rsid w:val="006F4688"/>
    <w:rsid w:val="006F476D"/>
    <w:rsid w:val="006F4949"/>
    <w:rsid w:val="006F499B"/>
    <w:rsid w:val="006F4B70"/>
    <w:rsid w:val="006F4BC1"/>
    <w:rsid w:val="006F4D4D"/>
    <w:rsid w:val="006F4D79"/>
    <w:rsid w:val="006F4DA9"/>
    <w:rsid w:val="006F4E31"/>
    <w:rsid w:val="006F4E3E"/>
    <w:rsid w:val="006F5196"/>
    <w:rsid w:val="006F523E"/>
    <w:rsid w:val="006F52F8"/>
    <w:rsid w:val="006F533D"/>
    <w:rsid w:val="006F54F8"/>
    <w:rsid w:val="006F55A2"/>
    <w:rsid w:val="006F55EF"/>
    <w:rsid w:val="006F579C"/>
    <w:rsid w:val="006F582F"/>
    <w:rsid w:val="006F5867"/>
    <w:rsid w:val="006F587D"/>
    <w:rsid w:val="006F593A"/>
    <w:rsid w:val="006F59B2"/>
    <w:rsid w:val="006F59D4"/>
    <w:rsid w:val="006F5B14"/>
    <w:rsid w:val="006F5BC8"/>
    <w:rsid w:val="006F5CB5"/>
    <w:rsid w:val="006F5CDE"/>
    <w:rsid w:val="006F5DC6"/>
    <w:rsid w:val="006F5ED2"/>
    <w:rsid w:val="006F5F44"/>
    <w:rsid w:val="006F6088"/>
    <w:rsid w:val="006F613A"/>
    <w:rsid w:val="006F613C"/>
    <w:rsid w:val="006F61A7"/>
    <w:rsid w:val="006F6292"/>
    <w:rsid w:val="006F6348"/>
    <w:rsid w:val="006F634C"/>
    <w:rsid w:val="006F63D1"/>
    <w:rsid w:val="006F63EC"/>
    <w:rsid w:val="006F6453"/>
    <w:rsid w:val="006F6474"/>
    <w:rsid w:val="006F6520"/>
    <w:rsid w:val="006F66A8"/>
    <w:rsid w:val="006F677D"/>
    <w:rsid w:val="006F67E9"/>
    <w:rsid w:val="006F6978"/>
    <w:rsid w:val="006F698F"/>
    <w:rsid w:val="006F6A67"/>
    <w:rsid w:val="006F6BC7"/>
    <w:rsid w:val="006F6C18"/>
    <w:rsid w:val="006F6CA0"/>
    <w:rsid w:val="006F6DAC"/>
    <w:rsid w:val="006F6E2B"/>
    <w:rsid w:val="006F6E8F"/>
    <w:rsid w:val="006F7156"/>
    <w:rsid w:val="006F71C8"/>
    <w:rsid w:val="006F74D4"/>
    <w:rsid w:val="006F74D5"/>
    <w:rsid w:val="006F762C"/>
    <w:rsid w:val="006F7633"/>
    <w:rsid w:val="006F769C"/>
    <w:rsid w:val="006F77FC"/>
    <w:rsid w:val="006F780B"/>
    <w:rsid w:val="006F7A8C"/>
    <w:rsid w:val="006F7E90"/>
    <w:rsid w:val="00700249"/>
    <w:rsid w:val="007002A4"/>
    <w:rsid w:val="007002E7"/>
    <w:rsid w:val="0070037D"/>
    <w:rsid w:val="007003C8"/>
    <w:rsid w:val="00700451"/>
    <w:rsid w:val="00700458"/>
    <w:rsid w:val="00700470"/>
    <w:rsid w:val="00700549"/>
    <w:rsid w:val="00700580"/>
    <w:rsid w:val="00700644"/>
    <w:rsid w:val="00700678"/>
    <w:rsid w:val="0070079E"/>
    <w:rsid w:val="00700857"/>
    <w:rsid w:val="007009C9"/>
    <w:rsid w:val="00700B6B"/>
    <w:rsid w:val="00700C06"/>
    <w:rsid w:val="00700DD1"/>
    <w:rsid w:val="00700F1D"/>
    <w:rsid w:val="0070112C"/>
    <w:rsid w:val="0070116E"/>
    <w:rsid w:val="00701451"/>
    <w:rsid w:val="00701524"/>
    <w:rsid w:val="007015E7"/>
    <w:rsid w:val="007016F4"/>
    <w:rsid w:val="007016FC"/>
    <w:rsid w:val="00701813"/>
    <w:rsid w:val="0070189F"/>
    <w:rsid w:val="007018C6"/>
    <w:rsid w:val="0070199A"/>
    <w:rsid w:val="00701AB3"/>
    <w:rsid w:val="00701AF1"/>
    <w:rsid w:val="00701B08"/>
    <w:rsid w:val="00701BFF"/>
    <w:rsid w:val="00701C77"/>
    <w:rsid w:val="00701CDA"/>
    <w:rsid w:val="00701D3D"/>
    <w:rsid w:val="00701D77"/>
    <w:rsid w:val="00701E28"/>
    <w:rsid w:val="00701EE0"/>
    <w:rsid w:val="00701EED"/>
    <w:rsid w:val="0070206A"/>
    <w:rsid w:val="0070209C"/>
    <w:rsid w:val="00702105"/>
    <w:rsid w:val="0070217C"/>
    <w:rsid w:val="0070218D"/>
    <w:rsid w:val="0070221B"/>
    <w:rsid w:val="0070224F"/>
    <w:rsid w:val="0070246B"/>
    <w:rsid w:val="007025BE"/>
    <w:rsid w:val="00702742"/>
    <w:rsid w:val="00702746"/>
    <w:rsid w:val="00702868"/>
    <w:rsid w:val="00702923"/>
    <w:rsid w:val="00702937"/>
    <w:rsid w:val="00702962"/>
    <w:rsid w:val="00702989"/>
    <w:rsid w:val="00702A2F"/>
    <w:rsid w:val="00702A3F"/>
    <w:rsid w:val="00702ACC"/>
    <w:rsid w:val="00702B74"/>
    <w:rsid w:val="00702BDD"/>
    <w:rsid w:val="00702C5E"/>
    <w:rsid w:val="00702D50"/>
    <w:rsid w:val="00702E5E"/>
    <w:rsid w:val="00702E7B"/>
    <w:rsid w:val="00702EE5"/>
    <w:rsid w:val="00702FA1"/>
    <w:rsid w:val="007030A1"/>
    <w:rsid w:val="007030C4"/>
    <w:rsid w:val="007030E9"/>
    <w:rsid w:val="007030F9"/>
    <w:rsid w:val="0070311E"/>
    <w:rsid w:val="007033C0"/>
    <w:rsid w:val="007034A1"/>
    <w:rsid w:val="00703615"/>
    <w:rsid w:val="00703648"/>
    <w:rsid w:val="00703684"/>
    <w:rsid w:val="007036C8"/>
    <w:rsid w:val="007036E2"/>
    <w:rsid w:val="00703841"/>
    <w:rsid w:val="00703888"/>
    <w:rsid w:val="00703911"/>
    <w:rsid w:val="0070397F"/>
    <w:rsid w:val="007039FB"/>
    <w:rsid w:val="00703AD2"/>
    <w:rsid w:val="00703ADB"/>
    <w:rsid w:val="00703B44"/>
    <w:rsid w:val="00703B6B"/>
    <w:rsid w:val="00703CF8"/>
    <w:rsid w:val="00703DA5"/>
    <w:rsid w:val="00703E03"/>
    <w:rsid w:val="00704027"/>
    <w:rsid w:val="00704117"/>
    <w:rsid w:val="0070426D"/>
    <w:rsid w:val="00704314"/>
    <w:rsid w:val="0070433C"/>
    <w:rsid w:val="00704342"/>
    <w:rsid w:val="00704439"/>
    <w:rsid w:val="0070453F"/>
    <w:rsid w:val="00704604"/>
    <w:rsid w:val="00704689"/>
    <w:rsid w:val="007046DB"/>
    <w:rsid w:val="0070471D"/>
    <w:rsid w:val="0070487A"/>
    <w:rsid w:val="00704884"/>
    <w:rsid w:val="00704A13"/>
    <w:rsid w:val="00704C23"/>
    <w:rsid w:val="007050B5"/>
    <w:rsid w:val="0070517A"/>
    <w:rsid w:val="007051B6"/>
    <w:rsid w:val="0070524A"/>
    <w:rsid w:val="007052DC"/>
    <w:rsid w:val="007052DE"/>
    <w:rsid w:val="00705451"/>
    <w:rsid w:val="00705530"/>
    <w:rsid w:val="007056D9"/>
    <w:rsid w:val="007057AC"/>
    <w:rsid w:val="0070587B"/>
    <w:rsid w:val="00705AFB"/>
    <w:rsid w:val="00705B12"/>
    <w:rsid w:val="00705B86"/>
    <w:rsid w:val="00705CC6"/>
    <w:rsid w:val="00705D67"/>
    <w:rsid w:val="00705E21"/>
    <w:rsid w:val="00705E7D"/>
    <w:rsid w:val="00705F32"/>
    <w:rsid w:val="00705FE3"/>
    <w:rsid w:val="007060F4"/>
    <w:rsid w:val="00706111"/>
    <w:rsid w:val="00706140"/>
    <w:rsid w:val="007062E8"/>
    <w:rsid w:val="007062F3"/>
    <w:rsid w:val="00706361"/>
    <w:rsid w:val="00706367"/>
    <w:rsid w:val="00706382"/>
    <w:rsid w:val="0070667F"/>
    <w:rsid w:val="007066A5"/>
    <w:rsid w:val="007066D5"/>
    <w:rsid w:val="007067E1"/>
    <w:rsid w:val="00706BB7"/>
    <w:rsid w:val="00706DEA"/>
    <w:rsid w:val="00706E54"/>
    <w:rsid w:val="00707008"/>
    <w:rsid w:val="0070701C"/>
    <w:rsid w:val="0070711E"/>
    <w:rsid w:val="00707197"/>
    <w:rsid w:val="00707321"/>
    <w:rsid w:val="0070766E"/>
    <w:rsid w:val="007078AE"/>
    <w:rsid w:val="00707937"/>
    <w:rsid w:val="00707A1D"/>
    <w:rsid w:val="00707AEC"/>
    <w:rsid w:val="00707BBA"/>
    <w:rsid w:val="00707C16"/>
    <w:rsid w:val="00707C19"/>
    <w:rsid w:val="00707D02"/>
    <w:rsid w:val="00707E25"/>
    <w:rsid w:val="00707F63"/>
    <w:rsid w:val="007100FC"/>
    <w:rsid w:val="007101D0"/>
    <w:rsid w:val="007101D5"/>
    <w:rsid w:val="00710226"/>
    <w:rsid w:val="007103AE"/>
    <w:rsid w:val="00710414"/>
    <w:rsid w:val="007104F9"/>
    <w:rsid w:val="0071055B"/>
    <w:rsid w:val="0071061C"/>
    <w:rsid w:val="0071068B"/>
    <w:rsid w:val="00710739"/>
    <w:rsid w:val="00710791"/>
    <w:rsid w:val="007107B8"/>
    <w:rsid w:val="00710812"/>
    <w:rsid w:val="00710952"/>
    <w:rsid w:val="00710A19"/>
    <w:rsid w:val="00710C32"/>
    <w:rsid w:val="00710E18"/>
    <w:rsid w:val="00710E3B"/>
    <w:rsid w:val="00710EC8"/>
    <w:rsid w:val="00710EF0"/>
    <w:rsid w:val="00711144"/>
    <w:rsid w:val="007112FE"/>
    <w:rsid w:val="007113CC"/>
    <w:rsid w:val="00711402"/>
    <w:rsid w:val="0071149A"/>
    <w:rsid w:val="007114CF"/>
    <w:rsid w:val="007114DE"/>
    <w:rsid w:val="00711535"/>
    <w:rsid w:val="0071160C"/>
    <w:rsid w:val="007117C4"/>
    <w:rsid w:val="00711A94"/>
    <w:rsid w:val="00711C02"/>
    <w:rsid w:val="00711DAF"/>
    <w:rsid w:val="0071217C"/>
    <w:rsid w:val="0071233D"/>
    <w:rsid w:val="0071236F"/>
    <w:rsid w:val="0071237B"/>
    <w:rsid w:val="00712398"/>
    <w:rsid w:val="007125D8"/>
    <w:rsid w:val="007126DD"/>
    <w:rsid w:val="00712716"/>
    <w:rsid w:val="007127AF"/>
    <w:rsid w:val="007127CA"/>
    <w:rsid w:val="00712824"/>
    <w:rsid w:val="0071290A"/>
    <w:rsid w:val="007129BE"/>
    <w:rsid w:val="00712A24"/>
    <w:rsid w:val="00712BB1"/>
    <w:rsid w:val="00712FAC"/>
    <w:rsid w:val="00712FB0"/>
    <w:rsid w:val="00712FE3"/>
    <w:rsid w:val="00713089"/>
    <w:rsid w:val="00713276"/>
    <w:rsid w:val="007134E5"/>
    <w:rsid w:val="007134F8"/>
    <w:rsid w:val="0071352E"/>
    <w:rsid w:val="0071359E"/>
    <w:rsid w:val="0071360B"/>
    <w:rsid w:val="007136C6"/>
    <w:rsid w:val="007136E2"/>
    <w:rsid w:val="007138A6"/>
    <w:rsid w:val="007138D9"/>
    <w:rsid w:val="007139A9"/>
    <w:rsid w:val="00713B51"/>
    <w:rsid w:val="00713BF6"/>
    <w:rsid w:val="00713C4E"/>
    <w:rsid w:val="00713DAF"/>
    <w:rsid w:val="00713EB6"/>
    <w:rsid w:val="00713F6C"/>
    <w:rsid w:val="00714203"/>
    <w:rsid w:val="0071423D"/>
    <w:rsid w:val="00714336"/>
    <w:rsid w:val="007143BC"/>
    <w:rsid w:val="007143E2"/>
    <w:rsid w:val="007144DE"/>
    <w:rsid w:val="007145A3"/>
    <w:rsid w:val="0071466C"/>
    <w:rsid w:val="0071474A"/>
    <w:rsid w:val="007147F9"/>
    <w:rsid w:val="00714829"/>
    <w:rsid w:val="00714A06"/>
    <w:rsid w:val="00714A7C"/>
    <w:rsid w:val="00714A82"/>
    <w:rsid w:val="00714AD3"/>
    <w:rsid w:val="00714B4D"/>
    <w:rsid w:val="00714C90"/>
    <w:rsid w:val="00714D13"/>
    <w:rsid w:val="00714D5C"/>
    <w:rsid w:val="00714E76"/>
    <w:rsid w:val="00714EBC"/>
    <w:rsid w:val="00714F01"/>
    <w:rsid w:val="00714FFD"/>
    <w:rsid w:val="00715132"/>
    <w:rsid w:val="0071522B"/>
    <w:rsid w:val="0071529D"/>
    <w:rsid w:val="007152DE"/>
    <w:rsid w:val="00715437"/>
    <w:rsid w:val="007154DC"/>
    <w:rsid w:val="0071557C"/>
    <w:rsid w:val="0071558C"/>
    <w:rsid w:val="007155C4"/>
    <w:rsid w:val="00715677"/>
    <w:rsid w:val="00715697"/>
    <w:rsid w:val="00715832"/>
    <w:rsid w:val="00715977"/>
    <w:rsid w:val="00715A83"/>
    <w:rsid w:val="00715AD2"/>
    <w:rsid w:val="00715C88"/>
    <w:rsid w:val="00715CB2"/>
    <w:rsid w:val="00715D17"/>
    <w:rsid w:val="00715DBF"/>
    <w:rsid w:val="00715DE4"/>
    <w:rsid w:val="00715E7B"/>
    <w:rsid w:val="007161A2"/>
    <w:rsid w:val="0071631D"/>
    <w:rsid w:val="007165AE"/>
    <w:rsid w:val="007166C6"/>
    <w:rsid w:val="007168AC"/>
    <w:rsid w:val="0071690A"/>
    <w:rsid w:val="00716940"/>
    <w:rsid w:val="0071695D"/>
    <w:rsid w:val="00716AF1"/>
    <w:rsid w:val="00716C6C"/>
    <w:rsid w:val="00716CF5"/>
    <w:rsid w:val="00716DDA"/>
    <w:rsid w:val="00716E2D"/>
    <w:rsid w:val="00716E3E"/>
    <w:rsid w:val="00716E54"/>
    <w:rsid w:val="00716EB5"/>
    <w:rsid w:val="00716EC6"/>
    <w:rsid w:val="00717041"/>
    <w:rsid w:val="00717098"/>
    <w:rsid w:val="007170FE"/>
    <w:rsid w:val="0071721E"/>
    <w:rsid w:val="007173F0"/>
    <w:rsid w:val="00717436"/>
    <w:rsid w:val="00717484"/>
    <w:rsid w:val="007175EA"/>
    <w:rsid w:val="00717655"/>
    <w:rsid w:val="00717684"/>
    <w:rsid w:val="00717702"/>
    <w:rsid w:val="0071778E"/>
    <w:rsid w:val="0071782D"/>
    <w:rsid w:val="0071786E"/>
    <w:rsid w:val="0071790C"/>
    <w:rsid w:val="00717922"/>
    <w:rsid w:val="0071793D"/>
    <w:rsid w:val="007179BC"/>
    <w:rsid w:val="00717ACB"/>
    <w:rsid w:val="00717AD4"/>
    <w:rsid w:val="00717B05"/>
    <w:rsid w:val="00717B12"/>
    <w:rsid w:val="00717B15"/>
    <w:rsid w:val="00717B47"/>
    <w:rsid w:val="00717C29"/>
    <w:rsid w:val="00717D5B"/>
    <w:rsid w:val="00717D77"/>
    <w:rsid w:val="00717E99"/>
    <w:rsid w:val="00717EBF"/>
    <w:rsid w:val="00717EFE"/>
    <w:rsid w:val="00720027"/>
    <w:rsid w:val="00720049"/>
    <w:rsid w:val="00720254"/>
    <w:rsid w:val="007202E7"/>
    <w:rsid w:val="00720489"/>
    <w:rsid w:val="0072048C"/>
    <w:rsid w:val="00720596"/>
    <w:rsid w:val="0072064E"/>
    <w:rsid w:val="0072068F"/>
    <w:rsid w:val="0072079D"/>
    <w:rsid w:val="0072084F"/>
    <w:rsid w:val="0072091F"/>
    <w:rsid w:val="00720923"/>
    <w:rsid w:val="00720A79"/>
    <w:rsid w:val="00720AD7"/>
    <w:rsid w:val="00720AFB"/>
    <w:rsid w:val="00720B25"/>
    <w:rsid w:val="00720BD7"/>
    <w:rsid w:val="00720CCB"/>
    <w:rsid w:val="00720D51"/>
    <w:rsid w:val="00720D74"/>
    <w:rsid w:val="00720DC8"/>
    <w:rsid w:val="00720E87"/>
    <w:rsid w:val="00720F14"/>
    <w:rsid w:val="007210B5"/>
    <w:rsid w:val="007212F7"/>
    <w:rsid w:val="0072137B"/>
    <w:rsid w:val="007213E0"/>
    <w:rsid w:val="007215CA"/>
    <w:rsid w:val="007216AA"/>
    <w:rsid w:val="00721870"/>
    <w:rsid w:val="00721997"/>
    <w:rsid w:val="007219B0"/>
    <w:rsid w:val="00721AB8"/>
    <w:rsid w:val="00721B14"/>
    <w:rsid w:val="00721CB4"/>
    <w:rsid w:val="00721F41"/>
    <w:rsid w:val="00721F4D"/>
    <w:rsid w:val="00721F5A"/>
    <w:rsid w:val="00721FBD"/>
    <w:rsid w:val="00721FFC"/>
    <w:rsid w:val="0072205A"/>
    <w:rsid w:val="00722093"/>
    <w:rsid w:val="007222A7"/>
    <w:rsid w:val="0072242A"/>
    <w:rsid w:val="00722468"/>
    <w:rsid w:val="00722524"/>
    <w:rsid w:val="00722671"/>
    <w:rsid w:val="007226EA"/>
    <w:rsid w:val="007226F9"/>
    <w:rsid w:val="00722782"/>
    <w:rsid w:val="007227A0"/>
    <w:rsid w:val="007229AC"/>
    <w:rsid w:val="007229E5"/>
    <w:rsid w:val="00722AA0"/>
    <w:rsid w:val="00722BE2"/>
    <w:rsid w:val="00722C12"/>
    <w:rsid w:val="00722F5E"/>
    <w:rsid w:val="00723115"/>
    <w:rsid w:val="0072330A"/>
    <w:rsid w:val="007233A9"/>
    <w:rsid w:val="007233E9"/>
    <w:rsid w:val="007234EE"/>
    <w:rsid w:val="00723657"/>
    <w:rsid w:val="007236CD"/>
    <w:rsid w:val="007236E6"/>
    <w:rsid w:val="007236E9"/>
    <w:rsid w:val="007236EA"/>
    <w:rsid w:val="007237E2"/>
    <w:rsid w:val="00723801"/>
    <w:rsid w:val="00723941"/>
    <w:rsid w:val="00723A45"/>
    <w:rsid w:val="00723B0B"/>
    <w:rsid w:val="00723DAA"/>
    <w:rsid w:val="00723E16"/>
    <w:rsid w:val="00723E6B"/>
    <w:rsid w:val="00723EC2"/>
    <w:rsid w:val="0072404C"/>
    <w:rsid w:val="00724055"/>
    <w:rsid w:val="0072415B"/>
    <w:rsid w:val="0072418F"/>
    <w:rsid w:val="007241EB"/>
    <w:rsid w:val="0072424C"/>
    <w:rsid w:val="0072439D"/>
    <w:rsid w:val="0072448A"/>
    <w:rsid w:val="0072457F"/>
    <w:rsid w:val="007245BA"/>
    <w:rsid w:val="007247AD"/>
    <w:rsid w:val="007247E9"/>
    <w:rsid w:val="007248E5"/>
    <w:rsid w:val="007249A9"/>
    <w:rsid w:val="007249D3"/>
    <w:rsid w:val="00724B89"/>
    <w:rsid w:val="00724C3D"/>
    <w:rsid w:val="00724D14"/>
    <w:rsid w:val="00724DED"/>
    <w:rsid w:val="00725079"/>
    <w:rsid w:val="007250CB"/>
    <w:rsid w:val="0072515E"/>
    <w:rsid w:val="007251CC"/>
    <w:rsid w:val="0072527B"/>
    <w:rsid w:val="007252D5"/>
    <w:rsid w:val="00725350"/>
    <w:rsid w:val="00725414"/>
    <w:rsid w:val="007254FE"/>
    <w:rsid w:val="0072560A"/>
    <w:rsid w:val="00725740"/>
    <w:rsid w:val="007258AC"/>
    <w:rsid w:val="007258D6"/>
    <w:rsid w:val="007258FA"/>
    <w:rsid w:val="007259AE"/>
    <w:rsid w:val="00725B56"/>
    <w:rsid w:val="00725BC1"/>
    <w:rsid w:val="00725BDB"/>
    <w:rsid w:val="00725D72"/>
    <w:rsid w:val="00725DA8"/>
    <w:rsid w:val="00725DAC"/>
    <w:rsid w:val="00725FFF"/>
    <w:rsid w:val="00726119"/>
    <w:rsid w:val="00726305"/>
    <w:rsid w:val="0072636F"/>
    <w:rsid w:val="00726462"/>
    <w:rsid w:val="0072653E"/>
    <w:rsid w:val="00726564"/>
    <w:rsid w:val="0072661C"/>
    <w:rsid w:val="0072667D"/>
    <w:rsid w:val="007266C1"/>
    <w:rsid w:val="00726746"/>
    <w:rsid w:val="007267FC"/>
    <w:rsid w:val="007268DA"/>
    <w:rsid w:val="00726910"/>
    <w:rsid w:val="00726917"/>
    <w:rsid w:val="00726ABE"/>
    <w:rsid w:val="00726B02"/>
    <w:rsid w:val="00726C68"/>
    <w:rsid w:val="00726E10"/>
    <w:rsid w:val="00726E3A"/>
    <w:rsid w:val="00726F1A"/>
    <w:rsid w:val="00727030"/>
    <w:rsid w:val="0072710C"/>
    <w:rsid w:val="0072711D"/>
    <w:rsid w:val="0072718C"/>
    <w:rsid w:val="007271A3"/>
    <w:rsid w:val="00727306"/>
    <w:rsid w:val="007273E8"/>
    <w:rsid w:val="007273ED"/>
    <w:rsid w:val="0072742C"/>
    <w:rsid w:val="007274D3"/>
    <w:rsid w:val="00727514"/>
    <w:rsid w:val="00727516"/>
    <w:rsid w:val="00727681"/>
    <w:rsid w:val="007277C0"/>
    <w:rsid w:val="00727862"/>
    <w:rsid w:val="00727A91"/>
    <w:rsid w:val="00727BBB"/>
    <w:rsid w:val="00727C2D"/>
    <w:rsid w:val="00727CDC"/>
    <w:rsid w:val="00727CE7"/>
    <w:rsid w:val="00727D60"/>
    <w:rsid w:val="00727DB5"/>
    <w:rsid w:val="00727DDF"/>
    <w:rsid w:val="00727DE6"/>
    <w:rsid w:val="00727E5C"/>
    <w:rsid w:val="00727EE8"/>
    <w:rsid w:val="00727F3E"/>
    <w:rsid w:val="00727F64"/>
    <w:rsid w:val="00727F72"/>
    <w:rsid w:val="00727FA7"/>
    <w:rsid w:val="00727FCD"/>
    <w:rsid w:val="0073000F"/>
    <w:rsid w:val="0073020E"/>
    <w:rsid w:val="007303D7"/>
    <w:rsid w:val="007304A4"/>
    <w:rsid w:val="007304EC"/>
    <w:rsid w:val="00730609"/>
    <w:rsid w:val="0073067F"/>
    <w:rsid w:val="007306B1"/>
    <w:rsid w:val="007306F0"/>
    <w:rsid w:val="00730782"/>
    <w:rsid w:val="0073091C"/>
    <w:rsid w:val="007309A8"/>
    <w:rsid w:val="00730A0A"/>
    <w:rsid w:val="00730AB9"/>
    <w:rsid w:val="00730AC3"/>
    <w:rsid w:val="00730B32"/>
    <w:rsid w:val="00730C58"/>
    <w:rsid w:val="00730C87"/>
    <w:rsid w:val="00730DA7"/>
    <w:rsid w:val="00730EDF"/>
    <w:rsid w:val="00730EEC"/>
    <w:rsid w:val="00730F66"/>
    <w:rsid w:val="0073116B"/>
    <w:rsid w:val="007312A4"/>
    <w:rsid w:val="00731393"/>
    <w:rsid w:val="00731416"/>
    <w:rsid w:val="0073148D"/>
    <w:rsid w:val="007316A4"/>
    <w:rsid w:val="007316AA"/>
    <w:rsid w:val="00731714"/>
    <w:rsid w:val="0073174B"/>
    <w:rsid w:val="007318D7"/>
    <w:rsid w:val="00731941"/>
    <w:rsid w:val="00731A9A"/>
    <w:rsid w:val="00731B11"/>
    <w:rsid w:val="00731C02"/>
    <w:rsid w:val="00731C0E"/>
    <w:rsid w:val="00731C7B"/>
    <w:rsid w:val="00731CC5"/>
    <w:rsid w:val="00731D3B"/>
    <w:rsid w:val="00731E0B"/>
    <w:rsid w:val="00731E30"/>
    <w:rsid w:val="00731ED2"/>
    <w:rsid w:val="00731ED7"/>
    <w:rsid w:val="00732011"/>
    <w:rsid w:val="007320FC"/>
    <w:rsid w:val="007321A4"/>
    <w:rsid w:val="0073220A"/>
    <w:rsid w:val="00732230"/>
    <w:rsid w:val="00732333"/>
    <w:rsid w:val="007324A8"/>
    <w:rsid w:val="00732512"/>
    <w:rsid w:val="00732649"/>
    <w:rsid w:val="00732673"/>
    <w:rsid w:val="007326B1"/>
    <w:rsid w:val="0073285E"/>
    <w:rsid w:val="00732884"/>
    <w:rsid w:val="0073289F"/>
    <w:rsid w:val="0073296C"/>
    <w:rsid w:val="00732A07"/>
    <w:rsid w:val="00732AE2"/>
    <w:rsid w:val="00732AF2"/>
    <w:rsid w:val="00732BF6"/>
    <w:rsid w:val="00732C0B"/>
    <w:rsid w:val="00732C0E"/>
    <w:rsid w:val="00732C8D"/>
    <w:rsid w:val="00732CA5"/>
    <w:rsid w:val="00732CC5"/>
    <w:rsid w:val="00732D5B"/>
    <w:rsid w:val="00732D5D"/>
    <w:rsid w:val="00732DA4"/>
    <w:rsid w:val="00732EBC"/>
    <w:rsid w:val="00732F23"/>
    <w:rsid w:val="00732FF1"/>
    <w:rsid w:val="00733018"/>
    <w:rsid w:val="0073314D"/>
    <w:rsid w:val="00733276"/>
    <w:rsid w:val="0073348A"/>
    <w:rsid w:val="0073361C"/>
    <w:rsid w:val="007336C8"/>
    <w:rsid w:val="007336EA"/>
    <w:rsid w:val="007337DB"/>
    <w:rsid w:val="0073381C"/>
    <w:rsid w:val="00733859"/>
    <w:rsid w:val="00733A92"/>
    <w:rsid w:val="00733ACD"/>
    <w:rsid w:val="00733AF8"/>
    <w:rsid w:val="00733BBB"/>
    <w:rsid w:val="00733D3C"/>
    <w:rsid w:val="00733D54"/>
    <w:rsid w:val="00733DEB"/>
    <w:rsid w:val="00733E00"/>
    <w:rsid w:val="00733E90"/>
    <w:rsid w:val="0073404D"/>
    <w:rsid w:val="0073433B"/>
    <w:rsid w:val="00734376"/>
    <w:rsid w:val="007343F8"/>
    <w:rsid w:val="00734458"/>
    <w:rsid w:val="0073460B"/>
    <w:rsid w:val="00734746"/>
    <w:rsid w:val="00734780"/>
    <w:rsid w:val="007348C4"/>
    <w:rsid w:val="007349CC"/>
    <w:rsid w:val="00734A0A"/>
    <w:rsid w:val="00734BC1"/>
    <w:rsid w:val="00734D47"/>
    <w:rsid w:val="00734D55"/>
    <w:rsid w:val="00734D70"/>
    <w:rsid w:val="00734D8A"/>
    <w:rsid w:val="00735046"/>
    <w:rsid w:val="007350A0"/>
    <w:rsid w:val="007350CF"/>
    <w:rsid w:val="007350F0"/>
    <w:rsid w:val="00735164"/>
    <w:rsid w:val="0073523F"/>
    <w:rsid w:val="00735334"/>
    <w:rsid w:val="00735413"/>
    <w:rsid w:val="0073543D"/>
    <w:rsid w:val="00735526"/>
    <w:rsid w:val="00735543"/>
    <w:rsid w:val="00735550"/>
    <w:rsid w:val="0073557A"/>
    <w:rsid w:val="0073565C"/>
    <w:rsid w:val="007356D6"/>
    <w:rsid w:val="00735913"/>
    <w:rsid w:val="00735A5A"/>
    <w:rsid w:val="00735C45"/>
    <w:rsid w:val="00735E44"/>
    <w:rsid w:val="00735E5F"/>
    <w:rsid w:val="00735E81"/>
    <w:rsid w:val="00735E93"/>
    <w:rsid w:val="00735F4C"/>
    <w:rsid w:val="007360A6"/>
    <w:rsid w:val="007360A8"/>
    <w:rsid w:val="007360FB"/>
    <w:rsid w:val="00736114"/>
    <w:rsid w:val="007361A9"/>
    <w:rsid w:val="007361AC"/>
    <w:rsid w:val="007361F0"/>
    <w:rsid w:val="007362DE"/>
    <w:rsid w:val="00736316"/>
    <w:rsid w:val="0073649C"/>
    <w:rsid w:val="0073653A"/>
    <w:rsid w:val="007365AE"/>
    <w:rsid w:val="007365FA"/>
    <w:rsid w:val="00736623"/>
    <w:rsid w:val="007366C8"/>
    <w:rsid w:val="0073677F"/>
    <w:rsid w:val="00736818"/>
    <w:rsid w:val="00736823"/>
    <w:rsid w:val="0073683E"/>
    <w:rsid w:val="00736852"/>
    <w:rsid w:val="0073697F"/>
    <w:rsid w:val="0073699A"/>
    <w:rsid w:val="00736A82"/>
    <w:rsid w:val="00736A8E"/>
    <w:rsid w:val="00736AC2"/>
    <w:rsid w:val="00736B1A"/>
    <w:rsid w:val="00736B7B"/>
    <w:rsid w:val="00736B87"/>
    <w:rsid w:val="00736BE4"/>
    <w:rsid w:val="00736F98"/>
    <w:rsid w:val="00737032"/>
    <w:rsid w:val="0073721F"/>
    <w:rsid w:val="0073722C"/>
    <w:rsid w:val="0073731F"/>
    <w:rsid w:val="00737380"/>
    <w:rsid w:val="007373CE"/>
    <w:rsid w:val="007375CB"/>
    <w:rsid w:val="007377F6"/>
    <w:rsid w:val="00737856"/>
    <w:rsid w:val="00737B14"/>
    <w:rsid w:val="00737B38"/>
    <w:rsid w:val="00737C19"/>
    <w:rsid w:val="00737C77"/>
    <w:rsid w:val="0074007C"/>
    <w:rsid w:val="007400EF"/>
    <w:rsid w:val="007401F3"/>
    <w:rsid w:val="0074028D"/>
    <w:rsid w:val="007402DB"/>
    <w:rsid w:val="00740302"/>
    <w:rsid w:val="007405D8"/>
    <w:rsid w:val="00740880"/>
    <w:rsid w:val="00740A0C"/>
    <w:rsid w:val="00740A8F"/>
    <w:rsid w:val="00740ABB"/>
    <w:rsid w:val="00740B6A"/>
    <w:rsid w:val="00740C6C"/>
    <w:rsid w:val="00740C6F"/>
    <w:rsid w:val="00740CA4"/>
    <w:rsid w:val="00740D5B"/>
    <w:rsid w:val="00740DFA"/>
    <w:rsid w:val="00740EE9"/>
    <w:rsid w:val="00740F81"/>
    <w:rsid w:val="00740FC3"/>
    <w:rsid w:val="00741060"/>
    <w:rsid w:val="007411AE"/>
    <w:rsid w:val="007413E8"/>
    <w:rsid w:val="0074140E"/>
    <w:rsid w:val="007414E3"/>
    <w:rsid w:val="0074157F"/>
    <w:rsid w:val="007415FD"/>
    <w:rsid w:val="00741607"/>
    <w:rsid w:val="0074179B"/>
    <w:rsid w:val="007417E3"/>
    <w:rsid w:val="007418A1"/>
    <w:rsid w:val="00741933"/>
    <w:rsid w:val="00741943"/>
    <w:rsid w:val="007419F0"/>
    <w:rsid w:val="00741A50"/>
    <w:rsid w:val="00741BEA"/>
    <w:rsid w:val="00741C0D"/>
    <w:rsid w:val="00741D19"/>
    <w:rsid w:val="00741E25"/>
    <w:rsid w:val="00741F71"/>
    <w:rsid w:val="00741FF7"/>
    <w:rsid w:val="00742065"/>
    <w:rsid w:val="00742096"/>
    <w:rsid w:val="007420FB"/>
    <w:rsid w:val="00742151"/>
    <w:rsid w:val="00742165"/>
    <w:rsid w:val="007421AB"/>
    <w:rsid w:val="00742204"/>
    <w:rsid w:val="00742292"/>
    <w:rsid w:val="00742302"/>
    <w:rsid w:val="0074249C"/>
    <w:rsid w:val="0074266C"/>
    <w:rsid w:val="0074276F"/>
    <w:rsid w:val="007428CA"/>
    <w:rsid w:val="00742921"/>
    <w:rsid w:val="007429D1"/>
    <w:rsid w:val="00742B43"/>
    <w:rsid w:val="00742C6D"/>
    <w:rsid w:val="00742D60"/>
    <w:rsid w:val="007431A4"/>
    <w:rsid w:val="00743208"/>
    <w:rsid w:val="007434D0"/>
    <w:rsid w:val="0074356C"/>
    <w:rsid w:val="007436FB"/>
    <w:rsid w:val="007437D8"/>
    <w:rsid w:val="0074380D"/>
    <w:rsid w:val="0074397E"/>
    <w:rsid w:val="007439E5"/>
    <w:rsid w:val="007439E8"/>
    <w:rsid w:val="00743ADC"/>
    <w:rsid w:val="00743C6A"/>
    <w:rsid w:val="00743D54"/>
    <w:rsid w:val="00743D6A"/>
    <w:rsid w:val="00743DD9"/>
    <w:rsid w:val="00743E82"/>
    <w:rsid w:val="00743E93"/>
    <w:rsid w:val="00743F3D"/>
    <w:rsid w:val="00743FB1"/>
    <w:rsid w:val="00744011"/>
    <w:rsid w:val="00744273"/>
    <w:rsid w:val="0074427B"/>
    <w:rsid w:val="00744406"/>
    <w:rsid w:val="00744454"/>
    <w:rsid w:val="0074445A"/>
    <w:rsid w:val="0074445E"/>
    <w:rsid w:val="007445A4"/>
    <w:rsid w:val="00744718"/>
    <w:rsid w:val="00744732"/>
    <w:rsid w:val="00744822"/>
    <w:rsid w:val="0074484A"/>
    <w:rsid w:val="0074484D"/>
    <w:rsid w:val="00744887"/>
    <w:rsid w:val="007448ED"/>
    <w:rsid w:val="00744A9A"/>
    <w:rsid w:val="00744ACB"/>
    <w:rsid w:val="00744B53"/>
    <w:rsid w:val="00744BF1"/>
    <w:rsid w:val="00744D22"/>
    <w:rsid w:val="00744D83"/>
    <w:rsid w:val="00744D86"/>
    <w:rsid w:val="00744DBE"/>
    <w:rsid w:val="0074500E"/>
    <w:rsid w:val="00745103"/>
    <w:rsid w:val="0074518B"/>
    <w:rsid w:val="007451AC"/>
    <w:rsid w:val="0074527A"/>
    <w:rsid w:val="0074529F"/>
    <w:rsid w:val="007452C9"/>
    <w:rsid w:val="0074545B"/>
    <w:rsid w:val="0074569D"/>
    <w:rsid w:val="00745864"/>
    <w:rsid w:val="0074598E"/>
    <w:rsid w:val="00745A74"/>
    <w:rsid w:val="00745A81"/>
    <w:rsid w:val="00745A83"/>
    <w:rsid w:val="00745B3A"/>
    <w:rsid w:val="00745B5F"/>
    <w:rsid w:val="00745BC4"/>
    <w:rsid w:val="00745E2D"/>
    <w:rsid w:val="00745FA1"/>
    <w:rsid w:val="00746080"/>
    <w:rsid w:val="00746142"/>
    <w:rsid w:val="00746236"/>
    <w:rsid w:val="007462D7"/>
    <w:rsid w:val="007462E2"/>
    <w:rsid w:val="007464BC"/>
    <w:rsid w:val="007464EC"/>
    <w:rsid w:val="00746519"/>
    <w:rsid w:val="007465C0"/>
    <w:rsid w:val="00746612"/>
    <w:rsid w:val="00746658"/>
    <w:rsid w:val="007466F4"/>
    <w:rsid w:val="007467C8"/>
    <w:rsid w:val="007468A0"/>
    <w:rsid w:val="0074696B"/>
    <w:rsid w:val="00746A0C"/>
    <w:rsid w:val="00746A1E"/>
    <w:rsid w:val="00746A75"/>
    <w:rsid w:val="00746B7C"/>
    <w:rsid w:val="00746C21"/>
    <w:rsid w:val="00746C64"/>
    <w:rsid w:val="00746C6D"/>
    <w:rsid w:val="00746EC1"/>
    <w:rsid w:val="00746F35"/>
    <w:rsid w:val="007470F6"/>
    <w:rsid w:val="007470FB"/>
    <w:rsid w:val="00747283"/>
    <w:rsid w:val="007472A3"/>
    <w:rsid w:val="007472B0"/>
    <w:rsid w:val="0074731C"/>
    <w:rsid w:val="00747330"/>
    <w:rsid w:val="0074734B"/>
    <w:rsid w:val="00747375"/>
    <w:rsid w:val="00747438"/>
    <w:rsid w:val="00747492"/>
    <w:rsid w:val="007474A6"/>
    <w:rsid w:val="007474ED"/>
    <w:rsid w:val="00747512"/>
    <w:rsid w:val="00747741"/>
    <w:rsid w:val="007477BD"/>
    <w:rsid w:val="00747836"/>
    <w:rsid w:val="007478F1"/>
    <w:rsid w:val="00747ADC"/>
    <w:rsid w:val="00747B3C"/>
    <w:rsid w:val="00747B80"/>
    <w:rsid w:val="00747C01"/>
    <w:rsid w:val="00747C5E"/>
    <w:rsid w:val="00747CEE"/>
    <w:rsid w:val="00747D02"/>
    <w:rsid w:val="00747D3C"/>
    <w:rsid w:val="00747D81"/>
    <w:rsid w:val="00747DE9"/>
    <w:rsid w:val="00747E0E"/>
    <w:rsid w:val="00747F61"/>
    <w:rsid w:val="00747FA9"/>
    <w:rsid w:val="00750244"/>
    <w:rsid w:val="00750468"/>
    <w:rsid w:val="007504D8"/>
    <w:rsid w:val="007505A6"/>
    <w:rsid w:val="00750A14"/>
    <w:rsid w:val="00750AB0"/>
    <w:rsid w:val="00750C5D"/>
    <w:rsid w:val="00750D06"/>
    <w:rsid w:val="00750D38"/>
    <w:rsid w:val="00750D3B"/>
    <w:rsid w:val="00750E08"/>
    <w:rsid w:val="00750EFB"/>
    <w:rsid w:val="00751136"/>
    <w:rsid w:val="00751198"/>
    <w:rsid w:val="00751294"/>
    <w:rsid w:val="00751319"/>
    <w:rsid w:val="00751383"/>
    <w:rsid w:val="007514C1"/>
    <w:rsid w:val="00751649"/>
    <w:rsid w:val="007517C7"/>
    <w:rsid w:val="007518CB"/>
    <w:rsid w:val="007518E3"/>
    <w:rsid w:val="007519CA"/>
    <w:rsid w:val="007519D9"/>
    <w:rsid w:val="00751A38"/>
    <w:rsid w:val="00751ABB"/>
    <w:rsid w:val="00751AE7"/>
    <w:rsid w:val="00751B9F"/>
    <w:rsid w:val="00751D9B"/>
    <w:rsid w:val="00751F14"/>
    <w:rsid w:val="00751F40"/>
    <w:rsid w:val="0075210C"/>
    <w:rsid w:val="007521AC"/>
    <w:rsid w:val="007521B0"/>
    <w:rsid w:val="00752294"/>
    <w:rsid w:val="00752327"/>
    <w:rsid w:val="00752481"/>
    <w:rsid w:val="007524E0"/>
    <w:rsid w:val="0075258A"/>
    <w:rsid w:val="007525B2"/>
    <w:rsid w:val="007526A8"/>
    <w:rsid w:val="007527F0"/>
    <w:rsid w:val="0075283C"/>
    <w:rsid w:val="00752BA9"/>
    <w:rsid w:val="00752C7D"/>
    <w:rsid w:val="00752CD5"/>
    <w:rsid w:val="00752D27"/>
    <w:rsid w:val="00752D5E"/>
    <w:rsid w:val="00752EE6"/>
    <w:rsid w:val="00752F0C"/>
    <w:rsid w:val="00752F82"/>
    <w:rsid w:val="0075312B"/>
    <w:rsid w:val="00753192"/>
    <w:rsid w:val="007534CD"/>
    <w:rsid w:val="007534E8"/>
    <w:rsid w:val="0075359F"/>
    <w:rsid w:val="007535B9"/>
    <w:rsid w:val="00753642"/>
    <w:rsid w:val="007536AC"/>
    <w:rsid w:val="00753878"/>
    <w:rsid w:val="0075390C"/>
    <w:rsid w:val="0075390F"/>
    <w:rsid w:val="00753933"/>
    <w:rsid w:val="00753A03"/>
    <w:rsid w:val="00753A5F"/>
    <w:rsid w:val="00753A9B"/>
    <w:rsid w:val="00753C40"/>
    <w:rsid w:val="00753D55"/>
    <w:rsid w:val="007541D3"/>
    <w:rsid w:val="007541DE"/>
    <w:rsid w:val="007541E3"/>
    <w:rsid w:val="00754219"/>
    <w:rsid w:val="00754357"/>
    <w:rsid w:val="00754393"/>
    <w:rsid w:val="007543D7"/>
    <w:rsid w:val="00754690"/>
    <w:rsid w:val="007546AB"/>
    <w:rsid w:val="007546E2"/>
    <w:rsid w:val="007547B4"/>
    <w:rsid w:val="00754856"/>
    <w:rsid w:val="0075486A"/>
    <w:rsid w:val="00754918"/>
    <w:rsid w:val="00754961"/>
    <w:rsid w:val="0075497B"/>
    <w:rsid w:val="00754982"/>
    <w:rsid w:val="0075498C"/>
    <w:rsid w:val="007549EA"/>
    <w:rsid w:val="00754A08"/>
    <w:rsid w:val="00754D62"/>
    <w:rsid w:val="00754D74"/>
    <w:rsid w:val="00754ED6"/>
    <w:rsid w:val="0075502C"/>
    <w:rsid w:val="007550B1"/>
    <w:rsid w:val="007550EC"/>
    <w:rsid w:val="007550FB"/>
    <w:rsid w:val="00755129"/>
    <w:rsid w:val="0075515A"/>
    <w:rsid w:val="007551BE"/>
    <w:rsid w:val="007551F3"/>
    <w:rsid w:val="007552D7"/>
    <w:rsid w:val="0075537C"/>
    <w:rsid w:val="0075540A"/>
    <w:rsid w:val="00755442"/>
    <w:rsid w:val="0075547C"/>
    <w:rsid w:val="0075549B"/>
    <w:rsid w:val="00755601"/>
    <w:rsid w:val="00755614"/>
    <w:rsid w:val="0075568C"/>
    <w:rsid w:val="007556E5"/>
    <w:rsid w:val="0075580D"/>
    <w:rsid w:val="007558D8"/>
    <w:rsid w:val="0075590E"/>
    <w:rsid w:val="007559E0"/>
    <w:rsid w:val="00755ABA"/>
    <w:rsid w:val="00755B16"/>
    <w:rsid w:val="00755C85"/>
    <w:rsid w:val="00755CB6"/>
    <w:rsid w:val="00755CE0"/>
    <w:rsid w:val="00755CE2"/>
    <w:rsid w:val="00755E55"/>
    <w:rsid w:val="00756189"/>
    <w:rsid w:val="0075623A"/>
    <w:rsid w:val="0075623C"/>
    <w:rsid w:val="007563FF"/>
    <w:rsid w:val="00756444"/>
    <w:rsid w:val="007564C5"/>
    <w:rsid w:val="00756599"/>
    <w:rsid w:val="007566DE"/>
    <w:rsid w:val="00756868"/>
    <w:rsid w:val="0075686C"/>
    <w:rsid w:val="0075699F"/>
    <w:rsid w:val="00756A36"/>
    <w:rsid w:val="00756ADB"/>
    <w:rsid w:val="00756B83"/>
    <w:rsid w:val="00756CA3"/>
    <w:rsid w:val="00756CF2"/>
    <w:rsid w:val="00756D19"/>
    <w:rsid w:val="00756EC2"/>
    <w:rsid w:val="00756FBA"/>
    <w:rsid w:val="00757000"/>
    <w:rsid w:val="00757034"/>
    <w:rsid w:val="00757093"/>
    <w:rsid w:val="00757118"/>
    <w:rsid w:val="0075718D"/>
    <w:rsid w:val="007571C0"/>
    <w:rsid w:val="007571CD"/>
    <w:rsid w:val="007571D9"/>
    <w:rsid w:val="00757248"/>
    <w:rsid w:val="007572CF"/>
    <w:rsid w:val="00757313"/>
    <w:rsid w:val="007573C2"/>
    <w:rsid w:val="007574B5"/>
    <w:rsid w:val="0075769E"/>
    <w:rsid w:val="007576C3"/>
    <w:rsid w:val="0075777D"/>
    <w:rsid w:val="0075778C"/>
    <w:rsid w:val="0075784B"/>
    <w:rsid w:val="007578FF"/>
    <w:rsid w:val="00757943"/>
    <w:rsid w:val="007579AC"/>
    <w:rsid w:val="007579AE"/>
    <w:rsid w:val="007579B5"/>
    <w:rsid w:val="007579C4"/>
    <w:rsid w:val="007579D7"/>
    <w:rsid w:val="00757B07"/>
    <w:rsid w:val="00757BEF"/>
    <w:rsid w:val="00757CA4"/>
    <w:rsid w:val="00757CA5"/>
    <w:rsid w:val="00757D17"/>
    <w:rsid w:val="00757DAC"/>
    <w:rsid w:val="00757E8C"/>
    <w:rsid w:val="0076005C"/>
    <w:rsid w:val="007600B6"/>
    <w:rsid w:val="00760121"/>
    <w:rsid w:val="00760202"/>
    <w:rsid w:val="00760269"/>
    <w:rsid w:val="0076029A"/>
    <w:rsid w:val="00760378"/>
    <w:rsid w:val="00760387"/>
    <w:rsid w:val="007603B3"/>
    <w:rsid w:val="00760519"/>
    <w:rsid w:val="00760547"/>
    <w:rsid w:val="007605D6"/>
    <w:rsid w:val="0076060E"/>
    <w:rsid w:val="00760656"/>
    <w:rsid w:val="00760710"/>
    <w:rsid w:val="00760864"/>
    <w:rsid w:val="00760893"/>
    <w:rsid w:val="00760AAA"/>
    <w:rsid w:val="00760AB0"/>
    <w:rsid w:val="00760B75"/>
    <w:rsid w:val="00760BFD"/>
    <w:rsid w:val="00760C1F"/>
    <w:rsid w:val="00760CC5"/>
    <w:rsid w:val="00760F9B"/>
    <w:rsid w:val="00760FE1"/>
    <w:rsid w:val="0076102E"/>
    <w:rsid w:val="0076117B"/>
    <w:rsid w:val="007611FF"/>
    <w:rsid w:val="00761302"/>
    <w:rsid w:val="0076138D"/>
    <w:rsid w:val="007614EC"/>
    <w:rsid w:val="00761537"/>
    <w:rsid w:val="007615BF"/>
    <w:rsid w:val="007617DF"/>
    <w:rsid w:val="00761828"/>
    <w:rsid w:val="00761858"/>
    <w:rsid w:val="0076186F"/>
    <w:rsid w:val="007618C5"/>
    <w:rsid w:val="007618F0"/>
    <w:rsid w:val="00761B59"/>
    <w:rsid w:val="00761B8D"/>
    <w:rsid w:val="00761BF5"/>
    <w:rsid w:val="00761C3A"/>
    <w:rsid w:val="00761CC1"/>
    <w:rsid w:val="00761CF3"/>
    <w:rsid w:val="00761DDB"/>
    <w:rsid w:val="00761E90"/>
    <w:rsid w:val="00761EAE"/>
    <w:rsid w:val="00761F4D"/>
    <w:rsid w:val="00761F9B"/>
    <w:rsid w:val="00761FC7"/>
    <w:rsid w:val="00762093"/>
    <w:rsid w:val="00762220"/>
    <w:rsid w:val="0076236E"/>
    <w:rsid w:val="007623A4"/>
    <w:rsid w:val="00762487"/>
    <w:rsid w:val="00762679"/>
    <w:rsid w:val="00762681"/>
    <w:rsid w:val="0076284A"/>
    <w:rsid w:val="00762942"/>
    <w:rsid w:val="00762A08"/>
    <w:rsid w:val="00762BA7"/>
    <w:rsid w:val="00762D50"/>
    <w:rsid w:val="00762D67"/>
    <w:rsid w:val="00762DAB"/>
    <w:rsid w:val="00762EB8"/>
    <w:rsid w:val="00763108"/>
    <w:rsid w:val="00763120"/>
    <w:rsid w:val="0076312B"/>
    <w:rsid w:val="00763179"/>
    <w:rsid w:val="00763326"/>
    <w:rsid w:val="00763381"/>
    <w:rsid w:val="007633A7"/>
    <w:rsid w:val="00763421"/>
    <w:rsid w:val="00763443"/>
    <w:rsid w:val="0076357E"/>
    <w:rsid w:val="0076359D"/>
    <w:rsid w:val="0076362A"/>
    <w:rsid w:val="0076372F"/>
    <w:rsid w:val="00763743"/>
    <w:rsid w:val="00763788"/>
    <w:rsid w:val="0076384C"/>
    <w:rsid w:val="0076399D"/>
    <w:rsid w:val="00763AC9"/>
    <w:rsid w:val="00763B79"/>
    <w:rsid w:val="00763BF6"/>
    <w:rsid w:val="00763C0C"/>
    <w:rsid w:val="00763CA9"/>
    <w:rsid w:val="00763F64"/>
    <w:rsid w:val="00764017"/>
    <w:rsid w:val="00764075"/>
    <w:rsid w:val="0076411B"/>
    <w:rsid w:val="00764176"/>
    <w:rsid w:val="00764185"/>
    <w:rsid w:val="00764187"/>
    <w:rsid w:val="00764247"/>
    <w:rsid w:val="007642FB"/>
    <w:rsid w:val="00764339"/>
    <w:rsid w:val="007643D8"/>
    <w:rsid w:val="0076447D"/>
    <w:rsid w:val="007644F6"/>
    <w:rsid w:val="00764562"/>
    <w:rsid w:val="00764590"/>
    <w:rsid w:val="007645CC"/>
    <w:rsid w:val="00764658"/>
    <w:rsid w:val="00764668"/>
    <w:rsid w:val="0076466E"/>
    <w:rsid w:val="00764671"/>
    <w:rsid w:val="007646E8"/>
    <w:rsid w:val="00764792"/>
    <w:rsid w:val="00764A29"/>
    <w:rsid w:val="00764A55"/>
    <w:rsid w:val="00764B18"/>
    <w:rsid w:val="00764B65"/>
    <w:rsid w:val="00764B67"/>
    <w:rsid w:val="00764BCC"/>
    <w:rsid w:val="00764CFB"/>
    <w:rsid w:val="00764D4A"/>
    <w:rsid w:val="00764E25"/>
    <w:rsid w:val="00764E9B"/>
    <w:rsid w:val="00764F88"/>
    <w:rsid w:val="0076501B"/>
    <w:rsid w:val="00765093"/>
    <w:rsid w:val="007650AF"/>
    <w:rsid w:val="00765124"/>
    <w:rsid w:val="0076525D"/>
    <w:rsid w:val="0076526A"/>
    <w:rsid w:val="0076538A"/>
    <w:rsid w:val="0076538F"/>
    <w:rsid w:val="0076542B"/>
    <w:rsid w:val="00765499"/>
    <w:rsid w:val="007654F0"/>
    <w:rsid w:val="00765526"/>
    <w:rsid w:val="00765B6A"/>
    <w:rsid w:val="00765B7A"/>
    <w:rsid w:val="00765C0C"/>
    <w:rsid w:val="00765D89"/>
    <w:rsid w:val="00765DA1"/>
    <w:rsid w:val="00765E01"/>
    <w:rsid w:val="00765EB7"/>
    <w:rsid w:val="00765FFA"/>
    <w:rsid w:val="00766194"/>
    <w:rsid w:val="00766246"/>
    <w:rsid w:val="007662BA"/>
    <w:rsid w:val="0076638B"/>
    <w:rsid w:val="00766496"/>
    <w:rsid w:val="0076649D"/>
    <w:rsid w:val="00766555"/>
    <w:rsid w:val="0076657E"/>
    <w:rsid w:val="007665A2"/>
    <w:rsid w:val="00766605"/>
    <w:rsid w:val="0076665F"/>
    <w:rsid w:val="00766806"/>
    <w:rsid w:val="0076680B"/>
    <w:rsid w:val="00766948"/>
    <w:rsid w:val="0076699D"/>
    <w:rsid w:val="00766A53"/>
    <w:rsid w:val="00766ACF"/>
    <w:rsid w:val="00766B36"/>
    <w:rsid w:val="00766B99"/>
    <w:rsid w:val="00766D50"/>
    <w:rsid w:val="00766E9D"/>
    <w:rsid w:val="00766EDF"/>
    <w:rsid w:val="00766F6D"/>
    <w:rsid w:val="00767162"/>
    <w:rsid w:val="00767377"/>
    <w:rsid w:val="0076739D"/>
    <w:rsid w:val="007673EC"/>
    <w:rsid w:val="007676D3"/>
    <w:rsid w:val="007677D2"/>
    <w:rsid w:val="0076785B"/>
    <w:rsid w:val="00767876"/>
    <w:rsid w:val="00767895"/>
    <w:rsid w:val="00767931"/>
    <w:rsid w:val="00767966"/>
    <w:rsid w:val="00767B4B"/>
    <w:rsid w:val="00767B70"/>
    <w:rsid w:val="00767C05"/>
    <w:rsid w:val="00767C15"/>
    <w:rsid w:val="00767C60"/>
    <w:rsid w:val="00767DB7"/>
    <w:rsid w:val="00767E17"/>
    <w:rsid w:val="00767E3C"/>
    <w:rsid w:val="00767F67"/>
    <w:rsid w:val="00767F9E"/>
    <w:rsid w:val="00767FB8"/>
    <w:rsid w:val="00767FD1"/>
    <w:rsid w:val="0077009D"/>
    <w:rsid w:val="0077017E"/>
    <w:rsid w:val="00770215"/>
    <w:rsid w:val="00770242"/>
    <w:rsid w:val="007703B7"/>
    <w:rsid w:val="0077041D"/>
    <w:rsid w:val="00770438"/>
    <w:rsid w:val="00770598"/>
    <w:rsid w:val="00770599"/>
    <w:rsid w:val="007706CD"/>
    <w:rsid w:val="00770750"/>
    <w:rsid w:val="007708CD"/>
    <w:rsid w:val="007708DA"/>
    <w:rsid w:val="00770A28"/>
    <w:rsid w:val="00770A38"/>
    <w:rsid w:val="00770A8C"/>
    <w:rsid w:val="00770B18"/>
    <w:rsid w:val="00770C9C"/>
    <w:rsid w:val="00770F57"/>
    <w:rsid w:val="00770FE2"/>
    <w:rsid w:val="00771070"/>
    <w:rsid w:val="00771084"/>
    <w:rsid w:val="00771131"/>
    <w:rsid w:val="00771174"/>
    <w:rsid w:val="00771361"/>
    <w:rsid w:val="007714A8"/>
    <w:rsid w:val="00771615"/>
    <w:rsid w:val="007716AD"/>
    <w:rsid w:val="007718AD"/>
    <w:rsid w:val="00771972"/>
    <w:rsid w:val="00771996"/>
    <w:rsid w:val="007719BF"/>
    <w:rsid w:val="00771A53"/>
    <w:rsid w:val="00771AB2"/>
    <w:rsid w:val="00771C06"/>
    <w:rsid w:val="00771C9A"/>
    <w:rsid w:val="00771CF9"/>
    <w:rsid w:val="00771D34"/>
    <w:rsid w:val="00771EB5"/>
    <w:rsid w:val="00771F2C"/>
    <w:rsid w:val="00771FAD"/>
    <w:rsid w:val="007720DC"/>
    <w:rsid w:val="00772100"/>
    <w:rsid w:val="007722B4"/>
    <w:rsid w:val="0077230F"/>
    <w:rsid w:val="0077233E"/>
    <w:rsid w:val="007723AE"/>
    <w:rsid w:val="007723BF"/>
    <w:rsid w:val="0077240D"/>
    <w:rsid w:val="007726A6"/>
    <w:rsid w:val="007726EC"/>
    <w:rsid w:val="0077282C"/>
    <w:rsid w:val="00772959"/>
    <w:rsid w:val="00772A38"/>
    <w:rsid w:val="00772B59"/>
    <w:rsid w:val="00772BD9"/>
    <w:rsid w:val="00772C52"/>
    <w:rsid w:val="00772DEE"/>
    <w:rsid w:val="00772F1D"/>
    <w:rsid w:val="00773003"/>
    <w:rsid w:val="0077306B"/>
    <w:rsid w:val="00773244"/>
    <w:rsid w:val="007732A6"/>
    <w:rsid w:val="007733F0"/>
    <w:rsid w:val="007734E5"/>
    <w:rsid w:val="0077364D"/>
    <w:rsid w:val="00773653"/>
    <w:rsid w:val="0077373C"/>
    <w:rsid w:val="007737A2"/>
    <w:rsid w:val="007737C9"/>
    <w:rsid w:val="007737DB"/>
    <w:rsid w:val="0077383D"/>
    <w:rsid w:val="0077387B"/>
    <w:rsid w:val="00773993"/>
    <w:rsid w:val="00773A53"/>
    <w:rsid w:val="00773ADB"/>
    <w:rsid w:val="00773AFC"/>
    <w:rsid w:val="00773B0F"/>
    <w:rsid w:val="00773B54"/>
    <w:rsid w:val="00773BFF"/>
    <w:rsid w:val="00773CBC"/>
    <w:rsid w:val="00773D0C"/>
    <w:rsid w:val="00773DF7"/>
    <w:rsid w:val="00773E74"/>
    <w:rsid w:val="00773F0B"/>
    <w:rsid w:val="00773FC2"/>
    <w:rsid w:val="00774014"/>
    <w:rsid w:val="007740A4"/>
    <w:rsid w:val="007740A8"/>
    <w:rsid w:val="00774321"/>
    <w:rsid w:val="00774406"/>
    <w:rsid w:val="00774456"/>
    <w:rsid w:val="00774459"/>
    <w:rsid w:val="007745F4"/>
    <w:rsid w:val="007747DC"/>
    <w:rsid w:val="00774888"/>
    <w:rsid w:val="007749D7"/>
    <w:rsid w:val="00774A4A"/>
    <w:rsid w:val="00774A83"/>
    <w:rsid w:val="00774B67"/>
    <w:rsid w:val="00774B86"/>
    <w:rsid w:val="00774BDE"/>
    <w:rsid w:val="00774C17"/>
    <w:rsid w:val="00774DC5"/>
    <w:rsid w:val="00774FD4"/>
    <w:rsid w:val="00775008"/>
    <w:rsid w:val="0077501D"/>
    <w:rsid w:val="0077508F"/>
    <w:rsid w:val="00775116"/>
    <w:rsid w:val="00775122"/>
    <w:rsid w:val="007752A4"/>
    <w:rsid w:val="00775680"/>
    <w:rsid w:val="007756E6"/>
    <w:rsid w:val="0077575F"/>
    <w:rsid w:val="00775774"/>
    <w:rsid w:val="00775975"/>
    <w:rsid w:val="00775A66"/>
    <w:rsid w:val="00775AAB"/>
    <w:rsid w:val="00775BD6"/>
    <w:rsid w:val="00775CFE"/>
    <w:rsid w:val="00775DDD"/>
    <w:rsid w:val="00775E24"/>
    <w:rsid w:val="00775E2F"/>
    <w:rsid w:val="00775ED9"/>
    <w:rsid w:val="007760CA"/>
    <w:rsid w:val="00776401"/>
    <w:rsid w:val="007764C2"/>
    <w:rsid w:val="00776792"/>
    <w:rsid w:val="007767B6"/>
    <w:rsid w:val="007768F6"/>
    <w:rsid w:val="0077698C"/>
    <w:rsid w:val="007769AA"/>
    <w:rsid w:val="007769DC"/>
    <w:rsid w:val="007769F5"/>
    <w:rsid w:val="00776ADC"/>
    <w:rsid w:val="00776C0B"/>
    <w:rsid w:val="00776C5E"/>
    <w:rsid w:val="00776CD7"/>
    <w:rsid w:val="00776D5F"/>
    <w:rsid w:val="00776DB3"/>
    <w:rsid w:val="00776DDB"/>
    <w:rsid w:val="00776EDC"/>
    <w:rsid w:val="00776EF0"/>
    <w:rsid w:val="00776F38"/>
    <w:rsid w:val="00776F67"/>
    <w:rsid w:val="00777068"/>
    <w:rsid w:val="007770D3"/>
    <w:rsid w:val="007770E1"/>
    <w:rsid w:val="00777121"/>
    <w:rsid w:val="00777269"/>
    <w:rsid w:val="007772D1"/>
    <w:rsid w:val="007773F7"/>
    <w:rsid w:val="00777406"/>
    <w:rsid w:val="00777467"/>
    <w:rsid w:val="007774DD"/>
    <w:rsid w:val="00777509"/>
    <w:rsid w:val="0077752B"/>
    <w:rsid w:val="007776CD"/>
    <w:rsid w:val="00777790"/>
    <w:rsid w:val="0077786D"/>
    <w:rsid w:val="0077788F"/>
    <w:rsid w:val="007778C0"/>
    <w:rsid w:val="00777AE6"/>
    <w:rsid w:val="00777B35"/>
    <w:rsid w:val="00777BA1"/>
    <w:rsid w:val="00777BB8"/>
    <w:rsid w:val="00777C47"/>
    <w:rsid w:val="00777C75"/>
    <w:rsid w:val="00777D19"/>
    <w:rsid w:val="00777F5E"/>
    <w:rsid w:val="00777FD4"/>
    <w:rsid w:val="00780059"/>
    <w:rsid w:val="00780165"/>
    <w:rsid w:val="007801D2"/>
    <w:rsid w:val="00780255"/>
    <w:rsid w:val="007802DE"/>
    <w:rsid w:val="007803F2"/>
    <w:rsid w:val="0078056E"/>
    <w:rsid w:val="00780609"/>
    <w:rsid w:val="007807DA"/>
    <w:rsid w:val="007809A1"/>
    <w:rsid w:val="00780A7E"/>
    <w:rsid w:val="00780A83"/>
    <w:rsid w:val="00780AD7"/>
    <w:rsid w:val="00780B0D"/>
    <w:rsid w:val="00780B75"/>
    <w:rsid w:val="00780BF1"/>
    <w:rsid w:val="00780EB6"/>
    <w:rsid w:val="00780F39"/>
    <w:rsid w:val="00780F40"/>
    <w:rsid w:val="00781285"/>
    <w:rsid w:val="00781347"/>
    <w:rsid w:val="00781363"/>
    <w:rsid w:val="007813C1"/>
    <w:rsid w:val="007815CE"/>
    <w:rsid w:val="0078160F"/>
    <w:rsid w:val="0078161A"/>
    <w:rsid w:val="0078189A"/>
    <w:rsid w:val="00781979"/>
    <w:rsid w:val="00781B70"/>
    <w:rsid w:val="00781CB2"/>
    <w:rsid w:val="00781CC0"/>
    <w:rsid w:val="00781CC8"/>
    <w:rsid w:val="00781D00"/>
    <w:rsid w:val="00781D5B"/>
    <w:rsid w:val="00781D5C"/>
    <w:rsid w:val="00781E03"/>
    <w:rsid w:val="00781E09"/>
    <w:rsid w:val="00781E69"/>
    <w:rsid w:val="00781EF9"/>
    <w:rsid w:val="00781F64"/>
    <w:rsid w:val="007820C3"/>
    <w:rsid w:val="0078212E"/>
    <w:rsid w:val="007823F9"/>
    <w:rsid w:val="007824AD"/>
    <w:rsid w:val="007824DF"/>
    <w:rsid w:val="00782558"/>
    <w:rsid w:val="0078266E"/>
    <w:rsid w:val="00782690"/>
    <w:rsid w:val="007826DC"/>
    <w:rsid w:val="00782855"/>
    <w:rsid w:val="007828D0"/>
    <w:rsid w:val="00782919"/>
    <w:rsid w:val="00782949"/>
    <w:rsid w:val="00782A5E"/>
    <w:rsid w:val="00782C72"/>
    <w:rsid w:val="00782CD8"/>
    <w:rsid w:val="00782E5A"/>
    <w:rsid w:val="00782E7F"/>
    <w:rsid w:val="00782E87"/>
    <w:rsid w:val="00782F6D"/>
    <w:rsid w:val="00782FD4"/>
    <w:rsid w:val="007830E0"/>
    <w:rsid w:val="00783120"/>
    <w:rsid w:val="0078314C"/>
    <w:rsid w:val="00783250"/>
    <w:rsid w:val="00783451"/>
    <w:rsid w:val="0078360B"/>
    <w:rsid w:val="0078367E"/>
    <w:rsid w:val="0078369F"/>
    <w:rsid w:val="007836B6"/>
    <w:rsid w:val="007836CD"/>
    <w:rsid w:val="0078383D"/>
    <w:rsid w:val="0078384C"/>
    <w:rsid w:val="007838A9"/>
    <w:rsid w:val="0078394E"/>
    <w:rsid w:val="00783969"/>
    <w:rsid w:val="007839A9"/>
    <w:rsid w:val="007839DF"/>
    <w:rsid w:val="00783A80"/>
    <w:rsid w:val="00783B64"/>
    <w:rsid w:val="00783B9B"/>
    <w:rsid w:val="00783C94"/>
    <w:rsid w:val="00783D12"/>
    <w:rsid w:val="00783ECF"/>
    <w:rsid w:val="007841D2"/>
    <w:rsid w:val="00784287"/>
    <w:rsid w:val="0078428D"/>
    <w:rsid w:val="007842F9"/>
    <w:rsid w:val="00784358"/>
    <w:rsid w:val="007843F8"/>
    <w:rsid w:val="00784464"/>
    <w:rsid w:val="007844A7"/>
    <w:rsid w:val="007844BF"/>
    <w:rsid w:val="007845B7"/>
    <w:rsid w:val="0078461E"/>
    <w:rsid w:val="0078462F"/>
    <w:rsid w:val="00784718"/>
    <w:rsid w:val="007847A4"/>
    <w:rsid w:val="00784850"/>
    <w:rsid w:val="0078488B"/>
    <w:rsid w:val="007848D8"/>
    <w:rsid w:val="0078491F"/>
    <w:rsid w:val="0078492D"/>
    <w:rsid w:val="0078495F"/>
    <w:rsid w:val="00784979"/>
    <w:rsid w:val="007849AC"/>
    <w:rsid w:val="007849BD"/>
    <w:rsid w:val="007849C7"/>
    <w:rsid w:val="00784A60"/>
    <w:rsid w:val="00784ABC"/>
    <w:rsid w:val="00784ABD"/>
    <w:rsid w:val="00784AFE"/>
    <w:rsid w:val="00784BAF"/>
    <w:rsid w:val="00784C6A"/>
    <w:rsid w:val="00784CCE"/>
    <w:rsid w:val="00784CD7"/>
    <w:rsid w:val="00784E49"/>
    <w:rsid w:val="00784EBE"/>
    <w:rsid w:val="00784F24"/>
    <w:rsid w:val="00785097"/>
    <w:rsid w:val="007850D9"/>
    <w:rsid w:val="00785109"/>
    <w:rsid w:val="00785133"/>
    <w:rsid w:val="007852B7"/>
    <w:rsid w:val="007852F9"/>
    <w:rsid w:val="0078541D"/>
    <w:rsid w:val="00785528"/>
    <w:rsid w:val="0078557D"/>
    <w:rsid w:val="00785663"/>
    <w:rsid w:val="0078579D"/>
    <w:rsid w:val="007857FF"/>
    <w:rsid w:val="0078583E"/>
    <w:rsid w:val="00785981"/>
    <w:rsid w:val="00785A3A"/>
    <w:rsid w:val="00785CED"/>
    <w:rsid w:val="00785EAC"/>
    <w:rsid w:val="00785F4B"/>
    <w:rsid w:val="00786069"/>
    <w:rsid w:val="00786211"/>
    <w:rsid w:val="007863DA"/>
    <w:rsid w:val="00786484"/>
    <w:rsid w:val="00786B78"/>
    <w:rsid w:val="00786BD6"/>
    <w:rsid w:val="00786BD8"/>
    <w:rsid w:val="00786C00"/>
    <w:rsid w:val="00786CCB"/>
    <w:rsid w:val="00786D29"/>
    <w:rsid w:val="00786DB9"/>
    <w:rsid w:val="00786F17"/>
    <w:rsid w:val="00786F2D"/>
    <w:rsid w:val="00787098"/>
    <w:rsid w:val="0078729D"/>
    <w:rsid w:val="007872B9"/>
    <w:rsid w:val="007872F3"/>
    <w:rsid w:val="0078740A"/>
    <w:rsid w:val="00787456"/>
    <w:rsid w:val="00787467"/>
    <w:rsid w:val="007875B5"/>
    <w:rsid w:val="007875C3"/>
    <w:rsid w:val="0078760D"/>
    <w:rsid w:val="00787676"/>
    <w:rsid w:val="00787695"/>
    <w:rsid w:val="007877A4"/>
    <w:rsid w:val="00787864"/>
    <w:rsid w:val="007878D4"/>
    <w:rsid w:val="00787907"/>
    <w:rsid w:val="007879F9"/>
    <w:rsid w:val="00787A42"/>
    <w:rsid w:val="00787B1D"/>
    <w:rsid w:val="00787C93"/>
    <w:rsid w:val="00787D25"/>
    <w:rsid w:val="00787DFB"/>
    <w:rsid w:val="00787F01"/>
    <w:rsid w:val="00787F8F"/>
    <w:rsid w:val="0079003A"/>
    <w:rsid w:val="007900D2"/>
    <w:rsid w:val="007900F9"/>
    <w:rsid w:val="0079023C"/>
    <w:rsid w:val="007902E7"/>
    <w:rsid w:val="00790311"/>
    <w:rsid w:val="007903C5"/>
    <w:rsid w:val="00790485"/>
    <w:rsid w:val="007904A2"/>
    <w:rsid w:val="007905B9"/>
    <w:rsid w:val="007905DF"/>
    <w:rsid w:val="00790637"/>
    <w:rsid w:val="00790651"/>
    <w:rsid w:val="007907EF"/>
    <w:rsid w:val="0079083C"/>
    <w:rsid w:val="00790AED"/>
    <w:rsid w:val="00790BDD"/>
    <w:rsid w:val="00790CEA"/>
    <w:rsid w:val="00790CFC"/>
    <w:rsid w:val="00790F20"/>
    <w:rsid w:val="00790F87"/>
    <w:rsid w:val="0079100D"/>
    <w:rsid w:val="00791052"/>
    <w:rsid w:val="00791127"/>
    <w:rsid w:val="007912B3"/>
    <w:rsid w:val="0079134B"/>
    <w:rsid w:val="00791371"/>
    <w:rsid w:val="007913E3"/>
    <w:rsid w:val="0079143B"/>
    <w:rsid w:val="007916BA"/>
    <w:rsid w:val="007916F1"/>
    <w:rsid w:val="007917E1"/>
    <w:rsid w:val="007917FE"/>
    <w:rsid w:val="007918FB"/>
    <w:rsid w:val="0079191C"/>
    <w:rsid w:val="007919F2"/>
    <w:rsid w:val="00791A1A"/>
    <w:rsid w:val="00791B42"/>
    <w:rsid w:val="00791CB5"/>
    <w:rsid w:val="00791DF5"/>
    <w:rsid w:val="00791EC8"/>
    <w:rsid w:val="00791F3D"/>
    <w:rsid w:val="00791FBA"/>
    <w:rsid w:val="0079207A"/>
    <w:rsid w:val="00792119"/>
    <w:rsid w:val="0079214F"/>
    <w:rsid w:val="0079236C"/>
    <w:rsid w:val="007924A4"/>
    <w:rsid w:val="007924B8"/>
    <w:rsid w:val="007924C2"/>
    <w:rsid w:val="00792510"/>
    <w:rsid w:val="0079253D"/>
    <w:rsid w:val="0079253F"/>
    <w:rsid w:val="00792689"/>
    <w:rsid w:val="007926B3"/>
    <w:rsid w:val="00792763"/>
    <w:rsid w:val="0079276F"/>
    <w:rsid w:val="0079278A"/>
    <w:rsid w:val="00792835"/>
    <w:rsid w:val="0079284A"/>
    <w:rsid w:val="0079289D"/>
    <w:rsid w:val="00792984"/>
    <w:rsid w:val="0079299E"/>
    <w:rsid w:val="007929C7"/>
    <w:rsid w:val="00792A94"/>
    <w:rsid w:val="00792B10"/>
    <w:rsid w:val="00792B28"/>
    <w:rsid w:val="00792C49"/>
    <w:rsid w:val="00792CC1"/>
    <w:rsid w:val="00792CC7"/>
    <w:rsid w:val="00792CF1"/>
    <w:rsid w:val="00792DE4"/>
    <w:rsid w:val="00792E00"/>
    <w:rsid w:val="00792E35"/>
    <w:rsid w:val="00792E45"/>
    <w:rsid w:val="00792E5C"/>
    <w:rsid w:val="00792F52"/>
    <w:rsid w:val="00792F60"/>
    <w:rsid w:val="00792F7D"/>
    <w:rsid w:val="007930BC"/>
    <w:rsid w:val="0079323D"/>
    <w:rsid w:val="00793365"/>
    <w:rsid w:val="007935C9"/>
    <w:rsid w:val="00793607"/>
    <w:rsid w:val="00793795"/>
    <w:rsid w:val="00793827"/>
    <w:rsid w:val="0079388C"/>
    <w:rsid w:val="00793898"/>
    <w:rsid w:val="00793914"/>
    <w:rsid w:val="0079396B"/>
    <w:rsid w:val="0079398D"/>
    <w:rsid w:val="00793A2A"/>
    <w:rsid w:val="00793A4E"/>
    <w:rsid w:val="00793ADA"/>
    <w:rsid w:val="00793B88"/>
    <w:rsid w:val="00793C0C"/>
    <w:rsid w:val="00793C18"/>
    <w:rsid w:val="00793C4E"/>
    <w:rsid w:val="00793DD6"/>
    <w:rsid w:val="00793E04"/>
    <w:rsid w:val="00793F1B"/>
    <w:rsid w:val="00794001"/>
    <w:rsid w:val="007940A5"/>
    <w:rsid w:val="00794161"/>
    <w:rsid w:val="00794280"/>
    <w:rsid w:val="0079438E"/>
    <w:rsid w:val="007943EB"/>
    <w:rsid w:val="00794402"/>
    <w:rsid w:val="00794486"/>
    <w:rsid w:val="007944CA"/>
    <w:rsid w:val="0079451D"/>
    <w:rsid w:val="00794676"/>
    <w:rsid w:val="007947DA"/>
    <w:rsid w:val="007947FA"/>
    <w:rsid w:val="00794861"/>
    <w:rsid w:val="00794875"/>
    <w:rsid w:val="00794901"/>
    <w:rsid w:val="00794AB2"/>
    <w:rsid w:val="00794B2A"/>
    <w:rsid w:val="00794B2E"/>
    <w:rsid w:val="00794C73"/>
    <w:rsid w:val="00794EE9"/>
    <w:rsid w:val="00794F45"/>
    <w:rsid w:val="00794FC6"/>
    <w:rsid w:val="00794FD5"/>
    <w:rsid w:val="00795045"/>
    <w:rsid w:val="007950BF"/>
    <w:rsid w:val="007950D1"/>
    <w:rsid w:val="0079510A"/>
    <w:rsid w:val="007951D0"/>
    <w:rsid w:val="00795258"/>
    <w:rsid w:val="007952C5"/>
    <w:rsid w:val="0079539E"/>
    <w:rsid w:val="007954B0"/>
    <w:rsid w:val="0079557B"/>
    <w:rsid w:val="007955A6"/>
    <w:rsid w:val="007955B1"/>
    <w:rsid w:val="007956B6"/>
    <w:rsid w:val="00795734"/>
    <w:rsid w:val="007958FF"/>
    <w:rsid w:val="00795A6C"/>
    <w:rsid w:val="00795AC3"/>
    <w:rsid w:val="00795B23"/>
    <w:rsid w:val="00795B67"/>
    <w:rsid w:val="00795DE0"/>
    <w:rsid w:val="00795E32"/>
    <w:rsid w:val="00795E60"/>
    <w:rsid w:val="00795E95"/>
    <w:rsid w:val="00795F66"/>
    <w:rsid w:val="00795F81"/>
    <w:rsid w:val="00795FD2"/>
    <w:rsid w:val="00795FEB"/>
    <w:rsid w:val="0079603B"/>
    <w:rsid w:val="0079607E"/>
    <w:rsid w:val="007960E1"/>
    <w:rsid w:val="0079619F"/>
    <w:rsid w:val="007962D8"/>
    <w:rsid w:val="007963C3"/>
    <w:rsid w:val="0079642C"/>
    <w:rsid w:val="00796592"/>
    <w:rsid w:val="00796727"/>
    <w:rsid w:val="00796739"/>
    <w:rsid w:val="00796740"/>
    <w:rsid w:val="00796885"/>
    <w:rsid w:val="0079692F"/>
    <w:rsid w:val="00796A25"/>
    <w:rsid w:val="00796A39"/>
    <w:rsid w:val="00796BA5"/>
    <w:rsid w:val="00796C71"/>
    <w:rsid w:val="00796CD6"/>
    <w:rsid w:val="00796D7C"/>
    <w:rsid w:val="00796DCF"/>
    <w:rsid w:val="007970A1"/>
    <w:rsid w:val="007970B6"/>
    <w:rsid w:val="007971A2"/>
    <w:rsid w:val="00797217"/>
    <w:rsid w:val="00797247"/>
    <w:rsid w:val="00797376"/>
    <w:rsid w:val="0079746D"/>
    <w:rsid w:val="00797531"/>
    <w:rsid w:val="00797639"/>
    <w:rsid w:val="007977B0"/>
    <w:rsid w:val="0079789D"/>
    <w:rsid w:val="00797A42"/>
    <w:rsid w:val="00797A5B"/>
    <w:rsid w:val="00797A65"/>
    <w:rsid w:val="00797A6C"/>
    <w:rsid w:val="00797BBF"/>
    <w:rsid w:val="00797C1A"/>
    <w:rsid w:val="00797CAB"/>
    <w:rsid w:val="00797D03"/>
    <w:rsid w:val="00797D3F"/>
    <w:rsid w:val="00797E24"/>
    <w:rsid w:val="00797E7A"/>
    <w:rsid w:val="00797EE0"/>
    <w:rsid w:val="00797EE7"/>
    <w:rsid w:val="00797F7A"/>
    <w:rsid w:val="007A0066"/>
    <w:rsid w:val="007A008E"/>
    <w:rsid w:val="007A00D1"/>
    <w:rsid w:val="007A00F9"/>
    <w:rsid w:val="007A0254"/>
    <w:rsid w:val="007A0339"/>
    <w:rsid w:val="007A03E3"/>
    <w:rsid w:val="007A094C"/>
    <w:rsid w:val="007A0957"/>
    <w:rsid w:val="007A09BD"/>
    <w:rsid w:val="007A0A08"/>
    <w:rsid w:val="007A0AC4"/>
    <w:rsid w:val="007A0DA2"/>
    <w:rsid w:val="007A0F61"/>
    <w:rsid w:val="007A108C"/>
    <w:rsid w:val="007A11D7"/>
    <w:rsid w:val="007A1293"/>
    <w:rsid w:val="007A1340"/>
    <w:rsid w:val="007A1461"/>
    <w:rsid w:val="007A14E1"/>
    <w:rsid w:val="007A1665"/>
    <w:rsid w:val="007A167B"/>
    <w:rsid w:val="007A169C"/>
    <w:rsid w:val="007A1706"/>
    <w:rsid w:val="007A1709"/>
    <w:rsid w:val="007A1711"/>
    <w:rsid w:val="007A1772"/>
    <w:rsid w:val="007A1ACD"/>
    <w:rsid w:val="007A1BA2"/>
    <w:rsid w:val="007A1C34"/>
    <w:rsid w:val="007A1DA8"/>
    <w:rsid w:val="007A1DE4"/>
    <w:rsid w:val="007A1F5A"/>
    <w:rsid w:val="007A204A"/>
    <w:rsid w:val="007A20EB"/>
    <w:rsid w:val="007A20FA"/>
    <w:rsid w:val="007A211F"/>
    <w:rsid w:val="007A2157"/>
    <w:rsid w:val="007A2160"/>
    <w:rsid w:val="007A22E7"/>
    <w:rsid w:val="007A2332"/>
    <w:rsid w:val="007A2368"/>
    <w:rsid w:val="007A2520"/>
    <w:rsid w:val="007A2541"/>
    <w:rsid w:val="007A259A"/>
    <w:rsid w:val="007A25EE"/>
    <w:rsid w:val="007A2697"/>
    <w:rsid w:val="007A2736"/>
    <w:rsid w:val="007A2806"/>
    <w:rsid w:val="007A283C"/>
    <w:rsid w:val="007A2875"/>
    <w:rsid w:val="007A28D3"/>
    <w:rsid w:val="007A292C"/>
    <w:rsid w:val="007A2941"/>
    <w:rsid w:val="007A2B13"/>
    <w:rsid w:val="007A2C31"/>
    <w:rsid w:val="007A2C3B"/>
    <w:rsid w:val="007A2C7A"/>
    <w:rsid w:val="007A2C92"/>
    <w:rsid w:val="007A2C93"/>
    <w:rsid w:val="007A2DCF"/>
    <w:rsid w:val="007A2DFC"/>
    <w:rsid w:val="007A2F09"/>
    <w:rsid w:val="007A2F7A"/>
    <w:rsid w:val="007A2F94"/>
    <w:rsid w:val="007A314F"/>
    <w:rsid w:val="007A31FD"/>
    <w:rsid w:val="007A3236"/>
    <w:rsid w:val="007A324A"/>
    <w:rsid w:val="007A3266"/>
    <w:rsid w:val="007A334A"/>
    <w:rsid w:val="007A334D"/>
    <w:rsid w:val="007A33E5"/>
    <w:rsid w:val="007A3420"/>
    <w:rsid w:val="007A3445"/>
    <w:rsid w:val="007A3883"/>
    <w:rsid w:val="007A38B0"/>
    <w:rsid w:val="007A38F3"/>
    <w:rsid w:val="007A3915"/>
    <w:rsid w:val="007A3944"/>
    <w:rsid w:val="007A396D"/>
    <w:rsid w:val="007A398B"/>
    <w:rsid w:val="007A3A1B"/>
    <w:rsid w:val="007A3A2E"/>
    <w:rsid w:val="007A3B4E"/>
    <w:rsid w:val="007A3C32"/>
    <w:rsid w:val="007A3C58"/>
    <w:rsid w:val="007A3CFF"/>
    <w:rsid w:val="007A3DD5"/>
    <w:rsid w:val="007A3EA2"/>
    <w:rsid w:val="007A40D7"/>
    <w:rsid w:val="007A41BD"/>
    <w:rsid w:val="007A450F"/>
    <w:rsid w:val="007A4520"/>
    <w:rsid w:val="007A4547"/>
    <w:rsid w:val="007A456E"/>
    <w:rsid w:val="007A4681"/>
    <w:rsid w:val="007A496C"/>
    <w:rsid w:val="007A49C6"/>
    <w:rsid w:val="007A4B48"/>
    <w:rsid w:val="007A4BA6"/>
    <w:rsid w:val="007A4CB1"/>
    <w:rsid w:val="007A4D3C"/>
    <w:rsid w:val="007A4E34"/>
    <w:rsid w:val="007A4EB3"/>
    <w:rsid w:val="007A4ECA"/>
    <w:rsid w:val="007A4FC8"/>
    <w:rsid w:val="007A5075"/>
    <w:rsid w:val="007A50CF"/>
    <w:rsid w:val="007A513C"/>
    <w:rsid w:val="007A51A8"/>
    <w:rsid w:val="007A51B7"/>
    <w:rsid w:val="007A51C6"/>
    <w:rsid w:val="007A533F"/>
    <w:rsid w:val="007A5558"/>
    <w:rsid w:val="007A557F"/>
    <w:rsid w:val="007A565F"/>
    <w:rsid w:val="007A5913"/>
    <w:rsid w:val="007A591B"/>
    <w:rsid w:val="007A59E7"/>
    <w:rsid w:val="007A5A2C"/>
    <w:rsid w:val="007A5A5C"/>
    <w:rsid w:val="007A5A85"/>
    <w:rsid w:val="007A5C6B"/>
    <w:rsid w:val="007A5C8C"/>
    <w:rsid w:val="007A5D53"/>
    <w:rsid w:val="007A5D90"/>
    <w:rsid w:val="007A5D9B"/>
    <w:rsid w:val="007A5F00"/>
    <w:rsid w:val="007A5FBC"/>
    <w:rsid w:val="007A5FE3"/>
    <w:rsid w:val="007A60DB"/>
    <w:rsid w:val="007A619D"/>
    <w:rsid w:val="007A6220"/>
    <w:rsid w:val="007A630C"/>
    <w:rsid w:val="007A64B0"/>
    <w:rsid w:val="007A64CB"/>
    <w:rsid w:val="007A6559"/>
    <w:rsid w:val="007A65CE"/>
    <w:rsid w:val="007A671B"/>
    <w:rsid w:val="007A680B"/>
    <w:rsid w:val="007A68D8"/>
    <w:rsid w:val="007A6927"/>
    <w:rsid w:val="007A69F7"/>
    <w:rsid w:val="007A6A25"/>
    <w:rsid w:val="007A6B63"/>
    <w:rsid w:val="007A6C7E"/>
    <w:rsid w:val="007A6C84"/>
    <w:rsid w:val="007A6E00"/>
    <w:rsid w:val="007A6ED9"/>
    <w:rsid w:val="007A7080"/>
    <w:rsid w:val="007A72D0"/>
    <w:rsid w:val="007A739D"/>
    <w:rsid w:val="007A741A"/>
    <w:rsid w:val="007A74C0"/>
    <w:rsid w:val="007A758D"/>
    <w:rsid w:val="007A75C6"/>
    <w:rsid w:val="007A791D"/>
    <w:rsid w:val="007A7949"/>
    <w:rsid w:val="007A7980"/>
    <w:rsid w:val="007A7AC6"/>
    <w:rsid w:val="007A7CFC"/>
    <w:rsid w:val="007A7D71"/>
    <w:rsid w:val="007A7D95"/>
    <w:rsid w:val="007A7D98"/>
    <w:rsid w:val="007A7E98"/>
    <w:rsid w:val="007A7F9D"/>
    <w:rsid w:val="007A7F9E"/>
    <w:rsid w:val="007B0055"/>
    <w:rsid w:val="007B00CB"/>
    <w:rsid w:val="007B00ED"/>
    <w:rsid w:val="007B015A"/>
    <w:rsid w:val="007B0201"/>
    <w:rsid w:val="007B0233"/>
    <w:rsid w:val="007B03D4"/>
    <w:rsid w:val="007B04D1"/>
    <w:rsid w:val="007B0545"/>
    <w:rsid w:val="007B060B"/>
    <w:rsid w:val="007B069D"/>
    <w:rsid w:val="007B07CC"/>
    <w:rsid w:val="007B07F9"/>
    <w:rsid w:val="007B084F"/>
    <w:rsid w:val="007B0971"/>
    <w:rsid w:val="007B097D"/>
    <w:rsid w:val="007B0A81"/>
    <w:rsid w:val="007B0AD9"/>
    <w:rsid w:val="007B0BCC"/>
    <w:rsid w:val="007B0C69"/>
    <w:rsid w:val="007B0DD9"/>
    <w:rsid w:val="007B0E90"/>
    <w:rsid w:val="007B0ECA"/>
    <w:rsid w:val="007B0F32"/>
    <w:rsid w:val="007B1011"/>
    <w:rsid w:val="007B1053"/>
    <w:rsid w:val="007B107C"/>
    <w:rsid w:val="007B113F"/>
    <w:rsid w:val="007B13B5"/>
    <w:rsid w:val="007B1554"/>
    <w:rsid w:val="007B161B"/>
    <w:rsid w:val="007B1658"/>
    <w:rsid w:val="007B1A25"/>
    <w:rsid w:val="007B1A5A"/>
    <w:rsid w:val="007B1A65"/>
    <w:rsid w:val="007B1ADB"/>
    <w:rsid w:val="007B1B31"/>
    <w:rsid w:val="007B1B83"/>
    <w:rsid w:val="007B1BC5"/>
    <w:rsid w:val="007B1CED"/>
    <w:rsid w:val="007B1DAA"/>
    <w:rsid w:val="007B1EC4"/>
    <w:rsid w:val="007B1F3E"/>
    <w:rsid w:val="007B1FA9"/>
    <w:rsid w:val="007B2372"/>
    <w:rsid w:val="007B2501"/>
    <w:rsid w:val="007B257D"/>
    <w:rsid w:val="007B26D0"/>
    <w:rsid w:val="007B2880"/>
    <w:rsid w:val="007B2958"/>
    <w:rsid w:val="007B2C97"/>
    <w:rsid w:val="007B2D6C"/>
    <w:rsid w:val="007B2DA4"/>
    <w:rsid w:val="007B2E2B"/>
    <w:rsid w:val="007B318B"/>
    <w:rsid w:val="007B32B7"/>
    <w:rsid w:val="007B339A"/>
    <w:rsid w:val="007B35DB"/>
    <w:rsid w:val="007B35E1"/>
    <w:rsid w:val="007B36E6"/>
    <w:rsid w:val="007B36E8"/>
    <w:rsid w:val="007B373E"/>
    <w:rsid w:val="007B38A9"/>
    <w:rsid w:val="007B3979"/>
    <w:rsid w:val="007B397D"/>
    <w:rsid w:val="007B39E5"/>
    <w:rsid w:val="007B39EB"/>
    <w:rsid w:val="007B3B30"/>
    <w:rsid w:val="007B3B95"/>
    <w:rsid w:val="007B3C18"/>
    <w:rsid w:val="007B3C64"/>
    <w:rsid w:val="007B3CBD"/>
    <w:rsid w:val="007B3F3F"/>
    <w:rsid w:val="007B400C"/>
    <w:rsid w:val="007B40E5"/>
    <w:rsid w:val="007B4124"/>
    <w:rsid w:val="007B42B8"/>
    <w:rsid w:val="007B42C1"/>
    <w:rsid w:val="007B438F"/>
    <w:rsid w:val="007B44A3"/>
    <w:rsid w:val="007B464B"/>
    <w:rsid w:val="007B4669"/>
    <w:rsid w:val="007B48A5"/>
    <w:rsid w:val="007B49C5"/>
    <w:rsid w:val="007B49EF"/>
    <w:rsid w:val="007B4A70"/>
    <w:rsid w:val="007B4A91"/>
    <w:rsid w:val="007B4B42"/>
    <w:rsid w:val="007B4C8C"/>
    <w:rsid w:val="007B4DDE"/>
    <w:rsid w:val="007B4DF0"/>
    <w:rsid w:val="007B4F1D"/>
    <w:rsid w:val="007B50BD"/>
    <w:rsid w:val="007B5132"/>
    <w:rsid w:val="007B513C"/>
    <w:rsid w:val="007B51F6"/>
    <w:rsid w:val="007B5202"/>
    <w:rsid w:val="007B5255"/>
    <w:rsid w:val="007B542E"/>
    <w:rsid w:val="007B5527"/>
    <w:rsid w:val="007B55D6"/>
    <w:rsid w:val="007B567D"/>
    <w:rsid w:val="007B57BF"/>
    <w:rsid w:val="007B5987"/>
    <w:rsid w:val="007B59CD"/>
    <w:rsid w:val="007B5C4D"/>
    <w:rsid w:val="007B5CB1"/>
    <w:rsid w:val="007B5F58"/>
    <w:rsid w:val="007B6002"/>
    <w:rsid w:val="007B605B"/>
    <w:rsid w:val="007B6082"/>
    <w:rsid w:val="007B6095"/>
    <w:rsid w:val="007B60AD"/>
    <w:rsid w:val="007B6173"/>
    <w:rsid w:val="007B61BA"/>
    <w:rsid w:val="007B620B"/>
    <w:rsid w:val="007B6383"/>
    <w:rsid w:val="007B6390"/>
    <w:rsid w:val="007B6463"/>
    <w:rsid w:val="007B6663"/>
    <w:rsid w:val="007B6686"/>
    <w:rsid w:val="007B671B"/>
    <w:rsid w:val="007B6734"/>
    <w:rsid w:val="007B678F"/>
    <w:rsid w:val="007B6819"/>
    <w:rsid w:val="007B6A72"/>
    <w:rsid w:val="007B6AAF"/>
    <w:rsid w:val="007B6BAB"/>
    <w:rsid w:val="007B6BE9"/>
    <w:rsid w:val="007B6CD5"/>
    <w:rsid w:val="007B6DAD"/>
    <w:rsid w:val="007B6F59"/>
    <w:rsid w:val="007B70C5"/>
    <w:rsid w:val="007B70D3"/>
    <w:rsid w:val="007B7203"/>
    <w:rsid w:val="007B737B"/>
    <w:rsid w:val="007B7429"/>
    <w:rsid w:val="007B751C"/>
    <w:rsid w:val="007B75F7"/>
    <w:rsid w:val="007B7758"/>
    <w:rsid w:val="007B7890"/>
    <w:rsid w:val="007B78D9"/>
    <w:rsid w:val="007B7903"/>
    <w:rsid w:val="007B7943"/>
    <w:rsid w:val="007B7A7D"/>
    <w:rsid w:val="007B7B17"/>
    <w:rsid w:val="007B7CDA"/>
    <w:rsid w:val="007B7DA2"/>
    <w:rsid w:val="007B7DB1"/>
    <w:rsid w:val="007B7E53"/>
    <w:rsid w:val="007B7F59"/>
    <w:rsid w:val="007B7F69"/>
    <w:rsid w:val="007B7FEF"/>
    <w:rsid w:val="007C0012"/>
    <w:rsid w:val="007C0047"/>
    <w:rsid w:val="007C005A"/>
    <w:rsid w:val="007C0184"/>
    <w:rsid w:val="007C019A"/>
    <w:rsid w:val="007C0291"/>
    <w:rsid w:val="007C0379"/>
    <w:rsid w:val="007C037F"/>
    <w:rsid w:val="007C03AD"/>
    <w:rsid w:val="007C0458"/>
    <w:rsid w:val="007C04CD"/>
    <w:rsid w:val="007C04F2"/>
    <w:rsid w:val="007C04F8"/>
    <w:rsid w:val="007C05CB"/>
    <w:rsid w:val="007C0622"/>
    <w:rsid w:val="007C06BF"/>
    <w:rsid w:val="007C080E"/>
    <w:rsid w:val="007C0874"/>
    <w:rsid w:val="007C0985"/>
    <w:rsid w:val="007C0A96"/>
    <w:rsid w:val="007C0BFF"/>
    <w:rsid w:val="007C0C33"/>
    <w:rsid w:val="007C0C8D"/>
    <w:rsid w:val="007C0C95"/>
    <w:rsid w:val="007C0CEE"/>
    <w:rsid w:val="007C0D40"/>
    <w:rsid w:val="007C0E70"/>
    <w:rsid w:val="007C0EAF"/>
    <w:rsid w:val="007C10D6"/>
    <w:rsid w:val="007C11C4"/>
    <w:rsid w:val="007C11CC"/>
    <w:rsid w:val="007C11E7"/>
    <w:rsid w:val="007C11E9"/>
    <w:rsid w:val="007C13A6"/>
    <w:rsid w:val="007C13C4"/>
    <w:rsid w:val="007C1480"/>
    <w:rsid w:val="007C14C9"/>
    <w:rsid w:val="007C14E3"/>
    <w:rsid w:val="007C1603"/>
    <w:rsid w:val="007C181D"/>
    <w:rsid w:val="007C196C"/>
    <w:rsid w:val="007C198A"/>
    <w:rsid w:val="007C19F8"/>
    <w:rsid w:val="007C1A7B"/>
    <w:rsid w:val="007C1AB3"/>
    <w:rsid w:val="007C1B19"/>
    <w:rsid w:val="007C1BDF"/>
    <w:rsid w:val="007C1BF1"/>
    <w:rsid w:val="007C1CDF"/>
    <w:rsid w:val="007C1CEF"/>
    <w:rsid w:val="007C1D43"/>
    <w:rsid w:val="007C1F0B"/>
    <w:rsid w:val="007C1F2D"/>
    <w:rsid w:val="007C2066"/>
    <w:rsid w:val="007C212B"/>
    <w:rsid w:val="007C21A1"/>
    <w:rsid w:val="007C2251"/>
    <w:rsid w:val="007C22A3"/>
    <w:rsid w:val="007C231F"/>
    <w:rsid w:val="007C23A4"/>
    <w:rsid w:val="007C2482"/>
    <w:rsid w:val="007C24DB"/>
    <w:rsid w:val="007C2637"/>
    <w:rsid w:val="007C2673"/>
    <w:rsid w:val="007C26B6"/>
    <w:rsid w:val="007C26B7"/>
    <w:rsid w:val="007C26CC"/>
    <w:rsid w:val="007C2898"/>
    <w:rsid w:val="007C2959"/>
    <w:rsid w:val="007C2AE6"/>
    <w:rsid w:val="007C2BD3"/>
    <w:rsid w:val="007C2CFB"/>
    <w:rsid w:val="007C2D4A"/>
    <w:rsid w:val="007C2F9A"/>
    <w:rsid w:val="007C2FE1"/>
    <w:rsid w:val="007C2FF1"/>
    <w:rsid w:val="007C3093"/>
    <w:rsid w:val="007C325D"/>
    <w:rsid w:val="007C3329"/>
    <w:rsid w:val="007C3362"/>
    <w:rsid w:val="007C33F4"/>
    <w:rsid w:val="007C340C"/>
    <w:rsid w:val="007C3425"/>
    <w:rsid w:val="007C358F"/>
    <w:rsid w:val="007C37AE"/>
    <w:rsid w:val="007C3810"/>
    <w:rsid w:val="007C389F"/>
    <w:rsid w:val="007C3913"/>
    <w:rsid w:val="007C39D9"/>
    <w:rsid w:val="007C3AEE"/>
    <w:rsid w:val="007C3BF6"/>
    <w:rsid w:val="007C3C84"/>
    <w:rsid w:val="007C3C89"/>
    <w:rsid w:val="007C3CE1"/>
    <w:rsid w:val="007C3D37"/>
    <w:rsid w:val="007C3E34"/>
    <w:rsid w:val="007C3F58"/>
    <w:rsid w:val="007C3FD4"/>
    <w:rsid w:val="007C40E0"/>
    <w:rsid w:val="007C4132"/>
    <w:rsid w:val="007C418E"/>
    <w:rsid w:val="007C41DC"/>
    <w:rsid w:val="007C420E"/>
    <w:rsid w:val="007C4295"/>
    <w:rsid w:val="007C4343"/>
    <w:rsid w:val="007C43F4"/>
    <w:rsid w:val="007C4405"/>
    <w:rsid w:val="007C443E"/>
    <w:rsid w:val="007C444E"/>
    <w:rsid w:val="007C44C8"/>
    <w:rsid w:val="007C452A"/>
    <w:rsid w:val="007C460C"/>
    <w:rsid w:val="007C463E"/>
    <w:rsid w:val="007C467D"/>
    <w:rsid w:val="007C4706"/>
    <w:rsid w:val="007C474F"/>
    <w:rsid w:val="007C480E"/>
    <w:rsid w:val="007C4901"/>
    <w:rsid w:val="007C49D9"/>
    <w:rsid w:val="007C4A39"/>
    <w:rsid w:val="007C4B6B"/>
    <w:rsid w:val="007C4CF5"/>
    <w:rsid w:val="007C4D40"/>
    <w:rsid w:val="007C4D7B"/>
    <w:rsid w:val="007C4E1A"/>
    <w:rsid w:val="007C4E7F"/>
    <w:rsid w:val="007C4EA2"/>
    <w:rsid w:val="007C4FBC"/>
    <w:rsid w:val="007C52A7"/>
    <w:rsid w:val="007C5311"/>
    <w:rsid w:val="007C538F"/>
    <w:rsid w:val="007C540A"/>
    <w:rsid w:val="007C5465"/>
    <w:rsid w:val="007C5477"/>
    <w:rsid w:val="007C5505"/>
    <w:rsid w:val="007C5559"/>
    <w:rsid w:val="007C578C"/>
    <w:rsid w:val="007C57B0"/>
    <w:rsid w:val="007C58F8"/>
    <w:rsid w:val="007C595E"/>
    <w:rsid w:val="007C5A1C"/>
    <w:rsid w:val="007C5C2B"/>
    <w:rsid w:val="007C5CFF"/>
    <w:rsid w:val="007C5D11"/>
    <w:rsid w:val="007C5D95"/>
    <w:rsid w:val="007C5DCB"/>
    <w:rsid w:val="007C5EA6"/>
    <w:rsid w:val="007C5EFD"/>
    <w:rsid w:val="007C6024"/>
    <w:rsid w:val="007C603D"/>
    <w:rsid w:val="007C60BB"/>
    <w:rsid w:val="007C61B2"/>
    <w:rsid w:val="007C61F7"/>
    <w:rsid w:val="007C624B"/>
    <w:rsid w:val="007C6372"/>
    <w:rsid w:val="007C6386"/>
    <w:rsid w:val="007C63BA"/>
    <w:rsid w:val="007C6423"/>
    <w:rsid w:val="007C64C4"/>
    <w:rsid w:val="007C67D2"/>
    <w:rsid w:val="007C6928"/>
    <w:rsid w:val="007C6B77"/>
    <w:rsid w:val="007C6B8F"/>
    <w:rsid w:val="007C6C0D"/>
    <w:rsid w:val="007C6C74"/>
    <w:rsid w:val="007C6CAE"/>
    <w:rsid w:val="007C6CC1"/>
    <w:rsid w:val="007C6EBF"/>
    <w:rsid w:val="007C70E6"/>
    <w:rsid w:val="007C70EC"/>
    <w:rsid w:val="007C70FB"/>
    <w:rsid w:val="007C7275"/>
    <w:rsid w:val="007C727C"/>
    <w:rsid w:val="007C736E"/>
    <w:rsid w:val="007C7374"/>
    <w:rsid w:val="007C7407"/>
    <w:rsid w:val="007C7457"/>
    <w:rsid w:val="007C7473"/>
    <w:rsid w:val="007C7486"/>
    <w:rsid w:val="007C753E"/>
    <w:rsid w:val="007C766B"/>
    <w:rsid w:val="007C771B"/>
    <w:rsid w:val="007C77B3"/>
    <w:rsid w:val="007C783E"/>
    <w:rsid w:val="007C784A"/>
    <w:rsid w:val="007C78FD"/>
    <w:rsid w:val="007C79C8"/>
    <w:rsid w:val="007C7A00"/>
    <w:rsid w:val="007C7B2B"/>
    <w:rsid w:val="007C7C92"/>
    <w:rsid w:val="007C7CAA"/>
    <w:rsid w:val="007C7E4E"/>
    <w:rsid w:val="007C7F18"/>
    <w:rsid w:val="007D008D"/>
    <w:rsid w:val="007D00AE"/>
    <w:rsid w:val="007D016A"/>
    <w:rsid w:val="007D02CB"/>
    <w:rsid w:val="007D03DF"/>
    <w:rsid w:val="007D0430"/>
    <w:rsid w:val="007D04B4"/>
    <w:rsid w:val="007D0515"/>
    <w:rsid w:val="007D064F"/>
    <w:rsid w:val="007D069F"/>
    <w:rsid w:val="007D077F"/>
    <w:rsid w:val="007D07C8"/>
    <w:rsid w:val="007D0883"/>
    <w:rsid w:val="007D0903"/>
    <w:rsid w:val="007D090A"/>
    <w:rsid w:val="007D0988"/>
    <w:rsid w:val="007D0A5B"/>
    <w:rsid w:val="007D0B07"/>
    <w:rsid w:val="007D0B6D"/>
    <w:rsid w:val="007D0DF6"/>
    <w:rsid w:val="007D0E66"/>
    <w:rsid w:val="007D108D"/>
    <w:rsid w:val="007D11A0"/>
    <w:rsid w:val="007D1228"/>
    <w:rsid w:val="007D12DE"/>
    <w:rsid w:val="007D1361"/>
    <w:rsid w:val="007D1529"/>
    <w:rsid w:val="007D1552"/>
    <w:rsid w:val="007D1597"/>
    <w:rsid w:val="007D162D"/>
    <w:rsid w:val="007D1683"/>
    <w:rsid w:val="007D1849"/>
    <w:rsid w:val="007D189F"/>
    <w:rsid w:val="007D18F9"/>
    <w:rsid w:val="007D1904"/>
    <w:rsid w:val="007D190F"/>
    <w:rsid w:val="007D1914"/>
    <w:rsid w:val="007D1A08"/>
    <w:rsid w:val="007D1AFA"/>
    <w:rsid w:val="007D1B74"/>
    <w:rsid w:val="007D1C36"/>
    <w:rsid w:val="007D1E13"/>
    <w:rsid w:val="007D1E4F"/>
    <w:rsid w:val="007D1E7C"/>
    <w:rsid w:val="007D1EBF"/>
    <w:rsid w:val="007D1F47"/>
    <w:rsid w:val="007D1FEE"/>
    <w:rsid w:val="007D208A"/>
    <w:rsid w:val="007D21E2"/>
    <w:rsid w:val="007D21FD"/>
    <w:rsid w:val="007D2295"/>
    <w:rsid w:val="007D234C"/>
    <w:rsid w:val="007D2351"/>
    <w:rsid w:val="007D242E"/>
    <w:rsid w:val="007D261C"/>
    <w:rsid w:val="007D2636"/>
    <w:rsid w:val="007D2640"/>
    <w:rsid w:val="007D26ED"/>
    <w:rsid w:val="007D282A"/>
    <w:rsid w:val="007D283A"/>
    <w:rsid w:val="007D2891"/>
    <w:rsid w:val="007D2896"/>
    <w:rsid w:val="007D2A42"/>
    <w:rsid w:val="007D2AF4"/>
    <w:rsid w:val="007D2B8E"/>
    <w:rsid w:val="007D2BAD"/>
    <w:rsid w:val="007D2D42"/>
    <w:rsid w:val="007D2D43"/>
    <w:rsid w:val="007D2D5F"/>
    <w:rsid w:val="007D2DDD"/>
    <w:rsid w:val="007D2E01"/>
    <w:rsid w:val="007D2E20"/>
    <w:rsid w:val="007D2ED8"/>
    <w:rsid w:val="007D2F0E"/>
    <w:rsid w:val="007D300A"/>
    <w:rsid w:val="007D3019"/>
    <w:rsid w:val="007D30C6"/>
    <w:rsid w:val="007D3122"/>
    <w:rsid w:val="007D318B"/>
    <w:rsid w:val="007D31FE"/>
    <w:rsid w:val="007D3292"/>
    <w:rsid w:val="007D32CD"/>
    <w:rsid w:val="007D341A"/>
    <w:rsid w:val="007D3473"/>
    <w:rsid w:val="007D34B6"/>
    <w:rsid w:val="007D38F6"/>
    <w:rsid w:val="007D3A3B"/>
    <w:rsid w:val="007D3A3E"/>
    <w:rsid w:val="007D3A5D"/>
    <w:rsid w:val="007D3A7B"/>
    <w:rsid w:val="007D3AC9"/>
    <w:rsid w:val="007D3B0F"/>
    <w:rsid w:val="007D3B30"/>
    <w:rsid w:val="007D3C04"/>
    <w:rsid w:val="007D3C54"/>
    <w:rsid w:val="007D3CA9"/>
    <w:rsid w:val="007D3D2E"/>
    <w:rsid w:val="007D430B"/>
    <w:rsid w:val="007D4370"/>
    <w:rsid w:val="007D440A"/>
    <w:rsid w:val="007D4571"/>
    <w:rsid w:val="007D45BA"/>
    <w:rsid w:val="007D45EC"/>
    <w:rsid w:val="007D46EE"/>
    <w:rsid w:val="007D4727"/>
    <w:rsid w:val="007D4974"/>
    <w:rsid w:val="007D497E"/>
    <w:rsid w:val="007D4A2A"/>
    <w:rsid w:val="007D4A48"/>
    <w:rsid w:val="007D4A85"/>
    <w:rsid w:val="007D4C60"/>
    <w:rsid w:val="007D4CA5"/>
    <w:rsid w:val="007D4DA7"/>
    <w:rsid w:val="007D4EDB"/>
    <w:rsid w:val="007D4F4D"/>
    <w:rsid w:val="007D4FA7"/>
    <w:rsid w:val="007D5018"/>
    <w:rsid w:val="007D50A5"/>
    <w:rsid w:val="007D50F9"/>
    <w:rsid w:val="007D516B"/>
    <w:rsid w:val="007D52AC"/>
    <w:rsid w:val="007D52DB"/>
    <w:rsid w:val="007D5312"/>
    <w:rsid w:val="007D54A7"/>
    <w:rsid w:val="007D54BA"/>
    <w:rsid w:val="007D5660"/>
    <w:rsid w:val="007D5663"/>
    <w:rsid w:val="007D571F"/>
    <w:rsid w:val="007D57E6"/>
    <w:rsid w:val="007D57F3"/>
    <w:rsid w:val="007D5870"/>
    <w:rsid w:val="007D5891"/>
    <w:rsid w:val="007D5975"/>
    <w:rsid w:val="007D5A7C"/>
    <w:rsid w:val="007D5B9C"/>
    <w:rsid w:val="007D5BE3"/>
    <w:rsid w:val="007D5BF9"/>
    <w:rsid w:val="007D5C11"/>
    <w:rsid w:val="007D5CDA"/>
    <w:rsid w:val="007D5E34"/>
    <w:rsid w:val="007D5EE0"/>
    <w:rsid w:val="007D6067"/>
    <w:rsid w:val="007D61B1"/>
    <w:rsid w:val="007D6219"/>
    <w:rsid w:val="007D6251"/>
    <w:rsid w:val="007D62D8"/>
    <w:rsid w:val="007D6359"/>
    <w:rsid w:val="007D6459"/>
    <w:rsid w:val="007D64C8"/>
    <w:rsid w:val="007D6551"/>
    <w:rsid w:val="007D657E"/>
    <w:rsid w:val="007D65F8"/>
    <w:rsid w:val="007D675E"/>
    <w:rsid w:val="007D676D"/>
    <w:rsid w:val="007D681D"/>
    <w:rsid w:val="007D6827"/>
    <w:rsid w:val="007D6895"/>
    <w:rsid w:val="007D6A87"/>
    <w:rsid w:val="007D6C7C"/>
    <w:rsid w:val="007D6D1E"/>
    <w:rsid w:val="007D6EC9"/>
    <w:rsid w:val="007D70C1"/>
    <w:rsid w:val="007D70DB"/>
    <w:rsid w:val="007D71A8"/>
    <w:rsid w:val="007D72A2"/>
    <w:rsid w:val="007D72C4"/>
    <w:rsid w:val="007D7320"/>
    <w:rsid w:val="007D73DE"/>
    <w:rsid w:val="007D73E5"/>
    <w:rsid w:val="007D748B"/>
    <w:rsid w:val="007D76B2"/>
    <w:rsid w:val="007D79D2"/>
    <w:rsid w:val="007D79FE"/>
    <w:rsid w:val="007D7A39"/>
    <w:rsid w:val="007D7A8E"/>
    <w:rsid w:val="007D7B61"/>
    <w:rsid w:val="007D7B80"/>
    <w:rsid w:val="007D7B9A"/>
    <w:rsid w:val="007D7C75"/>
    <w:rsid w:val="007D7D3D"/>
    <w:rsid w:val="007D7EBF"/>
    <w:rsid w:val="007D7EFF"/>
    <w:rsid w:val="007D7F77"/>
    <w:rsid w:val="007E00ED"/>
    <w:rsid w:val="007E015A"/>
    <w:rsid w:val="007E03D1"/>
    <w:rsid w:val="007E0404"/>
    <w:rsid w:val="007E0486"/>
    <w:rsid w:val="007E05C6"/>
    <w:rsid w:val="007E05E8"/>
    <w:rsid w:val="007E0820"/>
    <w:rsid w:val="007E084E"/>
    <w:rsid w:val="007E0AA4"/>
    <w:rsid w:val="007E0AAB"/>
    <w:rsid w:val="007E0AF1"/>
    <w:rsid w:val="007E0CFD"/>
    <w:rsid w:val="007E0D66"/>
    <w:rsid w:val="007E0D89"/>
    <w:rsid w:val="007E0D93"/>
    <w:rsid w:val="007E0E05"/>
    <w:rsid w:val="007E0E20"/>
    <w:rsid w:val="007E0EEB"/>
    <w:rsid w:val="007E0F26"/>
    <w:rsid w:val="007E0FFE"/>
    <w:rsid w:val="007E110A"/>
    <w:rsid w:val="007E11DF"/>
    <w:rsid w:val="007E11FA"/>
    <w:rsid w:val="007E1208"/>
    <w:rsid w:val="007E137F"/>
    <w:rsid w:val="007E13B4"/>
    <w:rsid w:val="007E1488"/>
    <w:rsid w:val="007E15EE"/>
    <w:rsid w:val="007E162E"/>
    <w:rsid w:val="007E17BD"/>
    <w:rsid w:val="007E19F2"/>
    <w:rsid w:val="007E1C1F"/>
    <w:rsid w:val="007E1C5F"/>
    <w:rsid w:val="007E1C88"/>
    <w:rsid w:val="007E1D83"/>
    <w:rsid w:val="007E1E0A"/>
    <w:rsid w:val="007E1ED9"/>
    <w:rsid w:val="007E2017"/>
    <w:rsid w:val="007E2135"/>
    <w:rsid w:val="007E2167"/>
    <w:rsid w:val="007E2254"/>
    <w:rsid w:val="007E2279"/>
    <w:rsid w:val="007E22FD"/>
    <w:rsid w:val="007E2441"/>
    <w:rsid w:val="007E2482"/>
    <w:rsid w:val="007E2492"/>
    <w:rsid w:val="007E24B6"/>
    <w:rsid w:val="007E2566"/>
    <w:rsid w:val="007E25C3"/>
    <w:rsid w:val="007E271F"/>
    <w:rsid w:val="007E278C"/>
    <w:rsid w:val="007E27C1"/>
    <w:rsid w:val="007E27C8"/>
    <w:rsid w:val="007E286E"/>
    <w:rsid w:val="007E290C"/>
    <w:rsid w:val="007E2BD4"/>
    <w:rsid w:val="007E2C02"/>
    <w:rsid w:val="007E2C20"/>
    <w:rsid w:val="007E2C22"/>
    <w:rsid w:val="007E2C47"/>
    <w:rsid w:val="007E2DE2"/>
    <w:rsid w:val="007E2E09"/>
    <w:rsid w:val="007E2EA6"/>
    <w:rsid w:val="007E2F5F"/>
    <w:rsid w:val="007E2F74"/>
    <w:rsid w:val="007E2FB3"/>
    <w:rsid w:val="007E313B"/>
    <w:rsid w:val="007E3180"/>
    <w:rsid w:val="007E31CF"/>
    <w:rsid w:val="007E3216"/>
    <w:rsid w:val="007E339D"/>
    <w:rsid w:val="007E343C"/>
    <w:rsid w:val="007E34A5"/>
    <w:rsid w:val="007E34B0"/>
    <w:rsid w:val="007E3520"/>
    <w:rsid w:val="007E3549"/>
    <w:rsid w:val="007E3667"/>
    <w:rsid w:val="007E368E"/>
    <w:rsid w:val="007E379A"/>
    <w:rsid w:val="007E3932"/>
    <w:rsid w:val="007E39B3"/>
    <w:rsid w:val="007E3B55"/>
    <w:rsid w:val="007E3B6B"/>
    <w:rsid w:val="007E3E2D"/>
    <w:rsid w:val="007E3F57"/>
    <w:rsid w:val="007E4011"/>
    <w:rsid w:val="007E42B8"/>
    <w:rsid w:val="007E42F1"/>
    <w:rsid w:val="007E4304"/>
    <w:rsid w:val="007E4352"/>
    <w:rsid w:val="007E43A4"/>
    <w:rsid w:val="007E4550"/>
    <w:rsid w:val="007E45C4"/>
    <w:rsid w:val="007E45D9"/>
    <w:rsid w:val="007E4628"/>
    <w:rsid w:val="007E462D"/>
    <w:rsid w:val="007E469D"/>
    <w:rsid w:val="007E4802"/>
    <w:rsid w:val="007E4814"/>
    <w:rsid w:val="007E4836"/>
    <w:rsid w:val="007E49D4"/>
    <w:rsid w:val="007E4A15"/>
    <w:rsid w:val="007E4AC6"/>
    <w:rsid w:val="007E4B42"/>
    <w:rsid w:val="007E4D64"/>
    <w:rsid w:val="007E4F1B"/>
    <w:rsid w:val="007E5096"/>
    <w:rsid w:val="007E50A7"/>
    <w:rsid w:val="007E5131"/>
    <w:rsid w:val="007E52E3"/>
    <w:rsid w:val="007E5386"/>
    <w:rsid w:val="007E5387"/>
    <w:rsid w:val="007E56CC"/>
    <w:rsid w:val="007E5717"/>
    <w:rsid w:val="007E575B"/>
    <w:rsid w:val="007E5847"/>
    <w:rsid w:val="007E593C"/>
    <w:rsid w:val="007E5BA8"/>
    <w:rsid w:val="007E5C37"/>
    <w:rsid w:val="007E5C89"/>
    <w:rsid w:val="007E60D3"/>
    <w:rsid w:val="007E62AA"/>
    <w:rsid w:val="007E642D"/>
    <w:rsid w:val="007E646B"/>
    <w:rsid w:val="007E64A5"/>
    <w:rsid w:val="007E64E4"/>
    <w:rsid w:val="007E6501"/>
    <w:rsid w:val="007E655C"/>
    <w:rsid w:val="007E65A2"/>
    <w:rsid w:val="007E660A"/>
    <w:rsid w:val="007E662C"/>
    <w:rsid w:val="007E6703"/>
    <w:rsid w:val="007E681E"/>
    <w:rsid w:val="007E693D"/>
    <w:rsid w:val="007E6C37"/>
    <w:rsid w:val="007E6CA4"/>
    <w:rsid w:val="007E6CC8"/>
    <w:rsid w:val="007E6D85"/>
    <w:rsid w:val="007E6E41"/>
    <w:rsid w:val="007E6E48"/>
    <w:rsid w:val="007E6E60"/>
    <w:rsid w:val="007E6EDF"/>
    <w:rsid w:val="007E6F33"/>
    <w:rsid w:val="007E6F5E"/>
    <w:rsid w:val="007E6F88"/>
    <w:rsid w:val="007E6FF5"/>
    <w:rsid w:val="007E7068"/>
    <w:rsid w:val="007E70D1"/>
    <w:rsid w:val="007E7163"/>
    <w:rsid w:val="007E7227"/>
    <w:rsid w:val="007E735D"/>
    <w:rsid w:val="007E7403"/>
    <w:rsid w:val="007E761E"/>
    <w:rsid w:val="007E7647"/>
    <w:rsid w:val="007E76DF"/>
    <w:rsid w:val="007E7759"/>
    <w:rsid w:val="007E77F4"/>
    <w:rsid w:val="007E7838"/>
    <w:rsid w:val="007E787D"/>
    <w:rsid w:val="007E794D"/>
    <w:rsid w:val="007E7C2A"/>
    <w:rsid w:val="007E7C55"/>
    <w:rsid w:val="007E7CA1"/>
    <w:rsid w:val="007E7CF6"/>
    <w:rsid w:val="007E7E79"/>
    <w:rsid w:val="007E7FD4"/>
    <w:rsid w:val="007F005D"/>
    <w:rsid w:val="007F017B"/>
    <w:rsid w:val="007F02A1"/>
    <w:rsid w:val="007F049D"/>
    <w:rsid w:val="007F04F6"/>
    <w:rsid w:val="007F06CE"/>
    <w:rsid w:val="007F070D"/>
    <w:rsid w:val="007F07C5"/>
    <w:rsid w:val="007F07E1"/>
    <w:rsid w:val="007F089F"/>
    <w:rsid w:val="007F08C1"/>
    <w:rsid w:val="007F0B00"/>
    <w:rsid w:val="007F0B60"/>
    <w:rsid w:val="007F0BED"/>
    <w:rsid w:val="007F0C1A"/>
    <w:rsid w:val="007F0D8A"/>
    <w:rsid w:val="007F0DAA"/>
    <w:rsid w:val="007F0E24"/>
    <w:rsid w:val="007F0E9D"/>
    <w:rsid w:val="007F0EAF"/>
    <w:rsid w:val="007F100F"/>
    <w:rsid w:val="007F1158"/>
    <w:rsid w:val="007F11CF"/>
    <w:rsid w:val="007F1466"/>
    <w:rsid w:val="007F1566"/>
    <w:rsid w:val="007F1640"/>
    <w:rsid w:val="007F1A37"/>
    <w:rsid w:val="007F1A77"/>
    <w:rsid w:val="007F1A8F"/>
    <w:rsid w:val="007F1BCF"/>
    <w:rsid w:val="007F1C82"/>
    <w:rsid w:val="007F1E08"/>
    <w:rsid w:val="007F1E19"/>
    <w:rsid w:val="007F1E2C"/>
    <w:rsid w:val="007F2017"/>
    <w:rsid w:val="007F204A"/>
    <w:rsid w:val="007F211F"/>
    <w:rsid w:val="007F21C5"/>
    <w:rsid w:val="007F21CD"/>
    <w:rsid w:val="007F2345"/>
    <w:rsid w:val="007F23A5"/>
    <w:rsid w:val="007F247C"/>
    <w:rsid w:val="007F24C3"/>
    <w:rsid w:val="007F24E4"/>
    <w:rsid w:val="007F27AD"/>
    <w:rsid w:val="007F27E1"/>
    <w:rsid w:val="007F2873"/>
    <w:rsid w:val="007F2922"/>
    <w:rsid w:val="007F29F8"/>
    <w:rsid w:val="007F2A33"/>
    <w:rsid w:val="007F2AD9"/>
    <w:rsid w:val="007F2C20"/>
    <w:rsid w:val="007F2CAB"/>
    <w:rsid w:val="007F2D35"/>
    <w:rsid w:val="007F2DAD"/>
    <w:rsid w:val="007F2F10"/>
    <w:rsid w:val="007F2F2A"/>
    <w:rsid w:val="007F2F3B"/>
    <w:rsid w:val="007F2F56"/>
    <w:rsid w:val="007F308D"/>
    <w:rsid w:val="007F3109"/>
    <w:rsid w:val="007F317E"/>
    <w:rsid w:val="007F32A4"/>
    <w:rsid w:val="007F340F"/>
    <w:rsid w:val="007F3437"/>
    <w:rsid w:val="007F3469"/>
    <w:rsid w:val="007F3616"/>
    <w:rsid w:val="007F36F8"/>
    <w:rsid w:val="007F37E2"/>
    <w:rsid w:val="007F37ED"/>
    <w:rsid w:val="007F3AC6"/>
    <w:rsid w:val="007F3B0A"/>
    <w:rsid w:val="007F3B40"/>
    <w:rsid w:val="007F3BEE"/>
    <w:rsid w:val="007F3C42"/>
    <w:rsid w:val="007F3C67"/>
    <w:rsid w:val="007F3D1F"/>
    <w:rsid w:val="007F3E4E"/>
    <w:rsid w:val="007F3EBB"/>
    <w:rsid w:val="007F3EEA"/>
    <w:rsid w:val="007F3F43"/>
    <w:rsid w:val="007F4012"/>
    <w:rsid w:val="007F411F"/>
    <w:rsid w:val="007F419F"/>
    <w:rsid w:val="007F421C"/>
    <w:rsid w:val="007F4305"/>
    <w:rsid w:val="007F4356"/>
    <w:rsid w:val="007F4441"/>
    <w:rsid w:val="007F44F0"/>
    <w:rsid w:val="007F4519"/>
    <w:rsid w:val="007F4588"/>
    <w:rsid w:val="007F45A9"/>
    <w:rsid w:val="007F4609"/>
    <w:rsid w:val="007F4772"/>
    <w:rsid w:val="007F478D"/>
    <w:rsid w:val="007F47F5"/>
    <w:rsid w:val="007F4816"/>
    <w:rsid w:val="007F4840"/>
    <w:rsid w:val="007F4868"/>
    <w:rsid w:val="007F4880"/>
    <w:rsid w:val="007F4BFF"/>
    <w:rsid w:val="007F4C29"/>
    <w:rsid w:val="007F4C40"/>
    <w:rsid w:val="007F4D6E"/>
    <w:rsid w:val="007F4DB6"/>
    <w:rsid w:val="007F4F0C"/>
    <w:rsid w:val="007F4F3B"/>
    <w:rsid w:val="007F51C2"/>
    <w:rsid w:val="007F52AC"/>
    <w:rsid w:val="007F5339"/>
    <w:rsid w:val="007F5343"/>
    <w:rsid w:val="007F5349"/>
    <w:rsid w:val="007F5389"/>
    <w:rsid w:val="007F53B4"/>
    <w:rsid w:val="007F553A"/>
    <w:rsid w:val="007F56F3"/>
    <w:rsid w:val="007F583D"/>
    <w:rsid w:val="007F5B55"/>
    <w:rsid w:val="007F5B71"/>
    <w:rsid w:val="007F5BA6"/>
    <w:rsid w:val="007F5BC0"/>
    <w:rsid w:val="007F5C96"/>
    <w:rsid w:val="007F5D24"/>
    <w:rsid w:val="007F5DCA"/>
    <w:rsid w:val="007F5F67"/>
    <w:rsid w:val="007F6039"/>
    <w:rsid w:val="007F6097"/>
    <w:rsid w:val="007F6229"/>
    <w:rsid w:val="007F62E0"/>
    <w:rsid w:val="007F6332"/>
    <w:rsid w:val="007F64DF"/>
    <w:rsid w:val="007F64EA"/>
    <w:rsid w:val="007F651B"/>
    <w:rsid w:val="007F659E"/>
    <w:rsid w:val="007F65EB"/>
    <w:rsid w:val="007F6678"/>
    <w:rsid w:val="007F6702"/>
    <w:rsid w:val="007F6763"/>
    <w:rsid w:val="007F680E"/>
    <w:rsid w:val="007F6924"/>
    <w:rsid w:val="007F694C"/>
    <w:rsid w:val="007F699D"/>
    <w:rsid w:val="007F6A83"/>
    <w:rsid w:val="007F6AEE"/>
    <w:rsid w:val="007F6B40"/>
    <w:rsid w:val="007F6B50"/>
    <w:rsid w:val="007F6BCA"/>
    <w:rsid w:val="007F6BD4"/>
    <w:rsid w:val="007F6C67"/>
    <w:rsid w:val="007F6C6F"/>
    <w:rsid w:val="007F6EBE"/>
    <w:rsid w:val="007F6ECE"/>
    <w:rsid w:val="007F6FA9"/>
    <w:rsid w:val="007F7002"/>
    <w:rsid w:val="007F7212"/>
    <w:rsid w:val="007F7252"/>
    <w:rsid w:val="007F7299"/>
    <w:rsid w:val="007F7317"/>
    <w:rsid w:val="007F7494"/>
    <w:rsid w:val="007F74E2"/>
    <w:rsid w:val="007F762C"/>
    <w:rsid w:val="007F76A7"/>
    <w:rsid w:val="007F76C3"/>
    <w:rsid w:val="007F7720"/>
    <w:rsid w:val="007F7830"/>
    <w:rsid w:val="007F79BE"/>
    <w:rsid w:val="007F79EA"/>
    <w:rsid w:val="007F7B29"/>
    <w:rsid w:val="007F7BB1"/>
    <w:rsid w:val="007F7C84"/>
    <w:rsid w:val="007F7CC7"/>
    <w:rsid w:val="007F7DDD"/>
    <w:rsid w:val="007F7E2B"/>
    <w:rsid w:val="007F7F20"/>
    <w:rsid w:val="007F7F31"/>
    <w:rsid w:val="0080007A"/>
    <w:rsid w:val="00800275"/>
    <w:rsid w:val="0080036F"/>
    <w:rsid w:val="008003C6"/>
    <w:rsid w:val="0080044D"/>
    <w:rsid w:val="00800475"/>
    <w:rsid w:val="00800496"/>
    <w:rsid w:val="008004FC"/>
    <w:rsid w:val="0080055A"/>
    <w:rsid w:val="00800596"/>
    <w:rsid w:val="008005ED"/>
    <w:rsid w:val="00800636"/>
    <w:rsid w:val="008006A3"/>
    <w:rsid w:val="0080073E"/>
    <w:rsid w:val="008007AB"/>
    <w:rsid w:val="008007C8"/>
    <w:rsid w:val="008008F8"/>
    <w:rsid w:val="00800ABD"/>
    <w:rsid w:val="00800B01"/>
    <w:rsid w:val="00800B41"/>
    <w:rsid w:val="00800BD2"/>
    <w:rsid w:val="00800C13"/>
    <w:rsid w:val="00800C79"/>
    <w:rsid w:val="00800CB1"/>
    <w:rsid w:val="00800D81"/>
    <w:rsid w:val="00800DA8"/>
    <w:rsid w:val="00800EA6"/>
    <w:rsid w:val="00800F01"/>
    <w:rsid w:val="00800F74"/>
    <w:rsid w:val="008010A8"/>
    <w:rsid w:val="008011FD"/>
    <w:rsid w:val="00801238"/>
    <w:rsid w:val="00801408"/>
    <w:rsid w:val="0080141B"/>
    <w:rsid w:val="00801583"/>
    <w:rsid w:val="0080187B"/>
    <w:rsid w:val="00801CAF"/>
    <w:rsid w:val="00801D9F"/>
    <w:rsid w:val="00801DBA"/>
    <w:rsid w:val="00801ED3"/>
    <w:rsid w:val="00802015"/>
    <w:rsid w:val="00802076"/>
    <w:rsid w:val="00802176"/>
    <w:rsid w:val="008024C4"/>
    <w:rsid w:val="008026B9"/>
    <w:rsid w:val="008027EA"/>
    <w:rsid w:val="00802874"/>
    <w:rsid w:val="00802921"/>
    <w:rsid w:val="008029C2"/>
    <w:rsid w:val="008029CB"/>
    <w:rsid w:val="00802C3B"/>
    <w:rsid w:val="00802C76"/>
    <w:rsid w:val="00802C8F"/>
    <w:rsid w:val="00802C92"/>
    <w:rsid w:val="00802D80"/>
    <w:rsid w:val="00802D81"/>
    <w:rsid w:val="00802E79"/>
    <w:rsid w:val="00802E8E"/>
    <w:rsid w:val="00802F4D"/>
    <w:rsid w:val="00802FD1"/>
    <w:rsid w:val="00803116"/>
    <w:rsid w:val="008031DE"/>
    <w:rsid w:val="00803217"/>
    <w:rsid w:val="00803355"/>
    <w:rsid w:val="008034C8"/>
    <w:rsid w:val="008035F4"/>
    <w:rsid w:val="008037DB"/>
    <w:rsid w:val="0080391E"/>
    <w:rsid w:val="00803921"/>
    <w:rsid w:val="00803B01"/>
    <w:rsid w:val="00803C49"/>
    <w:rsid w:val="00803C4A"/>
    <w:rsid w:val="00803D8D"/>
    <w:rsid w:val="00803F64"/>
    <w:rsid w:val="00804119"/>
    <w:rsid w:val="008041B7"/>
    <w:rsid w:val="00804225"/>
    <w:rsid w:val="0080427B"/>
    <w:rsid w:val="0080432F"/>
    <w:rsid w:val="00804398"/>
    <w:rsid w:val="0080449F"/>
    <w:rsid w:val="00804557"/>
    <w:rsid w:val="00804620"/>
    <w:rsid w:val="00804644"/>
    <w:rsid w:val="0080466B"/>
    <w:rsid w:val="0080488B"/>
    <w:rsid w:val="008048F7"/>
    <w:rsid w:val="00804990"/>
    <w:rsid w:val="00804A05"/>
    <w:rsid w:val="00804A98"/>
    <w:rsid w:val="00804B73"/>
    <w:rsid w:val="00804C40"/>
    <w:rsid w:val="00804C87"/>
    <w:rsid w:val="00804CD5"/>
    <w:rsid w:val="00804D0A"/>
    <w:rsid w:val="00804DAD"/>
    <w:rsid w:val="00804E1A"/>
    <w:rsid w:val="00804EE4"/>
    <w:rsid w:val="00804EF7"/>
    <w:rsid w:val="00804F75"/>
    <w:rsid w:val="00805072"/>
    <w:rsid w:val="00805259"/>
    <w:rsid w:val="008052FC"/>
    <w:rsid w:val="0080538A"/>
    <w:rsid w:val="0080546A"/>
    <w:rsid w:val="00805518"/>
    <w:rsid w:val="00805547"/>
    <w:rsid w:val="008055E1"/>
    <w:rsid w:val="00805665"/>
    <w:rsid w:val="00805798"/>
    <w:rsid w:val="008058BA"/>
    <w:rsid w:val="008058F0"/>
    <w:rsid w:val="00805C74"/>
    <w:rsid w:val="00805E09"/>
    <w:rsid w:val="008060B1"/>
    <w:rsid w:val="00806193"/>
    <w:rsid w:val="008063F7"/>
    <w:rsid w:val="00806486"/>
    <w:rsid w:val="00806555"/>
    <w:rsid w:val="00806B88"/>
    <w:rsid w:val="00806BA7"/>
    <w:rsid w:val="00806BC2"/>
    <w:rsid w:val="00806BC5"/>
    <w:rsid w:val="00806CFE"/>
    <w:rsid w:val="00806D17"/>
    <w:rsid w:val="00806D74"/>
    <w:rsid w:val="00806E6D"/>
    <w:rsid w:val="00806FDF"/>
    <w:rsid w:val="00807080"/>
    <w:rsid w:val="008070C4"/>
    <w:rsid w:val="00807116"/>
    <w:rsid w:val="00807203"/>
    <w:rsid w:val="00807307"/>
    <w:rsid w:val="00807318"/>
    <w:rsid w:val="00807576"/>
    <w:rsid w:val="00807598"/>
    <w:rsid w:val="00807662"/>
    <w:rsid w:val="008076C2"/>
    <w:rsid w:val="00807713"/>
    <w:rsid w:val="0080784C"/>
    <w:rsid w:val="0080784D"/>
    <w:rsid w:val="0080786C"/>
    <w:rsid w:val="00807878"/>
    <w:rsid w:val="00807897"/>
    <w:rsid w:val="00807899"/>
    <w:rsid w:val="00807930"/>
    <w:rsid w:val="00807993"/>
    <w:rsid w:val="008079A6"/>
    <w:rsid w:val="00807A37"/>
    <w:rsid w:val="00807AA9"/>
    <w:rsid w:val="00807AD5"/>
    <w:rsid w:val="00807AF9"/>
    <w:rsid w:val="00807B5F"/>
    <w:rsid w:val="00807BD3"/>
    <w:rsid w:val="00807CBA"/>
    <w:rsid w:val="00807D94"/>
    <w:rsid w:val="00807E50"/>
    <w:rsid w:val="00807F2E"/>
    <w:rsid w:val="00807F60"/>
    <w:rsid w:val="00807FA9"/>
    <w:rsid w:val="00807FAA"/>
    <w:rsid w:val="0081001A"/>
    <w:rsid w:val="00810044"/>
    <w:rsid w:val="00810080"/>
    <w:rsid w:val="00810096"/>
    <w:rsid w:val="0081017C"/>
    <w:rsid w:val="008101B8"/>
    <w:rsid w:val="00810242"/>
    <w:rsid w:val="0081038B"/>
    <w:rsid w:val="00810400"/>
    <w:rsid w:val="008104F1"/>
    <w:rsid w:val="00810589"/>
    <w:rsid w:val="008105FF"/>
    <w:rsid w:val="00810635"/>
    <w:rsid w:val="008107B6"/>
    <w:rsid w:val="008108A8"/>
    <w:rsid w:val="008108DE"/>
    <w:rsid w:val="0081090D"/>
    <w:rsid w:val="00810943"/>
    <w:rsid w:val="00810972"/>
    <w:rsid w:val="00810AB0"/>
    <w:rsid w:val="00810ADC"/>
    <w:rsid w:val="00810B94"/>
    <w:rsid w:val="00810C2D"/>
    <w:rsid w:val="00810C90"/>
    <w:rsid w:val="00810E1E"/>
    <w:rsid w:val="00810F32"/>
    <w:rsid w:val="00810FCD"/>
    <w:rsid w:val="00810FE8"/>
    <w:rsid w:val="0081103E"/>
    <w:rsid w:val="00811043"/>
    <w:rsid w:val="008110B1"/>
    <w:rsid w:val="00811419"/>
    <w:rsid w:val="008114DA"/>
    <w:rsid w:val="0081151C"/>
    <w:rsid w:val="00811631"/>
    <w:rsid w:val="00811779"/>
    <w:rsid w:val="008117E6"/>
    <w:rsid w:val="00811875"/>
    <w:rsid w:val="0081189E"/>
    <w:rsid w:val="00811999"/>
    <w:rsid w:val="00811A43"/>
    <w:rsid w:val="00811A53"/>
    <w:rsid w:val="00811B0B"/>
    <w:rsid w:val="00811C12"/>
    <w:rsid w:val="00811D04"/>
    <w:rsid w:val="00811D1A"/>
    <w:rsid w:val="00811D34"/>
    <w:rsid w:val="00811D83"/>
    <w:rsid w:val="00811D98"/>
    <w:rsid w:val="00811E79"/>
    <w:rsid w:val="00811EF4"/>
    <w:rsid w:val="00811F8B"/>
    <w:rsid w:val="008120CF"/>
    <w:rsid w:val="0081215E"/>
    <w:rsid w:val="0081220E"/>
    <w:rsid w:val="00812287"/>
    <w:rsid w:val="008122E9"/>
    <w:rsid w:val="00812353"/>
    <w:rsid w:val="00812378"/>
    <w:rsid w:val="008123A0"/>
    <w:rsid w:val="00812498"/>
    <w:rsid w:val="0081249F"/>
    <w:rsid w:val="00812502"/>
    <w:rsid w:val="00812610"/>
    <w:rsid w:val="0081264D"/>
    <w:rsid w:val="00812724"/>
    <w:rsid w:val="008127E7"/>
    <w:rsid w:val="008128C2"/>
    <w:rsid w:val="008128EF"/>
    <w:rsid w:val="00812A20"/>
    <w:rsid w:val="00812A4F"/>
    <w:rsid w:val="00812B07"/>
    <w:rsid w:val="00812B33"/>
    <w:rsid w:val="00812C8C"/>
    <w:rsid w:val="00812C9B"/>
    <w:rsid w:val="00812E14"/>
    <w:rsid w:val="00812E8B"/>
    <w:rsid w:val="00812F0B"/>
    <w:rsid w:val="00812FCA"/>
    <w:rsid w:val="0081309D"/>
    <w:rsid w:val="00813114"/>
    <w:rsid w:val="00813133"/>
    <w:rsid w:val="0081320B"/>
    <w:rsid w:val="0081329D"/>
    <w:rsid w:val="00813325"/>
    <w:rsid w:val="00813402"/>
    <w:rsid w:val="00813547"/>
    <w:rsid w:val="008135A3"/>
    <w:rsid w:val="008135E4"/>
    <w:rsid w:val="008136EC"/>
    <w:rsid w:val="008138DE"/>
    <w:rsid w:val="00813978"/>
    <w:rsid w:val="00813A8C"/>
    <w:rsid w:val="00813AEF"/>
    <w:rsid w:val="00813B98"/>
    <w:rsid w:val="00813E5C"/>
    <w:rsid w:val="00813F40"/>
    <w:rsid w:val="0081419B"/>
    <w:rsid w:val="008141DA"/>
    <w:rsid w:val="00814253"/>
    <w:rsid w:val="00814294"/>
    <w:rsid w:val="008142AE"/>
    <w:rsid w:val="008143A0"/>
    <w:rsid w:val="0081442A"/>
    <w:rsid w:val="00814534"/>
    <w:rsid w:val="008145FC"/>
    <w:rsid w:val="00814605"/>
    <w:rsid w:val="008146BB"/>
    <w:rsid w:val="008147F2"/>
    <w:rsid w:val="0081481B"/>
    <w:rsid w:val="00814985"/>
    <w:rsid w:val="008149E6"/>
    <w:rsid w:val="00814A08"/>
    <w:rsid w:val="00814B83"/>
    <w:rsid w:val="00814C36"/>
    <w:rsid w:val="00814C46"/>
    <w:rsid w:val="00814D8A"/>
    <w:rsid w:val="00814E56"/>
    <w:rsid w:val="00814F46"/>
    <w:rsid w:val="00814FFA"/>
    <w:rsid w:val="00814FFC"/>
    <w:rsid w:val="00815153"/>
    <w:rsid w:val="008152F8"/>
    <w:rsid w:val="00815326"/>
    <w:rsid w:val="00815453"/>
    <w:rsid w:val="0081553B"/>
    <w:rsid w:val="008155CB"/>
    <w:rsid w:val="00815686"/>
    <w:rsid w:val="008156A0"/>
    <w:rsid w:val="008157A1"/>
    <w:rsid w:val="0081586E"/>
    <w:rsid w:val="008159C4"/>
    <w:rsid w:val="00815A63"/>
    <w:rsid w:val="00815B7A"/>
    <w:rsid w:val="00815B7B"/>
    <w:rsid w:val="00815D5A"/>
    <w:rsid w:val="00815EEB"/>
    <w:rsid w:val="00815F23"/>
    <w:rsid w:val="00815F9A"/>
    <w:rsid w:val="00815FBA"/>
    <w:rsid w:val="0081612D"/>
    <w:rsid w:val="00816235"/>
    <w:rsid w:val="00816238"/>
    <w:rsid w:val="008164FD"/>
    <w:rsid w:val="00816533"/>
    <w:rsid w:val="00816546"/>
    <w:rsid w:val="008165DB"/>
    <w:rsid w:val="0081660B"/>
    <w:rsid w:val="0081661E"/>
    <w:rsid w:val="00816659"/>
    <w:rsid w:val="008166E4"/>
    <w:rsid w:val="00816785"/>
    <w:rsid w:val="0081678F"/>
    <w:rsid w:val="008168A5"/>
    <w:rsid w:val="00816926"/>
    <w:rsid w:val="0081698A"/>
    <w:rsid w:val="00816A4B"/>
    <w:rsid w:val="00816C2F"/>
    <w:rsid w:val="00816C49"/>
    <w:rsid w:val="00816CBA"/>
    <w:rsid w:val="00816D50"/>
    <w:rsid w:val="00816E17"/>
    <w:rsid w:val="00816E54"/>
    <w:rsid w:val="00816FB9"/>
    <w:rsid w:val="00816FCD"/>
    <w:rsid w:val="00817081"/>
    <w:rsid w:val="0081709C"/>
    <w:rsid w:val="0081715F"/>
    <w:rsid w:val="00817183"/>
    <w:rsid w:val="008172B3"/>
    <w:rsid w:val="00817335"/>
    <w:rsid w:val="008173C8"/>
    <w:rsid w:val="00817403"/>
    <w:rsid w:val="00817619"/>
    <w:rsid w:val="0081771E"/>
    <w:rsid w:val="00817783"/>
    <w:rsid w:val="008177F6"/>
    <w:rsid w:val="0081784B"/>
    <w:rsid w:val="0081787B"/>
    <w:rsid w:val="008179CF"/>
    <w:rsid w:val="008179D3"/>
    <w:rsid w:val="00817A34"/>
    <w:rsid w:val="00817A78"/>
    <w:rsid w:val="00817ABF"/>
    <w:rsid w:val="00817B37"/>
    <w:rsid w:val="00817C9E"/>
    <w:rsid w:val="00817E71"/>
    <w:rsid w:val="00817E8D"/>
    <w:rsid w:val="00817ED3"/>
    <w:rsid w:val="00817F6F"/>
    <w:rsid w:val="00817FC3"/>
    <w:rsid w:val="00817FF9"/>
    <w:rsid w:val="00820126"/>
    <w:rsid w:val="00820159"/>
    <w:rsid w:val="00820206"/>
    <w:rsid w:val="00820252"/>
    <w:rsid w:val="008202BF"/>
    <w:rsid w:val="008202D5"/>
    <w:rsid w:val="00820433"/>
    <w:rsid w:val="00820476"/>
    <w:rsid w:val="0082057D"/>
    <w:rsid w:val="008205F9"/>
    <w:rsid w:val="00820718"/>
    <w:rsid w:val="00820726"/>
    <w:rsid w:val="0082076C"/>
    <w:rsid w:val="008207F6"/>
    <w:rsid w:val="0082085B"/>
    <w:rsid w:val="00820A74"/>
    <w:rsid w:val="00820B8B"/>
    <w:rsid w:val="00820B97"/>
    <w:rsid w:val="00820BA5"/>
    <w:rsid w:val="00820C75"/>
    <w:rsid w:val="00820C84"/>
    <w:rsid w:val="00820C91"/>
    <w:rsid w:val="00820D43"/>
    <w:rsid w:val="00820FB8"/>
    <w:rsid w:val="008210A5"/>
    <w:rsid w:val="00821176"/>
    <w:rsid w:val="00821183"/>
    <w:rsid w:val="00821185"/>
    <w:rsid w:val="008212E1"/>
    <w:rsid w:val="00821368"/>
    <w:rsid w:val="00821474"/>
    <w:rsid w:val="00821545"/>
    <w:rsid w:val="0082154A"/>
    <w:rsid w:val="00821555"/>
    <w:rsid w:val="008215F7"/>
    <w:rsid w:val="0082171A"/>
    <w:rsid w:val="00821745"/>
    <w:rsid w:val="00821746"/>
    <w:rsid w:val="0082186F"/>
    <w:rsid w:val="00821B81"/>
    <w:rsid w:val="00821CAC"/>
    <w:rsid w:val="00821CD2"/>
    <w:rsid w:val="00821DD0"/>
    <w:rsid w:val="00821E31"/>
    <w:rsid w:val="0082201B"/>
    <w:rsid w:val="00822047"/>
    <w:rsid w:val="008220D7"/>
    <w:rsid w:val="0082218A"/>
    <w:rsid w:val="008221E3"/>
    <w:rsid w:val="008221E5"/>
    <w:rsid w:val="00822282"/>
    <w:rsid w:val="00822343"/>
    <w:rsid w:val="008223A0"/>
    <w:rsid w:val="0082248A"/>
    <w:rsid w:val="00822491"/>
    <w:rsid w:val="00822633"/>
    <w:rsid w:val="008226E0"/>
    <w:rsid w:val="00822703"/>
    <w:rsid w:val="00822729"/>
    <w:rsid w:val="00822760"/>
    <w:rsid w:val="0082276B"/>
    <w:rsid w:val="008227B9"/>
    <w:rsid w:val="008227DF"/>
    <w:rsid w:val="008228E9"/>
    <w:rsid w:val="00822933"/>
    <w:rsid w:val="00822A63"/>
    <w:rsid w:val="00822B4E"/>
    <w:rsid w:val="00822BF2"/>
    <w:rsid w:val="00822C04"/>
    <w:rsid w:val="00822C38"/>
    <w:rsid w:val="00822C97"/>
    <w:rsid w:val="00822CA9"/>
    <w:rsid w:val="00822D5F"/>
    <w:rsid w:val="00822D86"/>
    <w:rsid w:val="00822DC3"/>
    <w:rsid w:val="00822E29"/>
    <w:rsid w:val="00822EE4"/>
    <w:rsid w:val="00822EF2"/>
    <w:rsid w:val="00823254"/>
    <w:rsid w:val="0082333C"/>
    <w:rsid w:val="008233A6"/>
    <w:rsid w:val="008233D4"/>
    <w:rsid w:val="008235BB"/>
    <w:rsid w:val="008235C1"/>
    <w:rsid w:val="00823687"/>
    <w:rsid w:val="0082368B"/>
    <w:rsid w:val="008236D4"/>
    <w:rsid w:val="00823767"/>
    <w:rsid w:val="00823832"/>
    <w:rsid w:val="00823925"/>
    <w:rsid w:val="008239CF"/>
    <w:rsid w:val="00823A9C"/>
    <w:rsid w:val="00823B00"/>
    <w:rsid w:val="00823B10"/>
    <w:rsid w:val="00823CD7"/>
    <w:rsid w:val="00823D1D"/>
    <w:rsid w:val="00823DA4"/>
    <w:rsid w:val="00823E11"/>
    <w:rsid w:val="00823ECF"/>
    <w:rsid w:val="00823EE9"/>
    <w:rsid w:val="00823F8D"/>
    <w:rsid w:val="0082400F"/>
    <w:rsid w:val="0082402D"/>
    <w:rsid w:val="00824248"/>
    <w:rsid w:val="00824375"/>
    <w:rsid w:val="0082456A"/>
    <w:rsid w:val="008245BB"/>
    <w:rsid w:val="008245ED"/>
    <w:rsid w:val="00824642"/>
    <w:rsid w:val="008249BD"/>
    <w:rsid w:val="008249DF"/>
    <w:rsid w:val="00824A96"/>
    <w:rsid w:val="00824AE4"/>
    <w:rsid w:val="00824B98"/>
    <w:rsid w:val="00824BEA"/>
    <w:rsid w:val="00824CF5"/>
    <w:rsid w:val="00824D5E"/>
    <w:rsid w:val="00824E08"/>
    <w:rsid w:val="00824E0F"/>
    <w:rsid w:val="00824F80"/>
    <w:rsid w:val="00824F85"/>
    <w:rsid w:val="00825063"/>
    <w:rsid w:val="008250EA"/>
    <w:rsid w:val="00825320"/>
    <w:rsid w:val="00825580"/>
    <w:rsid w:val="008256A7"/>
    <w:rsid w:val="008257B3"/>
    <w:rsid w:val="008257F3"/>
    <w:rsid w:val="0082585B"/>
    <w:rsid w:val="00825949"/>
    <w:rsid w:val="00825B0B"/>
    <w:rsid w:val="00825BB9"/>
    <w:rsid w:val="00825D6B"/>
    <w:rsid w:val="00825DFC"/>
    <w:rsid w:val="00825E2D"/>
    <w:rsid w:val="00825E39"/>
    <w:rsid w:val="00825F88"/>
    <w:rsid w:val="0082609F"/>
    <w:rsid w:val="008260A3"/>
    <w:rsid w:val="00826316"/>
    <w:rsid w:val="008264B7"/>
    <w:rsid w:val="0082652F"/>
    <w:rsid w:val="00826608"/>
    <w:rsid w:val="0082661F"/>
    <w:rsid w:val="00826685"/>
    <w:rsid w:val="00826753"/>
    <w:rsid w:val="00826809"/>
    <w:rsid w:val="0082680E"/>
    <w:rsid w:val="008269BE"/>
    <w:rsid w:val="008269F2"/>
    <w:rsid w:val="00826A14"/>
    <w:rsid w:val="00826A53"/>
    <w:rsid w:val="00826AB3"/>
    <w:rsid w:val="00826C47"/>
    <w:rsid w:val="00826CC4"/>
    <w:rsid w:val="00826CE0"/>
    <w:rsid w:val="00826DEB"/>
    <w:rsid w:val="00826DF4"/>
    <w:rsid w:val="00826EF5"/>
    <w:rsid w:val="00827095"/>
    <w:rsid w:val="00827130"/>
    <w:rsid w:val="00827147"/>
    <w:rsid w:val="00827171"/>
    <w:rsid w:val="008271AB"/>
    <w:rsid w:val="00827266"/>
    <w:rsid w:val="008272C5"/>
    <w:rsid w:val="00827313"/>
    <w:rsid w:val="008273E0"/>
    <w:rsid w:val="0082743F"/>
    <w:rsid w:val="008274A0"/>
    <w:rsid w:val="00827505"/>
    <w:rsid w:val="0082752F"/>
    <w:rsid w:val="0082774E"/>
    <w:rsid w:val="00827874"/>
    <w:rsid w:val="008278E6"/>
    <w:rsid w:val="00827A3D"/>
    <w:rsid w:val="00827B87"/>
    <w:rsid w:val="00827D13"/>
    <w:rsid w:val="00827E29"/>
    <w:rsid w:val="00827F80"/>
    <w:rsid w:val="0083005D"/>
    <w:rsid w:val="00830094"/>
    <w:rsid w:val="008301A0"/>
    <w:rsid w:val="00830254"/>
    <w:rsid w:val="00830318"/>
    <w:rsid w:val="008304AB"/>
    <w:rsid w:val="008305E6"/>
    <w:rsid w:val="00830759"/>
    <w:rsid w:val="00830855"/>
    <w:rsid w:val="008308F9"/>
    <w:rsid w:val="00830900"/>
    <w:rsid w:val="0083092A"/>
    <w:rsid w:val="0083099E"/>
    <w:rsid w:val="008309CE"/>
    <w:rsid w:val="008309F0"/>
    <w:rsid w:val="00830A56"/>
    <w:rsid w:val="00830AAA"/>
    <w:rsid w:val="00830B10"/>
    <w:rsid w:val="00830B14"/>
    <w:rsid w:val="00830B31"/>
    <w:rsid w:val="00830C44"/>
    <w:rsid w:val="00830C94"/>
    <w:rsid w:val="00830D0F"/>
    <w:rsid w:val="00830D30"/>
    <w:rsid w:val="00830D88"/>
    <w:rsid w:val="00830E69"/>
    <w:rsid w:val="00830E94"/>
    <w:rsid w:val="00830F42"/>
    <w:rsid w:val="0083107C"/>
    <w:rsid w:val="00831157"/>
    <w:rsid w:val="0083117C"/>
    <w:rsid w:val="008311FB"/>
    <w:rsid w:val="00831285"/>
    <w:rsid w:val="00831299"/>
    <w:rsid w:val="008313FC"/>
    <w:rsid w:val="0083144D"/>
    <w:rsid w:val="00831483"/>
    <w:rsid w:val="008314C3"/>
    <w:rsid w:val="0083158D"/>
    <w:rsid w:val="00831614"/>
    <w:rsid w:val="00831624"/>
    <w:rsid w:val="00831638"/>
    <w:rsid w:val="008317D4"/>
    <w:rsid w:val="00831822"/>
    <w:rsid w:val="00831880"/>
    <w:rsid w:val="00831966"/>
    <w:rsid w:val="00831A49"/>
    <w:rsid w:val="00831A9C"/>
    <w:rsid w:val="00831AA2"/>
    <w:rsid w:val="00831AA8"/>
    <w:rsid w:val="00831B5D"/>
    <w:rsid w:val="00831C27"/>
    <w:rsid w:val="00831C54"/>
    <w:rsid w:val="00831DF2"/>
    <w:rsid w:val="00831E32"/>
    <w:rsid w:val="00831F07"/>
    <w:rsid w:val="00831F0C"/>
    <w:rsid w:val="00831F36"/>
    <w:rsid w:val="00831FB6"/>
    <w:rsid w:val="00831FEE"/>
    <w:rsid w:val="008321DB"/>
    <w:rsid w:val="00832300"/>
    <w:rsid w:val="008323F1"/>
    <w:rsid w:val="00832471"/>
    <w:rsid w:val="00832491"/>
    <w:rsid w:val="008324DF"/>
    <w:rsid w:val="0083254D"/>
    <w:rsid w:val="0083257D"/>
    <w:rsid w:val="00832682"/>
    <w:rsid w:val="008328E7"/>
    <w:rsid w:val="0083298F"/>
    <w:rsid w:val="008329CF"/>
    <w:rsid w:val="00832B2C"/>
    <w:rsid w:val="00832BD3"/>
    <w:rsid w:val="00832C0C"/>
    <w:rsid w:val="00832DB5"/>
    <w:rsid w:val="00832ED4"/>
    <w:rsid w:val="00832F27"/>
    <w:rsid w:val="00832FCA"/>
    <w:rsid w:val="008330FB"/>
    <w:rsid w:val="0083312C"/>
    <w:rsid w:val="00833235"/>
    <w:rsid w:val="008332AE"/>
    <w:rsid w:val="008333B0"/>
    <w:rsid w:val="008333DB"/>
    <w:rsid w:val="0083347A"/>
    <w:rsid w:val="00833631"/>
    <w:rsid w:val="00833733"/>
    <w:rsid w:val="00833791"/>
    <w:rsid w:val="00833909"/>
    <w:rsid w:val="0083390D"/>
    <w:rsid w:val="00833960"/>
    <w:rsid w:val="0083397A"/>
    <w:rsid w:val="00833B1F"/>
    <w:rsid w:val="00833BD0"/>
    <w:rsid w:val="00833DE6"/>
    <w:rsid w:val="00833FED"/>
    <w:rsid w:val="00834050"/>
    <w:rsid w:val="008342B5"/>
    <w:rsid w:val="0083435F"/>
    <w:rsid w:val="00834403"/>
    <w:rsid w:val="00834478"/>
    <w:rsid w:val="00834574"/>
    <w:rsid w:val="0083461F"/>
    <w:rsid w:val="00834716"/>
    <w:rsid w:val="00834720"/>
    <w:rsid w:val="00834803"/>
    <w:rsid w:val="008348A0"/>
    <w:rsid w:val="008348A1"/>
    <w:rsid w:val="0083491C"/>
    <w:rsid w:val="00834E21"/>
    <w:rsid w:val="00834E40"/>
    <w:rsid w:val="00834E7F"/>
    <w:rsid w:val="00834EF5"/>
    <w:rsid w:val="00834F15"/>
    <w:rsid w:val="0083500E"/>
    <w:rsid w:val="008352DD"/>
    <w:rsid w:val="0083535B"/>
    <w:rsid w:val="008353FE"/>
    <w:rsid w:val="0083555B"/>
    <w:rsid w:val="008355BD"/>
    <w:rsid w:val="008355E9"/>
    <w:rsid w:val="00835766"/>
    <w:rsid w:val="008358C6"/>
    <w:rsid w:val="00835932"/>
    <w:rsid w:val="00835ADD"/>
    <w:rsid w:val="00835B8E"/>
    <w:rsid w:val="00835C14"/>
    <w:rsid w:val="00835CF0"/>
    <w:rsid w:val="00835D64"/>
    <w:rsid w:val="00835DA7"/>
    <w:rsid w:val="00835DE7"/>
    <w:rsid w:val="00835F29"/>
    <w:rsid w:val="00836049"/>
    <w:rsid w:val="00836226"/>
    <w:rsid w:val="008364FA"/>
    <w:rsid w:val="0083665A"/>
    <w:rsid w:val="008366EC"/>
    <w:rsid w:val="008366F6"/>
    <w:rsid w:val="008367DB"/>
    <w:rsid w:val="00836901"/>
    <w:rsid w:val="00836A05"/>
    <w:rsid w:val="00836AE6"/>
    <w:rsid w:val="00836B63"/>
    <w:rsid w:val="00836D5D"/>
    <w:rsid w:val="00836F83"/>
    <w:rsid w:val="00837097"/>
    <w:rsid w:val="00837270"/>
    <w:rsid w:val="0083728B"/>
    <w:rsid w:val="00837351"/>
    <w:rsid w:val="0083735B"/>
    <w:rsid w:val="00837388"/>
    <w:rsid w:val="00837420"/>
    <w:rsid w:val="00837474"/>
    <w:rsid w:val="008374B2"/>
    <w:rsid w:val="00837509"/>
    <w:rsid w:val="0083750C"/>
    <w:rsid w:val="00837661"/>
    <w:rsid w:val="00837777"/>
    <w:rsid w:val="00837778"/>
    <w:rsid w:val="008377B7"/>
    <w:rsid w:val="00837914"/>
    <w:rsid w:val="00837927"/>
    <w:rsid w:val="00837A06"/>
    <w:rsid w:val="00837B62"/>
    <w:rsid w:val="00837CB0"/>
    <w:rsid w:val="00837CDD"/>
    <w:rsid w:val="00837DA4"/>
    <w:rsid w:val="00837DC0"/>
    <w:rsid w:val="00837E6F"/>
    <w:rsid w:val="00837EF9"/>
    <w:rsid w:val="00837F10"/>
    <w:rsid w:val="00837FA8"/>
    <w:rsid w:val="00840027"/>
    <w:rsid w:val="008400FE"/>
    <w:rsid w:val="0084011B"/>
    <w:rsid w:val="00840263"/>
    <w:rsid w:val="00840350"/>
    <w:rsid w:val="00840425"/>
    <w:rsid w:val="008404EE"/>
    <w:rsid w:val="008405B1"/>
    <w:rsid w:val="00840668"/>
    <w:rsid w:val="00840702"/>
    <w:rsid w:val="0084071C"/>
    <w:rsid w:val="0084081B"/>
    <w:rsid w:val="008408D7"/>
    <w:rsid w:val="0084091B"/>
    <w:rsid w:val="008409C2"/>
    <w:rsid w:val="008409CB"/>
    <w:rsid w:val="008409E9"/>
    <w:rsid w:val="00840B66"/>
    <w:rsid w:val="00840BA9"/>
    <w:rsid w:val="00840C2E"/>
    <w:rsid w:val="00840C5D"/>
    <w:rsid w:val="00840C62"/>
    <w:rsid w:val="00840D47"/>
    <w:rsid w:val="00840D49"/>
    <w:rsid w:val="00840E0F"/>
    <w:rsid w:val="00840EFB"/>
    <w:rsid w:val="00840F51"/>
    <w:rsid w:val="00840FA2"/>
    <w:rsid w:val="0084102E"/>
    <w:rsid w:val="0084105F"/>
    <w:rsid w:val="008410A3"/>
    <w:rsid w:val="008410F6"/>
    <w:rsid w:val="00841152"/>
    <w:rsid w:val="008411D6"/>
    <w:rsid w:val="008412AC"/>
    <w:rsid w:val="0084144A"/>
    <w:rsid w:val="008414A6"/>
    <w:rsid w:val="008414FA"/>
    <w:rsid w:val="00841560"/>
    <w:rsid w:val="008415D1"/>
    <w:rsid w:val="008415E9"/>
    <w:rsid w:val="00841654"/>
    <w:rsid w:val="00841696"/>
    <w:rsid w:val="008416AF"/>
    <w:rsid w:val="008416C2"/>
    <w:rsid w:val="00841753"/>
    <w:rsid w:val="008417AC"/>
    <w:rsid w:val="00841867"/>
    <w:rsid w:val="008418FB"/>
    <w:rsid w:val="00841997"/>
    <w:rsid w:val="00841B06"/>
    <w:rsid w:val="00841B0A"/>
    <w:rsid w:val="00841BCF"/>
    <w:rsid w:val="00841CA5"/>
    <w:rsid w:val="00841E09"/>
    <w:rsid w:val="00841E5B"/>
    <w:rsid w:val="0084200B"/>
    <w:rsid w:val="0084216A"/>
    <w:rsid w:val="008421DB"/>
    <w:rsid w:val="008422DA"/>
    <w:rsid w:val="00842329"/>
    <w:rsid w:val="00842369"/>
    <w:rsid w:val="008423D5"/>
    <w:rsid w:val="00842486"/>
    <w:rsid w:val="008424F5"/>
    <w:rsid w:val="00842670"/>
    <w:rsid w:val="00842683"/>
    <w:rsid w:val="00842710"/>
    <w:rsid w:val="0084276B"/>
    <w:rsid w:val="00842818"/>
    <w:rsid w:val="00842819"/>
    <w:rsid w:val="00842883"/>
    <w:rsid w:val="00842BBD"/>
    <w:rsid w:val="00842D47"/>
    <w:rsid w:val="00842E29"/>
    <w:rsid w:val="00842E59"/>
    <w:rsid w:val="00842E79"/>
    <w:rsid w:val="00842ECF"/>
    <w:rsid w:val="00842FFA"/>
    <w:rsid w:val="00843022"/>
    <w:rsid w:val="00843061"/>
    <w:rsid w:val="008430B4"/>
    <w:rsid w:val="008430FE"/>
    <w:rsid w:val="00843135"/>
    <w:rsid w:val="0084314E"/>
    <w:rsid w:val="008431EF"/>
    <w:rsid w:val="008434C7"/>
    <w:rsid w:val="0084362A"/>
    <w:rsid w:val="008436B5"/>
    <w:rsid w:val="008437C2"/>
    <w:rsid w:val="0084382F"/>
    <w:rsid w:val="008438E2"/>
    <w:rsid w:val="00843906"/>
    <w:rsid w:val="0084396C"/>
    <w:rsid w:val="00843A6B"/>
    <w:rsid w:val="00843B7C"/>
    <w:rsid w:val="00843C78"/>
    <w:rsid w:val="00843C7A"/>
    <w:rsid w:val="00843E79"/>
    <w:rsid w:val="00843FE6"/>
    <w:rsid w:val="00844000"/>
    <w:rsid w:val="0084403B"/>
    <w:rsid w:val="00844048"/>
    <w:rsid w:val="008441A1"/>
    <w:rsid w:val="0084433B"/>
    <w:rsid w:val="00844385"/>
    <w:rsid w:val="008443F1"/>
    <w:rsid w:val="008444F0"/>
    <w:rsid w:val="00844541"/>
    <w:rsid w:val="0084457C"/>
    <w:rsid w:val="0084460F"/>
    <w:rsid w:val="00844619"/>
    <w:rsid w:val="008446AE"/>
    <w:rsid w:val="0084477E"/>
    <w:rsid w:val="008447A6"/>
    <w:rsid w:val="0084491C"/>
    <w:rsid w:val="00844BCC"/>
    <w:rsid w:val="00844C35"/>
    <w:rsid w:val="00844C3D"/>
    <w:rsid w:val="00844D19"/>
    <w:rsid w:val="00844DC5"/>
    <w:rsid w:val="00844F40"/>
    <w:rsid w:val="00844F5F"/>
    <w:rsid w:val="00845176"/>
    <w:rsid w:val="008452C2"/>
    <w:rsid w:val="00845347"/>
    <w:rsid w:val="0084537E"/>
    <w:rsid w:val="008453A4"/>
    <w:rsid w:val="00845487"/>
    <w:rsid w:val="00845768"/>
    <w:rsid w:val="00845792"/>
    <w:rsid w:val="00845894"/>
    <w:rsid w:val="0084589F"/>
    <w:rsid w:val="00845920"/>
    <w:rsid w:val="00845A13"/>
    <w:rsid w:val="00845A38"/>
    <w:rsid w:val="00845B13"/>
    <w:rsid w:val="00845B5B"/>
    <w:rsid w:val="00845B68"/>
    <w:rsid w:val="00845B9E"/>
    <w:rsid w:val="00845CA7"/>
    <w:rsid w:val="00845CD8"/>
    <w:rsid w:val="00845D16"/>
    <w:rsid w:val="00845E63"/>
    <w:rsid w:val="00845E83"/>
    <w:rsid w:val="00845EC7"/>
    <w:rsid w:val="00846138"/>
    <w:rsid w:val="008461AE"/>
    <w:rsid w:val="00846245"/>
    <w:rsid w:val="00846302"/>
    <w:rsid w:val="008463BB"/>
    <w:rsid w:val="00846698"/>
    <w:rsid w:val="00846789"/>
    <w:rsid w:val="00846806"/>
    <w:rsid w:val="0084684C"/>
    <w:rsid w:val="00846955"/>
    <w:rsid w:val="008469D9"/>
    <w:rsid w:val="00846A2E"/>
    <w:rsid w:val="00846BD0"/>
    <w:rsid w:val="00846C8C"/>
    <w:rsid w:val="00846CCE"/>
    <w:rsid w:val="00846D6A"/>
    <w:rsid w:val="00846D82"/>
    <w:rsid w:val="00846F12"/>
    <w:rsid w:val="00846F8E"/>
    <w:rsid w:val="0084701B"/>
    <w:rsid w:val="00847044"/>
    <w:rsid w:val="00847093"/>
    <w:rsid w:val="008471F2"/>
    <w:rsid w:val="00847328"/>
    <w:rsid w:val="0084746D"/>
    <w:rsid w:val="008474CB"/>
    <w:rsid w:val="00847536"/>
    <w:rsid w:val="008475E7"/>
    <w:rsid w:val="008476DB"/>
    <w:rsid w:val="008477B0"/>
    <w:rsid w:val="008477BB"/>
    <w:rsid w:val="00847828"/>
    <w:rsid w:val="00847840"/>
    <w:rsid w:val="00847865"/>
    <w:rsid w:val="008478AA"/>
    <w:rsid w:val="00847ABC"/>
    <w:rsid w:val="00847BDD"/>
    <w:rsid w:val="00847BE1"/>
    <w:rsid w:val="00847CC5"/>
    <w:rsid w:val="00847CFD"/>
    <w:rsid w:val="00847D5D"/>
    <w:rsid w:val="00847D66"/>
    <w:rsid w:val="00847D97"/>
    <w:rsid w:val="00847E27"/>
    <w:rsid w:val="00847F44"/>
    <w:rsid w:val="00850092"/>
    <w:rsid w:val="008501A2"/>
    <w:rsid w:val="008501B6"/>
    <w:rsid w:val="008502B3"/>
    <w:rsid w:val="00850412"/>
    <w:rsid w:val="0085048A"/>
    <w:rsid w:val="008504CE"/>
    <w:rsid w:val="00850536"/>
    <w:rsid w:val="0085069A"/>
    <w:rsid w:val="00850773"/>
    <w:rsid w:val="0085077E"/>
    <w:rsid w:val="008507C5"/>
    <w:rsid w:val="008507C8"/>
    <w:rsid w:val="0085080B"/>
    <w:rsid w:val="008508B1"/>
    <w:rsid w:val="00850952"/>
    <w:rsid w:val="00850B4E"/>
    <w:rsid w:val="00850C6B"/>
    <w:rsid w:val="00850D41"/>
    <w:rsid w:val="00850FE3"/>
    <w:rsid w:val="0085100E"/>
    <w:rsid w:val="00851148"/>
    <w:rsid w:val="0085129B"/>
    <w:rsid w:val="00851385"/>
    <w:rsid w:val="008515C4"/>
    <w:rsid w:val="008516A3"/>
    <w:rsid w:val="0085179B"/>
    <w:rsid w:val="008518DE"/>
    <w:rsid w:val="0085198D"/>
    <w:rsid w:val="008519C6"/>
    <w:rsid w:val="00851A5B"/>
    <w:rsid w:val="00851B01"/>
    <w:rsid w:val="00851C24"/>
    <w:rsid w:val="00851DE3"/>
    <w:rsid w:val="00851E35"/>
    <w:rsid w:val="00851E98"/>
    <w:rsid w:val="0085204A"/>
    <w:rsid w:val="0085209D"/>
    <w:rsid w:val="00852128"/>
    <w:rsid w:val="0085213C"/>
    <w:rsid w:val="008523B6"/>
    <w:rsid w:val="008523D8"/>
    <w:rsid w:val="008524A9"/>
    <w:rsid w:val="008524EC"/>
    <w:rsid w:val="0085257A"/>
    <w:rsid w:val="0085267C"/>
    <w:rsid w:val="008527E3"/>
    <w:rsid w:val="00852861"/>
    <w:rsid w:val="0085287C"/>
    <w:rsid w:val="00852920"/>
    <w:rsid w:val="00852998"/>
    <w:rsid w:val="008529BD"/>
    <w:rsid w:val="008529E2"/>
    <w:rsid w:val="00852A13"/>
    <w:rsid w:val="00852B05"/>
    <w:rsid w:val="00852E9E"/>
    <w:rsid w:val="00852F2A"/>
    <w:rsid w:val="00852F87"/>
    <w:rsid w:val="0085300F"/>
    <w:rsid w:val="0085306F"/>
    <w:rsid w:val="00853084"/>
    <w:rsid w:val="0085309B"/>
    <w:rsid w:val="0085316C"/>
    <w:rsid w:val="008533F1"/>
    <w:rsid w:val="00853409"/>
    <w:rsid w:val="008536A7"/>
    <w:rsid w:val="00853794"/>
    <w:rsid w:val="008537B2"/>
    <w:rsid w:val="008537BA"/>
    <w:rsid w:val="00853874"/>
    <w:rsid w:val="00853886"/>
    <w:rsid w:val="00853A98"/>
    <w:rsid w:val="00853AE8"/>
    <w:rsid w:val="00853BF2"/>
    <w:rsid w:val="00853CCC"/>
    <w:rsid w:val="00854034"/>
    <w:rsid w:val="00854323"/>
    <w:rsid w:val="008543D2"/>
    <w:rsid w:val="008546BB"/>
    <w:rsid w:val="0085476E"/>
    <w:rsid w:val="008548DE"/>
    <w:rsid w:val="008549E8"/>
    <w:rsid w:val="00854A61"/>
    <w:rsid w:val="00854AB2"/>
    <w:rsid w:val="00854B39"/>
    <w:rsid w:val="00854B4E"/>
    <w:rsid w:val="00854BB7"/>
    <w:rsid w:val="00854C61"/>
    <w:rsid w:val="00854CB9"/>
    <w:rsid w:val="00854D06"/>
    <w:rsid w:val="00854E39"/>
    <w:rsid w:val="00854ECE"/>
    <w:rsid w:val="00854F87"/>
    <w:rsid w:val="0085500B"/>
    <w:rsid w:val="0085504E"/>
    <w:rsid w:val="00855084"/>
    <w:rsid w:val="008550AB"/>
    <w:rsid w:val="008551A2"/>
    <w:rsid w:val="008551AA"/>
    <w:rsid w:val="008551C4"/>
    <w:rsid w:val="008553CE"/>
    <w:rsid w:val="00855696"/>
    <w:rsid w:val="008557C0"/>
    <w:rsid w:val="00855851"/>
    <w:rsid w:val="0085586E"/>
    <w:rsid w:val="008558E2"/>
    <w:rsid w:val="00855A30"/>
    <w:rsid w:val="00855C65"/>
    <w:rsid w:val="00855CBD"/>
    <w:rsid w:val="00855D57"/>
    <w:rsid w:val="00855DC7"/>
    <w:rsid w:val="00855DDA"/>
    <w:rsid w:val="00855F58"/>
    <w:rsid w:val="00856091"/>
    <w:rsid w:val="008560BC"/>
    <w:rsid w:val="008562A7"/>
    <w:rsid w:val="00856383"/>
    <w:rsid w:val="008564E2"/>
    <w:rsid w:val="008564ED"/>
    <w:rsid w:val="00856523"/>
    <w:rsid w:val="00856715"/>
    <w:rsid w:val="00856773"/>
    <w:rsid w:val="008567DA"/>
    <w:rsid w:val="0085685D"/>
    <w:rsid w:val="00856990"/>
    <w:rsid w:val="008569F2"/>
    <w:rsid w:val="00856AF0"/>
    <w:rsid w:val="00856B77"/>
    <w:rsid w:val="00856EBE"/>
    <w:rsid w:val="00856FEA"/>
    <w:rsid w:val="00857008"/>
    <w:rsid w:val="008570B0"/>
    <w:rsid w:val="0085729C"/>
    <w:rsid w:val="00857547"/>
    <w:rsid w:val="008575DD"/>
    <w:rsid w:val="00857668"/>
    <w:rsid w:val="008578FB"/>
    <w:rsid w:val="00857924"/>
    <w:rsid w:val="00857984"/>
    <w:rsid w:val="008579C7"/>
    <w:rsid w:val="00857A30"/>
    <w:rsid w:val="00857ABF"/>
    <w:rsid w:val="00857B15"/>
    <w:rsid w:val="00857B60"/>
    <w:rsid w:val="00857B99"/>
    <w:rsid w:val="00857E0A"/>
    <w:rsid w:val="00857EFE"/>
    <w:rsid w:val="00857FCC"/>
    <w:rsid w:val="0086012E"/>
    <w:rsid w:val="0086013D"/>
    <w:rsid w:val="008602B1"/>
    <w:rsid w:val="00860339"/>
    <w:rsid w:val="008603BD"/>
    <w:rsid w:val="008604E1"/>
    <w:rsid w:val="00860533"/>
    <w:rsid w:val="00860555"/>
    <w:rsid w:val="00860581"/>
    <w:rsid w:val="0086060E"/>
    <w:rsid w:val="00860731"/>
    <w:rsid w:val="00860732"/>
    <w:rsid w:val="0086086D"/>
    <w:rsid w:val="00860956"/>
    <w:rsid w:val="00860CFB"/>
    <w:rsid w:val="00860D8A"/>
    <w:rsid w:val="00860DA5"/>
    <w:rsid w:val="00860F0F"/>
    <w:rsid w:val="00860F2B"/>
    <w:rsid w:val="00860F8E"/>
    <w:rsid w:val="00861043"/>
    <w:rsid w:val="00861073"/>
    <w:rsid w:val="00861096"/>
    <w:rsid w:val="00861178"/>
    <w:rsid w:val="0086125B"/>
    <w:rsid w:val="00861292"/>
    <w:rsid w:val="0086138B"/>
    <w:rsid w:val="00861408"/>
    <w:rsid w:val="00861442"/>
    <w:rsid w:val="00861560"/>
    <w:rsid w:val="008616A8"/>
    <w:rsid w:val="00861703"/>
    <w:rsid w:val="008617B8"/>
    <w:rsid w:val="008617CE"/>
    <w:rsid w:val="0086191A"/>
    <w:rsid w:val="00861A02"/>
    <w:rsid w:val="00861AA7"/>
    <w:rsid w:val="00861AAC"/>
    <w:rsid w:val="00861B82"/>
    <w:rsid w:val="00861B87"/>
    <w:rsid w:val="00861CFB"/>
    <w:rsid w:val="00861D06"/>
    <w:rsid w:val="00861DE3"/>
    <w:rsid w:val="00861E71"/>
    <w:rsid w:val="00861EA5"/>
    <w:rsid w:val="00862017"/>
    <w:rsid w:val="0086208C"/>
    <w:rsid w:val="00862235"/>
    <w:rsid w:val="008622DA"/>
    <w:rsid w:val="00862334"/>
    <w:rsid w:val="008624B5"/>
    <w:rsid w:val="00862504"/>
    <w:rsid w:val="008625FA"/>
    <w:rsid w:val="00862757"/>
    <w:rsid w:val="00862774"/>
    <w:rsid w:val="0086279C"/>
    <w:rsid w:val="0086284E"/>
    <w:rsid w:val="00862A9B"/>
    <w:rsid w:val="00862B1A"/>
    <w:rsid w:val="00862B62"/>
    <w:rsid w:val="00862C06"/>
    <w:rsid w:val="00862C13"/>
    <w:rsid w:val="00862C29"/>
    <w:rsid w:val="00862C86"/>
    <w:rsid w:val="00862E56"/>
    <w:rsid w:val="008630DB"/>
    <w:rsid w:val="00863134"/>
    <w:rsid w:val="0086314A"/>
    <w:rsid w:val="008631C6"/>
    <w:rsid w:val="00863207"/>
    <w:rsid w:val="0086328D"/>
    <w:rsid w:val="0086328E"/>
    <w:rsid w:val="00863414"/>
    <w:rsid w:val="00863556"/>
    <w:rsid w:val="008635C4"/>
    <w:rsid w:val="0086363B"/>
    <w:rsid w:val="00863778"/>
    <w:rsid w:val="008637FF"/>
    <w:rsid w:val="00863813"/>
    <w:rsid w:val="00863831"/>
    <w:rsid w:val="0086389C"/>
    <w:rsid w:val="00863A8B"/>
    <w:rsid w:val="00863B17"/>
    <w:rsid w:val="00863B79"/>
    <w:rsid w:val="00863BAC"/>
    <w:rsid w:val="00863BE9"/>
    <w:rsid w:val="00863C43"/>
    <w:rsid w:val="00863DB6"/>
    <w:rsid w:val="00863DD3"/>
    <w:rsid w:val="00863E1D"/>
    <w:rsid w:val="00863F17"/>
    <w:rsid w:val="00863F90"/>
    <w:rsid w:val="00864070"/>
    <w:rsid w:val="008640D9"/>
    <w:rsid w:val="008641B6"/>
    <w:rsid w:val="008642CC"/>
    <w:rsid w:val="00864304"/>
    <w:rsid w:val="00864359"/>
    <w:rsid w:val="008643ED"/>
    <w:rsid w:val="00864510"/>
    <w:rsid w:val="0086453F"/>
    <w:rsid w:val="00864637"/>
    <w:rsid w:val="00864676"/>
    <w:rsid w:val="008646E2"/>
    <w:rsid w:val="00864747"/>
    <w:rsid w:val="0086483C"/>
    <w:rsid w:val="00864968"/>
    <w:rsid w:val="00864A6C"/>
    <w:rsid w:val="00864A97"/>
    <w:rsid w:val="00864B00"/>
    <w:rsid w:val="00864DB6"/>
    <w:rsid w:val="00864DD1"/>
    <w:rsid w:val="00864E01"/>
    <w:rsid w:val="00864ECD"/>
    <w:rsid w:val="00864EEF"/>
    <w:rsid w:val="00864F19"/>
    <w:rsid w:val="008650B1"/>
    <w:rsid w:val="008650F1"/>
    <w:rsid w:val="0086511F"/>
    <w:rsid w:val="00865126"/>
    <w:rsid w:val="0086516F"/>
    <w:rsid w:val="008652F2"/>
    <w:rsid w:val="008652F5"/>
    <w:rsid w:val="008653BD"/>
    <w:rsid w:val="008653C7"/>
    <w:rsid w:val="00865459"/>
    <w:rsid w:val="0086545E"/>
    <w:rsid w:val="00865477"/>
    <w:rsid w:val="008654E8"/>
    <w:rsid w:val="0086554A"/>
    <w:rsid w:val="008655B6"/>
    <w:rsid w:val="0086574A"/>
    <w:rsid w:val="00865873"/>
    <w:rsid w:val="00865991"/>
    <w:rsid w:val="008659F0"/>
    <w:rsid w:val="00865A23"/>
    <w:rsid w:val="00865AE1"/>
    <w:rsid w:val="00865B81"/>
    <w:rsid w:val="00865CC4"/>
    <w:rsid w:val="00865CD3"/>
    <w:rsid w:val="00865D86"/>
    <w:rsid w:val="00865EEB"/>
    <w:rsid w:val="00866017"/>
    <w:rsid w:val="008660AF"/>
    <w:rsid w:val="00866103"/>
    <w:rsid w:val="00866167"/>
    <w:rsid w:val="00866344"/>
    <w:rsid w:val="00866457"/>
    <w:rsid w:val="00866465"/>
    <w:rsid w:val="00866513"/>
    <w:rsid w:val="008665DB"/>
    <w:rsid w:val="008665F3"/>
    <w:rsid w:val="00866709"/>
    <w:rsid w:val="0086673B"/>
    <w:rsid w:val="0086674F"/>
    <w:rsid w:val="008667BA"/>
    <w:rsid w:val="008667EA"/>
    <w:rsid w:val="0086691E"/>
    <w:rsid w:val="008669D3"/>
    <w:rsid w:val="00866A5E"/>
    <w:rsid w:val="00866B3F"/>
    <w:rsid w:val="00866BC9"/>
    <w:rsid w:val="00866BE6"/>
    <w:rsid w:val="00866CE9"/>
    <w:rsid w:val="00866D4A"/>
    <w:rsid w:val="00866D97"/>
    <w:rsid w:val="0086712E"/>
    <w:rsid w:val="00867144"/>
    <w:rsid w:val="008672ED"/>
    <w:rsid w:val="00867302"/>
    <w:rsid w:val="00867389"/>
    <w:rsid w:val="008673D0"/>
    <w:rsid w:val="0086745A"/>
    <w:rsid w:val="008674FB"/>
    <w:rsid w:val="00867524"/>
    <w:rsid w:val="00867552"/>
    <w:rsid w:val="0086758F"/>
    <w:rsid w:val="00867653"/>
    <w:rsid w:val="00867704"/>
    <w:rsid w:val="008677A9"/>
    <w:rsid w:val="00867815"/>
    <w:rsid w:val="00867830"/>
    <w:rsid w:val="00867831"/>
    <w:rsid w:val="00867847"/>
    <w:rsid w:val="008678B7"/>
    <w:rsid w:val="008678DC"/>
    <w:rsid w:val="008678E9"/>
    <w:rsid w:val="008678F3"/>
    <w:rsid w:val="00867B70"/>
    <w:rsid w:val="00867C61"/>
    <w:rsid w:val="00867CC4"/>
    <w:rsid w:val="00867D21"/>
    <w:rsid w:val="00867DF5"/>
    <w:rsid w:val="00867E13"/>
    <w:rsid w:val="00867EFA"/>
    <w:rsid w:val="00867F27"/>
    <w:rsid w:val="0087005B"/>
    <w:rsid w:val="008700D1"/>
    <w:rsid w:val="008700E8"/>
    <w:rsid w:val="0087029C"/>
    <w:rsid w:val="008702AE"/>
    <w:rsid w:val="00870314"/>
    <w:rsid w:val="008703C0"/>
    <w:rsid w:val="008703D9"/>
    <w:rsid w:val="0087042F"/>
    <w:rsid w:val="00870762"/>
    <w:rsid w:val="008707E2"/>
    <w:rsid w:val="00870878"/>
    <w:rsid w:val="00870890"/>
    <w:rsid w:val="008709E6"/>
    <w:rsid w:val="008709F8"/>
    <w:rsid w:val="00870AA9"/>
    <w:rsid w:val="00870B86"/>
    <w:rsid w:val="00870C0E"/>
    <w:rsid w:val="00870C1A"/>
    <w:rsid w:val="00870CE3"/>
    <w:rsid w:val="00870D52"/>
    <w:rsid w:val="00870DB5"/>
    <w:rsid w:val="00870E55"/>
    <w:rsid w:val="00870F69"/>
    <w:rsid w:val="00871076"/>
    <w:rsid w:val="00871111"/>
    <w:rsid w:val="0087120D"/>
    <w:rsid w:val="008712CE"/>
    <w:rsid w:val="00871666"/>
    <w:rsid w:val="0087167E"/>
    <w:rsid w:val="00871716"/>
    <w:rsid w:val="008717B8"/>
    <w:rsid w:val="00871950"/>
    <w:rsid w:val="0087195E"/>
    <w:rsid w:val="00871A08"/>
    <w:rsid w:val="00871A33"/>
    <w:rsid w:val="00871A7B"/>
    <w:rsid w:val="00871BC2"/>
    <w:rsid w:val="00871C6F"/>
    <w:rsid w:val="00871CA9"/>
    <w:rsid w:val="00871DAD"/>
    <w:rsid w:val="00871DBF"/>
    <w:rsid w:val="00871E36"/>
    <w:rsid w:val="00871E75"/>
    <w:rsid w:val="00871EC8"/>
    <w:rsid w:val="00872062"/>
    <w:rsid w:val="00872086"/>
    <w:rsid w:val="008720A4"/>
    <w:rsid w:val="008720BE"/>
    <w:rsid w:val="008720F7"/>
    <w:rsid w:val="0087213D"/>
    <w:rsid w:val="00872178"/>
    <w:rsid w:val="008721C2"/>
    <w:rsid w:val="008721F3"/>
    <w:rsid w:val="0087225F"/>
    <w:rsid w:val="008722D4"/>
    <w:rsid w:val="00872304"/>
    <w:rsid w:val="008723EE"/>
    <w:rsid w:val="008725CC"/>
    <w:rsid w:val="008725EC"/>
    <w:rsid w:val="00872632"/>
    <w:rsid w:val="008726D6"/>
    <w:rsid w:val="0087274A"/>
    <w:rsid w:val="00872792"/>
    <w:rsid w:val="00872A6D"/>
    <w:rsid w:val="00872ACD"/>
    <w:rsid w:val="00872AE5"/>
    <w:rsid w:val="00872B08"/>
    <w:rsid w:val="00872B3C"/>
    <w:rsid w:val="00872BE4"/>
    <w:rsid w:val="00872C23"/>
    <w:rsid w:val="00872EAA"/>
    <w:rsid w:val="00872F30"/>
    <w:rsid w:val="00872FE3"/>
    <w:rsid w:val="00873015"/>
    <w:rsid w:val="0087306F"/>
    <w:rsid w:val="00873133"/>
    <w:rsid w:val="0087334B"/>
    <w:rsid w:val="0087343D"/>
    <w:rsid w:val="00873996"/>
    <w:rsid w:val="008739A1"/>
    <w:rsid w:val="00873ADB"/>
    <w:rsid w:val="00873D9F"/>
    <w:rsid w:val="00873E11"/>
    <w:rsid w:val="00873EE1"/>
    <w:rsid w:val="00873F43"/>
    <w:rsid w:val="00874037"/>
    <w:rsid w:val="00874103"/>
    <w:rsid w:val="0087417B"/>
    <w:rsid w:val="00874343"/>
    <w:rsid w:val="008743C3"/>
    <w:rsid w:val="00874445"/>
    <w:rsid w:val="00874581"/>
    <w:rsid w:val="00874903"/>
    <w:rsid w:val="00874978"/>
    <w:rsid w:val="008749A9"/>
    <w:rsid w:val="008749EE"/>
    <w:rsid w:val="00874A06"/>
    <w:rsid w:val="00874B14"/>
    <w:rsid w:val="00874B1C"/>
    <w:rsid w:val="00874BC9"/>
    <w:rsid w:val="00874CB3"/>
    <w:rsid w:val="00874D54"/>
    <w:rsid w:val="00874D58"/>
    <w:rsid w:val="00874DE0"/>
    <w:rsid w:val="00874EC1"/>
    <w:rsid w:val="00874F67"/>
    <w:rsid w:val="00874F71"/>
    <w:rsid w:val="00874FA4"/>
    <w:rsid w:val="008751D8"/>
    <w:rsid w:val="00875519"/>
    <w:rsid w:val="00875552"/>
    <w:rsid w:val="00875601"/>
    <w:rsid w:val="0087599A"/>
    <w:rsid w:val="00875A81"/>
    <w:rsid w:val="00875A83"/>
    <w:rsid w:val="00875AAE"/>
    <w:rsid w:val="00875C99"/>
    <w:rsid w:val="00875CF9"/>
    <w:rsid w:val="00875D39"/>
    <w:rsid w:val="00875DC3"/>
    <w:rsid w:val="00875E1E"/>
    <w:rsid w:val="00875EB1"/>
    <w:rsid w:val="00875F56"/>
    <w:rsid w:val="00875FE3"/>
    <w:rsid w:val="00876086"/>
    <w:rsid w:val="008760D3"/>
    <w:rsid w:val="00876207"/>
    <w:rsid w:val="008763FB"/>
    <w:rsid w:val="0087644C"/>
    <w:rsid w:val="00876544"/>
    <w:rsid w:val="008765E5"/>
    <w:rsid w:val="00876676"/>
    <w:rsid w:val="00876735"/>
    <w:rsid w:val="008768B9"/>
    <w:rsid w:val="008768D0"/>
    <w:rsid w:val="008768F4"/>
    <w:rsid w:val="00876955"/>
    <w:rsid w:val="00876A28"/>
    <w:rsid w:val="00876A40"/>
    <w:rsid w:val="00876A48"/>
    <w:rsid w:val="00876ACA"/>
    <w:rsid w:val="00876AF4"/>
    <w:rsid w:val="00876B86"/>
    <w:rsid w:val="00876C1B"/>
    <w:rsid w:val="00876C67"/>
    <w:rsid w:val="00876CB5"/>
    <w:rsid w:val="00876DDB"/>
    <w:rsid w:val="00876E3F"/>
    <w:rsid w:val="00876E6D"/>
    <w:rsid w:val="00876F25"/>
    <w:rsid w:val="00876FB0"/>
    <w:rsid w:val="008770E7"/>
    <w:rsid w:val="00877298"/>
    <w:rsid w:val="00877308"/>
    <w:rsid w:val="008773A2"/>
    <w:rsid w:val="0087746C"/>
    <w:rsid w:val="00877514"/>
    <w:rsid w:val="008775E3"/>
    <w:rsid w:val="00877A91"/>
    <w:rsid w:val="00877AC8"/>
    <w:rsid w:val="00877C43"/>
    <w:rsid w:val="00877C58"/>
    <w:rsid w:val="00877C92"/>
    <w:rsid w:val="00877D15"/>
    <w:rsid w:val="00877E05"/>
    <w:rsid w:val="0088002A"/>
    <w:rsid w:val="00880034"/>
    <w:rsid w:val="00880035"/>
    <w:rsid w:val="008801AC"/>
    <w:rsid w:val="008801DE"/>
    <w:rsid w:val="00880274"/>
    <w:rsid w:val="00880308"/>
    <w:rsid w:val="00880321"/>
    <w:rsid w:val="00880333"/>
    <w:rsid w:val="00880486"/>
    <w:rsid w:val="008804FD"/>
    <w:rsid w:val="008805E1"/>
    <w:rsid w:val="0088063E"/>
    <w:rsid w:val="0088072C"/>
    <w:rsid w:val="00880842"/>
    <w:rsid w:val="00880845"/>
    <w:rsid w:val="00880887"/>
    <w:rsid w:val="0088089E"/>
    <w:rsid w:val="00880ADB"/>
    <w:rsid w:val="00880AF2"/>
    <w:rsid w:val="00880B6E"/>
    <w:rsid w:val="00880BD7"/>
    <w:rsid w:val="00880E15"/>
    <w:rsid w:val="00880E22"/>
    <w:rsid w:val="00880F70"/>
    <w:rsid w:val="00881010"/>
    <w:rsid w:val="00881018"/>
    <w:rsid w:val="008810D9"/>
    <w:rsid w:val="008813D7"/>
    <w:rsid w:val="0088150A"/>
    <w:rsid w:val="00881524"/>
    <w:rsid w:val="00881687"/>
    <w:rsid w:val="0088174F"/>
    <w:rsid w:val="00881810"/>
    <w:rsid w:val="00881822"/>
    <w:rsid w:val="00881833"/>
    <w:rsid w:val="0088183E"/>
    <w:rsid w:val="008819BC"/>
    <w:rsid w:val="008819F0"/>
    <w:rsid w:val="00881A22"/>
    <w:rsid w:val="00881BD3"/>
    <w:rsid w:val="00881CD0"/>
    <w:rsid w:val="00881CD8"/>
    <w:rsid w:val="00881D89"/>
    <w:rsid w:val="00881DD2"/>
    <w:rsid w:val="00881E38"/>
    <w:rsid w:val="00881F00"/>
    <w:rsid w:val="00882007"/>
    <w:rsid w:val="0088203E"/>
    <w:rsid w:val="0088204E"/>
    <w:rsid w:val="00882095"/>
    <w:rsid w:val="008820E0"/>
    <w:rsid w:val="00882126"/>
    <w:rsid w:val="0088220E"/>
    <w:rsid w:val="00882331"/>
    <w:rsid w:val="00882395"/>
    <w:rsid w:val="00882483"/>
    <w:rsid w:val="00882A3C"/>
    <w:rsid w:val="00882A8D"/>
    <w:rsid w:val="00882A99"/>
    <w:rsid w:val="00882C14"/>
    <w:rsid w:val="00882C59"/>
    <w:rsid w:val="00882CC7"/>
    <w:rsid w:val="00882D7F"/>
    <w:rsid w:val="00882DC2"/>
    <w:rsid w:val="00882EE0"/>
    <w:rsid w:val="00882FCE"/>
    <w:rsid w:val="00882FE4"/>
    <w:rsid w:val="00883168"/>
    <w:rsid w:val="00883301"/>
    <w:rsid w:val="00883360"/>
    <w:rsid w:val="008833B0"/>
    <w:rsid w:val="0088343A"/>
    <w:rsid w:val="008834F8"/>
    <w:rsid w:val="0088358A"/>
    <w:rsid w:val="008835FD"/>
    <w:rsid w:val="0088362C"/>
    <w:rsid w:val="0088369F"/>
    <w:rsid w:val="008836F1"/>
    <w:rsid w:val="00883750"/>
    <w:rsid w:val="008837E9"/>
    <w:rsid w:val="00883826"/>
    <w:rsid w:val="00883908"/>
    <w:rsid w:val="00883A5C"/>
    <w:rsid w:val="00883BA2"/>
    <w:rsid w:val="00883BF1"/>
    <w:rsid w:val="00883C58"/>
    <w:rsid w:val="00883DD6"/>
    <w:rsid w:val="00883E66"/>
    <w:rsid w:val="00883EE4"/>
    <w:rsid w:val="00883F12"/>
    <w:rsid w:val="00883F1E"/>
    <w:rsid w:val="00883F59"/>
    <w:rsid w:val="00883F64"/>
    <w:rsid w:val="00883F94"/>
    <w:rsid w:val="008840BE"/>
    <w:rsid w:val="008841EE"/>
    <w:rsid w:val="00884217"/>
    <w:rsid w:val="00884267"/>
    <w:rsid w:val="008842C2"/>
    <w:rsid w:val="008843B8"/>
    <w:rsid w:val="00884416"/>
    <w:rsid w:val="00884448"/>
    <w:rsid w:val="00884621"/>
    <w:rsid w:val="00884633"/>
    <w:rsid w:val="008847FD"/>
    <w:rsid w:val="008848FA"/>
    <w:rsid w:val="00884986"/>
    <w:rsid w:val="008849C5"/>
    <w:rsid w:val="008849E3"/>
    <w:rsid w:val="00884AC1"/>
    <w:rsid w:val="00884BA0"/>
    <w:rsid w:val="00884BE0"/>
    <w:rsid w:val="00884CF2"/>
    <w:rsid w:val="00884D26"/>
    <w:rsid w:val="00884EAE"/>
    <w:rsid w:val="00884EE1"/>
    <w:rsid w:val="00884F6C"/>
    <w:rsid w:val="0088508A"/>
    <w:rsid w:val="00885144"/>
    <w:rsid w:val="008852A1"/>
    <w:rsid w:val="008852FE"/>
    <w:rsid w:val="00885311"/>
    <w:rsid w:val="00885339"/>
    <w:rsid w:val="0088534E"/>
    <w:rsid w:val="0088557B"/>
    <w:rsid w:val="0088558F"/>
    <w:rsid w:val="0088580E"/>
    <w:rsid w:val="00885837"/>
    <w:rsid w:val="008858C2"/>
    <w:rsid w:val="008858D0"/>
    <w:rsid w:val="00885974"/>
    <w:rsid w:val="00885B43"/>
    <w:rsid w:val="00885C33"/>
    <w:rsid w:val="00885EC2"/>
    <w:rsid w:val="00885ED1"/>
    <w:rsid w:val="00885F5F"/>
    <w:rsid w:val="00885F8D"/>
    <w:rsid w:val="0088600A"/>
    <w:rsid w:val="0088603F"/>
    <w:rsid w:val="0088614D"/>
    <w:rsid w:val="008861D0"/>
    <w:rsid w:val="008862DF"/>
    <w:rsid w:val="008863B3"/>
    <w:rsid w:val="008863D9"/>
    <w:rsid w:val="00886518"/>
    <w:rsid w:val="008865FC"/>
    <w:rsid w:val="00886649"/>
    <w:rsid w:val="00886798"/>
    <w:rsid w:val="008869AA"/>
    <w:rsid w:val="00886B86"/>
    <w:rsid w:val="00886BEB"/>
    <w:rsid w:val="00886C00"/>
    <w:rsid w:val="00886D9F"/>
    <w:rsid w:val="00886DC1"/>
    <w:rsid w:val="00886E24"/>
    <w:rsid w:val="00886E64"/>
    <w:rsid w:val="00886F24"/>
    <w:rsid w:val="0088704A"/>
    <w:rsid w:val="0088709C"/>
    <w:rsid w:val="008870B1"/>
    <w:rsid w:val="008870D1"/>
    <w:rsid w:val="0088744A"/>
    <w:rsid w:val="0088756A"/>
    <w:rsid w:val="00887571"/>
    <w:rsid w:val="00887651"/>
    <w:rsid w:val="00887786"/>
    <w:rsid w:val="00887794"/>
    <w:rsid w:val="008878D0"/>
    <w:rsid w:val="00887918"/>
    <w:rsid w:val="00887BAE"/>
    <w:rsid w:val="00887C17"/>
    <w:rsid w:val="00887C72"/>
    <w:rsid w:val="00887ED7"/>
    <w:rsid w:val="00887F57"/>
    <w:rsid w:val="00890164"/>
    <w:rsid w:val="00890217"/>
    <w:rsid w:val="008905D6"/>
    <w:rsid w:val="0089069E"/>
    <w:rsid w:val="00890739"/>
    <w:rsid w:val="0089074D"/>
    <w:rsid w:val="00890756"/>
    <w:rsid w:val="00890963"/>
    <w:rsid w:val="0089097B"/>
    <w:rsid w:val="008909F6"/>
    <w:rsid w:val="00890AE0"/>
    <w:rsid w:val="00890B42"/>
    <w:rsid w:val="00890B94"/>
    <w:rsid w:val="00890C31"/>
    <w:rsid w:val="00890C7B"/>
    <w:rsid w:val="00890CEA"/>
    <w:rsid w:val="00890D34"/>
    <w:rsid w:val="00890D4C"/>
    <w:rsid w:val="00890D63"/>
    <w:rsid w:val="00890D70"/>
    <w:rsid w:val="00890D79"/>
    <w:rsid w:val="00890DA0"/>
    <w:rsid w:val="00890E23"/>
    <w:rsid w:val="00890EB1"/>
    <w:rsid w:val="00890EBA"/>
    <w:rsid w:val="00890FFB"/>
    <w:rsid w:val="008910EF"/>
    <w:rsid w:val="008910FE"/>
    <w:rsid w:val="008912DC"/>
    <w:rsid w:val="008912E5"/>
    <w:rsid w:val="0089132F"/>
    <w:rsid w:val="008914B7"/>
    <w:rsid w:val="008914E3"/>
    <w:rsid w:val="0089150F"/>
    <w:rsid w:val="00891679"/>
    <w:rsid w:val="008916D3"/>
    <w:rsid w:val="008916E3"/>
    <w:rsid w:val="008918BD"/>
    <w:rsid w:val="008918E3"/>
    <w:rsid w:val="008918FC"/>
    <w:rsid w:val="0089195E"/>
    <w:rsid w:val="00891AE0"/>
    <w:rsid w:val="00891AF9"/>
    <w:rsid w:val="00891B06"/>
    <w:rsid w:val="00891E6E"/>
    <w:rsid w:val="00891EBF"/>
    <w:rsid w:val="00891EDC"/>
    <w:rsid w:val="00891F38"/>
    <w:rsid w:val="00891F43"/>
    <w:rsid w:val="00891F4F"/>
    <w:rsid w:val="00891FC3"/>
    <w:rsid w:val="00892080"/>
    <w:rsid w:val="0089216B"/>
    <w:rsid w:val="00892287"/>
    <w:rsid w:val="0089244A"/>
    <w:rsid w:val="0089251E"/>
    <w:rsid w:val="0089256F"/>
    <w:rsid w:val="008925EB"/>
    <w:rsid w:val="008926E3"/>
    <w:rsid w:val="00892719"/>
    <w:rsid w:val="00892827"/>
    <w:rsid w:val="0089287A"/>
    <w:rsid w:val="008928DF"/>
    <w:rsid w:val="008928ED"/>
    <w:rsid w:val="00892B2F"/>
    <w:rsid w:val="00892C8A"/>
    <w:rsid w:val="00892CE4"/>
    <w:rsid w:val="00892D42"/>
    <w:rsid w:val="00892D99"/>
    <w:rsid w:val="00892DF7"/>
    <w:rsid w:val="00892EAE"/>
    <w:rsid w:val="00892F42"/>
    <w:rsid w:val="00893195"/>
    <w:rsid w:val="008933F8"/>
    <w:rsid w:val="008934CF"/>
    <w:rsid w:val="0089350E"/>
    <w:rsid w:val="0089351A"/>
    <w:rsid w:val="00893534"/>
    <w:rsid w:val="0089363C"/>
    <w:rsid w:val="00893A54"/>
    <w:rsid w:val="00893B40"/>
    <w:rsid w:val="00893C72"/>
    <w:rsid w:val="00893D2B"/>
    <w:rsid w:val="00893E1C"/>
    <w:rsid w:val="00893E86"/>
    <w:rsid w:val="00893F31"/>
    <w:rsid w:val="00893F72"/>
    <w:rsid w:val="00894082"/>
    <w:rsid w:val="00894092"/>
    <w:rsid w:val="0089417F"/>
    <w:rsid w:val="0089418F"/>
    <w:rsid w:val="00894247"/>
    <w:rsid w:val="0089434A"/>
    <w:rsid w:val="008943E5"/>
    <w:rsid w:val="0089447D"/>
    <w:rsid w:val="0089452D"/>
    <w:rsid w:val="008945A1"/>
    <w:rsid w:val="00894618"/>
    <w:rsid w:val="008947C7"/>
    <w:rsid w:val="008947FB"/>
    <w:rsid w:val="00894801"/>
    <w:rsid w:val="00894874"/>
    <w:rsid w:val="00894B08"/>
    <w:rsid w:val="00894B7B"/>
    <w:rsid w:val="00894D46"/>
    <w:rsid w:val="00894DE7"/>
    <w:rsid w:val="0089520F"/>
    <w:rsid w:val="008952D2"/>
    <w:rsid w:val="00895554"/>
    <w:rsid w:val="008955C3"/>
    <w:rsid w:val="00895604"/>
    <w:rsid w:val="0089562F"/>
    <w:rsid w:val="00895660"/>
    <w:rsid w:val="0089567E"/>
    <w:rsid w:val="008956C8"/>
    <w:rsid w:val="00895734"/>
    <w:rsid w:val="00895904"/>
    <w:rsid w:val="00895993"/>
    <w:rsid w:val="008959BC"/>
    <w:rsid w:val="008959DE"/>
    <w:rsid w:val="00895A4A"/>
    <w:rsid w:val="00895AF1"/>
    <w:rsid w:val="00895C6D"/>
    <w:rsid w:val="00895C7C"/>
    <w:rsid w:val="00895DB0"/>
    <w:rsid w:val="00895FF3"/>
    <w:rsid w:val="0089619F"/>
    <w:rsid w:val="0089622F"/>
    <w:rsid w:val="0089625F"/>
    <w:rsid w:val="008963F5"/>
    <w:rsid w:val="00896487"/>
    <w:rsid w:val="008964F6"/>
    <w:rsid w:val="008966C2"/>
    <w:rsid w:val="00896737"/>
    <w:rsid w:val="0089682F"/>
    <w:rsid w:val="00896894"/>
    <w:rsid w:val="00896ADD"/>
    <w:rsid w:val="00896AF6"/>
    <w:rsid w:val="00896B1A"/>
    <w:rsid w:val="00896BCB"/>
    <w:rsid w:val="00896C5F"/>
    <w:rsid w:val="00896D0B"/>
    <w:rsid w:val="00896E1C"/>
    <w:rsid w:val="00896EDA"/>
    <w:rsid w:val="00896F64"/>
    <w:rsid w:val="00897071"/>
    <w:rsid w:val="008971AB"/>
    <w:rsid w:val="00897396"/>
    <w:rsid w:val="008974C5"/>
    <w:rsid w:val="008974DA"/>
    <w:rsid w:val="00897505"/>
    <w:rsid w:val="00897579"/>
    <w:rsid w:val="0089758C"/>
    <w:rsid w:val="0089775E"/>
    <w:rsid w:val="008977BC"/>
    <w:rsid w:val="0089781C"/>
    <w:rsid w:val="00897944"/>
    <w:rsid w:val="00897A44"/>
    <w:rsid w:val="00897A76"/>
    <w:rsid w:val="00897AD1"/>
    <w:rsid w:val="00897B4C"/>
    <w:rsid w:val="00897B6A"/>
    <w:rsid w:val="00897B7B"/>
    <w:rsid w:val="00897CE6"/>
    <w:rsid w:val="00897D03"/>
    <w:rsid w:val="00897D4F"/>
    <w:rsid w:val="00897D99"/>
    <w:rsid w:val="00897DCE"/>
    <w:rsid w:val="00897DE5"/>
    <w:rsid w:val="00897DEB"/>
    <w:rsid w:val="00897E8B"/>
    <w:rsid w:val="00897F62"/>
    <w:rsid w:val="00897FA3"/>
    <w:rsid w:val="00897FCF"/>
    <w:rsid w:val="008A017C"/>
    <w:rsid w:val="008A0187"/>
    <w:rsid w:val="008A01A1"/>
    <w:rsid w:val="008A01C6"/>
    <w:rsid w:val="008A025E"/>
    <w:rsid w:val="008A0362"/>
    <w:rsid w:val="008A0396"/>
    <w:rsid w:val="008A042F"/>
    <w:rsid w:val="008A0493"/>
    <w:rsid w:val="008A0544"/>
    <w:rsid w:val="008A07CA"/>
    <w:rsid w:val="008A07DF"/>
    <w:rsid w:val="008A08F3"/>
    <w:rsid w:val="008A0A8B"/>
    <w:rsid w:val="008A0AC0"/>
    <w:rsid w:val="008A0AF8"/>
    <w:rsid w:val="008A0B4F"/>
    <w:rsid w:val="008A0CB4"/>
    <w:rsid w:val="008A0D04"/>
    <w:rsid w:val="008A0DE2"/>
    <w:rsid w:val="008A0EAA"/>
    <w:rsid w:val="008A0F09"/>
    <w:rsid w:val="008A0F9E"/>
    <w:rsid w:val="008A0FD0"/>
    <w:rsid w:val="008A0FD3"/>
    <w:rsid w:val="008A1009"/>
    <w:rsid w:val="008A105D"/>
    <w:rsid w:val="008A105F"/>
    <w:rsid w:val="008A1146"/>
    <w:rsid w:val="008A11C4"/>
    <w:rsid w:val="008A11C9"/>
    <w:rsid w:val="008A127B"/>
    <w:rsid w:val="008A12FA"/>
    <w:rsid w:val="008A1336"/>
    <w:rsid w:val="008A1394"/>
    <w:rsid w:val="008A155A"/>
    <w:rsid w:val="008A1692"/>
    <w:rsid w:val="008A17AE"/>
    <w:rsid w:val="008A18A8"/>
    <w:rsid w:val="008A19A9"/>
    <w:rsid w:val="008A19CB"/>
    <w:rsid w:val="008A1AFE"/>
    <w:rsid w:val="008A1B43"/>
    <w:rsid w:val="008A1B8D"/>
    <w:rsid w:val="008A1BB1"/>
    <w:rsid w:val="008A1C05"/>
    <w:rsid w:val="008A1C9F"/>
    <w:rsid w:val="008A1D2C"/>
    <w:rsid w:val="008A1DC2"/>
    <w:rsid w:val="008A1EC2"/>
    <w:rsid w:val="008A1EF5"/>
    <w:rsid w:val="008A1F23"/>
    <w:rsid w:val="008A1F66"/>
    <w:rsid w:val="008A20B2"/>
    <w:rsid w:val="008A20E6"/>
    <w:rsid w:val="008A2105"/>
    <w:rsid w:val="008A224F"/>
    <w:rsid w:val="008A2297"/>
    <w:rsid w:val="008A2383"/>
    <w:rsid w:val="008A2528"/>
    <w:rsid w:val="008A2558"/>
    <w:rsid w:val="008A2640"/>
    <w:rsid w:val="008A268C"/>
    <w:rsid w:val="008A2774"/>
    <w:rsid w:val="008A27B6"/>
    <w:rsid w:val="008A2832"/>
    <w:rsid w:val="008A2A8C"/>
    <w:rsid w:val="008A2C24"/>
    <w:rsid w:val="008A2D66"/>
    <w:rsid w:val="008A2F39"/>
    <w:rsid w:val="008A3161"/>
    <w:rsid w:val="008A3169"/>
    <w:rsid w:val="008A3174"/>
    <w:rsid w:val="008A3269"/>
    <w:rsid w:val="008A32A9"/>
    <w:rsid w:val="008A337F"/>
    <w:rsid w:val="008A341D"/>
    <w:rsid w:val="008A3494"/>
    <w:rsid w:val="008A35A4"/>
    <w:rsid w:val="008A3823"/>
    <w:rsid w:val="008A3827"/>
    <w:rsid w:val="008A3830"/>
    <w:rsid w:val="008A3847"/>
    <w:rsid w:val="008A389B"/>
    <w:rsid w:val="008A3A61"/>
    <w:rsid w:val="008A3D5E"/>
    <w:rsid w:val="008A3DEA"/>
    <w:rsid w:val="008A3EAF"/>
    <w:rsid w:val="008A3F7A"/>
    <w:rsid w:val="008A3FA0"/>
    <w:rsid w:val="008A3FA8"/>
    <w:rsid w:val="008A401F"/>
    <w:rsid w:val="008A40DF"/>
    <w:rsid w:val="008A4228"/>
    <w:rsid w:val="008A42DC"/>
    <w:rsid w:val="008A430A"/>
    <w:rsid w:val="008A4433"/>
    <w:rsid w:val="008A4545"/>
    <w:rsid w:val="008A461E"/>
    <w:rsid w:val="008A4663"/>
    <w:rsid w:val="008A4674"/>
    <w:rsid w:val="008A472D"/>
    <w:rsid w:val="008A4966"/>
    <w:rsid w:val="008A49AB"/>
    <w:rsid w:val="008A4AE1"/>
    <w:rsid w:val="008A4BAA"/>
    <w:rsid w:val="008A4C7A"/>
    <w:rsid w:val="008A4C91"/>
    <w:rsid w:val="008A4CE8"/>
    <w:rsid w:val="008A4D6A"/>
    <w:rsid w:val="008A4E9A"/>
    <w:rsid w:val="008A4EA3"/>
    <w:rsid w:val="008A50E4"/>
    <w:rsid w:val="008A5161"/>
    <w:rsid w:val="008A516D"/>
    <w:rsid w:val="008A5221"/>
    <w:rsid w:val="008A522A"/>
    <w:rsid w:val="008A53A5"/>
    <w:rsid w:val="008A54E7"/>
    <w:rsid w:val="008A550B"/>
    <w:rsid w:val="008A56A0"/>
    <w:rsid w:val="008A56B8"/>
    <w:rsid w:val="008A5747"/>
    <w:rsid w:val="008A584F"/>
    <w:rsid w:val="008A5976"/>
    <w:rsid w:val="008A599B"/>
    <w:rsid w:val="008A5BB0"/>
    <w:rsid w:val="008A5BFF"/>
    <w:rsid w:val="008A5C72"/>
    <w:rsid w:val="008A5D5A"/>
    <w:rsid w:val="008A5E71"/>
    <w:rsid w:val="008A5EE9"/>
    <w:rsid w:val="008A5FC0"/>
    <w:rsid w:val="008A60F2"/>
    <w:rsid w:val="008A6105"/>
    <w:rsid w:val="008A6117"/>
    <w:rsid w:val="008A636A"/>
    <w:rsid w:val="008A63A1"/>
    <w:rsid w:val="008A6422"/>
    <w:rsid w:val="008A6453"/>
    <w:rsid w:val="008A649D"/>
    <w:rsid w:val="008A64C5"/>
    <w:rsid w:val="008A64E3"/>
    <w:rsid w:val="008A64E9"/>
    <w:rsid w:val="008A66A8"/>
    <w:rsid w:val="008A66E4"/>
    <w:rsid w:val="008A68CE"/>
    <w:rsid w:val="008A6910"/>
    <w:rsid w:val="008A6BDD"/>
    <w:rsid w:val="008A6C33"/>
    <w:rsid w:val="008A6CB6"/>
    <w:rsid w:val="008A6D2F"/>
    <w:rsid w:val="008A6D98"/>
    <w:rsid w:val="008A6DD9"/>
    <w:rsid w:val="008A710C"/>
    <w:rsid w:val="008A7289"/>
    <w:rsid w:val="008A7327"/>
    <w:rsid w:val="008A73B6"/>
    <w:rsid w:val="008A743B"/>
    <w:rsid w:val="008A7449"/>
    <w:rsid w:val="008A744F"/>
    <w:rsid w:val="008A7454"/>
    <w:rsid w:val="008A74C1"/>
    <w:rsid w:val="008A75EB"/>
    <w:rsid w:val="008A7634"/>
    <w:rsid w:val="008A772F"/>
    <w:rsid w:val="008A780B"/>
    <w:rsid w:val="008A78B8"/>
    <w:rsid w:val="008A7A0A"/>
    <w:rsid w:val="008A7A20"/>
    <w:rsid w:val="008A7BF2"/>
    <w:rsid w:val="008A7C52"/>
    <w:rsid w:val="008A7E82"/>
    <w:rsid w:val="008A7E99"/>
    <w:rsid w:val="008A7EE6"/>
    <w:rsid w:val="008A7F1B"/>
    <w:rsid w:val="008B0192"/>
    <w:rsid w:val="008B0204"/>
    <w:rsid w:val="008B028D"/>
    <w:rsid w:val="008B0396"/>
    <w:rsid w:val="008B03B3"/>
    <w:rsid w:val="008B0402"/>
    <w:rsid w:val="008B048E"/>
    <w:rsid w:val="008B053A"/>
    <w:rsid w:val="008B0554"/>
    <w:rsid w:val="008B068A"/>
    <w:rsid w:val="008B0781"/>
    <w:rsid w:val="008B07C0"/>
    <w:rsid w:val="008B0890"/>
    <w:rsid w:val="008B0945"/>
    <w:rsid w:val="008B0B7F"/>
    <w:rsid w:val="008B0CAB"/>
    <w:rsid w:val="008B0D3A"/>
    <w:rsid w:val="008B0D77"/>
    <w:rsid w:val="008B0ECF"/>
    <w:rsid w:val="008B0F03"/>
    <w:rsid w:val="008B1142"/>
    <w:rsid w:val="008B11D8"/>
    <w:rsid w:val="008B1292"/>
    <w:rsid w:val="008B130E"/>
    <w:rsid w:val="008B1448"/>
    <w:rsid w:val="008B14F3"/>
    <w:rsid w:val="008B14FC"/>
    <w:rsid w:val="008B14FF"/>
    <w:rsid w:val="008B1562"/>
    <w:rsid w:val="008B167D"/>
    <w:rsid w:val="008B1737"/>
    <w:rsid w:val="008B1743"/>
    <w:rsid w:val="008B1755"/>
    <w:rsid w:val="008B17B3"/>
    <w:rsid w:val="008B17B6"/>
    <w:rsid w:val="008B17E7"/>
    <w:rsid w:val="008B18E1"/>
    <w:rsid w:val="008B19F8"/>
    <w:rsid w:val="008B1A42"/>
    <w:rsid w:val="008B1A56"/>
    <w:rsid w:val="008B1A72"/>
    <w:rsid w:val="008B1B1E"/>
    <w:rsid w:val="008B1B34"/>
    <w:rsid w:val="008B1C68"/>
    <w:rsid w:val="008B1C98"/>
    <w:rsid w:val="008B1D72"/>
    <w:rsid w:val="008B1E61"/>
    <w:rsid w:val="008B1EA3"/>
    <w:rsid w:val="008B1F6D"/>
    <w:rsid w:val="008B1FAA"/>
    <w:rsid w:val="008B21C2"/>
    <w:rsid w:val="008B21CF"/>
    <w:rsid w:val="008B2214"/>
    <w:rsid w:val="008B2262"/>
    <w:rsid w:val="008B231A"/>
    <w:rsid w:val="008B23BF"/>
    <w:rsid w:val="008B23FC"/>
    <w:rsid w:val="008B243F"/>
    <w:rsid w:val="008B2601"/>
    <w:rsid w:val="008B26B0"/>
    <w:rsid w:val="008B2735"/>
    <w:rsid w:val="008B2752"/>
    <w:rsid w:val="008B2863"/>
    <w:rsid w:val="008B29AD"/>
    <w:rsid w:val="008B2ABF"/>
    <w:rsid w:val="008B2BA7"/>
    <w:rsid w:val="008B2CC6"/>
    <w:rsid w:val="008B2D64"/>
    <w:rsid w:val="008B2EB0"/>
    <w:rsid w:val="008B2FA1"/>
    <w:rsid w:val="008B310E"/>
    <w:rsid w:val="008B316B"/>
    <w:rsid w:val="008B330D"/>
    <w:rsid w:val="008B33C5"/>
    <w:rsid w:val="008B3524"/>
    <w:rsid w:val="008B354E"/>
    <w:rsid w:val="008B3690"/>
    <w:rsid w:val="008B3849"/>
    <w:rsid w:val="008B385B"/>
    <w:rsid w:val="008B386E"/>
    <w:rsid w:val="008B39B0"/>
    <w:rsid w:val="008B3A54"/>
    <w:rsid w:val="008B3AE5"/>
    <w:rsid w:val="008B3B58"/>
    <w:rsid w:val="008B3CCD"/>
    <w:rsid w:val="008B3D74"/>
    <w:rsid w:val="008B3E24"/>
    <w:rsid w:val="008B3E84"/>
    <w:rsid w:val="008B3EE4"/>
    <w:rsid w:val="008B3F39"/>
    <w:rsid w:val="008B405D"/>
    <w:rsid w:val="008B40B8"/>
    <w:rsid w:val="008B41F1"/>
    <w:rsid w:val="008B420A"/>
    <w:rsid w:val="008B4263"/>
    <w:rsid w:val="008B434E"/>
    <w:rsid w:val="008B45A4"/>
    <w:rsid w:val="008B4638"/>
    <w:rsid w:val="008B471D"/>
    <w:rsid w:val="008B487B"/>
    <w:rsid w:val="008B488A"/>
    <w:rsid w:val="008B4A00"/>
    <w:rsid w:val="008B4B0E"/>
    <w:rsid w:val="008B4BC7"/>
    <w:rsid w:val="008B4C00"/>
    <w:rsid w:val="008B4C6B"/>
    <w:rsid w:val="008B4E29"/>
    <w:rsid w:val="008B4EEC"/>
    <w:rsid w:val="008B4F18"/>
    <w:rsid w:val="008B507A"/>
    <w:rsid w:val="008B50EF"/>
    <w:rsid w:val="008B5183"/>
    <w:rsid w:val="008B51AC"/>
    <w:rsid w:val="008B51F3"/>
    <w:rsid w:val="008B51F5"/>
    <w:rsid w:val="008B5216"/>
    <w:rsid w:val="008B525A"/>
    <w:rsid w:val="008B528C"/>
    <w:rsid w:val="008B5371"/>
    <w:rsid w:val="008B539A"/>
    <w:rsid w:val="008B53E5"/>
    <w:rsid w:val="008B5449"/>
    <w:rsid w:val="008B55E3"/>
    <w:rsid w:val="008B5649"/>
    <w:rsid w:val="008B56C0"/>
    <w:rsid w:val="008B574E"/>
    <w:rsid w:val="008B5758"/>
    <w:rsid w:val="008B5868"/>
    <w:rsid w:val="008B5936"/>
    <w:rsid w:val="008B594D"/>
    <w:rsid w:val="008B596E"/>
    <w:rsid w:val="008B5978"/>
    <w:rsid w:val="008B5B39"/>
    <w:rsid w:val="008B5BB6"/>
    <w:rsid w:val="008B5BDE"/>
    <w:rsid w:val="008B5CB5"/>
    <w:rsid w:val="008B5CEC"/>
    <w:rsid w:val="008B5D98"/>
    <w:rsid w:val="008B5DE0"/>
    <w:rsid w:val="008B5E32"/>
    <w:rsid w:val="008B5EE5"/>
    <w:rsid w:val="008B5EEB"/>
    <w:rsid w:val="008B5F13"/>
    <w:rsid w:val="008B5F14"/>
    <w:rsid w:val="008B5F65"/>
    <w:rsid w:val="008B60E2"/>
    <w:rsid w:val="008B60FC"/>
    <w:rsid w:val="008B614D"/>
    <w:rsid w:val="008B617F"/>
    <w:rsid w:val="008B61D1"/>
    <w:rsid w:val="008B62AE"/>
    <w:rsid w:val="008B62CF"/>
    <w:rsid w:val="008B6383"/>
    <w:rsid w:val="008B646C"/>
    <w:rsid w:val="008B6483"/>
    <w:rsid w:val="008B65F1"/>
    <w:rsid w:val="008B6837"/>
    <w:rsid w:val="008B68D2"/>
    <w:rsid w:val="008B68F1"/>
    <w:rsid w:val="008B695B"/>
    <w:rsid w:val="008B699D"/>
    <w:rsid w:val="008B69D2"/>
    <w:rsid w:val="008B6B74"/>
    <w:rsid w:val="008B6BB2"/>
    <w:rsid w:val="008B6C3F"/>
    <w:rsid w:val="008B6C58"/>
    <w:rsid w:val="008B6D32"/>
    <w:rsid w:val="008B6DBB"/>
    <w:rsid w:val="008B6E7C"/>
    <w:rsid w:val="008B6ED0"/>
    <w:rsid w:val="008B6F13"/>
    <w:rsid w:val="008B6F26"/>
    <w:rsid w:val="008B6F6F"/>
    <w:rsid w:val="008B6FEC"/>
    <w:rsid w:val="008B6FF8"/>
    <w:rsid w:val="008B7069"/>
    <w:rsid w:val="008B70DE"/>
    <w:rsid w:val="008B7100"/>
    <w:rsid w:val="008B710F"/>
    <w:rsid w:val="008B712E"/>
    <w:rsid w:val="008B71D4"/>
    <w:rsid w:val="008B72D2"/>
    <w:rsid w:val="008B7333"/>
    <w:rsid w:val="008B752C"/>
    <w:rsid w:val="008B759A"/>
    <w:rsid w:val="008B762A"/>
    <w:rsid w:val="008B762E"/>
    <w:rsid w:val="008B772F"/>
    <w:rsid w:val="008B77F3"/>
    <w:rsid w:val="008B79ED"/>
    <w:rsid w:val="008B7A13"/>
    <w:rsid w:val="008B7AB9"/>
    <w:rsid w:val="008B7AFC"/>
    <w:rsid w:val="008B7B0F"/>
    <w:rsid w:val="008B7BA2"/>
    <w:rsid w:val="008B7C2F"/>
    <w:rsid w:val="008B7C9D"/>
    <w:rsid w:val="008B7CA4"/>
    <w:rsid w:val="008B7D1D"/>
    <w:rsid w:val="008C0002"/>
    <w:rsid w:val="008C0131"/>
    <w:rsid w:val="008C027E"/>
    <w:rsid w:val="008C02B5"/>
    <w:rsid w:val="008C0324"/>
    <w:rsid w:val="008C033B"/>
    <w:rsid w:val="008C0567"/>
    <w:rsid w:val="008C056D"/>
    <w:rsid w:val="008C082A"/>
    <w:rsid w:val="008C0867"/>
    <w:rsid w:val="008C08B7"/>
    <w:rsid w:val="008C0993"/>
    <w:rsid w:val="008C0AC7"/>
    <w:rsid w:val="008C0BA9"/>
    <w:rsid w:val="008C0BEE"/>
    <w:rsid w:val="008C0CC9"/>
    <w:rsid w:val="008C0F8D"/>
    <w:rsid w:val="008C102E"/>
    <w:rsid w:val="008C10FF"/>
    <w:rsid w:val="008C11A0"/>
    <w:rsid w:val="008C12D7"/>
    <w:rsid w:val="008C140B"/>
    <w:rsid w:val="008C1461"/>
    <w:rsid w:val="008C1482"/>
    <w:rsid w:val="008C1696"/>
    <w:rsid w:val="008C17C9"/>
    <w:rsid w:val="008C18B7"/>
    <w:rsid w:val="008C194C"/>
    <w:rsid w:val="008C19C2"/>
    <w:rsid w:val="008C1A05"/>
    <w:rsid w:val="008C1A0A"/>
    <w:rsid w:val="008C1ABE"/>
    <w:rsid w:val="008C1AC1"/>
    <w:rsid w:val="008C1B82"/>
    <w:rsid w:val="008C1CB8"/>
    <w:rsid w:val="008C1D5C"/>
    <w:rsid w:val="008C1DC6"/>
    <w:rsid w:val="008C1E01"/>
    <w:rsid w:val="008C1E9D"/>
    <w:rsid w:val="008C1F79"/>
    <w:rsid w:val="008C2075"/>
    <w:rsid w:val="008C2087"/>
    <w:rsid w:val="008C2147"/>
    <w:rsid w:val="008C2159"/>
    <w:rsid w:val="008C2178"/>
    <w:rsid w:val="008C218C"/>
    <w:rsid w:val="008C2403"/>
    <w:rsid w:val="008C2408"/>
    <w:rsid w:val="008C2465"/>
    <w:rsid w:val="008C2498"/>
    <w:rsid w:val="008C24D7"/>
    <w:rsid w:val="008C2692"/>
    <w:rsid w:val="008C2785"/>
    <w:rsid w:val="008C27A7"/>
    <w:rsid w:val="008C29D6"/>
    <w:rsid w:val="008C2A06"/>
    <w:rsid w:val="008C2A6A"/>
    <w:rsid w:val="008C2A9C"/>
    <w:rsid w:val="008C2B7B"/>
    <w:rsid w:val="008C2BD6"/>
    <w:rsid w:val="008C2C21"/>
    <w:rsid w:val="008C2CB1"/>
    <w:rsid w:val="008C2D22"/>
    <w:rsid w:val="008C2E06"/>
    <w:rsid w:val="008C2F76"/>
    <w:rsid w:val="008C300B"/>
    <w:rsid w:val="008C3020"/>
    <w:rsid w:val="008C31BC"/>
    <w:rsid w:val="008C31FB"/>
    <w:rsid w:val="008C335F"/>
    <w:rsid w:val="008C3685"/>
    <w:rsid w:val="008C3833"/>
    <w:rsid w:val="008C3A5F"/>
    <w:rsid w:val="008C3AD5"/>
    <w:rsid w:val="008C3B38"/>
    <w:rsid w:val="008C3B8A"/>
    <w:rsid w:val="008C3BFF"/>
    <w:rsid w:val="008C3C46"/>
    <w:rsid w:val="008C3D59"/>
    <w:rsid w:val="008C3DBA"/>
    <w:rsid w:val="008C3EBB"/>
    <w:rsid w:val="008C3ECA"/>
    <w:rsid w:val="008C3F13"/>
    <w:rsid w:val="008C3F15"/>
    <w:rsid w:val="008C4095"/>
    <w:rsid w:val="008C40C2"/>
    <w:rsid w:val="008C4256"/>
    <w:rsid w:val="008C4291"/>
    <w:rsid w:val="008C4315"/>
    <w:rsid w:val="008C4397"/>
    <w:rsid w:val="008C43FC"/>
    <w:rsid w:val="008C4614"/>
    <w:rsid w:val="008C47A8"/>
    <w:rsid w:val="008C48E4"/>
    <w:rsid w:val="008C4B07"/>
    <w:rsid w:val="008C4B7E"/>
    <w:rsid w:val="008C5039"/>
    <w:rsid w:val="008C5061"/>
    <w:rsid w:val="008C51AF"/>
    <w:rsid w:val="008C51D9"/>
    <w:rsid w:val="008C5424"/>
    <w:rsid w:val="008C54D7"/>
    <w:rsid w:val="008C562A"/>
    <w:rsid w:val="008C57D6"/>
    <w:rsid w:val="008C5859"/>
    <w:rsid w:val="008C58E5"/>
    <w:rsid w:val="008C5A2F"/>
    <w:rsid w:val="008C5A41"/>
    <w:rsid w:val="008C5A79"/>
    <w:rsid w:val="008C5B23"/>
    <w:rsid w:val="008C5C18"/>
    <w:rsid w:val="008C5C7F"/>
    <w:rsid w:val="008C5D06"/>
    <w:rsid w:val="008C5D56"/>
    <w:rsid w:val="008C5EA8"/>
    <w:rsid w:val="008C5F37"/>
    <w:rsid w:val="008C5FA6"/>
    <w:rsid w:val="008C6015"/>
    <w:rsid w:val="008C60CF"/>
    <w:rsid w:val="008C61B9"/>
    <w:rsid w:val="008C637F"/>
    <w:rsid w:val="008C68F4"/>
    <w:rsid w:val="008C69E0"/>
    <w:rsid w:val="008C6A15"/>
    <w:rsid w:val="008C6A52"/>
    <w:rsid w:val="008C6A71"/>
    <w:rsid w:val="008C6B55"/>
    <w:rsid w:val="008C6C07"/>
    <w:rsid w:val="008C6C92"/>
    <w:rsid w:val="008C6C93"/>
    <w:rsid w:val="008C6C9A"/>
    <w:rsid w:val="008C6CF6"/>
    <w:rsid w:val="008C6D6F"/>
    <w:rsid w:val="008C6FDF"/>
    <w:rsid w:val="008C7062"/>
    <w:rsid w:val="008C7208"/>
    <w:rsid w:val="008C73A3"/>
    <w:rsid w:val="008C73B5"/>
    <w:rsid w:val="008C7413"/>
    <w:rsid w:val="008C745D"/>
    <w:rsid w:val="008C74E3"/>
    <w:rsid w:val="008C755F"/>
    <w:rsid w:val="008C75E6"/>
    <w:rsid w:val="008C764B"/>
    <w:rsid w:val="008C7934"/>
    <w:rsid w:val="008C7A6F"/>
    <w:rsid w:val="008C7B2B"/>
    <w:rsid w:val="008C7CA5"/>
    <w:rsid w:val="008C7E23"/>
    <w:rsid w:val="008C7E78"/>
    <w:rsid w:val="008D003C"/>
    <w:rsid w:val="008D00BC"/>
    <w:rsid w:val="008D0214"/>
    <w:rsid w:val="008D0317"/>
    <w:rsid w:val="008D0385"/>
    <w:rsid w:val="008D0523"/>
    <w:rsid w:val="008D05A3"/>
    <w:rsid w:val="008D05E6"/>
    <w:rsid w:val="008D0661"/>
    <w:rsid w:val="008D06F1"/>
    <w:rsid w:val="008D07B6"/>
    <w:rsid w:val="008D0A50"/>
    <w:rsid w:val="008D0A6F"/>
    <w:rsid w:val="008D0A7B"/>
    <w:rsid w:val="008D0C50"/>
    <w:rsid w:val="008D0C89"/>
    <w:rsid w:val="008D0E34"/>
    <w:rsid w:val="008D0F9C"/>
    <w:rsid w:val="008D0FA6"/>
    <w:rsid w:val="008D0FAC"/>
    <w:rsid w:val="008D0FB5"/>
    <w:rsid w:val="008D10E7"/>
    <w:rsid w:val="008D113A"/>
    <w:rsid w:val="008D1174"/>
    <w:rsid w:val="008D1180"/>
    <w:rsid w:val="008D11D3"/>
    <w:rsid w:val="008D121E"/>
    <w:rsid w:val="008D12DC"/>
    <w:rsid w:val="008D13EF"/>
    <w:rsid w:val="008D1594"/>
    <w:rsid w:val="008D169E"/>
    <w:rsid w:val="008D1724"/>
    <w:rsid w:val="008D1727"/>
    <w:rsid w:val="008D1732"/>
    <w:rsid w:val="008D1851"/>
    <w:rsid w:val="008D18C9"/>
    <w:rsid w:val="008D1952"/>
    <w:rsid w:val="008D1994"/>
    <w:rsid w:val="008D1A27"/>
    <w:rsid w:val="008D1ADA"/>
    <w:rsid w:val="008D1BED"/>
    <w:rsid w:val="008D1C57"/>
    <w:rsid w:val="008D1CEB"/>
    <w:rsid w:val="008D2104"/>
    <w:rsid w:val="008D211B"/>
    <w:rsid w:val="008D2196"/>
    <w:rsid w:val="008D22B7"/>
    <w:rsid w:val="008D2326"/>
    <w:rsid w:val="008D24A5"/>
    <w:rsid w:val="008D2507"/>
    <w:rsid w:val="008D262C"/>
    <w:rsid w:val="008D2653"/>
    <w:rsid w:val="008D266D"/>
    <w:rsid w:val="008D2697"/>
    <w:rsid w:val="008D26B1"/>
    <w:rsid w:val="008D26D6"/>
    <w:rsid w:val="008D290F"/>
    <w:rsid w:val="008D2B84"/>
    <w:rsid w:val="008D2BF9"/>
    <w:rsid w:val="008D2C38"/>
    <w:rsid w:val="008D2E4E"/>
    <w:rsid w:val="008D2E74"/>
    <w:rsid w:val="008D2E82"/>
    <w:rsid w:val="008D2F7C"/>
    <w:rsid w:val="008D2FC9"/>
    <w:rsid w:val="008D3022"/>
    <w:rsid w:val="008D30E4"/>
    <w:rsid w:val="008D30FF"/>
    <w:rsid w:val="008D31BB"/>
    <w:rsid w:val="008D33F8"/>
    <w:rsid w:val="008D3465"/>
    <w:rsid w:val="008D34BB"/>
    <w:rsid w:val="008D368B"/>
    <w:rsid w:val="008D375D"/>
    <w:rsid w:val="008D3817"/>
    <w:rsid w:val="008D38AB"/>
    <w:rsid w:val="008D39C3"/>
    <w:rsid w:val="008D39EE"/>
    <w:rsid w:val="008D3A5B"/>
    <w:rsid w:val="008D3A9E"/>
    <w:rsid w:val="008D3ADC"/>
    <w:rsid w:val="008D3BCD"/>
    <w:rsid w:val="008D3CAA"/>
    <w:rsid w:val="008D3CE5"/>
    <w:rsid w:val="008D3E8B"/>
    <w:rsid w:val="008D3F9D"/>
    <w:rsid w:val="008D4016"/>
    <w:rsid w:val="008D40C3"/>
    <w:rsid w:val="008D41C8"/>
    <w:rsid w:val="008D41E5"/>
    <w:rsid w:val="008D4208"/>
    <w:rsid w:val="008D4227"/>
    <w:rsid w:val="008D440E"/>
    <w:rsid w:val="008D442B"/>
    <w:rsid w:val="008D44AD"/>
    <w:rsid w:val="008D4500"/>
    <w:rsid w:val="008D4567"/>
    <w:rsid w:val="008D4569"/>
    <w:rsid w:val="008D45A5"/>
    <w:rsid w:val="008D45B1"/>
    <w:rsid w:val="008D45EF"/>
    <w:rsid w:val="008D461B"/>
    <w:rsid w:val="008D4753"/>
    <w:rsid w:val="008D4A14"/>
    <w:rsid w:val="008D4A16"/>
    <w:rsid w:val="008D4B2E"/>
    <w:rsid w:val="008D4C46"/>
    <w:rsid w:val="008D4D1B"/>
    <w:rsid w:val="008D4E06"/>
    <w:rsid w:val="008D5075"/>
    <w:rsid w:val="008D512A"/>
    <w:rsid w:val="008D51B0"/>
    <w:rsid w:val="008D53D9"/>
    <w:rsid w:val="008D53E9"/>
    <w:rsid w:val="008D5409"/>
    <w:rsid w:val="008D5423"/>
    <w:rsid w:val="008D54FD"/>
    <w:rsid w:val="008D552E"/>
    <w:rsid w:val="008D5681"/>
    <w:rsid w:val="008D5694"/>
    <w:rsid w:val="008D56AD"/>
    <w:rsid w:val="008D5734"/>
    <w:rsid w:val="008D58C6"/>
    <w:rsid w:val="008D58F8"/>
    <w:rsid w:val="008D5950"/>
    <w:rsid w:val="008D5A68"/>
    <w:rsid w:val="008D5B55"/>
    <w:rsid w:val="008D5BE0"/>
    <w:rsid w:val="008D5D9A"/>
    <w:rsid w:val="008D5EA5"/>
    <w:rsid w:val="008D5ED6"/>
    <w:rsid w:val="008D6022"/>
    <w:rsid w:val="008D605C"/>
    <w:rsid w:val="008D6072"/>
    <w:rsid w:val="008D60CF"/>
    <w:rsid w:val="008D6329"/>
    <w:rsid w:val="008D63C3"/>
    <w:rsid w:val="008D6451"/>
    <w:rsid w:val="008D68AE"/>
    <w:rsid w:val="008D6C8A"/>
    <w:rsid w:val="008D6CB8"/>
    <w:rsid w:val="008D6CF6"/>
    <w:rsid w:val="008D6D0F"/>
    <w:rsid w:val="008D6D70"/>
    <w:rsid w:val="008D6E02"/>
    <w:rsid w:val="008D6E62"/>
    <w:rsid w:val="008D705E"/>
    <w:rsid w:val="008D71FC"/>
    <w:rsid w:val="008D7393"/>
    <w:rsid w:val="008D739E"/>
    <w:rsid w:val="008D7424"/>
    <w:rsid w:val="008D7429"/>
    <w:rsid w:val="008D7456"/>
    <w:rsid w:val="008D7466"/>
    <w:rsid w:val="008D746A"/>
    <w:rsid w:val="008D76F4"/>
    <w:rsid w:val="008D771B"/>
    <w:rsid w:val="008D779D"/>
    <w:rsid w:val="008D781E"/>
    <w:rsid w:val="008D7894"/>
    <w:rsid w:val="008D7AB2"/>
    <w:rsid w:val="008D7C75"/>
    <w:rsid w:val="008D7CB6"/>
    <w:rsid w:val="008D7CED"/>
    <w:rsid w:val="008D7D11"/>
    <w:rsid w:val="008D7ECE"/>
    <w:rsid w:val="008E0072"/>
    <w:rsid w:val="008E0243"/>
    <w:rsid w:val="008E039B"/>
    <w:rsid w:val="008E03F5"/>
    <w:rsid w:val="008E045B"/>
    <w:rsid w:val="008E04D3"/>
    <w:rsid w:val="008E05BF"/>
    <w:rsid w:val="008E05CA"/>
    <w:rsid w:val="008E0732"/>
    <w:rsid w:val="008E077F"/>
    <w:rsid w:val="008E07E2"/>
    <w:rsid w:val="008E08E7"/>
    <w:rsid w:val="008E09E3"/>
    <w:rsid w:val="008E09F2"/>
    <w:rsid w:val="008E0A30"/>
    <w:rsid w:val="008E0C58"/>
    <w:rsid w:val="008E0CBD"/>
    <w:rsid w:val="008E0D54"/>
    <w:rsid w:val="008E0DF9"/>
    <w:rsid w:val="008E0DFB"/>
    <w:rsid w:val="008E100E"/>
    <w:rsid w:val="008E10DC"/>
    <w:rsid w:val="008E10F2"/>
    <w:rsid w:val="008E114D"/>
    <w:rsid w:val="008E11E3"/>
    <w:rsid w:val="008E124F"/>
    <w:rsid w:val="008E12A6"/>
    <w:rsid w:val="008E12DD"/>
    <w:rsid w:val="008E12F4"/>
    <w:rsid w:val="008E1305"/>
    <w:rsid w:val="008E1362"/>
    <w:rsid w:val="008E14D8"/>
    <w:rsid w:val="008E1521"/>
    <w:rsid w:val="008E163D"/>
    <w:rsid w:val="008E16E8"/>
    <w:rsid w:val="008E16F9"/>
    <w:rsid w:val="008E16FD"/>
    <w:rsid w:val="008E1805"/>
    <w:rsid w:val="008E1842"/>
    <w:rsid w:val="008E1893"/>
    <w:rsid w:val="008E18A0"/>
    <w:rsid w:val="008E18D3"/>
    <w:rsid w:val="008E1968"/>
    <w:rsid w:val="008E19E5"/>
    <w:rsid w:val="008E1AD9"/>
    <w:rsid w:val="008E1B89"/>
    <w:rsid w:val="008E1C7D"/>
    <w:rsid w:val="008E1D0E"/>
    <w:rsid w:val="008E1D27"/>
    <w:rsid w:val="008E1E1E"/>
    <w:rsid w:val="008E1E9E"/>
    <w:rsid w:val="008E20DA"/>
    <w:rsid w:val="008E20E6"/>
    <w:rsid w:val="008E2239"/>
    <w:rsid w:val="008E229F"/>
    <w:rsid w:val="008E22C3"/>
    <w:rsid w:val="008E2312"/>
    <w:rsid w:val="008E24A8"/>
    <w:rsid w:val="008E254E"/>
    <w:rsid w:val="008E25A1"/>
    <w:rsid w:val="008E275F"/>
    <w:rsid w:val="008E27E3"/>
    <w:rsid w:val="008E299B"/>
    <w:rsid w:val="008E2A23"/>
    <w:rsid w:val="008E2B5D"/>
    <w:rsid w:val="008E2C21"/>
    <w:rsid w:val="008E2DA3"/>
    <w:rsid w:val="008E2ED3"/>
    <w:rsid w:val="008E2F18"/>
    <w:rsid w:val="008E2F20"/>
    <w:rsid w:val="008E2FDC"/>
    <w:rsid w:val="008E2FE5"/>
    <w:rsid w:val="008E309C"/>
    <w:rsid w:val="008E32E0"/>
    <w:rsid w:val="008E33CC"/>
    <w:rsid w:val="008E33D0"/>
    <w:rsid w:val="008E3410"/>
    <w:rsid w:val="008E3494"/>
    <w:rsid w:val="008E351A"/>
    <w:rsid w:val="008E36CC"/>
    <w:rsid w:val="008E36DB"/>
    <w:rsid w:val="008E3776"/>
    <w:rsid w:val="008E3864"/>
    <w:rsid w:val="008E3933"/>
    <w:rsid w:val="008E3B0C"/>
    <w:rsid w:val="008E3B32"/>
    <w:rsid w:val="008E3B76"/>
    <w:rsid w:val="008E3BFF"/>
    <w:rsid w:val="008E3CD2"/>
    <w:rsid w:val="008E3E5D"/>
    <w:rsid w:val="008E3F55"/>
    <w:rsid w:val="008E3FE3"/>
    <w:rsid w:val="008E400A"/>
    <w:rsid w:val="008E404C"/>
    <w:rsid w:val="008E408F"/>
    <w:rsid w:val="008E4119"/>
    <w:rsid w:val="008E43CD"/>
    <w:rsid w:val="008E43F0"/>
    <w:rsid w:val="008E4491"/>
    <w:rsid w:val="008E44C3"/>
    <w:rsid w:val="008E4548"/>
    <w:rsid w:val="008E4568"/>
    <w:rsid w:val="008E472D"/>
    <w:rsid w:val="008E4906"/>
    <w:rsid w:val="008E49EF"/>
    <w:rsid w:val="008E4A38"/>
    <w:rsid w:val="008E4A6D"/>
    <w:rsid w:val="008E4A91"/>
    <w:rsid w:val="008E4A96"/>
    <w:rsid w:val="008E4E2E"/>
    <w:rsid w:val="008E4F56"/>
    <w:rsid w:val="008E504F"/>
    <w:rsid w:val="008E50E2"/>
    <w:rsid w:val="008E51ED"/>
    <w:rsid w:val="008E542D"/>
    <w:rsid w:val="008E580F"/>
    <w:rsid w:val="008E5919"/>
    <w:rsid w:val="008E5996"/>
    <w:rsid w:val="008E5A80"/>
    <w:rsid w:val="008E5C2F"/>
    <w:rsid w:val="008E5E5F"/>
    <w:rsid w:val="008E5E9E"/>
    <w:rsid w:val="008E5F00"/>
    <w:rsid w:val="008E5FFE"/>
    <w:rsid w:val="008E61A6"/>
    <w:rsid w:val="008E61B2"/>
    <w:rsid w:val="008E6483"/>
    <w:rsid w:val="008E65EC"/>
    <w:rsid w:val="008E66C2"/>
    <w:rsid w:val="008E66C5"/>
    <w:rsid w:val="008E66CC"/>
    <w:rsid w:val="008E675D"/>
    <w:rsid w:val="008E67E5"/>
    <w:rsid w:val="008E6861"/>
    <w:rsid w:val="008E6878"/>
    <w:rsid w:val="008E6CB5"/>
    <w:rsid w:val="008E6CFA"/>
    <w:rsid w:val="008E7230"/>
    <w:rsid w:val="008E72BE"/>
    <w:rsid w:val="008E72D1"/>
    <w:rsid w:val="008E73D8"/>
    <w:rsid w:val="008E74D8"/>
    <w:rsid w:val="008E75BC"/>
    <w:rsid w:val="008E760D"/>
    <w:rsid w:val="008E7759"/>
    <w:rsid w:val="008E7776"/>
    <w:rsid w:val="008E7A70"/>
    <w:rsid w:val="008E7AB8"/>
    <w:rsid w:val="008E7C07"/>
    <w:rsid w:val="008E7D7F"/>
    <w:rsid w:val="008E7E46"/>
    <w:rsid w:val="008E7ED4"/>
    <w:rsid w:val="008E7F75"/>
    <w:rsid w:val="008E7F77"/>
    <w:rsid w:val="008E7F9B"/>
    <w:rsid w:val="008F007C"/>
    <w:rsid w:val="008F0200"/>
    <w:rsid w:val="008F0279"/>
    <w:rsid w:val="008F054B"/>
    <w:rsid w:val="008F055F"/>
    <w:rsid w:val="008F058E"/>
    <w:rsid w:val="008F0691"/>
    <w:rsid w:val="008F0869"/>
    <w:rsid w:val="008F08C1"/>
    <w:rsid w:val="008F08D3"/>
    <w:rsid w:val="008F0AF0"/>
    <w:rsid w:val="008F0C0C"/>
    <w:rsid w:val="008F0C8D"/>
    <w:rsid w:val="008F0D2D"/>
    <w:rsid w:val="008F0D34"/>
    <w:rsid w:val="008F0EB8"/>
    <w:rsid w:val="008F0EBB"/>
    <w:rsid w:val="008F0EDE"/>
    <w:rsid w:val="008F0F6B"/>
    <w:rsid w:val="008F1089"/>
    <w:rsid w:val="008F109A"/>
    <w:rsid w:val="008F13F7"/>
    <w:rsid w:val="008F1458"/>
    <w:rsid w:val="008F14BA"/>
    <w:rsid w:val="008F1598"/>
    <w:rsid w:val="008F1612"/>
    <w:rsid w:val="008F16CC"/>
    <w:rsid w:val="008F16FE"/>
    <w:rsid w:val="008F171F"/>
    <w:rsid w:val="008F18FD"/>
    <w:rsid w:val="008F1B0B"/>
    <w:rsid w:val="008F1C9F"/>
    <w:rsid w:val="008F1D1E"/>
    <w:rsid w:val="008F1D4C"/>
    <w:rsid w:val="008F2113"/>
    <w:rsid w:val="008F2153"/>
    <w:rsid w:val="008F21A0"/>
    <w:rsid w:val="008F21B4"/>
    <w:rsid w:val="008F22C6"/>
    <w:rsid w:val="008F230C"/>
    <w:rsid w:val="008F23CD"/>
    <w:rsid w:val="008F243C"/>
    <w:rsid w:val="008F2474"/>
    <w:rsid w:val="008F248D"/>
    <w:rsid w:val="008F2728"/>
    <w:rsid w:val="008F281A"/>
    <w:rsid w:val="008F2A0A"/>
    <w:rsid w:val="008F2C6B"/>
    <w:rsid w:val="008F2C95"/>
    <w:rsid w:val="008F2CA0"/>
    <w:rsid w:val="008F2CEC"/>
    <w:rsid w:val="008F2CED"/>
    <w:rsid w:val="008F2F03"/>
    <w:rsid w:val="008F2FCA"/>
    <w:rsid w:val="008F3660"/>
    <w:rsid w:val="008F36A6"/>
    <w:rsid w:val="008F36EC"/>
    <w:rsid w:val="008F374A"/>
    <w:rsid w:val="008F3884"/>
    <w:rsid w:val="008F38E6"/>
    <w:rsid w:val="008F3A5B"/>
    <w:rsid w:val="008F3CC8"/>
    <w:rsid w:val="008F3D0E"/>
    <w:rsid w:val="008F3DBC"/>
    <w:rsid w:val="008F3E47"/>
    <w:rsid w:val="008F3E93"/>
    <w:rsid w:val="008F3EF1"/>
    <w:rsid w:val="008F3F7F"/>
    <w:rsid w:val="008F3F94"/>
    <w:rsid w:val="008F407B"/>
    <w:rsid w:val="008F407E"/>
    <w:rsid w:val="008F408F"/>
    <w:rsid w:val="008F412A"/>
    <w:rsid w:val="008F413F"/>
    <w:rsid w:val="008F415F"/>
    <w:rsid w:val="008F4168"/>
    <w:rsid w:val="008F4282"/>
    <w:rsid w:val="008F4290"/>
    <w:rsid w:val="008F42B9"/>
    <w:rsid w:val="008F4309"/>
    <w:rsid w:val="008F4390"/>
    <w:rsid w:val="008F4478"/>
    <w:rsid w:val="008F44C3"/>
    <w:rsid w:val="008F44DD"/>
    <w:rsid w:val="008F4518"/>
    <w:rsid w:val="008F4559"/>
    <w:rsid w:val="008F4635"/>
    <w:rsid w:val="008F4640"/>
    <w:rsid w:val="008F4730"/>
    <w:rsid w:val="008F47EE"/>
    <w:rsid w:val="008F4804"/>
    <w:rsid w:val="008F49FA"/>
    <w:rsid w:val="008F4A34"/>
    <w:rsid w:val="008F4B7F"/>
    <w:rsid w:val="008F4C69"/>
    <w:rsid w:val="008F4C6F"/>
    <w:rsid w:val="008F4E43"/>
    <w:rsid w:val="008F4F81"/>
    <w:rsid w:val="008F501E"/>
    <w:rsid w:val="008F5091"/>
    <w:rsid w:val="008F50D3"/>
    <w:rsid w:val="008F50DE"/>
    <w:rsid w:val="008F512E"/>
    <w:rsid w:val="008F5296"/>
    <w:rsid w:val="008F530E"/>
    <w:rsid w:val="008F53EF"/>
    <w:rsid w:val="008F54FC"/>
    <w:rsid w:val="008F551A"/>
    <w:rsid w:val="008F5526"/>
    <w:rsid w:val="008F55BD"/>
    <w:rsid w:val="008F56ED"/>
    <w:rsid w:val="008F571D"/>
    <w:rsid w:val="008F5742"/>
    <w:rsid w:val="008F5758"/>
    <w:rsid w:val="008F5815"/>
    <w:rsid w:val="008F59C3"/>
    <w:rsid w:val="008F5A51"/>
    <w:rsid w:val="008F5B6B"/>
    <w:rsid w:val="008F5B96"/>
    <w:rsid w:val="008F5C2F"/>
    <w:rsid w:val="008F5C8D"/>
    <w:rsid w:val="008F5CFB"/>
    <w:rsid w:val="008F5CFE"/>
    <w:rsid w:val="008F5D3E"/>
    <w:rsid w:val="008F5D4A"/>
    <w:rsid w:val="008F5F95"/>
    <w:rsid w:val="008F60EA"/>
    <w:rsid w:val="008F6192"/>
    <w:rsid w:val="008F624F"/>
    <w:rsid w:val="008F633F"/>
    <w:rsid w:val="008F645C"/>
    <w:rsid w:val="008F64B2"/>
    <w:rsid w:val="008F64F6"/>
    <w:rsid w:val="008F6598"/>
    <w:rsid w:val="008F65A1"/>
    <w:rsid w:val="008F65BA"/>
    <w:rsid w:val="008F6798"/>
    <w:rsid w:val="008F697A"/>
    <w:rsid w:val="008F69A2"/>
    <w:rsid w:val="008F6A1D"/>
    <w:rsid w:val="008F6A28"/>
    <w:rsid w:val="008F6A53"/>
    <w:rsid w:val="008F6AA9"/>
    <w:rsid w:val="008F6E63"/>
    <w:rsid w:val="008F6EC5"/>
    <w:rsid w:val="008F6F63"/>
    <w:rsid w:val="008F6FEE"/>
    <w:rsid w:val="008F7047"/>
    <w:rsid w:val="008F723B"/>
    <w:rsid w:val="008F72EA"/>
    <w:rsid w:val="008F7431"/>
    <w:rsid w:val="008F7499"/>
    <w:rsid w:val="008F74C6"/>
    <w:rsid w:val="008F74CC"/>
    <w:rsid w:val="008F74E0"/>
    <w:rsid w:val="008F7566"/>
    <w:rsid w:val="008F75A4"/>
    <w:rsid w:val="008F761E"/>
    <w:rsid w:val="008F76BE"/>
    <w:rsid w:val="008F78F4"/>
    <w:rsid w:val="008F79CF"/>
    <w:rsid w:val="008F7A1E"/>
    <w:rsid w:val="008F7A41"/>
    <w:rsid w:val="008F7CDF"/>
    <w:rsid w:val="008F7D47"/>
    <w:rsid w:val="008F7E6D"/>
    <w:rsid w:val="008F7FAF"/>
    <w:rsid w:val="008F7FBF"/>
    <w:rsid w:val="008F7FD1"/>
    <w:rsid w:val="0090000A"/>
    <w:rsid w:val="009000B9"/>
    <w:rsid w:val="00900139"/>
    <w:rsid w:val="00900173"/>
    <w:rsid w:val="0090017A"/>
    <w:rsid w:val="00900298"/>
    <w:rsid w:val="0090035F"/>
    <w:rsid w:val="009003B4"/>
    <w:rsid w:val="00900481"/>
    <w:rsid w:val="009004C1"/>
    <w:rsid w:val="0090055C"/>
    <w:rsid w:val="009006E7"/>
    <w:rsid w:val="00900830"/>
    <w:rsid w:val="009008FD"/>
    <w:rsid w:val="00900905"/>
    <w:rsid w:val="00900AF6"/>
    <w:rsid w:val="00900B27"/>
    <w:rsid w:val="00900B2B"/>
    <w:rsid w:val="00900BE5"/>
    <w:rsid w:val="00900C1E"/>
    <w:rsid w:val="00900C89"/>
    <w:rsid w:val="00900DE0"/>
    <w:rsid w:val="00900E1E"/>
    <w:rsid w:val="00901070"/>
    <w:rsid w:val="0090111E"/>
    <w:rsid w:val="0090118F"/>
    <w:rsid w:val="00901200"/>
    <w:rsid w:val="00901434"/>
    <w:rsid w:val="00901531"/>
    <w:rsid w:val="009017AC"/>
    <w:rsid w:val="009017D4"/>
    <w:rsid w:val="009018B7"/>
    <w:rsid w:val="0090193D"/>
    <w:rsid w:val="009019FC"/>
    <w:rsid w:val="00901A25"/>
    <w:rsid w:val="00901ABF"/>
    <w:rsid w:val="00901B4C"/>
    <w:rsid w:val="00901BB9"/>
    <w:rsid w:val="00901C9C"/>
    <w:rsid w:val="00901D5D"/>
    <w:rsid w:val="00901D7C"/>
    <w:rsid w:val="00901D8C"/>
    <w:rsid w:val="00901DD5"/>
    <w:rsid w:val="00901DE3"/>
    <w:rsid w:val="00901E1D"/>
    <w:rsid w:val="00901E80"/>
    <w:rsid w:val="00901F78"/>
    <w:rsid w:val="009020DE"/>
    <w:rsid w:val="00902196"/>
    <w:rsid w:val="0090225E"/>
    <w:rsid w:val="0090241A"/>
    <w:rsid w:val="00902655"/>
    <w:rsid w:val="00902659"/>
    <w:rsid w:val="00902749"/>
    <w:rsid w:val="0090279F"/>
    <w:rsid w:val="009027AA"/>
    <w:rsid w:val="0090285D"/>
    <w:rsid w:val="00902983"/>
    <w:rsid w:val="009029D1"/>
    <w:rsid w:val="00902B84"/>
    <w:rsid w:val="00902B97"/>
    <w:rsid w:val="00902BC9"/>
    <w:rsid w:val="00902D1E"/>
    <w:rsid w:val="00902D2A"/>
    <w:rsid w:val="00902E8F"/>
    <w:rsid w:val="00902FEF"/>
    <w:rsid w:val="00903039"/>
    <w:rsid w:val="009030AD"/>
    <w:rsid w:val="0090310C"/>
    <w:rsid w:val="009031E4"/>
    <w:rsid w:val="009033A0"/>
    <w:rsid w:val="009035E5"/>
    <w:rsid w:val="00903688"/>
    <w:rsid w:val="00903703"/>
    <w:rsid w:val="00903775"/>
    <w:rsid w:val="00903905"/>
    <w:rsid w:val="00903A17"/>
    <w:rsid w:val="00903A66"/>
    <w:rsid w:val="00903B80"/>
    <w:rsid w:val="00903E1F"/>
    <w:rsid w:val="00903E7C"/>
    <w:rsid w:val="00903E8E"/>
    <w:rsid w:val="00903ECA"/>
    <w:rsid w:val="00903FC5"/>
    <w:rsid w:val="0090407B"/>
    <w:rsid w:val="009040AD"/>
    <w:rsid w:val="0090424C"/>
    <w:rsid w:val="00904316"/>
    <w:rsid w:val="00904348"/>
    <w:rsid w:val="0090437A"/>
    <w:rsid w:val="009043C7"/>
    <w:rsid w:val="009043CE"/>
    <w:rsid w:val="009043DE"/>
    <w:rsid w:val="009044A2"/>
    <w:rsid w:val="00904534"/>
    <w:rsid w:val="0090459B"/>
    <w:rsid w:val="009047AA"/>
    <w:rsid w:val="009048E3"/>
    <w:rsid w:val="00904AB7"/>
    <w:rsid w:val="00904B09"/>
    <w:rsid w:val="00904B51"/>
    <w:rsid w:val="00904BE9"/>
    <w:rsid w:val="00904C9D"/>
    <w:rsid w:val="00904CA5"/>
    <w:rsid w:val="00904E05"/>
    <w:rsid w:val="00904F1D"/>
    <w:rsid w:val="00904F9F"/>
    <w:rsid w:val="00904FCA"/>
    <w:rsid w:val="009050AC"/>
    <w:rsid w:val="009050BF"/>
    <w:rsid w:val="00905147"/>
    <w:rsid w:val="00905185"/>
    <w:rsid w:val="009051C5"/>
    <w:rsid w:val="00905209"/>
    <w:rsid w:val="0090525C"/>
    <w:rsid w:val="0090531B"/>
    <w:rsid w:val="00905333"/>
    <w:rsid w:val="00905376"/>
    <w:rsid w:val="0090538B"/>
    <w:rsid w:val="009053AD"/>
    <w:rsid w:val="00905420"/>
    <w:rsid w:val="00905553"/>
    <w:rsid w:val="0090563B"/>
    <w:rsid w:val="00905721"/>
    <w:rsid w:val="00905794"/>
    <w:rsid w:val="0090579F"/>
    <w:rsid w:val="00905812"/>
    <w:rsid w:val="0090589E"/>
    <w:rsid w:val="009058DC"/>
    <w:rsid w:val="00905997"/>
    <w:rsid w:val="00905B42"/>
    <w:rsid w:val="00905BE2"/>
    <w:rsid w:val="00905C2A"/>
    <w:rsid w:val="00905C82"/>
    <w:rsid w:val="00905E06"/>
    <w:rsid w:val="00905F2E"/>
    <w:rsid w:val="00906003"/>
    <w:rsid w:val="00906069"/>
    <w:rsid w:val="009060E1"/>
    <w:rsid w:val="009060FB"/>
    <w:rsid w:val="009061A2"/>
    <w:rsid w:val="00906261"/>
    <w:rsid w:val="00906305"/>
    <w:rsid w:val="0090631D"/>
    <w:rsid w:val="00906386"/>
    <w:rsid w:val="00906412"/>
    <w:rsid w:val="009065CC"/>
    <w:rsid w:val="009068A3"/>
    <w:rsid w:val="009068D9"/>
    <w:rsid w:val="00906909"/>
    <w:rsid w:val="00906B5B"/>
    <w:rsid w:val="00906BDD"/>
    <w:rsid w:val="00906C1E"/>
    <w:rsid w:val="00906CF8"/>
    <w:rsid w:val="00906D33"/>
    <w:rsid w:val="00906E30"/>
    <w:rsid w:val="00906E9E"/>
    <w:rsid w:val="00906EF7"/>
    <w:rsid w:val="00906F05"/>
    <w:rsid w:val="00906FF1"/>
    <w:rsid w:val="00907066"/>
    <w:rsid w:val="0090735C"/>
    <w:rsid w:val="009074A2"/>
    <w:rsid w:val="0090791E"/>
    <w:rsid w:val="00907971"/>
    <w:rsid w:val="009079FD"/>
    <w:rsid w:val="00907AD6"/>
    <w:rsid w:val="00907B0E"/>
    <w:rsid w:val="00907C30"/>
    <w:rsid w:val="00907E25"/>
    <w:rsid w:val="00907E59"/>
    <w:rsid w:val="00910120"/>
    <w:rsid w:val="00910247"/>
    <w:rsid w:val="0091033D"/>
    <w:rsid w:val="0091038A"/>
    <w:rsid w:val="00910434"/>
    <w:rsid w:val="0091045E"/>
    <w:rsid w:val="009104CB"/>
    <w:rsid w:val="009104D2"/>
    <w:rsid w:val="00910503"/>
    <w:rsid w:val="00910681"/>
    <w:rsid w:val="0091070A"/>
    <w:rsid w:val="00910916"/>
    <w:rsid w:val="0091094A"/>
    <w:rsid w:val="0091097E"/>
    <w:rsid w:val="00910AE9"/>
    <w:rsid w:val="00910BFB"/>
    <w:rsid w:val="00910D45"/>
    <w:rsid w:val="00910D79"/>
    <w:rsid w:val="00910D8A"/>
    <w:rsid w:val="00910DA8"/>
    <w:rsid w:val="00910E4B"/>
    <w:rsid w:val="00910EC9"/>
    <w:rsid w:val="00910ED8"/>
    <w:rsid w:val="00910F0A"/>
    <w:rsid w:val="00910F17"/>
    <w:rsid w:val="00910FA9"/>
    <w:rsid w:val="009110DF"/>
    <w:rsid w:val="00911106"/>
    <w:rsid w:val="0091117A"/>
    <w:rsid w:val="009112F1"/>
    <w:rsid w:val="0091137C"/>
    <w:rsid w:val="00911399"/>
    <w:rsid w:val="00911415"/>
    <w:rsid w:val="0091143F"/>
    <w:rsid w:val="009115A4"/>
    <w:rsid w:val="00911686"/>
    <w:rsid w:val="009118F0"/>
    <w:rsid w:val="00911917"/>
    <w:rsid w:val="009119C3"/>
    <w:rsid w:val="009119C8"/>
    <w:rsid w:val="009119F6"/>
    <w:rsid w:val="00911A4B"/>
    <w:rsid w:val="00911ADD"/>
    <w:rsid w:val="00911BCD"/>
    <w:rsid w:val="00911CBD"/>
    <w:rsid w:val="00911D15"/>
    <w:rsid w:val="00911DDD"/>
    <w:rsid w:val="00911E50"/>
    <w:rsid w:val="00911F86"/>
    <w:rsid w:val="00912031"/>
    <w:rsid w:val="009121D3"/>
    <w:rsid w:val="0091223D"/>
    <w:rsid w:val="009122BF"/>
    <w:rsid w:val="009122DA"/>
    <w:rsid w:val="009123D6"/>
    <w:rsid w:val="009125C2"/>
    <w:rsid w:val="009125D0"/>
    <w:rsid w:val="009125DD"/>
    <w:rsid w:val="009125E4"/>
    <w:rsid w:val="009125FA"/>
    <w:rsid w:val="00912782"/>
    <w:rsid w:val="0091279B"/>
    <w:rsid w:val="00912881"/>
    <w:rsid w:val="00912AD6"/>
    <w:rsid w:val="00912C06"/>
    <w:rsid w:val="00912D0C"/>
    <w:rsid w:val="00912D2A"/>
    <w:rsid w:val="00912F81"/>
    <w:rsid w:val="00913026"/>
    <w:rsid w:val="00913073"/>
    <w:rsid w:val="00913317"/>
    <w:rsid w:val="009133AD"/>
    <w:rsid w:val="009133C6"/>
    <w:rsid w:val="00913581"/>
    <w:rsid w:val="0091368A"/>
    <w:rsid w:val="009137A1"/>
    <w:rsid w:val="009138D5"/>
    <w:rsid w:val="009139FB"/>
    <w:rsid w:val="00913A03"/>
    <w:rsid w:val="00913A44"/>
    <w:rsid w:val="00913A8C"/>
    <w:rsid w:val="00913B10"/>
    <w:rsid w:val="00913B50"/>
    <w:rsid w:val="00913B9E"/>
    <w:rsid w:val="00913D09"/>
    <w:rsid w:val="00913D39"/>
    <w:rsid w:val="00913E2D"/>
    <w:rsid w:val="00913FC2"/>
    <w:rsid w:val="00913FF0"/>
    <w:rsid w:val="0091414A"/>
    <w:rsid w:val="009141FA"/>
    <w:rsid w:val="00914237"/>
    <w:rsid w:val="009142B8"/>
    <w:rsid w:val="009142D3"/>
    <w:rsid w:val="00914306"/>
    <w:rsid w:val="0091440D"/>
    <w:rsid w:val="00914446"/>
    <w:rsid w:val="00914603"/>
    <w:rsid w:val="00914628"/>
    <w:rsid w:val="009146A5"/>
    <w:rsid w:val="009146C9"/>
    <w:rsid w:val="00914845"/>
    <w:rsid w:val="00914936"/>
    <w:rsid w:val="00914976"/>
    <w:rsid w:val="009149A2"/>
    <w:rsid w:val="009149DB"/>
    <w:rsid w:val="00914ADB"/>
    <w:rsid w:val="00914AEC"/>
    <w:rsid w:val="00914F60"/>
    <w:rsid w:val="00914FA0"/>
    <w:rsid w:val="00914FEC"/>
    <w:rsid w:val="00915118"/>
    <w:rsid w:val="0091513F"/>
    <w:rsid w:val="0091529F"/>
    <w:rsid w:val="00915306"/>
    <w:rsid w:val="00915341"/>
    <w:rsid w:val="0091538E"/>
    <w:rsid w:val="009153DC"/>
    <w:rsid w:val="009154E5"/>
    <w:rsid w:val="00915823"/>
    <w:rsid w:val="009158B0"/>
    <w:rsid w:val="00915986"/>
    <w:rsid w:val="00915AC3"/>
    <w:rsid w:val="00915B02"/>
    <w:rsid w:val="00915B34"/>
    <w:rsid w:val="00915B8E"/>
    <w:rsid w:val="00915BD0"/>
    <w:rsid w:val="00915D00"/>
    <w:rsid w:val="00915E16"/>
    <w:rsid w:val="00915E8A"/>
    <w:rsid w:val="00915EBC"/>
    <w:rsid w:val="00915F4F"/>
    <w:rsid w:val="00916065"/>
    <w:rsid w:val="0091619E"/>
    <w:rsid w:val="0091671F"/>
    <w:rsid w:val="0091689F"/>
    <w:rsid w:val="009168A5"/>
    <w:rsid w:val="009168FC"/>
    <w:rsid w:val="009169C0"/>
    <w:rsid w:val="00916B0D"/>
    <w:rsid w:val="00916B24"/>
    <w:rsid w:val="00916B59"/>
    <w:rsid w:val="00916BD1"/>
    <w:rsid w:val="00916BFC"/>
    <w:rsid w:val="00916CD3"/>
    <w:rsid w:val="00916CE2"/>
    <w:rsid w:val="00916CE4"/>
    <w:rsid w:val="00916E7B"/>
    <w:rsid w:val="00916EC3"/>
    <w:rsid w:val="00917057"/>
    <w:rsid w:val="00917064"/>
    <w:rsid w:val="009170FC"/>
    <w:rsid w:val="0091711D"/>
    <w:rsid w:val="0091718E"/>
    <w:rsid w:val="0091736E"/>
    <w:rsid w:val="0091744A"/>
    <w:rsid w:val="009176BC"/>
    <w:rsid w:val="009176CE"/>
    <w:rsid w:val="00917708"/>
    <w:rsid w:val="0091773E"/>
    <w:rsid w:val="00917764"/>
    <w:rsid w:val="00917826"/>
    <w:rsid w:val="00917838"/>
    <w:rsid w:val="0091788F"/>
    <w:rsid w:val="009179AA"/>
    <w:rsid w:val="00917A80"/>
    <w:rsid w:val="00917B2F"/>
    <w:rsid w:val="00917B5A"/>
    <w:rsid w:val="00917BBB"/>
    <w:rsid w:val="00917C3B"/>
    <w:rsid w:val="00917CCC"/>
    <w:rsid w:val="00917D55"/>
    <w:rsid w:val="00917D94"/>
    <w:rsid w:val="00917DA8"/>
    <w:rsid w:val="009201F6"/>
    <w:rsid w:val="009203D9"/>
    <w:rsid w:val="0092047D"/>
    <w:rsid w:val="00920663"/>
    <w:rsid w:val="009206CE"/>
    <w:rsid w:val="009206D1"/>
    <w:rsid w:val="0092079B"/>
    <w:rsid w:val="00920876"/>
    <w:rsid w:val="009208D4"/>
    <w:rsid w:val="00920923"/>
    <w:rsid w:val="00920A39"/>
    <w:rsid w:val="00920A54"/>
    <w:rsid w:val="00920CFD"/>
    <w:rsid w:val="00920D80"/>
    <w:rsid w:val="00920D9E"/>
    <w:rsid w:val="00920DA2"/>
    <w:rsid w:val="00920E8F"/>
    <w:rsid w:val="00920EC7"/>
    <w:rsid w:val="00920F4F"/>
    <w:rsid w:val="0092100B"/>
    <w:rsid w:val="0092129A"/>
    <w:rsid w:val="009212E7"/>
    <w:rsid w:val="00921468"/>
    <w:rsid w:val="009214FF"/>
    <w:rsid w:val="00921577"/>
    <w:rsid w:val="009215B9"/>
    <w:rsid w:val="00921649"/>
    <w:rsid w:val="0092171E"/>
    <w:rsid w:val="009217B4"/>
    <w:rsid w:val="0092182B"/>
    <w:rsid w:val="009218FA"/>
    <w:rsid w:val="0092190E"/>
    <w:rsid w:val="00921964"/>
    <w:rsid w:val="009219FE"/>
    <w:rsid w:val="00921BF5"/>
    <w:rsid w:val="00921D74"/>
    <w:rsid w:val="00921DC3"/>
    <w:rsid w:val="00921DED"/>
    <w:rsid w:val="00921DFE"/>
    <w:rsid w:val="00921EDA"/>
    <w:rsid w:val="009220B3"/>
    <w:rsid w:val="00922147"/>
    <w:rsid w:val="009221A1"/>
    <w:rsid w:val="009222DF"/>
    <w:rsid w:val="009223A9"/>
    <w:rsid w:val="009223B6"/>
    <w:rsid w:val="009223C9"/>
    <w:rsid w:val="0092240D"/>
    <w:rsid w:val="0092246F"/>
    <w:rsid w:val="00922473"/>
    <w:rsid w:val="0092255C"/>
    <w:rsid w:val="00922571"/>
    <w:rsid w:val="009225AB"/>
    <w:rsid w:val="009225C1"/>
    <w:rsid w:val="009226C1"/>
    <w:rsid w:val="009226CA"/>
    <w:rsid w:val="00922789"/>
    <w:rsid w:val="009227E4"/>
    <w:rsid w:val="00922832"/>
    <w:rsid w:val="00922920"/>
    <w:rsid w:val="0092298D"/>
    <w:rsid w:val="00922AD0"/>
    <w:rsid w:val="00922B52"/>
    <w:rsid w:val="00922CAE"/>
    <w:rsid w:val="00922D14"/>
    <w:rsid w:val="00922D97"/>
    <w:rsid w:val="00922DB3"/>
    <w:rsid w:val="00922E14"/>
    <w:rsid w:val="00922EBF"/>
    <w:rsid w:val="00922F3C"/>
    <w:rsid w:val="00922F3F"/>
    <w:rsid w:val="00922FB7"/>
    <w:rsid w:val="00923026"/>
    <w:rsid w:val="00923102"/>
    <w:rsid w:val="00923177"/>
    <w:rsid w:val="0092325C"/>
    <w:rsid w:val="00923324"/>
    <w:rsid w:val="009233A9"/>
    <w:rsid w:val="00923407"/>
    <w:rsid w:val="00923440"/>
    <w:rsid w:val="009234C1"/>
    <w:rsid w:val="0092351E"/>
    <w:rsid w:val="009235D9"/>
    <w:rsid w:val="00923697"/>
    <w:rsid w:val="009236DE"/>
    <w:rsid w:val="00923794"/>
    <w:rsid w:val="0092396E"/>
    <w:rsid w:val="00923979"/>
    <w:rsid w:val="0092398D"/>
    <w:rsid w:val="0092399B"/>
    <w:rsid w:val="00923A1F"/>
    <w:rsid w:val="00923A57"/>
    <w:rsid w:val="00923A96"/>
    <w:rsid w:val="00923ABF"/>
    <w:rsid w:val="00923B30"/>
    <w:rsid w:val="00923B65"/>
    <w:rsid w:val="00923B9B"/>
    <w:rsid w:val="00923D09"/>
    <w:rsid w:val="00923D4F"/>
    <w:rsid w:val="00923E52"/>
    <w:rsid w:val="00923E67"/>
    <w:rsid w:val="00923F2A"/>
    <w:rsid w:val="00923FC8"/>
    <w:rsid w:val="00924024"/>
    <w:rsid w:val="0092409D"/>
    <w:rsid w:val="0092410B"/>
    <w:rsid w:val="009241A0"/>
    <w:rsid w:val="00924224"/>
    <w:rsid w:val="00924410"/>
    <w:rsid w:val="009244A1"/>
    <w:rsid w:val="009245AD"/>
    <w:rsid w:val="009245D5"/>
    <w:rsid w:val="009245DB"/>
    <w:rsid w:val="009246D3"/>
    <w:rsid w:val="0092470F"/>
    <w:rsid w:val="009247F9"/>
    <w:rsid w:val="0092484B"/>
    <w:rsid w:val="00924947"/>
    <w:rsid w:val="00924B28"/>
    <w:rsid w:val="00924B7E"/>
    <w:rsid w:val="00924D46"/>
    <w:rsid w:val="00924D76"/>
    <w:rsid w:val="00924D9A"/>
    <w:rsid w:val="00924D9F"/>
    <w:rsid w:val="00924DCC"/>
    <w:rsid w:val="00924EC2"/>
    <w:rsid w:val="00924FEF"/>
    <w:rsid w:val="009250C8"/>
    <w:rsid w:val="00925161"/>
    <w:rsid w:val="009253CC"/>
    <w:rsid w:val="009255D7"/>
    <w:rsid w:val="00925727"/>
    <w:rsid w:val="009258EA"/>
    <w:rsid w:val="00925913"/>
    <w:rsid w:val="0092594B"/>
    <w:rsid w:val="009259D5"/>
    <w:rsid w:val="00925AFC"/>
    <w:rsid w:val="00925B99"/>
    <w:rsid w:val="00925BD4"/>
    <w:rsid w:val="00925BF7"/>
    <w:rsid w:val="00925CFC"/>
    <w:rsid w:val="00925EA7"/>
    <w:rsid w:val="00925EF4"/>
    <w:rsid w:val="00925F0E"/>
    <w:rsid w:val="00925F19"/>
    <w:rsid w:val="00925F56"/>
    <w:rsid w:val="00925FA6"/>
    <w:rsid w:val="00926026"/>
    <w:rsid w:val="00926228"/>
    <w:rsid w:val="00926291"/>
    <w:rsid w:val="00926304"/>
    <w:rsid w:val="009263AB"/>
    <w:rsid w:val="0092642D"/>
    <w:rsid w:val="0092654B"/>
    <w:rsid w:val="0092674D"/>
    <w:rsid w:val="00926861"/>
    <w:rsid w:val="009268CF"/>
    <w:rsid w:val="00926B2F"/>
    <w:rsid w:val="00926B8E"/>
    <w:rsid w:val="00926C25"/>
    <w:rsid w:val="00926C2B"/>
    <w:rsid w:val="00926C44"/>
    <w:rsid w:val="00926C9F"/>
    <w:rsid w:val="00926DA8"/>
    <w:rsid w:val="00926EA9"/>
    <w:rsid w:val="00926ED7"/>
    <w:rsid w:val="00926FCF"/>
    <w:rsid w:val="00927044"/>
    <w:rsid w:val="009270A6"/>
    <w:rsid w:val="009272DA"/>
    <w:rsid w:val="0092745B"/>
    <w:rsid w:val="009274FB"/>
    <w:rsid w:val="00927600"/>
    <w:rsid w:val="00927619"/>
    <w:rsid w:val="00927627"/>
    <w:rsid w:val="00927628"/>
    <w:rsid w:val="0092763A"/>
    <w:rsid w:val="00927688"/>
    <w:rsid w:val="0092776F"/>
    <w:rsid w:val="009278EE"/>
    <w:rsid w:val="00927A8A"/>
    <w:rsid w:val="00927AEB"/>
    <w:rsid w:val="00927B0B"/>
    <w:rsid w:val="00927B0C"/>
    <w:rsid w:val="00927B85"/>
    <w:rsid w:val="00927B9A"/>
    <w:rsid w:val="00927FED"/>
    <w:rsid w:val="00927FFC"/>
    <w:rsid w:val="009300BD"/>
    <w:rsid w:val="009300EB"/>
    <w:rsid w:val="00930140"/>
    <w:rsid w:val="009301E8"/>
    <w:rsid w:val="00930339"/>
    <w:rsid w:val="0093036A"/>
    <w:rsid w:val="009304D2"/>
    <w:rsid w:val="00930558"/>
    <w:rsid w:val="00930560"/>
    <w:rsid w:val="0093061C"/>
    <w:rsid w:val="00930629"/>
    <w:rsid w:val="0093066D"/>
    <w:rsid w:val="009306D4"/>
    <w:rsid w:val="00930811"/>
    <w:rsid w:val="00930924"/>
    <w:rsid w:val="0093095C"/>
    <w:rsid w:val="00930964"/>
    <w:rsid w:val="00930B71"/>
    <w:rsid w:val="00930BB9"/>
    <w:rsid w:val="00930D2F"/>
    <w:rsid w:val="00930D56"/>
    <w:rsid w:val="00930E18"/>
    <w:rsid w:val="00930E2F"/>
    <w:rsid w:val="00930E7F"/>
    <w:rsid w:val="00930F49"/>
    <w:rsid w:val="00930F7F"/>
    <w:rsid w:val="0093102E"/>
    <w:rsid w:val="00931125"/>
    <w:rsid w:val="00931193"/>
    <w:rsid w:val="00931364"/>
    <w:rsid w:val="009313C8"/>
    <w:rsid w:val="0093148B"/>
    <w:rsid w:val="009315F0"/>
    <w:rsid w:val="0093165B"/>
    <w:rsid w:val="009316D2"/>
    <w:rsid w:val="009316E9"/>
    <w:rsid w:val="0093170C"/>
    <w:rsid w:val="00931798"/>
    <w:rsid w:val="009317E8"/>
    <w:rsid w:val="00931807"/>
    <w:rsid w:val="009318F9"/>
    <w:rsid w:val="00931961"/>
    <w:rsid w:val="009319BA"/>
    <w:rsid w:val="009319EE"/>
    <w:rsid w:val="00931B16"/>
    <w:rsid w:val="00931B3A"/>
    <w:rsid w:val="00931B7E"/>
    <w:rsid w:val="00931C8D"/>
    <w:rsid w:val="00931D28"/>
    <w:rsid w:val="00931D39"/>
    <w:rsid w:val="00931E4A"/>
    <w:rsid w:val="00931E65"/>
    <w:rsid w:val="009320C0"/>
    <w:rsid w:val="009321BF"/>
    <w:rsid w:val="00932238"/>
    <w:rsid w:val="00932425"/>
    <w:rsid w:val="00932457"/>
    <w:rsid w:val="009324B4"/>
    <w:rsid w:val="009324D6"/>
    <w:rsid w:val="00932574"/>
    <w:rsid w:val="00932765"/>
    <w:rsid w:val="00932903"/>
    <w:rsid w:val="00932B8E"/>
    <w:rsid w:val="00932B95"/>
    <w:rsid w:val="00932C08"/>
    <w:rsid w:val="00932C31"/>
    <w:rsid w:val="00932CA0"/>
    <w:rsid w:val="00932CF1"/>
    <w:rsid w:val="00932D46"/>
    <w:rsid w:val="00932D9F"/>
    <w:rsid w:val="0093303F"/>
    <w:rsid w:val="00933181"/>
    <w:rsid w:val="00933224"/>
    <w:rsid w:val="0093322E"/>
    <w:rsid w:val="00933375"/>
    <w:rsid w:val="009333CE"/>
    <w:rsid w:val="009334D1"/>
    <w:rsid w:val="009335D6"/>
    <w:rsid w:val="0093367F"/>
    <w:rsid w:val="009336DD"/>
    <w:rsid w:val="00933797"/>
    <w:rsid w:val="009337E4"/>
    <w:rsid w:val="00933879"/>
    <w:rsid w:val="009338D6"/>
    <w:rsid w:val="00933971"/>
    <w:rsid w:val="009339ED"/>
    <w:rsid w:val="00933A3F"/>
    <w:rsid w:val="00933A51"/>
    <w:rsid w:val="00933B9E"/>
    <w:rsid w:val="00933BD7"/>
    <w:rsid w:val="00933CCD"/>
    <w:rsid w:val="00933CDD"/>
    <w:rsid w:val="00933ED1"/>
    <w:rsid w:val="00933EF7"/>
    <w:rsid w:val="00934031"/>
    <w:rsid w:val="009341A6"/>
    <w:rsid w:val="009342C4"/>
    <w:rsid w:val="009344D5"/>
    <w:rsid w:val="009346B7"/>
    <w:rsid w:val="009347A6"/>
    <w:rsid w:val="00934852"/>
    <w:rsid w:val="00934878"/>
    <w:rsid w:val="00934884"/>
    <w:rsid w:val="009348D2"/>
    <w:rsid w:val="0093490C"/>
    <w:rsid w:val="00934DCD"/>
    <w:rsid w:val="00934DD7"/>
    <w:rsid w:val="00934E2C"/>
    <w:rsid w:val="00934F13"/>
    <w:rsid w:val="00934F28"/>
    <w:rsid w:val="00934F40"/>
    <w:rsid w:val="00934F6F"/>
    <w:rsid w:val="00934FA8"/>
    <w:rsid w:val="009350B7"/>
    <w:rsid w:val="00935115"/>
    <w:rsid w:val="009351E2"/>
    <w:rsid w:val="0093524A"/>
    <w:rsid w:val="009353A2"/>
    <w:rsid w:val="00935553"/>
    <w:rsid w:val="00935566"/>
    <w:rsid w:val="00935648"/>
    <w:rsid w:val="00935718"/>
    <w:rsid w:val="009357C9"/>
    <w:rsid w:val="009358AB"/>
    <w:rsid w:val="009358AC"/>
    <w:rsid w:val="009358D4"/>
    <w:rsid w:val="00935A3F"/>
    <w:rsid w:val="00935BDF"/>
    <w:rsid w:val="00935C83"/>
    <w:rsid w:val="00935EAC"/>
    <w:rsid w:val="00935EE0"/>
    <w:rsid w:val="00935F57"/>
    <w:rsid w:val="00936144"/>
    <w:rsid w:val="009361AD"/>
    <w:rsid w:val="00936239"/>
    <w:rsid w:val="0093624C"/>
    <w:rsid w:val="0093628E"/>
    <w:rsid w:val="00936351"/>
    <w:rsid w:val="00936603"/>
    <w:rsid w:val="009367E2"/>
    <w:rsid w:val="00936811"/>
    <w:rsid w:val="00936815"/>
    <w:rsid w:val="00936897"/>
    <w:rsid w:val="00936B69"/>
    <w:rsid w:val="00936CA7"/>
    <w:rsid w:val="00936D12"/>
    <w:rsid w:val="00936D6E"/>
    <w:rsid w:val="00936D84"/>
    <w:rsid w:val="00936DA1"/>
    <w:rsid w:val="00936DE5"/>
    <w:rsid w:val="00936F26"/>
    <w:rsid w:val="0093715D"/>
    <w:rsid w:val="009371F1"/>
    <w:rsid w:val="0093723D"/>
    <w:rsid w:val="00937464"/>
    <w:rsid w:val="00937471"/>
    <w:rsid w:val="00937508"/>
    <w:rsid w:val="00937547"/>
    <w:rsid w:val="0093779B"/>
    <w:rsid w:val="00937889"/>
    <w:rsid w:val="009379F7"/>
    <w:rsid w:val="00937A2E"/>
    <w:rsid w:val="00937AB4"/>
    <w:rsid w:val="00937B04"/>
    <w:rsid w:val="00937D28"/>
    <w:rsid w:val="00937D35"/>
    <w:rsid w:val="00937D68"/>
    <w:rsid w:val="00937E07"/>
    <w:rsid w:val="00937EC6"/>
    <w:rsid w:val="00937EC7"/>
    <w:rsid w:val="00937F55"/>
    <w:rsid w:val="00937FE7"/>
    <w:rsid w:val="009401A0"/>
    <w:rsid w:val="0094021A"/>
    <w:rsid w:val="00940239"/>
    <w:rsid w:val="0094035F"/>
    <w:rsid w:val="009403DF"/>
    <w:rsid w:val="009405B1"/>
    <w:rsid w:val="00940636"/>
    <w:rsid w:val="00940694"/>
    <w:rsid w:val="00940831"/>
    <w:rsid w:val="009408E4"/>
    <w:rsid w:val="009409AD"/>
    <w:rsid w:val="009409B3"/>
    <w:rsid w:val="00940A02"/>
    <w:rsid w:val="00940B10"/>
    <w:rsid w:val="00940BFA"/>
    <w:rsid w:val="00940DF2"/>
    <w:rsid w:val="00940E7B"/>
    <w:rsid w:val="009411F5"/>
    <w:rsid w:val="0094121E"/>
    <w:rsid w:val="00941240"/>
    <w:rsid w:val="0094138B"/>
    <w:rsid w:val="009413C0"/>
    <w:rsid w:val="00941521"/>
    <w:rsid w:val="0094174D"/>
    <w:rsid w:val="0094178C"/>
    <w:rsid w:val="00941929"/>
    <w:rsid w:val="00941989"/>
    <w:rsid w:val="00941AB6"/>
    <w:rsid w:val="00941ADA"/>
    <w:rsid w:val="00941AF9"/>
    <w:rsid w:val="00941B15"/>
    <w:rsid w:val="00941B31"/>
    <w:rsid w:val="00941BDB"/>
    <w:rsid w:val="00941CE2"/>
    <w:rsid w:val="00941D05"/>
    <w:rsid w:val="00941D89"/>
    <w:rsid w:val="00941EEF"/>
    <w:rsid w:val="00941F16"/>
    <w:rsid w:val="00941F1D"/>
    <w:rsid w:val="00941F1E"/>
    <w:rsid w:val="00941FDA"/>
    <w:rsid w:val="0094205B"/>
    <w:rsid w:val="00942127"/>
    <w:rsid w:val="0094215A"/>
    <w:rsid w:val="00942164"/>
    <w:rsid w:val="009421C9"/>
    <w:rsid w:val="00942291"/>
    <w:rsid w:val="0094231F"/>
    <w:rsid w:val="0094234F"/>
    <w:rsid w:val="0094238F"/>
    <w:rsid w:val="009423CA"/>
    <w:rsid w:val="00942440"/>
    <w:rsid w:val="00942642"/>
    <w:rsid w:val="0094265F"/>
    <w:rsid w:val="0094277A"/>
    <w:rsid w:val="009428C1"/>
    <w:rsid w:val="0094297E"/>
    <w:rsid w:val="00942A92"/>
    <w:rsid w:val="00942B4A"/>
    <w:rsid w:val="00942BAE"/>
    <w:rsid w:val="00942BD3"/>
    <w:rsid w:val="00942C3E"/>
    <w:rsid w:val="00942D68"/>
    <w:rsid w:val="00942D6D"/>
    <w:rsid w:val="00942D85"/>
    <w:rsid w:val="00942E59"/>
    <w:rsid w:val="00942F03"/>
    <w:rsid w:val="00942F3F"/>
    <w:rsid w:val="00942F5D"/>
    <w:rsid w:val="009430B8"/>
    <w:rsid w:val="00943113"/>
    <w:rsid w:val="00943210"/>
    <w:rsid w:val="00943247"/>
    <w:rsid w:val="009432C2"/>
    <w:rsid w:val="009433AE"/>
    <w:rsid w:val="00943407"/>
    <w:rsid w:val="00943449"/>
    <w:rsid w:val="00943487"/>
    <w:rsid w:val="009434AD"/>
    <w:rsid w:val="0094368A"/>
    <w:rsid w:val="009436AD"/>
    <w:rsid w:val="009437C4"/>
    <w:rsid w:val="009437D4"/>
    <w:rsid w:val="00943837"/>
    <w:rsid w:val="0094387D"/>
    <w:rsid w:val="009438A6"/>
    <w:rsid w:val="009439D3"/>
    <w:rsid w:val="00943A23"/>
    <w:rsid w:val="00943B03"/>
    <w:rsid w:val="00943BB4"/>
    <w:rsid w:val="00943CC3"/>
    <w:rsid w:val="00943CE3"/>
    <w:rsid w:val="00943DC1"/>
    <w:rsid w:val="00943EAA"/>
    <w:rsid w:val="00943EB3"/>
    <w:rsid w:val="00943F97"/>
    <w:rsid w:val="00944181"/>
    <w:rsid w:val="0094419A"/>
    <w:rsid w:val="009441E9"/>
    <w:rsid w:val="0094421F"/>
    <w:rsid w:val="009443D3"/>
    <w:rsid w:val="00944411"/>
    <w:rsid w:val="00944569"/>
    <w:rsid w:val="009445CE"/>
    <w:rsid w:val="00944649"/>
    <w:rsid w:val="009446A5"/>
    <w:rsid w:val="009446E4"/>
    <w:rsid w:val="0094471C"/>
    <w:rsid w:val="00944736"/>
    <w:rsid w:val="00944786"/>
    <w:rsid w:val="00944812"/>
    <w:rsid w:val="00944964"/>
    <w:rsid w:val="009449F4"/>
    <w:rsid w:val="00944C4D"/>
    <w:rsid w:val="00944D02"/>
    <w:rsid w:val="00944E43"/>
    <w:rsid w:val="00944EF1"/>
    <w:rsid w:val="00944F6D"/>
    <w:rsid w:val="00944FAC"/>
    <w:rsid w:val="009451AF"/>
    <w:rsid w:val="0094522F"/>
    <w:rsid w:val="0094540E"/>
    <w:rsid w:val="009454BF"/>
    <w:rsid w:val="00945552"/>
    <w:rsid w:val="0094559B"/>
    <w:rsid w:val="00945674"/>
    <w:rsid w:val="00945683"/>
    <w:rsid w:val="009456D4"/>
    <w:rsid w:val="00945783"/>
    <w:rsid w:val="009458CE"/>
    <w:rsid w:val="0094592B"/>
    <w:rsid w:val="00945A19"/>
    <w:rsid w:val="00945ADB"/>
    <w:rsid w:val="00945C81"/>
    <w:rsid w:val="00945D4E"/>
    <w:rsid w:val="00945DD5"/>
    <w:rsid w:val="00945DF4"/>
    <w:rsid w:val="00945E45"/>
    <w:rsid w:val="00945ECC"/>
    <w:rsid w:val="0094621D"/>
    <w:rsid w:val="0094643C"/>
    <w:rsid w:val="00946537"/>
    <w:rsid w:val="0094669E"/>
    <w:rsid w:val="00946718"/>
    <w:rsid w:val="0094671E"/>
    <w:rsid w:val="009467B9"/>
    <w:rsid w:val="00946940"/>
    <w:rsid w:val="00946A0E"/>
    <w:rsid w:val="00946A9C"/>
    <w:rsid w:val="00946A9D"/>
    <w:rsid w:val="00946AD9"/>
    <w:rsid w:val="00946B52"/>
    <w:rsid w:val="00946D03"/>
    <w:rsid w:val="00946D16"/>
    <w:rsid w:val="00946D18"/>
    <w:rsid w:val="00946D1B"/>
    <w:rsid w:val="00946E7E"/>
    <w:rsid w:val="00946EFB"/>
    <w:rsid w:val="00946F26"/>
    <w:rsid w:val="00946FF2"/>
    <w:rsid w:val="00947053"/>
    <w:rsid w:val="00947105"/>
    <w:rsid w:val="0094719F"/>
    <w:rsid w:val="00947277"/>
    <w:rsid w:val="009474D7"/>
    <w:rsid w:val="009475B3"/>
    <w:rsid w:val="009475EA"/>
    <w:rsid w:val="00947664"/>
    <w:rsid w:val="0094774E"/>
    <w:rsid w:val="00947768"/>
    <w:rsid w:val="009477C1"/>
    <w:rsid w:val="0094786E"/>
    <w:rsid w:val="0094795F"/>
    <w:rsid w:val="00947A95"/>
    <w:rsid w:val="00947DD1"/>
    <w:rsid w:val="00947E92"/>
    <w:rsid w:val="00950057"/>
    <w:rsid w:val="009500AF"/>
    <w:rsid w:val="00950141"/>
    <w:rsid w:val="009502F7"/>
    <w:rsid w:val="0095030E"/>
    <w:rsid w:val="00950436"/>
    <w:rsid w:val="009504DC"/>
    <w:rsid w:val="0095067C"/>
    <w:rsid w:val="0095067F"/>
    <w:rsid w:val="00950718"/>
    <w:rsid w:val="0095076B"/>
    <w:rsid w:val="0095078F"/>
    <w:rsid w:val="00950838"/>
    <w:rsid w:val="009508EE"/>
    <w:rsid w:val="009509DE"/>
    <w:rsid w:val="009509E3"/>
    <w:rsid w:val="00950A1E"/>
    <w:rsid w:val="00950E8F"/>
    <w:rsid w:val="00950EB3"/>
    <w:rsid w:val="00950FC4"/>
    <w:rsid w:val="00950FDB"/>
    <w:rsid w:val="0095119C"/>
    <w:rsid w:val="009511A5"/>
    <w:rsid w:val="0095145D"/>
    <w:rsid w:val="0095147B"/>
    <w:rsid w:val="00951498"/>
    <w:rsid w:val="009515F8"/>
    <w:rsid w:val="00951607"/>
    <w:rsid w:val="0095186A"/>
    <w:rsid w:val="009518A5"/>
    <w:rsid w:val="009518B2"/>
    <w:rsid w:val="00951969"/>
    <w:rsid w:val="00951ABD"/>
    <w:rsid w:val="00951D5F"/>
    <w:rsid w:val="00951D69"/>
    <w:rsid w:val="00951DCF"/>
    <w:rsid w:val="00951DD8"/>
    <w:rsid w:val="00951E82"/>
    <w:rsid w:val="00951F5F"/>
    <w:rsid w:val="00951F93"/>
    <w:rsid w:val="00951FA3"/>
    <w:rsid w:val="00952010"/>
    <w:rsid w:val="009520A9"/>
    <w:rsid w:val="009520EF"/>
    <w:rsid w:val="009520FE"/>
    <w:rsid w:val="00952233"/>
    <w:rsid w:val="009522B2"/>
    <w:rsid w:val="0095231D"/>
    <w:rsid w:val="009523BD"/>
    <w:rsid w:val="00952474"/>
    <w:rsid w:val="009525BB"/>
    <w:rsid w:val="009525F8"/>
    <w:rsid w:val="009526DA"/>
    <w:rsid w:val="00952789"/>
    <w:rsid w:val="009527EF"/>
    <w:rsid w:val="00952850"/>
    <w:rsid w:val="00952890"/>
    <w:rsid w:val="00952898"/>
    <w:rsid w:val="00952A42"/>
    <w:rsid w:val="00952AAF"/>
    <w:rsid w:val="00952AD3"/>
    <w:rsid w:val="00952DC9"/>
    <w:rsid w:val="00952EF9"/>
    <w:rsid w:val="00952FFD"/>
    <w:rsid w:val="009532BE"/>
    <w:rsid w:val="0095330C"/>
    <w:rsid w:val="0095333D"/>
    <w:rsid w:val="0095337C"/>
    <w:rsid w:val="009533A9"/>
    <w:rsid w:val="009533D7"/>
    <w:rsid w:val="00953582"/>
    <w:rsid w:val="0095376A"/>
    <w:rsid w:val="00953901"/>
    <w:rsid w:val="0095392F"/>
    <w:rsid w:val="0095396B"/>
    <w:rsid w:val="009539C7"/>
    <w:rsid w:val="00953A21"/>
    <w:rsid w:val="00953A31"/>
    <w:rsid w:val="00953A89"/>
    <w:rsid w:val="00953BD8"/>
    <w:rsid w:val="00953BD9"/>
    <w:rsid w:val="00953D70"/>
    <w:rsid w:val="00953DCD"/>
    <w:rsid w:val="00953EDA"/>
    <w:rsid w:val="00953F71"/>
    <w:rsid w:val="00953F9C"/>
    <w:rsid w:val="00953FE9"/>
    <w:rsid w:val="00954063"/>
    <w:rsid w:val="009542EE"/>
    <w:rsid w:val="009542FD"/>
    <w:rsid w:val="00954310"/>
    <w:rsid w:val="00954412"/>
    <w:rsid w:val="00954439"/>
    <w:rsid w:val="0095445F"/>
    <w:rsid w:val="00954559"/>
    <w:rsid w:val="009545AC"/>
    <w:rsid w:val="009545B4"/>
    <w:rsid w:val="009545E6"/>
    <w:rsid w:val="009545F0"/>
    <w:rsid w:val="00954673"/>
    <w:rsid w:val="009547AE"/>
    <w:rsid w:val="00954897"/>
    <w:rsid w:val="009548A7"/>
    <w:rsid w:val="00954980"/>
    <w:rsid w:val="009549A7"/>
    <w:rsid w:val="009549C1"/>
    <w:rsid w:val="00954BA7"/>
    <w:rsid w:val="00954BD9"/>
    <w:rsid w:val="00954D21"/>
    <w:rsid w:val="00954DCE"/>
    <w:rsid w:val="00954DEB"/>
    <w:rsid w:val="00954E02"/>
    <w:rsid w:val="00954EA5"/>
    <w:rsid w:val="009550CD"/>
    <w:rsid w:val="0095510A"/>
    <w:rsid w:val="00955174"/>
    <w:rsid w:val="00955317"/>
    <w:rsid w:val="0095547A"/>
    <w:rsid w:val="00955490"/>
    <w:rsid w:val="009556F1"/>
    <w:rsid w:val="0095570F"/>
    <w:rsid w:val="0095571E"/>
    <w:rsid w:val="009557C6"/>
    <w:rsid w:val="00955977"/>
    <w:rsid w:val="00955993"/>
    <w:rsid w:val="009559C2"/>
    <w:rsid w:val="009559F0"/>
    <w:rsid w:val="00955A2A"/>
    <w:rsid w:val="00955A5D"/>
    <w:rsid w:val="00955A9E"/>
    <w:rsid w:val="00955ADD"/>
    <w:rsid w:val="00955CA6"/>
    <w:rsid w:val="00955CF6"/>
    <w:rsid w:val="00955D2A"/>
    <w:rsid w:val="00955DBF"/>
    <w:rsid w:val="00955DDC"/>
    <w:rsid w:val="00955E76"/>
    <w:rsid w:val="00955ECC"/>
    <w:rsid w:val="00955F53"/>
    <w:rsid w:val="00956108"/>
    <w:rsid w:val="00956175"/>
    <w:rsid w:val="009562EF"/>
    <w:rsid w:val="009563A9"/>
    <w:rsid w:val="009564AB"/>
    <w:rsid w:val="0095657C"/>
    <w:rsid w:val="00956632"/>
    <w:rsid w:val="009566DC"/>
    <w:rsid w:val="0095675E"/>
    <w:rsid w:val="00956786"/>
    <w:rsid w:val="00956815"/>
    <w:rsid w:val="009568B7"/>
    <w:rsid w:val="00956959"/>
    <w:rsid w:val="00956A98"/>
    <w:rsid w:val="00956B84"/>
    <w:rsid w:val="00956C3C"/>
    <w:rsid w:val="00956CB0"/>
    <w:rsid w:val="00956E4F"/>
    <w:rsid w:val="009571A2"/>
    <w:rsid w:val="009571C0"/>
    <w:rsid w:val="00957255"/>
    <w:rsid w:val="00957259"/>
    <w:rsid w:val="009572E5"/>
    <w:rsid w:val="009574EA"/>
    <w:rsid w:val="009575E9"/>
    <w:rsid w:val="009576AA"/>
    <w:rsid w:val="009576E6"/>
    <w:rsid w:val="0095775E"/>
    <w:rsid w:val="0095779C"/>
    <w:rsid w:val="00957926"/>
    <w:rsid w:val="00957A26"/>
    <w:rsid w:val="00957B21"/>
    <w:rsid w:val="00957C6B"/>
    <w:rsid w:val="00957C9A"/>
    <w:rsid w:val="00957D09"/>
    <w:rsid w:val="00957EE5"/>
    <w:rsid w:val="00957F3D"/>
    <w:rsid w:val="00957F96"/>
    <w:rsid w:val="0096010F"/>
    <w:rsid w:val="00960129"/>
    <w:rsid w:val="00960283"/>
    <w:rsid w:val="0096042F"/>
    <w:rsid w:val="00960506"/>
    <w:rsid w:val="009606A8"/>
    <w:rsid w:val="0096081A"/>
    <w:rsid w:val="00960935"/>
    <w:rsid w:val="00960B81"/>
    <w:rsid w:val="00960BB8"/>
    <w:rsid w:val="00960C2F"/>
    <w:rsid w:val="00960C37"/>
    <w:rsid w:val="00960DF4"/>
    <w:rsid w:val="00960E04"/>
    <w:rsid w:val="00960E28"/>
    <w:rsid w:val="00960E32"/>
    <w:rsid w:val="00960E8E"/>
    <w:rsid w:val="00960EF4"/>
    <w:rsid w:val="00961074"/>
    <w:rsid w:val="0096107C"/>
    <w:rsid w:val="009610A9"/>
    <w:rsid w:val="0096122B"/>
    <w:rsid w:val="0096141D"/>
    <w:rsid w:val="00961476"/>
    <w:rsid w:val="009614AA"/>
    <w:rsid w:val="009615FD"/>
    <w:rsid w:val="0096163F"/>
    <w:rsid w:val="0096167F"/>
    <w:rsid w:val="00961685"/>
    <w:rsid w:val="00961727"/>
    <w:rsid w:val="009617B1"/>
    <w:rsid w:val="009618EA"/>
    <w:rsid w:val="00961C1A"/>
    <w:rsid w:val="00962020"/>
    <w:rsid w:val="00962051"/>
    <w:rsid w:val="0096205A"/>
    <w:rsid w:val="0096206C"/>
    <w:rsid w:val="00962308"/>
    <w:rsid w:val="00962328"/>
    <w:rsid w:val="00962410"/>
    <w:rsid w:val="0096244C"/>
    <w:rsid w:val="00962460"/>
    <w:rsid w:val="009624BA"/>
    <w:rsid w:val="00962596"/>
    <w:rsid w:val="009625B1"/>
    <w:rsid w:val="00962614"/>
    <w:rsid w:val="00962672"/>
    <w:rsid w:val="009627E6"/>
    <w:rsid w:val="00962B37"/>
    <w:rsid w:val="00962B66"/>
    <w:rsid w:val="00962B9D"/>
    <w:rsid w:val="00962C80"/>
    <w:rsid w:val="00962D73"/>
    <w:rsid w:val="009630A1"/>
    <w:rsid w:val="009630B5"/>
    <w:rsid w:val="0096310A"/>
    <w:rsid w:val="0096315D"/>
    <w:rsid w:val="009631C0"/>
    <w:rsid w:val="0096327B"/>
    <w:rsid w:val="0096328F"/>
    <w:rsid w:val="00963333"/>
    <w:rsid w:val="00963344"/>
    <w:rsid w:val="0096346E"/>
    <w:rsid w:val="009634E1"/>
    <w:rsid w:val="00963616"/>
    <w:rsid w:val="00963887"/>
    <w:rsid w:val="009638BC"/>
    <w:rsid w:val="009638C9"/>
    <w:rsid w:val="00963913"/>
    <w:rsid w:val="0096392B"/>
    <w:rsid w:val="00963A1F"/>
    <w:rsid w:val="00963A62"/>
    <w:rsid w:val="00963AF9"/>
    <w:rsid w:val="00963B1F"/>
    <w:rsid w:val="00963CA2"/>
    <w:rsid w:val="00963CEA"/>
    <w:rsid w:val="00963FA5"/>
    <w:rsid w:val="0096407F"/>
    <w:rsid w:val="009640D6"/>
    <w:rsid w:val="0096413B"/>
    <w:rsid w:val="0096432B"/>
    <w:rsid w:val="0096436D"/>
    <w:rsid w:val="0096462F"/>
    <w:rsid w:val="009649CE"/>
    <w:rsid w:val="009649FE"/>
    <w:rsid w:val="00964AE8"/>
    <w:rsid w:val="00964B5C"/>
    <w:rsid w:val="00964BB5"/>
    <w:rsid w:val="00964C24"/>
    <w:rsid w:val="00964CA3"/>
    <w:rsid w:val="00964CAA"/>
    <w:rsid w:val="00964CF3"/>
    <w:rsid w:val="00964D8C"/>
    <w:rsid w:val="00964E7D"/>
    <w:rsid w:val="00964EA8"/>
    <w:rsid w:val="0096500F"/>
    <w:rsid w:val="00965012"/>
    <w:rsid w:val="0096517D"/>
    <w:rsid w:val="00965342"/>
    <w:rsid w:val="00965486"/>
    <w:rsid w:val="00965622"/>
    <w:rsid w:val="009656B0"/>
    <w:rsid w:val="0096571F"/>
    <w:rsid w:val="009658A4"/>
    <w:rsid w:val="00965986"/>
    <w:rsid w:val="00965AC0"/>
    <w:rsid w:val="00965B34"/>
    <w:rsid w:val="00965BE6"/>
    <w:rsid w:val="00965EDC"/>
    <w:rsid w:val="00965EF7"/>
    <w:rsid w:val="00965F06"/>
    <w:rsid w:val="00965F57"/>
    <w:rsid w:val="00965FB6"/>
    <w:rsid w:val="0096610E"/>
    <w:rsid w:val="00966198"/>
    <w:rsid w:val="009661C4"/>
    <w:rsid w:val="00966210"/>
    <w:rsid w:val="00966240"/>
    <w:rsid w:val="009662F5"/>
    <w:rsid w:val="0096638E"/>
    <w:rsid w:val="00966429"/>
    <w:rsid w:val="009664C7"/>
    <w:rsid w:val="0096653B"/>
    <w:rsid w:val="009665C8"/>
    <w:rsid w:val="00966651"/>
    <w:rsid w:val="009666A2"/>
    <w:rsid w:val="00966720"/>
    <w:rsid w:val="00966753"/>
    <w:rsid w:val="009669A1"/>
    <w:rsid w:val="00966ADA"/>
    <w:rsid w:val="00966B98"/>
    <w:rsid w:val="00966BDF"/>
    <w:rsid w:val="00966BEF"/>
    <w:rsid w:val="00966BF4"/>
    <w:rsid w:val="00966CA9"/>
    <w:rsid w:val="00966CAE"/>
    <w:rsid w:val="0096710E"/>
    <w:rsid w:val="00967125"/>
    <w:rsid w:val="009671C4"/>
    <w:rsid w:val="009672CD"/>
    <w:rsid w:val="0096746F"/>
    <w:rsid w:val="009674DC"/>
    <w:rsid w:val="009675DF"/>
    <w:rsid w:val="009676E5"/>
    <w:rsid w:val="0096784E"/>
    <w:rsid w:val="009678C9"/>
    <w:rsid w:val="00967A29"/>
    <w:rsid w:val="00967ADC"/>
    <w:rsid w:val="00967BCB"/>
    <w:rsid w:val="00967DD4"/>
    <w:rsid w:val="00967DF9"/>
    <w:rsid w:val="00967E51"/>
    <w:rsid w:val="00970000"/>
    <w:rsid w:val="0097000D"/>
    <w:rsid w:val="0097002D"/>
    <w:rsid w:val="009702D9"/>
    <w:rsid w:val="0097046A"/>
    <w:rsid w:val="009704E9"/>
    <w:rsid w:val="009704FC"/>
    <w:rsid w:val="00970549"/>
    <w:rsid w:val="00970609"/>
    <w:rsid w:val="0097065C"/>
    <w:rsid w:val="00970797"/>
    <w:rsid w:val="0097080C"/>
    <w:rsid w:val="00970857"/>
    <w:rsid w:val="00970870"/>
    <w:rsid w:val="009708D1"/>
    <w:rsid w:val="00970925"/>
    <w:rsid w:val="009709C3"/>
    <w:rsid w:val="00970AB9"/>
    <w:rsid w:val="00970C04"/>
    <w:rsid w:val="00970D2B"/>
    <w:rsid w:val="00970F74"/>
    <w:rsid w:val="009710D1"/>
    <w:rsid w:val="00971201"/>
    <w:rsid w:val="0097139B"/>
    <w:rsid w:val="0097148F"/>
    <w:rsid w:val="009714DB"/>
    <w:rsid w:val="00971614"/>
    <w:rsid w:val="00971728"/>
    <w:rsid w:val="0097172F"/>
    <w:rsid w:val="0097187A"/>
    <w:rsid w:val="009718B0"/>
    <w:rsid w:val="009718BD"/>
    <w:rsid w:val="009718D8"/>
    <w:rsid w:val="009718FC"/>
    <w:rsid w:val="00971A02"/>
    <w:rsid w:val="00971A4F"/>
    <w:rsid w:val="00971A88"/>
    <w:rsid w:val="00971BE4"/>
    <w:rsid w:val="00971D53"/>
    <w:rsid w:val="00971E4C"/>
    <w:rsid w:val="00971EE8"/>
    <w:rsid w:val="00971F1F"/>
    <w:rsid w:val="00971F5D"/>
    <w:rsid w:val="009720E4"/>
    <w:rsid w:val="0097211F"/>
    <w:rsid w:val="009721CB"/>
    <w:rsid w:val="009721CD"/>
    <w:rsid w:val="009724F9"/>
    <w:rsid w:val="009727A0"/>
    <w:rsid w:val="0097288C"/>
    <w:rsid w:val="009729AA"/>
    <w:rsid w:val="009729FB"/>
    <w:rsid w:val="00972AB5"/>
    <w:rsid w:val="00972B27"/>
    <w:rsid w:val="00972B82"/>
    <w:rsid w:val="00972D96"/>
    <w:rsid w:val="00972E74"/>
    <w:rsid w:val="00972F01"/>
    <w:rsid w:val="00973236"/>
    <w:rsid w:val="009732DE"/>
    <w:rsid w:val="009733CF"/>
    <w:rsid w:val="00973478"/>
    <w:rsid w:val="009734E6"/>
    <w:rsid w:val="00973522"/>
    <w:rsid w:val="00973601"/>
    <w:rsid w:val="0097379E"/>
    <w:rsid w:val="0097390F"/>
    <w:rsid w:val="00973928"/>
    <w:rsid w:val="00973A8B"/>
    <w:rsid w:val="00973AA8"/>
    <w:rsid w:val="00973AAF"/>
    <w:rsid w:val="00973B16"/>
    <w:rsid w:val="00973B2B"/>
    <w:rsid w:val="00973BBC"/>
    <w:rsid w:val="00973E30"/>
    <w:rsid w:val="00973E91"/>
    <w:rsid w:val="00973F4C"/>
    <w:rsid w:val="009740F2"/>
    <w:rsid w:val="0097415D"/>
    <w:rsid w:val="009741B5"/>
    <w:rsid w:val="0097428A"/>
    <w:rsid w:val="0097438B"/>
    <w:rsid w:val="00974493"/>
    <w:rsid w:val="009745D9"/>
    <w:rsid w:val="009745F3"/>
    <w:rsid w:val="009747D2"/>
    <w:rsid w:val="009747FE"/>
    <w:rsid w:val="00974946"/>
    <w:rsid w:val="0097498D"/>
    <w:rsid w:val="009749FA"/>
    <w:rsid w:val="00974A61"/>
    <w:rsid w:val="00974AC8"/>
    <w:rsid w:val="00974B5F"/>
    <w:rsid w:val="00974BE6"/>
    <w:rsid w:val="00974CD0"/>
    <w:rsid w:val="00974DF4"/>
    <w:rsid w:val="00974E14"/>
    <w:rsid w:val="00974E5A"/>
    <w:rsid w:val="00974E7C"/>
    <w:rsid w:val="00974EE5"/>
    <w:rsid w:val="00974F03"/>
    <w:rsid w:val="00975127"/>
    <w:rsid w:val="009751B4"/>
    <w:rsid w:val="009753C1"/>
    <w:rsid w:val="009753DB"/>
    <w:rsid w:val="009753F1"/>
    <w:rsid w:val="00975411"/>
    <w:rsid w:val="00975642"/>
    <w:rsid w:val="00975675"/>
    <w:rsid w:val="009756B2"/>
    <w:rsid w:val="009757D0"/>
    <w:rsid w:val="00975A14"/>
    <w:rsid w:val="00975A44"/>
    <w:rsid w:val="00975AB6"/>
    <w:rsid w:val="00975B26"/>
    <w:rsid w:val="00975B36"/>
    <w:rsid w:val="00975BAD"/>
    <w:rsid w:val="00975DE0"/>
    <w:rsid w:val="00975E29"/>
    <w:rsid w:val="00975E57"/>
    <w:rsid w:val="00975F12"/>
    <w:rsid w:val="009760B6"/>
    <w:rsid w:val="00976278"/>
    <w:rsid w:val="009762B2"/>
    <w:rsid w:val="009764BA"/>
    <w:rsid w:val="009764D5"/>
    <w:rsid w:val="009766F0"/>
    <w:rsid w:val="009769DB"/>
    <w:rsid w:val="009769F3"/>
    <w:rsid w:val="00976AC3"/>
    <w:rsid w:val="00976B17"/>
    <w:rsid w:val="00976D49"/>
    <w:rsid w:val="00976DA9"/>
    <w:rsid w:val="00976E42"/>
    <w:rsid w:val="00976EFA"/>
    <w:rsid w:val="0097707C"/>
    <w:rsid w:val="009773FC"/>
    <w:rsid w:val="00977441"/>
    <w:rsid w:val="00977482"/>
    <w:rsid w:val="00977519"/>
    <w:rsid w:val="009776AE"/>
    <w:rsid w:val="009777FA"/>
    <w:rsid w:val="0097780D"/>
    <w:rsid w:val="00977929"/>
    <w:rsid w:val="00977942"/>
    <w:rsid w:val="009779BF"/>
    <w:rsid w:val="00977BB7"/>
    <w:rsid w:val="00977C45"/>
    <w:rsid w:val="00977C87"/>
    <w:rsid w:val="00977CA6"/>
    <w:rsid w:val="00977D7B"/>
    <w:rsid w:val="00977E43"/>
    <w:rsid w:val="00977F69"/>
    <w:rsid w:val="00977F7E"/>
    <w:rsid w:val="00977F90"/>
    <w:rsid w:val="0098003D"/>
    <w:rsid w:val="00980147"/>
    <w:rsid w:val="00980154"/>
    <w:rsid w:val="009802CE"/>
    <w:rsid w:val="0098032C"/>
    <w:rsid w:val="009803EE"/>
    <w:rsid w:val="0098042F"/>
    <w:rsid w:val="00980470"/>
    <w:rsid w:val="0098049A"/>
    <w:rsid w:val="009804AF"/>
    <w:rsid w:val="0098055C"/>
    <w:rsid w:val="0098056A"/>
    <w:rsid w:val="009807A4"/>
    <w:rsid w:val="00980A30"/>
    <w:rsid w:val="00980A52"/>
    <w:rsid w:val="00980A7F"/>
    <w:rsid w:val="00980BB3"/>
    <w:rsid w:val="00980DE0"/>
    <w:rsid w:val="00980E80"/>
    <w:rsid w:val="00980F67"/>
    <w:rsid w:val="00980F99"/>
    <w:rsid w:val="00981039"/>
    <w:rsid w:val="00981143"/>
    <w:rsid w:val="0098125B"/>
    <w:rsid w:val="00981284"/>
    <w:rsid w:val="0098132E"/>
    <w:rsid w:val="00981519"/>
    <w:rsid w:val="009816EF"/>
    <w:rsid w:val="0098175D"/>
    <w:rsid w:val="009817A0"/>
    <w:rsid w:val="009817BF"/>
    <w:rsid w:val="00981935"/>
    <w:rsid w:val="009819ED"/>
    <w:rsid w:val="00981A16"/>
    <w:rsid w:val="00981B8B"/>
    <w:rsid w:val="00981B91"/>
    <w:rsid w:val="00981BF9"/>
    <w:rsid w:val="00981C05"/>
    <w:rsid w:val="00981C61"/>
    <w:rsid w:val="00981CE6"/>
    <w:rsid w:val="00981F67"/>
    <w:rsid w:val="00982177"/>
    <w:rsid w:val="009821AB"/>
    <w:rsid w:val="009821CF"/>
    <w:rsid w:val="00982226"/>
    <w:rsid w:val="00982335"/>
    <w:rsid w:val="00982372"/>
    <w:rsid w:val="00982390"/>
    <w:rsid w:val="009824D3"/>
    <w:rsid w:val="00982564"/>
    <w:rsid w:val="00982610"/>
    <w:rsid w:val="0098279E"/>
    <w:rsid w:val="009828B2"/>
    <w:rsid w:val="009828F7"/>
    <w:rsid w:val="00982A57"/>
    <w:rsid w:val="00982A67"/>
    <w:rsid w:val="00982CFD"/>
    <w:rsid w:val="00982DA0"/>
    <w:rsid w:val="00982DE4"/>
    <w:rsid w:val="00982E73"/>
    <w:rsid w:val="00982F22"/>
    <w:rsid w:val="00982FAC"/>
    <w:rsid w:val="00983174"/>
    <w:rsid w:val="00983489"/>
    <w:rsid w:val="009834D8"/>
    <w:rsid w:val="00983588"/>
    <w:rsid w:val="0098362B"/>
    <w:rsid w:val="009837A6"/>
    <w:rsid w:val="00983861"/>
    <w:rsid w:val="00983898"/>
    <w:rsid w:val="009838A5"/>
    <w:rsid w:val="009839AC"/>
    <w:rsid w:val="009839B3"/>
    <w:rsid w:val="00983A38"/>
    <w:rsid w:val="00983C54"/>
    <w:rsid w:val="00983E95"/>
    <w:rsid w:val="00983EAC"/>
    <w:rsid w:val="00983F52"/>
    <w:rsid w:val="00984007"/>
    <w:rsid w:val="00984010"/>
    <w:rsid w:val="009840BB"/>
    <w:rsid w:val="00984100"/>
    <w:rsid w:val="00984207"/>
    <w:rsid w:val="00984297"/>
    <w:rsid w:val="00984346"/>
    <w:rsid w:val="009843D0"/>
    <w:rsid w:val="0098446B"/>
    <w:rsid w:val="0098457F"/>
    <w:rsid w:val="009845EB"/>
    <w:rsid w:val="009845FA"/>
    <w:rsid w:val="0098465F"/>
    <w:rsid w:val="009846D3"/>
    <w:rsid w:val="0098479C"/>
    <w:rsid w:val="009847BA"/>
    <w:rsid w:val="0098495A"/>
    <w:rsid w:val="009849BC"/>
    <w:rsid w:val="009849EF"/>
    <w:rsid w:val="00984A25"/>
    <w:rsid w:val="00984AF2"/>
    <w:rsid w:val="00984BA7"/>
    <w:rsid w:val="00984BF4"/>
    <w:rsid w:val="00984C41"/>
    <w:rsid w:val="00984C63"/>
    <w:rsid w:val="00984C8A"/>
    <w:rsid w:val="00984CA0"/>
    <w:rsid w:val="00984CB4"/>
    <w:rsid w:val="00984CB8"/>
    <w:rsid w:val="00984CE9"/>
    <w:rsid w:val="00984D1F"/>
    <w:rsid w:val="00984DC3"/>
    <w:rsid w:val="00984EA6"/>
    <w:rsid w:val="00984F1F"/>
    <w:rsid w:val="0098532D"/>
    <w:rsid w:val="00985599"/>
    <w:rsid w:val="00985663"/>
    <w:rsid w:val="009856E4"/>
    <w:rsid w:val="00985886"/>
    <w:rsid w:val="00985907"/>
    <w:rsid w:val="00985921"/>
    <w:rsid w:val="00985A67"/>
    <w:rsid w:val="00985AB4"/>
    <w:rsid w:val="00985AB8"/>
    <w:rsid w:val="00985AE0"/>
    <w:rsid w:val="00985B1E"/>
    <w:rsid w:val="00985BB5"/>
    <w:rsid w:val="00985BCA"/>
    <w:rsid w:val="00985CCF"/>
    <w:rsid w:val="00985D57"/>
    <w:rsid w:val="00985DCE"/>
    <w:rsid w:val="00985E0E"/>
    <w:rsid w:val="00985F7A"/>
    <w:rsid w:val="00986002"/>
    <w:rsid w:val="00986036"/>
    <w:rsid w:val="00986102"/>
    <w:rsid w:val="0098614A"/>
    <w:rsid w:val="0098620F"/>
    <w:rsid w:val="0098621A"/>
    <w:rsid w:val="00986235"/>
    <w:rsid w:val="009863B5"/>
    <w:rsid w:val="0098647D"/>
    <w:rsid w:val="009864E9"/>
    <w:rsid w:val="00986569"/>
    <w:rsid w:val="00986572"/>
    <w:rsid w:val="00986764"/>
    <w:rsid w:val="00986AF5"/>
    <w:rsid w:val="00986CD7"/>
    <w:rsid w:val="00986D97"/>
    <w:rsid w:val="00986E1F"/>
    <w:rsid w:val="00986E28"/>
    <w:rsid w:val="00986EA9"/>
    <w:rsid w:val="00986FA9"/>
    <w:rsid w:val="009870E3"/>
    <w:rsid w:val="009871EA"/>
    <w:rsid w:val="00987219"/>
    <w:rsid w:val="009872DE"/>
    <w:rsid w:val="0098741A"/>
    <w:rsid w:val="00987495"/>
    <w:rsid w:val="00987500"/>
    <w:rsid w:val="009877D6"/>
    <w:rsid w:val="0098780A"/>
    <w:rsid w:val="009878C7"/>
    <w:rsid w:val="00987A80"/>
    <w:rsid w:val="00987AB8"/>
    <w:rsid w:val="00987C21"/>
    <w:rsid w:val="00987C4F"/>
    <w:rsid w:val="00987CC4"/>
    <w:rsid w:val="00987D65"/>
    <w:rsid w:val="00987E04"/>
    <w:rsid w:val="00987E22"/>
    <w:rsid w:val="00987F3F"/>
    <w:rsid w:val="00987F41"/>
    <w:rsid w:val="00987FA4"/>
    <w:rsid w:val="00987FC4"/>
    <w:rsid w:val="00990027"/>
    <w:rsid w:val="00990141"/>
    <w:rsid w:val="009901F8"/>
    <w:rsid w:val="0099026A"/>
    <w:rsid w:val="00990284"/>
    <w:rsid w:val="009903ED"/>
    <w:rsid w:val="00990491"/>
    <w:rsid w:val="00990549"/>
    <w:rsid w:val="009905AC"/>
    <w:rsid w:val="0099066C"/>
    <w:rsid w:val="009906BD"/>
    <w:rsid w:val="009906FA"/>
    <w:rsid w:val="009907B4"/>
    <w:rsid w:val="00990893"/>
    <w:rsid w:val="009908B6"/>
    <w:rsid w:val="0099096B"/>
    <w:rsid w:val="009909E2"/>
    <w:rsid w:val="00990AEC"/>
    <w:rsid w:val="00990C41"/>
    <w:rsid w:val="00990CA5"/>
    <w:rsid w:val="00990D0A"/>
    <w:rsid w:val="00990D83"/>
    <w:rsid w:val="00990F6E"/>
    <w:rsid w:val="00990FC1"/>
    <w:rsid w:val="0099103B"/>
    <w:rsid w:val="009911BB"/>
    <w:rsid w:val="00991558"/>
    <w:rsid w:val="009915A0"/>
    <w:rsid w:val="009915BD"/>
    <w:rsid w:val="009916BF"/>
    <w:rsid w:val="009916CE"/>
    <w:rsid w:val="0099187B"/>
    <w:rsid w:val="009918D6"/>
    <w:rsid w:val="00991A92"/>
    <w:rsid w:val="00991ACD"/>
    <w:rsid w:val="00991AFD"/>
    <w:rsid w:val="00991B4E"/>
    <w:rsid w:val="00991B77"/>
    <w:rsid w:val="00991C09"/>
    <w:rsid w:val="00991CCD"/>
    <w:rsid w:val="00991CD7"/>
    <w:rsid w:val="00991D1C"/>
    <w:rsid w:val="00991DD6"/>
    <w:rsid w:val="00991EDA"/>
    <w:rsid w:val="00991F43"/>
    <w:rsid w:val="00991FBF"/>
    <w:rsid w:val="00992029"/>
    <w:rsid w:val="00992155"/>
    <w:rsid w:val="009921F3"/>
    <w:rsid w:val="009922E3"/>
    <w:rsid w:val="00992340"/>
    <w:rsid w:val="00992527"/>
    <w:rsid w:val="0099255C"/>
    <w:rsid w:val="009925F0"/>
    <w:rsid w:val="00992657"/>
    <w:rsid w:val="0099283A"/>
    <w:rsid w:val="009928EB"/>
    <w:rsid w:val="00992901"/>
    <w:rsid w:val="009929AF"/>
    <w:rsid w:val="00992A70"/>
    <w:rsid w:val="00992AA2"/>
    <w:rsid w:val="00992AA7"/>
    <w:rsid w:val="00992B47"/>
    <w:rsid w:val="00992C87"/>
    <w:rsid w:val="00992CA4"/>
    <w:rsid w:val="00992D3F"/>
    <w:rsid w:val="00992DFD"/>
    <w:rsid w:val="00992F59"/>
    <w:rsid w:val="00992F71"/>
    <w:rsid w:val="00992FB9"/>
    <w:rsid w:val="00993049"/>
    <w:rsid w:val="009930FA"/>
    <w:rsid w:val="00993139"/>
    <w:rsid w:val="009931D7"/>
    <w:rsid w:val="0099325C"/>
    <w:rsid w:val="009932C4"/>
    <w:rsid w:val="0099332E"/>
    <w:rsid w:val="0099337C"/>
    <w:rsid w:val="0099343A"/>
    <w:rsid w:val="009934DB"/>
    <w:rsid w:val="009935B2"/>
    <w:rsid w:val="00993646"/>
    <w:rsid w:val="009936BB"/>
    <w:rsid w:val="00993752"/>
    <w:rsid w:val="00993803"/>
    <w:rsid w:val="0099399D"/>
    <w:rsid w:val="00993CAA"/>
    <w:rsid w:val="00993D51"/>
    <w:rsid w:val="00993E84"/>
    <w:rsid w:val="00993EB9"/>
    <w:rsid w:val="00993F86"/>
    <w:rsid w:val="00994008"/>
    <w:rsid w:val="009940B6"/>
    <w:rsid w:val="0099410F"/>
    <w:rsid w:val="00994200"/>
    <w:rsid w:val="0099460C"/>
    <w:rsid w:val="00994734"/>
    <w:rsid w:val="00994772"/>
    <w:rsid w:val="009948C6"/>
    <w:rsid w:val="00994A05"/>
    <w:rsid w:val="00994A98"/>
    <w:rsid w:val="00994B21"/>
    <w:rsid w:val="00994DDD"/>
    <w:rsid w:val="00994DF2"/>
    <w:rsid w:val="00994E3A"/>
    <w:rsid w:val="00994FB5"/>
    <w:rsid w:val="00994FC2"/>
    <w:rsid w:val="00995085"/>
    <w:rsid w:val="009950E7"/>
    <w:rsid w:val="009950F9"/>
    <w:rsid w:val="009951CA"/>
    <w:rsid w:val="00995225"/>
    <w:rsid w:val="00995274"/>
    <w:rsid w:val="009952EE"/>
    <w:rsid w:val="00995358"/>
    <w:rsid w:val="00995380"/>
    <w:rsid w:val="00995481"/>
    <w:rsid w:val="009956F0"/>
    <w:rsid w:val="0099575F"/>
    <w:rsid w:val="009957EF"/>
    <w:rsid w:val="00995896"/>
    <w:rsid w:val="00995981"/>
    <w:rsid w:val="00995A10"/>
    <w:rsid w:val="00995ADC"/>
    <w:rsid w:val="00995C6E"/>
    <w:rsid w:val="00995D2F"/>
    <w:rsid w:val="00995D31"/>
    <w:rsid w:val="00995ECE"/>
    <w:rsid w:val="00995F32"/>
    <w:rsid w:val="00995F90"/>
    <w:rsid w:val="00996127"/>
    <w:rsid w:val="00996143"/>
    <w:rsid w:val="0099637A"/>
    <w:rsid w:val="009963D8"/>
    <w:rsid w:val="00996434"/>
    <w:rsid w:val="00996449"/>
    <w:rsid w:val="009966FC"/>
    <w:rsid w:val="0099673E"/>
    <w:rsid w:val="00996B1E"/>
    <w:rsid w:val="00996B82"/>
    <w:rsid w:val="00996FA4"/>
    <w:rsid w:val="00997052"/>
    <w:rsid w:val="00997147"/>
    <w:rsid w:val="00997281"/>
    <w:rsid w:val="00997296"/>
    <w:rsid w:val="009972EA"/>
    <w:rsid w:val="009973BD"/>
    <w:rsid w:val="00997428"/>
    <w:rsid w:val="00997552"/>
    <w:rsid w:val="009976D5"/>
    <w:rsid w:val="00997853"/>
    <w:rsid w:val="009979DE"/>
    <w:rsid w:val="00997BFD"/>
    <w:rsid w:val="00997C36"/>
    <w:rsid w:val="00997C86"/>
    <w:rsid w:val="00997D3F"/>
    <w:rsid w:val="00997EB2"/>
    <w:rsid w:val="00997F9C"/>
    <w:rsid w:val="00997FD0"/>
    <w:rsid w:val="00997FDA"/>
    <w:rsid w:val="009A010A"/>
    <w:rsid w:val="009A02AE"/>
    <w:rsid w:val="009A03DC"/>
    <w:rsid w:val="009A0503"/>
    <w:rsid w:val="009A051C"/>
    <w:rsid w:val="009A05C2"/>
    <w:rsid w:val="009A0614"/>
    <w:rsid w:val="009A06CD"/>
    <w:rsid w:val="009A07C4"/>
    <w:rsid w:val="009A0856"/>
    <w:rsid w:val="009A085E"/>
    <w:rsid w:val="009A08D9"/>
    <w:rsid w:val="009A09C7"/>
    <w:rsid w:val="009A0AD1"/>
    <w:rsid w:val="009A0D15"/>
    <w:rsid w:val="009A0E97"/>
    <w:rsid w:val="009A0F95"/>
    <w:rsid w:val="009A0FD4"/>
    <w:rsid w:val="009A1056"/>
    <w:rsid w:val="009A1064"/>
    <w:rsid w:val="009A10A2"/>
    <w:rsid w:val="009A1109"/>
    <w:rsid w:val="009A1116"/>
    <w:rsid w:val="009A1201"/>
    <w:rsid w:val="009A12FF"/>
    <w:rsid w:val="009A1332"/>
    <w:rsid w:val="009A13E3"/>
    <w:rsid w:val="009A1542"/>
    <w:rsid w:val="009A15CD"/>
    <w:rsid w:val="009A15FF"/>
    <w:rsid w:val="009A1734"/>
    <w:rsid w:val="009A17A6"/>
    <w:rsid w:val="009A1840"/>
    <w:rsid w:val="009A18A4"/>
    <w:rsid w:val="009A1A24"/>
    <w:rsid w:val="009A1B67"/>
    <w:rsid w:val="009A1CA9"/>
    <w:rsid w:val="009A1D38"/>
    <w:rsid w:val="009A1DB3"/>
    <w:rsid w:val="009A1F73"/>
    <w:rsid w:val="009A1FF3"/>
    <w:rsid w:val="009A214A"/>
    <w:rsid w:val="009A21DF"/>
    <w:rsid w:val="009A2324"/>
    <w:rsid w:val="009A245F"/>
    <w:rsid w:val="009A2502"/>
    <w:rsid w:val="009A25D0"/>
    <w:rsid w:val="009A2699"/>
    <w:rsid w:val="009A2814"/>
    <w:rsid w:val="009A2854"/>
    <w:rsid w:val="009A2953"/>
    <w:rsid w:val="009A2A39"/>
    <w:rsid w:val="009A2B6C"/>
    <w:rsid w:val="009A2B96"/>
    <w:rsid w:val="009A2BB3"/>
    <w:rsid w:val="009A2C68"/>
    <w:rsid w:val="009A2CA9"/>
    <w:rsid w:val="009A2D87"/>
    <w:rsid w:val="009A2D99"/>
    <w:rsid w:val="009A2E65"/>
    <w:rsid w:val="009A2F39"/>
    <w:rsid w:val="009A2F49"/>
    <w:rsid w:val="009A2F76"/>
    <w:rsid w:val="009A3072"/>
    <w:rsid w:val="009A3086"/>
    <w:rsid w:val="009A309C"/>
    <w:rsid w:val="009A30E1"/>
    <w:rsid w:val="009A30ED"/>
    <w:rsid w:val="009A3236"/>
    <w:rsid w:val="009A33FF"/>
    <w:rsid w:val="009A352A"/>
    <w:rsid w:val="009A36EA"/>
    <w:rsid w:val="009A371A"/>
    <w:rsid w:val="009A3761"/>
    <w:rsid w:val="009A37B4"/>
    <w:rsid w:val="009A37D4"/>
    <w:rsid w:val="009A3810"/>
    <w:rsid w:val="009A3880"/>
    <w:rsid w:val="009A38BC"/>
    <w:rsid w:val="009A3961"/>
    <w:rsid w:val="009A39C3"/>
    <w:rsid w:val="009A3A21"/>
    <w:rsid w:val="009A3B52"/>
    <w:rsid w:val="009A3BFE"/>
    <w:rsid w:val="009A3C99"/>
    <w:rsid w:val="009A3F2F"/>
    <w:rsid w:val="009A403C"/>
    <w:rsid w:val="009A4227"/>
    <w:rsid w:val="009A43DD"/>
    <w:rsid w:val="009A4430"/>
    <w:rsid w:val="009A4487"/>
    <w:rsid w:val="009A44A6"/>
    <w:rsid w:val="009A4530"/>
    <w:rsid w:val="009A4548"/>
    <w:rsid w:val="009A457E"/>
    <w:rsid w:val="009A4678"/>
    <w:rsid w:val="009A4680"/>
    <w:rsid w:val="009A471C"/>
    <w:rsid w:val="009A4AD4"/>
    <w:rsid w:val="009A4CD1"/>
    <w:rsid w:val="009A4D31"/>
    <w:rsid w:val="009A4D52"/>
    <w:rsid w:val="009A4DB3"/>
    <w:rsid w:val="009A4FC5"/>
    <w:rsid w:val="009A5061"/>
    <w:rsid w:val="009A5134"/>
    <w:rsid w:val="009A51B0"/>
    <w:rsid w:val="009A51F2"/>
    <w:rsid w:val="009A53B6"/>
    <w:rsid w:val="009A54CD"/>
    <w:rsid w:val="009A5629"/>
    <w:rsid w:val="009A566B"/>
    <w:rsid w:val="009A57A6"/>
    <w:rsid w:val="009A586F"/>
    <w:rsid w:val="009A58EB"/>
    <w:rsid w:val="009A5B37"/>
    <w:rsid w:val="009A5DBE"/>
    <w:rsid w:val="009A5E84"/>
    <w:rsid w:val="009A5EA9"/>
    <w:rsid w:val="009A5EBC"/>
    <w:rsid w:val="009A60CA"/>
    <w:rsid w:val="009A611B"/>
    <w:rsid w:val="009A61BB"/>
    <w:rsid w:val="009A61D4"/>
    <w:rsid w:val="009A6286"/>
    <w:rsid w:val="009A62FB"/>
    <w:rsid w:val="009A6322"/>
    <w:rsid w:val="009A63BB"/>
    <w:rsid w:val="009A6516"/>
    <w:rsid w:val="009A6617"/>
    <w:rsid w:val="009A6622"/>
    <w:rsid w:val="009A668D"/>
    <w:rsid w:val="009A66B4"/>
    <w:rsid w:val="009A697E"/>
    <w:rsid w:val="009A6992"/>
    <w:rsid w:val="009A69C2"/>
    <w:rsid w:val="009A69C7"/>
    <w:rsid w:val="009A6A99"/>
    <w:rsid w:val="009A6B19"/>
    <w:rsid w:val="009A6B5E"/>
    <w:rsid w:val="009A6C5C"/>
    <w:rsid w:val="009A6CA0"/>
    <w:rsid w:val="009A6DB8"/>
    <w:rsid w:val="009A6E40"/>
    <w:rsid w:val="009A6E51"/>
    <w:rsid w:val="009A6ED7"/>
    <w:rsid w:val="009A6F71"/>
    <w:rsid w:val="009A6F90"/>
    <w:rsid w:val="009A70CC"/>
    <w:rsid w:val="009A716D"/>
    <w:rsid w:val="009A723F"/>
    <w:rsid w:val="009A7331"/>
    <w:rsid w:val="009A73C5"/>
    <w:rsid w:val="009A73D5"/>
    <w:rsid w:val="009A7464"/>
    <w:rsid w:val="009A7610"/>
    <w:rsid w:val="009A76A1"/>
    <w:rsid w:val="009A76DA"/>
    <w:rsid w:val="009A7751"/>
    <w:rsid w:val="009A787B"/>
    <w:rsid w:val="009A7B13"/>
    <w:rsid w:val="009A7BAC"/>
    <w:rsid w:val="009A7BDA"/>
    <w:rsid w:val="009A7C64"/>
    <w:rsid w:val="009A7C75"/>
    <w:rsid w:val="009A7D96"/>
    <w:rsid w:val="009A7DB6"/>
    <w:rsid w:val="009A7F72"/>
    <w:rsid w:val="009B002A"/>
    <w:rsid w:val="009B004A"/>
    <w:rsid w:val="009B0069"/>
    <w:rsid w:val="009B0073"/>
    <w:rsid w:val="009B0098"/>
    <w:rsid w:val="009B00EF"/>
    <w:rsid w:val="009B010D"/>
    <w:rsid w:val="009B0111"/>
    <w:rsid w:val="009B0115"/>
    <w:rsid w:val="009B017C"/>
    <w:rsid w:val="009B02E2"/>
    <w:rsid w:val="009B0369"/>
    <w:rsid w:val="009B03A7"/>
    <w:rsid w:val="009B03D6"/>
    <w:rsid w:val="009B040F"/>
    <w:rsid w:val="009B04D4"/>
    <w:rsid w:val="009B0637"/>
    <w:rsid w:val="009B07EF"/>
    <w:rsid w:val="009B089B"/>
    <w:rsid w:val="009B0904"/>
    <w:rsid w:val="009B0955"/>
    <w:rsid w:val="009B095C"/>
    <w:rsid w:val="009B09B1"/>
    <w:rsid w:val="009B09F7"/>
    <w:rsid w:val="009B0A84"/>
    <w:rsid w:val="009B0AE4"/>
    <w:rsid w:val="009B0B19"/>
    <w:rsid w:val="009B0C2A"/>
    <w:rsid w:val="009B0C93"/>
    <w:rsid w:val="009B0D10"/>
    <w:rsid w:val="009B0E3C"/>
    <w:rsid w:val="009B0E99"/>
    <w:rsid w:val="009B0E9D"/>
    <w:rsid w:val="009B0FB0"/>
    <w:rsid w:val="009B0FBB"/>
    <w:rsid w:val="009B1113"/>
    <w:rsid w:val="009B1184"/>
    <w:rsid w:val="009B1193"/>
    <w:rsid w:val="009B14F7"/>
    <w:rsid w:val="009B1503"/>
    <w:rsid w:val="009B1531"/>
    <w:rsid w:val="009B158B"/>
    <w:rsid w:val="009B159E"/>
    <w:rsid w:val="009B1690"/>
    <w:rsid w:val="009B16A3"/>
    <w:rsid w:val="009B17F0"/>
    <w:rsid w:val="009B1B76"/>
    <w:rsid w:val="009B1D0F"/>
    <w:rsid w:val="009B1D85"/>
    <w:rsid w:val="009B1DAE"/>
    <w:rsid w:val="009B1DD9"/>
    <w:rsid w:val="009B1E1F"/>
    <w:rsid w:val="009B1E39"/>
    <w:rsid w:val="009B1F80"/>
    <w:rsid w:val="009B1F84"/>
    <w:rsid w:val="009B1FB1"/>
    <w:rsid w:val="009B200D"/>
    <w:rsid w:val="009B2036"/>
    <w:rsid w:val="009B205F"/>
    <w:rsid w:val="009B220A"/>
    <w:rsid w:val="009B2362"/>
    <w:rsid w:val="009B250E"/>
    <w:rsid w:val="009B2538"/>
    <w:rsid w:val="009B2546"/>
    <w:rsid w:val="009B2554"/>
    <w:rsid w:val="009B2596"/>
    <w:rsid w:val="009B2790"/>
    <w:rsid w:val="009B28A1"/>
    <w:rsid w:val="009B28E0"/>
    <w:rsid w:val="009B2946"/>
    <w:rsid w:val="009B2968"/>
    <w:rsid w:val="009B2A6D"/>
    <w:rsid w:val="009B2AD5"/>
    <w:rsid w:val="009B2B1A"/>
    <w:rsid w:val="009B2B3D"/>
    <w:rsid w:val="009B2B76"/>
    <w:rsid w:val="009B2BC0"/>
    <w:rsid w:val="009B2C1D"/>
    <w:rsid w:val="009B2C41"/>
    <w:rsid w:val="009B2CAF"/>
    <w:rsid w:val="009B2D26"/>
    <w:rsid w:val="009B2E7C"/>
    <w:rsid w:val="009B2EE8"/>
    <w:rsid w:val="009B3050"/>
    <w:rsid w:val="009B30AA"/>
    <w:rsid w:val="009B31E1"/>
    <w:rsid w:val="009B3204"/>
    <w:rsid w:val="009B3343"/>
    <w:rsid w:val="009B3540"/>
    <w:rsid w:val="009B354C"/>
    <w:rsid w:val="009B356D"/>
    <w:rsid w:val="009B3610"/>
    <w:rsid w:val="009B374F"/>
    <w:rsid w:val="009B380A"/>
    <w:rsid w:val="009B382B"/>
    <w:rsid w:val="009B385B"/>
    <w:rsid w:val="009B3969"/>
    <w:rsid w:val="009B3A4E"/>
    <w:rsid w:val="009B3B8A"/>
    <w:rsid w:val="009B3C89"/>
    <w:rsid w:val="009B3CFD"/>
    <w:rsid w:val="009B3D1B"/>
    <w:rsid w:val="009B3D3C"/>
    <w:rsid w:val="009B3DC6"/>
    <w:rsid w:val="009B3F56"/>
    <w:rsid w:val="009B3F83"/>
    <w:rsid w:val="009B4057"/>
    <w:rsid w:val="009B41A7"/>
    <w:rsid w:val="009B42CE"/>
    <w:rsid w:val="009B4367"/>
    <w:rsid w:val="009B43C0"/>
    <w:rsid w:val="009B453E"/>
    <w:rsid w:val="009B47D4"/>
    <w:rsid w:val="009B4965"/>
    <w:rsid w:val="009B4AA8"/>
    <w:rsid w:val="009B4ADE"/>
    <w:rsid w:val="009B4B2E"/>
    <w:rsid w:val="009B4BC3"/>
    <w:rsid w:val="009B4BE0"/>
    <w:rsid w:val="009B4BE8"/>
    <w:rsid w:val="009B4DC0"/>
    <w:rsid w:val="009B4EA5"/>
    <w:rsid w:val="009B4EDD"/>
    <w:rsid w:val="009B4FC1"/>
    <w:rsid w:val="009B512A"/>
    <w:rsid w:val="009B5179"/>
    <w:rsid w:val="009B51FF"/>
    <w:rsid w:val="009B52BF"/>
    <w:rsid w:val="009B5336"/>
    <w:rsid w:val="009B53AE"/>
    <w:rsid w:val="009B5451"/>
    <w:rsid w:val="009B55A0"/>
    <w:rsid w:val="009B55BD"/>
    <w:rsid w:val="009B55C7"/>
    <w:rsid w:val="009B5643"/>
    <w:rsid w:val="009B5746"/>
    <w:rsid w:val="009B57EF"/>
    <w:rsid w:val="009B57FC"/>
    <w:rsid w:val="009B597A"/>
    <w:rsid w:val="009B5989"/>
    <w:rsid w:val="009B5A31"/>
    <w:rsid w:val="009B5A3D"/>
    <w:rsid w:val="009B5B01"/>
    <w:rsid w:val="009B5BA8"/>
    <w:rsid w:val="009B5C20"/>
    <w:rsid w:val="009B5D48"/>
    <w:rsid w:val="009B5D62"/>
    <w:rsid w:val="009B5F3F"/>
    <w:rsid w:val="009B5F8A"/>
    <w:rsid w:val="009B5F97"/>
    <w:rsid w:val="009B6037"/>
    <w:rsid w:val="009B60CF"/>
    <w:rsid w:val="009B6247"/>
    <w:rsid w:val="009B6253"/>
    <w:rsid w:val="009B62D2"/>
    <w:rsid w:val="009B6410"/>
    <w:rsid w:val="009B660F"/>
    <w:rsid w:val="009B6677"/>
    <w:rsid w:val="009B66A5"/>
    <w:rsid w:val="009B673D"/>
    <w:rsid w:val="009B6838"/>
    <w:rsid w:val="009B6961"/>
    <w:rsid w:val="009B6ACD"/>
    <w:rsid w:val="009B6C0C"/>
    <w:rsid w:val="009B6D8D"/>
    <w:rsid w:val="009B6F8D"/>
    <w:rsid w:val="009B7014"/>
    <w:rsid w:val="009B707F"/>
    <w:rsid w:val="009B70A4"/>
    <w:rsid w:val="009B70D8"/>
    <w:rsid w:val="009B70FA"/>
    <w:rsid w:val="009B7234"/>
    <w:rsid w:val="009B72AF"/>
    <w:rsid w:val="009B72C7"/>
    <w:rsid w:val="009B745E"/>
    <w:rsid w:val="009B74C9"/>
    <w:rsid w:val="009B750A"/>
    <w:rsid w:val="009B75B5"/>
    <w:rsid w:val="009B7666"/>
    <w:rsid w:val="009B766C"/>
    <w:rsid w:val="009B775C"/>
    <w:rsid w:val="009B77CB"/>
    <w:rsid w:val="009B7899"/>
    <w:rsid w:val="009B78B8"/>
    <w:rsid w:val="009B78D0"/>
    <w:rsid w:val="009B78E4"/>
    <w:rsid w:val="009B7A44"/>
    <w:rsid w:val="009B7BA3"/>
    <w:rsid w:val="009B7C92"/>
    <w:rsid w:val="009B7CCB"/>
    <w:rsid w:val="009B7E17"/>
    <w:rsid w:val="009B7EE4"/>
    <w:rsid w:val="009B7F9C"/>
    <w:rsid w:val="009C0093"/>
    <w:rsid w:val="009C010C"/>
    <w:rsid w:val="009C019D"/>
    <w:rsid w:val="009C01C8"/>
    <w:rsid w:val="009C023A"/>
    <w:rsid w:val="009C02A5"/>
    <w:rsid w:val="009C02A8"/>
    <w:rsid w:val="009C02B5"/>
    <w:rsid w:val="009C0403"/>
    <w:rsid w:val="009C04DA"/>
    <w:rsid w:val="009C05F9"/>
    <w:rsid w:val="009C079C"/>
    <w:rsid w:val="009C0805"/>
    <w:rsid w:val="009C080E"/>
    <w:rsid w:val="009C08D4"/>
    <w:rsid w:val="009C0990"/>
    <w:rsid w:val="009C09EB"/>
    <w:rsid w:val="009C0C5C"/>
    <w:rsid w:val="009C0CE4"/>
    <w:rsid w:val="009C0DB8"/>
    <w:rsid w:val="009C0EFC"/>
    <w:rsid w:val="009C0F0D"/>
    <w:rsid w:val="009C0F19"/>
    <w:rsid w:val="009C10E3"/>
    <w:rsid w:val="009C119D"/>
    <w:rsid w:val="009C141B"/>
    <w:rsid w:val="009C143A"/>
    <w:rsid w:val="009C1542"/>
    <w:rsid w:val="009C1744"/>
    <w:rsid w:val="009C1752"/>
    <w:rsid w:val="009C1828"/>
    <w:rsid w:val="009C1872"/>
    <w:rsid w:val="009C18F9"/>
    <w:rsid w:val="009C193C"/>
    <w:rsid w:val="009C19FD"/>
    <w:rsid w:val="009C19FF"/>
    <w:rsid w:val="009C1ADE"/>
    <w:rsid w:val="009C1AF4"/>
    <w:rsid w:val="009C1B69"/>
    <w:rsid w:val="009C1C49"/>
    <w:rsid w:val="009C1CC3"/>
    <w:rsid w:val="009C1CFF"/>
    <w:rsid w:val="009C1D26"/>
    <w:rsid w:val="009C1D4C"/>
    <w:rsid w:val="009C1DFC"/>
    <w:rsid w:val="009C1E0D"/>
    <w:rsid w:val="009C1E63"/>
    <w:rsid w:val="009C1E97"/>
    <w:rsid w:val="009C1EF4"/>
    <w:rsid w:val="009C1F12"/>
    <w:rsid w:val="009C1F9B"/>
    <w:rsid w:val="009C225E"/>
    <w:rsid w:val="009C2349"/>
    <w:rsid w:val="009C2366"/>
    <w:rsid w:val="009C257C"/>
    <w:rsid w:val="009C25CE"/>
    <w:rsid w:val="009C262B"/>
    <w:rsid w:val="009C26F9"/>
    <w:rsid w:val="009C2828"/>
    <w:rsid w:val="009C2B60"/>
    <w:rsid w:val="009C2C1A"/>
    <w:rsid w:val="009C2C74"/>
    <w:rsid w:val="009C2DBB"/>
    <w:rsid w:val="009C2DF7"/>
    <w:rsid w:val="009C2ED8"/>
    <w:rsid w:val="009C2EE3"/>
    <w:rsid w:val="009C2F16"/>
    <w:rsid w:val="009C3047"/>
    <w:rsid w:val="009C3059"/>
    <w:rsid w:val="009C3089"/>
    <w:rsid w:val="009C30B2"/>
    <w:rsid w:val="009C31CE"/>
    <w:rsid w:val="009C31FC"/>
    <w:rsid w:val="009C3222"/>
    <w:rsid w:val="009C33F8"/>
    <w:rsid w:val="009C35C3"/>
    <w:rsid w:val="009C368D"/>
    <w:rsid w:val="009C36A3"/>
    <w:rsid w:val="009C372E"/>
    <w:rsid w:val="009C3808"/>
    <w:rsid w:val="009C390A"/>
    <w:rsid w:val="009C3917"/>
    <w:rsid w:val="009C396E"/>
    <w:rsid w:val="009C3A3D"/>
    <w:rsid w:val="009C3C99"/>
    <w:rsid w:val="009C3DE6"/>
    <w:rsid w:val="009C3F61"/>
    <w:rsid w:val="009C401A"/>
    <w:rsid w:val="009C404F"/>
    <w:rsid w:val="009C4077"/>
    <w:rsid w:val="009C41A4"/>
    <w:rsid w:val="009C41E4"/>
    <w:rsid w:val="009C429E"/>
    <w:rsid w:val="009C4334"/>
    <w:rsid w:val="009C43E5"/>
    <w:rsid w:val="009C43F4"/>
    <w:rsid w:val="009C445F"/>
    <w:rsid w:val="009C446D"/>
    <w:rsid w:val="009C45D9"/>
    <w:rsid w:val="009C4627"/>
    <w:rsid w:val="009C4649"/>
    <w:rsid w:val="009C480F"/>
    <w:rsid w:val="009C49EB"/>
    <w:rsid w:val="009C4A35"/>
    <w:rsid w:val="009C4B1F"/>
    <w:rsid w:val="009C4B31"/>
    <w:rsid w:val="009C4CE4"/>
    <w:rsid w:val="009C4E75"/>
    <w:rsid w:val="009C4F11"/>
    <w:rsid w:val="009C5139"/>
    <w:rsid w:val="009C51EE"/>
    <w:rsid w:val="009C5304"/>
    <w:rsid w:val="009C5481"/>
    <w:rsid w:val="009C5514"/>
    <w:rsid w:val="009C56CB"/>
    <w:rsid w:val="009C56FA"/>
    <w:rsid w:val="009C57DE"/>
    <w:rsid w:val="009C590A"/>
    <w:rsid w:val="009C5923"/>
    <w:rsid w:val="009C594E"/>
    <w:rsid w:val="009C5966"/>
    <w:rsid w:val="009C5DB4"/>
    <w:rsid w:val="009C5DF1"/>
    <w:rsid w:val="009C5DF4"/>
    <w:rsid w:val="009C5E34"/>
    <w:rsid w:val="009C5F0A"/>
    <w:rsid w:val="009C5F51"/>
    <w:rsid w:val="009C5FF3"/>
    <w:rsid w:val="009C602D"/>
    <w:rsid w:val="009C6043"/>
    <w:rsid w:val="009C606C"/>
    <w:rsid w:val="009C623C"/>
    <w:rsid w:val="009C62EB"/>
    <w:rsid w:val="009C6447"/>
    <w:rsid w:val="009C66BF"/>
    <w:rsid w:val="009C6842"/>
    <w:rsid w:val="009C6A05"/>
    <w:rsid w:val="009C6B3F"/>
    <w:rsid w:val="009C6BD1"/>
    <w:rsid w:val="009C6BED"/>
    <w:rsid w:val="009C6BEF"/>
    <w:rsid w:val="009C6BF3"/>
    <w:rsid w:val="009C6C64"/>
    <w:rsid w:val="009C6E4A"/>
    <w:rsid w:val="009C6EDF"/>
    <w:rsid w:val="009C6FC5"/>
    <w:rsid w:val="009C7124"/>
    <w:rsid w:val="009C7147"/>
    <w:rsid w:val="009C7249"/>
    <w:rsid w:val="009C727F"/>
    <w:rsid w:val="009C729D"/>
    <w:rsid w:val="009C72E7"/>
    <w:rsid w:val="009C73E4"/>
    <w:rsid w:val="009C74B5"/>
    <w:rsid w:val="009C7608"/>
    <w:rsid w:val="009C76B2"/>
    <w:rsid w:val="009C7748"/>
    <w:rsid w:val="009C781B"/>
    <w:rsid w:val="009C787D"/>
    <w:rsid w:val="009C789D"/>
    <w:rsid w:val="009C79C7"/>
    <w:rsid w:val="009C7A2A"/>
    <w:rsid w:val="009C7A6C"/>
    <w:rsid w:val="009C7AD4"/>
    <w:rsid w:val="009C7C39"/>
    <w:rsid w:val="009C7C4C"/>
    <w:rsid w:val="009C7EA6"/>
    <w:rsid w:val="009D0016"/>
    <w:rsid w:val="009D007A"/>
    <w:rsid w:val="009D0095"/>
    <w:rsid w:val="009D0120"/>
    <w:rsid w:val="009D0241"/>
    <w:rsid w:val="009D041B"/>
    <w:rsid w:val="009D044A"/>
    <w:rsid w:val="009D0467"/>
    <w:rsid w:val="009D0469"/>
    <w:rsid w:val="009D0487"/>
    <w:rsid w:val="009D069F"/>
    <w:rsid w:val="009D070D"/>
    <w:rsid w:val="009D0764"/>
    <w:rsid w:val="009D07AB"/>
    <w:rsid w:val="009D07AC"/>
    <w:rsid w:val="009D0945"/>
    <w:rsid w:val="009D0967"/>
    <w:rsid w:val="009D0985"/>
    <w:rsid w:val="009D098D"/>
    <w:rsid w:val="009D09F7"/>
    <w:rsid w:val="009D0A5F"/>
    <w:rsid w:val="009D0A70"/>
    <w:rsid w:val="009D0ABC"/>
    <w:rsid w:val="009D0ABD"/>
    <w:rsid w:val="009D0B7C"/>
    <w:rsid w:val="009D0C61"/>
    <w:rsid w:val="009D0CF9"/>
    <w:rsid w:val="009D0D5A"/>
    <w:rsid w:val="009D0D8E"/>
    <w:rsid w:val="009D100F"/>
    <w:rsid w:val="009D113D"/>
    <w:rsid w:val="009D11CC"/>
    <w:rsid w:val="009D1286"/>
    <w:rsid w:val="009D1290"/>
    <w:rsid w:val="009D1299"/>
    <w:rsid w:val="009D144C"/>
    <w:rsid w:val="009D1546"/>
    <w:rsid w:val="009D1584"/>
    <w:rsid w:val="009D15F3"/>
    <w:rsid w:val="009D1765"/>
    <w:rsid w:val="009D1824"/>
    <w:rsid w:val="009D18AF"/>
    <w:rsid w:val="009D18C6"/>
    <w:rsid w:val="009D194C"/>
    <w:rsid w:val="009D1A9B"/>
    <w:rsid w:val="009D1B8D"/>
    <w:rsid w:val="009D1D5E"/>
    <w:rsid w:val="009D1EA8"/>
    <w:rsid w:val="009D1F18"/>
    <w:rsid w:val="009D1F24"/>
    <w:rsid w:val="009D1F71"/>
    <w:rsid w:val="009D2127"/>
    <w:rsid w:val="009D21CC"/>
    <w:rsid w:val="009D220B"/>
    <w:rsid w:val="009D2222"/>
    <w:rsid w:val="009D2239"/>
    <w:rsid w:val="009D22F9"/>
    <w:rsid w:val="009D23AB"/>
    <w:rsid w:val="009D23EF"/>
    <w:rsid w:val="009D2609"/>
    <w:rsid w:val="009D2735"/>
    <w:rsid w:val="009D2766"/>
    <w:rsid w:val="009D27E9"/>
    <w:rsid w:val="009D285A"/>
    <w:rsid w:val="009D2A51"/>
    <w:rsid w:val="009D2AD3"/>
    <w:rsid w:val="009D2CF9"/>
    <w:rsid w:val="009D2D68"/>
    <w:rsid w:val="009D2DEC"/>
    <w:rsid w:val="009D2E41"/>
    <w:rsid w:val="009D311E"/>
    <w:rsid w:val="009D3138"/>
    <w:rsid w:val="009D3255"/>
    <w:rsid w:val="009D3294"/>
    <w:rsid w:val="009D32CF"/>
    <w:rsid w:val="009D3357"/>
    <w:rsid w:val="009D344B"/>
    <w:rsid w:val="009D3485"/>
    <w:rsid w:val="009D3490"/>
    <w:rsid w:val="009D3562"/>
    <w:rsid w:val="009D3585"/>
    <w:rsid w:val="009D358F"/>
    <w:rsid w:val="009D3634"/>
    <w:rsid w:val="009D363D"/>
    <w:rsid w:val="009D3683"/>
    <w:rsid w:val="009D36F9"/>
    <w:rsid w:val="009D3715"/>
    <w:rsid w:val="009D3735"/>
    <w:rsid w:val="009D3799"/>
    <w:rsid w:val="009D37A5"/>
    <w:rsid w:val="009D385E"/>
    <w:rsid w:val="009D38B0"/>
    <w:rsid w:val="009D3A68"/>
    <w:rsid w:val="009D3A80"/>
    <w:rsid w:val="009D3AF2"/>
    <w:rsid w:val="009D3B10"/>
    <w:rsid w:val="009D3BDB"/>
    <w:rsid w:val="009D3C37"/>
    <w:rsid w:val="009D3D33"/>
    <w:rsid w:val="009D3D99"/>
    <w:rsid w:val="009D3DA3"/>
    <w:rsid w:val="009D3DE7"/>
    <w:rsid w:val="009D3E85"/>
    <w:rsid w:val="009D3E91"/>
    <w:rsid w:val="009D3FAB"/>
    <w:rsid w:val="009D3FCF"/>
    <w:rsid w:val="009D4028"/>
    <w:rsid w:val="009D4029"/>
    <w:rsid w:val="009D408A"/>
    <w:rsid w:val="009D408B"/>
    <w:rsid w:val="009D40A2"/>
    <w:rsid w:val="009D41CC"/>
    <w:rsid w:val="009D4215"/>
    <w:rsid w:val="009D429E"/>
    <w:rsid w:val="009D437B"/>
    <w:rsid w:val="009D4441"/>
    <w:rsid w:val="009D44DE"/>
    <w:rsid w:val="009D46A7"/>
    <w:rsid w:val="009D46FF"/>
    <w:rsid w:val="009D4703"/>
    <w:rsid w:val="009D473E"/>
    <w:rsid w:val="009D4752"/>
    <w:rsid w:val="009D4794"/>
    <w:rsid w:val="009D47AD"/>
    <w:rsid w:val="009D47F0"/>
    <w:rsid w:val="009D48D1"/>
    <w:rsid w:val="009D4919"/>
    <w:rsid w:val="009D4AB2"/>
    <w:rsid w:val="009D4B71"/>
    <w:rsid w:val="009D4C8D"/>
    <w:rsid w:val="009D4CD6"/>
    <w:rsid w:val="009D4D4D"/>
    <w:rsid w:val="009D4D64"/>
    <w:rsid w:val="009D4E10"/>
    <w:rsid w:val="009D4E21"/>
    <w:rsid w:val="009D4EAD"/>
    <w:rsid w:val="009D4F01"/>
    <w:rsid w:val="009D4F17"/>
    <w:rsid w:val="009D4F48"/>
    <w:rsid w:val="009D4F5F"/>
    <w:rsid w:val="009D518D"/>
    <w:rsid w:val="009D5199"/>
    <w:rsid w:val="009D5370"/>
    <w:rsid w:val="009D54CE"/>
    <w:rsid w:val="009D559E"/>
    <w:rsid w:val="009D55E2"/>
    <w:rsid w:val="009D56E7"/>
    <w:rsid w:val="009D56FB"/>
    <w:rsid w:val="009D5790"/>
    <w:rsid w:val="009D5956"/>
    <w:rsid w:val="009D5961"/>
    <w:rsid w:val="009D59B0"/>
    <w:rsid w:val="009D5A03"/>
    <w:rsid w:val="009D5A5E"/>
    <w:rsid w:val="009D5E2D"/>
    <w:rsid w:val="009D5E40"/>
    <w:rsid w:val="009D612E"/>
    <w:rsid w:val="009D61B7"/>
    <w:rsid w:val="009D6202"/>
    <w:rsid w:val="009D627B"/>
    <w:rsid w:val="009D6346"/>
    <w:rsid w:val="009D6447"/>
    <w:rsid w:val="009D6505"/>
    <w:rsid w:val="009D6525"/>
    <w:rsid w:val="009D6780"/>
    <w:rsid w:val="009D67E2"/>
    <w:rsid w:val="009D6826"/>
    <w:rsid w:val="009D68A8"/>
    <w:rsid w:val="009D68BD"/>
    <w:rsid w:val="009D68CC"/>
    <w:rsid w:val="009D68ED"/>
    <w:rsid w:val="009D691C"/>
    <w:rsid w:val="009D69B0"/>
    <w:rsid w:val="009D6A07"/>
    <w:rsid w:val="009D6BC6"/>
    <w:rsid w:val="009D6C1C"/>
    <w:rsid w:val="009D6CE0"/>
    <w:rsid w:val="009D6E55"/>
    <w:rsid w:val="009D6E6D"/>
    <w:rsid w:val="009D6F32"/>
    <w:rsid w:val="009D70E5"/>
    <w:rsid w:val="009D71F9"/>
    <w:rsid w:val="009D728C"/>
    <w:rsid w:val="009D729D"/>
    <w:rsid w:val="009D7325"/>
    <w:rsid w:val="009D739D"/>
    <w:rsid w:val="009D73CD"/>
    <w:rsid w:val="009D741B"/>
    <w:rsid w:val="009D7493"/>
    <w:rsid w:val="009D7500"/>
    <w:rsid w:val="009D753D"/>
    <w:rsid w:val="009D7668"/>
    <w:rsid w:val="009D76B0"/>
    <w:rsid w:val="009D7705"/>
    <w:rsid w:val="009D782F"/>
    <w:rsid w:val="009D786F"/>
    <w:rsid w:val="009D789D"/>
    <w:rsid w:val="009D78E7"/>
    <w:rsid w:val="009D7932"/>
    <w:rsid w:val="009D7A5F"/>
    <w:rsid w:val="009D7C90"/>
    <w:rsid w:val="009D7E8D"/>
    <w:rsid w:val="009D7EA8"/>
    <w:rsid w:val="009E000D"/>
    <w:rsid w:val="009E006F"/>
    <w:rsid w:val="009E0418"/>
    <w:rsid w:val="009E0555"/>
    <w:rsid w:val="009E0564"/>
    <w:rsid w:val="009E0565"/>
    <w:rsid w:val="009E05E7"/>
    <w:rsid w:val="009E05FA"/>
    <w:rsid w:val="009E063E"/>
    <w:rsid w:val="009E06A7"/>
    <w:rsid w:val="009E06B8"/>
    <w:rsid w:val="009E0786"/>
    <w:rsid w:val="009E07C7"/>
    <w:rsid w:val="009E0804"/>
    <w:rsid w:val="009E0828"/>
    <w:rsid w:val="009E08A7"/>
    <w:rsid w:val="009E0910"/>
    <w:rsid w:val="009E0927"/>
    <w:rsid w:val="009E0944"/>
    <w:rsid w:val="009E0A33"/>
    <w:rsid w:val="009E0B26"/>
    <w:rsid w:val="009E0B62"/>
    <w:rsid w:val="009E0B72"/>
    <w:rsid w:val="009E0C7C"/>
    <w:rsid w:val="009E0CEF"/>
    <w:rsid w:val="009E0D74"/>
    <w:rsid w:val="009E0D97"/>
    <w:rsid w:val="009E0DB9"/>
    <w:rsid w:val="009E0E50"/>
    <w:rsid w:val="009E1015"/>
    <w:rsid w:val="009E10EC"/>
    <w:rsid w:val="009E1144"/>
    <w:rsid w:val="009E1151"/>
    <w:rsid w:val="009E122C"/>
    <w:rsid w:val="009E1292"/>
    <w:rsid w:val="009E151B"/>
    <w:rsid w:val="009E1663"/>
    <w:rsid w:val="009E1667"/>
    <w:rsid w:val="009E171B"/>
    <w:rsid w:val="009E1746"/>
    <w:rsid w:val="009E1935"/>
    <w:rsid w:val="009E1962"/>
    <w:rsid w:val="009E1A2E"/>
    <w:rsid w:val="009E1A56"/>
    <w:rsid w:val="009E1B05"/>
    <w:rsid w:val="009E1B4B"/>
    <w:rsid w:val="009E1C23"/>
    <w:rsid w:val="009E1C63"/>
    <w:rsid w:val="009E1C64"/>
    <w:rsid w:val="009E1DC9"/>
    <w:rsid w:val="009E1E04"/>
    <w:rsid w:val="009E1E3E"/>
    <w:rsid w:val="009E1EB1"/>
    <w:rsid w:val="009E1EFB"/>
    <w:rsid w:val="009E1F26"/>
    <w:rsid w:val="009E1FD0"/>
    <w:rsid w:val="009E20CB"/>
    <w:rsid w:val="009E21B9"/>
    <w:rsid w:val="009E2249"/>
    <w:rsid w:val="009E250D"/>
    <w:rsid w:val="009E2529"/>
    <w:rsid w:val="009E257F"/>
    <w:rsid w:val="009E27BF"/>
    <w:rsid w:val="009E2817"/>
    <w:rsid w:val="009E28C0"/>
    <w:rsid w:val="009E28D8"/>
    <w:rsid w:val="009E2954"/>
    <w:rsid w:val="009E2990"/>
    <w:rsid w:val="009E29DE"/>
    <w:rsid w:val="009E2A70"/>
    <w:rsid w:val="009E2AB9"/>
    <w:rsid w:val="009E2E16"/>
    <w:rsid w:val="009E2E31"/>
    <w:rsid w:val="009E2F2B"/>
    <w:rsid w:val="009E3011"/>
    <w:rsid w:val="009E322F"/>
    <w:rsid w:val="009E3269"/>
    <w:rsid w:val="009E32C5"/>
    <w:rsid w:val="009E35D4"/>
    <w:rsid w:val="009E35E0"/>
    <w:rsid w:val="009E36B0"/>
    <w:rsid w:val="009E370A"/>
    <w:rsid w:val="009E379E"/>
    <w:rsid w:val="009E37D5"/>
    <w:rsid w:val="009E3864"/>
    <w:rsid w:val="009E38DF"/>
    <w:rsid w:val="009E3A9F"/>
    <w:rsid w:val="009E3ABF"/>
    <w:rsid w:val="009E3AC9"/>
    <w:rsid w:val="009E3B65"/>
    <w:rsid w:val="009E3C70"/>
    <w:rsid w:val="009E3CA1"/>
    <w:rsid w:val="009E3D02"/>
    <w:rsid w:val="009E3D26"/>
    <w:rsid w:val="009E3DC0"/>
    <w:rsid w:val="009E3E05"/>
    <w:rsid w:val="009E3F4F"/>
    <w:rsid w:val="009E3FDC"/>
    <w:rsid w:val="009E40C7"/>
    <w:rsid w:val="009E4164"/>
    <w:rsid w:val="009E417C"/>
    <w:rsid w:val="009E41A4"/>
    <w:rsid w:val="009E42C5"/>
    <w:rsid w:val="009E42EC"/>
    <w:rsid w:val="009E44B9"/>
    <w:rsid w:val="009E44D6"/>
    <w:rsid w:val="009E45AE"/>
    <w:rsid w:val="009E4631"/>
    <w:rsid w:val="009E46BE"/>
    <w:rsid w:val="009E4799"/>
    <w:rsid w:val="009E48B1"/>
    <w:rsid w:val="009E4ADC"/>
    <w:rsid w:val="009E4BC8"/>
    <w:rsid w:val="009E4BFF"/>
    <w:rsid w:val="009E4D3D"/>
    <w:rsid w:val="009E4DB7"/>
    <w:rsid w:val="009E4E20"/>
    <w:rsid w:val="009E4F57"/>
    <w:rsid w:val="009E4F76"/>
    <w:rsid w:val="009E503F"/>
    <w:rsid w:val="009E507F"/>
    <w:rsid w:val="009E51F9"/>
    <w:rsid w:val="009E525A"/>
    <w:rsid w:val="009E529A"/>
    <w:rsid w:val="009E5331"/>
    <w:rsid w:val="009E5553"/>
    <w:rsid w:val="009E55EF"/>
    <w:rsid w:val="009E562A"/>
    <w:rsid w:val="009E57F2"/>
    <w:rsid w:val="009E586C"/>
    <w:rsid w:val="009E595E"/>
    <w:rsid w:val="009E5993"/>
    <w:rsid w:val="009E5A79"/>
    <w:rsid w:val="009E5BD0"/>
    <w:rsid w:val="009E5C7A"/>
    <w:rsid w:val="009E5C8B"/>
    <w:rsid w:val="009E5D2D"/>
    <w:rsid w:val="009E5DBA"/>
    <w:rsid w:val="009E5EA5"/>
    <w:rsid w:val="009E5F13"/>
    <w:rsid w:val="009E60B1"/>
    <w:rsid w:val="009E6245"/>
    <w:rsid w:val="009E6269"/>
    <w:rsid w:val="009E6291"/>
    <w:rsid w:val="009E62F7"/>
    <w:rsid w:val="009E6374"/>
    <w:rsid w:val="009E648C"/>
    <w:rsid w:val="009E658E"/>
    <w:rsid w:val="009E65CE"/>
    <w:rsid w:val="009E668A"/>
    <w:rsid w:val="009E68D4"/>
    <w:rsid w:val="009E68FD"/>
    <w:rsid w:val="009E6946"/>
    <w:rsid w:val="009E696E"/>
    <w:rsid w:val="009E6AFC"/>
    <w:rsid w:val="009E6B16"/>
    <w:rsid w:val="009E6CB5"/>
    <w:rsid w:val="009E6CD1"/>
    <w:rsid w:val="009E6D6D"/>
    <w:rsid w:val="009E6DD8"/>
    <w:rsid w:val="009E7076"/>
    <w:rsid w:val="009E712F"/>
    <w:rsid w:val="009E71E0"/>
    <w:rsid w:val="009E72E6"/>
    <w:rsid w:val="009E738A"/>
    <w:rsid w:val="009E7458"/>
    <w:rsid w:val="009E74C6"/>
    <w:rsid w:val="009E765C"/>
    <w:rsid w:val="009E7774"/>
    <w:rsid w:val="009E7877"/>
    <w:rsid w:val="009E7944"/>
    <w:rsid w:val="009E7A8F"/>
    <w:rsid w:val="009E7AA1"/>
    <w:rsid w:val="009E7AA8"/>
    <w:rsid w:val="009E7B5B"/>
    <w:rsid w:val="009E7BD9"/>
    <w:rsid w:val="009E7C68"/>
    <w:rsid w:val="009E7E28"/>
    <w:rsid w:val="009E7E70"/>
    <w:rsid w:val="009E7F0F"/>
    <w:rsid w:val="009F0089"/>
    <w:rsid w:val="009F010F"/>
    <w:rsid w:val="009F0225"/>
    <w:rsid w:val="009F0289"/>
    <w:rsid w:val="009F0473"/>
    <w:rsid w:val="009F0475"/>
    <w:rsid w:val="009F0504"/>
    <w:rsid w:val="009F059C"/>
    <w:rsid w:val="009F05B3"/>
    <w:rsid w:val="009F05D1"/>
    <w:rsid w:val="009F0643"/>
    <w:rsid w:val="009F06F9"/>
    <w:rsid w:val="009F07E1"/>
    <w:rsid w:val="009F08B9"/>
    <w:rsid w:val="009F08DD"/>
    <w:rsid w:val="009F0922"/>
    <w:rsid w:val="009F097B"/>
    <w:rsid w:val="009F0A38"/>
    <w:rsid w:val="009F0A50"/>
    <w:rsid w:val="009F0AA4"/>
    <w:rsid w:val="009F0BC3"/>
    <w:rsid w:val="009F0DCD"/>
    <w:rsid w:val="009F0E62"/>
    <w:rsid w:val="009F0EB4"/>
    <w:rsid w:val="009F0F9C"/>
    <w:rsid w:val="009F1010"/>
    <w:rsid w:val="009F103F"/>
    <w:rsid w:val="009F10A4"/>
    <w:rsid w:val="009F117B"/>
    <w:rsid w:val="009F11AB"/>
    <w:rsid w:val="009F1244"/>
    <w:rsid w:val="009F1288"/>
    <w:rsid w:val="009F1360"/>
    <w:rsid w:val="009F14AB"/>
    <w:rsid w:val="009F14AD"/>
    <w:rsid w:val="009F14BE"/>
    <w:rsid w:val="009F1524"/>
    <w:rsid w:val="009F153C"/>
    <w:rsid w:val="009F15D2"/>
    <w:rsid w:val="009F1650"/>
    <w:rsid w:val="009F1773"/>
    <w:rsid w:val="009F1904"/>
    <w:rsid w:val="009F1934"/>
    <w:rsid w:val="009F19B5"/>
    <w:rsid w:val="009F1B64"/>
    <w:rsid w:val="009F1C0A"/>
    <w:rsid w:val="009F1D9A"/>
    <w:rsid w:val="009F1DB4"/>
    <w:rsid w:val="009F1EE0"/>
    <w:rsid w:val="009F1F7D"/>
    <w:rsid w:val="009F1F9E"/>
    <w:rsid w:val="009F1FE8"/>
    <w:rsid w:val="009F20EE"/>
    <w:rsid w:val="009F2110"/>
    <w:rsid w:val="009F2316"/>
    <w:rsid w:val="009F23D9"/>
    <w:rsid w:val="009F24FE"/>
    <w:rsid w:val="009F253A"/>
    <w:rsid w:val="009F258E"/>
    <w:rsid w:val="009F2621"/>
    <w:rsid w:val="009F276D"/>
    <w:rsid w:val="009F27DB"/>
    <w:rsid w:val="009F27FE"/>
    <w:rsid w:val="009F2832"/>
    <w:rsid w:val="009F2901"/>
    <w:rsid w:val="009F29B0"/>
    <w:rsid w:val="009F29FA"/>
    <w:rsid w:val="009F2A8F"/>
    <w:rsid w:val="009F2B14"/>
    <w:rsid w:val="009F2C6C"/>
    <w:rsid w:val="009F2C82"/>
    <w:rsid w:val="009F2CBA"/>
    <w:rsid w:val="009F2CCA"/>
    <w:rsid w:val="009F2DBF"/>
    <w:rsid w:val="009F2FF2"/>
    <w:rsid w:val="009F3072"/>
    <w:rsid w:val="009F3103"/>
    <w:rsid w:val="009F3179"/>
    <w:rsid w:val="009F3929"/>
    <w:rsid w:val="009F3AB9"/>
    <w:rsid w:val="009F3AD2"/>
    <w:rsid w:val="009F3B3E"/>
    <w:rsid w:val="009F3BA6"/>
    <w:rsid w:val="009F3BAB"/>
    <w:rsid w:val="009F3C04"/>
    <w:rsid w:val="009F3C22"/>
    <w:rsid w:val="009F3CFD"/>
    <w:rsid w:val="009F3E50"/>
    <w:rsid w:val="009F3E8B"/>
    <w:rsid w:val="009F3E98"/>
    <w:rsid w:val="009F40C1"/>
    <w:rsid w:val="009F4104"/>
    <w:rsid w:val="009F4116"/>
    <w:rsid w:val="009F4162"/>
    <w:rsid w:val="009F41C4"/>
    <w:rsid w:val="009F4281"/>
    <w:rsid w:val="009F43BE"/>
    <w:rsid w:val="009F4412"/>
    <w:rsid w:val="009F4445"/>
    <w:rsid w:val="009F4592"/>
    <w:rsid w:val="009F46C1"/>
    <w:rsid w:val="009F47F3"/>
    <w:rsid w:val="009F4888"/>
    <w:rsid w:val="009F4945"/>
    <w:rsid w:val="009F4A17"/>
    <w:rsid w:val="009F4B45"/>
    <w:rsid w:val="009F4B8D"/>
    <w:rsid w:val="009F4BBE"/>
    <w:rsid w:val="009F4C19"/>
    <w:rsid w:val="009F4E75"/>
    <w:rsid w:val="009F4E7E"/>
    <w:rsid w:val="009F4EDE"/>
    <w:rsid w:val="009F4FDE"/>
    <w:rsid w:val="009F5042"/>
    <w:rsid w:val="009F5152"/>
    <w:rsid w:val="009F5154"/>
    <w:rsid w:val="009F51FF"/>
    <w:rsid w:val="009F530D"/>
    <w:rsid w:val="009F54AB"/>
    <w:rsid w:val="009F558A"/>
    <w:rsid w:val="009F5656"/>
    <w:rsid w:val="009F56B1"/>
    <w:rsid w:val="009F57BC"/>
    <w:rsid w:val="009F57F1"/>
    <w:rsid w:val="009F58A7"/>
    <w:rsid w:val="009F595C"/>
    <w:rsid w:val="009F5A1F"/>
    <w:rsid w:val="009F5A84"/>
    <w:rsid w:val="009F5A8E"/>
    <w:rsid w:val="009F5A97"/>
    <w:rsid w:val="009F5AF0"/>
    <w:rsid w:val="009F5AFC"/>
    <w:rsid w:val="009F5BB0"/>
    <w:rsid w:val="009F5BC8"/>
    <w:rsid w:val="009F5C78"/>
    <w:rsid w:val="009F5D1A"/>
    <w:rsid w:val="009F5DCB"/>
    <w:rsid w:val="009F5E34"/>
    <w:rsid w:val="009F5E5A"/>
    <w:rsid w:val="009F5EA4"/>
    <w:rsid w:val="009F5EC1"/>
    <w:rsid w:val="009F5F54"/>
    <w:rsid w:val="009F5F76"/>
    <w:rsid w:val="009F5FDE"/>
    <w:rsid w:val="009F6133"/>
    <w:rsid w:val="009F613F"/>
    <w:rsid w:val="009F6185"/>
    <w:rsid w:val="009F625C"/>
    <w:rsid w:val="009F630E"/>
    <w:rsid w:val="009F6320"/>
    <w:rsid w:val="009F63B7"/>
    <w:rsid w:val="009F6527"/>
    <w:rsid w:val="009F6540"/>
    <w:rsid w:val="009F6564"/>
    <w:rsid w:val="009F6570"/>
    <w:rsid w:val="009F66C5"/>
    <w:rsid w:val="009F6773"/>
    <w:rsid w:val="009F6776"/>
    <w:rsid w:val="009F678A"/>
    <w:rsid w:val="009F67DA"/>
    <w:rsid w:val="009F684F"/>
    <w:rsid w:val="009F6867"/>
    <w:rsid w:val="009F686F"/>
    <w:rsid w:val="009F69EF"/>
    <w:rsid w:val="009F6AFA"/>
    <w:rsid w:val="009F6C28"/>
    <w:rsid w:val="009F6CF7"/>
    <w:rsid w:val="009F6D4B"/>
    <w:rsid w:val="009F6E41"/>
    <w:rsid w:val="009F6F3F"/>
    <w:rsid w:val="009F6F67"/>
    <w:rsid w:val="009F722C"/>
    <w:rsid w:val="009F7251"/>
    <w:rsid w:val="009F7440"/>
    <w:rsid w:val="009F7628"/>
    <w:rsid w:val="009F77BC"/>
    <w:rsid w:val="009F7843"/>
    <w:rsid w:val="009F791B"/>
    <w:rsid w:val="009F7AA5"/>
    <w:rsid w:val="009F7C14"/>
    <w:rsid w:val="009F7DF1"/>
    <w:rsid w:val="009F7E8E"/>
    <w:rsid w:val="009F7EEB"/>
    <w:rsid w:val="009F7F66"/>
    <w:rsid w:val="00A00231"/>
    <w:rsid w:val="00A00357"/>
    <w:rsid w:val="00A00368"/>
    <w:rsid w:val="00A00492"/>
    <w:rsid w:val="00A00526"/>
    <w:rsid w:val="00A00590"/>
    <w:rsid w:val="00A0065B"/>
    <w:rsid w:val="00A0080B"/>
    <w:rsid w:val="00A00812"/>
    <w:rsid w:val="00A00896"/>
    <w:rsid w:val="00A008B1"/>
    <w:rsid w:val="00A00949"/>
    <w:rsid w:val="00A00AFE"/>
    <w:rsid w:val="00A00B90"/>
    <w:rsid w:val="00A00C18"/>
    <w:rsid w:val="00A00D10"/>
    <w:rsid w:val="00A00D9B"/>
    <w:rsid w:val="00A00E10"/>
    <w:rsid w:val="00A00EDD"/>
    <w:rsid w:val="00A00F07"/>
    <w:rsid w:val="00A01004"/>
    <w:rsid w:val="00A010F6"/>
    <w:rsid w:val="00A0110A"/>
    <w:rsid w:val="00A01159"/>
    <w:rsid w:val="00A01263"/>
    <w:rsid w:val="00A01331"/>
    <w:rsid w:val="00A013EA"/>
    <w:rsid w:val="00A0153C"/>
    <w:rsid w:val="00A01555"/>
    <w:rsid w:val="00A016D3"/>
    <w:rsid w:val="00A01716"/>
    <w:rsid w:val="00A01786"/>
    <w:rsid w:val="00A017FE"/>
    <w:rsid w:val="00A01805"/>
    <w:rsid w:val="00A01885"/>
    <w:rsid w:val="00A01893"/>
    <w:rsid w:val="00A01896"/>
    <w:rsid w:val="00A018FF"/>
    <w:rsid w:val="00A0190E"/>
    <w:rsid w:val="00A0193B"/>
    <w:rsid w:val="00A01AD3"/>
    <w:rsid w:val="00A01BBF"/>
    <w:rsid w:val="00A01BC8"/>
    <w:rsid w:val="00A01C21"/>
    <w:rsid w:val="00A01F56"/>
    <w:rsid w:val="00A02095"/>
    <w:rsid w:val="00A020CD"/>
    <w:rsid w:val="00A020F7"/>
    <w:rsid w:val="00A02111"/>
    <w:rsid w:val="00A021B3"/>
    <w:rsid w:val="00A021D5"/>
    <w:rsid w:val="00A021D7"/>
    <w:rsid w:val="00A02385"/>
    <w:rsid w:val="00A024E2"/>
    <w:rsid w:val="00A0251D"/>
    <w:rsid w:val="00A02698"/>
    <w:rsid w:val="00A02730"/>
    <w:rsid w:val="00A028E1"/>
    <w:rsid w:val="00A028F2"/>
    <w:rsid w:val="00A02965"/>
    <w:rsid w:val="00A02A7E"/>
    <w:rsid w:val="00A02BE3"/>
    <w:rsid w:val="00A02C31"/>
    <w:rsid w:val="00A02C50"/>
    <w:rsid w:val="00A02D2B"/>
    <w:rsid w:val="00A02DEA"/>
    <w:rsid w:val="00A02E55"/>
    <w:rsid w:val="00A02E9F"/>
    <w:rsid w:val="00A02EF6"/>
    <w:rsid w:val="00A02F52"/>
    <w:rsid w:val="00A02FE1"/>
    <w:rsid w:val="00A03071"/>
    <w:rsid w:val="00A03147"/>
    <w:rsid w:val="00A031E9"/>
    <w:rsid w:val="00A0329C"/>
    <w:rsid w:val="00A032C8"/>
    <w:rsid w:val="00A032EC"/>
    <w:rsid w:val="00A032FD"/>
    <w:rsid w:val="00A033C6"/>
    <w:rsid w:val="00A034F2"/>
    <w:rsid w:val="00A03521"/>
    <w:rsid w:val="00A0363A"/>
    <w:rsid w:val="00A0378F"/>
    <w:rsid w:val="00A038AD"/>
    <w:rsid w:val="00A03904"/>
    <w:rsid w:val="00A039DA"/>
    <w:rsid w:val="00A03B5F"/>
    <w:rsid w:val="00A03BB0"/>
    <w:rsid w:val="00A03CE5"/>
    <w:rsid w:val="00A03D7B"/>
    <w:rsid w:val="00A03F53"/>
    <w:rsid w:val="00A04014"/>
    <w:rsid w:val="00A040FA"/>
    <w:rsid w:val="00A0410D"/>
    <w:rsid w:val="00A041E7"/>
    <w:rsid w:val="00A04336"/>
    <w:rsid w:val="00A043B3"/>
    <w:rsid w:val="00A04434"/>
    <w:rsid w:val="00A04475"/>
    <w:rsid w:val="00A044CD"/>
    <w:rsid w:val="00A04557"/>
    <w:rsid w:val="00A0464E"/>
    <w:rsid w:val="00A047C0"/>
    <w:rsid w:val="00A0482D"/>
    <w:rsid w:val="00A04AEE"/>
    <w:rsid w:val="00A04EF1"/>
    <w:rsid w:val="00A05131"/>
    <w:rsid w:val="00A051E6"/>
    <w:rsid w:val="00A053BC"/>
    <w:rsid w:val="00A05548"/>
    <w:rsid w:val="00A055E0"/>
    <w:rsid w:val="00A05781"/>
    <w:rsid w:val="00A057DF"/>
    <w:rsid w:val="00A05929"/>
    <w:rsid w:val="00A05977"/>
    <w:rsid w:val="00A05BE4"/>
    <w:rsid w:val="00A05CF1"/>
    <w:rsid w:val="00A05CF8"/>
    <w:rsid w:val="00A05D61"/>
    <w:rsid w:val="00A05D63"/>
    <w:rsid w:val="00A05DF2"/>
    <w:rsid w:val="00A05E2D"/>
    <w:rsid w:val="00A05E63"/>
    <w:rsid w:val="00A05F09"/>
    <w:rsid w:val="00A05F62"/>
    <w:rsid w:val="00A05F8B"/>
    <w:rsid w:val="00A0603B"/>
    <w:rsid w:val="00A060C5"/>
    <w:rsid w:val="00A06339"/>
    <w:rsid w:val="00A0645E"/>
    <w:rsid w:val="00A0668B"/>
    <w:rsid w:val="00A06713"/>
    <w:rsid w:val="00A068C8"/>
    <w:rsid w:val="00A06A9B"/>
    <w:rsid w:val="00A06AC8"/>
    <w:rsid w:val="00A06BBA"/>
    <w:rsid w:val="00A06C23"/>
    <w:rsid w:val="00A06C51"/>
    <w:rsid w:val="00A06CC3"/>
    <w:rsid w:val="00A06CD2"/>
    <w:rsid w:val="00A06D96"/>
    <w:rsid w:val="00A06DB9"/>
    <w:rsid w:val="00A06F30"/>
    <w:rsid w:val="00A06FD3"/>
    <w:rsid w:val="00A0706A"/>
    <w:rsid w:val="00A07085"/>
    <w:rsid w:val="00A070C2"/>
    <w:rsid w:val="00A07416"/>
    <w:rsid w:val="00A075C4"/>
    <w:rsid w:val="00A07605"/>
    <w:rsid w:val="00A077BD"/>
    <w:rsid w:val="00A0797D"/>
    <w:rsid w:val="00A07B1A"/>
    <w:rsid w:val="00A07BA5"/>
    <w:rsid w:val="00A07D29"/>
    <w:rsid w:val="00A07E76"/>
    <w:rsid w:val="00A07F8D"/>
    <w:rsid w:val="00A07FF8"/>
    <w:rsid w:val="00A10002"/>
    <w:rsid w:val="00A1003E"/>
    <w:rsid w:val="00A100E3"/>
    <w:rsid w:val="00A1032B"/>
    <w:rsid w:val="00A104D3"/>
    <w:rsid w:val="00A10506"/>
    <w:rsid w:val="00A1053C"/>
    <w:rsid w:val="00A10553"/>
    <w:rsid w:val="00A105A7"/>
    <w:rsid w:val="00A10631"/>
    <w:rsid w:val="00A10686"/>
    <w:rsid w:val="00A1074E"/>
    <w:rsid w:val="00A1083C"/>
    <w:rsid w:val="00A108EC"/>
    <w:rsid w:val="00A1099F"/>
    <w:rsid w:val="00A109D9"/>
    <w:rsid w:val="00A10AA2"/>
    <w:rsid w:val="00A10B32"/>
    <w:rsid w:val="00A10B61"/>
    <w:rsid w:val="00A10DB4"/>
    <w:rsid w:val="00A10E40"/>
    <w:rsid w:val="00A10E71"/>
    <w:rsid w:val="00A10F6D"/>
    <w:rsid w:val="00A1103A"/>
    <w:rsid w:val="00A1134C"/>
    <w:rsid w:val="00A114B1"/>
    <w:rsid w:val="00A114D0"/>
    <w:rsid w:val="00A115CF"/>
    <w:rsid w:val="00A115D3"/>
    <w:rsid w:val="00A1171C"/>
    <w:rsid w:val="00A1173D"/>
    <w:rsid w:val="00A117E3"/>
    <w:rsid w:val="00A11934"/>
    <w:rsid w:val="00A119EA"/>
    <w:rsid w:val="00A11A7B"/>
    <w:rsid w:val="00A11B15"/>
    <w:rsid w:val="00A11C6B"/>
    <w:rsid w:val="00A11CB9"/>
    <w:rsid w:val="00A11DD3"/>
    <w:rsid w:val="00A11E46"/>
    <w:rsid w:val="00A12006"/>
    <w:rsid w:val="00A1206A"/>
    <w:rsid w:val="00A120AF"/>
    <w:rsid w:val="00A1213C"/>
    <w:rsid w:val="00A12313"/>
    <w:rsid w:val="00A12337"/>
    <w:rsid w:val="00A123DF"/>
    <w:rsid w:val="00A12730"/>
    <w:rsid w:val="00A12754"/>
    <w:rsid w:val="00A1276D"/>
    <w:rsid w:val="00A127A2"/>
    <w:rsid w:val="00A12800"/>
    <w:rsid w:val="00A1293F"/>
    <w:rsid w:val="00A12AED"/>
    <w:rsid w:val="00A12C51"/>
    <w:rsid w:val="00A12C79"/>
    <w:rsid w:val="00A12CBF"/>
    <w:rsid w:val="00A12CCD"/>
    <w:rsid w:val="00A12CF9"/>
    <w:rsid w:val="00A12D0C"/>
    <w:rsid w:val="00A12D7D"/>
    <w:rsid w:val="00A12DDE"/>
    <w:rsid w:val="00A12E4E"/>
    <w:rsid w:val="00A1318C"/>
    <w:rsid w:val="00A132A2"/>
    <w:rsid w:val="00A133CB"/>
    <w:rsid w:val="00A133F8"/>
    <w:rsid w:val="00A13421"/>
    <w:rsid w:val="00A1346A"/>
    <w:rsid w:val="00A134DF"/>
    <w:rsid w:val="00A13506"/>
    <w:rsid w:val="00A1378C"/>
    <w:rsid w:val="00A139E6"/>
    <w:rsid w:val="00A13A1A"/>
    <w:rsid w:val="00A13AC3"/>
    <w:rsid w:val="00A13B98"/>
    <w:rsid w:val="00A13C07"/>
    <w:rsid w:val="00A13CA4"/>
    <w:rsid w:val="00A13CBC"/>
    <w:rsid w:val="00A13D6F"/>
    <w:rsid w:val="00A13D7B"/>
    <w:rsid w:val="00A13DF0"/>
    <w:rsid w:val="00A13E00"/>
    <w:rsid w:val="00A13E08"/>
    <w:rsid w:val="00A13E48"/>
    <w:rsid w:val="00A13E66"/>
    <w:rsid w:val="00A13E89"/>
    <w:rsid w:val="00A13E94"/>
    <w:rsid w:val="00A13F32"/>
    <w:rsid w:val="00A1404F"/>
    <w:rsid w:val="00A140DB"/>
    <w:rsid w:val="00A14283"/>
    <w:rsid w:val="00A142DC"/>
    <w:rsid w:val="00A14319"/>
    <w:rsid w:val="00A1442C"/>
    <w:rsid w:val="00A144B4"/>
    <w:rsid w:val="00A144FC"/>
    <w:rsid w:val="00A14586"/>
    <w:rsid w:val="00A14642"/>
    <w:rsid w:val="00A146B0"/>
    <w:rsid w:val="00A1471C"/>
    <w:rsid w:val="00A1478C"/>
    <w:rsid w:val="00A14801"/>
    <w:rsid w:val="00A14819"/>
    <w:rsid w:val="00A148A7"/>
    <w:rsid w:val="00A14A77"/>
    <w:rsid w:val="00A14A83"/>
    <w:rsid w:val="00A14C27"/>
    <w:rsid w:val="00A14C46"/>
    <w:rsid w:val="00A14CC2"/>
    <w:rsid w:val="00A14D51"/>
    <w:rsid w:val="00A14E4D"/>
    <w:rsid w:val="00A14ECC"/>
    <w:rsid w:val="00A14F89"/>
    <w:rsid w:val="00A14F8E"/>
    <w:rsid w:val="00A15021"/>
    <w:rsid w:val="00A150BF"/>
    <w:rsid w:val="00A151D4"/>
    <w:rsid w:val="00A15259"/>
    <w:rsid w:val="00A1530F"/>
    <w:rsid w:val="00A1532E"/>
    <w:rsid w:val="00A15334"/>
    <w:rsid w:val="00A15416"/>
    <w:rsid w:val="00A15461"/>
    <w:rsid w:val="00A1556A"/>
    <w:rsid w:val="00A1561F"/>
    <w:rsid w:val="00A1568E"/>
    <w:rsid w:val="00A15740"/>
    <w:rsid w:val="00A1579C"/>
    <w:rsid w:val="00A157DA"/>
    <w:rsid w:val="00A158AA"/>
    <w:rsid w:val="00A159DC"/>
    <w:rsid w:val="00A15A81"/>
    <w:rsid w:val="00A15B9E"/>
    <w:rsid w:val="00A15D4E"/>
    <w:rsid w:val="00A15DE4"/>
    <w:rsid w:val="00A15F70"/>
    <w:rsid w:val="00A15FF5"/>
    <w:rsid w:val="00A162AD"/>
    <w:rsid w:val="00A162BA"/>
    <w:rsid w:val="00A1633B"/>
    <w:rsid w:val="00A1634C"/>
    <w:rsid w:val="00A165EB"/>
    <w:rsid w:val="00A16652"/>
    <w:rsid w:val="00A16669"/>
    <w:rsid w:val="00A166FF"/>
    <w:rsid w:val="00A16840"/>
    <w:rsid w:val="00A16A6E"/>
    <w:rsid w:val="00A16ACF"/>
    <w:rsid w:val="00A16B05"/>
    <w:rsid w:val="00A16B76"/>
    <w:rsid w:val="00A16B7C"/>
    <w:rsid w:val="00A16C0E"/>
    <w:rsid w:val="00A16C42"/>
    <w:rsid w:val="00A16D05"/>
    <w:rsid w:val="00A16D32"/>
    <w:rsid w:val="00A16DCE"/>
    <w:rsid w:val="00A16DD5"/>
    <w:rsid w:val="00A16FD0"/>
    <w:rsid w:val="00A17310"/>
    <w:rsid w:val="00A173D6"/>
    <w:rsid w:val="00A174C8"/>
    <w:rsid w:val="00A1753F"/>
    <w:rsid w:val="00A179B7"/>
    <w:rsid w:val="00A179CF"/>
    <w:rsid w:val="00A179E4"/>
    <w:rsid w:val="00A17B33"/>
    <w:rsid w:val="00A17C4E"/>
    <w:rsid w:val="00A17C64"/>
    <w:rsid w:val="00A17D8A"/>
    <w:rsid w:val="00A17E37"/>
    <w:rsid w:val="00A17EBD"/>
    <w:rsid w:val="00A17EEC"/>
    <w:rsid w:val="00A17F35"/>
    <w:rsid w:val="00A200C3"/>
    <w:rsid w:val="00A20106"/>
    <w:rsid w:val="00A20166"/>
    <w:rsid w:val="00A2020F"/>
    <w:rsid w:val="00A2024F"/>
    <w:rsid w:val="00A20287"/>
    <w:rsid w:val="00A20436"/>
    <w:rsid w:val="00A20441"/>
    <w:rsid w:val="00A204E3"/>
    <w:rsid w:val="00A2050D"/>
    <w:rsid w:val="00A20713"/>
    <w:rsid w:val="00A20714"/>
    <w:rsid w:val="00A20718"/>
    <w:rsid w:val="00A20756"/>
    <w:rsid w:val="00A2079F"/>
    <w:rsid w:val="00A2098F"/>
    <w:rsid w:val="00A20B12"/>
    <w:rsid w:val="00A20E75"/>
    <w:rsid w:val="00A20ECB"/>
    <w:rsid w:val="00A20F3A"/>
    <w:rsid w:val="00A20FA6"/>
    <w:rsid w:val="00A20FC6"/>
    <w:rsid w:val="00A20FFA"/>
    <w:rsid w:val="00A2106D"/>
    <w:rsid w:val="00A21107"/>
    <w:rsid w:val="00A21119"/>
    <w:rsid w:val="00A2113B"/>
    <w:rsid w:val="00A211B6"/>
    <w:rsid w:val="00A2120E"/>
    <w:rsid w:val="00A2154A"/>
    <w:rsid w:val="00A21577"/>
    <w:rsid w:val="00A21593"/>
    <w:rsid w:val="00A217EC"/>
    <w:rsid w:val="00A21A6A"/>
    <w:rsid w:val="00A21AB0"/>
    <w:rsid w:val="00A21B8A"/>
    <w:rsid w:val="00A21C8A"/>
    <w:rsid w:val="00A21CED"/>
    <w:rsid w:val="00A21D71"/>
    <w:rsid w:val="00A21D80"/>
    <w:rsid w:val="00A21F2E"/>
    <w:rsid w:val="00A2204F"/>
    <w:rsid w:val="00A22271"/>
    <w:rsid w:val="00A2235F"/>
    <w:rsid w:val="00A22454"/>
    <w:rsid w:val="00A225DC"/>
    <w:rsid w:val="00A22664"/>
    <w:rsid w:val="00A226ED"/>
    <w:rsid w:val="00A229B9"/>
    <w:rsid w:val="00A22A0F"/>
    <w:rsid w:val="00A22AFE"/>
    <w:rsid w:val="00A22BAF"/>
    <w:rsid w:val="00A22BBA"/>
    <w:rsid w:val="00A22C93"/>
    <w:rsid w:val="00A22D07"/>
    <w:rsid w:val="00A22D71"/>
    <w:rsid w:val="00A22E11"/>
    <w:rsid w:val="00A22EBA"/>
    <w:rsid w:val="00A22EC9"/>
    <w:rsid w:val="00A22EEE"/>
    <w:rsid w:val="00A22F01"/>
    <w:rsid w:val="00A2300C"/>
    <w:rsid w:val="00A23045"/>
    <w:rsid w:val="00A230A4"/>
    <w:rsid w:val="00A230DD"/>
    <w:rsid w:val="00A2330B"/>
    <w:rsid w:val="00A2331A"/>
    <w:rsid w:val="00A233EA"/>
    <w:rsid w:val="00A23406"/>
    <w:rsid w:val="00A23487"/>
    <w:rsid w:val="00A234CA"/>
    <w:rsid w:val="00A234EA"/>
    <w:rsid w:val="00A235ED"/>
    <w:rsid w:val="00A23716"/>
    <w:rsid w:val="00A23736"/>
    <w:rsid w:val="00A237D9"/>
    <w:rsid w:val="00A2385E"/>
    <w:rsid w:val="00A2389F"/>
    <w:rsid w:val="00A238D6"/>
    <w:rsid w:val="00A23966"/>
    <w:rsid w:val="00A23A02"/>
    <w:rsid w:val="00A23AAA"/>
    <w:rsid w:val="00A23AB5"/>
    <w:rsid w:val="00A23B29"/>
    <w:rsid w:val="00A23B88"/>
    <w:rsid w:val="00A23D27"/>
    <w:rsid w:val="00A23DE6"/>
    <w:rsid w:val="00A23ED9"/>
    <w:rsid w:val="00A23F72"/>
    <w:rsid w:val="00A24379"/>
    <w:rsid w:val="00A244A7"/>
    <w:rsid w:val="00A244C5"/>
    <w:rsid w:val="00A2450D"/>
    <w:rsid w:val="00A24537"/>
    <w:rsid w:val="00A2455D"/>
    <w:rsid w:val="00A2482E"/>
    <w:rsid w:val="00A24860"/>
    <w:rsid w:val="00A24AFA"/>
    <w:rsid w:val="00A24B34"/>
    <w:rsid w:val="00A24C21"/>
    <w:rsid w:val="00A24CF3"/>
    <w:rsid w:val="00A24D50"/>
    <w:rsid w:val="00A24DC4"/>
    <w:rsid w:val="00A24DD8"/>
    <w:rsid w:val="00A24EFA"/>
    <w:rsid w:val="00A24FDA"/>
    <w:rsid w:val="00A25244"/>
    <w:rsid w:val="00A25452"/>
    <w:rsid w:val="00A254CD"/>
    <w:rsid w:val="00A25596"/>
    <w:rsid w:val="00A2568B"/>
    <w:rsid w:val="00A2570F"/>
    <w:rsid w:val="00A258EA"/>
    <w:rsid w:val="00A25968"/>
    <w:rsid w:val="00A25A63"/>
    <w:rsid w:val="00A25AD7"/>
    <w:rsid w:val="00A25C09"/>
    <w:rsid w:val="00A25D0F"/>
    <w:rsid w:val="00A25DC9"/>
    <w:rsid w:val="00A25E33"/>
    <w:rsid w:val="00A25E36"/>
    <w:rsid w:val="00A25E80"/>
    <w:rsid w:val="00A25ECF"/>
    <w:rsid w:val="00A26004"/>
    <w:rsid w:val="00A26024"/>
    <w:rsid w:val="00A26117"/>
    <w:rsid w:val="00A261D2"/>
    <w:rsid w:val="00A261E3"/>
    <w:rsid w:val="00A263DA"/>
    <w:rsid w:val="00A263F6"/>
    <w:rsid w:val="00A26433"/>
    <w:rsid w:val="00A2656B"/>
    <w:rsid w:val="00A265C7"/>
    <w:rsid w:val="00A265D7"/>
    <w:rsid w:val="00A26622"/>
    <w:rsid w:val="00A267A1"/>
    <w:rsid w:val="00A26876"/>
    <w:rsid w:val="00A2694A"/>
    <w:rsid w:val="00A26A07"/>
    <w:rsid w:val="00A26AA2"/>
    <w:rsid w:val="00A26B66"/>
    <w:rsid w:val="00A26C1F"/>
    <w:rsid w:val="00A26C2D"/>
    <w:rsid w:val="00A26DF5"/>
    <w:rsid w:val="00A26ED2"/>
    <w:rsid w:val="00A26F43"/>
    <w:rsid w:val="00A27001"/>
    <w:rsid w:val="00A27150"/>
    <w:rsid w:val="00A2717F"/>
    <w:rsid w:val="00A271B1"/>
    <w:rsid w:val="00A272B4"/>
    <w:rsid w:val="00A273BB"/>
    <w:rsid w:val="00A273DE"/>
    <w:rsid w:val="00A273FF"/>
    <w:rsid w:val="00A27573"/>
    <w:rsid w:val="00A275E0"/>
    <w:rsid w:val="00A2760B"/>
    <w:rsid w:val="00A2763A"/>
    <w:rsid w:val="00A2779A"/>
    <w:rsid w:val="00A27820"/>
    <w:rsid w:val="00A278BF"/>
    <w:rsid w:val="00A27978"/>
    <w:rsid w:val="00A279E0"/>
    <w:rsid w:val="00A27B36"/>
    <w:rsid w:val="00A27B80"/>
    <w:rsid w:val="00A27C1E"/>
    <w:rsid w:val="00A27C79"/>
    <w:rsid w:val="00A27D30"/>
    <w:rsid w:val="00A27D47"/>
    <w:rsid w:val="00A27E95"/>
    <w:rsid w:val="00A27F04"/>
    <w:rsid w:val="00A3008A"/>
    <w:rsid w:val="00A3031A"/>
    <w:rsid w:val="00A30426"/>
    <w:rsid w:val="00A3063C"/>
    <w:rsid w:val="00A306EA"/>
    <w:rsid w:val="00A307B8"/>
    <w:rsid w:val="00A30826"/>
    <w:rsid w:val="00A3082E"/>
    <w:rsid w:val="00A308E6"/>
    <w:rsid w:val="00A30A6C"/>
    <w:rsid w:val="00A30A8B"/>
    <w:rsid w:val="00A30A93"/>
    <w:rsid w:val="00A30B3E"/>
    <w:rsid w:val="00A30B93"/>
    <w:rsid w:val="00A30B9F"/>
    <w:rsid w:val="00A30C9B"/>
    <w:rsid w:val="00A30CEC"/>
    <w:rsid w:val="00A30D34"/>
    <w:rsid w:val="00A30D4E"/>
    <w:rsid w:val="00A30D60"/>
    <w:rsid w:val="00A30D68"/>
    <w:rsid w:val="00A30DA3"/>
    <w:rsid w:val="00A30E10"/>
    <w:rsid w:val="00A30E19"/>
    <w:rsid w:val="00A30EA3"/>
    <w:rsid w:val="00A30F24"/>
    <w:rsid w:val="00A31008"/>
    <w:rsid w:val="00A31103"/>
    <w:rsid w:val="00A312D1"/>
    <w:rsid w:val="00A314EF"/>
    <w:rsid w:val="00A31696"/>
    <w:rsid w:val="00A3178B"/>
    <w:rsid w:val="00A31819"/>
    <w:rsid w:val="00A31870"/>
    <w:rsid w:val="00A31895"/>
    <w:rsid w:val="00A31A50"/>
    <w:rsid w:val="00A31A62"/>
    <w:rsid w:val="00A31A68"/>
    <w:rsid w:val="00A31BFE"/>
    <w:rsid w:val="00A31C55"/>
    <w:rsid w:val="00A31D3D"/>
    <w:rsid w:val="00A31DBF"/>
    <w:rsid w:val="00A31E6B"/>
    <w:rsid w:val="00A31E9D"/>
    <w:rsid w:val="00A31F93"/>
    <w:rsid w:val="00A320CE"/>
    <w:rsid w:val="00A321AA"/>
    <w:rsid w:val="00A321CB"/>
    <w:rsid w:val="00A32213"/>
    <w:rsid w:val="00A3223B"/>
    <w:rsid w:val="00A322C2"/>
    <w:rsid w:val="00A323A8"/>
    <w:rsid w:val="00A32436"/>
    <w:rsid w:val="00A32462"/>
    <w:rsid w:val="00A32481"/>
    <w:rsid w:val="00A324E9"/>
    <w:rsid w:val="00A32536"/>
    <w:rsid w:val="00A3264B"/>
    <w:rsid w:val="00A326C0"/>
    <w:rsid w:val="00A326DD"/>
    <w:rsid w:val="00A3272F"/>
    <w:rsid w:val="00A3288C"/>
    <w:rsid w:val="00A32952"/>
    <w:rsid w:val="00A32970"/>
    <w:rsid w:val="00A3299E"/>
    <w:rsid w:val="00A329B6"/>
    <w:rsid w:val="00A32AA6"/>
    <w:rsid w:val="00A32BE4"/>
    <w:rsid w:val="00A32C01"/>
    <w:rsid w:val="00A32D7C"/>
    <w:rsid w:val="00A32D96"/>
    <w:rsid w:val="00A32DA8"/>
    <w:rsid w:val="00A32E40"/>
    <w:rsid w:val="00A32E77"/>
    <w:rsid w:val="00A32F73"/>
    <w:rsid w:val="00A33024"/>
    <w:rsid w:val="00A3326E"/>
    <w:rsid w:val="00A3336C"/>
    <w:rsid w:val="00A33406"/>
    <w:rsid w:val="00A334C5"/>
    <w:rsid w:val="00A33592"/>
    <w:rsid w:val="00A3359B"/>
    <w:rsid w:val="00A335B3"/>
    <w:rsid w:val="00A335B9"/>
    <w:rsid w:val="00A33646"/>
    <w:rsid w:val="00A33716"/>
    <w:rsid w:val="00A337C1"/>
    <w:rsid w:val="00A33856"/>
    <w:rsid w:val="00A33878"/>
    <w:rsid w:val="00A339BA"/>
    <w:rsid w:val="00A33B68"/>
    <w:rsid w:val="00A33DAD"/>
    <w:rsid w:val="00A33F84"/>
    <w:rsid w:val="00A34078"/>
    <w:rsid w:val="00A34263"/>
    <w:rsid w:val="00A34272"/>
    <w:rsid w:val="00A3432C"/>
    <w:rsid w:val="00A34371"/>
    <w:rsid w:val="00A34373"/>
    <w:rsid w:val="00A34397"/>
    <w:rsid w:val="00A34786"/>
    <w:rsid w:val="00A34870"/>
    <w:rsid w:val="00A34885"/>
    <w:rsid w:val="00A3498F"/>
    <w:rsid w:val="00A3499E"/>
    <w:rsid w:val="00A349A0"/>
    <w:rsid w:val="00A349C9"/>
    <w:rsid w:val="00A34B95"/>
    <w:rsid w:val="00A34CC8"/>
    <w:rsid w:val="00A34EBC"/>
    <w:rsid w:val="00A34F2A"/>
    <w:rsid w:val="00A34FEC"/>
    <w:rsid w:val="00A3500E"/>
    <w:rsid w:val="00A35097"/>
    <w:rsid w:val="00A350E0"/>
    <w:rsid w:val="00A351CE"/>
    <w:rsid w:val="00A3534C"/>
    <w:rsid w:val="00A35357"/>
    <w:rsid w:val="00A35371"/>
    <w:rsid w:val="00A3538F"/>
    <w:rsid w:val="00A35418"/>
    <w:rsid w:val="00A35427"/>
    <w:rsid w:val="00A35455"/>
    <w:rsid w:val="00A35498"/>
    <w:rsid w:val="00A3558E"/>
    <w:rsid w:val="00A355C6"/>
    <w:rsid w:val="00A3563F"/>
    <w:rsid w:val="00A35749"/>
    <w:rsid w:val="00A358CF"/>
    <w:rsid w:val="00A3596B"/>
    <w:rsid w:val="00A35A47"/>
    <w:rsid w:val="00A35A5D"/>
    <w:rsid w:val="00A35A5F"/>
    <w:rsid w:val="00A35AB5"/>
    <w:rsid w:val="00A35D3F"/>
    <w:rsid w:val="00A35D74"/>
    <w:rsid w:val="00A35EA9"/>
    <w:rsid w:val="00A35F9F"/>
    <w:rsid w:val="00A36145"/>
    <w:rsid w:val="00A36167"/>
    <w:rsid w:val="00A36261"/>
    <w:rsid w:val="00A36265"/>
    <w:rsid w:val="00A3626E"/>
    <w:rsid w:val="00A362E3"/>
    <w:rsid w:val="00A3634D"/>
    <w:rsid w:val="00A364C4"/>
    <w:rsid w:val="00A36531"/>
    <w:rsid w:val="00A3658D"/>
    <w:rsid w:val="00A365E5"/>
    <w:rsid w:val="00A3669D"/>
    <w:rsid w:val="00A3677C"/>
    <w:rsid w:val="00A36848"/>
    <w:rsid w:val="00A368A7"/>
    <w:rsid w:val="00A36947"/>
    <w:rsid w:val="00A36954"/>
    <w:rsid w:val="00A36AA9"/>
    <w:rsid w:val="00A36BBE"/>
    <w:rsid w:val="00A36C4D"/>
    <w:rsid w:val="00A36C6C"/>
    <w:rsid w:val="00A36D4F"/>
    <w:rsid w:val="00A36DC3"/>
    <w:rsid w:val="00A36F11"/>
    <w:rsid w:val="00A37076"/>
    <w:rsid w:val="00A37079"/>
    <w:rsid w:val="00A37395"/>
    <w:rsid w:val="00A37436"/>
    <w:rsid w:val="00A37487"/>
    <w:rsid w:val="00A3759B"/>
    <w:rsid w:val="00A37620"/>
    <w:rsid w:val="00A376C2"/>
    <w:rsid w:val="00A3778F"/>
    <w:rsid w:val="00A377DE"/>
    <w:rsid w:val="00A37900"/>
    <w:rsid w:val="00A379AD"/>
    <w:rsid w:val="00A37B7A"/>
    <w:rsid w:val="00A37C2D"/>
    <w:rsid w:val="00A37C76"/>
    <w:rsid w:val="00A37CB0"/>
    <w:rsid w:val="00A37D71"/>
    <w:rsid w:val="00A37DA8"/>
    <w:rsid w:val="00A37DD5"/>
    <w:rsid w:val="00A37E59"/>
    <w:rsid w:val="00A37F19"/>
    <w:rsid w:val="00A40053"/>
    <w:rsid w:val="00A4010F"/>
    <w:rsid w:val="00A40146"/>
    <w:rsid w:val="00A4014C"/>
    <w:rsid w:val="00A40160"/>
    <w:rsid w:val="00A401AE"/>
    <w:rsid w:val="00A4027D"/>
    <w:rsid w:val="00A402E9"/>
    <w:rsid w:val="00A403ED"/>
    <w:rsid w:val="00A4045D"/>
    <w:rsid w:val="00A404BF"/>
    <w:rsid w:val="00A4063B"/>
    <w:rsid w:val="00A407ED"/>
    <w:rsid w:val="00A40869"/>
    <w:rsid w:val="00A408A7"/>
    <w:rsid w:val="00A40BC9"/>
    <w:rsid w:val="00A40D49"/>
    <w:rsid w:val="00A40DE7"/>
    <w:rsid w:val="00A40E51"/>
    <w:rsid w:val="00A40E6F"/>
    <w:rsid w:val="00A40FE5"/>
    <w:rsid w:val="00A41043"/>
    <w:rsid w:val="00A41074"/>
    <w:rsid w:val="00A41148"/>
    <w:rsid w:val="00A41241"/>
    <w:rsid w:val="00A4135C"/>
    <w:rsid w:val="00A41389"/>
    <w:rsid w:val="00A414BC"/>
    <w:rsid w:val="00A41506"/>
    <w:rsid w:val="00A416DA"/>
    <w:rsid w:val="00A41774"/>
    <w:rsid w:val="00A417D3"/>
    <w:rsid w:val="00A41812"/>
    <w:rsid w:val="00A41A12"/>
    <w:rsid w:val="00A41B03"/>
    <w:rsid w:val="00A41BA2"/>
    <w:rsid w:val="00A41BF4"/>
    <w:rsid w:val="00A41D5F"/>
    <w:rsid w:val="00A41D8A"/>
    <w:rsid w:val="00A41D99"/>
    <w:rsid w:val="00A41DA9"/>
    <w:rsid w:val="00A420B7"/>
    <w:rsid w:val="00A420BE"/>
    <w:rsid w:val="00A42100"/>
    <w:rsid w:val="00A42101"/>
    <w:rsid w:val="00A4216C"/>
    <w:rsid w:val="00A423B5"/>
    <w:rsid w:val="00A423B8"/>
    <w:rsid w:val="00A42456"/>
    <w:rsid w:val="00A42474"/>
    <w:rsid w:val="00A424BF"/>
    <w:rsid w:val="00A426E0"/>
    <w:rsid w:val="00A42753"/>
    <w:rsid w:val="00A42ACE"/>
    <w:rsid w:val="00A42AD7"/>
    <w:rsid w:val="00A42BFE"/>
    <w:rsid w:val="00A42C82"/>
    <w:rsid w:val="00A42D80"/>
    <w:rsid w:val="00A42D98"/>
    <w:rsid w:val="00A42D9E"/>
    <w:rsid w:val="00A42E37"/>
    <w:rsid w:val="00A42FF8"/>
    <w:rsid w:val="00A43093"/>
    <w:rsid w:val="00A43388"/>
    <w:rsid w:val="00A4344A"/>
    <w:rsid w:val="00A43455"/>
    <w:rsid w:val="00A434A4"/>
    <w:rsid w:val="00A434DE"/>
    <w:rsid w:val="00A43500"/>
    <w:rsid w:val="00A4350D"/>
    <w:rsid w:val="00A435EA"/>
    <w:rsid w:val="00A436E2"/>
    <w:rsid w:val="00A43751"/>
    <w:rsid w:val="00A4387D"/>
    <w:rsid w:val="00A438CE"/>
    <w:rsid w:val="00A43924"/>
    <w:rsid w:val="00A439C3"/>
    <w:rsid w:val="00A439E0"/>
    <w:rsid w:val="00A43B42"/>
    <w:rsid w:val="00A43C7B"/>
    <w:rsid w:val="00A43CAB"/>
    <w:rsid w:val="00A43FBD"/>
    <w:rsid w:val="00A44010"/>
    <w:rsid w:val="00A4402D"/>
    <w:rsid w:val="00A440F4"/>
    <w:rsid w:val="00A440F8"/>
    <w:rsid w:val="00A44196"/>
    <w:rsid w:val="00A443B8"/>
    <w:rsid w:val="00A444F7"/>
    <w:rsid w:val="00A44552"/>
    <w:rsid w:val="00A4455D"/>
    <w:rsid w:val="00A446B0"/>
    <w:rsid w:val="00A447F7"/>
    <w:rsid w:val="00A44804"/>
    <w:rsid w:val="00A44873"/>
    <w:rsid w:val="00A449F8"/>
    <w:rsid w:val="00A44A22"/>
    <w:rsid w:val="00A44AB5"/>
    <w:rsid w:val="00A44AD7"/>
    <w:rsid w:val="00A44B7E"/>
    <w:rsid w:val="00A44BB4"/>
    <w:rsid w:val="00A44BEF"/>
    <w:rsid w:val="00A44C5F"/>
    <w:rsid w:val="00A44D92"/>
    <w:rsid w:val="00A44EE1"/>
    <w:rsid w:val="00A44F7A"/>
    <w:rsid w:val="00A4501E"/>
    <w:rsid w:val="00A45054"/>
    <w:rsid w:val="00A45420"/>
    <w:rsid w:val="00A45434"/>
    <w:rsid w:val="00A4547F"/>
    <w:rsid w:val="00A455C5"/>
    <w:rsid w:val="00A45647"/>
    <w:rsid w:val="00A45796"/>
    <w:rsid w:val="00A457B7"/>
    <w:rsid w:val="00A457C7"/>
    <w:rsid w:val="00A458B1"/>
    <w:rsid w:val="00A458BE"/>
    <w:rsid w:val="00A4590C"/>
    <w:rsid w:val="00A45969"/>
    <w:rsid w:val="00A45CAD"/>
    <w:rsid w:val="00A45CFE"/>
    <w:rsid w:val="00A45D63"/>
    <w:rsid w:val="00A45E04"/>
    <w:rsid w:val="00A460C4"/>
    <w:rsid w:val="00A460E9"/>
    <w:rsid w:val="00A461D0"/>
    <w:rsid w:val="00A4623F"/>
    <w:rsid w:val="00A46275"/>
    <w:rsid w:val="00A46443"/>
    <w:rsid w:val="00A4653D"/>
    <w:rsid w:val="00A4656E"/>
    <w:rsid w:val="00A4657D"/>
    <w:rsid w:val="00A465D6"/>
    <w:rsid w:val="00A4662B"/>
    <w:rsid w:val="00A4663A"/>
    <w:rsid w:val="00A4668B"/>
    <w:rsid w:val="00A46732"/>
    <w:rsid w:val="00A46737"/>
    <w:rsid w:val="00A46878"/>
    <w:rsid w:val="00A4696A"/>
    <w:rsid w:val="00A46A45"/>
    <w:rsid w:val="00A46A94"/>
    <w:rsid w:val="00A46ACE"/>
    <w:rsid w:val="00A46C4C"/>
    <w:rsid w:val="00A46CDF"/>
    <w:rsid w:val="00A470C4"/>
    <w:rsid w:val="00A470F8"/>
    <w:rsid w:val="00A4715F"/>
    <w:rsid w:val="00A47216"/>
    <w:rsid w:val="00A47273"/>
    <w:rsid w:val="00A4727F"/>
    <w:rsid w:val="00A47415"/>
    <w:rsid w:val="00A4747E"/>
    <w:rsid w:val="00A474E0"/>
    <w:rsid w:val="00A474FD"/>
    <w:rsid w:val="00A47506"/>
    <w:rsid w:val="00A4754B"/>
    <w:rsid w:val="00A47590"/>
    <w:rsid w:val="00A4760C"/>
    <w:rsid w:val="00A47791"/>
    <w:rsid w:val="00A477AD"/>
    <w:rsid w:val="00A477C2"/>
    <w:rsid w:val="00A478C9"/>
    <w:rsid w:val="00A479D8"/>
    <w:rsid w:val="00A47DAA"/>
    <w:rsid w:val="00A47E89"/>
    <w:rsid w:val="00A50095"/>
    <w:rsid w:val="00A5012E"/>
    <w:rsid w:val="00A501FA"/>
    <w:rsid w:val="00A50253"/>
    <w:rsid w:val="00A502CA"/>
    <w:rsid w:val="00A502F0"/>
    <w:rsid w:val="00A5062F"/>
    <w:rsid w:val="00A50668"/>
    <w:rsid w:val="00A506A3"/>
    <w:rsid w:val="00A506B4"/>
    <w:rsid w:val="00A506F0"/>
    <w:rsid w:val="00A506FD"/>
    <w:rsid w:val="00A50701"/>
    <w:rsid w:val="00A50760"/>
    <w:rsid w:val="00A5085E"/>
    <w:rsid w:val="00A50883"/>
    <w:rsid w:val="00A50A1B"/>
    <w:rsid w:val="00A50A69"/>
    <w:rsid w:val="00A50B11"/>
    <w:rsid w:val="00A50C18"/>
    <w:rsid w:val="00A50C9D"/>
    <w:rsid w:val="00A50E8A"/>
    <w:rsid w:val="00A50E97"/>
    <w:rsid w:val="00A50E99"/>
    <w:rsid w:val="00A50EA3"/>
    <w:rsid w:val="00A50F06"/>
    <w:rsid w:val="00A50F32"/>
    <w:rsid w:val="00A50FEC"/>
    <w:rsid w:val="00A51029"/>
    <w:rsid w:val="00A51100"/>
    <w:rsid w:val="00A51143"/>
    <w:rsid w:val="00A5115A"/>
    <w:rsid w:val="00A511EA"/>
    <w:rsid w:val="00A511F3"/>
    <w:rsid w:val="00A5127D"/>
    <w:rsid w:val="00A512C5"/>
    <w:rsid w:val="00A51305"/>
    <w:rsid w:val="00A5131D"/>
    <w:rsid w:val="00A5137D"/>
    <w:rsid w:val="00A513C2"/>
    <w:rsid w:val="00A513D0"/>
    <w:rsid w:val="00A51454"/>
    <w:rsid w:val="00A5151A"/>
    <w:rsid w:val="00A515F7"/>
    <w:rsid w:val="00A51739"/>
    <w:rsid w:val="00A517FC"/>
    <w:rsid w:val="00A519A6"/>
    <w:rsid w:val="00A519EC"/>
    <w:rsid w:val="00A51A41"/>
    <w:rsid w:val="00A51A88"/>
    <w:rsid w:val="00A51B21"/>
    <w:rsid w:val="00A51B35"/>
    <w:rsid w:val="00A51D39"/>
    <w:rsid w:val="00A51DBA"/>
    <w:rsid w:val="00A51DD3"/>
    <w:rsid w:val="00A51F96"/>
    <w:rsid w:val="00A52014"/>
    <w:rsid w:val="00A52060"/>
    <w:rsid w:val="00A52067"/>
    <w:rsid w:val="00A520B6"/>
    <w:rsid w:val="00A520D7"/>
    <w:rsid w:val="00A52163"/>
    <w:rsid w:val="00A5223F"/>
    <w:rsid w:val="00A52266"/>
    <w:rsid w:val="00A5229F"/>
    <w:rsid w:val="00A52352"/>
    <w:rsid w:val="00A52359"/>
    <w:rsid w:val="00A52568"/>
    <w:rsid w:val="00A52674"/>
    <w:rsid w:val="00A526E2"/>
    <w:rsid w:val="00A5277F"/>
    <w:rsid w:val="00A52873"/>
    <w:rsid w:val="00A529FA"/>
    <w:rsid w:val="00A52B68"/>
    <w:rsid w:val="00A52CEE"/>
    <w:rsid w:val="00A52D4F"/>
    <w:rsid w:val="00A52E0F"/>
    <w:rsid w:val="00A52E2B"/>
    <w:rsid w:val="00A52E97"/>
    <w:rsid w:val="00A5305D"/>
    <w:rsid w:val="00A530CA"/>
    <w:rsid w:val="00A53454"/>
    <w:rsid w:val="00A534A7"/>
    <w:rsid w:val="00A534EC"/>
    <w:rsid w:val="00A53685"/>
    <w:rsid w:val="00A53706"/>
    <w:rsid w:val="00A537E2"/>
    <w:rsid w:val="00A53858"/>
    <w:rsid w:val="00A538C9"/>
    <w:rsid w:val="00A53990"/>
    <w:rsid w:val="00A539BD"/>
    <w:rsid w:val="00A53A80"/>
    <w:rsid w:val="00A53B5E"/>
    <w:rsid w:val="00A53CF9"/>
    <w:rsid w:val="00A53CFA"/>
    <w:rsid w:val="00A53D00"/>
    <w:rsid w:val="00A53DAB"/>
    <w:rsid w:val="00A53F7F"/>
    <w:rsid w:val="00A5404B"/>
    <w:rsid w:val="00A5404D"/>
    <w:rsid w:val="00A5407E"/>
    <w:rsid w:val="00A5408C"/>
    <w:rsid w:val="00A540BF"/>
    <w:rsid w:val="00A54195"/>
    <w:rsid w:val="00A541EF"/>
    <w:rsid w:val="00A5422A"/>
    <w:rsid w:val="00A54251"/>
    <w:rsid w:val="00A54273"/>
    <w:rsid w:val="00A5431E"/>
    <w:rsid w:val="00A543ED"/>
    <w:rsid w:val="00A54401"/>
    <w:rsid w:val="00A546D5"/>
    <w:rsid w:val="00A54758"/>
    <w:rsid w:val="00A54777"/>
    <w:rsid w:val="00A547BE"/>
    <w:rsid w:val="00A54813"/>
    <w:rsid w:val="00A54965"/>
    <w:rsid w:val="00A549E6"/>
    <w:rsid w:val="00A54AAA"/>
    <w:rsid w:val="00A54B4E"/>
    <w:rsid w:val="00A54BE4"/>
    <w:rsid w:val="00A54CDE"/>
    <w:rsid w:val="00A54D37"/>
    <w:rsid w:val="00A54ECB"/>
    <w:rsid w:val="00A54F01"/>
    <w:rsid w:val="00A54F86"/>
    <w:rsid w:val="00A55002"/>
    <w:rsid w:val="00A550F4"/>
    <w:rsid w:val="00A5514C"/>
    <w:rsid w:val="00A5527A"/>
    <w:rsid w:val="00A552BA"/>
    <w:rsid w:val="00A55344"/>
    <w:rsid w:val="00A5534C"/>
    <w:rsid w:val="00A55428"/>
    <w:rsid w:val="00A55446"/>
    <w:rsid w:val="00A554A3"/>
    <w:rsid w:val="00A554A7"/>
    <w:rsid w:val="00A554B3"/>
    <w:rsid w:val="00A55570"/>
    <w:rsid w:val="00A55684"/>
    <w:rsid w:val="00A556BF"/>
    <w:rsid w:val="00A5575B"/>
    <w:rsid w:val="00A557A6"/>
    <w:rsid w:val="00A557B0"/>
    <w:rsid w:val="00A558B4"/>
    <w:rsid w:val="00A558C0"/>
    <w:rsid w:val="00A558CE"/>
    <w:rsid w:val="00A558DD"/>
    <w:rsid w:val="00A55ADC"/>
    <w:rsid w:val="00A55AE0"/>
    <w:rsid w:val="00A55B64"/>
    <w:rsid w:val="00A55E48"/>
    <w:rsid w:val="00A55E7D"/>
    <w:rsid w:val="00A55E97"/>
    <w:rsid w:val="00A56039"/>
    <w:rsid w:val="00A560CB"/>
    <w:rsid w:val="00A5617D"/>
    <w:rsid w:val="00A561BE"/>
    <w:rsid w:val="00A56287"/>
    <w:rsid w:val="00A56352"/>
    <w:rsid w:val="00A5670E"/>
    <w:rsid w:val="00A568A2"/>
    <w:rsid w:val="00A56927"/>
    <w:rsid w:val="00A5694A"/>
    <w:rsid w:val="00A56BB3"/>
    <w:rsid w:val="00A56F24"/>
    <w:rsid w:val="00A57062"/>
    <w:rsid w:val="00A57139"/>
    <w:rsid w:val="00A57223"/>
    <w:rsid w:val="00A57335"/>
    <w:rsid w:val="00A5739F"/>
    <w:rsid w:val="00A5742D"/>
    <w:rsid w:val="00A574A8"/>
    <w:rsid w:val="00A5754B"/>
    <w:rsid w:val="00A5758A"/>
    <w:rsid w:val="00A5759E"/>
    <w:rsid w:val="00A57790"/>
    <w:rsid w:val="00A5779F"/>
    <w:rsid w:val="00A57993"/>
    <w:rsid w:val="00A57A68"/>
    <w:rsid w:val="00A57B2B"/>
    <w:rsid w:val="00A57C42"/>
    <w:rsid w:val="00A57D60"/>
    <w:rsid w:val="00A57E8B"/>
    <w:rsid w:val="00A57F8F"/>
    <w:rsid w:val="00A57F93"/>
    <w:rsid w:val="00A57FF7"/>
    <w:rsid w:val="00A60026"/>
    <w:rsid w:val="00A60240"/>
    <w:rsid w:val="00A6030D"/>
    <w:rsid w:val="00A6037B"/>
    <w:rsid w:val="00A60390"/>
    <w:rsid w:val="00A603D2"/>
    <w:rsid w:val="00A60448"/>
    <w:rsid w:val="00A60474"/>
    <w:rsid w:val="00A60486"/>
    <w:rsid w:val="00A6059E"/>
    <w:rsid w:val="00A6065A"/>
    <w:rsid w:val="00A60660"/>
    <w:rsid w:val="00A60661"/>
    <w:rsid w:val="00A606AD"/>
    <w:rsid w:val="00A606E2"/>
    <w:rsid w:val="00A6070B"/>
    <w:rsid w:val="00A60738"/>
    <w:rsid w:val="00A60B16"/>
    <w:rsid w:val="00A60C85"/>
    <w:rsid w:val="00A60CB3"/>
    <w:rsid w:val="00A60E7B"/>
    <w:rsid w:val="00A60ED6"/>
    <w:rsid w:val="00A60F60"/>
    <w:rsid w:val="00A60F76"/>
    <w:rsid w:val="00A60FBC"/>
    <w:rsid w:val="00A60FE1"/>
    <w:rsid w:val="00A61013"/>
    <w:rsid w:val="00A61204"/>
    <w:rsid w:val="00A612A9"/>
    <w:rsid w:val="00A61385"/>
    <w:rsid w:val="00A614E2"/>
    <w:rsid w:val="00A6151D"/>
    <w:rsid w:val="00A61663"/>
    <w:rsid w:val="00A61667"/>
    <w:rsid w:val="00A61684"/>
    <w:rsid w:val="00A617BE"/>
    <w:rsid w:val="00A6196C"/>
    <w:rsid w:val="00A6199F"/>
    <w:rsid w:val="00A61A21"/>
    <w:rsid w:val="00A61AD5"/>
    <w:rsid w:val="00A61BBF"/>
    <w:rsid w:val="00A61C3E"/>
    <w:rsid w:val="00A61C86"/>
    <w:rsid w:val="00A61D11"/>
    <w:rsid w:val="00A61D12"/>
    <w:rsid w:val="00A61DE8"/>
    <w:rsid w:val="00A61DF7"/>
    <w:rsid w:val="00A61E5A"/>
    <w:rsid w:val="00A61F65"/>
    <w:rsid w:val="00A61FB9"/>
    <w:rsid w:val="00A6207B"/>
    <w:rsid w:val="00A620FD"/>
    <w:rsid w:val="00A62120"/>
    <w:rsid w:val="00A62137"/>
    <w:rsid w:val="00A62182"/>
    <w:rsid w:val="00A62395"/>
    <w:rsid w:val="00A624C9"/>
    <w:rsid w:val="00A624E5"/>
    <w:rsid w:val="00A62636"/>
    <w:rsid w:val="00A626B8"/>
    <w:rsid w:val="00A626E8"/>
    <w:rsid w:val="00A62792"/>
    <w:rsid w:val="00A62830"/>
    <w:rsid w:val="00A62916"/>
    <w:rsid w:val="00A62971"/>
    <w:rsid w:val="00A62ADD"/>
    <w:rsid w:val="00A62C44"/>
    <w:rsid w:val="00A62C60"/>
    <w:rsid w:val="00A62DB1"/>
    <w:rsid w:val="00A62E48"/>
    <w:rsid w:val="00A62ED6"/>
    <w:rsid w:val="00A63007"/>
    <w:rsid w:val="00A63085"/>
    <w:rsid w:val="00A63222"/>
    <w:rsid w:val="00A63345"/>
    <w:rsid w:val="00A63356"/>
    <w:rsid w:val="00A633E1"/>
    <w:rsid w:val="00A6350E"/>
    <w:rsid w:val="00A63533"/>
    <w:rsid w:val="00A635A8"/>
    <w:rsid w:val="00A6390F"/>
    <w:rsid w:val="00A63A04"/>
    <w:rsid w:val="00A63A2F"/>
    <w:rsid w:val="00A63AF6"/>
    <w:rsid w:val="00A63B64"/>
    <w:rsid w:val="00A63B85"/>
    <w:rsid w:val="00A63BED"/>
    <w:rsid w:val="00A63C28"/>
    <w:rsid w:val="00A63C49"/>
    <w:rsid w:val="00A63C7E"/>
    <w:rsid w:val="00A63DAA"/>
    <w:rsid w:val="00A64135"/>
    <w:rsid w:val="00A641C2"/>
    <w:rsid w:val="00A64270"/>
    <w:rsid w:val="00A642EB"/>
    <w:rsid w:val="00A6431C"/>
    <w:rsid w:val="00A64364"/>
    <w:rsid w:val="00A6438A"/>
    <w:rsid w:val="00A643F0"/>
    <w:rsid w:val="00A64407"/>
    <w:rsid w:val="00A64475"/>
    <w:rsid w:val="00A644F8"/>
    <w:rsid w:val="00A6450E"/>
    <w:rsid w:val="00A647C2"/>
    <w:rsid w:val="00A647CA"/>
    <w:rsid w:val="00A647DF"/>
    <w:rsid w:val="00A64950"/>
    <w:rsid w:val="00A64994"/>
    <w:rsid w:val="00A64A8B"/>
    <w:rsid w:val="00A64B8E"/>
    <w:rsid w:val="00A64C96"/>
    <w:rsid w:val="00A64E6B"/>
    <w:rsid w:val="00A64EE1"/>
    <w:rsid w:val="00A64F76"/>
    <w:rsid w:val="00A64FDA"/>
    <w:rsid w:val="00A6504D"/>
    <w:rsid w:val="00A65111"/>
    <w:rsid w:val="00A65124"/>
    <w:rsid w:val="00A65135"/>
    <w:rsid w:val="00A65187"/>
    <w:rsid w:val="00A651BC"/>
    <w:rsid w:val="00A6530C"/>
    <w:rsid w:val="00A65320"/>
    <w:rsid w:val="00A65584"/>
    <w:rsid w:val="00A655EA"/>
    <w:rsid w:val="00A655F9"/>
    <w:rsid w:val="00A65610"/>
    <w:rsid w:val="00A65621"/>
    <w:rsid w:val="00A65671"/>
    <w:rsid w:val="00A6582A"/>
    <w:rsid w:val="00A65834"/>
    <w:rsid w:val="00A6588F"/>
    <w:rsid w:val="00A658E8"/>
    <w:rsid w:val="00A658FA"/>
    <w:rsid w:val="00A65A11"/>
    <w:rsid w:val="00A65A37"/>
    <w:rsid w:val="00A65A83"/>
    <w:rsid w:val="00A65B52"/>
    <w:rsid w:val="00A65BFC"/>
    <w:rsid w:val="00A65C39"/>
    <w:rsid w:val="00A65C88"/>
    <w:rsid w:val="00A65D52"/>
    <w:rsid w:val="00A65D6C"/>
    <w:rsid w:val="00A65D9F"/>
    <w:rsid w:val="00A65F99"/>
    <w:rsid w:val="00A65FB9"/>
    <w:rsid w:val="00A660EE"/>
    <w:rsid w:val="00A661C1"/>
    <w:rsid w:val="00A661DD"/>
    <w:rsid w:val="00A661FD"/>
    <w:rsid w:val="00A66222"/>
    <w:rsid w:val="00A6624B"/>
    <w:rsid w:val="00A6629F"/>
    <w:rsid w:val="00A662F9"/>
    <w:rsid w:val="00A663E1"/>
    <w:rsid w:val="00A66600"/>
    <w:rsid w:val="00A66677"/>
    <w:rsid w:val="00A6667E"/>
    <w:rsid w:val="00A666BB"/>
    <w:rsid w:val="00A66763"/>
    <w:rsid w:val="00A66870"/>
    <w:rsid w:val="00A668E4"/>
    <w:rsid w:val="00A66B25"/>
    <w:rsid w:val="00A66B47"/>
    <w:rsid w:val="00A66B80"/>
    <w:rsid w:val="00A66BE5"/>
    <w:rsid w:val="00A66C16"/>
    <w:rsid w:val="00A66C1E"/>
    <w:rsid w:val="00A66CDB"/>
    <w:rsid w:val="00A66D03"/>
    <w:rsid w:val="00A66D1B"/>
    <w:rsid w:val="00A66ED8"/>
    <w:rsid w:val="00A66FCB"/>
    <w:rsid w:val="00A67211"/>
    <w:rsid w:val="00A67259"/>
    <w:rsid w:val="00A67349"/>
    <w:rsid w:val="00A67359"/>
    <w:rsid w:val="00A673BC"/>
    <w:rsid w:val="00A67443"/>
    <w:rsid w:val="00A67482"/>
    <w:rsid w:val="00A6764D"/>
    <w:rsid w:val="00A6768E"/>
    <w:rsid w:val="00A67943"/>
    <w:rsid w:val="00A679DD"/>
    <w:rsid w:val="00A67A09"/>
    <w:rsid w:val="00A67AAE"/>
    <w:rsid w:val="00A67B36"/>
    <w:rsid w:val="00A67BCF"/>
    <w:rsid w:val="00A67C0B"/>
    <w:rsid w:val="00A67C2B"/>
    <w:rsid w:val="00A67C55"/>
    <w:rsid w:val="00A67C5E"/>
    <w:rsid w:val="00A67C7B"/>
    <w:rsid w:val="00A67CB6"/>
    <w:rsid w:val="00A67EEE"/>
    <w:rsid w:val="00A67F12"/>
    <w:rsid w:val="00A67F27"/>
    <w:rsid w:val="00A67FBF"/>
    <w:rsid w:val="00A700B9"/>
    <w:rsid w:val="00A7016B"/>
    <w:rsid w:val="00A7017B"/>
    <w:rsid w:val="00A70229"/>
    <w:rsid w:val="00A7036F"/>
    <w:rsid w:val="00A70823"/>
    <w:rsid w:val="00A70AC2"/>
    <w:rsid w:val="00A70BB2"/>
    <w:rsid w:val="00A70C4C"/>
    <w:rsid w:val="00A70CF0"/>
    <w:rsid w:val="00A70D16"/>
    <w:rsid w:val="00A70DF1"/>
    <w:rsid w:val="00A70EA4"/>
    <w:rsid w:val="00A70EF6"/>
    <w:rsid w:val="00A70FAE"/>
    <w:rsid w:val="00A70FB5"/>
    <w:rsid w:val="00A710FE"/>
    <w:rsid w:val="00A712FA"/>
    <w:rsid w:val="00A7138C"/>
    <w:rsid w:val="00A71456"/>
    <w:rsid w:val="00A7152D"/>
    <w:rsid w:val="00A715A5"/>
    <w:rsid w:val="00A715E7"/>
    <w:rsid w:val="00A71728"/>
    <w:rsid w:val="00A71838"/>
    <w:rsid w:val="00A71A19"/>
    <w:rsid w:val="00A71BC8"/>
    <w:rsid w:val="00A71BCC"/>
    <w:rsid w:val="00A71C85"/>
    <w:rsid w:val="00A71E87"/>
    <w:rsid w:val="00A71F80"/>
    <w:rsid w:val="00A71FAA"/>
    <w:rsid w:val="00A7229F"/>
    <w:rsid w:val="00A72319"/>
    <w:rsid w:val="00A72425"/>
    <w:rsid w:val="00A72433"/>
    <w:rsid w:val="00A72444"/>
    <w:rsid w:val="00A72515"/>
    <w:rsid w:val="00A72737"/>
    <w:rsid w:val="00A72824"/>
    <w:rsid w:val="00A72839"/>
    <w:rsid w:val="00A728F7"/>
    <w:rsid w:val="00A72A13"/>
    <w:rsid w:val="00A72A33"/>
    <w:rsid w:val="00A72A7A"/>
    <w:rsid w:val="00A72B29"/>
    <w:rsid w:val="00A72D27"/>
    <w:rsid w:val="00A72D9A"/>
    <w:rsid w:val="00A72E17"/>
    <w:rsid w:val="00A72E84"/>
    <w:rsid w:val="00A7306C"/>
    <w:rsid w:val="00A730CC"/>
    <w:rsid w:val="00A73117"/>
    <w:rsid w:val="00A73170"/>
    <w:rsid w:val="00A7341D"/>
    <w:rsid w:val="00A73424"/>
    <w:rsid w:val="00A73545"/>
    <w:rsid w:val="00A73605"/>
    <w:rsid w:val="00A7360D"/>
    <w:rsid w:val="00A7362D"/>
    <w:rsid w:val="00A73656"/>
    <w:rsid w:val="00A73676"/>
    <w:rsid w:val="00A73711"/>
    <w:rsid w:val="00A737F6"/>
    <w:rsid w:val="00A7383F"/>
    <w:rsid w:val="00A73A4A"/>
    <w:rsid w:val="00A73B02"/>
    <w:rsid w:val="00A73D4C"/>
    <w:rsid w:val="00A73DE2"/>
    <w:rsid w:val="00A73F9E"/>
    <w:rsid w:val="00A7420F"/>
    <w:rsid w:val="00A74223"/>
    <w:rsid w:val="00A7426F"/>
    <w:rsid w:val="00A742D4"/>
    <w:rsid w:val="00A74356"/>
    <w:rsid w:val="00A7435D"/>
    <w:rsid w:val="00A743B7"/>
    <w:rsid w:val="00A744FD"/>
    <w:rsid w:val="00A74546"/>
    <w:rsid w:val="00A745CA"/>
    <w:rsid w:val="00A7467D"/>
    <w:rsid w:val="00A7488F"/>
    <w:rsid w:val="00A748D8"/>
    <w:rsid w:val="00A748F5"/>
    <w:rsid w:val="00A74A50"/>
    <w:rsid w:val="00A74CAF"/>
    <w:rsid w:val="00A74D29"/>
    <w:rsid w:val="00A74D97"/>
    <w:rsid w:val="00A74F6C"/>
    <w:rsid w:val="00A75069"/>
    <w:rsid w:val="00A75089"/>
    <w:rsid w:val="00A750E8"/>
    <w:rsid w:val="00A7525C"/>
    <w:rsid w:val="00A75291"/>
    <w:rsid w:val="00A754F5"/>
    <w:rsid w:val="00A755DD"/>
    <w:rsid w:val="00A7569D"/>
    <w:rsid w:val="00A756E0"/>
    <w:rsid w:val="00A75753"/>
    <w:rsid w:val="00A75774"/>
    <w:rsid w:val="00A75856"/>
    <w:rsid w:val="00A7586F"/>
    <w:rsid w:val="00A75945"/>
    <w:rsid w:val="00A75A2D"/>
    <w:rsid w:val="00A75AD2"/>
    <w:rsid w:val="00A75BC5"/>
    <w:rsid w:val="00A75D21"/>
    <w:rsid w:val="00A75D5C"/>
    <w:rsid w:val="00A75EAF"/>
    <w:rsid w:val="00A75F91"/>
    <w:rsid w:val="00A7606A"/>
    <w:rsid w:val="00A76071"/>
    <w:rsid w:val="00A760DC"/>
    <w:rsid w:val="00A76118"/>
    <w:rsid w:val="00A7634E"/>
    <w:rsid w:val="00A763A9"/>
    <w:rsid w:val="00A7640F"/>
    <w:rsid w:val="00A76445"/>
    <w:rsid w:val="00A764DE"/>
    <w:rsid w:val="00A764F9"/>
    <w:rsid w:val="00A7650D"/>
    <w:rsid w:val="00A765B7"/>
    <w:rsid w:val="00A7672B"/>
    <w:rsid w:val="00A76738"/>
    <w:rsid w:val="00A768DD"/>
    <w:rsid w:val="00A76A8B"/>
    <w:rsid w:val="00A76B29"/>
    <w:rsid w:val="00A76C1F"/>
    <w:rsid w:val="00A76CAB"/>
    <w:rsid w:val="00A76CCD"/>
    <w:rsid w:val="00A76D2D"/>
    <w:rsid w:val="00A76EDD"/>
    <w:rsid w:val="00A76FB8"/>
    <w:rsid w:val="00A77099"/>
    <w:rsid w:val="00A771B8"/>
    <w:rsid w:val="00A771E2"/>
    <w:rsid w:val="00A77247"/>
    <w:rsid w:val="00A7728A"/>
    <w:rsid w:val="00A772AE"/>
    <w:rsid w:val="00A7735A"/>
    <w:rsid w:val="00A774C1"/>
    <w:rsid w:val="00A7758E"/>
    <w:rsid w:val="00A77680"/>
    <w:rsid w:val="00A7771F"/>
    <w:rsid w:val="00A777C1"/>
    <w:rsid w:val="00A777E1"/>
    <w:rsid w:val="00A778FB"/>
    <w:rsid w:val="00A779FB"/>
    <w:rsid w:val="00A77BCD"/>
    <w:rsid w:val="00A77BFF"/>
    <w:rsid w:val="00A77C04"/>
    <w:rsid w:val="00A77C80"/>
    <w:rsid w:val="00A77E71"/>
    <w:rsid w:val="00A8000C"/>
    <w:rsid w:val="00A8001B"/>
    <w:rsid w:val="00A800A3"/>
    <w:rsid w:val="00A800B9"/>
    <w:rsid w:val="00A8010C"/>
    <w:rsid w:val="00A8012F"/>
    <w:rsid w:val="00A80295"/>
    <w:rsid w:val="00A802B1"/>
    <w:rsid w:val="00A8035D"/>
    <w:rsid w:val="00A804CC"/>
    <w:rsid w:val="00A80506"/>
    <w:rsid w:val="00A8059D"/>
    <w:rsid w:val="00A805A4"/>
    <w:rsid w:val="00A80681"/>
    <w:rsid w:val="00A80730"/>
    <w:rsid w:val="00A808CA"/>
    <w:rsid w:val="00A80A4D"/>
    <w:rsid w:val="00A80A6D"/>
    <w:rsid w:val="00A80D46"/>
    <w:rsid w:val="00A80DD2"/>
    <w:rsid w:val="00A80ED0"/>
    <w:rsid w:val="00A80FED"/>
    <w:rsid w:val="00A811EB"/>
    <w:rsid w:val="00A8128D"/>
    <w:rsid w:val="00A81310"/>
    <w:rsid w:val="00A81320"/>
    <w:rsid w:val="00A8135E"/>
    <w:rsid w:val="00A81461"/>
    <w:rsid w:val="00A81462"/>
    <w:rsid w:val="00A814A1"/>
    <w:rsid w:val="00A814E0"/>
    <w:rsid w:val="00A8155B"/>
    <w:rsid w:val="00A8170E"/>
    <w:rsid w:val="00A817E5"/>
    <w:rsid w:val="00A817ED"/>
    <w:rsid w:val="00A81899"/>
    <w:rsid w:val="00A819C6"/>
    <w:rsid w:val="00A81A97"/>
    <w:rsid w:val="00A81BDE"/>
    <w:rsid w:val="00A81D08"/>
    <w:rsid w:val="00A81D37"/>
    <w:rsid w:val="00A81DC1"/>
    <w:rsid w:val="00A81E90"/>
    <w:rsid w:val="00A82024"/>
    <w:rsid w:val="00A82049"/>
    <w:rsid w:val="00A82069"/>
    <w:rsid w:val="00A8209A"/>
    <w:rsid w:val="00A820A9"/>
    <w:rsid w:val="00A8213B"/>
    <w:rsid w:val="00A821E9"/>
    <w:rsid w:val="00A8222F"/>
    <w:rsid w:val="00A8230D"/>
    <w:rsid w:val="00A8235E"/>
    <w:rsid w:val="00A8239B"/>
    <w:rsid w:val="00A823C4"/>
    <w:rsid w:val="00A825C9"/>
    <w:rsid w:val="00A8261A"/>
    <w:rsid w:val="00A82644"/>
    <w:rsid w:val="00A82683"/>
    <w:rsid w:val="00A8274D"/>
    <w:rsid w:val="00A82863"/>
    <w:rsid w:val="00A82868"/>
    <w:rsid w:val="00A828BB"/>
    <w:rsid w:val="00A8295A"/>
    <w:rsid w:val="00A8299D"/>
    <w:rsid w:val="00A829A4"/>
    <w:rsid w:val="00A82A6B"/>
    <w:rsid w:val="00A82B46"/>
    <w:rsid w:val="00A82F43"/>
    <w:rsid w:val="00A82F56"/>
    <w:rsid w:val="00A82F98"/>
    <w:rsid w:val="00A82FEB"/>
    <w:rsid w:val="00A83008"/>
    <w:rsid w:val="00A83057"/>
    <w:rsid w:val="00A83246"/>
    <w:rsid w:val="00A83412"/>
    <w:rsid w:val="00A83554"/>
    <w:rsid w:val="00A83567"/>
    <w:rsid w:val="00A835B2"/>
    <w:rsid w:val="00A83665"/>
    <w:rsid w:val="00A83681"/>
    <w:rsid w:val="00A83738"/>
    <w:rsid w:val="00A83776"/>
    <w:rsid w:val="00A83842"/>
    <w:rsid w:val="00A83879"/>
    <w:rsid w:val="00A838AA"/>
    <w:rsid w:val="00A839E6"/>
    <w:rsid w:val="00A83A53"/>
    <w:rsid w:val="00A83A5F"/>
    <w:rsid w:val="00A83ACC"/>
    <w:rsid w:val="00A83B54"/>
    <w:rsid w:val="00A83BF8"/>
    <w:rsid w:val="00A83CA2"/>
    <w:rsid w:val="00A83CC4"/>
    <w:rsid w:val="00A83CC8"/>
    <w:rsid w:val="00A83E47"/>
    <w:rsid w:val="00A83EB5"/>
    <w:rsid w:val="00A83F7D"/>
    <w:rsid w:val="00A83F8A"/>
    <w:rsid w:val="00A83FB9"/>
    <w:rsid w:val="00A83FBB"/>
    <w:rsid w:val="00A84044"/>
    <w:rsid w:val="00A840D4"/>
    <w:rsid w:val="00A8416F"/>
    <w:rsid w:val="00A842E6"/>
    <w:rsid w:val="00A8431D"/>
    <w:rsid w:val="00A843C5"/>
    <w:rsid w:val="00A8440B"/>
    <w:rsid w:val="00A84424"/>
    <w:rsid w:val="00A84456"/>
    <w:rsid w:val="00A84623"/>
    <w:rsid w:val="00A8466A"/>
    <w:rsid w:val="00A848AC"/>
    <w:rsid w:val="00A84A68"/>
    <w:rsid w:val="00A84A6B"/>
    <w:rsid w:val="00A84A6E"/>
    <w:rsid w:val="00A84B05"/>
    <w:rsid w:val="00A84B09"/>
    <w:rsid w:val="00A84B2E"/>
    <w:rsid w:val="00A84D90"/>
    <w:rsid w:val="00A84E91"/>
    <w:rsid w:val="00A84ECB"/>
    <w:rsid w:val="00A84F1D"/>
    <w:rsid w:val="00A84F73"/>
    <w:rsid w:val="00A84F79"/>
    <w:rsid w:val="00A84FE0"/>
    <w:rsid w:val="00A85102"/>
    <w:rsid w:val="00A851B3"/>
    <w:rsid w:val="00A851EB"/>
    <w:rsid w:val="00A8523D"/>
    <w:rsid w:val="00A8524B"/>
    <w:rsid w:val="00A852C5"/>
    <w:rsid w:val="00A8533D"/>
    <w:rsid w:val="00A8535F"/>
    <w:rsid w:val="00A853B9"/>
    <w:rsid w:val="00A854E4"/>
    <w:rsid w:val="00A855AC"/>
    <w:rsid w:val="00A85738"/>
    <w:rsid w:val="00A858BE"/>
    <w:rsid w:val="00A85A3A"/>
    <w:rsid w:val="00A85A95"/>
    <w:rsid w:val="00A85A9C"/>
    <w:rsid w:val="00A85B7B"/>
    <w:rsid w:val="00A85B92"/>
    <w:rsid w:val="00A85C31"/>
    <w:rsid w:val="00A85C3C"/>
    <w:rsid w:val="00A85C61"/>
    <w:rsid w:val="00A85CC8"/>
    <w:rsid w:val="00A85D0E"/>
    <w:rsid w:val="00A85D3B"/>
    <w:rsid w:val="00A85D45"/>
    <w:rsid w:val="00A85E08"/>
    <w:rsid w:val="00A85EE3"/>
    <w:rsid w:val="00A85F14"/>
    <w:rsid w:val="00A85F6E"/>
    <w:rsid w:val="00A85FB8"/>
    <w:rsid w:val="00A86066"/>
    <w:rsid w:val="00A861E7"/>
    <w:rsid w:val="00A86251"/>
    <w:rsid w:val="00A86273"/>
    <w:rsid w:val="00A862C5"/>
    <w:rsid w:val="00A863DE"/>
    <w:rsid w:val="00A864EC"/>
    <w:rsid w:val="00A86508"/>
    <w:rsid w:val="00A865CC"/>
    <w:rsid w:val="00A8664E"/>
    <w:rsid w:val="00A86654"/>
    <w:rsid w:val="00A866BD"/>
    <w:rsid w:val="00A86870"/>
    <w:rsid w:val="00A86945"/>
    <w:rsid w:val="00A869CD"/>
    <w:rsid w:val="00A869DC"/>
    <w:rsid w:val="00A86BA1"/>
    <w:rsid w:val="00A86C33"/>
    <w:rsid w:val="00A86DA5"/>
    <w:rsid w:val="00A86ECD"/>
    <w:rsid w:val="00A86F02"/>
    <w:rsid w:val="00A86F0F"/>
    <w:rsid w:val="00A87034"/>
    <w:rsid w:val="00A87398"/>
    <w:rsid w:val="00A87463"/>
    <w:rsid w:val="00A8753F"/>
    <w:rsid w:val="00A8769B"/>
    <w:rsid w:val="00A8786E"/>
    <w:rsid w:val="00A878BE"/>
    <w:rsid w:val="00A8796F"/>
    <w:rsid w:val="00A87A68"/>
    <w:rsid w:val="00A87ABD"/>
    <w:rsid w:val="00A87C48"/>
    <w:rsid w:val="00A87D17"/>
    <w:rsid w:val="00A87D8A"/>
    <w:rsid w:val="00A87ED1"/>
    <w:rsid w:val="00A87FFC"/>
    <w:rsid w:val="00A90075"/>
    <w:rsid w:val="00A900AA"/>
    <w:rsid w:val="00A90118"/>
    <w:rsid w:val="00A9013F"/>
    <w:rsid w:val="00A90274"/>
    <w:rsid w:val="00A903A2"/>
    <w:rsid w:val="00A904C0"/>
    <w:rsid w:val="00A904D4"/>
    <w:rsid w:val="00A904F7"/>
    <w:rsid w:val="00A90506"/>
    <w:rsid w:val="00A90537"/>
    <w:rsid w:val="00A9053B"/>
    <w:rsid w:val="00A905A1"/>
    <w:rsid w:val="00A905C7"/>
    <w:rsid w:val="00A906C9"/>
    <w:rsid w:val="00A90A57"/>
    <w:rsid w:val="00A90A69"/>
    <w:rsid w:val="00A90AFA"/>
    <w:rsid w:val="00A90BE9"/>
    <w:rsid w:val="00A90BEC"/>
    <w:rsid w:val="00A90CD1"/>
    <w:rsid w:val="00A90D01"/>
    <w:rsid w:val="00A90D2B"/>
    <w:rsid w:val="00A90D6B"/>
    <w:rsid w:val="00A90D73"/>
    <w:rsid w:val="00A90E84"/>
    <w:rsid w:val="00A90EDE"/>
    <w:rsid w:val="00A90F71"/>
    <w:rsid w:val="00A910CC"/>
    <w:rsid w:val="00A91111"/>
    <w:rsid w:val="00A91131"/>
    <w:rsid w:val="00A911B0"/>
    <w:rsid w:val="00A912CC"/>
    <w:rsid w:val="00A914DE"/>
    <w:rsid w:val="00A914EB"/>
    <w:rsid w:val="00A91583"/>
    <w:rsid w:val="00A91687"/>
    <w:rsid w:val="00A916B3"/>
    <w:rsid w:val="00A91799"/>
    <w:rsid w:val="00A917AA"/>
    <w:rsid w:val="00A917E5"/>
    <w:rsid w:val="00A919A9"/>
    <w:rsid w:val="00A919C8"/>
    <w:rsid w:val="00A91A2C"/>
    <w:rsid w:val="00A91B77"/>
    <w:rsid w:val="00A91B91"/>
    <w:rsid w:val="00A91BD6"/>
    <w:rsid w:val="00A91C0B"/>
    <w:rsid w:val="00A91D40"/>
    <w:rsid w:val="00A91E01"/>
    <w:rsid w:val="00A91E78"/>
    <w:rsid w:val="00A91F47"/>
    <w:rsid w:val="00A91F4E"/>
    <w:rsid w:val="00A91FE2"/>
    <w:rsid w:val="00A9205C"/>
    <w:rsid w:val="00A92235"/>
    <w:rsid w:val="00A92508"/>
    <w:rsid w:val="00A926CA"/>
    <w:rsid w:val="00A926D4"/>
    <w:rsid w:val="00A926F9"/>
    <w:rsid w:val="00A927F2"/>
    <w:rsid w:val="00A929D1"/>
    <w:rsid w:val="00A92A57"/>
    <w:rsid w:val="00A92AF3"/>
    <w:rsid w:val="00A92B6B"/>
    <w:rsid w:val="00A92BB3"/>
    <w:rsid w:val="00A92C12"/>
    <w:rsid w:val="00A92CAB"/>
    <w:rsid w:val="00A92E59"/>
    <w:rsid w:val="00A92E62"/>
    <w:rsid w:val="00A92E81"/>
    <w:rsid w:val="00A92EF8"/>
    <w:rsid w:val="00A92FA5"/>
    <w:rsid w:val="00A9305E"/>
    <w:rsid w:val="00A930A0"/>
    <w:rsid w:val="00A93169"/>
    <w:rsid w:val="00A93224"/>
    <w:rsid w:val="00A93228"/>
    <w:rsid w:val="00A93242"/>
    <w:rsid w:val="00A93446"/>
    <w:rsid w:val="00A93753"/>
    <w:rsid w:val="00A937F2"/>
    <w:rsid w:val="00A9384D"/>
    <w:rsid w:val="00A9389C"/>
    <w:rsid w:val="00A938BD"/>
    <w:rsid w:val="00A938CB"/>
    <w:rsid w:val="00A938FF"/>
    <w:rsid w:val="00A93971"/>
    <w:rsid w:val="00A939C5"/>
    <w:rsid w:val="00A939CA"/>
    <w:rsid w:val="00A93A21"/>
    <w:rsid w:val="00A93B61"/>
    <w:rsid w:val="00A93BD6"/>
    <w:rsid w:val="00A93CA1"/>
    <w:rsid w:val="00A93D4A"/>
    <w:rsid w:val="00A93E2D"/>
    <w:rsid w:val="00A93E83"/>
    <w:rsid w:val="00A93F5D"/>
    <w:rsid w:val="00A94074"/>
    <w:rsid w:val="00A9410A"/>
    <w:rsid w:val="00A94112"/>
    <w:rsid w:val="00A94154"/>
    <w:rsid w:val="00A941BC"/>
    <w:rsid w:val="00A94351"/>
    <w:rsid w:val="00A94488"/>
    <w:rsid w:val="00A94499"/>
    <w:rsid w:val="00A94606"/>
    <w:rsid w:val="00A946E1"/>
    <w:rsid w:val="00A947A6"/>
    <w:rsid w:val="00A947B3"/>
    <w:rsid w:val="00A948BA"/>
    <w:rsid w:val="00A94942"/>
    <w:rsid w:val="00A94965"/>
    <w:rsid w:val="00A94A82"/>
    <w:rsid w:val="00A94AB2"/>
    <w:rsid w:val="00A94CFA"/>
    <w:rsid w:val="00A94FCF"/>
    <w:rsid w:val="00A950A1"/>
    <w:rsid w:val="00A950D6"/>
    <w:rsid w:val="00A95457"/>
    <w:rsid w:val="00A954D1"/>
    <w:rsid w:val="00A95694"/>
    <w:rsid w:val="00A957D4"/>
    <w:rsid w:val="00A957E8"/>
    <w:rsid w:val="00A957FE"/>
    <w:rsid w:val="00A958AD"/>
    <w:rsid w:val="00A958C6"/>
    <w:rsid w:val="00A95A89"/>
    <w:rsid w:val="00A95B9F"/>
    <w:rsid w:val="00A95BDE"/>
    <w:rsid w:val="00A95C12"/>
    <w:rsid w:val="00A95C60"/>
    <w:rsid w:val="00A95CE7"/>
    <w:rsid w:val="00A95D12"/>
    <w:rsid w:val="00A95DD3"/>
    <w:rsid w:val="00A95ECD"/>
    <w:rsid w:val="00A96210"/>
    <w:rsid w:val="00A96246"/>
    <w:rsid w:val="00A962BE"/>
    <w:rsid w:val="00A96305"/>
    <w:rsid w:val="00A9633A"/>
    <w:rsid w:val="00A96438"/>
    <w:rsid w:val="00A9646F"/>
    <w:rsid w:val="00A9661E"/>
    <w:rsid w:val="00A9662F"/>
    <w:rsid w:val="00A9668B"/>
    <w:rsid w:val="00A96A8A"/>
    <w:rsid w:val="00A96B11"/>
    <w:rsid w:val="00A96B8E"/>
    <w:rsid w:val="00A96C9D"/>
    <w:rsid w:val="00A96CB7"/>
    <w:rsid w:val="00A96D2F"/>
    <w:rsid w:val="00A96D8E"/>
    <w:rsid w:val="00A96DA9"/>
    <w:rsid w:val="00A96ED7"/>
    <w:rsid w:val="00A96F25"/>
    <w:rsid w:val="00A9700F"/>
    <w:rsid w:val="00A9704F"/>
    <w:rsid w:val="00A97058"/>
    <w:rsid w:val="00A9719A"/>
    <w:rsid w:val="00A97395"/>
    <w:rsid w:val="00A97456"/>
    <w:rsid w:val="00A97609"/>
    <w:rsid w:val="00A97704"/>
    <w:rsid w:val="00A9777A"/>
    <w:rsid w:val="00A977B8"/>
    <w:rsid w:val="00A977D4"/>
    <w:rsid w:val="00A977F4"/>
    <w:rsid w:val="00A97899"/>
    <w:rsid w:val="00A97A7C"/>
    <w:rsid w:val="00A97AAA"/>
    <w:rsid w:val="00A97AC4"/>
    <w:rsid w:val="00A97ACD"/>
    <w:rsid w:val="00A97AEB"/>
    <w:rsid w:val="00A97C85"/>
    <w:rsid w:val="00A97CC4"/>
    <w:rsid w:val="00A97E3C"/>
    <w:rsid w:val="00A97EBE"/>
    <w:rsid w:val="00A97FA8"/>
    <w:rsid w:val="00A97FB7"/>
    <w:rsid w:val="00A97FFD"/>
    <w:rsid w:val="00AA001E"/>
    <w:rsid w:val="00AA0022"/>
    <w:rsid w:val="00AA0042"/>
    <w:rsid w:val="00AA0047"/>
    <w:rsid w:val="00AA00E3"/>
    <w:rsid w:val="00AA01DD"/>
    <w:rsid w:val="00AA0248"/>
    <w:rsid w:val="00AA0290"/>
    <w:rsid w:val="00AA02E2"/>
    <w:rsid w:val="00AA062D"/>
    <w:rsid w:val="00AA064B"/>
    <w:rsid w:val="00AA0651"/>
    <w:rsid w:val="00AA0781"/>
    <w:rsid w:val="00AA0815"/>
    <w:rsid w:val="00AA0888"/>
    <w:rsid w:val="00AA08F7"/>
    <w:rsid w:val="00AA09EC"/>
    <w:rsid w:val="00AA0A7A"/>
    <w:rsid w:val="00AA0A95"/>
    <w:rsid w:val="00AA0BDC"/>
    <w:rsid w:val="00AA0C3D"/>
    <w:rsid w:val="00AA0DC2"/>
    <w:rsid w:val="00AA0E03"/>
    <w:rsid w:val="00AA0EBC"/>
    <w:rsid w:val="00AA104C"/>
    <w:rsid w:val="00AA104D"/>
    <w:rsid w:val="00AA109B"/>
    <w:rsid w:val="00AA1102"/>
    <w:rsid w:val="00AA1134"/>
    <w:rsid w:val="00AA1185"/>
    <w:rsid w:val="00AA1346"/>
    <w:rsid w:val="00AA1488"/>
    <w:rsid w:val="00AA1540"/>
    <w:rsid w:val="00AA157F"/>
    <w:rsid w:val="00AA15A7"/>
    <w:rsid w:val="00AA15FB"/>
    <w:rsid w:val="00AA16AE"/>
    <w:rsid w:val="00AA177B"/>
    <w:rsid w:val="00AA17B3"/>
    <w:rsid w:val="00AA17BF"/>
    <w:rsid w:val="00AA188A"/>
    <w:rsid w:val="00AA18D4"/>
    <w:rsid w:val="00AA1B53"/>
    <w:rsid w:val="00AA1BBE"/>
    <w:rsid w:val="00AA1C68"/>
    <w:rsid w:val="00AA1CA9"/>
    <w:rsid w:val="00AA1CB2"/>
    <w:rsid w:val="00AA1CD2"/>
    <w:rsid w:val="00AA1D7C"/>
    <w:rsid w:val="00AA1D8C"/>
    <w:rsid w:val="00AA1DB7"/>
    <w:rsid w:val="00AA1DE7"/>
    <w:rsid w:val="00AA1DEB"/>
    <w:rsid w:val="00AA1F29"/>
    <w:rsid w:val="00AA1FAA"/>
    <w:rsid w:val="00AA1FCC"/>
    <w:rsid w:val="00AA2076"/>
    <w:rsid w:val="00AA21AC"/>
    <w:rsid w:val="00AA22FA"/>
    <w:rsid w:val="00AA2342"/>
    <w:rsid w:val="00AA2359"/>
    <w:rsid w:val="00AA24CF"/>
    <w:rsid w:val="00AA24F7"/>
    <w:rsid w:val="00AA25A2"/>
    <w:rsid w:val="00AA25CF"/>
    <w:rsid w:val="00AA25FC"/>
    <w:rsid w:val="00AA2658"/>
    <w:rsid w:val="00AA2679"/>
    <w:rsid w:val="00AA27B5"/>
    <w:rsid w:val="00AA286E"/>
    <w:rsid w:val="00AA28DF"/>
    <w:rsid w:val="00AA29C9"/>
    <w:rsid w:val="00AA2C12"/>
    <w:rsid w:val="00AA2CA6"/>
    <w:rsid w:val="00AA2D4F"/>
    <w:rsid w:val="00AA2DE6"/>
    <w:rsid w:val="00AA2FF8"/>
    <w:rsid w:val="00AA304A"/>
    <w:rsid w:val="00AA307A"/>
    <w:rsid w:val="00AA316A"/>
    <w:rsid w:val="00AA31A8"/>
    <w:rsid w:val="00AA31B1"/>
    <w:rsid w:val="00AA3277"/>
    <w:rsid w:val="00AA336A"/>
    <w:rsid w:val="00AA3397"/>
    <w:rsid w:val="00AA3426"/>
    <w:rsid w:val="00AA3431"/>
    <w:rsid w:val="00AA3455"/>
    <w:rsid w:val="00AA34B6"/>
    <w:rsid w:val="00AA35B7"/>
    <w:rsid w:val="00AA3835"/>
    <w:rsid w:val="00AA3978"/>
    <w:rsid w:val="00AA3A04"/>
    <w:rsid w:val="00AA3A1E"/>
    <w:rsid w:val="00AA3ADA"/>
    <w:rsid w:val="00AA3BD5"/>
    <w:rsid w:val="00AA3D36"/>
    <w:rsid w:val="00AA3E99"/>
    <w:rsid w:val="00AA3EE2"/>
    <w:rsid w:val="00AA3F74"/>
    <w:rsid w:val="00AA3FDF"/>
    <w:rsid w:val="00AA40D9"/>
    <w:rsid w:val="00AA40F6"/>
    <w:rsid w:val="00AA40FE"/>
    <w:rsid w:val="00AA41E2"/>
    <w:rsid w:val="00AA4499"/>
    <w:rsid w:val="00AA45F5"/>
    <w:rsid w:val="00AA4637"/>
    <w:rsid w:val="00AA46A2"/>
    <w:rsid w:val="00AA4714"/>
    <w:rsid w:val="00AA474C"/>
    <w:rsid w:val="00AA4821"/>
    <w:rsid w:val="00AA48A8"/>
    <w:rsid w:val="00AA4921"/>
    <w:rsid w:val="00AA4926"/>
    <w:rsid w:val="00AA4AF9"/>
    <w:rsid w:val="00AA4B74"/>
    <w:rsid w:val="00AA4F55"/>
    <w:rsid w:val="00AA51B1"/>
    <w:rsid w:val="00AA533E"/>
    <w:rsid w:val="00AA53F8"/>
    <w:rsid w:val="00AA5618"/>
    <w:rsid w:val="00AA5624"/>
    <w:rsid w:val="00AA5684"/>
    <w:rsid w:val="00AA5690"/>
    <w:rsid w:val="00AA56C0"/>
    <w:rsid w:val="00AA57B6"/>
    <w:rsid w:val="00AA57BF"/>
    <w:rsid w:val="00AA580C"/>
    <w:rsid w:val="00AA5900"/>
    <w:rsid w:val="00AA597A"/>
    <w:rsid w:val="00AA5A74"/>
    <w:rsid w:val="00AA5AE6"/>
    <w:rsid w:val="00AA5BE6"/>
    <w:rsid w:val="00AA5C3E"/>
    <w:rsid w:val="00AA5D02"/>
    <w:rsid w:val="00AA5D39"/>
    <w:rsid w:val="00AA5DCC"/>
    <w:rsid w:val="00AA5E02"/>
    <w:rsid w:val="00AA5E88"/>
    <w:rsid w:val="00AA5EC6"/>
    <w:rsid w:val="00AA5F0D"/>
    <w:rsid w:val="00AA5FBD"/>
    <w:rsid w:val="00AA603C"/>
    <w:rsid w:val="00AA6137"/>
    <w:rsid w:val="00AA616E"/>
    <w:rsid w:val="00AA62E1"/>
    <w:rsid w:val="00AA6686"/>
    <w:rsid w:val="00AA6692"/>
    <w:rsid w:val="00AA6719"/>
    <w:rsid w:val="00AA6997"/>
    <w:rsid w:val="00AA6B1F"/>
    <w:rsid w:val="00AA6B9E"/>
    <w:rsid w:val="00AA6D23"/>
    <w:rsid w:val="00AA6D33"/>
    <w:rsid w:val="00AA6D59"/>
    <w:rsid w:val="00AA6DF6"/>
    <w:rsid w:val="00AA6ECF"/>
    <w:rsid w:val="00AA6F15"/>
    <w:rsid w:val="00AA6F64"/>
    <w:rsid w:val="00AA7030"/>
    <w:rsid w:val="00AA70FD"/>
    <w:rsid w:val="00AA72AF"/>
    <w:rsid w:val="00AA731F"/>
    <w:rsid w:val="00AA7433"/>
    <w:rsid w:val="00AA7499"/>
    <w:rsid w:val="00AA74A6"/>
    <w:rsid w:val="00AA76DC"/>
    <w:rsid w:val="00AA777B"/>
    <w:rsid w:val="00AA7A60"/>
    <w:rsid w:val="00AA7AF3"/>
    <w:rsid w:val="00AA7B0B"/>
    <w:rsid w:val="00AA7B34"/>
    <w:rsid w:val="00AA7B48"/>
    <w:rsid w:val="00AA7B54"/>
    <w:rsid w:val="00AA7D82"/>
    <w:rsid w:val="00AA7EA4"/>
    <w:rsid w:val="00AA7EC2"/>
    <w:rsid w:val="00AA7EF9"/>
    <w:rsid w:val="00AA7F31"/>
    <w:rsid w:val="00AA7F34"/>
    <w:rsid w:val="00AA7F6B"/>
    <w:rsid w:val="00AB01B7"/>
    <w:rsid w:val="00AB0496"/>
    <w:rsid w:val="00AB07A9"/>
    <w:rsid w:val="00AB07DE"/>
    <w:rsid w:val="00AB0878"/>
    <w:rsid w:val="00AB08CD"/>
    <w:rsid w:val="00AB0957"/>
    <w:rsid w:val="00AB0B5B"/>
    <w:rsid w:val="00AB0B60"/>
    <w:rsid w:val="00AB0BC6"/>
    <w:rsid w:val="00AB0C68"/>
    <w:rsid w:val="00AB0D2B"/>
    <w:rsid w:val="00AB0D44"/>
    <w:rsid w:val="00AB0D48"/>
    <w:rsid w:val="00AB0EA1"/>
    <w:rsid w:val="00AB0ECA"/>
    <w:rsid w:val="00AB10E0"/>
    <w:rsid w:val="00AB1152"/>
    <w:rsid w:val="00AB1163"/>
    <w:rsid w:val="00AB127C"/>
    <w:rsid w:val="00AB12A3"/>
    <w:rsid w:val="00AB13F2"/>
    <w:rsid w:val="00AB1400"/>
    <w:rsid w:val="00AB1419"/>
    <w:rsid w:val="00AB1423"/>
    <w:rsid w:val="00AB14A7"/>
    <w:rsid w:val="00AB1573"/>
    <w:rsid w:val="00AB1578"/>
    <w:rsid w:val="00AB158B"/>
    <w:rsid w:val="00AB1A0B"/>
    <w:rsid w:val="00AB1A0E"/>
    <w:rsid w:val="00AB1A83"/>
    <w:rsid w:val="00AB1AAD"/>
    <w:rsid w:val="00AB1BFC"/>
    <w:rsid w:val="00AB1DE1"/>
    <w:rsid w:val="00AB1F1C"/>
    <w:rsid w:val="00AB2017"/>
    <w:rsid w:val="00AB2207"/>
    <w:rsid w:val="00AB234E"/>
    <w:rsid w:val="00AB2380"/>
    <w:rsid w:val="00AB244D"/>
    <w:rsid w:val="00AB244F"/>
    <w:rsid w:val="00AB248F"/>
    <w:rsid w:val="00AB2583"/>
    <w:rsid w:val="00AB2613"/>
    <w:rsid w:val="00AB263C"/>
    <w:rsid w:val="00AB2697"/>
    <w:rsid w:val="00AB26D5"/>
    <w:rsid w:val="00AB26E0"/>
    <w:rsid w:val="00AB27EC"/>
    <w:rsid w:val="00AB2800"/>
    <w:rsid w:val="00AB280E"/>
    <w:rsid w:val="00AB287D"/>
    <w:rsid w:val="00AB2975"/>
    <w:rsid w:val="00AB2B6B"/>
    <w:rsid w:val="00AB2BE1"/>
    <w:rsid w:val="00AB2C37"/>
    <w:rsid w:val="00AB2DA4"/>
    <w:rsid w:val="00AB2E18"/>
    <w:rsid w:val="00AB2F61"/>
    <w:rsid w:val="00AB3011"/>
    <w:rsid w:val="00AB30D0"/>
    <w:rsid w:val="00AB3213"/>
    <w:rsid w:val="00AB32DD"/>
    <w:rsid w:val="00AB33DB"/>
    <w:rsid w:val="00AB3455"/>
    <w:rsid w:val="00AB351C"/>
    <w:rsid w:val="00AB356D"/>
    <w:rsid w:val="00AB35C0"/>
    <w:rsid w:val="00AB3666"/>
    <w:rsid w:val="00AB3818"/>
    <w:rsid w:val="00AB3906"/>
    <w:rsid w:val="00AB390D"/>
    <w:rsid w:val="00AB3989"/>
    <w:rsid w:val="00AB3AFC"/>
    <w:rsid w:val="00AB3B61"/>
    <w:rsid w:val="00AB3C1B"/>
    <w:rsid w:val="00AB4010"/>
    <w:rsid w:val="00AB41ED"/>
    <w:rsid w:val="00AB423D"/>
    <w:rsid w:val="00AB4262"/>
    <w:rsid w:val="00AB42A5"/>
    <w:rsid w:val="00AB42EA"/>
    <w:rsid w:val="00AB43A9"/>
    <w:rsid w:val="00AB45B0"/>
    <w:rsid w:val="00AB4732"/>
    <w:rsid w:val="00AB47C5"/>
    <w:rsid w:val="00AB4847"/>
    <w:rsid w:val="00AB490F"/>
    <w:rsid w:val="00AB494A"/>
    <w:rsid w:val="00AB4A13"/>
    <w:rsid w:val="00AB4AB7"/>
    <w:rsid w:val="00AB4B1D"/>
    <w:rsid w:val="00AB4BD3"/>
    <w:rsid w:val="00AB4C3D"/>
    <w:rsid w:val="00AB4C65"/>
    <w:rsid w:val="00AB4C67"/>
    <w:rsid w:val="00AB4CEC"/>
    <w:rsid w:val="00AB4CF9"/>
    <w:rsid w:val="00AB4D01"/>
    <w:rsid w:val="00AB4D19"/>
    <w:rsid w:val="00AB4DB3"/>
    <w:rsid w:val="00AB4DE4"/>
    <w:rsid w:val="00AB4F51"/>
    <w:rsid w:val="00AB527A"/>
    <w:rsid w:val="00AB532F"/>
    <w:rsid w:val="00AB539E"/>
    <w:rsid w:val="00AB5502"/>
    <w:rsid w:val="00AB562F"/>
    <w:rsid w:val="00AB5648"/>
    <w:rsid w:val="00AB5776"/>
    <w:rsid w:val="00AB593C"/>
    <w:rsid w:val="00AB5985"/>
    <w:rsid w:val="00AB5A83"/>
    <w:rsid w:val="00AB5A88"/>
    <w:rsid w:val="00AB5B0A"/>
    <w:rsid w:val="00AB5C58"/>
    <w:rsid w:val="00AB5DC8"/>
    <w:rsid w:val="00AB5E4A"/>
    <w:rsid w:val="00AB5E67"/>
    <w:rsid w:val="00AB5F10"/>
    <w:rsid w:val="00AB5FAE"/>
    <w:rsid w:val="00AB5FD4"/>
    <w:rsid w:val="00AB5FF0"/>
    <w:rsid w:val="00AB5FF8"/>
    <w:rsid w:val="00AB604F"/>
    <w:rsid w:val="00AB626F"/>
    <w:rsid w:val="00AB62C8"/>
    <w:rsid w:val="00AB6321"/>
    <w:rsid w:val="00AB6335"/>
    <w:rsid w:val="00AB6376"/>
    <w:rsid w:val="00AB6539"/>
    <w:rsid w:val="00AB654E"/>
    <w:rsid w:val="00AB6702"/>
    <w:rsid w:val="00AB6944"/>
    <w:rsid w:val="00AB6958"/>
    <w:rsid w:val="00AB6B8A"/>
    <w:rsid w:val="00AB6BA1"/>
    <w:rsid w:val="00AB6C90"/>
    <w:rsid w:val="00AB6CD9"/>
    <w:rsid w:val="00AB6CF4"/>
    <w:rsid w:val="00AB6D01"/>
    <w:rsid w:val="00AB6EFD"/>
    <w:rsid w:val="00AB6F57"/>
    <w:rsid w:val="00AB70A5"/>
    <w:rsid w:val="00AB7267"/>
    <w:rsid w:val="00AB73CE"/>
    <w:rsid w:val="00AB7459"/>
    <w:rsid w:val="00AB74B4"/>
    <w:rsid w:val="00AB7522"/>
    <w:rsid w:val="00AB7629"/>
    <w:rsid w:val="00AB7746"/>
    <w:rsid w:val="00AB78BF"/>
    <w:rsid w:val="00AB796C"/>
    <w:rsid w:val="00AB797B"/>
    <w:rsid w:val="00AB799D"/>
    <w:rsid w:val="00AB7A0E"/>
    <w:rsid w:val="00AB7A89"/>
    <w:rsid w:val="00AB7A8E"/>
    <w:rsid w:val="00AB7BBD"/>
    <w:rsid w:val="00AB7DCB"/>
    <w:rsid w:val="00AC0022"/>
    <w:rsid w:val="00AC0149"/>
    <w:rsid w:val="00AC01A9"/>
    <w:rsid w:val="00AC0251"/>
    <w:rsid w:val="00AC02B6"/>
    <w:rsid w:val="00AC041A"/>
    <w:rsid w:val="00AC0462"/>
    <w:rsid w:val="00AC04DD"/>
    <w:rsid w:val="00AC06C8"/>
    <w:rsid w:val="00AC0A25"/>
    <w:rsid w:val="00AC0A44"/>
    <w:rsid w:val="00AC0B59"/>
    <w:rsid w:val="00AC0B79"/>
    <w:rsid w:val="00AC0B7D"/>
    <w:rsid w:val="00AC0C48"/>
    <w:rsid w:val="00AC0C8E"/>
    <w:rsid w:val="00AC0DC8"/>
    <w:rsid w:val="00AC0DD0"/>
    <w:rsid w:val="00AC0FA0"/>
    <w:rsid w:val="00AC0FF2"/>
    <w:rsid w:val="00AC1166"/>
    <w:rsid w:val="00AC1265"/>
    <w:rsid w:val="00AC135D"/>
    <w:rsid w:val="00AC1454"/>
    <w:rsid w:val="00AC149A"/>
    <w:rsid w:val="00AC1553"/>
    <w:rsid w:val="00AC1565"/>
    <w:rsid w:val="00AC15A2"/>
    <w:rsid w:val="00AC16D0"/>
    <w:rsid w:val="00AC16DD"/>
    <w:rsid w:val="00AC1702"/>
    <w:rsid w:val="00AC171B"/>
    <w:rsid w:val="00AC17C3"/>
    <w:rsid w:val="00AC17EC"/>
    <w:rsid w:val="00AC1903"/>
    <w:rsid w:val="00AC19A9"/>
    <w:rsid w:val="00AC19E2"/>
    <w:rsid w:val="00AC1A5D"/>
    <w:rsid w:val="00AC1B5B"/>
    <w:rsid w:val="00AC1C32"/>
    <w:rsid w:val="00AC1E1A"/>
    <w:rsid w:val="00AC1E51"/>
    <w:rsid w:val="00AC1E74"/>
    <w:rsid w:val="00AC1EAA"/>
    <w:rsid w:val="00AC1EC5"/>
    <w:rsid w:val="00AC1EEE"/>
    <w:rsid w:val="00AC223B"/>
    <w:rsid w:val="00AC2277"/>
    <w:rsid w:val="00AC2285"/>
    <w:rsid w:val="00AC2336"/>
    <w:rsid w:val="00AC24F7"/>
    <w:rsid w:val="00AC252C"/>
    <w:rsid w:val="00AC2623"/>
    <w:rsid w:val="00AC2708"/>
    <w:rsid w:val="00AC2819"/>
    <w:rsid w:val="00AC29DD"/>
    <w:rsid w:val="00AC29E4"/>
    <w:rsid w:val="00AC2A00"/>
    <w:rsid w:val="00AC2A35"/>
    <w:rsid w:val="00AC2A55"/>
    <w:rsid w:val="00AC2C35"/>
    <w:rsid w:val="00AC2D25"/>
    <w:rsid w:val="00AC2D59"/>
    <w:rsid w:val="00AC2D98"/>
    <w:rsid w:val="00AC2DE8"/>
    <w:rsid w:val="00AC2F42"/>
    <w:rsid w:val="00AC3006"/>
    <w:rsid w:val="00AC312F"/>
    <w:rsid w:val="00AC31A7"/>
    <w:rsid w:val="00AC331D"/>
    <w:rsid w:val="00AC3322"/>
    <w:rsid w:val="00AC333D"/>
    <w:rsid w:val="00AC33F1"/>
    <w:rsid w:val="00AC3428"/>
    <w:rsid w:val="00AC347F"/>
    <w:rsid w:val="00AC3483"/>
    <w:rsid w:val="00AC355E"/>
    <w:rsid w:val="00AC35FF"/>
    <w:rsid w:val="00AC3621"/>
    <w:rsid w:val="00AC3652"/>
    <w:rsid w:val="00AC3A3F"/>
    <w:rsid w:val="00AC3C58"/>
    <w:rsid w:val="00AC3CC6"/>
    <w:rsid w:val="00AC3D2F"/>
    <w:rsid w:val="00AC3DAC"/>
    <w:rsid w:val="00AC3E0C"/>
    <w:rsid w:val="00AC3F7E"/>
    <w:rsid w:val="00AC3FF4"/>
    <w:rsid w:val="00AC40B4"/>
    <w:rsid w:val="00AC40C3"/>
    <w:rsid w:val="00AC42A5"/>
    <w:rsid w:val="00AC43C7"/>
    <w:rsid w:val="00AC43CD"/>
    <w:rsid w:val="00AC444C"/>
    <w:rsid w:val="00AC44FC"/>
    <w:rsid w:val="00AC4675"/>
    <w:rsid w:val="00AC46E0"/>
    <w:rsid w:val="00AC4722"/>
    <w:rsid w:val="00AC479B"/>
    <w:rsid w:val="00AC484D"/>
    <w:rsid w:val="00AC4912"/>
    <w:rsid w:val="00AC4919"/>
    <w:rsid w:val="00AC4B9D"/>
    <w:rsid w:val="00AC4C67"/>
    <w:rsid w:val="00AC4C96"/>
    <w:rsid w:val="00AC4D7E"/>
    <w:rsid w:val="00AC4DC3"/>
    <w:rsid w:val="00AC4E49"/>
    <w:rsid w:val="00AC4E9F"/>
    <w:rsid w:val="00AC4EA1"/>
    <w:rsid w:val="00AC502A"/>
    <w:rsid w:val="00AC5148"/>
    <w:rsid w:val="00AC517E"/>
    <w:rsid w:val="00AC5341"/>
    <w:rsid w:val="00AC53A2"/>
    <w:rsid w:val="00AC5538"/>
    <w:rsid w:val="00AC5541"/>
    <w:rsid w:val="00AC56B0"/>
    <w:rsid w:val="00AC56BC"/>
    <w:rsid w:val="00AC576E"/>
    <w:rsid w:val="00AC57ED"/>
    <w:rsid w:val="00AC5979"/>
    <w:rsid w:val="00AC5A59"/>
    <w:rsid w:val="00AC5A81"/>
    <w:rsid w:val="00AC5B65"/>
    <w:rsid w:val="00AC5B83"/>
    <w:rsid w:val="00AC5D96"/>
    <w:rsid w:val="00AC5E0A"/>
    <w:rsid w:val="00AC5F2C"/>
    <w:rsid w:val="00AC5F9A"/>
    <w:rsid w:val="00AC6069"/>
    <w:rsid w:val="00AC6109"/>
    <w:rsid w:val="00AC6153"/>
    <w:rsid w:val="00AC61D4"/>
    <w:rsid w:val="00AC6319"/>
    <w:rsid w:val="00AC6333"/>
    <w:rsid w:val="00AC6374"/>
    <w:rsid w:val="00AC6411"/>
    <w:rsid w:val="00AC667A"/>
    <w:rsid w:val="00AC6685"/>
    <w:rsid w:val="00AC6700"/>
    <w:rsid w:val="00AC680A"/>
    <w:rsid w:val="00AC686D"/>
    <w:rsid w:val="00AC6A23"/>
    <w:rsid w:val="00AC6ADC"/>
    <w:rsid w:val="00AC6B2D"/>
    <w:rsid w:val="00AC6CCA"/>
    <w:rsid w:val="00AC6D00"/>
    <w:rsid w:val="00AC6DCC"/>
    <w:rsid w:val="00AC6DD6"/>
    <w:rsid w:val="00AC6EA6"/>
    <w:rsid w:val="00AC6F9F"/>
    <w:rsid w:val="00AC7036"/>
    <w:rsid w:val="00AC70CC"/>
    <w:rsid w:val="00AC71A3"/>
    <w:rsid w:val="00AC730B"/>
    <w:rsid w:val="00AC738F"/>
    <w:rsid w:val="00AC741F"/>
    <w:rsid w:val="00AC7434"/>
    <w:rsid w:val="00AC748B"/>
    <w:rsid w:val="00AC749E"/>
    <w:rsid w:val="00AC74E8"/>
    <w:rsid w:val="00AC7537"/>
    <w:rsid w:val="00AC7554"/>
    <w:rsid w:val="00AC7623"/>
    <w:rsid w:val="00AC7780"/>
    <w:rsid w:val="00AC79B3"/>
    <w:rsid w:val="00AC7B8D"/>
    <w:rsid w:val="00AC7B9A"/>
    <w:rsid w:val="00AC7C09"/>
    <w:rsid w:val="00AC7CC4"/>
    <w:rsid w:val="00AC7D34"/>
    <w:rsid w:val="00AC7D4B"/>
    <w:rsid w:val="00AC7E19"/>
    <w:rsid w:val="00AC7F83"/>
    <w:rsid w:val="00AC7F91"/>
    <w:rsid w:val="00AD0204"/>
    <w:rsid w:val="00AD03C0"/>
    <w:rsid w:val="00AD04B6"/>
    <w:rsid w:val="00AD0584"/>
    <w:rsid w:val="00AD070E"/>
    <w:rsid w:val="00AD0715"/>
    <w:rsid w:val="00AD0726"/>
    <w:rsid w:val="00AD077C"/>
    <w:rsid w:val="00AD0824"/>
    <w:rsid w:val="00AD093D"/>
    <w:rsid w:val="00AD0A2F"/>
    <w:rsid w:val="00AD0B0E"/>
    <w:rsid w:val="00AD0D23"/>
    <w:rsid w:val="00AD0DB8"/>
    <w:rsid w:val="00AD0E21"/>
    <w:rsid w:val="00AD0E75"/>
    <w:rsid w:val="00AD0F21"/>
    <w:rsid w:val="00AD0F80"/>
    <w:rsid w:val="00AD134F"/>
    <w:rsid w:val="00AD1370"/>
    <w:rsid w:val="00AD139E"/>
    <w:rsid w:val="00AD146F"/>
    <w:rsid w:val="00AD1498"/>
    <w:rsid w:val="00AD1569"/>
    <w:rsid w:val="00AD15D0"/>
    <w:rsid w:val="00AD16FF"/>
    <w:rsid w:val="00AD1740"/>
    <w:rsid w:val="00AD1765"/>
    <w:rsid w:val="00AD17DA"/>
    <w:rsid w:val="00AD182B"/>
    <w:rsid w:val="00AD187B"/>
    <w:rsid w:val="00AD189A"/>
    <w:rsid w:val="00AD18F9"/>
    <w:rsid w:val="00AD19F2"/>
    <w:rsid w:val="00AD1B7A"/>
    <w:rsid w:val="00AD1B83"/>
    <w:rsid w:val="00AD1C2D"/>
    <w:rsid w:val="00AD1C46"/>
    <w:rsid w:val="00AD1CCD"/>
    <w:rsid w:val="00AD1D18"/>
    <w:rsid w:val="00AD1DE0"/>
    <w:rsid w:val="00AD1DF9"/>
    <w:rsid w:val="00AD1E8A"/>
    <w:rsid w:val="00AD1EF4"/>
    <w:rsid w:val="00AD1F3F"/>
    <w:rsid w:val="00AD212F"/>
    <w:rsid w:val="00AD214E"/>
    <w:rsid w:val="00AD22C4"/>
    <w:rsid w:val="00AD232D"/>
    <w:rsid w:val="00AD23E1"/>
    <w:rsid w:val="00AD23FB"/>
    <w:rsid w:val="00AD2431"/>
    <w:rsid w:val="00AD244A"/>
    <w:rsid w:val="00AD2458"/>
    <w:rsid w:val="00AD26F0"/>
    <w:rsid w:val="00AD27D8"/>
    <w:rsid w:val="00AD28D7"/>
    <w:rsid w:val="00AD2B41"/>
    <w:rsid w:val="00AD2CA5"/>
    <w:rsid w:val="00AD2DB6"/>
    <w:rsid w:val="00AD2F39"/>
    <w:rsid w:val="00AD3093"/>
    <w:rsid w:val="00AD30F7"/>
    <w:rsid w:val="00AD318A"/>
    <w:rsid w:val="00AD319C"/>
    <w:rsid w:val="00AD3292"/>
    <w:rsid w:val="00AD32E0"/>
    <w:rsid w:val="00AD3316"/>
    <w:rsid w:val="00AD334A"/>
    <w:rsid w:val="00AD36FA"/>
    <w:rsid w:val="00AD37A7"/>
    <w:rsid w:val="00AD3804"/>
    <w:rsid w:val="00AD3818"/>
    <w:rsid w:val="00AD38D4"/>
    <w:rsid w:val="00AD392F"/>
    <w:rsid w:val="00AD3963"/>
    <w:rsid w:val="00AD3A3C"/>
    <w:rsid w:val="00AD3A42"/>
    <w:rsid w:val="00AD3CB8"/>
    <w:rsid w:val="00AD3E8C"/>
    <w:rsid w:val="00AD3F55"/>
    <w:rsid w:val="00AD40B6"/>
    <w:rsid w:val="00AD40DA"/>
    <w:rsid w:val="00AD40F7"/>
    <w:rsid w:val="00AD40F9"/>
    <w:rsid w:val="00AD4239"/>
    <w:rsid w:val="00AD4244"/>
    <w:rsid w:val="00AD4580"/>
    <w:rsid w:val="00AD4669"/>
    <w:rsid w:val="00AD474A"/>
    <w:rsid w:val="00AD476E"/>
    <w:rsid w:val="00AD47A2"/>
    <w:rsid w:val="00AD4802"/>
    <w:rsid w:val="00AD48CA"/>
    <w:rsid w:val="00AD4B00"/>
    <w:rsid w:val="00AD4C4D"/>
    <w:rsid w:val="00AD4DBD"/>
    <w:rsid w:val="00AD4DDB"/>
    <w:rsid w:val="00AD4E01"/>
    <w:rsid w:val="00AD4E94"/>
    <w:rsid w:val="00AD4EDE"/>
    <w:rsid w:val="00AD4EF8"/>
    <w:rsid w:val="00AD4F4C"/>
    <w:rsid w:val="00AD4FA3"/>
    <w:rsid w:val="00AD50D1"/>
    <w:rsid w:val="00AD5159"/>
    <w:rsid w:val="00AD5216"/>
    <w:rsid w:val="00AD549A"/>
    <w:rsid w:val="00AD54FA"/>
    <w:rsid w:val="00AD5508"/>
    <w:rsid w:val="00AD5577"/>
    <w:rsid w:val="00AD56AF"/>
    <w:rsid w:val="00AD57FA"/>
    <w:rsid w:val="00AD58E4"/>
    <w:rsid w:val="00AD5900"/>
    <w:rsid w:val="00AD5905"/>
    <w:rsid w:val="00AD59F4"/>
    <w:rsid w:val="00AD5ADB"/>
    <w:rsid w:val="00AD5B56"/>
    <w:rsid w:val="00AD5B95"/>
    <w:rsid w:val="00AD5C53"/>
    <w:rsid w:val="00AD5DD4"/>
    <w:rsid w:val="00AD5E15"/>
    <w:rsid w:val="00AD5ED4"/>
    <w:rsid w:val="00AD5EDB"/>
    <w:rsid w:val="00AD602C"/>
    <w:rsid w:val="00AD6096"/>
    <w:rsid w:val="00AD60E9"/>
    <w:rsid w:val="00AD618F"/>
    <w:rsid w:val="00AD61A0"/>
    <w:rsid w:val="00AD631B"/>
    <w:rsid w:val="00AD633D"/>
    <w:rsid w:val="00AD6481"/>
    <w:rsid w:val="00AD64A3"/>
    <w:rsid w:val="00AD64C4"/>
    <w:rsid w:val="00AD6695"/>
    <w:rsid w:val="00AD66C3"/>
    <w:rsid w:val="00AD67D8"/>
    <w:rsid w:val="00AD67EC"/>
    <w:rsid w:val="00AD6925"/>
    <w:rsid w:val="00AD6990"/>
    <w:rsid w:val="00AD69E8"/>
    <w:rsid w:val="00AD6A00"/>
    <w:rsid w:val="00AD6B9F"/>
    <w:rsid w:val="00AD6D3E"/>
    <w:rsid w:val="00AD6DBA"/>
    <w:rsid w:val="00AD6E9B"/>
    <w:rsid w:val="00AD6EAC"/>
    <w:rsid w:val="00AD6EC3"/>
    <w:rsid w:val="00AD6F49"/>
    <w:rsid w:val="00AD70ED"/>
    <w:rsid w:val="00AD716A"/>
    <w:rsid w:val="00AD71E7"/>
    <w:rsid w:val="00AD726D"/>
    <w:rsid w:val="00AD7284"/>
    <w:rsid w:val="00AD73CC"/>
    <w:rsid w:val="00AD73FF"/>
    <w:rsid w:val="00AD742A"/>
    <w:rsid w:val="00AD7460"/>
    <w:rsid w:val="00AD74B1"/>
    <w:rsid w:val="00AD753D"/>
    <w:rsid w:val="00AD759A"/>
    <w:rsid w:val="00AD7607"/>
    <w:rsid w:val="00AD762D"/>
    <w:rsid w:val="00AD766B"/>
    <w:rsid w:val="00AD76CA"/>
    <w:rsid w:val="00AD7742"/>
    <w:rsid w:val="00AD77FB"/>
    <w:rsid w:val="00AD7808"/>
    <w:rsid w:val="00AD7897"/>
    <w:rsid w:val="00AD78A3"/>
    <w:rsid w:val="00AD79B2"/>
    <w:rsid w:val="00AD7A42"/>
    <w:rsid w:val="00AD7AFB"/>
    <w:rsid w:val="00AD7C62"/>
    <w:rsid w:val="00AD7DBD"/>
    <w:rsid w:val="00AD7DE0"/>
    <w:rsid w:val="00AD7E31"/>
    <w:rsid w:val="00AD7EB7"/>
    <w:rsid w:val="00AE0032"/>
    <w:rsid w:val="00AE0071"/>
    <w:rsid w:val="00AE0299"/>
    <w:rsid w:val="00AE02D5"/>
    <w:rsid w:val="00AE02EE"/>
    <w:rsid w:val="00AE02EF"/>
    <w:rsid w:val="00AE0383"/>
    <w:rsid w:val="00AE04B5"/>
    <w:rsid w:val="00AE0523"/>
    <w:rsid w:val="00AE05C6"/>
    <w:rsid w:val="00AE063C"/>
    <w:rsid w:val="00AE066B"/>
    <w:rsid w:val="00AE0675"/>
    <w:rsid w:val="00AE0758"/>
    <w:rsid w:val="00AE0771"/>
    <w:rsid w:val="00AE0885"/>
    <w:rsid w:val="00AE09C3"/>
    <w:rsid w:val="00AE09CA"/>
    <w:rsid w:val="00AE0B88"/>
    <w:rsid w:val="00AE0C08"/>
    <w:rsid w:val="00AE0D46"/>
    <w:rsid w:val="00AE0D94"/>
    <w:rsid w:val="00AE0E69"/>
    <w:rsid w:val="00AE0E77"/>
    <w:rsid w:val="00AE0E88"/>
    <w:rsid w:val="00AE0EA1"/>
    <w:rsid w:val="00AE0EF2"/>
    <w:rsid w:val="00AE0FDB"/>
    <w:rsid w:val="00AE1158"/>
    <w:rsid w:val="00AE1211"/>
    <w:rsid w:val="00AE1214"/>
    <w:rsid w:val="00AE1280"/>
    <w:rsid w:val="00AE1282"/>
    <w:rsid w:val="00AE138F"/>
    <w:rsid w:val="00AE13F6"/>
    <w:rsid w:val="00AE13F8"/>
    <w:rsid w:val="00AE1463"/>
    <w:rsid w:val="00AE15B6"/>
    <w:rsid w:val="00AE1830"/>
    <w:rsid w:val="00AE1880"/>
    <w:rsid w:val="00AE18C5"/>
    <w:rsid w:val="00AE19FD"/>
    <w:rsid w:val="00AE1A51"/>
    <w:rsid w:val="00AE1B8B"/>
    <w:rsid w:val="00AE1C52"/>
    <w:rsid w:val="00AE1D67"/>
    <w:rsid w:val="00AE1D82"/>
    <w:rsid w:val="00AE1E11"/>
    <w:rsid w:val="00AE1EA8"/>
    <w:rsid w:val="00AE1FEF"/>
    <w:rsid w:val="00AE2109"/>
    <w:rsid w:val="00AE2127"/>
    <w:rsid w:val="00AE21B2"/>
    <w:rsid w:val="00AE234F"/>
    <w:rsid w:val="00AE23A0"/>
    <w:rsid w:val="00AE2490"/>
    <w:rsid w:val="00AE259C"/>
    <w:rsid w:val="00AE25E4"/>
    <w:rsid w:val="00AE2854"/>
    <w:rsid w:val="00AE285B"/>
    <w:rsid w:val="00AE2896"/>
    <w:rsid w:val="00AE293A"/>
    <w:rsid w:val="00AE29B8"/>
    <w:rsid w:val="00AE2B42"/>
    <w:rsid w:val="00AE2B4A"/>
    <w:rsid w:val="00AE2B6E"/>
    <w:rsid w:val="00AE2CC7"/>
    <w:rsid w:val="00AE2EF2"/>
    <w:rsid w:val="00AE2F92"/>
    <w:rsid w:val="00AE2FA8"/>
    <w:rsid w:val="00AE301E"/>
    <w:rsid w:val="00AE310B"/>
    <w:rsid w:val="00AE313A"/>
    <w:rsid w:val="00AE315D"/>
    <w:rsid w:val="00AE3217"/>
    <w:rsid w:val="00AE3264"/>
    <w:rsid w:val="00AE327A"/>
    <w:rsid w:val="00AE3324"/>
    <w:rsid w:val="00AE33CB"/>
    <w:rsid w:val="00AE3408"/>
    <w:rsid w:val="00AE345B"/>
    <w:rsid w:val="00AE34CC"/>
    <w:rsid w:val="00AE34F5"/>
    <w:rsid w:val="00AE3668"/>
    <w:rsid w:val="00AE392A"/>
    <w:rsid w:val="00AE39C4"/>
    <w:rsid w:val="00AE3A0B"/>
    <w:rsid w:val="00AE3BBC"/>
    <w:rsid w:val="00AE3BC7"/>
    <w:rsid w:val="00AE3CA7"/>
    <w:rsid w:val="00AE3D1E"/>
    <w:rsid w:val="00AE3D79"/>
    <w:rsid w:val="00AE3DA2"/>
    <w:rsid w:val="00AE3EAB"/>
    <w:rsid w:val="00AE3FD8"/>
    <w:rsid w:val="00AE3FF8"/>
    <w:rsid w:val="00AE406A"/>
    <w:rsid w:val="00AE4074"/>
    <w:rsid w:val="00AE40B9"/>
    <w:rsid w:val="00AE4435"/>
    <w:rsid w:val="00AE4586"/>
    <w:rsid w:val="00AE45F9"/>
    <w:rsid w:val="00AE4640"/>
    <w:rsid w:val="00AE4671"/>
    <w:rsid w:val="00AE475F"/>
    <w:rsid w:val="00AE4949"/>
    <w:rsid w:val="00AE4988"/>
    <w:rsid w:val="00AE4A38"/>
    <w:rsid w:val="00AE4B1C"/>
    <w:rsid w:val="00AE4D87"/>
    <w:rsid w:val="00AE4E3F"/>
    <w:rsid w:val="00AE4EF6"/>
    <w:rsid w:val="00AE4F25"/>
    <w:rsid w:val="00AE4F4A"/>
    <w:rsid w:val="00AE4F55"/>
    <w:rsid w:val="00AE4FA3"/>
    <w:rsid w:val="00AE5010"/>
    <w:rsid w:val="00AE5012"/>
    <w:rsid w:val="00AE5079"/>
    <w:rsid w:val="00AE50DD"/>
    <w:rsid w:val="00AE5152"/>
    <w:rsid w:val="00AE5206"/>
    <w:rsid w:val="00AE5227"/>
    <w:rsid w:val="00AE5291"/>
    <w:rsid w:val="00AE52A2"/>
    <w:rsid w:val="00AE53E4"/>
    <w:rsid w:val="00AE5469"/>
    <w:rsid w:val="00AE559B"/>
    <w:rsid w:val="00AE5685"/>
    <w:rsid w:val="00AE568A"/>
    <w:rsid w:val="00AE56CE"/>
    <w:rsid w:val="00AE5736"/>
    <w:rsid w:val="00AE577F"/>
    <w:rsid w:val="00AE5782"/>
    <w:rsid w:val="00AE5932"/>
    <w:rsid w:val="00AE5AFD"/>
    <w:rsid w:val="00AE5B63"/>
    <w:rsid w:val="00AE5B88"/>
    <w:rsid w:val="00AE5C9C"/>
    <w:rsid w:val="00AE5CC0"/>
    <w:rsid w:val="00AE5CD9"/>
    <w:rsid w:val="00AE5E42"/>
    <w:rsid w:val="00AE5E5B"/>
    <w:rsid w:val="00AE5E63"/>
    <w:rsid w:val="00AE5EEF"/>
    <w:rsid w:val="00AE5EF7"/>
    <w:rsid w:val="00AE5F74"/>
    <w:rsid w:val="00AE5F91"/>
    <w:rsid w:val="00AE6287"/>
    <w:rsid w:val="00AE6290"/>
    <w:rsid w:val="00AE6357"/>
    <w:rsid w:val="00AE6397"/>
    <w:rsid w:val="00AE63D2"/>
    <w:rsid w:val="00AE6457"/>
    <w:rsid w:val="00AE6458"/>
    <w:rsid w:val="00AE6473"/>
    <w:rsid w:val="00AE6482"/>
    <w:rsid w:val="00AE65C4"/>
    <w:rsid w:val="00AE66B1"/>
    <w:rsid w:val="00AE6852"/>
    <w:rsid w:val="00AE68CA"/>
    <w:rsid w:val="00AE6921"/>
    <w:rsid w:val="00AE69B6"/>
    <w:rsid w:val="00AE69D1"/>
    <w:rsid w:val="00AE6A52"/>
    <w:rsid w:val="00AE6AB4"/>
    <w:rsid w:val="00AE6B2D"/>
    <w:rsid w:val="00AE6C04"/>
    <w:rsid w:val="00AE6C3B"/>
    <w:rsid w:val="00AE6CB7"/>
    <w:rsid w:val="00AE6CF8"/>
    <w:rsid w:val="00AE6D8F"/>
    <w:rsid w:val="00AE6F79"/>
    <w:rsid w:val="00AE6F8B"/>
    <w:rsid w:val="00AE6FF8"/>
    <w:rsid w:val="00AE70F7"/>
    <w:rsid w:val="00AE7155"/>
    <w:rsid w:val="00AE71C6"/>
    <w:rsid w:val="00AE71EE"/>
    <w:rsid w:val="00AE7246"/>
    <w:rsid w:val="00AE7338"/>
    <w:rsid w:val="00AE7391"/>
    <w:rsid w:val="00AE73C6"/>
    <w:rsid w:val="00AE743F"/>
    <w:rsid w:val="00AE74A4"/>
    <w:rsid w:val="00AE770F"/>
    <w:rsid w:val="00AE7799"/>
    <w:rsid w:val="00AE7854"/>
    <w:rsid w:val="00AE7946"/>
    <w:rsid w:val="00AE7AB2"/>
    <w:rsid w:val="00AE7AFE"/>
    <w:rsid w:val="00AE7B33"/>
    <w:rsid w:val="00AE7B84"/>
    <w:rsid w:val="00AE7C49"/>
    <w:rsid w:val="00AE7CA7"/>
    <w:rsid w:val="00AE7D4D"/>
    <w:rsid w:val="00AE7E03"/>
    <w:rsid w:val="00AE7EE3"/>
    <w:rsid w:val="00AE7F20"/>
    <w:rsid w:val="00AE7F6C"/>
    <w:rsid w:val="00AF005C"/>
    <w:rsid w:val="00AF020C"/>
    <w:rsid w:val="00AF0256"/>
    <w:rsid w:val="00AF0281"/>
    <w:rsid w:val="00AF059B"/>
    <w:rsid w:val="00AF07AF"/>
    <w:rsid w:val="00AF0930"/>
    <w:rsid w:val="00AF093F"/>
    <w:rsid w:val="00AF0A91"/>
    <w:rsid w:val="00AF0ABB"/>
    <w:rsid w:val="00AF0AC5"/>
    <w:rsid w:val="00AF0B22"/>
    <w:rsid w:val="00AF0BDA"/>
    <w:rsid w:val="00AF0C0A"/>
    <w:rsid w:val="00AF0CFF"/>
    <w:rsid w:val="00AF0DBA"/>
    <w:rsid w:val="00AF0E37"/>
    <w:rsid w:val="00AF0E3E"/>
    <w:rsid w:val="00AF107E"/>
    <w:rsid w:val="00AF10C1"/>
    <w:rsid w:val="00AF1348"/>
    <w:rsid w:val="00AF13E1"/>
    <w:rsid w:val="00AF145E"/>
    <w:rsid w:val="00AF158E"/>
    <w:rsid w:val="00AF1602"/>
    <w:rsid w:val="00AF16AD"/>
    <w:rsid w:val="00AF17CA"/>
    <w:rsid w:val="00AF1946"/>
    <w:rsid w:val="00AF1966"/>
    <w:rsid w:val="00AF19FF"/>
    <w:rsid w:val="00AF1A1E"/>
    <w:rsid w:val="00AF1BFF"/>
    <w:rsid w:val="00AF1D30"/>
    <w:rsid w:val="00AF1D5E"/>
    <w:rsid w:val="00AF1D79"/>
    <w:rsid w:val="00AF20DF"/>
    <w:rsid w:val="00AF248D"/>
    <w:rsid w:val="00AF2584"/>
    <w:rsid w:val="00AF25BA"/>
    <w:rsid w:val="00AF266E"/>
    <w:rsid w:val="00AF2691"/>
    <w:rsid w:val="00AF2775"/>
    <w:rsid w:val="00AF278E"/>
    <w:rsid w:val="00AF27C1"/>
    <w:rsid w:val="00AF287D"/>
    <w:rsid w:val="00AF292B"/>
    <w:rsid w:val="00AF29DB"/>
    <w:rsid w:val="00AF29E4"/>
    <w:rsid w:val="00AF2AE3"/>
    <w:rsid w:val="00AF2B06"/>
    <w:rsid w:val="00AF2B74"/>
    <w:rsid w:val="00AF2CC8"/>
    <w:rsid w:val="00AF2D60"/>
    <w:rsid w:val="00AF2EC3"/>
    <w:rsid w:val="00AF2EC9"/>
    <w:rsid w:val="00AF2F4D"/>
    <w:rsid w:val="00AF309C"/>
    <w:rsid w:val="00AF31A3"/>
    <w:rsid w:val="00AF321A"/>
    <w:rsid w:val="00AF3251"/>
    <w:rsid w:val="00AF32BD"/>
    <w:rsid w:val="00AF331F"/>
    <w:rsid w:val="00AF33B0"/>
    <w:rsid w:val="00AF3429"/>
    <w:rsid w:val="00AF3537"/>
    <w:rsid w:val="00AF358C"/>
    <w:rsid w:val="00AF35F9"/>
    <w:rsid w:val="00AF3651"/>
    <w:rsid w:val="00AF36AB"/>
    <w:rsid w:val="00AF36DE"/>
    <w:rsid w:val="00AF37E1"/>
    <w:rsid w:val="00AF37F2"/>
    <w:rsid w:val="00AF37FA"/>
    <w:rsid w:val="00AF3832"/>
    <w:rsid w:val="00AF3837"/>
    <w:rsid w:val="00AF3863"/>
    <w:rsid w:val="00AF38A3"/>
    <w:rsid w:val="00AF3A2F"/>
    <w:rsid w:val="00AF3B90"/>
    <w:rsid w:val="00AF3BAF"/>
    <w:rsid w:val="00AF3BEF"/>
    <w:rsid w:val="00AF3C96"/>
    <w:rsid w:val="00AF3EAF"/>
    <w:rsid w:val="00AF4063"/>
    <w:rsid w:val="00AF40D6"/>
    <w:rsid w:val="00AF41AA"/>
    <w:rsid w:val="00AF4207"/>
    <w:rsid w:val="00AF4262"/>
    <w:rsid w:val="00AF426F"/>
    <w:rsid w:val="00AF4694"/>
    <w:rsid w:val="00AF4941"/>
    <w:rsid w:val="00AF49AA"/>
    <w:rsid w:val="00AF4A0E"/>
    <w:rsid w:val="00AF4AF1"/>
    <w:rsid w:val="00AF4B25"/>
    <w:rsid w:val="00AF4B85"/>
    <w:rsid w:val="00AF4B8D"/>
    <w:rsid w:val="00AF4CBD"/>
    <w:rsid w:val="00AF4CC3"/>
    <w:rsid w:val="00AF4CC6"/>
    <w:rsid w:val="00AF4DFB"/>
    <w:rsid w:val="00AF4E35"/>
    <w:rsid w:val="00AF4F47"/>
    <w:rsid w:val="00AF512C"/>
    <w:rsid w:val="00AF515B"/>
    <w:rsid w:val="00AF5188"/>
    <w:rsid w:val="00AF521D"/>
    <w:rsid w:val="00AF52D0"/>
    <w:rsid w:val="00AF5306"/>
    <w:rsid w:val="00AF5314"/>
    <w:rsid w:val="00AF542D"/>
    <w:rsid w:val="00AF54E6"/>
    <w:rsid w:val="00AF5507"/>
    <w:rsid w:val="00AF55C9"/>
    <w:rsid w:val="00AF55ED"/>
    <w:rsid w:val="00AF55F2"/>
    <w:rsid w:val="00AF5695"/>
    <w:rsid w:val="00AF56E3"/>
    <w:rsid w:val="00AF56EA"/>
    <w:rsid w:val="00AF577B"/>
    <w:rsid w:val="00AF5793"/>
    <w:rsid w:val="00AF57CE"/>
    <w:rsid w:val="00AF57D8"/>
    <w:rsid w:val="00AF57EA"/>
    <w:rsid w:val="00AF5827"/>
    <w:rsid w:val="00AF58A8"/>
    <w:rsid w:val="00AF5904"/>
    <w:rsid w:val="00AF5959"/>
    <w:rsid w:val="00AF598C"/>
    <w:rsid w:val="00AF59E8"/>
    <w:rsid w:val="00AF5D1C"/>
    <w:rsid w:val="00AF5EB8"/>
    <w:rsid w:val="00AF5F60"/>
    <w:rsid w:val="00AF5F79"/>
    <w:rsid w:val="00AF5FAB"/>
    <w:rsid w:val="00AF61DF"/>
    <w:rsid w:val="00AF61E3"/>
    <w:rsid w:val="00AF61F2"/>
    <w:rsid w:val="00AF6291"/>
    <w:rsid w:val="00AF62CA"/>
    <w:rsid w:val="00AF63A2"/>
    <w:rsid w:val="00AF6414"/>
    <w:rsid w:val="00AF6426"/>
    <w:rsid w:val="00AF6514"/>
    <w:rsid w:val="00AF65CC"/>
    <w:rsid w:val="00AF66A0"/>
    <w:rsid w:val="00AF66A4"/>
    <w:rsid w:val="00AF66FD"/>
    <w:rsid w:val="00AF6768"/>
    <w:rsid w:val="00AF67B2"/>
    <w:rsid w:val="00AF67F7"/>
    <w:rsid w:val="00AF6B46"/>
    <w:rsid w:val="00AF6DB2"/>
    <w:rsid w:val="00AF6DD3"/>
    <w:rsid w:val="00AF6EBC"/>
    <w:rsid w:val="00AF6F2F"/>
    <w:rsid w:val="00AF7256"/>
    <w:rsid w:val="00AF7297"/>
    <w:rsid w:val="00AF745D"/>
    <w:rsid w:val="00AF74A1"/>
    <w:rsid w:val="00AF74E0"/>
    <w:rsid w:val="00AF753A"/>
    <w:rsid w:val="00AF75DB"/>
    <w:rsid w:val="00AF75E3"/>
    <w:rsid w:val="00AF7740"/>
    <w:rsid w:val="00AF7758"/>
    <w:rsid w:val="00AF786B"/>
    <w:rsid w:val="00AF7876"/>
    <w:rsid w:val="00AF78F1"/>
    <w:rsid w:val="00AF7975"/>
    <w:rsid w:val="00AF7A6A"/>
    <w:rsid w:val="00AF7AC6"/>
    <w:rsid w:val="00AF7BE3"/>
    <w:rsid w:val="00AF7BF6"/>
    <w:rsid w:val="00AF7E39"/>
    <w:rsid w:val="00AF7E3B"/>
    <w:rsid w:val="00AF7F01"/>
    <w:rsid w:val="00AF7FFE"/>
    <w:rsid w:val="00B00076"/>
    <w:rsid w:val="00B00128"/>
    <w:rsid w:val="00B00255"/>
    <w:rsid w:val="00B004B7"/>
    <w:rsid w:val="00B004C8"/>
    <w:rsid w:val="00B004DE"/>
    <w:rsid w:val="00B00556"/>
    <w:rsid w:val="00B005A0"/>
    <w:rsid w:val="00B005BC"/>
    <w:rsid w:val="00B007C6"/>
    <w:rsid w:val="00B0089D"/>
    <w:rsid w:val="00B00907"/>
    <w:rsid w:val="00B0092C"/>
    <w:rsid w:val="00B00952"/>
    <w:rsid w:val="00B00A47"/>
    <w:rsid w:val="00B00A79"/>
    <w:rsid w:val="00B00B0D"/>
    <w:rsid w:val="00B00B89"/>
    <w:rsid w:val="00B00BF3"/>
    <w:rsid w:val="00B00CCA"/>
    <w:rsid w:val="00B00D50"/>
    <w:rsid w:val="00B00D5A"/>
    <w:rsid w:val="00B00EA3"/>
    <w:rsid w:val="00B00EF1"/>
    <w:rsid w:val="00B00F16"/>
    <w:rsid w:val="00B00FDB"/>
    <w:rsid w:val="00B010DF"/>
    <w:rsid w:val="00B010F8"/>
    <w:rsid w:val="00B01212"/>
    <w:rsid w:val="00B01549"/>
    <w:rsid w:val="00B01A08"/>
    <w:rsid w:val="00B01BB0"/>
    <w:rsid w:val="00B01CBA"/>
    <w:rsid w:val="00B01DCB"/>
    <w:rsid w:val="00B01E76"/>
    <w:rsid w:val="00B01EBD"/>
    <w:rsid w:val="00B01ECF"/>
    <w:rsid w:val="00B01F45"/>
    <w:rsid w:val="00B02060"/>
    <w:rsid w:val="00B020A7"/>
    <w:rsid w:val="00B02226"/>
    <w:rsid w:val="00B022E4"/>
    <w:rsid w:val="00B02693"/>
    <w:rsid w:val="00B0269A"/>
    <w:rsid w:val="00B02777"/>
    <w:rsid w:val="00B027E1"/>
    <w:rsid w:val="00B027F5"/>
    <w:rsid w:val="00B02849"/>
    <w:rsid w:val="00B0284F"/>
    <w:rsid w:val="00B02930"/>
    <w:rsid w:val="00B02B24"/>
    <w:rsid w:val="00B02DBA"/>
    <w:rsid w:val="00B02EAB"/>
    <w:rsid w:val="00B02EC1"/>
    <w:rsid w:val="00B02F2A"/>
    <w:rsid w:val="00B0330C"/>
    <w:rsid w:val="00B0331C"/>
    <w:rsid w:val="00B033C6"/>
    <w:rsid w:val="00B03424"/>
    <w:rsid w:val="00B03448"/>
    <w:rsid w:val="00B0355A"/>
    <w:rsid w:val="00B035AC"/>
    <w:rsid w:val="00B035C1"/>
    <w:rsid w:val="00B035DB"/>
    <w:rsid w:val="00B0367A"/>
    <w:rsid w:val="00B0371F"/>
    <w:rsid w:val="00B037FB"/>
    <w:rsid w:val="00B03838"/>
    <w:rsid w:val="00B038DB"/>
    <w:rsid w:val="00B03918"/>
    <w:rsid w:val="00B03985"/>
    <w:rsid w:val="00B03C29"/>
    <w:rsid w:val="00B03D9D"/>
    <w:rsid w:val="00B03F27"/>
    <w:rsid w:val="00B03F68"/>
    <w:rsid w:val="00B03FAF"/>
    <w:rsid w:val="00B04083"/>
    <w:rsid w:val="00B04171"/>
    <w:rsid w:val="00B0429C"/>
    <w:rsid w:val="00B042A4"/>
    <w:rsid w:val="00B0435E"/>
    <w:rsid w:val="00B043A8"/>
    <w:rsid w:val="00B04494"/>
    <w:rsid w:val="00B044B3"/>
    <w:rsid w:val="00B0472A"/>
    <w:rsid w:val="00B04783"/>
    <w:rsid w:val="00B047BF"/>
    <w:rsid w:val="00B04928"/>
    <w:rsid w:val="00B04979"/>
    <w:rsid w:val="00B04A89"/>
    <w:rsid w:val="00B04BA3"/>
    <w:rsid w:val="00B04C47"/>
    <w:rsid w:val="00B04D6C"/>
    <w:rsid w:val="00B04EB3"/>
    <w:rsid w:val="00B04F0B"/>
    <w:rsid w:val="00B04F73"/>
    <w:rsid w:val="00B04FD5"/>
    <w:rsid w:val="00B05085"/>
    <w:rsid w:val="00B050E6"/>
    <w:rsid w:val="00B0512F"/>
    <w:rsid w:val="00B0516E"/>
    <w:rsid w:val="00B051DB"/>
    <w:rsid w:val="00B052CE"/>
    <w:rsid w:val="00B053B0"/>
    <w:rsid w:val="00B05429"/>
    <w:rsid w:val="00B054A8"/>
    <w:rsid w:val="00B054D0"/>
    <w:rsid w:val="00B056C3"/>
    <w:rsid w:val="00B05732"/>
    <w:rsid w:val="00B0578E"/>
    <w:rsid w:val="00B057C3"/>
    <w:rsid w:val="00B0581C"/>
    <w:rsid w:val="00B0586D"/>
    <w:rsid w:val="00B058BB"/>
    <w:rsid w:val="00B058DD"/>
    <w:rsid w:val="00B0596C"/>
    <w:rsid w:val="00B05983"/>
    <w:rsid w:val="00B05A87"/>
    <w:rsid w:val="00B05BCE"/>
    <w:rsid w:val="00B05C4C"/>
    <w:rsid w:val="00B05CE5"/>
    <w:rsid w:val="00B05D1B"/>
    <w:rsid w:val="00B05DD6"/>
    <w:rsid w:val="00B05DDA"/>
    <w:rsid w:val="00B05EC8"/>
    <w:rsid w:val="00B05F10"/>
    <w:rsid w:val="00B05F34"/>
    <w:rsid w:val="00B06003"/>
    <w:rsid w:val="00B060C6"/>
    <w:rsid w:val="00B06131"/>
    <w:rsid w:val="00B061B2"/>
    <w:rsid w:val="00B06218"/>
    <w:rsid w:val="00B06320"/>
    <w:rsid w:val="00B06439"/>
    <w:rsid w:val="00B0645F"/>
    <w:rsid w:val="00B06640"/>
    <w:rsid w:val="00B06751"/>
    <w:rsid w:val="00B067C5"/>
    <w:rsid w:val="00B067EB"/>
    <w:rsid w:val="00B06834"/>
    <w:rsid w:val="00B0684A"/>
    <w:rsid w:val="00B0689B"/>
    <w:rsid w:val="00B068B8"/>
    <w:rsid w:val="00B069A7"/>
    <w:rsid w:val="00B069AA"/>
    <w:rsid w:val="00B06BCA"/>
    <w:rsid w:val="00B06CA6"/>
    <w:rsid w:val="00B06FBE"/>
    <w:rsid w:val="00B070E6"/>
    <w:rsid w:val="00B071B1"/>
    <w:rsid w:val="00B0724D"/>
    <w:rsid w:val="00B07279"/>
    <w:rsid w:val="00B0733B"/>
    <w:rsid w:val="00B07379"/>
    <w:rsid w:val="00B07512"/>
    <w:rsid w:val="00B07535"/>
    <w:rsid w:val="00B07721"/>
    <w:rsid w:val="00B077A4"/>
    <w:rsid w:val="00B07827"/>
    <w:rsid w:val="00B0792D"/>
    <w:rsid w:val="00B07AB6"/>
    <w:rsid w:val="00B07BC5"/>
    <w:rsid w:val="00B07D94"/>
    <w:rsid w:val="00B07D9C"/>
    <w:rsid w:val="00B07DDF"/>
    <w:rsid w:val="00B07F07"/>
    <w:rsid w:val="00B07F38"/>
    <w:rsid w:val="00B07F52"/>
    <w:rsid w:val="00B10031"/>
    <w:rsid w:val="00B10103"/>
    <w:rsid w:val="00B1014F"/>
    <w:rsid w:val="00B102B7"/>
    <w:rsid w:val="00B103C7"/>
    <w:rsid w:val="00B10412"/>
    <w:rsid w:val="00B10430"/>
    <w:rsid w:val="00B104BD"/>
    <w:rsid w:val="00B1052D"/>
    <w:rsid w:val="00B10634"/>
    <w:rsid w:val="00B106AF"/>
    <w:rsid w:val="00B106E6"/>
    <w:rsid w:val="00B10744"/>
    <w:rsid w:val="00B108A5"/>
    <w:rsid w:val="00B10946"/>
    <w:rsid w:val="00B10995"/>
    <w:rsid w:val="00B109A1"/>
    <w:rsid w:val="00B109E4"/>
    <w:rsid w:val="00B10A9B"/>
    <w:rsid w:val="00B10E48"/>
    <w:rsid w:val="00B10EDA"/>
    <w:rsid w:val="00B10F0F"/>
    <w:rsid w:val="00B10F55"/>
    <w:rsid w:val="00B11266"/>
    <w:rsid w:val="00B1150E"/>
    <w:rsid w:val="00B115A6"/>
    <w:rsid w:val="00B1161B"/>
    <w:rsid w:val="00B11682"/>
    <w:rsid w:val="00B116AB"/>
    <w:rsid w:val="00B116E2"/>
    <w:rsid w:val="00B1188D"/>
    <w:rsid w:val="00B118FB"/>
    <w:rsid w:val="00B11A5A"/>
    <w:rsid w:val="00B11A8A"/>
    <w:rsid w:val="00B11B04"/>
    <w:rsid w:val="00B11B5D"/>
    <w:rsid w:val="00B11B67"/>
    <w:rsid w:val="00B11B6F"/>
    <w:rsid w:val="00B11BBB"/>
    <w:rsid w:val="00B11C28"/>
    <w:rsid w:val="00B11D8F"/>
    <w:rsid w:val="00B11FDD"/>
    <w:rsid w:val="00B1213C"/>
    <w:rsid w:val="00B12176"/>
    <w:rsid w:val="00B12271"/>
    <w:rsid w:val="00B122CD"/>
    <w:rsid w:val="00B122ED"/>
    <w:rsid w:val="00B1230A"/>
    <w:rsid w:val="00B123BD"/>
    <w:rsid w:val="00B12579"/>
    <w:rsid w:val="00B12644"/>
    <w:rsid w:val="00B1277E"/>
    <w:rsid w:val="00B127B9"/>
    <w:rsid w:val="00B12866"/>
    <w:rsid w:val="00B12A3D"/>
    <w:rsid w:val="00B12AEC"/>
    <w:rsid w:val="00B12AFE"/>
    <w:rsid w:val="00B12BC3"/>
    <w:rsid w:val="00B12BD7"/>
    <w:rsid w:val="00B12C88"/>
    <w:rsid w:val="00B12D1A"/>
    <w:rsid w:val="00B12EE9"/>
    <w:rsid w:val="00B12F83"/>
    <w:rsid w:val="00B12F86"/>
    <w:rsid w:val="00B13092"/>
    <w:rsid w:val="00B13162"/>
    <w:rsid w:val="00B1325B"/>
    <w:rsid w:val="00B132A3"/>
    <w:rsid w:val="00B132B2"/>
    <w:rsid w:val="00B132C9"/>
    <w:rsid w:val="00B1335A"/>
    <w:rsid w:val="00B133F1"/>
    <w:rsid w:val="00B133FD"/>
    <w:rsid w:val="00B13434"/>
    <w:rsid w:val="00B1366A"/>
    <w:rsid w:val="00B136CC"/>
    <w:rsid w:val="00B13777"/>
    <w:rsid w:val="00B13797"/>
    <w:rsid w:val="00B137A0"/>
    <w:rsid w:val="00B13852"/>
    <w:rsid w:val="00B1394C"/>
    <w:rsid w:val="00B13A3C"/>
    <w:rsid w:val="00B13AB5"/>
    <w:rsid w:val="00B13C73"/>
    <w:rsid w:val="00B13C7B"/>
    <w:rsid w:val="00B13DFE"/>
    <w:rsid w:val="00B13E32"/>
    <w:rsid w:val="00B14163"/>
    <w:rsid w:val="00B14229"/>
    <w:rsid w:val="00B14298"/>
    <w:rsid w:val="00B142C4"/>
    <w:rsid w:val="00B142DE"/>
    <w:rsid w:val="00B1438D"/>
    <w:rsid w:val="00B14446"/>
    <w:rsid w:val="00B1466E"/>
    <w:rsid w:val="00B14711"/>
    <w:rsid w:val="00B14725"/>
    <w:rsid w:val="00B14877"/>
    <w:rsid w:val="00B148B0"/>
    <w:rsid w:val="00B148F8"/>
    <w:rsid w:val="00B14911"/>
    <w:rsid w:val="00B14A84"/>
    <w:rsid w:val="00B14B0A"/>
    <w:rsid w:val="00B14B8B"/>
    <w:rsid w:val="00B14BBA"/>
    <w:rsid w:val="00B14C1E"/>
    <w:rsid w:val="00B14CC0"/>
    <w:rsid w:val="00B14D35"/>
    <w:rsid w:val="00B14D98"/>
    <w:rsid w:val="00B14E69"/>
    <w:rsid w:val="00B14E6C"/>
    <w:rsid w:val="00B14E98"/>
    <w:rsid w:val="00B14EDF"/>
    <w:rsid w:val="00B14F30"/>
    <w:rsid w:val="00B14F64"/>
    <w:rsid w:val="00B14F71"/>
    <w:rsid w:val="00B14F85"/>
    <w:rsid w:val="00B150AB"/>
    <w:rsid w:val="00B1513D"/>
    <w:rsid w:val="00B1518A"/>
    <w:rsid w:val="00B1519A"/>
    <w:rsid w:val="00B15295"/>
    <w:rsid w:val="00B15361"/>
    <w:rsid w:val="00B15493"/>
    <w:rsid w:val="00B154CE"/>
    <w:rsid w:val="00B154FE"/>
    <w:rsid w:val="00B1565A"/>
    <w:rsid w:val="00B156A2"/>
    <w:rsid w:val="00B156F2"/>
    <w:rsid w:val="00B15700"/>
    <w:rsid w:val="00B1572E"/>
    <w:rsid w:val="00B15B34"/>
    <w:rsid w:val="00B15B77"/>
    <w:rsid w:val="00B15C24"/>
    <w:rsid w:val="00B15CE7"/>
    <w:rsid w:val="00B15CF7"/>
    <w:rsid w:val="00B15D2E"/>
    <w:rsid w:val="00B15D74"/>
    <w:rsid w:val="00B15D88"/>
    <w:rsid w:val="00B15E31"/>
    <w:rsid w:val="00B15F48"/>
    <w:rsid w:val="00B16351"/>
    <w:rsid w:val="00B165A7"/>
    <w:rsid w:val="00B16656"/>
    <w:rsid w:val="00B1667C"/>
    <w:rsid w:val="00B1668D"/>
    <w:rsid w:val="00B167C0"/>
    <w:rsid w:val="00B169D0"/>
    <w:rsid w:val="00B16A54"/>
    <w:rsid w:val="00B16A7A"/>
    <w:rsid w:val="00B16AE3"/>
    <w:rsid w:val="00B16B69"/>
    <w:rsid w:val="00B16BCA"/>
    <w:rsid w:val="00B16CBC"/>
    <w:rsid w:val="00B16E87"/>
    <w:rsid w:val="00B16E92"/>
    <w:rsid w:val="00B16F3D"/>
    <w:rsid w:val="00B16F6B"/>
    <w:rsid w:val="00B16F90"/>
    <w:rsid w:val="00B1712A"/>
    <w:rsid w:val="00B1719A"/>
    <w:rsid w:val="00B172E9"/>
    <w:rsid w:val="00B17428"/>
    <w:rsid w:val="00B17432"/>
    <w:rsid w:val="00B17477"/>
    <w:rsid w:val="00B175A0"/>
    <w:rsid w:val="00B176B1"/>
    <w:rsid w:val="00B177AE"/>
    <w:rsid w:val="00B1789F"/>
    <w:rsid w:val="00B17A59"/>
    <w:rsid w:val="00B17AA5"/>
    <w:rsid w:val="00B17B7D"/>
    <w:rsid w:val="00B17C71"/>
    <w:rsid w:val="00B17DE1"/>
    <w:rsid w:val="00B17DE8"/>
    <w:rsid w:val="00B20027"/>
    <w:rsid w:val="00B2007B"/>
    <w:rsid w:val="00B2016C"/>
    <w:rsid w:val="00B20177"/>
    <w:rsid w:val="00B20199"/>
    <w:rsid w:val="00B201B0"/>
    <w:rsid w:val="00B20230"/>
    <w:rsid w:val="00B203BB"/>
    <w:rsid w:val="00B203FA"/>
    <w:rsid w:val="00B20464"/>
    <w:rsid w:val="00B20528"/>
    <w:rsid w:val="00B2068E"/>
    <w:rsid w:val="00B2071D"/>
    <w:rsid w:val="00B20A7D"/>
    <w:rsid w:val="00B20B75"/>
    <w:rsid w:val="00B20B99"/>
    <w:rsid w:val="00B20C34"/>
    <w:rsid w:val="00B20D02"/>
    <w:rsid w:val="00B20FB7"/>
    <w:rsid w:val="00B21112"/>
    <w:rsid w:val="00B2111D"/>
    <w:rsid w:val="00B2125E"/>
    <w:rsid w:val="00B21504"/>
    <w:rsid w:val="00B2159E"/>
    <w:rsid w:val="00B2168E"/>
    <w:rsid w:val="00B216A3"/>
    <w:rsid w:val="00B216EB"/>
    <w:rsid w:val="00B217AD"/>
    <w:rsid w:val="00B217F8"/>
    <w:rsid w:val="00B217FF"/>
    <w:rsid w:val="00B21824"/>
    <w:rsid w:val="00B21836"/>
    <w:rsid w:val="00B219E1"/>
    <w:rsid w:val="00B21A5B"/>
    <w:rsid w:val="00B21AC1"/>
    <w:rsid w:val="00B21B99"/>
    <w:rsid w:val="00B21C68"/>
    <w:rsid w:val="00B21CC7"/>
    <w:rsid w:val="00B21DA3"/>
    <w:rsid w:val="00B21DD4"/>
    <w:rsid w:val="00B21F27"/>
    <w:rsid w:val="00B21F3C"/>
    <w:rsid w:val="00B22020"/>
    <w:rsid w:val="00B220AF"/>
    <w:rsid w:val="00B220E8"/>
    <w:rsid w:val="00B2211C"/>
    <w:rsid w:val="00B224BC"/>
    <w:rsid w:val="00B224CB"/>
    <w:rsid w:val="00B224E6"/>
    <w:rsid w:val="00B22515"/>
    <w:rsid w:val="00B22529"/>
    <w:rsid w:val="00B226DF"/>
    <w:rsid w:val="00B22751"/>
    <w:rsid w:val="00B227C2"/>
    <w:rsid w:val="00B227C3"/>
    <w:rsid w:val="00B228D5"/>
    <w:rsid w:val="00B22A0B"/>
    <w:rsid w:val="00B22B75"/>
    <w:rsid w:val="00B22DB5"/>
    <w:rsid w:val="00B22DDC"/>
    <w:rsid w:val="00B22E23"/>
    <w:rsid w:val="00B22E90"/>
    <w:rsid w:val="00B22EEE"/>
    <w:rsid w:val="00B22F84"/>
    <w:rsid w:val="00B22F89"/>
    <w:rsid w:val="00B231AB"/>
    <w:rsid w:val="00B232A5"/>
    <w:rsid w:val="00B23382"/>
    <w:rsid w:val="00B234FD"/>
    <w:rsid w:val="00B235E1"/>
    <w:rsid w:val="00B23624"/>
    <w:rsid w:val="00B236E5"/>
    <w:rsid w:val="00B23764"/>
    <w:rsid w:val="00B23857"/>
    <w:rsid w:val="00B23983"/>
    <w:rsid w:val="00B239BE"/>
    <w:rsid w:val="00B23A40"/>
    <w:rsid w:val="00B23A92"/>
    <w:rsid w:val="00B23B04"/>
    <w:rsid w:val="00B23B2C"/>
    <w:rsid w:val="00B23BD7"/>
    <w:rsid w:val="00B23BE0"/>
    <w:rsid w:val="00B23CCD"/>
    <w:rsid w:val="00B23E8D"/>
    <w:rsid w:val="00B23FAC"/>
    <w:rsid w:val="00B23FC2"/>
    <w:rsid w:val="00B2408D"/>
    <w:rsid w:val="00B24105"/>
    <w:rsid w:val="00B241C3"/>
    <w:rsid w:val="00B24300"/>
    <w:rsid w:val="00B24355"/>
    <w:rsid w:val="00B243A6"/>
    <w:rsid w:val="00B243B3"/>
    <w:rsid w:val="00B243C4"/>
    <w:rsid w:val="00B244D3"/>
    <w:rsid w:val="00B244F3"/>
    <w:rsid w:val="00B24550"/>
    <w:rsid w:val="00B245EC"/>
    <w:rsid w:val="00B24631"/>
    <w:rsid w:val="00B2473C"/>
    <w:rsid w:val="00B2491A"/>
    <w:rsid w:val="00B24B1C"/>
    <w:rsid w:val="00B24B41"/>
    <w:rsid w:val="00B24B62"/>
    <w:rsid w:val="00B24BDD"/>
    <w:rsid w:val="00B24DD0"/>
    <w:rsid w:val="00B24EB7"/>
    <w:rsid w:val="00B24F2D"/>
    <w:rsid w:val="00B24FF6"/>
    <w:rsid w:val="00B25040"/>
    <w:rsid w:val="00B2506F"/>
    <w:rsid w:val="00B2520F"/>
    <w:rsid w:val="00B2539B"/>
    <w:rsid w:val="00B254E4"/>
    <w:rsid w:val="00B25534"/>
    <w:rsid w:val="00B25562"/>
    <w:rsid w:val="00B255A3"/>
    <w:rsid w:val="00B25687"/>
    <w:rsid w:val="00B256B8"/>
    <w:rsid w:val="00B25814"/>
    <w:rsid w:val="00B2584A"/>
    <w:rsid w:val="00B25914"/>
    <w:rsid w:val="00B25923"/>
    <w:rsid w:val="00B259BB"/>
    <w:rsid w:val="00B259DB"/>
    <w:rsid w:val="00B25A53"/>
    <w:rsid w:val="00B25A5D"/>
    <w:rsid w:val="00B25AC0"/>
    <w:rsid w:val="00B25AC9"/>
    <w:rsid w:val="00B25AED"/>
    <w:rsid w:val="00B25B16"/>
    <w:rsid w:val="00B25B7D"/>
    <w:rsid w:val="00B25CBB"/>
    <w:rsid w:val="00B25CCB"/>
    <w:rsid w:val="00B25D8A"/>
    <w:rsid w:val="00B25EDB"/>
    <w:rsid w:val="00B25F6C"/>
    <w:rsid w:val="00B25FA6"/>
    <w:rsid w:val="00B26011"/>
    <w:rsid w:val="00B26126"/>
    <w:rsid w:val="00B261DA"/>
    <w:rsid w:val="00B26331"/>
    <w:rsid w:val="00B26518"/>
    <w:rsid w:val="00B26716"/>
    <w:rsid w:val="00B2675F"/>
    <w:rsid w:val="00B2684A"/>
    <w:rsid w:val="00B26857"/>
    <w:rsid w:val="00B268D1"/>
    <w:rsid w:val="00B269FD"/>
    <w:rsid w:val="00B26AA8"/>
    <w:rsid w:val="00B26B6A"/>
    <w:rsid w:val="00B26E3A"/>
    <w:rsid w:val="00B26ECF"/>
    <w:rsid w:val="00B26EF5"/>
    <w:rsid w:val="00B26F59"/>
    <w:rsid w:val="00B26FF7"/>
    <w:rsid w:val="00B27004"/>
    <w:rsid w:val="00B27058"/>
    <w:rsid w:val="00B270FA"/>
    <w:rsid w:val="00B271AC"/>
    <w:rsid w:val="00B272BA"/>
    <w:rsid w:val="00B27335"/>
    <w:rsid w:val="00B273D2"/>
    <w:rsid w:val="00B27469"/>
    <w:rsid w:val="00B274B7"/>
    <w:rsid w:val="00B2754B"/>
    <w:rsid w:val="00B27554"/>
    <w:rsid w:val="00B275EF"/>
    <w:rsid w:val="00B277AC"/>
    <w:rsid w:val="00B2798E"/>
    <w:rsid w:val="00B27A0C"/>
    <w:rsid w:val="00B27BFE"/>
    <w:rsid w:val="00B27EBA"/>
    <w:rsid w:val="00B27F1F"/>
    <w:rsid w:val="00B27F5F"/>
    <w:rsid w:val="00B3000B"/>
    <w:rsid w:val="00B3001D"/>
    <w:rsid w:val="00B30061"/>
    <w:rsid w:val="00B301D8"/>
    <w:rsid w:val="00B302B7"/>
    <w:rsid w:val="00B303D0"/>
    <w:rsid w:val="00B303E4"/>
    <w:rsid w:val="00B303F7"/>
    <w:rsid w:val="00B30436"/>
    <w:rsid w:val="00B30465"/>
    <w:rsid w:val="00B30500"/>
    <w:rsid w:val="00B305D7"/>
    <w:rsid w:val="00B3070E"/>
    <w:rsid w:val="00B30730"/>
    <w:rsid w:val="00B3091D"/>
    <w:rsid w:val="00B30922"/>
    <w:rsid w:val="00B30935"/>
    <w:rsid w:val="00B30A25"/>
    <w:rsid w:val="00B30CFC"/>
    <w:rsid w:val="00B30D6B"/>
    <w:rsid w:val="00B30FD0"/>
    <w:rsid w:val="00B3103F"/>
    <w:rsid w:val="00B310FE"/>
    <w:rsid w:val="00B31259"/>
    <w:rsid w:val="00B31272"/>
    <w:rsid w:val="00B3132B"/>
    <w:rsid w:val="00B3136F"/>
    <w:rsid w:val="00B3144D"/>
    <w:rsid w:val="00B31509"/>
    <w:rsid w:val="00B315BD"/>
    <w:rsid w:val="00B315FE"/>
    <w:rsid w:val="00B317B2"/>
    <w:rsid w:val="00B31913"/>
    <w:rsid w:val="00B3198C"/>
    <w:rsid w:val="00B319B1"/>
    <w:rsid w:val="00B319BD"/>
    <w:rsid w:val="00B31A54"/>
    <w:rsid w:val="00B31A5F"/>
    <w:rsid w:val="00B31AA4"/>
    <w:rsid w:val="00B31AC6"/>
    <w:rsid w:val="00B31B14"/>
    <w:rsid w:val="00B31B4F"/>
    <w:rsid w:val="00B31B63"/>
    <w:rsid w:val="00B31B8C"/>
    <w:rsid w:val="00B31CE2"/>
    <w:rsid w:val="00B31CF1"/>
    <w:rsid w:val="00B31DEB"/>
    <w:rsid w:val="00B31E1F"/>
    <w:rsid w:val="00B31E56"/>
    <w:rsid w:val="00B31ECF"/>
    <w:rsid w:val="00B31F31"/>
    <w:rsid w:val="00B31FFB"/>
    <w:rsid w:val="00B322A7"/>
    <w:rsid w:val="00B322E9"/>
    <w:rsid w:val="00B32333"/>
    <w:rsid w:val="00B32440"/>
    <w:rsid w:val="00B3244A"/>
    <w:rsid w:val="00B32608"/>
    <w:rsid w:val="00B326EB"/>
    <w:rsid w:val="00B32794"/>
    <w:rsid w:val="00B327CA"/>
    <w:rsid w:val="00B32954"/>
    <w:rsid w:val="00B3299B"/>
    <w:rsid w:val="00B329AD"/>
    <w:rsid w:val="00B329DF"/>
    <w:rsid w:val="00B32A0A"/>
    <w:rsid w:val="00B32B94"/>
    <w:rsid w:val="00B32BCC"/>
    <w:rsid w:val="00B32BE7"/>
    <w:rsid w:val="00B32C84"/>
    <w:rsid w:val="00B32D22"/>
    <w:rsid w:val="00B32D3F"/>
    <w:rsid w:val="00B32DB3"/>
    <w:rsid w:val="00B32E6E"/>
    <w:rsid w:val="00B32F7B"/>
    <w:rsid w:val="00B32FB3"/>
    <w:rsid w:val="00B32FDF"/>
    <w:rsid w:val="00B3301A"/>
    <w:rsid w:val="00B33027"/>
    <w:rsid w:val="00B331A6"/>
    <w:rsid w:val="00B33281"/>
    <w:rsid w:val="00B332F2"/>
    <w:rsid w:val="00B3330A"/>
    <w:rsid w:val="00B33433"/>
    <w:rsid w:val="00B334B6"/>
    <w:rsid w:val="00B334C8"/>
    <w:rsid w:val="00B33590"/>
    <w:rsid w:val="00B336B7"/>
    <w:rsid w:val="00B336D3"/>
    <w:rsid w:val="00B33857"/>
    <w:rsid w:val="00B3395B"/>
    <w:rsid w:val="00B339DC"/>
    <w:rsid w:val="00B33A36"/>
    <w:rsid w:val="00B33AF7"/>
    <w:rsid w:val="00B33BA4"/>
    <w:rsid w:val="00B33C6A"/>
    <w:rsid w:val="00B33D6C"/>
    <w:rsid w:val="00B33D9F"/>
    <w:rsid w:val="00B33E2E"/>
    <w:rsid w:val="00B34000"/>
    <w:rsid w:val="00B34024"/>
    <w:rsid w:val="00B34025"/>
    <w:rsid w:val="00B3428C"/>
    <w:rsid w:val="00B3430C"/>
    <w:rsid w:val="00B34310"/>
    <w:rsid w:val="00B343B0"/>
    <w:rsid w:val="00B343CA"/>
    <w:rsid w:val="00B34509"/>
    <w:rsid w:val="00B347FB"/>
    <w:rsid w:val="00B34871"/>
    <w:rsid w:val="00B34936"/>
    <w:rsid w:val="00B34B55"/>
    <w:rsid w:val="00B34C88"/>
    <w:rsid w:val="00B34C8C"/>
    <w:rsid w:val="00B34D4A"/>
    <w:rsid w:val="00B34E1A"/>
    <w:rsid w:val="00B34EAC"/>
    <w:rsid w:val="00B34F24"/>
    <w:rsid w:val="00B34F7A"/>
    <w:rsid w:val="00B3505C"/>
    <w:rsid w:val="00B3505D"/>
    <w:rsid w:val="00B350D1"/>
    <w:rsid w:val="00B3514A"/>
    <w:rsid w:val="00B35220"/>
    <w:rsid w:val="00B35309"/>
    <w:rsid w:val="00B3531E"/>
    <w:rsid w:val="00B3535F"/>
    <w:rsid w:val="00B3555D"/>
    <w:rsid w:val="00B35564"/>
    <w:rsid w:val="00B355D5"/>
    <w:rsid w:val="00B35718"/>
    <w:rsid w:val="00B35727"/>
    <w:rsid w:val="00B35818"/>
    <w:rsid w:val="00B358AE"/>
    <w:rsid w:val="00B35968"/>
    <w:rsid w:val="00B35A56"/>
    <w:rsid w:val="00B35A5F"/>
    <w:rsid w:val="00B35BF8"/>
    <w:rsid w:val="00B35C19"/>
    <w:rsid w:val="00B35D1E"/>
    <w:rsid w:val="00B35E58"/>
    <w:rsid w:val="00B35FB3"/>
    <w:rsid w:val="00B36050"/>
    <w:rsid w:val="00B36051"/>
    <w:rsid w:val="00B36079"/>
    <w:rsid w:val="00B36186"/>
    <w:rsid w:val="00B3621B"/>
    <w:rsid w:val="00B36359"/>
    <w:rsid w:val="00B36364"/>
    <w:rsid w:val="00B3643A"/>
    <w:rsid w:val="00B36552"/>
    <w:rsid w:val="00B365D2"/>
    <w:rsid w:val="00B3672C"/>
    <w:rsid w:val="00B36739"/>
    <w:rsid w:val="00B36767"/>
    <w:rsid w:val="00B367CF"/>
    <w:rsid w:val="00B36883"/>
    <w:rsid w:val="00B368F0"/>
    <w:rsid w:val="00B3695B"/>
    <w:rsid w:val="00B3696F"/>
    <w:rsid w:val="00B369CF"/>
    <w:rsid w:val="00B36A0F"/>
    <w:rsid w:val="00B36A31"/>
    <w:rsid w:val="00B36ACB"/>
    <w:rsid w:val="00B36B2C"/>
    <w:rsid w:val="00B36D42"/>
    <w:rsid w:val="00B36D50"/>
    <w:rsid w:val="00B36D88"/>
    <w:rsid w:val="00B36E54"/>
    <w:rsid w:val="00B36F61"/>
    <w:rsid w:val="00B36FCB"/>
    <w:rsid w:val="00B3702F"/>
    <w:rsid w:val="00B371E4"/>
    <w:rsid w:val="00B372B2"/>
    <w:rsid w:val="00B3742A"/>
    <w:rsid w:val="00B375C1"/>
    <w:rsid w:val="00B376D5"/>
    <w:rsid w:val="00B376DA"/>
    <w:rsid w:val="00B376F1"/>
    <w:rsid w:val="00B37711"/>
    <w:rsid w:val="00B377BB"/>
    <w:rsid w:val="00B377D9"/>
    <w:rsid w:val="00B377EA"/>
    <w:rsid w:val="00B3782E"/>
    <w:rsid w:val="00B37930"/>
    <w:rsid w:val="00B3796D"/>
    <w:rsid w:val="00B37987"/>
    <w:rsid w:val="00B37A38"/>
    <w:rsid w:val="00B37C89"/>
    <w:rsid w:val="00B37D25"/>
    <w:rsid w:val="00B37DE9"/>
    <w:rsid w:val="00B37F65"/>
    <w:rsid w:val="00B400E1"/>
    <w:rsid w:val="00B402B0"/>
    <w:rsid w:val="00B4037C"/>
    <w:rsid w:val="00B4042A"/>
    <w:rsid w:val="00B4047C"/>
    <w:rsid w:val="00B4055B"/>
    <w:rsid w:val="00B40637"/>
    <w:rsid w:val="00B40681"/>
    <w:rsid w:val="00B407C8"/>
    <w:rsid w:val="00B40948"/>
    <w:rsid w:val="00B40963"/>
    <w:rsid w:val="00B40BDF"/>
    <w:rsid w:val="00B40C9F"/>
    <w:rsid w:val="00B40E03"/>
    <w:rsid w:val="00B40EE7"/>
    <w:rsid w:val="00B41012"/>
    <w:rsid w:val="00B410D3"/>
    <w:rsid w:val="00B4139B"/>
    <w:rsid w:val="00B413CD"/>
    <w:rsid w:val="00B41407"/>
    <w:rsid w:val="00B41442"/>
    <w:rsid w:val="00B41455"/>
    <w:rsid w:val="00B414A9"/>
    <w:rsid w:val="00B414C1"/>
    <w:rsid w:val="00B414FA"/>
    <w:rsid w:val="00B4151F"/>
    <w:rsid w:val="00B41621"/>
    <w:rsid w:val="00B41649"/>
    <w:rsid w:val="00B4166D"/>
    <w:rsid w:val="00B41681"/>
    <w:rsid w:val="00B4168E"/>
    <w:rsid w:val="00B41695"/>
    <w:rsid w:val="00B416EE"/>
    <w:rsid w:val="00B41739"/>
    <w:rsid w:val="00B417CA"/>
    <w:rsid w:val="00B41835"/>
    <w:rsid w:val="00B41953"/>
    <w:rsid w:val="00B419D3"/>
    <w:rsid w:val="00B41A07"/>
    <w:rsid w:val="00B41A43"/>
    <w:rsid w:val="00B41BAC"/>
    <w:rsid w:val="00B41BE8"/>
    <w:rsid w:val="00B41CE3"/>
    <w:rsid w:val="00B41D68"/>
    <w:rsid w:val="00B41DA4"/>
    <w:rsid w:val="00B41DAA"/>
    <w:rsid w:val="00B41E83"/>
    <w:rsid w:val="00B41F18"/>
    <w:rsid w:val="00B41FEF"/>
    <w:rsid w:val="00B41FFA"/>
    <w:rsid w:val="00B4202A"/>
    <w:rsid w:val="00B4207D"/>
    <w:rsid w:val="00B420FB"/>
    <w:rsid w:val="00B42126"/>
    <w:rsid w:val="00B422A4"/>
    <w:rsid w:val="00B4241C"/>
    <w:rsid w:val="00B424BE"/>
    <w:rsid w:val="00B42624"/>
    <w:rsid w:val="00B4272C"/>
    <w:rsid w:val="00B42789"/>
    <w:rsid w:val="00B427D6"/>
    <w:rsid w:val="00B429D5"/>
    <w:rsid w:val="00B42B36"/>
    <w:rsid w:val="00B42CCD"/>
    <w:rsid w:val="00B42EAD"/>
    <w:rsid w:val="00B42FEB"/>
    <w:rsid w:val="00B42FF0"/>
    <w:rsid w:val="00B43158"/>
    <w:rsid w:val="00B43178"/>
    <w:rsid w:val="00B431E9"/>
    <w:rsid w:val="00B43389"/>
    <w:rsid w:val="00B43418"/>
    <w:rsid w:val="00B4344F"/>
    <w:rsid w:val="00B434E5"/>
    <w:rsid w:val="00B43521"/>
    <w:rsid w:val="00B43599"/>
    <w:rsid w:val="00B4362B"/>
    <w:rsid w:val="00B43677"/>
    <w:rsid w:val="00B43884"/>
    <w:rsid w:val="00B438C1"/>
    <w:rsid w:val="00B4390F"/>
    <w:rsid w:val="00B43A5D"/>
    <w:rsid w:val="00B43AEC"/>
    <w:rsid w:val="00B43B18"/>
    <w:rsid w:val="00B43B20"/>
    <w:rsid w:val="00B43B8A"/>
    <w:rsid w:val="00B43CD6"/>
    <w:rsid w:val="00B43E23"/>
    <w:rsid w:val="00B4406B"/>
    <w:rsid w:val="00B440B1"/>
    <w:rsid w:val="00B44187"/>
    <w:rsid w:val="00B44294"/>
    <w:rsid w:val="00B443C4"/>
    <w:rsid w:val="00B443E8"/>
    <w:rsid w:val="00B44401"/>
    <w:rsid w:val="00B44419"/>
    <w:rsid w:val="00B444AD"/>
    <w:rsid w:val="00B4454B"/>
    <w:rsid w:val="00B44794"/>
    <w:rsid w:val="00B44887"/>
    <w:rsid w:val="00B448AA"/>
    <w:rsid w:val="00B4495B"/>
    <w:rsid w:val="00B44962"/>
    <w:rsid w:val="00B449BF"/>
    <w:rsid w:val="00B449EB"/>
    <w:rsid w:val="00B44A18"/>
    <w:rsid w:val="00B44BAA"/>
    <w:rsid w:val="00B44C29"/>
    <w:rsid w:val="00B44CB1"/>
    <w:rsid w:val="00B44CBC"/>
    <w:rsid w:val="00B44D13"/>
    <w:rsid w:val="00B44D37"/>
    <w:rsid w:val="00B44D74"/>
    <w:rsid w:val="00B44E44"/>
    <w:rsid w:val="00B45009"/>
    <w:rsid w:val="00B4514F"/>
    <w:rsid w:val="00B45160"/>
    <w:rsid w:val="00B4516E"/>
    <w:rsid w:val="00B45245"/>
    <w:rsid w:val="00B45264"/>
    <w:rsid w:val="00B4526E"/>
    <w:rsid w:val="00B452CF"/>
    <w:rsid w:val="00B453E2"/>
    <w:rsid w:val="00B45771"/>
    <w:rsid w:val="00B45989"/>
    <w:rsid w:val="00B45A2F"/>
    <w:rsid w:val="00B45A68"/>
    <w:rsid w:val="00B45B2A"/>
    <w:rsid w:val="00B45BCC"/>
    <w:rsid w:val="00B45CDA"/>
    <w:rsid w:val="00B45D21"/>
    <w:rsid w:val="00B45D9B"/>
    <w:rsid w:val="00B45DD0"/>
    <w:rsid w:val="00B45DD3"/>
    <w:rsid w:val="00B45E5C"/>
    <w:rsid w:val="00B45FAF"/>
    <w:rsid w:val="00B45FB7"/>
    <w:rsid w:val="00B46021"/>
    <w:rsid w:val="00B46076"/>
    <w:rsid w:val="00B460B0"/>
    <w:rsid w:val="00B4610A"/>
    <w:rsid w:val="00B46162"/>
    <w:rsid w:val="00B4618C"/>
    <w:rsid w:val="00B46278"/>
    <w:rsid w:val="00B46295"/>
    <w:rsid w:val="00B46503"/>
    <w:rsid w:val="00B4668C"/>
    <w:rsid w:val="00B46714"/>
    <w:rsid w:val="00B467A1"/>
    <w:rsid w:val="00B467A8"/>
    <w:rsid w:val="00B46805"/>
    <w:rsid w:val="00B4683A"/>
    <w:rsid w:val="00B46919"/>
    <w:rsid w:val="00B46965"/>
    <w:rsid w:val="00B46AF2"/>
    <w:rsid w:val="00B46B53"/>
    <w:rsid w:val="00B46B8D"/>
    <w:rsid w:val="00B46B96"/>
    <w:rsid w:val="00B46BA5"/>
    <w:rsid w:val="00B46BC3"/>
    <w:rsid w:val="00B46BE5"/>
    <w:rsid w:val="00B46C0F"/>
    <w:rsid w:val="00B46DB4"/>
    <w:rsid w:val="00B46E8A"/>
    <w:rsid w:val="00B46F8B"/>
    <w:rsid w:val="00B46FE9"/>
    <w:rsid w:val="00B47134"/>
    <w:rsid w:val="00B4716B"/>
    <w:rsid w:val="00B471F7"/>
    <w:rsid w:val="00B47289"/>
    <w:rsid w:val="00B472AB"/>
    <w:rsid w:val="00B472DF"/>
    <w:rsid w:val="00B473D8"/>
    <w:rsid w:val="00B4746A"/>
    <w:rsid w:val="00B4754A"/>
    <w:rsid w:val="00B47561"/>
    <w:rsid w:val="00B47629"/>
    <w:rsid w:val="00B47696"/>
    <w:rsid w:val="00B47721"/>
    <w:rsid w:val="00B477FE"/>
    <w:rsid w:val="00B47821"/>
    <w:rsid w:val="00B4788C"/>
    <w:rsid w:val="00B47945"/>
    <w:rsid w:val="00B47C9C"/>
    <w:rsid w:val="00B47CC3"/>
    <w:rsid w:val="00B47CC5"/>
    <w:rsid w:val="00B47DA4"/>
    <w:rsid w:val="00B47E70"/>
    <w:rsid w:val="00B47EA3"/>
    <w:rsid w:val="00B50003"/>
    <w:rsid w:val="00B500C1"/>
    <w:rsid w:val="00B5011E"/>
    <w:rsid w:val="00B50137"/>
    <w:rsid w:val="00B50211"/>
    <w:rsid w:val="00B502D3"/>
    <w:rsid w:val="00B505D6"/>
    <w:rsid w:val="00B506E7"/>
    <w:rsid w:val="00B5073C"/>
    <w:rsid w:val="00B50773"/>
    <w:rsid w:val="00B5087C"/>
    <w:rsid w:val="00B50943"/>
    <w:rsid w:val="00B50A8F"/>
    <w:rsid w:val="00B50AD4"/>
    <w:rsid w:val="00B50B1D"/>
    <w:rsid w:val="00B50D65"/>
    <w:rsid w:val="00B50D75"/>
    <w:rsid w:val="00B50DCD"/>
    <w:rsid w:val="00B50E03"/>
    <w:rsid w:val="00B50E88"/>
    <w:rsid w:val="00B50EA2"/>
    <w:rsid w:val="00B50EBF"/>
    <w:rsid w:val="00B50F87"/>
    <w:rsid w:val="00B51027"/>
    <w:rsid w:val="00B5117E"/>
    <w:rsid w:val="00B511A6"/>
    <w:rsid w:val="00B51223"/>
    <w:rsid w:val="00B5136D"/>
    <w:rsid w:val="00B51581"/>
    <w:rsid w:val="00B51691"/>
    <w:rsid w:val="00B516E5"/>
    <w:rsid w:val="00B51708"/>
    <w:rsid w:val="00B518F0"/>
    <w:rsid w:val="00B51938"/>
    <w:rsid w:val="00B519D9"/>
    <w:rsid w:val="00B51A05"/>
    <w:rsid w:val="00B51B45"/>
    <w:rsid w:val="00B51B54"/>
    <w:rsid w:val="00B51E19"/>
    <w:rsid w:val="00B51EE6"/>
    <w:rsid w:val="00B52017"/>
    <w:rsid w:val="00B52113"/>
    <w:rsid w:val="00B52170"/>
    <w:rsid w:val="00B52343"/>
    <w:rsid w:val="00B52719"/>
    <w:rsid w:val="00B52741"/>
    <w:rsid w:val="00B527B9"/>
    <w:rsid w:val="00B5280E"/>
    <w:rsid w:val="00B528A7"/>
    <w:rsid w:val="00B529C6"/>
    <w:rsid w:val="00B52A78"/>
    <w:rsid w:val="00B52A7F"/>
    <w:rsid w:val="00B52ACF"/>
    <w:rsid w:val="00B52C87"/>
    <w:rsid w:val="00B52D2B"/>
    <w:rsid w:val="00B52E22"/>
    <w:rsid w:val="00B52EDB"/>
    <w:rsid w:val="00B52F7D"/>
    <w:rsid w:val="00B530C0"/>
    <w:rsid w:val="00B53252"/>
    <w:rsid w:val="00B532E6"/>
    <w:rsid w:val="00B5338F"/>
    <w:rsid w:val="00B53417"/>
    <w:rsid w:val="00B535A1"/>
    <w:rsid w:val="00B535DD"/>
    <w:rsid w:val="00B536A4"/>
    <w:rsid w:val="00B536AF"/>
    <w:rsid w:val="00B537ED"/>
    <w:rsid w:val="00B539A0"/>
    <w:rsid w:val="00B53A0A"/>
    <w:rsid w:val="00B53AF2"/>
    <w:rsid w:val="00B53B9A"/>
    <w:rsid w:val="00B53BF9"/>
    <w:rsid w:val="00B53CBB"/>
    <w:rsid w:val="00B53CDA"/>
    <w:rsid w:val="00B53D48"/>
    <w:rsid w:val="00B53F46"/>
    <w:rsid w:val="00B5405F"/>
    <w:rsid w:val="00B541A8"/>
    <w:rsid w:val="00B54289"/>
    <w:rsid w:val="00B5463B"/>
    <w:rsid w:val="00B546C3"/>
    <w:rsid w:val="00B54729"/>
    <w:rsid w:val="00B5480E"/>
    <w:rsid w:val="00B548BB"/>
    <w:rsid w:val="00B54902"/>
    <w:rsid w:val="00B54A21"/>
    <w:rsid w:val="00B54AE1"/>
    <w:rsid w:val="00B54B8C"/>
    <w:rsid w:val="00B54BFE"/>
    <w:rsid w:val="00B54C95"/>
    <w:rsid w:val="00B54D3A"/>
    <w:rsid w:val="00B54E45"/>
    <w:rsid w:val="00B54E6B"/>
    <w:rsid w:val="00B54EC0"/>
    <w:rsid w:val="00B54ED0"/>
    <w:rsid w:val="00B54FAD"/>
    <w:rsid w:val="00B54FF2"/>
    <w:rsid w:val="00B5501E"/>
    <w:rsid w:val="00B55094"/>
    <w:rsid w:val="00B5513A"/>
    <w:rsid w:val="00B55280"/>
    <w:rsid w:val="00B552F1"/>
    <w:rsid w:val="00B55347"/>
    <w:rsid w:val="00B55360"/>
    <w:rsid w:val="00B55374"/>
    <w:rsid w:val="00B553A2"/>
    <w:rsid w:val="00B55489"/>
    <w:rsid w:val="00B554A2"/>
    <w:rsid w:val="00B55723"/>
    <w:rsid w:val="00B55B0A"/>
    <w:rsid w:val="00B55BA7"/>
    <w:rsid w:val="00B55CA8"/>
    <w:rsid w:val="00B55CC0"/>
    <w:rsid w:val="00B55E7E"/>
    <w:rsid w:val="00B55E81"/>
    <w:rsid w:val="00B55F2F"/>
    <w:rsid w:val="00B56011"/>
    <w:rsid w:val="00B56034"/>
    <w:rsid w:val="00B562D2"/>
    <w:rsid w:val="00B562D5"/>
    <w:rsid w:val="00B56304"/>
    <w:rsid w:val="00B563C9"/>
    <w:rsid w:val="00B564D4"/>
    <w:rsid w:val="00B564F1"/>
    <w:rsid w:val="00B56611"/>
    <w:rsid w:val="00B56681"/>
    <w:rsid w:val="00B5689A"/>
    <w:rsid w:val="00B56901"/>
    <w:rsid w:val="00B569F8"/>
    <w:rsid w:val="00B56AAF"/>
    <w:rsid w:val="00B56D47"/>
    <w:rsid w:val="00B56DC8"/>
    <w:rsid w:val="00B57056"/>
    <w:rsid w:val="00B571E0"/>
    <w:rsid w:val="00B57275"/>
    <w:rsid w:val="00B57481"/>
    <w:rsid w:val="00B5755E"/>
    <w:rsid w:val="00B57580"/>
    <w:rsid w:val="00B575A5"/>
    <w:rsid w:val="00B576BA"/>
    <w:rsid w:val="00B577D6"/>
    <w:rsid w:val="00B57842"/>
    <w:rsid w:val="00B57C2A"/>
    <w:rsid w:val="00B57C45"/>
    <w:rsid w:val="00B57D1C"/>
    <w:rsid w:val="00B57D3D"/>
    <w:rsid w:val="00B6004B"/>
    <w:rsid w:val="00B60283"/>
    <w:rsid w:val="00B603AF"/>
    <w:rsid w:val="00B604C3"/>
    <w:rsid w:val="00B605D7"/>
    <w:rsid w:val="00B60658"/>
    <w:rsid w:val="00B60841"/>
    <w:rsid w:val="00B6088B"/>
    <w:rsid w:val="00B60931"/>
    <w:rsid w:val="00B60B27"/>
    <w:rsid w:val="00B60B55"/>
    <w:rsid w:val="00B60B86"/>
    <w:rsid w:val="00B60BA7"/>
    <w:rsid w:val="00B60C3D"/>
    <w:rsid w:val="00B60CD0"/>
    <w:rsid w:val="00B60DCA"/>
    <w:rsid w:val="00B60DD1"/>
    <w:rsid w:val="00B60E9B"/>
    <w:rsid w:val="00B60EE9"/>
    <w:rsid w:val="00B60FFF"/>
    <w:rsid w:val="00B61077"/>
    <w:rsid w:val="00B61080"/>
    <w:rsid w:val="00B6109B"/>
    <w:rsid w:val="00B61117"/>
    <w:rsid w:val="00B611FF"/>
    <w:rsid w:val="00B61401"/>
    <w:rsid w:val="00B61418"/>
    <w:rsid w:val="00B614E1"/>
    <w:rsid w:val="00B6159A"/>
    <w:rsid w:val="00B6180D"/>
    <w:rsid w:val="00B6182A"/>
    <w:rsid w:val="00B618C0"/>
    <w:rsid w:val="00B61A2E"/>
    <w:rsid w:val="00B61A89"/>
    <w:rsid w:val="00B61B08"/>
    <w:rsid w:val="00B61C60"/>
    <w:rsid w:val="00B61CC9"/>
    <w:rsid w:val="00B61D2D"/>
    <w:rsid w:val="00B61DB1"/>
    <w:rsid w:val="00B61DB7"/>
    <w:rsid w:val="00B61E06"/>
    <w:rsid w:val="00B61F01"/>
    <w:rsid w:val="00B61F6B"/>
    <w:rsid w:val="00B61F82"/>
    <w:rsid w:val="00B6202D"/>
    <w:rsid w:val="00B62059"/>
    <w:rsid w:val="00B620B2"/>
    <w:rsid w:val="00B62195"/>
    <w:rsid w:val="00B622C0"/>
    <w:rsid w:val="00B62329"/>
    <w:rsid w:val="00B624C8"/>
    <w:rsid w:val="00B62519"/>
    <w:rsid w:val="00B626F8"/>
    <w:rsid w:val="00B6297C"/>
    <w:rsid w:val="00B629F3"/>
    <w:rsid w:val="00B62B10"/>
    <w:rsid w:val="00B62B5B"/>
    <w:rsid w:val="00B62C5A"/>
    <w:rsid w:val="00B62C5C"/>
    <w:rsid w:val="00B62C67"/>
    <w:rsid w:val="00B62D51"/>
    <w:rsid w:val="00B62D91"/>
    <w:rsid w:val="00B62DFE"/>
    <w:rsid w:val="00B62E3B"/>
    <w:rsid w:val="00B62EB3"/>
    <w:rsid w:val="00B62EB5"/>
    <w:rsid w:val="00B6305E"/>
    <w:rsid w:val="00B63104"/>
    <w:rsid w:val="00B63192"/>
    <w:rsid w:val="00B631F1"/>
    <w:rsid w:val="00B632AF"/>
    <w:rsid w:val="00B632B5"/>
    <w:rsid w:val="00B634BB"/>
    <w:rsid w:val="00B634F8"/>
    <w:rsid w:val="00B6351C"/>
    <w:rsid w:val="00B635FF"/>
    <w:rsid w:val="00B63631"/>
    <w:rsid w:val="00B63809"/>
    <w:rsid w:val="00B639B9"/>
    <w:rsid w:val="00B63B5B"/>
    <w:rsid w:val="00B63BD3"/>
    <w:rsid w:val="00B63BD4"/>
    <w:rsid w:val="00B63C4C"/>
    <w:rsid w:val="00B63D2B"/>
    <w:rsid w:val="00B63DC3"/>
    <w:rsid w:val="00B63DF0"/>
    <w:rsid w:val="00B63E2A"/>
    <w:rsid w:val="00B63ED9"/>
    <w:rsid w:val="00B63EE6"/>
    <w:rsid w:val="00B63FCB"/>
    <w:rsid w:val="00B63FE0"/>
    <w:rsid w:val="00B64029"/>
    <w:rsid w:val="00B6408E"/>
    <w:rsid w:val="00B640C1"/>
    <w:rsid w:val="00B64137"/>
    <w:rsid w:val="00B64147"/>
    <w:rsid w:val="00B641FA"/>
    <w:rsid w:val="00B6439C"/>
    <w:rsid w:val="00B643A3"/>
    <w:rsid w:val="00B643D4"/>
    <w:rsid w:val="00B644CB"/>
    <w:rsid w:val="00B644FB"/>
    <w:rsid w:val="00B64528"/>
    <w:rsid w:val="00B6454A"/>
    <w:rsid w:val="00B6469D"/>
    <w:rsid w:val="00B647C1"/>
    <w:rsid w:val="00B6483C"/>
    <w:rsid w:val="00B64858"/>
    <w:rsid w:val="00B64884"/>
    <w:rsid w:val="00B648B2"/>
    <w:rsid w:val="00B648CD"/>
    <w:rsid w:val="00B64962"/>
    <w:rsid w:val="00B64A46"/>
    <w:rsid w:val="00B64A52"/>
    <w:rsid w:val="00B64AC8"/>
    <w:rsid w:val="00B64BE9"/>
    <w:rsid w:val="00B64C2C"/>
    <w:rsid w:val="00B64DCB"/>
    <w:rsid w:val="00B64EC2"/>
    <w:rsid w:val="00B64F3E"/>
    <w:rsid w:val="00B64F65"/>
    <w:rsid w:val="00B64FC6"/>
    <w:rsid w:val="00B65025"/>
    <w:rsid w:val="00B6517D"/>
    <w:rsid w:val="00B651F9"/>
    <w:rsid w:val="00B65202"/>
    <w:rsid w:val="00B6526A"/>
    <w:rsid w:val="00B65285"/>
    <w:rsid w:val="00B6528D"/>
    <w:rsid w:val="00B652A3"/>
    <w:rsid w:val="00B6534C"/>
    <w:rsid w:val="00B6542E"/>
    <w:rsid w:val="00B65438"/>
    <w:rsid w:val="00B654D4"/>
    <w:rsid w:val="00B6559D"/>
    <w:rsid w:val="00B655BF"/>
    <w:rsid w:val="00B65610"/>
    <w:rsid w:val="00B6565E"/>
    <w:rsid w:val="00B6566F"/>
    <w:rsid w:val="00B65684"/>
    <w:rsid w:val="00B656BE"/>
    <w:rsid w:val="00B65741"/>
    <w:rsid w:val="00B65855"/>
    <w:rsid w:val="00B6592B"/>
    <w:rsid w:val="00B65963"/>
    <w:rsid w:val="00B659A9"/>
    <w:rsid w:val="00B65B22"/>
    <w:rsid w:val="00B65BB0"/>
    <w:rsid w:val="00B65D00"/>
    <w:rsid w:val="00B65D94"/>
    <w:rsid w:val="00B65EBB"/>
    <w:rsid w:val="00B66144"/>
    <w:rsid w:val="00B66196"/>
    <w:rsid w:val="00B6625C"/>
    <w:rsid w:val="00B662AC"/>
    <w:rsid w:val="00B662E0"/>
    <w:rsid w:val="00B66304"/>
    <w:rsid w:val="00B66402"/>
    <w:rsid w:val="00B665E3"/>
    <w:rsid w:val="00B6663B"/>
    <w:rsid w:val="00B66666"/>
    <w:rsid w:val="00B66933"/>
    <w:rsid w:val="00B66A06"/>
    <w:rsid w:val="00B66BCB"/>
    <w:rsid w:val="00B66C37"/>
    <w:rsid w:val="00B66C45"/>
    <w:rsid w:val="00B66DF8"/>
    <w:rsid w:val="00B66E5B"/>
    <w:rsid w:val="00B66EA6"/>
    <w:rsid w:val="00B66EB3"/>
    <w:rsid w:val="00B66EE8"/>
    <w:rsid w:val="00B67071"/>
    <w:rsid w:val="00B672A4"/>
    <w:rsid w:val="00B67356"/>
    <w:rsid w:val="00B6735B"/>
    <w:rsid w:val="00B67386"/>
    <w:rsid w:val="00B67440"/>
    <w:rsid w:val="00B6744B"/>
    <w:rsid w:val="00B67566"/>
    <w:rsid w:val="00B67639"/>
    <w:rsid w:val="00B6763E"/>
    <w:rsid w:val="00B6766B"/>
    <w:rsid w:val="00B67735"/>
    <w:rsid w:val="00B677CD"/>
    <w:rsid w:val="00B677F9"/>
    <w:rsid w:val="00B6782F"/>
    <w:rsid w:val="00B67893"/>
    <w:rsid w:val="00B67921"/>
    <w:rsid w:val="00B67A61"/>
    <w:rsid w:val="00B67A62"/>
    <w:rsid w:val="00B67BDF"/>
    <w:rsid w:val="00B67BF2"/>
    <w:rsid w:val="00B67C3D"/>
    <w:rsid w:val="00B67CAB"/>
    <w:rsid w:val="00B67EAD"/>
    <w:rsid w:val="00B67EF8"/>
    <w:rsid w:val="00B67F0D"/>
    <w:rsid w:val="00B67F1D"/>
    <w:rsid w:val="00B67FF3"/>
    <w:rsid w:val="00B70074"/>
    <w:rsid w:val="00B700E4"/>
    <w:rsid w:val="00B701DB"/>
    <w:rsid w:val="00B70206"/>
    <w:rsid w:val="00B7025C"/>
    <w:rsid w:val="00B7031B"/>
    <w:rsid w:val="00B70368"/>
    <w:rsid w:val="00B7064E"/>
    <w:rsid w:val="00B70698"/>
    <w:rsid w:val="00B707C5"/>
    <w:rsid w:val="00B70866"/>
    <w:rsid w:val="00B709D7"/>
    <w:rsid w:val="00B70A89"/>
    <w:rsid w:val="00B70B24"/>
    <w:rsid w:val="00B70D08"/>
    <w:rsid w:val="00B70D4B"/>
    <w:rsid w:val="00B711C6"/>
    <w:rsid w:val="00B711F0"/>
    <w:rsid w:val="00B7134E"/>
    <w:rsid w:val="00B713CB"/>
    <w:rsid w:val="00B71482"/>
    <w:rsid w:val="00B7149A"/>
    <w:rsid w:val="00B7151C"/>
    <w:rsid w:val="00B71A62"/>
    <w:rsid w:val="00B71AB8"/>
    <w:rsid w:val="00B71B76"/>
    <w:rsid w:val="00B71D41"/>
    <w:rsid w:val="00B71E5E"/>
    <w:rsid w:val="00B71F02"/>
    <w:rsid w:val="00B71F1B"/>
    <w:rsid w:val="00B71F57"/>
    <w:rsid w:val="00B721B4"/>
    <w:rsid w:val="00B72246"/>
    <w:rsid w:val="00B722A4"/>
    <w:rsid w:val="00B722D0"/>
    <w:rsid w:val="00B72305"/>
    <w:rsid w:val="00B72421"/>
    <w:rsid w:val="00B72484"/>
    <w:rsid w:val="00B724D2"/>
    <w:rsid w:val="00B725F6"/>
    <w:rsid w:val="00B727C8"/>
    <w:rsid w:val="00B7281E"/>
    <w:rsid w:val="00B72877"/>
    <w:rsid w:val="00B72886"/>
    <w:rsid w:val="00B728D8"/>
    <w:rsid w:val="00B72A1F"/>
    <w:rsid w:val="00B72AA8"/>
    <w:rsid w:val="00B72BAA"/>
    <w:rsid w:val="00B72C20"/>
    <w:rsid w:val="00B72C82"/>
    <w:rsid w:val="00B72DDE"/>
    <w:rsid w:val="00B72EE6"/>
    <w:rsid w:val="00B72FF9"/>
    <w:rsid w:val="00B73052"/>
    <w:rsid w:val="00B73125"/>
    <w:rsid w:val="00B7324A"/>
    <w:rsid w:val="00B7327F"/>
    <w:rsid w:val="00B73295"/>
    <w:rsid w:val="00B73360"/>
    <w:rsid w:val="00B73365"/>
    <w:rsid w:val="00B73728"/>
    <w:rsid w:val="00B73744"/>
    <w:rsid w:val="00B7377D"/>
    <w:rsid w:val="00B73864"/>
    <w:rsid w:val="00B739B9"/>
    <w:rsid w:val="00B73A42"/>
    <w:rsid w:val="00B73B59"/>
    <w:rsid w:val="00B73BA3"/>
    <w:rsid w:val="00B73D08"/>
    <w:rsid w:val="00B73D7E"/>
    <w:rsid w:val="00B73F74"/>
    <w:rsid w:val="00B74080"/>
    <w:rsid w:val="00B740C8"/>
    <w:rsid w:val="00B740FD"/>
    <w:rsid w:val="00B74144"/>
    <w:rsid w:val="00B7415B"/>
    <w:rsid w:val="00B741B4"/>
    <w:rsid w:val="00B74376"/>
    <w:rsid w:val="00B74574"/>
    <w:rsid w:val="00B745F5"/>
    <w:rsid w:val="00B74713"/>
    <w:rsid w:val="00B74853"/>
    <w:rsid w:val="00B748B0"/>
    <w:rsid w:val="00B748BB"/>
    <w:rsid w:val="00B74A32"/>
    <w:rsid w:val="00B74A3F"/>
    <w:rsid w:val="00B74EC5"/>
    <w:rsid w:val="00B74EF3"/>
    <w:rsid w:val="00B750B2"/>
    <w:rsid w:val="00B75543"/>
    <w:rsid w:val="00B756C0"/>
    <w:rsid w:val="00B757B4"/>
    <w:rsid w:val="00B758D7"/>
    <w:rsid w:val="00B7594F"/>
    <w:rsid w:val="00B7595F"/>
    <w:rsid w:val="00B75B74"/>
    <w:rsid w:val="00B75BD3"/>
    <w:rsid w:val="00B75F2F"/>
    <w:rsid w:val="00B75F5C"/>
    <w:rsid w:val="00B75FC3"/>
    <w:rsid w:val="00B7601F"/>
    <w:rsid w:val="00B761CE"/>
    <w:rsid w:val="00B76291"/>
    <w:rsid w:val="00B762B9"/>
    <w:rsid w:val="00B76311"/>
    <w:rsid w:val="00B7636E"/>
    <w:rsid w:val="00B76394"/>
    <w:rsid w:val="00B763B6"/>
    <w:rsid w:val="00B765B0"/>
    <w:rsid w:val="00B76655"/>
    <w:rsid w:val="00B766DC"/>
    <w:rsid w:val="00B766FB"/>
    <w:rsid w:val="00B76915"/>
    <w:rsid w:val="00B7696D"/>
    <w:rsid w:val="00B76A08"/>
    <w:rsid w:val="00B76AB4"/>
    <w:rsid w:val="00B76B56"/>
    <w:rsid w:val="00B76BB6"/>
    <w:rsid w:val="00B76BC7"/>
    <w:rsid w:val="00B76C12"/>
    <w:rsid w:val="00B76C4F"/>
    <w:rsid w:val="00B76DE4"/>
    <w:rsid w:val="00B76E1B"/>
    <w:rsid w:val="00B76E63"/>
    <w:rsid w:val="00B76E66"/>
    <w:rsid w:val="00B76EA7"/>
    <w:rsid w:val="00B76F7D"/>
    <w:rsid w:val="00B77167"/>
    <w:rsid w:val="00B7730B"/>
    <w:rsid w:val="00B77424"/>
    <w:rsid w:val="00B774D6"/>
    <w:rsid w:val="00B7752E"/>
    <w:rsid w:val="00B7754B"/>
    <w:rsid w:val="00B775E8"/>
    <w:rsid w:val="00B77646"/>
    <w:rsid w:val="00B778C4"/>
    <w:rsid w:val="00B7798B"/>
    <w:rsid w:val="00B77A2D"/>
    <w:rsid w:val="00B77B42"/>
    <w:rsid w:val="00B77B84"/>
    <w:rsid w:val="00B77B96"/>
    <w:rsid w:val="00B77DB8"/>
    <w:rsid w:val="00B77DCA"/>
    <w:rsid w:val="00B77EBF"/>
    <w:rsid w:val="00B77ED2"/>
    <w:rsid w:val="00B77EE7"/>
    <w:rsid w:val="00B8003E"/>
    <w:rsid w:val="00B800B9"/>
    <w:rsid w:val="00B8021F"/>
    <w:rsid w:val="00B80327"/>
    <w:rsid w:val="00B80386"/>
    <w:rsid w:val="00B803AF"/>
    <w:rsid w:val="00B8040A"/>
    <w:rsid w:val="00B8068B"/>
    <w:rsid w:val="00B80693"/>
    <w:rsid w:val="00B806D6"/>
    <w:rsid w:val="00B8074B"/>
    <w:rsid w:val="00B8076F"/>
    <w:rsid w:val="00B80772"/>
    <w:rsid w:val="00B80808"/>
    <w:rsid w:val="00B80858"/>
    <w:rsid w:val="00B808BF"/>
    <w:rsid w:val="00B8090E"/>
    <w:rsid w:val="00B80930"/>
    <w:rsid w:val="00B80975"/>
    <w:rsid w:val="00B80A7E"/>
    <w:rsid w:val="00B80C3A"/>
    <w:rsid w:val="00B80C5A"/>
    <w:rsid w:val="00B80CA7"/>
    <w:rsid w:val="00B80DC9"/>
    <w:rsid w:val="00B80FA6"/>
    <w:rsid w:val="00B81026"/>
    <w:rsid w:val="00B81347"/>
    <w:rsid w:val="00B8140A"/>
    <w:rsid w:val="00B81468"/>
    <w:rsid w:val="00B8149D"/>
    <w:rsid w:val="00B81657"/>
    <w:rsid w:val="00B816C6"/>
    <w:rsid w:val="00B81763"/>
    <w:rsid w:val="00B8190D"/>
    <w:rsid w:val="00B81A62"/>
    <w:rsid w:val="00B81BA1"/>
    <w:rsid w:val="00B81C61"/>
    <w:rsid w:val="00B81CD5"/>
    <w:rsid w:val="00B81CE3"/>
    <w:rsid w:val="00B81E1A"/>
    <w:rsid w:val="00B81F24"/>
    <w:rsid w:val="00B8200A"/>
    <w:rsid w:val="00B821D4"/>
    <w:rsid w:val="00B82244"/>
    <w:rsid w:val="00B8226D"/>
    <w:rsid w:val="00B822BD"/>
    <w:rsid w:val="00B822C2"/>
    <w:rsid w:val="00B82329"/>
    <w:rsid w:val="00B8241C"/>
    <w:rsid w:val="00B8248F"/>
    <w:rsid w:val="00B8265E"/>
    <w:rsid w:val="00B82731"/>
    <w:rsid w:val="00B8273B"/>
    <w:rsid w:val="00B829A0"/>
    <w:rsid w:val="00B829F3"/>
    <w:rsid w:val="00B82A38"/>
    <w:rsid w:val="00B82B62"/>
    <w:rsid w:val="00B82C80"/>
    <w:rsid w:val="00B82CC5"/>
    <w:rsid w:val="00B82DCD"/>
    <w:rsid w:val="00B82EED"/>
    <w:rsid w:val="00B8313F"/>
    <w:rsid w:val="00B8318F"/>
    <w:rsid w:val="00B834C2"/>
    <w:rsid w:val="00B834ED"/>
    <w:rsid w:val="00B83533"/>
    <w:rsid w:val="00B8357E"/>
    <w:rsid w:val="00B835AB"/>
    <w:rsid w:val="00B83671"/>
    <w:rsid w:val="00B836C1"/>
    <w:rsid w:val="00B83718"/>
    <w:rsid w:val="00B83782"/>
    <w:rsid w:val="00B838C3"/>
    <w:rsid w:val="00B83A23"/>
    <w:rsid w:val="00B83A5C"/>
    <w:rsid w:val="00B83ABB"/>
    <w:rsid w:val="00B83ACA"/>
    <w:rsid w:val="00B83BBF"/>
    <w:rsid w:val="00B83BE7"/>
    <w:rsid w:val="00B83C9B"/>
    <w:rsid w:val="00B83EBC"/>
    <w:rsid w:val="00B83F1C"/>
    <w:rsid w:val="00B83F45"/>
    <w:rsid w:val="00B83F48"/>
    <w:rsid w:val="00B83F5A"/>
    <w:rsid w:val="00B83F83"/>
    <w:rsid w:val="00B840CB"/>
    <w:rsid w:val="00B8412D"/>
    <w:rsid w:val="00B8417F"/>
    <w:rsid w:val="00B842FE"/>
    <w:rsid w:val="00B846C5"/>
    <w:rsid w:val="00B84853"/>
    <w:rsid w:val="00B8488E"/>
    <w:rsid w:val="00B848AB"/>
    <w:rsid w:val="00B84A38"/>
    <w:rsid w:val="00B84B40"/>
    <w:rsid w:val="00B84C92"/>
    <w:rsid w:val="00B84CAD"/>
    <w:rsid w:val="00B84D55"/>
    <w:rsid w:val="00B84DB8"/>
    <w:rsid w:val="00B84F58"/>
    <w:rsid w:val="00B84F63"/>
    <w:rsid w:val="00B85069"/>
    <w:rsid w:val="00B85146"/>
    <w:rsid w:val="00B8516D"/>
    <w:rsid w:val="00B851D1"/>
    <w:rsid w:val="00B85246"/>
    <w:rsid w:val="00B8528D"/>
    <w:rsid w:val="00B8537B"/>
    <w:rsid w:val="00B8544C"/>
    <w:rsid w:val="00B854C3"/>
    <w:rsid w:val="00B8579B"/>
    <w:rsid w:val="00B857F3"/>
    <w:rsid w:val="00B85808"/>
    <w:rsid w:val="00B85892"/>
    <w:rsid w:val="00B858BF"/>
    <w:rsid w:val="00B85904"/>
    <w:rsid w:val="00B8595C"/>
    <w:rsid w:val="00B859D8"/>
    <w:rsid w:val="00B85A1D"/>
    <w:rsid w:val="00B85A6C"/>
    <w:rsid w:val="00B85A99"/>
    <w:rsid w:val="00B85ACC"/>
    <w:rsid w:val="00B85B1B"/>
    <w:rsid w:val="00B85C7F"/>
    <w:rsid w:val="00B85C80"/>
    <w:rsid w:val="00B85D3E"/>
    <w:rsid w:val="00B85D7C"/>
    <w:rsid w:val="00B85D99"/>
    <w:rsid w:val="00B86064"/>
    <w:rsid w:val="00B860C4"/>
    <w:rsid w:val="00B860DB"/>
    <w:rsid w:val="00B86215"/>
    <w:rsid w:val="00B8632C"/>
    <w:rsid w:val="00B863D5"/>
    <w:rsid w:val="00B863DC"/>
    <w:rsid w:val="00B86521"/>
    <w:rsid w:val="00B865D5"/>
    <w:rsid w:val="00B86618"/>
    <w:rsid w:val="00B86681"/>
    <w:rsid w:val="00B8675C"/>
    <w:rsid w:val="00B868B9"/>
    <w:rsid w:val="00B86907"/>
    <w:rsid w:val="00B86924"/>
    <w:rsid w:val="00B86A62"/>
    <w:rsid w:val="00B86AF6"/>
    <w:rsid w:val="00B86C5B"/>
    <w:rsid w:val="00B86CE7"/>
    <w:rsid w:val="00B86D50"/>
    <w:rsid w:val="00B86DF0"/>
    <w:rsid w:val="00B86E6A"/>
    <w:rsid w:val="00B86FF2"/>
    <w:rsid w:val="00B870D5"/>
    <w:rsid w:val="00B8714E"/>
    <w:rsid w:val="00B871B1"/>
    <w:rsid w:val="00B871DE"/>
    <w:rsid w:val="00B871F7"/>
    <w:rsid w:val="00B872C2"/>
    <w:rsid w:val="00B872C5"/>
    <w:rsid w:val="00B87363"/>
    <w:rsid w:val="00B87474"/>
    <w:rsid w:val="00B874E0"/>
    <w:rsid w:val="00B87650"/>
    <w:rsid w:val="00B87955"/>
    <w:rsid w:val="00B87B4F"/>
    <w:rsid w:val="00B87B8A"/>
    <w:rsid w:val="00B87D49"/>
    <w:rsid w:val="00B87D53"/>
    <w:rsid w:val="00B87D85"/>
    <w:rsid w:val="00B87EA4"/>
    <w:rsid w:val="00B87F09"/>
    <w:rsid w:val="00B9016C"/>
    <w:rsid w:val="00B90222"/>
    <w:rsid w:val="00B90241"/>
    <w:rsid w:val="00B9026B"/>
    <w:rsid w:val="00B903FA"/>
    <w:rsid w:val="00B90472"/>
    <w:rsid w:val="00B9047B"/>
    <w:rsid w:val="00B904E0"/>
    <w:rsid w:val="00B9053D"/>
    <w:rsid w:val="00B90649"/>
    <w:rsid w:val="00B90712"/>
    <w:rsid w:val="00B9082A"/>
    <w:rsid w:val="00B9085B"/>
    <w:rsid w:val="00B909B9"/>
    <w:rsid w:val="00B90A2B"/>
    <w:rsid w:val="00B90AD7"/>
    <w:rsid w:val="00B90B74"/>
    <w:rsid w:val="00B90C87"/>
    <w:rsid w:val="00B90C9C"/>
    <w:rsid w:val="00B90DF8"/>
    <w:rsid w:val="00B90E84"/>
    <w:rsid w:val="00B90F04"/>
    <w:rsid w:val="00B90F7A"/>
    <w:rsid w:val="00B910A3"/>
    <w:rsid w:val="00B9119E"/>
    <w:rsid w:val="00B911E2"/>
    <w:rsid w:val="00B91378"/>
    <w:rsid w:val="00B91451"/>
    <w:rsid w:val="00B91458"/>
    <w:rsid w:val="00B91499"/>
    <w:rsid w:val="00B91598"/>
    <w:rsid w:val="00B915B6"/>
    <w:rsid w:val="00B916D2"/>
    <w:rsid w:val="00B91739"/>
    <w:rsid w:val="00B917B4"/>
    <w:rsid w:val="00B917BA"/>
    <w:rsid w:val="00B91822"/>
    <w:rsid w:val="00B91952"/>
    <w:rsid w:val="00B91A2E"/>
    <w:rsid w:val="00B91B40"/>
    <w:rsid w:val="00B91B80"/>
    <w:rsid w:val="00B91BB2"/>
    <w:rsid w:val="00B91BC2"/>
    <w:rsid w:val="00B91BC3"/>
    <w:rsid w:val="00B91C44"/>
    <w:rsid w:val="00B91C8B"/>
    <w:rsid w:val="00B91D41"/>
    <w:rsid w:val="00B91DA8"/>
    <w:rsid w:val="00B91DAD"/>
    <w:rsid w:val="00B91E21"/>
    <w:rsid w:val="00B91E26"/>
    <w:rsid w:val="00B91EB9"/>
    <w:rsid w:val="00B91F76"/>
    <w:rsid w:val="00B92039"/>
    <w:rsid w:val="00B9205F"/>
    <w:rsid w:val="00B920F3"/>
    <w:rsid w:val="00B92107"/>
    <w:rsid w:val="00B92182"/>
    <w:rsid w:val="00B921E9"/>
    <w:rsid w:val="00B92285"/>
    <w:rsid w:val="00B9228A"/>
    <w:rsid w:val="00B9229E"/>
    <w:rsid w:val="00B92548"/>
    <w:rsid w:val="00B92633"/>
    <w:rsid w:val="00B926DD"/>
    <w:rsid w:val="00B927BE"/>
    <w:rsid w:val="00B927C5"/>
    <w:rsid w:val="00B9286B"/>
    <w:rsid w:val="00B9287F"/>
    <w:rsid w:val="00B92927"/>
    <w:rsid w:val="00B92960"/>
    <w:rsid w:val="00B92997"/>
    <w:rsid w:val="00B92A0C"/>
    <w:rsid w:val="00B92A63"/>
    <w:rsid w:val="00B92BD6"/>
    <w:rsid w:val="00B92CA1"/>
    <w:rsid w:val="00B92D55"/>
    <w:rsid w:val="00B92D6A"/>
    <w:rsid w:val="00B92DBA"/>
    <w:rsid w:val="00B92F55"/>
    <w:rsid w:val="00B92F79"/>
    <w:rsid w:val="00B930A2"/>
    <w:rsid w:val="00B9315F"/>
    <w:rsid w:val="00B93196"/>
    <w:rsid w:val="00B9341D"/>
    <w:rsid w:val="00B935BD"/>
    <w:rsid w:val="00B9366B"/>
    <w:rsid w:val="00B936AC"/>
    <w:rsid w:val="00B936B4"/>
    <w:rsid w:val="00B93733"/>
    <w:rsid w:val="00B93837"/>
    <w:rsid w:val="00B939CB"/>
    <w:rsid w:val="00B939F5"/>
    <w:rsid w:val="00B93A51"/>
    <w:rsid w:val="00B93BC2"/>
    <w:rsid w:val="00B93CB9"/>
    <w:rsid w:val="00B93F47"/>
    <w:rsid w:val="00B93FE9"/>
    <w:rsid w:val="00B94139"/>
    <w:rsid w:val="00B9413B"/>
    <w:rsid w:val="00B94171"/>
    <w:rsid w:val="00B941E6"/>
    <w:rsid w:val="00B9429B"/>
    <w:rsid w:val="00B942AD"/>
    <w:rsid w:val="00B942BA"/>
    <w:rsid w:val="00B942F7"/>
    <w:rsid w:val="00B9437D"/>
    <w:rsid w:val="00B94536"/>
    <w:rsid w:val="00B94636"/>
    <w:rsid w:val="00B94809"/>
    <w:rsid w:val="00B94B5C"/>
    <w:rsid w:val="00B94C33"/>
    <w:rsid w:val="00B94D5C"/>
    <w:rsid w:val="00B94D5E"/>
    <w:rsid w:val="00B94DC6"/>
    <w:rsid w:val="00B94E27"/>
    <w:rsid w:val="00B94E2E"/>
    <w:rsid w:val="00B94EAF"/>
    <w:rsid w:val="00B94EFD"/>
    <w:rsid w:val="00B94FD1"/>
    <w:rsid w:val="00B9502C"/>
    <w:rsid w:val="00B9503E"/>
    <w:rsid w:val="00B950CA"/>
    <w:rsid w:val="00B951DB"/>
    <w:rsid w:val="00B953D5"/>
    <w:rsid w:val="00B95401"/>
    <w:rsid w:val="00B954E4"/>
    <w:rsid w:val="00B956CE"/>
    <w:rsid w:val="00B957B2"/>
    <w:rsid w:val="00B95A2B"/>
    <w:rsid w:val="00B95A90"/>
    <w:rsid w:val="00B95ABC"/>
    <w:rsid w:val="00B95AE4"/>
    <w:rsid w:val="00B95CD7"/>
    <w:rsid w:val="00B95DA1"/>
    <w:rsid w:val="00B95EB1"/>
    <w:rsid w:val="00B95F0C"/>
    <w:rsid w:val="00B96156"/>
    <w:rsid w:val="00B961CD"/>
    <w:rsid w:val="00B964CE"/>
    <w:rsid w:val="00B964E0"/>
    <w:rsid w:val="00B964F4"/>
    <w:rsid w:val="00B965E6"/>
    <w:rsid w:val="00B96661"/>
    <w:rsid w:val="00B96715"/>
    <w:rsid w:val="00B96789"/>
    <w:rsid w:val="00B96797"/>
    <w:rsid w:val="00B9679C"/>
    <w:rsid w:val="00B967C1"/>
    <w:rsid w:val="00B967C7"/>
    <w:rsid w:val="00B968F7"/>
    <w:rsid w:val="00B96A13"/>
    <w:rsid w:val="00B96CA7"/>
    <w:rsid w:val="00B96D77"/>
    <w:rsid w:val="00B96DAD"/>
    <w:rsid w:val="00B96E58"/>
    <w:rsid w:val="00B96E79"/>
    <w:rsid w:val="00B96EAA"/>
    <w:rsid w:val="00B96ED7"/>
    <w:rsid w:val="00B96F71"/>
    <w:rsid w:val="00B96F9A"/>
    <w:rsid w:val="00B96FBA"/>
    <w:rsid w:val="00B97002"/>
    <w:rsid w:val="00B973F8"/>
    <w:rsid w:val="00B974C6"/>
    <w:rsid w:val="00B974F8"/>
    <w:rsid w:val="00B9758C"/>
    <w:rsid w:val="00B97619"/>
    <w:rsid w:val="00B97627"/>
    <w:rsid w:val="00B9775E"/>
    <w:rsid w:val="00B977F2"/>
    <w:rsid w:val="00B97815"/>
    <w:rsid w:val="00B9793D"/>
    <w:rsid w:val="00B9794C"/>
    <w:rsid w:val="00B979CE"/>
    <w:rsid w:val="00B97A49"/>
    <w:rsid w:val="00B97A5B"/>
    <w:rsid w:val="00B97AD3"/>
    <w:rsid w:val="00B97ADA"/>
    <w:rsid w:val="00B97AF1"/>
    <w:rsid w:val="00B97B13"/>
    <w:rsid w:val="00B97C07"/>
    <w:rsid w:val="00B97C0E"/>
    <w:rsid w:val="00B97CA0"/>
    <w:rsid w:val="00B97CE6"/>
    <w:rsid w:val="00B97D90"/>
    <w:rsid w:val="00B97DEC"/>
    <w:rsid w:val="00B97E07"/>
    <w:rsid w:val="00B97EE1"/>
    <w:rsid w:val="00B97F02"/>
    <w:rsid w:val="00B97FCC"/>
    <w:rsid w:val="00BA006E"/>
    <w:rsid w:val="00BA01F4"/>
    <w:rsid w:val="00BA024A"/>
    <w:rsid w:val="00BA02B4"/>
    <w:rsid w:val="00BA02DF"/>
    <w:rsid w:val="00BA02FD"/>
    <w:rsid w:val="00BA03BA"/>
    <w:rsid w:val="00BA0484"/>
    <w:rsid w:val="00BA05F8"/>
    <w:rsid w:val="00BA0630"/>
    <w:rsid w:val="00BA068C"/>
    <w:rsid w:val="00BA06D4"/>
    <w:rsid w:val="00BA078D"/>
    <w:rsid w:val="00BA07A0"/>
    <w:rsid w:val="00BA08E6"/>
    <w:rsid w:val="00BA09D3"/>
    <w:rsid w:val="00BA09EA"/>
    <w:rsid w:val="00BA0A5E"/>
    <w:rsid w:val="00BA0A9F"/>
    <w:rsid w:val="00BA0C39"/>
    <w:rsid w:val="00BA0DE9"/>
    <w:rsid w:val="00BA0F28"/>
    <w:rsid w:val="00BA0F3D"/>
    <w:rsid w:val="00BA1156"/>
    <w:rsid w:val="00BA12A9"/>
    <w:rsid w:val="00BA1499"/>
    <w:rsid w:val="00BA1543"/>
    <w:rsid w:val="00BA1597"/>
    <w:rsid w:val="00BA16B4"/>
    <w:rsid w:val="00BA1702"/>
    <w:rsid w:val="00BA1706"/>
    <w:rsid w:val="00BA176E"/>
    <w:rsid w:val="00BA1845"/>
    <w:rsid w:val="00BA1891"/>
    <w:rsid w:val="00BA18A1"/>
    <w:rsid w:val="00BA195E"/>
    <w:rsid w:val="00BA19C7"/>
    <w:rsid w:val="00BA1A42"/>
    <w:rsid w:val="00BA1A44"/>
    <w:rsid w:val="00BA1AEB"/>
    <w:rsid w:val="00BA1CE7"/>
    <w:rsid w:val="00BA1D79"/>
    <w:rsid w:val="00BA1E68"/>
    <w:rsid w:val="00BA1E97"/>
    <w:rsid w:val="00BA1F27"/>
    <w:rsid w:val="00BA204F"/>
    <w:rsid w:val="00BA205C"/>
    <w:rsid w:val="00BA2066"/>
    <w:rsid w:val="00BA20B7"/>
    <w:rsid w:val="00BA2191"/>
    <w:rsid w:val="00BA2322"/>
    <w:rsid w:val="00BA2340"/>
    <w:rsid w:val="00BA2349"/>
    <w:rsid w:val="00BA236C"/>
    <w:rsid w:val="00BA2621"/>
    <w:rsid w:val="00BA2838"/>
    <w:rsid w:val="00BA28CC"/>
    <w:rsid w:val="00BA2951"/>
    <w:rsid w:val="00BA29EC"/>
    <w:rsid w:val="00BA2A73"/>
    <w:rsid w:val="00BA2A74"/>
    <w:rsid w:val="00BA2BA7"/>
    <w:rsid w:val="00BA2DC9"/>
    <w:rsid w:val="00BA2E1A"/>
    <w:rsid w:val="00BA2EA3"/>
    <w:rsid w:val="00BA2FD0"/>
    <w:rsid w:val="00BA2FD6"/>
    <w:rsid w:val="00BA3094"/>
    <w:rsid w:val="00BA30E7"/>
    <w:rsid w:val="00BA3250"/>
    <w:rsid w:val="00BA334A"/>
    <w:rsid w:val="00BA34C9"/>
    <w:rsid w:val="00BA352A"/>
    <w:rsid w:val="00BA36E2"/>
    <w:rsid w:val="00BA3847"/>
    <w:rsid w:val="00BA38A2"/>
    <w:rsid w:val="00BA396F"/>
    <w:rsid w:val="00BA3B1D"/>
    <w:rsid w:val="00BA3B9E"/>
    <w:rsid w:val="00BA3DBE"/>
    <w:rsid w:val="00BA3E2E"/>
    <w:rsid w:val="00BA3ECB"/>
    <w:rsid w:val="00BA3FB1"/>
    <w:rsid w:val="00BA41BC"/>
    <w:rsid w:val="00BA4287"/>
    <w:rsid w:val="00BA42AF"/>
    <w:rsid w:val="00BA42E3"/>
    <w:rsid w:val="00BA434A"/>
    <w:rsid w:val="00BA448B"/>
    <w:rsid w:val="00BA44AE"/>
    <w:rsid w:val="00BA44DA"/>
    <w:rsid w:val="00BA453B"/>
    <w:rsid w:val="00BA4596"/>
    <w:rsid w:val="00BA46E7"/>
    <w:rsid w:val="00BA4762"/>
    <w:rsid w:val="00BA47A3"/>
    <w:rsid w:val="00BA48F0"/>
    <w:rsid w:val="00BA4903"/>
    <w:rsid w:val="00BA4A6B"/>
    <w:rsid w:val="00BA4C70"/>
    <w:rsid w:val="00BA4C84"/>
    <w:rsid w:val="00BA4D5B"/>
    <w:rsid w:val="00BA4DA9"/>
    <w:rsid w:val="00BA4E5E"/>
    <w:rsid w:val="00BA4F73"/>
    <w:rsid w:val="00BA4FE9"/>
    <w:rsid w:val="00BA5347"/>
    <w:rsid w:val="00BA53CE"/>
    <w:rsid w:val="00BA5496"/>
    <w:rsid w:val="00BA54BB"/>
    <w:rsid w:val="00BA553C"/>
    <w:rsid w:val="00BA56AC"/>
    <w:rsid w:val="00BA56C4"/>
    <w:rsid w:val="00BA56E2"/>
    <w:rsid w:val="00BA5814"/>
    <w:rsid w:val="00BA58CE"/>
    <w:rsid w:val="00BA591F"/>
    <w:rsid w:val="00BA5933"/>
    <w:rsid w:val="00BA59C8"/>
    <w:rsid w:val="00BA5A08"/>
    <w:rsid w:val="00BA5A9B"/>
    <w:rsid w:val="00BA5B74"/>
    <w:rsid w:val="00BA5BC4"/>
    <w:rsid w:val="00BA5BD4"/>
    <w:rsid w:val="00BA5C31"/>
    <w:rsid w:val="00BA5CBD"/>
    <w:rsid w:val="00BA5CE0"/>
    <w:rsid w:val="00BA5EB1"/>
    <w:rsid w:val="00BA5ECE"/>
    <w:rsid w:val="00BA6059"/>
    <w:rsid w:val="00BA60E2"/>
    <w:rsid w:val="00BA619A"/>
    <w:rsid w:val="00BA61A1"/>
    <w:rsid w:val="00BA6270"/>
    <w:rsid w:val="00BA634B"/>
    <w:rsid w:val="00BA636B"/>
    <w:rsid w:val="00BA644B"/>
    <w:rsid w:val="00BA6478"/>
    <w:rsid w:val="00BA6491"/>
    <w:rsid w:val="00BA657B"/>
    <w:rsid w:val="00BA6653"/>
    <w:rsid w:val="00BA66D6"/>
    <w:rsid w:val="00BA66FF"/>
    <w:rsid w:val="00BA67CF"/>
    <w:rsid w:val="00BA6B49"/>
    <w:rsid w:val="00BA6BE1"/>
    <w:rsid w:val="00BA6BF0"/>
    <w:rsid w:val="00BA6E70"/>
    <w:rsid w:val="00BA6EEE"/>
    <w:rsid w:val="00BA6F05"/>
    <w:rsid w:val="00BA709B"/>
    <w:rsid w:val="00BA72AF"/>
    <w:rsid w:val="00BA7373"/>
    <w:rsid w:val="00BA74B8"/>
    <w:rsid w:val="00BA74BE"/>
    <w:rsid w:val="00BA7504"/>
    <w:rsid w:val="00BA75A6"/>
    <w:rsid w:val="00BA75ED"/>
    <w:rsid w:val="00BA7675"/>
    <w:rsid w:val="00BA76A8"/>
    <w:rsid w:val="00BA76EE"/>
    <w:rsid w:val="00BA7768"/>
    <w:rsid w:val="00BA777C"/>
    <w:rsid w:val="00BA7856"/>
    <w:rsid w:val="00BA78DC"/>
    <w:rsid w:val="00BA7970"/>
    <w:rsid w:val="00BA798F"/>
    <w:rsid w:val="00BA799B"/>
    <w:rsid w:val="00BA79BA"/>
    <w:rsid w:val="00BA7A83"/>
    <w:rsid w:val="00BA7AC5"/>
    <w:rsid w:val="00BA7B0E"/>
    <w:rsid w:val="00BA7B10"/>
    <w:rsid w:val="00BA7B35"/>
    <w:rsid w:val="00BA7BB1"/>
    <w:rsid w:val="00BA7BD8"/>
    <w:rsid w:val="00BA7BE1"/>
    <w:rsid w:val="00BA7D65"/>
    <w:rsid w:val="00BA7E46"/>
    <w:rsid w:val="00BA7EA5"/>
    <w:rsid w:val="00BA7F31"/>
    <w:rsid w:val="00BA7FB8"/>
    <w:rsid w:val="00BA7FC5"/>
    <w:rsid w:val="00BB00B3"/>
    <w:rsid w:val="00BB00D0"/>
    <w:rsid w:val="00BB0103"/>
    <w:rsid w:val="00BB018D"/>
    <w:rsid w:val="00BB0358"/>
    <w:rsid w:val="00BB0375"/>
    <w:rsid w:val="00BB03BB"/>
    <w:rsid w:val="00BB0411"/>
    <w:rsid w:val="00BB0433"/>
    <w:rsid w:val="00BB044A"/>
    <w:rsid w:val="00BB04B3"/>
    <w:rsid w:val="00BB0515"/>
    <w:rsid w:val="00BB0524"/>
    <w:rsid w:val="00BB0540"/>
    <w:rsid w:val="00BB061A"/>
    <w:rsid w:val="00BB0781"/>
    <w:rsid w:val="00BB07D5"/>
    <w:rsid w:val="00BB09D6"/>
    <w:rsid w:val="00BB09E1"/>
    <w:rsid w:val="00BB0A82"/>
    <w:rsid w:val="00BB0ACC"/>
    <w:rsid w:val="00BB0AD7"/>
    <w:rsid w:val="00BB0BE2"/>
    <w:rsid w:val="00BB0C13"/>
    <w:rsid w:val="00BB0D3C"/>
    <w:rsid w:val="00BB0D44"/>
    <w:rsid w:val="00BB0DB0"/>
    <w:rsid w:val="00BB0E14"/>
    <w:rsid w:val="00BB0EF7"/>
    <w:rsid w:val="00BB0F25"/>
    <w:rsid w:val="00BB0F57"/>
    <w:rsid w:val="00BB0F87"/>
    <w:rsid w:val="00BB1007"/>
    <w:rsid w:val="00BB1063"/>
    <w:rsid w:val="00BB1201"/>
    <w:rsid w:val="00BB1290"/>
    <w:rsid w:val="00BB156D"/>
    <w:rsid w:val="00BB15DC"/>
    <w:rsid w:val="00BB1691"/>
    <w:rsid w:val="00BB1701"/>
    <w:rsid w:val="00BB175F"/>
    <w:rsid w:val="00BB1788"/>
    <w:rsid w:val="00BB17BC"/>
    <w:rsid w:val="00BB1AAD"/>
    <w:rsid w:val="00BB1B5B"/>
    <w:rsid w:val="00BB1B60"/>
    <w:rsid w:val="00BB1BC8"/>
    <w:rsid w:val="00BB1D31"/>
    <w:rsid w:val="00BB1E82"/>
    <w:rsid w:val="00BB1F8B"/>
    <w:rsid w:val="00BB1FC6"/>
    <w:rsid w:val="00BB1FE3"/>
    <w:rsid w:val="00BB201B"/>
    <w:rsid w:val="00BB2047"/>
    <w:rsid w:val="00BB219A"/>
    <w:rsid w:val="00BB21A1"/>
    <w:rsid w:val="00BB21C5"/>
    <w:rsid w:val="00BB21E6"/>
    <w:rsid w:val="00BB2291"/>
    <w:rsid w:val="00BB2333"/>
    <w:rsid w:val="00BB2577"/>
    <w:rsid w:val="00BB262A"/>
    <w:rsid w:val="00BB26CD"/>
    <w:rsid w:val="00BB26DF"/>
    <w:rsid w:val="00BB28D5"/>
    <w:rsid w:val="00BB295B"/>
    <w:rsid w:val="00BB2968"/>
    <w:rsid w:val="00BB299E"/>
    <w:rsid w:val="00BB29AC"/>
    <w:rsid w:val="00BB2B2B"/>
    <w:rsid w:val="00BB2BA8"/>
    <w:rsid w:val="00BB2CE6"/>
    <w:rsid w:val="00BB2D90"/>
    <w:rsid w:val="00BB2E14"/>
    <w:rsid w:val="00BB2E91"/>
    <w:rsid w:val="00BB2EDF"/>
    <w:rsid w:val="00BB30B1"/>
    <w:rsid w:val="00BB30C3"/>
    <w:rsid w:val="00BB30CC"/>
    <w:rsid w:val="00BB3114"/>
    <w:rsid w:val="00BB3290"/>
    <w:rsid w:val="00BB3360"/>
    <w:rsid w:val="00BB33EC"/>
    <w:rsid w:val="00BB3407"/>
    <w:rsid w:val="00BB3445"/>
    <w:rsid w:val="00BB3609"/>
    <w:rsid w:val="00BB3742"/>
    <w:rsid w:val="00BB3861"/>
    <w:rsid w:val="00BB38C8"/>
    <w:rsid w:val="00BB3A0A"/>
    <w:rsid w:val="00BB3A9C"/>
    <w:rsid w:val="00BB3C5B"/>
    <w:rsid w:val="00BB3CAB"/>
    <w:rsid w:val="00BB3D53"/>
    <w:rsid w:val="00BB3EC7"/>
    <w:rsid w:val="00BB3ECA"/>
    <w:rsid w:val="00BB3F55"/>
    <w:rsid w:val="00BB3FB2"/>
    <w:rsid w:val="00BB4023"/>
    <w:rsid w:val="00BB4059"/>
    <w:rsid w:val="00BB4118"/>
    <w:rsid w:val="00BB4129"/>
    <w:rsid w:val="00BB4180"/>
    <w:rsid w:val="00BB4185"/>
    <w:rsid w:val="00BB41B4"/>
    <w:rsid w:val="00BB4335"/>
    <w:rsid w:val="00BB44BD"/>
    <w:rsid w:val="00BB4507"/>
    <w:rsid w:val="00BB45A8"/>
    <w:rsid w:val="00BB45F4"/>
    <w:rsid w:val="00BB46B5"/>
    <w:rsid w:val="00BB4811"/>
    <w:rsid w:val="00BB48B3"/>
    <w:rsid w:val="00BB48CF"/>
    <w:rsid w:val="00BB4903"/>
    <w:rsid w:val="00BB4AA5"/>
    <w:rsid w:val="00BB4BA1"/>
    <w:rsid w:val="00BB4DF2"/>
    <w:rsid w:val="00BB4FA6"/>
    <w:rsid w:val="00BB51AB"/>
    <w:rsid w:val="00BB5223"/>
    <w:rsid w:val="00BB5398"/>
    <w:rsid w:val="00BB53CC"/>
    <w:rsid w:val="00BB5444"/>
    <w:rsid w:val="00BB5512"/>
    <w:rsid w:val="00BB5548"/>
    <w:rsid w:val="00BB5598"/>
    <w:rsid w:val="00BB5685"/>
    <w:rsid w:val="00BB5AF1"/>
    <w:rsid w:val="00BB5B73"/>
    <w:rsid w:val="00BB5BE4"/>
    <w:rsid w:val="00BB5CFB"/>
    <w:rsid w:val="00BB5D9C"/>
    <w:rsid w:val="00BB5F2C"/>
    <w:rsid w:val="00BB611C"/>
    <w:rsid w:val="00BB6158"/>
    <w:rsid w:val="00BB62AA"/>
    <w:rsid w:val="00BB644B"/>
    <w:rsid w:val="00BB6622"/>
    <w:rsid w:val="00BB672B"/>
    <w:rsid w:val="00BB6817"/>
    <w:rsid w:val="00BB68C2"/>
    <w:rsid w:val="00BB68F4"/>
    <w:rsid w:val="00BB69D6"/>
    <w:rsid w:val="00BB6A05"/>
    <w:rsid w:val="00BB6AA8"/>
    <w:rsid w:val="00BB6AD4"/>
    <w:rsid w:val="00BB6BB5"/>
    <w:rsid w:val="00BB6C60"/>
    <w:rsid w:val="00BB6CCB"/>
    <w:rsid w:val="00BB6D05"/>
    <w:rsid w:val="00BB6D7F"/>
    <w:rsid w:val="00BB6DCE"/>
    <w:rsid w:val="00BB6DE1"/>
    <w:rsid w:val="00BB6E9C"/>
    <w:rsid w:val="00BB6EE2"/>
    <w:rsid w:val="00BB7005"/>
    <w:rsid w:val="00BB707F"/>
    <w:rsid w:val="00BB71DE"/>
    <w:rsid w:val="00BB7297"/>
    <w:rsid w:val="00BB730A"/>
    <w:rsid w:val="00BB76BD"/>
    <w:rsid w:val="00BB790D"/>
    <w:rsid w:val="00BB7CE5"/>
    <w:rsid w:val="00BB7D07"/>
    <w:rsid w:val="00BB7E36"/>
    <w:rsid w:val="00BB7F64"/>
    <w:rsid w:val="00BC001E"/>
    <w:rsid w:val="00BC006D"/>
    <w:rsid w:val="00BC007D"/>
    <w:rsid w:val="00BC02D1"/>
    <w:rsid w:val="00BC0342"/>
    <w:rsid w:val="00BC0388"/>
    <w:rsid w:val="00BC0472"/>
    <w:rsid w:val="00BC0507"/>
    <w:rsid w:val="00BC0562"/>
    <w:rsid w:val="00BC062B"/>
    <w:rsid w:val="00BC0640"/>
    <w:rsid w:val="00BC078C"/>
    <w:rsid w:val="00BC08F3"/>
    <w:rsid w:val="00BC0A81"/>
    <w:rsid w:val="00BC0BB7"/>
    <w:rsid w:val="00BC0D17"/>
    <w:rsid w:val="00BC0DC8"/>
    <w:rsid w:val="00BC0E16"/>
    <w:rsid w:val="00BC0E4F"/>
    <w:rsid w:val="00BC10E7"/>
    <w:rsid w:val="00BC11A3"/>
    <w:rsid w:val="00BC12B9"/>
    <w:rsid w:val="00BC1341"/>
    <w:rsid w:val="00BC13C5"/>
    <w:rsid w:val="00BC13E8"/>
    <w:rsid w:val="00BC1473"/>
    <w:rsid w:val="00BC153D"/>
    <w:rsid w:val="00BC155D"/>
    <w:rsid w:val="00BC15B4"/>
    <w:rsid w:val="00BC15C4"/>
    <w:rsid w:val="00BC1714"/>
    <w:rsid w:val="00BC175C"/>
    <w:rsid w:val="00BC1781"/>
    <w:rsid w:val="00BC1984"/>
    <w:rsid w:val="00BC19EC"/>
    <w:rsid w:val="00BC1A84"/>
    <w:rsid w:val="00BC1C8B"/>
    <w:rsid w:val="00BC1D9C"/>
    <w:rsid w:val="00BC1DBF"/>
    <w:rsid w:val="00BC1ED2"/>
    <w:rsid w:val="00BC1F4C"/>
    <w:rsid w:val="00BC20EB"/>
    <w:rsid w:val="00BC20F1"/>
    <w:rsid w:val="00BC20F6"/>
    <w:rsid w:val="00BC21B1"/>
    <w:rsid w:val="00BC2202"/>
    <w:rsid w:val="00BC2377"/>
    <w:rsid w:val="00BC24C4"/>
    <w:rsid w:val="00BC28B1"/>
    <w:rsid w:val="00BC28D7"/>
    <w:rsid w:val="00BC2996"/>
    <w:rsid w:val="00BC2A79"/>
    <w:rsid w:val="00BC2B8B"/>
    <w:rsid w:val="00BC3321"/>
    <w:rsid w:val="00BC3359"/>
    <w:rsid w:val="00BC3429"/>
    <w:rsid w:val="00BC345F"/>
    <w:rsid w:val="00BC354E"/>
    <w:rsid w:val="00BC3564"/>
    <w:rsid w:val="00BC3626"/>
    <w:rsid w:val="00BC3771"/>
    <w:rsid w:val="00BC39F0"/>
    <w:rsid w:val="00BC3B03"/>
    <w:rsid w:val="00BC3BA8"/>
    <w:rsid w:val="00BC3E8F"/>
    <w:rsid w:val="00BC3E94"/>
    <w:rsid w:val="00BC3F7E"/>
    <w:rsid w:val="00BC3F90"/>
    <w:rsid w:val="00BC40E5"/>
    <w:rsid w:val="00BC410A"/>
    <w:rsid w:val="00BC4205"/>
    <w:rsid w:val="00BC4239"/>
    <w:rsid w:val="00BC4312"/>
    <w:rsid w:val="00BC4367"/>
    <w:rsid w:val="00BC43BD"/>
    <w:rsid w:val="00BC43C5"/>
    <w:rsid w:val="00BC440E"/>
    <w:rsid w:val="00BC443F"/>
    <w:rsid w:val="00BC45A2"/>
    <w:rsid w:val="00BC4793"/>
    <w:rsid w:val="00BC47FB"/>
    <w:rsid w:val="00BC492E"/>
    <w:rsid w:val="00BC49A8"/>
    <w:rsid w:val="00BC49D5"/>
    <w:rsid w:val="00BC49E1"/>
    <w:rsid w:val="00BC4B05"/>
    <w:rsid w:val="00BC4BC8"/>
    <w:rsid w:val="00BC4C02"/>
    <w:rsid w:val="00BC4C7C"/>
    <w:rsid w:val="00BC4CAE"/>
    <w:rsid w:val="00BC4CFB"/>
    <w:rsid w:val="00BC4FF3"/>
    <w:rsid w:val="00BC5064"/>
    <w:rsid w:val="00BC518E"/>
    <w:rsid w:val="00BC5258"/>
    <w:rsid w:val="00BC5314"/>
    <w:rsid w:val="00BC5344"/>
    <w:rsid w:val="00BC53C0"/>
    <w:rsid w:val="00BC5479"/>
    <w:rsid w:val="00BC5482"/>
    <w:rsid w:val="00BC54FC"/>
    <w:rsid w:val="00BC5577"/>
    <w:rsid w:val="00BC56BB"/>
    <w:rsid w:val="00BC56E2"/>
    <w:rsid w:val="00BC5755"/>
    <w:rsid w:val="00BC578C"/>
    <w:rsid w:val="00BC5799"/>
    <w:rsid w:val="00BC5821"/>
    <w:rsid w:val="00BC58C6"/>
    <w:rsid w:val="00BC58E3"/>
    <w:rsid w:val="00BC58F2"/>
    <w:rsid w:val="00BC5A29"/>
    <w:rsid w:val="00BC5D2F"/>
    <w:rsid w:val="00BC5DA1"/>
    <w:rsid w:val="00BC5E44"/>
    <w:rsid w:val="00BC5E54"/>
    <w:rsid w:val="00BC5E71"/>
    <w:rsid w:val="00BC5EB5"/>
    <w:rsid w:val="00BC5F2C"/>
    <w:rsid w:val="00BC6014"/>
    <w:rsid w:val="00BC605A"/>
    <w:rsid w:val="00BC60AB"/>
    <w:rsid w:val="00BC6107"/>
    <w:rsid w:val="00BC617F"/>
    <w:rsid w:val="00BC61F8"/>
    <w:rsid w:val="00BC626B"/>
    <w:rsid w:val="00BC6361"/>
    <w:rsid w:val="00BC6415"/>
    <w:rsid w:val="00BC6496"/>
    <w:rsid w:val="00BC652E"/>
    <w:rsid w:val="00BC65D9"/>
    <w:rsid w:val="00BC6620"/>
    <w:rsid w:val="00BC6943"/>
    <w:rsid w:val="00BC6A1C"/>
    <w:rsid w:val="00BC6A68"/>
    <w:rsid w:val="00BC6B0B"/>
    <w:rsid w:val="00BC6B60"/>
    <w:rsid w:val="00BC6CCE"/>
    <w:rsid w:val="00BC6DE9"/>
    <w:rsid w:val="00BC7216"/>
    <w:rsid w:val="00BC7218"/>
    <w:rsid w:val="00BC7281"/>
    <w:rsid w:val="00BC7414"/>
    <w:rsid w:val="00BC770C"/>
    <w:rsid w:val="00BC77EE"/>
    <w:rsid w:val="00BC7834"/>
    <w:rsid w:val="00BC788F"/>
    <w:rsid w:val="00BC78E8"/>
    <w:rsid w:val="00BC7A47"/>
    <w:rsid w:val="00BC7B1E"/>
    <w:rsid w:val="00BC7D98"/>
    <w:rsid w:val="00BC7DAE"/>
    <w:rsid w:val="00BC7DEE"/>
    <w:rsid w:val="00BC7F99"/>
    <w:rsid w:val="00BD00C3"/>
    <w:rsid w:val="00BD0111"/>
    <w:rsid w:val="00BD02DC"/>
    <w:rsid w:val="00BD0303"/>
    <w:rsid w:val="00BD0393"/>
    <w:rsid w:val="00BD039F"/>
    <w:rsid w:val="00BD03A0"/>
    <w:rsid w:val="00BD03F1"/>
    <w:rsid w:val="00BD041E"/>
    <w:rsid w:val="00BD0436"/>
    <w:rsid w:val="00BD052F"/>
    <w:rsid w:val="00BD0548"/>
    <w:rsid w:val="00BD055B"/>
    <w:rsid w:val="00BD056A"/>
    <w:rsid w:val="00BD0584"/>
    <w:rsid w:val="00BD0604"/>
    <w:rsid w:val="00BD06EC"/>
    <w:rsid w:val="00BD06EF"/>
    <w:rsid w:val="00BD073F"/>
    <w:rsid w:val="00BD074E"/>
    <w:rsid w:val="00BD08CF"/>
    <w:rsid w:val="00BD0992"/>
    <w:rsid w:val="00BD0A47"/>
    <w:rsid w:val="00BD0AEE"/>
    <w:rsid w:val="00BD0AF2"/>
    <w:rsid w:val="00BD0B21"/>
    <w:rsid w:val="00BD0B5F"/>
    <w:rsid w:val="00BD0CFA"/>
    <w:rsid w:val="00BD0DAF"/>
    <w:rsid w:val="00BD0DD8"/>
    <w:rsid w:val="00BD0DFF"/>
    <w:rsid w:val="00BD0E19"/>
    <w:rsid w:val="00BD0E62"/>
    <w:rsid w:val="00BD0E88"/>
    <w:rsid w:val="00BD0F72"/>
    <w:rsid w:val="00BD1192"/>
    <w:rsid w:val="00BD1198"/>
    <w:rsid w:val="00BD11F7"/>
    <w:rsid w:val="00BD1406"/>
    <w:rsid w:val="00BD1619"/>
    <w:rsid w:val="00BD1765"/>
    <w:rsid w:val="00BD1996"/>
    <w:rsid w:val="00BD19B1"/>
    <w:rsid w:val="00BD19C4"/>
    <w:rsid w:val="00BD19E1"/>
    <w:rsid w:val="00BD1B54"/>
    <w:rsid w:val="00BD1BC2"/>
    <w:rsid w:val="00BD1DD1"/>
    <w:rsid w:val="00BD1EAB"/>
    <w:rsid w:val="00BD1EE3"/>
    <w:rsid w:val="00BD1F0C"/>
    <w:rsid w:val="00BD1FED"/>
    <w:rsid w:val="00BD2013"/>
    <w:rsid w:val="00BD20E1"/>
    <w:rsid w:val="00BD2110"/>
    <w:rsid w:val="00BD224F"/>
    <w:rsid w:val="00BD227F"/>
    <w:rsid w:val="00BD239F"/>
    <w:rsid w:val="00BD256C"/>
    <w:rsid w:val="00BD25D1"/>
    <w:rsid w:val="00BD26B3"/>
    <w:rsid w:val="00BD26BA"/>
    <w:rsid w:val="00BD2702"/>
    <w:rsid w:val="00BD2785"/>
    <w:rsid w:val="00BD28F0"/>
    <w:rsid w:val="00BD29C8"/>
    <w:rsid w:val="00BD2A8B"/>
    <w:rsid w:val="00BD2AF1"/>
    <w:rsid w:val="00BD2B55"/>
    <w:rsid w:val="00BD2D69"/>
    <w:rsid w:val="00BD2DB4"/>
    <w:rsid w:val="00BD2F2A"/>
    <w:rsid w:val="00BD2F64"/>
    <w:rsid w:val="00BD3079"/>
    <w:rsid w:val="00BD3084"/>
    <w:rsid w:val="00BD3097"/>
    <w:rsid w:val="00BD3207"/>
    <w:rsid w:val="00BD323A"/>
    <w:rsid w:val="00BD32DA"/>
    <w:rsid w:val="00BD32E9"/>
    <w:rsid w:val="00BD3316"/>
    <w:rsid w:val="00BD331F"/>
    <w:rsid w:val="00BD33B0"/>
    <w:rsid w:val="00BD33B5"/>
    <w:rsid w:val="00BD34C0"/>
    <w:rsid w:val="00BD3506"/>
    <w:rsid w:val="00BD357A"/>
    <w:rsid w:val="00BD35E9"/>
    <w:rsid w:val="00BD3682"/>
    <w:rsid w:val="00BD3750"/>
    <w:rsid w:val="00BD376C"/>
    <w:rsid w:val="00BD3781"/>
    <w:rsid w:val="00BD3883"/>
    <w:rsid w:val="00BD3889"/>
    <w:rsid w:val="00BD395A"/>
    <w:rsid w:val="00BD3974"/>
    <w:rsid w:val="00BD3AA8"/>
    <w:rsid w:val="00BD3AAD"/>
    <w:rsid w:val="00BD3B3D"/>
    <w:rsid w:val="00BD3B94"/>
    <w:rsid w:val="00BD3C42"/>
    <w:rsid w:val="00BD3CA3"/>
    <w:rsid w:val="00BD3CAA"/>
    <w:rsid w:val="00BD3CBE"/>
    <w:rsid w:val="00BD3D31"/>
    <w:rsid w:val="00BD3DEC"/>
    <w:rsid w:val="00BD4036"/>
    <w:rsid w:val="00BD4110"/>
    <w:rsid w:val="00BD414B"/>
    <w:rsid w:val="00BD4388"/>
    <w:rsid w:val="00BD4584"/>
    <w:rsid w:val="00BD4638"/>
    <w:rsid w:val="00BD4676"/>
    <w:rsid w:val="00BD4811"/>
    <w:rsid w:val="00BD48A0"/>
    <w:rsid w:val="00BD48AA"/>
    <w:rsid w:val="00BD493E"/>
    <w:rsid w:val="00BD4973"/>
    <w:rsid w:val="00BD49A0"/>
    <w:rsid w:val="00BD49BA"/>
    <w:rsid w:val="00BD4AE8"/>
    <w:rsid w:val="00BD4AF4"/>
    <w:rsid w:val="00BD4B5E"/>
    <w:rsid w:val="00BD4B65"/>
    <w:rsid w:val="00BD4B9B"/>
    <w:rsid w:val="00BD4BF4"/>
    <w:rsid w:val="00BD4CE5"/>
    <w:rsid w:val="00BD4D48"/>
    <w:rsid w:val="00BD4DC8"/>
    <w:rsid w:val="00BD4E4E"/>
    <w:rsid w:val="00BD4F3B"/>
    <w:rsid w:val="00BD503C"/>
    <w:rsid w:val="00BD50DF"/>
    <w:rsid w:val="00BD5241"/>
    <w:rsid w:val="00BD5339"/>
    <w:rsid w:val="00BD5516"/>
    <w:rsid w:val="00BD5529"/>
    <w:rsid w:val="00BD5559"/>
    <w:rsid w:val="00BD5563"/>
    <w:rsid w:val="00BD557E"/>
    <w:rsid w:val="00BD56C8"/>
    <w:rsid w:val="00BD5722"/>
    <w:rsid w:val="00BD5811"/>
    <w:rsid w:val="00BD5830"/>
    <w:rsid w:val="00BD5B4D"/>
    <w:rsid w:val="00BD5BAD"/>
    <w:rsid w:val="00BD5C36"/>
    <w:rsid w:val="00BD5C5C"/>
    <w:rsid w:val="00BD5D28"/>
    <w:rsid w:val="00BD5E98"/>
    <w:rsid w:val="00BD601B"/>
    <w:rsid w:val="00BD6273"/>
    <w:rsid w:val="00BD62B3"/>
    <w:rsid w:val="00BD6702"/>
    <w:rsid w:val="00BD6767"/>
    <w:rsid w:val="00BD67A6"/>
    <w:rsid w:val="00BD67BF"/>
    <w:rsid w:val="00BD6825"/>
    <w:rsid w:val="00BD69DF"/>
    <w:rsid w:val="00BD6B2B"/>
    <w:rsid w:val="00BD6B6A"/>
    <w:rsid w:val="00BD6BCA"/>
    <w:rsid w:val="00BD6C16"/>
    <w:rsid w:val="00BD6DC2"/>
    <w:rsid w:val="00BD6E2F"/>
    <w:rsid w:val="00BD71F5"/>
    <w:rsid w:val="00BD7275"/>
    <w:rsid w:val="00BD72EC"/>
    <w:rsid w:val="00BD7411"/>
    <w:rsid w:val="00BD75B2"/>
    <w:rsid w:val="00BD7853"/>
    <w:rsid w:val="00BD7855"/>
    <w:rsid w:val="00BD7941"/>
    <w:rsid w:val="00BD79B8"/>
    <w:rsid w:val="00BD79E3"/>
    <w:rsid w:val="00BD7A64"/>
    <w:rsid w:val="00BD7C8B"/>
    <w:rsid w:val="00BD7EA6"/>
    <w:rsid w:val="00BD7F46"/>
    <w:rsid w:val="00BD7F8B"/>
    <w:rsid w:val="00BE00D6"/>
    <w:rsid w:val="00BE02D5"/>
    <w:rsid w:val="00BE037F"/>
    <w:rsid w:val="00BE040B"/>
    <w:rsid w:val="00BE0440"/>
    <w:rsid w:val="00BE0458"/>
    <w:rsid w:val="00BE0743"/>
    <w:rsid w:val="00BE08E0"/>
    <w:rsid w:val="00BE0A0C"/>
    <w:rsid w:val="00BE0A4A"/>
    <w:rsid w:val="00BE0A7D"/>
    <w:rsid w:val="00BE0AE4"/>
    <w:rsid w:val="00BE0B34"/>
    <w:rsid w:val="00BE0C86"/>
    <w:rsid w:val="00BE0CA6"/>
    <w:rsid w:val="00BE0D20"/>
    <w:rsid w:val="00BE0D6B"/>
    <w:rsid w:val="00BE0D9A"/>
    <w:rsid w:val="00BE0E85"/>
    <w:rsid w:val="00BE0F5D"/>
    <w:rsid w:val="00BE0F9F"/>
    <w:rsid w:val="00BE1043"/>
    <w:rsid w:val="00BE118E"/>
    <w:rsid w:val="00BE1224"/>
    <w:rsid w:val="00BE12C9"/>
    <w:rsid w:val="00BE1395"/>
    <w:rsid w:val="00BE1519"/>
    <w:rsid w:val="00BE15B7"/>
    <w:rsid w:val="00BE15CD"/>
    <w:rsid w:val="00BE16D8"/>
    <w:rsid w:val="00BE1726"/>
    <w:rsid w:val="00BE17C4"/>
    <w:rsid w:val="00BE19A3"/>
    <w:rsid w:val="00BE1A6D"/>
    <w:rsid w:val="00BE1B16"/>
    <w:rsid w:val="00BE1BF0"/>
    <w:rsid w:val="00BE1C48"/>
    <w:rsid w:val="00BE1D63"/>
    <w:rsid w:val="00BE1D8E"/>
    <w:rsid w:val="00BE1E0B"/>
    <w:rsid w:val="00BE1E52"/>
    <w:rsid w:val="00BE1E78"/>
    <w:rsid w:val="00BE2240"/>
    <w:rsid w:val="00BE2299"/>
    <w:rsid w:val="00BE22E5"/>
    <w:rsid w:val="00BE22F6"/>
    <w:rsid w:val="00BE2392"/>
    <w:rsid w:val="00BE239E"/>
    <w:rsid w:val="00BE23F8"/>
    <w:rsid w:val="00BE2418"/>
    <w:rsid w:val="00BE24B0"/>
    <w:rsid w:val="00BE24CF"/>
    <w:rsid w:val="00BE25B1"/>
    <w:rsid w:val="00BE25F8"/>
    <w:rsid w:val="00BE25FA"/>
    <w:rsid w:val="00BE26C0"/>
    <w:rsid w:val="00BE277F"/>
    <w:rsid w:val="00BE278F"/>
    <w:rsid w:val="00BE291E"/>
    <w:rsid w:val="00BE2A4E"/>
    <w:rsid w:val="00BE2AF2"/>
    <w:rsid w:val="00BE2BB0"/>
    <w:rsid w:val="00BE2BBD"/>
    <w:rsid w:val="00BE2BF7"/>
    <w:rsid w:val="00BE2CFD"/>
    <w:rsid w:val="00BE2D78"/>
    <w:rsid w:val="00BE2E5B"/>
    <w:rsid w:val="00BE2F39"/>
    <w:rsid w:val="00BE2F40"/>
    <w:rsid w:val="00BE3023"/>
    <w:rsid w:val="00BE31FF"/>
    <w:rsid w:val="00BE33E5"/>
    <w:rsid w:val="00BE347F"/>
    <w:rsid w:val="00BE348A"/>
    <w:rsid w:val="00BE356D"/>
    <w:rsid w:val="00BE365E"/>
    <w:rsid w:val="00BE369F"/>
    <w:rsid w:val="00BE36AB"/>
    <w:rsid w:val="00BE36E6"/>
    <w:rsid w:val="00BE3766"/>
    <w:rsid w:val="00BE3832"/>
    <w:rsid w:val="00BE396E"/>
    <w:rsid w:val="00BE3AD4"/>
    <w:rsid w:val="00BE3AE2"/>
    <w:rsid w:val="00BE3AF2"/>
    <w:rsid w:val="00BE3F80"/>
    <w:rsid w:val="00BE422D"/>
    <w:rsid w:val="00BE42DC"/>
    <w:rsid w:val="00BE4311"/>
    <w:rsid w:val="00BE43C8"/>
    <w:rsid w:val="00BE454D"/>
    <w:rsid w:val="00BE4776"/>
    <w:rsid w:val="00BE4793"/>
    <w:rsid w:val="00BE47A1"/>
    <w:rsid w:val="00BE4811"/>
    <w:rsid w:val="00BE48F5"/>
    <w:rsid w:val="00BE4908"/>
    <w:rsid w:val="00BE4910"/>
    <w:rsid w:val="00BE4A55"/>
    <w:rsid w:val="00BE4B84"/>
    <w:rsid w:val="00BE4BA5"/>
    <w:rsid w:val="00BE4DB1"/>
    <w:rsid w:val="00BE4E42"/>
    <w:rsid w:val="00BE4E72"/>
    <w:rsid w:val="00BE4E80"/>
    <w:rsid w:val="00BE4ED8"/>
    <w:rsid w:val="00BE4EE1"/>
    <w:rsid w:val="00BE4F95"/>
    <w:rsid w:val="00BE5092"/>
    <w:rsid w:val="00BE518F"/>
    <w:rsid w:val="00BE519F"/>
    <w:rsid w:val="00BE52D5"/>
    <w:rsid w:val="00BE52F7"/>
    <w:rsid w:val="00BE5389"/>
    <w:rsid w:val="00BE5434"/>
    <w:rsid w:val="00BE54A3"/>
    <w:rsid w:val="00BE54B2"/>
    <w:rsid w:val="00BE5602"/>
    <w:rsid w:val="00BE56BF"/>
    <w:rsid w:val="00BE574B"/>
    <w:rsid w:val="00BE5884"/>
    <w:rsid w:val="00BE58FE"/>
    <w:rsid w:val="00BE5B0E"/>
    <w:rsid w:val="00BE5B74"/>
    <w:rsid w:val="00BE5BD2"/>
    <w:rsid w:val="00BE5CBD"/>
    <w:rsid w:val="00BE5E55"/>
    <w:rsid w:val="00BE5EE5"/>
    <w:rsid w:val="00BE5F46"/>
    <w:rsid w:val="00BE6024"/>
    <w:rsid w:val="00BE6091"/>
    <w:rsid w:val="00BE62F7"/>
    <w:rsid w:val="00BE6384"/>
    <w:rsid w:val="00BE63ED"/>
    <w:rsid w:val="00BE648F"/>
    <w:rsid w:val="00BE6610"/>
    <w:rsid w:val="00BE6667"/>
    <w:rsid w:val="00BE6680"/>
    <w:rsid w:val="00BE66DE"/>
    <w:rsid w:val="00BE67C2"/>
    <w:rsid w:val="00BE67D5"/>
    <w:rsid w:val="00BE67F9"/>
    <w:rsid w:val="00BE6808"/>
    <w:rsid w:val="00BE6875"/>
    <w:rsid w:val="00BE68C3"/>
    <w:rsid w:val="00BE68E9"/>
    <w:rsid w:val="00BE6984"/>
    <w:rsid w:val="00BE69FD"/>
    <w:rsid w:val="00BE6A31"/>
    <w:rsid w:val="00BE6A4B"/>
    <w:rsid w:val="00BE6A61"/>
    <w:rsid w:val="00BE6AC0"/>
    <w:rsid w:val="00BE6AEE"/>
    <w:rsid w:val="00BE6BF6"/>
    <w:rsid w:val="00BE6C29"/>
    <w:rsid w:val="00BE6CAE"/>
    <w:rsid w:val="00BE6CC3"/>
    <w:rsid w:val="00BE6E70"/>
    <w:rsid w:val="00BE6EAB"/>
    <w:rsid w:val="00BE6F06"/>
    <w:rsid w:val="00BE6F56"/>
    <w:rsid w:val="00BE6FC6"/>
    <w:rsid w:val="00BE7037"/>
    <w:rsid w:val="00BE7066"/>
    <w:rsid w:val="00BE72DE"/>
    <w:rsid w:val="00BE7302"/>
    <w:rsid w:val="00BE7348"/>
    <w:rsid w:val="00BE740F"/>
    <w:rsid w:val="00BE74DE"/>
    <w:rsid w:val="00BE7508"/>
    <w:rsid w:val="00BE75B7"/>
    <w:rsid w:val="00BE75BF"/>
    <w:rsid w:val="00BE75F8"/>
    <w:rsid w:val="00BE771B"/>
    <w:rsid w:val="00BE776E"/>
    <w:rsid w:val="00BE78B8"/>
    <w:rsid w:val="00BE796D"/>
    <w:rsid w:val="00BE7A95"/>
    <w:rsid w:val="00BE7B08"/>
    <w:rsid w:val="00BE7BC2"/>
    <w:rsid w:val="00BE7C01"/>
    <w:rsid w:val="00BE7D22"/>
    <w:rsid w:val="00BE7E22"/>
    <w:rsid w:val="00BE7F3F"/>
    <w:rsid w:val="00BF017E"/>
    <w:rsid w:val="00BF0234"/>
    <w:rsid w:val="00BF0235"/>
    <w:rsid w:val="00BF02DE"/>
    <w:rsid w:val="00BF0386"/>
    <w:rsid w:val="00BF0404"/>
    <w:rsid w:val="00BF0418"/>
    <w:rsid w:val="00BF056C"/>
    <w:rsid w:val="00BF058C"/>
    <w:rsid w:val="00BF059A"/>
    <w:rsid w:val="00BF0685"/>
    <w:rsid w:val="00BF071C"/>
    <w:rsid w:val="00BF08B5"/>
    <w:rsid w:val="00BF08EC"/>
    <w:rsid w:val="00BF094A"/>
    <w:rsid w:val="00BF09F1"/>
    <w:rsid w:val="00BF0A24"/>
    <w:rsid w:val="00BF0B9E"/>
    <w:rsid w:val="00BF0BAA"/>
    <w:rsid w:val="00BF0C5F"/>
    <w:rsid w:val="00BF0D56"/>
    <w:rsid w:val="00BF0E4C"/>
    <w:rsid w:val="00BF0EDC"/>
    <w:rsid w:val="00BF0F3A"/>
    <w:rsid w:val="00BF0F78"/>
    <w:rsid w:val="00BF0FC4"/>
    <w:rsid w:val="00BF1052"/>
    <w:rsid w:val="00BF10D6"/>
    <w:rsid w:val="00BF134C"/>
    <w:rsid w:val="00BF13DD"/>
    <w:rsid w:val="00BF142B"/>
    <w:rsid w:val="00BF14A7"/>
    <w:rsid w:val="00BF14EE"/>
    <w:rsid w:val="00BF1617"/>
    <w:rsid w:val="00BF1894"/>
    <w:rsid w:val="00BF1914"/>
    <w:rsid w:val="00BF1B2C"/>
    <w:rsid w:val="00BF1C29"/>
    <w:rsid w:val="00BF1C53"/>
    <w:rsid w:val="00BF1C70"/>
    <w:rsid w:val="00BF1E24"/>
    <w:rsid w:val="00BF1F31"/>
    <w:rsid w:val="00BF1F40"/>
    <w:rsid w:val="00BF20D3"/>
    <w:rsid w:val="00BF218C"/>
    <w:rsid w:val="00BF2212"/>
    <w:rsid w:val="00BF22E6"/>
    <w:rsid w:val="00BF238E"/>
    <w:rsid w:val="00BF240B"/>
    <w:rsid w:val="00BF2419"/>
    <w:rsid w:val="00BF25C8"/>
    <w:rsid w:val="00BF25CC"/>
    <w:rsid w:val="00BF26AE"/>
    <w:rsid w:val="00BF2775"/>
    <w:rsid w:val="00BF2828"/>
    <w:rsid w:val="00BF2854"/>
    <w:rsid w:val="00BF28BB"/>
    <w:rsid w:val="00BF2A25"/>
    <w:rsid w:val="00BF2ABD"/>
    <w:rsid w:val="00BF2B75"/>
    <w:rsid w:val="00BF2B89"/>
    <w:rsid w:val="00BF2B9F"/>
    <w:rsid w:val="00BF2BFF"/>
    <w:rsid w:val="00BF2D39"/>
    <w:rsid w:val="00BF2DF5"/>
    <w:rsid w:val="00BF2E55"/>
    <w:rsid w:val="00BF2EAD"/>
    <w:rsid w:val="00BF3029"/>
    <w:rsid w:val="00BF3031"/>
    <w:rsid w:val="00BF3104"/>
    <w:rsid w:val="00BF321B"/>
    <w:rsid w:val="00BF330F"/>
    <w:rsid w:val="00BF3335"/>
    <w:rsid w:val="00BF333A"/>
    <w:rsid w:val="00BF33B7"/>
    <w:rsid w:val="00BF3467"/>
    <w:rsid w:val="00BF350C"/>
    <w:rsid w:val="00BF366E"/>
    <w:rsid w:val="00BF36F5"/>
    <w:rsid w:val="00BF378D"/>
    <w:rsid w:val="00BF37B2"/>
    <w:rsid w:val="00BF3968"/>
    <w:rsid w:val="00BF397F"/>
    <w:rsid w:val="00BF3A6D"/>
    <w:rsid w:val="00BF3A7C"/>
    <w:rsid w:val="00BF3A8F"/>
    <w:rsid w:val="00BF3B53"/>
    <w:rsid w:val="00BF3BF4"/>
    <w:rsid w:val="00BF3BF5"/>
    <w:rsid w:val="00BF3D20"/>
    <w:rsid w:val="00BF3D2F"/>
    <w:rsid w:val="00BF3D8E"/>
    <w:rsid w:val="00BF3E07"/>
    <w:rsid w:val="00BF3E24"/>
    <w:rsid w:val="00BF3F69"/>
    <w:rsid w:val="00BF3FBC"/>
    <w:rsid w:val="00BF405F"/>
    <w:rsid w:val="00BF40DE"/>
    <w:rsid w:val="00BF4176"/>
    <w:rsid w:val="00BF41B7"/>
    <w:rsid w:val="00BF41FA"/>
    <w:rsid w:val="00BF4249"/>
    <w:rsid w:val="00BF426D"/>
    <w:rsid w:val="00BF431C"/>
    <w:rsid w:val="00BF4393"/>
    <w:rsid w:val="00BF469C"/>
    <w:rsid w:val="00BF46BC"/>
    <w:rsid w:val="00BF4731"/>
    <w:rsid w:val="00BF4867"/>
    <w:rsid w:val="00BF4980"/>
    <w:rsid w:val="00BF4AC8"/>
    <w:rsid w:val="00BF4B04"/>
    <w:rsid w:val="00BF4C35"/>
    <w:rsid w:val="00BF4C5E"/>
    <w:rsid w:val="00BF4C87"/>
    <w:rsid w:val="00BF4CB5"/>
    <w:rsid w:val="00BF4D18"/>
    <w:rsid w:val="00BF4D2D"/>
    <w:rsid w:val="00BF4D67"/>
    <w:rsid w:val="00BF4DD8"/>
    <w:rsid w:val="00BF4E37"/>
    <w:rsid w:val="00BF4E8E"/>
    <w:rsid w:val="00BF4FE6"/>
    <w:rsid w:val="00BF51DC"/>
    <w:rsid w:val="00BF51EC"/>
    <w:rsid w:val="00BF534D"/>
    <w:rsid w:val="00BF534F"/>
    <w:rsid w:val="00BF5679"/>
    <w:rsid w:val="00BF56D1"/>
    <w:rsid w:val="00BF582C"/>
    <w:rsid w:val="00BF58BB"/>
    <w:rsid w:val="00BF58F6"/>
    <w:rsid w:val="00BF5A3F"/>
    <w:rsid w:val="00BF5A53"/>
    <w:rsid w:val="00BF5CD6"/>
    <w:rsid w:val="00BF5DAE"/>
    <w:rsid w:val="00BF5DBF"/>
    <w:rsid w:val="00BF5E05"/>
    <w:rsid w:val="00BF5E7F"/>
    <w:rsid w:val="00BF615C"/>
    <w:rsid w:val="00BF6199"/>
    <w:rsid w:val="00BF61A7"/>
    <w:rsid w:val="00BF61EE"/>
    <w:rsid w:val="00BF6269"/>
    <w:rsid w:val="00BF62D7"/>
    <w:rsid w:val="00BF632C"/>
    <w:rsid w:val="00BF6333"/>
    <w:rsid w:val="00BF6521"/>
    <w:rsid w:val="00BF6529"/>
    <w:rsid w:val="00BF6547"/>
    <w:rsid w:val="00BF656E"/>
    <w:rsid w:val="00BF659D"/>
    <w:rsid w:val="00BF673C"/>
    <w:rsid w:val="00BF67A1"/>
    <w:rsid w:val="00BF6868"/>
    <w:rsid w:val="00BF6A18"/>
    <w:rsid w:val="00BF6BB3"/>
    <w:rsid w:val="00BF6C95"/>
    <w:rsid w:val="00BF6E0D"/>
    <w:rsid w:val="00BF6ED1"/>
    <w:rsid w:val="00BF6F84"/>
    <w:rsid w:val="00BF7055"/>
    <w:rsid w:val="00BF70A2"/>
    <w:rsid w:val="00BF70BA"/>
    <w:rsid w:val="00BF7213"/>
    <w:rsid w:val="00BF7237"/>
    <w:rsid w:val="00BF7250"/>
    <w:rsid w:val="00BF7359"/>
    <w:rsid w:val="00BF73EE"/>
    <w:rsid w:val="00BF7539"/>
    <w:rsid w:val="00BF758C"/>
    <w:rsid w:val="00BF78A3"/>
    <w:rsid w:val="00BF78B5"/>
    <w:rsid w:val="00BF7959"/>
    <w:rsid w:val="00BF7A23"/>
    <w:rsid w:val="00BF7C28"/>
    <w:rsid w:val="00BF7C35"/>
    <w:rsid w:val="00BF7C69"/>
    <w:rsid w:val="00BF7D84"/>
    <w:rsid w:val="00BF7DF8"/>
    <w:rsid w:val="00BF7E90"/>
    <w:rsid w:val="00C00098"/>
    <w:rsid w:val="00C000C7"/>
    <w:rsid w:val="00C00105"/>
    <w:rsid w:val="00C00379"/>
    <w:rsid w:val="00C003E5"/>
    <w:rsid w:val="00C0048C"/>
    <w:rsid w:val="00C0063F"/>
    <w:rsid w:val="00C00820"/>
    <w:rsid w:val="00C00823"/>
    <w:rsid w:val="00C0087C"/>
    <w:rsid w:val="00C008CB"/>
    <w:rsid w:val="00C00A16"/>
    <w:rsid w:val="00C00AE3"/>
    <w:rsid w:val="00C00B56"/>
    <w:rsid w:val="00C00C26"/>
    <w:rsid w:val="00C00CAC"/>
    <w:rsid w:val="00C00CD1"/>
    <w:rsid w:val="00C00DF8"/>
    <w:rsid w:val="00C00E54"/>
    <w:rsid w:val="00C00E6D"/>
    <w:rsid w:val="00C00F11"/>
    <w:rsid w:val="00C0103A"/>
    <w:rsid w:val="00C011C7"/>
    <w:rsid w:val="00C0128D"/>
    <w:rsid w:val="00C01290"/>
    <w:rsid w:val="00C0145C"/>
    <w:rsid w:val="00C014BA"/>
    <w:rsid w:val="00C0166C"/>
    <w:rsid w:val="00C01789"/>
    <w:rsid w:val="00C018B3"/>
    <w:rsid w:val="00C018C7"/>
    <w:rsid w:val="00C018C8"/>
    <w:rsid w:val="00C01990"/>
    <w:rsid w:val="00C019E2"/>
    <w:rsid w:val="00C01A94"/>
    <w:rsid w:val="00C01AF6"/>
    <w:rsid w:val="00C01B93"/>
    <w:rsid w:val="00C01D1A"/>
    <w:rsid w:val="00C01E44"/>
    <w:rsid w:val="00C01F89"/>
    <w:rsid w:val="00C02072"/>
    <w:rsid w:val="00C020CE"/>
    <w:rsid w:val="00C020D1"/>
    <w:rsid w:val="00C02100"/>
    <w:rsid w:val="00C021DE"/>
    <w:rsid w:val="00C0228F"/>
    <w:rsid w:val="00C022D3"/>
    <w:rsid w:val="00C02311"/>
    <w:rsid w:val="00C025A6"/>
    <w:rsid w:val="00C02607"/>
    <w:rsid w:val="00C02692"/>
    <w:rsid w:val="00C0279B"/>
    <w:rsid w:val="00C027D5"/>
    <w:rsid w:val="00C029D3"/>
    <w:rsid w:val="00C029D6"/>
    <w:rsid w:val="00C02A99"/>
    <w:rsid w:val="00C02AAA"/>
    <w:rsid w:val="00C02ABC"/>
    <w:rsid w:val="00C02D01"/>
    <w:rsid w:val="00C02DB8"/>
    <w:rsid w:val="00C02DC0"/>
    <w:rsid w:val="00C02E27"/>
    <w:rsid w:val="00C02ED2"/>
    <w:rsid w:val="00C03050"/>
    <w:rsid w:val="00C03075"/>
    <w:rsid w:val="00C030DF"/>
    <w:rsid w:val="00C03193"/>
    <w:rsid w:val="00C032F2"/>
    <w:rsid w:val="00C03487"/>
    <w:rsid w:val="00C03596"/>
    <w:rsid w:val="00C035D6"/>
    <w:rsid w:val="00C036C5"/>
    <w:rsid w:val="00C036D4"/>
    <w:rsid w:val="00C036E3"/>
    <w:rsid w:val="00C03849"/>
    <w:rsid w:val="00C0393E"/>
    <w:rsid w:val="00C0396F"/>
    <w:rsid w:val="00C03A05"/>
    <w:rsid w:val="00C03A7C"/>
    <w:rsid w:val="00C03BE1"/>
    <w:rsid w:val="00C03C71"/>
    <w:rsid w:val="00C03D7E"/>
    <w:rsid w:val="00C03D8E"/>
    <w:rsid w:val="00C03D9B"/>
    <w:rsid w:val="00C03E45"/>
    <w:rsid w:val="00C03E71"/>
    <w:rsid w:val="00C03F61"/>
    <w:rsid w:val="00C03FA8"/>
    <w:rsid w:val="00C03FDB"/>
    <w:rsid w:val="00C040AC"/>
    <w:rsid w:val="00C040F1"/>
    <w:rsid w:val="00C04101"/>
    <w:rsid w:val="00C04138"/>
    <w:rsid w:val="00C0418F"/>
    <w:rsid w:val="00C04219"/>
    <w:rsid w:val="00C042DB"/>
    <w:rsid w:val="00C04311"/>
    <w:rsid w:val="00C04341"/>
    <w:rsid w:val="00C04361"/>
    <w:rsid w:val="00C04370"/>
    <w:rsid w:val="00C044A7"/>
    <w:rsid w:val="00C044D3"/>
    <w:rsid w:val="00C04571"/>
    <w:rsid w:val="00C047E9"/>
    <w:rsid w:val="00C04859"/>
    <w:rsid w:val="00C04B0D"/>
    <w:rsid w:val="00C04BD4"/>
    <w:rsid w:val="00C04C7A"/>
    <w:rsid w:val="00C04CCC"/>
    <w:rsid w:val="00C04D92"/>
    <w:rsid w:val="00C04DAE"/>
    <w:rsid w:val="00C04ED2"/>
    <w:rsid w:val="00C04F51"/>
    <w:rsid w:val="00C05041"/>
    <w:rsid w:val="00C05177"/>
    <w:rsid w:val="00C053AB"/>
    <w:rsid w:val="00C05492"/>
    <w:rsid w:val="00C0555A"/>
    <w:rsid w:val="00C05644"/>
    <w:rsid w:val="00C05665"/>
    <w:rsid w:val="00C05677"/>
    <w:rsid w:val="00C05691"/>
    <w:rsid w:val="00C0581D"/>
    <w:rsid w:val="00C05824"/>
    <w:rsid w:val="00C05877"/>
    <w:rsid w:val="00C058F4"/>
    <w:rsid w:val="00C0590C"/>
    <w:rsid w:val="00C05A4E"/>
    <w:rsid w:val="00C05C8E"/>
    <w:rsid w:val="00C05D03"/>
    <w:rsid w:val="00C05D90"/>
    <w:rsid w:val="00C05EAB"/>
    <w:rsid w:val="00C06009"/>
    <w:rsid w:val="00C060DA"/>
    <w:rsid w:val="00C0615F"/>
    <w:rsid w:val="00C0616A"/>
    <w:rsid w:val="00C06212"/>
    <w:rsid w:val="00C06256"/>
    <w:rsid w:val="00C062E2"/>
    <w:rsid w:val="00C06602"/>
    <w:rsid w:val="00C06697"/>
    <w:rsid w:val="00C066C4"/>
    <w:rsid w:val="00C0674C"/>
    <w:rsid w:val="00C0689D"/>
    <w:rsid w:val="00C0696B"/>
    <w:rsid w:val="00C069BC"/>
    <w:rsid w:val="00C069C1"/>
    <w:rsid w:val="00C06A2D"/>
    <w:rsid w:val="00C06AEB"/>
    <w:rsid w:val="00C06B57"/>
    <w:rsid w:val="00C06BB7"/>
    <w:rsid w:val="00C06C3C"/>
    <w:rsid w:val="00C06C65"/>
    <w:rsid w:val="00C06CAC"/>
    <w:rsid w:val="00C06DB7"/>
    <w:rsid w:val="00C06DE4"/>
    <w:rsid w:val="00C06E78"/>
    <w:rsid w:val="00C06E85"/>
    <w:rsid w:val="00C07120"/>
    <w:rsid w:val="00C07451"/>
    <w:rsid w:val="00C074D3"/>
    <w:rsid w:val="00C07533"/>
    <w:rsid w:val="00C07551"/>
    <w:rsid w:val="00C0759C"/>
    <w:rsid w:val="00C07639"/>
    <w:rsid w:val="00C07733"/>
    <w:rsid w:val="00C07749"/>
    <w:rsid w:val="00C077F1"/>
    <w:rsid w:val="00C07A4F"/>
    <w:rsid w:val="00C07A88"/>
    <w:rsid w:val="00C07B7C"/>
    <w:rsid w:val="00C07BA6"/>
    <w:rsid w:val="00C07C0A"/>
    <w:rsid w:val="00C07C83"/>
    <w:rsid w:val="00C07D26"/>
    <w:rsid w:val="00C07EBC"/>
    <w:rsid w:val="00C1004E"/>
    <w:rsid w:val="00C1006A"/>
    <w:rsid w:val="00C100FC"/>
    <w:rsid w:val="00C101B5"/>
    <w:rsid w:val="00C102AF"/>
    <w:rsid w:val="00C10486"/>
    <w:rsid w:val="00C104F8"/>
    <w:rsid w:val="00C10573"/>
    <w:rsid w:val="00C105B2"/>
    <w:rsid w:val="00C10657"/>
    <w:rsid w:val="00C10710"/>
    <w:rsid w:val="00C10731"/>
    <w:rsid w:val="00C1073E"/>
    <w:rsid w:val="00C107BA"/>
    <w:rsid w:val="00C10916"/>
    <w:rsid w:val="00C10A1D"/>
    <w:rsid w:val="00C10B8A"/>
    <w:rsid w:val="00C10B9F"/>
    <w:rsid w:val="00C10BF3"/>
    <w:rsid w:val="00C10D59"/>
    <w:rsid w:val="00C11034"/>
    <w:rsid w:val="00C110F1"/>
    <w:rsid w:val="00C1111F"/>
    <w:rsid w:val="00C11222"/>
    <w:rsid w:val="00C1124C"/>
    <w:rsid w:val="00C11271"/>
    <w:rsid w:val="00C11345"/>
    <w:rsid w:val="00C1156C"/>
    <w:rsid w:val="00C115C6"/>
    <w:rsid w:val="00C115EF"/>
    <w:rsid w:val="00C116A3"/>
    <w:rsid w:val="00C116E4"/>
    <w:rsid w:val="00C117F4"/>
    <w:rsid w:val="00C1195D"/>
    <w:rsid w:val="00C11998"/>
    <w:rsid w:val="00C11A47"/>
    <w:rsid w:val="00C11AEE"/>
    <w:rsid w:val="00C11B2D"/>
    <w:rsid w:val="00C11BAA"/>
    <w:rsid w:val="00C11D1E"/>
    <w:rsid w:val="00C11D2A"/>
    <w:rsid w:val="00C11DAE"/>
    <w:rsid w:val="00C11E0F"/>
    <w:rsid w:val="00C11E26"/>
    <w:rsid w:val="00C11FA5"/>
    <w:rsid w:val="00C120D1"/>
    <w:rsid w:val="00C120FB"/>
    <w:rsid w:val="00C121ED"/>
    <w:rsid w:val="00C122E5"/>
    <w:rsid w:val="00C1252B"/>
    <w:rsid w:val="00C125CA"/>
    <w:rsid w:val="00C12639"/>
    <w:rsid w:val="00C1271A"/>
    <w:rsid w:val="00C12AF0"/>
    <w:rsid w:val="00C12B0A"/>
    <w:rsid w:val="00C12B92"/>
    <w:rsid w:val="00C12D37"/>
    <w:rsid w:val="00C12D88"/>
    <w:rsid w:val="00C12D8A"/>
    <w:rsid w:val="00C12D8E"/>
    <w:rsid w:val="00C12DAD"/>
    <w:rsid w:val="00C12DB5"/>
    <w:rsid w:val="00C12DC3"/>
    <w:rsid w:val="00C12EC5"/>
    <w:rsid w:val="00C12F33"/>
    <w:rsid w:val="00C12F7C"/>
    <w:rsid w:val="00C130AE"/>
    <w:rsid w:val="00C130D3"/>
    <w:rsid w:val="00C1316B"/>
    <w:rsid w:val="00C13170"/>
    <w:rsid w:val="00C1321C"/>
    <w:rsid w:val="00C1333E"/>
    <w:rsid w:val="00C13383"/>
    <w:rsid w:val="00C133AC"/>
    <w:rsid w:val="00C133DE"/>
    <w:rsid w:val="00C13405"/>
    <w:rsid w:val="00C1355F"/>
    <w:rsid w:val="00C135B2"/>
    <w:rsid w:val="00C13775"/>
    <w:rsid w:val="00C13959"/>
    <w:rsid w:val="00C139D0"/>
    <w:rsid w:val="00C13AA5"/>
    <w:rsid w:val="00C13AAC"/>
    <w:rsid w:val="00C13B63"/>
    <w:rsid w:val="00C13C61"/>
    <w:rsid w:val="00C13C6E"/>
    <w:rsid w:val="00C13C88"/>
    <w:rsid w:val="00C13D0E"/>
    <w:rsid w:val="00C13E16"/>
    <w:rsid w:val="00C14523"/>
    <w:rsid w:val="00C14539"/>
    <w:rsid w:val="00C14613"/>
    <w:rsid w:val="00C146C6"/>
    <w:rsid w:val="00C1471C"/>
    <w:rsid w:val="00C14882"/>
    <w:rsid w:val="00C1491F"/>
    <w:rsid w:val="00C14A5E"/>
    <w:rsid w:val="00C14CEC"/>
    <w:rsid w:val="00C14CEF"/>
    <w:rsid w:val="00C14D35"/>
    <w:rsid w:val="00C14D38"/>
    <w:rsid w:val="00C14D92"/>
    <w:rsid w:val="00C14E16"/>
    <w:rsid w:val="00C14E38"/>
    <w:rsid w:val="00C15110"/>
    <w:rsid w:val="00C151B6"/>
    <w:rsid w:val="00C15204"/>
    <w:rsid w:val="00C15315"/>
    <w:rsid w:val="00C15321"/>
    <w:rsid w:val="00C153B1"/>
    <w:rsid w:val="00C15465"/>
    <w:rsid w:val="00C154F3"/>
    <w:rsid w:val="00C15520"/>
    <w:rsid w:val="00C15685"/>
    <w:rsid w:val="00C157A0"/>
    <w:rsid w:val="00C157B3"/>
    <w:rsid w:val="00C15867"/>
    <w:rsid w:val="00C158FF"/>
    <w:rsid w:val="00C15A16"/>
    <w:rsid w:val="00C15A1F"/>
    <w:rsid w:val="00C15AF7"/>
    <w:rsid w:val="00C15C68"/>
    <w:rsid w:val="00C15C72"/>
    <w:rsid w:val="00C15DF3"/>
    <w:rsid w:val="00C15E83"/>
    <w:rsid w:val="00C15E90"/>
    <w:rsid w:val="00C15EF7"/>
    <w:rsid w:val="00C16153"/>
    <w:rsid w:val="00C162B7"/>
    <w:rsid w:val="00C163A1"/>
    <w:rsid w:val="00C16426"/>
    <w:rsid w:val="00C16476"/>
    <w:rsid w:val="00C16528"/>
    <w:rsid w:val="00C16548"/>
    <w:rsid w:val="00C166CE"/>
    <w:rsid w:val="00C166D7"/>
    <w:rsid w:val="00C16717"/>
    <w:rsid w:val="00C16728"/>
    <w:rsid w:val="00C1676E"/>
    <w:rsid w:val="00C16788"/>
    <w:rsid w:val="00C16860"/>
    <w:rsid w:val="00C16959"/>
    <w:rsid w:val="00C1696E"/>
    <w:rsid w:val="00C16989"/>
    <w:rsid w:val="00C1698D"/>
    <w:rsid w:val="00C16A07"/>
    <w:rsid w:val="00C16B04"/>
    <w:rsid w:val="00C16B6C"/>
    <w:rsid w:val="00C16BDE"/>
    <w:rsid w:val="00C16D37"/>
    <w:rsid w:val="00C16F42"/>
    <w:rsid w:val="00C16FB3"/>
    <w:rsid w:val="00C170A0"/>
    <w:rsid w:val="00C170C9"/>
    <w:rsid w:val="00C1712B"/>
    <w:rsid w:val="00C17236"/>
    <w:rsid w:val="00C173A7"/>
    <w:rsid w:val="00C1753B"/>
    <w:rsid w:val="00C17556"/>
    <w:rsid w:val="00C17593"/>
    <w:rsid w:val="00C17816"/>
    <w:rsid w:val="00C17919"/>
    <w:rsid w:val="00C17982"/>
    <w:rsid w:val="00C179DA"/>
    <w:rsid w:val="00C17A40"/>
    <w:rsid w:val="00C17A5D"/>
    <w:rsid w:val="00C17C77"/>
    <w:rsid w:val="00C17CB8"/>
    <w:rsid w:val="00C20315"/>
    <w:rsid w:val="00C20498"/>
    <w:rsid w:val="00C20525"/>
    <w:rsid w:val="00C2054F"/>
    <w:rsid w:val="00C205AF"/>
    <w:rsid w:val="00C2076A"/>
    <w:rsid w:val="00C207A5"/>
    <w:rsid w:val="00C208DC"/>
    <w:rsid w:val="00C208FB"/>
    <w:rsid w:val="00C20926"/>
    <w:rsid w:val="00C2098A"/>
    <w:rsid w:val="00C20BE6"/>
    <w:rsid w:val="00C20CB1"/>
    <w:rsid w:val="00C20D18"/>
    <w:rsid w:val="00C20EA1"/>
    <w:rsid w:val="00C20F41"/>
    <w:rsid w:val="00C2101D"/>
    <w:rsid w:val="00C21102"/>
    <w:rsid w:val="00C21365"/>
    <w:rsid w:val="00C215D1"/>
    <w:rsid w:val="00C218DA"/>
    <w:rsid w:val="00C219F0"/>
    <w:rsid w:val="00C21AB0"/>
    <w:rsid w:val="00C21AF6"/>
    <w:rsid w:val="00C21B55"/>
    <w:rsid w:val="00C21CEC"/>
    <w:rsid w:val="00C21D98"/>
    <w:rsid w:val="00C21DBC"/>
    <w:rsid w:val="00C21DD3"/>
    <w:rsid w:val="00C21F7A"/>
    <w:rsid w:val="00C220C5"/>
    <w:rsid w:val="00C221A3"/>
    <w:rsid w:val="00C221FF"/>
    <w:rsid w:val="00C222BF"/>
    <w:rsid w:val="00C22405"/>
    <w:rsid w:val="00C22558"/>
    <w:rsid w:val="00C225D1"/>
    <w:rsid w:val="00C22662"/>
    <w:rsid w:val="00C22686"/>
    <w:rsid w:val="00C226EA"/>
    <w:rsid w:val="00C22759"/>
    <w:rsid w:val="00C2283E"/>
    <w:rsid w:val="00C22876"/>
    <w:rsid w:val="00C228ED"/>
    <w:rsid w:val="00C2295C"/>
    <w:rsid w:val="00C22994"/>
    <w:rsid w:val="00C22B07"/>
    <w:rsid w:val="00C22C6B"/>
    <w:rsid w:val="00C22C70"/>
    <w:rsid w:val="00C22CAA"/>
    <w:rsid w:val="00C22D3B"/>
    <w:rsid w:val="00C22E37"/>
    <w:rsid w:val="00C22EF1"/>
    <w:rsid w:val="00C230E9"/>
    <w:rsid w:val="00C231A7"/>
    <w:rsid w:val="00C2323B"/>
    <w:rsid w:val="00C23262"/>
    <w:rsid w:val="00C2340E"/>
    <w:rsid w:val="00C234E7"/>
    <w:rsid w:val="00C235B1"/>
    <w:rsid w:val="00C23653"/>
    <w:rsid w:val="00C236DC"/>
    <w:rsid w:val="00C23707"/>
    <w:rsid w:val="00C23745"/>
    <w:rsid w:val="00C23B9E"/>
    <w:rsid w:val="00C23BA4"/>
    <w:rsid w:val="00C23BFE"/>
    <w:rsid w:val="00C23DA9"/>
    <w:rsid w:val="00C23DE3"/>
    <w:rsid w:val="00C23DE7"/>
    <w:rsid w:val="00C23E4D"/>
    <w:rsid w:val="00C23E7C"/>
    <w:rsid w:val="00C24013"/>
    <w:rsid w:val="00C240C7"/>
    <w:rsid w:val="00C2425A"/>
    <w:rsid w:val="00C242BA"/>
    <w:rsid w:val="00C24309"/>
    <w:rsid w:val="00C243A9"/>
    <w:rsid w:val="00C2443C"/>
    <w:rsid w:val="00C2445C"/>
    <w:rsid w:val="00C244A8"/>
    <w:rsid w:val="00C24544"/>
    <w:rsid w:val="00C2454F"/>
    <w:rsid w:val="00C24633"/>
    <w:rsid w:val="00C2469E"/>
    <w:rsid w:val="00C2478A"/>
    <w:rsid w:val="00C24877"/>
    <w:rsid w:val="00C24964"/>
    <w:rsid w:val="00C24978"/>
    <w:rsid w:val="00C24A99"/>
    <w:rsid w:val="00C24B83"/>
    <w:rsid w:val="00C24DF0"/>
    <w:rsid w:val="00C24E25"/>
    <w:rsid w:val="00C24E26"/>
    <w:rsid w:val="00C24E46"/>
    <w:rsid w:val="00C24FE5"/>
    <w:rsid w:val="00C250A3"/>
    <w:rsid w:val="00C2512E"/>
    <w:rsid w:val="00C25176"/>
    <w:rsid w:val="00C2539D"/>
    <w:rsid w:val="00C253BA"/>
    <w:rsid w:val="00C253ED"/>
    <w:rsid w:val="00C254BE"/>
    <w:rsid w:val="00C25562"/>
    <w:rsid w:val="00C256E0"/>
    <w:rsid w:val="00C256E6"/>
    <w:rsid w:val="00C25733"/>
    <w:rsid w:val="00C2577D"/>
    <w:rsid w:val="00C258FD"/>
    <w:rsid w:val="00C25910"/>
    <w:rsid w:val="00C2597E"/>
    <w:rsid w:val="00C25989"/>
    <w:rsid w:val="00C25A33"/>
    <w:rsid w:val="00C25B55"/>
    <w:rsid w:val="00C25C97"/>
    <w:rsid w:val="00C25CB3"/>
    <w:rsid w:val="00C25D01"/>
    <w:rsid w:val="00C25E90"/>
    <w:rsid w:val="00C25E97"/>
    <w:rsid w:val="00C25F2A"/>
    <w:rsid w:val="00C25F49"/>
    <w:rsid w:val="00C25F8D"/>
    <w:rsid w:val="00C25FD9"/>
    <w:rsid w:val="00C2605B"/>
    <w:rsid w:val="00C26109"/>
    <w:rsid w:val="00C26185"/>
    <w:rsid w:val="00C261B8"/>
    <w:rsid w:val="00C262F0"/>
    <w:rsid w:val="00C26309"/>
    <w:rsid w:val="00C2637C"/>
    <w:rsid w:val="00C263C5"/>
    <w:rsid w:val="00C264DD"/>
    <w:rsid w:val="00C26622"/>
    <w:rsid w:val="00C2674D"/>
    <w:rsid w:val="00C26777"/>
    <w:rsid w:val="00C2679F"/>
    <w:rsid w:val="00C267CE"/>
    <w:rsid w:val="00C267EF"/>
    <w:rsid w:val="00C2686A"/>
    <w:rsid w:val="00C26972"/>
    <w:rsid w:val="00C269B5"/>
    <w:rsid w:val="00C26B0C"/>
    <w:rsid w:val="00C26BFE"/>
    <w:rsid w:val="00C26D54"/>
    <w:rsid w:val="00C26DB3"/>
    <w:rsid w:val="00C26F10"/>
    <w:rsid w:val="00C26FA7"/>
    <w:rsid w:val="00C26FFC"/>
    <w:rsid w:val="00C2723E"/>
    <w:rsid w:val="00C273D6"/>
    <w:rsid w:val="00C27418"/>
    <w:rsid w:val="00C27553"/>
    <w:rsid w:val="00C27676"/>
    <w:rsid w:val="00C276F3"/>
    <w:rsid w:val="00C2791B"/>
    <w:rsid w:val="00C27935"/>
    <w:rsid w:val="00C27B22"/>
    <w:rsid w:val="00C27C08"/>
    <w:rsid w:val="00C27D50"/>
    <w:rsid w:val="00C27D79"/>
    <w:rsid w:val="00C27E5D"/>
    <w:rsid w:val="00C300FA"/>
    <w:rsid w:val="00C30233"/>
    <w:rsid w:val="00C30366"/>
    <w:rsid w:val="00C303BF"/>
    <w:rsid w:val="00C3046A"/>
    <w:rsid w:val="00C305A4"/>
    <w:rsid w:val="00C305F1"/>
    <w:rsid w:val="00C3065B"/>
    <w:rsid w:val="00C306DF"/>
    <w:rsid w:val="00C30710"/>
    <w:rsid w:val="00C3071B"/>
    <w:rsid w:val="00C30820"/>
    <w:rsid w:val="00C30886"/>
    <w:rsid w:val="00C3097B"/>
    <w:rsid w:val="00C309E1"/>
    <w:rsid w:val="00C30BE7"/>
    <w:rsid w:val="00C30C61"/>
    <w:rsid w:val="00C30F1B"/>
    <w:rsid w:val="00C30F95"/>
    <w:rsid w:val="00C30FB4"/>
    <w:rsid w:val="00C3106F"/>
    <w:rsid w:val="00C311D0"/>
    <w:rsid w:val="00C31212"/>
    <w:rsid w:val="00C31289"/>
    <w:rsid w:val="00C312BA"/>
    <w:rsid w:val="00C31352"/>
    <w:rsid w:val="00C31374"/>
    <w:rsid w:val="00C31380"/>
    <w:rsid w:val="00C31431"/>
    <w:rsid w:val="00C31438"/>
    <w:rsid w:val="00C314DF"/>
    <w:rsid w:val="00C316BE"/>
    <w:rsid w:val="00C3170A"/>
    <w:rsid w:val="00C31738"/>
    <w:rsid w:val="00C3175B"/>
    <w:rsid w:val="00C3176D"/>
    <w:rsid w:val="00C31793"/>
    <w:rsid w:val="00C3186C"/>
    <w:rsid w:val="00C318AF"/>
    <w:rsid w:val="00C31955"/>
    <w:rsid w:val="00C31A1C"/>
    <w:rsid w:val="00C31ACF"/>
    <w:rsid w:val="00C31BD7"/>
    <w:rsid w:val="00C31C30"/>
    <w:rsid w:val="00C31D67"/>
    <w:rsid w:val="00C31ED3"/>
    <w:rsid w:val="00C31ED4"/>
    <w:rsid w:val="00C31F18"/>
    <w:rsid w:val="00C31F5B"/>
    <w:rsid w:val="00C31F74"/>
    <w:rsid w:val="00C31FFF"/>
    <w:rsid w:val="00C32065"/>
    <w:rsid w:val="00C3209B"/>
    <w:rsid w:val="00C320B3"/>
    <w:rsid w:val="00C32107"/>
    <w:rsid w:val="00C3215A"/>
    <w:rsid w:val="00C32180"/>
    <w:rsid w:val="00C321CA"/>
    <w:rsid w:val="00C322EC"/>
    <w:rsid w:val="00C322F0"/>
    <w:rsid w:val="00C324FA"/>
    <w:rsid w:val="00C32523"/>
    <w:rsid w:val="00C32534"/>
    <w:rsid w:val="00C32535"/>
    <w:rsid w:val="00C32602"/>
    <w:rsid w:val="00C32698"/>
    <w:rsid w:val="00C32724"/>
    <w:rsid w:val="00C32757"/>
    <w:rsid w:val="00C327EC"/>
    <w:rsid w:val="00C32852"/>
    <w:rsid w:val="00C328B1"/>
    <w:rsid w:val="00C328D0"/>
    <w:rsid w:val="00C328E4"/>
    <w:rsid w:val="00C32D59"/>
    <w:rsid w:val="00C32E8A"/>
    <w:rsid w:val="00C3313F"/>
    <w:rsid w:val="00C3316C"/>
    <w:rsid w:val="00C33333"/>
    <w:rsid w:val="00C3334F"/>
    <w:rsid w:val="00C33370"/>
    <w:rsid w:val="00C333C4"/>
    <w:rsid w:val="00C336A8"/>
    <w:rsid w:val="00C33919"/>
    <w:rsid w:val="00C3392C"/>
    <w:rsid w:val="00C33978"/>
    <w:rsid w:val="00C33A20"/>
    <w:rsid w:val="00C33B64"/>
    <w:rsid w:val="00C33BEF"/>
    <w:rsid w:val="00C33BF6"/>
    <w:rsid w:val="00C33D23"/>
    <w:rsid w:val="00C33E4A"/>
    <w:rsid w:val="00C33F1E"/>
    <w:rsid w:val="00C33F46"/>
    <w:rsid w:val="00C33FCB"/>
    <w:rsid w:val="00C34072"/>
    <w:rsid w:val="00C34195"/>
    <w:rsid w:val="00C3419E"/>
    <w:rsid w:val="00C341C4"/>
    <w:rsid w:val="00C34298"/>
    <w:rsid w:val="00C34458"/>
    <w:rsid w:val="00C3448B"/>
    <w:rsid w:val="00C34492"/>
    <w:rsid w:val="00C345CE"/>
    <w:rsid w:val="00C34607"/>
    <w:rsid w:val="00C347F8"/>
    <w:rsid w:val="00C3480A"/>
    <w:rsid w:val="00C34A11"/>
    <w:rsid w:val="00C34AF6"/>
    <w:rsid w:val="00C34E34"/>
    <w:rsid w:val="00C34E54"/>
    <w:rsid w:val="00C34EDC"/>
    <w:rsid w:val="00C34F0C"/>
    <w:rsid w:val="00C34F6C"/>
    <w:rsid w:val="00C34F71"/>
    <w:rsid w:val="00C3507C"/>
    <w:rsid w:val="00C35231"/>
    <w:rsid w:val="00C35364"/>
    <w:rsid w:val="00C35447"/>
    <w:rsid w:val="00C355FC"/>
    <w:rsid w:val="00C3561D"/>
    <w:rsid w:val="00C3576F"/>
    <w:rsid w:val="00C357AF"/>
    <w:rsid w:val="00C3582D"/>
    <w:rsid w:val="00C35865"/>
    <w:rsid w:val="00C35911"/>
    <w:rsid w:val="00C35AE0"/>
    <w:rsid w:val="00C35B9D"/>
    <w:rsid w:val="00C35BCF"/>
    <w:rsid w:val="00C35C48"/>
    <w:rsid w:val="00C35C9C"/>
    <w:rsid w:val="00C361E8"/>
    <w:rsid w:val="00C36365"/>
    <w:rsid w:val="00C36419"/>
    <w:rsid w:val="00C364C3"/>
    <w:rsid w:val="00C36508"/>
    <w:rsid w:val="00C366A3"/>
    <w:rsid w:val="00C36713"/>
    <w:rsid w:val="00C3677A"/>
    <w:rsid w:val="00C368BD"/>
    <w:rsid w:val="00C3690B"/>
    <w:rsid w:val="00C36B17"/>
    <w:rsid w:val="00C36B8D"/>
    <w:rsid w:val="00C36C0A"/>
    <w:rsid w:val="00C36D3A"/>
    <w:rsid w:val="00C36D7C"/>
    <w:rsid w:val="00C36E5E"/>
    <w:rsid w:val="00C36EFE"/>
    <w:rsid w:val="00C37061"/>
    <w:rsid w:val="00C37162"/>
    <w:rsid w:val="00C371F8"/>
    <w:rsid w:val="00C37325"/>
    <w:rsid w:val="00C37335"/>
    <w:rsid w:val="00C373F5"/>
    <w:rsid w:val="00C3775C"/>
    <w:rsid w:val="00C37868"/>
    <w:rsid w:val="00C3799C"/>
    <w:rsid w:val="00C37ACC"/>
    <w:rsid w:val="00C37B27"/>
    <w:rsid w:val="00C37B36"/>
    <w:rsid w:val="00C37CA6"/>
    <w:rsid w:val="00C37D3F"/>
    <w:rsid w:val="00C37D43"/>
    <w:rsid w:val="00C37DA8"/>
    <w:rsid w:val="00C37DCF"/>
    <w:rsid w:val="00C37DD4"/>
    <w:rsid w:val="00C40022"/>
    <w:rsid w:val="00C40065"/>
    <w:rsid w:val="00C400B0"/>
    <w:rsid w:val="00C40414"/>
    <w:rsid w:val="00C4056E"/>
    <w:rsid w:val="00C40660"/>
    <w:rsid w:val="00C40774"/>
    <w:rsid w:val="00C408BC"/>
    <w:rsid w:val="00C4091A"/>
    <w:rsid w:val="00C40A7F"/>
    <w:rsid w:val="00C40AED"/>
    <w:rsid w:val="00C40B0B"/>
    <w:rsid w:val="00C40B50"/>
    <w:rsid w:val="00C40BA6"/>
    <w:rsid w:val="00C40BDA"/>
    <w:rsid w:val="00C40C23"/>
    <w:rsid w:val="00C40D3F"/>
    <w:rsid w:val="00C40DF5"/>
    <w:rsid w:val="00C40E26"/>
    <w:rsid w:val="00C40E29"/>
    <w:rsid w:val="00C40E96"/>
    <w:rsid w:val="00C40EBC"/>
    <w:rsid w:val="00C40EF3"/>
    <w:rsid w:val="00C40F0F"/>
    <w:rsid w:val="00C40F5A"/>
    <w:rsid w:val="00C40FAF"/>
    <w:rsid w:val="00C41018"/>
    <w:rsid w:val="00C41109"/>
    <w:rsid w:val="00C41322"/>
    <w:rsid w:val="00C413CA"/>
    <w:rsid w:val="00C41424"/>
    <w:rsid w:val="00C41427"/>
    <w:rsid w:val="00C414C3"/>
    <w:rsid w:val="00C414CA"/>
    <w:rsid w:val="00C414E3"/>
    <w:rsid w:val="00C415C6"/>
    <w:rsid w:val="00C4168D"/>
    <w:rsid w:val="00C416C7"/>
    <w:rsid w:val="00C419CE"/>
    <w:rsid w:val="00C41A33"/>
    <w:rsid w:val="00C41A80"/>
    <w:rsid w:val="00C41A8D"/>
    <w:rsid w:val="00C41AD6"/>
    <w:rsid w:val="00C41CCB"/>
    <w:rsid w:val="00C41D1F"/>
    <w:rsid w:val="00C41DA3"/>
    <w:rsid w:val="00C41EBF"/>
    <w:rsid w:val="00C41EC8"/>
    <w:rsid w:val="00C41F50"/>
    <w:rsid w:val="00C41FD7"/>
    <w:rsid w:val="00C420BC"/>
    <w:rsid w:val="00C42104"/>
    <w:rsid w:val="00C42277"/>
    <w:rsid w:val="00C42298"/>
    <w:rsid w:val="00C423B0"/>
    <w:rsid w:val="00C423C8"/>
    <w:rsid w:val="00C423CA"/>
    <w:rsid w:val="00C425CD"/>
    <w:rsid w:val="00C425FF"/>
    <w:rsid w:val="00C42687"/>
    <w:rsid w:val="00C42689"/>
    <w:rsid w:val="00C4270D"/>
    <w:rsid w:val="00C42740"/>
    <w:rsid w:val="00C427AB"/>
    <w:rsid w:val="00C4290B"/>
    <w:rsid w:val="00C42950"/>
    <w:rsid w:val="00C42A13"/>
    <w:rsid w:val="00C42A78"/>
    <w:rsid w:val="00C42A9A"/>
    <w:rsid w:val="00C42C42"/>
    <w:rsid w:val="00C42ED4"/>
    <w:rsid w:val="00C42EF9"/>
    <w:rsid w:val="00C42F08"/>
    <w:rsid w:val="00C42F1A"/>
    <w:rsid w:val="00C42F8E"/>
    <w:rsid w:val="00C42FEE"/>
    <w:rsid w:val="00C43140"/>
    <w:rsid w:val="00C43145"/>
    <w:rsid w:val="00C43288"/>
    <w:rsid w:val="00C43376"/>
    <w:rsid w:val="00C434C9"/>
    <w:rsid w:val="00C43690"/>
    <w:rsid w:val="00C4369B"/>
    <w:rsid w:val="00C4375F"/>
    <w:rsid w:val="00C43902"/>
    <w:rsid w:val="00C43983"/>
    <w:rsid w:val="00C439A0"/>
    <w:rsid w:val="00C439A3"/>
    <w:rsid w:val="00C43A16"/>
    <w:rsid w:val="00C43A80"/>
    <w:rsid w:val="00C43C79"/>
    <w:rsid w:val="00C43C84"/>
    <w:rsid w:val="00C43CA7"/>
    <w:rsid w:val="00C43CAA"/>
    <w:rsid w:val="00C43D9A"/>
    <w:rsid w:val="00C43E61"/>
    <w:rsid w:val="00C44193"/>
    <w:rsid w:val="00C4419B"/>
    <w:rsid w:val="00C4425F"/>
    <w:rsid w:val="00C442F7"/>
    <w:rsid w:val="00C44383"/>
    <w:rsid w:val="00C443B5"/>
    <w:rsid w:val="00C44408"/>
    <w:rsid w:val="00C44493"/>
    <w:rsid w:val="00C44691"/>
    <w:rsid w:val="00C4471A"/>
    <w:rsid w:val="00C4473C"/>
    <w:rsid w:val="00C44839"/>
    <w:rsid w:val="00C44886"/>
    <w:rsid w:val="00C44953"/>
    <w:rsid w:val="00C4496C"/>
    <w:rsid w:val="00C44A86"/>
    <w:rsid w:val="00C44B31"/>
    <w:rsid w:val="00C44BB3"/>
    <w:rsid w:val="00C44BD4"/>
    <w:rsid w:val="00C44C4A"/>
    <w:rsid w:val="00C44D68"/>
    <w:rsid w:val="00C44DE3"/>
    <w:rsid w:val="00C44E05"/>
    <w:rsid w:val="00C44F2F"/>
    <w:rsid w:val="00C44F3B"/>
    <w:rsid w:val="00C44F80"/>
    <w:rsid w:val="00C44FA3"/>
    <w:rsid w:val="00C44FAE"/>
    <w:rsid w:val="00C44FC1"/>
    <w:rsid w:val="00C455AB"/>
    <w:rsid w:val="00C459BF"/>
    <w:rsid w:val="00C45B2E"/>
    <w:rsid w:val="00C45B9D"/>
    <w:rsid w:val="00C45CE9"/>
    <w:rsid w:val="00C45CF2"/>
    <w:rsid w:val="00C45D74"/>
    <w:rsid w:val="00C45DC3"/>
    <w:rsid w:val="00C45EB5"/>
    <w:rsid w:val="00C45F2B"/>
    <w:rsid w:val="00C4606B"/>
    <w:rsid w:val="00C460F9"/>
    <w:rsid w:val="00C460FE"/>
    <w:rsid w:val="00C46238"/>
    <w:rsid w:val="00C4623D"/>
    <w:rsid w:val="00C462D4"/>
    <w:rsid w:val="00C46344"/>
    <w:rsid w:val="00C463E9"/>
    <w:rsid w:val="00C4641F"/>
    <w:rsid w:val="00C46476"/>
    <w:rsid w:val="00C464B5"/>
    <w:rsid w:val="00C46591"/>
    <w:rsid w:val="00C465FB"/>
    <w:rsid w:val="00C466E4"/>
    <w:rsid w:val="00C4674A"/>
    <w:rsid w:val="00C46962"/>
    <w:rsid w:val="00C4696C"/>
    <w:rsid w:val="00C46AC9"/>
    <w:rsid w:val="00C46BAA"/>
    <w:rsid w:val="00C46C63"/>
    <w:rsid w:val="00C46CB5"/>
    <w:rsid w:val="00C46E4A"/>
    <w:rsid w:val="00C46ECE"/>
    <w:rsid w:val="00C46F50"/>
    <w:rsid w:val="00C46F5B"/>
    <w:rsid w:val="00C46F89"/>
    <w:rsid w:val="00C46F9D"/>
    <w:rsid w:val="00C4701A"/>
    <w:rsid w:val="00C470BA"/>
    <w:rsid w:val="00C4716D"/>
    <w:rsid w:val="00C471F6"/>
    <w:rsid w:val="00C4721A"/>
    <w:rsid w:val="00C473D2"/>
    <w:rsid w:val="00C47621"/>
    <w:rsid w:val="00C47651"/>
    <w:rsid w:val="00C4766E"/>
    <w:rsid w:val="00C478CC"/>
    <w:rsid w:val="00C478DE"/>
    <w:rsid w:val="00C47A32"/>
    <w:rsid w:val="00C47A9F"/>
    <w:rsid w:val="00C47D40"/>
    <w:rsid w:val="00C47E27"/>
    <w:rsid w:val="00C47E7E"/>
    <w:rsid w:val="00C47E9E"/>
    <w:rsid w:val="00C47F0D"/>
    <w:rsid w:val="00C47FFB"/>
    <w:rsid w:val="00C50017"/>
    <w:rsid w:val="00C50067"/>
    <w:rsid w:val="00C5006A"/>
    <w:rsid w:val="00C5006E"/>
    <w:rsid w:val="00C50100"/>
    <w:rsid w:val="00C50353"/>
    <w:rsid w:val="00C5038A"/>
    <w:rsid w:val="00C503AE"/>
    <w:rsid w:val="00C503E3"/>
    <w:rsid w:val="00C5061A"/>
    <w:rsid w:val="00C50681"/>
    <w:rsid w:val="00C50755"/>
    <w:rsid w:val="00C50767"/>
    <w:rsid w:val="00C5078F"/>
    <w:rsid w:val="00C508F9"/>
    <w:rsid w:val="00C5092B"/>
    <w:rsid w:val="00C5098C"/>
    <w:rsid w:val="00C509C3"/>
    <w:rsid w:val="00C50B64"/>
    <w:rsid w:val="00C50B74"/>
    <w:rsid w:val="00C50B97"/>
    <w:rsid w:val="00C50CDA"/>
    <w:rsid w:val="00C50E75"/>
    <w:rsid w:val="00C50EC6"/>
    <w:rsid w:val="00C51015"/>
    <w:rsid w:val="00C510F8"/>
    <w:rsid w:val="00C51208"/>
    <w:rsid w:val="00C5120B"/>
    <w:rsid w:val="00C51276"/>
    <w:rsid w:val="00C5127E"/>
    <w:rsid w:val="00C51283"/>
    <w:rsid w:val="00C512FE"/>
    <w:rsid w:val="00C513AA"/>
    <w:rsid w:val="00C51511"/>
    <w:rsid w:val="00C5154B"/>
    <w:rsid w:val="00C51552"/>
    <w:rsid w:val="00C51581"/>
    <w:rsid w:val="00C515E1"/>
    <w:rsid w:val="00C516F5"/>
    <w:rsid w:val="00C5176D"/>
    <w:rsid w:val="00C51841"/>
    <w:rsid w:val="00C51847"/>
    <w:rsid w:val="00C5197A"/>
    <w:rsid w:val="00C519D5"/>
    <w:rsid w:val="00C51A9D"/>
    <w:rsid w:val="00C51B1E"/>
    <w:rsid w:val="00C51DE0"/>
    <w:rsid w:val="00C51DF1"/>
    <w:rsid w:val="00C51ED3"/>
    <w:rsid w:val="00C51FD6"/>
    <w:rsid w:val="00C52061"/>
    <w:rsid w:val="00C52112"/>
    <w:rsid w:val="00C52132"/>
    <w:rsid w:val="00C52228"/>
    <w:rsid w:val="00C5234D"/>
    <w:rsid w:val="00C52523"/>
    <w:rsid w:val="00C52626"/>
    <w:rsid w:val="00C52648"/>
    <w:rsid w:val="00C5284D"/>
    <w:rsid w:val="00C528D6"/>
    <w:rsid w:val="00C52A1A"/>
    <w:rsid w:val="00C52ACF"/>
    <w:rsid w:val="00C52AE5"/>
    <w:rsid w:val="00C52C5E"/>
    <w:rsid w:val="00C52CA0"/>
    <w:rsid w:val="00C52D4E"/>
    <w:rsid w:val="00C52DFA"/>
    <w:rsid w:val="00C52EE0"/>
    <w:rsid w:val="00C52FF6"/>
    <w:rsid w:val="00C530F0"/>
    <w:rsid w:val="00C531F7"/>
    <w:rsid w:val="00C53238"/>
    <w:rsid w:val="00C53293"/>
    <w:rsid w:val="00C532AB"/>
    <w:rsid w:val="00C5331F"/>
    <w:rsid w:val="00C53353"/>
    <w:rsid w:val="00C533B2"/>
    <w:rsid w:val="00C53469"/>
    <w:rsid w:val="00C535D9"/>
    <w:rsid w:val="00C5372F"/>
    <w:rsid w:val="00C53748"/>
    <w:rsid w:val="00C538AF"/>
    <w:rsid w:val="00C5392D"/>
    <w:rsid w:val="00C53940"/>
    <w:rsid w:val="00C53AE4"/>
    <w:rsid w:val="00C53B8C"/>
    <w:rsid w:val="00C53D24"/>
    <w:rsid w:val="00C53D3E"/>
    <w:rsid w:val="00C54024"/>
    <w:rsid w:val="00C540E5"/>
    <w:rsid w:val="00C54119"/>
    <w:rsid w:val="00C54155"/>
    <w:rsid w:val="00C541C2"/>
    <w:rsid w:val="00C5420D"/>
    <w:rsid w:val="00C5438D"/>
    <w:rsid w:val="00C5438E"/>
    <w:rsid w:val="00C54411"/>
    <w:rsid w:val="00C544F6"/>
    <w:rsid w:val="00C54631"/>
    <w:rsid w:val="00C546E5"/>
    <w:rsid w:val="00C54811"/>
    <w:rsid w:val="00C548E3"/>
    <w:rsid w:val="00C549C1"/>
    <w:rsid w:val="00C54A32"/>
    <w:rsid w:val="00C54BEB"/>
    <w:rsid w:val="00C54C39"/>
    <w:rsid w:val="00C54E6B"/>
    <w:rsid w:val="00C54ED0"/>
    <w:rsid w:val="00C54F73"/>
    <w:rsid w:val="00C5502C"/>
    <w:rsid w:val="00C5511A"/>
    <w:rsid w:val="00C55170"/>
    <w:rsid w:val="00C55179"/>
    <w:rsid w:val="00C55204"/>
    <w:rsid w:val="00C5524C"/>
    <w:rsid w:val="00C552AC"/>
    <w:rsid w:val="00C55334"/>
    <w:rsid w:val="00C554CF"/>
    <w:rsid w:val="00C55668"/>
    <w:rsid w:val="00C558C5"/>
    <w:rsid w:val="00C55900"/>
    <w:rsid w:val="00C5597C"/>
    <w:rsid w:val="00C559FC"/>
    <w:rsid w:val="00C55B1B"/>
    <w:rsid w:val="00C55C16"/>
    <w:rsid w:val="00C55D2C"/>
    <w:rsid w:val="00C55D5B"/>
    <w:rsid w:val="00C55DA8"/>
    <w:rsid w:val="00C55EF4"/>
    <w:rsid w:val="00C56079"/>
    <w:rsid w:val="00C56198"/>
    <w:rsid w:val="00C561E1"/>
    <w:rsid w:val="00C562A4"/>
    <w:rsid w:val="00C562B8"/>
    <w:rsid w:val="00C5638E"/>
    <w:rsid w:val="00C56425"/>
    <w:rsid w:val="00C56451"/>
    <w:rsid w:val="00C56498"/>
    <w:rsid w:val="00C5653B"/>
    <w:rsid w:val="00C565A0"/>
    <w:rsid w:val="00C565B3"/>
    <w:rsid w:val="00C56611"/>
    <w:rsid w:val="00C5671D"/>
    <w:rsid w:val="00C5676A"/>
    <w:rsid w:val="00C56792"/>
    <w:rsid w:val="00C567F5"/>
    <w:rsid w:val="00C568B6"/>
    <w:rsid w:val="00C568EB"/>
    <w:rsid w:val="00C56931"/>
    <w:rsid w:val="00C56A73"/>
    <w:rsid w:val="00C56B34"/>
    <w:rsid w:val="00C56B69"/>
    <w:rsid w:val="00C56BCD"/>
    <w:rsid w:val="00C56C27"/>
    <w:rsid w:val="00C56C42"/>
    <w:rsid w:val="00C56C9A"/>
    <w:rsid w:val="00C56DBC"/>
    <w:rsid w:val="00C56E2F"/>
    <w:rsid w:val="00C56EB1"/>
    <w:rsid w:val="00C56F69"/>
    <w:rsid w:val="00C570B5"/>
    <w:rsid w:val="00C570D2"/>
    <w:rsid w:val="00C570F3"/>
    <w:rsid w:val="00C57142"/>
    <w:rsid w:val="00C5716A"/>
    <w:rsid w:val="00C571E6"/>
    <w:rsid w:val="00C571EC"/>
    <w:rsid w:val="00C5721B"/>
    <w:rsid w:val="00C57243"/>
    <w:rsid w:val="00C5732E"/>
    <w:rsid w:val="00C5733C"/>
    <w:rsid w:val="00C57344"/>
    <w:rsid w:val="00C57471"/>
    <w:rsid w:val="00C57479"/>
    <w:rsid w:val="00C57480"/>
    <w:rsid w:val="00C57496"/>
    <w:rsid w:val="00C574F0"/>
    <w:rsid w:val="00C575E3"/>
    <w:rsid w:val="00C57797"/>
    <w:rsid w:val="00C57ADC"/>
    <w:rsid w:val="00C57BB8"/>
    <w:rsid w:val="00C57CB4"/>
    <w:rsid w:val="00C57E77"/>
    <w:rsid w:val="00C57EAB"/>
    <w:rsid w:val="00C6007F"/>
    <w:rsid w:val="00C600E6"/>
    <w:rsid w:val="00C60112"/>
    <w:rsid w:val="00C602BB"/>
    <w:rsid w:val="00C60322"/>
    <w:rsid w:val="00C60334"/>
    <w:rsid w:val="00C6041F"/>
    <w:rsid w:val="00C6048F"/>
    <w:rsid w:val="00C604BC"/>
    <w:rsid w:val="00C60586"/>
    <w:rsid w:val="00C605CF"/>
    <w:rsid w:val="00C605DA"/>
    <w:rsid w:val="00C606A0"/>
    <w:rsid w:val="00C60747"/>
    <w:rsid w:val="00C60894"/>
    <w:rsid w:val="00C60902"/>
    <w:rsid w:val="00C60A14"/>
    <w:rsid w:val="00C60A46"/>
    <w:rsid w:val="00C60A89"/>
    <w:rsid w:val="00C60AC0"/>
    <w:rsid w:val="00C60B51"/>
    <w:rsid w:val="00C60C80"/>
    <w:rsid w:val="00C60CF6"/>
    <w:rsid w:val="00C60E1D"/>
    <w:rsid w:val="00C60E3F"/>
    <w:rsid w:val="00C60E86"/>
    <w:rsid w:val="00C60FD9"/>
    <w:rsid w:val="00C61033"/>
    <w:rsid w:val="00C6107E"/>
    <w:rsid w:val="00C61143"/>
    <w:rsid w:val="00C61194"/>
    <w:rsid w:val="00C6123D"/>
    <w:rsid w:val="00C612F9"/>
    <w:rsid w:val="00C6133D"/>
    <w:rsid w:val="00C61389"/>
    <w:rsid w:val="00C6142E"/>
    <w:rsid w:val="00C616A9"/>
    <w:rsid w:val="00C61705"/>
    <w:rsid w:val="00C61745"/>
    <w:rsid w:val="00C6174C"/>
    <w:rsid w:val="00C617B0"/>
    <w:rsid w:val="00C6185D"/>
    <w:rsid w:val="00C6195F"/>
    <w:rsid w:val="00C619CE"/>
    <w:rsid w:val="00C61B14"/>
    <w:rsid w:val="00C61DBC"/>
    <w:rsid w:val="00C61E74"/>
    <w:rsid w:val="00C61ECF"/>
    <w:rsid w:val="00C620B8"/>
    <w:rsid w:val="00C62125"/>
    <w:rsid w:val="00C6216C"/>
    <w:rsid w:val="00C62211"/>
    <w:rsid w:val="00C6221F"/>
    <w:rsid w:val="00C622DC"/>
    <w:rsid w:val="00C62339"/>
    <w:rsid w:val="00C6235A"/>
    <w:rsid w:val="00C6239B"/>
    <w:rsid w:val="00C628FF"/>
    <w:rsid w:val="00C62D59"/>
    <w:rsid w:val="00C62E57"/>
    <w:rsid w:val="00C62F8D"/>
    <w:rsid w:val="00C62FDB"/>
    <w:rsid w:val="00C6319D"/>
    <w:rsid w:val="00C631D5"/>
    <w:rsid w:val="00C631D6"/>
    <w:rsid w:val="00C633B2"/>
    <w:rsid w:val="00C6346B"/>
    <w:rsid w:val="00C6362F"/>
    <w:rsid w:val="00C6373D"/>
    <w:rsid w:val="00C6376C"/>
    <w:rsid w:val="00C6378D"/>
    <w:rsid w:val="00C6391D"/>
    <w:rsid w:val="00C6395B"/>
    <w:rsid w:val="00C63985"/>
    <w:rsid w:val="00C639C8"/>
    <w:rsid w:val="00C639D4"/>
    <w:rsid w:val="00C639F6"/>
    <w:rsid w:val="00C63B25"/>
    <w:rsid w:val="00C63C51"/>
    <w:rsid w:val="00C63CFE"/>
    <w:rsid w:val="00C63E67"/>
    <w:rsid w:val="00C63EF0"/>
    <w:rsid w:val="00C63F61"/>
    <w:rsid w:val="00C63F9F"/>
    <w:rsid w:val="00C63FF1"/>
    <w:rsid w:val="00C640A4"/>
    <w:rsid w:val="00C64154"/>
    <w:rsid w:val="00C6422C"/>
    <w:rsid w:val="00C64496"/>
    <w:rsid w:val="00C644C9"/>
    <w:rsid w:val="00C64571"/>
    <w:rsid w:val="00C645BA"/>
    <w:rsid w:val="00C6479C"/>
    <w:rsid w:val="00C6498D"/>
    <w:rsid w:val="00C649D0"/>
    <w:rsid w:val="00C64A63"/>
    <w:rsid w:val="00C64A80"/>
    <w:rsid w:val="00C64AAD"/>
    <w:rsid w:val="00C64B9C"/>
    <w:rsid w:val="00C64BB3"/>
    <w:rsid w:val="00C64CA9"/>
    <w:rsid w:val="00C64EAF"/>
    <w:rsid w:val="00C64EC5"/>
    <w:rsid w:val="00C64F14"/>
    <w:rsid w:val="00C64F40"/>
    <w:rsid w:val="00C64F60"/>
    <w:rsid w:val="00C64FCA"/>
    <w:rsid w:val="00C65107"/>
    <w:rsid w:val="00C6542C"/>
    <w:rsid w:val="00C6549D"/>
    <w:rsid w:val="00C65500"/>
    <w:rsid w:val="00C65536"/>
    <w:rsid w:val="00C655E1"/>
    <w:rsid w:val="00C65688"/>
    <w:rsid w:val="00C656D2"/>
    <w:rsid w:val="00C6572E"/>
    <w:rsid w:val="00C65795"/>
    <w:rsid w:val="00C65900"/>
    <w:rsid w:val="00C65915"/>
    <w:rsid w:val="00C65933"/>
    <w:rsid w:val="00C6596A"/>
    <w:rsid w:val="00C65ACF"/>
    <w:rsid w:val="00C65AF6"/>
    <w:rsid w:val="00C65BB7"/>
    <w:rsid w:val="00C65C34"/>
    <w:rsid w:val="00C65C87"/>
    <w:rsid w:val="00C65CB3"/>
    <w:rsid w:val="00C65D14"/>
    <w:rsid w:val="00C65D5C"/>
    <w:rsid w:val="00C65D6B"/>
    <w:rsid w:val="00C65DEC"/>
    <w:rsid w:val="00C65E9E"/>
    <w:rsid w:val="00C65F5A"/>
    <w:rsid w:val="00C65F71"/>
    <w:rsid w:val="00C66067"/>
    <w:rsid w:val="00C66089"/>
    <w:rsid w:val="00C660C4"/>
    <w:rsid w:val="00C661BF"/>
    <w:rsid w:val="00C661D4"/>
    <w:rsid w:val="00C661E9"/>
    <w:rsid w:val="00C663AA"/>
    <w:rsid w:val="00C663EA"/>
    <w:rsid w:val="00C664A1"/>
    <w:rsid w:val="00C664F7"/>
    <w:rsid w:val="00C668A8"/>
    <w:rsid w:val="00C669A0"/>
    <w:rsid w:val="00C669D3"/>
    <w:rsid w:val="00C66A08"/>
    <w:rsid w:val="00C66A2B"/>
    <w:rsid w:val="00C66ACF"/>
    <w:rsid w:val="00C66AFD"/>
    <w:rsid w:val="00C66B07"/>
    <w:rsid w:val="00C66B3A"/>
    <w:rsid w:val="00C66BF0"/>
    <w:rsid w:val="00C66C1C"/>
    <w:rsid w:val="00C66CCF"/>
    <w:rsid w:val="00C66E96"/>
    <w:rsid w:val="00C66EDB"/>
    <w:rsid w:val="00C66EDF"/>
    <w:rsid w:val="00C66F70"/>
    <w:rsid w:val="00C6701D"/>
    <w:rsid w:val="00C67038"/>
    <w:rsid w:val="00C670E1"/>
    <w:rsid w:val="00C670ED"/>
    <w:rsid w:val="00C6723A"/>
    <w:rsid w:val="00C67281"/>
    <w:rsid w:val="00C674B0"/>
    <w:rsid w:val="00C6759A"/>
    <w:rsid w:val="00C676D3"/>
    <w:rsid w:val="00C67732"/>
    <w:rsid w:val="00C6774F"/>
    <w:rsid w:val="00C67785"/>
    <w:rsid w:val="00C67860"/>
    <w:rsid w:val="00C67A1C"/>
    <w:rsid w:val="00C67AD3"/>
    <w:rsid w:val="00C67B0C"/>
    <w:rsid w:val="00C67B38"/>
    <w:rsid w:val="00C67BBC"/>
    <w:rsid w:val="00C67CE9"/>
    <w:rsid w:val="00C67D3E"/>
    <w:rsid w:val="00C67DDD"/>
    <w:rsid w:val="00C67EC4"/>
    <w:rsid w:val="00C67F5F"/>
    <w:rsid w:val="00C67FA4"/>
    <w:rsid w:val="00C7016F"/>
    <w:rsid w:val="00C7028B"/>
    <w:rsid w:val="00C702ED"/>
    <w:rsid w:val="00C7031E"/>
    <w:rsid w:val="00C703B4"/>
    <w:rsid w:val="00C703BD"/>
    <w:rsid w:val="00C70420"/>
    <w:rsid w:val="00C7045C"/>
    <w:rsid w:val="00C704BE"/>
    <w:rsid w:val="00C704CD"/>
    <w:rsid w:val="00C704E8"/>
    <w:rsid w:val="00C70791"/>
    <w:rsid w:val="00C708EF"/>
    <w:rsid w:val="00C70CA8"/>
    <w:rsid w:val="00C70D0E"/>
    <w:rsid w:val="00C70D28"/>
    <w:rsid w:val="00C70EC7"/>
    <w:rsid w:val="00C70FE2"/>
    <w:rsid w:val="00C70FF5"/>
    <w:rsid w:val="00C71073"/>
    <w:rsid w:val="00C71080"/>
    <w:rsid w:val="00C710D9"/>
    <w:rsid w:val="00C71119"/>
    <w:rsid w:val="00C71139"/>
    <w:rsid w:val="00C71187"/>
    <w:rsid w:val="00C7132F"/>
    <w:rsid w:val="00C71383"/>
    <w:rsid w:val="00C713FB"/>
    <w:rsid w:val="00C71699"/>
    <w:rsid w:val="00C716E9"/>
    <w:rsid w:val="00C718EA"/>
    <w:rsid w:val="00C71A09"/>
    <w:rsid w:val="00C71ACB"/>
    <w:rsid w:val="00C71E71"/>
    <w:rsid w:val="00C71EB6"/>
    <w:rsid w:val="00C71EFC"/>
    <w:rsid w:val="00C72039"/>
    <w:rsid w:val="00C72043"/>
    <w:rsid w:val="00C72132"/>
    <w:rsid w:val="00C721A3"/>
    <w:rsid w:val="00C72266"/>
    <w:rsid w:val="00C722EB"/>
    <w:rsid w:val="00C723ED"/>
    <w:rsid w:val="00C72501"/>
    <w:rsid w:val="00C72A88"/>
    <w:rsid w:val="00C72B0C"/>
    <w:rsid w:val="00C72B25"/>
    <w:rsid w:val="00C72B38"/>
    <w:rsid w:val="00C72B81"/>
    <w:rsid w:val="00C72C15"/>
    <w:rsid w:val="00C72D74"/>
    <w:rsid w:val="00C72DF5"/>
    <w:rsid w:val="00C72F18"/>
    <w:rsid w:val="00C72F4C"/>
    <w:rsid w:val="00C730BD"/>
    <w:rsid w:val="00C73122"/>
    <w:rsid w:val="00C73275"/>
    <w:rsid w:val="00C732FE"/>
    <w:rsid w:val="00C73338"/>
    <w:rsid w:val="00C73354"/>
    <w:rsid w:val="00C733E7"/>
    <w:rsid w:val="00C734F2"/>
    <w:rsid w:val="00C7365D"/>
    <w:rsid w:val="00C73A75"/>
    <w:rsid w:val="00C73B58"/>
    <w:rsid w:val="00C73BEA"/>
    <w:rsid w:val="00C73CD7"/>
    <w:rsid w:val="00C73E27"/>
    <w:rsid w:val="00C73FC2"/>
    <w:rsid w:val="00C74079"/>
    <w:rsid w:val="00C74156"/>
    <w:rsid w:val="00C741BC"/>
    <w:rsid w:val="00C74314"/>
    <w:rsid w:val="00C745E5"/>
    <w:rsid w:val="00C7465B"/>
    <w:rsid w:val="00C7479B"/>
    <w:rsid w:val="00C747EB"/>
    <w:rsid w:val="00C747F9"/>
    <w:rsid w:val="00C7494C"/>
    <w:rsid w:val="00C74976"/>
    <w:rsid w:val="00C74A4E"/>
    <w:rsid w:val="00C74B3C"/>
    <w:rsid w:val="00C74CCB"/>
    <w:rsid w:val="00C74CCC"/>
    <w:rsid w:val="00C74CEF"/>
    <w:rsid w:val="00C74D55"/>
    <w:rsid w:val="00C74DFF"/>
    <w:rsid w:val="00C74EAD"/>
    <w:rsid w:val="00C74EB2"/>
    <w:rsid w:val="00C74F81"/>
    <w:rsid w:val="00C75065"/>
    <w:rsid w:val="00C750A2"/>
    <w:rsid w:val="00C750E0"/>
    <w:rsid w:val="00C7510D"/>
    <w:rsid w:val="00C752FA"/>
    <w:rsid w:val="00C75471"/>
    <w:rsid w:val="00C754DA"/>
    <w:rsid w:val="00C754F7"/>
    <w:rsid w:val="00C7551B"/>
    <w:rsid w:val="00C75553"/>
    <w:rsid w:val="00C755DE"/>
    <w:rsid w:val="00C755E8"/>
    <w:rsid w:val="00C756B2"/>
    <w:rsid w:val="00C757CF"/>
    <w:rsid w:val="00C75805"/>
    <w:rsid w:val="00C758EB"/>
    <w:rsid w:val="00C75968"/>
    <w:rsid w:val="00C759F8"/>
    <w:rsid w:val="00C75A43"/>
    <w:rsid w:val="00C75AC1"/>
    <w:rsid w:val="00C75BE0"/>
    <w:rsid w:val="00C75F34"/>
    <w:rsid w:val="00C75F8A"/>
    <w:rsid w:val="00C75FDE"/>
    <w:rsid w:val="00C76071"/>
    <w:rsid w:val="00C76196"/>
    <w:rsid w:val="00C761C6"/>
    <w:rsid w:val="00C7626A"/>
    <w:rsid w:val="00C762DD"/>
    <w:rsid w:val="00C76392"/>
    <w:rsid w:val="00C763FE"/>
    <w:rsid w:val="00C7643C"/>
    <w:rsid w:val="00C764C7"/>
    <w:rsid w:val="00C76572"/>
    <w:rsid w:val="00C765D8"/>
    <w:rsid w:val="00C76665"/>
    <w:rsid w:val="00C766DA"/>
    <w:rsid w:val="00C76892"/>
    <w:rsid w:val="00C769B8"/>
    <w:rsid w:val="00C769CA"/>
    <w:rsid w:val="00C76A0A"/>
    <w:rsid w:val="00C76ABA"/>
    <w:rsid w:val="00C76AEE"/>
    <w:rsid w:val="00C76B07"/>
    <w:rsid w:val="00C76CB9"/>
    <w:rsid w:val="00C76E13"/>
    <w:rsid w:val="00C76E6E"/>
    <w:rsid w:val="00C76E77"/>
    <w:rsid w:val="00C76EBB"/>
    <w:rsid w:val="00C76EBC"/>
    <w:rsid w:val="00C76F97"/>
    <w:rsid w:val="00C770C1"/>
    <w:rsid w:val="00C7731D"/>
    <w:rsid w:val="00C773B8"/>
    <w:rsid w:val="00C773E8"/>
    <w:rsid w:val="00C77530"/>
    <w:rsid w:val="00C775E3"/>
    <w:rsid w:val="00C777F3"/>
    <w:rsid w:val="00C77929"/>
    <w:rsid w:val="00C779BF"/>
    <w:rsid w:val="00C77A16"/>
    <w:rsid w:val="00C77AA4"/>
    <w:rsid w:val="00C77ABA"/>
    <w:rsid w:val="00C77B27"/>
    <w:rsid w:val="00C77B86"/>
    <w:rsid w:val="00C77BA1"/>
    <w:rsid w:val="00C77CAE"/>
    <w:rsid w:val="00C77CBD"/>
    <w:rsid w:val="00C77CE3"/>
    <w:rsid w:val="00C77DCE"/>
    <w:rsid w:val="00C77E22"/>
    <w:rsid w:val="00C77E8A"/>
    <w:rsid w:val="00C77F4A"/>
    <w:rsid w:val="00C80049"/>
    <w:rsid w:val="00C80133"/>
    <w:rsid w:val="00C8020C"/>
    <w:rsid w:val="00C80230"/>
    <w:rsid w:val="00C802BC"/>
    <w:rsid w:val="00C80334"/>
    <w:rsid w:val="00C80360"/>
    <w:rsid w:val="00C8044F"/>
    <w:rsid w:val="00C804A1"/>
    <w:rsid w:val="00C804CB"/>
    <w:rsid w:val="00C805C6"/>
    <w:rsid w:val="00C805E1"/>
    <w:rsid w:val="00C805F7"/>
    <w:rsid w:val="00C80703"/>
    <w:rsid w:val="00C807F5"/>
    <w:rsid w:val="00C80879"/>
    <w:rsid w:val="00C808B0"/>
    <w:rsid w:val="00C808B2"/>
    <w:rsid w:val="00C8099F"/>
    <w:rsid w:val="00C809C3"/>
    <w:rsid w:val="00C80A21"/>
    <w:rsid w:val="00C80C00"/>
    <w:rsid w:val="00C80DCA"/>
    <w:rsid w:val="00C810C7"/>
    <w:rsid w:val="00C81154"/>
    <w:rsid w:val="00C81175"/>
    <w:rsid w:val="00C811BE"/>
    <w:rsid w:val="00C8120F"/>
    <w:rsid w:val="00C81242"/>
    <w:rsid w:val="00C815CA"/>
    <w:rsid w:val="00C816BC"/>
    <w:rsid w:val="00C81766"/>
    <w:rsid w:val="00C81823"/>
    <w:rsid w:val="00C81C07"/>
    <w:rsid w:val="00C81C1E"/>
    <w:rsid w:val="00C81C54"/>
    <w:rsid w:val="00C81CDE"/>
    <w:rsid w:val="00C81CF1"/>
    <w:rsid w:val="00C81ED4"/>
    <w:rsid w:val="00C82036"/>
    <w:rsid w:val="00C820C2"/>
    <w:rsid w:val="00C8229D"/>
    <w:rsid w:val="00C822F5"/>
    <w:rsid w:val="00C823C9"/>
    <w:rsid w:val="00C824BE"/>
    <w:rsid w:val="00C825AF"/>
    <w:rsid w:val="00C825F7"/>
    <w:rsid w:val="00C826B7"/>
    <w:rsid w:val="00C82703"/>
    <w:rsid w:val="00C8273D"/>
    <w:rsid w:val="00C827D9"/>
    <w:rsid w:val="00C82893"/>
    <w:rsid w:val="00C8289B"/>
    <w:rsid w:val="00C82B10"/>
    <w:rsid w:val="00C82C09"/>
    <w:rsid w:val="00C82C0C"/>
    <w:rsid w:val="00C82C2C"/>
    <w:rsid w:val="00C82D1C"/>
    <w:rsid w:val="00C82D23"/>
    <w:rsid w:val="00C82E49"/>
    <w:rsid w:val="00C82E80"/>
    <w:rsid w:val="00C82ED8"/>
    <w:rsid w:val="00C82F1E"/>
    <w:rsid w:val="00C82F45"/>
    <w:rsid w:val="00C83038"/>
    <w:rsid w:val="00C83107"/>
    <w:rsid w:val="00C83194"/>
    <w:rsid w:val="00C831A0"/>
    <w:rsid w:val="00C832F7"/>
    <w:rsid w:val="00C83305"/>
    <w:rsid w:val="00C833BB"/>
    <w:rsid w:val="00C833EC"/>
    <w:rsid w:val="00C83500"/>
    <w:rsid w:val="00C835A1"/>
    <w:rsid w:val="00C8362A"/>
    <w:rsid w:val="00C8374E"/>
    <w:rsid w:val="00C839A4"/>
    <w:rsid w:val="00C839F8"/>
    <w:rsid w:val="00C83A1C"/>
    <w:rsid w:val="00C83A2F"/>
    <w:rsid w:val="00C83A32"/>
    <w:rsid w:val="00C83A91"/>
    <w:rsid w:val="00C83C1F"/>
    <w:rsid w:val="00C83C6F"/>
    <w:rsid w:val="00C83E98"/>
    <w:rsid w:val="00C83F6E"/>
    <w:rsid w:val="00C84074"/>
    <w:rsid w:val="00C840DB"/>
    <w:rsid w:val="00C84107"/>
    <w:rsid w:val="00C8426B"/>
    <w:rsid w:val="00C84374"/>
    <w:rsid w:val="00C8440C"/>
    <w:rsid w:val="00C846B7"/>
    <w:rsid w:val="00C846F0"/>
    <w:rsid w:val="00C84711"/>
    <w:rsid w:val="00C84747"/>
    <w:rsid w:val="00C8480E"/>
    <w:rsid w:val="00C84A16"/>
    <w:rsid w:val="00C84A6A"/>
    <w:rsid w:val="00C84B78"/>
    <w:rsid w:val="00C84C3D"/>
    <w:rsid w:val="00C84D85"/>
    <w:rsid w:val="00C84E13"/>
    <w:rsid w:val="00C84E65"/>
    <w:rsid w:val="00C84F42"/>
    <w:rsid w:val="00C85051"/>
    <w:rsid w:val="00C85144"/>
    <w:rsid w:val="00C85200"/>
    <w:rsid w:val="00C85209"/>
    <w:rsid w:val="00C8529C"/>
    <w:rsid w:val="00C8532D"/>
    <w:rsid w:val="00C8535B"/>
    <w:rsid w:val="00C8550A"/>
    <w:rsid w:val="00C8554F"/>
    <w:rsid w:val="00C85587"/>
    <w:rsid w:val="00C8567C"/>
    <w:rsid w:val="00C856C1"/>
    <w:rsid w:val="00C856E6"/>
    <w:rsid w:val="00C856F9"/>
    <w:rsid w:val="00C857E7"/>
    <w:rsid w:val="00C857FC"/>
    <w:rsid w:val="00C8592D"/>
    <w:rsid w:val="00C8593F"/>
    <w:rsid w:val="00C85AF8"/>
    <w:rsid w:val="00C85B23"/>
    <w:rsid w:val="00C85CC0"/>
    <w:rsid w:val="00C85D16"/>
    <w:rsid w:val="00C85D38"/>
    <w:rsid w:val="00C85D6E"/>
    <w:rsid w:val="00C85D96"/>
    <w:rsid w:val="00C85E07"/>
    <w:rsid w:val="00C85EF2"/>
    <w:rsid w:val="00C85F08"/>
    <w:rsid w:val="00C85F3E"/>
    <w:rsid w:val="00C8602C"/>
    <w:rsid w:val="00C860AB"/>
    <w:rsid w:val="00C86113"/>
    <w:rsid w:val="00C86174"/>
    <w:rsid w:val="00C86216"/>
    <w:rsid w:val="00C86279"/>
    <w:rsid w:val="00C86294"/>
    <w:rsid w:val="00C862F8"/>
    <w:rsid w:val="00C863A7"/>
    <w:rsid w:val="00C864A5"/>
    <w:rsid w:val="00C864ED"/>
    <w:rsid w:val="00C86536"/>
    <w:rsid w:val="00C866D1"/>
    <w:rsid w:val="00C866E2"/>
    <w:rsid w:val="00C86704"/>
    <w:rsid w:val="00C8673C"/>
    <w:rsid w:val="00C868C0"/>
    <w:rsid w:val="00C869B8"/>
    <w:rsid w:val="00C869D6"/>
    <w:rsid w:val="00C86BE8"/>
    <w:rsid w:val="00C86C1D"/>
    <w:rsid w:val="00C86C89"/>
    <w:rsid w:val="00C86CF6"/>
    <w:rsid w:val="00C86D0B"/>
    <w:rsid w:val="00C86E12"/>
    <w:rsid w:val="00C86E20"/>
    <w:rsid w:val="00C86E68"/>
    <w:rsid w:val="00C86EEF"/>
    <w:rsid w:val="00C86F40"/>
    <w:rsid w:val="00C86FD3"/>
    <w:rsid w:val="00C87015"/>
    <w:rsid w:val="00C8719B"/>
    <w:rsid w:val="00C8727E"/>
    <w:rsid w:val="00C872BC"/>
    <w:rsid w:val="00C872CB"/>
    <w:rsid w:val="00C873C0"/>
    <w:rsid w:val="00C873E8"/>
    <w:rsid w:val="00C87483"/>
    <w:rsid w:val="00C876CB"/>
    <w:rsid w:val="00C87A72"/>
    <w:rsid w:val="00C87A73"/>
    <w:rsid w:val="00C87A87"/>
    <w:rsid w:val="00C87AD0"/>
    <w:rsid w:val="00C87AE5"/>
    <w:rsid w:val="00C87C3A"/>
    <w:rsid w:val="00C87C85"/>
    <w:rsid w:val="00C87DE7"/>
    <w:rsid w:val="00C87E41"/>
    <w:rsid w:val="00C87E42"/>
    <w:rsid w:val="00C87E80"/>
    <w:rsid w:val="00C87FAC"/>
    <w:rsid w:val="00C87FE3"/>
    <w:rsid w:val="00C90087"/>
    <w:rsid w:val="00C901B3"/>
    <w:rsid w:val="00C901C6"/>
    <w:rsid w:val="00C90256"/>
    <w:rsid w:val="00C9031F"/>
    <w:rsid w:val="00C90369"/>
    <w:rsid w:val="00C90371"/>
    <w:rsid w:val="00C9055B"/>
    <w:rsid w:val="00C90586"/>
    <w:rsid w:val="00C90818"/>
    <w:rsid w:val="00C90829"/>
    <w:rsid w:val="00C90929"/>
    <w:rsid w:val="00C90A68"/>
    <w:rsid w:val="00C90A82"/>
    <w:rsid w:val="00C90A8B"/>
    <w:rsid w:val="00C90C54"/>
    <w:rsid w:val="00C90C7A"/>
    <w:rsid w:val="00C90C91"/>
    <w:rsid w:val="00C90D17"/>
    <w:rsid w:val="00C90EB7"/>
    <w:rsid w:val="00C90EBE"/>
    <w:rsid w:val="00C90F09"/>
    <w:rsid w:val="00C90F1F"/>
    <w:rsid w:val="00C90F50"/>
    <w:rsid w:val="00C91016"/>
    <w:rsid w:val="00C91050"/>
    <w:rsid w:val="00C9106E"/>
    <w:rsid w:val="00C9114D"/>
    <w:rsid w:val="00C9115C"/>
    <w:rsid w:val="00C91208"/>
    <w:rsid w:val="00C912B6"/>
    <w:rsid w:val="00C913A8"/>
    <w:rsid w:val="00C913C7"/>
    <w:rsid w:val="00C91452"/>
    <w:rsid w:val="00C914C3"/>
    <w:rsid w:val="00C914FD"/>
    <w:rsid w:val="00C9151E"/>
    <w:rsid w:val="00C91525"/>
    <w:rsid w:val="00C9154A"/>
    <w:rsid w:val="00C915B0"/>
    <w:rsid w:val="00C9160C"/>
    <w:rsid w:val="00C9177D"/>
    <w:rsid w:val="00C917D3"/>
    <w:rsid w:val="00C91825"/>
    <w:rsid w:val="00C91880"/>
    <w:rsid w:val="00C91889"/>
    <w:rsid w:val="00C91953"/>
    <w:rsid w:val="00C91A0F"/>
    <w:rsid w:val="00C91A45"/>
    <w:rsid w:val="00C91A7B"/>
    <w:rsid w:val="00C91AFB"/>
    <w:rsid w:val="00C91B24"/>
    <w:rsid w:val="00C91C0D"/>
    <w:rsid w:val="00C91C40"/>
    <w:rsid w:val="00C91C59"/>
    <w:rsid w:val="00C91CB0"/>
    <w:rsid w:val="00C91D13"/>
    <w:rsid w:val="00C91D8E"/>
    <w:rsid w:val="00C91DBB"/>
    <w:rsid w:val="00C91DF7"/>
    <w:rsid w:val="00C91E28"/>
    <w:rsid w:val="00C91E6D"/>
    <w:rsid w:val="00C91E89"/>
    <w:rsid w:val="00C91EEB"/>
    <w:rsid w:val="00C91F81"/>
    <w:rsid w:val="00C9213A"/>
    <w:rsid w:val="00C922B8"/>
    <w:rsid w:val="00C92470"/>
    <w:rsid w:val="00C924AF"/>
    <w:rsid w:val="00C924F3"/>
    <w:rsid w:val="00C92537"/>
    <w:rsid w:val="00C92539"/>
    <w:rsid w:val="00C9254D"/>
    <w:rsid w:val="00C92619"/>
    <w:rsid w:val="00C92723"/>
    <w:rsid w:val="00C92752"/>
    <w:rsid w:val="00C92758"/>
    <w:rsid w:val="00C9287E"/>
    <w:rsid w:val="00C9288F"/>
    <w:rsid w:val="00C92A62"/>
    <w:rsid w:val="00C92A6E"/>
    <w:rsid w:val="00C92B43"/>
    <w:rsid w:val="00C92BC9"/>
    <w:rsid w:val="00C92CD5"/>
    <w:rsid w:val="00C92DA1"/>
    <w:rsid w:val="00C92F1A"/>
    <w:rsid w:val="00C9304A"/>
    <w:rsid w:val="00C9307C"/>
    <w:rsid w:val="00C930E7"/>
    <w:rsid w:val="00C9314D"/>
    <w:rsid w:val="00C932F7"/>
    <w:rsid w:val="00C933A9"/>
    <w:rsid w:val="00C933DC"/>
    <w:rsid w:val="00C93445"/>
    <w:rsid w:val="00C9346F"/>
    <w:rsid w:val="00C93492"/>
    <w:rsid w:val="00C93500"/>
    <w:rsid w:val="00C93510"/>
    <w:rsid w:val="00C93680"/>
    <w:rsid w:val="00C936C0"/>
    <w:rsid w:val="00C93721"/>
    <w:rsid w:val="00C9375C"/>
    <w:rsid w:val="00C93848"/>
    <w:rsid w:val="00C9394C"/>
    <w:rsid w:val="00C93987"/>
    <w:rsid w:val="00C939AE"/>
    <w:rsid w:val="00C939EE"/>
    <w:rsid w:val="00C93A7F"/>
    <w:rsid w:val="00C93AB7"/>
    <w:rsid w:val="00C93BFA"/>
    <w:rsid w:val="00C93C09"/>
    <w:rsid w:val="00C93C56"/>
    <w:rsid w:val="00C93E6E"/>
    <w:rsid w:val="00C93E95"/>
    <w:rsid w:val="00C93EC0"/>
    <w:rsid w:val="00C94236"/>
    <w:rsid w:val="00C9428B"/>
    <w:rsid w:val="00C94407"/>
    <w:rsid w:val="00C94506"/>
    <w:rsid w:val="00C9455B"/>
    <w:rsid w:val="00C946EF"/>
    <w:rsid w:val="00C94A08"/>
    <w:rsid w:val="00C94A5D"/>
    <w:rsid w:val="00C94AFB"/>
    <w:rsid w:val="00C94C5D"/>
    <w:rsid w:val="00C94C9D"/>
    <w:rsid w:val="00C94CA8"/>
    <w:rsid w:val="00C94D12"/>
    <w:rsid w:val="00C94D14"/>
    <w:rsid w:val="00C94DC5"/>
    <w:rsid w:val="00C94FE8"/>
    <w:rsid w:val="00C95144"/>
    <w:rsid w:val="00C95156"/>
    <w:rsid w:val="00C951DE"/>
    <w:rsid w:val="00C95212"/>
    <w:rsid w:val="00C95291"/>
    <w:rsid w:val="00C952CF"/>
    <w:rsid w:val="00C95330"/>
    <w:rsid w:val="00C9548D"/>
    <w:rsid w:val="00C9549A"/>
    <w:rsid w:val="00C9556A"/>
    <w:rsid w:val="00C95655"/>
    <w:rsid w:val="00C95818"/>
    <w:rsid w:val="00C95963"/>
    <w:rsid w:val="00C95DE2"/>
    <w:rsid w:val="00C95FB6"/>
    <w:rsid w:val="00C96106"/>
    <w:rsid w:val="00C961B1"/>
    <w:rsid w:val="00C961B9"/>
    <w:rsid w:val="00C9628F"/>
    <w:rsid w:val="00C96298"/>
    <w:rsid w:val="00C96345"/>
    <w:rsid w:val="00C9639F"/>
    <w:rsid w:val="00C963C9"/>
    <w:rsid w:val="00C96498"/>
    <w:rsid w:val="00C964A5"/>
    <w:rsid w:val="00C965D7"/>
    <w:rsid w:val="00C967FD"/>
    <w:rsid w:val="00C969F6"/>
    <w:rsid w:val="00C96ABF"/>
    <w:rsid w:val="00C96B6E"/>
    <w:rsid w:val="00C96C05"/>
    <w:rsid w:val="00C96DA8"/>
    <w:rsid w:val="00C96E40"/>
    <w:rsid w:val="00C96E47"/>
    <w:rsid w:val="00C96ED9"/>
    <w:rsid w:val="00C96EDC"/>
    <w:rsid w:val="00C96F3C"/>
    <w:rsid w:val="00C9711B"/>
    <w:rsid w:val="00C97163"/>
    <w:rsid w:val="00C971D2"/>
    <w:rsid w:val="00C97245"/>
    <w:rsid w:val="00C97246"/>
    <w:rsid w:val="00C9732E"/>
    <w:rsid w:val="00C9733D"/>
    <w:rsid w:val="00C973AF"/>
    <w:rsid w:val="00C97589"/>
    <w:rsid w:val="00C97908"/>
    <w:rsid w:val="00C979DA"/>
    <w:rsid w:val="00C97A58"/>
    <w:rsid w:val="00C97C5D"/>
    <w:rsid w:val="00C97C7F"/>
    <w:rsid w:val="00C97ECB"/>
    <w:rsid w:val="00CA0024"/>
    <w:rsid w:val="00CA008E"/>
    <w:rsid w:val="00CA00C9"/>
    <w:rsid w:val="00CA0195"/>
    <w:rsid w:val="00CA0431"/>
    <w:rsid w:val="00CA05B8"/>
    <w:rsid w:val="00CA06F6"/>
    <w:rsid w:val="00CA0944"/>
    <w:rsid w:val="00CA0ADF"/>
    <w:rsid w:val="00CA0CAC"/>
    <w:rsid w:val="00CA0D63"/>
    <w:rsid w:val="00CA0DE2"/>
    <w:rsid w:val="00CA0DF6"/>
    <w:rsid w:val="00CA0F74"/>
    <w:rsid w:val="00CA1261"/>
    <w:rsid w:val="00CA1298"/>
    <w:rsid w:val="00CA12CA"/>
    <w:rsid w:val="00CA12D4"/>
    <w:rsid w:val="00CA1373"/>
    <w:rsid w:val="00CA1453"/>
    <w:rsid w:val="00CA149D"/>
    <w:rsid w:val="00CA14C8"/>
    <w:rsid w:val="00CA1549"/>
    <w:rsid w:val="00CA15B2"/>
    <w:rsid w:val="00CA160B"/>
    <w:rsid w:val="00CA161B"/>
    <w:rsid w:val="00CA161F"/>
    <w:rsid w:val="00CA172E"/>
    <w:rsid w:val="00CA1865"/>
    <w:rsid w:val="00CA1877"/>
    <w:rsid w:val="00CA18C2"/>
    <w:rsid w:val="00CA18E1"/>
    <w:rsid w:val="00CA194F"/>
    <w:rsid w:val="00CA1A77"/>
    <w:rsid w:val="00CA1B2F"/>
    <w:rsid w:val="00CA1BCC"/>
    <w:rsid w:val="00CA1D53"/>
    <w:rsid w:val="00CA1D6F"/>
    <w:rsid w:val="00CA1D7B"/>
    <w:rsid w:val="00CA1DC9"/>
    <w:rsid w:val="00CA1E13"/>
    <w:rsid w:val="00CA205C"/>
    <w:rsid w:val="00CA2070"/>
    <w:rsid w:val="00CA2073"/>
    <w:rsid w:val="00CA20AF"/>
    <w:rsid w:val="00CA215C"/>
    <w:rsid w:val="00CA21A0"/>
    <w:rsid w:val="00CA21EE"/>
    <w:rsid w:val="00CA2279"/>
    <w:rsid w:val="00CA231D"/>
    <w:rsid w:val="00CA2434"/>
    <w:rsid w:val="00CA2463"/>
    <w:rsid w:val="00CA25C2"/>
    <w:rsid w:val="00CA264F"/>
    <w:rsid w:val="00CA26DD"/>
    <w:rsid w:val="00CA2767"/>
    <w:rsid w:val="00CA2816"/>
    <w:rsid w:val="00CA285A"/>
    <w:rsid w:val="00CA2880"/>
    <w:rsid w:val="00CA28DB"/>
    <w:rsid w:val="00CA2946"/>
    <w:rsid w:val="00CA2AA8"/>
    <w:rsid w:val="00CA2B12"/>
    <w:rsid w:val="00CA2CE6"/>
    <w:rsid w:val="00CA2DA9"/>
    <w:rsid w:val="00CA2E19"/>
    <w:rsid w:val="00CA2FDF"/>
    <w:rsid w:val="00CA3126"/>
    <w:rsid w:val="00CA31D2"/>
    <w:rsid w:val="00CA31EC"/>
    <w:rsid w:val="00CA3278"/>
    <w:rsid w:val="00CA36A1"/>
    <w:rsid w:val="00CA3816"/>
    <w:rsid w:val="00CA38B9"/>
    <w:rsid w:val="00CA38C8"/>
    <w:rsid w:val="00CA3936"/>
    <w:rsid w:val="00CA39B2"/>
    <w:rsid w:val="00CA39B3"/>
    <w:rsid w:val="00CA3A05"/>
    <w:rsid w:val="00CA3A9F"/>
    <w:rsid w:val="00CA3B22"/>
    <w:rsid w:val="00CA3B3B"/>
    <w:rsid w:val="00CA3B7C"/>
    <w:rsid w:val="00CA3CA9"/>
    <w:rsid w:val="00CA3CC6"/>
    <w:rsid w:val="00CA3D66"/>
    <w:rsid w:val="00CA3D6D"/>
    <w:rsid w:val="00CA3DA8"/>
    <w:rsid w:val="00CA3E07"/>
    <w:rsid w:val="00CA3F06"/>
    <w:rsid w:val="00CA4012"/>
    <w:rsid w:val="00CA4226"/>
    <w:rsid w:val="00CA43B8"/>
    <w:rsid w:val="00CA44B4"/>
    <w:rsid w:val="00CA4553"/>
    <w:rsid w:val="00CA462F"/>
    <w:rsid w:val="00CA46C1"/>
    <w:rsid w:val="00CA476D"/>
    <w:rsid w:val="00CA47DD"/>
    <w:rsid w:val="00CA487E"/>
    <w:rsid w:val="00CA493D"/>
    <w:rsid w:val="00CA4957"/>
    <w:rsid w:val="00CA4AD9"/>
    <w:rsid w:val="00CA4B65"/>
    <w:rsid w:val="00CA4B87"/>
    <w:rsid w:val="00CA4BC3"/>
    <w:rsid w:val="00CA4D6C"/>
    <w:rsid w:val="00CA4E8A"/>
    <w:rsid w:val="00CA4EA9"/>
    <w:rsid w:val="00CA4F4A"/>
    <w:rsid w:val="00CA4FC1"/>
    <w:rsid w:val="00CA4FF4"/>
    <w:rsid w:val="00CA5050"/>
    <w:rsid w:val="00CA50D2"/>
    <w:rsid w:val="00CA5184"/>
    <w:rsid w:val="00CA519B"/>
    <w:rsid w:val="00CA5217"/>
    <w:rsid w:val="00CA548C"/>
    <w:rsid w:val="00CA54B4"/>
    <w:rsid w:val="00CA54CE"/>
    <w:rsid w:val="00CA557E"/>
    <w:rsid w:val="00CA5611"/>
    <w:rsid w:val="00CA568A"/>
    <w:rsid w:val="00CA5885"/>
    <w:rsid w:val="00CA5999"/>
    <w:rsid w:val="00CA5A53"/>
    <w:rsid w:val="00CA5AA6"/>
    <w:rsid w:val="00CA5AF7"/>
    <w:rsid w:val="00CA5B61"/>
    <w:rsid w:val="00CA5B95"/>
    <w:rsid w:val="00CA5C66"/>
    <w:rsid w:val="00CA5D19"/>
    <w:rsid w:val="00CA5D43"/>
    <w:rsid w:val="00CA5D6B"/>
    <w:rsid w:val="00CA5E0E"/>
    <w:rsid w:val="00CA5EC8"/>
    <w:rsid w:val="00CA604F"/>
    <w:rsid w:val="00CA6145"/>
    <w:rsid w:val="00CA6149"/>
    <w:rsid w:val="00CA61C7"/>
    <w:rsid w:val="00CA62A9"/>
    <w:rsid w:val="00CA640C"/>
    <w:rsid w:val="00CA648D"/>
    <w:rsid w:val="00CA670A"/>
    <w:rsid w:val="00CA6830"/>
    <w:rsid w:val="00CA6857"/>
    <w:rsid w:val="00CA6887"/>
    <w:rsid w:val="00CA6903"/>
    <w:rsid w:val="00CA6925"/>
    <w:rsid w:val="00CA6AC1"/>
    <w:rsid w:val="00CA6B8A"/>
    <w:rsid w:val="00CA6C20"/>
    <w:rsid w:val="00CA6CFB"/>
    <w:rsid w:val="00CA6D7D"/>
    <w:rsid w:val="00CA6DB5"/>
    <w:rsid w:val="00CA6F21"/>
    <w:rsid w:val="00CA6F33"/>
    <w:rsid w:val="00CA7170"/>
    <w:rsid w:val="00CA724F"/>
    <w:rsid w:val="00CA726E"/>
    <w:rsid w:val="00CA72D6"/>
    <w:rsid w:val="00CA7462"/>
    <w:rsid w:val="00CA74F1"/>
    <w:rsid w:val="00CA751A"/>
    <w:rsid w:val="00CA75C8"/>
    <w:rsid w:val="00CA76BA"/>
    <w:rsid w:val="00CA772E"/>
    <w:rsid w:val="00CA77D7"/>
    <w:rsid w:val="00CA77DF"/>
    <w:rsid w:val="00CA78C0"/>
    <w:rsid w:val="00CA78C1"/>
    <w:rsid w:val="00CA78D1"/>
    <w:rsid w:val="00CA79E5"/>
    <w:rsid w:val="00CA7A1A"/>
    <w:rsid w:val="00CA7A2C"/>
    <w:rsid w:val="00CA7A81"/>
    <w:rsid w:val="00CA7A92"/>
    <w:rsid w:val="00CA7B2F"/>
    <w:rsid w:val="00CA7C07"/>
    <w:rsid w:val="00CA7C0A"/>
    <w:rsid w:val="00CA7C2D"/>
    <w:rsid w:val="00CA7C57"/>
    <w:rsid w:val="00CA7C62"/>
    <w:rsid w:val="00CA7C8D"/>
    <w:rsid w:val="00CA7CFF"/>
    <w:rsid w:val="00CA7D15"/>
    <w:rsid w:val="00CA7D5D"/>
    <w:rsid w:val="00CA7E7D"/>
    <w:rsid w:val="00CA7EC4"/>
    <w:rsid w:val="00CA7ED1"/>
    <w:rsid w:val="00CB00B4"/>
    <w:rsid w:val="00CB013C"/>
    <w:rsid w:val="00CB0184"/>
    <w:rsid w:val="00CB0201"/>
    <w:rsid w:val="00CB021F"/>
    <w:rsid w:val="00CB0294"/>
    <w:rsid w:val="00CB02D2"/>
    <w:rsid w:val="00CB05DF"/>
    <w:rsid w:val="00CB06BA"/>
    <w:rsid w:val="00CB07E3"/>
    <w:rsid w:val="00CB08C8"/>
    <w:rsid w:val="00CB0952"/>
    <w:rsid w:val="00CB0AAF"/>
    <w:rsid w:val="00CB0AEC"/>
    <w:rsid w:val="00CB0D89"/>
    <w:rsid w:val="00CB0EAA"/>
    <w:rsid w:val="00CB0EDC"/>
    <w:rsid w:val="00CB0FD4"/>
    <w:rsid w:val="00CB1170"/>
    <w:rsid w:val="00CB1228"/>
    <w:rsid w:val="00CB1234"/>
    <w:rsid w:val="00CB12EB"/>
    <w:rsid w:val="00CB1314"/>
    <w:rsid w:val="00CB1366"/>
    <w:rsid w:val="00CB13DF"/>
    <w:rsid w:val="00CB142C"/>
    <w:rsid w:val="00CB1459"/>
    <w:rsid w:val="00CB14BB"/>
    <w:rsid w:val="00CB14CD"/>
    <w:rsid w:val="00CB1766"/>
    <w:rsid w:val="00CB190A"/>
    <w:rsid w:val="00CB1915"/>
    <w:rsid w:val="00CB19BC"/>
    <w:rsid w:val="00CB1A30"/>
    <w:rsid w:val="00CB1AC6"/>
    <w:rsid w:val="00CB1BA2"/>
    <w:rsid w:val="00CB1BE6"/>
    <w:rsid w:val="00CB1C0A"/>
    <w:rsid w:val="00CB1CA4"/>
    <w:rsid w:val="00CB1CB4"/>
    <w:rsid w:val="00CB1CC2"/>
    <w:rsid w:val="00CB1CDA"/>
    <w:rsid w:val="00CB1E56"/>
    <w:rsid w:val="00CB205F"/>
    <w:rsid w:val="00CB2196"/>
    <w:rsid w:val="00CB2198"/>
    <w:rsid w:val="00CB21F2"/>
    <w:rsid w:val="00CB224A"/>
    <w:rsid w:val="00CB2277"/>
    <w:rsid w:val="00CB2290"/>
    <w:rsid w:val="00CB2378"/>
    <w:rsid w:val="00CB23A7"/>
    <w:rsid w:val="00CB242E"/>
    <w:rsid w:val="00CB2459"/>
    <w:rsid w:val="00CB2537"/>
    <w:rsid w:val="00CB253F"/>
    <w:rsid w:val="00CB2664"/>
    <w:rsid w:val="00CB26BC"/>
    <w:rsid w:val="00CB2776"/>
    <w:rsid w:val="00CB28AA"/>
    <w:rsid w:val="00CB290F"/>
    <w:rsid w:val="00CB2A29"/>
    <w:rsid w:val="00CB2A37"/>
    <w:rsid w:val="00CB2A4C"/>
    <w:rsid w:val="00CB2A5C"/>
    <w:rsid w:val="00CB2ACA"/>
    <w:rsid w:val="00CB2ACC"/>
    <w:rsid w:val="00CB2B95"/>
    <w:rsid w:val="00CB2DD2"/>
    <w:rsid w:val="00CB2F43"/>
    <w:rsid w:val="00CB31BA"/>
    <w:rsid w:val="00CB3204"/>
    <w:rsid w:val="00CB349C"/>
    <w:rsid w:val="00CB3538"/>
    <w:rsid w:val="00CB3617"/>
    <w:rsid w:val="00CB3827"/>
    <w:rsid w:val="00CB391B"/>
    <w:rsid w:val="00CB39E0"/>
    <w:rsid w:val="00CB3A76"/>
    <w:rsid w:val="00CB3D23"/>
    <w:rsid w:val="00CB3D67"/>
    <w:rsid w:val="00CB3EC0"/>
    <w:rsid w:val="00CB4041"/>
    <w:rsid w:val="00CB40BE"/>
    <w:rsid w:val="00CB40FC"/>
    <w:rsid w:val="00CB41E4"/>
    <w:rsid w:val="00CB43B6"/>
    <w:rsid w:val="00CB4401"/>
    <w:rsid w:val="00CB451C"/>
    <w:rsid w:val="00CB4568"/>
    <w:rsid w:val="00CB4643"/>
    <w:rsid w:val="00CB46D1"/>
    <w:rsid w:val="00CB4720"/>
    <w:rsid w:val="00CB4781"/>
    <w:rsid w:val="00CB4792"/>
    <w:rsid w:val="00CB4795"/>
    <w:rsid w:val="00CB4947"/>
    <w:rsid w:val="00CB4955"/>
    <w:rsid w:val="00CB495E"/>
    <w:rsid w:val="00CB49FA"/>
    <w:rsid w:val="00CB4B1A"/>
    <w:rsid w:val="00CB4B4B"/>
    <w:rsid w:val="00CB4BBC"/>
    <w:rsid w:val="00CB4C42"/>
    <w:rsid w:val="00CB4C5C"/>
    <w:rsid w:val="00CB4C64"/>
    <w:rsid w:val="00CB4CD0"/>
    <w:rsid w:val="00CB4EBE"/>
    <w:rsid w:val="00CB4FC0"/>
    <w:rsid w:val="00CB5087"/>
    <w:rsid w:val="00CB50BE"/>
    <w:rsid w:val="00CB51D3"/>
    <w:rsid w:val="00CB51FD"/>
    <w:rsid w:val="00CB54DF"/>
    <w:rsid w:val="00CB5601"/>
    <w:rsid w:val="00CB57BA"/>
    <w:rsid w:val="00CB57F6"/>
    <w:rsid w:val="00CB5800"/>
    <w:rsid w:val="00CB58E3"/>
    <w:rsid w:val="00CB598F"/>
    <w:rsid w:val="00CB5A67"/>
    <w:rsid w:val="00CB5AA5"/>
    <w:rsid w:val="00CB5AB6"/>
    <w:rsid w:val="00CB5AD9"/>
    <w:rsid w:val="00CB5C46"/>
    <w:rsid w:val="00CB5C8B"/>
    <w:rsid w:val="00CB5D4E"/>
    <w:rsid w:val="00CB5E4F"/>
    <w:rsid w:val="00CB5F4B"/>
    <w:rsid w:val="00CB5F4D"/>
    <w:rsid w:val="00CB5FCB"/>
    <w:rsid w:val="00CB6181"/>
    <w:rsid w:val="00CB62E3"/>
    <w:rsid w:val="00CB63A6"/>
    <w:rsid w:val="00CB63A9"/>
    <w:rsid w:val="00CB63B3"/>
    <w:rsid w:val="00CB63E0"/>
    <w:rsid w:val="00CB6414"/>
    <w:rsid w:val="00CB652D"/>
    <w:rsid w:val="00CB6603"/>
    <w:rsid w:val="00CB6623"/>
    <w:rsid w:val="00CB6763"/>
    <w:rsid w:val="00CB694C"/>
    <w:rsid w:val="00CB6CB0"/>
    <w:rsid w:val="00CB6CC1"/>
    <w:rsid w:val="00CB6D0B"/>
    <w:rsid w:val="00CB6F6F"/>
    <w:rsid w:val="00CB6F81"/>
    <w:rsid w:val="00CB6FA4"/>
    <w:rsid w:val="00CB7021"/>
    <w:rsid w:val="00CB7049"/>
    <w:rsid w:val="00CB7120"/>
    <w:rsid w:val="00CB7761"/>
    <w:rsid w:val="00CB7764"/>
    <w:rsid w:val="00CB777D"/>
    <w:rsid w:val="00CB77A2"/>
    <w:rsid w:val="00CB77F2"/>
    <w:rsid w:val="00CB781D"/>
    <w:rsid w:val="00CB7839"/>
    <w:rsid w:val="00CB78E6"/>
    <w:rsid w:val="00CB78E8"/>
    <w:rsid w:val="00CB79F8"/>
    <w:rsid w:val="00CB7A90"/>
    <w:rsid w:val="00CB7BC1"/>
    <w:rsid w:val="00CB7C63"/>
    <w:rsid w:val="00CB7CAF"/>
    <w:rsid w:val="00CB7D55"/>
    <w:rsid w:val="00CB7F4C"/>
    <w:rsid w:val="00CB7F8E"/>
    <w:rsid w:val="00CC0135"/>
    <w:rsid w:val="00CC01CC"/>
    <w:rsid w:val="00CC0288"/>
    <w:rsid w:val="00CC0593"/>
    <w:rsid w:val="00CC068D"/>
    <w:rsid w:val="00CC070F"/>
    <w:rsid w:val="00CC0945"/>
    <w:rsid w:val="00CC09F1"/>
    <w:rsid w:val="00CC0ACD"/>
    <w:rsid w:val="00CC0AF6"/>
    <w:rsid w:val="00CC0D63"/>
    <w:rsid w:val="00CC0F3D"/>
    <w:rsid w:val="00CC113D"/>
    <w:rsid w:val="00CC1164"/>
    <w:rsid w:val="00CC124E"/>
    <w:rsid w:val="00CC1258"/>
    <w:rsid w:val="00CC12AF"/>
    <w:rsid w:val="00CC12EB"/>
    <w:rsid w:val="00CC133D"/>
    <w:rsid w:val="00CC137E"/>
    <w:rsid w:val="00CC14A6"/>
    <w:rsid w:val="00CC14A9"/>
    <w:rsid w:val="00CC1505"/>
    <w:rsid w:val="00CC1630"/>
    <w:rsid w:val="00CC1679"/>
    <w:rsid w:val="00CC1791"/>
    <w:rsid w:val="00CC1AE5"/>
    <w:rsid w:val="00CC1D9B"/>
    <w:rsid w:val="00CC1DB9"/>
    <w:rsid w:val="00CC1EC3"/>
    <w:rsid w:val="00CC1F30"/>
    <w:rsid w:val="00CC1F5E"/>
    <w:rsid w:val="00CC1FF9"/>
    <w:rsid w:val="00CC2160"/>
    <w:rsid w:val="00CC227D"/>
    <w:rsid w:val="00CC231D"/>
    <w:rsid w:val="00CC24C6"/>
    <w:rsid w:val="00CC2503"/>
    <w:rsid w:val="00CC25E6"/>
    <w:rsid w:val="00CC2617"/>
    <w:rsid w:val="00CC2709"/>
    <w:rsid w:val="00CC271F"/>
    <w:rsid w:val="00CC2791"/>
    <w:rsid w:val="00CC2881"/>
    <w:rsid w:val="00CC28DB"/>
    <w:rsid w:val="00CC2949"/>
    <w:rsid w:val="00CC2963"/>
    <w:rsid w:val="00CC29AF"/>
    <w:rsid w:val="00CC29D8"/>
    <w:rsid w:val="00CC29DB"/>
    <w:rsid w:val="00CC2AF8"/>
    <w:rsid w:val="00CC2E1B"/>
    <w:rsid w:val="00CC2E50"/>
    <w:rsid w:val="00CC2F82"/>
    <w:rsid w:val="00CC306A"/>
    <w:rsid w:val="00CC30CD"/>
    <w:rsid w:val="00CC3182"/>
    <w:rsid w:val="00CC3310"/>
    <w:rsid w:val="00CC332E"/>
    <w:rsid w:val="00CC34C5"/>
    <w:rsid w:val="00CC34E2"/>
    <w:rsid w:val="00CC3537"/>
    <w:rsid w:val="00CC365F"/>
    <w:rsid w:val="00CC3683"/>
    <w:rsid w:val="00CC37D2"/>
    <w:rsid w:val="00CC38BB"/>
    <w:rsid w:val="00CC39B5"/>
    <w:rsid w:val="00CC39EE"/>
    <w:rsid w:val="00CC3A01"/>
    <w:rsid w:val="00CC3ABE"/>
    <w:rsid w:val="00CC3BFA"/>
    <w:rsid w:val="00CC3E19"/>
    <w:rsid w:val="00CC3EDA"/>
    <w:rsid w:val="00CC3FA3"/>
    <w:rsid w:val="00CC40FF"/>
    <w:rsid w:val="00CC4156"/>
    <w:rsid w:val="00CC4164"/>
    <w:rsid w:val="00CC41FB"/>
    <w:rsid w:val="00CC461D"/>
    <w:rsid w:val="00CC4620"/>
    <w:rsid w:val="00CC4646"/>
    <w:rsid w:val="00CC4765"/>
    <w:rsid w:val="00CC48F5"/>
    <w:rsid w:val="00CC4A00"/>
    <w:rsid w:val="00CC4AA7"/>
    <w:rsid w:val="00CC4B47"/>
    <w:rsid w:val="00CC4B5C"/>
    <w:rsid w:val="00CC4CC0"/>
    <w:rsid w:val="00CC4D1A"/>
    <w:rsid w:val="00CC4DC5"/>
    <w:rsid w:val="00CC4DDE"/>
    <w:rsid w:val="00CC4DFB"/>
    <w:rsid w:val="00CC4E3B"/>
    <w:rsid w:val="00CC4E64"/>
    <w:rsid w:val="00CC4E6B"/>
    <w:rsid w:val="00CC4E94"/>
    <w:rsid w:val="00CC4EFE"/>
    <w:rsid w:val="00CC507F"/>
    <w:rsid w:val="00CC5195"/>
    <w:rsid w:val="00CC51FB"/>
    <w:rsid w:val="00CC5245"/>
    <w:rsid w:val="00CC52AB"/>
    <w:rsid w:val="00CC52CA"/>
    <w:rsid w:val="00CC5360"/>
    <w:rsid w:val="00CC5399"/>
    <w:rsid w:val="00CC53EC"/>
    <w:rsid w:val="00CC5417"/>
    <w:rsid w:val="00CC5643"/>
    <w:rsid w:val="00CC578E"/>
    <w:rsid w:val="00CC58CF"/>
    <w:rsid w:val="00CC59AD"/>
    <w:rsid w:val="00CC5E6E"/>
    <w:rsid w:val="00CC5EDA"/>
    <w:rsid w:val="00CC5F87"/>
    <w:rsid w:val="00CC5F8D"/>
    <w:rsid w:val="00CC5F8F"/>
    <w:rsid w:val="00CC5F97"/>
    <w:rsid w:val="00CC5FB6"/>
    <w:rsid w:val="00CC606D"/>
    <w:rsid w:val="00CC60A2"/>
    <w:rsid w:val="00CC614F"/>
    <w:rsid w:val="00CC62A6"/>
    <w:rsid w:val="00CC632B"/>
    <w:rsid w:val="00CC63AF"/>
    <w:rsid w:val="00CC65F7"/>
    <w:rsid w:val="00CC663F"/>
    <w:rsid w:val="00CC6707"/>
    <w:rsid w:val="00CC678D"/>
    <w:rsid w:val="00CC69A2"/>
    <w:rsid w:val="00CC6A48"/>
    <w:rsid w:val="00CC6A9C"/>
    <w:rsid w:val="00CC6B53"/>
    <w:rsid w:val="00CC6BFF"/>
    <w:rsid w:val="00CC6C71"/>
    <w:rsid w:val="00CC6CF0"/>
    <w:rsid w:val="00CC6D1D"/>
    <w:rsid w:val="00CC6D45"/>
    <w:rsid w:val="00CC6E6D"/>
    <w:rsid w:val="00CC6F00"/>
    <w:rsid w:val="00CC70A6"/>
    <w:rsid w:val="00CC70B1"/>
    <w:rsid w:val="00CC719B"/>
    <w:rsid w:val="00CC71D5"/>
    <w:rsid w:val="00CC731A"/>
    <w:rsid w:val="00CC739C"/>
    <w:rsid w:val="00CC7574"/>
    <w:rsid w:val="00CC75D4"/>
    <w:rsid w:val="00CC75E3"/>
    <w:rsid w:val="00CC763A"/>
    <w:rsid w:val="00CC76FA"/>
    <w:rsid w:val="00CC7805"/>
    <w:rsid w:val="00CC795B"/>
    <w:rsid w:val="00CC79B3"/>
    <w:rsid w:val="00CC79D3"/>
    <w:rsid w:val="00CC7B1D"/>
    <w:rsid w:val="00CC7CD3"/>
    <w:rsid w:val="00CC7D7E"/>
    <w:rsid w:val="00CC7EC4"/>
    <w:rsid w:val="00CC7F2E"/>
    <w:rsid w:val="00CC7F4E"/>
    <w:rsid w:val="00CD0015"/>
    <w:rsid w:val="00CD0114"/>
    <w:rsid w:val="00CD018F"/>
    <w:rsid w:val="00CD01E5"/>
    <w:rsid w:val="00CD03CC"/>
    <w:rsid w:val="00CD0587"/>
    <w:rsid w:val="00CD0791"/>
    <w:rsid w:val="00CD0887"/>
    <w:rsid w:val="00CD0A52"/>
    <w:rsid w:val="00CD0A8B"/>
    <w:rsid w:val="00CD0B47"/>
    <w:rsid w:val="00CD0BAA"/>
    <w:rsid w:val="00CD0CD3"/>
    <w:rsid w:val="00CD0D43"/>
    <w:rsid w:val="00CD0E49"/>
    <w:rsid w:val="00CD0E77"/>
    <w:rsid w:val="00CD0F68"/>
    <w:rsid w:val="00CD1067"/>
    <w:rsid w:val="00CD1313"/>
    <w:rsid w:val="00CD1478"/>
    <w:rsid w:val="00CD14AE"/>
    <w:rsid w:val="00CD14EB"/>
    <w:rsid w:val="00CD14FA"/>
    <w:rsid w:val="00CD1575"/>
    <w:rsid w:val="00CD15B4"/>
    <w:rsid w:val="00CD163C"/>
    <w:rsid w:val="00CD1692"/>
    <w:rsid w:val="00CD16D1"/>
    <w:rsid w:val="00CD1736"/>
    <w:rsid w:val="00CD1820"/>
    <w:rsid w:val="00CD191E"/>
    <w:rsid w:val="00CD1998"/>
    <w:rsid w:val="00CD199E"/>
    <w:rsid w:val="00CD19B1"/>
    <w:rsid w:val="00CD19D2"/>
    <w:rsid w:val="00CD1B0B"/>
    <w:rsid w:val="00CD1BC4"/>
    <w:rsid w:val="00CD1F0A"/>
    <w:rsid w:val="00CD2065"/>
    <w:rsid w:val="00CD2155"/>
    <w:rsid w:val="00CD2221"/>
    <w:rsid w:val="00CD2243"/>
    <w:rsid w:val="00CD2260"/>
    <w:rsid w:val="00CD2367"/>
    <w:rsid w:val="00CD2580"/>
    <w:rsid w:val="00CD25BA"/>
    <w:rsid w:val="00CD26B8"/>
    <w:rsid w:val="00CD2784"/>
    <w:rsid w:val="00CD27A9"/>
    <w:rsid w:val="00CD27D7"/>
    <w:rsid w:val="00CD29E5"/>
    <w:rsid w:val="00CD2A1B"/>
    <w:rsid w:val="00CD2A61"/>
    <w:rsid w:val="00CD2A65"/>
    <w:rsid w:val="00CD2AF1"/>
    <w:rsid w:val="00CD2B08"/>
    <w:rsid w:val="00CD2B41"/>
    <w:rsid w:val="00CD2BD9"/>
    <w:rsid w:val="00CD2C6E"/>
    <w:rsid w:val="00CD2CAA"/>
    <w:rsid w:val="00CD2D71"/>
    <w:rsid w:val="00CD2D83"/>
    <w:rsid w:val="00CD2DB3"/>
    <w:rsid w:val="00CD2E71"/>
    <w:rsid w:val="00CD2F80"/>
    <w:rsid w:val="00CD2FA7"/>
    <w:rsid w:val="00CD2FDB"/>
    <w:rsid w:val="00CD3064"/>
    <w:rsid w:val="00CD3146"/>
    <w:rsid w:val="00CD3644"/>
    <w:rsid w:val="00CD36B4"/>
    <w:rsid w:val="00CD3829"/>
    <w:rsid w:val="00CD3932"/>
    <w:rsid w:val="00CD3940"/>
    <w:rsid w:val="00CD395A"/>
    <w:rsid w:val="00CD3992"/>
    <w:rsid w:val="00CD3C0D"/>
    <w:rsid w:val="00CD3C29"/>
    <w:rsid w:val="00CD3C9E"/>
    <w:rsid w:val="00CD3CE8"/>
    <w:rsid w:val="00CD3CEF"/>
    <w:rsid w:val="00CD3DAB"/>
    <w:rsid w:val="00CD3E90"/>
    <w:rsid w:val="00CD3F02"/>
    <w:rsid w:val="00CD40DA"/>
    <w:rsid w:val="00CD4171"/>
    <w:rsid w:val="00CD41FD"/>
    <w:rsid w:val="00CD421E"/>
    <w:rsid w:val="00CD4293"/>
    <w:rsid w:val="00CD439E"/>
    <w:rsid w:val="00CD43F8"/>
    <w:rsid w:val="00CD460D"/>
    <w:rsid w:val="00CD4616"/>
    <w:rsid w:val="00CD4699"/>
    <w:rsid w:val="00CD471B"/>
    <w:rsid w:val="00CD47BE"/>
    <w:rsid w:val="00CD4849"/>
    <w:rsid w:val="00CD48CE"/>
    <w:rsid w:val="00CD4B46"/>
    <w:rsid w:val="00CD4C1B"/>
    <w:rsid w:val="00CD4D96"/>
    <w:rsid w:val="00CD4EB6"/>
    <w:rsid w:val="00CD4EDB"/>
    <w:rsid w:val="00CD5160"/>
    <w:rsid w:val="00CD51B7"/>
    <w:rsid w:val="00CD51B8"/>
    <w:rsid w:val="00CD5229"/>
    <w:rsid w:val="00CD53B3"/>
    <w:rsid w:val="00CD5401"/>
    <w:rsid w:val="00CD5502"/>
    <w:rsid w:val="00CD5528"/>
    <w:rsid w:val="00CD5548"/>
    <w:rsid w:val="00CD556E"/>
    <w:rsid w:val="00CD5577"/>
    <w:rsid w:val="00CD5602"/>
    <w:rsid w:val="00CD56A2"/>
    <w:rsid w:val="00CD5BE1"/>
    <w:rsid w:val="00CD5C0A"/>
    <w:rsid w:val="00CD5C76"/>
    <w:rsid w:val="00CD5E17"/>
    <w:rsid w:val="00CD5E86"/>
    <w:rsid w:val="00CD5E8D"/>
    <w:rsid w:val="00CD6093"/>
    <w:rsid w:val="00CD6143"/>
    <w:rsid w:val="00CD614E"/>
    <w:rsid w:val="00CD61C4"/>
    <w:rsid w:val="00CD6220"/>
    <w:rsid w:val="00CD633B"/>
    <w:rsid w:val="00CD633E"/>
    <w:rsid w:val="00CD649D"/>
    <w:rsid w:val="00CD64D7"/>
    <w:rsid w:val="00CD6778"/>
    <w:rsid w:val="00CD684D"/>
    <w:rsid w:val="00CD685D"/>
    <w:rsid w:val="00CD69CF"/>
    <w:rsid w:val="00CD6A73"/>
    <w:rsid w:val="00CD6AA8"/>
    <w:rsid w:val="00CD6BFA"/>
    <w:rsid w:val="00CD6C09"/>
    <w:rsid w:val="00CD6D40"/>
    <w:rsid w:val="00CD6DDA"/>
    <w:rsid w:val="00CD6E63"/>
    <w:rsid w:val="00CD6EA5"/>
    <w:rsid w:val="00CD6F7B"/>
    <w:rsid w:val="00CD7092"/>
    <w:rsid w:val="00CD71D6"/>
    <w:rsid w:val="00CD721F"/>
    <w:rsid w:val="00CD742B"/>
    <w:rsid w:val="00CD7543"/>
    <w:rsid w:val="00CD7546"/>
    <w:rsid w:val="00CD7681"/>
    <w:rsid w:val="00CD7812"/>
    <w:rsid w:val="00CD78CC"/>
    <w:rsid w:val="00CD7915"/>
    <w:rsid w:val="00CD799A"/>
    <w:rsid w:val="00CD7B75"/>
    <w:rsid w:val="00CD7B83"/>
    <w:rsid w:val="00CD7C4A"/>
    <w:rsid w:val="00CD7C70"/>
    <w:rsid w:val="00CD7EA2"/>
    <w:rsid w:val="00CE004D"/>
    <w:rsid w:val="00CE00A4"/>
    <w:rsid w:val="00CE0127"/>
    <w:rsid w:val="00CE01C3"/>
    <w:rsid w:val="00CE01D6"/>
    <w:rsid w:val="00CE0281"/>
    <w:rsid w:val="00CE03DA"/>
    <w:rsid w:val="00CE04FF"/>
    <w:rsid w:val="00CE058B"/>
    <w:rsid w:val="00CE06C2"/>
    <w:rsid w:val="00CE073A"/>
    <w:rsid w:val="00CE0792"/>
    <w:rsid w:val="00CE07ED"/>
    <w:rsid w:val="00CE07FD"/>
    <w:rsid w:val="00CE085F"/>
    <w:rsid w:val="00CE08C4"/>
    <w:rsid w:val="00CE0B0C"/>
    <w:rsid w:val="00CE0B6B"/>
    <w:rsid w:val="00CE0C16"/>
    <w:rsid w:val="00CE0C40"/>
    <w:rsid w:val="00CE0C43"/>
    <w:rsid w:val="00CE0C78"/>
    <w:rsid w:val="00CE0C89"/>
    <w:rsid w:val="00CE0CA6"/>
    <w:rsid w:val="00CE0CC9"/>
    <w:rsid w:val="00CE0D05"/>
    <w:rsid w:val="00CE0D25"/>
    <w:rsid w:val="00CE0E47"/>
    <w:rsid w:val="00CE0EC5"/>
    <w:rsid w:val="00CE0EC9"/>
    <w:rsid w:val="00CE0FEB"/>
    <w:rsid w:val="00CE109C"/>
    <w:rsid w:val="00CE10B5"/>
    <w:rsid w:val="00CE114C"/>
    <w:rsid w:val="00CE117A"/>
    <w:rsid w:val="00CE117C"/>
    <w:rsid w:val="00CE130E"/>
    <w:rsid w:val="00CE1322"/>
    <w:rsid w:val="00CE15EB"/>
    <w:rsid w:val="00CE16CB"/>
    <w:rsid w:val="00CE16EA"/>
    <w:rsid w:val="00CE16FD"/>
    <w:rsid w:val="00CE170F"/>
    <w:rsid w:val="00CE17CC"/>
    <w:rsid w:val="00CE18B0"/>
    <w:rsid w:val="00CE18E3"/>
    <w:rsid w:val="00CE18FD"/>
    <w:rsid w:val="00CE19AD"/>
    <w:rsid w:val="00CE19C2"/>
    <w:rsid w:val="00CE19ED"/>
    <w:rsid w:val="00CE1A13"/>
    <w:rsid w:val="00CE1A2B"/>
    <w:rsid w:val="00CE1A4A"/>
    <w:rsid w:val="00CE1A82"/>
    <w:rsid w:val="00CE1B53"/>
    <w:rsid w:val="00CE1B97"/>
    <w:rsid w:val="00CE1CC9"/>
    <w:rsid w:val="00CE1E05"/>
    <w:rsid w:val="00CE1F01"/>
    <w:rsid w:val="00CE1F29"/>
    <w:rsid w:val="00CE1F78"/>
    <w:rsid w:val="00CE1F7D"/>
    <w:rsid w:val="00CE1FAC"/>
    <w:rsid w:val="00CE20B7"/>
    <w:rsid w:val="00CE20BF"/>
    <w:rsid w:val="00CE2105"/>
    <w:rsid w:val="00CE24B2"/>
    <w:rsid w:val="00CE24F4"/>
    <w:rsid w:val="00CE255E"/>
    <w:rsid w:val="00CE2598"/>
    <w:rsid w:val="00CE265C"/>
    <w:rsid w:val="00CE267E"/>
    <w:rsid w:val="00CE2731"/>
    <w:rsid w:val="00CE27B8"/>
    <w:rsid w:val="00CE281E"/>
    <w:rsid w:val="00CE28CB"/>
    <w:rsid w:val="00CE2AD6"/>
    <w:rsid w:val="00CE2B63"/>
    <w:rsid w:val="00CE2BA6"/>
    <w:rsid w:val="00CE2C38"/>
    <w:rsid w:val="00CE2C6F"/>
    <w:rsid w:val="00CE2CEC"/>
    <w:rsid w:val="00CE2D95"/>
    <w:rsid w:val="00CE2F3F"/>
    <w:rsid w:val="00CE2F66"/>
    <w:rsid w:val="00CE3017"/>
    <w:rsid w:val="00CE308D"/>
    <w:rsid w:val="00CE309E"/>
    <w:rsid w:val="00CE30BA"/>
    <w:rsid w:val="00CE31A1"/>
    <w:rsid w:val="00CE31D6"/>
    <w:rsid w:val="00CE3261"/>
    <w:rsid w:val="00CE32D8"/>
    <w:rsid w:val="00CE32DA"/>
    <w:rsid w:val="00CE331B"/>
    <w:rsid w:val="00CE334E"/>
    <w:rsid w:val="00CE33D1"/>
    <w:rsid w:val="00CE354C"/>
    <w:rsid w:val="00CE3554"/>
    <w:rsid w:val="00CE35A7"/>
    <w:rsid w:val="00CE35FA"/>
    <w:rsid w:val="00CE3640"/>
    <w:rsid w:val="00CE37B5"/>
    <w:rsid w:val="00CE3932"/>
    <w:rsid w:val="00CE3972"/>
    <w:rsid w:val="00CE397D"/>
    <w:rsid w:val="00CE39E8"/>
    <w:rsid w:val="00CE3AD2"/>
    <w:rsid w:val="00CE3BD8"/>
    <w:rsid w:val="00CE3BE8"/>
    <w:rsid w:val="00CE3CB6"/>
    <w:rsid w:val="00CE3D71"/>
    <w:rsid w:val="00CE3DFF"/>
    <w:rsid w:val="00CE3EF4"/>
    <w:rsid w:val="00CE3FCC"/>
    <w:rsid w:val="00CE404A"/>
    <w:rsid w:val="00CE4213"/>
    <w:rsid w:val="00CE4309"/>
    <w:rsid w:val="00CE4424"/>
    <w:rsid w:val="00CE4538"/>
    <w:rsid w:val="00CE462F"/>
    <w:rsid w:val="00CE470D"/>
    <w:rsid w:val="00CE48DA"/>
    <w:rsid w:val="00CE48E4"/>
    <w:rsid w:val="00CE4A78"/>
    <w:rsid w:val="00CE4ADB"/>
    <w:rsid w:val="00CE4B65"/>
    <w:rsid w:val="00CE4BB1"/>
    <w:rsid w:val="00CE4BCA"/>
    <w:rsid w:val="00CE4FC1"/>
    <w:rsid w:val="00CE4FCE"/>
    <w:rsid w:val="00CE5142"/>
    <w:rsid w:val="00CE51A6"/>
    <w:rsid w:val="00CE5223"/>
    <w:rsid w:val="00CE535A"/>
    <w:rsid w:val="00CE53B2"/>
    <w:rsid w:val="00CE53ED"/>
    <w:rsid w:val="00CE5407"/>
    <w:rsid w:val="00CE54B8"/>
    <w:rsid w:val="00CE5517"/>
    <w:rsid w:val="00CE57C8"/>
    <w:rsid w:val="00CE5872"/>
    <w:rsid w:val="00CE590B"/>
    <w:rsid w:val="00CE5995"/>
    <w:rsid w:val="00CE59D3"/>
    <w:rsid w:val="00CE5A25"/>
    <w:rsid w:val="00CE5A95"/>
    <w:rsid w:val="00CE5CA1"/>
    <w:rsid w:val="00CE5DEB"/>
    <w:rsid w:val="00CE5E34"/>
    <w:rsid w:val="00CE5E4B"/>
    <w:rsid w:val="00CE5E7D"/>
    <w:rsid w:val="00CE5F03"/>
    <w:rsid w:val="00CE5FB3"/>
    <w:rsid w:val="00CE5FC0"/>
    <w:rsid w:val="00CE5FE0"/>
    <w:rsid w:val="00CE6041"/>
    <w:rsid w:val="00CE61EC"/>
    <w:rsid w:val="00CE6272"/>
    <w:rsid w:val="00CE657D"/>
    <w:rsid w:val="00CE66DF"/>
    <w:rsid w:val="00CE6796"/>
    <w:rsid w:val="00CE6819"/>
    <w:rsid w:val="00CE6882"/>
    <w:rsid w:val="00CE690D"/>
    <w:rsid w:val="00CE69A0"/>
    <w:rsid w:val="00CE6A45"/>
    <w:rsid w:val="00CE6A9D"/>
    <w:rsid w:val="00CE6BEA"/>
    <w:rsid w:val="00CE6D00"/>
    <w:rsid w:val="00CE6D47"/>
    <w:rsid w:val="00CE6DDC"/>
    <w:rsid w:val="00CE6F7A"/>
    <w:rsid w:val="00CE6FB2"/>
    <w:rsid w:val="00CE7065"/>
    <w:rsid w:val="00CE708F"/>
    <w:rsid w:val="00CE70D2"/>
    <w:rsid w:val="00CE71A4"/>
    <w:rsid w:val="00CE71E3"/>
    <w:rsid w:val="00CE7239"/>
    <w:rsid w:val="00CE7289"/>
    <w:rsid w:val="00CE73BF"/>
    <w:rsid w:val="00CE74A5"/>
    <w:rsid w:val="00CE74DB"/>
    <w:rsid w:val="00CE7569"/>
    <w:rsid w:val="00CE76B1"/>
    <w:rsid w:val="00CE76EC"/>
    <w:rsid w:val="00CE77E8"/>
    <w:rsid w:val="00CE7860"/>
    <w:rsid w:val="00CE7890"/>
    <w:rsid w:val="00CE79EB"/>
    <w:rsid w:val="00CE7A48"/>
    <w:rsid w:val="00CE7AEC"/>
    <w:rsid w:val="00CE7B76"/>
    <w:rsid w:val="00CE7C1F"/>
    <w:rsid w:val="00CE7C64"/>
    <w:rsid w:val="00CE7E55"/>
    <w:rsid w:val="00CF01C5"/>
    <w:rsid w:val="00CF01CE"/>
    <w:rsid w:val="00CF02FC"/>
    <w:rsid w:val="00CF042F"/>
    <w:rsid w:val="00CF04ED"/>
    <w:rsid w:val="00CF05A2"/>
    <w:rsid w:val="00CF0731"/>
    <w:rsid w:val="00CF0767"/>
    <w:rsid w:val="00CF077B"/>
    <w:rsid w:val="00CF079F"/>
    <w:rsid w:val="00CF07AF"/>
    <w:rsid w:val="00CF0818"/>
    <w:rsid w:val="00CF08D5"/>
    <w:rsid w:val="00CF0A2E"/>
    <w:rsid w:val="00CF0B1D"/>
    <w:rsid w:val="00CF0B96"/>
    <w:rsid w:val="00CF0BEB"/>
    <w:rsid w:val="00CF0C47"/>
    <w:rsid w:val="00CF0D5B"/>
    <w:rsid w:val="00CF0E32"/>
    <w:rsid w:val="00CF0E4A"/>
    <w:rsid w:val="00CF0F90"/>
    <w:rsid w:val="00CF0F9A"/>
    <w:rsid w:val="00CF1096"/>
    <w:rsid w:val="00CF10DC"/>
    <w:rsid w:val="00CF10DD"/>
    <w:rsid w:val="00CF1122"/>
    <w:rsid w:val="00CF11E9"/>
    <w:rsid w:val="00CF12D7"/>
    <w:rsid w:val="00CF12DE"/>
    <w:rsid w:val="00CF1327"/>
    <w:rsid w:val="00CF13AB"/>
    <w:rsid w:val="00CF13AD"/>
    <w:rsid w:val="00CF14EE"/>
    <w:rsid w:val="00CF150C"/>
    <w:rsid w:val="00CF153F"/>
    <w:rsid w:val="00CF1596"/>
    <w:rsid w:val="00CF159D"/>
    <w:rsid w:val="00CF164A"/>
    <w:rsid w:val="00CF16B2"/>
    <w:rsid w:val="00CF1901"/>
    <w:rsid w:val="00CF1A1E"/>
    <w:rsid w:val="00CF1AF9"/>
    <w:rsid w:val="00CF1BB3"/>
    <w:rsid w:val="00CF1BD7"/>
    <w:rsid w:val="00CF1D63"/>
    <w:rsid w:val="00CF1E62"/>
    <w:rsid w:val="00CF1E95"/>
    <w:rsid w:val="00CF1FC1"/>
    <w:rsid w:val="00CF1FE4"/>
    <w:rsid w:val="00CF2086"/>
    <w:rsid w:val="00CF2167"/>
    <w:rsid w:val="00CF21EE"/>
    <w:rsid w:val="00CF21F5"/>
    <w:rsid w:val="00CF233C"/>
    <w:rsid w:val="00CF237C"/>
    <w:rsid w:val="00CF2387"/>
    <w:rsid w:val="00CF2395"/>
    <w:rsid w:val="00CF2470"/>
    <w:rsid w:val="00CF24C8"/>
    <w:rsid w:val="00CF254D"/>
    <w:rsid w:val="00CF2579"/>
    <w:rsid w:val="00CF2656"/>
    <w:rsid w:val="00CF27AF"/>
    <w:rsid w:val="00CF27B4"/>
    <w:rsid w:val="00CF281E"/>
    <w:rsid w:val="00CF2841"/>
    <w:rsid w:val="00CF2849"/>
    <w:rsid w:val="00CF2891"/>
    <w:rsid w:val="00CF2965"/>
    <w:rsid w:val="00CF2A5D"/>
    <w:rsid w:val="00CF2A7D"/>
    <w:rsid w:val="00CF2A8A"/>
    <w:rsid w:val="00CF2ABF"/>
    <w:rsid w:val="00CF2AE0"/>
    <w:rsid w:val="00CF2BA9"/>
    <w:rsid w:val="00CF2CD2"/>
    <w:rsid w:val="00CF2D31"/>
    <w:rsid w:val="00CF2E73"/>
    <w:rsid w:val="00CF2ED9"/>
    <w:rsid w:val="00CF2F72"/>
    <w:rsid w:val="00CF2FAD"/>
    <w:rsid w:val="00CF2FC7"/>
    <w:rsid w:val="00CF3084"/>
    <w:rsid w:val="00CF3157"/>
    <w:rsid w:val="00CF34F1"/>
    <w:rsid w:val="00CF35C8"/>
    <w:rsid w:val="00CF36F1"/>
    <w:rsid w:val="00CF384A"/>
    <w:rsid w:val="00CF3A06"/>
    <w:rsid w:val="00CF3A15"/>
    <w:rsid w:val="00CF3A3A"/>
    <w:rsid w:val="00CF3CBA"/>
    <w:rsid w:val="00CF3F2B"/>
    <w:rsid w:val="00CF3FE4"/>
    <w:rsid w:val="00CF406B"/>
    <w:rsid w:val="00CF4079"/>
    <w:rsid w:val="00CF40E6"/>
    <w:rsid w:val="00CF4279"/>
    <w:rsid w:val="00CF4348"/>
    <w:rsid w:val="00CF44BF"/>
    <w:rsid w:val="00CF4585"/>
    <w:rsid w:val="00CF47B5"/>
    <w:rsid w:val="00CF4AA0"/>
    <w:rsid w:val="00CF4BC8"/>
    <w:rsid w:val="00CF4C8E"/>
    <w:rsid w:val="00CF4D9A"/>
    <w:rsid w:val="00CF4EA8"/>
    <w:rsid w:val="00CF4F04"/>
    <w:rsid w:val="00CF5030"/>
    <w:rsid w:val="00CF50D1"/>
    <w:rsid w:val="00CF50DA"/>
    <w:rsid w:val="00CF5174"/>
    <w:rsid w:val="00CF51AF"/>
    <w:rsid w:val="00CF5212"/>
    <w:rsid w:val="00CF528D"/>
    <w:rsid w:val="00CF5336"/>
    <w:rsid w:val="00CF5356"/>
    <w:rsid w:val="00CF536D"/>
    <w:rsid w:val="00CF5428"/>
    <w:rsid w:val="00CF5475"/>
    <w:rsid w:val="00CF5516"/>
    <w:rsid w:val="00CF55C8"/>
    <w:rsid w:val="00CF570E"/>
    <w:rsid w:val="00CF572A"/>
    <w:rsid w:val="00CF5888"/>
    <w:rsid w:val="00CF59E2"/>
    <w:rsid w:val="00CF5A09"/>
    <w:rsid w:val="00CF5A65"/>
    <w:rsid w:val="00CF5A8E"/>
    <w:rsid w:val="00CF5BCC"/>
    <w:rsid w:val="00CF5BDD"/>
    <w:rsid w:val="00CF5CEE"/>
    <w:rsid w:val="00CF5D64"/>
    <w:rsid w:val="00CF5E27"/>
    <w:rsid w:val="00CF5F00"/>
    <w:rsid w:val="00CF5FEF"/>
    <w:rsid w:val="00CF6020"/>
    <w:rsid w:val="00CF60E9"/>
    <w:rsid w:val="00CF63E5"/>
    <w:rsid w:val="00CF640F"/>
    <w:rsid w:val="00CF652A"/>
    <w:rsid w:val="00CF656D"/>
    <w:rsid w:val="00CF66D6"/>
    <w:rsid w:val="00CF674B"/>
    <w:rsid w:val="00CF67EF"/>
    <w:rsid w:val="00CF6838"/>
    <w:rsid w:val="00CF68FA"/>
    <w:rsid w:val="00CF6911"/>
    <w:rsid w:val="00CF693A"/>
    <w:rsid w:val="00CF6AEE"/>
    <w:rsid w:val="00CF6BE3"/>
    <w:rsid w:val="00CF6C14"/>
    <w:rsid w:val="00CF6CA4"/>
    <w:rsid w:val="00CF6D27"/>
    <w:rsid w:val="00CF6D8A"/>
    <w:rsid w:val="00CF6F91"/>
    <w:rsid w:val="00CF7014"/>
    <w:rsid w:val="00CF70DB"/>
    <w:rsid w:val="00CF7103"/>
    <w:rsid w:val="00CF7125"/>
    <w:rsid w:val="00CF71B4"/>
    <w:rsid w:val="00CF71C3"/>
    <w:rsid w:val="00CF71D6"/>
    <w:rsid w:val="00CF72B1"/>
    <w:rsid w:val="00CF730E"/>
    <w:rsid w:val="00CF7423"/>
    <w:rsid w:val="00CF7565"/>
    <w:rsid w:val="00CF75CC"/>
    <w:rsid w:val="00CF76D3"/>
    <w:rsid w:val="00CF775D"/>
    <w:rsid w:val="00CF786C"/>
    <w:rsid w:val="00CF78D3"/>
    <w:rsid w:val="00CF78FD"/>
    <w:rsid w:val="00CF7A0C"/>
    <w:rsid w:val="00CF7AA8"/>
    <w:rsid w:val="00CF7AC2"/>
    <w:rsid w:val="00CF7B43"/>
    <w:rsid w:val="00CF7BB7"/>
    <w:rsid w:val="00CF7BD3"/>
    <w:rsid w:val="00CF7C49"/>
    <w:rsid w:val="00CF7D91"/>
    <w:rsid w:val="00CF7E0A"/>
    <w:rsid w:val="00CF7E1D"/>
    <w:rsid w:val="00CF7ECA"/>
    <w:rsid w:val="00CF7EFE"/>
    <w:rsid w:val="00CF7FE9"/>
    <w:rsid w:val="00D00012"/>
    <w:rsid w:val="00D0002B"/>
    <w:rsid w:val="00D000B6"/>
    <w:rsid w:val="00D00126"/>
    <w:rsid w:val="00D00132"/>
    <w:rsid w:val="00D00137"/>
    <w:rsid w:val="00D001D4"/>
    <w:rsid w:val="00D00231"/>
    <w:rsid w:val="00D0023C"/>
    <w:rsid w:val="00D003FE"/>
    <w:rsid w:val="00D004E8"/>
    <w:rsid w:val="00D00500"/>
    <w:rsid w:val="00D007D9"/>
    <w:rsid w:val="00D007DA"/>
    <w:rsid w:val="00D008E6"/>
    <w:rsid w:val="00D00925"/>
    <w:rsid w:val="00D00A0B"/>
    <w:rsid w:val="00D00A6A"/>
    <w:rsid w:val="00D00A92"/>
    <w:rsid w:val="00D00B54"/>
    <w:rsid w:val="00D00B75"/>
    <w:rsid w:val="00D00CC9"/>
    <w:rsid w:val="00D00D96"/>
    <w:rsid w:val="00D00ECA"/>
    <w:rsid w:val="00D00F75"/>
    <w:rsid w:val="00D010C5"/>
    <w:rsid w:val="00D01232"/>
    <w:rsid w:val="00D0123E"/>
    <w:rsid w:val="00D01264"/>
    <w:rsid w:val="00D01281"/>
    <w:rsid w:val="00D012B5"/>
    <w:rsid w:val="00D0135E"/>
    <w:rsid w:val="00D014FE"/>
    <w:rsid w:val="00D01626"/>
    <w:rsid w:val="00D017AB"/>
    <w:rsid w:val="00D017DF"/>
    <w:rsid w:val="00D0185A"/>
    <w:rsid w:val="00D018D4"/>
    <w:rsid w:val="00D018DF"/>
    <w:rsid w:val="00D0190E"/>
    <w:rsid w:val="00D0192A"/>
    <w:rsid w:val="00D0194E"/>
    <w:rsid w:val="00D0195A"/>
    <w:rsid w:val="00D019A8"/>
    <w:rsid w:val="00D019B6"/>
    <w:rsid w:val="00D01A3C"/>
    <w:rsid w:val="00D01AD4"/>
    <w:rsid w:val="00D01B15"/>
    <w:rsid w:val="00D01B7F"/>
    <w:rsid w:val="00D01BCD"/>
    <w:rsid w:val="00D01C1D"/>
    <w:rsid w:val="00D01D56"/>
    <w:rsid w:val="00D01E07"/>
    <w:rsid w:val="00D01F48"/>
    <w:rsid w:val="00D01F4B"/>
    <w:rsid w:val="00D01F9A"/>
    <w:rsid w:val="00D01FD0"/>
    <w:rsid w:val="00D0203E"/>
    <w:rsid w:val="00D022DD"/>
    <w:rsid w:val="00D022ED"/>
    <w:rsid w:val="00D02314"/>
    <w:rsid w:val="00D02370"/>
    <w:rsid w:val="00D02425"/>
    <w:rsid w:val="00D0251F"/>
    <w:rsid w:val="00D02667"/>
    <w:rsid w:val="00D0270C"/>
    <w:rsid w:val="00D027E9"/>
    <w:rsid w:val="00D0288C"/>
    <w:rsid w:val="00D02956"/>
    <w:rsid w:val="00D02A22"/>
    <w:rsid w:val="00D02BCF"/>
    <w:rsid w:val="00D02BEA"/>
    <w:rsid w:val="00D02F5F"/>
    <w:rsid w:val="00D02F66"/>
    <w:rsid w:val="00D0308C"/>
    <w:rsid w:val="00D030CE"/>
    <w:rsid w:val="00D0316E"/>
    <w:rsid w:val="00D03190"/>
    <w:rsid w:val="00D0323F"/>
    <w:rsid w:val="00D03245"/>
    <w:rsid w:val="00D0328F"/>
    <w:rsid w:val="00D032BF"/>
    <w:rsid w:val="00D03322"/>
    <w:rsid w:val="00D0342C"/>
    <w:rsid w:val="00D0345F"/>
    <w:rsid w:val="00D03472"/>
    <w:rsid w:val="00D034B4"/>
    <w:rsid w:val="00D03568"/>
    <w:rsid w:val="00D03583"/>
    <w:rsid w:val="00D0388D"/>
    <w:rsid w:val="00D0392D"/>
    <w:rsid w:val="00D03B51"/>
    <w:rsid w:val="00D03D34"/>
    <w:rsid w:val="00D03DE5"/>
    <w:rsid w:val="00D03DEF"/>
    <w:rsid w:val="00D03EDB"/>
    <w:rsid w:val="00D03EED"/>
    <w:rsid w:val="00D03FFA"/>
    <w:rsid w:val="00D0405C"/>
    <w:rsid w:val="00D0408D"/>
    <w:rsid w:val="00D0409E"/>
    <w:rsid w:val="00D0415B"/>
    <w:rsid w:val="00D04225"/>
    <w:rsid w:val="00D04328"/>
    <w:rsid w:val="00D0449D"/>
    <w:rsid w:val="00D044AC"/>
    <w:rsid w:val="00D044BF"/>
    <w:rsid w:val="00D045F3"/>
    <w:rsid w:val="00D0470C"/>
    <w:rsid w:val="00D0476E"/>
    <w:rsid w:val="00D04A96"/>
    <w:rsid w:val="00D04C47"/>
    <w:rsid w:val="00D04D92"/>
    <w:rsid w:val="00D04E0F"/>
    <w:rsid w:val="00D04E7F"/>
    <w:rsid w:val="00D04FCC"/>
    <w:rsid w:val="00D05057"/>
    <w:rsid w:val="00D051D0"/>
    <w:rsid w:val="00D0531C"/>
    <w:rsid w:val="00D0531D"/>
    <w:rsid w:val="00D05460"/>
    <w:rsid w:val="00D054C7"/>
    <w:rsid w:val="00D0562A"/>
    <w:rsid w:val="00D0572D"/>
    <w:rsid w:val="00D05773"/>
    <w:rsid w:val="00D057D3"/>
    <w:rsid w:val="00D0582B"/>
    <w:rsid w:val="00D05B48"/>
    <w:rsid w:val="00D05B52"/>
    <w:rsid w:val="00D05B94"/>
    <w:rsid w:val="00D05BAF"/>
    <w:rsid w:val="00D05D41"/>
    <w:rsid w:val="00D05D55"/>
    <w:rsid w:val="00D05DFE"/>
    <w:rsid w:val="00D05E28"/>
    <w:rsid w:val="00D05ECB"/>
    <w:rsid w:val="00D05F77"/>
    <w:rsid w:val="00D0606C"/>
    <w:rsid w:val="00D060A8"/>
    <w:rsid w:val="00D061A2"/>
    <w:rsid w:val="00D061FE"/>
    <w:rsid w:val="00D0622D"/>
    <w:rsid w:val="00D06277"/>
    <w:rsid w:val="00D062D5"/>
    <w:rsid w:val="00D06450"/>
    <w:rsid w:val="00D064FF"/>
    <w:rsid w:val="00D06508"/>
    <w:rsid w:val="00D066C9"/>
    <w:rsid w:val="00D066CD"/>
    <w:rsid w:val="00D0675F"/>
    <w:rsid w:val="00D06871"/>
    <w:rsid w:val="00D0689F"/>
    <w:rsid w:val="00D068A1"/>
    <w:rsid w:val="00D069B7"/>
    <w:rsid w:val="00D069CF"/>
    <w:rsid w:val="00D06A2A"/>
    <w:rsid w:val="00D06BA8"/>
    <w:rsid w:val="00D06BB8"/>
    <w:rsid w:val="00D06CEF"/>
    <w:rsid w:val="00D06DF2"/>
    <w:rsid w:val="00D06E2F"/>
    <w:rsid w:val="00D06E94"/>
    <w:rsid w:val="00D06FCB"/>
    <w:rsid w:val="00D07055"/>
    <w:rsid w:val="00D0718C"/>
    <w:rsid w:val="00D071B3"/>
    <w:rsid w:val="00D072F0"/>
    <w:rsid w:val="00D0738E"/>
    <w:rsid w:val="00D074F6"/>
    <w:rsid w:val="00D075AF"/>
    <w:rsid w:val="00D0767B"/>
    <w:rsid w:val="00D07686"/>
    <w:rsid w:val="00D077DE"/>
    <w:rsid w:val="00D079B2"/>
    <w:rsid w:val="00D079F0"/>
    <w:rsid w:val="00D07A09"/>
    <w:rsid w:val="00D07B3F"/>
    <w:rsid w:val="00D07CBD"/>
    <w:rsid w:val="00D07CDF"/>
    <w:rsid w:val="00D07D19"/>
    <w:rsid w:val="00D07D36"/>
    <w:rsid w:val="00D07D60"/>
    <w:rsid w:val="00D07DA5"/>
    <w:rsid w:val="00D100F0"/>
    <w:rsid w:val="00D101F9"/>
    <w:rsid w:val="00D10269"/>
    <w:rsid w:val="00D1038D"/>
    <w:rsid w:val="00D103F1"/>
    <w:rsid w:val="00D1043E"/>
    <w:rsid w:val="00D1056E"/>
    <w:rsid w:val="00D105FA"/>
    <w:rsid w:val="00D106E3"/>
    <w:rsid w:val="00D10707"/>
    <w:rsid w:val="00D10727"/>
    <w:rsid w:val="00D10990"/>
    <w:rsid w:val="00D10B05"/>
    <w:rsid w:val="00D10C1B"/>
    <w:rsid w:val="00D10C1E"/>
    <w:rsid w:val="00D10C60"/>
    <w:rsid w:val="00D10CD5"/>
    <w:rsid w:val="00D10DA0"/>
    <w:rsid w:val="00D11055"/>
    <w:rsid w:val="00D113A5"/>
    <w:rsid w:val="00D11494"/>
    <w:rsid w:val="00D115A4"/>
    <w:rsid w:val="00D116C5"/>
    <w:rsid w:val="00D116F3"/>
    <w:rsid w:val="00D117C7"/>
    <w:rsid w:val="00D117FB"/>
    <w:rsid w:val="00D1181F"/>
    <w:rsid w:val="00D119FE"/>
    <w:rsid w:val="00D11B60"/>
    <w:rsid w:val="00D11CA5"/>
    <w:rsid w:val="00D11D2D"/>
    <w:rsid w:val="00D11E1A"/>
    <w:rsid w:val="00D11EA0"/>
    <w:rsid w:val="00D11EC8"/>
    <w:rsid w:val="00D11F05"/>
    <w:rsid w:val="00D11FC9"/>
    <w:rsid w:val="00D12024"/>
    <w:rsid w:val="00D12039"/>
    <w:rsid w:val="00D1208B"/>
    <w:rsid w:val="00D1209A"/>
    <w:rsid w:val="00D1213C"/>
    <w:rsid w:val="00D121CB"/>
    <w:rsid w:val="00D121D9"/>
    <w:rsid w:val="00D121DD"/>
    <w:rsid w:val="00D12230"/>
    <w:rsid w:val="00D1223D"/>
    <w:rsid w:val="00D12318"/>
    <w:rsid w:val="00D123FD"/>
    <w:rsid w:val="00D1245F"/>
    <w:rsid w:val="00D1250A"/>
    <w:rsid w:val="00D12525"/>
    <w:rsid w:val="00D12600"/>
    <w:rsid w:val="00D12607"/>
    <w:rsid w:val="00D12655"/>
    <w:rsid w:val="00D126CD"/>
    <w:rsid w:val="00D1283E"/>
    <w:rsid w:val="00D128C3"/>
    <w:rsid w:val="00D1290C"/>
    <w:rsid w:val="00D129ED"/>
    <w:rsid w:val="00D12A00"/>
    <w:rsid w:val="00D12A93"/>
    <w:rsid w:val="00D12B23"/>
    <w:rsid w:val="00D12B25"/>
    <w:rsid w:val="00D12B63"/>
    <w:rsid w:val="00D12E90"/>
    <w:rsid w:val="00D12EF9"/>
    <w:rsid w:val="00D12F87"/>
    <w:rsid w:val="00D12FB0"/>
    <w:rsid w:val="00D12FC9"/>
    <w:rsid w:val="00D13042"/>
    <w:rsid w:val="00D1323C"/>
    <w:rsid w:val="00D13338"/>
    <w:rsid w:val="00D1335E"/>
    <w:rsid w:val="00D133BC"/>
    <w:rsid w:val="00D13417"/>
    <w:rsid w:val="00D135C1"/>
    <w:rsid w:val="00D13636"/>
    <w:rsid w:val="00D1376C"/>
    <w:rsid w:val="00D138C1"/>
    <w:rsid w:val="00D13A5B"/>
    <w:rsid w:val="00D13AAB"/>
    <w:rsid w:val="00D13ADA"/>
    <w:rsid w:val="00D13C45"/>
    <w:rsid w:val="00D13C7D"/>
    <w:rsid w:val="00D13CFA"/>
    <w:rsid w:val="00D13DDC"/>
    <w:rsid w:val="00D13DDF"/>
    <w:rsid w:val="00D13E77"/>
    <w:rsid w:val="00D13ECD"/>
    <w:rsid w:val="00D13FF5"/>
    <w:rsid w:val="00D14073"/>
    <w:rsid w:val="00D14075"/>
    <w:rsid w:val="00D14264"/>
    <w:rsid w:val="00D142F9"/>
    <w:rsid w:val="00D143B2"/>
    <w:rsid w:val="00D143D4"/>
    <w:rsid w:val="00D1444A"/>
    <w:rsid w:val="00D14510"/>
    <w:rsid w:val="00D14555"/>
    <w:rsid w:val="00D145E0"/>
    <w:rsid w:val="00D145E6"/>
    <w:rsid w:val="00D14947"/>
    <w:rsid w:val="00D14987"/>
    <w:rsid w:val="00D149D1"/>
    <w:rsid w:val="00D149E5"/>
    <w:rsid w:val="00D14A75"/>
    <w:rsid w:val="00D14B93"/>
    <w:rsid w:val="00D14E42"/>
    <w:rsid w:val="00D150DC"/>
    <w:rsid w:val="00D1512F"/>
    <w:rsid w:val="00D15136"/>
    <w:rsid w:val="00D15357"/>
    <w:rsid w:val="00D15667"/>
    <w:rsid w:val="00D15678"/>
    <w:rsid w:val="00D156D1"/>
    <w:rsid w:val="00D157EB"/>
    <w:rsid w:val="00D1584E"/>
    <w:rsid w:val="00D158C1"/>
    <w:rsid w:val="00D15C26"/>
    <w:rsid w:val="00D15CDF"/>
    <w:rsid w:val="00D15D2E"/>
    <w:rsid w:val="00D15D46"/>
    <w:rsid w:val="00D15D79"/>
    <w:rsid w:val="00D15D8E"/>
    <w:rsid w:val="00D15EC2"/>
    <w:rsid w:val="00D15FF8"/>
    <w:rsid w:val="00D16070"/>
    <w:rsid w:val="00D160B7"/>
    <w:rsid w:val="00D16111"/>
    <w:rsid w:val="00D16150"/>
    <w:rsid w:val="00D16272"/>
    <w:rsid w:val="00D163AE"/>
    <w:rsid w:val="00D16565"/>
    <w:rsid w:val="00D165B6"/>
    <w:rsid w:val="00D165D6"/>
    <w:rsid w:val="00D166E5"/>
    <w:rsid w:val="00D16734"/>
    <w:rsid w:val="00D16801"/>
    <w:rsid w:val="00D16856"/>
    <w:rsid w:val="00D169DB"/>
    <w:rsid w:val="00D16A55"/>
    <w:rsid w:val="00D16AAD"/>
    <w:rsid w:val="00D16B25"/>
    <w:rsid w:val="00D16B56"/>
    <w:rsid w:val="00D16D08"/>
    <w:rsid w:val="00D16E62"/>
    <w:rsid w:val="00D17043"/>
    <w:rsid w:val="00D1709B"/>
    <w:rsid w:val="00D170E7"/>
    <w:rsid w:val="00D17135"/>
    <w:rsid w:val="00D171FD"/>
    <w:rsid w:val="00D17224"/>
    <w:rsid w:val="00D17252"/>
    <w:rsid w:val="00D17481"/>
    <w:rsid w:val="00D17674"/>
    <w:rsid w:val="00D176F5"/>
    <w:rsid w:val="00D176FB"/>
    <w:rsid w:val="00D177AD"/>
    <w:rsid w:val="00D17814"/>
    <w:rsid w:val="00D17934"/>
    <w:rsid w:val="00D17979"/>
    <w:rsid w:val="00D17D09"/>
    <w:rsid w:val="00D17D3B"/>
    <w:rsid w:val="00D17E48"/>
    <w:rsid w:val="00D17FA6"/>
    <w:rsid w:val="00D17FE4"/>
    <w:rsid w:val="00D20056"/>
    <w:rsid w:val="00D203E4"/>
    <w:rsid w:val="00D2054B"/>
    <w:rsid w:val="00D2056C"/>
    <w:rsid w:val="00D20612"/>
    <w:rsid w:val="00D20678"/>
    <w:rsid w:val="00D2085A"/>
    <w:rsid w:val="00D20943"/>
    <w:rsid w:val="00D2096A"/>
    <w:rsid w:val="00D20975"/>
    <w:rsid w:val="00D209C6"/>
    <w:rsid w:val="00D20A07"/>
    <w:rsid w:val="00D20B82"/>
    <w:rsid w:val="00D20C20"/>
    <w:rsid w:val="00D20C39"/>
    <w:rsid w:val="00D20C81"/>
    <w:rsid w:val="00D20C9F"/>
    <w:rsid w:val="00D20DFB"/>
    <w:rsid w:val="00D20E32"/>
    <w:rsid w:val="00D20E4A"/>
    <w:rsid w:val="00D20F7D"/>
    <w:rsid w:val="00D21062"/>
    <w:rsid w:val="00D21110"/>
    <w:rsid w:val="00D21144"/>
    <w:rsid w:val="00D211A5"/>
    <w:rsid w:val="00D21284"/>
    <w:rsid w:val="00D2132A"/>
    <w:rsid w:val="00D213A3"/>
    <w:rsid w:val="00D21451"/>
    <w:rsid w:val="00D2159D"/>
    <w:rsid w:val="00D215D8"/>
    <w:rsid w:val="00D215ED"/>
    <w:rsid w:val="00D2164B"/>
    <w:rsid w:val="00D216DF"/>
    <w:rsid w:val="00D2176E"/>
    <w:rsid w:val="00D21918"/>
    <w:rsid w:val="00D219B7"/>
    <w:rsid w:val="00D219F8"/>
    <w:rsid w:val="00D21B5A"/>
    <w:rsid w:val="00D21B6A"/>
    <w:rsid w:val="00D21B8E"/>
    <w:rsid w:val="00D21C3C"/>
    <w:rsid w:val="00D21CBB"/>
    <w:rsid w:val="00D21DF9"/>
    <w:rsid w:val="00D21E11"/>
    <w:rsid w:val="00D21F89"/>
    <w:rsid w:val="00D22067"/>
    <w:rsid w:val="00D22210"/>
    <w:rsid w:val="00D222D9"/>
    <w:rsid w:val="00D2231A"/>
    <w:rsid w:val="00D223A5"/>
    <w:rsid w:val="00D223BC"/>
    <w:rsid w:val="00D2240B"/>
    <w:rsid w:val="00D2243E"/>
    <w:rsid w:val="00D225A1"/>
    <w:rsid w:val="00D22646"/>
    <w:rsid w:val="00D226B5"/>
    <w:rsid w:val="00D228A9"/>
    <w:rsid w:val="00D22A04"/>
    <w:rsid w:val="00D22BB7"/>
    <w:rsid w:val="00D22BF9"/>
    <w:rsid w:val="00D22C40"/>
    <w:rsid w:val="00D22C86"/>
    <w:rsid w:val="00D22CFC"/>
    <w:rsid w:val="00D22DD8"/>
    <w:rsid w:val="00D22F90"/>
    <w:rsid w:val="00D22FC3"/>
    <w:rsid w:val="00D23130"/>
    <w:rsid w:val="00D23318"/>
    <w:rsid w:val="00D233D3"/>
    <w:rsid w:val="00D2353A"/>
    <w:rsid w:val="00D236EE"/>
    <w:rsid w:val="00D23767"/>
    <w:rsid w:val="00D2379E"/>
    <w:rsid w:val="00D239FA"/>
    <w:rsid w:val="00D23AB6"/>
    <w:rsid w:val="00D23D15"/>
    <w:rsid w:val="00D23D71"/>
    <w:rsid w:val="00D23DAA"/>
    <w:rsid w:val="00D23E3C"/>
    <w:rsid w:val="00D23E52"/>
    <w:rsid w:val="00D23F2A"/>
    <w:rsid w:val="00D23F59"/>
    <w:rsid w:val="00D2402D"/>
    <w:rsid w:val="00D240E6"/>
    <w:rsid w:val="00D24226"/>
    <w:rsid w:val="00D242AF"/>
    <w:rsid w:val="00D24325"/>
    <w:rsid w:val="00D243B5"/>
    <w:rsid w:val="00D243C5"/>
    <w:rsid w:val="00D24529"/>
    <w:rsid w:val="00D24587"/>
    <w:rsid w:val="00D2461A"/>
    <w:rsid w:val="00D2475E"/>
    <w:rsid w:val="00D24778"/>
    <w:rsid w:val="00D24884"/>
    <w:rsid w:val="00D248D0"/>
    <w:rsid w:val="00D248D5"/>
    <w:rsid w:val="00D24974"/>
    <w:rsid w:val="00D249D3"/>
    <w:rsid w:val="00D24A92"/>
    <w:rsid w:val="00D24AA6"/>
    <w:rsid w:val="00D24B23"/>
    <w:rsid w:val="00D24B3B"/>
    <w:rsid w:val="00D24B41"/>
    <w:rsid w:val="00D24C31"/>
    <w:rsid w:val="00D24C63"/>
    <w:rsid w:val="00D24CEE"/>
    <w:rsid w:val="00D24DBD"/>
    <w:rsid w:val="00D24DD7"/>
    <w:rsid w:val="00D24E50"/>
    <w:rsid w:val="00D24E70"/>
    <w:rsid w:val="00D24F07"/>
    <w:rsid w:val="00D24FBF"/>
    <w:rsid w:val="00D24FC1"/>
    <w:rsid w:val="00D25136"/>
    <w:rsid w:val="00D251C7"/>
    <w:rsid w:val="00D25242"/>
    <w:rsid w:val="00D2527F"/>
    <w:rsid w:val="00D25350"/>
    <w:rsid w:val="00D2538B"/>
    <w:rsid w:val="00D25426"/>
    <w:rsid w:val="00D25467"/>
    <w:rsid w:val="00D255FD"/>
    <w:rsid w:val="00D2565C"/>
    <w:rsid w:val="00D25774"/>
    <w:rsid w:val="00D257BA"/>
    <w:rsid w:val="00D257FF"/>
    <w:rsid w:val="00D258A7"/>
    <w:rsid w:val="00D2590F"/>
    <w:rsid w:val="00D25961"/>
    <w:rsid w:val="00D259C9"/>
    <w:rsid w:val="00D25A36"/>
    <w:rsid w:val="00D25B11"/>
    <w:rsid w:val="00D25C21"/>
    <w:rsid w:val="00D25FF6"/>
    <w:rsid w:val="00D25FF9"/>
    <w:rsid w:val="00D26040"/>
    <w:rsid w:val="00D2605A"/>
    <w:rsid w:val="00D26186"/>
    <w:rsid w:val="00D261C0"/>
    <w:rsid w:val="00D26240"/>
    <w:rsid w:val="00D26274"/>
    <w:rsid w:val="00D262DC"/>
    <w:rsid w:val="00D2632C"/>
    <w:rsid w:val="00D26339"/>
    <w:rsid w:val="00D26666"/>
    <w:rsid w:val="00D2668F"/>
    <w:rsid w:val="00D26718"/>
    <w:rsid w:val="00D26782"/>
    <w:rsid w:val="00D268BF"/>
    <w:rsid w:val="00D268CE"/>
    <w:rsid w:val="00D26908"/>
    <w:rsid w:val="00D26956"/>
    <w:rsid w:val="00D26A8B"/>
    <w:rsid w:val="00D26ACA"/>
    <w:rsid w:val="00D26CB6"/>
    <w:rsid w:val="00D26DCF"/>
    <w:rsid w:val="00D26E86"/>
    <w:rsid w:val="00D26EE7"/>
    <w:rsid w:val="00D26F69"/>
    <w:rsid w:val="00D26FBF"/>
    <w:rsid w:val="00D2702D"/>
    <w:rsid w:val="00D270BE"/>
    <w:rsid w:val="00D2723E"/>
    <w:rsid w:val="00D27242"/>
    <w:rsid w:val="00D27269"/>
    <w:rsid w:val="00D272A5"/>
    <w:rsid w:val="00D275DD"/>
    <w:rsid w:val="00D27759"/>
    <w:rsid w:val="00D2775B"/>
    <w:rsid w:val="00D277B4"/>
    <w:rsid w:val="00D277D3"/>
    <w:rsid w:val="00D277ED"/>
    <w:rsid w:val="00D2786F"/>
    <w:rsid w:val="00D2787A"/>
    <w:rsid w:val="00D27885"/>
    <w:rsid w:val="00D279A5"/>
    <w:rsid w:val="00D27A55"/>
    <w:rsid w:val="00D27B5A"/>
    <w:rsid w:val="00D27C0C"/>
    <w:rsid w:val="00D27C83"/>
    <w:rsid w:val="00D27E52"/>
    <w:rsid w:val="00D30201"/>
    <w:rsid w:val="00D30273"/>
    <w:rsid w:val="00D30521"/>
    <w:rsid w:val="00D30546"/>
    <w:rsid w:val="00D30554"/>
    <w:rsid w:val="00D30651"/>
    <w:rsid w:val="00D3067E"/>
    <w:rsid w:val="00D30740"/>
    <w:rsid w:val="00D30B37"/>
    <w:rsid w:val="00D30B3F"/>
    <w:rsid w:val="00D30B69"/>
    <w:rsid w:val="00D30D28"/>
    <w:rsid w:val="00D30D87"/>
    <w:rsid w:val="00D30DA3"/>
    <w:rsid w:val="00D30DA9"/>
    <w:rsid w:val="00D30DCD"/>
    <w:rsid w:val="00D30E2C"/>
    <w:rsid w:val="00D30FF8"/>
    <w:rsid w:val="00D3100E"/>
    <w:rsid w:val="00D3115D"/>
    <w:rsid w:val="00D312F8"/>
    <w:rsid w:val="00D31465"/>
    <w:rsid w:val="00D31678"/>
    <w:rsid w:val="00D3171E"/>
    <w:rsid w:val="00D3173B"/>
    <w:rsid w:val="00D3175F"/>
    <w:rsid w:val="00D3177C"/>
    <w:rsid w:val="00D317EC"/>
    <w:rsid w:val="00D317FC"/>
    <w:rsid w:val="00D318AA"/>
    <w:rsid w:val="00D318DC"/>
    <w:rsid w:val="00D31A4E"/>
    <w:rsid w:val="00D31AF4"/>
    <w:rsid w:val="00D31B01"/>
    <w:rsid w:val="00D31B1F"/>
    <w:rsid w:val="00D31BA3"/>
    <w:rsid w:val="00D31C8B"/>
    <w:rsid w:val="00D31D48"/>
    <w:rsid w:val="00D31DC2"/>
    <w:rsid w:val="00D31E75"/>
    <w:rsid w:val="00D31EC4"/>
    <w:rsid w:val="00D32086"/>
    <w:rsid w:val="00D32118"/>
    <w:rsid w:val="00D3211E"/>
    <w:rsid w:val="00D3213F"/>
    <w:rsid w:val="00D321E4"/>
    <w:rsid w:val="00D3224B"/>
    <w:rsid w:val="00D3226A"/>
    <w:rsid w:val="00D32275"/>
    <w:rsid w:val="00D32339"/>
    <w:rsid w:val="00D323E8"/>
    <w:rsid w:val="00D3245B"/>
    <w:rsid w:val="00D324D2"/>
    <w:rsid w:val="00D3250B"/>
    <w:rsid w:val="00D32589"/>
    <w:rsid w:val="00D32664"/>
    <w:rsid w:val="00D3266E"/>
    <w:rsid w:val="00D326DF"/>
    <w:rsid w:val="00D3275D"/>
    <w:rsid w:val="00D327A4"/>
    <w:rsid w:val="00D328E7"/>
    <w:rsid w:val="00D329C3"/>
    <w:rsid w:val="00D32AE8"/>
    <w:rsid w:val="00D32B41"/>
    <w:rsid w:val="00D32B45"/>
    <w:rsid w:val="00D32C12"/>
    <w:rsid w:val="00D32C4C"/>
    <w:rsid w:val="00D32C74"/>
    <w:rsid w:val="00D32DDF"/>
    <w:rsid w:val="00D32E53"/>
    <w:rsid w:val="00D32E68"/>
    <w:rsid w:val="00D32EDA"/>
    <w:rsid w:val="00D32EE2"/>
    <w:rsid w:val="00D332CA"/>
    <w:rsid w:val="00D333DD"/>
    <w:rsid w:val="00D33425"/>
    <w:rsid w:val="00D334F9"/>
    <w:rsid w:val="00D33629"/>
    <w:rsid w:val="00D3369B"/>
    <w:rsid w:val="00D3371E"/>
    <w:rsid w:val="00D3378D"/>
    <w:rsid w:val="00D33951"/>
    <w:rsid w:val="00D33B3F"/>
    <w:rsid w:val="00D33C59"/>
    <w:rsid w:val="00D33CDC"/>
    <w:rsid w:val="00D33F0A"/>
    <w:rsid w:val="00D33F43"/>
    <w:rsid w:val="00D33F8F"/>
    <w:rsid w:val="00D340B0"/>
    <w:rsid w:val="00D340C9"/>
    <w:rsid w:val="00D3440B"/>
    <w:rsid w:val="00D34472"/>
    <w:rsid w:val="00D3467E"/>
    <w:rsid w:val="00D347CF"/>
    <w:rsid w:val="00D34991"/>
    <w:rsid w:val="00D349EE"/>
    <w:rsid w:val="00D34ADB"/>
    <w:rsid w:val="00D34B24"/>
    <w:rsid w:val="00D34B8A"/>
    <w:rsid w:val="00D34B93"/>
    <w:rsid w:val="00D34D6D"/>
    <w:rsid w:val="00D34D74"/>
    <w:rsid w:val="00D34F06"/>
    <w:rsid w:val="00D35060"/>
    <w:rsid w:val="00D35066"/>
    <w:rsid w:val="00D350F7"/>
    <w:rsid w:val="00D35185"/>
    <w:rsid w:val="00D35186"/>
    <w:rsid w:val="00D3538D"/>
    <w:rsid w:val="00D35422"/>
    <w:rsid w:val="00D35472"/>
    <w:rsid w:val="00D357A3"/>
    <w:rsid w:val="00D357BA"/>
    <w:rsid w:val="00D357EC"/>
    <w:rsid w:val="00D3591E"/>
    <w:rsid w:val="00D35AB7"/>
    <w:rsid w:val="00D35AE6"/>
    <w:rsid w:val="00D35B7F"/>
    <w:rsid w:val="00D35CBF"/>
    <w:rsid w:val="00D35CF0"/>
    <w:rsid w:val="00D35D73"/>
    <w:rsid w:val="00D35E60"/>
    <w:rsid w:val="00D35FCA"/>
    <w:rsid w:val="00D35FE3"/>
    <w:rsid w:val="00D36046"/>
    <w:rsid w:val="00D360A7"/>
    <w:rsid w:val="00D360BC"/>
    <w:rsid w:val="00D36130"/>
    <w:rsid w:val="00D36410"/>
    <w:rsid w:val="00D36436"/>
    <w:rsid w:val="00D36489"/>
    <w:rsid w:val="00D364D1"/>
    <w:rsid w:val="00D36525"/>
    <w:rsid w:val="00D3653A"/>
    <w:rsid w:val="00D365AC"/>
    <w:rsid w:val="00D365EF"/>
    <w:rsid w:val="00D368BC"/>
    <w:rsid w:val="00D36B18"/>
    <w:rsid w:val="00D36C1C"/>
    <w:rsid w:val="00D36CAC"/>
    <w:rsid w:val="00D36CFD"/>
    <w:rsid w:val="00D36DA7"/>
    <w:rsid w:val="00D36F56"/>
    <w:rsid w:val="00D36F68"/>
    <w:rsid w:val="00D36F6E"/>
    <w:rsid w:val="00D36F73"/>
    <w:rsid w:val="00D36F8B"/>
    <w:rsid w:val="00D370E5"/>
    <w:rsid w:val="00D37346"/>
    <w:rsid w:val="00D37384"/>
    <w:rsid w:val="00D3738A"/>
    <w:rsid w:val="00D373E5"/>
    <w:rsid w:val="00D37483"/>
    <w:rsid w:val="00D37501"/>
    <w:rsid w:val="00D37782"/>
    <w:rsid w:val="00D377CF"/>
    <w:rsid w:val="00D37807"/>
    <w:rsid w:val="00D3791F"/>
    <w:rsid w:val="00D37944"/>
    <w:rsid w:val="00D3798B"/>
    <w:rsid w:val="00D37A03"/>
    <w:rsid w:val="00D37A1C"/>
    <w:rsid w:val="00D37B6F"/>
    <w:rsid w:val="00D37B74"/>
    <w:rsid w:val="00D37B86"/>
    <w:rsid w:val="00D37C4E"/>
    <w:rsid w:val="00D37C72"/>
    <w:rsid w:val="00D37D0D"/>
    <w:rsid w:val="00D37D60"/>
    <w:rsid w:val="00D37D66"/>
    <w:rsid w:val="00D37DEE"/>
    <w:rsid w:val="00D37DF5"/>
    <w:rsid w:val="00D37E26"/>
    <w:rsid w:val="00D37E9B"/>
    <w:rsid w:val="00D40147"/>
    <w:rsid w:val="00D40149"/>
    <w:rsid w:val="00D40167"/>
    <w:rsid w:val="00D401A1"/>
    <w:rsid w:val="00D40349"/>
    <w:rsid w:val="00D404A3"/>
    <w:rsid w:val="00D405C2"/>
    <w:rsid w:val="00D405F4"/>
    <w:rsid w:val="00D406ED"/>
    <w:rsid w:val="00D40776"/>
    <w:rsid w:val="00D407FD"/>
    <w:rsid w:val="00D4083E"/>
    <w:rsid w:val="00D40849"/>
    <w:rsid w:val="00D408C1"/>
    <w:rsid w:val="00D40910"/>
    <w:rsid w:val="00D40921"/>
    <w:rsid w:val="00D40A3B"/>
    <w:rsid w:val="00D40C59"/>
    <w:rsid w:val="00D40C5A"/>
    <w:rsid w:val="00D40CFA"/>
    <w:rsid w:val="00D40CFD"/>
    <w:rsid w:val="00D40D75"/>
    <w:rsid w:val="00D40D87"/>
    <w:rsid w:val="00D40EED"/>
    <w:rsid w:val="00D40F02"/>
    <w:rsid w:val="00D40F67"/>
    <w:rsid w:val="00D40FD1"/>
    <w:rsid w:val="00D4100A"/>
    <w:rsid w:val="00D41042"/>
    <w:rsid w:val="00D41058"/>
    <w:rsid w:val="00D413CA"/>
    <w:rsid w:val="00D41418"/>
    <w:rsid w:val="00D41527"/>
    <w:rsid w:val="00D41638"/>
    <w:rsid w:val="00D4167E"/>
    <w:rsid w:val="00D418C4"/>
    <w:rsid w:val="00D4190B"/>
    <w:rsid w:val="00D41992"/>
    <w:rsid w:val="00D419E2"/>
    <w:rsid w:val="00D41AAC"/>
    <w:rsid w:val="00D41B62"/>
    <w:rsid w:val="00D41BFF"/>
    <w:rsid w:val="00D41C88"/>
    <w:rsid w:val="00D41D0F"/>
    <w:rsid w:val="00D41D59"/>
    <w:rsid w:val="00D41E34"/>
    <w:rsid w:val="00D41EC5"/>
    <w:rsid w:val="00D41F2E"/>
    <w:rsid w:val="00D41F68"/>
    <w:rsid w:val="00D41F8C"/>
    <w:rsid w:val="00D421B4"/>
    <w:rsid w:val="00D4227E"/>
    <w:rsid w:val="00D422DF"/>
    <w:rsid w:val="00D422EE"/>
    <w:rsid w:val="00D425E2"/>
    <w:rsid w:val="00D425F3"/>
    <w:rsid w:val="00D4268F"/>
    <w:rsid w:val="00D426B8"/>
    <w:rsid w:val="00D426C7"/>
    <w:rsid w:val="00D4272B"/>
    <w:rsid w:val="00D427A7"/>
    <w:rsid w:val="00D427CB"/>
    <w:rsid w:val="00D427CF"/>
    <w:rsid w:val="00D42817"/>
    <w:rsid w:val="00D42825"/>
    <w:rsid w:val="00D42985"/>
    <w:rsid w:val="00D42A16"/>
    <w:rsid w:val="00D42A33"/>
    <w:rsid w:val="00D42DDD"/>
    <w:rsid w:val="00D42DEE"/>
    <w:rsid w:val="00D42EAA"/>
    <w:rsid w:val="00D42EE4"/>
    <w:rsid w:val="00D42EE9"/>
    <w:rsid w:val="00D42F77"/>
    <w:rsid w:val="00D430A3"/>
    <w:rsid w:val="00D4314A"/>
    <w:rsid w:val="00D43192"/>
    <w:rsid w:val="00D43204"/>
    <w:rsid w:val="00D4329C"/>
    <w:rsid w:val="00D432AB"/>
    <w:rsid w:val="00D4332C"/>
    <w:rsid w:val="00D433A1"/>
    <w:rsid w:val="00D43548"/>
    <w:rsid w:val="00D43665"/>
    <w:rsid w:val="00D4384B"/>
    <w:rsid w:val="00D438A0"/>
    <w:rsid w:val="00D438B8"/>
    <w:rsid w:val="00D43972"/>
    <w:rsid w:val="00D439FF"/>
    <w:rsid w:val="00D43B3C"/>
    <w:rsid w:val="00D43BE4"/>
    <w:rsid w:val="00D43BF3"/>
    <w:rsid w:val="00D43C7D"/>
    <w:rsid w:val="00D43D85"/>
    <w:rsid w:val="00D43DB7"/>
    <w:rsid w:val="00D43DCD"/>
    <w:rsid w:val="00D43DD0"/>
    <w:rsid w:val="00D43F2E"/>
    <w:rsid w:val="00D43F4C"/>
    <w:rsid w:val="00D43F72"/>
    <w:rsid w:val="00D44016"/>
    <w:rsid w:val="00D440F3"/>
    <w:rsid w:val="00D4413F"/>
    <w:rsid w:val="00D441E6"/>
    <w:rsid w:val="00D44225"/>
    <w:rsid w:val="00D44261"/>
    <w:rsid w:val="00D44274"/>
    <w:rsid w:val="00D442D1"/>
    <w:rsid w:val="00D442F8"/>
    <w:rsid w:val="00D44445"/>
    <w:rsid w:val="00D444A2"/>
    <w:rsid w:val="00D444A8"/>
    <w:rsid w:val="00D44601"/>
    <w:rsid w:val="00D4482D"/>
    <w:rsid w:val="00D44AD8"/>
    <w:rsid w:val="00D44BF1"/>
    <w:rsid w:val="00D44C56"/>
    <w:rsid w:val="00D44E3D"/>
    <w:rsid w:val="00D44F20"/>
    <w:rsid w:val="00D44F42"/>
    <w:rsid w:val="00D44F9C"/>
    <w:rsid w:val="00D44FB3"/>
    <w:rsid w:val="00D450C6"/>
    <w:rsid w:val="00D450D2"/>
    <w:rsid w:val="00D45104"/>
    <w:rsid w:val="00D45179"/>
    <w:rsid w:val="00D451FC"/>
    <w:rsid w:val="00D45248"/>
    <w:rsid w:val="00D4529D"/>
    <w:rsid w:val="00D4534E"/>
    <w:rsid w:val="00D453AD"/>
    <w:rsid w:val="00D453CC"/>
    <w:rsid w:val="00D453F8"/>
    <w:rsid w:val="00D45400"/>
    <w:rsid w:val="00D45452"/>
    <w:rsid w:val="00D4564B"/>
    <w:rsid w:val="00D4578B"/>
    <w:rsid w:val="00D457BE"/>
    <w:rsid w:val="00D457D7"/>
    <w:rsid w:val="00D458DB"/>
    <w:rsid w:val="00D45942"/>
    <w:rsid w:val="00D45AD4"/>
    <w:rsid w:val="00D45C27"/>
    <w:rsid w:val="00D45C42"/>
    <w:rsid w:val="00D45C79"/>
    <w:rsid w:val="00D45CE1"/>
    <w:rsid w:val="00D45E07"/>
    <w:rsid w:val="00D45E19"/>
    <w:rsid w:val="00D45E48"/>
    <w:rsid w:val="00D45ED0"/>
    <w:rsid w:val="00D45F7D"/>
    <w:rsid w:val="00D46037"/>
    <w:rsid w:val="00D460B6"/>
    <w:rsid w:val="00D460BF"/>
    <w:rsid w:val="00D460F4"/>
    <w:rsid w:val="00D461CF"/>
    <w:rsid w:val="00D46223"/>
    <w:rsid w:val="00D464E0"/>
    <w:rsid w:val="00D46539"/>
    <w:rsid w:val="00D46546"/>
    <w:rsid w:val="00D4654C"/>
    <w:rsid w:val="00D466A1"/>
    <w:rsid w:val="00D466A2"/>
    <w:rsid w:val="00D466BF"/>
    <w:rsid w:val="00D46BE9"/>
    <w:rsid w:val="00D46C43"/>
    <w:rsid w:val="00D46CD5"/>
    <w:rsid w:val="00D46D06"/>
    <w:rsid w:val="00D46D72"/>
    <w:rsid w:val="00D46D80"/>
    <w:rsid w:val="00D46DF4"/>
    <w:rsid w:val="00D46E68"/>
    <w:rsid w:val="00D46EEC"/>
    <w:rsid w:val="00D4722E"/>
    <w:rsid w:val="00D47340"/>
    <w:rsid w:val="00D47418"/>
    <w:rsid w:val="00D47479"/>
    <w:rsid w:val="00D474AD"/>
    <w:rsid w:val="00D47542"/>
    <w:rsid w:val="00D47626"/>
    <w:rsid w:val="00D4768A"/>
    <w:rsid w:val="00D476BF"/>
    <w:rsid w:val="00D47730"/>
    <w:rsid w:val="00D47807"/>
    <w:rsid w:val="00D478B2"/>
    <w:rsid w:val="00D47A3A"/>
    <w:rsid w:val="00D47A9A"/>
    <w:rsid w:val="00D47B54"/>
    <w:rsid w:val="00D47E49"/>
    <w:rsid w:val="00D47EB2"/>
    <w:rsid w:val="00D47FE8"/>
    <w:rsid w:val="00D50000"/>
    <w:rsid w:val="00D5016B"/>
    <w:rsid w:val="00D501F0"/>
    <w:rsid w:val="00D50384"/>
    <w:rsid w:val="00D503AF"/>
    <w:rsid w:val="00D50456"/>
    <w:rsid w:val="00D50458"/>
    <w:rsid w:val="00D5049A"/>
    <w:rsid w:val="00D50636"/>
    <w:rsid w:val="00D5067A"/>
    <w:rsid w:val="00D50717"/>
    <w:rsid w:val="00D5092D"/>
    <w:rsid w:val="00D509A1"/>
    <w:rsid w:val="00D509B0"/>
    <w:rsid w:val="00D50A0B"/>
    <w:rsid w:val="00D50A6B"/>
    <w:rsid w:val="00D50B50"/>
    <w:rsid w:val="00D50D71"/>
    <w:rsid w:val="00D50D84"/>
    <w:rsid w:val="00D50F63"/>
    <w:rsid w:val="00D50F8A"/>
    <w:rsid w:val="00D5108A"/>
    <w:rsid w:val="00D51105"/>
    <w:rsid w:val="00D512AD"/>
    <w:rsid w:val="00D513D7"/>
    <w:rsid w:val="00D514C9"/>
    <w:rsid w:val="00D51503"/>
    <w:rsid w:val="00D5151C"/>
    <w:rsid w:val="00D515FE"/>
    <w:rsid w:val="00D51618"/>
    <w:rsid w:val="00D51846"/>
    <w:rsid w:val="00D5185B"/>
    <w:rsid w:val="00D51943"/>
    <w:rsid w:val="00D519CB"/>
    <w:rsid w:val="00D51A57"/>
    <w:rsid w:val="00D51AA2"/>
    <w:rsid w:val="00D51CF8"/>
    <w:rsid w:val="00D51D3D"/>
    <w:rsid w:val="00D51DA3"/>
    <w:rsid w:val="00D51E17"/>
    <w:rsid w:val="00D51E89"/>
    <w:rsid w:val="00D51FE5"/>
    <w:rsid w:val="00D52050"/>
    <w:rsid w:val="00D52108"/>
    <w:rsid w:val="00D52207"/>
    <w:rsid w:val="00D52369"/>
    <w:rsid w:val="00D52503"/>
    <w:rsid w:val="00D52560"/>
    <w:rsid w:val="00D52659"/>
    <w:rsid w:val="00D527B5"/>
    <w:rsid w:val="00D52891"/>
    <w:rsid w:val="00D528E4"/>
    <w:rsid w:val="00D529D6"/>
    <w:rsid w:val="00D52A94"/>
    <w:rsid w:val="00D52AC6"/>
    <w:rsid w:val="00D52B43"/>
    <w:rsid w:val="00D52C41"/>
    <w:rsid w:val="00D52C6F"/>
    <w:rsid w:val="00D52E1C"/>
    <w:rsid w:val="00D52E91"/>
    <w:rsid w:val="00D52EE0"/>
    <w:rsid w:val="00D52FEB"/>
    <w:rsid w:val="00D53082"/>
    <w:rsid w:val="00D530EA"/>
    <w:rsid w:val="00D531CD"/>
    <w:rsid w:val="00D535B8"/>
    <w:rsid w:val="00D535BD"/>
    <w:rsid w:val="00D53712"/>
    <w:rsid w:val="00D53776"/>
    <w:rsid w:val="00D5381D"/>
    <w:rsid w:val="00D538CF"/>
    <w:rsid w:val="00D5390C"/>
    <w:rsid w:val="00D539BF"/>
    <w:rsid w:val="00D53A29"/>
    <w:rsid w:val="00D53A81"/>
    <w:rsid w:val="00D53B7D"/>
    <w:rsid w:val="00D53C04"/>
    <w:rsid w:val="00D53C11"/>
    <w:rsid w:val="00D53D24"/>
    <w:rsid w:val="00D53DDC"/>
    <w:rsid w:val="00D5401A"/>
    <w:rsid w:val="00D54044"/>
    <w:rsid w:val="00D5418F"/>
    <w:rsid w:val="00D542F6"/>
    <w:rsid w:val="00D54342"/>
    <w:rsid w:val="00D54360"/>
    <w:rsid w:val="00D5441C"/>
    <w:rsid w:val="00D546CF"/>
    <w:rsid w:val="00D5482A"/>
    <w:rsid w:val="00D5485D"/>
    <w:rsid w:val="00D549E7"/>
    <w:rsid w:val="00D54A4E"/>
    <w:rsid w:val="00D54AAD"/>
    <w:rsid w:val="00D54ADC"/>
    <w:rsid w:val="00D54AF9"/>
    <w:rsid w:val="00D54B53"/>
    <w:rsid w:val="00D54B73"/>
    <w:rsid w:val="00D54CFA"/>
    <w:rsid w:val="00D54DC1"/>
    <w:rsid w:val="00D54E9C"/>
    <w:rsid w:val="00D54EAE"/>
    <w:rsid w:val="00D54EC0"/>
    <w:rsid w:val="00D54F80"/>
    <w:rsid w:val="00D54FFF"/>
    <w:rsid w:val="00D550BA"/>
    <w:rsid w:val="00D550E7"/>
    <w:rsid w:val="00D5523F"/>
    <w:rsid w:val="00D55262"/>
    <w:rsid w:val="00D55275"/>
    <w:rsid w:val="00D55314"/>
    <w:rsid w:val="00D553CF"/>
    <w:rsid w:val="00D55492"/>
    <w:rsid w:val="00D5549E"/>
    <w:rsid w:val="00D55556"/>
    <w:rsid w:val="00D55557"/>
    <w:rsid w:val="00D55635"/>
    <w:rsid w:val="00D55792"/>
    <w:rsid w:val="00D55819"/>
    <w:rsid w:val="00D55870"/>
    <w:rsid w:val="00D55927"/>
    <w:rsid w:val="00D559DC"/>
    <w:rsid w:val="00D55A36"/>
    <w:rsid w:val="00D55A37"/>
    <w:rsid w:val="00D55A59"/>
    <w:rsid w:val="00D55A93"/>
    <w:rsid w:val="00D55AE1"/>
    <w:rsid w:val="00D55C16"/>
    <w:rsid w:val="00D55C2A"/>
    <w:rsid w:val="00D55C5F"/>
    <w:rsid w:val="00D55D00"/>
    <w:rsid w:val="00D55D4F"/>
    <w:rsid w:val="00D55F2F"/>
    <w:rsid w:val="00D55F9C"/>
    <w:rsid w:val="00D56185"/>
    <w:rsid w:val="00D56240"/>
    <w:rsid w:val="00D562A8"/>
    <w:rsid w:val="00D564B2"/>
    <w:rsid w:val="00D564F7"/>
    <w:rsid w:val="00D56576"/>
    <w:rsid w:val="00D565B1"/>
    <w:rsid w:val="00D566A1"/>
    <w:rsid w:val="00D56703"/>
    <w:rsid w:val="00D5676F"/>
    <w:rsid w:val="00D5679C"/>
    <w:rsid w:val="00D56849"/>
    <w:rsid w:val="00D56921"/>
    <w:rsid w:val="00D5692C"/>
    <w:rsid w:val="00D56A15"/>
    <w:rsid w:val="00D56A29"/>
    <w:rsid w:val="00D56BA6"/>
    <w:rsid w:val="00D56C4D"/>
    <w:rsid w:val="00D56CA2"/>
    <w:rsid w:val="00D56D23"/>
    <w:rsid w:val="00D56D26"/>
    <w:rsid w:val="00D56D2E"/>
    <w:rsid w:val="00D56DC2"/>
    <w:rsid w:val="00D56FBE"/>
    <w:rsid w:val="00D56FE0"/>
    <w:rsid w:val="00D5707B"/>
    <w:rsid w:val="00D570B4"/>
    <w:rsid w:val="00D571A2"/>
    <w:rsid w:val="00D57249"/>
    <w:rsid w:val="00D5724A"/>
    <w:rsid w:val="00D572A9"/>
    <w:rsid w:val="00D57359"/>
    <w:rsid w:val="00D57380"/>
    <w:rsid w:val="00D5741B"/>
    <w:rsid w:val="00D5757D"/>
    <w:rsid w:val="00D575CC"/>
    <w:rsid w:val="00D5764B"/>
    <w:rsid w:val="00D577F8"/>
    <w:rsid w:val="00D57A66"/>
    <w:rsid w:val="00D57AB0"/>
    <w:rsid w:val="00D57AF1"/>
    <w:rsid w:val="00D57B1E"/>
    <w:rsid w:val="00D57BD5"/>
    <w:rsid w:val="00D57C2B"/>
    <w:rsid w:val="00D57D0F"/>
    <w:rsid w:val="00D57D29"/>
    <w:rsid w:val="00D57DC5"/>
    <w:rsid w:val="00D57F0D"/>
    <w:rsid w:val="00D57F90"/>
    <w:rsid w:val="00D6001F"/>
    <w:rsid w:val="00D60092"/>
    <w:rsid w:val="00D60197"/>
    <w:rsid w:val="00D60293"/>
    <w:rsid w:val="00D6056C"/>
    <w:rsid w:val="00D6067C"/>
    <w:rsid w:val="00D60747"/>
    <w:rsid w:val="00D60786"/>
    <w:rsid w:val="00D607B7"/>
    <w:rsid w:val="00D607DA"/>
    <w:rsid w:val="00D6086B"/>
    <w:rsid w:val="00D60884"/>
    <w:rsid w:val="00D60885"/>
    <w:rsid w:val="00D60974"/>
    <w:rsid w:val="00D60A83"/>
    <w:rsid w:val="00D60B04"/>
    <w:rsid w:val="00D60C49"/>
    <w:rsid w:val="00D60C87"/>
    <w:rsid w:val="00D60D59"/>
    <w:rsid w:val="00D60DB8"/>
    <w:rsid w:val="00D60DDC"/>
    <w:rsid w:val="00D60DE4"/>
    <w:rsid w:val="00D60EA2"/>
    <w:rsid w:val="00D610F2"/>
    <w:rsid w:val="00D6137E"/>
    <w:rsid w:val="00D6138A"/>
    <w:rsid w:val="00D613F6"/>
    <w:rsid w:val="00D61415"/>
    <w:rsid w:val="00D61586"/>
    <w:rsid w:val="00D615A0"/>
    <w:rsid w:val="00D616A5"/>
    <w:rsid w:val="00D61761"/>
    <w:rsid w:val="00D61779"/>
    <w:rsid w:val="00D61910"/>
    <w:rsid w:val="00D61996"/>
    <w:rsid w:val="00D61C96"/>
    <w:rsid w:val="00D61CE8"/>
    <w:rsid w:val="00D61D0B"/>
    <w:rsid w:val="00D61DF8"/>
    <w:rsid w:val="00D61F57"/>
    <w:rsid w:val="00D62035"/>
    <w:rsid w:val="00D6210C"/>
    <w:rsid w:val="00D62121"/>
    <w:rsid w:val="00D62185"/>
    <w:rsid w:val="00D62285"/>
    <w:rsid w:val="00D62332"/>
    <w:rsid w:val="00D6233E"/>
    <w:rsid w:val="00D62372"/>
    <w:rsid w:val="00D62478"/>
    <w:rsid w:val="00D6249F"/>
    <w:rsid w:val="00D62635"/>
    <w:rsid w:val="00D628AE"/>
    <w:rsid w:val="00D628C1"/>
    <w:rsid w:val="00D62BBE"/>
    <w:rsid w:val="00D62C1F"/>
    <w:rsid w:val="00D62CD7"/>
    <w:rsid w:val="00D62D1F"/>
    <w:rsid w:val="00D62D48"/>
    <w:rsid w:val="00D62E13"/>
    <w:rsid w:val="00D62E22"/>
    <w:rsid w:val="00D63070"/>
    <w:rsid w:val="00D630E4"/>
    <w:rsid w:val="00D6312D"/>
    <w:rsid w:val="00D6314B"/>
    <w:rsid w:val="00D6314E"/>
    <w:rsid w:val="00D63187"/>
    <w:rsid w:val="00D6320C"/>
    <w:rsid w:val="00D632F2"/>
    <w:rsid w:val="00D636E2"/>
    <w:rsid w:val="00D6394D"/>
    <w:rsid w:val="00D639F7"/>
    <w:rsid w:val="00D63A0A"/>
    <w:rsid w:val="00D63B8D"/>
    <w:rsid w:val="00D63C8C"/>
    <w:rsid w:val="00D63E1E"/>
    <w:rsid w:val="00D63FC5"/>
    <w:rsid w:val="00D63FCF"/>
    <w:rsid w:val="00D64079"/>
    <w:rsid w:val="00D640AF"/>
    <w:rsid w:val="00D64124"/>
    <w:rsid w:val="00D6420B"/>
    <w:rsid w:val="00D642B0"/>
    <w:rsid w:val="00D642D9"/>
    <w:rsid w:val="00D643E7"/>
    <w:rsid w:val="00D64450"/>
    <w:rsid w:val="00D64460"/>
    <w:rsid w:val="00D6449A"/>
    <w:rsid w:val="00D6451D"/>
    <w:rsid w:val="00D645AF"/>
    <w:rsid w:val="00D6467A"/>
    <w:rsid w:val="00D647CE"/>
    <w:rsid w:val="00D647D6"/>
    <w:rsid w:val="00D64862"/>
    <w:rsid w:val="00D6495D"/>
    <w:rsid w:val="00D64A1E"/>
    <w:rsid w:val="00D64B47"/>
    <w:rsid w:val="00D64BA2"/>
    <w:rsid w:val="00D64CBE"/>
    <w:rsid w:val="00D64D00"/>
    <w:rsid w:val="00D64DD3"/>
    <w:rsid w:val="00D64E4A"/>
    <w:rsid w:val="00D65190"/>
    <w:rsid w:val="00D65252"/>
    <w:rsid w:val="00D652C3"/>
    <w:rsid w:val="00D653F0"/>
    <w:rsid w:val="00D6540E"/>
    <w:rsid w:val="00D6558B"/>
    <w:rsid w:val="00D655E8"/>
    <w:rsid w:val="00D656D5"/>
    <w:rsid w:val="00D65776"/>
    <w:rsid w:val="00D65845"/>
    <w:rsid w:val="00D65972"/>
    <w:rsid w:val="00D6597D"/>
    <w:rsid w:val="00D65980"/>
    <w:rsid w:val="00D65A65"/>
    <w:rsid w:val="00D65B48"/>
    <w:rsid w:val="00D65BEB"/>
    <w:rsid w:val="00D65D41"/>
    <w:rsid w:val="00D65D97"/>
    <w:rsid w:val="00D65EC4"/>
    <w:rsid w:val="00D65ECA"/>
    <w:rsid w:val="00D65F3C"/>
    <w:rsid w:val="00D65FA6"/>
    <w:rsid w:val="00D66000"/>
    <w:rsid w:val="00D6608E"/>
    <w:rsid w:val="00D6633E"/>
    <w:rsid w:val="00D66412"/>
    <w:rsid w:val="00D6649E"/>
    <w:rsid w:val="00D664D2"/>
    <w:rsid w:val="00D66686"/>
    <w:rsid w:val="00D666AD"/>
    <w:rsid w:val="00D666CF"/>
    <w:rsid w:val="00D66791"/>
    <w:rsid w:val="00D66884"/>
    <w:rsid w:val="00D66897"/>
    <w:rsid w:val="00D6690B"/>
    <w:rsid w:val="00D6699D"/>
    <w:rsid w:val="00D66A6C"/>
    <w:rsid w:val="00D66ACC"/>
    <w:rsid w:val="00D66B85"/>
    <w:rsid w:val="00D66BC4"/>
    <w:rsid w:val="00D66D95"/>
    <w:rsid w:val="00D66DE6"/>
    <w:rsid w:val="00D66E6B"/>
    <w:rsid w:val="00D66F5F"/>
    <w:rsid w:val="00D6703F"/>
    <w:rsid w:val="00D67054"/>
    <w:rsid w:val="00D67189"/>
    <w:rsid w:val="00D6720C"/>
    <w:rsid w:val="00D672A8"/>
    <w:rsid w:val="00D67301"/>
    <w:rsid w:val="00D67372"/>
    <w:rsid w:val="00D674DF"/>
    <w:rsid w:val="00D67506"/>
    <w:rsid w:val="00D675E0"/>
    <w:rsid w:val="00D67610"/>
    <w:rsid w:val="00D6767C"/>
    <w:rsid w:val="00D677FD"/>
    <w:rsid w:val="00D67885"/>
    <w:rsid w:val="00D67A51"/>
    <w:rsid w:val="00D67ABD"/>
    <w:rsid w:val="00D67B9E"/>
    <w:rsid w:val="00D67D6B"/>
    <w:rsid w:val="00D67EAC"/>
    <w:rsid w:val="00D67EBF"/>
    <w:rsid w:val="00D67FA3"/>
    <w:rsid w:val="00D67FC9"/>
    <w:rsid w:val="00D67FE1"/>
    <w:rsid w:val="00D70129"/>
    <w:rsid w:val="00D7017D"/>
    <w:rsid w:val="00D701BF"/>
    <w:rsid w:val="00D70237"/>
    <w:rsid w:val="00D702F8"/>
    <w:rsid w:val="00D70315"/>
    <w:rsid w:val="00D703BC"/>
    <w:rsid w:val="00D703CE"/>
    <w:rsid w:val="00D70409"/>
    <w:rsid w:val="00D704D7"/>
    <w:rsid w:val="00D7058A"/>
    <w:rsid w:val="00D7058E"/>
    <w:rsid w:val="00D7066F"/>
    <w:rsid w:val="00D706D4"/>
    <w:rsid w:val="00D709B1"/>
    <w:rsid w:val="00D70AD3"/>
    <w:rsid w:val="00D70B38"/>
    <w:rsid w:val="00D70B86"/>
    <w:rsid w:val="00D70C1F"/>
    <w:rsid w:val="00D70C4B"/>
    <w:rsid w:val="00D70C5B"/>
    <w:rsid w:val="00D70C75"/>
    <w:rsid w:val="00D70D7E"/>
    <w:rsid w:val="00D70DA9"/>
    <w:rsid w:val="00D70E17"/>
    <w:rsid w:val="00D70E19"/>
    <w:rsid w:val="00D70E1C"/>
    <w:rsid w:val="00D70FC3"/>
    <w:rsid w:val="00D7101D"/>
    <w:rsid w:val="00D71047"/>
    <w:rsid w:val="00D710A5"/>
    <w:rsid w:val="00D710F0"/>
    <w:rsid w:val="00D71164"/>
    <w:rsid w:val="00D712FC"/>
    <w:rsid w:val="00D71334"/>
    <w:rsid w:val="00D713AC"/>
    <w:rsid w:val="00D7150F"/>
    <w:rsid w:val="00D71552"/>
    <w:rsid w:val="00D715AC"/>
    <w:rsid w:val="00D715F8"/>
    <w:rsid w:val="00D71620"/>
    <w:rsid w:val="00D71680"/>
    <w:rsid w:val="00D716F8"/>
    <w:rsid w:val="00D71735"/>
    <w:rsid w:val="00D71766"/>
    <w:rsid w:val="00D7177B"/>
    <w:rsid w:val="00D717D5"/>
    <w:rsid w:val="00D717E6"/>
    <w:rsid w:val="00D717EC"/>
    <w:rsid w:val="00D7187A"/>
    <w:rsid w:val="00D71AA2"/>
    <w:rsid w:val="00D71BF5"/>
    <w:rsid w:val="00D71C03"/>
    <w:rsid w:val="00D71C19"/>
    <w:rsid w:val="00D71C45"/>
    <w:rsid w:val="00D71C80"/>
    <w:rsid w:val="00D71CEF"/>
    <w:rsid w:val="00D71D5C"/>
    <w:rsid w:val="00D71D73"/>
    <w:rsid w:val="00D71D90"/>
    <w:rsid w:val="00D71E35"/>
    <w:rsid w:val="00D71F7C"/>
    <w:rsid w:val="00D71F87"/>
    <w:rsid w:val="00D71FDC"/>
    <w:rsid w:val="00D72002"/>
    <w:rsid w:val="00D7221D"/>
    <w:rsid w:val="00D722A2"/>
    <w:rsid w:val="00D722C8"/>
    <w:rsid w:val="00D72358"/>
    <w:rsid w:val="00D723A3"/>
    <w:rsid w:val="00D72435"/>
    <w:rsid w:val="00D724E5"/>
    <w:rsid w:val="00D72712"/>
    <w:rsid w:val="00D727DC"/>
    <w:rsid w:val="00D72902"/>
    <w:rsid w:val="00D72A19"/>
    <w:rsid w:val="00D72B0F"/>
    <w:rsid w:val="00D72CC0"/>
    <w:rsid w:val="00D72CE7"/>
    <w:rsid w:val="00D72D26"/>
    <w:rsid w:val="00D72DB2"/>
    <w:rsid w:val="00D72F59"/>
    <w:rsid w:val="00D7302E"/>
    <w:rsid w:val="00D73088"/>
    <w:rsid w:val="00D730AF"/>
    <w:rsid w:val="00D731FA"/>
    <w:rsid w:val="00D7322C"/>
    <w:rsid w:val="00D73258"/>
    <w:rsid w:val="00D73311"/>
    <w:rsid w:val="00D73318"/>
    <w:rsid w:val="00D73335"/>
    <w:rsid w:val="00D73395"/>
    <w:rsid w:val="00D733B3"/>
    <w:rsid w:val="00D73456"/>
    <w:rsid w:val="00D73477"/>
    <w:rsid w:val="00D737CB"/>
    <w:rsid w:val="00D73803"/>
    <w:rsid w:val="00D7385A"/>
    <w:rsid w:val="00D73A70"/>
    <w:rsid w:val="00D73A96"/>
    <w:rsid w:val="00D73A9C"/>
    <w:rsid w:val="00D73B3B"/>
    <w:rsid w:val="00D73B76"/>
    <w:rsid w:val="00D73BFE"/>
    <w:rsid w:val="00D73E31"/>
    <w:rsid w:val="00D73F88"/>
    <w:rsid w:val="00D7415F"/>
    <w:rsid w:val="00D744B5"/>
    <w:rsid w:val="00D744EB"/>
    <w:rsid w:val="00D74515"/>
    <w:rsid w:val="00D745B0"/>
    <w:rsid w:val="00D74646"/>
    <w:rsid w:val="00D74766"/>
    <w:rsid w:val="00D7480B"/>
    <w:rsid w:val="00D74837"/>
    <w:rsid w:val="00D749E4"/>
    <w:rsid w:val="00D74A88"/>
    <w:rsid w:val="00D74AB1"/>
    <w:rsid w:val="00D74AF8"/>
    <w:rsid w:val="00D74C27"/>
    <w:rsid w:val="00D74C8C"/>
    <w:rsid w:val="00D74E2D"/>
    <w:rsid w:val="00D74E8B"/>
    <w:rsid w:val="00D74F16"/>
    <w:rsid w:val="00D74F2C"/>
    <w:rsid w:val="00D74F40"/>
    <w:rsid w:val="00D750CC"/>
    <w:rsid w:val="00D751CE"/>
    <w:rsid w:val="00D7528E"/>
    <w:rsid w:val="00D75805"/>
    <w:rsid w:val="00D7584F"/>
    <w:rsid w:val="00D7589F"/>
    <w:rsid w:val="00D759B9"/>
    <w:rsid w:val="00D759ED"/>
    <w:rsid w:val="00D75B9C"/>
    <w:rsid w:val="00D75C6A"/>
    <w:rsid w:val="00D75D5D"/>
    <w:rsid w:val="00D75E38"/>
    <w:rsid w:val="00D75E48"/>
    <w:rsid w:val="00D75EB1"/>
    <w:rsid w:val="00D75F4F"/>
    <w:rsid w:val="00D75FA7"/>
    <w:rsid w:val="00D76043"/>
    <w:rsid w:val="00D76079"/>
    <w:rsid w:val="00D76093"/>
    <w:rsid w:val="00D762A8"/>
    <w:rsid w:val="00D762BC"/>
    <w:rsid w:val="00D763AA"/>
    <w:rsid w:val="00D7643E"/>
    <w:rsid w:val="00D76623"/>
    <w:rsid w:val="00D7667D"/>
    <w:rsid w:val="00D769DD"/>
    <w:rsid w:val="00D76A0B"/>
    <w:rsid w:val="00D76A77"/>
    <w:rsid w:val="00D76AC0"/>
    <w:rsid w:val="00D76AED"/>
    <w:rsid w:val="00D76B2B"/>
    <w:rsid w:val="00D76BAC"/>
    <w:rsid w:val="00D76C77"/>
    <w:rsid w:val="00D76DE0"/>
    <w:rsid w:val="00D76E51"/>
    <w:rsid w:val="00D76F7C"/>
    <w:rsid w:val="00D76FD1"/>
    <w:rsid w:val="00D77012"/>
    <w:rsid w:val="00D7701C"/>
    <w:rsid w:val="00D7702E"/>
    <w:rsid w:val="00D770B6"/>
    <w:rsid w:val="00D772C3"/>
    <w:rsid w:val="00D77316"/>
    <w:rsid w:val="00D77414"/>
    <w:rsid w:val="00D775D9"/>
    <w:rsid w:val="00D77632"/>
    <w:rsid w:val="00D77821"/>
    <w:rsid w:val="00D77839"/>
    <w:rsid w:val="00D77909"/>
    <w:rsid w:val="00D77951"/>
    <w:rsid w:val="00D77D53"/>
    <w:rsid w:val="00D77D64"/>
    <w:rsid w:val="00D77ED5"/>
    <w:rsid w:val="00D77F4C"/>
    <w:rsid w:val="00D77FC2"/>
    <w:rsid w:val="00D80017"/>
    <w:rsid w:val="00D80158"/>
    <w:rsid w:val="00D8015F"/>
    <w:rsid w:val="00D8026D"/>
    <w:rsid w:val="00D802F3"/>
    <w:rsid w:val="00D802FC"/>
    <w:rsid w:val="00D80444"/>
    <w:rsid w:val="00D804AB"/>
    <w:rsid w:val="00D804CB"/>
    <w:rsid w:val="00D804D7"/>
    <w:rsid w:val="00D80537"/>
    <w:rsid w:val="00D805C2"/>
    <w:rsid w:val="00D805F1"/>
    <w:rsid w:val="00D8061E"/>
    <w:rsid w:val="00D80635"/>
    <w:rsid w:val="00D807A2"/>
    <w:rsid w:val="00D80A2E"/>
    <w:rsid w:val="00D80B65"/>
    <w:rsid w:val="00D80BA0"/>
    <w:rsid w:val="00D80BE7"/>
    <w:rsid w:val="00D80BEF"/>
    <w:rsid w:val="00D80C17"/>
    <w:rsid w:val="00D80D4A"/>
    <w:rsid w:val="00D80D62"/>
    <w:rsid w:val="00D80F5D"/>
    <w:rsid w:val="00D811FB"/>
    <w:rsid w:val="00D812DF"/>
    <w:rsid w:val="00D813C9"/>
    <w:rsid w:val="00D813DD"/>
    <w:rsid w:val="00D8146A"/>
    <w:rsid w:val="00D8155F"/>
    <w:rsid w:val="00D8161F"/>
    <w:rsid w:val="00D81693"/>
    <w:rsid w:val="00D8189E"/>
    <w:rsid w:val="00D818B9"/>
    <w:rsid w:val="00D819AE"/>
    <w:rsid w:val="00D819DB"/>
    <w:rsid w:val="00D81A03"/>
    <w:rsid w:val="00D81B16"/>
    <w:rsid w:val="00D81C9A"/>
    <w:rsid w:val="00D81CB1"/>
    <w:rsid w:val="00D81CD7"/>
    <w:rsid w:val="00D81DCB"/>
    <w:rsid w:val="00D81F0B"/>
    <w:rsid w:val="00D821F5"/>
    <w:rsid w:val="00D822D3"/>
    <w:rsid w:val="00D82475"/>
    <w:rsid w:val="00D824EF"/>
    <w:rsid w:val="00D824F9"/>
    <w:rsid w:val="00D827A0"/>
    <w:rsid w:val="00D828D3"/>
    <w:rsid w:val="00D82926"/>
    <w:rsid w:val="00D82ABD"/>
    <w:rsid w:val="00D82B35"/>
    <w:rsid w:val="00D82CC9"/>
    <w:rsid w:val="00D82D99"/>
    <w:rsid w:val="00D82E7A"/>
    <w:rsid w:val="00D82F44"/>
    <w:rsid w:val="00D8300E"/>
    <w:rsid w:val="00D830BB"/>
    <w:rsid w:val="00D830D4"/>
    <w:rsid w:val="00D831D0"/>
    <w:rsid w:val="00D83277"/>
    <w:rsid w:val="00D8338B"/>
    <w:rsid w:val="00D833BF"/>
    <w:rsid w:val="00D8340E"/>
    <w:rsid w:val="00D83434"/>
    <w:rsid w:val="00D835F2"/>
    <w:rsid w:val="00D83638"/>
    <w:rsid w:val="00D836CA"/>
    <w:rsid w:val="00D8380D"/>
    <w:rsid w:val="00D83815"/>
    <w:rsid w:val="00D83844"/>
    <w:rsid w:val="00D83892"/>
    <w:rsid w:val="00D8389F"/>
    <w:rsid w:val="00D838C0"/>
    <w:rsid w:val="00D83B67"/>
    <w:rsid w:val="00D83D2C"/>
    <w:rsid w:val="00D83E2A"/>
    <w:rsid w:val="00D83EBB"/>
    <w:rsid w:val="00D8408F"/>
    <w:rsid w:val="00D84121"/>
    <w:rsid w:val="00D84129"/>
    <w:rsid w:val="00D84161"/>
    <w:rsid w:val="00D84182"/>
    <w:rsid w:val="00D84229"/>
    <w:rsid w:val="00D842A0"/>
    <w:rsid w:val="00D842F2"/>
    <w:rsid w:val="00D843BA"/>
    <w:rsid w:val="00D8444F"/>
    <w:rsid w:val="00D8447B"/>
    <w:rsid w:val="00D84563"/>
    <w:rsid w:val="00D84577"/>
    <w:rsid w:val="00D84580"/>
    <w:rsid w:val="00D845F6"/>
    <w:rsid w:val="00D84655"/>
    <w:rsid w:val="00D8475B"/>
    <w:rsid w:val="00D847B9"/>
    <w:rsid w:val="00D84897"/>
    <w:rsid w:val="00D84AAD"/>
    <w:rsid w:val="00D84AF1"/>
    <w:rsid w:val="00D84B71"/>
    <w:rsid w:val="00D84BC9"/>
    <w:rsid w:val="00D84BE1"/>
    <w:rsid w:val="00D84C35"/>
    <w:rsid w:val="00D84D28"/>
    <w:rsid w:val="00D84DAB"/>
    <w:rsid w:val="00D84DF2"/>
    <w:rsid w:val="00D84E39"/>
    <w:rsid w:val="00D84E62"/>
    <w:rsid w:val="00D84EC1"/>
    <w:rsid w:val="00D84F6E"/>
    <w:rsid w:val="00D84F96"/>
    <w:rsid w:val="00D8501D"/>
    <w:rsid w:val="00D85100"/>
    <w:rsid w:val="00D8525D"/>
    <w:rsid w:val="00D85475"/>
    <w:rsid w:val="00D85558"/>
    <w:rsid w:val="00D85566"/>
    <w:rsid w:val="00D85628"/>
    <w:rsid w:val="00D85882"/>
    <w:rsid w:val="00D858C6"/>
    <w:rsid w:val="00D85A67"/>
    <w:rsid w:val="00D85A99"/>
    <w:rsid w:val="00D85B88"/>
    <w:rsid w:val="00D85BD2"/>
    <w:rsid w:val="00D85BF2"/>
    <w:rsid w:val="00D85C0F"/>
    <w:rsid w:val="00D85C12"/>
    <w:rsid w:val="00D85D28"/>
    <w:rsid w:val="00D85D89"/>
    <w:rsid w:val="00D85DD1"/>
    <w:rsid w:val="00D85E70"/>
    <w:rsid w:val="00D86080"/>
    <w:rsid w:val="00D861A4"/>
    <w:rsid w:val="00D86231"/>
    <w:rsid w:val="00D863AF"/>
    <w:rsid w:val="00D86417"/>
    <w:rsid w:val="00D8662C"/>
    <w:rsid w:val="00D8666D"/>
    <w:rsid w:val="00D86677"/>
    <w:rsid w:val="00D866A2"/>
    <w:rsid w:val="00D86776"/>
    <w:rsid w:val="00D8680C"/>
    <w:rsid w:val="00D868D5"/>
    <w:rsid w:val="00D868DF"/>
    <w:rsid w:val="00D86AAA"/>
    <w:rsid w:val="00D86AB1"/>
    <w:rsid w:val="00D86BD9"/>
    <w:rsid w:val="00D86C2C"/>
    <w:rsid w:val="00D86C64"/>
    <w:rsid w:val="00D86CBE"/>
    <w:rsid w:val="00D86D32"/>
    <w:rsid w:val="00D86D65"/>
    <w:rsid w:val="00D86E21"/>
    <w:rsid w:val="00D86E28"/>
    <w:rsid w:val="00D86E4B"/>
    <w:rsid w:val="00D86E93"/>
    <w:rsid w:val="00D86ED2"/>
    <w:rsid w:val="00D86EEB"/>
    <w:rsid w:val="00D86EF6"/>
    <w:rsid w:val="00D86F59"/>
    <w:rsid w:val="00D86F84"/>
    <w:rsid w:val="00D86FEC"/>
    <w:rsid w:val="00D87190"/>
    <w:rsid w:val="00D8726E"/>
    <w:rsid w:val="00D872C2"/>
    <w:rsid w:val="00D87357"/>
    <w:rsid w:val="00D873F8"/>
    <w:rsid w:val="00D874AD"/>
    <w:rsid w:val="00D87658"/>
    <w:rsid w:val="00D8765E"/>
    <w:rsid w:val="00D87716"/>
    <w:rsid w:val="00D878E7"/>
    <w:rsid w:val="00D87921"/>
    <w:rsid w:val="00D879F8"/>
    <w:rsid w:val="00D87A35"/>
    <w:rsid w:val="00D87A59"/>
    <w:rsid w:val="00D87AF8"/>
    <w:rsid w:val="00D87B2A"/>
    <w:rsid w:val="00D87C8E"/>
    <w:rsid w:val="00D87D0C"/>
    <w:rsid w:val="00D87D43"/>
    <w:rsid w:val="00D87E25"/>
    <w:rsid w:val="00D87E3E"/>
    <w:rsid w:val="00D87F06"/>
    <w:rsid w:val="00D90103"/>
    <w:rsid w:val="00D9024A"/>
    <w:rsid w:val="00D90263"/>
    <w:rsid w:val="00D903E0"/>
    <w:rsid w:val="00D904E9"/>
    <w:rsid w:val="00D9058E"/>
    <w:rsid w:val="00D905A0"/>
    <w:rsid w:val="00D90721"/>
    <w:rsid w:val="00D90763"/>
    <w:rsid w:val="00D90781"/>
    <w:rsid w:val="00D907F1"/>
    <w:rsid w:val="00D9084C"/>
    <w:rsid w:val="00D90912"/>
    <w:rsid w:val="00D9092F"/>
    <w:rsid w:val="00D909B9"/>
    <w:rsid w:val="00D90A14"/>
    <w:rsid w:val="00D90A1A"/>
    <w:rsid w:val="00D90A43"/>
    <w:rsid w:val="00D90A78"/>
    <w:rsid w:val="00D90C87"/>
    <w:rsid w:val="00D90D21"/>
    <w:rsid w:val="00D90ED7"/>
    <w:rsid w:val="00D91036"/>
    <w:rsid w:val="00D910B2"/>
    <w:rsid w:val="00D9120E"/>
    <w:rsid w:val="00D91382"/>
    <w:rsid w:val="00D913A4"/>
    <w:rsid w:val="00D9145B"/>
    <w:rsid w:val="00D91498"/>
    <w:rsid w:val="00D91744"/>
    <w:rsid w:val="00D917B5"/>
    <w:rsid w:val="00D91B84"/>
    <w:rsid w:val="00D91BCF"/>
    <w:rsid w:val="00D91D6F"/>
    <w:rsid w:val="00D91DF3"/>
    <w:rsid w:val="00D91E96"/>
    <w:rsid w:val="00D91FF0"/>
    <w:rsid w:val="00D9207A"/>
    <w:rsid w:val="00D920BA"/>
    <w:rsid w:val="00D920CD"/>
    <w:rsid w:val="00D92199"/>
    <w:rsid w:val="00D92381"/>
    <w:rsid w:val="00D9246F"/>
    <w:rsid w:val="00D926EF"/>
    <w:rsid w:val="00D92783"/>
    <w:rsid w:val="00D927C1"/>
    <w:rsid w:val="00D9293F"/>
    <w:rsid w:val="00D92948"/>
    <w:rsid w:val="00D92EDE"/>
    <w:rsid w:val="00D930FF"/>
    <w:rsid w:val="00D93153"/>
    <w:rsid w:val="00D93277"/>
    <w:rsid w:val="00D932A6"/>
    <w:rsid w:val="00D932AD"/>
    <w:rsid w:val="00D932E8"/>
    <w:rsid w:val="00D933DC"/>
    <w:rsid w:val="00D93551"/>
    <w:rsid w:val="00D9357B"/>
    <w:rsid w:val="00D93584"/>
    <w:rsid w:val="00D93695"/>
    <w:rsid w:val="00D936CE"/>
    <w:rsid w:val="00D93772"/>
    <w:rsid w:val="00D937A9"/>
    <w:rsid w:val="00D9394E"/>
    <w:rsid w:val="00D93959"/>
    <w:rsid w:val="00D93992"/>
    <w:rsid w:val="00D939A3"/>
    <w:rsid w:val="00D93A68"/>
    <w:rsid w:val="00D93A6D"/>
    <w:rsid w:val="00D93A8E"/>
    <w:rsid w:val="00D93B63"/>
    <w:rsid w:val="00D93CB1"/>
    <w:rsid w:val="00D93D11"/>
    <w:rsid w:val="00D93D70"/>
    <w:rsid w:val="00D93E4F"/>
    <w:rsid w:val="00D93F29"/>
    <w:rsid w:val="00D941AA"/>
    <w:rsid w:val="00D94221"/>
    <w:rsid w:val="00D94275"/>
    <w:rsid w:val="00D943C7"/>
    <w:rsid w:val="00D945E6"/>
    <w:rsid w:val="00D94713"/>
    <w:rsid w:val="00D947EA"/>
    <w:rsid w:val="00D94823"/>
    <w:rsid w:val="00D94865"/>
    <w:rsid w:val="00D94973"/>
    <w:rsid w:val="00D949BF"/>
    <w:rsid w:val="00D94A01"/>
    <w:rsid w:val="00D94A19"/>
    <w:rsid w:val="00D94A8C"/>
    <w:rsid w:val="00D94B86"/>
    <w:rsid w:val="00D94C1D"/>
    <w:rsid w:val="00D94CDF"/>
    <w:rsid w:val="00D94CF9"/>
    <w:rsid w:val="00D94F28"/>
    <w:rsid w:val="00D9520B"/>
    <w:rsid w:val="00D95210"/>
    <w:rsid w:val="00D95228"/>
    <w:rsid w:val="00D952E4"/>
    <w:rsid w:val="00D952E5"/>
    <w:rsid w:val="00D9548B"/>
    <w:rsid w:val="00D954B4"/>
    <w:rsid w:val="00D95504"/>
    <w:rsid w:val="00D95593"/>
    <w:rsid w:val="00D955B0"/>
    <w:rsid w:val="00D95635"/>
    <w:rsid w:val="00D95690"/>
    <w:rsid w:val="00D957DF"/>
    <w:rsid w:val="00D95859"/>
    <w:rsid w:val="00D9589C"/>
    <w:rsid w:val="00D95936"/>
    <w:rsid w:val="00D959B0"/>
    <w:rsid w:val="00D95AE0"/>
    <w:rsid w:val="00D95AFD"/>
    <w:rsid w:val="00D95CF6"/>
    <w:rsid w:val="00D95ED9"/>
    <w:rsid w:val="00D95F21"/>
    <w:rsid w:val="00D95F7E"/>
    <w:rsid w:val="00D95FA6"/>
    <w:rsid w:val="00D96015"/>
    <w:rsid w:val="00D96020"/>
    <w:rsid w:val="00D9607E"/>
    <w:rsid w:val="00D960E5"/>
    <w:rsid w:val="00D96331"/>
    <w:rsid w:val="00D96456"/>
    <w:rsid w:val="00D964AD"/>
    <w:rsid w:val="00D96618"/>
    <w:rsid w:val="00D9663B"/>
    <w:rsid w:val="00D966A3"/>
    <w:rsid w:val="00D96786"/>
    <w:rsid w:val="00D96795"/>
    <w:rsid w:val="00D967B4"/>
    <w:rsid w:val="00D967F9"/>
    <w:rsid w:val="00D96902"/>
    <w:rsid w:val="00D96944"/>
    <w:rsid w:val="00D96A60"/>
    <w:rsid w:val="00D96A77"/>
    <w:rsid w:val="00D96AC8"/>
    <w:rsid w:val="00D96BB5"/>
    <w:rsid w:val="00D96C69"/>
    <w:rsid w:val="00D96C98"/>
    <w:rsid w:val="00D96CC3"/>
    <w:rsid w:val="00D96CE5"/>
    <w:rsid w:val="00D96DE3"/>
    <w:rsid w:val="00D96F02"/>
    <w:rsid w:val="00D96F4A"/>
    <w:rsid w:val="00D970C0"/>
    <w:rsid w:val="00D9723A"/>
    <w:rsid w:val="00D9725E"/>
    <w:rsid w:val="00D97279"/>
    <w:rsid w:val="00D972C7"/>
    <w:rsid w:val="00D97366"/>
    <w:rsid w:val="00D97481"/>
    <w:rsid w:val="00D97506"/>
    <w:rsid w:val="00D97540"/>
    <w:rsid w:val="00D97639"/>
    <w:rsid w:val="00D976E2"/>
    <w:rsid w:val="00D9771B"/>
    <w:rsid w:val="00D97722"/>
    <w:rsid w:val="00D977AD"/>
    <w:rsid w:val="00D9784E"/>
    <w:rsid w:val="00D97857"/>
    <w:rsid w:val="00D97937"/>
    <w:rsid w:val="00D97A52"/>
    <w:rsid w:val="00D97AFE"/>
    <w:rsid w:val="00D97BC1"/>
    <w:rsid w:val="00D97BDF"/>
    <w:rsid w:val="00D97BE1"/>
    <w:rsid w:val="00D97D68"/>
    <w:rsid w:val="00D97D7C"/>
    <w:rsid w:val="00D97E69"/>
    <w:rsid w:val="00D97F3E"/>
    <w:rsid w:val="00D97FB6"/>
    <w:rsid w:val="00DA003F"/>
    <w:rsid w:val="00DA00E5"/>
    <w:rsid w:val="00DA017D"/>
    <w:rsid w:val="00DA01B7"/>
    <w:rsid w:val="00DA01BD"/>
    <w:rsid w:val="00DA01E6"/>
    <w:rsid w:val="00DA0234"/>
    <w:rsid w:val="00DA0278"/>
    <w:rsid w:val="00DA02D9"/>
    <w:rsid w:val="00DA0360"/>
    <w:rsid w:val="00DA03A0"/>
    <w:rsid w:val="00DA0465"/>
    <w:rsid w:val="00DA04D7"/>
    <w:rsid w:val="00DA0507"/>
    <w:rsid w:val="00DA0645"/>
    <w:rsid w:val="00DA0669"/>
    <w:rsid w:val="00DA06F2"/>
    <w:rsid w:val="00DA0713"/>
    <w:rsid w:val="00DA0729"/>
    <w:rsid w:val="00DA073D"/>
    <w:rsid w:val="00DA07EC"/>
    <w:rsid w:val="00DA0A82"/>
    <w:rsid w:val="00DA0BE1"/>
    <w:rsid w:val="00DA0C7F"/>
    <w:rsid w:val="00DA0CB9"/>
    <w:rsid w:val="00DA0CF2"/>
    <w:rsid w:val="00DA0D96"/>
    <w:rsid w:val="00DA0D99"/>
    <w:rsid w:val="00DA0DEB"/>
    <w:rsid w:val="00DA0E4F"/>
    <w:rsid w:val="00DA0F6E"/>
    <w:rsid w:val="00DA0FD5"/>
    <w:rsid w:val="00DA1017"/>
    <w:rsid w:val="00DA1180"/>
    <w:rsid w:val="00DA1234"/>
    <w:rsid w:val="00DA1265"/>
    <w:rsid w:val="00DA12A5"/>
    <w:rsid w:val="00DA12D5"/>
    <w:rsid w:val="00DA1364"/>
    <w:rsid w:val="00DA1373"/>
    <w:rsid w:val="00DA1430"/>
    <w:rsid w:val="00DA1485"/>
    <w:rsid w:val="00DA14B0"/>
    <w:rsid w:val="00DA151B"/>
    <w:rsid w:val="00DA1555"/>
    <w:rsid w:val="00DA15E5"/>
    <w:rsid w:val="00DA1604"/>
    <w:rsid w:val="00DA18E5"/>
    <w:rsid w:val="00DA1A23"/>
    <w:rsid w:val="00DA1B0E"/>
    <w:rsid w:val="00DA1B51"/>
    <w:rsid w:val="00DA1D3D"/>
    <w:rsid w:val="00DA1DC1"/>
    <w:rsid w:val="00DA1F36"/>
    <w:rsid w:val="00DA1FBC"/>
    <w:rsid w:val="00DA20B4"/>
    <w:rsid w:val="00DA2132"/>
    <w:rsid w:val="00DA21AA"/>
    <w:rsid w:val="00DA2311"/>
    <w:rsid w:val="00DA2383"/>
    <w:rsid w:val="00DA2459"/>
    <w:rsid w:val="00DA248B"/>
    <w:rsid w:val="00DA24D8"/>
    <w:rsid w:val="00DA2555"/>
    <w:rsid w:val="00DA266B"/>
    <w:rsid w:val="00DA26CE"/>
    <w:rsid w:val="00DA2827"/>
    <w:rsid w:val="00DA28ED"/>
    <w:rsid w:val="00DA2921"/>
    <w:rsid w:val="00DA29C6"/>
    <w:rsid w:val="00DA2B16"/>
    <w:rsid w:val="00DA2B62"/>
    <w:rsid w:val="00DA2B87"/>
    <w:rsid w:val="00DA2BB9"/>
    <w:rsid w:val="00DA2C68"/>
    <w:rsid w:val="00DA2CB0"/>
    <w:rsid w:val="00DA2D00"/>
    <w:rsid w:val="00DA2D4D"/>
    <w:rsid w:val="00DA2D7E"/>
    <w:rsid w:val="00DA2DBA"/>
    <w:rsid w:val="00DA2DC9"/>
    <w:rsid w:val="00DA2E13"/>
    <w:rsid w:val="00DA2FA4"/>
    <w:rsid w:val="00DA2FC1"/>
    <w:rsid w:val="00DA2FCC"/>
    <w:rsid w:val="00DA2FE2"/>
    <w:rsid w:val="00DA30DA"/>
    <w:rsid w:val="00DA311F"/>
    <w:rsid w:val="00DA31EE"/>
    <w:rsid w:val="00DA3493"/>
    <w:rsid w:val="00DA34A2"/>
    <w:rsid w:val="00DA34CA"/>
    <w:rsid w:val="00DA35F1"/>
    <w:rsid w:val="00DA398E"/>
    <w:rsid w:val="00DA3B7B"/>
    <w:rsid w:val="00DA3B8B"/>
    <w:rsid w:val="00DA3B90"/>
    <w:rsid w:val="00DA3C8E"/>
    <w:rsid w:val="00DA3E0A"/>
    <w:rsid w:val="00DA3E7E"/>
    <w:rsid w:val="00DA3E7F"/>
    <w:rsid w:val="00DA3EE3"/>
    <w:rsid w:val="00DA3FF0"/>
    <w:rsid w:val="00DA4055"/>
    <w:rsid w:val="00DA406E"/>
    <w:rsid w:val="00DA41AD"/>
    <w:rsid w:val="00DA4379"/>
    <w:rsid w:val="00DA438B"/>
    <w:rsid w:val="00DA43C0"/>
    <w:rsid w:val="00DA44CD"/>
    <w:rsid w:val="00DA469F"/>
    <w:rsid w:val="00DA46D1"/>
    <w:rsid w:val="00DA4710"/>
    <w:rsid w:val="00DA47F4"/>
    <w:rsid w:val="00DA482B"/>
    <w:rsid w:val="00DA4853"/>
    <w:rsid w:val="00DA4880"/>
    <w:rsid w:val="00DA48F2"/>
    <w:rsid w:val="00DA4961"/>
    <w:rsid w:val="00DA4A0F"/>
    <w:rsid w:val="00DA4AD1"/>
    <w:rsid w:val="00DA4CFC"/>
    <w:rsid w:val="00DA4D39"/>
    <w:rsid w:val="00DA4D78"/>
    <w:rsid w:val="00DA4DE4"/>
    <w:rsid w:val="00DA4E27"/>
    <w:rsid w:val="00DA4EC1"/>
    <w:rsid w:val="00DA4F0A"/>
    <w:rsid w:val="00DA5094"/>
    <w:rsid w:val="00DA5277"/>
    <w:rsid w:val="00DA5314"/>
    <w:rsid w:val="00DA533D"/>
    <w:rsid w:val="00DA5396"/>
    <w:rsid w:val="00DA5446"/>
    <w:rsid w:val="00DA5474"/>
    <w:rsid w:val="00DA54A0"/>
    <w:rsid w:val="00DA55DB"/>
    <w:rsid w:val="00DA560B"/>
    <w:rsid w:val="00DA5613"/>
    <w:rsid w:val="00DA5666"/>
    <w:rsid w:val="00DA5670"/>
    <w:rsid w:val="00DA57E0"/>
    <w:rsid w:val="00DA5886"/>
    <w:rsid w:val="00DA590C"/>
    <w:rsid w:val="00DA5949"/>
    <w:rsid w:val="00DA5A0D"/>
    <w:rsid w:val="00DA5AB4"/>
    <w:rsid w:val="00DA5AD7"/>
    <w:rsid w:val="00DA5BD6"/>
    <w:rsid w:val="00DA5D53"/>
    <w:rsid w:val="00DA5E71"/>
    <w:rsid w:val="00DA5FBF"/>
    <w:rsid w:val="00DA6050"/>
    <w:rsid w:val="00DA606C"/>
    <w:rsid w:val="00DA6129"/>
    <w:rsid w:val="00DA6188"/>
    <w:rsid w:val="00DA625F"/>
    <w:rsid w:val="00DA62BC"/>
    <w:rsid w:val="00DA6316"/>
    <w:rsid w:val="00DA631F"/>
    <w:rsid w:val="00DA63E3"/>
    <w:rsid w:val="00DA64C7"/>
    <w:rsid w:val="00DA6669"/>
    <w:rsid w:val="00DA68F7"/>
    <w:rsid w:val="00DA6900"/>
    <w:rsid w:val="00DA691E"/>
    <w:rsid w:val="00DA69AB"/>
    <w:rsid w:val="00DA69EA"/>
    <w:rsid w:val="00DA6A01"/>
    <w:rsid w:val="00DA6A9D"/>
    <w:rsid w:val="00DA6AFF"/>
    <w:rsid w:val="00DA6B53"/>
    <w:rsid w:val="00DA6C24"/>
    <w:rsid w:val="00DA6C41"/>
    <w:rsid w:val="00DA6E28"/>
    <w:rsid w:val="00DA6FDF"/>
    <w:rsid w:val="00DA7088"/>
    <w:rsid w:val="00DA7146"/>
    <w:rsid w:val="00DA71B8"/>
    <w:rsid w:val="00DA72FD"/>
    <w:rsid w:val="00DA747F"/>
    <w:rsid w:val="00DA75F8"/>
    <w:rsid w:val="00DA7608"/>
    <w:rsid w:val="00DA766F"/>
    <w:rsid w:val="00DA77AA"/>
    <w:rsid w:val="00DA7886"/>
    <w:rsid w:val="00DA7954"/>
    <w:rsid w:val="00DA7993"/>
    <w:rsid w:val="00DA79E9"/>
    <w:rsid w:val="00DA7AB2"/>
    <w:rsid w:val="00DA7B1D"/>
    <w:rsid w:val="00DA7C27"/>
    <w:rsid w:val="00DA7CEB"/>
    <w:rsid w:val="00DA7CEE"/>
    <w:rsid w:val="00DA7D2A"/>
    <w:rsid w:val="00DA7DDF"/>
    <w:rsid w:val="00DA7DF8"/>
    <w:rsid w:val="00DA7E90"/>
    <w:rsid w:val="00DA7F44"/>
    <w:rsid w:val="00DA7F88"/>
    <w:rsid w:val="00DB0010"/>
    <w:rsid w:val="00DB008C"/>
    <w:rsid w:val="00DB016C"/>
    <w:rsid w:val="00DB0245"/>
    <w:rsid w:val="00DB02A6"/>
    <w:rsid w:val="00DB02AF"/>
    <w:rsid w:val="00DB0307"/>
    <w:rsid w:val="00DB0318"/>
    <w:rsid w:val="00DB0409"/>
    <w:rsid w:val="00DB041F"/>
    <w:rsid w:val="00DB0517"/>
    <w:rsid w:val="00DB053E"/>
    <w:rsid w:val="00DB0661"/>
    <w:rsid w:val="00DB0692"/>
    <w:rsid w:val="00DB077C"/>
    <w:rsid w:val="00DB07A5"/>
    <w:rsid w:val="00DB0846"/>
    <w:rsid w:val="00DB08DF"/>
    <w:rsid w:val="00DB08E1"/>
    <w:rsid w:val="00DB0951"/>
    <w:rsid w:val="00DB09F5"/>
    <w:rsid w:val="00DB0ADC"/>
    <w:rsid w:val="00DB0B59"/>
    <w:rsid w:val="00DB0BBA"/>
    <w:rsid w:val="00DB0C74"/>
    <w:rsid w:val="00DB0D50"/>
    <w:rsid w:val="00DB1255"/>
    <w:rsid w:val="00DB12C2"/>
    <w:rsid w:val="00DB1345"/>
    <w:rsid w:val="00DB1377"/>
    <w:rsid w:val="00DB13AB"/>
    <w:rsid w:val="00DB144C"/>
    <w:rsid w:val="00DB149C"/>
    <w:rsid w:val="00DB14F3"/>
    <w:rsid w:val="00DB159D"/>
    <w:rsid w:val="00DB1690"/>
    <w:rsid w:val="00DB16B8"/>
    <w:rsid w:val="00DB16EC"/>
    <w:rsid w:val="00DB17EB"/>
    <w:rsid w:val="00DB183A"/>
    <w:rsid w:val="00DB1AF4"/>
    <w:rsid w:val="00DB1BAF"/>
    <w:rsid w:val="00DB1C48"/>
    <w:rsid w:val="00DB1D35"/>
    <w:rsid w:val="00DB1D37"/>
    <w:rsid w:val="00DB1D42"/>
    <w:rsid w:val="00DB1E59"/>
    <w:rsid w:val="00DB1F42"/>
    <w:rsid w:val="00DB1F7D"/>
    <w:rsid w:val="00DB219C"/>
    <w:rsid w:val="00DB225B"/>
    <w:rsid w:val="00DB229F"/>
    <w:rsid w:val="00DB22DF"/>
    <w:rsid w:val="00DB23DB"/>
    <w:rsid w:val="00DB23F4"/>
    <w:rsid w:val="00DB251F"/>
    <w:rsid w:val="00DB2563"/>
    <w:rsid w:val="00DB2589"/>
    <w:rsid w:val="00DB26C4"/>
    <w:rsid w:val="00DB27EB"/>
    <w:rsid w:val="00DB2A08"/>
    <w:rsid w:val="00DB2A46"/>
    <w:rsid w:val="00DB2AE6"/>
    <w:rsid w:val="00DB2B16"/>
    <w:rsid w:val="00DB2B88"/>
    <w:rsid w:val="00DB2B8C"/>
    <w:rsid w:val="00DB2BF8"/>
    <w:rsid w:val="00DB2C52"/>
    <w:rsid w:val="00DB2C6C"/>
    <w:rsid w:val="00DB2D54"/>
    <w:rsid w:val="00DB2E05"/>
    <w:rsid w:val="00DB2E3B"/>
    <w:rsid w:val="00DB2EEC"/>
    <w:rsid w:val="00DB2F70"/>
    <w:rsid w:val="00DB30BF"/>
    <w:rsid w:val="00DB3199"/>
    <w:rsid w:val="00DB31E6"/>
    <w:rsid w:val="00DB31FA"/>
    <w:rsid w:val="00DB332E"/>
    <w:rsid w:val="00DB3379"/>
    <w:rsid w:val="00DB33FD"/>
    <w:rsid w:val="00DB34AF"/>
    <w:rsid w:val="00DB34BC"/>
    <w:rsid w:val="00DB3515"/>
    <w:rsid w:val="00DB3524"/>
    <w:rsid w:val="00DB35F0"/>
    <w:rsid w:val="00DB3642"/>
    <w:rsid w:val="00DB378F"/>
    <w:rsid w:val="00DB38B7"/>
    <w:rsid w:val="00DB3935"/>
    <w:rsid w:val="00DB39F6"/>
    <w:rsid w:val="00DB3B19"/>
    <w:rsid w:val="00DB3BB9"/>
    <w:rsid w:val="00DB3BF6"/>
    <w:rsid w:val="00DB3DAF"/>
    <w:rsid w:val="00DB3EA1"/>
    <w:rsid w:val="00DB3F00"/>
    <w:rsid w:val="00DB3F67"/>
    <w:rsid w:val="00DB3FD4"/>
    <w:rsid w:val="00DB4006"/>
    <w:rsid w:val="00DB4124"/>
    <w:rsid w:val="00DB4125"/>
    <w:rsid w:val="00DB4135"/>
    <w:rsid w:val="00DB42B8"/>
    <w:rsid w:val="00DB4314"/>
    <w:rsid w:val="00DB431E"/>
    <w:rsid w:val="00DB4411"/>
    <w:rsid w:val="00DB441F"/>
    <w:rsid w:val="00DB45AA"/>
    <w:rsid w:val="00DB45EE"/>
    <w:rsid w:val="00DB462D"/>
    <w:rsid w:val="00DB4AF2"/>
    <w:rsid w:val="00DB4CC1"/>
    <w:rsid w:val="00DB4D45"/>
    <w:rsid w:val="00DB4DD3"/>
    <w:rsid w:val="00DB4DDA"/>
    <w:rsid w:val="00DB4E7D"/>
    <w:rsid w:val="00DB4EDF"/>
    <w:rsid w:val="00DB4EE0"/>
    <w:rsid w:val="00DB4EE6"/>
    <w:rsid w:val="00DB5058"/>
    <w:rsid w:val="00DB51DC"/>
    <w:rsid w:val="00DB51F5"/>
    <w:rsid w:val="00DB5313"/>
    <w:rsid w:val="00DB53CA"/>
    <w:rsid w:val="00DB547A"/>
    <w:rsid w:val="00DB54E1"/>
    <w:rsid w:val="00DB558D"/>
    <w:rsid w:val="00DB572D"/>
    <w:rsid w:val="00DB5763"/>
    <w:rsid w:val="00DB586F"/>
    <w:rsid w:val="00DB59E2"/>
    <w:rsid w:val="00DB5C72"/>
    <w:rsid w:val="00DB5D8A"/>
    <w:rsid w:val="00DB5E8C"/>
    <w:rsid w:val="00DB606F"/>
    <w:rsid w:val="00DB60B6"/>
    <w:rsid w:val="00DB6122"/>
    <w:rsid w:val="00DB61DE"/>
    <w:rsid w:val="00DB623B"/>
    <w:rsid w:val="00DB6285"/>
    <w:rsid w:val="00DB6515"/>
    <w:rsid w:val="00DB658A"/>
    <w:rsid w:val="00DB65B2"/>
    <w:rsid w:val="00DB66AC"/>
    <w:rsid w:val="00DB66D1"/>
    <w:rsid w:val="00DB6742"/>
    <w:rsid w:val="00DB6952"/>
    <w:rsid w:val="00DB6959"/>
    <w:rsid w:val="00DB6A5B"/>
    <w:rsid w:val="00DB6A5C"/>
    <w:rsid w:val="00DB6A62"/>
    <w:rsid w:val="00DB6A8C"/>
    <w:rsid w:val="00DB6AD1"/>
    <w:rsid w:val="00DB6CC5"/>
    <w:rsid w:val="00DB6CE3"/>
    <w:rsid w:val="00DB6CE8"/>
    <w:rsid w:val="00DB6DE6"/>
    <w:rsid w:val="00DB6E77"/>
    <w:rsid w:val="00DB6EC4"/>
    <w:rsid w:val="00DB6F60"/>
    <w:rsid w:val="00DB719D"/>
    <w:rsid w:val="00DB71EA"/>
    <w:rsid w:val="00DB723B"/>
    <w:rsid w:val="00DB73B5"/>
    <w:rsid w:val="00DB73D9"/>
    <w:rsid w:val="00DB7473"/>
    <w:rsid w:val="00DB747F"/>
    <w:rsid w:val="00DB749D"/>
    <w:rsid w:val="00DB7663"/>
    <w:rsid w:val="00DB76B1"/>
    <w:rsid w:val="00DB774B"/>
    <w:rsid w:val="00DB79E5"/>
    <w:rsid w:val="00DB7A68"/>
    <w:rsid w:val="00DB7C27"/>
    <w:rsid w:val="00DB7DA7"/>
    <w:rsid w:val="00DB7E71"/>
    <w:rsid w:val="00DC008E"/>
    <w:rsid w:val="00DC012E"/>
    <w:rsid w:val="00DC0150"/>
    <w:rsid w:val="00DC01A3"/>
    <w:rsid w:val="00DC01B1"/>
    <w:rsid w:val="00DC01CA"/>
    <w:rsid w:val="00DC01D4"/>
    <w:rsid w:val="00DC01E9"/>
    <w:rsid w:val="00DC0201"/>
    <w:rsid w:val="00DC023B"/>
    <w:rsid w:val="00DC028C"/>
    <w:rsid w:val="00DC03AD"/>
    <w:rsid w:val="00DC04EA"/>
    <w:rsid w:val="00DC06AA"/>
    <w:rsid w:val="00DC06F2"/>
    <w:rsid w:val="00DC0755"/>
    <w:rsid w:val="00DC077A"/>
    <w:rsid w:val="00DC08AD"/>
    <w:rsid w:val="00DC08F6"/>
    <w:rsid w:val="00DC0A3C"/>
    <w:rsid w:val="00DC0A59"/>
    <w:rsid w:val="00DC0AE5"/>
    <w:rsid w:val="00DC0B24"/>
    <w:rsid w:val="00DC0BEB"/>
    <w:rsid w:val="00DC0C5C"/>
    <w:rsid w:val="00DC0C7C"/>
    <w:rsid w:val="00DC0CD9"/>
    <w:rsid w:val="00DC0D90"/>
    <w:rsid w:val="00DC0F24"/>
    <w:rsid w:val="00DC100C"/>
    <w:rsid w:val="00DC1019"/>
    <w:rsid w:val="00DC1027"/>
    <w:rsid w:val="00DC10DB"/>
    <w:rsid w:val="00DC1149"/>
    <w:rsid w:val="00DC11CF"/>
    <w:rsid w:val="00DC120C"/>
    <w:rsid w:val="00DC12E4"/>
    <w:rsid w:val="00DC1308"/>
    <w:rsid w:val="00DC134D"/>
    <w:rsid w:val="00DC13EE"/>
    <w:rsid w:val="00DC1449"/>
    <w:rsid w:val="00DC1469"/>
    <w:rsid w:val="00DC1548"/>
    <w:rsid w:val="00DC1550"/>
    <w:rsid w:val="00DC15F5"/>
    <w:rsid w:val="00DC1727"/>
    <w:rsid w:val="00DC17E8"/>
    <w:rsid w:val="00DC1854"/>
    <w:rsid w:val="00DC18E4"/>
    <w:rsid w:val="00DC1912"/>
    <w:rsid w:val="00DC198B"/>
    <w:rsid w:val="00DC1ABB"/>
    <w:rsid w:val="00DC1B08"/>
    <w:rsid w:val="00DC1BF8"/>
    <w:rsid w:val="00DC1C1A"/>
    <w:rsid w:val="00DC1CB5"/>
    <w:rsid w:val="00DC1D45"/>
    <w:rsid w:val="00DC1E71"/>
    <w:rsid w:val="00DC2149"/>
    <w:rsid w:val="00DC21B5"/>
    <w:rsid w:val="00DC2372"/>
    <w:rsid w:val="00DC24EB"/>
    <w:rsid w:val="00DC257F"/>
    <w:rsid w:val="00DC25A0"/>
    <w:rsid w:val="00DC25D7"/>
    <w:rsid w:val="00DC2677"/>
    <w:rsid w:val="00DC2680"/>
    <w:rsid w:val="00DC26DA"/>
    <w:rsid w:val="00DC274E"/>
    <w:rsid w:val="00DC276F"/>
    <w:rsid w:val="00DC294E"/>
    <w:rsid w:val="00DC298B"/>
    <w:rsid w:val="00DC2D97"/>
    <w:rsid w:val="00DC2E97"/>
    <w:rsid w:val="00DC2F35"/>
    <w:rsid w:val="00DC2FC0"/>
    <w:rsid w:val="00DC3108"/>
    <w:rsid w:val="00DC339B"/>
    <w:rsid w:val="00DC346D"/>
    <w:rsid w:val="00DC347C"/>
    <w:rsid w:val="00DC3516"/>
    <w:rsid w:val="00DC35AA"/>
    <w:rsid w:val="00DC3699"/>
    <w:rsid w:val="00DC3703"/>
    <w:rsid w:val="00DC376E"/>
    <w:rsid w:val="00DC37A5"/>
    <w:rsid w:val="00DC381D"/>
    <w:rsid w:val="00DC3884"/>
    <w:rsid w:val="00DC392F"/>
    <w:rsid w:val="00DC3993"/>
    <w:rsid w:val="00DC39A6"/>
    <w:rsid w:val="00DC3B14"/>
    <w:rsid w:val="00DC3B37"/>
    <w:rsid w:val="00DC3C51"/>
    <w:rsid w:val="00DC3CE0"/>
    <w:rsid w:val="00DC3D37"/>
    <w:rsid w:val="00DC3D73"/>
    <w:rsid w:val="00DC3E34"/>
    <w:rsid w:val="00DC3EB7"/>
    <w:rsid w:val="00DC3F4B"/>
    <w:rsid w:val="00DC40EA"/>
    <w:rsid w:val="00DC4108"/>
    <w:rsid w:val="00DC41F7"/>
    <w:rsid w:val="00DC425B"/>
    <w:rsid w:val="00DC434C"/>
    <w:rsid w:val="00DC4352"/>
    <w:rsid w:val="00DC43BD"/>
    <w:rsid w:val="00DC43E9"/>
    <w:rsid w:val="00DC448E"/>
    <w:rsid w:val="00DC458D"/>
    <w:rsid w:val="00DC4730"/>
    <w:rsid w:val="00DC4869"/>
    <w:rsid w:val="00DC486A"/>
    <w:rsid w:val="00DC48F8"/>
    <w:rsid w:val="00DC493B"/>
    <w:rsid w:val="00DC4D8F"/>
    <w:rsid w:val="00DC4FAA"/>
    <w:rsid w:val="00DC51B7"/>
    <w:rsid w:val="00DC51D0"/>
    <w:rsid w:val="00DC5236"/>
    <w:rsid w:val="00DC52CF"/>
    <w:rsid w:val="00DC5303"/>
    <w:rsid w:val="00DC5312"/>
    <w:rsid w:val="00DC540F"/>
    <w:rsid w:val="00DC5490"/>
    <w:rsid w:val="00DC562D"/>
    <w:rsid w:val="00DC571A"/>
    <w:rsid w:val="00DC57EE"/>
    <w:rsid w:val="00DC585B"/>
    <w:rsid w:val="00DC5962"/>
    <w:rsid w:val="00DC59F9"/>
    <w:rsid w:val="00DC5BC0"/>
    <w:rsid w:val="00DC5E13"/>
    <w:rsid w:val="00DC5E8D"/>
    <w:rsid w:val="00DC5FA4"/>
    <w:rsid w:val="00DC5FB7"/>
    <w:rsid w:val="00DC61A6"/>
    <w:rsid w:val="00DC61B3"/>
    <w:rsid w:val="00DC6251"/>
    <w:rsid w:val="00DC62A1"/>
    <w:rsid w:val="00DC62D9"/>
    <w:rsid w:val="00DC630B"/>
    <w:rsid w:val="00DC635A"/>
    <w:rsid w:val="00DC647F"/>
    <w:rsid w:val="00DC648B"/>
    <w:rsid w:val="00DC6516"/>
    <w:rsid w:val="00DC6519"/>
    <w:rsid w:val="00DC6534"/>
    <w:rsid w:val="00DC654D"/>
    <w:rsid w:val="00DC6605"/>
    <w:rsid w:val="00DC6647"/>
    <w:rsid w:val="00DC679E"/>
    <w:rsid w:val="00DC67AC"/>
    <w:rsid w:val="00DC6884"/>
    <w:rsid w:val="00DC68A6"/>
    <w:rsid w:val="00DC6929"/>
    <w:rsid w:val="00DC6936"/>
    <w:rsid w:val="00DC693B"/>
    <w:rsid w:val="00DC694B"/>
    <w:rsid w:val="00DC6978"/>
    <w:rsid w:val="00DC69B0"/>
    <w:rsid w:val="00DC6D25"/>
    <w:rsid w:val="00DC6F13"/>
    <w:rsid w:val="00DC6F38"/>
    <w:rsid w:val="00DC7110"/>
    <w:rsid w:val="00DC7333"/>
    <w:rsid w:val="00DC735A"/>
    <w:rsid w:val="00DC73BA"/>
    <w:rsid w:val="00DC73C2"/>
    <w:rsid w:val="00DC75F7"/>
    <w:rsid w:val="00DC764B"/>
    <w:rsid w:val="00DC77CA"/>
    <w:rsid w:val="00DC7815"/>
    <w:rsid w:val="00DC7847"/>
    <w:rsid w:val="00DC78BE"/>
    <w:rsid w:val="00DC7A94"/>
    <w:rsid w:val="00DC7AB0"/>
    <w:rsid w:val="00DC7B32"/>
    <w:rsid w:val="00DC7B58"/>
    <w:rsid w:val="00DC7B61"/>
    <w:rsid w:val="00DC7CC1"/>
    <w:rsid w:val="00DC7D98"/>
    <w:rsid w:val="00DC7E82"/>
    <w:rsid w:val="00DC7F3B"/>
    <w:rsid w:val="00DC7F92"/>
    <w:rsid w:val="00DC7FCB"/>
    <w:rsid w:val="00DD0139"/>
    <w:rsid w:val="00DD022E"/>
    <w:rsid w:val="00DD02AF"/>
    <w:rsid w:val="00DD034D"/>
    <w:rsid w:val="00DD0373"/>
    <w:rsid w:val="00DD03D1"/>
    <w:rsid w:val="00DD03E1"/>
    <w:rsid w:val="00DD04E0"/>
    <w:rsid w:val="00DD0575"/>
    <w:rsid w:val="00DD062B"/>
    <w:rsid w:val="00DD0637"/>
    <w:rsid w:val="00DD071E"/>
    <w:rsid w:val="00DD0775"/>
    <w:rsid w:val="00DD07C3"/>
    <w:rsid w:val="00DD07ED"/>
    <w:rsid w:val="00DD08A1"/>
    <w:rsid w:val="00DD0943"/>
    <w:rsid w:val="00DD097A"/>
    <w:rsid w:val="00DD0AAD"/>
    <w:rsid w:val="00DD0B3C"/>
    <w:rsid w:val="00DD0B60"/>
    <w:rsid w:val="00DD0C80"/>
    <w:rsid w:val="00DD0CF0"/>
    <w:rsid w:val="00DD0D2C"/>
    <w:rsid w:val="00DD0E9B"/>
    <w:rsid w:val="00DD0ED0"/>
    <w:rsid w:val="00DD0FDF"/>
    <w:rsid w:val="00DD0FF8"/>
    <w:rsid w:val="00DD1114"/>
    <w:rsid w:val="00DD115B"/>
    <w:rsid w:val="00DD11E9"/>
    <w:rsid w:val="00DD12B9"/>
    <w:rsid w:val="00DD12BC"/>
    <w:rsid w:val="00DD140B"/>
    <w:rsid w:val="00DD1626"/>
    <w:rsid w:val="00DD165B"/>
    <w:rsid w:val="00DD1846"/>
    <w:rsid w:val="00DD1874"/>
    <w:rsid w:val="00DD18ED"/>
    <w:rsid w:val="00DD1928"/>
    <w:rsid w:val="00DD1977"/>
    <w:rsid w:val="00DD1A34"/>
    <w:rsid w:val="00DD1AC3"/>
    <w:rsid w:val="00DD1C81"/>
    <w:rsid w:val="00DD1CBA"/>
    <w:rsid w:val="00DD1D00"/>
    <w:rsid w:val="00DD1D47"/>
    <w:rsid w:val="00DD1DE4"/>
    <w:rsid w:val="00DD1EF0"/>
    <w:rsid w:val="00DD1F24"/>
    <w:rsid w:val="00DD1FA8"/>
    <w:rsid w:val="00DD1FF3"/>
    <w:rsid w:val="00DD24BB"/>
    <w:rsid w:val="00DD25BC"/>
    <w:rsid w:val="00DD25D9"/>
    <w:rsid w:val="00DD25E5"/>
    <w:rsid w:val="00DD2883"/>
    <w:rsid w:val="00DD29A4"/>
    <w:rsid w:val="00DD2B17"/>
    <w:rsid w:val="00DD2CBE"/>
    <w:rsid w:val="00DD2CC8"/>
    <w:rsid w:val="00DD2D65"/>
    <w:rsid w:val="00DD2E58"/>
    <w:rsid w:val="00DD2E5F"/>
    <w:rsid w:val="00DD2F62"/>
    <w:rsid w:val="00DD2FDA"/>
    <w:rsid w:val="00DD2FEA"/>
    <w:rsid w:val="00DD3069"/>
    <w:rsid w:val="00DD3336"/>
    <w:rsid w:val="00DD3349"/>
    <w:rsid w:val="00DD334F"/>
    <w:rsid w:val="00DD3384"/>
    <w:rsid w:val="00DD33C5"/>
    <w:rsid w:val="00DD3598"/>
    <w:rsid w:val="00DD36F1"/>
    <w:rsid w:val="00DD378A"/>
    <w:rsid w:val="00DD3826"/>
    <w:rsid w:val="00DD398A"/>
    <w:rsid w:val="00DD3A91"/>
    <w:rsid w:val="00DD3B36"/>
    <w:rsid w:val="00DD3BD2"/>
    <w:rsid w:val="00DD3C49"/>
    <w:rsid w:val="00DD3E70"/>
    <w:rsid w:val="00DD3EA9"/>
    <w:rsid w:val="00DD3EC4"/>
    <w:rsid w:val="00DD3EDA"/>
    <w:rsid w:val="00DD3EDE"/>
    <w:rsid w:val="00DD40DC"/>
    <w:rsid w:val="00DD4136"/>
    <w:rsid w:val="00DD4245"/>
    <w:rsid w:val="00DD4257"/>
    <w:rsid w:val="00DD42C7"/>
    <w:rsid w:val="00DD4325"/>
    <w:rsid w:val="00DD4401"/>
    <w:rsid w:val="00DD4457"/>
    <w:rsid w:val="00DD445C"/>
    <w:rsid w:val="00DD4524"/>
    <w:rsid w:val="00DD4637"/>
    <w:rsid w:val="00DD47B9"/>
    <w:rsid w:val="00DD49F7"/>
    <w:rsid w:val="00DD4AD3"/>
    <w:rsid w:val="00DD4B27"/>
    <w:rsid w:val="00DD4BD2"/>
    <w:rsid w:val="00DD4C30"/>
    <w:rsid w:val="00DD4D44"/>
    <w:rsid w:val="00DD4D67"/>
    <w:rsid w:val="00DD4E11"/>
    <w:rsid w:val="00DD4F12"/>
    <w:rsid w:val="00DD4FFC"/>
    <w:rsid w:val="00DD50FD"/>
    <w:rsid w:val="00DD51C4"/>
    <w:rsid w:val="00DD5217"/>
    <w:rsid w:val="00DD5294"/>
    <w:rsid w:val="00DD52B7"/>
    <w:rsid w:val="00DD5349"/>
    <w:rsid w:val="00DD53FD"/>
    <w:rsid w:val="00DD54A8"/>
    <w:rsid w:val="00DD5593"/>
    <w:rsid w:val="00DD5692"/>
    <w:rsid w:val="00DD56A7"/>
    <w:rsid w:val="00DD56E7"/>
    <w:rsid w:val="00DD5707"/>
    <w:rsid w:val="00DD58A3"/>
    <w:rsid w:val="00DD5941"/>
    <w:rsid w:val="00DD59AB"/>
    <w:rsid w:val="00DD59BA"/>
    <w:rsid w:val="00DD59E2"/>
    <w:rsid w:val="00DD59E8"/>
    <w:rsid w:val="00DD5BDC"/>
    <w:rsid w:val="00DD5C83"/>
    <w:rsid w:val="00DD5DC3"/>
    <w:rsid w:val="00DD5F45"/>
    <w:rsid w:val="00DD5F87"/>
    <w:rsid w:val="00DD6012"/>
    <w:rsid w:val="00DD6037"/>
    <w:rsid w:val="00DD60F2"/>
    <w:rsid w:val="00DD60F5"/>
    <w:rsid w:val="00DD613A"/>
    <w:rsid w:val="00DD61AC"/>
    <w:rsid w:val="00DD6366"/>
    <w:rsid w:val="00DD63B1"/>
    <w:rsid w:val="00DD63BB"/>
    <w:rsid w:val="00DD63C8"/>
    <w:rsid w:val="00DD63D7"/>
    <w:rsid w:val="00DD63DB"/>
    <w:rsid w:val="00DD6469"/>
    <w:rsid w:val="00DD66D8"/>
    <w:rsid w:val="00DD672D"/>
    <w:rsid w:val="00DD6805"/>
    <w:rsid w:val="00DD681E"/>
    <w:rsid w:val="00DD699A"/>
    <w:rsid w:val="00DD6AB2"/>
    <w:rsid w:val="00DD6C41"/>
    <w:rsid w:val="00DD6C59"/>
    <w:rsid w:val="00DD6CE5"/>
    <w:rsid w:val="00DD6D21"/>
    <w:rsid w:val="00DD6DCC"/>
    <w:rsid w:val="00DD6E6C"/>
    <w:rsid w:val="00DD6FB0"/>
    <w:rsid w:val="00DD71DA"/>
    <w:rsid w:val="00DD7217"/>
    <w:rsid w:val="00DD72CC"/>
    <w:rsid w:val="00DD73BD"/>
    <w:rsid w:val="00DD73C0"/>
    <w:rsid w:val="00DD7452"/>
    <w:rsid w:val="00DD7484"/>
    <w:rsid w:val="00DD752B"/>
    <w:rsid w:val="00DD7569"/>
    <w:rsid w:val="00DD75A3"/>
    <w:rsid w:val="00DD75C0"/>
    <w:rsid w:val="00DD77CA"/>
    <w:rsid w:val="00DD7A62"/>
    <w:rsid w:val="00DD7A92"/>
    <w:rsid w:val="00DD7B0A"/>
    <w:rsid w:val="00DD7C92"/>
    <w:rsid w:val="00DD7D9B"/>
    <w:rsid w:val="00DD7F14"/>
    <w:rsid w:val="00DD7FFD"/>
    <w:rsid w:val="00DE00A1"/>
    <w:rsid w:val="00DE0252"/>
    <w:rsid w:val="00DE028C"/>
    <w:rsid w:val="00DE02CD"/>
    <w:rsid w:val="00DE0501"/>
    <w:rsid w:val="00DE060F"/>
    <w:rsid w:val="00DE064A"/>
    <w:rsid w:val="00DE09DA"/>
    <w:rsid w:val="00DE0AC8"/>
    <w:rsid w:val="00DE0B61"/>
    <w:rsid w:val="00DE0BB0"/>
    <w:rsid w:val="00DE0BB3"/>
    <w:rsid w:val="00DE0C12"/>
    <w:rsid w:val="00DE0C73"/>
    <w:rsid w:val="00DE0CD2"/>
    <w:rsid w:val="00DE0CF0"/>
    <w:rsid w:val="00DE0CF4"/>
    <w:rsid w:val="00DE0D56"/>
    <w:rsid w:val="00DE0D85"/>
    <w:rsid w:val="00DE0E3B"/>
    <w:rsid w:val="00DE0E6C"/>
    <w:rsid w:val="00DE0E7B"/>
    <w:rsid w:val="00DE101A"/>
    <w:rsid w:val="00DE1035"/>
    <w:rsid w:val="00DE10DD"/>
    <w:rsid w:val="00DE11B2"/>
    <w:rsid w:val="00DE13E9"/>
    <w:rsid w:val="00DE1431"/>
    <w:rsid w:val="00DE1449"/>
    <w:rsid w:val="00DE1540"/>
    <w:rsid w:val="00DE160F"/>
    <w:rsid w:val="00DE16E5"/>
    <w:rsid w:val="00DE17E1"/>
    <w:rsid w:val="00DE1931"/>
    <w:rsid w:val="00DE1A64"/>
    <w:rsid w:val="00DE1B42"/>
    <w:rsid w:val="00DE1B4F"/>
    <w:rsid w:val="00DE1CB5"/>
    <w:rsid w:val="00DE1CF3"/>
    <w:rsid w:val="00DE1D5A"/>
    <w:rsid w:val="00DE1E40"/>
    <w:rsid w:val="00DE1E65"/>
    <w:rsid w:val="00DE1E88"/>
    <w:rsid w:val="00DE1F64"/>
    <w:rsid w:val="00DE206C"/>
    <w:rsid w:val="00DE2125"/>
    <w:rsid w:val="00DE21A0"/>
    <w:rsid w:val="00DE21C9"/>
    <w:rsid w:val="00DE242A"/>
    <w:rsid w:val="00DE244C"/>
    <w:rsid w:val="00DE25AE"/>
    <w:rsid w:val="00DE25BB"/>
    <w:rsid w:val="00DE27E9"/>
    <w:rsid w:val="00DE27FB"/>
    <w:rsid w:val="00DE2831"/>
    <w:rsid w:val="00DE284D"/>
    <w:rsid w:val="00DE29B5"/>
    <w:rsid w:val="00DE2A7C"/>
    <w:rsid w:val="00DE2B21"/>
    <w:rsid w:val="00DE2B8A"/>
    <w:rsid w:val="00DE2BC9"/>
    <w:rsid w:val="00DE2ED4"/>
    <w:rsid w:val="00DE2F69"/>
    <w:rsid w:val="00DE3054"/>
    <w:rsid w:val="00DE318C"/>
    <w:rsid w:val="00DE322F"/>
    <w:rsid w:val="00DE3230"/>
    <w:rsid w:val="00DE336B"/>
    <w:rsid w:val="00DE3502"/>
    <w:rsid w:val="00DE3611"/>
    <w:rsid w:val="00DE369A"/>
    <w:rsid w:val="00DE374A"/>
    <w:rsid w:val="00DE3782"/>
    <w:rsid w:val="00DE37A4"/>
    <w:rsid w:val="00DE3805"/>
    <w:rsid w:val="00DE395F"/>
    <w:rsid w:val="00DE3A61"/>
    <w:rsid w:val="00DE3AB0"/>
    <w:rsid w:val="00DE3B75"/>
    <w:rsid w:val="00DE3D3D"/>
    <w:rsid w:val="00DE3E06"/>
    <w:rsid w:val="00DE3E70"/>
    <w:rsid w:val="00DE3F63"/>
    <w:rsid w:val="00DE3F97"/>
    <w:rsid w:val="00DE4089"/>
    <w:rsid w:val="00DE4196"/>
    <w:rsid w:val="00DE4250"/>
    <w:rsid w:val="00DE4374"/>
    <w:rsid w:val="00DE447B"/>
    <w:rsid w:val="00DE44D7"/>
    <w:rsid w:val="00DE4522"/>
    <w:rsid w:val="00DE46C9"/>
    <w:rsid w:val="00DE46E0"/>
    <w:rsid w:val="00DE473D"/>
    <w:rsid w:val="00DE478D"/>
    <w:rsid w:val="00DE4A05"/>
    <w:rsid w:val="00DE4A36"/>
    <w:rsid w:val="00DE4A55"/>
    <w:rsid w:val="00DE4C58"/>
    <w:rsid w:val="00DE4C79"/>
    <w:rsid w:val="00DE4C7F"/>
    <w:rsid w:val="00DE4DEB"/>
    <w:rsid w:val="00DE4E01"/>
    <w:rsid w:val="00DE4EC6"/>
    <w:rsid w:val="00DE4EF4"/>
    <w:rsid w:val="00DE4F33"/>
    <w:rsid w:val="00DE501F"/>
    <w:rsid w:val="00DE5093"/>
    <w:rsid w:val="00DE50B2"/>
    <w:rsid w:val="00DE511A"/>
    <w:rsid w:val="00DE5136"/>
    <w:rsid w:val="00DE5147"/>
    <w:rsid w:val="00DE51DE"/>
    <w:rsid w:val="00DE51F2"/>
    <w:rsid w:val="00DE520E"/>
    <w:rsid w:val="00DE5312"/>
    <w:rsid w:val="00DE5352"/>
    <w:rsid w:val="00DE536E"/>
    <w:rsid w:val="00DE5387"/>
    <w:rsid w:val="00DE5388"/>
    <w:rsid w:val="00DE53C5"/>
    <w:rsid w:val="00DE541A"/>
    <w:rsid w:val="00DE5426"/>
    <w:rsid w:val="00DE5635"/>
    <w:rsid w:val="00DE5978"/>
    <w:rsid w:val="00DE59DA"/>
    <w:rsid w:val="00DE5A5C"/>
    <w:rsid w:val="00DE5AB6"/>
    <w:rsid w:val="00DE5B23"/>
    <w:rsid w:val="00DE5DCA"/>
    <w:rsid w:val="00DE5DF1"/>
    <w:rsid w:val="00DE61A5"/>
    <w:rsid w:val="00DE6249"/>
    <w:rsid w:val="00DE632A"/>
    <w:rsid w:val="00DE637C"/>
    <w:rsid w:val="00DE63BD"/>
    <w:rsid w:val="00DE642E"/>
    <w:rsid w:val="00DE6531"/>
    <w:rsid w:val="00DE6536"/>
    <w:rsid w:val="00DE6727"/>
    <w:rsid w:val="00DE6856"/>
    <w:rsid w:val="00DE6C9C"/>
    <w:rsid w:val="00DE6D12"/>
    <w:rsid w:val="00DE6E12"/>
    <w:rsid w:val="00DE6E4B"/>
    <w:rsid w:val="00DE6F98"/>
    <w:rsid w:val="00DE7013"/>
    <w:rsid w:val="00DE7126"/>
    <w:rsid w:val="00DE728E"/>
    <w:rsid w:val="00DE7417"/>
    <w:rsid w:val="00DE7483"/>
    <w:rsid w:val="00DE76D3"/>
    <w:rsid w:val="00DE7741"/>
    <w:rsid w:val="00DE77BA"/>
    <w:rsid w:val="00DE7820"/>
    <w:rsid w:val="00DE78B7"/>
    <w:rsid w:val="00DE78DF"/>
    <w:rsid w:val="00DE79CB"/>
    <w:rsid w:val="00DE7A01"/>
    <w:rsid w:val="00DE7AC0"/>
    <w:rsid w:val="00DE7AE0"/>
    <w:rsid w:val="00DE7AF2"/>
    <w:rsid w:val="00DE7B3F"/>
    <w:rsid w:val="00DE7D5F"/>
    <w:rsid w:val="00DE7DBC"/>
    <w:rsid w:val="00DE7E41"/>
    <w:rsid w:val="00DE7F54"/>
    <w:rsid w:val="00DE7F90"/>
    <w:rsid w:val="00DF00CA"/>
    <w:rsid w:val="00DF00D8"/>
    <w:rsid w:val="00DF015C"/>
    <w:rsid w:val="00DF01E9"/>
    <w:rsid w:val="00DF029A"/>
    <w:rsid w:val="00DF0371"/>
    <w:rsid w:val="00DF04CB"/>
    <w:rsid w:val="00DF05DB"/>
    <w:rsid w:val="00DF07F9"/>
    <w:rsid w:val="00DF082D"/>
    <w:rsid w:val="00DF08C4"/>
    <w:rsid w:val="00DF0C6B"/>
    <w:rsid w:val="00DF0D85"/>
    <w:rsid w:val="00DF0E0A"/>
    <w:rsid w:val="00DF0E0B"/>
    <w:rsid w:val="00DF0E1D"/>
    <w:rsid w:val="00DF0E1E"/>
    <w:rsid w:val="00DF0FB4"/>
    <w:rsid w:val="00DF11C3"/>
    <w:rsid w:val="00DF11D0"/>
    <w:rsid w:val="00DF1232"/>
    <w:rsid w:val="00DF1317"/>
    <w:rsid w:val="00DF13C9"/>
    <w:rsid w:val="00DF13CA"/>
    <w:rsid w:val="00DF14CE"/>
    <w:rsid w:val="00DF1554"/>
    <w:rsid w:val="00DF1594"/>
    <w:rsid w:val="00DF1641"/>
    <w:rsid w:val="00DF171E"/>
    <w:rsid w:val="00DF1779"/>
    <w:rsid w:val="00DF180F"/>
    <w:rsid w:val="00DF1817"/>
    <w:rsid w:val="00DF19BD"/>
    <w:rsid w:val="00DF1AAD"/>
    <w:rsid w:val="00DF1DAC"/>
    <w:rsid w:val="00DF1FF3"/>
    <w:rsid w:val="00DF2087"/>
    <w:rsid w:val="00DF2130"/>
    <w:rsid w:val="00DF21B6"/>
    <w:rsid w:val="00DF2228"/>
    <w:rsid w:val="00DF2255"/>
    <w:rsid w:val="00DF22E4"/>
    <w:rsid w:val="00DF2337"/>
    <w:rsid w:val="00DF23DD"/>
    <w:rsid w:val="00DF240B"/>
    <w:rsid w:val="00DF2451"/>
    <w:rsid w:val="00DF2475"/>
    <w:rsid w:val="00DF2582"/>
    <w:rsid w:val="00DF2622"/>
    <w:rsid w:val="00DF27C1"/>
    <w:rsid w:val="00DF2A10"/>
    <w:rsid w:val="00DF2A35"/>
    <w:rsid w:val="00DF2B8B"/>
    <w:rsid w:val="00DF2BF1"/>
    <w:rsid w:val="00DF2C18"/>
    <w:rsid w:val="00DF2D14"/>
    <w:rsid w:val="00DF2D29"/>
    <w:rsid w:val="00DF2DE4"/>
    <w:rsid w:val="00DF2FB6"/>
    <w:rsid w:val="00DF3017"/>
    <w:rsid w:val="00DF3144"/>
    <w:rsid w:val="00DF31A8"/>
    <w:rsid w:val="00DF351C"/>
    <w:rsid w:val="00DF36CF"/>
    <w:rsid w:val="00DF3742"/>
    <w:rsid w:val="00DF3796"/>
    <w:rsid w:val="00DF37B7"/>
    <w:rsid w:val="00DF37B9"/>
    <w:rsid w:val="00DF37C3"/>
    <w:rsid w:val="00DF38D6"/>
    <w:rsid w:val="00DF393D"/>
    <w:rsid w:val="00DF3B1A"/>
    <w:rsid w:val="00DF3C0D"/>
    <w:rsid w:val="00DF3D7E"/>
    <w:rsid w:val="00DF3E25"/>
    <w:rsid w:val="00DF3F90"/>
    <w:rsid w:val="00DF4031"/>
    <w:rsid w:val="00DF40DF"/>
    <w:rsid w:val="00DF41AB"/>
    <w:rsid w:val="00DF426B"/>
    <w:rsid w:val="00DF441C"/>
    <w:rsid w:val="00DF44C7"/>
    <w:rsid w:val="00DF45C9"/>
    <w:rsid w:val="00DF45E7"/>
    <w:rsid w:val="00DF465D"/>
    <w:rsid w:val="00DF4673"/>
    <w:rsid w:val="00DF46A3"/>
    <w:rsid w:val="00DF47E6"/>
    <w:rsid w:val="00DF482B"/>
    <w:rsid w:val="00DF4A58"/>
    <w:rsid w:val="00DF4A65"/>
    <w:rsid w:val="00DF4B1D"/>
    <w:rsid w:val="00DF4C66"/>
    <w:rsid w:val="00DF4C67"/>
    <w:rsid w:val="00DF4D3A"/>
    <w:rsid w:val="00DF4DA0"/>
    <w:rsid w:val="00DF4E3A"/>
    <w:rsid w:val="00DF4E44"/>
    <w:rsid w:val="00DF4E88"/>
    <w:rsid w:val="00DF4F48"/>
    <w:rsid w:val="00DF5052"/>
    <w:rsid w:val="00DF511A"/>
    <w:rsid w:val="00DF513A"/>
    <w:rsid w:val="00DF5335"/>
    <w:rsid w:val="00DF542C"/>
    <w:rsid w:val="00DF5431"/>
    <w:rsid w:val="00DF5668"/>
    <w:rsid w:val="00DF56A8"/>
    <w:rsid w:val="00DF5743"/>
    <w:rsid w:val="00DF5787"/>
    <w:rsid w:val="00DF58D6"/>
    <w:rsid w:val="00DF5905"/>
    <w:rsid w:val="00DF593D"/>
    <w:rsid w:val="00DF59ED"/>
    <w:rsid w:val="00DF5ABD"/>
    <w:rsid w:val="00DF5AE2"/>
    <w:rsid w:val="00DF5AFC"/>
    <w:rsid w:val="00DF5B79"/>
    <w:rsid w:val="00DF5B9E"/>
    <w:rsid w:val="00DF5BA0"/>
    <w:rsid w:val="00DF5BA3"/>
    <w:rsid w:val="00DF5BDA"/>
    <w:rsid w:val="00DF5C76"/>
    <w:rsid w:val="00DF5CCB"/>
    <w:rsid w:val="00DF6241"/>
    <w:rsid w:val="00DF62EF"/>
    <w:rsid w:val="00DF6314"/>
    <w:rsid w:val="00DF6455"/>
    <w:rsid w:val="00DF646A"/>
    <w:rsid w:val="00DF66BB"/>
    <w:rsid w:val="00DF6883"/>
    <w:rsid w:val="00DF68B1"/>
    <w:rsid w:val="00DF69DA"/>
    <w:rsid w:val="00DF6A05"/>
    <w:rsid w:val="00DF6BA8"/>
    <w:rsid w:val="00DF6BC4"/>
    <w:rsid w:val="00DF6D65"/>
    <w:rsid w:val="00DF6D88"/>
    <w:rsid w:val="00DF6E98"/>
    <w:rsid w:val="00DF6EBC"/>
    <w:rsid w:val="00DF6EC5"/>
    <w:rsid w:val="00DF6F66"/>
    <w:rsid w:val="00DF7176"/>
    <w:rsid w:val="00DF720B"/>
    <w:rsid w:val="00DF725D"/>
    <w:rsid w:val="00DF7279"/>
    <w:rsid w:val="00DF7380"/>
    <w:rsid w:val="00DF7381"/>
    <w:rsid w:val="00DF7519"/>
    <w:rsid w:val="00DF7525"/>
    <w:rsid w:val="00DF7588"/>
    <w:rsid w:val="00DF7653"/>
    <w:rsid w:val="00DF768C"/>
    <w:rsid w:val="00DF7768"/>
    <w:rsid w:val="00DF7807"/>
    <w:rsid w:val="00DF790B"/>
    <w:rsid w:val="00DF7AD8"/>
    <w:rsid w:val="00DF7B5A"/>
    <w:rsid w:val="00DF7E29"/>
    <w:rsid w:val="00DF7E71"/>
    <w:rsid w:val="00DF7EBF"/>
    <w:rsid w:val="00DF7FBE"/>
    <w:rsid w:val="00E00105"/>
    <w:rsid w:val="00E0013F"/>
    <w:rsid w:val="00E0027E"/>
    <w:rsid w:val="00E003A0"/>
    <w:rsid w:val="00E003ED"/>
    <w:rsid w:val="00E00425"/>
    <w:rsid w:val="00E00429"/>
    <w:rsid w:val="00E0050E"/>
    <w:rsid w:val="00E005F2"/>
    <w:rsid w:val="00E0062A"/>
    <w:rsid w:val="00E006FB"/>
    <w:rsid w:val="00E00756"/>
    <w:rsid w:val="00E0081D"/>
    <w:rsid w:val="00E009BA"/>
    <w:rsid w:val="00E00A0F"/>
    <w:rsid w:val="00E00AD1"/>
    <w:rsid w:val="00E00B07"/>
    <w:rsid w:val="00E00B2B"/>
    <w:rsid w:val="00E00B87"/>
    <w:rsid w:val="00E00D53"/>
    <w:rsid w:val="00E010C9"/>
    <w:rsid w:val="00E011E6"/>
    <w:rsid w:val="00E01268"/>
    <w:rsid w:val="00E01326"/>
    <w:rsid w:val="00E0135C"/>
    <w:rsid w:val="00E0143E"/>
    <w:rsid w:val="00E01631"/>
    <w:rsid w:val="00E01677"/>
    <w:rsid w:val="00E016A0"/>
    <w:rsid w:val="00E016CF"/>
    <w:rsid w:val="00E0174B"/>
    <w:rsid w:val="00E01940"/>
    <w:rsid w:val="00E01C5F"/>
    <w:rsid w:val="00E01CFA"/>
    <w:rsid w:val="00E01D03"/>
    <w:rsid w:val="00E01D23"/>
    <w:rsid w:val="00E01D48"/>
    <w:rsid w:val="00E01DDD"/>
    <w:rsid w:val="00E01E4A"/>
    <w:rsid w:val="00E01E6E"/>
    <w:rsid w:val="00E021E7"/>
    <w:rsid w:val="00E0227D"/>
    <w:rsid w:val="00E0230A"/>
    <w:rsid w:val="00E023F9"/>
    <w:rsid w:val="00E02638"/>
    <w:rsid w:val="00E02729"/>
    <w:rsid w:val="00E027AE"/>
    <w:rsid w:val="00E02835"/>
    <w:rsid w:val="00E02A1E"/>
    <w:rsid w:val="00E02B7F"/>
    <w:rsid w:val="00E02C20"/>
    <w:rsid w:val="00E02E7A"/>
    <w:rsid w:val="00E02EF1"/>
    <w:rsid w:val="00E02F35"/>
    <w:rsid w:val="00E02FE9"/>
    <w:rsid w:val="00E0315D"/>
    <w:rsid w:val="00E03185"/>
    <w:rsid w:val="00E031E9"/>
    <w:rsid w:val="00E033D6"/>
    <w:rsid w:val="00E033E3"/>
    <w:rsid w:val="00E034F3"/>
    <w:rsid w:val="00E035CD"/>
    <w:rsid w:val="00E03623"/>
    <w:rsid w:val="00E03667"/>
    <w:rsid w:val="00E036BC"/>
    <w:rsid w:val="00E037C0"/>
    <w:rsid w:val="00E03965"/>
    <w:rsid w:val="00E0396B"/>
    <w:rsid w:val="00E039CE"/>
    <w:rsid w:val="00E03A99"/>
    <w:rsid w:val="00E03AA2"/>
    <w:rsid w:val="00E03AB5"/>
    <w:rsid w:val="00E03B72"/>
    <w:rsid w:val="00E03C4C"/>
    <w:rsid w:val="00E03C8F"/>
    <w:rsid w:val="00E03D1C"/>
    <w:rsid w:val="00E03D62"/>
    <w:rsid w:val="00E03DAF"/>
    <w:rsid w:val="00E03E30"/>
    <w:rsid w:val="00E03EA0"/>
    <w:rsid w:val="00E03EFD"/>
    <w:rsid w:val="00E03FB0"/>
    <w:rsid w:val="00E04015"/>
    <w:rsid w:val="00E0403F"/>
    <w:rsid w:val="00E0419C"/>
    <w:rsid w:val="00E04279"/>
    <w:rsid w:val="00E042ED"/>
    <w:rsid w:val="00E042F4"/>
    <w:rsid w:val="00E043B4"/>
    <w:rsid w:val="00E04426"/>
    <w:rsid w:val="00E04517"/>
    <w:rsid w:val="00E04686"/>
    <w:rsid w:val="00E046F1"/>
    <w:rsid w:val="00E048D2"/>
    <w:rsid w:val="00E04976"/>
    <w:rsid w:val="00E049D6"/>
    <w:rsid w:val="00E04A5A"/>
    <w:rsid w:val="00E04B21"/>
    <w:rsid w:val="00E04B23"/>
    <w:rsid w:val="00E04CA2"/>
    <w:rsid w:val="00E04F1A"/>
    <w:rsid w:val="00E04FC5"/>
    <w:rsid w:val="00E04FE6"/>
    <w:rsid w:val="00E04FF7"/>
    <w:rsid w:val="00E050EA"/>
    <w:rsid w:val="00E05124"/>
    <w:rsid w:val="00E051CA"/>
    <w:rsid w:val="00E051E0"/>
    <w:rsid w:val="00E0522E"/>
    <w:rsid w:val="00E05306"/>
    <w:rsid w:val="00E0535C"/>
    <w:rsid w:val="00E053B3"/>
    <w:rsid w:val="00E0546B"/>
    <w:rsid w:val="00E057DA"/>
    <w:rsid w:val="00E05864"/>
    <w:rsid w:val="00E05989"/>
    <w:rsid w:val="00E059A3"/>
    <w:rsid w:val="00E05A46"/>
    <w:rsid w:val="00E05AAD"/>
    <w:rsid w:val="00E05BD3"/>
    <w:rsid w:val="00E05EB4"/>
    <w:rsid w:val="00E05ED4"/>
    <w:rsid w:val="00E06065"/>
    <w:rsid w:val="00E060B2"/>
    <w:rsid w:val="00E06102"/>
    <w:rsid w:val="00E06153"/>
    <w:rsid w:val="00E061B6"/>
    <w:rsid w:val="00E061C1"/>
    <w:rsid w:val="00E061CB"/>
    <w:rsid w:val="00E06265"/>
    <w:rsid w:val="00E063E1"/>
    <w:rsid w:val="00E064CB"/>
    <w:rsid w:val="00E064F5"/>
    <w:rsid w:val="00E06716"/>
    <w:rsid w:val="00E06851"/>
    <w:rsid w:val="00E06895"/>
    <w:rsid w:val="00E06901"/>
    <w:rsid w:val="00E069C1"/>
    <w:rsid w:val="00E069FC"/>
    <w:rsid w:val="00E06B72"/>
    <w:rsid w:val="00E06B77"/>
    <w:rsid w:val="00E06D29"/>
    <w:rsid w:val="00E06DF6"/>
    <w:rsid w:val="00E06F3C"/>
    <w:rsid w:val="00E06F67"/>
    <w:rsid w:val="00E06FD8"/>
    <w:rsid w:val="00E06FE1"/>
    <w:rsid w:val="00E07153"/>
    <w:rsid w:val="00E071A0"/>
    <w:rsid w:val="00E072D4"/>
    <w:rsid w:val="00E0750D"/>
    <w:rsid w:val="00E0766C"/>
    <w:rsid w:val="00E077B5"/>
    <w:rsid w:val="00E077B7"/>
    <w:rsid w:val="00E07909"/>
    <w:rsid w:val="00E07947"/>
    <w:rsid w:val="00E07A06"/>
    <w:rsid w:val="00E07A5C"/>
    <w:rsid w:val="00E07A86"/>
    <w:rsid w:val="00E07AB4"/>
    <w:rsid w:val="00E07AD6"/>
    <w:rsid w:val="00E07B44"/>
    <w:rsid w:val="00E07BA3"/>
    <w:rsid w:val="00E07BB0"/>
    <w:rsid w:val="00E07BCE"/>
    <w:rsid w:val="00E07C19"/>
    <w:rsid w:val="00E07D17"/>
    <w:rsid w:val="00E07E5D"/>
    <w:rsid w:val="00E07F3B"/>
    <w:rsid w:val="00E101E9"/>
    <w:rsid w:val="00E1026F"/>
    <w:rsid w:val="00E104E6"/>
    <w:rsid w:val="00E105F9"/>
    <w:rsid w:val="00E10665"/>
    <w:rsid w:val="00E10672"/>
    <w:rsid w:val="00E10704"/>
    <w:rsid w:val="00E10742"/>
    <w:rsid w:val="00E107CC"/>
    <w:rsid w:val="00E10AF8"/>
    <w:rsid w:val="00E10BA3"/>
    <w:rsid w:val="00E10CC9"/>
    <w:rsid w:val="00E10D3C"/>
    <w:rsid w:val="00E10E37"/>
    <w:rsid w:val="00E10F52"/>
    <w:rsid w:val="00E10F9A"/>
    <w:rsid w:val="00E11067"/>
    <w:rsid w:val="00E1121C"/>
    <w:rsid w:val="00E112B7"/>
    <w:rsid w:val="00E11360"/>
    <w:rsid w:val="00E113DE"/>
    <w:rsid w:val="00E1156E"/>
    <w:rsid w:val="00E115A6"/>
    <w:rsid w:val="00E11663"/>
    <w:rsid w:val="00E1171C"/>
    <w:rsid w:val="00E1188D"/>
    <w:rsid w:val="00E118D8"/>
    <w:rsid w:val="00E1190C"/>
    <w:rsid w:val="00E11955"/>
    <w:rsid w:val="00E119CC"/>
    <w:rsid w:val="00E11A8D"/>
    <w:rsid w:val="00E11B25"/>
    <w:rsid w:val="00E11BFC"/>
    <w:rsid w:val="00E11BFE"/>
    <w:rsid w:val="00E11CC0"/>
    <w:rsid w:val="00E11E02"/>
    <w:rsid w:val="00E11ED1"/>
    <w:rsid w:val="00E11F97"/>
    <w:rsid w:val="00E11FCC"/>
    <w:rsid w:val="00E120A9"/>
    <w:rsid w:val="00E1214A"/>
    <w:rsid w:val="00E1225B"/>
    <w:rsid w:val="00E1228E"/>
    <w:rsid w:val="00E1233F"/>
    <w:rsid w:val="00E124FF"/>
    <w:rsid w:val="00E1251F"/>
    <w:rsid w:val="00E12557"/>
    <w:rsid w:val="00E1255C"/>
    <w:rsid w:val="00E125CF"/>
    <w:rsid w:val="00E12600"/>
    <w:rsid w:val="00E126D6"/>
    <w:rsid w:val="00E12716"/>
    <w:rsid w:val="00E1277D"/>
    <w:rsid w:val="00E12796"/>
    <w:rsid w:val="00E127AF"/>
    <w:rsid w:val="00E1295C"/>
    <w:rsid w:val="00E12B85"/>
    <w:rsid w:val="00E12CE1"/>
    <w:rsid w:val="00E12DCD"/>
    <w:rsid w:val="00E12F3A"/>
    <w:rsid w:val="00E12F3C"/>
    <w:rsid w:val="00E1307B"/>
    <w:rsid w:val="00E130AE"/>
    <w:rsid w:val="00E1318F"/>
    <w:rsid w:val="00E131A4"/>
    <w:rsid w:val="00E1323A"/>
    <w:rsid w:val="00E13276"/>
    <w:rsid w:val="00E133D8"/>
    <w:rsid w:val="00E13423"/>
    <w:rsid w:val="00E1342F"/>
    <w:rsid w:val="00E13568"/>
    <w:rsid w:val="00E136E0"/>
    <w:rsid w:val="00E13741"/>
    <w:rsid w:val="00E13770"/>
    <w:rsid w:val="00E1377F"/>
    <w:rsid w:val="00E137E2"/>
    <w:rsid w:val="00E137E7"/>
    <w:rsid w:val="00E138D7"/>
    <w:rsid w:val="00E1394E"/>
    <w:rsid w:val="00E13A74"/>
    <w:rsid w:val="00E13B61"/>
    <w:rsid w:val="00E13D68"/>
    <w:rsid w:val="00E13DA5"/>
    <w:rsid w:val="00E13DFB"/>
    <w:rsid w:val="00E13DFE"/>
    <w:rsid w:val="00E13E7B"/>
    <w:rsid w:val="00E13F06"/>
    <w:rsid w:val="00E13F73"/>
    <w:rsid w:val="00E14162"/>
    <w:rsid w:val="00E14232"/>
    <w:rsid w:val="00E142AE"/>
    <w:rsid w:val="00E142D0"/>
    <w:rsid w:val="00E142D1"/>
    <w:rsid w:val="00E142ED"/>
    <w:rsid w:val="00E144EA"/>
    <w:rsid w:val="00E145B4"/>
    <w:rsid w:val="00E14718"/>
    <w:rsid w:val="00E148A9"/>
    <w:rsid w:val="00E149B2"/>
    <w:rsid w:val="00E149CB"/>
    <w:rsid w:val="00E14BF3"/>
    <w:rsid w:val="00E14CA7"/>
    <w:rsid w:val="00E14D03"/>
    <w:rsid w:val="00E14E36"/>
    <w:rsid w:val="00E1500C"/>
    <w:rsid w:val="00E1506F"/>
    <w:rsid w:val="00E1538B"/>
    <w:rsid w:val="00E153B1"/>
    <w:rsid w:val="00E153D4"/>
    <w:rsid w:val="00E153E3"/>
    <w:rsid w:val="00E154C0"/>
    <w:rsid w:val="00E15533"/>
    <w:rsid w:val="00E15591"/>
    <w:rsid w:val="00E157A5"/>
    <w:rsid w:val="00E158A9"/>
    <w:rsid w:val="00E15931"/>
    <w:rsid w:val="00E15997"/>
    <w:rsid w:val="00E159F1"/>
    <w:rsid w:val="00E159FE"/>
    <w:rsid w:val="00E15C86"/>
    <w:rsid w:val="00E15C91"/>
    <w:rsid w:val="00E15D40"/>
    <w:rsid w:val="00E16005"/>
    <w:rsid w:val="00E16030"/>
    <w:rsid w:val="00E16042"/>
    <w:rsid w:val="00E16107"/>
    <w:rsid w:val="00E1617D"/>
    <w:rsid w:val="00E16194"/>
    <w:rsid w:val="00E16232"/>
    <w:rsid w:val="00E1625F"/>
    <w:rsid w:val="00E1628C"/>
    <w:rsid w:val="00E162B6"/>
    <w:rsid w:val="00E163E5"/>
    <w:rsid w:val="00E16432"/>
    <w:rsid w:val="00E16576"/>
    <w:rsid w:val="00E1661C"/>
    <w:rsid w:val="00E1667E"/>
    <w:rsid w:val="00E166A9"/>
    <w:rsid w:val="00E16831"/>
    <w:rsid w:val="00E16871"/>
    <w:rsid w:val="00E16879"/>
    <w:rsid w:val="00E16AB3"/>
    <w:rsid w:val="00E16ACF"/>
    <w:rsid w:val="00E16BD4"/>
    <w:rsid w:val="00E16CE6"/>
    <w:rsid w:val="00E16E0E"/>
    <w:rsid w:val="00E16EA1"/>
    <w:rsid w:val="00E16EBD"/>
    <w:rsid w:val="00E16FAD"/>
    <w:rsid w:val="00E17009"/>
    <w:rsid w:val="00E17087"/>
    <w:rsid w:val="00E17166"/>
    <w:rsid w:val="00E1716C"/>
    <w:rsid w:val="00E17290"/>
    <w:rsid w:val="00E1733B"/>
    <w:rsid w:val="00E17364"/>
    <w:rsid w:val="00E17393"/>
    <w:rsid w:val="00E173AE"/>
    <w:rsid w:val="00E173CF"/>
    <w:rsid w:val="00E174DB"/>
    <w:rsid w:val="00E174E4"/>
    <w:rsid w:val="00E1762C"/>
    <w:rsid w:val="00E1770E"/>
    <w:rsid w:val="00E17720"/>
    <w:rsid w:val="00E1774C"/>
    <w:rsid w:val="00E17926"/>
    <w:rsid w:val="00E17946"/>
    <w:rsid w:val="00E17963"/>
    <w:rsid w:val="00E17982"/>
    <w:rsid w:val="00E17A71"/>
    <w:rsid w:val="00E17B21"/>
    <w:rsid w:val="00E17B9A"/>
    <w:rsid w:val="00E17BE1"/>
    <w:rsid w:val="00E17CFA"/>
    <w:rsid w:val="00E17D30"/>
    <w:rsid w:val="00E17E77"/>
    <w:rsid w:val="00E17FFD"/>
    <w:rsid w:val="00E2009C"/>
    <w:rsid w:val="00E20146"/>
    <w:rsid w:val="00E20218"/>
    <w:rsid w:val="00E20272"/>
    <w:rsid w:val="00E202A4"/>
    <w:rsid w:val="00E20367"/>
    <w:rsid w:val="00E20449"/>
    <w:rsid w:val="00E2049B"/>
    <w:rsid w:val="00E20615"/>
    <w:rsid w:val="00E2068C"/>
    <w:rsid w:val="00E20722"/>
    <w:rsid w:val="00E207C2"/>
    <w:rsid w:val="00E2084D"/>
    <w:rsid w:val="00E20863"/>
    <w:rsid w:val="00E20905"/>
    <w:rsid w:val="00E209DF"/>
    <w:rsid w:val="00E20A0C"/>
    <w:rsid w:val="00E20B1D"/>
    <w:rsid w:val="00E20B3B"/>
    <w:rsid w:val="00E20EA0"/>
    <w:rsid w:val="00E20EDF"/>
    <w:rsid w:val="00E20F31"/>
    <w:rsid w:val="00E20F66"/>
    <w:rsid w:val="00E20FDD"/>
    <w:rsid w:val="00E21011"/>
    <w:rsid w:val="00E2112B"/>
    <w:rsid w:val="00E21182"/>
    <w:rsid w:val="00E2137F"/>
    <w:rsid w:val="00E214B5"/>
    <w:rsid w:val="00E21514"/>
    <w:rsid w:val="00E21554"/>
    <w:rsid w:val="00E21652"/>
    <w:rsid w:val="00E2177F"/>
    <w:rsid w:val="00E218B2"/>
    <w:rsid w:val="00E21B3C"/>
    <w:rsid w:val="00E21BC4"/>
    <w:rsid w:val="00E21D05"/>
    <w:rsid w:val="00E21DCF"/>
    <w:rsid w:val="00E21F5A"/>
    <w:rsid w:val="00E21F98"/>
    <w:rsid w:val="00E22014"/>
    <w:rsid w:val="00E220D7"/>
    <w:rsid w:val="00E22173"/>
    <w:rsid w:val="00E22282"/>
    <w:rsid w:val="00E222AA"/>
    <w:rsid w:val="00E222BE"/>
    <w:rsid w:val="00E224AE"/>
    <w:rsid w:val="00E224B8"/>
    <w:rsid w:val="00E224B9"/>
    <w:rsid w:val="00E224F7"/>
    <w:rsid w:val="00E22653"/>
    <w:rsid w:val="00E2265A"/>
    <w:rsid w:val="00E22679"/>
    <w:rsid w:val="00E22682"/>
    <w:rsid w:val="00E226C2"/>
    <w:rsid w:val="00E22772"/>
    <w:rsid w:val="00E22776"/>
    <w:rsid w:val="00E22781"/>
    <w:rsid w:val="00E227FE"/>
    <w:rsid w:val="00E2284E"/>
    <w:rsid w:val="00E22856"/>
    <w:rsid w:val="00E229BA"/>
    <w:rsid w:val="00E22AC5"/>
    <w:rsid w:val="00E22ACF"/>
    <w:rsid w:val="00E22B84"/>
    <w:rsid w:val="00E22BE9"/>
    <w:rsid w:val="00E22C04"/>
    <w:rsid w:val="00E22C44"/>
    <w:rsid w:val="00E22D1E"/>
    <w:rsid w:val="00E22D5D"/>
    <w:rsid w:val="00E22E5E"/>
    <w:rsid w:val="00E22E85"/>
    <w:rsid w:val="00E22F39"/>
    <w:rsid w:val="00E22FA6"/>
    <w:rsid w:val="00E23038"/>
    <w:rsid w:val="00E231D2"/>
    <w:rsid w:val="00E23221"/>
    <w:rsid w:val="00E23282"/>
    <w:rsid w:val="00E2329B"/>
    <w:rsid w:val="00E232D2"/>
    <w:rsid w:val="00E23502"/>
    <w:rsid w:val="00E2353A"/>
    <w:rsid w:val="00E2371A"/>
    <w:rsid w:val="00E23767"/>
    <w:rsid w:val="00E238FB"/>
    <w:rsid w:val="00E23968"/>
    <w:rsid w:val="00E2398F"/>
    <w:rsid w:val="00E23A64"/>
    <w:rsid w:val="00E23AC5"/>
    <w:rsid w:val="00E23AE5"/>
    <w:rsid w:val="00E23CC2"/>
    <w:rsid w:val="00E23CD5"/>
    <w:rsid w:val="00E23D64"/>
    <w:rsid w:val="00E23D6D"/>
    <w:rsid w:val="00E23E87"/>
    <w:rsid w:val="00E23EB0"/>
    <w:rsid w:val="00E2414C"/>
    <w:rsid w:val="00E24218"/>
    <w:rsid w:val="00E2425A"/>
    <w:rsid w:val="00E243A1"/>
    <w:rsid w:val="00E243E7"/>
    <w:rsid w:val="00E24465"/>
    <w:rsid w:val="00E24521"/>
    <w:rsid w:val="00E2455E"/>
    <w:rsid w:val="00E24586"/>
    <w:rsid w:val="00E2460A"/>
    <w:rsid w:val="00E246CD"/>
    <w:rsid w:val="00E247C8"/>
    <w:rsid w:val="00E2493E"/>
    <w:rsid w:val="00E24A16"/>
    <w:rsid w:val="00E24B33"/>
    <w:rsid w:val="00E24B34"/>
    <w:rsid w:val="00E24B55"/>
    <w:rsid w:val="00E24C0F"/>
    <w:rsid w:val="00E24CEF"/>
    <w:rsid w:val="00E24D0E"/>
    <w:rsid w:val="00E24E33"/>
    <w:rsid w:val="00E24E84"/>
    <w:rsid w:val="00E24F9F"/>
    <w:rsid w:val="00E25187"/>
    <w:rsid w:val="00E252F1"/>
    <w:rsid w:val="00E253B7"/>
    <w:rsid w:val="00E25409"/>
    <w:rsid w:val="00E255A7"/>
    <w:rsid w:val="00E255D7"/>
    <w:rsid w:val="00E257B7"/>
    <w:rsid w:val="00E258E6"/>
    <w:rsid w:val="00E25991"/>
    <w:rsid w:val="00E25B05"/>
    <w:rsid w:val="00E25B5E"/>
    <w:rsid w:val="00E25B78"/>
    <w:rsid w:val="00E25C7A"/>
    <w:rsid w:val="00E25C99"/>
    <w:rsid w:val="00E25D5C"/>
    <w:rsid w:val="00E25E02"/>
    <w:rsid w:val="00E25E38"/>
    <w:rsid w:val="00E25EFA"/>
    <w:rsid w:val="00E26249"/>
    <w:rsid w:val="00E2647C"/>
    <w:rsid w:val="00E26747"/>
    <w:rsid w:val="00E2685D"/>
    <w:rsid w:val="00E2687B"/>
    <w:rsid w:val="00E26A05"/>
    <w:rsid w:val="00E26A5D"/>
    <w:rsid w:val="00E26A98"/>
    <w:rsid w:val="00E26AC4"/>
    <w:rsid w:val="00E26B8F"/>
    <w:rsid w:val="00E26BC3"/>
    <w:rsid w:val="00E26C57"/>
    <w:rsid w:val="00E26D04"/>
    <w:rsid w:val="00E26DAE"/>
    <w:rsid w:val="00E26FD8"/>
    <w:rsid w:val="00E2700E"/>
    <w:rsid w:val="00E27176"/>
    <w:rsid w:val="00E272FD"/>
    <w:rsid w:val="00E2752D"/>
    <w:rsid w:val="00E27690"/>
    <w:rsid w:val="00E276A7"/>
    <w:rsid w:val="00E277C2"/>
    <w:rsid w:val="00E2798D"/>
    <w:rsid w:val="00E27A39"/>
    <w:rsid w:val="00E27A80"/>
    <w:rsid w:val="00E27A9D"/>
    <w:rsid w:val="00E27B36"/>
    <w:rsid w:val="00E27B5F"/>
    <w:rsid w:val="00E27BF0"/>
    <w:rsid w:val="00E27CB0"/>
    <w:rsid w:val="00E27E7C"/>
    <w:rsid w:val="00E27F4E"/>
    <w:rsid w:val="00E27FB1"/>
    <w:rsid w:val="00E30102"/>
    <w:rsid w:val="00E30212"/>
    <w:rsid w:val="00E30247"/>
    <w:rsid w:val="00E3026D"/>
    <w:rsid w:val="00E302B8"/>
    <w:rsid w:val="00E3047A"/>
    <w:rsid w:val="00E306BC"/>
    <w:rsid w:val="00E3078E"/>
    <w:rsid w:val="00E30A3C"/>
    <w:rsid w:val="00E30B19"/>
    <w:rsid w:val="00E30BBE"/>
    <w:rsid w:val="00E30C10"/>
    <w:rsid w:val="00E30C4A"/>
    <w:rsid w:val="00E30D2C"/>
    <w:rsid w:val="00E30DFB"/>
    <w:rsid w:val="00E30EB9"/>
    <w:rsid w:val="00E30ECF"/>
    <w:rsid w:val="00E30EE5"/>
    <w:rsid w:val="00E310CD"/>
    <w:rsid w:val="00E310FE"/>
    <w:rsid w:val="00E31142"/>
    <w:rsid w:val="00E31150"/>
    <w:rsid w:val="00E31226"/>
    <w:rsid w:val="00E31244"/>
    <w:rsid w:val="00E31283"/>
    <w:rsid w:val="00E312E6"/>
    <w:rsid w:val="00E3146B"/>
    <w:rsid w:val="00E314DF"/>
    <w:rsid w:val="00E315DC"/>
    <w:rsid w:val="00E315FB"/>
    <w:rsid w:val="00E316C7"/>
    <w:rsid w:val="00E316CB"/>
    <w:rsid w:val="00E316D8"/>
    <w:rsid w:val="00E317A3"/>
    <w:rsid w:val="00E31835"/>
    <w:rsid w:val="00E31939"/>
    <w:rsid w:val="00E31960"/>
    <w:rsid w:val="00E319AC"/>
    <w:rsid w:val="00E31A3A"/>
    <w:rsid w:val="00E31ADD"/>
    <w:rsid w:val="00E31BA4"/>
    <w:rsid w:val="00E31C03"/>
    <w:rsid w:val="00E31CED"/>
    <w:rsid w:val="00E31D4E"/>
    <w:rsid w:val="00E31EAC"/>
    <w:rsid w:val="00E31F5E"/>
    <w:rsid w:val="00E320A1"/>
    <w:rsid w:val="00E32347"/>
    <w:rsid w:val="00E32366"/>
    <w:rsid w:val="00E323A6"/>
    <w:rsid w:val="00E32411"/>
    <w:rsid w:val="00E3247C"/>
    <w:rsid w:val="00E32497"/>
    <w:rsid w:val="00E324E8"/>
    <w:rsid w:val="00E32579"/>
    <w:rsid w:val="00E325B9"/>
    <w:rsid w:val="00E32717"/>
    <w:rsid w:val="00E3283C"/>
    <w:rsid w:val="00E3284E"/>
    <w:rsid w:val="00E3288A"/>
    <w:rsid w:val="00E32A45"/>
    <w:rsid w:val="00E32CA1"/>
    <w:rsid w:val="00E32CBF"/>
    <w:rsid w:val="00E32D3B"/>
    <w:rsid w:val="00E32DFA"/>
    <w:rsid w:val="00E32F37"/>
    <w:rsid w:val="00E32FA6"/>
    <w:rsid w:val="00E32FEC"/>
    <w:rsid w:val="00E3301A"/>
    <w:rsid w:val="00E33142"/>
    <w:rsid w:val="00E33228"/>
    <w:rsid w:val="00E33297"/>
    <w:rsid w:val="00E332BC"/>
    <w:rsid w:val="00E3344B"/>
    <w:rsid w:val="00E33558"/>
    <w:rsid w:val="00E33689"/>
    <w:rsid w:val="00E337BB"/>
    <w:rsid w:val="00E337F3"/>
    <w:rsid w:val="00E33821"/>
    <w:rsid w:val="00E3382A"/>
    <w:rsid w:val="00E33956"/>
    <w:rsid w:val="00E3399C"/>
    <w:rsid w:val="00E33C76"/>
    <w:rsid w:val="00E33C8A"/>
    <w:rsid w:val="00E33E23"/>
    <w:rsid w:val="00E33E62"/>
    <w:rsid w:val="00E33E80"/>
    <w:rsid w:val="00E33F0A"/>
    <w:rsid w:val="00E33F0B"/>
    <w:rsid w:val="00E33F7C"/>
    <w:rsid w:val="00E33F8F"/>
    <w:rsid w:val="00E34000"/>
    <w:rsid w:val="00E34099"/>
    <w:rsid w:val="00E340F8"/>
    <w:rsid w:val="00E34238"/>
    <w:rsid w:val="00E3423B"/>
    <w:rsid w:val="00E342D9"/>
    <w:rsid w:val="00E342E7"/>
    <w:rsid w:val="00E34322"/>
    <w:rsid w:val="00E343A5"/>
    <w:rsid w:val="00E34527"/>
    <w:rsid w:val="00E34533"/>
    <w:rsid w:val="00E34785"/>
    <w:rsid w:val="00E347EF"/>
    <w:rsid w:val="00E347F4"/>
    <w:rsid w:val="00E348B6"/>
    <w:rsid w:val="00E348D3"/>
    <w:rsid w:val="00E34953"/>
    <w:rsid w:val="00E34954"/>
    <w:rsid w:val="00E3497C"/>
    <w:rsid w:val="00E34AED"/>
    <w:rsid w:val="00E34B3E"/>
    <w:rsid w:val="00E34B51"/>
    <w:rsid w:val="00E34CB0"/>
    <w:rsid w:val="00E34D20"/>
    <w:rsid w:val="00E34D2B"/>
    <w:rsid w:val="00E34D35"/>
    <w:rsid w:val="00E34D54"/>
    <w:rsid w:val="00E34EA7"/>
    <w:rsid w:val="00E3503A"/>
    <w:rsid w:val="00E35270"/>
    <w:rsid w:val="00E352C0"/>
    <w:rsid w:val="00E3540D"/>
    <w:rsid w:val="00E35442"/>
    <w:rsid w:val="00E3548C"/>
    <w:rsid w:val="00E354BF"/>
    <w:rsid w:val="00E3554B"/>
    <w:rsid w:val="00E3555E"/>
    <w:rsid w:val="00E3570B"/>
    <w:rsid w:val="00E35748"/>
    <w:rsid w:val="00E35950"/>
    <w:rsid w:val="00E35999"/>
    <w:rsid w:val="00E3599C"/>
    <w:rsid w:val="00E35AAF"/>
    <w:rsid w:val="00E35AF2"/>
    <w:rsid w:val="00E35AF6"/>
    <w:rsid w:val="00E35C57"/>
    <w:rsid w:val="00E35CD1"/>
    <w:rsid w:val="00E35D0A"/>
    <w:rsid w:val="00E35DBF"/>
    <w:rsid w:val="00E35E53"/>
    <w:rsid w:val="00E3612B"/>
    <w:rsid w:val="00E364BC"/>
    <w:rsid w:val="00E36528"/>
    <w:rsid w:val="00E3661D"/>
    <w:rsid w:val="00E367B0"/>
    <w:rsid w:val="00E367DF"/>
    <w:rsid w:val="00E367F8"/>
    <w:rsid w:val="00E367FD"/>
    <w:rsid w:val="00E36852"/>
    <w:rsid w:val="00E36889"/>
    <w:rsid w:val="00E36895"/>
    <w:rsid w:val="00E36A2A"/>
    <w:rsid w:val="00E36B3C"/>
    <w:rsid w:val="00E36C4B"/>
    <w:rsid w:val="00E3711A"/>
    <w:rsid w:val="00E37128"/>
    <w:rsid w:val="00E37179"/>
    <w:rsid w:val="00E371B3"/>
    <w:rsid w:val="00E371C8"/>
    <w:rsid w:val="00E371ED"/>
    <w:rsid w:val="00E37208"/>
    <w:rsid w:val="00E37281"/>
    <w:rsid w:val="00E3739A"/>
    <w:rsid w:val="00E373E6"/>
    <w:rsid w:val="00E374D1"/>
    <w:rsid w:val="00E3756D"/>
    <w:rsid w:val="00E375DA"/>
    <w:rsid w:val="00E376F9"/>
    <w:rsid w:val="00E3771F"/>
    <w:rsid w:val="00E3777A"/>
    <w:rsid w:val="00E37808"/>
    <w:rsid w:val="00E37A48"/>
    <w:rsid w:val="00E37A50"/>
    <w:rsid w:val="00E37A6D"/>
    <w:rsid w:val="00E37B05"/>
    <w:rsid w:val="00E37BCB"/>
    <w:rsid w:val="00E37C28"/>
    <w:rsid w:val="00E37CC2"/>
    <w:rsid w:val="00E37D1B"/>
    <w:rsid w:val="00E37D61"/>
    <w:rsid w:val="00E37E0C"/>
    <w:rsid w:val="00E37E34"/>
    <w:rsid w:val="00E37E42"/>
    <w:rsid w:val="00E37F38"/>
    <w:rsid w:val="00E37FA4"/>
    <w:rsid w:val="00E40111"/>
    <w:rsid w:val="00E40192"/>
    <w:rsid w:val="00E402BD"/>
    <w:rsid w:val="00E4053C"/>
    <w:rsid w:val="00E4058C"/>
    <w:rsid w:val="00E406C2"/>
    <w:rsid w:val="00E4071D"/>
    <w:rsid w:val="00E4073B"/>
    <w:rsid w:val="00E40781"/>
    <w:rsid w:val="00E40876"/>
    <w:rsid w:val="00E4094F"/>
    <w:rsid w:val="00E409F6"/>
    <w:rsid w:val="00E40BAA"/>
    <w:rsid w:val="00E40D55"/>
    <w:rsid w:val="00E40DBC"/>
    <w:rsid w:val="00E40F31"/>
    <w:rsid w:val="00E40FDD"/>
    <w:rsid w:val="00E40FF2"/>
    <w:rsid w:val="00E4105A"/>
    <w:rsid w:val="00E410EC"/>
    <w:rsid w:val="00E41176"/>
    <w:rsid w:val="00E412F5"/>
    <w:rsid w:val="00E413C4"/>
    <w:rsid w:val="00E4151D"/>
    <w:rsid w:val="00E41566"/>
    <w:rsid w:val="00E41584"/>
    <w:rsid w:val="00E41607"/>
    <w:rsid w:val="00E41649"/>
    <w:rsid w:val="00E41673"/>
    <w:rsid w:val="00E41695"/>
    <w:rsid w:val="00E416D1"/>
    <w:rsid w:val="00E41714"/>
    <w:rsid w:val="00E41756"/>
    <w:rsid w:val="00E417AE"/>
    <w:rsid w:val="00E417CD"/>
    <w:rsid w:val="00E417F4"/>
    <w:rsid w:val="00E41837"/>
    <w:rsid w:val="00E41880"/>
    <w:rsid w:val="00E4191E"/>
    <w:rsid w:val="00E4193D"/>
    <w:rsid w:val="00E419FE"/>
    <w:rsid w:val="00E41A02"/>
    <w:rsid w:val="00E41BBB"/>
    <w:rsid w:val="00E41BD4"/>
    <w:rsid w:val="00E41C2B"/>
    <w:rsid w:val="00E41C8A"/>
    <w:rsid w:val="00E41D04"/>
    <w:rsid w:val="00E41D6E"/>
    <w:rsid w:val="00E41FE3"/>
    <w:rsid w:val="00E41FE4"/>
    <w:rsid w:val="00E42030"/>
    <w:rsid w:val="00E420A4"/>
    <w:rsid w:val="00E42108"/>
    <w:rsid w:val="00E4221E"/>
    <w:rsid w:val="00E42286"/>
    <w:rsid w:val="00E422A0"/>
    <w:rsid w:val="00E424D9"/>
    <w:rsid w:val="00E425D1"/>
    <w:rsid w:val="00E427CC"/>
    <w:rsid w:val="00E4283D"/>
    <w:rsid w:val="00E4284B"/>
    <w:rsid w:val="00E4290F"/>
    <w:rsid w:val="00E42A5E"/>
    <w:rsid w:val="00E42A95"/>
    <w:rsid w:val="00E42BAB"/>
    <w:rsid w:val="00E42C31"/>
    <w:rsid w:val="00E42C79"/>
    <w:rsid w:val="00E42CDE"/>
    <w:rsid w:val="00E42E35"/>
    <w:rsid w:val="00E42E5F"/>
    <w:rsid w:val="00E42EDD"/>
    <w:rsid w:val="00E43054"/>
    <w:rsid w:val="00E430A2"/>
    <w:rsid w:val="00E43236"/>
    <w:rsid w:val="00E43246"/>
    <w:rsid w:val="00E4328E"/>
    <w:rsid w:val="00E4334F"/>
    <w:rsid w:val="00E4345B"/>
    <w:rsid w:val="00E434BF"/>
    <w:rsid w:val="00E436A4"/>
    <w:rsid w:val="00E4383B"/>
    <w:rsid w:val="00E438BF"/>
    <w:rsid w:val="00E43925"/>
    <w:rsid w:val="00E439BA"/>
    <w:rsid w:val="00E43B41"/>
    <w:rsid w:val="00E43BB4"/>
    <w:rsid w:val="00E43BBD"/>
    <w:rsid w:val="00E43C11"/>
    <w:rsid w:val="00E43D8B"/>
    <w:rsid w:val="00E43DDA"/>
    <w:rsid w:val="00E43E31"/>
    <w:rsid w:val="00E43E37"/>
    <w:rsid w:val="00E43FED"/>
    <w:rsid w:val="00E440F0"/>
    <w:rsid w:val="00E44177"/>
    <w:rsid w:val="00E44239"/>
    <w:rsid w:val="00E442E7"/>
    <w:rsid w:val="00E44301"/>
    <w:rsid w:val="00E4431A"/>
    <w:rsid w:val="00E44368"/>
    <w:rsid w:val="00E4446E"/>
    <w:rsid w:val="00E445B7"/>
    <w:rsid w:val="00E445DF"/>
    <w:rsid w:val="00E44616"/>
    <w:rsid w:val="00E4470D"/>
    <w:rsid w:val="00E4476C"/>
    <w:rsid w:val="00E44782"/>
    <w:rsid w:val="00E44806"/>
    <w:rsid w:val="00E44912"/>
    <w:rsid w:val="00E44937"/>
    <w:rsid w:val="00E449FA"/>
    <w:rsid w:val="00E44B2F"/>
    <w:rsid w:val="00E44B49"/>
    <w:rsid w:val="00E44CB5"/>
    <w:rsid w:val="00E44D03"/>
    <w:rsid w:val="00E44D04"/>
    <w:rsid w:val="00E44DEB"/>
    <w:rsid w:val="00E44E8B"/>
    <w:rsid w:val="00E44EBB"/>
    <w:rsid w:val="00E44F30"/>
    <w:rsid w:val="00E44F45"/>
    <w:rsid w:val="00E44F69"/>
    <w:rsid w:val="00E44FC8"/>
    <w:rsid w:val="00E45048"/>
    <w:rsid w:val="00E45149"/>
    <w:rsid w:val="00E451A6"/>
    <w:rsid w:val="00E453F1"/>
    <w:rsid w:val="00E45442"/>
    <w:rsid w:val="00E454B6"/>
    <w:rsid w:val="00E454FD"/>
    <w:rsid w:val="00E45580"/>
    <w:rsid w:val="00E45719"/>
    <w:rsid w:val="00E45874"/>
    <w:rsid w:val="00E458D8"/>
    <w:rsid w:val="00E459D4"/>
    <w:rsid w:val="00E45A65"/>
    <w:rsid w:val="00E45AA9"/>
    <w:rsid w:val="00E45ACE"/>
    <w:rsid w:val="00E45AF6"/>
    <w:rsid w:val="00E45B19"/>
    <w:rsid w:val="00E45B80"/>
    <w:rsid w:val="00E45CB5"/>
    <w:rsid w:val="00E45DBA"/>
    <w:rsid w:val="00E45DBD"/>
    <w:rsid w:val="00E45DF8"/>
    <w:rsid w:val="00E45EE7"/>
    <w:rsid w:val="00E46017"/>
    <w:rsid w:val="00E4602B"/>
    <w:rsid w:val="00E4602F"/>
    <w:rsid w:val="00E46117"/>
    <w:rsid w:val="00E4627F"/>
    <w:rsid w:val="00E4634A"/>
    <w:rsid w:val="00E463F4"/>
    <w:rsid w:val="00E464AD"/>
    <w:rsid w:val="00E46554"/>
    <w:rsid w:val="00E465CD"/>
    <w:rsid w:val="00E4669F"/>
    <w:rsid w:val="00E467A5"/>
    <w:rsid w:val="00E46C15"/>
    <w:rsid w:val="00E46C81"/>
    <w:rsid w:val="00E46CB5"/>
    <w:rsid w:val="00E46D5B"/>
    <w:rsid w:val="00E46E2A"/>
    <w:rsid w:val="00E46E99"/>
    <w:rsid w:val="00E47082"/>
    <w:rsid w:val="00E47148"/>
    <w:rsid w:val="00E47219"/>
    <w:rsid w:val="00E47321"/>
    <w:rsid w:val="00E473EC"/>
    <w:rsid w:val="00E47401"/>
    <w:rsid w:val="00E47535"/>
    <w:rsid w:val="00E47602"/>
    <w:rsid w:val="00E476BF"/>
    <w:rsid w:val="00E477F8"/>
    <w:rsid w:val="00E47809"/>
    <w:rsid w:val="00E4789E"/>
    <w:rsid w:val="00E478CD"/>
    <w:rsid w:val="00E4793F"/>
    <w:rsid w:val="00E4797C"/>
    <w:rsid w:val="00E47B97"/>
    <w:rsid w:val="00E47BCE"/>
    <w:rsid w:val="00E47BDA"/>
    <w:rsid w:val="00E47C1D"/>
    <w:rsid w:val="00E47CCA"/>
    <w:rsid w:val="00E47DE7"/>
    <w:rsid w:val="00E47F12"/>
    <w:rsid w:val="00E47FB0"/>
    <w:rsid w:val="00E500A0"/>
    <w:rsid w:val="00E500FB"/>
    <w:rsid w:val="00E5011C"/>
    <w:rsid w:val="00E50157"/>
    <w:rsid w:val="00E501AB"/>
    <w:rsid w:val="00E503C1"/>
    <w:rsid w:val="00E50421"/>
    <w:rsid w:val="00E504F3"/>
    <w:rsid w:val="00E506D9"/>
    <w:rsid w:val="00E507B8"/>
    <w:rsid w:val="00E5088A"/>
    <w:rsid w:val="00E50992"/>
    <w:rsid w:val="00E509D1"/>
    <w:rsid w:val="00E50E16"/>
    <w:rsid w:val="00E50E93"/>
    <w:rsid w:val="00E50F31"/>
    <w:rsid w:val="00E50F6C"/>
    <w:rsid w:val="00E50F8F"/>
    <w:rsid w:val="00E50FE5"/>
    <w:rsid w:val="00E51088"/>
    <w:rsid w:val="00E5110E"/>
    <w:rsid w:val="00E5120E"/>
    <w:rsid w:val="00E51309"/>
    <w:rsid w:val="00E514A2"/>
    <w:rsid w:val="00E514D8"/>
    <w:rsid w:val="00E516D8"/>
    <w:rsid w:val="00E517E0"/>
    <w:rsid w:val="00E518E4"/>
    <w:rsid w:val="00E51961"/>
    <w:rsid w:val="00E51997"/>
    <w:rsid w:val="00E519E2"/>
    <w:rsid w:val="00E51D6E"/>
    <w:rsid w:val="00E51E6F"/>
    <w:rsid w:val="00E51F06"/>
    <w:rsid w:val="00E51F60"/>
    <w:rsid w:val="00E51FBC"/>
    <w:rsid w:val="00E52003"/>
    <w:rsid w:val="00E5216E"/>
    <w:rsid w:val="00E522B2"/>
    <w:rsid w:val="00E522B7"/>
    <w:rsid w:val="00E52580"/>
    <w:rsid w:val="00E526CB"/>
    <w:rsid w:val="00E52729"/>
    <w:rsid w:val="00E52778"/>
    <w:rsid w:val="00E5280F"/>
    <w:rsid w:val="00E52853"/>
    <w:rsid w:val="00E5298A"/>
    <w:rsid w:val="00E52992"/>
    <w:rsid w:val="00E52B7F"/>
    <w:rsid w:val="00E52D38"/>
    <w:rsid w:val="00E52FBB"/>
    <w:rsid w:val="00E53154"/>
    <w:rsid w:val="00E5323D"/>
    <w:rsid w:val="00E53259"/>
    <w:rsid w:val="00E532ED"/>
    <w:rsid w:val="00E533B5"/>
    <w:rsid w:val="00E53634"/>
    <w:rsid w:val="00E536CA"/>
    <w:rsid w:val="00E537B7"/>
    <w:rsid w:val="00E53877"/>
    <w:rsid w:val="00E538CC"/>
    <w:rsid w:val="00E53983"/>
    <w:rsid w:val="00E53A77"/>
    <w:rsid w:val="00E53A99"/>
    <w:rsid w:val="00E53B22"/>
    <w:rsid w:val="00E53BCB"/>
    <w:rsid w:val="00E53C5D"/>
    <w:rsid w:val="00E53CF2"/>
    <w:rsid w:val="00E53D3A"/>
    <w:rsid w:val="00E53D89"/>
    <w:rsid w:val="00E53E10"/>
    <w:rsid w:val="00E53E93"/>
    <w:rsid w:val="00E53F06"/>
    <w:rsid w:val="00E53F52"/>
    <w:rsid w:val="00E53F69"/>
    <w:rsid w:val="00E53FE5"/>
    <w:rsid w:val="00E54026"/>
    <w:rsid w:val="00E540AF"/>
    <w:rsid w:val="00E54148"/>
    <w:rsid w:val="00E54184"/>
    <w:rsid w:val="00E54219"/>
    <w:rsid w:val="00E5421C"/>
    <w:rsid w:val="00E542FC"/>
    <w:rsid w:val="00E54460"/>
    <w:rsid w:val="00E545D4"/>
    <w:rsid w:val="00E5478B"/>
    <w:rsid w:val="00E547CF"/>
    <w:rsid w:val="00E547DA"/>
    <w:rsid w:val="00E54830"/>
    <w:rsid w:val="00E54902"/>
    <w:rsid w:val="00E549B3"/>
    <w:rsid w:val="00E549F1"/>
    <w:rsid w:val="00E54A29"/>
    <w:rsid w:val="00E54BE0"/>
    <w:rsid w:val="00E54D58"/>
    <w:rsid w:val="00E54D6D"/>
    <w:rsid w:val="00E54DFB"/>
    <w:rsid w:val="00E54F99"/>
    <w:rsid w:val="00E5508A"/>
    <w:rsid w:val="00E55144"/>
    <w:rsid w:val="00E551B0"/>
    <w:rsid w:val="00E5523B"/>
    <w:rsid w:val="00E55362"/>
    <w:rsid w:val="00E5541A"/>
    <w:rsid w:val="00E55454"/>
    <w:rsid w:val="00E5553A"/>
    <w:rsid w:val="00E5554D"/>
    <w:rsid w:val="00E555D9"/>
    <w:rsid w:val="00E5568F"/>
    <w:rsid w:val="00E55B66"/>
    <w:rsid w:val="00E55D0E"/>
    <w:rsid w:val="00E55E03"/>
    <w:rsid w:val="00E55E8E"/>
    <w:rsid w:val="00E55EA5"/>
    <w:rsid w:val="00E55F47"/>
    <w:rsid w:val="00E56031"/>
    <w:rsid w:val="00E56034"/>
    <w:rsid w:val="00E56071"/>
    <w:rsid w:val="00E560C5"/>
    <w:rsid w:val="00E5612A"/>
    <w:rsid w:val="00E56142"/>
    <w:rsid w:val="00E561C1"/>
    <w:rsid w:val="00E56226"/>
    <w:rsid w:val="00E562AD"/>
    <w:rsid w:val="00E56349"/>
    <w:rsid w:val="00E5642C"/>
    <w:rsid w:val="00E56486"/>
    <w:rsid w:val="00E5649A"/>
    <w:rsid w:val="00E5649E"/>
    <w:rsid w:val="00E5653D"/>
    <w:rsid w:val="00E56703"/>
    <w:rsid w:val="00E5678D"/>
    <w:rsid w:val="00E5679C"/>
    <w:rsid w:val="00E5682A"/>
    <w:rsid w:val="00E568C1"/>
    <w:rsid w:val="00E56999"/>
    <w:rsid w:val="00E56A14"/>
    <w:rsid w:val="00E56A53"/>
    <w:rsid w:val="00E56BC5"/>
    <w:rsid w:val="00E56BE8"/>
    <w:rsid w:val="00E56C35"/>
    <w:rsid w:val="00E56CE5"/>
    <w:rsid w:val="00E56D70"/>
    <w:rsid w:val="00E56ED1"/>
    <w:rsid w:val="00E56EEA"/>
    <w:rsid w:val="00E56FB5"/>
    <w:rsid w:val="00E56FC3"/>
    <w:rsid w:val="00E5702D"/>
    <w:rsid w:val="00E57168"/>
    <w:rsid w:val="00E571C9"/>
    <w:rsid w:val="00E57228"/>
    <w:rsid w:val="00E572DD"/>
    <w:rsid w:val="00E57460"/>
    <w:rsid w:val="00E574FC"/>
    <w:rsid w:val="00E576C8"/>
    <w:rsid w:val="00E576F1"/>
    <w:rsid w:val="00E57863"/>
    <w:rsid w:val="00E57918"/>
    <w:rsid w:val="00E57ADF"/>
    <w:rsid w:val="00E57B43"/>
    <w:rsid w:val="00E57BBF"/>
    <w:rsid w:val="00E57CA4"/>
    <w:rsid w:val="00E57CD9"/>
    <w:rsid w:val="00E57CF9"/>
    <w:rsid w:val="00E57EB7"/>
    <w:rsid w:val="00E57F63"/>
    <w:rsid w:val="00E57FB1"/>
    <w:rsid w:val="00E57FBF"/>
    <w:rsid w:val="00E60097"/>
    <w:rsid w:val="00E60109"/>
    <w:rsid w:val="00E60165"/>
    <w:rsid w:val="00E60271"/>
    <w:rsid w:val="00E60293"/>
    <w:rsid w:val="00E6033D"/>
    <w:rsid w:val="00E60373"/>
    <w:rsid w:val="00E60502"/>
    <w:rsid w:val="00E605FD"/>
    <w:rsid w:val="00E60661"/>
    <w:rsid w:val="00E6099B"/>
    <w:rsid w:val="00E60AE4"/>
    <w:rsid w:val="00E60B5C"/>
    <w:rsid w:val="00E60C89"/>
    <w:rsid w:val="00E60D6B"/>
    <w:rsid w:val="00E60D72"/>
    <w:rsid w:val="00E60D81"/>
    <w:rsid w:val="00E60DEC"/>
    <w:rsid w:val="00E60E54"/>
    <w:rsid w:val="00E60F1D"/>
    <w:rsid w:val="00E60FDA"/>
    <w:rsid w:val="00E6101F"/>
    <w:rsid w:val="00E6115B"/>
    <w:rsid w:val="00E6121C"/>
    <w:rsid w:val="00E6122B"/>
    <w:rsid w:val="00E6128A"/>
    <w:rsid w:val="00E61323"/>
    <w:rsid w:val="00E613D3"/>
    <w:rsid w:val="00E614D6"/>
    <w:rsid w:val="00E614F5"/>
    <w:rsid w:val="00E6153C"/>
    <w:rsid w:val="00E6175E"/>
    <w:rsid w:val="00E617B6"/>
    <w:rsid w:val="00E617EF"/>
    <w:rsid w:val="00E6184C"/>
    <w:rsid w:val="00E6192B"/>
    <w:rsid w:val="00E619AE"/>
    <w:rsid w:val="00E61A02"/>
    <w:rsid w:val="00E61B70"/>
    <w:rsid w:val="00E61B8D"/>
    <w:rsid w:val="00E61BD7"/>
    <w:rsid w:val="00E61C07"/>
    <w:rsid w:val="00E61D8E"/>
    <w:rsid w:val="00E61DE7"/>
    <w:rsid w:val="00E61E43"/>
    <w:rsid w:val="00E61E67"/>
    <w:rsid w:val="00E61F85"/>
    <w:rsid w:val="00E62010"/>
    <w:rsid w:val="00E62070"/>
    <w:rsid w:val="00E620E0"/>
    <w:rsid w:val="00E621A0"/>
    <w:rsid w:val="00E62222"/>
    <w:rsid w:val="00E6237A"/>
    <w:rsid w:val="00E6244E"/>
    <w:rsid w:val="00E625E5"/>
    <w:rsid w:val="00E62637"/>
    <w:rsid w:val="00E6269A"/>
    <w:rsid w:val="00E62755"/>
    <w:rsid w:val="00E62833"/>
    <w:rsid w:val="00E62936"/>
    <w:rsid w:val="00E62A3B"/>
    <w:rsid w:val="00E62BCC"/>
    <w:rsid w:val="00E62C2E"/>
    <w:rsid w:val="00E62C67"/>
    <w:rsid w:val="00E62D56"/>
    <w:rsid w:val="00E62DC5"/>
    <w:rsid w:val="00E62E30"/>
    <w:rsid w:val="00E63133"/>
    <w:rsid w:val="00E631CB"/>
    <w:rsid w:val="00E631CF"/>
    <w:rsid w:val="00E63290"/>
    <w:rsid w:val="00E632DE"/>
    <w:rsid w:val="00E63498"/>
    <w:rsid w:val="00E635F4"/>
    <w:rsid w:val="00E63779"/>
    <w:rsid w:val="00E637F4"/>
    <w:rsid w:val="00E638D0"/>
    <w:rsid w:val="00E639AD"/>
    <w:rsid w:val="00E63A2D"/>
    <w:rsid w:val="00E63A70"/>
    <w:rsid w:val="00E63A8B"/>
    <w:rsid w:val="00E63AB1"/>
    <w:rsid w:val="00E63AE4"/>
    <w:rsid w:val="00E63C10"/>
    <w:rsid w:val="00E63C8B"/>
    <w:rsid w:val="00E63C8D"/>
    <w:rsid w:val="00E63D13"/>
    <w:rsid w:val="00E63E83"/>
    <w:rsid w:val="00E63FA7"/>
    <w:rsid w:val="00E6401F"/>
    <w:rsid w:val="00E64066"/>
    <w:rsid w:val="00E642A0"/>
    <w:rsid w:val="00E6431F"/>
    <w:rsid w:val="00E64436"/>
    <w:rsid w:val="00E6456F"/>
    <w:rsid w:val="00E64672"/>
    <w:rsid w:val="00E646D5"/>
    <w:rsid w:val="00E647C5"/>
    <w:rsid w:val="00E6484C"/>
    <w:rsid w:val="00E64B2A"/>
    <w:rsid w:val="00E64B87"/>
    <w:rsid w:val="00E64BF0"/>
    <w:rsid w:val="00E64C4E"/>
    <w:rsid w:val="00E64DDF"/>
    <w:rsid w:val="00E64EB1"/>
    <w:rsid w:val="00E64EED"/>
    <w:rsid w:val="00E64F05"/>
    <w:rsid w:val="00E64F41"/>
    <w:rsid w:val="00E6501B"/>
    <w:rsid w:val="00E6513C"/>
    <w:rsid w:val="00E65222"/>
    <w:rsid w:val="00E6539C"/>
    <w:rsid w:val="00E653AF"/>
    <w:rsid w:val="00E65448"/>
    <w:rsid w:val="00E6548E"/>
    <w:rsid w:val="00E656E9"/>
    <w:rsid w:val="00E65749"/>
    <w:rsid w:val="00E65795"/>
    <w:rsid w:val="00E65822"/>
    <w:rsid w:val="00E65865"/>
    <w:rsid w:val="00E658C4"/>
    <w:rsid w:val="00E65A4D"/>
    <w:rsid w:val="00E65BCD"/>
    <w:rsid w:val="00E65BE7"/>
    <w:rsid w:val="00E65E5A"/>
    <w:rsid w:val="00E65FDE"/>
    <w:rsid w:val="00E66103"/>
    <w:rsid w:val="00E66142"/>
    <w:rsid w:val="00E661B6"/>
    <w:rsid w:val="00E662EE"/>
    <w:rsid w:val="00E6631D"/>
    <w:rsid w:val="00E663ED"/>
    <w:rsid w:val="00E66580"/>
    <w:rsid w:val="00E665E5"/>
    <w:rsid w:val="00E665FE"/>
    <w:rsid w:val="00E666D1"/>
    <w:rsid w:val="00E6670D"/>
    <w:rsid w:val="00E66764"/>
    <w:rsid w:val="00E667CD"/>
    <w:rsid w:val="00E668F2"/>
    <w:rsid w:val="00E668FA"/>
    <w:rsid w:val="00E6691F"/>
    <w:rsid w:val="00E66961"/>
    <w:rsid w:val="00E66A8F"/>
    <w:rsid w:val="00E66AFD"/>
    <w:rsid w:val="00E66CF7"/>
    <w:rsid w:val="00E67222"/>
    <w:rsid w:val="00E67247"/>
    <w:rsid w:val="00E672D5"/>
    <w:rsid w:val="00E6735B"/>
    <w:rsid w:val="00E67379"/>
    <w:rsid w:val="00E67491"/>
    <w:rsid w:val="00E674C0"/>
    <w:rsid w:val="00E674E1"/>
    <w:rsid w:val="00E676C9"/>
    <w:rsid w:val="00E67774"/>
    <w:rsid w:val="00E67884"/>
    <w:rsid w:val="00E67B50"/>
    <w:rsid w:val="00E67B84"/>
    <w:rsid w:val="00E67C4B"/>
    <w:rsid w:val="00E67C78"/>
    <w:rsid w:val="00E67CC8"/>
    <w:rsid w:val="00E67DE2"/>
    <w:rsid w:val="00E67E17"/>
    <w:rsid w:val="00E67ECB"/>
    <w:rsid w:val="00E67F3D"/>
    <w:rsid w:val="00E67F42"/>
    <w:rsid w:val="00E67F9B"/>
    <w:rsid w:val="00E67FA3"/>
    <w:rsid w:val="00E67FF3"/>
    <w:rsid w:val="00E70014"/>
    <w:rsid w:val="00E7005F"/>
    <w:rsid w:val="00E70061"/>
    <w:rsid w:val="00E7009D"/>
    <w:rsid w:val="00E700D6"/>
    <w:rsid w:val="00E70204"/>
    <w:rsid w:val="00E7029B"/>
    <w:rsid w:val="00E7037E"/>
    <w:rsid w:val="00E703E5"/>
    <w:rsid w:val="00E7041E"/>
    <w:rsid w:val="00E704AD"/>
    <w:rsid w:val="00E70564"/>
    <w:rsid w:val="00E705DF"/>
    <w:rsid w:val="00E70810"/>
    <w:rsid w:val="00E70897"/>
    <w:rsid w:val="00E708AA"/>
    <w:rsid w:val="00E708EA"/>
    <w:rsid w:val="00E709F4"/>
    <w:rsid w:val="00E70AD3"/>
    <w:rsid w:val="00E70B11"/>
    <w:rsid w:val="00E70B7E"/>
    <w:rsid w:val="00E70C61"/>
    <w:rsid w:val="00E70EEF"/>
    <w:rsid w:val="00E71131"/>
    <w:rsid w:val="00E71189"/>
    <w:rsid w:val="00E71260"/>
    <w:rsid w:val="00E712D4"/>
    <w:rsid w:val="00E71377"/>
    <w:rsid w:val="00E713A7"/>
    <w:rsid w:val="00E7144D"/>
    <w:rsid w:val="00E714EC"/>
    <w:rsid w:val="00E71513"/>
    <w:rsid w:val="00E715A9"/>
    <w:rsid w:val="00E71618"/>
    <w:rsid w:val="00E716A8"/>
    <w:rsid w:val="00E716BD"/>
    <w:rsid w:val="00E71898"/>
    <w:rsid w:val="00E719FD"/>
    <w:rsid w:val="00E71C5A"/>
    <w:rsid w:val="00E71C64"/>
    <w:rsid w:val="00E71C84"/>
    <w:rsid w:val="00E71CBE"/>
    <w:rsid w:val="00E71D8F"/>
    <w:rsid w:val="00E71DD7"/>
    <w:rsid w:val="00E71E08"/>
    <w:rsid w:val="00E71E1A"/>
    <w:rsid w:val="00E71E1E"/>
    <w:rsid w:val="00E71F70"/>
    <w:rsid w:val="00E71FBF"/>
    <w:rsid w:val="00E71FE8"/>
    <w:rsid w:val="00E722B9"/>
    <w:rsid w:val="00E72325"/>
    <w:rsid w:val="00E72362"/>
    <w:rsid w:val="00E72367"/>
    <w:rsid w:val="00E72409"/>
    <w:rsid w:val="00E7240C"/>
    <w:rsid w:val="00E724B5"/>
    <w:rsid w:val="00E724F8"/>
    <w:rsid w:val="00E72557"/>
    <w:rsid w:val="00E725D8"/>
    <w:rsid w:val="00E725F4"/>
    <w:rsid w:val="00E7268D"/>
    <w:rsid w:val="00E72693"/>
    <w:rsid w:val="00E72753"/>
    <w:rsid w:val="00E72854"/>
    <w:rsid w:val="00E728CD"/>
    <w:rsid w:val="00E728F1"/>
    <w:rsid w:val="00E7290E"/>
    <w:rsid w:val="00E72A8B"/>
    <w:rsid w:val="00E72ABE"/>
    <w:rsid w:val="00E72B73"/>
    <w:rsid w:val="00E72BD5"/>
    <w:rsid w:val="00E72C1B"/>
    <w:rsid w:val="00E72C48"/>
    <w:rsid w:val="00E72CCF"/>
    <w:rsid w:val="00E72D08"/>
    <w:rsid w:val="00E72FC0"/>
    <w:rsid w:val="00E72FF1"/>
    <w:rsid w:val="00E730DE"/>
    <w:rsid w:val="00E7312E"/>
    <w:rsid w:val="00E73194"/>
    <w:rsid w:val="00E73200"/>
    <w:rsid w:val="00E73250"/>
    <w:rsid w:val="00E733C0"/>
    <w:rsid w:val="00E734D6"/>
    <w:rsid w:val="00E7357A"/>
    <w:rsid w:val="00E735F9"/>
    <w:rsid w:val="00E7361D"/>
    <w:rsid w:val="00E7381B"/>
    <w:rsid w:val="00E739A1"/>
    <w:rsid w:val="00E73A27"/>
    <w:rsid w:val="00E73A2B"/>
    <w:rsid w:val="00E73B2A"/>
    <w:rsid w:val="00E73C02"/>
    <w:rsid w:val="00E73D71"/>
    <w:rsid w:val="00E73D86"/>
    <w:rsid w:val="00E73D9C"/>
    <w:rsid w:val="00E73E81"/>
    <w:rsid w:val="00E73EB0"/>
    <w:rsid w:val="00E73F68"/>
    <w:rsid w:val="00E7400E"/>
    <w:rsid w:val="00E74143"/>
    <w:rsid w:val="00E743D1"/>
    <w:rsid w:val="00E7441A"/>
    <w:rsid w:val="00E74453"/>
    <w:rsid w:val="00E74499"/>
    <w:rsid w:val="00E744B7"/>
    <w:rsid w:val="00E744F6"/>
    <w:rsid w:val="00E74502"/>
    <w:rsid w:val="00E74507"/>
    <w:rsid w:val="00E7450D"/>
    <w:rsid w:val="00E7452B"/>
    <w:rsid w:val="00E74593"/>
    <w:rsid w:val="00E745BA"/>
    <w:rsid w:val="00E7464C"/>
    <w:rsid w:val="00E748F8"/>
    <w:rsid w:val="00E74A53"/>
    <w:rsid w:val="00E74AA1"/>
    <w:rsid w:val="00E74AD7"/>
    <w:rsid w:val="00E74B48"/>
    <w:rsid w:val="00E74B80"/>
    <w:rsid w:val="00E74C13"/>
    <w:rsid w:val="00E74CA4"/>
    <w:rsid w:val="00E74D76"/>
    <w:rsid w:val="00E74DD2"/>
    <w:rsid w:val="00E74FAE"/>
    <w:rsid w:val="00E7501C"/>
    <w:rsid w:val="00E75086"/>
    <w:rsid w:val="00E75310"/>
    <w:rsid w:val="00E754DF"/>
    <w:rsid w:val="00E75549"/>
    <w:rsid w:val="00E75614"/>
    <w:rsid w:val="00E75777"/>
    <w:rsid w:val="00E757C4"/>
    <w:rsid w:val="00E757C9"/>
    <w:rsid w:val="00E757E7"/>
    <w:rsid w:val="00E7585D"/>
    <w:rsid w:val="00E758DC"/>
    <w:rsid w:val="00E75988"/>
    <w:rsid w:val="00E759FC"/>
    <w:rsid w:val="00E75AC4"/>
    <w:rsid w:val="00E75B37"/>
    <w:rsid w:val="00E75BAB"/>
    <w:rsid w:val="00E75CA5"/>
    <w:rsid w:val="00E75D82"/>
    <w:rsid w:val="00E75D84"/>
    <w:rsid w:val="00E75D8E"/>
    <w:rsid w:val="00E75FB3"/>
    <w:rsid w:val="00E75FCB"/>
    <w:rsid w:val="00E75FD3"/>
    <w:rsid w:val="00E7606B"/>
    <w:rsid w:val="00E760D8"/>
    <w:rsid w:val="00E760E6"/>
    <w:rsid w:val="00E7627A"/>
    <w:rsid w:val="00E763C8"/>
    <w:rsid w:val="00E7642B"/>
    <w:rsid w:val="00E76493"/>
    <w:rsid w:val="00E765FB"/>
    <w:rsid w:val="00E767B9"/>
    <w:rsid w:val="00E767C3"/>
    <w:rsid w:val="00E767D2"/>
    <w:rsid w:val="00E767DF"/>
    <w:rsid w:val="00E76A17"/>
    <w:rsid w:val="00E76ADB"/>
    <w:rsid w:val="00E76AE9"/>
    <w:rsid w:val="00E76B53"/>
    <w:rsid w:val="00E76C0A"/>
    <w:rsid w:val="00E76CB1"/>
    <w:rsid w:val="00E76CC8"/>
    <w:rsid w:val="00E76DCD"/>
    <w:rsid w:val="00E76E87"/>
    <w:rsid w:val="00E76EB7"/>
    <w:rsid w:val="00E76F82"/>
    <w:rsid w:val="00E76FBA"/>
    <w:rsid w:val="00E76FCF"/>
    <w:rsid w:val="00E770C7"/>
    <w:rsid w:val="00E77225"/>
    <w:rsid w:val="00E7723B"/>
    <w:rsid w:val="00E772C3"/>
    <w:rsid w:val="00E77521"/>
    <w:rsid w:val="00E77572"/>
    <w:rsid w:val="00E776A5"/>
    <w:rsid w:val="00E777B1"/>
    <w:rsid w:val="00E777DB"/>
    <w:rsid w:val="00E77975"/>
    <w:rsid w:val="00E77B24"/>
    <w:rsid w:val="00E77C11"/>
    <w:rsid w:val="00E77CFB"/>
    <w:rsid w:val="00E80072"/>
    <w:rsid w:val="00E80224"/>
    <w:rsid w:val="00E8029C"/>
    <w:rsid w:val="00E802FE"/>
    <w:rsid w:val="00E8040C"/>
    <w:rsid w:val="00E804FC"/>
    <w:rsid w:val="00E80667"/>
    <w:rsid w:val="00E806BB"/>
    <w:rsid w:val="00E806BF"/>
    <w:rsid w:val="00E80753"/>
    <w:rsid w:val="00E807EA"/>
    <w:rsid w:val="00E808CC"/>
    <w:rsid w:val="00E80A3E"/>
    <w:rsid w:val="00E80C53"/>
    <w:rsid w:val="00E80CF0"/>
    <w:rsid w:val="00E80EB8"/>
    <w:rsid w:val="00E80FA1"/>
    <w:rsid w:val="00E81048"/>
    <w:rsid w:val="00E81119"/>
    <w:rsid w:val="00E8115B"/>
    <w:rsid w:val="00E811AC"/>
    <w:rsid w:val="00E811E1"/>
    <w:rsid w:val="00E81256"/>
    <w:rsid w:val="00E813F7"/>
    <w:rsid w:val="00E816BE"/>
    <w:rsid w:val="00E816E8"/>
    <w:rsid w:val="00E81717"/>
    <w:rsid w:val="00E818EA"/>
    <w:rsid w:val="00E81A5D"/>
    <w:rsid w:val="00E81A7A"/>
    <w:rsid w:val="00E81C94"/>
    <w:rsid w:val="00E81CE0"/>
    <w:rsid w:val="00E81CF3"/>
    <w:rsid w:val="00E81D18"/>
    <w:rsid w:val="00E81D89"/>
    <w:rsid w:val="00E81FD8"/>
    <w:rsid w:val="00E82032"/>
    <w:rsid w:val="00E8212A"/>
    <w:rsid w:val="00E82147"/>
    <w:rsid w:val="00E8214E"/>
    <w:rsid w:val="00E82179"/>
    <w:rsid w:val="00E82263"/>
    <w:rsid w:val="00E822FF"/>
    <w:rsid w:val="00E823F2"/>
    <w:rsid w:val="00E8242C"/>
    <w:rsid w:val="00E82465"/>
    <w:rsid w:val="00E8265E"/>
    <w:rsid w:val="00E8277B"/>
    <w:rsid w:val="00E8280E"/>
    <w:rsid w:val="00E8297C"/>
    <w:rsid w:val="00E82984"/>
    <w:rsid w:val="00E82A56"/>
    <w:rsid w:val="00E82A86"/>
    <w:rsid w:val="00E82C1C"/>
    <w:rsid w:val="00E82C41"/>
    <w:rsid w:val="00E82D2C"/>
    <w:rsid w:val="00E82D94"/>
    <w:rsid w:val="00E82FB4"/>
    <w:rsid w:val="00E830F0"/>
    <w:rsid w:val="00E83280"/>
    <w:rsid w:val="00E832F8"/>
    <w:rsid w:val="00E83399"/>
    <w:rsid w:val="00E8348E"/>
    <w:rsid w:val="00E834D5"/>
    <w:rsid w:val="00E83533"/>
    <w:rsid w:val="00E83591"/>
    <w:rsid w:val="00E83598"/>
    <w:rsid w:val="00E835FE"/>
    <w:rsid w:val="00E8363B"/>
    <w:rsid w:val="00E83670"/>
    <w:rsid w:val="00E83689"/>
    <w:rsid w:val="00E83732"/>
    <w:rsid w:val="00E8373C"/>
    <w:rsid w:val="00E8387B"/>
    <w:rsid w:val="00E83899"/>
    <w:rsid w:val="00E839D1"/>
    <w:rsid w:val="00E83C1C"/>
    <w:rsid w:val="00E83D66"/>
    <w:rsid w:val="00E83D97"/>
    <w:rsid w:val="00E83DBC"/>
    <w:rsid w:val="00E83EE5"/>
    <w:rsid w:val="00E83F29"/>
    <w:rsid w:val="00E83FE2"/>
    <w:rsid w:val="00E84029"/>
    <w:rsid w:val="00E840D3"/>
    <w:rsid w:val="00E84252"/>
    <w:rsid w:val="00E84262"/>
    <w:rsid w:val="00E8449D"/>
    <w:rsid w:val="00E844DB"/>
    <w:rsid w:val="00E84637"/>
    <w:rsid w:val="00E846C7"/>
    <w:rsid w:val="00E846E5"/>
    <w:rsid w:val="00E8480C"/>
    <w:rsid w:val="00E8495F"/>
    <w:rsid w:val="00E84AE6"/>
    <w:rsid w:val="00E84BAD"/>
    <w:rsid w:val="00E84CB2"/>
    <w:rsid w:val="00E84CDC"/>
    <w:rsid w:val="00E84D69"/>
    <w:rsid w:val="00E84D97"/>
    <w:rsid w:val="00E84DF9"/>
    <w:rsid w:val="00E84E74"/>
    <w:rsid w:val="00E84EB8"/>
    <w:rsid w:val="00E84F02"/>
    <w:rsid w:val="00E84F50"/>
    <w:rsid w:val="00E84F6B"/>
    <w:rsid w:val="00E84FC6"/>
    <w:rsid w:val="00E8535A"/>
    <w:rsid w:val="00E85376"/>
    <w:rsid w:val="00E85496"/>
    <w:rsid w:val="00E8552A"/>
    <w:rsid w:val="00E8575A"/>
    <w:rsid w:val="00E8577F"/>
    <w:rsid w:val="00E85A5C"/>
    <w:rsid w:val="00E85B49"/>
    <w:rsid w:val="00E85C88"/>
    <w:rsid w:val="00E85C8E"/>
    <w:rsid w:val="00E85DEA"/>
    <w:rsid w:val="00E86059"/>
    <w:rsid w:val="00E86363"/>
    <w:rsid w:val="00E86437"/>
    <w:rsid w:val="00E8645C"/>
    <w:rsid w:val="00E8649A"/>
    <w:rsid w:val="00E864DA"/>
    <w:rsid w:val="00E8659C"/>
    <w:rsid w:val="00E865BB"/>
    <w:rsid w:val="00E865DE"/>
    <w:rsid w:val="00E865E5"/>
    <w:rsid w:val="00E86630"/>
    <w:rsid w:val="00E86637"/>
    <w:rsid w:val="00E86657"/>
    <w:rsid w:val="00E86696"/>
    <w:rsid w:val="00E866DD"/>
    <w:rsid w:val="00E86763"/>
    <w:rsid w:val="00E867A3"/>
    <w:rsid w:val="00E8691D"/>
    <w:rsid w:val="00E8693B"/>
    <w:rsid w:val="00E86949"/>
    <w:rsid w:val="00E86A3A"/>
    <w:rsid w:val="00E86CEE"/>
    <w:rsid w:val="00E86DE4"/>
    <w:rsid w:val="00E86EB9"/>
    <w:rsid w:val="00E86F2D"/>
    <w:rsid w:val="00E86F60"/>
    <w:rsid w:val="00E87054"/>
    <w:rsid w:val="00E870D0"/>
    <w:rsid w:val="00E87129"/>
    <w:rsid w:val="00E871F7"/>
    <w:rsid w:val="00E87317"/>
    <w:rsid w:val="00E874E1"/>
    <w:rsid w:val="00E875DA"/>
    <w:rsid w:val="00E8765E"/>
    <w:rsid w:val="00E876E3"/>
    <w:rsid w:val="00E87774"/>
    <w:rsid w:val="00E87789"/>
    <w:rsid w:val="00E8785C"/>
    <w:rsid w:val="00E878E5"/>
    <w:rsid w:val="00E87A97"/>
    <w:rsid w:val="00E87ADC"/>
    <w:rsid w:val="00E87B02"/>
    <w:rsid w:val="00E87B8C"/>
    <w:rsid w:val="00E87C50"/>
    <w:rsid w:val="00E87CBB"/>
    <w:rsid w:val="00E87D33"/>
    <w:rsid w:val="00E87DCF"/>
    <w:rsid w:val="00E87EB5"/>
    <w:rsid w:val="00E87EE0"/>
    <w:rsid w:val="00E87EE7"/>
    <w:rsid w:val="00E90092"/>
    <w:rsid w:val="00E900B0"/>
    <w:rsid w:val="00E9013A"/>
    <w:rsid w:val="00E90264"/>
    <w:rsid w:val="00E902BA"/>
    <w:rsid w:val="00E902F5"/>
    <w:rsid w:val="00E9031C"/>
    <w:rsid w:val="00E90667"/>
    <w:rsid w:val="00E90671"/>
    <w:rsid w:val="00E906C6"/>
    <w:rsid w:val="00E9074B"/>
    <w:rsid w:val="00E9074C"/>
    <w:rsid w:val="00E9074F"/>
    <w:rsid w:val="00E907ED"/>
    <w:rsid w:val="00E90977"/>
    <w:rsid w:val="00E909ED"/>
    <w:rsid w:val="00E90A62"/>
    <w:rsid w:val="00E90B0B"/>
    <w:rsid w:val="00E90BCE"/>
    <w:rsid w:val="00E90CFE"/>
    <w:rsid w:val="00E90D2B"/>
    <w:rsid w:val="00E90DAB"/>
    <w:rsid w:val="00E90DB3"/>
    <w:rsid w:val="00E90EDA"/>
    <w:rsid w:val="00E90F84"/>
    <w:rsid w:val="00E90FF5"/>
    <w:rsid w:val="00E910ED"/>
    <w:rsid w:val="00E91107"/>
    <w:rsid w:val="00E9118B"/>
    <w:rsid w:val="00E91285"/>
    <w:rsid w:val="00E91333"/>
    <w:rsid w:val="00E9142D"/>
    <w:rsid w:val="00E91448"/>
    <w:rsid w:val="00E91577"/>
    <w:rsid w:val="00E915DA"/>
    <w:rsid w:val="00E915E0"/>
    <w:rsid w:val="00E916AA"/>
    <w:rsid w:val="00E91829"/>
    <w:rsid w:val="00E9186A"/>
    <w:rsid w:val="00E918D2"/>
    <w:rsid w:val="00E91B8F"/>
    <w:rsid w:val="00E91B9C"/>
    <w:rsid w:val="00E91BB7"/>
    <w:rsid w:val="00E91C16"/>
    <w:rsid w:val="00E91C28"/>
    <w:rsid w:val="00E91C6D"/>
    <w:rsid w:val="00E91C79"/>
    <w:rsid w:val="00E91CD1"/>
    <w:rsid w:val="00E91CFA"/>
    <w:rsid w:val="00E91E3D"/>
    <w:rsid w:val="00E91FAB"/>
    <w:rsid w:val="00E91FB6"/>
    <w:rsid w:val="00E9207F"/>
    <w:rsid w:val="00E9208E"/>
    <w:rsid w:val="00E922B8"/>
    <w:rsid w:val="00E922FC"/>
    <w:rsid w:val="00E92319"/>
    <w:rsid w:val="00E923FC"/>
    <w:rsid w:val="00E92648"/>
    <w:rsid w:val="00E92719"/>
    <w:rsid w:val="00E9287A"/>
    <w:rsid w:val="00E929A4"/>
    <w:rsid w:val="00E92B50"/>
    <w:rsid w:val="00E92C7B"/>
    <w:rsid w:val="00E92C9F"/>
    <w:rsid w:val="00E92D94"/>
    <w:rsid w:val="00E92DE0"/>
    <w:rsid w:val="00E92F3B"/>
    <w:rsid w:val="00E92F52"/>
    <w:rsid w:val="00E93258"/>
    <w:rsid w:val="00E932F1"/>
    <w:rsid w:val="00E93468"/>
    <w:rsid w:val="00E934AD"/>
    <w:rsid w:val="00E934F0"/>
    <w:rsid w:val="00E936C4"/>
    <w:rsid w:val="00E9372D"/>
    <w:rsid w:val="00E93828"/>
    <w:rsid w:val="00E93986"/>
    <w:rsid w:val="00E939B6"/>
    <w:rsid w:val="00E939DB"/>
    <w:rsid w:val="00E93AB1"/>
    <w:rsid w:val="00E93B5C"/>
    <w:rsid w:val="00E93F29"/>
    <w:rsid w:val="00E94138"/>
    <w:rsid w:val="00E942CF"/>
    <w:rsid w:val="00E9437E"/>
    <w:rsid w:val="00E943D8"/>
    <w:rsid w:val="00E94608"/>
    <w:rsid w:val="00E94626"/>
    <w:rsid w:val="00E94660"/>
    <w:rsid w:val="00E946F6"/>
    <w:rsid w:val="00E94715"/>
    <w:rsid w:val="00E947F1"/>
    <w:rsid w:val="00E94822"/>
    <w:rsid w:val="00E9487D"/>
    <w:rsid w:val="00E94BF6"/>
    <w:rsid w:val="00E94C31"/>
    <w:rsid w:val="00E94C6F"/>
    <w:rsid w:val="00E94CB3"/>
    <w:rsid w:val="00E94D89"/>
    <w:rsid w:val="00E94E0B"/>
    <w:rsid w:val="00E94FF7"/>
    <w:rsid w:val="00E950E2"/>
    <w:rsid w:val="00E951DB"/>
    <w:rsid w:val="00E952B4"/>
    <w:rsid w:val="00E952E9"/>
    <w:rsid w:val="00E95402"/>
    <w:rsid w:val="00E95458"/>
    <w:rsid w:val="00E955E1"/>
    <w:rsid w:val="00E95771"/>
    <w:rsid w:val="00E9579D"/>
    <w:rsid w:val="00E957D4"/>
    <w:rsid w:val="00E95905"/>
    <w:rsid w:val="00E95976"/>
    <w:rsid w:val="00E95B9E"/>
    <w:rsid w:val="00E95C5C"/>
    <w:rsid w:val="00E95D89"/>
    <w:rsid w:val="00E95EE4"/>
    <w:rsid w:val="00E95FD8"/>
    <w:rsid w:val="00E960B3"/>
    <w:rsid w:val="00E961B0"/>
    <w:rsid w:val="00E961B4"/>
    <w:rsid w:val="00E96283"/>
    <w:rsid w:val="00E9648A"/>
    <w:rsid w:val="00E9657F"/>
    <w:rsid w:val="00E96722"/>
    <w:rsid w:val="00E96787"/>
    <w:rsid w:val="00E967CA"/>
    <w:rsid w:val="00E96897"/>
    <w:rsid w:val="00E9691E"/>
    <w:rsid w:val="00E96AEE"/>
    <w:rsid w:val="00E96AEF"/>
    <w:rsid w:val="00E96B87"/>
    <w:rsid w:val="00E96BC8"/>
    <w:rsid w:val="00E96BCE"/>
    <w:rsid w:val="00E96C83"/>
    <w:rsid w:val="00E96D46"/>
    <w:rsid w:val="00E96DC7"/>
    <w:rsid w:val="00E96DE6"/>
    <w:rsid w:val="00E96DF4"/>
    <w:rsid w:val="00E96F7F"/>
    <w:rsid w:val="00E97057"/>
    <w:rsid w:val="00E97080"/>
    <w:rsid w:val="00E970D4"/>
    <w:rsid w:val="00E970F3"/>
    <w:rsid w:val="00E97168"/>
    <w:rsid w:val="00E971AC"/>
    <w:rsid w:val="00E971ED"/>
    <w:rsid w:val="00E97274"/>
    <w:rsid w:val="00E97404"/>
    <w:rsid w:val="00E9749C"/>
    <w:rsid w:val="00E9749F"/>
    <w:rsid w:val="00E974A9"/>
    <w:rsid w:val="00E975B4"/>
    <w:rsid w:val="00E97601"/>
    <w:rsid w:val="00E97677"/>
    <w:rsid w:val="00E97780"/>
    <w:rsid w:val="00E977FE"/>
    <w:rsid w:val="00E9783A"/>
    <w:rsid w:val="00E9784A"/>
    <w:rsid w:val="00E9789C"/>
    <w:rsid w:val="00E978B4"/>
    <w:rsid w:val="00E979BD"/>
    <w:rsid w:val="00E97B23"/>
    <w:rsid w:val="00E97C04"/>
    <w:rsid w:val="00E97C55"/>
    <w:rsid w:val="00E97C6E"/>
    <w:rsid w:val="00E97CB7"/>
    <w:rsid w:val="00E97CBC"/>
    <w:rsid w:val="00E97CD3"/>
    <w:rsid w:val="00E97DD1"/>
    <w:rsid w:val="00E97E17"/>
    <w:rsid w:val="00E97E20"/>
    <w:rsid w:val="00E97E3F"/>
    <w:rsid w:val="00E97F14"/>
    <w:rsid w:val="00EA00D1"/>
    <w:rsid w:val="00EA0111"/>
    <w:rsid w:val="00EA0194"/>
    <w:rsid w:val="00EA019F"/>
    <w:rsid w:val="00EA01F4"/>
    <w:rsid w:val="00EA02F3"/>
    <w:rsid w:val="00EA033D"/>
    <w:rsid w:val="00EA036C"/>
    <w:rsid w:val="00EA03B8"/>
    <w:rsid w:val="00EA04AE"/>
    <w:rsid w:val="00EA058E"/>
    <w:rsid w:val="00EA07FB"/>
    <w:rsid w:val="00EA0878"/>
    <w:rsid w:val="00EA087D"/>
    <w:rsid w:val="00EA094A"/>
    <w:rsid w:val="00EA0A8E"/>
    <w:rsid w:val="00EA0B76"/>
    <w:rsid w:val="00EA0BAB"/>
    <w:rsid w:val="00EA0C72"/>
    <w:rsid w:val="00EA0D8B"/>
    <w:rsid w:val="00EA0DED"/>
    <w:rsid w:val="00EA0F04"/>
    <w:rsid w:val="00EA0F2B"/>
    <w:rsid w:val="00EA0F30"/>
    <w:rsid w:val="00EA105C"/>
    <w:rsid w:val="00EA1076"/>
    <w:rsid w:val="00EA10B1"/>
    <w:rsid w:val="00EA10B7"/>
    <w:rsid w:val="00EA129D"/>
    <w:rsid w:val="00EA142F"/>
    <w:rsid w:val="00EA1445"/>
    <w:rsid w:val="00EA1646"/>
    <w:rsid w:val="00EA1765"/>
    <w:rsid w:val="00EA17A3"/>
    <w:rsid w:val="00EA1814"/>
    <w:rsid w:val="00EA182C"/>
    <w:rsid w:val="00EA1942"/>
    <w:rsid w:val="00EA19F3"/>
    <w:rsid w:val="00EA1A07"/>
    <w:rsid w:val="00EA1AD0"/>
    <w:rsid w:val="00EA1AD9"/>
    <w:rsid w:val="00EA1BEA"/>
    <w:rsid w:val="00EA1BF2"/>
    <w:rsid w:val="00EA1C97"/>
    <w:rsid w:val="00EA1D14"/>
    <w:rsid w:val="00EA1F41"/>
    <w:rsid w:val="00EA22CB"/>
    <w:rsid w:val="00EA23A1"/>
    <w:rsid w:val="00EA23E2"/>
    <w:rsid w:val="00EA25C6"/>
    <w:rsid w:val="00EA25D3"/>
    <w:rsid w:val="00EA2653"/>
    <w:rsid w:val="00EA26C1"/>
    <w:rsid w:val="00EA271A"/>
    <w:rsid w:val="00EA27BF"/>
    <w:rsid w:val="00EA2806"/>
    <w:rsid w:val="00EA287B"/>
    <w:rsid w:val="00EA2951"/>
    <w:rsid w:val="00EA2A55"/>
    <w:rsid w:val="00EA2B93"/>
    <w:rsid w:val="00EA2D66"/>
    <w:rsid w:val="00EA2D73"/>
    <w:rsid w:val="00EA2D81"/>
    <w:rsid w:val="00EA2F86"/>
    <w:rsid w:val="00EA2FF3"/>
    <w:rsid w:val="00EA3064"/>
    <w:rsid w:val="00EA31C9"/>
    <w:rsid w:val="00EA324B"/>
    <w:rsid w:val="00EA32D9"/>
    <w:rsid w:val="00EA3318"/>
    <w:rsid w:val="00EA35C2"/>
    <w:rsid w:val="00EA38D5"/>
    <w:rsid w:val="00EA3A03"/>
    <w:rsid w:val="00EA3A98"/>
    <w:rsid w:val="00EA3B31"/>
    <w:rsid w:val="00EA3B61"/>
    <w:rsid w:val="00EA3B92"/>
    <w:rsid w:val="00EA3C82"/>
    <w:rsid w:val="00EA3CE7"/>
    <w:rsid w:val="00EA3CED"/>
    <w:rsid w:val="00EA3CF3"/>
    <w:rsid w:val="00EA3D5C"/>
    <w:rsid w:val="00EA3E53"/>
    <w:rsid w:val="00EA3FDB"/>
    <w:rsid w:val="00EA4036"/>
    <w:rsid w:val="00EA403B"/>
    <w:rsid w:val="00EA40E0"/>
    <w:rsid w:val="00EA4117"/>
    <w:rsid w:val="00EA424D"/>
    <w:rsid w:val="00EA42B0"/>
    <w:rsid w:val="00EA448A"/>
    <w:rsid w:val="00EA44F8"/>
    <w:rsid w:val="00EA469C"/>
    <w:rsid w:val="00EA46B1"/>
    <w:rsid w:val="00EA472F"/>
    <w:rsid w:val="00EA4734"/>
    <w:rsid w:val="00EA4736"/>
    <w:rsid w:val="00EA48A7"/>
    <w:rsid w:val="00EA4A5A"/>
    <w:rsid w:val="00EA4B1B"/>
    <w:rsid w:val="00EA4B42"/>
    <w:rsid w:val="00EA4D15"/>
    <w:rsid w:val="00EA4DFC"/>
    <w:rsid w:val="00EA4E61"/>
    <w:rsid w:val="00EA4EAC"/>
    <w:rsid w:val="00EA4F78"/>
    <w:rsid w:val="00EA4F81"/>
    <w:rsid w:val="00EA5099"/>
    <w:rsid w:val="00EA50BB"/>
    <w:rsid w:val="00EA512E"/>
    <w:rsid w:val="00EA51E0"/>
    <w:rsid w:val="00EA51FA"/>
    <w:rsid w:val="00EA523D"/>
    <w:rsid w:val="00EA526E"/>
    <w:rsid w:val="00EA527C"/>
    <w:rsid w:val="00EA5371"/>
    <w:rsid w:val="00EA540C"/>
    <w:rsid w:val="00EA54B8"/>
    <w:rsid w:val="00EA54F8"/>
    <w:rsid w:val="00EA55E3"/>
    <w:rsid w:val="00EA5640"/>
    <w:rsid w:val="00EA56EB"/>
    <w:rsid w:val="00EA5759"/>
    <w:rsid w:val="00EA5865"/>
    <w:rsid w:val="00EA599A"/>
    <w:rsid w:val="00EA59A5"/>
    <w:rsid w:val="00EA59FA"/>
    <w:rsid w:val="00EA5A02"/>
    <w:rsid w:val="00EA5A36"/>
    <w:rsid w:val="00EA5A44"/>
    <w:rsid w:val="00EA5A75"/>
    <w:rsid w:val="00EA5A9E"/>
    <w:rsid w:val="00EA5B38"/>
    <w:rsid w:val="00EA5D45"/>
    <w:rsid w:val="00EA5DA7"/>
    <w:rsid w:val="00EA5F36"/>
    <w:rsid w:val="00EA6109"/>
    <w:rsid w:val="00EA616B"/>
    <w:rsid w:val="00EA62B6"/>
    <w:rsid w:val="00EA62F9"/>
    <w:rsid w:val="00EA6324"/>
    <w:rsid w:val="00EA6408"/>
    <w:rsid w:val="00EA649F"/>
    <w:rsid w:val="00EA659F"/>
    <w:rsid w:val="00EA65BA"/>
    <w:rsid w:val="00EA6646"/>
    <w:rsid w:val="00EA66C7"/>
    <w:rsid w:val="00EA67E6"/>
    <w:rsid w:val="00EA6969"/>
    <w:rsid w:val="00EA69B2"/>
    <w:rsid w:val="00EA6A4B"/>
    <w:rsid w:val="00EA6AD6"/>
    <w:rsid w:val="00EA6B17"/>
    <w:rsid w:val="00EA6B58"/>
    <w:rsid w:val="00EA6BB5"/>
    <w:rsid w:val="00EA6C7F"/>
    <w:rsid w:val="00EA6CA1"/>
    <w:rsid w:val="00EA6D2F"/>
    <w:rsid w:val="00EA6D9D"/>
    <w:rsid w:val="00EA6DA2"/>
    <w:rsid w:val="00EA6EF0"/>
    <w:rsid w:val="00EA6F21"/>
    <w:rsid w:val="00EA6F48"/>
    <w:rsid w:val="00EA6F95"/>
    <w:rsid w:val="00EA7155"/>
    <w:rsid w:val="00EA721C"/>
    <w:rsid w:val="00EA723D"/>
    <w:rsid w:val="00EA7281"/>
    <w:rsid w:val="00EA72AA"/>
    <w:rsid w:val="00EA7316"/>
    <w:rsid w:val="00EA733A"/>
    <w:rsid w:val="00EA7357"/>
    <w:rsid w:val="00EA735B"/>
    <w:rsid w:val="00EA7459"/>
    <w:rsid w:val="00EA77E6"/>
    <w:rsid w:val="00EA784C"/>
    <w:rsid w:val="00EA7A47"/>
    <w:rsid w:val="00EA7B59"/>
    <w:rsid w:val="00EA7BE1"/>
    <w:rsid w:val="00EA7CCB"/>
    <w:rsid w:val="00EA7EAD"/>
    <w:rsid w:val="00EB00A4"/>
    <w:rsid w:val="00EB00D8"/>
    <w:rsid w:val="00EB00DD"/>
    <w:rsid w:val="00EB0353"/>
    <w:rsid w:val="00EB0667"/>
    <w:rsid w:val="00EB06F2"/>
    <w:rsid w:val="00EB0923"/>
    <w:rsid w:val="00EB0B65"/>
    <w:rsid w:val="00EB0B71"/>
    <w:rsid w:val="00EB0C31"/>
    <w:rsid w:val="00EB0D59"/>
    <w:rsid w:val="00EB0DCB"/>
    <w:rsid w:val="00EB0F2C"/>
    <w:rsid w:val="00EB1022"/>
    <w:rsid w:val="00EB108A"/>
    <w:rsid w:val="00EB115F"/>
    <w:rsid w:val="00EB11EE"/>
    <w:rsid w:val="00EB1216"/>
    <w:rsid w:val="00EB12FB"/>
    <w:rsid w:val="00EB1398"/>
    <w:rsid w:val="00EB139D"/>
    <w:rsid w:val="00EB1460"/>
    <w:rsid w:val="00EB16F4"/>
    <w:rsid w:val="00EB1717"/>
    <w:rsid w:val="00EB18C4"/>
    <w:rsid w:val="00EB19D4"/>
    <w:rsid w:val="00EB1A71"/>
    <w:rsid w:val="00EB1AF6"/>
    <w:rsid w:val="00EB1CA8"/>
    <w:rsid w:val="00EB1CAD"/>
    <w:rsid w:val="00EB1CFC"/>
    <w:rsid w:val="00EB1D33"/>
    <w:rsid w:val="00EB1F1C"/>
    <w:rsid w:val="00EB212C"/>
    <w:rsid w:val="00EB22C0"/>
    <w:rsid w:val="00EB22C9"/>
    <w:rsid w:val="00EB2329"/>
    <w:rsid w:val="00EB2648"/>
    <w:rsid w:val="00EB2808"/>
    <w:rsid w:val="00EB2811"/>
    <w:rsid w:val="00EB2812"/>
    <w:rsid w:val="00EB2904"/>
    <w:rsid w:val="00EB2A48"/>
    <w:rsid w:val="00EB2B27"/>
    <w:rsid w:val="00EB2D07"/>
    <w:rsid w:val="00EB2E5F"/>
    <w:rsid w:val="00EB2F22"/>
    <w:rsid w:val="00EB2FBC"/>
    <w:rsid w:val="00EB3051"/>
    <w:rsid w:val="00EB30E0"/>
    <w:rsid w:val="00EB30F8"/>
    <w:rsid w:val="00EB3172"/>
    <w:rsid w:val="00EB3204"/>
    <w:rsid w:val="00EB3206"/>
    <w:rsid w:val="00EB3241"/>
    <w:rsid w:val="00EB32A1"/>
    <w:rsid w:val="00EB32D0"/>
    <w:rsid w:val="00EB336E"/>
    <w:rsid w:val="00EB34CE"/>
    <w:rsid w:val="00EB3520"/>
    <w:rsid w:val="00EB357C"/>
    <w:rsid w:val="00EB3661"/>
    <w:rsid w:val="00EB3665"/>
    <w:rsid w:val="00EB36DF"/>
    <w:rsid w:val="00EB3740"/>
    <w:rsid w:val="00EB3978"/>
    <w:rsid w:val="00EB39CC"/>
    <w:rsid w:val="00EB3A23"/>
    <w:rsid w:val="00EB3B10"/>
    <w:rsid w:val="00EB3B55"/>
    <w:rsid w:val="00EB3B69"/>
    <w:rsid w:val="00EB3B79"/>
    <w:rsid w:val="00EB3D6F"/>
    <w:rsid w:val="00EB3DFB"/>
    <w:rsid w:val="00EB3EC0"/>
    <w:rsid w:val="00EB3F12"/>
    <w:rsid w:val="00EB403B"/>
    <w:rsid w:val="00EB41B1"/>
    <w:rsid w:val="00EB41D6"/>
    <w:rsid w:val="00EB42A5"/>
    <w:rsid w:val="00EB4323"/>
    <w:rsid w:val="00EB4339"/>
    <w:rsid w:val="00EB4555"/>
    <w:rsid w:val="00EB47FC"/>
    <w:rsid w:val="00EB47FF"/>
    <w:rsid w:val="00EB48A2"/>
    <w:rsid w:val="00EB4920"/>
    <w:rsid w:val="00EB4A59"/>
    <w:rsid w:val="00EB4A8F"/>
    <w:rsid w:val="00EB4AD6"/>
    <w:rsid w:val="00EB4C7E"/>
    <w:rsid w:val="00EB4D98"/>
    <w:rsid w:val="00EB4DBC"/>
    <w:rsid w:val="00EB4F11"/>
    <w:rsid w:val="00EB4F29"/>
    <w:rsid w:val="00EB4FBA"/>
    <w:rsid w:val="00EB4FDB"/>
    <w:rsid w:val="00EB50FA"/>
    <w:rsid w:val="00EB510C"/>
    <w:rsid w:val="00EB513E"/>
    <w:rsid w:val="00EB51C9"/>
    <w:rsid w:val="00EB530C"/>
    <w:rsid w:val="00EB5326"/>
    <w:rsid w:val="00EB5383"/>
    <w:rsid w:val="00EB539A"/>
    <w:rsid w:val="00EB541A"/>
    <w:rsid w:val="00EB545B"/>
    <w:rsid w:val="00EB54C5"/>
    <w:rsid w:val="00EB5522"/>
    <w:rsid w:val="00EB5563"/>
    <w:rsid w:val="00EB5655"/>
    <w:rsid w:val="00EB5698"/>
    <w:rsid w:val="00EB573A"/>
    <w:rsid w:val="00EB5777"/>
    <w:rsid w:val="00EB585E"/>
    <w:rsid w:val="00EB58FF"/>
    <w:rsid w:val="00EB5903"/>
    <w:rsid w:val="00EB5936"/>
    <w:rsid w:val="00EB59AD"/>
    <w:rsid w:val="00EB59EA"/>
    <w:rsid w:val="00EB5AD2"/>
    <w:rsid w:val="00EB5B1E"/>
    <w:rsid w:val="00EB5B94"/>
    <w:rsid w:val="00EB5CEC"/>
    <w:rsid w:val="00EB5CFB"/>
    <w:rsid w:val="00EB604A"/>
    <w:rsid w:val="00EB607C"/>
    <w:rsid w:val="00EB60A2"/>
    <w:rsid w:val="00EB60B9"/>
    <w:rsid w:val="00EB61EC"/>
    <w:rsid w:val="00EB6252"/>
    <w:rsid w:val="00EB633E"/>
    <w:rsid w:val="00EB63DB"/>
    <w:rsid w:val="00EB6574"/>
    <w:rsid w:val="00EB68C1"/>
    <w:rsid w:val="00EB6931"/>
    <w:rsid w:val="00EB69FE"/>
    <w:rsid w:val="00EB6A88"/>
    <w:rsid w:val="00EB6A9D"/>
    <w:rsid w:val="00EB6B51"/>
    <w:rsid w:val="00EB6CC1"/>
    <w:rsid w:val="00EB6D23"/>
    <w:rsid w:val="00EB6D27"/>
    <w:rsid w:val="00EB7068"/>
    <w:rsid w:val="00EB706C"/>
    <w:rsid w:val="00EB706D"/>
    <w:rsid w:val="00EB7116"/>
    <w:rsid w:val="00EB71A0"/>
    <w:rsid w:val="00EB7325"/>
    <w:rsid w:val="00EB73A2"/>
    <w:rsid w:val="00EB7411"/>
    <w:rsid w:val="00EB75CF"/>
    <w:rsid w:val="00EB75DD"/>
    <w:rsid w:val="00EB763D"/>
    <w:rsid w:val="00EB76E6"/>
    <w:rsid w:val="00EB77FE"/>
    <w:rsid w:val="00EB7800"/>
    <w:rsid w:val="00EB78F9"/>
    <w:rsid w:val="00EB7A1F"/>
    <w:rsid w:val="00EB7ABB"/>
    <w:rsid w:val="00EB7AD0"/>
    <w:rsid w:val="00EB7B59"/>
    <w:rsid w:val="00EB7C1B"/>
    <w:rsid w:val="00EB7D79"/>
    <w:rsid w:val="00EB7F63"/>
    <w:rsid w:val="00EC0106"/>
    <w:rsid w:val="00EC03D6"/>
    <w:rsid w:val="00EC0509"/>
    <w:rsid w:val="00EC053B"/>
    <w:rsid w:val="00EC0540"/>
    <w:rsid w:val="00EC0581"/>
    <w:rsid w:val="00EC066E"/>
    <w:rsid w:val="00EC0850"/>
    <w:rsid w:val="00EC08D1"/>
    <w:rsid w:val="00EC0A03"/>
    <w:rsid w:val="00EC0A67"/>
    <w:rsid w:val="00EC0AB3"/>
    <w:rsid w:val="00EC0BF1"/>
    <w:rsid w:val="00EC0C1D"/>
    <w:rsid w:val="00EC0D44"/>
    <w:rsid w:val="00EC0D47"/>
    <w:rsid w:val="00EC0EDC"/>
    <w:rsid w:val="00EC0EED"/>
    <w:rsid w:val="00EC0F3F"/>
    <w:rsid w:val="00EC0F71"/>
    <w:rsid w:val="00EC0F80"/>
    <w:rsid w:val="00EC108B"/>
    <w:rsid w:val="00EC10BB"/>
    <w:rsid w:val="00EC1155"/>
    <w:rsid w:val="00EC11AA"/>
    <w:rsid w:val="00EC122A"/>
    <w:rsid w:val="00EC1273"/>
    <w:rsid w:val="00EC134C"/>
    <w:rsid w:val="00EC13C4"/>
    <w:rsid w:val="00EC13FE"/>
    <w:rsid w:val="00EC1473"/>
    <w:rsid w:val="00EC14F5"/>
    <w:rsid w:val="00EC1650"/>
    <w:rsid w:val="00EC1697"/>
    <w:rsid w:val="00EC16DF"/>
    <w:rsid w:val="00EC17BE"/>
    <w:rsid w:val="00EC18D4"/>
    <w:rsid w:val="00EC19D5"/>
    <w:rsid w:val="00EC1A26"/>
    <w:rsid w:val="00EC1B8F"/>
    <w:rsid w:val="00EC1BA8"/>
    <w:rsid w:val="00EC1C29"/>
    <w:rsid w:val="00EC1D4F"/>
    <w:rsid w:val="00EC1DC5"/>
    <w:rsid w:val="00EC1DEC"/>
    <w:rsid w:val="00EC1F75"/>
    <w:rsid w:val="00EC2104"/>
    <w:rsid w:val="00EC222B"/>
    <w:rsid w:val="00EC22E2"/>
    <w:rsid w:val="00EC2432"/>
    <w:rsid w:val="00EC246D"/>
    <w:rsid w:val="00EC248D"/>
    <w:rsid w:val="00EC24A9"/>
    <w:rsid w:val="00EC251C"/>
    <w:rsid w:val="00EC2599"/>
    <w:rsid w:val="00EC25E8"/>
    <w:rsid w:val="00EC2613"/>
    <w:rsid w:val="00EC26C5"/>
    <w:rsid w:val="00EC271E"/>
    <w:rsid w:val="00EC285A"/>
    <w:rsid w:val="00EC28A7"/>
    <w:rsid w:val="00EC2A4B"/>
    <w:rsid w:val="00EC2A7E"/>
    <w:rsid w:val="00EC2B25"/>
    <w:rsid w:val="00EC2C05"/>
    <w:rsid w:val="00EC2C42"/>
    <w:rsid w:val="00EC2C53"/>
    <w:rsid w:val="00EC2E0B"/>
    <w:rsid w:val="00EC2E1B"/>
    <w:rsid w:val="00EC2E1F"/>
    <w:rsid w:val="00EC2EBC"/>
    <w:rsid w:val="00EC2F00"/>
    <w:rsid w:val="00EC2F57"/>
    <w:rsid w:val="00EC300A"/>
    <w:rsid w:val="00EC3282"/>
    <w:rsid w:val="00EC32D7"/>
    <w:rsid w:val="00EC3371"/>
    <w:rsid w:val="00EC351F"/>
    <w:rsid w:val="00EC3540"/>
    <w:rsid w:val="00EC35F7"/>
    <w:rsid w:val="00EC362C"/>
    <w:rsid w:val="00EC369C"/>
    <w:rsid w:val="00EC36C4"/>
    <w:rsid w:val="00EC3BDA"/>
    <w:rsid w:val="00EC3BF2"/>
    <w:rsid w:val="00EC3C04"/>
    <w:rsid w:val="00EC3C8F"/>
    <w:rsid w:val="00EC3D62"/>
    <w:rsid w:val="00EC3DEC"/>
    <w:rsid w:val="00EC3E0E"/>
    <w:rsid w:val="00EC3E2A"/>
    <w:rsid w:val="00EC3FE5"/>
    <w:rsid w:val="00EC414E"/>
    <w:rsid w:val="00EC421D"/>
    <w:rsid w:val="00EC4249"/>
    <w:rsid w:val="00EC4414"/>
    <w:rsid w:val="00EC45C2"/>
    <w:rsid w:val="00EC466D"/>
    <w:rsid w:val="00EC46BD"/>
    <w:rsid w:val="00EC46E2"/>
    <w:rsid w:val="00EC4728"/>
    <w:rsid w:val="00EC4847"/>
    <w:rsid w:val="00EC485A"/>
    <w:rsid w:val="00EC496F"/>
    <w:rsid w:val="00EC4975"/>
    <w:rsid w:val="00EC4A32"/>
    <w:rsid w:val="00EC4A8F"/>
    <w:rsid w:val="00EC4B61"/>
    <w:rsid w:val="00EC4BAB"/>
    <w:rsid w:val="00EC4CE0"/>
    <w:rsid w:val="00EC4D1C"/>
    <w:rsid w:val="00EC4D3F"/>
    <w:rsid w:val="00EC4D5F"/>
    <w:rsid w:val="00EC4DB1"/>
    <w:rsid w:val="00EC4E05"/>
    <w:rsid w:val="00EC4E0C"/>
    <w:rsid w:val="00EC4E24"/>
    <w:rsid w:val="00EC4E72"/>
    <w:rsid w:val="00EC4ED7"/>
    <w:rsid w:val="00EC4F06"/>
    <w:rsid w:val="00EC4F64"/>
    <w:rsid w:val="00EC4FD8"/>
    <w:rsid w:val="00EC50A5"/>
    <w:rsid w:val="00EC52B3"/>
    <w:rsid w:val="00EC52DA"/>
    <w:rsid w:val="00EC532C"/>
    <w:rsid w:val="00EC5452"/>
    <w:rsid w:val="00EC5692"/>
    <w:rsid w:val="00EC578B"/>
    <w:rsid w:val="00EC57E4"/>
    <w:rsid w:val="00EC585D"/>
    <w:rsid w:val="00EC58C6"/>
    <w:rsid w:val="00EC58ED"/>
    <w:rsid w:val="00EC5966"/>
    <w:rsid w:val="00EC597C"/>
    <w:rsid w:val="00EC5BA3"/>
    <w:rsid w:val="00EC5C52"/>
    <w:rsid w:val="00EC5C7C"/>
    <w:rsid w:val="00EC5D6D"/>
    <w:rsid w:val="00EC5F93"/>
    <w:rsid w:val="00EC60E4"/>
    <w:rsid w:val="00EC61BB"/>
    <w:rsid w:val="00EC624D"/>
    <w:rsid w:val="00EC63B0"/>
    <w:rsid w:val="00EC6561"/>
    <w:rsid w:val="00EC65A3"/>
    <w:rsid w:val="00EC665E"/>
    <w:rsid w:val="00EC66AB"/>
    <w:rsid w:val="00EC6757"/>
    <w:rsid w:val="00EC67E5"/>
    <w:rsid w:val="00EC6801"/>
    <w:rsid w:val="00EC682D"/>
    <w:rsid w:val="00EC68EF"/>
    <w:rsid w:val="00EC68F5"/>
    <w:rsid w:val="00EC6954"/>
    <w:rsid w:val="00EC6966"/>
    <w:rsid w:val="00EC6B10"/>
    <w:rsid w:val="00EC6C37"/>
    <w:rsid w:val="00EC6C9A"/>
    <w:rsid w:val="00EC6DC7"/>
    <w:rsid w:val="00EC6DDF"/>
    <w:rsid w:val="00EC6ECD"/>
    <w:rsid w:val="00EC7029"/>
    <w:rsid w:val="00EC704D"/>
    <w:rsid w:val="00EC705F"/>
    <w:rsid w:val="00EC70F3"/>
    <w:rsid w:val="00EC715C"/>
    <w:rsid w:val="00EC7183"/>
    <w:rsid w:val="00EC7282"/>
    <w:rsid w:val="00EC7425"/>
    <w:rsid w:val="00EC748C"/>
    <w:rsid w:val="00EC7541"/>
    <w:rsid w:val="00EC7593"/>
    <w:rsid w:val="00EC75B9"/>
    <w:rsid w:val="00EC7618"/>
    <w:rsid w:val="00EC7633"/>
    <w:rsid w:val="00EC7775"/>
    <w:rsid w:val="00EC780F"/>
    <w:rsid w:val="00EC78C5"/>
    <w:rsid w:val="00EC78D3"/>
    <w:rsid w:val="00EC796B"/>
    <w:rsid w:val="00EC79E4"/>
    <w:rsid w:val="00EC79EB"/>
    <w:rsid w:val="00EC7B79"/>
    <w:rsid w:val="00EC7C07"/>
    <w:rsid w:val="00EC7D26"/>
    <w:rsid w:val="00EC7EBB"/>
    <w:rsid w:val="00ED003C"/>
    <w:rsid w:val="00ED005C"/>
    <w:rsid w:val="00ED026A"/>
    <w:rsid w:val="00ED0278"/>
    <w:rsid w:val="00ED0339"/>
    <w:rsid w:val="00ED03E2"/>
    <w:rsid w:val="00ED0464"/>
    <w:rsid w:val="00ED04BA"/>
    <w:rsid w:val="00ED059E"/>
    <w:rsid w:val="00ED05F6"/>
    <w:rsid w:val="00ED0725"/>
    <w:rsid w:val="00ED072C"/>
    <w:rsid w:val="00ED080E"/>
    <w:rsid w:val="00ED090E"/>
    <w:rsid w:val="00ED097B"/>
    <w:rsid w:val="00ED09EE"/>
    <w:rsid w:val="00ED0A5E"/>
    <w:rsid w:val="00ED0A75"/>
    <w:rsid w:val="00ED0B72"/>
    <w:rsid w:val="00ED0BC9"/>
    <w:rsid w:val="00ED0C1F"/>
    <w:rsid w:val="00ED0C6F"/>
    <w:rsid w:val="00ED0C93"/>
    <w:rsid w:val="00ED0C9E"/>
    <w:rsid w:val="00ED0CE1"/>
    <w:rsid w:val="00ED118C"/>
    <w:rsid w:val="00ED11A1"/>
    <w:rsid w:val="00ED1202"/>
    <w:rsid w:val="00ED13D1"/>
    <w:rsid w:val="00ED13F0"/>
    <w:rsid w:val="00ED1402"/>
    <w:rsid w:val="00ED155E"/>
    <w:rsid w:val="00ED15B7"/>
    <w:rsid w:val="00ED1669"/>
    <w:rsid w:val="00ED166E"/>
    <w:rsid w:val="00ED1704"/>
    <w:rsid w:val="00ED17E7"/>
    <w:rsid w:val="00ED182B"/>
    <w:rsid w:val="00ED189A"/>
    <w:rsid w:val="00ED18D1"/>
    <w:rsid w:val="00ED197C"/>
    <w:rsid w:val="00ED1A85"/>
    <w:rsid w:val="00ED1A97"/>
    <w:rsid w:val="00ED1AB3"/>
    <w:rsid w:val="00ED1B0B"/>
    <w:rsid w:val="00ED1D38"/>
    <w:rsid w:val="00ED1D82"/>
    <w:rsid w:val="00ED1F3B"/>
    <w:rsid w:val="00ED1F6B"/>
    <w:rsid w:val="00ED1F6F"/>
    <w:rsid w:val="00ED2170"/>
    <w:rsid w:val="00ED224D"/>
    <w:rsid w:val="00ED239A"/>
    <w:rsid w:val="00ED23AE"/>
    <w:rsid w:val="00ED23C1"/>
    <w:rsid w:val="00ED2481"/>
    <w:rsid w:val="00ED248B"/>
    <w:rsid w:val="00ED2553"/>
    <w:rsid w:val="00ED2568"/>
    <w:rsid w:val="00ED25CB"/>
    <w:rsid w:val="00ED263C"/>
    <w:rsid w:val="00ED2642"/>
    <w:rsid w:val="00ED26C2"/>
    <w:rsid w:val="00ED26E3"/>
    <w:rsid w:val="00ED2784"/>
    <w:rsid w:val="00ED27C7"/>
    <w:rsid w:val="00ED287B"/>
    <w:rsid w:val="00ED2A36"/>
    <w:rsid w:val="00ED2B1A"/>
    <w:rsid w:val="00ED2C99"/>
    <w:rsid w:val="00ED2CB8"/>
    <w:rsid w:val="00ED2D0B"/>
    <w:rsid w:val="00ED2D46"/>
    <w:rsid w:val="00ED2F0B"/>
    <w:rsid w:val="00ED2FA4"/>
    <w:rsid w:val="00ED306A"/>
    <w:rsid w:val="00ED30A8"/>
    <w:rsid w:val="00ED3177"/>
    <w:rsid w:val="00ED31E8"/>
    <w:rsid w:val="00ED322E"/>
    <w:rsid w:val="00ED32D7"/>
    <w:rsid w:val="00ED34B8"/>
    <w:rsid w:val="00ED34D8"/>
    <w:rsid w:val="00ED366E"/>
    <w:rsid w:val="00ED36B5"/>
    <w:rsid w:val="00ED376A"/>
    <w:rsid w:val="00ED382D"/>
    <w:rsid w:val="00ED387B"/>
    <w:rsid w:val="00ED3891"/>
    <w:rsid w:val="00ED3A11"/>
    <w:rsid w:val="00ED3ADB"/>
    <w:rsid w:val="00ED3B8A"/>
    <w:rsid w:val="00ED3D22"/>
    <w:rsid w:val="00ED3E0A"/>
    <w:rsid w:val="00ED3E1D"/>
    <w:rsid w:val="00ED4062"/>
    <w:rsid w:val="00ED41D9"/>
    <w:rsid w:val="00ED42AC"/>
    <w:rsid w:val="00ED449D"/>
    <w:rsid w:val="00ED44AF"/>
    <w:rsid w:val="00ED44CF"/>
    <w:rsid w:val="00ED457A"/>
    <w:rsid w:val="00ED45A3"/>
    <w:rsid w:val="00ED485E"/>
    <w:rsid w:val="00ED4864"/>
    <w:rsid w:val="00ED495C"/>
    <w:rsid w:val="00ED4A15"/>
    <w:rsid w:val="00ED4B9E"/>
    <w:rsid w:val="00ED4BF1"/>
    <w:rsid w:val="00ED4C32"/>
    <w:rsid w:val="00ED4C78"/>
    <w:rsid w:val="00ED4CB2"/>
    <w:rsid w:val="00ED4D1C"/>
    <w:rsid w:val="00ED4EBE"/>
    <w:rsid w:val="00ED4ED4"/>
    <w:rsid w:val="00ED4FF7"/>
    <w:rsid w:val="00ED500D"/>
    <w:rsid w:val="00ED506E"/>
    <w:rsid w:val="00ED508D"/>
    <w:rsid w:val="00ED515E"/>
    <w:rsid w:val="00ED51C7"/>
    <w:rsid w:val="00ED5559"/>
    <w:rsid w:val="00ED55E7"/>
    <w:rsid w:val="00ED5687"/>
    <w:rsid w:val="00ED56B6"/>
    <w:rsid w:val="00ED56E6"/>
    <w:rsid w:val="00ED5785"/>
    <w:rsid w:val="00ED5833"/>
    <w:rsid w:val="00ED58C7"/>
    <w:rsid w:val="00ED58F4"/>
    <w:rsid w:val="00ED59F1"/>
    <w:rsid w:val="00ED5A2E"/>
    <w:rsid w:val="00ED5A56"/>
    <w:rsid w:val="00ED5AD5"/>
    <w:rsid w:val="00ED5C2E"/>
    <w:rsid w:val="00ED5C87"/>
    <w:rsid w:val="00ED5CB6"/>
    <w:rsid w:val="00ED5D91"/>
    <w:rsid w:val="00ED5E0C"/>
    <w:rsid w:val="00ED5EB9"/>
    <w:rsid w:val="00ED5EFD"/>
    <w:rsid w:val="00ED5F6D"/>
    <w:rsid w:val="00ED609A"/>
    <w:rsid w:val="00ED60A3"/>
    <w:rsid w:val="00ED6248"/>
    <w:rsid w:val="00ED630B"/>
    <w:rsid w:val="00ED6403"/>
    <w:rsid w:val="00ED6578"/>
    <w:rsid w:val="00ED66A8"/>
    <w:rsid w:val="00ED6821"/>
    <w:rsid w:val="00ED682D"/>
    <w:rsid w:val="00ED6892"/>
    <w:rsid w:val="00ED69CE"/>
    <w:rsid w:val="00ED69ED"/>
    <w:rsid w:val="00ED6A29"/>
    <w:rsid w:val="00ED6A58"/>
    <w:rsid w:val="00ED6AF3"/>
    <w:rsid w:val="00ED6B1C"/>
    <w:rsid w:val="00ED6C3B"/>
    <w:rsid w:val="00ED6E7C"/>
    <w:rsid w:val="00ED6F07"/>
    <w:rsid w:val="00ED6FEE"/>
    <w:rsid w:val="00ED70B6"/>
    <w:rsid w:val="00ED7166"/>
    <w:rsid w:val="00ED71EE"/>
    <w:rsid w:val="00ED7253"/>
    <w:rsid w:val="00ED7275"/>
    <w:rsid w:val="00ED7280"/>
    <w:rsid w:val="00ED73D5"/>
    <w:rsid w:val="00ED7450"/>
    <w:rsid w:val="00ED7551"/>
    <w:rsid w:val="00ED7563"/>
    <w:rsid w:val="00ED7596"/>
    <w:rsid w:val="00ED76E3"/>
    <w:rsid w:val="00ED77A8"/>
    <w:rsid w:val="00ED783E"/>
    <w:rsid w:val="00ED78C0"/>
    <w:rsid w:val="00ED78C1"/>
    <w:rsid w:val="00ED78CD"/>
    <w:rsid w:val="00ED78F1"/>
    <w:rsid w:val="00ED7B13"/>
    <w:rsid w:val="00ED7C68"/>
    <w:rsid w:val="00ED7DDA"/>
    <w:rsid w:val="00ED7E2C"/>
    <w:rsid w:val="00ED7E7B"/>
    <w:rsid w:val="00ED7E91"/>
    <w:rsid w:val="00ED7F6D"/>
    <w:rsid w:val="00EE019B"/>
    <w:rsid w:val="00EE0293"/>
    <w:rsid w:val="00EE0393"/>
    <w:rsid w:val="00EE03E6"/>
    <w:rsid w:val="00EE06DD"/>
    <w:rsid w:val="00EE0B54"/>
    <w:rsid w:val="00EE0C4C"/>
    <w:rsid w:val="00EE0CA0"/>
    <w:rsid w:val="00EE0CC0"/>
    <w:rsid w:val="00EE0E9D"/>
    <w:rsid w:val="00EE0F28"/>
    <w:rsid w:val="00EE10A3"/>
    <w:rsid w:val="00EE1185"/>
    <w:rsid w:val="00EE128E"/>
    <w:rsid w:val="00EE1311"/>
    <w:rsid w:val="00EE132E"/>
    <w:rsid w:val="00EE136F"/>
    <w:rsid w:val="00EE1391"/>
    <w:rsid w:val="00EE13EA"/>
    <w:rsid w:val="00EE147A"/>
    <w:rsid w:val="00EE1599"/>
    <w:rsid w:val="00EE15D5"/>
    <w:rsid w:val="00EE160C"/>
    <w:rsid w:val="00EE16DB"/>
    <w:rsid w:val="00EE1791"/>
    <w:rsid w:val="00EE179F"/>
    <w:rsid w:val="00EE19FA"/>
    <w:rsid w:val="00EE1B57"/>
    <w:rsid w:val="00EE1B69"/>
    <w:rsid w:val="00EE1B92"/>
    <w:rsid w:val="00EE1BAE"/>
    <w:rsid w:val="00EE1D11"/>
    <w:rsid w:val="00EE1D76"/>
    <w:rsid w:val="00EE1D90"/>
    <w:rsid w:val="00EE1E3E"/>
    <w:rsid w:val="00EE1EB1"/>
    <w:rsid w:val="00EE1F48"/>
    <w:rsid w:val="00EE1F80"/>
    <w:rsid w:val="00EE1F8C"/>
    <w:rsid w:val="00EE209B"/>
    <w:rsid w:val="00EE20E4"/>
    <w:rsid w:val="00EE2213"/>
    <w:rsid w:val="00EE22DB"/>
    <w:rsid w:val="00EE2351"/>
    <w:rsid w:val="00EE242F"/>
    <w:rsid w:val="00EE2474"/>
    <w:rsid w:val="00EE248D"/>
    <w:rsid w:val="00EE263A"/>
    <w:rsid w:val="00EE273E"/>
    <w:rsid w:val="00EE2881"/>
    <w:rsid w:val="00EE291B"/>
    <w:rsid w:val="00EE292A"/>
    <w:rsid w:val="00EE2AFE"/>
    <w:rsid w:val="00EE2BF6"/>
    <w:rsid w:val="00EE2F60"/>
    <w:rsid w:val="00EE3015"/>
    <w:rsid w:val="00EE30EC"/>
    <w:rsid w:val="00EE3188"/>
    <w:rsid w:val="00EE320F"/>
    <w:rsid w:val="00EE32A1"/>
    <w:rsid w:val="00EE331B"/>
    <w:rsid w:val="00EE3352"/>
    <w:rsid w:val="00EE343E"/>
    <w:rsid w:val="00EE3443"/>
    <w:rsid w:val="00EE35B6"/>
    <w:rsid w:val="00EE35C8"/>
    <w:rsid w:val="00EE38E0"/>
    <w:rsid w:val="00EE39D2"/>
    <w:rsid w:val="00EE39FC"/>
    <w:rsid w:val="00EE3A94"/>
    <w:rsid w:val="00EE3B42"/>
    <w:rsid w:val="00EE3C5E"/>
    <w:rsid w:val="00EE3C9F"/>
    <w:rsid w:val="00EE3CBD"/>
    <w:rsid w:val="00EE3F3C"/>
    <w:rsid w:val="00EE3F8B"/>
    <w:rsid w:val="00EE3FB7"/>
    <w:rsid w:val="00EE400B"/>
    <w:rsid w:val="00EE4052"/>
    <w:rsid w:val="00EE40EA"/>
    <w:rsid w:val="00EE41CF"/>
    <w:rsid w:val="00EE41DB"/>
    <w:rsid w:val="00EE421F"/>
    <w:rsid w:val="00EE4524"/>
    <w:rsid w:val="00EE4530"/>
    <w:rsid w:val="00EE461D"/>
    <w:rsid w:val="00EE47C4"/>
    <w:rsid w:val="00EE4834"/>
    <w:rsid w:val="00EE48F9"/>
    <w:rsid w:val="00EE4A8E"/>
    <w:rsid w:val="00EE4B57"/>
    <w:rsid w:val="00EE4BA6"/>
    <w:rsid w:val="00EE4D29"/>
    <w:rsid w:val="00EE4D31"/>
    <w:rsid w:val="00EE4F6A"/>
    <w:rsid w:val="00EE4FA1"/>
    <w:rsid w:val="00EE5330"/>
    <w:rsid w:val="00EE5369"/>
    <w:rsid w:val="00EE53BD"/>
    <w:rsid w:val="00EE5549"/>
    <w:rsid w:val="00EE556D"/>
    <w:rsid w:val="00EE569C"/>
    <w:rsid w:val="00EE5713"/>
    <w:rsid w:val="00EE5AC9"/>
    <w:rsid w:val="00EE5C0F"/>
    <w:rsid w:val="00EE5C37"/>
    <w:rsid w:val="00EE5CB5"/>
    <w:rsid w:val="00EE5CCF"/>
    <w:rsid w:val="00EE5E84"/>
    <w:rsid w:val="00EE5E9E"/>
    <w:rsid w:val="00EE600D"/>
    <w:rsid w:val="00EE6072"/>
    <w:rsid w:val="00EE60FB"/>
    <w:rsid w:val="00EE6378"/>
    <w:rsid w:val="00EE63C4"/>
    <w:rsid w:val="00EE64AE"/>
    <w:rsid w:val="00EE6526"/>
    <w:rsid w:val="00EE65EE"/>
    <w:rsid w:val="00EE65F3"/>
    <w:rsid w:val="00EE660C"/>
    <w:rsid w:val="00EE675A"/>
    <w:rsid w:val="00EE6792"/>
    <w:rsid w:val="00EE67C3"/>
    <w:rsid w:val="00EE68C3"/>
    <w:rsid w:val="00EE6A49"/>
    <w:rsid w:val="00EE6A97"/>
    <w:rsid w:val="00EE6AAE"/>
    <w:rsid w:val="00EE6B09"/>
    <w:rsid w:val="00EE6B25"/>
    <w:rsid w:val="00EE6B71"/>
    <w:rsid w:val="00EE6C29"/>
    <w:rsid w:val="00EE6DEF"/>
    <w:rsid w:val="00EE7043"/>
    <w:rsid w:val="00EE7099"/>
    <w:rsid w:val="00EE721A"/>
    <w:rsid w:val="00EE728D"/>
    <w:rsid w:val="00EE72CE"/>
    <w:rsid w:val="00EE7317"/>
    <w:rsid w:val="00EE7418"/>
    <w:rsid w:val="00EE7427"/>
    <w:rsid w:val="00EE7434"/>
    <w:rsid w:val="00EE750A"/>
    <w:rsid w:val="00EE7533"/>
    <w:rsid w:val="00EE75AC"/>
    <w:rsid w:val="00EE76AF"/>
    <w:rsid w:val="00EE76D8"/>
    <w:rsid w:val="00EE771B"/>
    <w:rsid w:val="00EE7791"/>
    <w:rsid w:val="00EE782F"/>
    <w:rsid w:val="00EE787F"/>
    <w:rsid w:val="00EE7A8C"/>
    <w:rsid w:val="00EE7C35"/>
    <w:rsid w:val="00EE7D71"/>
    <w:rsid w:val="00EF0042"/>
    <w:rsid w:val="00EF02D2"/>
    <w:rsid w:val="00EF031D"/>
    <w:rsid w:val="00EF037E"/>
    <w:rsid w:val="00EF0427"/>
    <w:rsid w:val="00EF047F"/>
    <w:rsid w:val="00EF04E7"/>
    <w:rsid w:val="00EF062E"/>
    <w:rsid w:val="00EF0702"/>
    <w:rsid w:val="00EF07C5"/>
    <w:rsid w:val="00EF08AC"/>
    <w:rsid w:val="00EF092A"/>
    <w:rsid w:val="00EF0983"/>
    <w:rsid w:val="00EF0ACE"/>
    <w:rsid w:val="00EF0AFB"/>
    <w:rsid w:val="00EF0B0B"/>
    <w:rsid w:val="00EF0BF3"/>
    <w:rsid w:val="00EF0C0A"/>
    <w:rsid w:val="00EF0C81"/>
    <w:rsid w:val="00EF0CC5"/>
    <w:rsid w:val="00EF0CD7"/>
    <w:rsid w:val="00EF0CFB"/>
    <w:rsid w:val="00EF0DB6"/>
    <w:rsid w:val="00EF0DBF"/>
    <w:rsid w:val="00EF0EB8"/>
    <w:rsid w:val="00EF0EBF"/>
    <w:rsid w:val="00EF0FB7"/>
    <w:rsid w:val="00EF111C"/>
    <w:rsid w:val="00EF1159"/>
    <w:rsid w:val="00EF1197"/>
    <w:rsid w:val="00EF119A"/>
    <w:rsid w:val="00EF123C"/>
    <w:rsid w:val="00EF13EB"/>
    <w:rsid w:val="00EF14A9"/>
    <w:rsid w:val="00EF1546"/>
    <w:rsid w:val="00EF1652"/>
    <w:rsid w:val="00EF171E"/>
    <w:rsid w:val="00EF1794"/>
    <w:rsid w:val="00EF17CB"/>
    <w:rsid w:val="00EF18CF"/>
    <w:rsid w:val="00EF1A8C"/>
    <w:rsid w:val="00EF1B4B"/>
    <w:rsid w:val="00EF1B58"/>
    <w:rsid w:val="00EF1CCF"/>
    <w:rsid w:val="00EF1E70"/>
    <w:rsid w:val="00EF1EFB"/>
    <w:rsid w:val="00EF1F26"/>
    <w:rsid w:val="00EF1FB6"/>
    <w:rsid w:val="00EF21BF"/>
    <w:rsid w:val="00EF21F5"/>
    <w:rsid w:val="00EF2217"/>
    <w:rsid w:val="00EF2372"/>
    <w:rsid w:val="00EF24D8"/>
    <w:rsid w:val="00EF2529"/>
    <w:rsid w:val="00EF25BE"/>
    <w:rsid w:val="00EF261D"/>
    <w:rsid w:val="00EF26DD"/>
    <w:rsid w:val="00EF2736"/>
    <w:rsid w:val="00EF2740"/>
    <w:rsid w:val="00EF2791"/>
    <w:rsid w:val="00EF28F1"/>
    <w:rsid w:val="00EF2D10"/>
    <w:rsid w:val="00EF2EF2"/>
    <w:rsid w:val="00EF2F4C"/>
    <w:rsid w:val="00EF317E"/>
    <w:rsid w:val="00EF3192"/>
    <w:rsid w:val="00EF331B"/>
    <w:rsid w:val="00EF3372"/>
    <w:rsid w:val="00EF3480"/>
    <w:rsid w:val="00EF360E"/>
    <w:rsid w:val="00EF36BB"/>
    <w:rsid w:val="00EF36EE"/>
    <w:rsid w:val="00EF381A"/>
    <w:rsid w:val="00EF3859"/>
    <w:rsid w:val="00EF38C4"/>
    <w:rsid w:val="00EF39AD"/>
    <w:rsid w:val="00EF39B6"/>
    <w:rsid w:val="00EF3A28"/>
    <w:rsid w:val="00EF3BA2"/>
    <w:rsid w:val="00EF3BCF"/>
    <w:rsid w:val="00EF3C33"/>
    <w:rsid w:val="00EF3D9F"/>
    <w:rsid w:val="00EF3DD3"/>
    <w:rsid w:val="00EF3F50"/>
    <w:rsid w:val="00EF40D5"/>
    <w:rsid w:val="00EF4268"/>
    <w:rsid w:val="00EF4273"/>
    <w:rsid w:val="00EF42B4"/>
    <w:rsid w:val="00EF42F4"/>
    <w:rsid w:val="00EF4415"/>
    <w:rsid w:val="00EF44DD"/>
    <w:rsid w:val="00EF4570"/>
    <w:rsid w:val="00EF4647"/>
    <w:rsid w:val="00EF46A6"/>
    <w:rsid w:val="00EF46BC"/>
    <w:rsid w:val="00EF46F0"/>
    <w:rsid w:val="00EF4B28"/>
    <w:rsid w:val="00EF4D3B"/>
    <w:rsid w:val="00EF4D93"/>
    <w:rsid w:val="00EF4D9E"/>
    <w:rsid w:val="00EF4DC6"/>
    <w:rsid w:val="00EF4E0D"/>
    <w:rsid w:val="00EF4F13"/>
    <w:rsid w:val="00EF4F46"/>
    <w:rsid w:val="00EF4FC6"/>
    <w:rsid w:val="00EF4FEE"/>
    <w:rsid w:val="00EF506C"/>
    <w:rsid w:val="00EF50D5"/>
    <w:rsid w:val="00EF51E2"/>
    <w:rsid w:val="00EF5450"/>
    <w:rsid w:val="00EF5497"/>
    <w:rsid w:val="00EF5510"/>
    <w:rsid w:val="00EF55C4"/>
    <w:rsid w:val="00EF5645"/>
    <w:rsid w:val="00EF5668"/>
    <w:rsid w:val="00EF56D2"/>
    <w:rsid w:val="00EF5787"/>
    <w:rsid w:val="00EF57BB"/>
    <w:rsid w:val="00EF57FC"/>
    <w:rsid w:val="00EF5826"/>
    <w:rsid w:val="00EF58AE"/>
    <w:rsid w:val="00EF5A1A"/>
    <w:rsid w:val="00EF5B88"/>
    <w:rsid w:val="00EF5B94"/>
    <w:rsid w:val="00EF5BFB"/>
    <w:rsid w:val="00EF5C97"/>
    <w:rsid w:val="00EF5CC8"/>
    <w:rsid w:val="00EF5CF5"/>
    <w:rsid w:val="00EF5D77"/>
    <w:rsid w:val="00EF5EB3"/>
    <w:rsid w:val="00EF60F1"/>
    <w:rsid w:val="00EF618D"/>
    <w:rsid w:val="00EF621D"/>
    <w:rsid w:val="00EF62EB"/>
    <w:rsid w:val="00EF6309"/>
    <w:rsid w:val="00EF6325"/>
    <w:rsid w:val="00EF6387"/>
    <w:rsid w:val="00EF6479"/>
    <w:rsid w:val="00EF658D"/>
    <w:rsid w:val="00EF67E4"/>
    <w:rsid w:val="00EF6947"/>
    <w:rsid w:val="00EF699B"/>
    <w:rsid w:val="00EF69A4"/>
    <w:rsid w:val="00EF69A5"/>
    <w:rsid w:val="00EF69E6"/>
    <w:rsid w:val="00EF6A57"/>
    <w:rsid w:val="00EF6C13"/>
    <w:rsid w:val="00EF6CDA"/>
    <w:rsid w:val="00EF6D7F"/>
    <w:rsid w:val="00EF6FA8"/>
    <w:rsid w:val="00EF7019"/>
    <w:rsid w:val="00EF7097"/>
    <w:rsid w:val="00EF709F"/>
    <w:rsid w:val="00EF7151"/>
    <w:rsid w:val="00EF71EC"/>
    <w:rsid w:val="00EF7335"/>
    <w:rsid w:val="00EF7442"/>
    <w:rsid w:val="00EF751C"/>
    <w:rsid w:val="00EF75CF"/>
    <w:rsid w:val="00EF7640"/>
    <w:rsid w:val="00EF764B"/>
    <w:rsid w:val="00EF76BC"/>
    <w:rsid w:val="00EF7755"/>
    <w:rsid w:val="00EF777D"/>
    <w:rsid w:val="00EF77A5"/>
    <w:rsid w:val="00EF79BA"/>
    <w:rsid w:val="00EF7AC1"/>
    <w:rsid w:val="00EF7AC2"/>
    <w:rsid w:val="00EF7AC6"/>
    <w:rsid w:val="00EF7C38"/>
    <w:rsid w:val="00EF7C50"/>
    <w:rsid w:val="00EF7CC2"/>
    <w:rsid w:val="00EF7D23"/>
    <w:rsid w:val="00EF7D73"/>
    <w:rsid w:val="00EF7D8A"/>
    <w:rsid w:val="00EF7E1B"/>
    <w:rsid w:val="00EF7E5B"/>
    <w:rsid w:val="00EF7E67"/>
    <w:rsid w:val="00EF7E78"/>
    <w:rsid w:val="00EF7FDC"/>
    <w:rsid w:val="00F00007"/>
    <w:rsid w:val="00F0007B"/>
    <w:rsid w:val="00F00098"/>
    <w:rsid w:val="00F00135"/>
    <w:rsid w:val="00F00434"/>
    <w:rsid w:val="00F004CD"/>
    <w:rsid w:val="00F005DA"/>
    <w:rsid w:val="00F0062D"/>
    <w:rsid w:val="00F00756"/>
    <w:rsid w:val="00F00761"/>
    <w:rsid w:val="00F007A3"/>
    <w:rsid w:val="00F007C8"/>
    <w:rsid w:val="00F00878"/>
    <w:rsid w:val="00F00925"/>
    <w:rsid w:val="00F00950"/>
    <w:rsid w:val="00F00990"/>
    <w:rsid w:val="00F009FD"/>
    <w:rsid w:val="00F00B55"/>
    <w:rsid w:val="00F00BD4"/>
    <w:rsid w:val="00F00C8F"/>
    <w:rsid w:val="00F00D86"/>
    <w:rsid w:val="00F00DA9"/>
    <w:rsid w:val="00F00DAA"/>
    <w:rsid w:val="00F00F67"/>
    <w:rsid w:val="00F00F70"/>
    <w:rsid w:val="00F011CD"/>
    <w:rsid w:val="00F011FA"/>
    <w:rsid w:val="00F0123A"/>
    <w:rsid w:val="00F0131F"/>
    <w:rsid w:val="00F01326"/>
    <w:rsid w:val="00F01510"/>
    <w:rsid w:val="00F01578"/>
    <w:rsid w:val="00F01615"/>
    <w:rsid w:val="00F01699"/>
    <w:rsid w:val="00F018AA"/>
    <w:rsid w:val="00F01938"/>
    <w:rsid w:val="00F01A7E"/>
    <w:rsid w:val="00F01AFF"/>
    <w:rsid w:val="00F01B0C"/>
    <w:rsid w:val="00F01B43"/>
    <w:rsid w:val="00F01B8F"/>
    <w:rsid w:val="00F01BBA"/>
    <w:rsid w:val="00F01CC0"/>
    <w:rsid w:val="00F01D2E"/>
    <w:rsid w:val="00F01E12"/>
    <w:rsid w:val="00F01E2C"/>
    <w:rsid w:val="00F01FA2"/>
    <w:rsid w:val="00F02209"/>
    <w:rsid w:val="00F0220C"/>
    <w:rsid w:val="00F0238A"/>
    <w:rsid w:val="00F024FB"/>
    <w:rsid w:val="00F024FD"/>
    <w:rsid w:val="00F025B4"/>
    <w:rsid w:val="00F027BC"/>
    <w:rsid w:val="00F0281D"/>
    <w:rsid w:val="00F0288D"/>
    <w:rsid w:val="00F028B6"/>
    <w:rsid w:val="00F029E4"/>
    <w:rsid w:val="00F029F4"/>
    <w:rsid w:val="00F02A5F"/>
    <w:rsid w:val="00F02A74"/>
    <w:rsid w:val="00F02B21"/>
    <w:rsid w:val="00F02BC2"/>
    <w:rsid w:val="00F02D62"/>
    <w:rsid w:val="00F02FFD"/>
    <w:rsid w:val="00F03097"/>
    <w:rsid w:val="00F0318B"/>
    <w:rsid w:val="00F03494"/>
    <w:rsid w:val="00F0349A"/>
    <w:rsid w:val="00F036BD"/>
    <w:rsid w:val="00F0389A"/>
    <w:rsid w:val="00F038B6"/>
    <w:rsid w:val="00F03906"/>
    <w:rsid w:val="00F039EF"/>
    <w:rsid w:val="00F03A2B"/>
    <w:rsid w:val="00F03A95"/>
    <w:rsid w:val="00F03B66"/>
    <w:rsid w:val="00F03BE9"/>
    <w:rsid w:val="00F03C93"/>
    <w:rsid w:val="00F03CAF"/>
    <w:rsid w:val="00F03DA4"/>
    <w:rsid w:val="00F03F60"/>
    <w:rsid w:val="00F04092"/>
    <w:rsid w:val="00F0414D"/>
    <w:rsid w:val="00F0424E"/>
    <w:rsid w:val="00F04288"/>
    <w:rsid w:val="00F0428D"/>
    <w:rsid w:val="00F04361"/>
    <w:rsid w:val="00F044EB"/>
    <w:rsid w:val="00F04582"/>
    <w:rsid w:val="00F0463A"/>
    <w:rsid w:val="00F046AF"/>
    <w:rsid w:val="00F0474F"/>
    <w:rsid w:val="00F04766"/>
    <w:rsid w:val="00F04940"/>
    <w:rsid w:val="00F04964"/>
    <w:rsid w:val="00F04983"/>
    <w:rsid w:val="00F049FC"/>
    <w:rsid w:val="00F04AE7"/>
    <w:rsid w:val="00F04B53"/>
    <w:rsid w:val="00F04D24"/>
    <w:rsid w:val="00F04D56"/>
    <w:rsid w:val="00F04E24"/>
    <w:rsid w:val="00F0510C"/>
    <w:rsid w:val="00F05316"/>
    <w:rsid w:val="00F05396"/>
    <w:rsid w:val="00F0547F"/>
    <w:rsid w:val="00F054E8"/>
    <w:rsid w:val="00F0565C"/>
    <w:rsid w:val="00F05672"/>
    <w:rsid w:val="00F056C0"/>
    <w:rsid w:val="00F05808"/>
    <w:rsid w:val="00F058DB"/>
    <w:rsid w:val="00F059CC"/>
    <w:rsid w:val="00F059F9"/>
    <w:rsid w:val="00F05AB9"/>
    <w:rsid w:val="00F05AE0"/>
    <w:rsid w:val="00F05BEF"/>
    <w:rsid w:val="00F05D3F"/>
    <w:rsid w:val="00F05E1E"/>
    <w:rsid w:val="00F05EB3"/>
    <w:rsid w:val="00F05EFC"/>
    <w:rsid w:val="00F060A5"/>
    <w:rsid w:val="00F0610B"/>
    <w:rsid w:val="00F06128"/>
    <w:rsid w:val="00F06279"/>
    <w:rsid w:val="00F06280"/>
    <w:rsid w:val="00F062C5"/>
    <w:rsid w:val="00F06393"/>
    <w:rsid w:val="00F064A7"/>
    <w:rsid w:val="00F06517"/>
    <w:rsid w:val="00F065FF"/>
    <w:rsid w:val="00F06B1F"/>
    <w:rsid w:val="00F06CC4"/>
    <w:rsid w:val="00F06CF5"/>
    <w:rsid w:val="00F06D84"/>
    <w:rsid w:val="00F06DFE"/>
    <w:rsid w:val="00F06E8A"/>
    <w:rsid w:val="00F06FA1"/>
    <w:rsid w:val="00F0715C"/>
    <w:rsid w:val="00F0720A"/>
    <w:rsid w:val="00F074E4"/>
    <w:rsid w:val="00F07568"/>
    <w:rsid w:val="00F077D2"/>
    <w:rsid w:val="00F077E3"/>
    <w:rsid w:val="00F077EC"/>
    <w:rsid w:val="00F07800"/>
    <w:rsid w:val="00F078B9"/>
    <w:rsid w:val="00F07A04"/>
    <w:rsid w:val="00F07A8D"/>
    <w:rsid w:val="00F07AC5"/>
    <w:rsid w:val="00F07AF6"/>
    <w:rsid w:val="00F07BB3"/>
    <w:rsid w:val="00F07BF5"/>
    <w:rsid w:val="00F07C44"/>
    <w:rsid w:val="00F07C79"/>
    <w:rsid w:val="00F07C7E"/>
    <w:rsid w:val="00F07C83"/>
    <w:rsid w:val="00F07D8B"/>
    <w:rsid w:val="00F07D94"/>
    <w:rsid w:val="00F07EDA"/>
    <w:rsid w:val="00F07F66"/>
    <w:rsid w:val="00F1003A"/>
    <w:rsid w:val="00F100B9"/>
    <w:rsid w:val="00F100E6"/>
    <w:rsid w:val="00F101DD"/>
    <w:rsid w:val="00F1023D"/>
    <w:rsid w:val="00F10287"/>
    <w:rsid w:val="00F1030B"/>
    <w:rsid w:val="00F1032B"/>
    <w:rsid w:val="00F10505"/>
    <w:rsid w:val="00F10604"/>
    <w:rsid w:val="00F1066A"/>
    <w:rsid w:val="00F1079B"/>
    <w:rsid w:val="00F10869"/>
    <w:rsid w:val="00F108BA"/>
    <w:rsid w:val="00F10A77"/>
    <w:rsid w:val="00F10AD6"/>
    <w:rsid w:val="00F10ADC"/>
    <w:rsid w:val="00F10B16"/>
    <w:rsid w:val="00F10B2C"/>
    <w:rsid w:val="00F10B46"/>
    <w:rsid w:val="00F10B57"/>
    <w:rsid w:val="00F10D1E"/>
    <w:rsid w:val="00F10D43"/>
    <w:rsid w:val="00F10E10"/>
    <w:rsid w:val="00F10E89"/>
    <w:rsid w:val="00F10E8F"/>
    <w:rsid w:val="00F11011"/>
    <w:rsid w:val="00F11033"/>
    <w:rsid w:val="00F11048"/>
    <w:rsid w:val="00F11111"/>
    <w:rsid w:val="00F111FB"/>
    <w:rsid w:val="00F11393"/>
    <w:rsid w:val="00F1146A"/>
    <w:rsid w:val="00F1147F"/>
    <w:rsid w:val="00F1159E"/>
    <w:rsid w:val="00F1174A"/>
    <w:rsid w:val="00F117E1"/>
    <w:rsid w:val="00F1182E"/>
    <w:rsid w:val="00F11896"/>
    <w:rsid w:val="00F1189B"/>
    <w:rsid w:val="00F118D7"/>
    <w:rsid w:val="00F119A5"/>
    <w:rsid w:val="00F11A64"/>
    <w:rsid w:val="00F11C7A"/>
    <w:rsid w:val="00F11C7C"/>
    <w:rsid w:val="00F11CA1"/>
    <w:rsid w:val="00F11CE2"/>
    <w:rsid w:val="00F11D03"/>
    <w:rsid w:val="00F11D14"/>
    <w:rsid w:val="00F11E7F"/>
    <w:rsid w:val="00F11EE7"/>
    <w:rsid w:val="00F11F7B"/>
    <w:rsid w:val="00F11FD3"/>
    <w:rsid w:val="00F12063"/>
    <w:rsid w:val="00F12162"/>
    <w:rsid w:val="00F12198"/>
    <w:rsid w:val="00F122B2"/>
    <w:rsid w:val="00F12375"/>
    <w:rsid w:val="00F12386"/>
    <w:rsid w:val="00F12405"/>
    <w:rsid w:val="00F124B2"/>
    <w:rsid w:val="00F1255B"/>
    <w:rsid w:val="00F12576"/>
    <w:rsid w:val="00F125B2"/>
    <w:rsid w:val="00F12603"/>
    <w:rsid w:val="00F1264C"/>
    <w:rsid w:val="00F12689"/>
    <w:rsid w:val="00F126B1"/>
    <w:rsid w:val="00F1270F"/>
    <w:rsid w:val="00F12721"/>
    <w:rsid w:val="00F1275A"/>
    <w:rsid w:val="00F127DC"/>
    <w:rsid w:val="00F128C9"/>
    <w:rsid w:val="00F128D7"/>
    <w:rsid w:val="00F12933"/>
    <w:rsid w:val="00F1299C"/>
    <w:rsid w:val="00F12A5A"/>
    <w:rsid w:val="00F12AF1"/>
    <w:rsid w:val="00F12B9F"/>
    <w:rsid w:val="00F12BF6"/>
    <w:rsid w:val="00F12C2C"/>
    <w:rsid w:val="00F12C51"/>
    <w:rsid w:val="00F12C52"/>
    <w:rsid w:val="00F12CC0"/>
    <w:rsid w:val="00F12CD5"/>
    <w:rsid w:val="00F12DC3"/>
    <w:rsid w:val="00F12E21"/>
    <w:rsid w:val="00F12F08"/>
    <w:rsid w:val="00F12F0C"/>
    <w:rsid w:val="00F131D7"/>
    <w:rsid w:val="00F13314"/>
    <w:rsid w:val="00F134C0"/>
    <w:rsid w:val="00F13651"/>
    <w:rsid w:val="00F13698"/>
    <w:rsid w:val="00F13828"/>
    <w:rsid w:val="00F13861"/>
    <w:rsid w:val="00F138C7"/>
    <w:rsid w:val="00F1390A"/>
    <w:rsid w:val="00F13971"/>
    <w:rsid w:val="00F139CF"/>
    <w:rsid w:val="00F13A64"/>
    <w:rsid w:val="00F13ABC"/>
    <w:rsid w:val="00F13CDD"/>
    <w:rsid w:val="00F13D90"/>
    <w:rsid w:val="00F13DF7"/>
    <w:rsid w:val="00F13EAE"/>
    <w:rsid w:val="00F13EFB"/>
    <w:rsid w:val="00F13FBE"/>
    <w:rsid w:val="00F13FE5"/>
    <w:rsid w:val="00F140A6"/>
    <w:rsid w:val="00F141E8"/>
    <w:rsid w:val="00F1423A"/>
    <w:rsid w:val="00F142F1"/>
    <w:rsid w:val="00F14488"/>
    <w:rsid w:val="00F1459B"/>
    <w:rsid w:val="00F1459C"/>
    <w:rsid w:val="00F14726"/>
    <w:rsid w:val="00F147F0"/>
    <w:rsid w:val="00F14873"/>
    <w:rsid w:val="00F14904"/>
    <w:rsid w:val="00F14919"/>
    <w:rsid w:val="00F14A96"/>
    <w:rsid w:val="00F14AC7"/>
    <w:rsid w:val="00F14B02"/>
    <w:rsid w:val="00F14CD2"/>
    <w:rsid w:val="00F14CEC"/>
    <w:rsid w:val="00F14D07"/>
    <w:rsid w:val="00F14D54"/>
    <w:rsid w:val="00F14D96"/>
    <w:rsid w:val="00F14E85"/>
    <w:rsid w:val="00F14F53"/>
    <w:rsid w:val="00F14FB1"/>
    <w:rsid w:val="00F150C2"/>
    <w:rsid w:val="00F151AF"/>
    <w:rsid w:val="00F15244"/>
    <w:rsid w:val="00F152A6"/>
    <w:rsid w:val="00F155A9"/>
    <w:rsid w:val="00F157C4"/>
    <w:rsid w:val="00F15ACA"/>
    <w:rsid w:val="00F15D76"/>
    <w:rsid w:val="00F15D86"/>
    <w:rsid w:val="00F15ED4"/>
    <w:rsid w:val="00F15F0E"/>
    <w:rsid w:val="00F15F92"/>
    <w:rsid w:val="00F15FE0"/>
    <w:rsid w:val="00F16047"/>
    <w:rsid w:val="00F16152"/>
    <w:rsid w:val="00F1622F"/>
    <w:rsid w:val="00F16257"/>
    <w:rsid w:val="00F162CC"/>
    <w:rsid w:val="00F165FC"/>
    <w:rsid w:val="00F167FE"/>
    <w:rsid w:val="00F16915"/>
    <w:rsid w:val="00F16935"/>
    <w:rsid w:val="00F16B82"/>
    <w:rsid w:val="00F16C2E"/>
    <w:rsid w:val="00F16CA7"/>
    <w:rsid w:val="00F16CC6"/>
    <w:rsid w:val="00F16CCF"/>
    <w:rsid w:val="00F16D30"/>
    <w:rsid w:val="00F16D9A"/>
    <w:rsid w:val="00F16E02"/>
    <w:rsid w:val="00F16E3D"/>
    <w:rsid w:val="00F16E4E"/>
    <w:rsid w:val="00F16E80"/>
    <w:rsid w:val="00F16F1A"/>
    <w:rsid w:val="00F16F8C"/>
    <w:rsid w:val="00F16F8D"/>
    <w:rsid w:val="00F17085"/>
    <w:rsid w:val="00F170CA"/>
    <w:rsid w:val="00F1715B"/>
    <w:rsid w:val="00F17296"/>
    <w:rsid w:val="00F172A5"/>
    <w:rsid w:val="00F1738C"/>
    <w:rsid w:val="00F17470"/>
    <w:rsid w:val="00F1753B"/>
    <w:rsid w:val="00F1755F"/>
    <w:rsid w:val="00F1756F"/>
    <w:rsid w:val="00F1759D"/>
    <w:rsid w:val="00F17762"/>
    <w:rsid w:val="00F17A49"/>
    <w:rsid w:val="00F17BF7"/>
    <w:rsid w:val="00F17C4B"/>
    <w:rsid w:val="00F17D3E"/>
    <w:rsid w:val="00F17D41"/>
    <w:rsid w:val="00F17DA5"/>
    <w:rsid w:val="00F17DC6"/>
    <w:rsid w:val="00F17E14"/>
    <w:rsid w:val="00F17E31"/>
    <w:rsid w:val="00F17E60"/>
    <w:rsid w:val="00F17F7C"/>
    <w:rsid w:val="00F2003E"/>
    <w:rsid w:val="00F201B8"/>
    <w:rsid w:val="00F2020C"/>
    <w:rsid w:val="00F20223"/>
    <w:rsid w:val="00F202C5"/>
    <w:rsid w:val="00F203C6"/>
    <w:rsid w:val="00F203E0"/>
    <w:rsid w:val="00F203EF"/>
    <w:rsid w:val="00F20637"/>
    <w:rsid w:val="00F20654"/>
    <w:rsid w:val="00F20690"/>
    <w:rsid w:val="00F206D2"/>
    <w:rsid w:val="00F206F3"/>
    <w:rsid w:val="00F2070B"/>
    <w:rsid w:val="00F2081C"/>
    <w:rsid w:val="00F2089F"/>
    <w:rsid w:val="00F208BB"/>
    <w:rsid w:val="00F20B99"/>
    <w:rsid w:val="00F20C20"/>
    <w:rsid w:val="00F20CB9"/>
    <w:rsid w:val="00F20D92"/>
    <w:rsid w:val="00F20DCD"/>
    <w:rsid w:val="00F20E05"/>
    <w:rsid w:val="00F20EE9"/>
    <w:rsid w:val="00F20F5F"/>
    <w:rsid w:val="00F21081"/>
    <w:rsid w:val="00F210AA"/>
    <w:rsid w:val="00F2110D"/>
    <w:rsid w:val="00F21167"/>
    <w:rsid w:val="00F2119A"/>
    <w:rsid w:val="00F213BB"/>
    <w:rsid w:val="00F21433"/>
    <w:rsid w:val="00F21626"/>
    <w:rsid w:val="00F2167C"/>
    <w:rsid w:val="00F21703"/>
    <w:rsid w:val="00F21859"/>
    <w:rsid w:val="00F2189D"/>
    <w:rsid w:val="00F21956"/>
    <w:rsid w:val="00F219F4"/>
    <w:rsid w:val="00F21A2A"/>
    <w:rsid w:val="00F21AC5"/>
    <w:rsid w:val="00F21B25"/>
    <w:rsid w:val="00F21B49"/>
    <w:rsid w:val="00F21CF8"/>
    <w:rsid w:val="00F21F43"/>
    <w:rsid w:val="00F21FAA"/>
    <w:rsid w:val="00F21FD1"/>
    <w:rsid w:val="00F220BF"/>
    <w:rsid w:val="00F221F4"/>
    <w:rsid w:val="00F222E0"/>
    <w:rsid w:val="00F2245F"/>
    <w:rsid w:val="00F22497"/>
    <w:rsid w:val="00F225A0"/>
    <w:rsid w:val="00F22650"/>
    <w:rsid w:val="00F227AE"/>
    <w:rsid w:val="00F227B8"/>
    <w:rsid w:val="00F2286C"/>
    <w:rsid w:val="00F228E5"/>
    <w:rsid w:val="00F2290D"/>
    <w:rsid w:val="00F229B9"/>
    <w:rsid w:val="00F22A52"/>
    <w:rsid w:val="00F22A64"/>
    <w:rsid w:val="00F22B73"/>
    <w:rsid w:val="00F22BCE"/>
    <w:rsid w:val="00F22BEB"/>
    <w:rsid w:val="00F22BFF"/>
    <w:rsid w:val="00F22CE2"/>
    <w:rsid w:val="00F22D69"/>
    <w:rsid w:val="00F22E3E"/>
    <w:rsid w:val="00F22E9C"/>
    <w:rsid w:val="00F22EF2"/>
    <w:rsid w:val="00F23099"/>
    <w:rsid w:val="00F230D7"/>
    <w:rsid w:val="00F232D5"/>
    <w:rsid w:val="00F23329"/>
    <w:rsid w:val="00F235B1"/>
    <w:rsid w:val="00F235B3"/>
    <w:rsid w:val="00F23702"/>
    <w:rsid w:val="00F23716"/>
    <w:rsid w:val="00F2384A"/>
    <w:rsid w:val="00F23902"/>
    <w:rsid w:val="00F23955"/>
    <w:rsid w:val="00F23999"/>
    <w:rsid w:val="00F23CA8"/>
    <w:rsid w:val="00F23D1B"/>
    <w:rsid w:val="00F23D63"/>
    <w:rsid w:val="00F23EA0"/>
    <w:rsid w:val="00F23F6A"/>
    <w:rsid w:val="00F23F97"/>
    <w:rsid w:val="00F23FC3"/>
    <w:rsid w:val="00F2415D"/>
    <w:rsid w:val="00F24186"/>
    <w:rsid w:val="00F241F7"/>
    <w:rsid w:val="00F2428C"/>
    <w:rsid w:val="00F24309"/>
    <w:rsid w:val="00F2436C"/>
    <w:rsid w:val="00F244A9"/>
    <w:rsid w:val="00F2459A"/>
    <w:rsid w:val="00F247A3"/>
    <w:rsid w:val="00F2484F"/>
    <w:rsid w:val="00F24963"/>
    <w:rsid w:val="00F24A12"/>
    <w:rsid w:val="00F24A6F"/>
    <w:rsid w:val="00F24A99"/>
    <w:rsid w:val="00F24ABE"/>
    <w:rsid w:val="00F24B17"/>
    <w:rsid w:val="00F24B3E"/>
    <w:rsid w:val="00F24B61"/>
    <w:rsid w:val="00F24B7B"/>
    <w:rsid w:val="00F24BB6"/>
    <w:rsid w:val="00F24BBE"/>
    <w:rsid w:val="00F24CF2"/>
    <w:rsid w:val="00F24DB0"/>
    <w:rsid w:val="00F24F95"/>
    <w:rsid w:val="00F2504C"/>
    <w:rsid w:val="00F2506B"/>
    <w:rsid w:val="00F25167"/>
    <w:rsid w:val="00F2537E"/>
    <w:rsid w:val="00F25485"/>
    <w:rsid w:val="00F254D4"/>
    <w:rsid w:val="00F25542"/>
    <w:rsid w:val="00F25562"/>
    <w:rsid w:val="00F2562E"/>
    <w:rsid w:val="00F25692"/>
    <w:rsid w:val="00F256FB"/>
    <w:rsid w:val="00F257E7"/>
    <w:rsid w:val="00F2583C"/>
    <w:rsid w:val="00F2584F"/>
    <w:rsid w:val="00F25906"/>
    <w:rsid w:val="00F25986"/>
    <w:rsid w:val="00F25B09"/>
    <w:rsid w:val="00F25B13"/>
    <w:rsid w:val="00F25B6B"/>
    <w:rsid w:val="00F25B75"/>
    <w:rsid w:val="00F25C35"/>
    <w:rsid w:val="00F25CF4"/>
    <w:rsid w:val="00F25D8B"/>
    <w:rsid w:val="00F25E0C"/>
    <w:rsid w:val="00F25E9F"/>
    <w:rsid w:val="00F25EDC"/>
    <w:rsid w:val="00F25F52"/>
    <w:rsid w:val="00F25F68"/>
    <w:rsid w:val="00F25FA2"/>
    <w:rsid w:val="00F26037"/>
    <w:rsid w:val="00F2605E"/>
    <w:rsid w:val="00F2610F"/>
    <w:rsid w:val="00F26127"/>
    <w:rsid w:val="00F26183"/>
    <w:rsid w:val="00F263C6"/>
    <w:rsid w:val="00F26539"/>
    <w:rsid w:val="00F265B5"/>
    <w:rsid w:val="00F265D2"/>
    <w:rsid w:val="00F265D8"/>
    <w:rsid w:val="00F265F4"/>
    <w:rsid w:val="00F26683"/>
    <w:rsid w:val="00F266E7"/>
    <w:rsid w:val="00F26AFE"/>
    <w:rsid w:val="00F26B29"/>
    <w:rsid w:val="00F26C06"/>
    <w:rsid w:val="00F26C16"/>
    <w:rsid w:val="00F26DCD"/>
    <w:rsid w:val="00F26DE1"/>
    <w:rsid w:val="00F26F90"/>
    <w:rsid w:val="00F2718D"/>
    <w:rsid w:val="00F271B3"/>
    <w:rsid w:val="00F27560"/>
    <w:rsid w:val="00F2770A"/>
    <w:rsid w:val="00F27716"/>
    <w:rsid w:val="00F2771C"/>
    <w:rsid w:val="00F27765"/>
    <w:rsid w:val="00F278A3"/>
    <w:rsid w:val="00F279CE"/>
    <w:rsid w:val="00F279F6"/>
    <w:rsid w:val="00F27B9B"/>
    <w:rsid w:val="00F27BC7"/>
    <w:rsid w:val="00F27CC8"/>
    <w:rsid w:val="00F27D16"/>
    <w:rsid w:val="00F27FA6"/>
    <w:rsid w:val="00F30046"/>
    <w:rsid w:val="00F30071"/>
    <w:rsid w:val="00F300B2"/>
    <w:rsid w:val="00F30104"/>
    <w:rsid w:val="00F3013E"/>
    <w:rsid w:val="00F301CE"/>
    <w:rsid w:val="00F3022E"/>
    <w:rsid w:val="00F30392"/>
    <w:rsid w:val="00F303FE"/>
    <w:rsid w:val="00F30408"/>
    <w:rsid w:val="00F30454"/>
    <w:rsid w:val="00F30514"/>
    <w:rsid w:val="00F3051E"/>
    <w:rsid w:val="00F305AD"/>
    <w:rsid w:val="00F30677"/>
    <w:rsid w:val="00F306F5"/>
    <w:rsid w:val="00F30719"/>
    <w:rsid w:val="00F3074A"/>
    <w:rsid w:val="00F307C0"/>
    <w:rsid w:val="00F30941"/>
    <w:rsid w:val="00F309A3"/>
    <w:rsid w:val="00F309D8"/>
    <w:rsid w:val="00F30A34"/>
    <w:rsid w:val="00F30A5E"/>
    <w:rsid w:val="00F30A91"/>
    <w:rsid w:val="00F30AA7"/>
    <w:rsid w:val="00F30AD8"/>
    <w:rsid w:val="00F30B4B"/>
    <w:rsid w:val="00F30D0A"/>
    <w:rsid w:val="00F30FFD"/>
    <w:rsid w:val="00F31028"/>
    <w:rsid w:val="00F3104E"/>
    <w:rsid w:val="00F31055"/>
    <w:rsid w:val="00F31090"/>
    <w:rsid w:val="00F31179"/>
    <w:rsid w:val="00F3122B"/>
    <w:rsid w:val="00F31265"/>
    <w:rsid w:val="00F312DD"/>
    <w:rsid w:val="00F3140E"/>
    <w:rsid w:val="00F314CF"/>
    <w:rsid w:val="00F315BD"/>
    <w:rsid w:val="00F315DD"/>
    <w:rsid w:val="00F31717"/>
    <w:rsid w:val="00F317AE"/>
    <w:rsid w:val="00F31846"/>
    <w:rsid w:val="00F319FF"/>
    <w:rsid w:val="00F31A24"/>
    <w:rsid w:val="00F31AE1"/>
    <w:rsid w:val="00F31BA9"/>
    <w:rsid w:val="00F31C1A"/>
    <w:rsid w:val="00F31CC8"/>
    <w:rsid w:val="00F31CF1"/>
    <w:rsid w:val="00F31D49"/>
    <w:rsid w:val="00F31D7C"/>
    <w:rsid w:val="00F31DE3"/>
    <w:rsid w:val="00F31EF8"/>
    <w:rsid w:val="00F31F2E"/>
    <w:rsid w:val="00F32028"/>
    <w:rsid w:val="00F321D3"/>
    <w:rsid w:val="00F3230B"/>
    <w:rsid w:val="00F32381"/>
    <w:rsid w:val="00F3244B"/>
    <w:rsid w:val="00F3246D"/>
    <w:rsid w:val="00F32503"/>
    <w:rsid w:val="00F32581"/>
    <w:rsid w:val="00F32587"/>
    <w:rsid w:val="00F32605"/>
    <w:rsid w:val="00F32688"/>
    <w:rsid w:val="00F32795"/>
    <w:rsid w:val="00F327E8"/>
    <w:rsid w:val="00F328AF"/>
    <w:rsid w:val="00F329E2"/>
    <w:rsid w:val="00F32A36"/>
    <w:rsid w:val="00F32B64"/>
    <w:rsid w:val="00F32BB9"/>
    <w:rsid w:val="00F32C1A"/>
    <w:rsid w:val="00F32D0C"/>
    <w:rsid w:val="00F32D0D"/>
    <w:rsid w:val="00F32D10"/>
    <w:rsid w:val="00F33074"/>
    <w:rsid w:val="00F3315F"/>
    <w:rsid w:val="00F33171"/>
    <w:rsid w:val="00F331C2"/>
    <w:rsid w:val="00F332CD"/>
    <w:rsid w:val="00F33316"/>
    <w:rsid w:val="00F333B3"/>
    <w:rsid w:val="00F3351D"/>
    <w:rsid w:val="00F3353F"/>
    <w:rsid w:val="00F33580"/>
    <w:rsid w:val="00F335CD"/>
    <w:rsid w:val="00F33686"/>
    <w:rsid w:val="00F3368A"/>
    <w:rsid w:val="00F336E0"/>
    <w:rsid w:val="00F33735"/>
    <w:rsid w:val="00F337E2"/>
    <w:rsid w:val="00F33880"/>
    <w:rsid w:val="00F338B1"/>
    <w:rsid w:val="00F3392E"/>
    <w:rsid w:val="00F33981"/>
    <w:rsid w:val="00F3399E"/>
    <w:rsid w:val="00F33A6E"/>
    <w:rsid w:val="00F33BD5"/>
    <w:rsid w:val="00F33C17"/>
    <w:rsid w:val="00F33C7C"/>
    <w:rsid w:val="00F33CED"/>
    <w:rsid w:val="00F33E02"/>
    <w:rsid w:val="00F3403E"/>
    <w:rsid w:val="00F3410A"/>
    <w:rsid w:val="00F3417B"/>
    <w:rsid w:val="00F341F4"/>
    <w:rsid w:val="00F3424A"/>
    <w:rsid w:val="00F3424F"/>
    <w:rsid w:val="00F342B4"/>
    <w:rsid w:val="00F342DC"/>
    <w:rsid w:val="00F34480"/>
    <w:rsid w:val="00F34507"/>
    <w:rsid w:val="00F34509"/>
    <w:rsid w:val="00F346B0"/>
    <w:rsid w:val="00F346DB"/>
    <w:rsid w:val="00F3470E"/>
    <w:rsid w:val="00F3475E"/>
    <w:rsid w:val="00F3479E"/>
    <w:rsid w:val="00F34849"/>
    <w:rsid w:val="00F3495E"/>
    <w:rsid w:val="00F34982"/>
    <w:rsid w:val="00F34BDC"/>
    <w:rsid w:val="00F34CFE"/>
    <w:rsid w:val="00F34F76"/>
    <w:rsid w:val="00F3504E"/>
    <w:rsid w:val="00F3508A"/>
    <w:rsid w:val="00F3508F"/>
    <w:rsid w:val="00F351D5"/>
    <w:rsid w:val="00F3528C"/>
    <w:rsid w:val="00F352E2"/>
    <w:rsid w:val="00F3539E"/>
    <w:rsid w:val="00F35412"/>
    <w:rsid w:val="00F35580"/>
    <w:rsid w:val="00F35621"/>
    <w:rsid w:val="00F3563B"/>
    <w:rsid w:val="00F3570F"/>
    <w:rsid w:val="00F35857"/>
    <w:rsid w:val="00F358B5"/>
    <w:rsid w:val="00F35A05"/>
    <w:rsid w:val="00F35C69"/>
    <w:rsid w:val="00F35F0C"/>
    <w:rsid w:val="00F35FA5"/>
    <w:rsid w:val="00F36025"/>
    <w:rsid w:val="00F3608A"/>
    <w:rsid w:val="00F361B5"/>
    <w:rsid w:val="00F3632A"/>
    <w:rsid w:val="00F3633C"/>
    <w:rsid w:val="00F36363"/>
    <w:rsid w:val="00F36460"/>
    <w:rsid w:val="00F3653D"/>
    <w:rsid w:val="00F366DB"/>
    <w:rsid w:val="00F367BD"/>
    <w:rsid w:val="00F36852"/>
    <w:rsid w:val="00F36865"/>
    <w:rsid w:val="00F369C9"/>
    <w:rsid w:val="00F36AB7"/>
    <w:rsid w:val="00F36C15"/>
    <w:rsid w:val="00F36D1F"/>
    <w:rsid w:val="00F36D2B"/>
    <w:rsid w:val="00F36E67"/>
    <w:rsid w:val="00F36F19"/>
    <w:rsid w:val="00F370CC"/>
    <w:rsid w:val="00F371D6"/>
    <w:rsid w:val="00F371E0"/>
    <w:rsid w:val="00F37218"/>
    <w:rsid w:val="00F3723B"/>
    <w:rsid w:val="00F37256"/>
    <w:rsid w:val="00F372F2"/>
    <w:rsid w:val="00F37317"/>
    <w:rsid w:val="00F373C8"/>
    <w:rsid w:val="00F374C4"/>
    <w:rsid w:val="00F3752B"/>
    <w:rsid w:val="00F37607"/>
    <w:rsid w:val="00F3774A"/>
    <w:rsid w:val="00F37801"/>
    <w:rsid w:val="00F37A84"/>
    <w:rsid w:val="00F37AD9"/>
    <w:rsid w:val="00F37BC1"/>
    <w:rsid w:val="00F37BD7"/>
    <w:rsid w:val="00F37D9E"/>
    <w:rsid w:val="00F37DF0"/>
    <w:rsid w:val="00F37E05"/>
    <w:rsid w:val="00F37EDA"/>
    <w:rsid w:val="00F37FFE"/>
    <w:rsid w:val="00F4003C"/>
    <w:rsid w:val="00F40069"/>
    <w:rsid w:val="00F400E4"/>
    <w:rsid w:val="00F400FE"/>
    <w:rsid w:val="00F4010F"/>
    <w:rsid w:val="00F40136"/>
    <w:rsid w:val="00F40166"/>
    <w:rsid w:val="00F4019B"/>
    <w:rsid w:val="00F403C2"/>
    <w:rsid w:val="00F4044D"/>
    <w:rsid w:val="00F404A0"/>
    <w:rsid w:val="00F40560"/>
    <w:rsid w:val="00F4065A"/>
    <w:rsid w:val="00F407BA"/>
    <w:rsid w:val="00F40809"/>
    <w:rsid w:val="00F40917"/>
    <w:rsid w:val="00F40957"/>
    <w:rsid w:val="00F409DA"/>
    <w:rsid w:val="00F40A1F"/>
    <w:rsid w:val="00F40B78"/>
    <w:rsid w:val="00F40C01"/>
    <w:rsid w:val="00F40DCC"/>
    <w:rsid w:val="00F40DF7"/>
    <w:rsid w:val="00F40EDC"/>
    <w:rsid w:val="00F40EF2"/>
    <w:rsid w:val="00F40FAB"/>
    <w:rsid w:val="00F40FE4"/>
    <w:rsid w:val="00F410E7"/>
    <w:rsid w:val="00F41115"/>
    <w:rsid w:val="00F4121C"/>
    <w:rsid w:val="00F4126D"/>
    <w:rsid w:val="00F4127C"/>
    <w:rsid w:val="00F412C1"/>
    <w:rsid w:val="00F4143C"/>
    <w:rsid w:val="00F41473"/>
    <w:rsid w:val="00F41501"/>
    <w:rsid w:val="00F41632"/>
    <w:rsid w:val="00F41681"/>
    <w:rsid w:val="00F4177C"/>
    <w:rsid w:val="00F41795"/>
    <w:rsid w:val="00F4180A"/>
    <w:rsid w:val="00F41869"/>
    <w:rsid w:val="00F418C0"/>
    <w:rsid w:val="00F418C3"/>
    <w:rsid w:val="00F41994"/>
    <w:rsid w:val="00F41A3E"/>
    <w:rsid w:val="00F41D29"/>
    <w:rsid w:val="00F41E31"/>
    <w:rsid w:val="00F41E63"/>
    <w:rsid w:val="00F41E65"/>
    <w:rsid w:val="00F41F8A"/>
    <w:rsid w:val="00F4218B"/>
    <w:rsid w:val="00F4234A"/>
    <w:rsid w:val="00F4234D"/>
    <w:rsid w:val="00F42376"/>
    <w:rsid w:val="00F42452"/>
    <w:rsid w:val="00F424BA"/>
    <w:rsid w:val="00F42572"/>
    <w:rsid w:val="00F426D6"/>
    <w:rsid w:val="00F42819"/>
    <w:rsid w:val="00F42881"/>
    <w:rsid w:val="00F42883"/>
    <w:rsid w:val="00F429A3"/>
    <w:rsid w:val="00F42A82"/>
    <w:rsid w:val="00F42D97"/>
    <w:rsid w:val="00F42DBB"/>
    <w:rsid w:val="00F42E23"/>
    <w:rsid w:val="00F42EA4"/>
    <w:rsid w:val="00F42FC7"/>
    <w:rsid w:val="00F43181"/>
    <w:rsid w:val="00F43298"/>
    <w:rsid w:val="00F4329C"/>
    <w:rsid w:val="00F432CE"/>
    <w:rsid w:val="00F432CF"/>
    <w:rsid w:val="00F43467"/>
    <w:rsid w:val="00F43502"/>
    <w:rsid w:val="00F43590"/>
    <w:rsid w:val="00F435CD"/>
    <w:rsid w:val="00F43706"/>
    <w:rsid w:val="00F43798"/>
    <w:rsid w:val="00F4395D"/>
    <w:rsid w:val="00F439BF"/>
    <w:rsid w:val="00F43A45"/>
    <w:rsid w:val="00F43AC4"/>
    <w:rsid w:val="00F43B49"/>
    <w:rsid w:val="00F43C73"/>
    <w:rsid w:val="00F43CB2"/>
    <w:rsid w:val="00F43CB7"/>
    <w:rsid w:val="00F43CDA"/>
    <w:rsid w:val="00F43D18"/>
    <w:rsid w:val="00F43D6B"/>
    <w:rsid w:val="00F43D7C"/>
    <w:rsid w:val="00F43E12"/>
    <w:rsid w:val="00F43E41"/>
    <w:rsid w:val="00F43EA7"/>
    <w:rsid w:val="00F43F06"/>
    <w:rsid w:val="00F43F45"/>
    <w:rsid w:val="00F43F62"/>
    <w:rsid w:val="00F44163"/>
    <w:rsid w:val="00F441C2"/>
    <w:rsid w:val="00F441CA"/>
    <w:rsid w:val="00F44211"/>
    <w:rsid w:val="00F442A0"/>
    <w:rsid w:val="00F445CD"/>
    <w:rsid w:val="00F44614"/>
    <w:rsid w:val="00F44668"/>
    <w:rsid w:val="00F44763"/>
    <w:rsid w:val="00F447D2"/>
    <w:rsid w:val="00F449C4"/>
    <w:rsid w:val="00F44A0C"/>
    <w:rsid w:val="00F44A1F"/>
    <w:rsid w:val="00F44B68"/>
    <w:rsid w:val="00F44BB3"/>
    <w:rsid w:val="00F44C49"/>
    <w:rsid w:val="00F44CA2"/>
    <w:rsid w:val="00F44D90"/>
    <w:rsid w:val="00F44E14"/>
    <w:rsid w:val="00F44E1F"/>
    <w:rsid w:val="00F44E85"/>
    <w:rsid w:val="00F44EA9"/>
    <w:rsid w:val="00F45090"/>
    <w:rsid w:val="00F4518C"/>
    <w:rsid w:val="00F451BC"/>
    <w:rsid w:val="00F4543D"/>
    <w:rsid w:val="00F454C6"/>
    <w:rsid w:val="00F454D2"/>
    <w:rsid w:val="00F454E9"/>
    <w:rsid w:val="00F45513"/>
    <w:rsid w:val="00F45628"/>
    <w:rsid w:val="00F45652"/>
    <w:rsid w:val="00F456CF"/>
    <w:rsid w:val="00F45755"/>
    <w:rsid w:val="00F45790"/>
    <w:rsid w:val="00F457E7"/>
    <w:rsid w:val="00F4588B"/>
    <w:rsid w:val="00F45917"/>
    <w:rsid w:val="00F459C2"/>
    <w:rsid w:val="00F45AA2"/>
    <w:rsid w:val="00F45B00"/>
    <w:rsid w:val="00F45B9A"/>
    <w:rsid w:val="00F45C35"/>
    <w:rsid w:val="00F45C76"/>
    <w:rsid w:val="00F45CF2"/>
    <w:rsid w:val="00F45F11"/>
    <w:rsid w:val="00F45F5C"/>
    <w:rsid w:val="00F46007"/>
    <w:rsid w:val="00F4609B"/>
    <w:rsid w:val="00F462D8"/>
    <w:rsid w:val="00F462E3"/>
    <w:rsid w:val="00F4635D"/>
    <w:rsid w:val="00F4645C"/>
    <w:rsid w:val="00F4645D"/>
    <w:rsid w:val="00F46660"/>
    <w:rsid w:val="00F46703"/>
    <w:rsid w:val="00F46783"/>
    <w:rsid w:val="00F467C0"/>
    <w:rsid w:val="00F46993"/>
    <w:rsid w:val="00F46B9F"/>
    <w:rsid w:val="00F46C20"/>
    <w:rsid w:val="00F46D9E"/>
    <w:rsid w:val="00F46DF2"/>
    <w:rsid w:val="00F46ED3"/>
    <w:rsid w:val="00F46F12"/>
    <w:rsid w:val="00F46FE8"/>
    <w:rsid w:val="00F47094"/>
    <w:rsid w:val="00F470E7"/>
    <w:rsid w:val="00F4713C"/>
    <w:rsid w:val="00F471C7"/>
    <w:rsid w:val="00F4735C"/>
    <w:rsid w:val="00F47504"/>
    <w:rsid w:val="00F475A9"/>
    <w:rsid w:val="00F476C0"/>
    <w:rsid w:val="00F47741"/>
    <w:rsid w:val="00F47808"/>
    <w:rsid w:val="00F47972"/>
    <w:rsid w:val="00F47AD9"/>
    <w:rsid w:val="00F47AE0"/>
    <w:rsid w:val="00F47AF6"/>
    <w:rsid w:val="00F47B2E"/>
    <w:rsid w:val="00F47B3B"/>
    <w:rsid w:val="00F47C34"/>
    <w:rsid w:val="00F47DAB"/>
    <w:rsid w:val="00F47E96"/>
    <w:rsid w:val="00F47FF0"/>
    <w:rsid w:val="00F5005E"/>
    <w:rsid w:val="00F500F4"/>
    <w:rsid w:val="00F500FA"/>
    <w:rsid w:val="00F50263"/>
    <w:rsid w:val="00F502D0"/>
    <w:rsid w:val="00F50379"/>
    <w:rsid w:val="00F50442"/>
    <w:rsid w:val="00F5066E"/>
    <w:rsid w:val="00F5067F"/>
    <w:rsid w:val="00F50705"/>
    <w:rsid w:val="00F50882"/>
    <w:rsid w:val="00F50B55"/>
    <w:rsid w:val="00F50BBE"/>
    <w:rsid w:val="00F50D69"/>
    <w:rsid w:val="00F50DE6"/>
    <w:rsid w:val="00F50E03"/>
    <w:rsid w:val="00F50F7F"/>
    <w:rsid w:val="00F50FC9"/>
    <w:rsid w:val="00F50FE9"/>
    <w:rsid w:val="00F51017"/>
    <w:rsid w:val="00F510BC"/>
    <w:rsid w:val="00F511A0"/>
    <w:rsid w:val="00F512F2"/>
    <w:rsid w:val="00F512F6"/>
    <w:rsid w:val="00F5138A"/>
    <w:rsid w:val="00F514AA"/>
    <w:rsid w:val="00F51604"/>
    <w:rsid w:val="00F516B5"/>
    <w:rsid w:val="00F516EF"/>
    <w:rsid w:val="00F517A1"/>
    <w:rsid w:val="00F517F1"/>
    <w:rsid w:val="00F5180F"/>
    <w:rsid w:val="00F5183C"/>
    <w:rsid w:val="00F5190D"/>
    <w:rsid w:val="00F51973"/>
    <w:rsid w:val="00F51A6C"/>
    <w:rsid w:val="00F51ADC"/>
    <w:rsid w:val="00F51B6B"/>
    <w:rsid w:val="00F51C85"/>
    <w:rsid w:val="00F52136"/>
    <w:rsid w:val="00F52240"/>
    <w:rsid w:val="00F522E3"/>
    <w:rsid w:val="00F523BA"/>
    <w:rsid w:val="00F52698"/>
    <w:rsid w:val="00F5270A"/>
    <w:rsid w:val="00F527BE"/>
    <w:rsid w:val="00F527C0"/>
    <w:rsid w:val="00F5296B"/>
    <w:rsid w:val="00F52DAB"/>
    <w:rsid w:val="00F52DE0"/>
    <w:rsid w:val="00F52EC6"/>
    <w:rsid w:val="00F52F67"/>
    <w:rsid w:val="00F530B0"/>
    <w:rsid w:val="00F5312B"/>
    <w:rsid w:val="00F53155"/>
    <w:rsid w:val="00F5322C"/>
    <w:rsid w:val="00F53314"/>
    <w:rsid w:val="00F53453"/>
    <w:rsid w:val="00F534CF"/>
    <w:rsid w:val="00F53522"/>
    <w:rsid w:val="00F535F8"/>
    <w:rsid w:val="00F537B8"/>
    <w:rsid w:val="00F53902"/>
    <w:rsid w:val="00F539E0"/>
    <w:rsid w:val="00F53ACD"/>
    <w:rsid w:val="00F53B3D"/>
    <w:rsid w:val="00F53BE9"/>
    <w:rsid w:val="00F53C6F"/>
    <w:rsid w:val="00F53C73"/>
    <w:rsid w:val="00F53D03"/>
    <w:rsid w:val="00F53E09"/>
    <w:rsid w:val="00F53E3C"/>
    <w:rsid w:val="00F5412D"/>
    <w:rsid w:val="00F54151"/>
    <w:rsid w:val="00F541C0"/>
    <w:rsid w:val="00F54288"/>
    <w:rsid w:val="00F542B8"/>
    <w:rsid w:val="00F54365"/>
    <w:rsid w:val="00F543B3"/>
    <w:rsid w:val="00F544DC"/>
    <w:rsid w:val="00F545E5"/>
    <w:rsid w:val="00F54630"/>
    <w:rsid w:val="00F5463B"/>
    <w:rsid w:val="00F5466F"/>
    <w:rsid w:val="00F547A4"/>
    <w:rsid w:val="00F54822"/>
    <w:rsid w:val="00F54871"/>
    <w:rsid w:val="00F5487F"/>
    <w:rsid w:val="00F548E1"/>
    <w:rsid w:val="00F54976"/>
    <w:rsid w:val="00F549EA"/>
    <w:rsid w:val="00F54AB7"/>
    <w:rsid w:val="00F54DD9"/>
    <w:rsid w:val="00F54E59"/>
    <w:rsid w:val="00F5500B"/>
    <w:rsid w:val="00F55036"/>
    <w:rsid w:val="00F55186"/>
    <w:rsid w:val="00F551B5"/>
    <w:rsid w:val="00F5533A"/>
    <w:rsid w:val="00F5537E"/>
    <w:rsid w:val="00F55413"/>
    <w:rsid w:val="00F556DC"/>
    <w:rsid w:val="00F557B4"/>
    <w:rsid w:val="00F557B5"/>
    <w:rsid w:val="00F5586B"/>
    <w:rsid w:val="00F55946"/>
    <w:rsid w:val="00F55A59"/>
    <w:rsid w:val="00F55B72"/>
    <w:rsid w:val="00F55D65"/>
    <w:rsid w:val="00F55DC7"/>
    <w:rsid w:val="00F55F2F"/>
    <w:rsid w:val="00F55F64"/>
    <w:rsid w:val="00F56152"/>
    <w:rsid w:val="00F56364"/>
    <w:rsid w:val="00F5637F"/>
    <w:rsid w:val="00F56387"/>
    <w:rsid w:val="00F563AD"/>
    <w:rsid w:val="00F5640C"/>
    <w:rsid w:val="00F5643E"/>
    <w:rsid w:val="00F5647E"/>
    <w:rsid w:val="00F565E1"/>
    <w:rsid w:val="00F566AA"/>
    <w:rsid w:val="00F5678A"/>
    <w:rsid w:val="00F567E7"/>
    <w:rsid w:val="00F567FF"/>
    <w:rsid w:val="00F56861"/>
    <w:rsid w:val="00F5690F"/>
    <w:rsid w:val="00F569D0"/>
    <w:rsid w:val="00F56B26"/>
    <w:rsid w:val="00F56B33"/>
    <w:rsid w:val="00F56C8A"/>
    <w:rsid w:val="00F56D73"/>
    <w:rsid w:val="00F56E18"/>
    <w:rsid w:val="00F56F64"/>
    <w:rsid w:val="00F57007"/>
    <w:rsid w:val="00F570E4"/>
    <w:rsid w:val="00F5714A"/>
    <w:rsid w:val="00F57292"/>
    <w:rsid w:val="00F57397"/>
    <w:rsid w:val="00F575AB"/>
    <w:rsid w:val="00F57820"/>
    <w:rsid w:val="00F5790A"/>
    <w:rsid w:val="00F57942"/>
    <w:rsid w:val="00F579DC"/>
    <w:rsid w:val="00F57AA7"/>
    <w:rsid w:val="00F57B82"/>
    <w:rsid w:val="00F57B87"/>
    <w:rsid w:val="00F57C87"/>
    <w:rsid w:val="00F57CD0"/>
    <w:rsid w:val="00F57D18"/>
    <w:rsid w:val="00F57D5B"/>
    <w:rsid w:val="00F57D72"/>
    <w:rsid w:val="00F57D7E"/>
    <w:rsid w:val="00F57E8C"/>
    <w:rsid w:val="00F57F3F"/>
    <w:rsid w:val="00F6008D"/>
    <w:rsid w:val="00F600BC"/>
    <w:rsid w:val="00F60151"/>
    <w:rsid w:val="00F60175"/>
    <w:rsid w:val="00F6020D"/>
    <w:rsid w:val="00F6028D"/>
    <w:rsid w:val="00F6028E"/>
    <w:rsid w:val="00F602F8"/>
    <w:rsid w:val="00F603A7"/>
    <w:rsid w:val="00F60499"/>
    <w:rsid w:val="00F604E0"/>
    <w:rsid w:val="00F6066A"/>
    <w:rsid w:val="00F6067D"/>
    <w:rsid w:val="00F606BB"/>
    <w:rsid w:val="00F60793"/>
    <w:rsid w:val="00F6088D"/>
    <w:rsid w:val="00F6090E"/>
    <w:rsid w:val="00F60922"/>
    <w:rsid w:val="00F609A7"/>
    <w:rsid w:val="00F60A8E"/>
    <w:rsid w:val="00F60D99"/>
    <w:rsid w:val="00F60EBF"/>
    <w:rsid w:val="00F60F40"/>
    <w:rsid w:val="00F60F95"/>
    <w:rsid w:val="00F60FC5"/>
    <w:rsid w:val="00F6102B"/>
    <w:rsid w:val="00F6102D"/>
    <w:rsid w:val="00F610BE"/>
    <w:rsid w:val="00F611F7"/>
    <w:rsid w:val="00F612A5"/>
    <w:rsid w:val="00F614A0"/>
    <w:rsid w:val="00F61679"/>
    <w:rsid w:val="00F61821"/>
    <w:rsid w:val="00F6187D"/>
    <w:rsid w:val="00F61916"/>
    <w:rsid w:val="00F61930"/>
    <w:rsid w:val="00F61A68"/>
    <w:rsid w:val="00F61A6A"/>
    <w:rsid w:val="00F61C8A"/>
    <w:rsid w:val="00F61CEE"/>
    <w:rsid w:val="00F61E4F"/>
    <w:rsid w:val="00F61F0B"/>
    <w:rsid w:val="00F61F6F"/>
    <w:rsid w:val="00F61FF0"/>
    <w:rsid w:val="00F61FF5"/>
    <w:rsid w:val="00F6203B"/>
    <w:rsid w:val="00F62068"/>
    <w:rsid w:val="00F6207B"/>
    <w:rsid w:val="00F62250"/>
    <w:rsid w:val="00F62285"/>
    <w:rsid w:val="00F62340"/>
    <w:rsid w:val="00F6241F"/>
    <w:rsid w:val="00F62438"/>
    <w:rsid w:val="00F62566"/>
    <w:rsid w:val="00F6261A"/>
    <w:rsid w:val="00F628BC"/>
    <w:rsid w:val="00F628EA"/>
    <w:rsid w:val="00F6290B"/>
    <w:rsid w:val="00F62924"/>
    <w:rsid w:val="00F62937"/>
    <w:rsid w:val="00F629A8"/>
    <w:rsid w:val="00F62A39"/>
    <w:rsid w:val="00F62AC0"/>
    <w:rsid w:val="00F62B53"/>
    <w:rsid w:val="00F62B71"/>
    <w:rsid w:val="00F62C85"/>
    <w:rsid w:val="00F62E35"/>
    <w:rsid w:val="00F62E49"/>
    <w:rsid w:val="00F62E58"/>
    <w:rsid w:val="00F62EAF"/>
    <w:rsid w:val="00F62FC5"/>
    <w:rsid w:val="00F631F3"/>
    <w:rsid w:val="00F6331F"/>
    <w:rsid w:val="00F63523"/>
    <w:rsid w:val="00F637F0"/>
    <w:rsid w:val="00F63804"/>
    <w:rsid w:val="00F63A5B"/>
    <w:rsid w:val="00F63B42"/>
    <w:rsid w:val="00F63CF9"/>
    <w:rsid w:val="00F63D99"/>
    <w:rsid w:val="00F63DDE"/>
    <w:rsid w:val="00F63DEA"/>
    <w:rsid w:val="00F63F3D"/>
    <w:rsid w:val="00F6429C"/>
    <w:rsid w:val="00F643CD"/>
    <w:rsid w:val="00F643D5"/>
    <w:rsid w:val="00F644B4"/>
    <w:rsid w:val="00F645A4"/>
    <w:rsid w:val="00F6484A"/>
    <w:rsid w:val="00F649B8"/>
    <w:rsid w:val="00F64B42"/>
    <w:rsid w:val="00F64B5C"/>
    <w:rsid w:val="00F64B62"/>
    <w:rsid w:val="00F64BB0"/>
    <w:rsid w:val="00F64BEC"/>
    <w:rsid w:val="00F64C66"/>
    <w:rsid w:val="00F64D13"/>
    <w:rsid w:val="00F64D56"/>
    <w:rsid w:val="00F64E6F"/>
    <w:rsid w:val="00F64E9F"/>
    <w:rsid w:val="00F64ED6"/>
    <w:rsid w:val="00F64F0E"/>
    <w:rsid w:val="00F6501A"/>
    <w:rsid w:val="00F65053"/>
    <w:rsid w:val="00F650D3"/>
    <w:rsid w:val="00F65173"/>
    <w:rsid w:val="00F652B8"/>
    <w:rsid w:val="00F6536C"/>
    <w:rsid w:val="00F65413"/>
    <w:rsid w:val="00F6543F"/>
    <w:rsid w:val="00F6546D"/>
    <w:rsid w:val="00F65493"/>
    <w:rsid w:val="00F655DF"/>
    <w:rsid w:val="00F65653"/>
    <w:rsid w:val="00F656B9"/>
    <w:rsid w:val="00F656E6"/>
    <w:rsid w:val="00F658F2"/>
    <w:rsid w:val="00F65922"/>
    <w:rsid w:val="00F65A96"/>
    <w:rsid w:val="00F65D65"/>
    <w:rsid w:val="00F65FEE"/>
    <w:rsid w:val="00F66090"/>
    <w:rsid w:val="00F66101"/>
    <w:rsid w:val="00F663C9"/>
    <w:rsid w:val="00F66424"/>
    <w:rsid w:val="00F6648B"/>
    <w:rsid w:val="00F6650D"/>
    <w:rsid w:val="00F66541"/>
    <w:rsid w:val="00F66626"/>
    <w:rsid w:val="00F66748"/>
    <w:rsid w:val="00F66758"/>
    <w:rsid w:val="00F6677A"/>
    <w:rsid w:val="00F66935"/>
    <w:rsid w:val="00F66A35"/>
    <w:rsid w:val="00F66A72"/>
    <w:rsid w:val="00F66A8D"/>
    <w:rsid w:val="00F66AC8"/>
    <w:rsid w:val="00F66B24"/>
    <w:rsid w:val="00F66BA4"/>
    <w:rsid w:val="00F66C9A"/>
    <w:rsid w:val="00F66E0A"/>
    <w:rsid w:val="00F66E28"/>
    <w:rsid w:val="00F66E67"/>
    <w:rsid w:val="00F66E68"/>
    <w:rsid w:val="00F66F93"/>
    <w:rsid w:val="00F66FBE"/>
    <w:rsid w:val="00F67136"/>
    <w:rsid w:val="00F67416"/>
    <w:rsid w:val="00F67421"/>
    <w:rsid w:val="00F67473"/>
    <w:rsid w:val="00F674FF"/>
    <w:rsid w:val="00F675BC"/>
    <w:rsid w:val="00F67751"/>
    <w:rsid w:val="00F67758"/>
    <w:rsid w:val="00F67761"/>
    <w:rsid w:val="00F678D6"/>
    <w:rsid w:val="00F67944"/>
    <w:rsid w:val="00F6795A"/>
    <w:rsid w:val="00F679A6"/>
    <w:rsid w:val="00F67D04"/>
    <w:rsid w:val="00F67F51"/>
    <w:rsid w:val="00F70171"/>
    <w:rsid w:val="00F70196"/>
    <w:rsid w:val="00F70276"/>
    <w:rsid w:val="00F7045A"/>
    <w:rsid w:val="00F70556"/>
    <w:rsid w:val="00F70608"/>
    <w:rsid w:val="00F706D7"/>
    <w:rsid w:val="00F70794"/>
    <w:rsid w:val="00F707E5"/>
    <w:rsid w:val="00F7087B"/>
    <w:rsid w:val="00F708A6"/>
    <w:rsid w:val="00F708FC"/>
    <w:rsid w:val="00F7091A"/>
    <w:rsid w:val="00F70AAA"/>
    <w:rsid w:val="00F70BB8"/>
    <w:rsid w:val="00F70BDF"/>
    <w:rsid w:val="00F70C0D"/>
    <w:rsid w:val="00F70CD0"/>
    <w:rsid w:val="00F71098"/>
    <w:rsid w:val="00F711FC"/>
    <w:rsid w:val="00F71272"/>
    <w:rsid w:val="00F712A5"/>
    <w:rsid w:val="00F71320"/>
    <w:rsid w:val="00F7138F"/>
    <w:rsid w:val="00F71413"/>
    <w:rsid w:val="00F7142B"/>
    <w:rsid w:val="00F71484"/>
    <w:rsid w:val="00F714C0"/>
    <w:rsid w:val="00F71541"/>
    <w:rsid w:val="00F71699"/>
    <w:rsid w:val="00F716D5"/>
    <w:rsid w:val="00F71866"/>
    <w:rsid w:val="00F71991"/>
    <w:rsid w:val="00F71A2C"/>
    <w:rsid w:val="00F71A2E"/>
    <w:rsid w:val="00F71CD4"/>
    <w:rsid w:val="00F71D97"/>
    <w:rsid w:val="00F71DEB"/>
    <w:rsid w:val="00F71E22"/>
    <w:rsid w:val="00F71EC9"/>
    <w:rsid w:val="00F72036"/>
    <w:rsid w:val="00F7206E"/>
    <w:rsid w:val="00F720BF"/>
    <w:rsid w:val="00F7212E"/>
    <w:rsid w:val="00F7213F"/>
    <w:rsid w:val="00F721D9"/>
    <w:rsid w:val="00F722EE"/>
    <w:rsid w:val="00F7230F"/>
    <w:rsid w:val="00F7247F"/>
    <w:rsid w:val="00F725D0"/>
    <w:rsid w:val="00F726C7"/>
    <w:rsid w:val="00F7275E"/>
    <w:rsid w:val="00F727C4"/>
    <w:rsid w:val="00F72966"/>
    <w:rsid w:val="00F72A2D"/>
    <w:rsid w:val="00F72AF7"/>
    <w:rsid w:val="00F72B3E"/>
    <w:rsid w:val="00F72BE7"/>
    <w:rsid w:val="00F72D82"/>
    <w:rsid w:val="00F72EBB"/>
    <w:rsid w:val="00F72EBE"/>
    <w:rsid w:val="00F7307D"/>
    <w:rsid w:val="00F73093"/>
    <w:rsid w:val="00F730EB"/>
    <w:rsid w:val="00F73219"/>
    <w:rsid w:val="00F732C6"/>
    <w:rsid w:val="00F732FA"/>
    <w:rsid w:val="00F73384"/>
    <w:rsid w:val="00F73393"/>
    <w:rsid w:val="00F733FE"/>
    <w:rsid w:val="00F73493"/>
    <w:rsid w:val="00F73553"/>
    <w:rsid w:val="00F7357A"/>
    <w:rsid w:val="00F735A4"/>
    <w:rsid w:val="00F735A8"/>
    <w:rsid w:val="00F735D8"/>
    <w:rsid w:val="00F73605"/>
    <w:rsid w:val="00F73630"/>
    <w:rsid w:val="00F7365A"/>
    <w:rsid w:val="00F736B3"/>
    <w:rsid w:val="00F73773"/>
    <w:rsid w:val="00F7385F"/>
    <w:rsid w:val="00F7387A"/>
    <w:rsid w:val="00F73881"/>
    <w:rsid w:val="00F73937"/>
    <w:rsid w:val="00F73999"/>
    <w:rsid w:val="00F739A6"/>
    <w:rsid w:val="00F739F3"/>
    <w:rsid w:val="00F73A35"/>
    <w:rsid w:val="00F73AF4"/>
    <w:rsid w:val="00F73B25"/>
    <w:rsid w:val="00F73B3E"/>
    <w:rsid w:val="00F73C34"/>
    <w:rsid w:val="00F73C39"/>
    <w:rsid w:val="00F73CC4"/>
    <w:rsid w:val="00F73DC7"/>
    <w:rsid w:val="00F73E41"/>
    <w:rsid w:val="00F73E79"/>
    <w:rsid w:val="00F74040"/>
    <w:rsid w:val="00F74113"/>
    <w:rsid w:val="00F74131"/>
    <w:rsid w:val="00F742B8"/>
    <w:rsid w:val="00F742C5"/>
    <w:rsid w:val="00F742F2"/>
    <w:rsid w:val="00F7430E"/>
    <w:rsid w:val="00F743A2"/>
    <w:rsid w:val="00F743A6"/>
    <w:rsid w:val="00F74417"/>
    <w:rsid w:val="00F74486"/>
    <w:rsid w:val="00F744A4"/>
    <w:rsid w:val="00F744EF"/>
    <w:rsid w:val="00F74534"/>
    <w:rsid w:val="00F7454C"/>
    <w:rsid w:val="00F745AF"/>
    <w:rsid w:val="00F7465B"/>
    <w:rsid w:val="00F746B3"/>
    <w:rsid w:val="00F748E3"/>
    <w:rsid w:val="00F748E5"/>
    <w:rsid w:val="00F74AB0"/>
    <w:rsid w:val="00F74B93"/>
    <w:rsid w:val="00F74D8B"/>
    <w:rsid w:val="00F74DCE"/>
    <w:rsid w:val="00F74DDE"/>
    <w:rsid w:val="00F74EF4"/>
    <w:rsid w:val="00F74FB5"/>
    <w:rsid w:val="00F7502F"/>
    <w:rsid w:val="00F75116"/>
    <w:rsid w:val="00F75281"/>
    <w:rsid w:val="00F7533B"/>
    <w:rsid w:val="00F75343"/>
    <w:rsid w:val="00F7547A"/>
    <w:rsid w:val="00F75499"/>
    <w:rsid w:val="00F754CE"/>
    <w:rsid w:val="00F756B1"/>
    <w:rsid w:val="00F757A9"/>
    <w:rsid w:val="00F757B7"/>
    <w:rsid w:val="00F7580F"/>
    <w:rsid w:val="00F75820"/>
    <w:rsid w:val="00F75836"/>
    <w:rsid w:val="00F75A17"/>
    <w:rsid w:val="00F75A21"/>
    <w:rsid w:val="00F75B78"/>
    <w:rsid w:val="00F75BA8"/>
    <w:rsid w:val="00F75BFF"/>
    <w:rsid w:val="00F75C1C"/>
    <w:rsid w:val="00F75CF7"/>
    <w:rsid w:val="00F75EAF"/>
    <w:rsid w:val="00F75ED3"/>
    <w:rsid w:val="00F75F34"/>
    <w:rsid w:val="00F75F4D"/>
    <w:rsid w:val="00F75F64"/>
    <w:rsid w:val="00F75F74"/>
    <w:rsid w:val="00F75F97"/>
    <w:rsid w:val="00F75FF5"/>
    <w:rsid w:val="00F76077"/>
    <w:rsid w:val="00F76147"/>
    <w:rsid w:val="00F762B8"/>
    <w:rsid w:val="00F763A9"/>
    <w:rsid w:val="00F7640A"/>
    <w:rsid w:val="00F764D0"/>
    <w:rsid w:val="00F7652C"/>
    <w:rsid w:val="00F76741"/>
    <w:rsid w:val="00F76839"/>
    <w:rsid w:val="00F76983"/>
    <w:rsid w:val="00F7699B"/>
    <w:rsid w:val="00F769DF"/>
    <w:rsid w:val="00F769EF"/>
    <w:rsid w:val="00F76A7B"/>
    <w:rsid w:val="00F76AE7"/>
    <w:rsid w:val="00F76B28"/>
    <w:rsid w:val="00F76BAB"/>
    <w:rsid w:val="00F76BF4"/>
    <w:rsid w:val="00F76C33"/>
    <w:rsid w:val="00F76D8D"/>
    <w:rsid w:val="00F76DD5"/>
    <w:rsid w:val="00F76E5C"/>
    <w:rsid w:val="00F76E8B"/>
    <w:rsid w:val="00F76ED8"/>
    <w:rsid w:val="00F76F1B"/>
    <w:rsid w:val="00F76F45"/>
    <w:rsid w:val="00F76FBB"/>
    <w:rsid w:val="00F77144"/>
    <w:rsid w:val="00F77227"/>
    <w:rsid w:val="00F7726F"/>
    <w:rsid w:val="00F7737B"/>
    <w:rsid w:val="00F774E9"/>
    <w:rsid w:val="00F77589"/>
    <w:rsid w:val="00F77619"/>
    <w:rsid w:val="00F77657"/>
    <w:rsid w:val="00F777B4"/>
    <w:rsid w:val="00F7784A"/>
    <w:rsid w:val="00F7791B"/>
    <w:rsid w:val="00F779E5"/>
    <w:rsid w:val="00F77ADC"/>
    <w:rsid w:val="00F77AF8"/>
    <w:rsid w:val="00F77B50"/>
    <w:rsid w:val="00F77BDA"/>
    <w:rsid w:val="00F77BDF"/>
    <w:rsid w:val="00F77D16"/>
    <w:rsid w:val="00F77D68"/>
    <w:rsid w:val="00F77E99"/>
    <w:rsid w:val="00F77EFF"/>
    <w:rsid w:val="00F80152"/>
    <w:rsid w:val="00F80391"/>
    <w:rsid w:val="00F80468"/>
    <w:rsid w:val="00F80473"/>
    <w:rsid w:val="00F80525"/>
    <w:rsid w:val="00F80668"/>
    <w:rsid w:val="00F808E4"/>
    <w:rsid w:val="00F80940"/>
    <w:rsid w:val="00F809EC"/>
    <w:rsid w:val="00F809FC"/>
    <w:rsid w:val="00F80A29"/>
    <w:rsid w:val="00F80AB9"/>
    <w:rsid w:val="00F80B59"/>
    <w:rsid w:val="00F80B7B"/>
    <w:rsid w:val="00F80CF6"/>
    <w:rsid w:val="00F80DAC"/>
    <w:rsid w:val="00F80DCA"/>
    <w:rsid w:val="00F80DE9"/>
    <w:rsid w:val="00F80E46"/>
    <w:rsid w:val="00F80E51"/>
    <w:rsid w:val="00F80FFB"/>
    <w:rsid w:val="00F8106A"/>
    <w:rsid w:val="00F810DD"/>
    <w:rsid w:val="00F811C9"/>
    <w:rsid w:val="00F811E3"/>
    <w:rsid w:val="00F814CF"/>
    <w:rsid w:val="00F81654"/>
    <w:rsid w:val="00F8167F"/>
    <w:rsid w:val="00F81712"/>
    <w:rsid w:val="00F818C7"/>
    <w:rsid w:val="00F81A22"/>
    <w:rsid w:val="00F81A63"/>
    <w:rsid w:val="00F81B01"/>
    <w:rsid w:val="00F81C7B"/>
    <w:rsid w:val="00F81C86"/>
    <w:rsid w:val="00F81CCD"/>
    <w:rsid w:val="00F81D79"/>
    <w:rsid w:val="00F81E96"/>
    <w:rsid w:val="00F81EE6"/>
    <w:rsid w:val="00F81F57"/>
    <w:rsid w:val="00F820D7"/>
    <w:rsid w:val="00F8217E"/>
    <w:rsid w:val="00F821C2"/>
    <w:rsid w:val="00F823E1"/>
    <w:rsid w:val="00F82482"/>
    <w:rsid w:val="00F8250A"/>
    <w:rsid w:val="00F826BE"/>
    <w:rsid w:val="00F826DA"/>
    <w:rsid w:val="00F82779"/>
    <w:rsid w:val="00F827A1"/>
    <w:rsid w:val="00F827CC"/>
    <w:rsid w:val="00F82843"/>
    <w:rsid w:val="00F82849"/>
    <w:rsid w:val="00F82A28"/>
    <w:rsid w:val="00F82B75"/>
    <w:rsid w:val="00F82B9E"/>
    <w:rsid w:val="00F82C82"/>
    <w:rsid w:val="00F82C96"/>
    <w:rsid w:val="00F82D4E"/>
    <w:rsid w:val="00F82DE3"/>
    <w:rsid w:val="00F82F28"/>
    <w:rsid w:val="00F830A8"/>
    <w:rsid w:val="00F832AA"/>
    <w:rsid w:val="00F83394"/>
    <w:rsid w:val="00F833C5"/>
    <w:rsid w:val="00F83489"/>
    <w:rsid w:val="00F8348B"/>
    <w:rsid w:val="00F8379D"/>
    <w:rsid w:val="00F837BB"/>
    <w:rsid w:val="00F837DC"/>
    <w:rsid w:val="00F839C2"/>
    <w:rsid w:val="00F839EB"/>
    <w:rsid w:val="00F83B6B"/>
    <w:rsid w:val="00F83B86"/>
    <w:rsid w:val="00F83BB0"/>
    <w:rsid w:val="00F83E59"/>
    <w:rsid w:val="00F83E84"/>
    <w:rsid w:val="00F83F42"/>
    <w:rsid w:val="00F83F4C"/>
    <w:rsid w:val="00F8400D"/>
    <w:rsid w:val="00F8404B"/>
    <w:rsid w:val="00F8408A"/>
    <w:rsid w:val="00F840C3"/>
    <w:rsid w:val="00F840ED"/>
    <w:rsid w:val="00F84102"/>
    <w:rsid w:val="00F8412F"/>
    <w:rsid w:val="00F84141"/>
    <w:rsid w:val="00F8419B"/>
    <w:rsid w:val="00F84219"/>
    <w:rsid w:val="00F8439B"/>
    <w:rsid w:val="00F844F6"/>
    <w:rsid w:val="00F84548"/>
    <w:rsid w:val="00F84654"/>
    <w:rsid w:val="00F84878"/>
    <w:rsid w:val="00F849DA"/>
    <w:rsid w:val="00F84CE1"/>
    <w:rsid w:val="00F84D1E"/>
    <w:rsid w:val="00F84DF1"/>
    <w:rsid w:val="00F84EA3"/>
    <w:rsid w:val="00F84F58"/>
    <w:rsid w:val="00F84FE7"/>
    <w:rsid w:val="00F85075"/>
    <w:rsid w:val="00F8515C"/>
    <w:rsid w:val="00F851BE"/>
    <w:rsid w:val="00F851D0"/>
    <w:rsid w:val="00F8522B"/>
    <w:rsid w:val="00F852BE"/>
    <w:rsid w:val="00F852C1"/>
    <w:rsid w:val="00F8532C"/>
    <w:rsid w:val="00F8535B"/>
    <w:rsid w:val="00F853E5"/>
    <w:rsid w:val="00F85401"/>
    <w:rsid w:val="00F85468"/>
    <w:rsid w:val="00F85488"/>
    <w:rsid w:val="00F85490"/>
    <w:rsid w:val="00F8557B"/>
    <w:rsid w:val="00F8562D"/>
    <w:rsid w:val="00F85745"/>
    <w:rsid w:val="00F85779"/>
    <w:rsid w:val="00F8577C"/>
    <w:rsid w:val="00F85825"/>
    <w:rsid w:val="00F85833"/>
    <w:rsid w:val="00F85895"/>
    <w:rsid w:val="00F858E5"/>
    <w:rsid w:val="00F85901"/>
    <w:rsid w:val="00F85913"/>
    <w:rsid w:val="00F85918"/>
    <w:rsid w:val="00F859D5"/>
    <w:rsid w:val="00F85A2B"/>
    <w:rsid w:val="00F85A56"/>
    <w:rsid w:val="00F85AA2"/>
    <w:rsid w:val="00F85AF2"/>
    <w:rsid w:val="00F85B65"/>
    <w:rsid w:val="00F85B9B"/>
    <w:rsid w:val="00F85C31"/>
    <w:rsid w:val="00F85CA3"/>
    <w:rsid w:val="00F85D82"/>
    <w:rsid w:val="00F85DC3"/>
    <w:rsid w:val="00F85DD2"/>
    <w:rsid w:val="00F85E38"/>
    <w:rsid w:val="00F85F04"/>
    <w:rsid w:val="00F85F0A"/>
    <w:rsid w:val="00F85FFD"/>
    <w:rsid w:val="00F8601B"/>
    <w:rsid w:val="00F86037"/>
    <w:rsid w:val="00F8610E"/>
    <w:rsid w:val="00F861B9"/>
    <w:rsid w:val="00F8632E"/>
    <w:rsid w:val="00F86425"/>
    <w:rsid w:val="00F86515"/>
    <w:rsid w:val="00F86541"/>
    <w:rsid w:val="00F865C3"/>
    <w:rsid w:val="00F865EC"/>
    <w:rsid w:val="00F86624"/>
    <w:rsid w:val="00F868AC"/>
    <w:rsid w:val="00F86A5C"/>
    <w:rsid w:val="00F86C0E"/>
    <w:rsid w:val="00F86C72"/>
    <w:rsid w:val="00F86EA9"/>
    <w:rsid w:val="00F86EE8"/>
    <w:rsid w:val="00F86FF0"/>
    <w:rsid w:val="00F870E2"/>
    <w:rsid w:val="00F870FB"/>
    <w:rsid w:val="00F8717E"/>
    <w:rsid w:val="00F87192"/>
    <w:rsid w:val="00F87230"/>
    <w:rsid w:val="00F87491"/>
    <w:rsid w:val="00F874EE"/>
    <w:rsid w:val="00F8755B"/>
    <w:rsid w:val="00F877C1"/>
    <w:rsid w:val="00F87863"/>
    <w:rsid w:val="00F8792A"/>
    <w:rsid w:val="00F8796C"/>
    <w:rsid w:val="00F87AC9"/>
    <w:rsid w:val="00F87B2A"/>
    <w:rsid w:val="00F87B7F"/>
    <w:rsid w:val="00F87C37"/>
    <w:rsid w:val="00F87CAF"/>
    <w:rsid w:val="00F87D16"/>
    <w:rsid w:val="00F87DBF"/>
    <w:rsid w:val="00F87DD1"/>
    <w:rsid w:val="00F87FF3"/>
    <w:rsid w:val="00F901DC"/>
    <w:rsid w:val="00F902A2"/>
    <w:rsid w:val="00F90358"/>
    <w:rsid w:val="00F9040F"/>
    <w:rsid w:val="00F90495"/>
    <w:rsid w:val="00F904D8"/>
    <w:rsid w:val="00F90545"/>
    <w:rsid w:val="00F90549"/>
    <w:rsid w:val="00F90551"/>
    <w:rsid w:val="00F90668"/>
    <w:rsid w:val="00F906AD"/>
    <w:rsid w:val="00F90883"/>
    <w:rsid w:val="00F90BAD"/>
    <w:rsid w:val="00F90BD2"/>
    <w:rsid w:val="00F90BFE"/>
    <w:rsid w:val="00F90C41"/>
    <w:rsid w:val="00F90D02"/>
    <w:rsid w:val="00F90DCA"/>
    <w:rsid w:val="00F90E13"/>
    <w:rsid w:val="00F90E48"/>
    <w:rsid w:val="00F90F3F"/>
    <w:rsid w:val="00F91063"/>
    <w:rsid w:val="00F910BC"/>
    <w:rsid w:val="00F91256"/>
    <w:rsid w:val="00F914D7"/>
    <w:rsid w:val="00F914E3"/>
    <w:rsid w:val="00F915C8"/>
    <w:rsid w:val="00F9162C"/>
    <w:rsid w:val="00F91687"/>
    <w:rsid w:val="00F917B6"/>
    <w:rsid w:val="00F91883"/>
    <w:rsid w:val="00F919C9"/>
    <w:rsid w:val="00F919F3"/>
    <w:rsid w:val="00F91BBB"/>
    <w:rsid w:val="00F91CA0"/>
    <w:rsid w:val="00F91CFE"/>
    <w:rsid w:val="00F91DE4"/>
    <w:rsid w:val="00F91E8C"/>
    <w:rsid w:val="00F91EF0"/>
    <w:rsid w:val="00F92114"/>
    <w:rsid w:val="00F92124"/>
    <w:rsid w:val="00F92127"/>
    <w:rsid w:val="00F921D5"/>
    <w:rsid w:val="00F921EC"/>
    <w:rsid w:val="00F925CB"/>
    <w:rsid w:val="00F9269E"/>
    <w:rsid w:val="00F92759"/>
    <w:rsid w:val="00F927BD"/>
    <w:rsid w:val="00F928EB"/>
    <w:rsid w:val="00F92A47"/>
    <w:rsid w:val="00F92A9E"/>
    <w:rsid w:val="00F92AAA"/>
    <w:rsid w:val="00F92B77"/>
    <w:rsid w:val="00F92C66"/>
    <w:rsid w:val="00F92DD6"/>
    <w:rsid w:val="00F92E03"/>
    <w:rsid w:val="00F9302A"/>
    <w:rsid w:val="00F93059"/>
    <w:rsid w:val="00F93148"/>
    <w:rsid w:val="00F931D1"/>
    <w:rsid w:val="00F93311"/>
    <w:rsid w:val="00F93322"/>
    <w:rsid w:val="00F93375"/>
    <w:rsid w:val="00F934BB"/>
    <w:rsid w:val="00F934F8"/>
    <w:rsid w:val="00F935A8"/>
    <w:rsid w:val="00F93652"/>
    <w:rsid w:val="00F9380D"/>
    <w:rsid w:val="00F93861"/>
    <w:rsid w:val="00F9387A"/>
    <w:rsid w:val="00F938C2"/>
    <w:rsid w:val="00F93988"/>
    <w:rsid w:val="00F93995"/>
    <w:rsid w:val="00F939D8"/>
    <w:rsid w:val="00F93A14"/>
    <w:rsid w:val="00F93AA8"/>
    <w:rsid w:val="00F93B32"/>
    <w:rsid w:val="00F93C13"/>
    <w:rsid w:val="00F93C49"/>
    <w:rsid w:val="00F93CBC"/>
    <w:rsid w:val="00F93D56"/>
    <w:rsid w:val="00F93E57"/>
    <w:rsid w:val="00F93FE3"/>
    <w:rsid w:val="00F9417A"/>
    <w:rsid w:val="00F942B3"/>
    <w:rsid w:val="00F94454"/>
    <w:rsid w:val="00F944A4"/>
    <w:rsid w:val="00F944EB"/>
    <w:rsid w:val="00F94604"/>
    <w:rsid w:val="00F94633"/>
    <w:rsid w:val="00F94650"/>
    <w:rsid w:val="00F94760"/>
    <w:rsid w:val="00F947C8"/>
    <w:rsid w:val="00F947FD"/>
    <w:rsid w:val="00F94892"/>
    <w:rsid w:val="00F94901"/>
    <w:rsid w:val="00F94923"/>
    <w:rsid w:val="00F94A3D"/>
    <w:rsid w:val="00F94A83"/>
    <w:rsid w:val="00F94AD8"/>
    <w:rsid w:val="00F94B20"/>
    <w:rsid w:val="00F94BF9"/>
    <w:rsid w:val="00F94BFD"/>
    <w:rsid w:val="00F94CCD"/>
    <w:rsid w:val="00F94D06"/>
    <w:rsid w:val="00F94D47"/>
    <w:rsid w:val="00F94D4A"/>
    <w:rsid w:val="00F94E9F"/>
    <w:rsid w:val="00F94EFF"/>
    <w:rsid w:val="00F94FF1"/>
    <w:rsid w:val="00F95121"/>
    <w:rsid w:val="00F952BF"/>
    <w:rsid w:val="00F9533E"/>
    <w:rsid w:val="00F953A3"/>
    <w:rsid w:val="00F953BF"/>
    <w:rsid w:val="00F95436"/>
    <w:rsid w:val="00F9544A"/>
    <w:rsid w:val="00F9554D"/>
    <w:rsid w:val="00F95664"/>
    <w:rsid w:val="00F956DA"/>
    <w:rsid w:val="00F9572F"/>
    <w:rsid w:val="00F95B38"/>
    <w:rsid w:val="00F95BC6"/>
    <w:rsid w:val="00F95D1E"/>
    <w:rsid w:val="00F95DAD"/>
    <w:rsid w:val="00F96009"/>
    <w:rsid w:val="00F96018"/>
    <w:rsid w:val="00F9601A"/>
    <w:rsid w:val="00F96086"/>
    <w:rsid w:val="00F960B8"/>
    <w:rsid w:val="00F960C9"/>
    <w:rsid w:val="00F96180"/>
    <w:rsid w:val="00F96286"/>
    <w:rsid w:val="00F9628A"/>
    <w:rsid w:val="00F96393"/>
    <w:rsid w:val="00F9639F"/>
    <w:rsid w:val="00F963D6"/>
    <w:rsid w:val="00F9646F"/>
    <w:rsid w:val="00F96539"/>
    <w:rsid w:val="00F966C1"/>
    <w:rsid w:val="00F96720"/>
    <w:rsid w:val="00F9673B"/>
    <w:rsid w:val="00F9676E"/>
    <w:rsid w:val="00F969F0"/>
    <w:rsid w:val="00F96AD0"/>
    <w:rsid w:val="00F96B65"/>
    <w:rsid w:val="00F96BF1"/>
    <w:rsid w:val="00F96C24"/>
    <w:rsid w:val="00F96C9C"/>
    <w:rsid w:val="00F96E40"/>
    <w:rsid w:val="00F96FB4"/>
    <w:rsid w:val="00F97085"/>
    <w:rsid w:val="00F97090"/>
    <w:rsid w:val="00F972E0"/>
    <w:rsid w:val="00F974EE"/>
    <w:rsid w:val="00F97527"/>
    <w:rsid w:val="00F97560"/>
    <w:rsid w:val="00F97628"/>
    <w:rsid w:val="00F97787"/>
    <w:rsid w:val="00F97896"/>
    <w:rsid w:val="00F97923"/>
    <w:rsid w:val="00F979DC"/>
    <w:rsid w:val="00F97B70"/>
    <w:rsid w:val="00F97C33"/>
    <w:rsid w:val="00F97C5C"/>
    <w:rsid w:val="00F97CD4"/>
    <w:rsid w:val="00F97CFF"/>
    <w:rsid w:val="00F97D2C"/>
    <w:rsid w:val="00F97DCB"/>
    <w:rsid w:val="00FA000B"/>
    <w:rsid w:val="00FA013D"/>
    <w:rsid w:val="00FA022E"/>
    <w:rsid w:val="00FA0347"/>
    <w:rsid w:val="00FA03AC"/>
    <w:rsid w:val="00FA0424"/>
    <w:rsid w:val="00FA049E"/>
    <w:rsid w:val="00FA056E"/>
    <w:rsid w:val="00FA0574"/>
    <w:rsid w:val="00FA05CF"/>
    <w:rsid w:val="00FA05D5"/>
    <w:rsid w:val="00FA05D8"/>
    <w:rsid w:val="00FA08BE"/>
    <w:rsid w:val="00FA08F5"/>
    <w:rsid w:val="00FA096A"/>
    <w:rsid w:val="00FA09FD"/>
    <w:rsid w:val="00FA0A01"/>
    <w:rsid w:val="00FA0A06"/>
    <w:rsid w:val="00FA0A26"/>
    <w:rsid w:val="00FA0A54"/>
    <w:rsid w:val="00FA0A78"/>
    <w:rsid w:val="00FA0A96"/>
    <w:rsid w:val="00FA0A9F"/>
    <w:rsid w:val="00FA0B3A"/>
    <w:rsid w:val="00FA0BE4"/>
    <w:rsid w:val="00FA0CF9"/>
    <w:rsid w:val="00FA0D48"/>
    <w:rsid w:val="00FA0DBC"/>
    <w:rsid w:val="00FA0E24"/>
    <w:rsid w:val="00FA0E90"/>
    <w:rsid w:val="00FA0FB7"/>
    <w:rsid w:val="00FA10F2"/>
    <w:rsid w:val="00FA119A"/>
    <w:rsid w:val="00FA11F1"/>
    <w:rsid w:val="00FA1218"/>
    <w:rsid w:val="00FA137E"/>
    <w:rsid w:val="00FA13CA"/>
    <w:rsid w:val="00FA1443"/>
    <w:rsid w:val="00FA14CB"/>
    <w:rsid w:val="00FA1522"/>
    <w:rsid w:val="00FA16C1"/>
    <w:rsid w:val="00FA16FE"/>
    <w:rsid w:val="00FA1873"/>
    <w:rsid w:val="00FA18D5"/>
    <w:rsid w:val="00FA1948"/>
    <w:rsid w:val="00FA196C"/>
    <w:rsid w:val="00FA19EA"/>
    <w:rsid w:val="00FA1AD5"/>
    <w:rsid w:val="00FA1B52"/>
    <w:rsid w:val="00FA1CE3"/>
    <w:rsid w:val="00FA1D1D"/>
    <w:rsid w:val="00FA1DCD"/>
    <w:rsid w:val="00FA1DDC"/>
    <w:rsid w:val="00FA1E49"/>
    <w:rsid w:val="00FA1F03"/>
    <w:rsid w:val="00FA1F0A"/>
    <w:rsid w:val="00FA211A"/>
    <w:rsid w:val="00FA2150"/>
    <w:rsid w:val="00FA220C"/>
    <w:rsid w:val="00FA226C"/>
    <w:rsid w:val="00FA22A0"/>
    <w:rsid w:val="00FA23D8"/>
    <w:rsid w:val="00FA24BB"/>
    <w:rsid w:val="00FA2532"/>
    <w:rsid w:val="00FA258A"/>
    <w:rsid w:val="00FA25D3"/>
    <w:rsid w:val="00FA2608"/>
    <w:rsid w:val="00FA2684"/>
    <w:rsid w:val="00FA2728"/>
    <w:rsid w:val="00FA280D"/>
    <w:rsid w:val="00FA289C"/>
    <w:rsid w:val="00FA29C5"/>
    <w:rsid w:val="00FA2A4B"/>
    <w:rsid w:val="00FA2A5B"/>
    <w:rsid w:val="00FA2A84"/>
    <w:rsid w:val="00FA2C41"/>
    <w:rsid w:val="00FA2D0A"/>
    <w:rsid w:val="00FA2DF3"/>
    <w:rsid w:val="00FA2EA1"/>
    <w:rsid w:val="00FA2FB1"/>
    <w:rsid w:val="00FA3063"/>
    <w:rsid w:val="00FA3156"/>
    <w:rsid w:val="00FA3166"/>
    <w:rsid w:val="00FA3171"/>
    <w:rsid w:val="00FA31FB"/>
    <w:rsid w:val="00FA328B"/>
    <w:rsid w:val="00FA338E"/>
    <w:rsid w:val="00FA3418"/>
    <w:rsid w:val="00FA3465"/>
    <w:rsid w:val="00FA349E"/>
    <w:rsid w:val="00FA3525"/>
    <w:rsid w:val="00FA3586"/>
    <w:rsid w:val="00FA37D0"/>
    <w:rsid w:val="00FA38E8"/>
    <w:rsid w:val="00FA3953"/>
    <w:rsid w:val="00FA3A06"/>
    <w:rsid w:val="00FA3AAD"/>
    <w:rsid w:val="00FA3B2E"/>
    <w:rsid w:val="00FA3B6C"/>
    <w:rsid w:val="00FA3D77"/>
    <w:rsid w:val="00FA3E5A"/>
    <w:rsid w:val="00FA3E64"/>
    <w:rsid w:val="00FA3F94"/>
    <w:rsid w:val="00FA4078"/>
    <w:rsid w:val="00FA40A6"/>
    <w:rsid w:val="00FA40EC"/>
    <w:rsid w:val="00FA410E"/>
    <w:rsid w:val="00FA4127"/>
    <w:rsid w:val="00FA41DF"/>
    <w:rsid w:val="00FA41E5"/>
    <w:rsid w:val="00FA431B"/>
    <w:rsid w:val="00FA440B"/>
    <w:rsid w:val="00FA444C"/>
    <w:rsid w:val="00FA4457"/>
    <w:rsid w:val="00FA45D7"/>
    <w:rsid w:val="00FA47F0"/>
    <w:rsid w:val="00FA48CC"/>
    <w:rsid w:val="00FA48E2"/>
    <w:rsid w:val="00FA4A40"/>
    <w:rsid w:val="00FA4B3B"/>
    <w:rsid w:val="00FA4D68"/>
    <w:rsid w:val="00FA4DF6"/>
    <w:rsid w:val="00FA4E15"/>
    <w:rsid w:val="00FA4F44"/>
    <w:rsid w:val="00FA5045"/>
    <w:rsid w:val="00FA50E7"/>
    <w:rsid w:val="00FA5202"/>
    <w:rsid w:val="00FA52C1"/>
    <w:rsid w:val="00FA55B4"/>
    <w:rsid w:val="00FA5602"/>
    <w:rsid w:val="00FA56CA"/>
    <w:rsid w:val="00FA56DF"/>
    <w:rsid w:val="00FA56ED"/>
    <w:rsid w:val="00FA5C46"/>
    <w:rsid w:val="00FA5C8C"/>
    <w:rsid w:val="00FA5D8A"/>
    <w:rsid w:val="00FA5E5D"/>
    <w:rsid w:val="00FA5EE5"/>
    <w:rsid w:val="00FA5F41"/>
    <w:rsid w:val="00FA5FC6"/>
    <w:rsid w:val="00FA600C"/>
    <w:rsid w:val="00FA601D"/>
    <w:rsid w:val="00FA61B8"/>
    <w:rsid w:val="00FA61E0"/>
    <w:rsid w:val="00FA61EF"/>
    <w:rsid w:val="00FA6287"/>
    <w:rsid w:val="00FA651C"/>
    <w:rsid w:val="00FA6531"/>
    <w:rsid w:val="00FA6644"/>
    <w:rsid w:val="00FA6647"/>
    <w:rsid w:val="00FA6674"/>
    <w:rsid w:val="00FA66B1"/>
    <w:rsid w:val="00FA6769"/>
    <w:rsid w:val="00FA687A"/>
    <w:rsid w:val="00FA6973"/>
    <w:rsid w:val="00FA6A07"/>
    <w:rsid w:val="00FA6A91"/>
    <w:rsid w:val="00FA6BE0"/>
    <w:rsid w:val="00FA6D47"/>
    <w:rsid w:val="00FA6F5D"/>
    <w:rsid w:val="00FA6F73"/>
    <w:rsid w:val="00FA6F7B"/>
    <w:rsid w:val="00FA6FFE"/>
    <w:rsid w:val="00FA716D"/>
    <w:rsid w:val="00FA732A"/>
    <w:rsid w:val="00FA7480"/>
    <w:rsid w:val="00FA757C"/>
    <w:rsid w:val="00FA7683"/>
    <w:rsid w:val="00FA76BD"/>
    <w:rsid w:val="00FA77A3"/>
    <w:rsid w:val="00FA77CD"/>
    <w:rsid w:val="00FA78B4"/>
    <w:rsid w:val="00FA78E9"/>
    <w:rsid w:val="00FA7955"/>
    <w:rsid w:val="00FA7B7A"/>
    <w:rsid w:val="00FA7C4D"/>
    <w:rsid w:val="00FA7DF8"/>
    <w:rsid w:val="00FA7FA9"/>
    <w:rsid w:val="00FB01B8"/>
    <w:rsid w:val="00FB020C"/>
    <w:rsid w:val="00FB02AE"/>
    <w:rsid w:val="00FB030C"/>
    <w:rsid w:val="00FB04F3"/>
    <w:rsid w:val="00FB0577"/>
    <w:rsid w:val="00FB062B"/>
    <w:rsid w:val="00FB063D"/>
    <w:rsid w:val="00FB071D"/>
    <w:rsid w:val="00FB09E7"/>
    <w:rsid w:val="00FB0A07"/>
    <w:rsid w:val="00FB0A20"/>
    <w:rsid w:val="00FB0A50"/>
    <w:rsid w:val="00FB0A84"/>
    <w:rsid w:val="00FB0BD0"/>
    <w:rsid w:val="00FB0C64"/>
    <w:rsid w:val="00FB0CB5"/>
    <w:rsid w:val="00FB0CF7"/>
    <w:rsid w:val="00FB0D05"/>
    <w:rsid w:val="00FB0D1A"/>
    <w:rsid w:val="00FB0D5C"/>
    <w:rsid w:val="00FB0DF4"/>
    <w:rsid w:val="00FB0E13"/>
    <w:rsid w:val="00FB0E52"/>
    <w:rsid w:val="00FB1078"/>
    <w:rsid w:val="00FB123D"/>
    <w:rsid w:val="00FB128E"/>
    <w:rsid w:val="00FB13B4"/>
    <w:rsid w:val="00FB13FE"/>
    <w:rsid w:val="00FB145E"/>
    <w:rsid w:val="00FB151E"/>
    <w:rsid w:val="00FB1588"/>
    <w:rsid w:val="00FB15F1"/>
    <w:rsid w:val="00FB15FB"/>
    <w:rsid w:val="00FB1621"/>
    <w:rsid w:val="00FB174B"/>
    <w:rsid w:val="00FB1840"/>
    <w:rsid w:val="00FB186D"/>
    <w:rsid w:val="00FB196D"/>
    <w:rsid w:val="00FB1A69"/>
    <w:rsid w:val="00FB1B16"/>
    <w:rsid w:val="00FB1B23"/>
    <w:rsid w:val="00FB1B26"/>
    <w:rsid w:val="00FB1BAF"/>
    <w:rsid w:val="00FB1C40"/>
    <w:rsid w:val="00FB1C4D"/>
    <w:rsid w:val="00FB1CC8"/>
    <w:rsid w:val="00FB1D19"/>
    <w:rsid w:val="00FB1D26"/>
    <w:rsid w:val="00FB1E31"/>
    <w:rsid w:val="00FB1EB6"/>
    <w:rsid w:val="00FB1F00"/>
    <w:rsid w:val="00FB1F45"/>
    <w:rsid w:val="00FB1F53"/>
    <w:rsid w:val="00FB204B"/>
    <w:rsid w:val="00FB2088"/>
    <w:rsid w:val="00FB20B0"/>
    <w:rsid w:val="00FB20DD"/>
    <w:rsid w:val="00FB20F0"/>
    <w:rsid w:val="00FB213A"/>
    <w:rsid w:val="00FB21A8"/>
    <w:rsid w:val="00FB2277"/>
    <w:rsid w:val="00FB239D"/>
    <w:rsid w:val="00FB23A4"/>
    <w:rsid w:val="00FB244F"/>
    <w:rsid w:val="00FB247C"/>
    <w:rsid w:val="00FB249C"/>
    <w:rsid w:val="00FB2524"/>
    <w:rsid w:val="00FB2553"/>
    <w:rsid w:val="00FB2575"/>
    <w:rsid w:val="00FB270D"/>
    <w:rsid w:val="00FB294A"/>
    <w:rsid w:val="00FB29F9"/>
    <w:rsid w:val="00FB2A55"/>
    <w:rsid w:val="00FB2A9C"/>
    <w:rsid w:val="00FB2B41"/>
    <w:rsid w:val="00FB2B52"/>
    <w:rsid w:val="00FB2B73"/>
    <w:rsid w:val="00FB2C0E"/>
    <w:rsid w:val="00FB2CA3"/>
    <w:rsid w:val="00FB2CFF"/>
    <w:rsid w:val="00FB2DE0"/>
    <w:rsid w:val="00FB2E37"/>
    <w:rsid w:val="00FB2F10"/>
    <w:rsid w:val="00FB2FC9"/>
    <w:rsid w:val="00FB2FD1"/>
    <w:rsid w:val="00FB3038"/>
    <w:rsid w:val="00FB3075"/>
    <w:rsid w:val="00FB30B9"/>
    <w:rsid w:val="00FB315F"/>
    <w:rsid w:val="00FB317F"/>
    <w:rsid w:val="00FB3291"/>
    <w:rsid w:val="00FB331E"/>
    <w:rsid w:val="00FB3468"/>
    <w:rsid w:val="00FB36A2"/>
    <w:rsid w:val="00FB3918"/>
    <w:rsid w:val="00FB3933"/>
    <w:rsid w:val="00FB3AA7"/>
    <w:rsid w:val="00FB3BAA"/>
    <w:rsid w:val="00FB3C47"/>
    <w:rsid w:val="00FB3CD5"/>
    <w:rsid w:val="00FB3D54"/>
    <w:rsid w:val="00FB3DBC"/>
    <w:rsid w:val="00FB413C"/>
    <w:rsid w:val="00FB425D"/>
    <w:rsid w:val="00FB434A"/>
    <w:rsid w:val="00FB436C"/>
    <w:rsid w:val="00FB43A7"/>
    <w:rsid w:val="00FB4512"/>
    <w:rsid w:val="00FB4623"/>
    <w:rsid w:val="00FB4720"/>
    <w:rsid w:val="00FB4744"/>
    <w:rsid w:val="00FB4746"/>
    <w:rsid w:val="00FB48EF"/>
    <w:rsid w:val="00FB4952"/>
    <w:rsid w:val="00FB4AF9"/>
    <w:rsid w:val="00FB4B66"/>
    <w:rsid w:val="00FB4C05"/>
    <w:rsid w:val="00FB4CF2"/>
    <w:rsid w:val="00FB4D88"/>
    <w:rsid w:val="00FB4EF1"/>
    <w:rsid w:val="00FB4FDE"/>
    <w:rsid w:val="00FB504D"/>
    <w:rsid w:val="00FB5077"/>
    <w:rsid w:val="00FB50EC"/>
    <w:rsid w:val="00FB513D"/>
    <w:rsid w:val="00FB51E9"/>
    <w:rsid w:val="00FB51F2"/>
    <w:rsid w:val="00FB53D3"/>
    <w:rsid w:val="00FB54C2"/>
    <w:rsid w:val="00FB5526"/>
    <w:rsid w:val="00FB55C9"/>
    <w:rsid w:val="00FB5632"/>
    <w:rsid w:val="00FB56CF"/>
    <w:rsid w:val="00FB5733"/>
    <w:rsid w:val="00FB5771"/>
    <w:rsid w:val="00FB578F"/>
    <w:rsid w:val="00FB5827"/>
    <w:rsid w:val="00FB583B"/>
    <w:rsid w:val="00FB5966"/>
    <w:rsid w:val="00FB5B4D"/>
    <w:rsid w:val="00FB5B99"/>
    <w:rsid w:val="00FB5BAE"/>
    <w:rsid w:val="00FB5C80"/>
    <w:rsid w:val="00FB5CC7"/>
    <w:rsid w:val="00FB5CDA"/>
    <w:rsid w:val="00FB5E1F"/>
    <w:rsid w:val="00FB5E85"/>
    <w:rsid w:val="00FB5EC8"/>
    <w:rsid w:val="00FB5ECF"/>
    <w:rsid w:val="00FB5F64"/>
    <w:rsid w:val="00FB5F7B"/>
    <w:rsid w:val="00FB6014"/>
    <w:rsid w:val="00FB6066"/>
    <w:rsid w:val="00FB6098"/>
    <w:rsid w:val="00FB60BA"/>
    <w:rsid w:val="00FB62EA"/>
    <w:rsid w:val="00FB63FA"/>
    <w:rsid w:val="00FB648F"/>
    <w:rsid w:val="00FB66CE"/>
    <w:rsid w:val="00FB6851"/>
    <w:rsid w:val="00FB6857"/>
    <w:rsid w:val="00FB690A"/>
    <w:rsid w:val="00FB6995"/>
    <w:rsid w:val="00FB6AEF"/>
    <w:rsid w:val="00FB6B0C"/>
    <w:rsid w:val="00FB6BCB"/>
    <w:rsid w:val="00FB6BE6"/>
    <w:rsid w:val="00FB6CFC"/>
    <w:rsid w:val="00FB6D06"/>
    <w:rsid w:val="00FB6DFF"/>
    <w:rsid w:val="00FB6F98"/>
    <w:rsid w:val="00FB7053"/>
    <w:rsid w:val="00FB7100"/>
    <w:rsid w:val="00FB710E"/>
    <w:rsid w:val="00FB7346"/>
    <w:rsid w:val="00FB7354"/>
    <w:rsid w:val="00FB73DE"/>
    <w:rsid w:val="00FB7798"/>
    <w:rsid w:val="00FB788E"/>
    <w:rsid w:val="00FB7915"/>
    <w:rsid w:val="00FB79D6"/>
    <w:rsid w:val="00FB7A2B"/>
    <w:rsid w:val="00FB7B34"/>
    <w:rsid w:val="00FB7B86"/>
    <w:rsid w:val="00FB7BD3"/>
    <w:rsid w:val="00FB7C21"/>
    <w:rsid w:val="00FB7C28"/>
    <w:rsid w:val="00FB7C53"/>
    <w:rsid w:val="00FB7C5B"/>
    <w:rsid w:val="00FB7CFD"/>
    <w:rsid w:val="00FB7D1B"/>
    <w:rsid w:val="00FB7DBE"/>
    <w:rsid w:val="00FB7DDE"/>
    <w:rsid w:val="00FB7FA5"/>
    <w:rsid w:val="00FB7FD7"/>
    <w:rsid w:val="00FC0047"/>
    <w:rsid w:val="00FC0117"/>
    <w:rsid w:val="00FC025C"/>
    <w:rsid w:val="00FC0376"/>
    <w:rsid w:val="00FC0674"/>
    <w:rsid w:val="00FC08C7"/>
    <w:rsid w:val="00FC0A14"/>
    <w:rsid w:val="00FC0A36"/>
    <w:rsid w:val="00FC0A59"/>
    <w:rsid w:val="00FC0E5D"/>
    <w:rsid w:val="00FC0F95"/>
    <w:rsid w:val="00FC11C1"/>
    <w:rsid w:val="00FC11E8"/>
    <w:rsid w:val="00FC122A"/>
    <w:rsid w:val="00FC1236"/>
    <w:rsid w:val="00FC1342"/>
    <w:rsid w:val="00FC1456"/>
    <w:rsid w:val="00FC1470"/>
    <w:rsid w:val="00FC15AB"/>
    <w:rsid w:val="00FC1770"/>
    <w:rsid w:val="00FC17B4"/>
    <w:rsid w:val="00FC1851"/>
    <w:rsid w:val="00FC18BB"/>
    <w:rsid w:val="00FC192B"/>
    <w:rsid w:val="00FC1975"/>
    <w:rsid w:val="00FC1A56"/>
    <w:rsid w:val="00FC1A66"/>
    <w:rsid w:val="00FC1BF1"/>
    <w:rsid w:val="00FC1D01"/>
    <w:rsid w:val="00FC1E74"/>
    <w:rsid w:val="00FC1E94"/>
    <w:rsid w:val="00FC1F10"/>
    <w:rsid w:val="00FC1F1E"/>
    <w:rsid w:val="00FC2036"/>
    <w:rsid w:val="00FC20F4"/>
    <w:rsid w:val="00FC2191"/>
    <w:rsid w:val="00FC24C5"/>
    <w:rsid w:val="00FC2578"/>
    <w:rsid w:val="00FC25E1"/>
    <w:rsid w:val="00FC26AC"/>
    <w:rsid w:val="00FC26E5"/>
    <w:rsid w:val="00FC2838"/>
    <w:rsid w:val="00FC28DE"/>
    <w:rsid w:val="00FC2AFD"/>
    <w:rsid w:val="00FC2B9E"/>
    <w:rsid w:val="00FC2BCD"/>
    <w:rsid w:val="00FC2BE1"/>
    <w:rsid w:val="00FC2C47"/>
    <w:rsid w:val="00FC2C84"/>
    <w:rsid w:val="00FC2C89"/>
    <w:rsid w:val="00FC2D8F"/>
    <w:rsid w:val="00FC2DE3"/>
    <w:rsid w:val="00FC2F69"/>
    <w:rsid w:val="00FC307D"/>
    <w:rsid w:val="00FC3097"/>
    <w:rsid w:val="00FC3181"/>
    <w:rsid w:val="00FC31B5"/>
    <w:rsid w:val="00FC334E"/>
    <w:rsid w:val="00FC3477"/>
    <w:rsid w:val="00FC357D"/>
    <w:rsid w:val="00FC35F9"/>
    <w:rsid w:val="00FC36DD"/>
    <w:rsid w:val="00FC3743"/>
    <w:rsid w:val="00FC3746"/>
    <w:rsid w:val="00FC38C6"/>
    <w:rsid w:val="00FC39B0"/>
    <w:rsid w:val="00FC3A55"/>
    <w:rsid w:val="00FC3B47"/>
    <w:rsid w:val="00FC3BA9"/>
    <w:rsid w:val="00FC3BAB"/>
    <w:rsid w:val="00FC3C02"/>
    <w:rsid w:val="00FC3C4D"/>
    <w:rsid w:val="00FC3DD4"/>
    <w:rsid w:val="00FC3E2E"/>
    <w:rsid w:val="00FC3EDB"/>
    <w:rsid w:val="00FC3F46"/>
    <w:rsid w:val="00FC41F1"/>
    <w:rsid w:val="00FC4204"/>
    <w:rsid w:val="00FC4309"/>
    <w:rsid w:val="00FC43AF"/>
    <w:rsid w:val="00FC4451"/>
    <w:rsid w:val="00FC4461"/>
    <w:rsid w:val="00FC456F"/>
    <w:rsid w:val="00FC45E0"/>
    <w:rsid w:val="00FC461C"/>
    <w:rsid w:val="00FC462F"/>
    <w:rsid w:val="00FC47EE"/>
    <w:rsid w:val="00FC4867"/>
    <w:rsid w:val="00FC4889"/>
    <w:rsid w:val="00FC48D0"/>
    <w:rsid w:val="00FC49AA"/>
    <w:rsid w:val="00FC4A71"/>
    <w:rsid w:val="00FC4A9A"/>
    <w:rsid w:val="00FC4AE4"/>
    <w:rsid w:val="00FC4B19"/>
    <w:rsid w:val="00FC4B70"/>
    <w:rsid w:val="00FC4BDB"/>
    <w:rsid w:val="00FC4C89"/>
    <w:rsid w:val="00FC4CE1"/>
    <w:rsid w:val="00FC4CF3"/>
    <w:rsid w:val="00FC4D68"/>
    <w:rsid w:val="00FC4E0E"/>
    <w:rsid w:val="00FC4EAF"/>
    <w:rsid w:val="00FC4F4C"/>
    <w:rsid w:val="00FC4F82"/>
    <w:rsid w:val="00FC4FF5"/>
    <w:rsid w:val="00FC50F1"/>
    <w:rsid w:val="00FC5170"/>
    <w:rsid w:val="00FC5219"/>
    <w:rsid w:val="00FC54C5"/>
    <w:rsid w:val="00FC559C"/>
    <w:rsid w:val="00FC55C4"/>
    <w:rsid w:val="00FC55DA"/>
    <w:rsid w:val="00FC5645"/>
    <w:rsid w:val="00FC57C6"/>
    <w:rsid w:val="00FC57FA"/>
    <w:rsid w:val="00FC5863"/>
    <w:rsid w:val="00FC5892"/>
    <w:rsid w:val="00FC5898"/>
    <w:rsid w:val="00FC5B34"/>
    <w:rsid w:val="00FC5B46"/>
    <w:rsid w:val="00FC5D4F"/>
    <w:rsid w:val="00FC5E03"/>
    <w:rsid w:val="00FC6087"/>
    <w:rsid w:val="00FC60DD"/>
    <w:rsid w:val="00FC62E6"/>
    <w:rsid w:val="00FC62F0"/>
    <w:rsid w:val="00FC635D"/>
    <w:rsid w:val="00FC637B"/>
    <w:rsid w:val="00FC63AF"/>
    <w:rsid w:val="00FC648A"/>
    <w:rsid w:val="00FC6693"/>
    <w:rsid w:val="00FC66C5"/>
    <w:rsid w:val="00FC66FB"/>
    <w:rsid w:val="00FC6732"/>
    <w:rsid w:val="00FC6745"/>
    <w:rsid w:val="00FC6AF6"/>
    <w:rsid w:val="00FC6C45"/>
    <w:rsid w:val="00FC6CFD"/>
    <w:rsid w:val="00FC6E6A"/>
    <w:rsid w:val="00FC6EDA"/>
    <w:rsid w:val="00FC6F83"/>
    <w:rsid w:val="00FC6FDC"/>
    <w:rsid w:val="00FC6FEB"/>
    <w:rsid w:val="00FC7049"/>
    <w:rsid w:val="00FC710D"/>
    <w:rsid w:val="00FC7142"/>
    <w:rsid w:val="00FC71F7"/>
    <w:rsid w:val="00FC72C6"/>
    <w:rsid w:val="00FC72DE"/>
    <w:rsid w:val="00FC72EA"/>
    <w:rsid w:val="00FC72F7"/>
    <w:rsid w:val="00FC73E9"/>
    <w:rsid w:val="00FC74D0"/>
    <w:rsid w:val="00FC74FE"/>
    <w:rsid w:val="00FC77AF"/>
    <w:rsid w:val="00FC7886"/>
    <w:rsid w:val="00FC78B0"/>
    <w:rsid w:val="00FC78BE"/>
    <w:rsid w:val="00FC78D6"/>
    <w:rsid w:val="00FC7B15"/>
    <w:rsid w:val="00FC7D7E"/>
    <w:rsid w:val="00FC7DD2"/>
    <w:rsid w:val="00FC7E10"/>
    <w:rsid w:val="00FC7E6B"/>
    <w:rsid w:val="00FC7EF1"/>
    <w:rsid w:val="00FD0001"/>
    <w:rsid w:val="00FD004B"/>
    <w:rsid w:val="00FD0097"/>
    <w:rsid w:val="00FD00D0"/>
    <w:rsid w:val="00FD00FE"/>
    <w:rsid w:val="00FD010B"/>
    <w:rsid w:val="00FD016E"/>
    <w:rsid w:val="00FD022A"/>
    <w:rsid w:val="00FD0233"/>
    <w:rsid w:val="00FD0249"/>
    <w:rsid w:val="00FD02DC"/>
    <w:rsid w:val="00FD03B5"/>
    <w:rsid w:val="00FD03F1"/>
    <w:rsid w:val="00FD0533"/>
    <w:rsid w:val="00FD05BC"/>
    <w:rsid w:val="00FD05E8"/>
    <w:rsid w:val="00FD05EA"/>
    <w:rsid w:val="00FD06BB"/>
    <w:rsid w:val="00FD06C9"/>
    <w:rsid w:val="00FD072F"/>
    <w:rsid w:val="00FD07CB"/>
    <w:rsid w:val="00FD08BB"/>
    <w:rsid w:val="00FD0A3F"/>
    <w:rsid w:val="00FD0AC0"/>
    <w:rsid w:val="00FD0AE9"/>
    <w:rsid w:val="00FD0B0B"/>
    <w:rsid w:val="00FD0BE9"/>
    <w:rsid w:val="00FD0C83"/>
    <w:rsid w:val="00FD0D1A"/>
    <w:rsid w:val="00FD0E7D"/>
    <w:rsid w:val="00FD0FE9"/>
    <w:rsid w:val="00FD108B"/>
    <w:rsid w:val="00FD117F"/>
    <w:rsid w:val="00FD1395"/>
    <w:rsid w:val="00FD13DB"/>
    <w:rsid w:val="00FD1416"/>
    <w:rsid w:val="00FD1431"/>
    <w:rsid w:val="00FD157D"/>
    <w:rsid w:val="00FD1596"/>
    <w:rsid w:val="00FD1618"/>
    <w:rsid w:val="00FD16B2"/>
    <w:rsid w:val="00FD1885"/>
    <w:rsid w:val="00FD18BD"/>
    <w:rsid w:val="00FD18FE"/>
    <w:rsid w:val="00FD1916"/>
    <w:rsid w:val="00FD196C"/>
    <w:rsid w:val="00FD1A96"/>
    <w:rsid w:val="00FD1AAD"/>
    <w:rsid w:val="00FD1AAF"/>
    <w:rsid w:val="00FD1B46"/>
    <w:rsid w:val="00FD1B8F"/>
    <w:rsid w:val="00FD1D15"/>
    <w:rsid w:val="00FD1D78"/>
    <w:rsid w:val="00FD1D99"/>
    <w:rsid w:val="00FD1DBA"/>
    <w:rsid w:val="00FD1FAA"/>
    <w:rsid w:val="00FD225B"/>
    <w:rsid w:val="00FD231B"/>
    <w:rsid w:val="00FD2369"/>
    <w:rsid w:val="00FD238B"/>
    <w:rsid w:val="00FD255A"/>
    <w:rsid w:val="00FD25D5"/>
    <w:rsid w:val="00FD2814"/>
    <w:rsid w:val="00FD28D5"/>
    <w:rsid w:val="00FD2987"/>
    <w:rsid w:val="00FD29D9"/>
    <w:rsid w:val="00FD29F3"/>
    <w:rsid w:val="00FD2AAD"/>
    <w:rsid w:val="00FD2AE8"/>
    <w:rsid w:val="00FD2C07"/>
    <w:rsid w:val="00FD2CC1"/>
    <w:rsid w:val="00FD2CCF"/>
    <w:rsid w:val="00FD2CE5"/>
    <w:rsid w:val="00FD2D1F"/>
    <w:rsid w:val="00FD2EAE"/>
    <w:rsid w:val="00FD2F81"/>
    <w:rsid w:val="00FD3075"/>
    <w:rsid w:val="00FD3099"/>
    <w:rsid w:val="00FD30F6"/>
    <w:rsid w:val="00FD3309"/>
    <w:rsid w:val="00FD331C"/>
    <w:rsid w:val="00FD35E3"/>
    <w:rsid w:val="00FD3614"/>
    <w:rsid w:val="00FD374D"/>
    <w:rsid w:val="00FD380A"/>
    <w:rsid w:val="00FD383C"/>
    <w:rsid w:val="00FD3908"/>
    <w:rsid w:val="00FD390F"/>
    <w:rsid w:val="00FD3930"/>
    <w:rsid w:val="00FD3A41"/>
    <w:rsid w:val="00FD3A50"/>
    <w:rsid w:val="00FD3DBA"/>
    <w:rsid w:val="00FD3DD9"/>
    <w:rsid w:val="00FD3ED4"/>
    <w:rsid w:val="00FD3ED5"/>
    <w:rsid w:val="00FD3F05"/>
    <w:rsid w:val="00FD3F0B"/>
    <w:rsid w:val="00FD40A2"/>
    <w:rsid w:val="00FD4131"/>
    <w:rsid w:val="00FD415A"/>
    <w:rsid w:val="00FD41AB"/>
    <w:rsid w:val="00FD41B3"/>
    <w:rsid w:val="00FD41CD"/>
    <w:rsid w:val="00FD442E"/>
    <w:rsid w:val="00FD4474"/>
    <w:rsid w:val="00FD469C"/>
    <w:rsid w:val="00FD4766"/>
    <w:rsid w:val="00FD486F"/>
    <w:rsid w:val="00FD4B7A"/>
    <w:rsid w:val="00FD4BAD"/>
    <w:rsid w:val="00FD4D09"/>
    <w:rsid w:val="00FD4FE4"/>
    <w:rsid w:val="00FD505B"/>
    <w:rsid w:val="00FD5093"/>
    <w:rsid w:val="00FD509F"/>
    <w:rsid w:val="00FD50A4"/>
    <w:rsid w:val="00FD50C5"/>
    <w:rsid w:val="00FD5143"/>
    <w:rsid w:val="00FD5182"/>
    <w:rsid w:val="00FD51D3"/>
    <w:rsid w:val="00FD51DA"/>
    <w:rsid w:val="00FD51FA"/>
    <w:rsid w:val="00FD5232"/>
    <w:rsid w:val="00FD5252"/>
    <w:rsid w:val="00FD534B"/>
    <w:rsid w:val="00FD53BA"/>
    <w:rsid w:val="00FD53BC"/>
    <w:rsid w:val="00FD5408"/>
    <w:rsid w:val="00FD5444"/>
    <w:rsid w:val="00FD5529"/>
    <w:rsid w:val="00FD55A5"/>
    <w:rsid w:val="00FD5639"/>
    <w:rsid w:val="00FD5767"/>
    <w:rsid w:val="00FD58AE"/>
    <w:rsid w:val="00FD58EF"/>
    <w:rsid w:val="00FD58F8"/>
    <w:rsid w:val="00FD58FF"/>
    <w:rsid w:val="00FD591A"/>
    <w:rsid w:val="00FD5952"/>
    <w:rsid w:val="00FD59BB"/>
    <w:rsid w:val="00FD5A3E"/>
    <w:rsid w:val="00FD5A57"/>
    <w:rsid w:val="00FD5A8E"/>
    <w:rsid w:val="00FD5CF3"/>
    <w:rsid w:val="00FD5D19"/>
    <w:rsid w:val="00FD5D7A"/>
    <w:rsid w:val="00FD5E5F"/>
    <w:rsid w:val="00FD5EB2"/>
    <w:rsid w:val="00FD5EC2"/>
    <w:rsid w:val="00FD5EF6"/>
    <w:rsid w:val="00FD5F69"/>
    <w:rsid w:val="00FD5F6F"/>
    <w:rsid w:val="00FD5FEE"/>
    <w:rsid w:val="00FD6020"/>
    <w:rsid w:val="00FD62EE"/>
    <w:rsid w:val="00FD6361"/>
    <w:rsid w:val="00FD64E0"/>
    <w:rsid w:val="00FD655D"/>
    <w:rsid w:val="00FD65D8"/>
    <w:rsid w:val="00FD669C"/>
    <w:rsid w:val="00FD66B3"/>
    <w:rsid w:val="00FD66CA"/>
    <w:rsid w:val="00FD671F"/>
    <w:rsid w:val="00FD67E5"/>
    <w:rsid w:val="00FD6865"/>
    <w:rsid w:val="00FD68F4"/>
    <w:rsid w:val="00FD6945"/>
    <w:rsid w:val="00FD695A"/>
    <w:rsid w:val="00FD69F7"/>
    <w:rsid w:val="00FD6ACC"/>
    <w:rsid w:val="00FD6B21"/>
    <w:rsid w:val="00FD6BE2"/>
    <w:rsid w:val="00FD6BE7"/>
    <w:rsid w:val="00FD6CA6"/>
    <w:rsid w:val="00FD6DE3"/>
    <w:rsid w:val="00FD6E61"/>
    <w:rsid w:val="00FD6E86"/>
    <w:rsid w:val="00FD6ECD"/>
    <w:rsid w:val="00FD6FE1"/>
    <w:rsid w:val="00FD7079"/>
    <w:rsid w:val="00FD70E4"/>
    <w:rsid w:val="00FD7165"/>
    <w:rsid w:val="00FD755C"/>
    <w:rsid w:val="00FD7638"/>
    <w:rsid w:val="00FD76D6"/>
    <w:rsid w:val="00FD7866"/>
    <w:rsid w:val="00FD786E"/>
    <w:rsid w:val="00FD7957"/>
    <w:rsid w:val="00FD795F"/>
    <w:rsid w:val="00FD799A"/>
    <w:rsid w:val="00FD7A4A"/>
    <w:rsid w:val="00FD7BAF"/>
    <w:rsid w:val="00FD7BF3"/>
    <w:rsid w:val="00FD7C43"/>
    <w:rsid w:val="00FD7D50"/>
    <w:rsid w:val="00FD7D58"/>
    <w:rsid w:val="00FD7E3D"/>
    <w:rsid w:val="00FD7F1B"/>
    <w:rsid w:val="00FD7FDA"/>
    <w:rsid w:val="00FD7FF5"/>
    <w:rsid w:val="00FE0013"/>
    <w:rsid w:val="00FE0036"/>
    <w:rsid w:val="00FE00F3"/>
    <w:rsid w:val="00FE0136"/>
    <w:rsid w:val="00FE0196"/>
    <w:rsid w:val="00FE0429"/>
    <w:rsid w:val="00FE050D"/>
    <w:rsid w:val="00FE0599"/>
    <w:rsid w:val="00FE06B6"/>
    <w:rsid w:val="00FE06CC"/>
    <w:rsid w:val="00FE06D6"/>
    <w:rsid w:val="00FE06F8"/>
    <w:rsid w:val="00FE07D4"/>
    <w:rsid w:val="00FE07F3"/>
    <w:rsid w:val="00FE0870"/>
    <w:rsid w:val="00FE0884"/>
    <w:rsid w:val="00FE08F0"/>
    <w:rsid w:val="00FE0973"/>
    <w:rsid w:val="00FE0997"/>
    <w:rsid w:val="00FE09F0"/>
    <w:rsid w:val="00FE0AA7"/>
    <w:rsid w:val="00FE0ADD"/>
    <w:rsid w:val="00FE0B77"/>
    <w:rsid w:val="00FE0C58"/>
    <w:rsid w:val="00FE0C65"/>
    <w:rsid w:val="00FE0D3F"/>
    <w:rsid w:val="00FE0D7F"/>
    <w:rsid w:val="00FE0E0F"/>
    <w:rsid w:val="00FE0F93"/>
    <w:rsid w:val="00FE100E"/>
    <w:rsid w:val="00FE1031"/>
    <w:rsid w:val="00FE1076"/>
    <w:rsid w:val="00FE1180"/>
    <w:rsid w:val="00FE12B5"/>
    <w:rsid w:val="00FE147C"/>
    <w:rsid w:val="00FE1508"/>
    <w:rsid w:val="00FE1707"/>
    <w:rsid w:val="00FE182F"/>
    <w:rsid w:val="00FE1885"/>
    <w:rsid w:val="00FE1949"/>
    <w:rsid w:val="00FE194C"/>
    <w:rsid w:val="00FE1966"/>
    <w:rsid w:val="00FE1A83"/>
    <w:rsid w:val="00FE1B00"/>
    <w:rsid w:val="00FE1B82"/>
    <w:rsid w:val="00FE1B8B"/>
    <w:rsid w:val="00FE1BA8"/>
    <w:rsid w:val="00FE1BAB"/>
    <w:rsid w:val="00FE1D57"/>
    <w:rsid w:val="00FE1DED"/>
    <w:rsid w:val="00FE1DFB"/>
    <w:rsid w:val="00FE1E7E"/>
    <w:rsid w:val="00FE1E98"/>
    <w:rsid w:val="00FE1F1D"/>
    <w:rsid w:val="00FE1F3F"/>
    <w:rsid w:val="00FE1F85"/>
    <w:rsid w:val="00FE1FE0"/>
    <w:rsid w:val="00FE2009"/>
    <w:rsid w:val="00FE20D7"/>
    <w:rsid w:val="00FE246E"/>
    <w:rsid w:val="00FE24CD"/>
    <w:rsid w:val="00FE24EB"/>
    <w:rsid w:val="00FE24F1"/>
    <w:rsid w:val="00FE2550"/>
    <w:rsid w:val="00FE2706"/>
    <w:rsid w:val="00FE276F"/>
    <w:rsid w:val="00FE2828"/>
    <w:rsid w:val="00FE28B0"/>
    <w:rsid w:val="00FE28F5"/>
    <w:rsid w:val="00FE29AC"/>
    <w:rsid w:val="00FE29C1"/>
    <w:rsid w:val="00FE2AA4"/>
    <w:rsid w:val="00FE2AC5"/>
    <w:rsid w:val="00FE2B9A"/>
    <w:rsid w:val="00FE2C5A"/>
    <w:rsid w:val="00FE2CCC"/>
    <w:rsid w:val="00FE2DCC"/>
    <w:rsid w:val="00FE2ECB"/>
    <w:rsid w:val="00FE2F36"/>
    <w:rsid w:val="00FE2F4C"/>
    <w:rsid w:val="00FE2FD8"/>
    <w:rsid w:val="00FE3076"/>
    <w:rsid w:val="00FE312D"/>
    <w:rsid w:val="00FE3337"/>
    <w:rsid w:val="00FE33E7"/>
    <w:rsid w:val="00FE34BA"/>
    <w:rsid w:val="00FE34ED"/>
    <w:rsid w:val="00FE3749"/>
    <w:rsid w:val="00FE3767"/>
    <w:rsid w:val="00FE37CE"/>
    <w:rsid w:val="00FE3850"/>
    <w:rsid w:val="00FE38C8"/>
    <w:rsid w:val="00FE395C"/>
    <w:rsid w:val="00FE39A0"/>
    <w:rsid w:val="00FE3A07"/>
    <w:rsid w:val="00FE3A10"/>
    <w:rsid w:val="00FE3ACD"/>
    <w:rsid w:val="00FE3AD9"/>
    <w:rsid w:val="00FE3B56"/>
    <w:rsid w:val="00FE3B83"/>
    <w:rsid w:val="00FE3C12"/>
    <w:rsid w:val="00FE3C8E"/>
    <w:rsid w:val="00FE3CD8"/>
    <w:rsid w:val="00FE3E3B"/>
    <w:rsid w:val="00FE3F02"/>
    <w:rsid w:val="00FE3F60"/>
    <w:rsid w:val="00FE3FDE"/>
    <w:rsid w:val="00FE4131"/>
    <w:rsid w:val="00FE419E"/>
    <w:rsid w:val="00FE4459"/>
    <w:rsid w:val="00FE462B"/>
    <w:rsid w:val="00FE4691"/>
    <w:rsid w:val="00FE4692"/>
    <w:rsid w:val="00FE47B8"/>
    <w:rsid w:val="00FE4863"/>
    <w:rsid w:val="00FE492B"/>
    <w:rsid w:val="00FE4956"/>
    <w:rsid w:val="00FE4AAD"/>
    <w:rsid w:val="00FE4B84"/>
    <w:rsid w:val="00FE4BC4"/>
    <w:rsid w:val="00FE4C84"/>
    <w:rsid w:val="00FE4CE2"/>
    <w:rsid w:val="00FE4F45"/>
    <w:rsid w:val="00FE4F4B"/>
    <w:rsid w:val="00FE4F74"/>
    <w:rsid w:val="00FE505D"/>
    <w:rsid w:val="00FE508D"/>
    <w:rsid w:val="00FE50E1"/>
    <w:rsid w:val="00FE517F"/>
    <w:rsid w:val="00FE52E8"/>
    <w:rsid w:val="00FE53CC"/>
    <w:rsid w:val="00FE55CA"/>
    <w:rsid w:val="00FE5735"/>
    <w:rsid w:val="00FE5806"/>
    <w:rsid w:val="00FE580F"/>
    <w:rsid w:val="00FE5881"/>
    <w:rsid w:val="00FE5998"/>
    <w:rsid w:val="00FE5A19"/>
    <w:rsid w:val="00FE5CA3"/>
    <w:rsid w:val="00FE5D14"/>
    <w:rsid w:val="00FE5D15"/>
    <w:rsid w:val="00FE5DDD"/>
    <w:rsid w:val="00FE5E5F"/>
    <w:rsid w:val="00FE5EFB"/>
    <w:rsid w:val="00FE5F03"/>
    <w:rsid w:val="00FE5F56"/>
    <w:rsid w:val="00FE5FB4"/>
    <w:rsid w:val="00FE6015"/>
    <w:rsid w:val="00FE6296"/>
    <w:rsid w:val="00FE63A2"/>
    <w:rsid w:val="00FE63B2"/>
    <w:rsid w:val="00FE6571"/>
    <w:rsid w:val="00FE65AC"/>
    <w:rsid w:val="00FE65BA"/>
    <w:rsid w:val="00FE661A"/>
    <w:rsid w:val="00FE66F5"/>
    <w:rsid w:val="00FE6726"/>
    <w:rsid w:val="00FE679E"/>
    <w:rsid w:val="00FE6922"/>
    <w:rsid w:val="00FE6AB5"/>
    <w:rsid w:val="00FE6BF6"/>
    <w:rsid w:val="00FE6CB7"/>
    <w:rsid w:val="00FE6CF6"/>
    <w:rsid w:val="00FE6DB7"/>
    <w:rsid w:val="00FE6E27"/>
    <w:rsid w:val="00FE6E3F"/>
    <w:rsid w:val="00FE6F51"/>
    <w:rsid w:val="00FE6F86"/>
    <w:rsid w:val="00FE6FD1"/>
    <w:rsid w:val="00FE71FE"/>
    <w:rsid w:val="00FE72E3"/>
    <w:rsid w:val="00FE73BC"/>
    <w:rsid w:val="00FE7479"/>
    <w:rsid w:val="00FE7546"/>
    <w:rsid w:val="00FE7656"/>
    <w:rsid w:val="00FE76E0"/>
    <w:rsid w:val="00FE7769"/>
    <w:rsid w:val="00FE77BE"/>
    <w:rsid w:val="00FE7839"/>
    <w:rsid w:val="00FE7856"/>
    <w:rsid w:val="00FE785C"/>
    <w:rsid w:val="00FE78B6"/>
    <w:rsid w:val="00FE79A8"/>
    <w:rsid w:val="00FE79B6"/>
    <w:rsid w:val="00FE7C6B"/>
    <w:rsid w:val="00FE7CB3"/>
    <w:rsid w:val="00FE7D53"/>
    <w:rsid w:val="00FE7DE4"/>
    <w:rsid w:val="00FE7E42"/>
    <w:rsid w:val="00FE7EF2"/>
    <w:rsid w:val="00FE7F4E"/>
    <w:rsid w:val="00FF001B"/>
    <w:rsid w:val="00FF006B"/>
    <w:rsid w:val="00FF0158"/>
    <w:rsid w:val="00FF01E0"/>
    <w:rsid w:val="00FF0293"/>
    <w:rsid w:val="00FF02A8"/>
    <w:rsid w:val="00FF02E7"/>
    <w:rsid w:val="00FF0318"/>
    <w:rsid w:val="00FF0331"/>
    <w:rsid w:val="00FF0422"/>
    <w:rsid w:val="00FF0472"/>
    <w:rsid w:val="00FF05DF"/>
    <w:rsid w:val="00FF0651"/>
    <w:rsid w:val="00FF069A"/>
    <w:rsid w:val="00FF06C5"/>
    <w:rsid w:val="00FF09A0"/>
    <w:rsid w:val="00FF09DC"/>
    <w:rsid w:val="00FF09FA"/>
    <w:rsid w:val="00FF0AA6"/>
    <w:rsid w:val="00FF0BFD"/>
    <w:rsid w:val="00FF0C7B"/>
    <w:rsid w:val="00FF0C85"/>
    <w:rsid w:val="00FF0CDE"/>
    <w:rsid w:val="00FF0D06"/>
    <w:rsid w:val="00FF0DBE"/>
    <w:rsid w:val="00FF0E0C"/>
    <w:rsid w:val="00FF0E8A"/>
    <w:rsid w:val="00FF0F55"/>
    <w:rsid w:val="00FF0F58"/>
    <w:rsid w:val="00FF104F"/>
    <w:rsid w:val="00FF114F"/>
    <w:rsid w:val="00FF1193"/>
    <w:rsid w:val="00FF1255"/>
    <w:rsid w:val="00FF1321"/>
    <w:rsid w:val="00FF13F4"/>
    <w:rsid w:val="00FF1420"/>
    <w:rsid w:val="00FF148F"/>
    <w:rsid w:val="00FF1533"/>
    <w:rsid w:val="00FF1578"/>
    <w:rsid w:val="00FF15A1"/>
    <w:rsid w:val="00FF1710"/>
    <w:rsid w:val="00FF173A"/>
    <w:rsid w:val="00FF19DF"/>
    <w:rsid w:val="00FF1A31"/>
    <w:rsid w:val="00FF1C4E"/>
    <w:rsid w:val="00FF1C68"/>
    <w:rsid w:val="00FF1D9A"/>
    <w:rsid w:val="00FF1E3A"/>
    <w:rsid w:val="00FF1EA6"/>
    <w:rsid w:val="00FF1EEA"/>
    <w:rsid w:val="00FF1EF7"/>
    <w:rsid w:val="00FF1F7A"/>
    <w:rsid w:val="00FF20FE"/>
    <w:rsid w:val="00FF222C"/>
    <w:rsid w:val="00FF227F"/>
    <w:rsid w:val="00FF22C2"/>
    <w:rsid w:val="00FF22C8"/>
    <w:rsid w:val="00FF23E4"/>
    <w:rsid w:val="00FF248F"/>
    <w:rsid w:val="00FF2576"/>
    <w:rsid w:val="00FF273B"/>
    <w:rsid w:val="00FF2757"/>
    <w:rsid w:val="00FF2C17"/>
    <w:rsid w:val="00FF2E12"/>
    <w:rsid w:val="00FF2E69"/>
    <w:rsid w:val="00FF2E72"/>
    <w:rsid w:val="00FF2E7B"/>
    <w:rsid w:val="00FF2EB7"/>
    <w:rsid w:val="00FF2F39"/>
    <w:rsid w:val="00FF2F6F"/>
    <w:rsid w:val="00FF2F71"/>
    <w:rsid w:val="00FF30AD"/>
    <w:rsid w:val="00FF30B0"/>
    <w:rsid w:val="00FF310E"/>
    <w:rsid w:val="00FF3119"/>
    <w:rsid w:val="00FF3184"/>
    <w:rsid w:val="00FF3205"/>
    <w:rsid w:val="00FF323B"/>
    <w:rsid w:val="00FF3261"/>
    <w:rsid w:val="00FF339B"/>
    <w:rsid w:val="00FF36B6"/>
    <w:rsid w:val="00FF3726"/>
    <w:rsid w:val="00FF37B3"/>
    <w:rsid w:val="00FF38D6"/>
    <w:rsid w:val="00FF3ABE"/>
    <w:rsid w:val="00FF3BED"/>
    <w:rsid w:val="00FF3CFD"/>
    <w:rsid w:val="00FF3D12"/>
    <w:rsid w:val="00FF3E20"/>
    <w:rsid w:val="00FF3EDE"/>
    <w:rsid w:val="00FF4006"/>
    <w:rsid w:val="00FF40B1"/>
    <w:rsid w:val="00FF4195"/>
    <w:rsid w:val="00FF4197"/>
    <w:rsid w:val="00FF4225"/>
    <w:rsid w:val="00FF4240"/>
    <w:rsid w:val="00FF441E"/>
    <w:rsid w:val="00FF4497"/>
    <w:rsid w:val="00FF4535"/>
    <w:rsid w:val="00FF4666"/>
    <w:rsid w:val="00FF47B6"/>
    <w:rsid w:val="00FF4A28"/>
    <w:rsid w:val="00FF4AE9"/>
    <w:rsid w:val="00FF4C23"/>
    <w:rsid w:val="00FF4C4D"/>
    <w:rsid w:val="00FF4CD3"/>
    <w:rsid w:val="00FF4D5D"/>
    <w:rsid w:val="00FF4DDC"/>
    <w:rsid w:val="00FF4DFF"/>
    <w:rsid w:val="00FF4EF6"/>
    <w:rsid w:val="00FF4F34"/>
    <w:rsid w:val="00FF4FB7"/>
    <w:rsid w:val="00FF50D6"/>
    <w:rsid w:val="00FF50D9"/>
    <w:rsid w:val="00FF519C"/>
    <w:rsid w:val="00FF52B1"/>
    <w:rsid w:val="00FF531F"/>
    <w:rsid w:val="00FF5472"/>
    <w:rsid w:val="00FF54AF"/>
    <w:rsid w:val="00FF5543"/>
    <w:rsid w:val="00FF5544"/>
    <w:rsid w:val="00FF5573"/>
    <w:rsid w:val="00FF5699"/>
    <w:rsid w:val="00FF57F5"/>
    <w:rsid w:val="00FF57F6"/>
    <w:rsid w:val="00FF5807"/>
    <w:rsid w:val="00FF58A4"/>
    <w:rsid w:val="00FF5962"/>
    <w:rsid w:val="00FF5A19"/>
    <w:rsid w:val="00FF5BE8"/>
    <w:rsid w:val="00FF5C92"/>
    <w:rsid w:val="00FF5D25"/>
    <w:rsid w:val="00FF5DB3"/>
    <w:rsid w:val="00FF6011"/>
    <w:rsid w:val="00FF604F"/>
    <w:rsid w:val="00FF6069"/>
    <w:rsid w:val="00FF60A1"/>
    <w:rsid w:val="00FF6100"/>
    <w:rsid w:val="00FF6132"/>
    <w:rsid w:val="00FF6277"/>
    <w:rsid w:val="00FF633A"/>
    <w:rsid w:val="00FF6390"/>
    <w:rsid w:val="00FF63FB"/>
    <w:rsid w:val="00FF6485"/>
    <w:rsid w:val="00FF6649"/>
    <w:rsid w:val="00FF68A1"/>
    <w:rsid w:val="00FF694F"/>
    <w:rsid w:val="00FF6A04"/>
    <w:rsid w:val="00FF6A3C"/>
    <w:rsid w:val="00FF6A49"/>
    <w:rsid w:val="00FF6A8B"/>
    <w:rsid w:val="00FF6B7F"/>
    <w:rsid w:val="00FF6B99"/>
    <w:rsid w:val="00FF6CD4"/>
    <w:rsid w:val="00FF6D29"/>
    <w:rsid w:val="00FF6D43"/>
    <w:rsid w:val="00FF6FDE"/>
    <w:rsid w:val="00FF7008"/>
    <w:rsid w:val="00FF71F6"/>
    <w:rsid w:val="00FF720B"/>
    <w:rsid w:val="00FF730E"/>
    <w:rsid w:val="00FF742C"/>
    <w:rsid w:val="00FF747C"/>
    <w:rsid w:val="00FF7557"/>
    <w:rsid w:val="00FF7563"/>
    <w:rsid w:val="00FF7745"/>
    <w:rsid w:val="00FF779A"/>
    <w:rsid w:val="00FF799F"/>
    <w:rsid w:val="00FF79CB"/>
    <w:rsid w:val="00FF7A89"/>
    <w:rsid w:val="00FF7A94"/>
    <w:rsid w:val="00FF7B3F"/>
    <w:rsid w:val="00FF7CE2"/>
    <w:rsid w:val="00FF7CE9"/>
    <w:rsid w:val="00FF7D44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>
      <o:colormru v:ext="edit" colors="#f3fdfe,#ddfbfb,#cff,#d3def1,#90abdc,#a7bce3,#c5d3ed,#d9e2f3"/>
    </o:shapedefaults>
    <o:shapelayout v:ext="edit">
      <o:idmap v:ext="edit" data="2"/>
    </o:shapelayout>
  </w:shapeDefaults>
  <w:decimalSymbol w:val="."/>
  <w:listSeparator w:val=","/>
  <w14:docId w14:val="424E5A84"/>
  <w15:chartTrackingRefBased/>
  <w15:docId w15:val="{4CD12C30-FC19-4534-92D6-6AE635F3C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atang" w:hAnsi="Calibri" w:cs="Mangal"/>
        <w:lang w:val="en-IN" w:eastAsia="en-I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CB6"/>
    <w:pPr>
      <w:spacing w:after="160" w:line="259" w:lineRule="auto"/>
    </w:pPr>
    <w:rPr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64DA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29"/>
      <w:lang w:val="en-GB" w:bidi="hi-IN"/>
    </w:rPr>
  </w:style>
  <w:style w:type="paragraph" w:styleId="Heading2">
    <w:name w:val="heading 2"/>
    <w:basedOn w:val="Normal"/>
    <w:link w:val="Heading2Char"/>
    <w:uiPriority w:val="9"/>
    <w:qFormat/>
    <w:rsid w:val="00E864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hi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64DA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1"/>
      <w:lang w:val="en-GB" w:bidi="hi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64DA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F5496"/>
      <w:szCs w:val="20"/>
      <w:lang w:val="en-GB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864DA"/>
    <w:rPr>
      <w:rFonts w:ascii="Calibri Light" w:eastAsia="Times New Roman" w:hAnsi="Calibri Light" w:cs="Mangal"/>
      <w:color w:val="2F5496"/>
      <w:sz w:val="32"/>
      <w:szCs w:val="29"/>
      <w:lang w:val="en-GB" w:bidi="hi-IN"/>
    </w:rPr>
  </w:style>
  <w:style w:type="character" w:customStyle="1" w:styleId="Heading2Char">
    <w:name w:val="Heading 2 Char"/>
    <w:link w:val="Heading2"/>
    <w:uiPriority w:val="9"/>
    <w:rsid w:val="00E864DA"/>
    <w:rPr>
      <w:rFonts w:ascii="Times New Roman" w:eastAsia="Times New Roman" w:hAnsi="Times New Roman" w:cs="Times New Roman"/>
      <w:b/>
      <w:bCs/>
      <w:sz w:val="36"/>
      <w:szCs w:val="36"/>
      <w:lang w:bidi="hi-IN"/>
    </w:rPr>
  </w:style>
  <w:style w:type="character" w:customStyle="1" w:styleId="Heading3Char">
    <w:name w:val="Heading 3 Char"/>
    <w:link w:val="Heading3"/>
    <w:uiPriority w:val="9"/>
    <w:semiHidden/>
    <w:rsid w:val="00E864DA"/>
    <w:rPr>
      <w:rFonts w:ascii="Calibri Light" w:eastAsia="Times New Roman" w:hAnsi="Calibri Light" w:cs="Mangal"/>
      <w:color w:val="1F3763"/>
      <w:sz w:val="24"/>
      <w:szCs w:val="21"/>
      <w:lang w:val="en-GB" w:bidi="hi-IN"/>
    </w:rPr>
  </w:style>
  <w:style w:type="character" w:customStyle="1" w:styleId="Heading4Char">
    <w:name w:val="Heading 4 Char"/>
    <w:link w:val="Heading4"/>
    <w:uiPriority w:val="9"/>
    <w:semiHidden/>
    <w:rsid w:val="00E864DA"/>
    <w:rPr>
      <w:rFonts w:ascii="Calibri Light" w:eastAsia="Times New Roman" w:hAnsi="Calibri Light" w:cs="Mangal"/>
      <w:i/>
      <w:iCs/>
      <w:color w:val="2F5496"/>
      <w:szCs w:val="20"/>
      <w:lang w:val="en-GB" w:bidi="hi-IN"/>
    </w:rPr>
  </w:style>
  <w:style w:type="paragraph" w:styleId="Header">
    <w:name w:val="header"/>
    <w:basedOn w:val="Normal"/>
    <w:link w:val="HeaderChar"/>
    <w:uiPriority w:val="99"/>
    <w:unhideWhenUsed/>
    <w:rsid w:val="009E3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9E3011"/>
    <w:rPr>
      <w:rFonts w:eastAsia="Batang"/>
    </w:rPr>
  </w:style>
  <w:style w:type="paragraph" w:styleId="Footer">
    <w:name w:val="footer"/>
    <w:basedOn w:val="Normal"/>
    <w:link w:val="FooterChar"/>
    <w:uiPriority w:val="99"/>
    <w:unhideWhenUsed/>
    <w:rsid w:val="009E3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9E3011"/>
    <w:rPr>
      <w:rFonts w:eastAsia="Batang"/>
    </w:rPr>
  </w:style>
  <w:style w:type="paragraph" w:styleId="ListParagraph">
    <w:name w:val="List Paragraph"/>
    <w:basedOn w:val="Normal"/>
    <w:uiPriority w:val="34"/>
    <w:qFormat/>
    <w:rsid w:val="009E3011"/>
    <w:pPr>
      <w:ind w:left="720"/>
      <w:contextualSpacing/>
    </w:pPr>
  </w:style>
  <w:style w:type="character" w:styleId="PlaceholderText">
    <w:name w:val="Placeholder Text"/>
    <w:uiPriority w:val="99"/>
    <w:semiHidden/>
    <w:rsid w:val="0089069E"/>
    <w:rPr>
      <w:color w:val="808080"/>
    </w:rPr>
  </w:style>
  <w:style w:type="table" w:styleId="TableGrid">
    <w:name w:val="Table Grid"/>
    <w:basedOn w:val="TableNormal"/>
    <w:uiPriority w:val="39"/>
    <w:rsid w:val="00EF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62599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2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62599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62599"/>
    <w:rPr>
      <w:rFonts w:eastAsia="Calibri"/>
      <w:sz w:val="22"/>
      <w:szCs w:val="22"/>
      <w:lang w:eastAsia="en-US" w:bidi="ar-SA"/>
    </w:rPr>
  </w:style>
  <w:style w:type="character" w:styleId="FollowedHyperlink">
    <w:name w:val="FollowedHyperlink"/>
    <w:uiPriority w:val="99"/>
    <w:semiHidden/>
    <w:unhideWhenUsed/>
    <w:rsid w:val="00662599"/>
    <w:rPr>
      <w:color w:val="954F72"/>
      <w:u w:val="single"/>
    </w:rPr>
  </w:style>
  <w:style w:type="character" w:styleId="Strong">
    <w:name w:val="Strong"/>
    <w:uiPriority w:val="22"/>
    <w:qFormat/>
    <w:rsid w:val="00662599"/>
    <w:rPr>
      <w:b/>
      <w:bCs/>
    </w:rPr>
  </w:style>
  <w:style w:type="character" w:customStyle="1" w:styleId="HTMLPreformattedChar">
    <w:name w:val="HTML Preformatted Char"/>
    <w:link w:val="HTMLPreformatted"/>
    <w:uiPriority w:val="99"/>
    <w:semiHidden/>
    <w:rsid w:val="00E864DA"/>
    <w:rPr>
      <w:rFonts w:ascii="Courier New" w:eastAsia="Times New Roman" w:hAnsi="Courier New" w:cs="Courier New"/>
      <w:sz w:val="20"/>
      <w:szCs w:val="20"/>
      <w:lang w:bidi="hi-I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864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bidi="hi-IN"/>
    </w:rPr>
  </w:style>
  <w:style w:type="character" w:customStyle="1" w:styleId="y2iqfc">
    <w:name w:val="y2iqfc"/>
    <w:basedOn w:val="DefaultParagraphFont"/>
    <w:rsid w:val="00E864DA"/>
  </w:style>
  <w:style w:type="paragraph" w:styleId="CommentText">
    <w:name w:val="annotation text"/>
    <w:basedOn w:val="Normal"/>
    <w:link w:val="CommentTextChar"/>
    <w:uiPriority w:val="99"/>
    <w:semiHidden/>
    <w:unhideWhenUsed/>
    <w:rsid w:val="00E864DA"/>
    <w:pPr>
      <w:spacing w:line="240" w:lineRule="auto"/>
    </w:pPr>
    <w:rPr>
      <w:sz w:val="20"/>
      <w:szCs w:val="18"/>
      <w:lang w:val="en-GB" w:bidi="hi-IN"/>
    </w:rPr>
  </w:style>
  <w:style w:type="character" w:customStyle="1" w:styleId="CommentTextChar">
    <w:name w:val="Comment Text Char"/>
    <w:link w:val="CommentText"/>
    <w:uiPriority w:val="99"/>
    <w:semiHidden/>
    <w:rsid w:val="00E864DA"/>
    <w:rPr>
      <w:sz w:val="20"/>
      <w:szCs w:val="18"/>
      <w:lang w:val="en-GB" w:bidi="hi-IN"/>
    </w:rPr>
  </w:style>
  <w:style w:type="character" w:customStyle="1" w:styleId="CommentSubjectChar">
    <w:name w:val="Comment Subject Char"/>
    <w:link w:val="CommentSubject"/>
    <w:uiPriority w:val="99"/>
    <w:semiHidden/>
    <w:rsid w:val="00E864DA"/>
    <w:rPr>
      <w:b/>
      <w:bCs/>
      <w:sz w:val="20"/>
      <w:szCs w:val="18"/>
      <w:lang w:val="en-GB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4DA"/>
    <w:rPr>
      <w:b/>
      <w:bCs/>
    </w:rPr>
  </w:style>
  <w:style w:type="character" w:styleId="UnresolvedMention">
    <w:name w:val="Unresolved Mention"/>
    <w:uiPriority w:val="99"/>
    <w:semiHidden/>
    <w:unhideWhenUsed/>
    <w:rsid w:val="001A3E1D"/>
    <w:rPr>
      <w:color w:val="605E5C"/>
      <w:shd w:val="clear" w:color="auto" w:fill="E1DFDD"/>
    </w:rPr>
  </w:style>
  <w:style w:type="character" w:customStyle="1" w:styleId="HTMLPreformattedChar1">
    <w:name w:val="HTML Preformatted Char1"/>
    <w:uiPriority w:val="99"/>
    <w:semiHidden/>
    <w:rsid w:val="00541033"/>
    <w:rPr>
      <w:rFonts w:ascii="Consolas" w:hAnsi="Consolas"/>
      <w:sz w:val="20"/>
      <w:szCs w:val="20"/>
    </w:rPr>
  </w:style>
  <w:style w:type="character" w:customStyle="1" w:styleId="CommentSubjectChar1">
    <w:name w:val="Comment Subject Char1"/>
    <w:uiPriority w:val="99"/>
    <w:semiHidden/>
    <w:rsid w:val="00541033"/>
    <w:rPr>
      <w:b/>
      <w:bCs/>
      <w:sz w:val="20"/>
      <w:szCs w:val="18"/>
      <w:lang w:val="en-GB" w:bidi="hi-IN"/>
    </w:rPr>
  </w:style>
  <w:style w:type="table" w:styleId="PlainTable4">
    <w:name w:val="Plain Table 4"/>
    <w:basedOn w:val="TableNormal"/>
    <w:uiPriority w:val="44"/>
    <w:rsid w:val="00C1798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NoSpacingChar">
    <w:name w:val="No Spacing Char"/>
    <w:link w:val="NoSpacing"/>
    <w:uiPriority w:val="1"/>
    <w:rsid w:val="00840350"/>
    <w:rPr>
      <w:rFonts w:eastAsia="Calibri"/>
      <w:lang w:val="en-IN"/>
    </w:rPr>
  </w:style>
  <w:style w:type="character" w:styleId="CommentReference">
    <w:name w:val="annotation reference"/>
    <w:uiPriority w:val="99"/>
    <w:semiHidden/>
    <w:unhideWhenUsed/>
    <w:rsid w:val="00605EFF"/>
    <w:rPr>
      <w:sz w:val="16"/>
      <w:szCs w:val="16"/>
    </w:rPr>
  </w:style>
  <w:style w:type="table" w:customStyle="1" w:styleId="NormalGrid">
    <w:name w:val="Normal Grid"/>
    <w:basedOn w:val="TableNormal"/>
    <w:uiPriority w:val="39"/>
    <w:rsid w:val="000D5332"/>
    <w:rPr>
      <w:rFonts w:ascii="Georgia" w:eastAsiaTheme="minorHAnsi" w:hAnsiTheme="minorHAnsi" w:cstheme="minorBidi"/>
      <w:sz w:val="22"/>
      <w:szCs w:val="22"/>
      <w:lang w:val="hi-IN" w:eastAsia="en-US" w:bidi="ar-SA"/>
    </w:rPr>
    <w:tblPr>
      <w:tblCellMar>
        <w:top w:w="80" w:type="dxa"/>
        <w:left w:w="160" w:type="dxa"/>
        <w:bottom w:w="80" w:type="dxa"/>
        <w:right w:w="160" w:type="dxa"/>
      </w:tblCellMar>
    </w:tblPr>
  </w:style>
  <w:style w:type="table" w:styleId="GridTable4-Accent2">
    <w:name w:val="Grid Table 4 Accent 2"/>
    <w:basedOn w:val="TableNormal"/>
    <w:uiPriority w:val="49"/>
    <w:rsid w:val="00AD139E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citation-150">
    <w:name w:val="citation-150"/>
    <w:basedOn w:val="DefaultParagraphFont"/>
    <w:rsid w:val="004038F3"/>
  </w:style>
  <w:style w:type="paragraph" w:styleId="NormalWeb">
    <w:name w:val="Normal (Web)"/>
    <w:basedOn w:val="Normal"/>
    <w:uiPriority w:val="99"/>
    <w:semiHidden/>
    <w:unhideWhenUsed/>
    <w:rsid w:val="006D7973"/>
    <w:rPr>
      <w:rFonts w:ascii="Times New Roman" w:hAnsi="Times New Roman" w:cs="Times New Roman"/>
      <w:sz w:val="24"/>
      <w:szCs w:val="24"/>
    </w:rPr>
  </w:style>
  <w:style w:type="table" w:styleId="ListTable4-Accent6">
    <w:name w:val="List Table 4 Accent 6"/>
    <w:basedOn w:val="TableNormal"/>
    <w:uiPriority w:val="49"/>
    <w:rsid w:val="00D35CBF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D35CBF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35CBF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1Light-Accent5">
    <w:name w:val="Grid Table 1 Light Accent 5"/>
    <w:basedOn w:val="TableNormal"/>
    <w:uiPriority w:val="46"/>
    <w:rsid w:val="00D35CBF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2-Accent6">
    <w:name w:val="List Table 2 Accent 6"/>
    <w:basedOn w:val="TableNormal"/>
    <w:uiPriority w:val="47"/>
    <w:rsid w:val="00D35CBF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4-Accent2">
    <w:name w:val="List Table 4 Accent 2"/>
    <w:basedOn w:val="TableNormal"/>
    <w:uiPriority w:val="49"/>
    <w:rsid w:val="006113A0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150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11728741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895850425">
              <w:marLeft w:val="18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9959373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497621645">
          <w:marLeft w:val="18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9958378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5576969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7795741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49922564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52009594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553732735">
          <w:marLeft w:val="18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057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0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19078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46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2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8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73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91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2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26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93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15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2746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6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0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1247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74937806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23844499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88467807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2312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95504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49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41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6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5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23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043285">
          <w:marLeft w:val="15"/>
          <w:marRight w:val="15"/>
          <w:marTop w:val="15"/>
          <w:marBottom w:val="15"/>
          <w:divBdr>
            <w:top w:val="single" w:sz="12" w:space="4" w:color="FFFFFF"/>
            <w:left w:val="single" w:sz="12" w:space="2" w:color="FFFFFF"/>
            <w:bottom w:val="single" w:sz="12" w:space="4" w:color="FFFFFF"/>
            <w:right w:val="single" w:sz="12" w:space="2" w:color="FFFFFF"/>
          </w:divBdr>
          <w:divsChild>
            <w:div w:id="102717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6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0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80095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8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74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2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5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8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7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1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8812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8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0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13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2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21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4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9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10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2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98861">
          <w:marLeft w:val="15"/>
          <w:marRight w:val="15"/>
          <w:marTop w:val="15"/>
          <w:marBottom w:val="15"/>
          <w:divBdr>
            <w:top w:val="single" w:sz="12" w:space="4" w:color="FFFFFF"/>
            <w:left w:val="single" w:sz="12" w:space="2" w:color="FFFFFF"/>
            <w:bottom w:val="single" w:sz="12" w:space="4" w:color="FFFFFF"/>
            <w:right w:val="single" w:sz="12" w:space="2" w:color="FFFFFF"/>
          </w:divBdr>
          <w:divsChild>
            <w:div w:id="41663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3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4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1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7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55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16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4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76440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6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27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95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4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80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5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2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3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302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34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6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5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85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4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1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3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5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13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4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1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63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80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9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23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7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8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49619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5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24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7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0105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56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9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0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1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7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18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256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340229323">
          <w:marLeft w:val="0"/>
          <w:marRight w:val="0"/>
          <w:marTop w:val="0"/>
          <w:marBottom w:val="240"/>
          <w:divBdr>
            <w:top w:val="single" w:sz="6" w:space="3" w:color="A94442"/>
            <w:left w:val="single" w:sz="6" w:space="24" w:color="A94442"/>
            <w:bottom w:val="single" w:sz="6" w:space="3" w:color="A94442"/>
            <w:right w:val="single" w:sz="6" w:space="24" w:color="A94442"/>
          </w:divBdr>
        </w:div>
        <w:div w:id="1883784762">
          <w:marLeft w:val="0"/>
          <w:marRight w:val="0"/>
          <w:marTop w:val="0"/>
          <w:marBottom w:val="240"/>
          <w:divBdr>
            <w:top w:val="single" w:sz="6" w:space="3" w:color="008000"/>
            <w:left w:val="single" w:sz="6" w:space="24" w:color="008000"/>
            <w:bottom w:val="single" w:sz="6" w:space="3" w:color="008000"/>
            <w:right w:val="single" w:sz="6" w:space="24" w:color="008000"/>
          </w:divBdr>
        </w:div>
        <w:div w:id="99637370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6056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21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9219636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750275944">
              <w:marLeft w:val="18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1877336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036662593">
          <w:marLeft w:val="18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0271337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381652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9132867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54830328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23962987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249582990">
          <w:marLeft w:val="18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140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8368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77459186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202467111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43631872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6208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5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7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8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72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3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5160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1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6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45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3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9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299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7202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30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8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0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4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69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4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3700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764308108">
          <w:marLeft w:val="0"/>
          <w:marRight w:val="0"/>
          <w:marTop w:val="0"/>
          <w:marBottom w:val="240"/>
          <w:divBdr>
            <w:top w:val="single" w:sz="6" w:space="3" w:color="008000"/>
            <w:left w:val="single" w:sz="6" w:space="24" w:color="008000"/>
            <w:bottom w:val="single" w:sz="6" w:space="3" w:color="008000"/>
            <w:right w:val="single" w:sz="6" w:space="24" w:color="008000"/>
          </w:divBdr>
        </w:div>
        <w:div w:id="90144901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724180887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7770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9578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93802945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336691478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571281106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7849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7573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2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0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63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9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307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052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257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737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2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0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2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75404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45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27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4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28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2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87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7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26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D2D2D2"/>
            <w:right w:val="none" w:sz="0" w:space="0" w:color="auto"/>
          </w:divBdr>
          <w:divsChild>
            <w:div w:id="141311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4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5149">
                      <w:marLeft w:val="0"/>
                      <w:marRight w:val="0"/>
                      <w:marTop w:val="9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47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624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32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5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0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04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70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07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120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279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32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885871">
                                                  <w:marLeft w:val="-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372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567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346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5378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48118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75190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6839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59390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7501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63881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9357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90410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5728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88797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2637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00083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1003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4463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574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0672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0162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3574467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043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1983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037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648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1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447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94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756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97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142441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085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595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2176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8309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6137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4727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3139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415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16223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212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09675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85405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526846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41205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20779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6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7963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3630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623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7555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935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1370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9670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5414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3806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406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4264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25183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1738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59027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3256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91377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497716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65457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724291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27207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706446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291395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086038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49304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00495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7127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3683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3392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92050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1718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149286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79693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21215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778321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02159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6476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02728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06714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78451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77819430">
                                                                                                              <w:marLeft w:val="90"/>
                                                                                                              <w:marRight w:val="90"/>
                                                                                                              <w:marTop w:val="90"/>
                                                                                                              <w:marBottom w:val="9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833840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4" w:space="0" w:color="D2D2D2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69111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51735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90708394">
                                                                                                              <w:marLeft w:val="90"/>
                                                                                                              <w:marRight w:val="90"/>
                                                                                                              <w:marTop w:val="90"/>
                                                                                                              <w:marBottom w:val="9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912060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96932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11151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93320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32354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26202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10413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85663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26373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88348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0942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620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321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246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8055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7077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8723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577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9436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3966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0230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4359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5824101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107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543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5696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223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1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6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2600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0709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1289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2337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0073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532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9506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1699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4581839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3380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3323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3976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2028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94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4682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7605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7113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8457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7294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825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9500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00408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1313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2288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01339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081096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420524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8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686123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627019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4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96413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42591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22996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13877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1971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74573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42143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41957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54480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45094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0533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173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385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512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8902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1259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8023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8893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9153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919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8208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125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067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0779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19007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6299791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0211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1734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617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229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9721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6355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3131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20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409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4146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6042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81635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3543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1300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3598767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3777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5725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9991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60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606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93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271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7324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7952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3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47750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8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28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7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0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2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83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9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4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1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4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8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767302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70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30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6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4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9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1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20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3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18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63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9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6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1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00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233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068339">
          <w:marLeft w:val="0"/>
          <w:marRight w:val="0"/>
          <w:marTop w:val="0"/>
          <w:marBottom w:val="0"/>
          <w:divBdr>
            <w:top w:val="single" w:sz="24" w:space="0" w:color="008000"/>
            <w:left w:val="single" w:sz="24" w:space="0" w:color="008000"/>
            <w:bottom w:val="single" w:sz="24" w:space="0" w:color="008000"/>
            <w:right w:val="single" w:sz="24" w:space="0" w:color="008000"/>
          </w:divBdr>
          <w:divsChild>
            <w:div w:id="585576776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7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23766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17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8339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5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0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914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6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5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1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24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55032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13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8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1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15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29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0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30851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01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0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27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85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06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07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83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5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61127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04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2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1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53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9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50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06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22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58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96701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4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67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6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6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2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7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80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2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8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1551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24" w:space="0" w:color="008000"/>
            <w:right w:val="none" w:sz="0" w:space="0" w:color="auto"/>
          </w:divBdr>
          <w:divsChild>
            <w:div w:id="1113206134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926359">
          <w:marLeft w:val="0"/>
          <w:marRight w:val="0"/>
          <w:marTop w:val="0"/>
          <w:marBottom w:val="0"/>
          <w:divBdr>
            <w:top w:val="dashed" w:sz="24" w:space="0" w:color="FF0000"/>
            <w:left w:val="dashed" w:sz="24" w:space="0" w:color="FF0000"/>
            <w:bottom w:val="dashed" w:sz="24" w:space="0" w:color="FF0000"/>
            <w:right w:val="dashed" w:sz="24" w:space="0" w:color="FF0000"/>
          </w:divBdr>
          <w:divsChild>
            <w:div w:id="1752894147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599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1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76874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6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8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3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9060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828011995">
          <w:marLeft w:val="0"/>
          <w:marRight w:val="0"/>
          <w:marTop w:val="0"/>
          <w:marBottom w:val="240"/>
          <w:divBdr>
            <w:top w:val="single" w:sz="6" w:space="3" w:color="008000"/>
            <w:left w:val="single" w:sz="6" w:space="24" w:color="008000"/>
            <w:bottom w:val="single" w:sz="6" w:space="3" w:color="008000"/>
            <w:right w:val="single" w:sz="6" w:space="24" w:color="008000"/>
          </w:divBdr>
        </w:div>
        <w:div w:id="1366953062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519779728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13342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2122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985478572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64744280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2129813246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13758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07811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52004302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2005277193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527907707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15009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9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606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56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44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3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4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00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0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2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49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3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03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706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14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39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42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5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7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6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2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6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45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8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9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51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9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1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72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19266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50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8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5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6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93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85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09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53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1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17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2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1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3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25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4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372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0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3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6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7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8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3390">
          <w:marLeft w:val="0"/>
          <w:marRight w:val="0"/>
          <w:marTop w:val="0"/>
          <w:marBottom w:val="0"/>
          <w:divBdr>
            <w:top w:val="single" w:sz="24" w:space="0" w:color="auto"/>
            <w:left w:val="single" w:sz="24" w:space="8" w:color="auto"/>
            <w:bottom w:val="single" w:sz="24" w:space="0" w:color="auto"/>
            <w:right w:val="single" w:sz="24" w:space="8" w:color="auto"/>
          </w:divBdr>
        </w:div>
      </w:divsChild>
    </w:div>
    <w:div w:id="19598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2944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24" w:space="0" w:color="008000"/>
            <w:right w:val="none" w:sz="0" w:space="0" w:color="auto"/>
          </w:divBdr>
          <w:divsChild>
            <w:div w:id="1970672558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9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49009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705045">
          <w:marLeft w:val="0"/>
          <w:marRight w:val="0"/>
          <w:marTop w:val="0"/>
          <w:marBottom w:val="0"/>
          <w:divBdr>
            <w:top w:val="dashed" w:sz="24" w:space="0" w:color="FF0000"/>
            <w:left w:val="dashed" w:sz="24" w:space="0" w:color="FF0000"/>
            <w:bottom w:val="dashed" w:sz="24" w:space="0" w:color="FF0000"/>
            <w:right w:val="dashed" w:sz="24" w:space="0" w:color="FF0000"/>
          </w:divBdr>
          <w:divsChild>
            <w:div w:id="1029183310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1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7755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1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6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4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0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9FBFD"/>
            <w:right w:val="none" w:sz="0" w:space="0" w:color="auto"/>
          </w:divBdr>
          <w:divsChild>
            <w:div w:id="160072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66868">
                  <w:marLeft w:val="240"/>
                  <w:marRight w:val="240"/>
                  <w:marTop w:val="9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17046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91435">
                          <w:marLeft w:val="120"/>
                          <w:marRight w:val="45"/>
                          <w:marTop w:val="150"/>
                          <w:marBottom w:val="150"/>
                          <w:divBdr>
                            <w:top w:val="none" w:sz="0" w:space="0" w:color="C7C7C7"/>
                            <w:left w:val="single" w:sz="6" w:space="0" w:color="C7C7C7"/>
                            <w:bottom w:val="none" w:sz="0" w:space="0" w:color="C7C7C7"/>
                            <w:right w:val="none" w:sz="0" w:space="0" w:color="C7C7C7"/>
                          </w:divBdr>
                        </w:div>
                        <w:div w:id="370544491">
                          <w:marLeft w:val="15"/>
                          <w:marRight w:val="15"/>
                          <w:marTop w:val="75"/>
                          <w:marBottom w:val="75"/>
                          <w:divBdr>
                            <w:top w:val="single" w:sz="6" w:space="0" w:color="auto"/>
                            <w:left w:val="single" w:sz="6" w:space="6" w:color="auto"/>
                            <w:bottom w:val="single" w:sz="6" w:space="0" w:color="auto"/>
                            <w:right w:val="single" w:sz="6" w:space="6" w:color="auto"/>
                          </w:divBdr>
                          <w:divsChild>
                            <w:div w:id="115252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237678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040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305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1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1719090167">
                              <w:marLeft w:val="15"/>
                              <w:marRight w:val="30"/>
                              <w:marTop w:val="45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632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62651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541136957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1033263060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026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530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680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52936436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1700813750">
                              <w:marLeft w:val="15"/>
                              <w:marRight w:val="15"/>
                              <w:marTop w:val="75"/>
                              <w:marBottom w:val="75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454523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975373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072809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805345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1861550547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2037193055">
                              <w:marLeft w:val="15"/>
                              <w:marRight w:val="15"/>
                              <w:marTop w:val="75"/>
                              <w:marBottom w:val="75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50339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828232">
                                      <w:marLeft w:val="45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555438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3071901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065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11004">
                      <w:marLeft w:val="8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397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59762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70053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30141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1387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18667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29563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0508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324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5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10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91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930212">
                          <w:marLeft w:val="8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759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52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211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89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491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24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81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949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3251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621146">
                                  <w:marLeft w:val="3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76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auto"/>
                                        <w:left w:val="single" w:sz="24" w:space="0" w:color="auto"/>
                                        <w:bottom w:val="single" w:sz="2" w:space="0" w:color="auto"/>
                                        <w:right w:val="single" w:sz="24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3289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0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74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869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648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33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9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79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9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32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69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262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902">
                                      <w:marLeft w:val="0"/>
                                      <w:marRight w:val="24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415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249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042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681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2216292">
                                                          <w:marLeft w:val="-1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844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69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4C7C5"/>
                          </w:divBdr>
                          <w:divsChild>
                            <w:div w:id="50046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06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5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1990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3504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3971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4693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5196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6528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003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0728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96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2186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2684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586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2044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4652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2441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9074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9826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1056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6610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973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180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62402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4C7C5"/>
                            <w:right w:val="none" w:sz="0" w:space="0" w:color="auto"/>
                          </w:divBdr>
                          <w:divsChild>
                            <w:div w:id="582685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31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609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594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3027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438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548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3219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0615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099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9821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9206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30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9973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792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3409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9878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179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2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931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510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5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772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3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00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8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48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44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9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63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5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8404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586110068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49417527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069769416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20839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LASS%20NEW%202023\Aadarsh%20sir\current%20affairs\JUNE\24%20JUNE%202025%20Current%20Affairs%20%20Aadarsh%20si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BCBB3-0087-450E-9D83-843EDF350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24 JUNE 2025 Current Affairs  Aadarsh sir</Template>
  <TotalTime>1</TotalTime>
  <Pages>111</Pages>
  <Words>4845</Words>
  <Characters>27621</Characters>
  <Application>Microsoft Office Word</Application>
  <DocSecurity>0</DocSecurity>
  <Lines>230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SAKSHI RANA</cp:lastModifiedBy>
  <cp:revision>2</cp:revision>
  <cp:lastPrinted>2026-07-20T16:42:00Z</cp:lastPrinted>
  <dcterms:created xsi:type="dcterms:W3CDTF">2026-07-20T16:43:00Z</dcterms:created>
  <dcterms:modified xsi:type="dcterms:W3CDTF">2026-07-20T16:43:00Z</dcterms:modified>
</cp:coreProperties>
</file>