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E4634D" w14:textId="7EC0440E" w:rsidR="006D3BE9" w:rsidRDefault="00B00FDB" w:rsidP="00327B0D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</w:rPr>
        <w:drawing>
          <wp:anchor distT="0" distB="0" distL="114300" distR="114300" simplePos="0" relativeHeight="251720704" behindDoc="0" locked="0" layoutInCell="1" allowOverlap="1" wp14:anchorId="4C92449A" wp14:editId="4B896CE8">
            <wp:simplePos x="0" y="0"/>
            <wp:positionH relativeFrom="page">
              <wp:posOffset>57894</wp:posOffset>
            </wp:positionH>
            <wp:positionV relativeFrom="paragraph">
              <wp:posOffset>-784860</wp:posOffset>
            </wp:positionV>
            <wp:extent cx="12712373" cy="7670366"/>
            <wp:effectExtent l="0" t="0" r="0" b="6985"/>
            <wp:wrapNone/>
            <wp:docPr id="57" name="Picture 57" descr="C:\Users\hp\Downloads\PuIxYR2Spxk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:\Users\hp\Downloads\PuIxYR2Spxkh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373" cy="7670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EB7AD0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EB7AD0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</w:rPr>
        <w:t xml:space="preserve">     </w:t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0E250E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 </w:t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bookmarkStart w:id="0" w:name="_Hlk216982945"/>
      <w:bookmarkStart w:id="1" w:name="_Hlk217281551"/>
      <w:bookmarkStart w:id="2" w:name="_Hlk215194085"/>
    </w:p>
    <w:p w14:paraId="3AFA0542" w14:textId="75835536" w:rsidR="004038F3" w:rsidRDefault="004038F3" w:rsidP="00327B0D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160"/>
          <w:szCs w:val="160"/>
          <w:cs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160"/>
          <w:szCs w:val="160"/>
        </w:rPr>
        <w:br w:type="page"/>
      </w:r>
    </w:p>
    <w:p w14:paraId="6F440A69" w14:textId="77777777" w:rsidR="009C1752" w:rsidRDefault="009C1752" w:rsidP="00327B0D">
      <w:pPr>
        <w:spacing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</w:rPr>
      </w:pPr>
    </w:p>
    <w:p w14:paraId="3246BF76" w14:textId="40CF6435" w:rsidR="009D194C" w:rsidRPr="009C1752" w:rsidRDefault="009D194C" w:rsidP="00327B0D">
      <w:pPr>
        <w:spacing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lang w:bidi="hi-IN"/>
        </w:rPr>
      </w:pPr>
      <w:r w:rsidRPr="009C1752">
        <w:rPr>
          <w:rFonts w:ascii="Kokila" w:hAnsi="Kokila" w:cs="Kokila"/>
          <w:b/>
          <w:bCs/>
          <w:color w:val="FFFFFF" w:themeColor="background1"/>
          <w:sz w:val="130"/>
          <w:szCs w:val="130"/>
        </w:rPr>
        <w:t xml:space="preserve">Daily Current Affairs  </w:t>
      </w:r>
    </w:p>
    <w:p w14:paraId="5F2BDC45" w14:textId="77777777" w:rsidR="009D194C" w:rsidRPr="009C1752" w:rsidRDefault="009D194C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</w:rPr>
      </w:pPr>
      <w:r w:rsidRPr="009C1752">
        <w:rPr>
          <w:rFonts w:ascii="Kokila" w:hAnsi="Kokila" w:cs="Kokila"/>
          <w:b/>
          <w:bCs/>
          <w:color w:val="FFFFFF" w:themeColor="background1"/>
          <w:sz w:val="130"/>
          <w:szCs w:val="130"/>
        </w:rPr>
        <w:t>+</w:t>
      </w:r>
    </w:p>
    <w:p w14:paraId="30AE2B11" w14:textId="77777777" w:rsidR="009D194C" w:rsidRPr="009C1752" w:rsidRDefault="009D194C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</w:rPr>
      </w:pPr>
      <w:r w:rsidRPr="009C1752">
        <w:rPr>
          <w:rFonts w:ascii="Kokila" w:hAnsi="Kokila" w:cs="Kokila"/>
          <w:b/>
          <w:bCs/>
          <w:color w:val="FFFFFF" w:themeColor="background1"/>
          <w:sz w:val="130"/>
          <w:szCs w:val="130"/>
        </w:rPr>
        <w:t xml:space="preserve">Important Static Facts       </w:t>
      </w:r>
    </w:p>
    <w:p w14:paraId="64739BB1" w14:textId="1D5BAB7C" w:rsidR="004F64CD" w:rsidRDefault="00C56F69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</w:rPr>
      </w:pPr>
      <w:r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>1</w:t>
      </w:r>
      <w:r w:rsidR="002A7BD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>3</w:t>
      </w:r>
      <w:r w:rsidR="005D5DA4" w:rsidRPr="009C1752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MAY</w:t>
      </w:r>
      <w:r w:rsidR="009D194C" w:rsidRPr="009C1752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</w:t>
      </w:r>
      <w:r w:rsidR="009D194C" w:rsidRPr="009C1752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</w:rPr>
        <w:t xml:space="preserve">2026 </w:t>
      </w:r>
      <w:bookmarkStart w:id="3" w:name="_Hlk146473777"/>
      <w:bookmarkStart w:id="4" w:name="_Hlk206385112"/>
      <w:bookmarkStart w:id="5" w:name="_Hlk206529779"/>
    </w:p>
    <w:p w14:paraId="649ABB3E" w14:textId="571A5CDC" w:rsidR="004B54DC" w:rsidRDefault="004B54DC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</w:rPr>
      </w:pPr>
    </w:p>
    <w:p w14:paraId="73E6AC07" w14:textId="77777777" w:rsidR="00447860" w:rsidRDefault="00447860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</w:pPr>
    </w:p>
    <w:p w14:paraId="04E976E5" w14:textId="15B24AA7" w:rsidR="00447860" w:rsidRPr="00CF2579" w:rsidRDefault="00447860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Home Work Question</w:t>
      </w: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</w:p>
    <w:p w14:paraId="6366DE1C" w14:textId="77777777" w:rsidR="002A7BD0" w:rsidRPr="00C55334" w:rsidRDefault="00447860" w:rsidP="002A7BD0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</w:t>
      </w:r>
      <w:r w:rsidR="002A7BD0" w:rsidRPr="00C5533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कम्प्यूटर</w:t>
      </w:r>
      <w:r w:rsidR="002A7BD0" w:rsidRPr="00C5533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2A7BD0" w:rsidRPr="00C166D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="002A7BD0" w:rsidRPr="00C166D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2A7BD0" w:rsidRPr="00C166D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भौतिक</w:t>
      </w:r>
      <w:r w:rsidR="002A7BD0" w:rsidRPr="00C166D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2A7BD0" w:rsidRPr="00C166D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बनाबट</w:t>
      </w:r>
      <w:r w:rsidR="002A7BD0" w:rsidRPr="00C166D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2A7BD0" w:rsidRPr="00C166D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कहलाती</w:t>
      </w:r>
      <w:r w:rsidR="002A7BD0" w:rsidRPr="00C166D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2A7BD0" w:rsidRPr="00C166D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="002A7BD0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>?</w:t>
      </w:r>
      <w:r w:rsidR="002A7BD0" w:rsidRPr="00C55334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="002A7BD0" w:rsidRPr="00C55334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The physical structure of a computer is called:</w:t>
      </w:r>
    </w:p>
    <w:p w14:paraId="7C63B501" w14:textId="77777777" w:rsidR="002A7BD0" w:rsidRPr="00C166D7" w:rsidRDefault="002A7BD0" w:rsidP="002A7BD0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C166D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a. </w:t>
      </w:r>
      <w:r w:rsidRPr="00C166D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सॉफ्टवेयर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Pr="00C55334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Software</w:t>
      </w:r>
    </w:p>
    <w:p w14:paraId="1823E997" w14:textId="77777777" w:rsidR="002A7BD0" w:rsidRPr="00C166D7" w:rsidRDefault="002A7BD0" w:rsidP="002A7BD0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proofErr w:type="gramStart"/>
      <w:r w:rsidRPr="00C166D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b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 </w:t>
      </w:r>
      <w:r w:rsidRPr="00C166D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.</w:t>
      </w:r>
      <w:r w:rsidRPr="00C166D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हार्डवेयर</w:t>
      </w:r>
      <w:proofErr w:type="gramEnd"/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Pr="00C55334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Hardware</w:t>
      </w:r>
    </w:p>
    <w:p w14:paraId="34C51402" w14:textId="77777777" w:rsidR="002A7BD0" w:rsidRPr="00C166D7" w:rsidRDefault="002A7BD0" w:rsidP="002A7BD0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C166D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c.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 </w:t>
      </w:r>
      <w:r w:rsidRPr="00C166D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फर्मवेयर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Pr="00C55334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Firmware</w:t>
      </w:r>
    </w:p>
    <w:p w14:paraId="079D5584" w14:textId="77777777" w:rsidR="002A7BD0" w:rsidRDefault="002A7BD0" w:rsidP="002A7BD0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 w:rsidRPr="00C166D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d.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 </w:t>
      </w:r>
      <w:r w:rsidRPr="00C166D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ह्यूमन</w:t>
      </w:r>
      <w:r w:rsidRPr="00C166D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C166D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वेयर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Pr="00C55334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Humanware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</w:p>
    <w:p w14:paraId="34FD2EB7" w14:textId="0AE3E222" w:rsidR="00447860" w:rsidRDefault="00447860" w:rsidP="002A7BD0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EB1F4A1" w14:textId="4C02A991" w:rsidR="00447860" w:rsidRDefault="00447860" w:rsidP="00327B0D">
      <w:pPr>
        <w:spacing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E3268C2" w14:textId="541E3979" w:rsidR="00447860" w:rsidRDefault="00447860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69F80126" w14:textId="39E652B0" w:rsidR="00765FFA" w:rsidRDefault="00765FFA" w:rsidP="00D866A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4229D7DD" w14:textId="77777777" w:rsidR="00765FFA" w:rsidRDefault="00765FFA" w:rsidP="00D866A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22F3BD4D" w14:textId="19CC3F64" w:rsidR="00D866A2" w:rsidRDefault="00D866A2" w:rsidP="00D866A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>1</w:t>
      </w:r>
      <w:r w:rsidR="002A7BD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>2</w:t>
      </w:r>
      <w:r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MAY</w:t>
      </w:r>
      <w:r w:rsidRPr="00B23BE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</w:t>
      </w:r>
      <w:r w:rsidRPr="00B23BE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</w:rPr>
        <w:t>2026</w:t>
      </w:r>
      <w:r w:rsidRPr="00B23BE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</w:t>
      </w:r>
      <w:r w:rsidRPr="00B23BE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  <w:t>Revision</w:t>
      </w:r>
    </w:p>
    <w:p w14:paraId="7BB1E7A5" w14:textId="77777777" w:rsidR="00D866A2" w:rsidRDefault="00D866A2" w:rsidP="00D866A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</w:p>
    <w:p w14:paraId="73109961" w14:textId="77777777" w:rsidR="00D866A2" w:rsidRDefault="00D866A2" w:rsidP="00D866A2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</w:p>
    <w:p w14:paraId="5ED90291" w14:textId="77777777" w:rsidR="00D866A2" w:rsidRDefault="00D866A2" w:rsidP="00D866A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</w:p>
    <w:p w14:paraId="464456E8" w14:textId="77777777" w:rsidR="00D866A2" w:rsidRDefault="00D866A2" w:rsidP="00D866A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</w:p>
    <w:p w14:paraId="3C3929D0" w14:textId="77777777" w:rsidR="002A7BD0" w:rsidRPr="00357257" w:rsidRDefault="002A7BD0" w:rsidP="002A7BD0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Q.1: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असम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मुख्यमंत्री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रूप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कौन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शपथ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लेंगे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18248E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will recently take the oath as the Chief Minister of Assam?</w:t>
      </w:r>
    </w:p>
    <w:p w14:paraId="7805F484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बदरुद्दीन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अजमल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Badruddin Ajmal</w:t>
      </w:r>
    </w:p>
    <w:p w14:paraId="178251A2" w14:textId="77777777" w:rsidR="002A7BD0" w:rsidRPr="006300C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हिमंता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बिस्वा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सरमा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Himanta Biswa Sarma</w:t>
      </w:r>
    </w:p>
    <w:p w14:paraId="7D827A0E" w14:textId="77777777" w:rsidR="002A7BD0" w:rsidRPr="006300C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सर्बानंद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सोनोवाल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Sarbananda Sonowal</w:t>
      </w:r>
    </w:p>
    <w:p w14:paraId="119172DC" w14:textId="77777777" w:rsidR="002A7BD0" w:rsidRPr="006300C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तरुण</w:t>
      </w:r>
      <w:r w:rsidRPr="006300C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300C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गोगोई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Tarun Gogoi</w:t>
      </w:r>
    </w:p>
    <w:p w14:paraId="13F01A7F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D3532EE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7CEFC885" w14:textId="77777777" w:rsidR="002A7BD0" w:rsidRPr="00464C1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2: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राज्य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सरकार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ने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निगरानी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अन्वेषण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संवर्ग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राज्य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पुलिस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समायोजित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381F18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state government has recently merged the Vigilance Investigation Cadre into the State Police?</w:t>
      </w:r>
    </w:p>
    <w:p w14:paraId="15ECA475" w14:textId="77777777" w:rsidR="002A7BD0" w:rsidRPr="00464C1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झारखंड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Jharkhand</w:t>
      </w:r>
    </w:p>
    <w:p w14:paraId="326DE602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मध्य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Madhya Pradesh</w:t>
      </w:r>
    </w:p>
    <w:p w14:paraId="3D1DBBD6" w14:textId="77777777" w:rsidR="002A7BD0" w:rsidRPr="00464C1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उत्तर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Uttar Pradesh</w:t>
      </w:r>
    </w:p>
    <w:p w14:paraId="38BBC3CE" w14:textId="77777777" w:rsidR="002A7BD0" w:rsidRPr="00464C1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बिहार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Bihar</w:t>
      </w:r>
    </w:p>
    <w:p w14:paraId="16537F1E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C406E1A" w14:textId="77777777" w:rsidR="002A7BD0" w:rsidRPr="00464C1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3</w:t>
      </w:r>
      <w:r w:rsidRPr="000D12BC">
        <w:rPr>
          <w:rFonts w:hint="cs"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‘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युवा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व्यक्तियों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लिए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आफ्टरकेयर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1330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योजना</w:t>
      </w:r>
      <w:r w:rsidRPr="0001330B">
        <w:rPr>
          <w:rFonts w:ascii="Kokila" w:hAnsi="Kokila" w:cs="Kokila" w:hint="eastAsia"/>
          <w:b/>
          <w:bCs/>
          <w:color w:val="00FFFF"/>
          <w:sz w:val="82"/>
          <w:szCs w:val="82"/>
          <w:cs/>
          <w:lang w:bidi="hi-IN"/>
        </w:rPr>
        <w:t>’</w:t>
      </w:r>
      <w:r w:rsidRPr="0001330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शुरू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381F18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has the 'Aftercare Scheme for Young Persons' recently been launched?</w:t>
      </w:r>
    </w:p>
    <w:p w14:paraId="6ECCAADE" w14:textId="77777777" w:rsidR="002A7BD0" w:rsidRPr="00464C1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उत्तराखंड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Uttarakhand</w:t>
      </w:r>
    </w:p>
    <w:p w14:paraId="3CC3F52B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दिल्ली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Delhi</w:t>
      </w:r>
    </w:p>
    <w:p w14:paraId="44A14977" w14:textId="77777777" w:rsidR="002A7BD0" w:rsidRPr="00464C1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चंडीगढ़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Chandigarh</w:t>
      </w:r>
    </w:p>
    <w:p w14:paraId="7A8C21B5" w14:textId="77777777" w:rsidR="002A7BD0" w:rsidRPr="00464C1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मध्य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64C1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 w:rsidRPr="00464C1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Madhya Pradesh</w:t>
      </w:r>
    </w:p>
    <w:p w14:paraId="6CF627E5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A6561DF" w14:textId="77777777" w:rsidR="002A7BD0" w:rsidRPr="000D12BC" w:rsidRDefault="002A7BD0" w:rsidP="002A7BD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E686E38" w14:textId="77777777" w:rsidR="002A7BD0" w:rsidRPr="00E375D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4: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मूल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किस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उम्मीदवार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छात्र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वीजा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पर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स्कॉटलैंड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संसद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चुना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candidate of Indian origin was recently elected to the Scottish Parliament while holding a student visa?</w:t>
      </w:r>
    </w:p>
    <w:p w14:paraId="67593BC0" w14:textId="77777777" w:rsidR="002A7BD0" w:rsidRPr="00E375D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प्रीति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पटेल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Priti Patel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  </w:t>
      </w:r>
    </w:p>
    <w:p w14:paraId="655613AF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आर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सुभारती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R. Subharti</w:t>
      </w:r>
    </w:p>
    <w:p w14:paraId="323DFFBC" w14:textId="77777777" w:rsidR="002A7BD0" w:rsidRPr="00E375D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क्यू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मणिवन्नन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K. Manivannan</w:t>
      </w:r>
    </w:p>
    <w:p w14:paraId="0F889D00" w14:textId="77777777" w:rsidR="002A7BD0" w:rsidRPr="00E375D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अनीता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आनंद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Anita Anand</w:t>
      </w:r>
    </w:p>
    <w:p w14:paraId="06FBCA57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48E2E12" w14:textId="77777777" w:rsidR="002A7BD0" w:rsidRPr="000D12BC" w:rsidRDefault="002A7BD0" w:rsidP="002A7BD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D8A206F" w14:textId="77777777" w:rsidR="002A7BD0" w:rsidRPr="00E375D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5: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विश्व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थैलिसीमिया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कब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मनाया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BB6C60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When was World Thalassemia Day 2026 recently observed?</w:t>
      </w:r>
    </w:p>
    <w:p w14:paraId="170B2F7F" w14:textId="77777777" w:rsidR="002A7BD0" w:rsidRPr="00E375D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9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9</w:t>
      </w:r>
    </w:p>
    <w:p w14:paraId="2329E791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10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10</w:t>
      </w:r>
    </w:p>
    <w:p w14:paraId="19A563A5" w14:textId="77777777" w:rsidR="002A7BD0" w:rsidRPr="00E375D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7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7</w:t>
      </w:r>
    </w:p>
    <w:p w14:paraId="78EC6CBB" w14:textId="77777777" w:rsidR="002A7BD0" w:rsidRPr="00E375DA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375D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8 </w:t>
      </w:r>
      <w:r w:rsidRPr="00E375D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8</w:t>
      </w:r>
    </w:p>
    <w:p w14:paraId="21144031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0EF4DD4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7897012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E9D22E8" w14:textId="77777777" w:rsidR="002A7BD0" w:rsidRPr="00357257" w:rsidRDefault="002A7BD0" w:rsidP="002A7BD0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6: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राष्ट्रीय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प्रौद्योगिकी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F12D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Pr="006F12D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कब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मनाया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?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When was National Technology Day 2026 observed recently?</w:t>
      </w:r>
    </w:p>
    <w:p w14:paraId="3D50D2E2" w14:textId="77777777" w:rsidR="002A7BD0" w:rsidRPr="006C2E3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2</w:t>
      </w:r>
    </w:p>
    <w:p w14:paraId="60B6EF35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3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3</w:t>
      </w:r>
    </w:p>
    <w:p w14:paraId="6503AC8D" w14:textId="77777777" w:rsidR="002A7BD0" w:rsidRPr="006C2E3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10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10</w:t>
      </w:r>
    </w:p>
    <w:p w14:paraId="58FF976E" w14:textId="77777777" w:rsidR="002A7BD0" w:rsidRPr="006C2E3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11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11</w:t>
      </w:r>
    </w:p>
    <w:p w14:paraId="60613A9D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D128935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B266683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B37622B" w14:textId="77777777" w:rsidR="002A7BD0" w:rsidRPr="006C2E3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7: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दिवंगत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अमनप्रीत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गिल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संबंध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खेल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BB6C60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sport was the recently deceased Amanpreet Gill associated with?</w:t>
      </w:r>
    </w:p>
    <w:p w14:paraId="06BDD667" w14:textId="77777777" w:rsidR="002A7BD0" w:rsidRPr="006C2E3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क्रिकेट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Cricket</w:t>
      </w:r>
    </w:p>
    <w:p w14:paraId="3BD6EB89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कबड्डी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Kabaddi</w:t>
      </w:r>
    </w:p>
    <w:p w14:paraId="3F16B080" w14:textId="77777777" w:rsidR="002A7BD0" w:rsidRPr="006C2E3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हॉकी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Hockey</w:t>
      </w:r>
    </w:p>
    <w:p w14:paraId="647DEE26" w14:textId="77777777" w:rsidR="002A7BD0" w:rsidRPr="006C2E3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फुटबॉल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Football</w:t>
      </w:r>
    </w:p>
    <w:p w14:paraId="4E2604DD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395830E" w14:textId="77777777" w:rsidR="002A7BD0" w:rsidRPr="000D12BC" w:rsidRDefault="002A7BD0" w:rsidP="002A7BD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39D171B9" w14:textId="77777777" w:rsidR="002A7BD0" w:rsidRPr="006C2E3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8: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प्रधानमंत्री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नरेन्द्र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मोदी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ने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/>
          <w:b/>
          <w:bCs/>
          <w:color w:val="00FFFF"/>
          <w:sz w:val="82"/>
          <w:szCs w:val="82"/>
        </w:rPr>
        <w:t xml:space="preserve">PM MITRA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पार्क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उद्घाटन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BB6C60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did Prime Minister Narendra Modi recently inaugurate a PM MITRA Park?</w:t>
      </w:r>
    </w:p>
    <w:p w14:paraId="3304A48B" w14:textId="77777777" w:rsidR="002A7BD0" w:rsidRPr="006C2E3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तेलंगाना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Telangana</w:t>
      </w:r>
    </w:p>
    <w:p w14:paraId="54293645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तमिलनाडु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Tamil Nadu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</w:p>
    <w:p w14:paraId="4C13E3BC" w14:textId="77777777" w:rsidR="002A7BD0" w:rsidRPr="006C2E3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Gujarat</w:t>
      </w:r>
    </w:p>
    <w:p w14:paraId="32148800" w14:textId="77777777" w:rsidR="002A7BD0" w:rsidRPr="006C2E3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6C2E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C2E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Maharashtra</w:t>
      </w:r>
    </w:p>
    <w:p w14:paraId="58B246A2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A4C9E80" w14:textId="77777777" w:rsidR="002A7BD0" w:rsidRPr="00CE5142" w:rsidRDefault="002A7BD0" w:rsidP="002A7BD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9:</w:t>
      </w:r>
      <w:r w:rsidRPr="000D12BC">
        <w:rPr>
          <w:rFonts w:hint="cs"/>
          <w:color w:val="FFFFFF" w:themeColor="background1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किसके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लिखित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पुस्तक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‘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बेंच</w:t>
      </w:r>
      <w:r w:rsidRPr="004F3E3D">
        <w:rPr>
          <w:rFonts w:ascii="Kokila" w:hAnsi="Kokila" w:cs="Kokila"/>
          <w:b/>
          <w:bCs/>
          <w:color w:val="00FFFF"/>
          <w:sz w:val="82"/>
          <w:szCs w:val="82"/>
        </w:rPr>
        <w:t xml:space="preserve">,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बार</w:t>
      </w:r>
      <w:r w:rsidRPr="004F3E3D">
        <w:rPr>
          <w:rFonts w:ascii="Kokila" w:hAnsi="Kokila" w:cs="Kokila"/>
          <w:b/>
          <w:bCs/>
          <w:color w:val="00FFFF"/>
          <w:sz w:val="82"/>
          <w:szCs w:val="82"/>
        </w:rPr>
        <w:t xml:space="preserve">,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एंड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बिज़ारे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एंड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लॉफुल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एंड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</w:t>
      </w:r>
      <w:r w:rsidRPr="004F3E3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F3E3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अवफुल</w:t>
      </w:r>
      <w:r w:rsidRPr="004F3E3D">
        <w:rPr>
          <w:rFonts w:ascii="Kokila" w:hAnsi="Kokila" w:cs="Kokila" w:hint="eastAsia"/>
          <w:b/>
          <w:bCs/>
          <w:color w:val="00FFFF"/>
          <w:sz w:val="82"/>
          <w:szCs w:val="82"/>
          <w:cs/>
          <w:lang w:bidi="hi-IN"/>
        </w:rPr>
        <w:t>’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विमोचन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 book titled 'The Bench, the Bar, and the Bizarre; and the Lawful and the Awful' was recently released. Who is the author of this book?</w:t>
      </w:r>
    </w:p>
    <w:p w14:paraId="786972AF" w14:textId="77777777" w:rsidR="002A7BD0" w:rsidRPr="00CE5142" w:rsidRDefault="002A7BD0" w:rsidP="002A7BD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अभिषेक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मनु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सिंघवी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Abhishek Manu Singhvi</w:t>
      </w:r>
    </w:p>
    <w:p w14:paraId="006189C8" w14:textId="77777777" w:rsidR="002A7BD0" w:rsidRDefault="002A7BD0" w:rsidP="002A7BD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तुषार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मेहता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Tushar Mehta</w:t>
      </w:r>
    </w:p>
    <w:p w14:paraId="38EF67D7" w14:textId="77777777" w:rsidR="002A7BD0" w:rsidRPr="00CE5142" w:rsidRDefault="002A7BD0" w:rsidP="002A7BD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फली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नरीमन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Fali Nariman</w:t>
      </w:r>
    </w:p>
    <w:p w14:paraId="536F870F" w14:textId="77777777" w:rsidR="002A7BD0" w:rsidRPr="00CE5142" w:rsidRDefault="002A7BD0" w:rsidP="002A7BD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कपिल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सिब्बल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Kapil Sibal</w:t>
      </w:r>
    </w:p>
    <w:p w14:paraId="789D3E83" w14:textId="77777777" w:rsidR="002A7BD0" w:rsidRDefault="002A7BD0" w:rsidP="002A7BD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3740F4A" w14:textId="77777777" w:rsidR="002A7BD0" w:rsidRDefault="002A7BD0" w:rsidP="002A7BD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67B72B5" w14:textId="77777777" w:rsidR="002A7BD0" w:rsidRDefault="002A7BD0" w:rsidP="002A7BD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8EC6803" w14:textId="77777777" w:rsidR="002A7BD0" w:rsidRPr="00CE5142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10: </w:t>
      </w:r>
      <w:r w:rsidRPr="00CB7A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</w:t>
      </w:r>
      <w:r w:rsidRPr="00CB7A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B7A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विश्व</w:t>
      </w:r>
      <w:r w:rsidRPr="00CB7A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B7A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CB7A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B7A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नवीकरणीय</w:t>
      </w:r>
      <w:r w:rsidRPr="00CB7A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B7A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ऊर्जा</w:t>
      </w:r>
      <w:r w:rsidRPr="00CB7A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स्थापित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क्षमता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स्थान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35683A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What is India's global rank in terms of installed renewable energy capacity?</w:t>
      </w:r>
    </w:p>
    <w:p w14:paraId="005F2844" w14:textId="77777777" w:rsidR="002A7BD0" w:rsidRPr="00CE5142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चौथा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Fourth</w:t>
      </w:r>
    </w:p>
    <w:p w14:paraId="5D985EC4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पाँचवाँ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Fifth</w:t>
      </w:r>
    </w:p>
    <w:p w14:paraId="39786989" w14:textId="77777777" w:rsidR="002A7BD0" w:rsidRPr="00CE5142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First</w:t>
      </w:r>
    </w:p>
    <w:p w14:paraId="5B7576F2" w14:textId="77777777" w:rsidR="002A7BD0" w:rsidRPr="00CE5142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CE5142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CE51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तीसरा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Third</w:t>
      </w:r>
    </w:p>
    <w:p w14:paraId="44611B5F" w14:textId="77777777" w:rsidR="002A7BD0" w:rsidRDefault="002A7BD0" w:rsidP="002A7BD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C63F635" w14:textId="77777777" w:rsidR="002A7BD0" w:rsidRPr="000D12BC" w:rsidRDefault="002A7BD0" w:rsidP="002A7BD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1E94246" w14:textId="77777777" w:rsidR="002A7BD0" w:rsidRPr="00357257" w:rsidRDefault="002A7BD0" w:rsidP="002A7BD0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11: </w:t>
      </w:r>
      <w:r w:rsidRPr="00E41FE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41FE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41FE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B7A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विश्व</w:t>
      </w:r>
      <w:r w:rsidRPr="00CB7A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B7A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ल्यूपस</w:t>
      </w:r>
      <w:r w:rsidRPr="00CB7A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B7A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Pr="00CB7A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Pr="00E41FE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कब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41FE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मनाया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41FE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41FE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35683A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When was World Lupus Day 2026 observed recently?</w:t>
      </w:r>
    </w:p>
    <w:p w14:paraId="6CA023EF" w14:textId="77777777" w:rsidR="002A7BD0" w:rsidRPr="00E41FE4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10 </w:t>
      </w:r>
      <w:r w:rsidRPr="00E41FE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10</w:t>
      </w:r>
    </w:p>
    <w:p w14:paraId="568F83FB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11 </w:t>
      </w:r>
      <w:r w:rsidRPr="00E41FE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11</w:t>
      </w:r>
    </w:p>
    <w:p w14:paraId="5AC72433" w14:textId="77777777" w:rsidR="002A7BD0" w:rsidRPr="00E41FE4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8 </w:t>
      </w:r>
      <w:r w:rsidRPr="00E41FE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8</w:t>
      </w:r>
    </w:p>
    <w:p w14:paraId="24C4A793" w14:textId="77777777" w:rsidR="002A7BD0" w:rsidRPr="00E41FE4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41FE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9 </w:t>
      </w:r>
      <w:r w:rsidRPr="00E41FE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9</w:t>
      </w:r>
    </w:p>
    <w:p w14:paraId="275D6D39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633EDBC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13430D1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A41B4DD" w14:textId="77777777" w:rsidR="002A7BD0" w:rsidRPr="002C503B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12: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C4CE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Pr="00EC4CE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C4CE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स्टेट</w:t>
      </w:r>
      <w:r w:rsidRPr="00EC4CE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C4CE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बैंक</w:t>
      </w:r>
      <w:r w:rsidRPr="00EC4CE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C4CE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द्वारा</w:t>
      </w:r>
      <w:r w:rsidRPr="00EC4CE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C4CE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जारी</w:t>
      </w:r>
      <w:r w:rsidRPr="00EC4CE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C4CE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रिपोर्ट</w:t>
      </w:r>
      <w:r w:rsidRPr="00EC4CE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अनुसार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वित्त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वर्ष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2026-27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अर्थव्यवस्था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कितने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प्रतिशत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वृद्धि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होने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अनुमान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35683A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According to a report recently released by the State Bank of India, what percentage growth is the economy estimated to achieve in the financial year 2026-27?</w:t>
      </w:r>
    </w:p>
    <w:p w14:paraId="25C4748D" w14:textId="77777777" w:rsidR="002A7BD0" w:rsidRPr="002C503B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6.3%</w:t>
      </w:r>
    </w:p>
    <w:p w14:paraId="7CB81F22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6.6% </w:t>
      </w:r>
    </w:p>
    <w:p w14:paraId="3E8F5A5B" w14:textId="77777777" w:rsidR="002A7BD0" w:rsidRPr="002C503B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5.5%</w:t>
      </w:r>
    </w:p>
    <w:p w14:paraId="1C8A2A68" w14:textId="77777777" w:rsidR="002A7BD0" w:rsidRPr="002C503B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6.0%</w:t>
      </w:r>
    </w:p>
    <w:p w14:paraId="7B8986FC" w14:textId="77777777" w:rsidR="002A7BD0" w:rsidRPr="002C503B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13: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केंद्रीय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मंत्री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शिवराज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सिंह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चौहान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C4CE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ने</w:t>
      </w:r>
      <w:r w:rsidRPr="00EC4CE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C4CE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प्रधानमंत्री</w:t>
      </w:r>
      <w:r w:rsidRPr="00EC4CE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C4CE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ग्राम</w:t>
      </w:r>
      <w:r w:rsidRPr="00EC4CE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C4CE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सड़क</w:t>
      </w:r>
      <w:r w:rsidRPr="00EC4CE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C4CE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योजना</w:t>
      </w:r>
      <w:r w:rsidRPr="00EC4CE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PMGSY-IV)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शुभारंभ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35683A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did Union Minister Shivraj Singh Chouhan recently launch the Pradhan Mantri Gram Sadak Yojana (PMGSY-IV)?</w:t>
      </w:r>
    </w:p>
    <w:p w14:paraId="660C5C05" w14:textId="77777777" w:rsidR="002A7BD0" w:rsidRPr="002C503B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राजस्थान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Rajasthan</w:t>
      </w:r>
    </w:p>
    <w:p w14:paraId="03330A01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छत्तीसगढ़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Chhattisgarh</w:t>
      </w:r>
    </w:p>
    <w:p w14:paraId="58138833" w14:textId="77777777" w:rsidR="002A7BD0" w:rsidRPr="002C503B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मध्य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Madhya Pradesh</w:t>
      </w:r>
    </w:p>
    <w:p w14:paraId="005D0372" w14:textId="77777777" w:rsidR="002A7BD0" w:rsidRPr="002C503B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उत्तर</w:t>
      </w:r>
      <w:r w:rsidRPr="002C503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C50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Uttar Pradesh</w:t>
      </w:r>
    </w:p>
    <w:p w14:paraId="0B59DAA6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125C88F" w14:textId="77777777" w:rsidR="002A7BD0" w:rsidRPr="000F0B5E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14: </w:t>
      </w:r>
      <w:r w:rsidRPr="000F0B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0F0B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0B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0F0B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0B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0F0B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एशियाई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भारोत्तोलन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चैंपियनशिप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Pr="000F0B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Pr="000F0B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0B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शुरू</w:t>
      </w:r>
      <w:r w:rsidRPr="000F0B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0B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हुआ</w:t>
      </w:r>
      <w:r w:rsidRPr="000F0B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0B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0F0B5E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FB57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did the Asian Weightlifting Championships 2026 recently begin?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ab/>
      </w:r>
    </w:p>
    <w:p w14:paraId="718BC4EB" w14:textId="77777777" w:rsidR="002A7BD0" w:rsidRPr="000F0B5E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0F0B5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0F0B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मुंबई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Mumbai</w:t>
      </w:r>
    </w:p>
    <w:p w14:paraId="1A0E580F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0F0B5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0F0B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पटना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Patna</w:t>
      </w:r>
    </w:p>
    <w:p w14:paraId="3354E9E1" w14:textId="77777777" w:rsidR="002A7BD0" w:rsidRPr="000F0B5E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0F0B5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0F0B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नई</w:t>
      </w:r>
      <w:r w:rsidRPr="000F0B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0B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दिल्ली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New Delhi</w:t>
      </w:r>
    </w:p>
    <w:p w14:paraId="5B9D1994" w14:textId="77777777" w:rsidR="002A7BD0" w:rsidRPr="000F0B5E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0F0B5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0F0B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गांधीनगर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Gandhinagar</w:t>
      </w:r>
    </w:p>
    <w:p w14:paraId="34EB2F7D" w14:textId="77777777" w:rsidR="002A7BD0" w:rsidRPr="000D12BC" w:rsidRDefault="002A7BD0" w:rsidP="002A7BD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3D899764" w14:textId="77777777" w:rsidR="002A7BD0" w:rsidRPr="00357257" w:rsidRDefault="002A7BD0" w:rsidP="002A7BD0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15: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बरगी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बांध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क्रूज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दुर्घटना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जांच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किसकी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अध्यक्षता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गठित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FB57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Recently, under whose chairmanship has a commission been constituted to investigate the Bargi Dam cruise accident?</w:t>
      </w:r>
    </w:p>
    <w:p w14:paraId="6281AE05" w14:textId="77777777" w:rsidR="002A7BD0" w:rsidRPr="00EB22C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संजय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द्विवेदी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Sanjay Dwivedi</w:t>
      </w:r>
    </w:p>
    <w:p w14:paraId="23FDD5BA" w14:textId="77777777" w:rsidR="002A7BD0" w:rsidRPr="000D12BC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विनोद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मिश्रा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Vinod Mishra</w:t>
      </w:r>
    </w:p>
    <w:p w14:paraId="5BFD073A" w14:textId="77777777" w:rsidR="002A7BD0" w:rsidRPr="00EB22C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अशोक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शर्मा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Ashok Sharma</w:t>
      </w:r>
    </w:p>
    <w:p w14:paraId="150B20ED" w14:textId="77777777" w:rsidR="002A7BD0" w:rsidRPr="00EB22C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राजेश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गुप्ता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Rajesh Gupta</w:t>
      </w:r>
    </w:p>
    <w:p w14:paraId="66FAEA4E" w14:textId="77777777" w:rsidR="002A7BD0" w:rsidRPr="000D12BC" w:rsidRDefault="002A7BD0" w:rsidP="002A7BD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2FB93BE" w14:textId="77777777" w:rsidR="002A7BD0" w:rsidRPr="00EB22C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16: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शतरंज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इतिहास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दूसरे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सबसे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कम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उम्र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01DD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ग्रैंडमास्टर</w:t>
      </w:r>
      <w:r w:rsidRPr="00001DD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कौन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बने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FB57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has recently become the second-youngest Grandmaster in the history of chess?</w:t>
      </w:r>
    </w:p>
    <w:p w14:paraId="485FBEF5" w14:textId="77777777" w:rsidR="002A7BD0" w:rsidRPr="00EB22C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अभिमन्यु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मिश्रा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Abhimanyu Mishra</w:t>
      </w:r>
    </w:p>
    <w:p w14:paraId="1C2D9C2A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फॉस्टिनो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ओरो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Faustino Oro</w:t>
      </w:r>
    </w:p>
    <w:p w14:paraId="1CCCC4F6" w14:textId="77777777" w:rsidR="002A7BD0" w:rsidRPr="00EB22C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जावोखिर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सिंडारोव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Javokhir Sindarov</w:t>
      </w:r>
    </w:p>
    <w:p w14:paraId="76ACD2B4" w14:textId="77777777" w:rsidR="002A7BD0" w:rsidRDefault="002A7BD0" w:rsidP="002A7BD0">
      <w:pPr>
        <w:jc w:val="both"/>
        <w:rPr>
          <w:rFonts w:cs="Calibri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यागीज़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कान</w:t>
      </w:r>
      <w:r w:rsidRPr="00EB22C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B22C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एर्दोगमस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Ya</w:t>
      </w:r>
      <w:r w:rsidRPr="00357257">
        <w:rPr>
          <w:rFonts w:cs="Calibri"/>
          <w:b/>
          <w:bCs/>
          <w:color w:val="FFC000"/>
          <w:sz w:val="82"/>
          <w:szCs w:val="82"/>
          <w:lang w:val="en-IN" w:bidi="hi-IN"/>
        </w:rPr>
        <w:t>ğ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ız Kaan Erdo</w:t>
      </w:r>
      <w:r w:rsidRPr="00357257">
        <w:rPr>
          <w:rFonts w:cs="Calibri"/>
          <w:b/>
          <w:bCs/>
          <w:color w:val="FFC000"/>
          <w:sz w:val="82"/>
          <w:szCs w:val="82"/>
          <w:lang w:val="en-IN" w:bidi="hi-IN"/>
        </w:rPr>
        <w:t>ğ</w:t>
      </w:r>
      <w:r w:rsidRPr="00357257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mu</w:t>
      </w:r>
      <w:r w:rsidRPr="00357257">
        <w:rPr>
          <w:rFonts w:cs="Calibri"/>
          <w:b/>
          <w:bCs/>
          <w:color w:val="FFC000"/>
          <w:sz w:val="82"/>
          <w:szCs w:val="82"/>
          <w:lang w:val="en-IN" w:bidi="hi-IN"/>
        </w:rPr>
        <w:t>ş</w:t>
      </w:r>
    </w:p>
    <w:p w14:paraId="5F1C2C37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56D91850" w14:textId="77777777" w:rsidR="002A7BD0" w:rsidRPr="004E4BF4" w:rsidRDefault="002A7BD0" w:rsidP="002A7BD0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bidi="hi-IN"/>
        </w:rPr>
      </w:pP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7</w:t>
      </w:r>
      <w:r w:rsidRPr="000D12B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: </w:t>
      </w:r>
      <w:r w:rsidRPr="004D2FF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11 </w:t>
      </w:r>
      <w:r w:rsidRPr="004D2FF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मई</w:t>
      </w:r>
      <w:r w:rsidRPr="004D2FF7">
        <w:rPr>
          <w:rFonts w:ascii="Kokila" w:hAnsi="Kokila" w:cs="Kokila"/>
          <w:b/>
          <w:bCs/>
          <w:color w:val="00FFFF"/>
          <w:sz w:val="82"/>
          <w:szCs w:val="82"/>
          <w:lang w:bidi="hi-IN"/>
        </w:rPr>
        <w:t xml:space="preserve">, </w:t>
      </w:r>
      <w:r w:rsidRPr="004D2FF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2026 </w:t>
      </w:r>
      <w:r w:rsidRPr="004D2FF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4D2FF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D2FF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जारी</w:t>
      </w:r>
      <w:r w:rsidRPr="004D2FF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D2FF7">
        <w:rPr>
          <w:rFonts w:ascii="Kokila" w:hAnsi="Kokila" w:cs="Kokila"/>
          <w:b/>
          <w:bCs/>
          <w:color w:val="00FFFF"/>
          <w:sz w:val="82"/>
          <w:szCs w:val="82"/>
          <w:lang w:bidi="hi-IN"/>
        </w:rPr>
        <w:t xml:space="preserve">ICC </w:t>
      </w:r>
      <w:r w:rsidRPr="004D2FF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की</w:t>
      </w:r>
      <w:r w:rsidRPr="004D2FF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D2FF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वार्षिक</w:t>
      </w:r>
      <w:r w:rsidRPr="004D2FF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D2FF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अपडेट</w:t>
      </w:r>
      <w:r w:rsidRPr="004D2FF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अनुसार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,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पुरुषों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वनडे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ODI)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टीम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रैंकिंग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कौन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देश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शीर्ष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स्थान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?</w:t>
      </w:r>
      <w:r w:rsidRPr="004E4BF4">
        <w:t xml:space="preserve"> </w:t>
      </w:r>
      <w:r w:rsidRPr="004E4BF4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According to the ICC's annual update released on May 11, 2026, which country holds the top spot in the Men's ODI Team Rankings?</w:t>
      </w:r>
    </w:p>
    <w:p w14:paraId="6186A933" w14:textId="77777777" w:rsidR="002A7BD0" w:rsidRPr="00EB22C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a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)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अफ्रीका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4E4BF4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South</w:t>
      </w:r>
    </w:p>
    <w:p w14:paraId="0615F833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b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)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ऑस्ट्रेलिया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4E4BF4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Australia</w:t>
      </w:r>
    </w:p>
    <w:p w14:paraId="13DF7ADF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c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)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न्यूजीलैंड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4E4BF4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New Zealand</w:t>
      </w:r>
    </w:p>
    <w:p w14:paraId="7F797548" w14:textId="77777777" w:rsidR="002A7BD0" w:rsidRDefault="002A7BD0" w:rsidP="002A7BD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d</w:t>
      </w:r>
      <w:r w:rsidRPr="00F11033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) </w:t>
      </w:r>
      <w:r w:rsidRPr="00F1103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4E4BF4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India</w:t>
      </w:r>
    </w:p>
    <w:p w14:paraId="268FA688" w14:textId="6FF4857F" w:rsidR="00D67189" w:rsidRDefault="00D67189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bookmarkEnd w:id="0"/>
    <w:bookmarkEnd w:id="1"/>
    <w:bookmarkEnd w:id="2"/>
    <w:bookmarkEnd w:id="3"/>
    <w:bookmarkEnd w:id="4"/>
    <w:bookmarkEnd w:id="5"/>
    <w:p w14:paraId="07D60BD2" w14:textId="77777777" w:rsidR="00327B0D" w:rsidRDefault="00327B0D" w:rsidP="00327B0D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</w:pPr>
    </w:p>
    <w:p w14:paraId="6BDC4654" w14:textId="77777777" w:rsidR="00327B0D" w:rsidRDefault="00327B0D" w:rsidP="00327B0D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</w:pPr>
    </w:p>
    <w:p w14:paraId="2290220B" w14:textId="0075C91A" w:rsidR="007E1208" w:rsidRPr="00757BEF" w:rsidRDefault="007E1208" w:rsidP="007E1208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</w:rPr>
      </w:pPr>
      <w:r w:rsidRPr="00D6690B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>1</w:t>
      </w:r>
      <w:r w:rsidR="00D6690B" w:rsidRPr="00D6690B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>3</w:t>
      </w:r>
      <w:r w:rsidRPr="00D6690B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 xml:space="preserve"> MAY </w:t>
      </w:r>
      <w:r w:rsidRPr="00D6690B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</w:rPr>
        <w:t>2026</w:t>
      </w:r>
    </w:p>
    <w:p w14:paraId="0E76D45E" w14:textId="77777777" w:rsidR="007E1208" w:rsidRPr="00757BEF" w:rsidRDefault="007E1208" w:rsidP="007E1208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</w:rPr>
      </w:pPr>
    </w:p>
    <w:p w14:paraId="7FBDE1DA" w14:textId="77777777" w:rsidR="007E1208" w:rsidRPr="00757BEF" w:rsidRDefault="007E1208" w:rsidP="007E1208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</w:rPr>
      </w:pPr>
    </w:p>
    <w:p w14:paraId="328E61E1" w14:textId="77777777" w:rsidR="007E1208" w:rsidRPr="00757BEF" w:rsidRDefault="007E1208" w:rsidP="007E1208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</w:rPr>
      </w:pPr>
    </w:p>
    <w:p w14:paraId="1B4DCDFB" w14:textId="77777777" w:rsidR="007E1208" w:rsidRPr="00757BEF" w:rsidRDefault="007E1208" w:rsidP="007E1208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</w:rPr>
        <w:br w:type="page"/>
      </w:r>
    </w:p>
    <w:p w14:paraId="74F4BE69" w14:textId="0A50F8A1" w:rsidR="00D6690B" w:rsidRPr="00D6690B" w:rsidRDefault="007E1208" w:rsidP="00D6690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bookmarkStart w:id="6" w:name="_Hlk228304200"/>
      <w:bookmarkStart w:id="7" w:name="_Hlk228838335"/>
      <w:bookmarkStart w:id="8" w:name="_Hlk229440710"/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Q.1: </w:t>
      </w:r>
      <w:r w:rsidR="00D6690B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D6690B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6690B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D6690B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6690B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D6690B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6690B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D6690B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6690B" w:rsidRPr="00E9727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="00D6690B" w:rsidRPr="00E9727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D6690B" w:rsidRPr="00E9727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शतरंज</w:t>
      </w:r>
      <w:r w:rsidR="00D6690B" w:rsidRPr="00E9727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D6690B" w:rsidRPr="00E9727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खिलाड़ी</w:t>
      </w:r>
      <w:r w:rsidR="00D6690B" w:rsidRPr="00E9727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D6690B" w:rsidRPr="00E9727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ने</w:t>
      </w:r>
      <w:r w:rsidR="00D6690B" w:rsidRPr="00E9727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D6690B" w:rsidRPr="00E9727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इंटरनेशनल</w:t>
      </w:r>
      <w:r w:rsidR="00D6690B" w:rsidRPr="00E9727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D6690B" w:rsidRPr="00E9727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मास्टर</w:t>
      </w:r>
      <w:r w:rsidR="00D6690B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="00D6690B"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IM) </w:t>
      </w:r>
      <w:r w:rsidR="00D6690B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="00D6690B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6690B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खिताब</w:t>
      </w:r>
      <w:r w:rsidR="00D6690B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6690B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हासिल</w:t>
      </w:r>
      <w:r w:rsidR="00D6690B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6690B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D6690B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6690B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D6690B"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597D16" w:rsidRPr="00597D1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Indian chess player recently achieved the title of International Master (IM)?</w:t>
      </w:r>
    </w:p>
    <w:p w14:paraId="7D35556B" w14:textId="1EF611DB" w:rsidR="00D6690B" w:rsidRPr="00D6690B" w:rsidRDefault="00D6690B" w:rsidP="00597D1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दयानंद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सिंह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Dayanand Singh</w:t>
      </w:r>
    </w:p>
    <w:p w14:paraId="021AF7DD" w14:textId="6117AE23" w:rsidR="00D6690B" w:rsidRPr="00D6690B" w:rsidRDefault="00D6690B" w:rsidP="00597D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शुभम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सहाय</w:t>
      </w:r>
      <w:r w:rsidR="00597D1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Shubham Sahay</w:t>
      </w:r>
    </w:p>
    <w:p w14:paraId="5FA394DA" w14:textId="64805BAA" w:rsidR="00D6690B" w:rsidRPr="00D6690B" w:rsidRDefault="00D6690B" w:rsidP="00597D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अपार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सक्सेना</w:t>
      </w:r>
      <w:r w:rsidR="00597D1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Apar Saxena</w:t>
      </w:r>
    </w:p>
    <w:p w14:paraId="224C2DAE" w14:textId="2B4978A1" w:rsidR="006300CA" w:rsidRDefault="00D6690B" w:rsidP="00597D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मानवी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मित्तल</w:t>
      </w:r>
      <w:r w:rsidR="00597D1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Manavi Mittal</w:t>
      </w:r>
    </w:p>
    <w:p w14:paraId="0AB4A19C" w14:textId="77777777" w:rsidR="00D6690B" w:rsidRPr="00757BEF" w:rsidRDefault="00D6690B" w:rsidP="00D6690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F946FA9" w14:textId="68B9284E" w:rsidR="007E1208" w:rsidRPr="00757BEF" w:rsidRDefault="007E1208" w:rsidP="006300C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AB2831E" w14:textId="68CAEF3C" w:rsidR="00B92A0C" w:rsidRDefault="00FA3171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05344" behindDoc="0" locked="0" layoutInCell="1" allowOverlap="1" wp14:anchorId="168F68B2" wp14:editId="2C61C708">
            <wp:simplePos x="0" y="0"/>
            <wp:positionH relativeFrom="margin">
              <wp:posOffset>-533400</wp:posOffset>
            </wp:positionH>
            <wp:positionV relativeFrom="paragraph">
              <wp:posOffset>-95250</wp:posOffset>
            </wp:positionV>
            <wp:extent cx="12642852" cy="6896100"/>
            <wp:effectExtent l="0" t="0" r="635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2" cy="689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2A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3D62CC34" w14:textId="3B9CD55F" w:rsidR="00597D16" w:rsidRPr="00D6690B" w:rsidRDefault="007E1208" w:rsidP="00597D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="00597D16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अपार</w:t>
      </w:r>
      <w:r w:rsidR="00597D16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सक्सेना</w:t>
      </w:r>
      <w:r w:rsidR="00597D1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Apar Saxena</w:t>
      </w:r>
    </w:p>
    <w:p w14:paraId="49492DAC" w14:textId="324287DC" w:rsidR="009004C1" w:rsidRPr="009004C1" w:rsidRDefault="009004C1" w:rsidP="009004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बेंगलुरु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14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साल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शतरंज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खिलाड़ी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अपार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सक्सेना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यूरोपीय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टूर्नामेंटों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European tournaments)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सभी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तीन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IM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मानदंडों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पूरा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करके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इंटरनेशनल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मास्टर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International Master title IM)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खिताब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हासिल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A043A80" w14:textId="77777777" w:rsidR="009004C1" w:rsidRPr="009004C1" w:rsidRDefault="009004C1" w:rsidP="009004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उन्होंने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उपलब्धि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केवल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पांच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हफ्तों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सभी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तीन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आवश्यक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मानक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पूरे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करके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हासिल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BB98EA0" w14:textId="77777777" w:rsidR="009004C1" w:rsidRPr="009004C1" w:rsidRDefault="009004C1" w:rsidP="009004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मार्च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30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बोस्निया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Bosnia)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IM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रेनोमे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टूर्नामेंट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IM Renome 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2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tournament)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उन्होंने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7/9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स्कोर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8A17E59" w14:textId="77777777" w:rsidR="009004C1" w:rsidRPr="009004C1" w:rsidRDefault="009004C1" w:rsidP="009004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बाद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उन्होंने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अप्रैल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6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स्पेन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सैन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विसेंट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ओपन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San Vicente Open in Spain)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अपना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दूसरा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मानक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प्राप्त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उसके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बाद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3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सर्बिया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IM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पुटनिक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114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टूर्नामेंट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IM Putnik 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114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tournament in Serbia)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खिताब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आवश्यकताएँ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पूरी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फिर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7/9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स्कोर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7C2BE2F" w14:textId="74E59D11" w:rsidR="007E1208" w:rsidRDefault="009004C1" w:rsidP="009004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उनकी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रेटिंग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तेजी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2185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2362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बढ़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04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Pr="009004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7C77C94" w14:textId="2B0306B8" w:rsidR="009004C1" w:rsidRDefault="009004C1" w:rsidP="009004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E25893A" w14:textId="710E3B60" w:rsidR="009004C1" w:rsidRDefault="009004C1" w:rsidP="009004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A08D2C0" w14:textId="77777777" w:rsidR="009004C1" w:rsidRPr="00757BEF" w:rsidRDefault="009004C1" w:rsidP="009004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0A294E3" w14:textId="056BA69A" w:rsidR="005A1151" w:rsidRPr="005A1151" w:rsidRDefault="007E1208" w:rsidP="005A115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2: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एशिया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क्षेत्र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="005A1151"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कैम्ब्रिज</w:t>
      </w:r>
      <w:r w:rsidR="005A1151"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A1151"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समर्पित</w:t>
      </w:r>
      <w:r w:rsidR="005A1151"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A1151"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शिक्षक</w:t>
      </w:r>
      <w:r w:rsidR="005A1151"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A1151"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पुरस्कार</w:t>
      </w:r>
      <w:r w:rsidR="005A1151"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सम्मानित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A1151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="005A1151" w:rsidRPr="005A1151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597D16" w:rsidRPr="00597D1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Indian was recently honored with the 2026 Cambridge Dedicated Teacher Award for the South Asia region?</w:t>
      </w:r>
    </w:p>
    <w:p w14:paraId="6C746746" w14:textId="11E17FB0" w:rsidR="005A1151" w:rsidRPr="005A1151" w:rsidRDefault="005A1151" w:rsidP="00597D1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राधा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कृष्णन</w:t>
      </w:r>
      <w:r w:rsidR="00597D1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ab/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Radha Krishnan</w:t>
      </w:r>
    </w:p>
    <w:p w14:paraId="48AAD5C0" w14:textId="12EC2F60" w:rsidR="005A1151" w:rsidRPr="005A1151" w:rsidRDefault="005A1151" w:rsidP="00597D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सुनीता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वर्मा</w:t>
      </w:r>
      <w:r w:rsidR="00597D1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Sunita Verma</w:t>
      </w:r>
    </w:p>
    <w:p w14:paraId="5CD70130" w14:textId="09E21E57" w:rsidR="005A1151" w:rsidRPr="005A1151" w:rsidRDefault="005A1151" w:rsidP="00597D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अनिल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जोशी</w:t>
      </w:r>
      <w:r w:rsidR="00597D1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Anil Joshi</w:t>
      </w:r>
    </w:p>
    <w:p w14:paraId="49ADB82C" w14:textId="42B2A661" w:rsidR="005A1151" w:rsidRDefault="005A1151" w:rsidP="00597D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सोमा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मंडल</w:t>
      </w:r>
      <w:r w:rsidR="00597D1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Soma Mondal</w:t>
      </w:r>
    </w:p>
    <w:p w14:paraId="35AA7C0D" w14:textId="7A27B9C5" w:rsidR="005A1151" w:rsidRDefault="005A1151" w:rsidP="005A115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35AD2FD" w14:textId="62716E45" w:rsidR="00B72AA8" w:rsidRDefault="00B72AA8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06368" behindDoc="0" locked="0" layoutInCell="1" allowOverlap="1" wp14:anchorId="1DD548F7" wp14:editId="43D7B746">
            <wp:simplePos x="0" y="0"/>
            <wp:positionH relativeFrom="column">
              <wp:posOffset>-533400</wp:posOffset>
            </wp:positionH>
            <wp:positionV relativeFrom="paragraph">
              <wp:posOffset>0</wp:posOffset>
            </wp:positionV>
            <wp:extent cx="12630150" cy="676275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7197" cy="67665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7C1CCD3C" w14:textId="3E1D4131" w:rsidR="007F017B" w:rsidRDefault="007E1208" w:rsidP="007F017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7F017B" w:rsidRPr="005A115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="007F017B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सोमा</w:t>
      </w:r>
      <w:r w:rsidR="007F017B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7F017B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मंडल</w:t>
      </w:r>
      <w:r w:rsidR="007F017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7F017B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Soma Mondal</w:t>
      </w:r>
    </w:p>
    <w:p w14:paraId="257F7376" w14:textId="65DD76A0" w:rsidR="00ED197C" w:rsidRPr="00ED197C" w:rsidRDefault="00ED197C" w:rsidP="007F017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सोमा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मंडल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जो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दिल्ली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जीडी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गोयनका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पब्लिक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स्कूल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विज्ञान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शिक्षक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एशिया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क्षेत्र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कैम्ब्रिज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समर्पित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शिक्षक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पुरस्कार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(2026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Cambridge Dedicated Teacher Award in the South Asia region)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सम्मानित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2B84C50" w14:textId="77777777" w:rsidR="00ED197C" w:rsidRPr="00ED197C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उनकी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शिक्षण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पद्धति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सततता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शिक्षा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sustainability education)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व्यावहारिक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प्रासंगिक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relevant)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बनाने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केंद्रित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छात्रों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परिवर्तन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आत्मविश्वासी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एजेंट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बनने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प्रेरित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77E98DF" w14:textId="41CC6DAB" w:rsidR="00464C1A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उन्होंने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जलवायु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केंद्रित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पाठ्यक्रम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climate-focused curriculum)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विकसित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छात्रों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वैज्ञानिक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जिज्ञासा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पर्यावरणीय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जिम्मेदारी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जगाने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महत्वपूर्ण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भूमिका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निभाई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  <w:r w:rsidR="007A2F0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</w:p>
    <w:p w14:paraId="5B80E2F6" w14:textId="7A8FD147" w:rsidR="00ED197C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A5C8FCB" w14:textId="6F646E25" w:rsidR="00ED197C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AE278F3" w14:textId="5D46F7B0" w:rsidR="00ED197C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6990D0F" w14:textId="38969E10" w:rsidR="00ED197C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53AACB3" w14:textId="77777777" w:rsidR="00ED197C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46BE9CA" w14:textId="3AF48F19" w:rsidR="00ED197C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3228C12" w14:textId="77777777" w:rsidR="00ED197C" w:rsidRPr="00757BEF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C41EED9" w14:textId="5BD4D28D" w:rsidR="00ED197C" w:rsidRPr="00ED197C" w:rsidRDefault="007E1208" w:rsidP="00ED197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3</w:t>
      </w:r>
      <w:r w:rsidR="000E17CC" w:rsidRPr="00757BEF">
        <w:rPr>
          <w:rFonts w:hint="cs"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रस्टी</w:t>
      </w:r>
      <w:r w:rsidR="00ED197C"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="00ED197C"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स्पॉटेड</w:t>
      </w:r>
      <w:r w:rsidR="00ED197C"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D197C"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बिल्ली</w:t>
      </w:r>
      <w:r w:rsidR="00ED197C"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D197C"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="00ED197C"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D197C"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प्रजनन</w:t>
      </w:r>
      <w:r w:rsidR="00ED197C"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फोटोग्राफिक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प्रमाण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रिकॉर्ड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597D16" w:rsidRPr="00597D1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was the first photographic evidence of the breeding of the Rusty-spotted Cat recently recorded?</w:t>
      </w:r>
    </w:p>
    <w:p w14:paraId="5874A162" w14:textId="451401BF" w:rsidR="00ED197C" w:rsidRPr="00ED197C" w:rsidRDefault="00ED197C" w:rsidP="00597D1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अरावली</w:t>
      </w:r>
      <w:r w:rsidR="00597D1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ab/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Aravallis</w:t>
      </w:r>
    </w:p>
    <w:p w14:paraId="0D6004AF" w14:textId="2B93D986" w:rsidR="00ED197C" w:rsidRPr="00ED197C" w:rsidRDefault="00ED197C" w:rsidP="00597D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हिमालय</w:t>
      </w:r>
      <w:r w:rsidR="00597D1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Himalayas</w:t>
      </w:r>
    </w:p>
    <w:p w14:paraId="37A061BA" w14:textId="620CBB0D" w:rsidR="00ED197C" w:rsidRPr="00ED197C" w:rsidRDefault="00ED197C" w:rsidP="00597D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पश्चिमी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घाट</w:t>
      </w:r>
      <w:r w:rsidR="00597D1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Western Ghats</w:t>
      </w:r>
    </w:p>
    <w:p w14:paraId="5F29E6F3" w14:textId="1D70C59B" w:rsidR="00464C1A" w:rsidRDefault="00ED197C" w:rsidP="00597D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सतपुड़ा</w:t>
      </w:r>
      <w:r w:rsidR="00597D1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Satpuras</w:t>
      </w:r>
    </w:p>
    <w:p w14:paraId="6F871AAD" w14:textId="77777777" w:rsidR="00ED197C" w:rsidRPr="00757BEF" w:rsidRDefault="00ED197C" w:rsidP="00ED197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EBC4772" w14:textId="6B70B263" w:rsidR="007E1208" w:rsidRPr="00757BEF" w:rsidRDefault="007E1208" w:rsidP="000E17C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798DCBE1" w14:textId="03795D5E" w:rsidR="00B72AA8" w:rsidRDefault="00B72AA8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07392" behindDoc="0" locked="0" layoutInCell="1" allowOverlap="1" wp14:anchorId="40FC1F61" wp14:editId="0C0461A0">
            <wp:simplePos x="0" y="0"/>
            <wp:positionH relativeFrom="page">
              <wp:posOffset>57150</wp:posOffset>
            </wp:positionH>
            <wp:positionV relativeFrom="paragraph">
              <wp:posOffset>-15173</wp:posOffset>
            </wp:positionV>
            <wp:extent cx="12741910" cy="6876281"/>
            <wp:effectExtent l="0" t="0" r="2540" b="127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1910" cy="68762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37051AB5" w14:textId="459ED63D" w:rsidR="00597D16" w:rsidRPr="00ED197C" w:rsidRDefault="007E1208" w:rsidP="00597D1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597D16"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="00597D16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अरावली</w:t>
      </w:r>
      <w:r w:rsidR="00597D1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ab/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Aravallis</w:t>
      </w:r>
    </w:p>
    <w:p w14:paraId="241128FE" w14:textId="77777777" w:rsidR="00ED197C" w:rsidRPr="00ED197C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हरियाणा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फरीदाबाद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जिले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कोट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गाँव</w:t>
      </w:r>
      <w:r w:rsidRPr="00CE4B6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अरावली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परिदृश्य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रस्टी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स्पॉटेड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बिल्ली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(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प्रियोनैलुरस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रूबिगिनोसस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Rusty-Spotted Cat (Prionailurus rubiginosus)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प्रजनन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पहला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फोटोग्राफिक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प्रमाण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रिकॉर्ड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photographic evidence)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दुनिया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सबसे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छोटी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जंगली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बिल्ली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प्रजातियों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D586AB5" w14:textId="77777777" w:rsidR="00ED197C" w:rsidRPr="00ED197C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वयस्क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मादा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और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उसका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आश्रित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बच्चा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जुलाई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2025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हरियाणा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मेरपुर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स्थित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इंदिरा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गांधी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विश्वविद्यालय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जूलॉजी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विभाग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जुड़े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शोधकर्ताओं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फील्ड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सर्वेक्षण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दौरान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फरीदाबाद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जिले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कोट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गांव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फोटो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खींचे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गए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40295AC" w14:textId="77777777" w:rsidR="00ED197C" w:rsidRPr="00ED197C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12349AE3" w14:textId="77777777" w:rsidR="00ED197C" w:rsidRPr="00ED197C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खोज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सहकर्मी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समीक्षित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जर्नल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>'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ज़ूज़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प्रिंट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'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प्रकाशित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क्षेत्र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रस्टी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स्पॉटेड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बिल्ली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स्थायी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प्रजनन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आबादी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उपस्थिति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पुष्टि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D03AC93" w14:textId="07BA2235" w:rsidR="00E375DA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रस्टी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स्पॉटेड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बिल्ली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IUCN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रेड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लिस्ट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IUCN Red List)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>'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निकट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संकटग्रस्त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Near Threatened)'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वर्गीकृत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वन्यजीव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संरक्षण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अधिनियम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अनुसूची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 (Schedule I of the Wildlife (Protection) Act)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तहत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संरक्षित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protected)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ABEF43E" w14:textId="5AACAFB6" w:rsidR="00ED197C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DDDB402" w14:textId="77777777" w:rsidR="00ED197C" w:rsidRPr="00757BEF" w:rsidRDefault="00ED197C" w:rsidP="00ED197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D2FD2C2" w14:textId="0EB54EAC" w:rsidR="00E375DA" w:rsidRPr="00757BEF" w:rsidRDefault="00E375DA" w:rsidP="00E375D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C97C911" w14:textId="46096DF0" w:rsidR="00E375DA" w:rsidRPr="00757BEF" w:rsidRDefault="00E375DA" w:rsidP="00E375D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2CB6514" w14:textId="7FF1A8BF" w:rsidR="00E375DA" w:rsidRPr="00757BEF" w:rsidRDefault="00E375DA" w:rsidP="00E375D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85E3BA8" w14:textId="304583EA" w:rsidR="00ED197C" w:rsidRPr="00ED197C" w:rsidRDefault="007E1208" w:rsidP="000425F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4: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नैनी</w:t>
      </w:r>
      <w:r w:rsidR="00ED197C"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D197C"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झील</w:t>
      </w:r>
      <w:r w:rsidR="00ED197C"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D197C"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="00ED197C"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D197C"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हिमालयी</w:t>
      </w:r>
      <w:r w:rsidR="00ED197C"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D197C"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स्नो</w:t>
      </w:r>
      <w:r w:rsidR="00ED197C"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D197C"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ट्राउट</w:t>
      </w:r>
      <w:r w:rsidR="00ED197C"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वापसी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संबंध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सही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कथन</w:t>
      </w:r>
      <w:r w:rsidR="00ED197C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D197C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चुनिए</w:t>
      </w:r>
      <w:r w:rsidR="00ED197C" w:rsidRPr="00ED197C">
        <w:rPr>
          <w:rFonts w:ascii="Kokila" w:hAnsi="Kokila" w:cs="Kokila" w:hint="eastAsia"/>
          <w:b/>
          <w:bCs/>
          <w:color w:val="FFFFFF" w:themeColor="background1"/>
          <w:sz w:val="82"/>
          <w:szCs w:val="82"/>
          <w:cs/>
          <w:lang w:bidi="hi-IN"/>
        </w:rPr>
        <w:t>—</w:t>
      </w:r>
      <w:r w:rsidR="00597D16" w:rsidRPr="00597D1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597D1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Choose the correct statement regarding the recent return of the Himalayan Snow Trout to Naini Lake—</w:t>
      </w:r>
    </w:p>
    <w:p w14:paraId="6F7CA156" w14:textId="77777777" w:rsidR="000425F6" w:rsidRDefault="00ED197C" w:rsidP="000425F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मछली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केवल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समुद्री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जल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पाई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597D1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ab/>
      </w:r>
    </w:p>
    <w:p w14:paraId="76F4AC18" w14:textId="30E8D693" w:rsidR="00ED197C" w:rsidRPr="00ED197C" w:rsidRDefault="000425F6" w:rsidP="000425F6">
      <w:pPr>
        <w:spacing w:after="0" w:line="240" w:lineRule="auto"/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This fish is found only in marine waters.</w:t>
      </w:r>
    </w:p>
    <w:p w14:paraId="237AFD19" w14:textId="1B465B94" w:rsidR="00ED197C" w:rsidRPr="00ED197C" w:rsidRDefault="00ED197C" w:rsidP="000425F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"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रोहू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"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जाना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is known by the name "Rohu."</w:t>
      </w:r>
    </w:p>
    <w:p w14:paraId="53AA7C25" w14:textId="77777777" w:rsidR="000425F6" w:rsidRDefault="00ED197C" w:rsidP="000425F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मछली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केवल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पाई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404C5C9B" w14:textId="049E9AEF" w:rsidR="00ED197C" w:rsidRPr="00ED197C" w:rsidRDefault="000425F6" w:rsidP="000425F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This fish is found only in South India.</w:t>
      </w:r>
    </w:p>
    <w:p w14:paraId="77CC7513" w14:textId="77777777" w:rsidR="000425F6" w:rsidRDefault="00ED197C" w:rsidP="000425F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स्थानीय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"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असेला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"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जाना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5D7A7200" w14:textId="46885908" w:rsidR="00E375DA" w:rsidRDefault="000425F6" w:rsidP="000425F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is locally known as "Asela."</w:t>
      </w:r>
    </w:p>
    <w:p w14:paraId="183C203C" w14:textId="77777777" w:rsidR="00ED197C" w:rsidRPr="00757BEF" w:rsidRDefault="00ED197C" w:rsidP="00ED197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545AFB0" w14:textId="26334FC1" w:rsidR="00B72AA8" w:rsidRDefault="007E1208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  <w:r w:rsidR="005C27FF"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08416" behindDoc="0" locked="0" layoutInCell="1" allowOverlap="1" wp14:anchorId="7E062EB2" wp14:editId="5729C8E9">
            <wp:simplePos x="0" y="0"/>
            <wp:positionH relativeFrom="margin">
              <wp:posOffset>-580524</wp:posOffset>
            </wp:positionH>
            <wp:positionV relativeFrom="paragraph">
              <wp:posOffset>9024</wp:posOffset>
            </wp:positionV>
            <wp:extent cx="12656455" cy="6876281"/>
            <wp:effectExtent l="0" t="0" r="0" b="127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6695" cy="68818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2AA8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6FFE1B4" w14:textId="1F21F877" w:rsidR="000425F6" w:rsidRDefault="007E1208" w:rsidP="000425F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="000425F6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="000425F6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स्थानीय</w:t>
      </w:r>
      <w:r w:rsidR="000425F6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="000425F6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="000425F6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"</w:t>
      </w:r>
      <w:r w:rsidR="000425F6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असेला</w:t>
      </w:r>
      <w:r w:rsidR="000425F6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" </w:t>
      </w:r>
      <w:r w:rsidR="000425F6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0425F6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</w:t>
      </w:r>
      <w:r w:rsidR="000425F6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="000425F6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जाना</w:t>
      </w:r>
      <w:r w:rsidR="000425F6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="000425F6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31828E95" w14:textId="77777777" w:rsidR="000425F6" w:rsidRDefault="000425F6" w:rsidP="000425F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is locally known as "Asela."</w:t>
      </w:r>
    </w:p>
    <w:p w14:paraId="01445381" w14:textId="77777777" w:rsidR="00AD1E8A" w:rsidRP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हाल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करीब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30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वर्षों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बाद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नैनीताल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की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नैनी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झील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Naini Lake)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हिमालयी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स्नो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ट्राउट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Himalayan fish species Snow Trout)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वापसी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हुई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यह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इस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प्रजाति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संरक्षण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एक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महत्वपूर्ण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उपलब्धि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</w:p>
    <w:p w14:paraId="354426E0" w14:textId="77777777" w:rsidR="00AD1E8A" w:rsidRP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लोकप्रिय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रूप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>'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हिमालय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की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मछली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Himalaya ki Macchli (fish of the Himalayas)'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नाम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जानी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जाने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वाली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इस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प्रजाति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अब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झील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पुनः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स्थापित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रहा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</w:p>
    <w:p w14:paraId="12941CE5" w14:textId="77777777" w:rsidR="00AD1E8A" w:rsidRP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</w:p>
    <w:p w14:paraId="5725410A" w14:textId="77777777" w:rsidR="00AD1E8A" w:rsidRP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स्नो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ट्राउट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जिसे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स्थानीय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रूप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"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असेला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"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नाम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जाना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जाता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एक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ठंडे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पानी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मछली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प्रजाति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cold-water fish species)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साफ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ठंडे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पानी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पनपती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4B3CF589" w14:textId="77777777" w:rsidR="00AD1E8A" w:rsidRP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यह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हिमालयी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जलीय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पारिस्थितिकी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तंत्र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एक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अभिन्न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हिस्सा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4981AB2E" w14:textId="77777777" w:rsidR="00AD1E8A" w:rsidRP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झील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जल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तापमान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गुणवत्ता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स्नो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ट्राउट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लिए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अत्यंत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उपयुक्त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यही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कारण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झील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में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पुनः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स्थापित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करने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प्रयास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किए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रहे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66B2BA57" w14:textId="77777777" w:rsidR="00AD1E8A" w:rsidRP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यह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परियोजना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कुमाऊँ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विश्वविद्यालय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उप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-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कुलपति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प्रोफेसर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दिवान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एस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रावत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प्रेरणा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तहत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शुरू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71A39044" w14:textId="77777777" w:rsidR="00AD1E8A" w:rsidRP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पहल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कुमाऊँ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विश्वविद्यालय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डीएसबी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कैंपस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जूलॉजी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विभाग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विभागाध्यक्ष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मुख्य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अन्वेषक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डॉ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हरीश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बिष्ट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नेतृत्व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द्वारा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शुरू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2AE279CA" w14:textId="77777777" w:rsidR="00AD1E8A" w:rsidRP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</w:p>
    <w:p w14:paraId="07353CDF" w14:textId="77777777" w:rsidR="00AD1E8A" w:rsidRP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रिपोर्ट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के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अनुसार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 xml:space="preserve">,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आधुनिक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 xml:space="preserve">RAS 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(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रिकर्क्युलेटिंग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एक्वाकल्चर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सिस्टम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विधि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RAS (Recirculating Aquaculture System) method)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उपयोग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स्नो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ट्राउट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मछली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बीजों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प्रयोगशाला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विकसित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रहा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लगभग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300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फिंगरलिंग्स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अब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नैनी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झील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विशेष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रूप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डिज़ाइन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किए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गए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पिंजड़ों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छोड़ा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जहां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उनकी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सुरक्षा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पालन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-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पोषण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रहा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0F74D7AD" w14:textId="77777777" w:rsidR="00AD1E8A" w:rsidRP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स्नो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ट्राउट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भारत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पाई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जाने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वाली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चार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प्रजातियों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एक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जिनमें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चार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प्रजातियां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विशेष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रूप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उत्तराखंड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कुमाऊँ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क्षेत्र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पाई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जाती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3C45911B" w14:textId="61704F89" w:rsidR="000E17CC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यह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मछली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केवल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0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20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डिग्री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सेल्सियस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बीच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ठंडे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पानी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जीवित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रह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सकती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2CA824CB" w14:textId="49985A69" w:rsid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4D13FBD" w14:textId="1A872E72" w:rsidR="00AD1E8A" w:rsidRDefault="00AD1E8A" w:rsidP="00AD1E8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0F61F35" w14:textId="4DBD7993" w:rsidR="00AD1E8A" w:rsidRPr="00AD1E8A" w:rsidRDefault="007E1208" w:rsidP="00AD1E8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5: 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D1E8A"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बौद्ध</w:t>
      </w:r>
      <w:r w:rsidR="00AD1E8A"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D1E8A"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भिक्षुओं</w:t>
      </w:r>
      <w:r w:rsidR="00AD1E8A"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D1E8A"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="00AD1E8A"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D1E8A"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समूह</w:t>
      </w:r>
      <w:r w:rsidR="00AD1E8A"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होने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वाला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कौन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D1E8A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AD1E8A"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0425F6" w:rsidRPr="000425F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0425F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robot recently became the first to join a group of Buddhist monks?</w:t>
      </w:r>
    </w:p>
    <w:p w14:paraId="5D5A91FA" w14:textId="7E1CF9C6" w:rsidR="00AD1E8A" w:rsidRPr="00AD1E8A" w:rsidRDefault="00AD1E8A" w:rsidP="000425F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गैबी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Gaby Robot</w:t>
      </w:r>
    </w:p>
    <w:p w14:paraId="769F1496" w14:textId="38A71A17" w:rsidR="00AD1E8A" w:rsidRPr="00AD1E8A" w:rsidRDefault="00AD1E8A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सोफिया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Sophia Robot</w:t>
      </w:r>
    </w:p>
    <w:p w14:paraId="4FE5A67E" w14:textId="7DA0B340" w:rsidR="00AD1E8A" w:rsidRPr="00AD1E8A" w:rsidRDefault="00AD1E8A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पेप्पर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Pepper Robot</w:t>
      </w:r>
    </w:p>
    <w:p w14:paraId="79B9E490" w14:textId="1909A8B8" w:rsidR="00E375DA" w:rsidRDefault="00AD1E8A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नाओ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Nao Robot</w:t>
      </w:r>
    </w:p>
    <w:p w14:paraId="3E11D395" w14:textId="77777777" w:rsidR="00AD1E8A" w:rsidRPr="00757BEF" w:rsidRDefault="00AD1E8A" w:rsidP="00AD1E8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4216B04" w14:textId="77777777" w:rsidR="00E375DA" w:rsidRPr="00757BEF" w:rsidRDefault="00E375DA" w:rsidP="00E375D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1E54FC9" w14:textId="73D8E75E" w:rsidR="005C27FF" w:rsidRDefault="00042D25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  <w:r w:rsidR="005C27FF"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09440" behindDoc="0" locked="0" layoutInCell="1" allowOverlap="1" wp14:anchorId="1A62B287" wp14:editId="3B93CC5C">
            <wp:simplePos x="0" y="0"/>
            <wp:positionH relativeFrom="margin">
              <wp:posOffset>-676776</wp:posOffset>
            </wp:positionH>
            <wp:positionV relativeFrom="paragraph">
              <wp:posOffset>-15039</wp:posOffset>
            </wp:positionV>
            <wp:extent cx="12752477" cy="685800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730" cy="6862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27F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2312814" w14:textId="790D64EA" w:rsidR="000425F6" w:rsidRPr="00AD1E8A" w:rsidRDefault="007E1208" w:rsidP="000425F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: </w:t>
      </w:r>
      <w:r w:rsidR="000425F6"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="000425F6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गैबी</w:t>
      </w:r>
      <w:r w:rsidR="000425F6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Gaby Robot</w:t>
      </w:r>
    </w:p>
    <w:p w14:paraId="2F999AD3" w14:textId="77777777" w:rsidR="00AD1E8A" w:rsidRPr="00AD1E8A" w:rsidRDefault="00AD1E8A" w:rsidP="00AD1E8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दक्षिण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कोरिया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South Korea)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सियोल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जोग्ये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मंदिर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Jogyesa Temple)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अपने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130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cm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लंबे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ह्यूमनॉइड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भिक्षु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"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गैबी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Gabi, the humanoid robot monk)"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अभिषिक्त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precept)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बौद्ध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भिक्षुओं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समूह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होने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वाला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2D5561D" w14:textId="77777777" w:rsidR="00AD1E8A" w:rsidRPr="00AD1E8A" w:rsidRDefault="00AD1E8A" w:rsidP="00AD1E8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कोरिया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सबसे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बड़े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बौद्ध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संप्रदाय</w:t>
      </w:r>
      <w:r w:rsidRPr="00187E36">
        <w:rPr>
          <w:rFonts w:ascii="Kokila" w:hAnsi="Kokila" w:cs="Kokila"/>
          <w:b/>
          <w:bCs/>
          <w:color w:val="00FFFF"/>
          <w:sz w:val="82"/>
          <w:szCs w:val="82"/>
        </w:rPr>
        <w:t xml:space="preserve">,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जोगये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ऑर्डर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Jogye Order),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भिक्षु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अभिषिक्त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E35AD8C" w14:textId="77777777" w:rsidR="00AD1E8A" w:rsidRPr="00AD1E8A" w:rsidRDefault="00AD1E8A" w:rsidP="00AD1E8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ह्यूमैनोइड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जीआई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>'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पोस्टुलैंट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Humanoid Robot GI "robot postulant)'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धर्म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गैबी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गैबी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सिद्धार्थ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कोरियाई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शब्द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>'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'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बुद्ध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करुणा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फैलाने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उसकी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प्रतिबद्धता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दर्शाता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C4F88E9" w14:textId="77777777" w:rsidR="00AD1E8A" w:rsidRPr="00AD1E8A" w:rsidRDefault="00AD1E8A" w:rsidP="00AD1E8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गैबी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मानद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भिक्षु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भूमिका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अन्य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समारोहों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फैलाने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योजना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लोटस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लैंटर्न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फेस्टिवल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Lotus Lantern Festival)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68B79B8B" w14:textId="7E9AA489" w:rsidR="006C2E3C" w:rsidRDefault="00AD1E8A" w:rsidP="00AD1E8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चीनी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मानव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सदृश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निर्माता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यूनिट्री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Chinese humanoid maker Unitree)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DA710A9" w14:textId="5D36E4A8" w:rsidR="00AD1E8A" w:rsidRDefault="00AD1E8A" w:rsidP="00AD1E8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DEEE2E4" w14:textId="708300D8" w:rsidR="00AD1E8A" w:rsidRDefault="00AD1E8A" w:rsidP="00AD1E8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CC44B43" w14:textId="41883FA7" w:rsidR="00AD1E8A" w:rsidRDefault="00AD1E8A" w:rsidP="00AD1E8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96F95C7" w14:textId="3AEAD154" w:rsidR="00BA7E46" w:rsidRPr="00BA7E46" w:rsidRDefault="007E1208" w:rsidP="00BA7E4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6: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C493B"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अंतर्राष्ट्रीय</w:t>
      </w:r>
      <w:r w:rsidR="00BA7E46"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A7E46"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बिग</w:t>
      </w:r>
      <w:r w:rsidR="00BA7E46"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A7E46"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कैट</w:t>
      </w:r>
      <w:r w:rsidR="00BA7E46"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A7E46"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अलायंस</w:t>
      </w:r>
      <w:r w:rsidR="00BA7E46"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(</w:t>
      </w:r>
      <w:r w:rsidR="00BA7E46" w:rsidRPr="00187E36">
        <w:rPr>
          <w:rFonts w:ascii="Kokila" w:hAnsi="Kokila" w:cs="Kokila"/>
          <w:b/>
          <w:bCs/>
          <w:color w:val="00FFFF"/>
          <w:sz w:val="82"/>
          <w:szCs w:val="82"/>
        </w:rPr>
        <w:t xml:space="preserve">IBCA) </w:t>
      </w:r>
      <w:r w:rsidR="00BA7E46"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="00BA7E46"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26</w:t>
      </w:r>
      <w:r w:rsidR="00BA7E46"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वां</w:t>
      </w:r>
      <w:r w:rsidR="00BA7E46"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A7E46"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सदस्य</w:t>
      </w:r>
      <w:r w:rsidR="00BA7E46"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देश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कौन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बनेगा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0425F6" w:rsidRPr="000425F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0425F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Which country will recently become the </w:t>
      </w:r>
      <w:r w:rsidR="000425F6"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26</w:t>
      </w:r>
      <w:r w:rsidR="000425F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 member nation of the International Big Cat Alliance (IBCA)?</w:t>
      </w:r>
    </w:p>
    <w:p w14:paraId="4061A96F" w14:textId="1711782B" w:rsidR="00BA7E46" w:rsidRPr="00BA7E46" w:rsidRDefault="00BA7E46" w:rsidP="000425F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संयुक्त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अरब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अमीरात</w:t>
      </w:r>
      <w:r w:rsidR="000425F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ab/>
      </w:r>
      <w:r w:rsidR="000425F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United Arab Emirates</w:t>
      </w:r>
    </w:p>
    <w:p w14:paraId="7DADDD0A" w14:textId="143BD214" w:rsidR="00BA7E46" w:rsidRPr="00BA7E46" w:rsidRDefault="00BA7E46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सऊदी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अरब</w:t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Saudi Arabia</w:t>
      </w:r>
    </w:p>
    <w:p w14:paraId="1205C10C" w14:textId="55F7158B" w:rsidR="00BA7E46" w:rsidRPr="00BA7E46" w:rsidRDefault="00BA7E46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कतर</w:t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Qatar</w:t>
      </w:r>
    </w:p>
    <w:p w14:paraId="557939C1" w14:textId="03024BE4" w:rsidR="006C2E3C" w:rsidRDefault="00BA7E46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ओमान</w:t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Oman</w:t>
      </w:r>
    </w:p>
    <w:p w14:paraId="5CD92C95" w14:textId="77777777" w:rsidR="00BA7E46" w:rsidRPr="00757BEF" w:rsidRDefault="00BA7E46" w:rsidP="00BA7E4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2094FD7" w14:textId="77777777" w:rsidR="006C2E3C" w:rsidRPr="00757BEF" w:rsidRDefault="006C2E3C" w:rsidP="006C2E3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F2A6FB1" w14:textId="68284E4B" w:rsidR="005C27FF" w:rsidRDefault="005C27FF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0464" behindDoc="0" locked="0" layoutInCell="1" allowOverlap="1" wp14:anchorId="08356C94" wp14:editId="3CF75073">
            <wp:simplePos x="0" y="0"/>
            <wp:positionH relativeFrom="margin">
              <wp:posOffset>-508000</wp:posOffset>
            </wp:positionH>
            <wp:positionV relativeFrom="paragraph">
              <wp:posOffset>-39303</wp:posOffset>
            </wp:positionV>
            <wp:extent cx="12584430" cy="6876281"/>
            <wp:effectExtent l="0" t="0" r="7620" b="127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4430" cy="68762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75FA5F3" w14:textId="3013B599" w:rsidR="000425F6" w:rsidRPr="00BA7E46" w:rsidRDefault="007E1208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A</w:t>
      </w: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nswer: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="000425F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सऊदी</w:t>
      </w:r>
      <w:r w:rsidR="000425F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अरब</w:t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Saudi Arabia</w:t>
      </w:r>
    </w:p>
    <w:p w14:paraId="2B1B030A" w14:textId="4019E2D1" w:rsidR="00BA7E46" w:rsidRPr="00BA7E46" w:rsidRDefault="00BA7E46" w:rsidP="00BA7E4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सऊदी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अरब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Saudi Arabia)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भारत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नेतृत्व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वाले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DC493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अंतर्राष्ट्रीय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बिग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कैट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अलायंस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International Big Cat Alliance (IBCA))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26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वां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सदस्य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देश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बनेगा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14E99B4C" w14:textId="13DBC360" w:rsidR="00BA7E46" w:rsidRPr="00BA7E46" w:rsidRDefault="00BA7E46" w:rsidP="00BA7E4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भारत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1-2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जून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2026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DC493B"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अंतर्राष्ट्रीय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बिग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कैट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अलायंस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IBCA)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शिखर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सम्मेलन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International Big Cat Alliance (IBCA) Summit 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2026)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मेजबानी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करेगा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जिसका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ध्यान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सात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बड़ी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बिल्ली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प्रजातियों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-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बाघ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शेर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तेंदुआ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चीता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जगुआर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प्यूमा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उनके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पारिस्थितिकी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तंत्र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संरक्षण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होगा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60F77EE2" w14:textId="77777777" w:rsidR="00BA7E46" w:rsidRPr="00BA7E46" w:rsidRDefault="00BA7E46" w:rsidP="00BA7E4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</w:p>
    <w:p w14:paraId="4BE6DBF5" w14:textId="0F43A6B6" w:rsidR="00BA7E46" w:rsidRPr="00BA7E46" w:rsidRDefault="00BA7E46" w:rsidP="00BA7E4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सात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बड़ी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बिल्ली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प्रजातियों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भारत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एकमात्र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ऐसा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देश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है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जिसमें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पाँच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प्रजातियाँ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हैं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72911D25" w14:textId="77777777" w:rsidR="00BA7E46" w:rsidRPr="00BA7E46" w:rsidRDefault="00BA7E46" w:rsidP="00BA7E4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मई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तक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IBCA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25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सदस्य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देश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: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भारत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अंगोला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आर्मेनिया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बांग्लादेश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भूटान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कंबोडिया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मिस्र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इरिट्रिया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एस्वातिनी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इथियोपिया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ग्वाटेमाला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गिनी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केन्या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लाइबेरिया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मलेशिया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मंगोलिया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म्यांमार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नेपाल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निकारागुआ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नाइजर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पैराग्वे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रूस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रवांडा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सोमालिया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श्रीलंका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</w:p>
    <w:p w14:paraId="218DC08B" w14:textId="77777777" w:rsidR="00BA7E46" w:rsidRDefault="00BA7E46" w:rsidP="00BA7E4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IBCA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पर्यवेक्षक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observer status)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स्थिति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वाले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पाँच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देश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: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कज़ाकिस्तान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नामीबिया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थाईलैंड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इक्वाडोर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वियतनाम</w:t>
      </w:r>
    </w:p>
    <w:p w14:paraId="2F6D4D85" w14:textId="77777777" w:rsidR="00BA7E46" w:rsidRDefault="00BA7E46" w:rsidP="00BA7E4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5F05129" w14:textId="715DE954" w:rsidR="00BA7E46" w:rsidRPr="00BA7E46" w:rsidRDefault="007E1208" w:rsidP="00BA7E4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7: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A7E46"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“</w:t>
      </w:r>
      <w:r w:rsidR="00BA7E46"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साइबर</w:t>
      </w:r>
      <w:r w:rsidR="00BA7E46"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="00BA7E46"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सुरक्षा</w:t>
      </w:r>
      <w:r w:rsidR="00BA7E46"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.</w:t>
      </w:r>
      <w:r w:rsidR="00BA7E46" w:rsidRPr="006910F6">
        <w:rPr>
          <w:rFonts w:ascii="Kokila" w:hAnsi="Kokila" w:cs="Kokila"/>
          <w:b/>
          <w:bCs/>
          <w:color w:val="00FFFF"/>
          <w:sz w:val="82"/>
          <w:szCs w:val="82"/>
        </w:rPr>
        <w:t xml:space="preserve">ai”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नामक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कार्यबल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किसने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गठित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A7E4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BA7E46"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0425F6" w:rsidRPr="000425F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0425F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recently constituted a task force named “Cyber-security.ai”?</w:t>
      </w:r>
    </w:p>
    <w:p w14:paraId="17BB7769" w14:textId="32EF03F5" w:rsidR="00BA7E46" w:rsidRPr="00BA7E46" w:rsidRDefault="00BA7E46" w:rsidP="000425F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रिजर्व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बैंक</w:t>
      </w:r>
      <w:r w:rsidR="000425F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ab/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Reserve Bank of India</w:t>
      </w:r>
    </w:p>
    <w:p w14:paraId="0DE0B8DC" w14:textId="1677ADB1" w:rsidR="00BA7E46" w:rsidRPr="00BA7E46" w:rsidRDefault="00BA7E46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नीति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NITI Aayog</w:t>
      </w:r>
    </w:p>
    <w:p w14:paraId="5C4E10F0" w14:textId="77777777" w:rsidR="000425F6" w:rsidRDefault="00BA7E46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प्रतिभूति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विनिमय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बोर्ड</w:t>
      </w:r>
    </w:p>
    <w:p w14:paraId="01208EDE" w14:textId="084F110F" w:rsidR="00BA7E46" w:rsidRPr="00BA7E46" w:rsidRDefault="000425F6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Securities and Exchange Board of India</w:t>
      </w:r>
    </w:p>
    <w:p w14:paraId="673460D2" w14:textId="39ECB2A3" w:rsidR="00143B41" w:rsidRPr="00757BEF" w:rsidRDefault="00BA7E46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वित्त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 w:rsidR="000425F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Finance</w:t>
      </w:r>
    </w:p>
    <w:p w14:paraId="58DF590B" w14:textId="28B004D6" w:rsidR="000F3404" w:rsidRPr="00757BEF" w:rsidRDefault="000F3404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E968548" w14:textId="481DD8B5" w:rsidR="005C27FF" w:rsidRDefault="005C27FF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1488" behindDoc="0" locked="0" layoutInCell="1" allowOverlap="1" wp14:anchorId="1F47D550" wp14:editId="52D5DA60">
            <wp:simplePos x="0" y="0"/>
            <wp:positionH relativeFrom="page">
              <wp:align>right</wp:align>
            </wp:positionH>
            <wp:positionV relativeFrom="paragraph">
              <wp:posOffset>-15039</wp:posOffset>
            </wp:positionV>
            <wp:extent cx="12741910" cy="6900344"/>
            <wp:effectExtent l="0" t="0" r="254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1910" cy="69003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1534A21" w14:textId="76D61953" w:rsidR="000425F6" w:rsidRDefault="007E1208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0425F6"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="000425F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0425F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प्रतिभूति</w:t>
      </w:r>
      <w:r w:rsidR="000425F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0425F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विनिमय</w:t>
      </w:r>
      <w:r w:rsidR="000425F6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0425F6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बोर्ड</w:t>
      </w:r>
    </w:p>
    <w:p w14:paraId="734F977F" w14:textId="77777777" w:rsidR="000425F6" w:rsidRPr="00BA7E46" w:rsidRDefault="000425F6" w:rsidP="000425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Securities and Exchange Board of India</w:t>
      </w:r>
    </w:p>
    <w:p w14:paraId="220F3D76" w14:textId="77777777" w:rsidR="00BF7237" w:rsidRP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प्रतिभूति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और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विनिमय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बोर्ड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सेबी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Securities and Exchange Board of India (SEBI)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नियंत्रित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संस्थाओं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परामर्श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जारी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जिसमें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उभरती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हुई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जोखिमों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सतर्क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रहने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चेतावनी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संवेदनशीलता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पता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लगाने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उपयोग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किए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जाने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वाले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उन्नत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कृत्रिम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बुद्धिमत्ता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(</w:t>
      </w:r>
      <w:r w:rsidRPr="006910F6">
        <w:rPr>
          <w:rFonts w:ascii="Kokila" w:hAnsi="Kokila" w:cs="Kokila"/>
          <w:b/>
          <w:bCs/>
          <w:color w:val="00FFFF"/>
          <w:sz w:val="82"/>
          <w:szCs w:val="82"/>
        </w:rPr>
        <w:t xml:space="preserve">AI)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उपकरणों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advanced artificial intelligence (AI) tools)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उत्पन्न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सकते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जिसमें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एंथ्रोपिक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एआई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मॉडल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मिथोस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Anthropic's AI model Mythos)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DB5A904" w14:textId="77777777" w:rsidR="00BF7237" w:rsidRP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1B196A69" w14:textId="7329C4B0" w:rsidR="006C2E3C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सेबी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“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साइबर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सुरक्षा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.</w:t>
      </w:r>
      <w:r w:rsidRPr="006910F6">
        <w:rPr>
          <w:rFonts w:ascii="Kokila" w:hAnsi="Kokila" w:cs="Kokila"/>
          <w:b/>
          <w:bCs/>
          <w:color w:val="00FFFF"/>
          <w:sz w:val="82"/>
          <w:szCs w:val="82"/>
        </w:rPr>
        <w:t xml:space="preserve">ai”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नामक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कार्यबल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cyber-suraksha.ai, task force)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गठित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जिसमें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बाजार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अवसंरचना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संस्थानों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market infrastructure institutions (MIIs)),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योग्य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रजिस्टार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ट्रांसफर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एजेंटों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>qualified registrar and transfer agents (QRTAs),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विनियमित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संस्थाओं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अन्य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हितधारकों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प्रतिनिधि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46B7F89" w14:textId="56B5188B" w:rsid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C7B619C" w14:textId="245CAB10" w:rsid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21B555D" w14:textId="035C3B59" w:rsid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45D87A6" w14:textId="77777777" w:rsid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FE2B136" w14:textId="77777777" w:rsidR="00BF7237" w:rsidRPr="00757BEF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4330959" w14:textId="6F4E1A11" w:rsidR="00BF7237" w:rsidRPr="00BF7237" w:rsidRDefault="007E1208" w:rsidP="00BF7237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8: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लॉरा</w:t>
      </w:r>
      <w:r w:rsidR="00BF7237"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F7237"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फर्नांडीज</w:t>
      </w:r>
      <w:r w:rsidR="00BF7237"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देश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दूसरी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महिला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राष्ट्रपति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शपथ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ली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Recently, Laura Fernandez took the oath as the second female President of which country?</w:t>
      </w:r>
    </w:p>
    <w:p w14:paraId="7BAC79D8" w14:textId="16805FDA" w:rsidR="00BF7237" w:rsidRPr="00BF7237" w:rsidRDefault="00BF7237" w:rsidP="0069448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पनामा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Panama</w:t>
      </w:r>
    </w:p>
    <w:p w14:paraId="22CB42F7" w14:textId="55E9E531" w:rsidR="00BF7237" w:rsidRPr="00BF7237" w:rsidRDefault="00BF7237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चिली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Chile</w:t>
      </w:r>
    </w:p>
    <w:p w14:paraId="6AD4BBFE" w14:textId="090A6F15" w:rsidR="00BF7237" w:rsidRPr="00BF7237" w:rsidRDefault="00BF7237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पेरू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Peru</w:t>
      </w:r>
    </w:p>
    <w:p w14:paraId="7C67F6A6" w14:textId="705429C7" w:rsidR="00BF7237" w:rsidRDefault="00BF7237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कोस्टा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रिका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Costa Rica</w:t>
      </w:r>
    </w:p>
    <w:p w14:paraId="0BD19C0C" w14:textId="77777777" w:rsidR="00BF7237" w:rsidRDefault="00BF7237" w:rsidP="00BF7237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7AA67E4" w14:textId="3B6E26C1" w:rsidR="007E1208" w:rsidRPr="00757BEF" w:rsidRDefault="007E1208" w:rsidP="00BF7237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0C6948B" w14:textId="13C53DA8" w:rsidR="005C27FF" w:rsidRDefault="001F1A0C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712512" behindDoc="0" locked="0" layoutInCell="1" allowOverlap="1" wp14:anchorId="16ACA858" wp14:editId="7931E64A">
            <wp:simplePos x="0" y="0"/>
            <wp:positionH relativeFrom="page">
              <wp:align>right</wp:align>
            </wp:positionH>
            <wp:positionV relativeFrom="paragraph">
              <wp:posOffset>8890</wp:posOffset>
            </wp:positionV>
            <wp:extent cx="12681284" cy="6640195"/>
            <wp:effectExtent l="0" t="0" r="635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1284" cy="6640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27F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6C778331" w14:textId="71276E7D" w:rsidR="00694486" w:rsidRDefault="007E1208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कोस्टा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रिका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Costa Rica</w:t>
      </w:r>
    </w:p>
    <w:p w14:paraId="138CAB38" w14:textId="77777777" w:rsidR="00BF7237" w:rsidRP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लॉरा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फर्नांडीज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Laura Fernandez)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कोस्टा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रिका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Costa Rica)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दूसरी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महिला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49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वीं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राष्ट्रपति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शपथ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C69A287" w14:textId="77777777" w:rsidR="00BF7237" w:rsidRP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उन्होनें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फरवरी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चुनाव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पहले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दौर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48.3%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वोटों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साथ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जीत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— 32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वर्षों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सबसे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बड़ी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बढ़त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77A4D18" w14:textId="4B728638" w:rsidR="00CE5142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वह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लॉरा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चिंचिला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>Laura Chinchilla) 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2010–2014)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बाद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कोस्टा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रिका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दूसरी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महिला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राष्ट्रपति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393E3A5" w14:textId="5B90E77D" w:rsid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10D893D" w14:textId="77777777" w:rsidR="00BF7237" w:rsidRPr="00757BEF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02F6D5D" w14:textId="77777777" w:rsidR="00CE5142" w:rsidRPr="00757BEF" w:rsidRDefault="00CE5142" w:rsidP="00CE5142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2C5A26E" w14:textId="69134E7F" w:rsidR="00BF7237" w:rsidRPr="00BF7237" w:rsidRDefault="007E1208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9:</w:t>
      </w:r>
      <w:r w:rsidRPr="00757BEF">
        <w:rPr>
          <w:rFonts w:hint="cs"/>
          <w:color w:val="FFFFFF" w:themeColor="background1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</w:t>
      </w:r>
      <w:r w:rsidR="00BF7237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F7237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की</w:t>
      </w:r>
      <w:r w:rsidR="00BF7237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F7237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पहली</w:t>
      </w:r>
      <w:r w:rsidR="00BF7237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F7237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प्लास्टिक</w:t>
      </w:r>
      <w:r w:rsidR="00BF7237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F7237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वेस्ट</w:t>
      </w:r>
      <w:r w:rsidR="00BF7237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F7237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जियोसेल</w:t>
      </w:r>
      <w:r w:rsidR="00BF7237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F7237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तकनीक</w:t>
      </w:r>
      <w:r w:rsidR="00BF7237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संबंध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सही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कथन</w:t>
      </w:r>
      <w:r w:rsidR="00BF7237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F7237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चुनिए</w:t>
      </w:r>
      <w:r w:rsidR="00BF7237" w:rsidRPr="00BF7237">
        <w:rPr>
          <w:rFonts w:ascii="Kokila" w:hAnsi="Kokila" w:cs="Kokila" w:hint="eastAsia"/>
          <w:b/>
          <w:bCs/>
          <w:color w:val="FFFFFF" w:themeColor="background1"/>
          <w:sz w:val="82"/>
          <w:szCs w:val="82"/>
          <w:cs/>
          <w:lang w:bidi="hi-IN"/>
        </w:rPr>
        <w:t>—</w:t>
      </w:r>
      <w:r w:rsidR="00694486" w:rsidRPr="0069448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Choose the correct statement regarding India's first plastic waste geocell technology, introduced recently—</w:t>
      </w:r>
    </w:p>
    <w:p w14:paraId="3C416D54" w14:textId="77777777" w:rsidR="00BF7237" w:rsidRP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>CSIR-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सेंट्रल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रोड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रिसर्च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इंस्टीट्यूट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पेट्रोलियम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कॉर्पोरेशन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लिमिटेड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350C10B3" w14:textId="77777777" w:rsidR="00BF7237" w:rsidRP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पेट्रोलियम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कॉर्पोरेशन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लिमिटेड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हिंदुस्तान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पेट्रोलियम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विकसित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2AE96D0F" w14:textId="77777777" w:rsidR="00BF7237" w:rsidRP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तकनीक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केवल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कृषि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क्षेत्र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5CDC9BCA" w14:textId="03F03641" w:rsidR="00CE5142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फ्रांस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सहयोग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विकसित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315E0127" w14:textId="7E5F0F14" w:rsidR="00BF7237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FD27145" w14:textId="77777777" w:rsidR="00BF7237" w:rsidRPr="00757BEF" w:rsidRDefault="00BF7237" w:rsidP="00BF723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82485E4" w14:textId="417985D2" w:rsidR="005416E0" w:rsidRDefault="00F9709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4560" behindDoc="0" locked="0" layoutInCell="1" allowOverlap="1" wp14:anchorId="3AEE9E41" wp14:editId="3F89D781">
            <wp:simplePos x="0" y="0"/>
            <wp:positionH relativeFrom="page">
              <wp:align>left</wp:align>
            </wp:positionH>
            <wp:positionV relativeFrom="paragraph">
              <wp:posOffset>9024</wp:posOffset>
            </wp:positionV>
            <wp:extent cx="12680732" cy="6936105"/>
            <wp:effectExtent l="0" t="0" r="6985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732" cy="693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416E0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928B6F3" w14:textId="470D6690" w:rsidR="00694486" w:rsidRPr="00BF7237" w:rsidRDefault="007E1208" w:rsidP="0069448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>CSIR-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सेंट्रल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रोड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रिसर्च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इंस्टीट्यूट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पेट्रोलियम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कॉर्पोरेशन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लिमिटेड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बनाया</w:t>
      </w:r>
      <w:r w:rsidR="00694486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796841CC" w14:textId="77777777" w:rsidR="00BF7237" w:rsidRPr="00BF7237" w:rsidRDefault="00BF7237" w:rsidP="00BF7237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 w:rsidRPr="00DE46C9">
        <w:rPr>
          <w:rFonts w:ascii="Kokila" w:hAnsi="Kokila" w:cs="Kokila"/>
          <w:b/>
          <w:bCs/>
          <w:color w:val="00FFFF"/>
          <w:sz w:val="82"/>
          <w:szCs w:val="82"/>
          <w:lang w:val="en-IN" w:bidi="hi-IN"/>
        </w:rPr>
        <w:t>CSIR-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सेंट्रल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रोड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रिसर्च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इंस्टीट्यूट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CSIR-Central Road Research Institute (CRRI)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भारत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पेट्रोलियम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कॉर्पोरेशन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लिमिटेड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Bharat Petroleum Corporation Limited (BPCL)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भारत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पहली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प्लास्टिक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वेस्ट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जियोसेल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तकनीक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plastic waste geocell technology)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विकसित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इसे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फीनिक्स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जियोसेल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Phoenix Geocell)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नाम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जाना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जाता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2FB1251F" w14:textId="77777777" w:rsidR="00BF7237" w:rsidRPr="00BF7237" w:rsidRDefault="00BF7237" w:rsidP="00BF7237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</w:p>
    <w:p w14:paraId="39E9F366" w14:textId="77777777" w:rsidR="00BF7237" w:rsidRPr="00BF7237" w:rsidRDefault="00BF7237" w:rsidP="00BF7237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</w:p>
    <w:p w14:paraId="5F2B616D" w14:textId="77777777" w:rsidR="00BF7237" w:rsidRPr="00BF7237" w:rsidRDefault="00BF7237" w:rsidP="00BF7237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CSIR-CRRI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BPCL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भारत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बुक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ऑफ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रिकॉर्ड्स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और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एशिया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बुक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ऑफ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रिकॉर्ड्स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India Book of Records and Asia Book of Records)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द्वारा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"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पहला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रोडब्लॉक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सेक्शन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जो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अंत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-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जीवन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प्लास्टिक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बने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तकनीकी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टेक्सटाइल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जियोसेल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उपयोग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निर्मित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"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शीर्षक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वाला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रिकॉर्ड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स्थापित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करने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लिए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मान्यता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097AE2D6" w14:textId="2BD0CE29" w:rsidR="00CE5142" w:rsidRDefault="00BF7237" w:rsidP="00BF7237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फीनिक्स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जियोसेल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एक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उन्नत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यांत्रिक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पुनर्चक्रण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प्रक्रिया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advanced mechanical recycling process)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परिणाम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जो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मिश्रित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नगरपालिका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प्लास्टिक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कचरे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mixed municipal plastic waste)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संरचनात्मक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स्ट्रिप्स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structural strips)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परिवर्तित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करता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,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जिन्हें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फिर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-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प्रौद्योगिकी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पक्की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सड़क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इंजीनियरिंग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अनुप्रयोगों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उपयोग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लिए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जियोसेल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एकत्रित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जाता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145B7679" w14:textId="13DCAE7E" w:rsidR="00694486" w:rsidRPr="001E3D71" w:rsidRDefault="007E1208" w:rsidP="0069448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10: </w:t>
      </w:r>
      <w:r w:rsidR="00A051E6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A051E6"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051E6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A051E6"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051E6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A051E6"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051E6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="00A051E6"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051E6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="00A051E6"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051E6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="00A051E6"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051E6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“</w:t>
      </w:r>
      <w:r w:rsidR="00A051E6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एल्गी</w:t>
      </w:r>
      <w:r w:rsidR="00A051E6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051E6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ट्री</w:t>
      </w:r>
      <w:r w:rsidR="00A051E6" w:rsidRPr="00DE46C9">
        <w:rPr>
          <w:rFonts w:ascii="Kokila" w:hAnsi="Kokila" w:cs="Kokila" w:hint="eastAsia"/>
          <w:b/>
          <w:bCs/>
          <w:color w:val="00FFFF"/>
          <w:sz w:val="82"/>
          <w:szCs w:val="82"/>
          <w:cs/>
          <w:lang w:bidi="hi-IN"/>
        </w:rPr>
        <w:t>”</w:t>
      </w:r>
      <w:r w:rsidR="00A051E6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051E6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="00A051E6"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051E6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स्थापित</w:t>
      </w:r>
      <w:r w:rsidR="00A051E6"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051E6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A051E6"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051E6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="00A051E6"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051E6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A051E6" w:rsidRPr="00A051E6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694486" w:rsidRPr="0069448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has India's first "Algae Tree" been installed recently?</w:t>
      </w:r>
    </w:p>
    <w:p w14:paraId="78F3A95A" w14:textId="567A2ADE" w:rsidR="00A051E6" w:rsidRPr="00A051E6" w:rsidRDefault="00A051E6" w:rsidP="0069448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इंदौर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2A4FAC">
        <w:rPr>
          <w:rFonts w:ascii="Kokila" w:hAnsi="Kokila" w:cs="Kokila"/>
          <w:b/>
          <w:color w:val="FFC000"/>
          <w:sz w:val="82"/>
          <w:szCs w:val="82"/>
          <w:lang w:val="en-IN" w:bidi="hi-IN"/>
        </w:rPr>
        <w:t>Indore</w:t>
      </w:r>
    </w:p>
    <w:p w14:paraId="36B4EA4A" w14:textId="1A71FD64" w:rsidR="00A051E6" w:rsidRPr="00A051E6" w:rsidRDefault="00A051E6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जयपुर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2A4FAC">
        <w:rPr>
          <w:rFonts w:ascii="Kokila" w:hAnsi="Kokila" w:cs="Kokila"/>
          <w:b/>
          <w:color w:val="FFC000"/>
          <w:sz w:val="82"/>
          <w:szCs w:val="82"/>
          <w:lang w:val="en-IN" w:bidi="hi-IN"/>
        </w:rPr>
        <w:t>Jaipur</w:t>
      </w:r>
    </w:p>
    <w:p w14:paraId="558CF7D1" w14:textId="22129A01" w:rsidR="00A051E6" w:rsidRPr="00A051E6" w:rsidRDefault="00A051E6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भोपाल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Bhopal</w:t>
      </w:r>
    </w:p>
    <w:p w14:paraId="0871F2E6" w14:textId="3EAAE670" w:rsidR="007E1208" w:rsidRPr="00757BEF" w:rsidRDefault="00A051E6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लखनऊ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Lucknow</w:t>
      </w:r>
    </w:p>
    <w:p w14:paraId="344B3D30" w14:textId="13DA52ED" w:rsidR="000F3404" w:rsidRPr="00757BEF" w:rsidRDefault="000F3404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8C1FE05" w14:textId="77777777" w:rsidR="00CE5142" w:rsidRPr="00757BEF" w:rsidRDefault="00CE5142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04D1E8C" w14:textId="106CD5B2" w:rsidR="006D2E9C" w:rsidRPr="00757BEF" w:rsidRDefault="006D2E9C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42F2823" w14:textId="73BE808C" w:rsidR="005416E0" w:rsidRDefault="005416E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3536" behindDoc="0" locked="0" layoutInCell="1" allowOverlap="1" wp14:anchorId="171C1D71" wp14:editId="13C3512A">
            <wp:simplePos x="0" y="0"/>
            <wp:positionH relativeFrom="margin">
              <wp:posOffset>-580524</wp:posOffset>
            </wp:positionH>
            <wp:positionV relativeFrom="paragraph">
              <wp:posOffset>9024</wp:posOffset>
            </wp:positionV>
            <wp:extent cx="12632462" cy="6876281"/>
            <wp:effectExtent l="0" t="0" r="0" b="127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8795" cy="68797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78991712" w14:textId="5A9D00A9" w:rsidR="00694486" w:rsidRPr="00A051E6" w:rsidRDefault="007E1208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A051E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="00694486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भोपाल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Bhopal</w:t>
      </w:r>
    </w:p>
    <w:p w14:paraId="518B5B2D" w14:textId="77777777" w:rsidR="009E5993" w:rsidRPr="009E5993" w:rsidRDefault="009E5993" w:rsidP="009E5993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पहला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कार्बन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सोखने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वाला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"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एल्जी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ट्री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carbon absorbing algae tree)"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भोपाल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स्वामी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विवेकानंद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पार्क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स्थापित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8F99B7D" w14:textId="77777777" w:rsidR="009E5993" w:rsidRPr="009E5993" w:rsidRDefault="009E5993" w:rsidP="009E5993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र्बन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डाइऑक्साइड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carbon dioxide)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अवशोषित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absorb)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ऑक्सीजन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छोड़ने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क्षमता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रखता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कथित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25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पेड़ों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बराबर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ACED1D2" w14:textId="77777777" w:rsidR="009E5993" w:rsidRPr="009E5993" w:rsidRDefault="009E5993" w:rsidP="009E5993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इसमें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ऊपर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सोलर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पैनल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लगे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B541CBD" w14:textId="77777777" w:rsidR="009E5993" w:rsidRPr="009E5993" w:rsidRDefault="009E5993" w:rsidP="009E5993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24DF4206" w14:textId="77777777" w:rsidR="009E5993" w:rsidRPr="009E5993" w:rsidRDefault="009E5993" w:rsidP="009E5993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/>
          <w:b/>
          <w:bCs/>
          <w:color w:val="00FFFF"/>
          <w:sz w:val="82"/>
          <w:szCs w:val="82"/>
        </w:rPr>
        <w:t>'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एल्गी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ट्री</w:t>
      </w:r>
      <w:r w:rsidRPr="00DE46C9">
        <w:rPr>
          <w:rFonts w:ascii="Kokila" w:hAnsi="Kokila" w:cs="Kokila"/>
          <w:b/>
          <w:bCs/>
          <w:color w:val="00FFFF"/>
          <w:sz w:val="82"/>
          <w:szCs w:val="82"/>
        </w:rPr>
        <w:t xml:space="preserve">'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एक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ऊर्ध्वाधर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जैव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इंजीनियरिंग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संरचना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vertical bio-engineering structure)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पानी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सूक्ष्म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जीवाणु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शैवाल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microscopic algae)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भरी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होती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5960D12" w14:textId="7A83722C" w:rsidR="00FB7C21" w:rsidRPr="00757BEF" w:rsidRDefault="009E5993" w:rsidP="009E5993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DE46C9">
        <w:rPr>
          <w:rFonts w:ascii="Kokila" w:hAnsi="Kokila" w:cs="Kokila" w:hint="eastAsia"/>
          <w:b/>
          <w:bCs/>
          <w:color w:val="00FFFF"/>
          <w:sz w:val="82"/>
          <w:szCs w:val="82"/>
          <w:cs/>
          <w:lang w:bidi="hi-IN"/>
        </w:rPr>
        <w:t>‘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एल्गी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ट्री</w:t>
      </w:r>
      <w:r w:rsidRPr="00DE46C9">
        <w:rPr>
          <w:rFonts w:ascii="Kokila" w:hAnsi="Kokila" w:cs="Kokila" w:hint="eastAsia"/>
          <w:b/>
          <w:bCs/>
          <w:color w:val="00FFFF"/>
          <w:sz w:val="82"/>
          <w:szCs w:val="82"/>
          <w:cs/>
          <w:lang w:bidi="hi-IN"/>
        </w:rPr>
        <w:t>’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मशरूम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वर्ल्ड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ग्रुप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Mushroom World Group)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विकसित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माइक्रोएल्गी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आधारित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तंत्र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माध्यम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आसपास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वातावरण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कार्बन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डाइऑक्साइड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पकड़ता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उसे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ऑक्सीजन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बदल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देता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719967C" w14:textId="77777777" w:rsidR="00E41FE4" w:rsidRPr="00757BEF" w:rsidRDefault="00E41FE4" w:rsidP="007E120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9C2B6C6" w14:textId="77777777" w:rsidR="007E1208" w:rsidRPr="00757BEF" w:rsidRDefault="007E1208" w:rsidP="007E120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30408F2" w14:textId="24F2133E" w:rsidR="00694486" w:rsidRPr="001E3D71" w:rsidRDefault="005853A0" w:rsidP="0069448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noProof/>
        </w:rPr>
        <w:drawing>
          <wp:anchor distT="0" distB="0" distL="114300" distR="114300" simplePos="0" relativeHeight="251715584" behindDoc="0" locked="0" layoutInCell="1" allowOverlap="1" wp14:anchorId="711673E8" wp14:editId="5FBE6DB3">
            <wp:simplePos x="0" y="0"/>
            <wp:positionH relativeFrom="page">
              <wp:align>right</wp:align>
            </wp:positionH>
            <wp:positionV relativeFrom="paragraph">
              <wp:posOffset>2198771</wp:posOffset>
            </wp:positionV>
            <wp:extent cx="5075610" cy="3392905"/>
            <wp:effectExtent l="323850" t="323850" r="315595" b="321945"/>
            <wp:wrapNone/>
            <wp:docPr id="41" name="Picture 41" descr="डॉ. ए.के. पंडा ने सेल के अध्यक्ष एवं प्रबंध निदेशक के रूप में कार्यभार  संभाला | S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डॉ. ए.के. पंडा ने सेल के अध्यक्ष एवं प्रबंध निदेशक के रूप में कार्यभार  संभाला | SAIL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610" cy="339290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1208"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11: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स्टील</w:t>
      </w:r>
      <w:r w:rsidR="009E5993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E5993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अथॉरिटी</w:t>
      </w:r>
      <w:r w:rsidR="009E5993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E5993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ऑफ़</w:t>
      </w:r>
      <w:r w:rsidR="009E5993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E5993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इंडिया</w:t>
      </w:r>
      <w:r w:rsidR="009E5993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E5993"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लिमिटेड</w:t>
      </w:r>
      <w:r w:rsidR="009E5993"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SAIL)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अध्यक्ष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प्रबंध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निदेशक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किसे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नियुक्त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694486" w:rsidRPr="0069448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has recently been appointed as the Chairman and Managing Director of the Steel Authority of India Limited (SAIL)?</w:t>
      </w:r>
    </w:p>
    <w:p w14:paraId="2CCC44F1" w14:textId="0D2E76EE" w:rsidR="009E5993" w:rsidRPr="009E5993" w:rsidRDefault="009E5993" w:rsidP="0069448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राजीव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कुमार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Rajiv Kumar</w:t>
      </w:r>
    </w:p>
    <w:p w14:paraId="337D9E6E" w14:textId="4A9542C1" w:rsidR="009E5993" w:rsidRPr="009E5993" w:rsidRDefault="009E5993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अजय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सिंह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Ajay Singh</w:t>
      </w:r>
    </w:p>
    <w:p w14:paraId="7533AEDF" w14:textId="5B2ECC17" w:rsidR="009E5993" w:rsidRPr="009E5993" w:rsidRDefault="009E5993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विनोद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शर्मा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Vinod Sharma</w:t>
      </w:r>
    </w:p>
    <w:p w14:paraId="6E0BDA22" w14:textId="77777777" w:rsidR="0064712B" w:rsidRDefault="009E5993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डॉ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अशोक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कुमार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पांडा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</w:p>
    <w:p w14:paraId="1197D6B0" w14:textId="4F3CE436" w:rsidR="00E41FE4" w:rsidRPr="00757BEF" w:rsidRDefault="00694486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Dr. Ashok Kumar Panda</w:t>
      </w:r>
    </w:p>
    <w:p w14:paraId="1C3FA019" w14:textId="77777777" w:rsidR="00694486" w:rsidRPr="00757BEF" w:rsidRDefault="007E1208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694486"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="00694486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डॉ</w:t>
      </w:r>
      <w:r w:rsidR="00694486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="00694486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अशोक</w:t>
      </w:r>
      <w:r w:rsidR="00694486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कुमार</w:t>
      </w:r>
      <w:r w:rsidR="00694486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पांडा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Dr. Ashok Kumar Panda</w:t>
      </w:r>
    </w:p>
    <w:p w14:paraId="5346302F" w14:textId="77777777" w:rsidR="009E5993" w:rsidRPr="009E5993" w:rsidRDefault="009E5993" w:rsidP="009E5993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डॉ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.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अशोक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कुमार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पांडा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स्टील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अथॉरिटी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ऑफ़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इंडिया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लिमिटेड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Steel Authority of India Limited (SAIL))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अध्यक्ष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प्रबंध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निदेशक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Chairman &amp; Managing Director)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आधिकारिक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पदभार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संभाला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80068AF" w14:textId="7FDA3E1F" w:rsidR="00E01E4A" w:rsidRDefault="009E5993" w:rsidP="009E5993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भूमिका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से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पहले</w:t>
      </w:r>
      <w:r w:rsidRPr="00975F12">
        <w:rPr>
          <w:rFonts w:ascii="Kokila" w:hAnsi="Kokila" w:cs="Kokila"/>
          <w:b/>
          <w:bCs/>
          <w:color w:val="00FFFF"/>
          <w:sz w:val="82"/>
          <w:szCs w:val="82"/>
        </w:rPr>
        <w:t xml:space="preserve">,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उन्होंने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/>
          <w:b/>
          <w:bCs/>
          <w:color w:val="00FFFF"/>
          <w:sz w:val="82"/>
          <w:szCs w:val="82"/>
        </w:rPr>
        <w:t xml:space="preserve">SAIL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निदेशक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(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वित्त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)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रूप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सेवा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दी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थोड़े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समय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निदेशक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वाणिज्य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अतिरिक्त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प्रभार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संभाला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28E3760" w14:textId="65FAC9B7" w:rsidR="009E5993" w:rsidRDefault="009E5993" w:rsidP="009E5993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1196ADD" w14:textId="77777777" w:rsidR="009E5993" w:rsidRPr="00757BEF" w:rsidRDefault="009E5993" w:rsidP="009E5993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B04C820" w14:textId="317E53D6" w:rsidR="00694486" w:rsidRPr="001E3D71" w:rsidRDefault="007E1208" w:rsidP="0069448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12: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75F12">
        <w:rPr>
          <w:rFonts w:ascii="Kokila" w:hAnsi="Kokila" w:cs="Kokila"/>
          <w:b/>
          <w:bCs/>
          <w:color w:val="00FFFF"/>
          <w:sz w:val="82"/>
          <w:szCs w:val="82"/>
        </w:rPr>
        <w:t xml:space="preserve">GARUDA </w:t>
      </w:r>
      <w:r w:rsidR="009E5993"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</w:t>
      </w:r>
      <w:r w:rsidR="009E5993"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किसने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पेश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E5993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9E5993"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694486" w:rsidRPr="0069448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has recently introduced the GARUDA initiative?</w:t>
      </w:r>
    </w:p>
    <w:p w14:paraId="417349F0" w14:textId="77777777" w:rsidR="00694486" w:rsidRDefault="009E5993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प्रतिभूति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विनिमय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बोर्ड</w:t>
      </w:r>
    </w:p>
    <w:p w14:paraId="4F08BCDD" w14:textId="2F82A150" w:rsidR="009E5993" w:rsidRPr="009E5993" w:rsidRDefault="00694486" w:rsidP="0069448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Securities and Exchange Board of India</w:t>
      </w:r>
    </w:p>
    <w:p w14:paraId="1D423BCF" w14:textId="7EE85ECA" w:rsidR="009E5993" w:rsidRPr="009E5993" w:rsidRDefault="009E5993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रिजर्व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बैंक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Reserve Bank of India</w:t>
      </w:r>
    </w:p>
    <w:p w14:paraId="10FD3FA8" w14:textId="33896D16" w:rsidR="009E5993" w:rsidRPr="009E5993" w:rsidRDefault="009E5993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नीति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NITI Aayog</w:t>
      </w:r>
    </w:p>
    <w:p w14:paraId="7B08902A" w14:textId="18C8337B" w:rsidR="007E1208" w:rsidRDefault="009E5993" w:rsidP="0069448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वित्त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Finance</w:t>
      </w:r>
    </w:p>
    <w:p w14:paraId="536BA1BE" w14:textId="6328C85E" w:rsidR="00694486" w:rsidRDefault="00694486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E9BAFE4" w14:textId="77777777" w:rsidR="00694486" w:rsidRPr="00757BEF" w:rsidRDefault="00694486" w:rsidP="0069448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</w:pPr>
    </w:p>
    <w:p w14:paraId="303FFD3F" w14:textId="7BDE8A0A" w:rsidR="0064712B" w:rsidRDefault="0064712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6608" behindDoc="0" locked="0" layoutInCell="1" allowOverlap="1" wp14:anchorId="389DDAA0" wp14:editId="0BFDF4AD">
            <wp:simplePos x="0" y="0"/>
            <wp:positionH relativeFrom="column">
              <wp:posOffset>-484271</wp:posOffset>
            </wp:positionH>
            <wp:positionV relativeFrom="paragraph">
              <wp:posOffset>9023</wp:posOffset>
            </wp:positionV>
            <wp:extent cx="12518698" cy="6833937"/>
            <wp:effectExtent l="0" t="0" r="0" b="508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6189" cy="68434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968D563" w14:textId="5262B82A" w:rsidR="00694486" w:rsidRDefault="007E1208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694486"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="00694486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694486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प्रतिभूति</w:t>
      </w:r>
      <w:r w:rsidR="00694486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694486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विनिमय</w:t>
      </w:r>
      <w:r w:rsidR="00694486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बोर्ड</w:t>
      </w:r>
    </w:p>
    <w:p w14:paraId="15CEE13A" w14:textId="77777777" w:rsidR="00694486" w:rsidRPr="009E5993" w:rsidRDefault="00694486" w:rsidP="0069448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Securities and Exchange Board of India</w:t>
      </w:r>
    </w:p>
    <w:p w14:paraId="7EE9010D" w14:textId="77777777" w:rsidR="00E60B5C" w:rsidRPr="00E60B5C" w:rsidRDefault="00E60B5C" w:rsidP="00E60B5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प्रतिभूति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और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विनिमय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बोर्ड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सेबी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Securities and Exchange Board of India (SEBI))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GARUDA (GARUDA initiative)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नामक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नई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प्रस्तावना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जिसका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पूरा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ग्रीन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चैनल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: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डॉक्यूमेंट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एक्नॉलेजमेंट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पर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/>
          <w:b/>
          <w:bCs/>
          <w:color w:val="00FFFF"/>
          <w:sz w:val="82"/>
          <w:szCs w:val="82"/>
        </w:rPr>
        <w:t xml:space="preserve">AIF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रोलआउट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>Green-Channel: AIF Rollout Upon Document Acknowledgement).</w:t>
      </w:r>
    </w:p>
    <w:p w14:paraId="0F30C055" w14:textId="77777777" w:rsidR="00E60B5C" w:rsidRPr="00E60B5C" w:rsidRDefault="00E60B5C" w:rsidP="00E60B5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उद्देश्य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: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जब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प्लेसमेंट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मेमोरेंडम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Placement Memorandums (PPMs)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सेबी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साथ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फाइल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किए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जाएं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तब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वैकल्पिक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निवेश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कोष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AIF)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योजनाओं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Alternative Investment Fund (AIF) schemes)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लॉन्च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समयसीमा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30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दिनों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घटाकर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केवल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10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कार्यदिवस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</w:p>
    <w:p w14:paraId="63D1124F" w14:textId="77777777" w:rsidR="00E60B5C" w:rsidRPr="00E60B5C" w:rsidRDefault="00E60B5C" w:rsidP="00E60B5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प्रस्ताव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तेजी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बढ़ते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AIF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क्षेत्र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व्यापार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आसानी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तेजी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पूंजी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वितरण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सुधारने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प्रयास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1171C13" w14:textId="77777777" w:rsidR="00E60B5C" w:rsidRDefault="00E60B5C" w:rsidP="00E60B5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GARUDA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फ्रेमवर्क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तहत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योग्य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AIF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योजनाएं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10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कार्यदिवस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भीतर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लॉन्च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सकती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जब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सेबी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समीक्षा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अवधि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दौरान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आपत्तियां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उठाए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36D4CF2" w14:textId="12FCFF85" w:rsidR="00E60B5C" w:rsidRDefault="00E60B5C" w:rsidP="00E60B5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EE34731" w14:textId="402EED48" w:rsidR="00E60B5C" w:rsidRDefault="00E60B5C" w:rsidP="00E60B5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351ABC3" w14:textId="77777777" w:rsidR="00E60B5C" w:rsidRDefault="00E60B5C" w:rsidP="00E60B5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B19F992" w14:textId="5BDA2C0B" w:rsidR="00E60B5C" w:rsidRPr="00E60B5C" w:rsidRDefault="007E1208" w:rsidP="00E60B5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13: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60B5C"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राष्ट्रीय</w:t>
      </w:r>
      <w:r w:rsidR="00E60B5C"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60B5C"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मिशन</w:t>
      </w:r>
      <w:r w:rsidR="00E60B5C"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60B5C" w:rsidRPr="00975F12">
        <w:rPr>
          <w:rFonts w:ascii="Kokila" w:hAnsi="Kokila" w:cs="Kokila"/>
          <w:b/>
          <w:bCs/>
          <w:color w:val="00FFFF"/>
          <w:sz w:val="82"/>
          <w:szCs w:val="82"/>
        </w:rPr>
        <w:t xml:space="preserve">SEHAT </w:t>
      </w:r>
      <w:r w:rsidR="00E60B5C"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लॉन्च</w:t>
      </w:r>
      <w:r w:rsidR="00E60B5C"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चिकित्सा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परिषद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ICMR)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किसकी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60B5C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E60B5C"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The National Mission 'SEHAT' was recently launched; it is an initiative of the Indian Council of Medical Research (ICMR) in collaboration with which other entity?</w:t>
      </w:r>
    </w:p>
    <w:p w14:paraId="6E883605" w14:textId="76F82E61" w:rsidR="00E60B5C" w:rsidRPr="00E60B5C" w:rsidRDefault="00E60B5C" w:rsidP="0069448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नीति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NITI Aayog</w:t>
      </w:r>
    </w:p>
    <w:p w14:paraId="7A8D51CD" w14:textId="2A18400B" w:rsidR="00E60B5C" w:rsidRPr="00E60B5C" w:rsidRDefault="00E60B5C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कृषि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परिषद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Indian Council of Agricultural Research</w:t>
      </w:r>
    </w:p>
    <w:p w14:paraId="1A882C92" w14:textId="7F5DA2C2" w:rsidR="00E60B5C" w:rsidRPr="00E60B5C" w:rsidRDefault="00E60B5C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अंतरिक्ष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संगठन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Indian Space Research Organisation</w:t>
      </w:r>
    </w:p>
    <w:p w14:paraId="7F8F5CAC" w14:textId="4639F898" w:rsidR="00E60B5C" w:rsidRDefault="00E60B5C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स्वास्थ्य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Health</w:t>
      </w:r>
    </w:p>
    <w:p w14:paraId="72B7AE73" w14:textId="12AB484D" w:rsidR="00C81C1E" w:rsidRDefault="00C81C1E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7632" behindDoc="0" locked="0" layoutInCell="1" allowOverlap="1" wp14:anchorId="74603108" wp14:editId="0AF53D7A">
            <wp:simplePos x="0" y="0"/>
            <wp:positionH relativeFrom="page">
              <wp:align>left</wp:align>
            </wp:positionH>
            <wp:positionV relativeFrom="paragraph">
              <wp:posOffset>9024</wp:posOffset>
            </wp:positionV>
            <wp:extent cx="12745335" cy="6876281"/>
            <wp:effectExtent l="0" t="0" r="0" b="127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422" cy="68844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2516EED5" w14:textId="6E6D508A" w:rsidR="00694486" w:rsidRPr="00E60B5C" w:rsidRDefault="007E1208" w:rsidP="006944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694486"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="00694486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694486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कृषि</w:t>
      </w:r>
      <w:r w:rsidR="00694486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="00694486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परिषद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Indian Council of Agricultural Research</w:t>
      </w:r>
    </w:p>
    <w:p w14:paraId="32717AE9" w14:textId="77777777" w:rsidR="00E60B5C" w:rsidRPr="00E60B5C" w:rsidRDefault="00E60B5C" w:rsidP="00E60B5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केंद्रीय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स्वास्थ्य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जेपी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नड्डा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केंद्रीय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कृषि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शिवराज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सिंह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चौहान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राष्ट्रीय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मिशन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SEHAT,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विज्ञान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उत्कृष्टता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माध्यम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कृषि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परिवर्तन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स्वास्थ्य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national mission, SEHAT, Science Excellence for Health through Agricultural Transformation),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लांच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8F91905" w14:textId="77777777" w:rsidR="00E60B5C" w:rsidRPr="00E60B5C" w:rsidRDefault="00E60B5C" w:rsidP="00E60B5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मिशन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चिकित्सा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अनुसंधान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परिषद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Indian Council of Medical Research (ICMR)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कृषि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परिषद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Indian Council of Agricultural Research (ICAR)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संयुक्त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50B4F2E" w14:textId="0741CF67" w:rsidR="00001DD5" w:rsidRPr="00757BEF" w:rsidRDefault="00E60B5C" w:rsidP="00E60B5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पोषण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रोकथाम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संवर्द्धक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स्वास्थ्य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देखभाल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गैर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संचारी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रोग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किसान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कल्याण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हेल्थ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राष्ट्रीय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प्राथमिकताओं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साथ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कृषि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नवाचार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रणनीतिक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संरेखित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करेगा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3287858" w14:textId="129D89C2" w:rsidR="00001DD5" w:rsidRPr="00757BEF" w:rsidRDefault="00001DD5" w:rsidP="0080759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0BA9D63" w14:textId="3F5BC29A" w:rsidR="00001DD5" w:rsidRDefault="00001DD5" w:rsidP="0080759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E455414" w14:textId="04B75DB5" w:rsidR="0053039D" w:rsidRDefault="0053039D" w:rsidP="0080759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992A573" w14:textId="59E1E532" w:rsidR="0053039D" w:rsidRDefault="0053039D" w:rsidP="0080759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A22A6C0" w14:textId="2E63E9B2" w:rsidR="0053039D" w:rsidRDefault="0053039D" w:rsidP="0080759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A091241" w14:textId="77777777" w:rsidR="0053039D" w:rsidRPr="00757BEF" w:rsidRDefault="0053039D" w:rsidP="0080759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8DE639C" w14:textId="46A030E9" w:rsidR="00694486" w:rsidRPr="001E3D71" w:rsidRDefault="007E1208" w:rsidP="0077511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14: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C493B"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अंतर्राष्ट्रीय</w:t>
      </w:r>
      <w:r w:rsidR="0053039D"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नर्स</w:t>
      </w:r>
      <w:r w:rsidR="0053039D"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="0053039D"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कब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मनाया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694486" w:rsidRPr="0069448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On which date was International Nurses Day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2026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recently observed?</w:t>
      </w:r>
    </w:p>
    <w:p w14:paraId="438F9C5B" w14:textId="5FC59656" w:rsidR="0053039D" w:rsidRPr="0053039D" w:rsidRDefault="0053039D" w:rsidP="00775116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10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May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10</w:t>
      </w:r>
    </w:p>
    <w:p w14:paraId="776E35EF" w14:textId="3A255A54" w:rsidR="0053039D" w:rsidRPr="0053039D" w:rsidRDefault="0053039D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12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May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12</w:t>
      </w:r>
    </w:p>
    <w:p w14:paraId="5A17FAB9" w14:textId="4607105F" w:rsidR="0053039D" w:rsidRPr="0053039D" w:rsidRDefault="0053039D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5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May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5</w:t>
      </w:r>
    </w:p>
    <w:p w14:paraId="3DD8ED62" w14:textId="180BEDC5" w:rsidR="00EB1CA8" w:rsidRPr="00757BEF" w:rsidRDefault="0053039D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7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May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7</w:t>
      </w:r>
      <w:r w:rsidR="00EB1CA8"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796B772B" w14:textId="1C4C5F37" w:rsidR="008245ED" w:rsidRDefault="008245ED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8656" behindDoc="0" locked="0" layoutInCell="1" allowOverlap="1" wp14:anchorId="550C79D5" wp14:editId="1A984A8D">
            <wp:simplePos x="0" y="0"/>
            <wp:positionH relativeFrom="column">
              <wp:posOffset>-483302</wp:posOffset>
            </wp:positionH>
            <wp:positionV relativeFrom="paragraph">
              <wp:posOffset>-14605</wp:posOffset>
            </wp:positionV>
            <wp:extent cx="12585031" cy="6899910"/>
            <wp:effectExtent l="0" t="0" r="762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5031" cy="6899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42CDDB5" w14:textId="632E11BD" w:rsidR="00694486" w:rsidRPr="0053039D" w:rsidRDefault="007E1208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694486"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="00694486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12 </w:t>
      </w:r>
      <w:r w:rsidR="00694486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69448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May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12</w:t>
      </w:r>
    </w:p>
    <w:p w14:paraId="1D42D387" w14:textId="6D50AA8F" w:rsidR="0053039D" w:rsidRPr="0053039D" w:rsidRDefault="00DC493B" w:rsidP="0077511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अंतर्राष्ट्रीय</w:t>
      </w:r>
      <w:r w:rsidR="0053039D"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नर्स</w:t>
      </w:r>
      <w:r w:rsidR="0053039D"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="0053039D"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International Nurses Day) </w:t>
      </w:r>
      <w:r w:rsidR="0053039D"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प्रतिवर्ष</w:t>
      </w:r>
      <w:r w:rsidR="0053039D"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12 </w:t>
      </w:r>
      <w:r w:rsidR="0053039D"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मई</w:t>
      </w:r>
      <w:r w:rsidR="0053039D"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मनाया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913B9AD" w14:textId="77777777" w:rsidR="0053039D" w:rsidRPr="0053039D" w:rsidRDefault="0053039D" w:rsidP="0077511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2026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थीम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: 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"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हमारी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नर्सें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.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हमारा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भविष्य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.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सशक्त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नर्सें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जीवन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बचाती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हैं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>Our Nurses. Our Future. Empowered Nurses Save Lives)"</w:t>
      </w:r>
    </w:p>
    <w:p w14:paraId="041FA375" w14:textId="77777777" w:rsidR="0053039D" w:rsidRPr="0053039D" w:rsidRDefault="0053039D" w:rsidP="0077511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आधुनिक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नर्सिंग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की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संस्थापक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फ्लोरेंस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नाइटिंगेल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Florence Nightingale, the founder of modern nursing)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जयंती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उपलक्ष्य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मनाया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46F3088" w14:textId="242B6B80" w:rsidR="00A23406" w:rsidRDefault="0053039D" w:rsidP="0077511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उद्देश्य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: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स्वास्थ्य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सेवा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प्रणाली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समाज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नर्सों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अमूल्य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योगदान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सम्मानित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करना</w:t>
      </w:r>
    </w:p>
    <w:bookmarkEnd w:id="6"/>
    <w:bookmarkEnd w:id="7"/>
    <w:p w14:paraId="06CDF6E4" w14:textId="799C8BF4" w:rsidR="0053039D" w:rsidRPr="0053039D" w:rsidRDefault="00A23406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15: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कितने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नर्सिंग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पेशेवरों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राष्ट्रीय</w:t>
      </w:r>
      <w:r w:rsidR="0053039D"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फ्लोरेंस</w:t>
      </w:r>
      <w:r w:rsidR="0053039D"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नाइटिंगेल</w:t>
      </w:r>
      <w:r w:rsidR="0053039D"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पुरस्कार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प्रदान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694486" w:rsidRPr="0069448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Recently, how many nursing professionals were conferred with the National Florence Nightingale Awards for the year 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2026</w:t>
      </w:r>
      <w:r w:rsidR="00694486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?</w:t>
      </w:r>
    </w:p>
    <w:p w14:paraId="26854778" w14:textId="77777777" w:rsidR="0053039D" w:rsidRPr="0053039D" w:rsidRDefault="0053039D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10</w:t>
      </w:r>
    </w:p>
    <w:p w14:paraId="62139ABD" w14:textId="77777777" w:rsidR="0053039D" w:rsidRPr="0053039D" w:rsidRDefault="0053039D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12</w:t>
      </w:r>
    </w:p>
    <w:p w14:paraId="25241DD4" w14:textId="77777777" w:rsidR="0053039D" w:rsidRPr="0053039D" w:rsidRDefault="0053039D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15</w:t>
      </w:r>
    </w:p>
    <w:p w14:paraId="587258B8" w14:textId="0ABB465D" w:rsidR="008631C6" w:rsidRPr="00757BEF" w:rsidRDefault="0053039D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20</w:t>
      </w:r>
      <w:r w:rsidR="008631C6"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062889F" w14:textId="71F6FCFB" w:rsidR="00B00FDB" w:rsidRDefault="00B00FD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9680" behindDoc="0" locked="0" layoutInCell="1" allowOverlap="1" wp14:anchorId="19DA8C1B" wp14:editId="44EB41B9">
            <wp:simplePos x="0" y="0"/>
            <wp:positionH relativeFrom="margin">
              <wp:posOffset>-652713</wp:posOffset>
            </wp:positionH>
            <wp:positionV relativeFrom="paragraph">
              <wp:posOffset>-15039</wp:posOffset>
            </wp:positionV>
            <wp:extent cx="12777470" cy="6900344"/>
            <wp:effectExtent l="0" t="0" r="508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0279" cy="69018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29E7415B" w14:textId="00B59004" w:rsidR="0053039D" w:rsidRPr="0053039D" w:rsidRDefault="00A23406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15</w:t>
      </w:r>
      <w:r w:rsidR="00B77B4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</w:p>
    <w:p w14:paraId="7CBA4630" w14:textId="15E35D02" w:rsidR="0053039D" w:rsidRPr="0053039D" w:rsidRDefault="00DC493B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अंतर्राष्ट्रीय</w:t>
      </w:r>
      <w:r w:rsidR="0053039D"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नर्स</w:t>
      </w:r>
      <w:r w:rsidR="0053039D"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="0053039D" w:rsidRPr="00B77B4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International Nurses Day)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राष्ट्रपति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द्रौपदी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मुर्मू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राष्ट्रपति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भवन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15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नर्सिंग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पेशेवरों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राष्ट्रीय</w:t>
      </w:r>
      <w:r w:rsidR="0053039D"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फ्लोरेंस</w:t>
      </w:r>
      <w:r w:rsidR="0053039D"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नाइटिंगेल</w:t>
      </w:r>
      <w:r w:rsidR="0053039D"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पुरस्कार</w:t>
      </w:r>
      <w:r w:rsidR="0053039D"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National Florence Nightingale Awards)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प्रदान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3039D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किए</w:t>
      </w:r>
      <w:r w:rsidR="0053039D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E570C43" w14:textId="77777777" w:rsidR="0053039D" w:rsidRPr="0053039D" w:rsidRDefault="0053039D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पुरस्कार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1973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स्वास्थ्य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परिवार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कल्याण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स्थापित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नर्सिंग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कर्मियों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उनकी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उत्कृष्ट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सेवा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मान्यता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देते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इसमें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मेरिट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प्रमाणपत्र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1,00,000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रुपये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नकद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पुरस्कार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पदक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C7E2608" w14:textId="313A5BF8" w:rsidR="0053039D" w:rsidRDefault="0053039D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26E6F484" w14:textId="77777777" w:rsidR="00DC493B" w:rsidRPr="0053039D" w:rsidRDefault="00DC493B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5E85C384" w14:textId="77777777" w:rsidR="0053039D" w:rsidRPr="00B77B42" w:rsidRDefault="0053039D" w:rsidP="00775116">
      <w:pPr>
        <w:jc w:val="both"/>
        <w:rPr>
          <w:rFonts w:ascii="Kokila" w:hAnsi="Kokila" w:cs="Kokila"/>
          <w:b/>
          <w:bCs/>
          <w:color w:val="00FFFF"/>
          <w:sz w:val="82"/>
          <w:szCs w:val="82"/>
        </w:rPr>
      </w:pPr>
      <w:r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पुरस्कार</w:t>
      </w:r>
      <w:r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विजेता</w:t>
      </w:r>
      <w:r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:</w:t>
      </w:r>
    </w:p>
    <w:p w14:paraId="02B39A7A" w14:textId="77777777" w:rsidR="0053039D" w:rsidRDefault="0053039D" w:rsidP="0077511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लेह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सब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इंस्पेक्टर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कुलविंदर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पारही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उज्वला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महादेव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सोयम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मिजोरम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लालेंथांगी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ह्नमटे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सिक्किम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मधु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माला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गुरुंग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उत्तराखंड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पूका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परमार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राणा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पश्चिम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बंगाल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गीता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करमाकर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चंडीगढ़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पूनम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वर्मा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दादर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नगर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हवेली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दमन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दीव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दीपा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बिजू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दिल्ली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शरवन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कुमार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ढाका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गोवा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रक्षा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रूपो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पर्वतकर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कर्नाटक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कविथा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जगन्नाथ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केरल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मंजुमोल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एस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लक्षद्वीप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आयशा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बीबू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तमिलनाडु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डॉ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शंकर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शनुमुगम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इंडियन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आर्मी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मेजर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जनरल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लिस्म्मा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9C77722" w14:textId="343237D5" w:rsidR="006E156A" w:rsidRDefault="006E156A" w:rsidP="0077511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bookmarkEnd w:id="8"/>
    <w:p w14:paraId="4C0960A5" w14:textId="5FCBA4D6" w:rsidR="001D1194" w:rsidRDefault="001D1194" w:rsidP="0077511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227F9503" w14:textId="05B2116C" w:rsidR="005B58AB" w:rsidRDefault="005B58AB" w:rsidP="0077511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1B53006D" w14:textId="5A44252C" w:rsidR="00694486" w:rsidRDefault="00694486" w:rsidP="006E156A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0352DF15" w14:textId="77777777" w:rsidR="00694486" w:rsidRDefault="00694486" w:rsidP="006E156A">
      <w:pPr>
        <w:spacing w:after="0" w:line="240" w:lineRule="auto"/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48C8E962" w14:textId="5EAE2D3D" w:rsidR="001D1194" w:rsidRDefault="001D1194" w:rsidP="006E156A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5B0A78CA" w14:textId="77777777" w:rsidR="001D1194" w:rsidRDefault="001D1194" w:rsidP="006E156A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6E2DE259" w14:textId="77777777" w:rsidR="006E156A" w:rsidRDefault="006E156A" w:rsidP="006E156A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7495ABE1" w14:textId="77777777" w:rsidR="00C4056E" w:rsidRPr="000A3F4E" w:rsidRDefault="00C4056E" w:rsidP="00C4056E">
      <w:pPr>
        <w:spacing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r w:rsidRPr="000A3F4E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अप्रैल</w:t>
      </w:r>
      <w:r w:rsidRPr="000A3F4E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 xml:space="preserve"> </w:t>
      </w:r>
      <w:r w:rsidRPr="000A3F4E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के महत्वपूर्ण दिवस</w:t>
      </w:r>
    </w:p>
    <w:p w14:paraId="2CEFC303" w14:textId="77777777" w:rsidR="00C4056E" w:rsidRDefault="00C4056E" w:rsidP="00C4056E">
      <w:pPr>
        <w:spacing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05190FB4" w14:textId="77777777" w:rsidR="00C4056E" w:rsidRDefault="00C4056E" w:rsidP="00C4056E">
      <w:pPr>
        <w:spacing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2D7C160D" w14:textId="77777777" w:rsidR="00C4056E" w:rsidRPr="00906069" w:rsidRDefault="00C4056E" w:rsidP="00C4056E">
      <w:pPr>
        <w:spacing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W w:w="4807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7901"/>
      </w:tblGrid>
      <w:tr w:rsidR="00C4056E" w:rsidRPr="00C4056E" w14:paraId="1B3C40C9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0C66CA44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ऑटिज्म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जागरूकता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</w:p>
          <w:p w14:paraId="5E6A4880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</w:pP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World Autism Awareness Day)</w:t>
            </w:r>
          </w:p>
          <w:p w14:paraId="2E6C4060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: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“ऑटिज्म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और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मानवता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–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जीवन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मूल्य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है</w:t>
            </w:r>
          </w:p>
          <w:p w14:paraId="09EE6F9B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 xml:space="preserve"> Autism and Humanity – Every Life Has Value</w:t>
            </w:r>
          </w:p>
        </w:tc>
      </w:tr>
      <w:tr w:rsidR="00C4056E" w:rsidRPr="00C4056E" w14:paraId="539ED4D9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718E30B0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4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अप्रैल 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–</w:t>
            </w:r>
            <w:r w:rsidRPr="00C4056E">
              <w:rPr>
                <w:rFonts w:hint="cs"/>
                <w:color w:val="FFFFFF" w:themeColor="background1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खदान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जागरूकता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और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खदान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कार्रवाई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में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सहायता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लिए</w:t>
            </w:r>
          </w:p>
          <w:p w14:paraId="76EECFB0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अंतर्राष्ट्रीय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 xml:space="preserve">International Day for Mine Awareness and Assistance in Mine Action) </w:t>
            </w:r>
          </w:p>
          <w:p w14:paraId="42A2879A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: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शांति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में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निवेश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करें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 xml:space="preserve">;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खदान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कार्रवाई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में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निवेश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करें</w:t>
            </w:r>
          </w:p>
          <w:p w14:paraId="7038F1BD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proofErr w:type="gramStart"/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Theme :</w:t>
            </w:r>
            <w:proofErr w:type="gramEnd"/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Invest in Peace; Invest in Mine Action)”</w:t>
            </w:r>
          </w:p>
        </w:tc>
      </w:tr>
      <w:tr w:rsidR="00C4056E" w:rsidRPr="00C4056E" w14:paraId="4D4CAC77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0F5865F9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4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“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चेतक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परियोजना”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47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वां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स्थापना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(47th Foundation Day of “Project Chetak”)</w:t>
            </w:r>
          </w:p>
        </w:tc>
      </w:tr>
      <w:tr w:rsidR="00C4056E" w:rsidRPr="00C4056E" w14:paraId="24DF51E2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1181351D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5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अप्रैल 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–</w:t>
            </w:r>
            <w:r w:rsidRPr="00C4056E">
              <w:rPr>
                <w:rFonts w:hint="cs"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राष्ट्रीय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समुद्री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(National Maritime Day)</w:t>
            </w:r>
          </w:p>
        </w:tc>
      </w:tr>
      <w:tr w:rsidR="00C4056E" w:rsidRPr="00C4056E" w14:paraId="2B551222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2655155B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6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अंतर्राष्ट्रीय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खेल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(International Day of Sport)</w:t>
            </w:r>
          </w:p>
          <w:p w14:paraId="29211E20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थीमः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“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खेलः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पुल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बनाना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 xml:space="preserve">,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बाधाएँ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तोड़ना</w:t>
            </w:r>
          </w:p>
          <w:p w14:paraId="768D71D6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Theme: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Sport: Building Bridges, Breaking Barriers</w:t>
            </w:r>
          </w:p>
        </w:tc>
      </w:tr>
      <w:tr w:rsidR="00C4056E" w:rsidRPr="00C4056E" w14:paraId="5A1BD3E9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79A571B3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7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स्वास्थ्य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(World Health Day)</w:t>
            </w:r>
          </w:p>
          <w:p w14:paraId="5B07C794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थीमः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“स्वास्थ्य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लिए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साथ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.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विज्ञान के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साथ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hint="cs"/>
                <w:color w:val="FFFFFF" w:themeColor="background1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खड़े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रहें।“</w:t>
            </w:r>
          </w:p>
          <w:p w14:paraId="548053CD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Theme: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Together for health. Stand with science.</w:t>
            </w:r>
          </w:p>
        </w:tc>
      </w:tr>
      <w:tr w:rsidR="00C4056E" w:rsidRPr="00C4056E" w14:paraId="51419225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789D75D2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7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गुरु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तेग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बहादुर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जी की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जयंती </w:t>
            </w:r>
          </w:p>
          <w:p w14:paraId="4BBDF3DF" w14:textId="77777777" w:rsidR="00C4056E" w:rsidRPr="00C4056E" w:rsidRDefault="00C4056E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Guru Tegh Bahadur Ji’s Birth Anniversary</w:t>
            </w:r>
            <w:r w:rsidRPr="00C4056E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>)</w:t>
            </w:r>
          </w:p>
        </w:tc>
      </w:tr>
      <w:tr w:rsidR="00C4056E" w:rsidRPr="00C4056E" w14:paraId="5B22DCAB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5B907101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10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होम्योपैथी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(World Homeopathy Day)</w:t>
            </w:r>
          </w:p>
          <w:p w14:paraId="4F4C0BDA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थीमः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'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सतत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स्वास्थ्य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लिए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होम्योपैथी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336F97E4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Theme: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Homoeopathy for Sustainable Health</w:t>
            </w:r>
          </w:p>
        </w:tc>
      </w:tr>
      <w:tr w:rsidR="00C4056E" w:rsidRPr="00C4056E" w14:paraId="59890F8B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637879F7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1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पार्किसंस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World Parkinson’s Day)</w:t>
            </w:r>
          </w:p>
          <w:p w14:paraId="1FEBDD83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: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देखभाल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अंतर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को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पाटें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369DA9D5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Theme: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Bridge the Care Gap</w:t>
            </w:r>
          </w:p>
        </w:tc>
      </w:tr>
      <w:tr w:rsidR="00C4056E" w:rsidRPr="00C4056E" w14:paraId="248EC9C5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3163FE37" w14:textId="77777777" w:rsid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1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महात्मा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फुले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जयंती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C4056E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Mahatma Phule Jayanti)</w:t>
            </w:r>
          </w:p>
          <w:p w14:paraId="7A26260D" w14:textId="735C277E" w:rsidR="001E1C2C" w:rsidRPr="00C4056E" w:rsidRDefault="001E1C2C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</w:p>
        </w:tc>
      </w:tr>
      <w:tr w:rsidR="00C4056E" w:rsidRPr="00C4056E" w14:paraId="3F0C4ABF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14DF4696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1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राष्ट्रीय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सुरक्षित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मातृत्व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54A3AEED" w14:textId="77777777" w:rsidR="00C4056E" w:rsidRPr="001E1C2C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</w:pP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 xml:space="preserve">National Safe Motherhood Day) </w:t>
            </w:r>
          </w:p>
          <w:p w14:paraId="267A8A0C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: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मातृ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स्वास्थ्य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में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समानताः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कोई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माँ पीछे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रहे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460EC0EE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1E1C2C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Equity in Maternal Healthcare: Leaving No Mother</w:t>
            </w:r>
            <w:r w:rsidRPr="001E1C2C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Behind</w:t>
            </w:r>
          </w:p>
        </w:tc>
      </w:tr>
      <w:tr w:rsidR="00C4056E" w:rsidRPr="00C4056E" w14:paraId="29E0AA8B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559C4485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2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अप्रैल-अंतर्राष्ट्रीय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मानव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अंतरिक्ष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उड़ान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66FD98ED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International Day of Human Space</w:t>
            </w:r>
            <w:r w:rsidRPr="001E1C2C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Flight)</w:t>
            </w:r>
          </w:p>
        </w:tc>
      </w:tr>
      <w:tr w:rsidR="00C4056E" w:rsidRPr="00C4056E" w14:paraId="0990363F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2AFB664C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3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सियाचिन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Siachen Day)</w:t>
            </w:r>
          </w:p>
        </w:tc>
      </w:tr>
      <w:tr w:rsidR="00C4056E" w:rsidRPr="00C4056E" w14:paraId="2F5CE39D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7C7DD10C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14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बाबा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साहेब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अम्बेडकर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जयन्ती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(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समानता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)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</w:p>
          <w:p w14:paraId="2F539272" w14:textId="77777777" w:rsid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</w:pP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(Babasaheb Ambedkar Jayanti (Equality)</w:t>
            </w:r>
          </w:p>
          <w:p w14:paraId="01C9A21D" w14:textId="641C5E1E" w:rsidR="001E1C2C" w:rsidRPr="00C4056E" w:rsidRDefault="001E1C2C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</w:p>
        </w:tc>
      </w:tr>
      <w:tr w:rsidR="00C4056E" w:rsidRPr="00C4056E" w14:paraId="29118378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1994D6E8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5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हिमाचल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प्रदेश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स्थापना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दिवस </w:t>
            </w:r>
          </w:p>
          <w:p w14:paraId="7E0536BA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1E1C2C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Himachal Pradesh Foundation Day</w:t>
            </w:r>
            <w:r w:rsidRPr="001E1C2C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>)</w:t>
            </w:r>
          </w:p>
        </w:tc>
      </w:tr>
      <w:tr w:rsidR="00C4056E" w:rsidRPr="00C4056E" w14:paraId="5802E7AB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1FED5CDA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16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आवाज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World Voice Day)</w:t>
            </w:r>
          </w:p>
          <w:p w14:paraId="700FCAE5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: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“हमारी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आवाज़ों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देखभाल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28E799C5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Caring for Our Voices</w:t>
            </w:r>
          </w:p>
        </w:tc>
      </w:tr>
      <w:tr w:rsidR="00C4056E" w:rsidRPr="00C4056E" w14:paraId="4544C1E1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027E6171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17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हीमोफीलिया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(World Hemophilia Day)</w:t>
            </w:r>
          </w:p>
          <w:p w14:paraId="456CE91E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: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निदान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: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देखभाल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पहला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कदम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7E37FF29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Diagnosis: First step to care</w:t>
            </w:r>
          </w:p>
        </w:tc>
      </w:tr>
      <w:tr w:rsidR="00C4056E" w:rsidRPr="00C4056E" w14:paraId="1B7DA63A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79CEA37C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18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विरासत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(World Heritage Day)</w:t>
            </w:r>
          </w:p>
          <w:p w14:paraId="0762C895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: "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संघर्षों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और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आपदाओं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संदर्भ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में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जीवित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धरोहर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लिए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आपातकालीन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प्रतिक्रिया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73B5AB68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Emergency Response for Living Heritage in Contexts of Conflicts and Disasters)"</w:t>
            </w:r>
          </w:p>
        </w:tc>
      </w:tr>
      <w:tr w:rsidR="00C4056E" w:rsidRPr="00C4056E" w14:paraId="50195925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3E5EB2D9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19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यकृत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(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लिवर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)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 xml:space="preserve"> (World Liver Day)</w:t>
            </w:r>
          </w:p>
          <w:p w14:paraId="51FFF603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: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मजबूत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आदतें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 xml:space="preserve">,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मजबूत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जिगर</w:t>
            </w:r>
          </w:p>
          <w:p w14:paraId="638DC05B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Solid Habits, Strong Liver</w:t>
            </w:r>
          </w:p>
        </w:tc>
      </w:tr>
      <w:tr w:rsidR="00C4056E" w:rsidRPr="00C4056E" w14:paraId="0F127A54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777DC478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21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राष्ट्रीय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सिविल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सेवा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(National Civil Services Day)</w:t>
            </w:r>
          </w:p>
          <w:p w14:paraId="2EE71C3E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थीमः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"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विकसित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भारतः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सिटीज़न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सेंट्रिक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गवर्नेस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और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आखिरी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पड़ाव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पर विकास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71DDB67C" w14:textId="77777777" w:rsid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Viksit Bharat: Citizen-Centric Governance and Development at the Last Mile</w:t>
            </w:r>
          </w:p>
          <w:p w14:paraId="733338AF" w14:textId="6104026B" w:rsidR="001E1C2C" w:rsidRPr="00C4056E" w:rsidRDefault="001E1C2C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</w:p>
        </w:tc>
      </w:tr>
      <w:tr w:rsidR="00C4056E" w:rsidRPr="00C4056E" w14:paraId="1916EF43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52EB9998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21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रचनात्मकता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और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नवाचार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33703516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(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World Creativity and</w:t>
            </w:r>
            <w:r w:rsidRPr="001E1C2C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Innovation Day)</w:t>
            </w:r>
          </w:p>
          <w:p w14:paraId="72B150CD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थीमः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"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वैश्विक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प्रगति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लिए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रचनात्मकता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उपयोग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1775B113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Harnessing</w:t>
            </w:r>
            <w:r w:rsidRPr="001E1C2C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Creativity for Global Progress</w:t>
            </w:r>
          </w:p>
        </w:tc>
      </w:tr>
      <w:tr w:rsidR="00C4056E" w:rsidRPr="00C4056E" w14:paraId="54B8C07C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1FE58A26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22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पृथ्वी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</w:p>
          <w:p w14:paraId="43F19F1C" w14:textId="77777777" w:rsidR="00C4056E" w:rsidRPr="001E1C2C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</w:pP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(World Earth Day)</w:t>
            </w:r>
          </w:p>
          <w:p w14:paraId="2771BDB4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थीमः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हमारी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शक्ति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 xml:space="preserve">,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हमारा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ग्रह</w:t>
            </w:r>
          </w:p>
          <w:p w14:paraId="518775A3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Our Power, Our Planet</w:t>
            </w:r>
          </w:p>
        </w:tc>
      </w:tr>
      <w:tr w:rsidR="00C4056E" w:rsidRPr="00C4056E" w14:paraId="18826F66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4EBD3FD2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23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पुस्तक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एवं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कॉपीराइट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</w:p>
          <w:p w14:paraId="01EF4050" w14:textId="77777777" w:rsid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</w:pP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(World Book and Copyright Day)</w:t>
            </w:r>
          </w:p>
          <w:p w14:paraId="4D462EE9" w14:textId="61AE974D" w:rsidR="001E1C2C" w:rsidRPr="00C4056E" w:rsidRDefault="001E1C2C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</w:p>
        </w:tc>
      </w:tr>
      <w:tr w:rsidR="00C4056E" w:rsidRPr="00C4056E" w14:paraId="4143BBA6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5EF84BDB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4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-</w:t>
            </w:r>
            <w:r w:rsidRPr="00C4056E">
              <w:rPr>
                <w:rFonts w:hint="cs"/>
                <w:color w:val="FFFFFF" w:themeColor="background1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राष्ट्रीय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पंचायती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राज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National Panchayati Raj Day)</w:t>
            </w:r>
          </w:p>
          <w:p w14:paraId="7AA5AF51" w14:textId="528300A6" w:rsidR="00C4056E" w:rsidRPr="00C4056E" w:rsidRDefault="00C4056E" w:rsidP="001E1C2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National Panchayati Raj Day</w:t>
            </w:r>
          </w:p>
        </w:tc>
      </w:tr>
      <w:tr w:rsidR="00C4056E" w:rsidRPr="00C4056E" w14:paraId="26682D45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5E82A7A5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5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अप्रैल-विश्व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मलेरिया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1E1C2C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World Malaria Day)</w:t>
            </w:r>
          </w:p>
          <w:p w14:paraId="556644B3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: "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मलेरिया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को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समाप्त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करने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लिए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प्रेरित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: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अब हम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सकते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हैं।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अब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हमें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करना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चाहिए।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4F66661C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Driven to End Malaria: Now We</w:t>
            </w:r>
            <w:r w:rsidRPr="005838F4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 xml:space="preserve"> 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Can. Now We Must.</w:t>
            </w:r>
          </w:p>
        </w:tc>
      </w:tr>
      <w:tr w:rsidR="00C4056E" w:rsidRPr="00C4056E" w14:paraId="0F20F5FB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059D7587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6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अप्रैल-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बौद्धिक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संपदा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World Intellectual Property</w:t>
            </w:r>
            <w:r w:rsidRPr="005838F4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 xml:space="preserve"> 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Day)</w:t>
            </w:r>
          </w:p>
          <w:p w14:paraId="04B27E22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: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आईपी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और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खेल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: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तैयार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हो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जाओ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 xml:space="preserve">,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सेट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,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नवाचार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करो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! </w:t>
            </w:r>
          </w:p>
          <w:p w14:paraId="4E9D99C5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IP and Sports: Ready, Set, Innovate!</w:t>
            </w:r>
          </w:p>
        </w:tc>
      </w:tr>
      <w:tr w:rsidR="00C4056E" w:rsidRPr="00C4056E" w14:paraId="48C91A2B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77BDD609" w14:textId="17E807B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8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अप्रैल- अंतर्राष्ट्रीय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चेनबिल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आपदा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स्मृति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 xml:space="preserve"> (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International Chernobyl Disaster</w:t>
            </w:r>
            <w:r w:rsidRPr="005838F4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 xml:space="preserve"> 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 xml:space="preserve">Remembrance Day) </w:t>
            </w:r>
          </w:p>
        </w:tc>
      </w:tr>
      <w:tr w:rsidR="00C4056E" w:rsidRPr="00C4056E" w14:paraId="4F03CC06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65FDCA0C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8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अप्रैल- विश्व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कार्यस्थलस्वास्थ्य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और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सुरक्षा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</w:p>
          <w:p w14:paraId="543D13D0" w14:textId="77777777" w:rsidR="00C4056E" w:rsidRPr="005838F4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</w:pP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World Day for Safety and Health</w:t>
            </w:r>
            <w:r w:rsidRPr="005838F4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 xml:space="preserve"> 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at Work)</w:t>
            </w:r>
          </w:p>
          <w:p w14:paraId="462DEA27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: "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अच्छे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मनो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-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सामाजिक</w:t>
            </w:r>
          </w:p>
          <w:p w14:paraId="6A7CC0F8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कार्य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वातावरणः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समृद्ध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कर्मचारियों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और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मजबूत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संगठन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की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ओर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एक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मार्ग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Theme: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Good</w:t>
            </w:r>
            <w:r w:rsidRPr="005838F4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 xml:space="preserve"> 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psychosocial working environments: A pathway to thriving workers</w:t>
            </w:r>
            <w:r w:rsidRPr="005838F4">
              <w:rPr>
                <w:rFonts w:ascii="Kokila" w:hAnsi="Kokila" w:cs="Kokila" w:hint="cs"/>
                <w:b/>
                <w:bCs/>
                <w:color w:val="FFC000"/>
                <w:sz w:val="82"/>
                <w:szCs w:val="82"/>
                <w:cs/>
                <w:lang w:bidi="hi-IN"/>
              </w:rPr>
              <w:t xml:space="preserve"> 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and strong organization</w:t>
            </w:r>
          </w:p>
        </w:tc>
      </w:tr>
      <w:tr w:rsidR="00C4056E" w:rsidRPr="00C4056E" w14:paraId="077682B9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5FB6EB87" w14:textId="77777777" w:rsidR="00C4056E" w:rsidRPr="00C4056E" w:rsidRDefault="00C4056E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9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अप्रैल-अंतर्राष्ट्रीय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नृत्य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C4056E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C4056E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5838F4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International Dance Day)</w:t>
            </w:r>
          </w:p>
        </w:tc>
      </w:tr>
    </w:tbl>
    <w:p w14:paraId="67D2F4B4" w14:textId="4118EB63" w:rsidR="00C4056E" w:rsidRDefault="00C4056E" w:rsidP="00F56E1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23A6891" w14:textId="77777777" w:rsidR="001D1194" w:rsidRDefault="001D1194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</w:p>
    <w:p w14:paraId="2A21C11E" w14:textId="77777777" w:rsidR="001D1194" w:rsidRDefault="001D1194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</w:p>
    <w:p w14:paraId="7F140CE7" w14:textId="77777777" w:rsidR="001D1194" w:rsidRDefault="001D1194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</w:p>
    <w:p w14:paraId="153516D3" w14:textId="6BFA5ECF" w:rsidR="0067666A" w:rsidRPr="009A214A" w:rsidRDefault="0067666A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भारतीय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: </w:t>
      </w: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अनुच्छेद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</w:p>
    <w:p w14:paraId="30B95899" w14:textId="77777777" w:rsidR="0067666A" w:rsidRPr="003C450B" w:rsidRDefault="0067666A" w:rsidP="00327B0D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4"/>
          <w:szCs w:val="84"/>
        </w:rPr>
      </w:pP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  <w:t>The Indian Constitution: Articles</w:t>
      </w:r>
    </w:p>
    <w:tbl>
      <w:tblPr>
        <w:tblStyle w:val="TableGrid"/>
        <w:tblW w:w="18517" w:type="dxa"/>
        <w:tblInd w:w="131" w:type="dxa"/>
        <w:tblBorders>
          <w:top w:val="single" w:sz="24" w:space="0" w:color="FFFFFF" w:themeColor="background1"/>
          <w:left w:val="single" w:sz="24" w:space="0" w:color="FFFFFF" w:themeColor="background1"/>
          <w:bottom w:val="single" w:sz="24" w:space="0" w:color="FFFFFF" w:themeColor="background1"/>
          <w:right w:val="single" w:sz="24" w:space="0" w:color="FFFFFF" w:themeColor="background1"/>
          <w:insideH w:val="single" w:sz="24" w:space="0" w:color="FFFFFF" w:themeColor="background1"/>
          <w:insideV w:val="single" w:sz="24" w:space="0" w:color="FFFFFF" w:themeColor="background1"/>
        </w:tblBorders>
        <w:tblLook w:val="04A0" w:firstRow="1" w:lastRow="0" w:firstColumn="1" w:lastColumn="0" w:noHBand="0" w:noVBand="1"/>
      </w:tblPr>
      <w:tblGrid>
        <w:gridCol w:w="5101"/>
        <w:gridCol w:w="13416"/>
      </w:tblGrid>
      <w:tr w:rsidR="008E27E3" w:rsidRPr="00AC0A25" w14:paraId="7013D9CA" w14:textId="77777777" w:rsidTr="002B6F96">
        <w:trPr>
          <w:trHeight w:val="20"/>
        </w:trPr>
        <w:tc>
          <w:tcPr>
            <w:tcW w:w="5101" w:type="dxa"/>
          </w:tcPr>
          <w:p w14:paraId="59882FE7" w14:textId="0AD103F4" w:rsidR="008E27E3" w:rsidRPr="00AC0A25" w:rsidRDefault="008E27E3" w:rsidP="008E27E3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 xml:space="preserve">अनुच्छेद </w:t>
            </w:r>
            <w:r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</w:rPr>
              <w:t>79</w:t>
            </w:r>
          </w:p>
          <w:p w14:paraId="7A5DBD66" w14:textId="58D9C31E" w:rsidR="008E27E3" w:rsidRPr="00AC0A25" w:rsidRDefault="008E27E3" w:rsidP="008E27E3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>79</w:t>
            </w: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 </w:t>
            </w:r>
          </w:p>
        </w:tc>
        <w:tc>
          <w:tcPr>
            <w:tcW w:w="13416" w:type="dxa"/>
          </w:tcPr>
          <w:p w14:paraId="726E882A" w14:textId="77777777" w:rsidR="008E27E3" w:rsidRDefault="008E27E3" w:rsidP="003F1AA4">
            <w:pPr>
              <w:pStyle w:val="ListParagraph"/>
              <w:spacing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संसद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का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गठन</w:t>
            </w:r>
          </w:p>
          <w:p w14:paraId="7937E331" w14:textId="0689E04C" w:rsidR="008E27E3" w:rsidRPr="00AC0A25" w:rsidRDefault="008E27E3" w:rsidP="003F1AA4">
            <w:pPr>
              <w:pStyle w:val="ListParagraph"/>
              <w:spacing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5643B2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bidi="hi-IN"/>
              </w:rPr>
              <w:t>Composition of Parliament</w:t>
            </w:r>
          </w:p>
        </w:tc>
      </w:tr>
      <w:tr w:rsidR="008E27E3" w:rsidRPr="00AC0A25" w14:paraId="74BAF382" w14:textId="77777777" w:rsidTr="002B6F96">
        <w:trPr>
          <w:trHeight w:val="20"/>
        </w:trPr>
        <w:tc>
          <w:tcPr>
            <w:tcW w:w="5101" w:type="dxa"/>
          </w:tcPr>
          <w:p w14:paraId="4C7A297A" w14:textId="4A1CD732" w:rsidR="008E27E3" w:rsidRPr="00AC0A25" w:rsidRDefault="008E27E3" w:rsidP="008E27E3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 xml:space="preserve">अनुच्छेद </w:t>
            </w:r>
            <w:r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</w:rPr>
              <w:t>80</w:t>
            </w:r>
          </w:p>
          <w:p w14:paraId="3D7594E5" w14:textId="55DF5AEA" w:rsidR="008E27E3" w:rsidRPr="00AC0A25" w:rsidRDefault="008E27E3" w:rsidP="008E27E3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>80</w:t>
            </w: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 </w:t>
            </w:r>
          </w:p>
        </w:tc>
        <w:tc>
          <w:tcPr>
            <w:tcW w:w="13416" w:type="dxa"/>
          </w:tcPr>
          <w:p w14:paraId="3A9B9A5E" w14:textId="77777777" w:rsidR="008E27E3" w:rsidRDefault="008E27E3" w:rsidP="003F1AA4">
            <w:pPr>
              <w:pStyle w:val="ListParagraph"/>
              <w:spacing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राज्यसभा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की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संरचना</w:t>
            </w:r>
          </w:p>
          <w:p w14:paraId="62DDDED8" w14:textId="156ABB2E" w:rsidR="008E27E3" w:rsidRPr="00AC0A25" w:rsidRDefault="008E27E3" w:rsidP="003F1AA4">
            <w:pPr>
              <w:pStyle w:val="ListParagraph"/>
              <w:spacing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5643B2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bidi="hi-IN"/>
              </w:rPr>
              <w:t>Composition of the Rajya Sabha</w:t>
            </w:r>
          </w:p>
        </w:tc>
      </w:tr>
      <w:tr w:rsidR="008E27E3" w:rsidRPr="00AC0A25" w14:paraId="704F310A" w14:textId="77777777" w:rsidTr="002B6F96">
        <w:trPr>
          <w:trHeight w:val="20"/>
        </w:trPr>
        <w:tc>
          <w:tcPr>
            <w:tcW w:w="5101" w:type="dxa"/>
          </w:tcPr>
          <w:p w14:paraId="0A479CCA" w14:textId="0F7B406A" w:rsidR="008E27E3" w:rsidRPr="00AC0A25" w:rsidRDefault="008E27E3" w:rsidP="008E27E3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 xml:space="preserve">अनुच्छेद </w:t>
            </w:r>
            <w:r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bidi="hi-IN"/>
              </w:rPr>
              <w:t>81</w:t>
            </w:r>
          </w:p>
          <w:p w14:paraId="37CA1583" w14:textId="790AE370" w:rsidR="008E27E3" w:rsidRPr="00AC0A25" w:rsidRDefault="008E27E3" w:rsidP="008E27E3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>81</w:t>
            </w:r>
          </w:p>
        </w:tc>
        <w:tc>
          <w:tcPr>
            <w:tcW w:w="13416" w:type="dxa"/>
          </w:tcPr>
          <w:p w14:paraId="3FFA0592" w14:textId="77777777" w:rsidR="008E27E3" w:rsidRDefault="008E27E3" w:rsidP="003F1AA4">
            <w:pPr>
              <w:pStyle w:val="ListParagraph"/>
              <w:spacing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लोकसभा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की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संरचना</w:t>
            </w:r>
          </w:p>
          <w:p w14:paraId="341FB135" w14:textId="77777777" w:rsidR="008E27E3" w:rsidRDefault="008E27E3" w:rsidP="003F1AA4">
            <w:pPr>
              <w:pStyle w:val="ListParagraph"/>
              <w:spacing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bidi="hi-IN"/>
              </w:rPr>
            </w:pPr>
            <w:r w:rsidRPr="005643B2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bidi="hi-IN"/>
              </w:rPr>
              <w:t>Composition of the Lok Sabha</w:t>
            </w:r>
          </w:p>
          <w:p w14:paraId="5EA80EDE" w14:textId="3508F805" w:rsidR="003F1AA4" w:rsidRPr="00AC0A25" w:rsidRDefault="003F1AA4" w:rsidP="003F1AA4">
            <w:pPr>
              <w:pStyle w:val="ListParagraph"/>
              <w:spacing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</w:p>
        </w:tc>
      </w:tr>
      <w:tr w:rsidR="008E27E3" w:rsidRPr="00AC0A25" w14:paraId="416E1138" w14:textId="77777777" w:rsidTr="002B6F96">
        <w:trPr>
          <w:trHeight w:val="20"/>
        </w:trPr>
        <w:tc>
          <w:tcPr>
            <w:tcW w:w="5101" w:type="dxa"/>
          </w:tcPr>
          <w:p w14:paraId="0DE1D5E9" w14:textId="631D45AE" w:rsidR="008E27E3" w:rsidRPr="00AC0A25" w:rsidRDefault="008E27E3" w:rsidP="008E27E3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 xml:space="preserve">अनुच्छेद </w:t>
            </w:r>
            <w:r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</w:rPr>
              <w:t>89</w:t>
            </w:r>
          </w:p>
          <w:p w14:paraId="0455C0C7" w14:textId="74BDA71F" w:rsidR="008E27E3" w:rsidRPr="00AC0A25" w:rsidRDefault="008E27E3" w:rsidP="008E27E3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>89</w:t>
            </w: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 </w:t>
            </w:r>
          </w:p>
        </w:tc>
        <w:tc>
          <w:tcPr>
            <w:tcW w:w="13416" w:type="dxa"/>
          </w:tcPr>
          <w:p w14:paraId="2B8C3B38" w14:textId="77777777" w:rsidR="008E27E3" w:rsidRDefault="008E27E3" w:rsidP="003F1AA4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राज्यसभा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के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सभापति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और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उपसभापति</w:t>
            </w:r>
          </w:p>
          <w:p w14:paraId="68D1531B" w14:textId="75B49385" w:rsidR="008E27E3" w:rsidRPr="00866513" w:rsidRDefault="008E27E3" w:rsidP="003F1AA4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5643B2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bidi="hi-IN"/>
              </w:rPr>
              <w:t>Chairman and Deputy Chairman of the Rajya Sabha</w:t>
            </w:r>
          </w:p>
        </w:tc>
      </w:tr>
      <w:tr w:rsidR="008E27E3" w:rsidRPr="00AC0A25" w14:paraId="2808EDE1" w14:textId="77777777" w:rsidTr="002B6F96">
        <w:trPr>
          <w:trHeight w:val="20"/>
        </w:trPr>
        <w:tc>
          <w:tcPr>
            <w:tcW w:w="5101" w:type="dxa"/>
          </w:tcPr>
          <w:p w14:paraId="37532892" w14:textId="1E4FBBA5" w:rsidR="008E27E3" w:rsidRPr="00AC0A25" w:rsidRDefault="008E27E3" w:rsidP="008E27E3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 xml:space="preserve">अनुच्छेद </w:t>
            </w:r>
            <w:r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</w:rPr>
              <w:t>93</w:t>
            </w:r>
          </w:p>
          <w:p w14:paraId="5E56BDBA" w14:textId="0E438B66" w:rsidR="008E27E3" w:rsidRPr="00AC0A25" w:rsidRDefault="008E27E3" w:rsidP="008E27E3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>93</w:t>
            </w: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 </w:t>
            </w:r>
          </w:p>
        </w:tc>
        <w:tc>
          <w:tcPr>
            <w:tcW w:w="13416" w:type="dxa"/>
          </w:tcPr>
          <w:p w14:paraId="56D6B3AD" w14:textId="77777777" w:rsidR="008E27E3" w:rsidRDefault="008E27E3" w:rsidP="003F1AA4">
            <w:pPr>
              <w:pStyle w:val="ListParagraph"/>
              <w:spacing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लोकसभा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का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अध्यक्ष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तथा</w:t>
            </w:r>
            <w:r w:rsidRPr="005643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5643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उपाध्यक्ष</w:t>
            </w:r>
          </w:p>
          <w:p w14:paraId="40B983FA" w14:textId="3DC8AE62" w:rsidR="008E27E3" w:rsidRPr="00AC0A25" w:rsidRDefault="008E27E3" w:rsidP="003F1AA4">
            <w:pPr>
              <w:pStyle w:val="ListParagraph"/>
              <w:spacing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bidi="hi-IN"/>
              </w:rPr>
            </w:pPr>
            <w:r w:rsidRPr="005643B2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bidi="hi-IN"/>
              </w:rPr>
              <w:t>Speaker and Deputy Speaker of the Lok Sabha</w:t>
            </w:r>
          </w:p>
        </w:tc>
      </w:tr>
    </w:tbl>
    <w:p w14:paraId="3336AAAB" w14:textId="17C0CF94" w:rsidR="002B6F96" w:rsidRDefault="002B6F96" w:rsidP="00327B0D">
      <w:pPr>
        <w:spacing w:line="240" w:lineRule="auto"/>
      </w:pPr>
    </w:p>
    <w:p w14:paraId="5AE80ED8" w14:textId="138E6983" w:rsidR="00D67054" w:rsidRDefault="00D67054" w:rsidP="00327B0D">
      <w:pPr>
        <w:spacing w:line="240" w:lineRule="auto"/>
      </w:pPr>
    </w:p>
    <w:p w14:paraId="59726F6D" w14:textId="16298237" w:rsidR="00D67054" w:rsidRDefault="00D67054" w:rsidP="00327B0D">
      <w:pPr>
        <w:spacing w:line="240" w:lineRule="auto"/>
      </w:pPr>
    </w:p>
    <w:p w14:paraId="4F312520" w14:textId="5FDC042D" w:rsidR="005838F4" w:rsidRPr="005838F4" w:rsidRDefault="005838F4" w:rsidP="005838F4">
      <w:pPr>
        <w:spacing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5838F4">
        <w:rPr>
          <w:rFonts w:hint="cs"/>
          <w:cs/>
          <w:lang w:bidi="hi-IN"/>
        </w:rPr>
        <w:t xml:space="preserve"> </w:t>
      </w:r>
    </w:p>
    <w:p w14:paraId="637A39C2" w14:textId="77777777" w:rsidR="00D67054" w:rsidRDefault="00D67054" w:rsidP="00327B0D">
      <w:pPr>
        <w:spacing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44B2ADF" w14:textId="51618E6B" w:rsidR="00D67054" w:rsidRDefault="00D67054" w:rsidP="00327B0D">
      <w:pPr>
        <w:spacing w:line="240" w:lineRule="auto"/>
        <w:jc w:val="center"/>
      </w:pP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tbl>
      <w:tblPr>
        <w:tblStyle w:val="TableGrid"/>
        <w:tblW w:w="18620" w:type="dxa"/>
        <w:tblInd w:w="53" w:type="dxa"/>
        <w:tblBorders>
          <w:top w:val="single" w:sz="24" w:space="0" w:color="FFFFFF" w:themeColor="background1"/>
          <w:left w:val="single" w:sz="24" w:space="0" w:color="FFFFFF" w:themeColor="background1"/>
          <w:bottom w:val="single" w:sz="24" w:space="0" w:color="FFFFFF" w:themeColor="background1"/>
          <w:right w:val="single" w:sz="24" w:space="0" w:color="FFFFFF" w:themeColor="background1"/>
          <w:insideH w:val="single" w:sz="24" w:space="0" w:color="FFFFFF" w:themeColor="background1"/>
          <w:insideV w:val="single" w:sz="24" w:space="0" w:color="FFFFFF" w:themeColor="background1"/>
        </w:tblBorders>
        <w:tblLook w:val="04A0" w:firstRow="1" w:lastRow="0" w:firstColumn="1" w:lastColumn="0" w:noHBand="0" w:noVBand="1"/>
      </w:tblPr>
      <w:tblGrid>
        <w:gridCol w:w="10714"/>
        <w:gridCol w:w="7906"/>
      </w:tblGrid>
      <w:tr w:rsidR="000210B5" w:rsidRPr="002B6F96" w14:paraId="29DE2424" w14:textId="77777777" w:rsidTr="00EB2811">
        <w:trPr>
          <w:trHeight w:val="1584"/>
        </w:trPr>
        <w:tc>
          <w:tcPr>
            <w:tcW w:w="10714" w:type="dxa"/>
          </w:tcPr>
          <w:p w14:paraId="6D64764C" w14:textId="7035D09C" w:rsidR="000210B5" w:rsidRPr="00544308" w:rsidRDefault="000210B5" w:rsidP="000210B5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963B84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बिलिव</w:t>
            </w:r>
            <w:r w:rsidRPr="000210B5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val="en-IN" w:bidi="hi-IN"/>
              </w:rPr>
              <w:t xml:space="preserve"> Believe</w:t>
            </w:r>
          </w:p>
        </w:tc>
        <w:tc>
          <w:tcPr>
            <w:tcW w:w="7906" w:type="dxa"/>
          </w:tcPr>
          <w:p w14:paraId="421B3C1E" w14:textId="213BA0D6" w:rsidR="000210B5" w:rsidRPr="00544308" w:rsidRDefault="000210B5" w:rsidP="00C60A46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8B63F1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सुरेश</w:t>
            </w:r>
            <w:r w:rsidRPr="008B63F1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 xml:space="preserve"> </w:t>
            </w:r>
            <w:r w:rsidRPr="008B63F1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रैना</w:t>
            </w:r>
            <w:r w:rsidR="00C60A46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  <w:t xml:space="preserve"> </w:t>
            </w:r>
            <w:r w:rsidRPr="008B63F1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val="en-IN"/>
              </w:rPr>
              <w:t>Suresh Raina</w:t>
            </w:r>
          </w:p>
        </w:tc>
      </w:tr>
      <w:tr w:rsidR="000210B5" w:rsidRPr="002B6F96" w14:paraId="3D9C19AB" w14:textId="77777777" w:rsidTr="00EB2811">
        <w:trPr>
          <w:trHeight w:val="1584"/>
        </w:trPr>
        <w:tc>
          <w:tcPr>
            <w:tcW w:w="10714" w:type="dxa"/>
          </w:tcPr>
          <w:p w14:paraId="4A1D395E" w14:textId="1D1160CF" w:rsidR="000210B5" w:rsidRPr="00544308" w:rsidRDefault="000210B5" w:rsidP="00C60A46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963B84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द</w:t>
            </w:r>
            <w:r w:rsidRPr="00963B84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 xml:space="preserve"> </w:t>
            </w:r>
            <w:r w:rsidRPr="00963B84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जर्नी</w:t>
            </w:r>
            <w:r w:rsidR="00C60A46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  <w:t xml:space="preserve"> </w:t>
            </w:r>
            <w:r w:rsidRPr="00963B84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val="en-IN"/>
              </w:rPr>
              <w:t>The Journey</w:t>
            </w:r>
          </w:p>
        </w:tc>
        <w:tc>
          <w:tcPr>
            <w:tcW w:w="7906" w:type="dxa"/>
          </w:tcPr>
          <w:p w14:paraId="5E2E9F24" w14:textId="42A57F6D" w:rsidR="000210B5" w:rsidRPr="00776D5F" w:rsidRDefault="000210B5" w:rsidP="00C60A46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8B63F1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स्टीव</w:t>
            </w:r>
            <w:r w:rsidRPr="008B63F1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 xml:space="preserve"> </w:t>
            </w:r>
            <w:r w:rsidRPr="008B63F1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स्मिथ</w:t>
            </w:r>
            <w:r w:rsidR="00C60A46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  <w:t xml:space="preserve"> </w:t>
            </w:r>
            <w:r w:rsidRPr="008B63F1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val="en-IN"/>
              </w:rPr>
              <w:t>Steve Smith</w:t>
            </w:r>
          </w:p>
        </w:tc>
      </w:tr>
      <w:tr w:rsidR="000210B5" w:rsidRPr="002B6F96" w14:paraId="19E92D78" w14:textId="77777777" w:rsidTr="00EB2811">
        <w:trPr>
          <w:trHeight w:val="1584"/>
        </w:trPr>
        <w:tc>
          <w:tcPr>
            <w:tcW w:w="10714" w:type="dxa"/>
          </w:tcPr>
          <w:p w14:paraId="15FABFA8" w14:textId="77777777" w:rsidR="000210B5" w:rsidRDefault="000210B5" w:rsidP="000210B5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963B84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281</w:t>
            </w:r>
            <w:r w:rsidRPr="00963B84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 xml:space="preserve"> </w:t>
            </w:r>
            <w:r w:rsidRPr="00963B84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एंड</w:t>
            </w:r>
            <w:r w:rsidRPr="00963B84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 xml:space="preserve"> </w:t>
            </w:r>
            <w:r w:rsidRPr="00963B84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बियॉन्ड</w:t>
            </w:r>
          </w:p>
          <w:p w14:paraId="28919D0C" w14:textId="6DB6B997" w:rsidR="000210B5" w:rsidRPr="00544308" w:rsidRDefault="000210B5" w:rsidP="000210B5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963B84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val="en-IN"/>
              </w:rPr>
              <w:t>281 and Beyond</w:t>
            </w:r>
          </w:p>
        </w:tc>
        <w:tc>
          <w:tcPr>
            <w:tcW w:w="7906" w:type="dxa"/>
          </w:tcPr>
          <w:p w14:paraId="5A45F316" w14:textId="77777777" w:rsidR="000210B5" w:rsidRDefault="000210B5" w:rsidP="000210B5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8B63F1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वी</w:t>
            </w:r>
            <w:r w:rsidRPr="008B63F1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.</w:t>
            </w:r>
            <w:r w:rsidRPr="008B63F1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वी</w:t>
            </w:r>
            <w:r w:rsidRPr="008B63F1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.</w:t>
            </w:r>
            <w:r w:rsidRPr="008B63F1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एस</w:t>
            </w:r>
            <w:r w:rsidRPr="008B63F1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 xml:space="preserve">. </w:t>
            </w:r>
            <w:r w:rsidRPr="008B63F1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लक्ष्मण</w:t>
            </w:r>
          </w:p>
          <w:p w14:paraId="7542ACB9" w14:textId="544AF280" w:rsidR="000210B5" w:rsidRPr="00776D5F" w:rsidRDefault="000210B5" w:rsidP="000210B5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8B63F1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val="en-IN"/>
              </w:rPr>
              <w:t>V.V.S. Laxman</w:t>
            </w:r>
          </w:p>
        </w:tc>
      </w:tr>
      <w:tr w:rsidR="000210B5" w:rsidRPr="002B6F96" w14:paraId="0BAD830D" w14:textId="77777777" w:rsidTr="00EB2811">
        <w:trPr>
          <w:trHeight w:val="1584"/>
        </w:trPr>
        <w:tc>
          <w:tcPr>
            <w:tcW w:w="10714" w:type="dxa"/>
          </w:tcPr>
          <w:p w14:paraId="7BC30457" w14:textId="77777777" w:rsidR="000210B5" w:rsidRDefault="000210B5" w:rsidP="000210B5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963B84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माई</w:t>
            </w:r>
            <w:r w:rsidRPr="00963B84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 xml:space="preserve"> </w:t>
            </w:r>
            <w:r w:rsidRPr="00963B84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स्टोरी</w:t>
            </w:r>
          </w:p>
          <w:p w14:paraId="21821C9A" w14:textId="4F9755CA" w:rsidR="000210B5" w:rsidRPr="00544308" w:rsidRDefault="000210B5" w:rsidP="000210B5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963B84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val="en-IN"/>
              </w:rPr>
              <w:t>My Story</w:t>
            </w:r>
          </w:p>
        </w:tc>
        <w:tc>
          <w:tcPr>
            <w:tcW w:w="7906" w:type="dxa"/>
          </w:tcPr>
          <w:p w14:paraId="2B533117" w14:textId="77777777" w:rsidR="000210B5" w:rsidRDefault="000210B5" w:rsidP="000210B5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8B63F1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माइकल</w:t>
            </w:r>
            <w:r w:rsidRPr="008B63F1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 xml:space="preserve"> </w:t>
            </w:r>
            <w:r w:rsidRPr="008B63F1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क्लार्क</w:t>
            </w:r>
          </w:p>
          <w:p w14:paraId="179008C7" w14:textId="488B83FC" w:rsidR="000210B5" w:rsidRPr="00776D5F" w:rsidRDefault="000210B5" w:rsidP="000210B5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8B63F1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val="en-IN"/>
              </w:rPr>
              <w:t>Michael Clarke</w:t>
            </w:r>
          </w:p>
        </w:tc>
      </w:tr>
      <w:tr w:rsidR="000210B5" w:rsidRPr="002B6F96" w14:paraId="6C5A4208" w14:textId="77777777" w:rsidTr="00EB2811">
        <w:trPr>
          <w:trHeight w:val="1584"/>
        </w:trPr>
        <w:tc>
          <w:tcPr>
            <w:tcW w:w="10714" w:type="dxa"/>
          </w:tcPr>
          <w:p w14:paraId="71C18EB0" w14:textId="77777777" w:rsidR="000210B5" w:rsidRDefault="000210B5" w:rsidP="000210B5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963B84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अनगार्डेडः</w:t>
            </w:r>
            <w:r w:rsidRPr="00963B84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 xml:space="preserve"> </w:t>
            </w:r>
            <w:r w:rsidRPr="00963B84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एन</w:t>
            </w:r>
            <w:r w:rsidRPr="00963B84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 xml:space="preserve"> </w:t>
            </w:r>
            <w:r w:rsidRPr="00963B84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ऑटोबायोग्राफी</w:t>
            </w:r>
          </w:p>
          <w:p w14:paraId="1A894B83" w14:textId="038A7545" w:rsidR="000210B5" w:rsidRPr="00544308" w:rsidRDefault="000210B5" w:rsidP="000210B5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963B84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val="en-IN"/>
              </w:rPr>
              <w:t>Unguarded: An Autobiography</w:t>
            </w:r>
          </w:p>
        </w:tc>
        <w:tc>
          <w:tcPr>
            <w:tcW w:w="7906" w:type="dxa"/>
          </w:tcPr>
          <w:p w14:paraId="5898926A" w14:textId="77777777" w:rsidR="000210B5" w:rsidRDefault="000210B5" w:rsidP="000210B5">
            <w:pPr>
              <w:pStyle w:val="ListParagraph"/>
              <w:spacing w:after="0"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8B63F1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मिताली</w:t>
            </w:r>
            <w:r w:rsidRPr="008B63F1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 xml:space="preserve"> </w:t>
            </w:r>
            <w:r w:rsidRPr="008B63F1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  <w:t>राज</w:t>
            </w:r>
          </w:p>
          <w:p w14:paraId="2022A680" w14:textId="318F1154" w:rsidR="000210B5" w:rsidRPr="002B6F96" w:rsidRDefault="000210B5" w:rsidP="000210B5">
            <w:pPr>
              <w:pStyle w:val="ListParagraph"/>
              <w:spacing w:after="0" w:line="240" w:lineRule="auto"/>
              <w:ind w:left="0"/>
              <w:rPr>
                <w:rFonts w:ascii="Kokila" w:hAnsi="Kokila" w:cs="Kokila"/>
                <w:color w:val="FFFFFF" w:themeColor="background1"/>
                <w:sz w:val="76"/>
                <w:szCs w:val="76"/>
                <w:lang w:val="en-IN"/>
              </w:rPr>
            </w:pPr>
            <w:r w:rsidRPr="008B63F1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val="en-IN"/>
              </w:rPr>
              <w:t>Mithali Raj</w:t>
            </w:r>
          </w:p>
        </w:tc>
      </w:tr>
    </w:tbl>
    <w:p w14:paraId="66D13FC7" w14:textId="0E562B64" w:rsidR="001C4714" w:rsidRPr="00FA280D" w:rsidRDefault="001C4714" w:rsidP="00327B0D">
      <w:pPr>
        <w:spacing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bookmarkStart w:id="9" w:name="_Hlk224993450"/>
      <w:r w:rsidRPr="00FA280D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Magenta"/>
          <w:lang w:bidi="hi-IN"/>
        </w:rPr>
        <w:t>Full Forms</w:t>
      </w:r>
    </w:p>
    <w:tbl>
      <w:tblPr>
        <w:tblStyle w:val="PlainTable4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DD613A" w:rsidRPr="00C2686A" w14:paraId="59F38D2B" w14:textId="77777777" w:rsidTr="00CC54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vAlign w:val="center"/>
          </w:tcPr>
          <w:p w14:paraId="04889F2C" w14:textId="287A4CEB" w:rsidR="00DD613A" w:rsidRPr="002E2B10" w:rsidRDefault="005077BB" w:rsidP="00327B0D">
            <w:pPr>
              <w:spacing w:after="0" w:line="240" w:lineRule="auto"/>
              <w:jc w:val="both"/>
              <w:rPr>
                <w:rFonts w:ascii="Kokila" w:hAnsi="Kokila" w:cs="Kokila"/>
                <w:color w:val="FFFF00"/>
                <w:sz w:val="82"/>
                <w:szCs w:val="82"/>
                <w:lang w:bidi="hi-IN"/>
              </w:rPr>
            </w:pPr>
            <w:r w:rsidRPr="002E2B10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ChatGPT</w:t>
            </w:r>
          </w:p>
        </w:tc>
        <w:tc>
          <w:tcPr>
            <w:tcW w:w="12775" w:type="dxa"/>
            <w:vAlign w:val="center"/>
          </w:tcPr>
          <w:p w14:paraId="084F015A" w14:textId="4ED6E9D3" w:rsidR="00DD613A" w:rsidRPr="00C2686A" w:rsidRDefault="005077BB" w:rsidP="00327B0D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2"/>
                <w:szCs w:val="82"/>
                <w:lang w:bidi="hi-IN"/>
              </w:rPr>
            </w:pPr>
            <w:r w:rsidRPr="005077BB">
              <w:rPr>
                <w:rFonts w:ascii="Kokila" w:hAnsi="Kokila" w:cs="Kokila"/>
                <w:color w:val="FFFFFF" w:themeColor="background1"/>
                <w:sz w:val="82"/>
                <w:szCs w:val="82"/>
                <w:lang w:val="en-IN"/>
              </w:rPr>
              <w:t>Chat Generative Pre-</w:t>
            </w:r>
            <w:proofErr w:type="gramStart"/>
            <w:r w:rsidRPr="005077BB">
              <w:rPr>
                <w:rFonts w:ascii="Kokila" w:hAnsi="Kokila" w:cs="Kokila"/>
                <w:color w:val="FFFFFF" w:themeColor="background1"/>
                <w:sz w:val="82"/>
                <w:szCs w:val="82"/>
                <w:lang w:val="en-IN"/>
              </w:rPr>
              <w:t>trained</w:t>
            </w:r>
            <w:proofErr w:type="gramEnd"/>
            <w:r w:rsidRPr="005077BB">
              <w:rPr>
                <w:rFonts w:ascii="Kokila" w:hAnsi="Kokila" w:cs="Kokila"/>
                <w:color w:val="FFFFFF" w:themeColor="background1"/>
                <w:sz w:val="82"/>
                <w:szCs w:val="82"/>
                <w:lang w:val="en-IN"/>
              </w:rPr>
              <w:t xml:space="preserve"> Transformer</w:t>
            </w:r>
          </w:p>
        </w:tc>
      </w:tr>
      <w:tr w:rsidR="00DD613A" w:rsidRPr="00C2686A" w14:paraId="497D5D89" w14:textId="77777777" w:rsidTr="00CC54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  <w:vAlign w:val="center"/>
          </w:tcPr>
          <w:p w14:paraId="6F7BA2A7" w14:textId="55756C8D" w:rsidR="00DD613A" w:rsidRPr="002E2B10" w:rsidRDefault="00D47EB2" w:rsidP="00327B0D">
            <w:pPr>
              <w:spacing w:after="0" w:line="240" w:lineRule="auto"/>
              <w:jc w:val="both"/>
              <w:rPr>
                <w:rFonts w:ascii="Kokila" w:hAnsi="Kokila" w:cs="Kokila"/>
                <w:color w:val="FFFF00"/>
                <w:sz w:val="82"/>
                <w:szCs w:val="82"/>
                <w:lang w:bidi="hi-IN"/>
              </w:rPr>
            </w:pPr>
            <w:r w:rsidRPr="002E2B10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UIDAI</w:t>
            </w:r>
          </w:p>
        </w:tc>
        <w:tc>
          <w:tcPr>
            <w:tcW w:w="12775" w:type="dxa"/>
            <w:shd w:val="clear" w:color="auto" w:fill="auto"/>
            <w:vAlign w:val="center"/>
          </w:tcPr>
          <w:p w14:paraId="751BE06B" w14:textId="435860CA" w:rsidR="00DD613A" w:rsidRPr="00C2686A" w:rsidRDefault="00D47EB2" w:rsidP="00327B0D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47EB2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Unique Identification Authority of India</w:t>
            </w:r>
          </w:p>
        </w:tc>
      </w:tr>
      <w:tr w:rsidR="00DD613A" w:rsidRPr="00C2686A" w14:paraId="30BE4BA3" w14:textId="77777777" w:rsidTr="00CC54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vAlign w:val="center"/>
          </w:tcPr>
          <w:p w14:paraId="697A2390" w14:textId="10985610" w:rsidR="00DD613A" w:rsidRPr="002E2B10" w:rsidRDefault="00C11345" w:rsidP="00327B0D">
            <w:pPr>
              <w:spacing w:after="0" w:line="240" w:lineRule="auto"/>
              <w:jc w:val="both"/>
              <w:rPr>
                <w:rFonts w:ascii="Kokila" w:hAnsi="Kokila" w:cs="Kokila"/>
                <w:color w:val="FFFF00"/>
                <w:sz w:val="82"/>
                <w:szCs w:val="82"/>
                <w:lang w:bidi="hi-IN"/>
              </w:rPr>
            </w:pPr>
            <w:r w:rsidRPr="002E2B10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FIFA</w:t>
            </w:r>
          </w:p>
        </w:tc>
        <w:tc>
          <w:tcPr>
            <w:tcW w:w="12775" w:type="dxa"/>
            <w:vAlign w:val="center"/>
          </w:tcPr>
          <w:p w14:paraId="0DB34081" w14:textId="6E2FDCED" w:rsidR="00DD613A" w:rsidRPr="00C2686A" w:rsidRDefault="00C11345" w:rsidP="00327B0D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C11345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Fédération Internationale de Football Association.</w:t>
            </w:r>
          </w:p>
        </w:tc>
      </w:tr>
      <w:tr w:rsidR="00DD613A" w:rsidRPr="00C2686A" w14:paraId="373B6639" w14:textId="77777777" w:rsidTr="00CC54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  <w:vAlign w:val="center"/>
          </w:tcPr>
          <w:p w14:paraId="0F687D97" w14:textId="5F4EE110" w:rsidR="00DD613A" w:rsidRPr="002E2B10" w:rsidRDefault="00C11345" w:rsidP="00327B0D">
            <w:pPr>
              <w:spacing w:after="0" w:line="240" w:lineRule="auto"/>
              <w:jc w:val="both"/>
              <w:rPr>
                <w:rFonts w:ascii="Kokila" w:hAnsi="Kokila" w:cs="Kokila"/>
                <w:color w:val="FFFF00"/>
                <w:sz w:val="82"/>
                <w:szCs w:val="82"/>
                <w:lang w:bidi="hi-IN"/>
              </w:rPr>
            </w:pPr>
            <w:r w:rsidRPr="002E2B10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NABARD</w:t>
            </w:r>
          </w:p>
        </w:tc>
        <w:tc>
          <w:tcPr>
            <w:tcW w:w="12775" w:type="dxa"/>
            <w:shd w:val="clear" w:color="auto" w:fill="auto"/>
            <w:vAlign w:val="center"/>
          </w:tcPr>
          <w:p w14:paraId="36A6C75F" w14:textId="24D280ED" w:rsidR="00DD613A" w:rsidRPr="00C2686A" w:rsidRDefault="00C11345" w:rsidP="00327B0D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C11345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National Bank for Agriculture and Rural Development.</w:t>
            </w:r>
          </w:p>
        </w:tc>
      </w:tr>
      <w:tr w:rsidR="00DD613A" w:rsidRPr="00C2686A" w14:paraId="19F2CFB1" w14:textId="77777777" w:rsidTr="00CC54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vAlign w:val="center"/>
          </w:tcPr>
          <w:p w14:paraId="7CCD62F5" w14:textId="6F27D086" w:rsidR="00DD613A" w:rsidRPr="002E2B10" w:rsidRDefault="00C11345" w:rsidP="00327B0D">
            <w:pPr>
              <w:spacing w:after="0" w:line="240" w:lineRule="auto"/>
              <w:jc w:val="both"/>
              <w:rPr>
                <w:rFonts w:ascii="Kokila" w:hAnsi="Kokila" w:cs="Kokila"/>
                <w:color w:val="FFFF00"/>
                <w:sz w:val="82"/>
                <w:szCs w:val="82"/>
                <w:lang w:bidi="hi-IN"/>
              </w:rPr>
            </w:pPr>
            <w:r w:rsidRPr="002E2B10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SATHI</w:t>
            </w:r>
          </w:p>
        </w:tc>
        <w:tc>
          <w:tcPr>
            <w:tcW w:w="12775" w:type="dxa"/>
            <w:vAlign w:val="center"/>
          </w:tcPr>
          <w:p w14:paraId="6E5A516E" w14:textId="67D87B44" w:rsidR="00DD613A" w:rsidRPr="00C2686A" w:rsidRDefault="005128A6" w:rsidP="00327B0D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5128A6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Sophisticated Analytical &amp; Technical Help Institute</w:t>
            </w:r>
          </w:p>
        </w:tc>
      </w:tr>
    </w:tbl>
    <w:p w14:paraId="01EB96D5" w14:textId="375904CC" w:rsidR="005128A6" w:rsidRDefault="005128A6" w:rsidP="00327B0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26862">
        <w:rPr>
          <w:rFonts w:ascii="Kokila" w:hAnsi="Kokila" w:cs="Kokila"/>
          <w:b/>
          <w:bCs/>
          <w:noProof/>
          <w:color w:val="000066"/>
          <w:sz w:val="88"/>
          <w:szCs w:val="88"/>
          <w:lang w:bidi="hi-I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D9201B5" wp14:editId="6A2CB665">
                <wp:simplePos x="0" y="0"/>
                <wp:positionH relativeFrom="margin">
                  <wp:posOffset>-24063</wp:posOffset>
                </wp:positionH>
                <wp:positionV relativeFrom="paragraph">
                  <wp:posOffset>195547</wp:posOffset>
                </wp:positionV>
                <wp:extent cx="11598275" cy="5847080"/>
                <wp:effectExtent l="38100" t="38100" r="41275" b="39370"/>
                <wp:wrapNone/>
                <wp:docPr id="72" name="Scroll: Horizontal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98275" cy="5847080"/>
                        </a:xfrm>
                        <a:prstGeom prst="horizontalScroll">
                          <a:avLst/>
                        </a:prstGeom>
                        <a:blipFill>
                          <a:blip r:embed="rId24"/>
                          <a:tile tx="0" ty="0" sx="100000" sy="100000" flip="none" algn="tl"/>
                        </a:blipFill>
                        <a:ln w="76200"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419EA3" w14:textId="77777777" w:rsidR="005C654E" w:rsidRPr="00390303" w:rsidRDefault="005C654E" w:rsidP="00365934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80"/>
                                <w:szCs w:val="180"/>
                              </w:rPr>
                            </w:pPr>
                            <w:r w:rsidRPr="00390303">
                              <w:rPr>
                                <w:b/>
                                <w:bCs/>
                                <w:color w:val="FFFFFF" w:themeColor="background1"/>
                                <w:sz w:val="180"/>
                                <w:szCs w:val="180"/>
                              </w:rPr>
                              <w:t>Revision of the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9201B5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Scroll: Horizontal 72" o:spid="_x0000_s1026" type="#_x0000_t98" style="position:absolute;left:0;text-align:left;margin-left:-1.9pt;margin-top:15.4pt;width:913.25pt;height:460.4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" strokecolor="#ed7d31 [3205]" strokeweight="6pt">
                <v:fill r:id="rId25" o:title="" recolor="t" rotate="t" type="tile"/>
                <v:stroke joinstyle="miter"/>
                <v:textbox>
                  <w:txbxContent>
                    <w:p w14:paraId="59419EA3" w14:textId="77777777" w:rsidR="005C654E" w:rsidRPr="00390303" w:rsidRDefault="005C654E" w:rsidP="00365934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80"/>
                          <w:szCs w:val="180"/>
                        </w:rPr>
                      </w:pPr>
                      <w:r w:rsidRPr="00390303">
                        <w:rPr>
                          <w:b/>
                          <w:bCs/>
                          <w:color w:val="FFFFFF" w:themeColor="background1"/>
                          <w:sz w:val="180"/>
                          <w:szCs w:val="180"/>
                        </w:rPr>
                        <w:t>Revision of the 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26E5C2A" w14:textId="72A37434" w:rsidR="005128A6" w:rsidRDefault="005128A6" w:rsidP="00327B0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557473B" w14:textId="7B02D958" w:rsidR="00365934" w:rsidRDefault="00365934" w:rsidP="00327B0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2789A1" w14:textId="2708F731" w:rsidR="00365934" w:rsidRDefault="00365934" w:rsidP="00327B0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DFFEB98" w14:textId="6A0C980A" w:rsidR="00365934" w:rsidRDefault="00365934" w:rsidP="00327B0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031954C" w14:textId="4BBAA3AE" w:rsidR="00365934" w:rsidRDefault="00365934" w:rsidP="00327B0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2263489" w14:textId="65620476" w:rsidR="00365934" w:rsidRDefault="00365934" w:rsidP="00327B0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C520D7D" w14:textId="792F805E" w:rsidR="00365934" w:rsidRDefault="00365934" w:rsidP="00327B0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E5C97C7" w14:textId="52D742FE" w:rsidR="00365934" w:rsidRDefault="00365934" w:rsidP="00327B0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bookmarkEnd w:id="9"/>
    <w:p w14:paraId="695824BD" w14:textId="77777777" w:rsidR="00F748E3" w:rsidRDefault="00F748E3" w:rsidP="00327B0D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D5F0DD2" w14:textId="055D44D0" w:rsidR="00F748E3" w:rsidRPr="00F748E3" w:rsidRDefault="00F748E3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UNESCO (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यूनेस्को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)</w:t>
      </w:r>
    </w:p>
    <w:p w14:paraId="77A6E6D0" w14:textId="77777777" w:rsidR="00F748E3" w:rsidRPr="00F748E3" w:rsidRDefault="00F748E3" w:rsidP="00327B0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संयुक्त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राष्ट्र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शैक्षिक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 xml:space="preserve">,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वैज्ञानिक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एवं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सांस्कृतिक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संगठन</w:t>
      </w:r>
    </w:p>
    <w:p w14:paraId="58F1AA67" w14:textId="77777777" w:rsidR="00F748E3" w:rsidRPr="00B816C6" w:rsidRDefault="00F748E3" w:rsidP="00327B0D">
      <w:pPr>
        <w:spacing w:after="0" w:line="240" w:lineRule="auto"/>
        <w:jc w:val="both"/>
        <w:rPr>
          <w:rFonts w:ascii="Kokila" w:hAnsi="Kokila" w:cs="Kokila"/>
          <w:b/>
          <w:bCs/>
          <w:color w:val="00FFFF"/>
          <w:sz w:val="88"/>
          <w:szCs w:val="88"/>
          <w:lang w:bidi="hi-IN"/>
        </w:rPr>
      </w:pPr>
      <w:r w:rsidRPr="00B816C6">
        <w:rPr>
          <w:rFonts w:ascii="Kokila" w:hAnsi="Kokila" w:cs="Kokila"/>
          <w:b/>
          <w:bCs/>
          <w:color w:val="00FFFF"/>
          <w:sz w:val="88"/>
          <w:szCs w:val="88"/>
          <w:lang w:bidi="hi-IN"/>
        </w:rPr>
        <w:t>United Nations Educational Scientific and cultural Organisation</w:t>
      </w:r>
    </w:p>
    <w:p w14:paraId="4A232089" w14:textId="634F3851" w:rsidR="00F748E3" w:rsidRPr="00F748E3" w:rsidRDefault="00F748E3" w:rsidP="00327B0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स्थापना</w:t>
      </w:r>
      <w:r w:rsidR="00B816C6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-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16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नवम्बर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1945 (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भारत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1946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में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सदस्य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बना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>)</w:t>
      </w:r>
    </w:p>
    <w:p w14:paraId="710396A4" w14:textId="77777777" w:rsidR="00F748E3" w:rsidRPr="00B816C6" w:rsidRDefault="00F748E3" w:rsidP="00327B0D">
      <w:pPr>
        <w:spacing w:after="0" w:line="240" w:lineRule="auto"/>
        <w:jc w:val="both"/>
        <w:rPr>
          <w:rFonts w:ascii="Kokila" w:hAnsi="Kokila" w:cs="Kokila"/>
          <w:b/>
          <w:bCs/>
          <w:color w:val="00FFFF"/>
          <w:sz w:val="88"/>
          <w:szCs w:val="88"/>
          <w:lang w:bidi="hi-IN"/>
        </w:rPr>
      </w:pPr>
      <w:r w:rsidRPr="00B816C6">
        <w:rPr>
          <w:rFonts w:ascii="Kokila" w:hAnsi="Kokila" w:cs="Kokila"/>
          <w:b/>
          <w:bCs/>
          <w:color w:val="00FFFF"/>
          <w:sz w:val="88"/>
          <w:szCs w:val="88"/>
          <w:lang w:bidi="hi-IN"/>
        </w:rPr>
        <w:t xml:space="preserve">Establishment - </w:t>
      </w:r>
      <w:r w:rsidRPr="00B816C6">
        <w:rPr>
          <w:rFonts w:ascii="Kokila" w:hAnsi="Kokila" w:cs="Kokila"/>
          <w:b/>
          <w:bCs/>
          <w:color w:val="00FFFF"/>
          <w:sz w:val="88"/>
          <w:szCs w:val="88"/>
          <w:cs/>
          <w:lang w:bidi="hi-IN"/>
        </w:rPr>
        <w:t>16</w:t>
      </w:r>
      <w:r w:rsidRPr="00B816C6">
        <w:rPr>
          <w:rFonts w:ascii="Kokila" w:hAnsi="Kokila" w:cs="Kokila"/>
          <w:b/>
          <w:bCs/>
          <w:color w:val="00FFFF"/>
          <w:sz w:val="88"/>
          <w:szCs w:val="88"/>
          <w:lang w:bidi="hi-IN"/>
        </w:rPr>
        <w:t xml:space="preserve"> November </w:t>
      </w:r>
      <w:r w:rsidRPr="00B816C6">
        <w:rPr>
          <w:rFonts w:ascii="Kokila" w:hAnsi="Kokila" w:cs="Kokila"/>
          <w:b/>
          <w:bCs/>
          <w:color w:val="00FFFF"/>
          <w:sz w:val="88"/>
          <w:szCs w:val="88"/>
          <w:cs/>
          <w:lang w:bidi="hi-IN"/>
        </w:rPr>
        <w:t>1945 (</w:t>
      </w:r>
      <w:r w:rsidRPr="00B816C6">
        <w:rPr>
          <w:rFonts w:ascii="Kokila" w:hAnsi="Kokila" w:cs="Kokila"/>
          <w:b/>
          <w:bCs/>
          <w:color w:val="00FFFF"/>
          <w:sz w:val="88"/>
          <w:szCs w:val="88"/>
          <w:lang w:bidi="hi-IN"/>
        </w:rPr>
        <w:t xml:space="preserve">India became a member </w:t>
      </w:r>
      <w:r w:rsidRPr="00B816C6">
        <w:rPr>
          <w:rFonts w:ascii="Kokila" w:hAnsi="Kokila" w:cs="Kokila"/>
          <w:b/>
          <w:bCs/>
          <w:color w:val="00FFFF"/>
          <w:sz w:val="88"/>
          <w:szCs w:val="88"/>
          <w:cs/>
          <w:lang w:bidi="hi-IN"/>
        </w:rPr>
        <w:t>1946)</w:t>
      </w:r>
    </w:p>
    <w:p w14:paraId="31B6FD7A" w14:textId="77777777" w:rsidR="00F748E3" w:rsidRPr="00F748E3" w:rsidRDefault="00F748E3" w:rsidP="00327B0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सदस्य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देश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- 195 (195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वाँ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-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फिलीस्तीन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) + 8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सहयोगी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देश</w:t>
      </w:r>
    </w:p>
    <w:p w14:paraId="5426FA60" w14:textId="77777777" w:rsidR="00F748E3" w:rsidRPr="00B816C6" w:rsidRDefault="00F748E3" w:rsidP="00327B0D">
      <w:pPr>
        <w:spacing w:after="0" w:line="240" w:lineRule="auto"/>
        <w:jc w:val="both"/>
        <w:rPr>
          <w:rFonts w:ascii="Kokila" w:hAnsi="Kokila" w:cs="Kokila"/>
          <w:b/>
          <w:bCs/>
          <w:color w:val="00FFFF"/>
          <w:sz w:val="88"/>
          <w:szCs w:val="88"/>
          <w:lang w:bidi="hi-IN"/>
        </w:rPr>
      </w:pPr>
      <w:r w:rsidRPr="00B816C6">
        <w:rPr>
          <w:rFonts w:ascii="Kokila" w:hAnsi="Kokila" w:cs="Kokila"/>
          <w:b/>
          <w:bCs/>
          <w:color w:val="00FFFF"/>
          <w:sz w:val="88"/>
          <w:szCs w:val="88"/>
          <w:lang w:bidi="hi-IN"/>
        </w:rPr>
        <w:t xml:space="preserve">Member Countries - </w:t>
      </w:r>
      <w:r w:rsidRPr="00B816C6">
        <w:rPr>
          <w:rFonts w:ascii="Kokila" w:hAnsi="Kokila" w:cs="Kokila"/>
          <w:b/>
          <w:bCs/>
          <w:color w:val="00FFFF"/>
          <w:sz w:val="88"/>
          <w:szCs w:val="88"/>
          <w:cs/>
          <w:lang w:bidi="hi-IN"/>
        </w:rPr>
        <w:t>195 (195</w:t>
      </w:r>
      <w:r w:rsidRPr="00B816C6">
        <w:rPr>
          <w:rFonts w:ascii="Kokila" w:hAnsi="Kokila" w:cs="Kokila"/>
          <w:b/>
          <w:bCs/>
          <w:color w:val="00FFFF"/>
          <w:sz w:val="88"/>
          <w:szCs w:val="88"/>
          <w:lang w:bidi="hi-IN"/>
        </w:rPr>
        <w:t>th - Palestine)</w:t>
      </w:r>
    </w:p>
    <w:p w14:paraId="76601288" w14:textId="77777777" w:rsidR="00F748E3" w:rsidRPr="00F748E3" w:rsidRDefault="00F748E3" w:rsidP="00327B0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 xml:space="preserve">HQ -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पेरिस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816C6">
        <w:rPr>
          <w:rFonts w:ascii="Kokila" w:hAnsi="Kokila" w:cs="Kokila"/>
          <w:b/>
          <w:bCs/>
          <w:color w:val="00FFFF"/>
          <w:sz w:val="88"/>
          <w:szCs w:val="88"/>
          <w:lang w:bidi="hi-IN"/>
        </w:rPr>
        <w:t>paris</w:t>
      </w:r>
    </w:p>
    <w:p w14:paraId="2A3A4EA4" w14:textId="65EAE948" w:rsidR="00615999" w:rsidRDefault="00F748E3" w:rsidP="00327B0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यूनेस्को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के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पहले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जनरल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कॉन्फ्रेंस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सेशन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का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आयोजन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20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नवंबर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से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10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दिसंबर</w:t>
      </w:r>
      <w:r w:rsidR="00814B8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 xml:space="preserve"> के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बीच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फ्रांस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की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राजधानी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पेरिस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में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हुआ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था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 xml:space="preserve">,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इसमें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कुल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30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देशों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ने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भाग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लिया</w:t>
      </w:r>
      <w:r w:rsidRPr="00F748E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748E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>था।</w:t>
      </w:r>
    </w:p>
    <w:p w14:paraId="00046CE4" w14:textId="7940FF90" w:rsidR="00290CBE" w:rsidRPr="00290CBE" w:rsidRDefault="00290CBE" w:rsidP="00327B0D">
      <w:pPr>
        <w:spacing w:after="0" w:line="240" w:lineRule="auto"/>
        <w:jc w:val="both"/>
        <w:rPr>
          <w:rFonts w:ascii="Kokila" w:hAnsi="Kokila" w:cs="Kokila"/>
          <w:b/>
          <w:bCs/>
          <w:color w:val="00FFFF"/>
          <w:sz w:val="88"/>
          <w:szCs w:val="88"/>
          <w:lang w:bidi="hi-IN"/>
        </w:rPr>
      </w:pPr>
      <w:r w:rsidRPr="00290CBE">
        <w:rPr>
          <w:rFonts w:ascii="Kokila" w:hAnsi="Kokila" w:cs="Kokila"/>
          <w:b/>
          <w:bCs/>
          <w:color w:val="00FFFF"/>
          <w:sz w:val="88"/>
          <w:szCs w:val="88"/>
          <w:lang w:bidi="hi-IN"/>
        </w:rPr>
        <w:t xml:space="preserve">UNESCO's first General Conference session was held in Paris, the capital of France, between November </w:t>
      </w:r>
      <w:r w:rsidRPr="00290CBE">
        <w:rPr>
          <w:rFonts w:ascii="Kokila" w:hAnsi="Kokila" w:cs="Kokila"/>
          <w:b/>
          <w:bCs/>
          <w:color w:val="00FFFF"/>
          <w:sz w:val="88"/>
          <w:szCs w:val="88"/>
          <w:cs/>
          <w:lang w:bidi="hi-IN"/>
        </w:rPr>
        <w:t xml:space="preserve">20 </w:t>
      </w:r>
      <w:r w:rsidRPr="00290CBE">
        <w:rPr>
          <w:rFonts w:ascii="Kokila" w:hAnsi="Kokila" w:cs="Kokila"/>
          <w:b/>
          <w:bCs/>
          <w:color w:val="00FFFF"/>
          <w:sz w:val="88"/>
          <w:szCs w:val="88"/>
          <w:lang w:bidi="hi-IN"/>
        </w:rPr>
        <w:t xml:space="preserve">and December </w:t>
      </w:r>
      <w:r w:rsidRPr="00290CBE">
        <w:rPr>
          <w:rFonts w:ascii="Kokila" w:hAnsi="Kokila" w:cs="Kokila"/>
          <w:b/>
          <w:bCs/>
          <w:color w:val="00FFFF"/>
          <w:sz w:val="88"/>
          <w:szCs w:val="88"/>
          <w:cs/>
          <w:lang w:bidi="hi-IN"/>
        </w:rPr>
        <w:t>10</w:t>
      </w:r>
      <w:r w:rsidRPr="00290CBE">
        <w:rPr>
          <w:rFonts w:ascii="Kokila" w:hAnsi="Kokila" w:cs="Kokila"/>
          <w:b/>
          <w:bCs/>
          <w:color w:val="00FFFF"/>
          <w:sz w:val="88"/>
          <w:szCs w:val="88"/>
          <w:lang w:bidi="hi-IN"/>
        </w:rPr>
        <w:t xml:space="preserve">, with a total of </w:t>
      </w:r>
      <w:r w:rsidRPr="00290CBE">
        <w:rPr>
          <w:rFonts w:ascii="Kokila" w:hAnsi="Kokila" w:cs="Kokila"/>
          <w:b/>
          <w:bCs/>
          <w:color w:val="00FFFF"/>
          <w:sz w:val="88"/>
          <w:szCs w:val="88"/>
          <w:cs/>
          <w:lang w:bidi="hi-IN"/>
        </w:rPr>
        <w:t xml:space="preserve">30 </w:t>
      </w:r>
      <w:r w:rsidRPr="00290CBE">
        <w:rPr>
          <w:rFonts w:ascii="Kokila" w:hAnsi="Kokila" w:cs="Kokila"/>
          <w:b/>
          <w:bCs/>
          <w:color w:val="00FFFF"/>
          <w:sz w:val="88"/>
          <w:szCs w:val="88"/>
          <w:lang w:bidi="hi-IN"/>
        </w:rPr>
        <w:t>countries participating.</w:t>
      </w:r>
    </w:p>
    <w:p w14:paraId="5954A533" w14:textId="44A4C4E2" w:rsidR="00290CBE" w:rsidRPr="00290CBE" w:rsidRDefault="00290CBE" w:rsidP="00327B0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290CB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वर्तमान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90CB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महानिदेशक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-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90CB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आंद्रे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90CB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अंजोले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</w:p>
    <w:p w14:paraId="1F528DB7" w14:textId="77777777" w:rsidR="00290CBE" w:rsidRPr="00290CBE" w:rsidRDefault="00290CBE" w:rsidP="00327B0D">
      <w:pPr>
        <w:spacing w:after="0" w:line="240" w:lineRule="auto"/>
        <w:jc w:val="both"/>
        <w:rPr>
          <w:rFonts w:ascii="Kokila" w:hAnsi="Kokila" w:cs="Kokila"/>
          <w:b/>
          <w:bCs/>
          <w:color w:val="00FFFF"/>
          <w:sz w:val="82"/>
          <w:szCs w:val="82"/>
          <w:lang w:val="en-IN"/>
        </w:rPr>
      </w:pPr>
      <w:r w:rsidRPr="00290CBE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>Current Director General - Andre Anjole</w:t>
      </w:r>
    </w:p>
    <w:p w14:paraId="3D136672" w14:textId="310646FB" w:rsidR="00290CBE" w:rsidRPr="00290CBE" w:rsidRDefault="00290CBE" w:rsidP="00327B0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18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90CB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अप्रैल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-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90CB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विश्व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90CB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विरासत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90CB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स्थल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90CB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दिवस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290CB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यूनेस्को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90CB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द्वारा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90CB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चयनित</w:t>
      </w:r>
      <w:r w:rsidRPr="00290CB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258BA8B4" w14:textId="2C4DE966" w:rsidR="00290CBE" w:rsidRPr="00290CBE" w:rsidRDefault="00290CBE" w:rsidP="00327B0D">
      <w:pPr>
        <w:spacing w:after="0" w:line="240" w:lineRule="auto"/>
        <w:jc w:val="both"/>
        <w:rPr>
          <w:rFonts w:ascii="Kokila" w:hAnsi="Kokila" w:cs="Kokila"/>
          <w:b/>
          <w:bCs/>
          <w:color w:val="00FFFF"/>
          <w:sz w:val="82"/>
          <w:szCs w:val="82"/>
          <w:lang w:val="en-IN"/>
        </w:rPr>
      </w:pPr>
      <w:r w:rsidRPr="00290CBE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>April 18 - World Heritage Site day (selected by UNESCO)</w:t>
      </w:r>
    </w:p>
    <w:p w14:paraId="082B4995" w14:textId="77777777" w:rsidR="00CA6CFB" w:rsidRDefault="00CA6CFB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magenta"/>
          <w:lang w:bidi="hi-IN"/>
        </w:rPr>
      </w:pPr>
    </w:p>
    <w:p w14:paraId="7F616CA2" w14:textId="77777777" w:rsidR="00CA6CFB" w:rsidRDefault="00CA6CFB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magenta"/>
          <w:lang w:bidi="hi-IN"/>
        </w:rPr>
      </w:pPr>
    </w:p>
    <w:p w14:paraId="038E8B26" w14:textId="77777777" w:rsidR="00CA6CFB" w:rsidRDefault="00CA6CFB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magenta"/>
          <w:lang w:bidi="hi-IN"/>
        </w:rPr>
      </w:pPr>
    </w:p>
    <w:p w14:paraId="4306935C" w14:textId="57917DA8" w:rsidR="00331926" w:rsidRPr="00CA6CFB" w:rsidRDefault="00331926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red"/>
          <w:lang w:bidi="hi-IN"/>
        </w:rPr>
      </w:pPr>
      <w:r w:rsidRPr="00CA6CFB">
        <w:rPr>
          <w:rFonts w:ascii="Kokila" w:hAnsi="Kokila" w:cs="Kokila"/>
          <w:b/>
          <w:bCs/>
          <w:color w:val="FFFFFF" w:themeColor="background1"/>
          <w:sz w:val="88"/>
          <w:szCs w:val="88"/>
          <w:highlight w:val="red"/>
          <w:lang w:bidi="hi-IN"/>
        </w:rPr>
        <w:t>One Liner Revision</w:t>
      </w:r>
    </w:p>
    <w:p w14:paraId="2C5CF680" w14:textId="62E9DAA6" w:rsidR="00331926" w:rsidRDefault="002474F4" w:rsidP="00327B0D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>2</w:t>
      </w:r>
      <w:r w:rsidR="00B00FDB"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>4</w:t>
      </w:r>
      <w:r w:rsidR="00CA6CFB" w:rsidRPr="00CA6CFB"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 xml:space="preserve"> </w:t>
      </w:r>
      <w:r w:rsidR="00331926" w:rsidRPr="00CA6CFB"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>February 2026</w:t>
      </w:r>
    </w:p>
    <w:p w14:paraId="5BC6D66E" w14:textId="761D1BD0" w:rsidR="00CA6CFB" w:rsidRDefault="00CA6CFB" w:rsidP="00327B0D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</w:p>
    <w:p w14:paraId="55C1034E" w14:textId="68A8B434" w:rsidR="00CA6CFB" w:rsidRDefault="00CA6CFB" w:rsidP="00327B0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</w:p>
    <w:p w14:paraId="5CF9F56A" w14:textId="77777777" w:rsidR="00CA6CFB" w:rsidRPr="00CA6CFB" w:rsidRDefault="00CA6CFB" w:rsidP="00327B0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11D91FDD" w14:textId="77777777" w:rsidR="00CA6CFB" w:rsidRPr="00CA6CFB" w:rsidRDefault="00CA6CFB" w:rsidP="00327B0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3C0CC4C3" w14:textId="77777777" w:rsidR="00D43F2E" w:rsidRDefault="00D43F2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1.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देश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साथ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पारंपरिक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ज्ञान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डिजिटल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लाइब्रेरी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टीकेडीएल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)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एक्सेस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समझौते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हस्ताक्षर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किए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?</w:t>
      </w:r>
      <w:r w:rsidRPr="00D43F2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ब्राजील</w:t>
      </w:r>
    </w:p>
    <w:p w14:paraId="26F7B74D" w14:textId="711B48DA" w:rsid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D43F2E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With which country has India recently signed a Traditional Knowledge Digital Library (TKDL) access agreement?</w:t>
      </w:r>
      <w:r w:rsidRPr="00D43F2E">
        <w:rPr>
          <w:rFonts w:ascii="Kokila" w:hAnsi="Kokila" w:cs="Kokila"/>
          <w:b/>
          <w:bCs/>
          <w:color w:val="FFC000"/>
          <w:sz w:val="82"/>
          <w:szCs w:val="82"/>
          <w:cs/>
          <w:lang w:bidi="hi-IN"/>
        </w:rPr>
        <w:tab/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Brazil</w:t>
      </w:r>
    </w:p>
    <w:p w14:paraId="38257BB5" w14:textId="77777777" w:rsidR="006340AA" w:rsidRDefault="006340A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9372918" w14:textId="74E9606F" w:rsidR="00DB5C72" w:rsidRDefault="00634E16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2.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राष्ट्रपति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भवन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केंद्रीय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प्रांगण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ब्रिटिश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वास्तुकार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एडविन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लुटियंस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प्रतिमा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जगह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किसकी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प्रतिमा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स्थापित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जाएगी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? </w:t>
      </w:r>
      <w:r w:rsidR="00DB5C72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सी</w:t>
      </w:r>
      <w:r w:rsidR="00DB5C72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="00DB5C72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राजगोपालाचारी</w:t>
      </w:r>
    </w:p>
    <w:p w14:paraId="47F1A5BA" w14:textId="7593046F" w:rsidR="00C85D6E" w:rsidRP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DB5C72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Whose statue will replace the statue of British architect Edwin Lutyens recently installed in the central courtyard of Rashtrapati Bhavan?</w:t>
      </w:r>
      <w:r w:rsidR="00DB5C72" w:rsidRPr="00DB5C72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 xml:space="preserve"> </w:t>
      </w:r>
      <w:proofErr w:type="gramStart"/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C.</w:t>
      </w:r>
      <w:proofErr w:type="gramEnd"/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Rajagopalachari</w:t>
      </w:r>
    </w:p>
    <w:p w14:paraId="2DCEAD71" w14:textId="39A81664" w:rsidR="006340AA" w:rsidRDefault="006340A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3. 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‘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वृंदावनी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वस्त्र</w:t>
      </w:r>
      <w:r w:rsidR="00C85D6E" w:rsidRPr="00C85D6E">
        <w:rPr>
          <w:rFonts w:ascii="Kokila" w:hAnsi="Kokila" w:cs="Kokila" w:hint="eastAsia"/>
          <w:b/>
          <w:bCs/>
          <w:color w:val="FFFFFF" w:themeColor="background1"/>
          <w:sz w:val="82"/>
          <w:szCs w:val="82"/>
          <w:cs/>
          <w:lang w:bidi="hi-IN"/>
        </w:rPr>
        <w:t>’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प्रदर्शनी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सांस्कृतिक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संग्रहालय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परियोजना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आधारशिला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रखी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?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गुवाहाटी</w:t>
      </w:r>
    </w:p>
    <w:p w14:paraId="72655CBA" w14:textId="64098CA8" w:rsid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6340AA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Where was the foundation stone recently laid for the Cultural Museum Project exhibiting ‘Vrindavani Vastra’?</w:t>
      </w:r>
      <w:r w:rsidR="006340AA" w:rsidRPr="006340AA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 xml:space="preserve"> 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Guwahati</w:t>
      </w:r>
    </w:p>
    <w:p w14:paraId="5D65EFAE" w14:textId="2AA8E092" w:rsidR="006340AA" w:rsidRDefault="006340A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AB754EC" w14:textId="1641E3E3" w:rsidR="006340AA" w:rsidRPr="00C85D6E" w:rsidRDefault="006340AA" w:rsidP="006340A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4.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दिल्ली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टेनिस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ओपन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2026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पुरुष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युगल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खिताब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किसने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जीता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?</w:t>
      </w:r>
      <w:r w:rsidRPr="006340A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सिद्धांत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बंथिया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अलेक्जेंडर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डोंस्की</w:t>
      </w:r>
    </w:p>
    <w:p w14:paraId="6D83250B" w14:textId="6893E377" w:rsidR="00C85D6E" w:rsidRP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6340AA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Who recently won the men's doubles title at the Delhi Tennis Open 2026?</w:t>
      </w:r>
      <w:r w:rsidR="006340AA" w:rsidRPr="006340AA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 xml:space="preserve"> </w:t>
      </w:r>
      <w:proofErr w:type="gramStart"/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Siddhant</w:t>
      </w:r>
      <w:proofErr w:type="gramEnd"/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Banthia and Alexander Donski</w:t>
      </w:r>
    </w:p>
    <w:p w14:paraId="6261F603" w14:textId="77777777" w:rsidR="006340AA" w:rsidRDefault="006340A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5E0A57C" w14:textId="77777777" w:rsidR="006340AA" w:rsidRDefault="006340A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14EB279" w14:textId="1321770B" w:rsidR="006340AA" w:rsidRDefault="006340A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5.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ATP 500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रियो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ओपन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पुरुष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खिताब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किसने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जीता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? </w:t>
      </w:r>
    </w:p>
    <w:p w14:paraId="5FF4C7FD" w14:textId="77777777" w:rsidR="006340AA" w:rsidRDefault="006340A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टॉमस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मार्टिन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एचेवेरी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</w:p>
    <w:p w14:paraId="18D1AB61" w14:textId="1DEF9551" w:rsid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64BF0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Who recently won the ATP 500 Rio Open men's singles title?</w:t>
      </w:r>
      <w:r w:rsidR="00E64BF0" w:rsidRPr="00E64BF0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 xml:space="preserve"> 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Tomas Martin Etcheverry</w:t>
      </w:r>
    </w:p>
    <w:p w14:paraId="0B400D2F" w14:textId="334685DD" w:rsidR="00E64BF0" w:rsidRDefault="00E64BF0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5161121" w14:textId="18D44540" w:rsidR="00E64BF0" w:rsidRDefault="00E64BF0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6.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माइक्रोसॉफ्ट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गेमिंग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डिविजन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कार्यकारी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उपाध्यक्ष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मुख्य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कार्यकारी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अधिकारी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नियुक्त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?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आशा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शर्मा</w:t>
      </w:r>
    </w:p>
    <w:p w14:paraId="4E9B3E26" w14:textId="728DD818" w:rsidR="00C85D6E" w:rsidRP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64BF0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Who was recently appointed Executive Vice President and Chief Executive Officer of the Microsoft Gaming Division?</w:t>
      </w:r>
      <w:r w:rsidR="00E64BF0" w:rsidRPr="00E64BF0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 xml:space="preserve"> 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Asha Sharma</w:t>
      </w:r>
    </w:p>
    <w:p w14:paraId="4783E072" w14:textId="77777777" w:rsidR="00E64BF0" w:rsidRDefault="00E64BF0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866A7D2" w14:textId="5B94B8D6" w:rsidR="00E64BF0" w:rsidRDefault="00E64BF0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7.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टेक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महिंद्रा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किसके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साथ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मिलकर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हिंदी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फर्स्ट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लार्ज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लैंग्वेज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मॉडल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LLM)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लॉन्च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?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एनवीडिया</w:t>
      </w:r>
    </w:p>
    <w:p w14:paraId="33948C2C" w14:textId="18F35134" w:rsid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64BF0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With whom has Tech Mahindra recently launched a Hindi-first Large Language Model (LLM)?</w:t>
      </w:r>
      <w:r w:rsidR="00E64BF0" w:rsidRPr="00E64BF0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 xml:space="preserve"> 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Nvidia</w:t>
      </w:r>
    </w:p>
    <w:p w14:paraId="497EFE2C" w14:textId="27E9C65C" w:rsidR="00E64BF0" w:rsidRDefault="00E64BF0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B08146D" w14:textId="77777777" w:rsidR="001812FA" w:rsidRDefault="001812F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8.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रॉब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जेटन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देश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सबसे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युवा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प्रधानमंत्री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?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नीदरलैंड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ab/>
      </w:r>
    </w:p>
    <w:p w14:paraId="1FB76AEE" w14:textId="075FCF42" w:rsidR="00C85D6E" w:rsidRP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1812FA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Rob Jetten recently became the youngest Prime Minister of which country?</w:t>
      </w:r>
      <w:r w:rsidR="001812FA" w:rsidRPr="001812FA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 xml:space="preserve"> </w:t>
      </w:r>
      <w:proofErr w:type="gramStart"/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Netherlands</w:t>
      </w:r>
      <w:proofErr w:type="gramEnd"/>
    </w:p>
    <w:p w14:paraId="745E64CB" w14:textId="77777777" w:rsidR="001812FA" w:rsidRDefault="001812F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089B3DD" w14:textId="77777777" w:rsidR="001812FA" w:rsidRDefault="001812F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252657E" w14:textId="45AA8D07" w:rsidR="001812FA" w:rsidRDefault="001812F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9.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फिल्म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बेस्ट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चिल्ड्रन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एंड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फैमिली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फिल्म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2026 BAFTA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अवॉर्ड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जीता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?</w:t>
      </w:r>
      <w:r w:rsidRPr="001812F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बूंग</w:t>
      </w:r>
    </w:p>
    <w:p w14:paraId="5BA7B145" w14:textId="7EF1FF23" w:rsid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1812FA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Which film recently won the 2026 BAFTA Award for Best Children's &amp; Family Film?</w:t>
      </w:r>
      <w:r w:rsidR="001812FA" w:rsidRPr="001812FA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 xml:space="preserve"> 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Boong</w:t>
      </w:r>
    </w:p>
    <w:p w14:paraId="24D5CD04" w14:textId="3926CA20" w:rsidR="001812FA" w:rsidRDefault="001812F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0030FC6" w14:textId="3BE99DAC" w:rsidR="001812FA" w:rsidRDefault="001812F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10.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सेंट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जेवियर्स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यूनिवर्सिटी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,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कोलकाता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सातवें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दीक्षांत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समारोह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मानद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लिट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सम्मानित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?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शशि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थरूर</w:t>
      </w:r>
    </w:p>
    <w:p w14:paraId="2AC93F53" w14:textId="57CCA2A1" w:rsidR="00C85D6E" w:rsidRP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1812FA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Who was recently honored by St. Xavier's University, Kolkata, at its seventh convocation? Who has been awarded a D.Litt.?</w:t>
      </w:r>
      <w:r w:rsidR="001812FA" w:rsidRPr="001812FA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 xml:space="preserve"> 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Shashi Tharoor</w:t>
      </w:r>
    </w:p>
    <w:p w14:paraId="430ADA95" w14:textId="77777777" w:rsidR="006467B9" w:rsidRDefault="001812FA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11.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देश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बीच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संयुक्त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विशेष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अभ्यास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वज्र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प्रहार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शुरू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हुआ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?</w:t>
      </w:r>
      <w:r w:rsidR="006467B9" w:rsidRPr="006467B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467B9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संयुक्त</w:t>
      </w:r>
      <w:r w:rsidR="006467B9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467B9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</w:t>
      </w:r>
      <w:r w:rsidR="006467B9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467B9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अमेरिका</w:t>
      </w:r>
    </w:p>
    <w:p w14:paraId="23403040" w14:textId="6100B63F" w:rsid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6467B9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The joint special forces exercise Vajra Prahar recently commenced between India and which country?</w:t>
      </w:r>
      <w:r w:rsidR="006467B9" w:rsidRPr="006467B9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 xml:space="preserve"> 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United States</w:t>
      </w:r>
    </w:p>
    <w:p w14:paraId="735C7071" w14:textId="3C528BEC" w:rsidR="006467B9" w:rsidRDefault="006467B9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6C701D5" w14:textId="477D0EB7" w:rsidR="006467B9" w:rsidRDefault="006467B9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12.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स्थित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आवर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लेडी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ऑफ़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ग्रेस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कैथेड्रल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सांस्कृतिक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विरासत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संरक्षण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2025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यूनेस्को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एशिया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प्रशांत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मेरिट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अवार्ड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जीता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?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</w:p>
    <w:p w14:paraId="1B0E0DCE" w14:textId="593E5C9C" w:rsid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6467B9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Our Lady of Grace Cathedral, located in which state, recently won the 2025 UNESCO Asia-Pacific Merit Award for Cultural Heritage Conservation?</w:t>
      </w:r>
      <w:r w:rsidR="006467B9" w:rsidRPr="006467B9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 xml:space="preserve"> 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Maharashtra</w:t>
      </w:r>
    </w:p>
    <w:p w14:paraId="65E022D8" w14:textId="0320B0A4" w:rsidR="006467B9" w:rsidRDefault="006467B9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13.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वर्ष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2027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AI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समिट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मेजबानी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कौन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देश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C85D6E"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करेगा</w:t>
      </w:r>
      <w:r w:rsidR="00C85D6E"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? </w:t>
      </w:r>
      <w:r w:rsidRPr="00C85D6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स्विट्ज़रलैंड</w:t>
      </w:r>
    </w:p>
    <w:p w14:paraId="1691F7A3" w14:textId="686472BF" w:rsidR="00C85D6E" w:rsidRPr="00C85D6E" w:rsidRDefault="00C85D6E" w:rsidP="00C85D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6467B9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>Which country will host the AI Summit in 2027?</w:t>
      </w:r>
      <w:r w:rsidR="006467B9" w:rsidRPr="006467B9">
        <w:rPr>
          <w:rFonts w:ascii="Kokila" w:hAnsi="Kokila" w:cs="Kokila"/>
          <w:b/>
          <w:bCs/>
          <w:color w:val="FFC000"/>
          <w:sz w:val="82"/>
          <w:szCs w:val="82"/>
          <w:lang w:bidi="hi-IN"/>
        </w:rPr>
        <w:t xml:space="preserve"> </w:t>
      </w:r>
      <w:r w:rsidRPr="00C85D6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Switzerland</w:t>
      </w:r>
    </w:p>
    <w:p w14:paraId="3DD00B20" w14:textId="709301CB" w:rsidR="00030F6F" w:rsidRDefault="00030F6F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52B8C4FA" w14:textId="15698AF5" w:rsidR="006467B9" w:rsidRDefault="006467B9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0D048E35" w14:textId="02D03963" w:rsidR="006467B9" w:rsidRDefault="006467B9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09362BF0" w14:textId="7E4046AA" w:rsidR="006467B9" w:rsidRDefault="006467B9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02E3EC9A" w14:textId="77777777" w:rsidR="006467B9" w:rsidRDefault="006467B9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51EE5396" w14:textId="77777777" w:rsidR="008630DB" w:rsidRDefault="008630DB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1B5734B8" w14:textId="77777777" w:rsidR="008630DB" w:rsidRDefault="008630DB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7039168A" w14:textId="09452215" w:rsidR="008630DB" w:rsidRDefault="002809E5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>1</w:t>
      </w:r>
      <w:r w:rsidR="002A7BD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>3</w:t>
      </w:r>
      <w:r w:rsidR="008630DB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MAY</w:t>
      </w:r>
      <w:r w:rsidR="008630DB" w:rsidRPr="00B23BE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</w:t>
      </w:r>
      <w:r w:rsidR="008630DB" w:rsidRPr="00B23BE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</w:rPr>
        <w:t>2026</w:t>
      </w:r>
      <w:r w:rsidR="008630DB" w:rsidRPr="00B23BE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</w:t>
      </w:r>
      <w:r w:rsidR="008630DB" w:rsidRPr="00B23BE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  <w:t>Revision</w:t>
      </w:r>
    </w:p>
    <w:p w14:paraId="5922A0B8" w14:textId="77777777" w:rsidR="008630DB" w:rsidRDefault="008630DB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</w:p>
    <w:p w14:paraId="4882E69A" w14:textId="45BA20C2" w:rsidR="00887786" w:rsidRDefault="00887786" w:rsidP="00327B0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</w:p>
    <w:p w14:paraId="54773BA3" w14:textId="3928D866" w:rsidR="003D58F3" w:rsidRDefault="003D58F3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</w:p>
    <w:p w14:paraId="6F028B9B" w14:textId="77777777" w:rsidR="000407AA" w:rsidRDefault="000407AA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</w:p>
    <w:p w14:paraId="747BAE1E" w14:textId="77777777" w:rsidR="005C654E" w:rsidRPr="00D6690B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Q.1: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9727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Pr="00E9727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9727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शतरंज</w:t>
      </w:r>
      <w:r w:rsidRPr="00E9727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9727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खिलाड़ी</w:t>
      </w:r>
      <w:r w:rsidRPr="00E9727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9727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ने</w:t>
      </w:r>
      <w:r w:rsidRPr="00E9727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9727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इंटरनेशनल</w:t>
      </w:r>
      <w:r w:rsidRPr="00E9727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9727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मास्टर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IM)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खिताब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हासिल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597D1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Indian chess player recently achieved the title of International Master (IM)?</w:t>
      </w:r>
    </w:p>
    <w:p w14:paraId="29B4D642" w14:textId="4AAE318D" w:rsidR="00677CC1" w:rsidRPr="00D6690B" w:rsidRDefault="00677CC1" w:rsidP="00677C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>a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अपार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सक्सेना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Apar Saxena</w:t>
      </w:r>
    </w:p>
    <w:p w14:paraId="198C6FAE" w14:textId="4B9856A2" w:rsidR="00677CC1" w:rsidRDefault="00677CC1" w:rsidP="00677C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मानवी</w:t>
      </w:r>
      <w:r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मित्तल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Manavi Mittal</w:t>
      </w:r>
    </w:p>
    <w:p w14:paraId="47D3B4CD" w14:textId="77BC8F9D" w:rsidR="005C654E" w:rsidRPr="00D6690B" w:rsidRDefault="00677CC1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दयानंद</w:t>
      </w:r>
      <w:r w:rsidR="005C654E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सिंह</w:t>
      </w:r>
      <w:r w:rsidR="005C654E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Dayanand Singh</w:t>
      </w:r>
    </w:p>
    <w:p w14:paraId="1FCBF8B6" w14:textId="4D632390" w:rsidR="005C654E" w:rsidRPr="00D6690B" w:rsidRDefault="00677CC1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D6690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शुभम</w:t>
      </w:r>
      <w:r w:rsidR="005C654E" w:rsidRPr="00D6690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D6690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सहाय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Shubham Sahay</w:t>
      </w:r>
    </w:p>
    <w:p w14:paraId="7B1191B9" w14:textId="77777777" w:rsidR="005C654E" w:rsidRPr="00757BEF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C1061B0" w14:textId="77777777" w:rsidR="005C654E" w:rsidRPr="00757BEF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2C2AFD64" w14:textId="77777777" w:rsidR="005C654E" w:rsidRPr="005A1151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2: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एशिया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क्षेत्र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कैम्ब्रिज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समर्पित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शिक्षक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पुरस्कार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सम्मानित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597D1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Indian was recently honored with the 2026 Cambridge Dedicated Teacher Award for the South Asia region?</w:t>
      </w:r>
    </w:p>
    <w:p w14:paraId="190068C1" w14:textId="0ABAA214" w:rsidR="00677CC1" w:rsidRPr="005A1151" w:rsidRDefault="00677CC1" w:rsidP="00677C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अनिल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जोशी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Anil Joshi</w:t>
      </w:r>
    </w:p>
    <w:p w14:paraId="3FBF6B43" w14:textId="596EDB0E" w:rsidR="00677CC1" w:rsidRDefault="00677CC1" w:rsidP="00677C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सोमा</w:t>
      </w:r>
      <w:r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मंडल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Soma Mondal</w:t>
      </w:r>
    </w:p>
    <w:p w14:paraId="0847B68E" w14:textId="1E1A9D90" w:rsidR="005C654E" w:rsidRPr="005A1151" w:rsidRDefault="00677CC1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5A115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राधा</w:t>
      </w:r>
      <w:r w:rsidR="005C654E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कृष्णन</w:t>
      </w:r>
      <w:r w:rsidR="005C654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ab/>
      </w:r>
      <w:r w:rsidR="005C654E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Radha Krishnan</w:t>
      </w:r>
    </w:p>
    <w:p w14:paraId="4233152A" w14:textId="7B194E7B" w:rsidR="005C654E" w:rsidRPr="005A1151" w:rsidRDefault="00677CC1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5A115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सुनीता</w:t>
      </w:r>
      <w:r w:rsidR="005C654E" w:rsidRPr="005A115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5A115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वर्मा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Sunita Verma</w:t>
      </w:r>
    </w:p>
    <w:p w14:paraId="4970EE5E" w14:textId="77777777" w:rsidR="005C654E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F357147" w14:textId="77777777" w:rsidR="005C654E" w:rsidRPr="00ED197C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3</w:t>
      </w:r>
      <w:r w:rsidRPr="00757BEF">
        <w:rPr>
          <w:rFonts w:hint="cs"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रस्टी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स्पॉटेड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बिल्ली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7A2F0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प्रजनन</w:t>
      </w:r>
      <w:r w:rsidRPr="007A2F0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फोटोग्राफिक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प्रमाण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रिकॉर्ड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597D1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was the first photographic evidence of the breeding of the Rusty-spotted Cat recently recorded?</w:t>
      </w:r>
    </w:p>
    <w:p w14:paraId="6BC54197" w14:textId="1B62329C" w:rsidR="00677CC1" w:rsidRPr="00ED197C" w:rsidRDefault="00677CC1" w:rsidP="00677C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पश्चिमी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घाट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Western Ghats</w:t>
      </w:r>
    </w:p>
    <w:p w14:paraId="09722A21" w14:textId="1F1D89FF" w:rsidR="00677CC1" w:rsidRDefault="00677CC1" w:rsidP="00677C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सतपुड़ा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Satpuras</w:t>
      </w:r>
    </w:p>
    <w:p w14:paraId="2047901B" w14:textId="0108E189" w:rsidR="005C654E" w:rsidRPr="00ED197C" w:rsidRDefault="00677CC1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अरावली</w:t>
      </w:r>
      <w:r w:rsidR="005C654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ab/>
      </w:r>
      <w:r w:rsidR="005C654E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Aravallis</w:t>
      </w:r>
    </w:p>
    <w:p w14:paraId="74701114" w14:textId="22005A90" w:rsidR="005C654E" w:rsidRPr="00ED197C" w:rsidRDefault="00677CC1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हिमालय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Himalayas</w:t>
      </w:r>
    </w:p>
    <w:p w14:paraId="7CA6D4A1" w14:textId="77777777" w:rsidR="005C654E" w:rsidRPr="00757BEF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7382CEF" w14:textId="77777777" w:rsidR="005C654E" w:rsidRPr="00757BEF" w:rsidRDefault="005C654E" w:rsidP="005C654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39805660" w14:textId="77777777" w:rsidR="005C654E" w:rsidRPr="00ED197C" w:rsidRDefault="005C654E" w:rsidP="005C654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4: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नैनी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झील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हिमालयी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स्नो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E4B6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ट्राउट</w:t>
      </w:r>
      <w:r w:rsidRPr="00CE4B6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वापसी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संबंध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सही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कथन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चुनिए</w:t>
      </w:r>
      <w:r w:rsidRPr="00ED197C">
        <w:rPr>
          <w:rFonts w:ascii="Kokila" w:hAnsi="Kokila" w:cs="Kokila" w:hint="eastAsia"/>
          <w:b/>
          <w:bCs/>
          <w:color w:val="FFFFFF" w:themeColor="background1"/>
          <w:sz w:val="82"/>
          <w:szCs w:val="82"/>
          <w:cs/>
          <w:lang w:bidi="hi-IN"/>
        </w:rPr>
        <w:t>—</w:t>
      </w:r>
      <w:r w:rsidRPr="00597D1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Choose the correct statement regarding the recent return of the Himalayan Snow Trout to Naini Lake—</w:t>
      </w:r>
    </w:p>
    <w:p w14:paraId="65359C67" w14:textId="6C6EF4B1" w:rsidR="00677CC1" w:rsidRDefault="00677CC1" w:rsidP="00677CC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स्थानीय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"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असेला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"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जाना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54BE115B" w14:textId="77777777" w:rsidR="00677CC1" w:rsidRDefault="00677CC1" w:rsidP="00677CC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is locally known as "Asela."</w:t>
      </w:r>
    </w:p>
    <w:p w14:paraId="0B7E70C1" w14:textId="6BF29307" w:rsidR="005C654E" w:rsidRDefault="00677CC1" w:rsidP="005C654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मछली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केवल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समुद्री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जल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पाई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जाती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5C654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ab/>
      </w:r>
    </w:p>
    <w:p w14:paraId="0CB8415B" w14:textId="77777777" w:rsidR="005C654E" w:rsidRPr="00ED197C" w:rsidRDefault="005C654E" w:rsidP="005C654E">
      <w:pPr>
        <w:spacing w:after="0" w:line="240" w:lineRule="auto"/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This fish is found only in marine waters.</w:t>
      </w:r>
    </w:p>
    <w:p w14:paraId="13AFFE1A" w14:textId="069E5F74" w:rsidR="005C654E" w:rsidRPr="00ED197C" w:rsidRDefault="00677CC1" w:rsidP="005C654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"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रोहू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"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जाना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is known by the name "Rohu."</w:t>
      </w:r>
    </w:p>
    <w:p w14:paraId="61B3EE34" w14:textId="6AABE294" w:rsidR="005C654E" w:rsidRDefault="00677CC1" w:rsidP="005C654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मछली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केवल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पाई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जाती</w:t>
      </w:r>
      <w:r w:rsidR="005C654E" w:rsidRPr="00ED197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D197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4EC63B06" w14:textId="77777777" w:rsidR="005C654E" w:rsidRPr="00ED197C" w:rsidRDefault="005C654E" w:rsidP="005C654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This fish is found only in South India.</w:t>
      </w:r>
    </w:p>
    <w:p w14:paraId="7E89E0A4" w14:textId="77777777" w:rsidR="005C654E" w:rsidRPr="00757BEF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574C95B" w14:textId="77777777" w:rsidR="005C654E" w:rsidRPr="00AD1E8A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5: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बौद्ध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भिक्षुओं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समूह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होने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वाला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कौन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0425F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robot recently became the first to join a group of Buddhist monks?</w:t>
      </w:r>
    </w:p>
    <w:p w14:paraId="211CEF1C" w14:textId="23F515FD" w:rsidR="00031EF9" w:rsidRPr="00AD1E8A" w:rsidRDefault="00031EF9" w:rsidP="00031E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सोफिया</w:t>
      </w:r>
      <w:r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Sophia Robot</w:t>
      </w:r>
    </w:p>
    <w:p w14:paraId="2B2ACC31" w14:textId="5B5B785A" w:rsidR="00677CC1" w:rsidRPr="00AD1E8A" w:rsidRDefault="00031EF9" w:rsidP="00677C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="00677CC1"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677CC1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पेप्पर</w:t>
      </w:r>
      <w:r w:rsidR="00677CC1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77CC1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="00677C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77CC1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Pepper Robot</w:t>
      </w:r>
    </w:p>
    <w:p w14:paraId="23E84241" w14:textId="2B12DF13" w:rsidR="00677CC1" w:rsidRDefault="00031EF9" w:rsidP="00677C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677CC1"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677CC1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नाओ</w:t>
      </w:r>
      <w:r w:rsidR="00677CC1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77CC1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="00677C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77CC1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Nao Robot</w:t>
      </w:r>
    </w:p>
    <w:p w14:paraId="4C5D83B3" w14:textId="64A9181C" w:rsidR="005C654E" w:rsidRPr="00AD1E8A" w:rsidRDefault="00031EF9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AD1E8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गैबी</w:t>
      </w:r>
      <w:r w:rsidR="005C654E" w:rsidRPr="00AD1E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AD1E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रोबोट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F7041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Gaby Robot</w:t>
      </w:r>
    </w:p>
    <w:p w14:paraId="6B474493" w14:textId="77777777" w:rsidR="005C654E" w:rsidRPr="00757BEF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81EAAF9" w14:textId="77777777" w:rsidR="005C654E" w:rsidRPr="00757BEF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3AEFB86" w14:textId="2316B414" w:rsidR="005C654E" w:rsidRPr="00BA7E46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  <w:t xml:space="preserve">Q. 6: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अंतर्राष्ट्रीय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बिग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कैट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अलायंस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(</w:t>
      </w:r>
      <w:r w:rsidRPr="00187E36">
        <w:rPr>
          <w:rFonts w:ascii="Kokila" w:hAnsi="Kokila" w:cs="Kokila"/>
          <w:b/>
          <w:bCs/>
          <w:color w:val="00FFFF"/>
          <w:sz w:val="82"/>
          <w:szCs w:val="82"/>
        </w:rPr>
        <w:t xml:space="preserve">IBCA)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26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वां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87E3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सदस्य</w:t>
      </w:r>
      <w:r w:rsidRPr="00187E3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देश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कौन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बनेगा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0425F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Which country will recently become the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26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 member nation of the International Big Cat Alliance (IBCA)?</w:t>
      </w:r>
    </w:p>
    <w:p w14:paraId="61BB5D64" w14:textId="1B87DF74" w:rsidR="00031EF9" w:rsidRPr="00BA7E46" w:rsidRDefault="00031EF9" w:rsidP="00031E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कतर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Qatar</w:t>
      </w:r>
    </w:p>
    <w:p w14:paraId="6BFAA6E2" w14:textId="39D79EB4" w:rsidR="00031EF9" w:rsidRDefault="00031EF9" w:rsidP="00031E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ओमान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Oman</w:t>
      </w:r>
    </w:p>
    <w:p w14:paraId="7AF41653" w14:textId="59F0AAB9" w:rsidR="005C654E" w:rsidRPr="00BA7E46" w:rsidRDefault="00031EF9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संयुक्त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अरब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अमीरात</w:t>
      </w:r>
      <w:r w:rsidR="005C654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ab/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United Arab Emirates</w:t>
      </w:r>
    </w:p>
    <w:p w14:paraId="01095568" w14:textId="205D5BCD" w:rsidR="005C654E" w:rsidRPr="00BA7E46" w:rsidRDefault="00031EF9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सऊदी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अरब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Saudi Arabia</w:t>
      </w:r>
    </w:p>
    <w:p w14:paraId="04DD071B" w14:textId="77777777" w:rsidR="005C654E" w:rsidRPr="00757BEF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E664ABC" w14:textId="77777777" w:rsidR="005C654E" w:rsidRPr="00757BEF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23B7CEB" w14:textId="77777777" w:rsidR="005C654E" w:rsidRPr="00BA7E46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7: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“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साइबर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सुरक्षा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.</w:t>
      </w:r>
      <w:r w:rsidRPr="006910F6">
        <w:rPr>
          <w:rFonts w:ascii="Kokila" w:hAnsi="Kokila" w:cs="Kokila"/>
          <w:b/>
          <w:bCs/>
          <w:color w:val="00FFFF"/>
          <w:sz w:val="82"/>
          <w:szCs w:val="82"/>
        </w:rPr>
        <w:t xml:space="preserve">ai”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नामक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कार्यबल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किसने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गठित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0425F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recently constituted a task force named “Cyber-security.ai”?</w:t>
      </w:r>
    </w:p>
    <w:p w14:paraId="28122568" w14:textId="21E7F7EE" w:rsidR="00031EF9" w:rsidRPr="00757BEF" w:rsidRDefault="00031EF9" w:rsidP="00031E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वित्त</w:t>
      </w:r>
      <w:r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Finance</w:t>
      </w:r>
    </w:p>
    <w:p w14:paraId="0F33F799" w14:textId="550F09B6" w:rsidR="005C654E" w:rsidRPr="00BA7E46" w:rsidRDefault="00031EF9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रिजर्व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बैंक</w:t>
      </w:r>
      <w:r w:rsidR="005C654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ab/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Reserve Bank of India</w:t>
      </w:r>
    </w:p>
    <w:p w14:paraId="57AE7336" w14:textId="05704C96" w:rsidR="005C654E" w:rsidRPr="00BA7E46" w:rsidRDefault="00031EF9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नीति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NITI Aayog</w:t>
      </w:r>
    </w:p>
    <w:p w14:paraId="5A86B528" w14:textId="12171373" w:rsidR="005C654E" w:rsidRDefault="00031EF9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प्रतिभूति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विनिमय</w:t>
      </w:r>
      <w:r w:rsidR="005C654E" w:rsidRPr="00BA7E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A7E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बोर्ड</w:t>
      </w:r>
    </w:p>
    <w:p w14:paraId="7CE0B7DD" w14:textId="77777777" w:rsidR="005C654E" w:rsidRPr="00BA7E46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Securities and Exchange Board of India</w:t>
      </w:r>
    </w:p>
    <w:p w14:paraId="4E3B750A" w14:textId="77777777" w:rsidR="005C654E" w:rsidRPr="00757BEF" w:rsidRDefault="005C654E" w:rsidP="005C654E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74981CE" w14:textId="77777777" w:rsidR="005C654E" w:rsidRPr="00BF7237" w:rsidRDefault="005C654E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8: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लॉरा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10F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फर्नांडीज</w:t>
      </w:r>
      <w:r w:rsidRPr="006910F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देश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दूसरी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महिला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राष्ट्रपति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शपथ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Recently, Laura Fernandez took the oath as the second female President of which country?</w:t>
      </w:r>
    </w:p>
    <w:p w14:paraId="3E08A12C" w14:textId="6E10D9D4" w:rsidR="00031EF9" w:rsidRPr="00BF7237" w:rsidRDefault="00031EF9" w:rsidP="00031E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पेरू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Peru</w:t>
      </w:r>
    </w:p>
    <w:p w14:paraId="6C1BFAF6" w14:textId="5DE177E3" w:rsidR="00031EF9" w:rsidRDefault="00031EF9" w:rsidP="00031E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कोस्टा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रिका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Costa Rica</w:t>
      </w:r>
    </w:p>
    <w:p w14:paraId="3A05B033" w14:textId="63E637A7" w:rsidR="005C654E" w:rsidRPr="00BF7237" w:rsidRDefault="00031EF9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पनामा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Panama</w:t>
      </w:r>
    </w:p>
    <w:p w14:paraId="074571BE" w14:textId="0984191D" w:rsidR="005C654E" w:rsidRPr="00BF7237" w:rsidRDefault="00031EF9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चिली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Chile</w:t>
      </w:r>
    </w:p>
    <w:p w14:paraId="2CA5EC90" w14:textId="77777777" w:rsidR="005C654E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471170B" w14:textId="77777777" w:rsidR="005C654E" w:rsidRPr="00757BEF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3BE208A9" w14:textId="77777777" w:rsidR="005C654E" w:rsidRPr="00BF7237" w:rsidRDefault="005C654E" w:rsidP="005C654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9:</w:t>
      </w:r>
      <w:r w:rsidRPr="00757BEF">
        <w:rPr>
          <w:rFonts w:hint="cs"/>
          <w:color w:val="FFFFFF" w:themeColor="background1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की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पहली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प्लास्टिक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वेस्ट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जियोसेल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तकनीक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संबंध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सही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कथन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चुनिए</w:t>
      </w:r>
      <w:r w:rsidRPr="00BF7237">
        <w:rPr>
          <w:rFonts w:ascii="Kokila" w:hAnsi="Kokila" w:cs="Kokila" w:hint="eastAsia"/>
          <w:b/>
          <w:bCs/>
          <w:color w:val="FFFFFF" w:themeColor="background1"/>
          <w:sz w:val="82"/>
          <w:szCs w:val="82"/>
          <w:cs/>
          <w:lang w:bidi="hi-IN"/>
        </w:rPr>
        <w:t>—</w:t>
      </w:r>
      <w:r w:rsidRPr="0069448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Choose the correct statement regarding India's first plastic waste geocell technology, introduced recently—</w:t>
      </w:r>
    </w:p>
    <w:p w14:paraId="1EBA5BB0" w14:textId="5F47F230" w:rsidR="00031EF9" w:rsidRDefault="00031EF9" w:rsidP="00031EF9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फ्रांस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सहयोग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विकसित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69731169" w14:textId="67FFE141" w:rsidR="005C654E" w:rsidRPr="00BF7237" w:rsidRDefault="00031EF9" w:rsidP="005C654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>CSIR-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सेंट्रल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रोड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रिसर्च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इंस्टीट्यूट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पेट्रोलियम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कॉर्पोरेशन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लिमिटेड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बनाया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7E6FD710" w14:textId="3EE3DF3E" w:rsidR="005C654E" w:rsidRPr="00BF7237" w:rsidRDefault="00031EF9" w:rsidP="005C654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पेट्रोलियम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कॉर्पोरेशन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लिमिटेड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हिंदुस्तान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पेट्रोलियम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विकसित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239A6C90" w14:textId="369E0864" w:rsidR="005C654E" w:rsidRPr="00BF7237" w:rsidRDefault="00031EF9" w:rsidP="005C654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तकनीक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केवल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कृषि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क्षेत्र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बनाई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="005C654E" w:rsidRPr="00BF72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BF72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184EA09C" w14:textId="77777777" w:rsidR="005C654E" w:rsidRDefault="005C654E" w:rsidP="005C654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B742D42" w14:textId="77777777" w:rsidR="005C654E" w:rsidRPr="00757BEF" w:rsidRDefault="005C654E" w:rsidP="005C654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5EE0999" w14:textId="77777777" w:rsidR="005C654E" w:rsidRPr="001E3D71" w:rsidRDefault="005C654E" w:rsidP="005C654E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10: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“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एल्गी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ट्री</w:t>
      </w:r>
      <w:r w:rsidRPr="00DE46C9">
        <w:rPr>
          <w:rFonts w:ascii="Kokila" w:hAnsi="Kokila" w:cs="Kokila" w:hint="eastAsia"/>
          <w:b/>
          <w:bCs/>
          <w:color w:val="00FFFF"/>
          <w:sz w:val="82"/>
          <w:szCs w:val="82"/>
          <w:cs/>
          <w:lang w:bidi="hi-IN"/>
        </w:rPr>
        <w:t>”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स्थापित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69448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has India's first "Algae Tree" been installed recently?</w:t>
      </w:r>
    </w:p>
    <w:p w14:paraId="232D24EC" w14:textId="7EB733A4" w:rsidR="00031EF9" w:rsidRPr="00A051E6" w:rsidRDefault="00031EF9" w:rsidP="00031E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भोपाल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Bhopal</w:t>
      </w:r>
    </w:p>
    <w:p w14:paraId="15EE3E50" w14:textId="56F33E79" w:rsidR="00031EF9" w:rsidRPr="00757BEF" w:rsidRDefault="00031EF9" w:rsidP="00031E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A051E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लखनऊ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Lucknow</w:t>
      </w:r>
    </w:p>
    <w:p w14:paraId="37F30AEC" w14:textId="29CC6828" w:rsidR="005C654E" w:rsidRPr="00A051E6" w:rsidRDefault="00031EF9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A051E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इंदौर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2A4FAC">
        <w:rPr>
          <w:rFonts w:ascii="Kokila" w:hAnsi="Kokila" w:cs="Kokila"/>
          <w:b/>
          <w:color w:val="FFC000"/>
          <w:sz w:val="82"/>
          <w:szCs w:val="82"/>
          <w:lang w:val="en-IN" w:bidi="hi-IN"/>
        </w:rPr>
        <w:t>Indore</w:t>
      </w:r>
    </w:p>
    <w:p w14:paraId="01F6DF7F" w14:textId="0A2D4908" w:rsidR="005C654E" w:rsidRPr="00A051E6" w:rsidRDefault="00031EF9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A051E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A051E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जयपुर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2A4FAC">
        <w:rPr>
          <w:rFonts w:ascii="Kokila" w:hAnsi="Kokila" w:cs="Kokila"/>
          <w:b/>
          <w:color w:val="FFC000"/>
          <w:sz w:val="82"/>
          <w:szCs w:val="82"/>
          <w:lang w:val="en-IN" w:bidi="hi-IN"/>
        </w:rPr>
        <w:t>Jaipur</w:t>
      </w:r>
    </w:p>
    <w:p w14:paraId="76B02A91" w14:textId="77777777" w:rsidR="005C654E" w:rsidRPr="00757BEF" w:rsidRDefault="005C654E" w:rsidP="005C654E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F5DE307" w14:textId="77777777" w:rsidR="005C654E" w:rsidRPr="00757BEF" w:rsidRDefault="005C654E" w:rsidP="005C654E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FDB622E" w14:textId="77777777" w:rsidR="005C654E" w:rsidRPr="00757BEF" w:rsidRDefault="005C654E" w:rsidP="005C654E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446DE6E" w14:textId="77777777" w:rsidR="005C654E" w:rsidRPr="001E3D71" w:rsidRDefault="005C654E" w:rsidP="005C654E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11: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स्टील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अथॉरिटी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ऑफ़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इंडिया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DE46C9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लिमिटेड</w:t>
      </w:r>
      <w:r w:rsidRPr="00DE46C9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SAIL)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अध्यक्ष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प्रबंध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निदेशक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नियुक्त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69448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has recently been appointed as the Chairman and Managing Director of the Steel Authority of India Limited (SAIL)?</w:t>
      </w:r>
    </w:p>
    <w:p w14:paraId="67F5F92E" w14:textId="67ECBCA9" w:rsidR="00C75F34" w:rsidRPr="009E5993" w:rsidRDefault="00C75F34" w:rsidP="00C75F3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विनोद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शर्मा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Vinod Sharma</w:t>
      </w:r>
    </w:p>
    <w:p w14:paraId="626536EC" w14:textId="4716FB6A" w:rsidR="00C75F34" w:rsidRPr="00757BEF" w:rsidRDefault="00C75F34" w:rsidP="00C75F3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डॉ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अशोक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कुमार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पांडा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Dr. Ashok Kumar Panda</w:t>
      </w:r>
    </w:p>
    <w:p w14:paraId="2DCFCCD2" w14:textId="487E759A" w:rsidR="005C654E" w:rsidRPr="009E5993" w:rsidRDefault="00C75F34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राजीव</w:t>
      </w:r>
      <w:r w:rsidR="005C654E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कुमार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Rajiv Kumar</w:t>
      </w:r>
    </w:p>
    <w:p w14:paraId="17F16A3C" w14:textId="6097D51A" w:rsidR="005C654E" w:rsidRPr="009E5993" w:rsidRDefault="00C75F34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अजय</w:t>
      </w:r>
      <w:r w:rsidR="005C654E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सिंह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Ajay Singh</w:t>
      </w:r>
    </w:p>
    <w:p w14:paraId="11A0DFB4" w14:textId="77777777" w:rsidR="005C654E" w:rsidRPr="00757BEF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CEA2A25" w14:textId="77777777" w:rsidR="005C654E" w:rsidRPr="001E3D71" w:rsidRDefault="005C654E" w:rsidP="005C654E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12: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/>
          <w:b/>
          <w:bCs/>
          <w:color w:val="00FFFF"/>
          <w:sz w:val="82"/>
          <w:szCs w:val="82"/>
        </w:rPr>
        <w:t xml:space="preserve">GARUDA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किसने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पेश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69448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has recently introduced the GARUDA initiative?</w:t>
      </w:r>
    </w:p>
    <w:p w14:paraId="396609FB" w14:textId="17572870" w:rsidR="00C75F34" w:rsidRPr="009E5993" w:rsidRDefault="00C75F34" w:rsidP="00C75F3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नीति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NITI Aayog</w:t>
      </w:r>
    </w:p>
    <w:p w14:paraId="1A99AC5D" w14:textId="5CED657A" w:rsidR="00C75F34" w:rsidRDefault="00C75F34" w:rsidP="00C75F34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वित्त</w:t>
      </w:r>
      <w:r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Finance</w:t>
      </w:r>
    </w:p>
    <w:p w14:paraId="5E5F94EC" w14:textId="28C8648D" w:rsidR="005C654E" w:rsidRDefault="00C75F34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5C654E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प्रतिभूति</w:t>
      </w:r>
      <w:r w:rsidR="005C654E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5C654E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विनिमय</w:t>
      </w:r>
      <w:r w:rsidR="005C654E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बोर्ड</w:t>
      </w:r>
    </w:p>
    <w:p w14:paraId="13E10684" w14:textId="77777777" w:rsidR="005C654E" w:rsidRPr="009E5993" w:rsidRDefault="005C654E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Securities and Exchange Board of India</w:t>
      </w:r>
    </w:p>
    <w:p w14:paraId="3AC3B531" w14:textId="139D7874" w:rsidR="005C654E" w:rsidRPr="009E5993" w:rsidRDefault="00C75F34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9E5993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5C654E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रिजर्व</w:t>
      </w:r>
      <w:r w:rsidR="005C654E" w:rsidRPr="009E5993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9E5993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बैंक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Reserve Bank of India</w:t>
      </w:r>
    </w:p>
    <w:p w14:paraId="2BD4AA96" w14:textId="77777777" w:rsidR="005C654E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8A103F0" w14:textId="77777777" w:rsidR="005C654E" w:rsidRPr="00757BEF" w:rsidRDefault="005C654E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</w:pPr>
    </w:p>
    <w:p w14:paraId="62D2A955" w14:textId="77777777" w:rsidR="005C654E" w:rsidRPr="00E60B5C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13: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राष्ट्रीय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मिशन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/>
          <w:b/>
          <w:bCs/>
          <w:color w:val="00FFFF"/>
          <w:sz w:val="82"/>
          <w:szCs w:val="82"/>
        </w:rPr>
        <w:t xml:space="preserve">SEHAT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लॉन्च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चिकित्सा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परिषद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ICMR)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किसकी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The National Mission 'SEHAT' was recently launched; it is an initiative of the Indian Council of Medical Research (ICMR) in collaboration with which other entity?</w:t>
      </w:r>
    </w:p>
    <w:p w14:paraId="1FCF7104" w14:textId="5ABEACEC" w:rsidR="00C75F34" w:rsidRDefault="00C75F34" w:rsidP="00C75F3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स्वास्थ्य</w:t>
      </w:r>
      <w:r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Health</w:t>
      </w:r>
    </w:p>
    <w:p w14:paraId="46B7159B" w14:textId="7C0365C3" w:rsidR="005C654E" w:rsidRPr="00E60B5C" w:rsidRDefault="00C75F34" w:rsidP="005C654E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="005C654E"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नीति</w:t>
      </w:r>
      <w:r w:rsidR="005C654E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NITI Aayog</w:t>
      </w:r>
    </w:p>
    <w:p w14:paraId="78C4B6DE" w14:textId="7772CC9F" w:rsidR="005C654E" w:rsidRPr="00E60B5C" w:rsidRDefault="00C75F34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5C654E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कृषि</w:t>
      </w:r>
      <w:r w:rsidR="005C654E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="005C654E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परिषद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Indian Council of Agricultural Research</w:t>
      </w:r>
    </w:p>
    <w:p w14:paraId="2DA86181" w14:textId="2BCB121A" w:rsidR="005C654E" w:rsidRPr="00E60B5C" w:rsidRDefault="00C75F34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E60B5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5C654E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अंतरिक्ष</w:t>
      </w:r>
      <w:r w:rsidR="005C654E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="005C654E" w:rsidRPr="00E60B5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E60B5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संगठन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Indian Space Research Organisation</w:t>
      </w:r>
    </w:p>
    <w:p w14:paraId="2E455020" w14:textId="77777777" w:rsidR="005C654E" w:rsidRPr="001E3D71" w:rsidRDefault="005C654E" w:rsidP="005C654E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14: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अंतर्राष्ट्रीय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नर्स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975F1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Pr="00975F1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कब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मनाया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69448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On which date was International Nurses Day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2026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recently observed?</w:t>
      </w:r>
    </w:p>
    <w:p w14:paraId="5D9E63A9" w14:textId="7627FA83" w:rsidR="00C75F34" w:rsidRPr="0053039D" w:rsidRDefault="00C75F34" w:rsidP="00C75F3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5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May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5</w:t>
      </w:r>
    </w:p>
    <w:p w14:paraId="31A873CB" w14:textId="77777777" w:rsidR="00C75F34" w:rsidRDefault="00C75F34" w:rsidP="00C75F34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7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May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7</w:t>
      </w:r>
    </w:p>
    <w:p w14:paraId="341FB2EB" w14:textId="14BA8F9F" w:rsidR="005C654E" w:rsidRPr="0053039D" w:rsidRDefault="00B9047B" w:rsidP="00C75F34">
      <w:pPr>
        <w:jc w:val="both"/>
        <w:rPr>
          <w:rFonts w:ascii="Kokila" w:hAnsi="Kokila" w:cs="Kokila" w:hint="cs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10 </w:t>
      </w:r>
      <w:r w:rsidR="005C654E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May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10</w:t>
      </w:r>
    </w:p>
    <w:p w14:paraId="3F1FAC4D" w14:textId="18CDECAD" w:rsidR="005C654E" w:rsidRPr="0053039D" w:rsidRDefault="00B9047B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12 </w:t>
      </w:r>
      <w:r w:rsidR="005C654E"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5C654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May </w:t>
      </w:r>
      <w:r w:rsidR="005C654E"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12</w:t>
      </w:r>
    </w:p>
    <w:p w14:paraId="55831808" w14:textId="67E1D467" w:rsidR="005C654E" w:rsidRPr="00757BEF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6846F9F" w14:textId="77777777" w:rsidR="005C654E" w:rsidRPr="0053039D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15: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कितने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नर्सिंग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पेशेवरों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राष्ट्रीय</w:t>
      </w:r>
      <w:r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फ्लोरेंस</w:t>
      </w:r>
      <w:r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नाइटिंगेल</w:t>
      </w:r>
      <w:r w:rsidRPr="00B77B42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77B42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पुरस्कार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प्रदान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303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69448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Recently, how many nursing professionals were conferred with the National Florence Nightingale Awards for the year 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>2026</w:t>
      </w:r>
      <w:r w:rsidRPr="001E3D7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?</w:t>
      </w:r>
      <w:bookmarkStart w:id="10" w:name="_GoBack"/>
      <w:bookmarkEnd w:id="10"/>
    </w:p>
    <w:p w14:paraId="1B6B28A4" w14:textId="04E177EB" w:rsidR="00B9047B" w:rsidRPr="0053039D" w:rsidRDefault="00B9047B" w:rsidP="00B9047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15</w:t>
      </w:r>
    </w:p>
    <w:p w14:paraId="5DA17098" w14:textId="2A3B92A1" w:rsidR="00B9047B" w:rsidRDefault="00B9047B" w:rsidP="00B9047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20</w:t>
      </w:r>
    </w:p>
    <w:p w14:paraId="71BADB6F" w14:textId="01C18F68" w:rsidR="005C654E" w:rsidRPr="0053039D" w:rsidRDefault="00B9047B" w:rsidP="00B9047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5C654E"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10</w:t>
      </w:r>
    </w:p>
    <w:p w14:paraId="288125C4" w14:textId="1D07E0F3" w:rsidR="005C654E" w:rsidRPr="0053039D" w:rsidRDefault="00B9047B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5C654E" w:rsidRPr="005303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5C654E" w:rsidRPr="005303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12</w:t>
      </w:r>
    </w:p>
    <w:p w14:paraId="7A64E9C6" w14:textId="033ECDD5" w:rsidR="005C654E" w:rsidRPr="00757BEF" w:rsidRDefault="005C654E" w:rsidP="005C654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57BE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47BAF0A" w14:textId="4372C27E" w:rsidR="00D40F67" w:rsidRDefault="00D40F67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Home Work Question</w:t>
      </w: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</w:p>
    <w:p w14:paraId="6845CBFC" w14:textId="58AF69F2" w:rsidR="001F64C9" w:rsidRPr="001F64C9" w:rsidRDefault="000D78E9" w:rsidP="001F64C9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E93B5C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>Q.</w:t>
      </w:r>
      <w:r w:rsidR="001A464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E6FF8"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कम्प्यूटर</w:t>
      </w:r>
      <w:r w:rsidR="00AE6FF8" w:rsidRPr="00AE6FF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E6FF8"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="00AE6FF8" w:rsidRPr="00AE6FF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E6FF8"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किसी</w:t>
      </w:r>
      <w:r w:rsidR="00AE6FF8" w:rsidRPr="00AE6FF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E6FF8"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शब्द</w:t>
      </w:r>
      <w:r w:rsidR="00AE6FF8" w:rsidRPr="00AE6FF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E6FF8"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="00AE6FF8" w:rsidRPr="00AE6FF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E6FF8"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लम्बाई</w:t>
      </w:r>
      <w:r w:rsidR="00AE6FF8" w:rsidRPr="00AE6FF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E6FF8"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किसमे</w:t>
      </w:r>
      <w:r w:rsidR="00AE6FF8" w:rsidRPr="00AE6FF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E6FF8"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मापते</w:t>
      </w:r>
      <w:r w:rsidR="00AE6FF8" w:rsidRPr="00AE6FF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E6FF8"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="00C035D6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>?</w:t>
      </w:r>
      <w:r w:rsidR="001F64C9" w:rsidRPr="001F64C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="001F64C9" w:rsidRPr="001F64C9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In a computer, in what unit is the length of a word measured?</w:t>
      </w:r>
    </w:p>
    <w:p w14:paraId="22F6F16B" w14:textId="574C0ABB" w:rsidR="00AE6FF8" w:rsidRPr="00AE6FF8" w:rsidRDefault="00AE6FF8" w:rsidP="001F64C9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E6FF8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a.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 </w:t>
      </w:r>
      <w:r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बाईट</w:t>
      </w:r>
      <w:r w:rsidR="001F64C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="001F64C9" w:rsidRPr="001F64C9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Byte</w:t>
      </w:r>
    </w:p>
    <w:p w14:paraId="76986A76" w14:textId="26D63E22" w:rsidR="00AE6FF8" w:rsidRPr="00AE6FF8" w:rsidRDefault="00AE6FF8" w:rsidP="001F64C9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E6FF8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b.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 </w:t>
      </w:r>
      <w:r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बिट</w:t>
      </w:r>
      <w:r w:rsidR="001F64C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="001F64C9" w:rsidRPr="001F64C9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Bit</w:t>
      </w:r>
    </w:p>
    <w:p w14:paraId="503933D7" w14:textId="041A7785" w:rsidR="00AE6FF8" w:rsidRPr="00AE6FF8" w:rsidRDefault="00AE6FF8" w:rsidP="001F64C9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E6FF8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c.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 </w:t>
      </w:r>
      <w:r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मीटर</w:t>
      </w:r>
      <w:r w:rsidR="001F64C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="001F64C9" w:rsidRPr="001F64C9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Meter</w:t>
      </w:r>
    </w:p>
    <w:p w14:paraId="55D22287" w14:textId="0667E2A4" w:rsidR="006143E2" w:rsidRDefault="00AE6FF8" w:rsidP="001F64C9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 w:rsidRPr="00AE6FF8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d.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 </w:t>
      </w:r>
      <w:r w:rsidRPr="00AE6FF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मिमी</w:t>
      </w:r>
      <w:r w:rsidR="001F64C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="001F64C9" w:rsidRPr="001F64C9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mm</w:t>
      </w:r>
    </w:p>
    <w:p w14:paraId="640568CF" w14:textId="3E92ABE9" w:rsidR="0076538F" w:rsidRDefault="0076538F" w:rsidP="00201BCB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</w:p>
    <w:p w14:paraId="1BD9D3E7" w14:textId="0EA2F89F" w:rsidR="0076538F" w:rsidRDefault="0076538F" w:rsidP="00201BCB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</w:p>
    <w:p w14:paraId="1D28ABFA" w14:textId="3C5A62D9" w:rsidR="0076538F" w:rsidRDefault="0076538F" w:rsidP="00201BCB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</w:p>
    <w:p w14:paraId="728EEE2E" w14:textId="70544242" w:rsidR="0076538F" w:rsidRDefault="0076538F" w:rsidP="00201BCB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</w:p>
    <w:p w14:paraId="18D89322" w14:textId="678B3C79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432C3D" wp14:editId="0B19EFBD">
                <wp:simplePos x="0" y="0"/>
                <wp:positionH relativeFrom="column">
                  <wp:posOffset>444728</wp:posOffset>
                </wp:positionH>
                <wp:positionV relativeFrom="paragraph">
                  <wp:posOffset>242570</wp:posOffset>
                </wp:positionV>
                <wp:extent cx="4737735" cy="866775"/>
                <wp:effectExtent l="133350" t="133350" r="139065" b="161925"/>
                <wp:wrapNone/>
                <wp:docPr id="326483633" name="Callout: 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7735" cy="866775"/>
                        </a:xfrm>
                        <a:prstGeom prst="downArrowCallout">
                          <a:avLst/>
                        </a:prstGeom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A809C7" w14:textId="77777777" w:rsidR="005C654E" w:rsidRPr="001E1A14" w:rsidRDefault="005C654E" w:rsidP="004038F3">
                            <w:pPr>
                              <w:jc w:val="center"/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1E1A14"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  <w:t>SCAN ME TO JOIN ON INSTAGRAM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C432C3D"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Callout: Down Arrow 5" o:spid="_x0000_s1027" type="#_x0000_t80" style="position:absolute;left:0;text-align:left;margin-left:35pt;margin-top:19.1pt;width:373.05pt;height:68.2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" adj="14035,9812,16200,10306" fillcolor="#4472c4 [3204]" stroked="f" strokeweight="1pt">
                <v:shadow on="t" color="black" offset="0,1pt"/>
                <v:textbox>
                  <w:txbxContent>
                    <w:p w14:paraId="04A809C7" w14:textId="77777777" w:rsidR="005C654E" w:rsidRPr="001E1A14" w:rsidRDefault="005C654E" w:rsidP="004038F3">
                      <w:pPr>
                        <w:jc w:val="center"/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</w:pPr>
                      <w:r w:rsidRPr="001E1A14"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  <w:t>SCAN ME TO JOIN ON INSTAGRAM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49D1F3" wp14:editId="7396977F">
                <wp:simplePos x="0" y="0"/>
                <wp:positionH relativeFrom="margin">
                  <wp:align>right</wp:align>
                </wp:positionH>
                <wp:positionV relativeFrom="paragraph">
                  <wp:posOffset>292735</wp:posOffset>
                </wp:positionV>
                <wp:extent cx="4738254" cy="866899"/>
                <wp:effectExtent l="133350" t="133350" r="139065" b="161925"/>
                <wp:wrapNone/>
                <wp:docPr id="94013961" name="Callout: 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8254" cy="866899"/>
                        </a:xfrm>
                        <a:prstGeom prst="downArrowCallout">
                          <a:avLst/>
                        </a:prstGeom>
                        <a:solidFill>
                          <a:srgbClr val="993366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F2049E" w14:textId="77777777" w:rsidR="005C654E" w:rsidRPr="001E1A14" w:rsidRDefault="005C654E" w:rsidP="004038F3">
                            <w:pPr>
                              <w:jc w:val="center"/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1E1A14"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SCAN ME TO JOIN ON </w:t>
                            </w:r>
                            <w:r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  <w:t>TELEGRAM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49D1F3" id="_x0000_s1028" type="#_x0000_t80" style="position:absolute;left:0;text-align:left;margin-left:321.9pt;margin-top:23.05pt;width:373.1pt;height:68.25pt;z-index:25168384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" adj="14035,9812,16200,10306" fillcolor="#936" stroked="f" strokeweight="1pt">
                <v:shadow on="t" color="black" offset="0,1pt"/>
                <v:textbox>
                  <w:txbxContent>
                    <w:p w14:paraId="69F2049E" w14:textId="77777777" w:rsidR="005C654E" w:rsidRPr="001E1A14" w:rsidRDefault="005C654E" w:rsidP="004038F3">
                      <w:pPr>
                        <w:jc w:val="center"/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</w:pPr>
                      <w:r w:rsidRPr="001E1A14"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  <w:t xml:space="preserve">SCAN ME TO JOIN ON </w:t>
                      </w:r>
                      <w:r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  <w:t>TELEGRAM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912C15" w14:textId="000A6906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27550C54" w14:textId="6693D65B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  <w:r>
        <w:rPr>
          <w:rStyle w:val="citation-150"/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w:drawing>
          <wp:anchor distT="0" distB="0" distL="114300" distR="114300" simplePos="0" relativeHeight="251680768" behindDoc="0" locked="0" layoutInCell="1" allowOverlap="1" wp14:anchorId="02765213" wp14:editId="68614A8E">
            <wp:simplePos x="0" y="0"/>
            <wp:positionH relativeFrom="column">
              <wp:posOffset>1104009</wp:posOffset>
            </wp:positionH>
            <wp:positionV relativeFrom="paragraph">
              <wp:posOffset>12397</wp:posOffset>
            </wp:positionV>
            <wp:extent cx="3015615" cy="3110230"/>
            <wp:effectExtent l="0" t="0" r="0" b="0"/>
            <wp:wrapThrough wrapText="bothSides">
              <wp:wrapPolygon edited="0">
                <wp:start x="0" y="0"/>
                <wp:lineTo x="0" y="21432"/>
                <wp:lineTo x="21423" y="21432"/>
                <wp:lineTo x="21423" y="0"/>
                <wp:lineTo x="0" y="0"/>
              </wp:wrapPolygon>
            </wp:wrapThrough>
            <wp:docPr id="56187433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8" t="22191" r="11740" b="228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615" cy="311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citation-150"/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w:drawing>
          <wp:anchor distT="0" distB="0" distL="114300" distR="114300" simplePos="0" relativeHeight="251681792" behindDoc="0" locked="0" layoutInCell="1" allowOverlap="1" wp14:anchorId="34534897" wp14:editId="31453292">
            <wp:simplePos x="0" y="0"/>
            <wp:positionH relativeFrom="column">
              <wp:posOffset>7846060</wp:posOffset>
            </wp:positionH>
            <wp:positionV relativeFrom="paragraph">
              <wp:posOffset>307340</wp:posOffset>
            </wp:positionV>
            <wp:extent cx="2933700" cy="3223895"/>
            <wp:effectExtent l="0" t="0" r="0" b="0"/>
            <wp:wrapThrough wrapText="bothSides">
              <wp:wrapPolygon edited="0">
                <wp:start x="0" y="0"/>
                <wp:lineTo x="0" y="21443"/>
                <wp:lineTo x="21460" y="21443"/>
                <wp:lineTo x="21460" y="0"/>
                <wp:lineTo x="0" y="0"/>
              </wp:wrapPolygon>
            </wp:wrapThrough>
            <wp:docPr id="130486253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862538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" b="5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C6BF2C" w14:textId="77777777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57A0A77E" w14:textId="77777777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49466291" w14:textId="77777777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2C402DB1" w14:textId="4906AD16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3525B10C" w14:textId="5938CF4C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02E11EA" wp14:editId="406C9387">
                <wp:simplePos x="0" y="0"/>
                <wp:positionH relativeFrom="column">
                  <wp:posOffset>-213360</wp:posOffset>
                </wp:positionH>
                <wp:positionV relativeFrom="paragraph">
                  <wp:posOffset>433620</wp:posOffset>
                </wp:positionV>
                <wp:extent cx="8193974" cy="760021"/>
                <wp:effectExtent l="0" t="0" r="0" b="2540"/>
                <wp:wrapNone/>
                <wp:docPr id="1532734904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3974" cy="7600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14178F" w14:textId="77777777" w:rsidR="005C654E" w:rsidRPr="004038F3" w:rsidRDefault="005C654E" w:rsidP="004038F3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hyperlink r:id="rId28" w:history="1">
                              <w:r w:rsidRPr="004038F3">
                                <w:rPr>
                                  <w:rStyle w:val="Hyperlink"/>
                                  <w:b/>
                                  <w:bCs/>
                                  <w:sz w:val="36"/>
                                  <w:szCs w:val="36"/>
                                </w:rPr>
                                <w:t>https://www.instagram.com/rwa_current_dost?igsh=dm8xYXlxbm9pNHEw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2E11E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9" type="#_x0000_t202" style="position:absolute;left:0;text-align:left;margin-left:-16.8pt;margin-top:34.15pt;width:645.2pt;height:59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" filled="f" stroked="f" strokeweight=".5pt">
                <v:textbox>
                  <w:txbxContent>
                    <w:p w14:paraId="3714178F" w14:textId="77777777" w:rsidR="005C654E" w:rsidRPr="004038F3" w:rsidRDefault="005C654E" w:rsidP="004038F3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hyperlink r:id="rId29" w:history="1">
                        <w:r w:rsidRPr="004038F3">
                          <w:rPr>
                            <w:rStyle w:val="Hyperlink"/>
                            <w:b/>
                            <w:bCs/>
                            <w:sz w:val="36"/>
                            <w:szCs w:val="36"/>
                          </w:rPr>
                          <w:t>https://www.instagram.com/rwa_current_dost?igsh=dm8xYXlxbm9pNHEw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0205F9B9" w14:textId="7BB3B8BF" w:rsidR="004038F3" w:rsidRPr="0001313A" w:rsidRDefault="004038F3" w:rsidP="00327B0D">
      <w:pPr>
        <w:spacing w:line="240" w:lineRule="auto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816009A" wp14:editId="5E6BF231">
                <wp:simplePos x="0" y="0"/>
                <wp:positionH relativeFrom="column">
                  <wp:posOffset>7027545</wp:posOffset>
                </wp:positionH>
                <wp:positionV relativeFrom="paragraph">
                  <wp:posOffset>16510</wp:posOffset>
                </wp:positionV>
                <wp:extent cx="4175760" cy="534035"/>
                <wp:effectExtent l="0" t="0" r="0" b="0"/>
                <wp:wrapNone/>
                <wp:docPr id="141084740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5760" cy="534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8BCBBE" w14:textId="77777777" w:rsidR="005C654E" w:rsidRPr="004038F3" w:rsidRDefault="005C654E" w:rsidP="004038F3">
                            <w:pPr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hyperlink r:id="rId30" w:history="1">
                              <w:r w:rsidRPr="004038F3">
                                <w:rPr>
                                  <w:rStyle w:val="Hyperlink"/>
                                  <w:b/>
                                  <w:bCs/>
                                  <w:sz w:val="44"/>
                                  <w:szCs w:val="44"/>
                                </w:rPr>
                                <w:t>https://t.me/rwacurrentaffairs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6009A" id="_x0000_s1030" type="#_x0000_t202" style="position:absolute;margin-left:553.35pt;margin-top:1.3pt;width:328.8pt;height:42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" filled="f" stroked="f" strokeweight=".5pt">
                <v:textbox>
                  <w:txbxContent>
                    <w:p w14:paraId="3D8BCBBE" w14:textId="77777777" w:rsidR="005C654E" w:rsidRPr="004038F3" w:rsidRDefault="005C654E" w:rsidP="004038F3">
                      <w:pPr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hyperlink r:id="rId31" w:history="1">
                        <w:r w:rsidRPr="004038F3">
                          <w:rPr>
                            <w:rStyle w:val="Hyperlink"/>
                            <w:b/>
                            <w:bCs/>
                            <w:sz w:val="44"/>
                            <w:szCs w:val="44"/>
                          </w:rPr>
                          <w:t>https://t.me/rwacurrentaffairs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09B4BA2C" w14:textId="77777777" w:rsidR="004038F3" w:rsidRPr="00CF2579" w:rsidRDefault="004038F3" w:rsidP="00327B0D">
      <w:pPr>
        <w:pStyle w:val="ListParagraph"/>
        <w:spacing w:after="0" w:line="240" w:lineRule="auto"/>
        <w:ind w:left="54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2E6AAB64" w14:textId="225520D4" w:rsidR="005E795C" w:rsidRPr="00CF2579" w:rsidRDefault="005E795C" w:rsidP="00327B0D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F2579">
        <w:rPr>
          <w:rFonts w:ascii="Kokila" w:hAnsi="Kokila" w:cs="Kokila"/>
          <w:b/>
          <w:bCs/>
          <w:noProof/>
          <w:color w:val="FFFFFF" w:themeColor="background1"/>
          <w:sz w:val="82"/>
          <w:szCs w:val="82"/>
        </w:rPr>
        <w:drawing>
          <wp:anchor distT="0" distB="0" distL="114300" distR="114300" simplePos="0" relativeHeight="251659264" behindDoc="0" locked="0" layoutInCell="1" allowOverlap="1" wp14:anchorId="5824FBA5" wp14:editId="65EEA754">
            <wp:simplePos x="0" y="0"/>
            <wp:positionH relativeFrom="page">
              <wp:posOffset>1507424</wp:posOffset>
            </wp:positionH>
            <wp:positionV relativeFrom="paragraph">
              <wp:posOffset>76200</wp:posOffset>
            </wp:positionV>
            <wp:extent cx="10204450" cy="5221605"/>
            <wp:effectExtent l="95250" t="76200" r="101600" b="1560195"/>
            <wp:wrapThrough wrapText="bothSides">
              <wp:wrapPolygon edited="0">
                <wp:start x="161" y="-315"/>
                <wp:lineTo x="-202" y="-158"/>
                <wp:lineTo x="-161" y="27975"/>
                <wp:lineTo x="21734" y="27975"/>
                <wp:lineTo x="21775" y="1103"/>
                <wp:lineTo x="21452" y="-79"/>
                <wp:lineTo x="21412" y="-315"/>
                <wp:lineTo x="161" y="-315"/>
              </wp:wrapPolygon>
            </wp:wrapThrough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0" cy="522160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E795C" w:rsidRPr="00CF2579" w:rsidSect="00220C17">
      <w:headerReference w:type="default" r:id="rId33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AB821C" w14:textId="77777777" w:rsidR="002F2040" w:rsidRDefault="002F2040" w:rsidP="009E3011">
      <w:pPr>
        <w:spacing w:after="0" w:line="240" w:lineRule="auto"/>
      </w:pPr>
      <w:r>
        <w:separator/>
      </w:r>
    </w:p>
  </w:endnote>
  <w:endnote w:type="continuationSeparator" w:id="0">
    <w:p w14:paraId="7E953CA5" w14:textId="77777777" w:rsidR="002F2040" w:rsidRDefault="002F2040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92B034" w14:textId="77777777" w:rsidR="002F2040" w:rsidRDefault="002F2040" w:rsidP="009E3011">
      <w:pPr>
        <w:spacing w:after="0" w:line="240" w:lineRule="auto"/>
      </w:pPr>
      <w:r>
        <w:separator/>
      </w:r>
    </w:p>
  </w:footnote>
  <w:footnote w:type="continuationSeparator" w:id="0">
    <w:p w14:paraId="72616CFD" w14:textId="77777777" w:rsidR="002F2040" w:rsidRDefault="002F2040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5C7CB" w14:textId="50EF73EB" w:rsidR="005C654E" w:rsidRDefault="005C654E" w:rsidP="00CF2579">
    <w:pPr>
      <w:pStyle w:val="Header"/>
      <w:rPr>
        <w:lang w:bidi="hi-IN"/>
      </w:rPr>
    </w:pPr>
    <w:r w:rsidRPr="00CF2579">
      <w:rPr>
        <w:noProof/>
        <w:lang w:bidi="hi-IN"/>
      </w:rPr>
      <w:drawing>
        <wp:anchor distT="0" distB="0" distL="114300" distR="114300" simplePos="0" relativeHeight="251659264" behindDoc="1" locked="0" layoutInCell="1" allowOverlap="1" wp14:anchorId="62D32EB8" wp14:editId="354E79FD">
          <wp:simplePos x="0" y="0"/>
          <wp:positionH relativeFrom="page">
            <wp:align>right</wp:align>
          </wp:positionH>
          <wp:positionV relativeFrom="paragraph">
            <wp:posOffset>-457423</wp:posOffset>
          </wp:positionV>
          <wp:extent cx="12801600" cy="7742712"/>
          <wp:effectExtent l="0" t="0" r="0" b="0"/>
          <wp:wrapNone/>
          <wp:docPr id="7" name="Picture 6">
            <a:extLst xmlns:a="http://schemas.openxmlformats.org/drawingml/2006/main">
              <a:ext uri="{FF2B5EF4-FFF2-40B4-BE49-F238E27FC236}">
                <a16:creationId xmlns:a16="http://schemas.microsoft.com/office/drawing/2014/main" id="{1D63BCC4-EA05-10AE-2499-B1B3AC94D20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>
                    <a:extLst>
                      <a:ext uri="{FF2B5EF4-FFF2-40B4-BE49-F238E27FC236}">
                        <a16:creationId xmlns:a16="http://schemas.microsoft.com/office/drawing/2014/main" id="{1D63BCC4-EA05-10AE-2499-B1B3AC94D20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14983" cy="77508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bidi="hi-IN"/>
      </w:rPr>
      <w:drawing>
        <wp:anchor distT="0" distB="0" distL="114300" distR="114300" simplePos="0" relativeHeight="251658240" behindDoc="0" locked="0" layoutInCell="1" allowOverlap="1" wp14:anchorId="5E72D3A1" wp14:editId="59586ABD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12790448" cy="838200"/>
          <wp:effectExtent l="0" t="0" r="0" b="0"/>
          <wp:wrapNone/>
          <wp:docPr id="19" name="Picture 19" descr="C:\Users\hp\Downloads\2ac49f4f-dd66-4fc8-b7ba-b1ec6813d1a3 (1).jf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2ac49f4f-dd66-4fc8-b7ba-b1ec6813d1a3 (1).jf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90448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7" type="#_x0000_t75" style="width:11.25pt;height:11.25pt" o:bullet="t">
        <v:imagedata r:id="rId1" o:title="msoBF88"/>
      </v:shape>
    </w:pict>
  </w:numPicBullet>
  <w:abstractNum w:abstractNumId="0" w15:restartNumberingAfterBreak="0">
    <w:nsid w:val="05FD5F50"/>
    <w:multiLevelType w:val="hybridMultilevel"/>
    <w:tmpl w:val="B156C14C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A80775"/>
    <w:multiLevelType w:val="hybridMultilevel"/>
    <w:tmpl w:val="28B2775A"/>
    <w:lvl w:ilvl="0" w:tplc="3562787A">
      <w:start w:val="1"/>
      <w:numFmt w:val="decimal"/>
      <w:lvlText w:val="Q%1."/>
      <w:lvlJc w:val="left"/>
      <w:pPr>
        <w:ind w:left="1440" w:hanging="360"/>
      </w:pPr>
      <w:rPr>
        <w:rFonts w:hint="default"/>
      </w:rPr>
    </w:lvl>
    <w:lvl w:ilvl="1" w:tplc="3146D6DC">
      <w:start w:val="1"/>
      <w:numFmt w:val="decimal"/>
      <w:lvlText w:val="Q%2."/>
      <w:lvlJc w:val="left"/>
      <w:pPr>
        <w:ind w:left="1440" w:hanging="36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DB5998"/>
    <w:multiLevelType w:val="hybridMultilevel"/>
    <w:tmpl w:val="DC7295A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F04E7"/>
    <w:multiLevelType w:val="hybridMultilevel"/>
    <w:tmpl w:val="3DA0AE9C"/>
    <w:lvl w:ilvl="0" w:tplc="219481A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FF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8576A2"/>
    <w:multiLevelType w:val="hybridMultilevel"/>
    <w:tmpl w:val="DBF00620"/>
    <w:lvl w:ilvl="0" w:tplc="532C4FE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5B4C71"/>
    <w:multiLevelType w:val="hybridMultilevel"/>
    <w:tmpl w:val="A57E5BF4"/>
    <w:lvl w:ilvl="0" w:tplc="2C58964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3822DEE"/>
    <w:multiLevelType w:val="hybridMultilevel"/>
    <w:tmpl w:val="28CA2B3C"/>
    <w:lvl w:ilvl="0" w:tplc="0D3E47E8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40F5E70"/>
    <w:multiLevelType w:val="hybridMultilevel"/>
    <w:tmpl w:val="79D668C2"/>
    <w:lvl w:ilvl="0" w:tplc="3146D6DC">
      <w:start w:val="1"/>
      <w:numFmt w:val="decimal"/>
      <w:lvlText w:val="Q%1.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F53E16"/>
    <w:multiLevelType w:val="multilevel"/>
    <w:tmpl w:val="1A383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EC0F3A"/>
    <w:multiLevelType w:val="hybridMultilevel"/>
    <w:tmpl w:val="0D000C6E"/>
    <w:lvl w:ilvl="0" w:tplc="517ECE7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68A57B0"/>
    <w:multiLevelType w:val="multilevel"/>
    <w:tmpl w:val="8CE6C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717C79"/>
    <w:multiLevelType w:val="hybridMultilevel"/>
    <w:tmpl w:val="244A9BB6"/>
    <w:lvl w:ilvl="0" w:tplc="40090019">
      <w:start w:val="1"/>
      <w:numFmt w:val="lowerLetter"/>
      <w:lvlText w:val="%1."/>
      <w:lvlJc w:val="left"/>
      <w:pPr>
        <w:ind w:left="436" w:hanging="360"/>
      </w:pPr>
    </w:lvl>
    <w:lvl w:ilvl="1" w:tplc="40090019" w:tentative="1">
      <w:start w:val="1"/>
      <w:numFmt w:val="lowerLetter"/>
      <w:lvlText w:val="%2."/>
      <w:lvlJc w:val="left"/>
      <w:pPr>
        <w:ind w:left="1156" w:hanging="360"/>
      </w:pPr>
    </w:lvl>
    <w:lvl w:ilvl="2" w:tplc="4009001B" w:tentative="1">
      <w:start w:val="1"/>
      <w:numFmt w:val="lowerRoman"/>
      <w:lvlText w:val="%3."/>
      <w:lvlJc w:val="right"/>
      <w:pPr>
        <w:ind w:left="1876" w:hanging="180"/>
      </w:pPr>
    </w:lvl>
    <w:lvl w:ilvl="3" w:tplc="4009000F" w:tentative="1">
      <w:start w:val="1"/>
      <w:numFmt w:val="decimal"/>
      <w:lvlText w:val="%4."/>
      <w:lvlJc w:val="left"/>
      <w:pPr>
        <w:ind w:left="2596" w:hanging="360"/>
      </w:pPr>
    </w:lvl>
    <w:lvl w:ilvl="4" w:tplc="40090019" w:tentative="1">
      <w:start w:val="1"/>
      <w:numFmt w:val="lowerLetter"/>
      <w:lvlText w:val="%5."/>
      <w:lvlJc w:val="left"/>
      <w:pPr>
        <w:ind w:left="3316" w:hanging="360"/>
      </w:pPr>
    </w:lvl>
    <w:lvl w:ilvl="5" w:tplc="4009001B" w:tentative="1">
      <w:start w:val="1"/>
      <w:numFmt w:val="lowerRoman"/>
      <w:lvlText w:val="%6."/>
      <w:lvlJc w:val="right"/>
      <w:pPr>
        <w:ind w:left="4036" w:hanging="180"/>
      </w:pPr>
    </w:lvl>
    <w:lvl w:ilvl="6" w:tplc="4009000F" w:tentative="1">
      <w:start w:val="1"/>
      <w:numFmt w:val="decimal"/>
      <w:lvlText w:val="%7."/>
      <w:lvlJc w:val="left"/>
      <w:pPr>
        <w:ind w:left="4756" w:hanging="360"/>
      </w:pPr>
    </w:lvl>
    <w:lvl w:ilvl="7" w:tplc="40090019" w:tentative="1">
      <w:start w:val="1"/>
      <w:numFmt w:val="lowerLetter"/>
      <w:lvlText w:val="%8."/>
      <w:lvlJc w:val="left"/>
      <w:pPr>
        <w:ind w:left="5476" w:hanging="360"/>
      </w:pPr>
    </w:lvl>
    <w:lvl w:ilvl="8" w:tplc="40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2" w15:restartNumberingAfterBreak="0">
    <w:nsid w:val="4D9A5025"/>
    <w:multiLevelType w:val="hybridMultilevel"/>
    <w:tmpl w:val="DA1A9A84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FB31B1"/>
    <w:multiLevelType w:val="hybridMultilevel"/>
    <w:tmpl w:val="FE942EDE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5B25458"/>
    <w:multiLevelType w:val="hybridMultilevel"/>
    <w:tmpl w:val="1A36CD5C"/>
    <w:lvl w:ilvl="0" w:tplc="55866A0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974EB6"/>
    <w:multiLevelType w:val="hybridMultilevel"/>
    <w:tmpl w:val="64E0467C"/>
    <w:lvl w:ilvl="0" w:tplc="994C6F96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FFFF0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3A53F5B"/>
    <w:multiLevelType w:val="multilevel"/>
    <w:tmpl w:val="AFA28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E373BA"/>
    <w:multiLevelType w:val="hybridMultilevel"/>
    <w:tmpl w:val="DC7295A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AD2684"/>
    <w:multiLevelType w:val="hybridMultilevel"/>
    <w:tmpl w:val="453435CE"/>
    <w:lvl w:ilvl="0" w:tplc="AF527D7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13"/>
  </w:num>
  <w:num w:numId="4">
    <w:abstractNumId w:val="2"/>
  </w:num>
  <w:num w:numId="5">
    <w:abstractNumId w:val="17"/>
  </w:num>
  <w:num w:numId="6">
    <w:abstractNumId w:val="0"/>
  </w:num>
  <w:num w:numId="7">
    <w:abstractNumId w:val="1"/>
  </w:num>
  <w:num w:numId="8">
    <w:abstractNumId w:val="15"/>
  </w:num>
  <w:num w:numId="9">
    <w:abstractNumId w:val="16"/>
  </w:num>
  <w:num w:numId="10">
    <w:abstractNumId w:val="8"/>
  </w:num>
  <w:num w:numId="11">
    <w:abstractNumId w:val="10"/>
  </w:num>
  <w:num w:numId="12">
    <w:abstractNumId w:val="7"/>
  </w:num>
  <w:num w:numId="13">
    <w:abstractNumId w:val="12"/>
  </w:num>
  <w:num w:numId="14">
    <w:abstractNumId w:val="6"/>
  </w:num>
  <w:num w:numId="15">
    <w:abstractNumId w:val="4"/>
  </w:num>
  <w:num w:numId="16">
    <w:abstractNumId w:val="9"/>
  </w:num>
  <w:num w:numId="17">
    <w:abstractNumId w:val="18"/>
  </w:num>
  <w:num w:numId="18">
    <w:abstractNumId w:val="3"/>
  </w:num>
  <w:num w:numId="19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isplayBackgroundShape/>
  <w:hideSpellingErrors/>
  <w:proofState w:grammar="clean"/>
  <w:attachedTemplate r:id="rId1"/>
  <w:defaultTabStop w:val="720"/>
  <w:characterSpacingControl w:val="doNotCompress"/>
  <w:savePreviewPicture/>
  <w:hdrShapeDefaults>
    <o:shapedefaults v:ext="edit" spidmax="2049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06"/>
    <w:rsid w:val="00000003"/>
    <w:rsid w:val="00000046"/>
    <w:rsid w:val="00000092"/>
    <w:rsid w:val="000001A6"/>
    <w:rsid w:val="00000326"/>
    <w:rsid w:val="00000352"/>
    <w:rsid w:val="0000039A"/>
    <w:rsid w:val="00000534"/>
    <w:rsid w:val="000005D1"/>
    <w:rsid w:val="000005F0"/>
    <w:rsid w:val="00000700"/>
    <w:rsid w:val="00000713"/>
    <w:rsid w:val="00000849"/>
    <w:rsid w:val="000008EC"/>
    <w:rsid w:val="00000A43"/>
    <w:rsid w:val="00000B8D"/>
    <w:rsid w:val="00000B8F"/>
    <w:rsid w:val="00000C27"/>
    <w:rsid w:val="00000C3A"/>
    <w:rsid w:val="00000CB4"/>
    <w:rsid w:val="00000DCA"/>
    <w:rsid w:val="0000111F"/>
    <w:rsid w:val="000011B5"/>
    <w:rsid w:val="0000126C"/>
    <w:rsid w:val="000012F8"/>
    <w:rsid w:val="00001423"/>
    <w:rsid w:val="00001470"/>
    <w:rsid w:val="00001538"/>
    <w:rsid w:val="0000153B"/>
    <w:rsid w:val="000016C7"/>
    <w:rsid w:val="000018F3"/>
    <w:rsid w:val="00001B45"/>
    <w:rsid w:val="00001B5D"/>
    <w:rsid w:val="00001C72"/>
    <w:rsid w:val="00001CFC"/>
    <w:rsid w:val="00001D64"/>
    <w:rsid w:val="00001DBB"/>
    <w:rsid w:val="00001DD5"/>
    <w:rsid w:val="00001DF0"/>
    <w:rsid w:val="00001E24"/>
    <w:rsid w:val="00002022"/>
    <w:rsid w:val="000020A4"/>
    <w:rsid w:val="00002371"/>
    <w:rsid w:val="000024A6"/>
    <w:rsid w:val="000024C8"/>
    <w:rsid w:val="0000252D"/>
    <w:rsid w:val="0000264E"/>
    <w:rsid w:val="0000265F"/>
    <w:rsid w:val="00002882"/>
    <w:rsid w:val="000028D2"/>
    <w:rsid w:val="000028F9"/>
    <w:rsid w:val="00002981"/>
    <w:rsid w:val="000029CC"/>
    <w:rsid w:val="00002A57"/>
    <w:rsid w:val="00002AB9"/>
    <w:rsid w:val="00002C7F"/>
    <w:rsid w:val="00002D11"/>
    <w:rsid w:val="00002D41"/>
    <w:rsid w:val="00002DB9"/>
    <w:rsid w:val="00002E0E"/>
    <w:rsid w:val="00002FCE"/>
    <w:rsid w:val="00002FE2"/>
    <w:rsid w:val="00003027"/>
    <w:rsid w:val="0000320C"/>
    <w:rsid w:val="000032FC"/>
    <w:rsid w:val="0000338F"/>
    <w:rsid w:val="00003402"/>
    <w:rsid w:val="00003405"/>
    <w:rsid w:val="00003474"/>
    <w:rsid w:val="000034A2"/>
    <w:rsid w:val="000034D3"/>
    <w:rsid w:val="0000359F"/>
    <w:rsid w:val="0000398C"/>
    <w:rsid w:val="00003A12"/>
    <w:rsid w:val="00003A55"/>
    <w:rsid w:val="00003A98"/>
    <w:rsid w:val="00003ACD"/>
    <w:rsid w:val="00003C06"/>
    <w:rsid w:val="00003C71"/>
    <w:rsid w:val="00003D80"/>
    <w:rsid w:val="00003D86"/>
    <w:rsid w:val="00003DA0"/>
    <w:rsid w:val="00003EFF"/>
    <w:rsid w:val="00003F1E"/>
    <w:rsid w:val="00004009"/>
    <w:rsid w:val="0000403B"/>
    <w:rsid w:val="00004047"/>
    <w:rsid w:val="00004477"/>
    <w:rsid w:val="00004567"/>
    <w:rsid w:val="0000460A"/>
    <w:rsid w:val="00004670"/>
    <w:rsid w:val="000046D9"/>
    <w:rsid w:val="0000480D"/>
    <w:rsid w:val="0000480E"/>
    <w:rsid w:val="00004B9F"/>
    <w:rsid w:val="00004C3A"/>
    <w:rsid w:val="00004C5A"/>
    <w:rsid w:val="00004D61"/>
    <w:rsid w:val="00004EB3"/>
    <w:rsid w:val="000050C6"/>
    <w:rsid w:val="0000517A"/>
    <w:rsid w:val="0000551F"/>
    <w:rsid w:val="00005685"/>
    <w:rsid w:val="00005693"/>
    <w:rsid w:val="00005707"/>
    <w:rsid w:val="0000587D"/>
    <w:rsid w:val="0000588A"/>
    <w:rsid w:val="000058D1"/>
    <w:rsid w:val="00005969"/>
    <w:rsid w:val="00005A33"/>
    <w:rsid w:val="00005A42"/>
    <w:rsid w:val="00005C5A"/>
    <w:rsid w:val="00005C87"/>
    <w:rsid w:val="00005D19"/>
    <w:rsid w:val="00005DD8"/>
    <w:rsid w:val="00005DEC"/>
    <w:rsid w:val="00005DFD"/>
    <w:rsid w:val="00005E72"/>
    <w:rsid w:val="00005FC2"/>
    <w:rsid w:val="00005FD7"/>
    <w:rsid w:val="0000604C"/>
    <w:rsid w:val="000060FF"/>
    <w:rsid w:val="0000625A"/>
    <w:rsid w:val="00006306"/>
    <w:rsid w:val="000063C4"/>
    <w:rsid w:val="000063D7"/>
    <w:rsid w:val="00006457"/>
    <w:rsid w:val="000064A2"/>
    <w:rsid w:val="000064EA"/>
    <w:rsid w:val="000064F6"/>
    <w:rsid w:val="00006536"/>
    <w:rsid w:val="00006572"/>
    <w:rsid w:val="00006622"/>
    <w:rsid w:val="000067AF"/>
    <w:rsid w:val="0000683E"/>
    <w:rsid w:val="00006943"/>
    <w:rsid w:val="0000695C"/>
    <w:rsid w:val="00006989"/>
    <w:rsid w:val="00006A1D"/>
    <w:rsid w:val="00006A60"/>
    <w:rsid w:val="00006B0D"/>
    <w:rsid w:val="00006B6B"/>
    <w:rsid w:val="00006C21"/>
    <w:rsid w:val="00006C49"/>
    <w:rsid w:val="00006C8D"/>
    <w:rsid w:val="00006CE7"/>
    <w:rsid w:val="00006CEE"/>
    <w:rsid w:val="00006D63"/>
    <w:rsid w:val="00006E1C"/>
    <w:rsid w:val="00006E28"/>
    <w:rsid w:val="00006E83"/>
    <w:rsid w:val="00006E87"/>
    <w:rsid w:val="00006EA9"/>
    <w:rsid w:val="00006EDD"/>
    <w:rsid w:val="00006EE7"/>
    <w:rsid w:val="0000708C"/>
    <w:rsid w:val="00007152"/>
    <w:rsid w:val="0000716D"/>
    <w:rsid w:val="0000737A"/>
    <w:rsid w:val="00007423"/>
    <w:rsid w:val="00007443"/>
    <w:rsid w:val="000074F9"/>
    <w:rsid w:val="00007536"/>
    <w:rsid w:val="00007540"/>
    <w:rsid w:val="00007580"/>
    <w:rsid w:val="0000762B"/>
    <w:rsid w:val="000077CE"/>
    <w:rsid w:val="000078B6"/>
    <w:rsid w:val="00007980"/>
    <w:rsid w:val="00007A49"/>
    <w:rsid w:val="00007AAC"/>
    <w:rsid w:val="00007B4B"/>
    <w:rsid w:val="00007B7A"/>
    <w:rsid w:val="00007BDA"/>
    <w:rsid w:val="00007C92"/>
    <w:rsid w:val="00007C9E"/>
    <w:rsid w:val="00007CBA"/>
    <w:rsid w:val="00007D08"/>
    <w:rsid w:val="00007E47"/>
    <w:rsid w:val="00007ECA"/>
    <w:rsid w:val="00007F00"/>
    <w:rsid w:val="000101CC"/>
    <w:rsid w:val="000101DE"/>
    <w:rsid w:val="00010238"/>
    <w:rsid w:val="0001023B"/>
    <w:rsid w:val="000102EA"/>
    <w:rsid w:val="0001033B"/>
    <w:rsid w:val="00010415"/>
    <w:rsid w:val="00010432"/>
    <w:rsid w:val="00010465"/>
    <w:rsid w:val="000105D5"/>
    <w:rsid w:val="000105E9"/>
    <w:rsid w:val="00010840"/>
    <w:rsid w:val="0001091F"/>
    <w:rsid w:val="00010A3D"/>
    <w:rsid w:val="00010A49"/>
    <w:rsid w:val="00010A85"/>
    <w:rsid w:val="00010B64"/>
    <w:rsid w:val="00010B9C"/>
    <w:rsid w:val="00010BDF"/>
    <w:rsid w:val="00010CBA"/>
    <w:rsid w:val="00010D01"/>
    <w:rsid w:val="00010DA4"/>
    <w:rsid w:val="00010DBA"/>
    <w:rsid w:val="00010E82"/>
    <w:rsid w:val="0001104A"/>
    <w:rsid w:val="0001109B"/>
    <w:rsid w:val="000110E4"/>
    <w:rsid w:val="000110F7"/>
    <w:rsid w:val="0001129F"/>
    <w:rsid w:val="0001130C"/>
    <w:rsid w:val="000113EE"/>
    <w:rsid w:val="00011512"/>
    <w:rsid w:val="0001159C"/>
    <w:rsid w:val="0001166A"/>
    <w:rsid w:val="00011785"/>
    <w:rsid w:val="0001182D"/>
    <w:rsid w:val="00011999"/>
    <w:rsid w:val="00011A13"/>
    <w:rsid w:val="00011A7C"/>
    <w:rsid w:val="00011B3E"/>
    <w:rsid w:val="00011D25"/>
    <w:rsid w:val="00011D3B"/>
    <w:rsid w:val="00011F48"/>
    <w:rsid w:val="00011FC6"/>
    <w:rsid w:val="00011FF4"/>
    <w:rsid w:val="00012031"/>
    <w:rsid w:val="000121BE"/>
    <w:rsid w:val="0001223F"/>
    <w:rsid w:val="000122EB"/>
    <w:rsid w:val="00012317"/>
    <w:rsid w:val="000123E1"/>
    <w:rsid w:val="000124E9"/>
    <w:rsid w:val="000124F5"/>
    <w:rsid w:val="0001257E"/>
    <w:rsid w:val="000126A2"/>
    <w:rsid w:val="000126A4"/>
    <w:rsid w:val="000126FF"/>
    <w:rsid w:val="000127F1"/>
    <w:rsid w:val="00012803"/>
    <w:rsid w:val="00012A45"/>
    <w:rsid w:val="00012B67"/>
    <w:rsid w:val="00012CEF"/>
    <w:rsid w:val="00012D59"/>
    <w:rsid w:val="00012D86"/>
    <w:rsid w:val="00012DC5"/>
    <w:rsid w:val="00012E79"/>
    <w:rsid w:val="00013052"/>
    <w:rsid w:val="00013078"/>
    <w:rsid w:val="0001308A"/>
    <w:rsid w:val="0001327B"/>
    <w:rsid w:val="000132BA"/>
    <w:rsid w:val="0001330B"/>
    <w:rsid w:val="0001332F"/>
    <w:rsid w:val="00013412"/>
    <w:rsid w:val="0001342C"/>
    <w:rsid w:val="000134B6"/>
    <w:rsid w:val="00013567"/>
    <w:rsid w:val="0001359A"/>
    <w:rsid w:val="00013617"/>
    <w:rsid w:val="00013693"/>
    <w:rsid w:val="000136AC"/>
    <w:rsid w:val="00013BA3"/>
    <w:rsid w:val="00013C9F"/>
    <w:rsid w:val="00013DE8"/>
    <w:rsid w:val="00013F7B"/>
    <w:rsid w:val="00013FDA"/>
    <w:rsid w:val="0001400A"/>
    <w:rsid w:val="00014012"/>
    <w:rsid w:val="00014020"/>
    <w:rsid w:val="0001447D"/>
    <w:rsid w:val="0001454F"/>
    <w:rsid w:val="000145E8"/>
    <w:rsid w:val="0001465A"/>
    <w:rsid w:val="0001473A"/>
    <w:rsid w:val="000147FD"/>
    <w:rsid w:val="0001486A"/>
    <w:rsid w:val="00014A03"/>
    <w:rsid w:val="00014A94"/>
    <w:rsid w:val="00014AFD"/>
    <w:rsid w:val="00014C13"/>
    <w:rsid w:val="00014C34"/>
    <w:rsid w:val="00014E0E"/>
    <w:rsid w:val="00014E21"/>
    <w:rsid w:val="00014F3D"/>
    <w:rsid w:val="00014FD3"/>
    <w:rsid w:val="00015001"/>
    <w:rsid w:val="00015021"/>
    <w:rsid w:val="00015072"/>
    <w:rsid w:val="00015092"/>
    <w:rsid w:val="00015093"/>
    <w:rsid w:val="000151DB"/>
    <w:rsid w:val="0001530E"/>
    <w:rsid w:val="00015396"/>
    <w:rsid w:val="000153A8"/>
    <w:rsid w:val="00015425"/>
    <w:rsid w:val="0001550C"/>
    <w:rsid w:val="0001557D"/>
    <w:rsid w:val="0001566E"/>
    <w:rsid w:val="000156C6"/>
    <w:rsid w:val="0001588E"/>
    <w:rsid w:val="00015BF0"/>
    <w:rsid w:val="00015CF8"/>
    <w:rsid w:val="00015D7D"/>
    <w:rsid w:val="00015E2C"/>
    <w:rsid w:val="00015E53"/>
    <w:rsid w:val="00015F77"/>
    <w:rsid w:val="00016189"/>
    <w:rsid w:val="00016224"/>
    <w:rsid w:val="00016439"/>
    <w:rsid w:val="000164AC"/>
    <w:rsid w:val="000165AE"/>
    <w:rsid w:val="000165F2"/>
    <w:rsid w:val="000166EB"/>
    <w:rsid w:val="00016720"/>
    <w:rsid w:val="00016745"/>
    <w:rsid w:val="000167D8"/>
    <w:rsid w:val="00016945"/>
    <w:rsid w:val="00016986"/>
    <w:rsid w:val="00016A18"/>
    <w:rsid w:val="00016CBA"/>
    <w:rsid w:val="00016D87"/>
    <w:rsid w:val="00016F46"/>
    <w:rsid w:val="0001701C"/>
    <w:rsid w:val="00017119"/>
    <w:rsid w:val="0001717E"/>
    <w:rsid w:val="000172BE"/>
    <w:rsid w:val="0001740F"/>
    <w:rsid w:val="000174E2"/>
    <w:rsid w:val="0001751C"/>
    <w:rsid w:val="000175AC"/>
    <w:rsid w:val="00017838"/>
    <w:rsid w:val="00017848"/>
    <w:rsid w:val="000178F6"/>
    <w:rsid w:val="0001796B"/>
    <w:rsid w:val="00017985"/>
    <w:rsid w:val="00017A82"/>
    <w:rsid w:val="00017A8E"/>
    <w:rsid w:val="00017B6C"/>
    <w:rsid w:val="00017D89"/>
    <w:rsid w:val="00017EE8"/>
    <w:rsid w:val="0002014A"/>
    <w:rsid w:val="000202B7"/>
    <w:rsid w:val="00020311"/>
    <w:rsid w:val="000203BE"/>
    <w:rsid w:val="00020453"/>
    <w:rsid w:val="000204A1"/>
    <w:rsid w:val="0002091A"/>
    <w:rsid w:val="00020BFA"/>
    <w:rsid w:val="00020CFE"/>
    <w:rsid w:val="00020D65"/>
    <w:rsid w:val="00020E11"/>
    <w:rsid w:val="00020E33"/>
    <w:rsid w:val="00020E73"/>
    <w:rsid w:val="000210B5"/>
    <w:rsid w:val="00021561"/>
    <w:rsid w:val="000215F5"/>
    <w:rsid w:val="00021681"/>
    <w:rsid w:val="0002170B"/>
    <w:rsid w:val="00021763"/>
    <w:rsid w:val="0002177F"/>
    <w:rsid w:val="00021817"/>
    <w:rsid w:val="00021822"/>
    <w:rsid w:val="0002189A"/>
    <w:rsid w:val="000218D8"/>
    <w:rsid w:val="00021969"/>
    <w:rsid w:val="000219C1"/>
    <w:rsid w:val="00021A34"/>
    <w:rsid w:val="00021A3C"/>
    <w:rsid w:val="00021C7A"/>
    <w:rsid w:val="00021C87"/>
    <w:rsid w:val="00022164"/>
    <w:rsid w:val="00022183"/>
    <w:rsid w:val="000222D0"/>
    <w:rsid w:val="000223C0"/>
    <w:rsid w:val="000224B7"/>
    <w:rsid w:val="00022561"/>
    <w:rsid w:val="000225E6"/>
    <w:rsid w:val="0002270A"/>
    <w:rsid w:val="000227C0"/>
    <w:rsid w:val="000229F3"/>
    <w:rsid w:val="00022A3D"/>
    <w:rsid w:val="00022BEB"/>
    <w:rsid w:val="00022C20"/>
    <w:rsid w:val="00022C31"/>
    <w:rsid w:val="00022D0C"/>
    <w:rsid w:val="00022D18"/>
    <w:rsid w:val="00022D8F"/>
    <w:rsid w:val="00022E79"/>
    <w:rsid w:val="00022EC2"/>
    <w:rsid w:val="00022FDA"/>
    <w:rsid w:val="0002326F"/>
    <w:rsid w:val="00023337"/>
    <w:rsid w:val="0002344B"/>
    <w:rsid w:val="00023584"/>
    <w:rsid w:val="000236D9"/>
    <w:rsid w:val="00023818"/>
    <w:rsid w:val="00023885"/>
    <w:rsid w:val="000239F7"/>
    <w:rsid w:val="00023C91"/>
    <w:rsid w:val="00023EF6"/>
    <w:rsid w:val="0002409B"/>
    <w:rsid w:val="000240C3"/>
    <w:rsid w:val="000241E3"/>
    <w:rsid w:val="000243A3"/>
    <w:rsid w:val="000243D3"/>
    <w:rsid w:val="00024430"/>
    <w:rsid w:val="0002443C"/>
    <w:rsid w:val="00024795"/>
    <w:rsid w:val="0002479A"/>
    <w:rsid w:val="000249A2"/>
    <w:rsid w:val="000249AC"/>
    <w:rsid w:val="00024BC2"/>
    <w:rsid w:val="0002529E"/>
    <w:rsid w:val="00025423"/>
    <w:rsid w:val="0002568F"/>
    <w:rsid w:val="000256A7"/>
    <w:rsid w:val="00025722"/>
    <w:rsid w:val="000257C9"/>
    <w:rsid w:val="00025861"/>
    <w:rsid w:val="00025878"/>
    <w:rsid w:val="00025908"/>
    <w:rsid w:val="00025926"/>
    <w:rsid w:val="00025B78"/>
    <w:rsid w:val="00025B85"/>
    <w:rsid w:val="00025CFF"/>
    <w:rsid w:val="00025D05"/>
    <w:rsid w:val="00025D2A"/>
    <w:rsid w:val="00025F42"/>
    <w:rsid w:val="00025FC3"/>
    <w:rsid w:val="00026035"/>
    <w:rsid w:val="000260AB"/>
    <w:rsid w:val="000260B1"/>
    <w:rsid w:val="000260D6"/>
    <w:rsid w:val="000262A8"/>
    <w:rsid w:val="000263CE"/>
    <w:rsid w:val="00026504"/>
    <w:rsid w:val="000265C8"/>
    <w:rsid w:val="000265DA"/>
    <w:rsid w:val="00026625"/>
    <w:rsid w:val="0002662D"/>
    <w:rsid w:val="00026844"/>
    <w:rsid w:val="00026866"/>
    <w:rsid w:val="00026939"/>
    <w:rsid w:val="000269AD"/>
    <w:rsid w:val="00026ABE"/>
    <w:rsid w:val="00026AE9"/>
    <w:rsid w:val="00026B65"/>
    <w:rsid w:val="00026C4B"/>
    <w:rsid w:val="00026D1B"/>
    <w:rsid w:val="00026E02"/>
    <w:rsid w:val="00026E5F"/>
    <w:rsid w:val="00026E72"/>
    <w:rsid w:val="00026E8F"/>
    <w:rsid w:val="00026EC0"/>
    <w:rsid w:val="00026F5E"/>
    <w:rsid w:val="00027044"/>
    <w:rsid w:val="000270A6"/>
    <w:rsid w:val="00027220"/>
    <w:rsid w:val="000272E0"/>
    <w:rsid w:val="00027314"/>
    <w:rsid w:val="00027357"/>
    <w:rsid w:val="000275AC"/>
    <w:rsid w:val="00027846"/>
    <w:rsid w:val="0002784C"/>
    <w:rsid w:val="00027876"/>
    <w:rsid w:val="00027926"/>
    <w:rsid w:val="000279AA"/>
    <w:rsid w:val="000279FD"/>
    <w:rsid w:val="00027A6E"/>
    <w:rsid w:val="00027B61"/>
    <w:rsid w:val="00027B78"/>
    <w:rsid w:val="00027E78"/>
    <w:rsid w:val="00027EA1"/>
    <w:rsid w:val="00027FE8"/>
    <w:rsid w:val="0003000F"/>
    <w:rsid w:val="00030085"/>
    <w:rsid w:val="00030099"/>
    <w:rsid w:val="000302A7"/>
    <w:rsid w:val="00030338"/>
    <w:rsid w:val="0003036F"/>
    <w:rsid w:val="000303AB"/>
    <w:rsid w:val="0003041F"/>
    <w:rsid w:val="000305BF"/>
    <w:rsid w:val="000305CE"/>
    <w:rsid w:val="00030642"/>
    <w:rsid w:val="000306DE"/>
    <w:rsid w:val="000307F1"/>
    <w:rsid w:val="000308A9"/>
    <w:rsid w:val="0003094E"/>
    <w:rsid w:val="00030A44"/>
    <w:rsid w:val="00030A85"/>
    <w:rsid w:val="00030A9B"/>
    <w:rsid w:val="00030CDA"/>
    <w:rsid w:val="00030DD8"/>
    <w:rsid w:val="00030EE8"/>
    <w:rsid w:val="00030F6F"/>
    <w:rsid w:val="00030FC5"/>
    <w:rsid w:val="00031187"/>
    <w:rsid w:val="000311EF"/>
    <w:rsid w:val="00031207"/>
    <w:rsid w:val="000312C5"/>
    <w:rsid w:val="000312F7"/>
    <w:rsid w:val="0003136F"/>
    <w:rsid w:val="00031397"/>
    <w:rsid w:val="00031400"/>
    <w:rsid w:val="00031438"/>
    <w:rsid w:val="0003144F"/>
    <w:rsid w:val="000314CF"/>
    <w:rsid w:val="00031543"/>
    <w:rsid w:val="0003155B"/>
    <w:rsid w:val="000315F3"/>
    <w:rsid w:val="000316B7"/>
    <w:rsid w:val="00031894"/>
    <w:rsid w:val="0003193B"/>
    <w:rsid w:val="00031A41"/>
    <w:rsid w:val="00031B2E"/>
    <w:rsid w:val="00031B6D"/>
    <w:rsid w:val="00031BB0"/>
    <w:rsid w:val="00031C99"/>
    <w:rsid w:val="00031D9F"/>
    <w:rsid w:val="00031DF8"/>
    <w:rsid w:val="00031E21"/>
    <w:rsid w:val="00031E8B"/>
    <w:rsid w:val="00031EED"/>
    <w:rsid w:val="00031EF9"/>
    <w:rsid w:val="00031F86"/>
    <w:rsid w:val="00032111"/>
    <w:rsid w:val="000321C6"/>
    <w:rsid w:val="00032346"/>
    <w:rsid w:val="0003236C"/>
    <w:rsid w:val="00032380"/>
    <w:rsid w:val="00032667"/>
    <w:rsid w:val="00032782"/>
    <w:rsid w:val="000327CA"/>
    <w:rsid w:val="00032838"/>
    <w:rsid w:val="0003287F"/>
    <w:rsid w:val="0003289E"/>
    <w:rsid w:val="00032A1B"/>
    <w:rsid w:val="00032B87"/>
    <w:rsid w:val="00032C38"/>
    <w:rsid w:val="00032D59"/>
    <w:rsid w:val="00032F3E"/>
    <w:rsid w:val="00032F5B"/>
    <w:rsid w:val="00032F70"/>
    <w:rsid w:val="000330DF"/>
    <w:rsid w:val="00033109"/>
    <w:rsid w:val="00033116"/>
    <w:rsid w:val="0003319D"/>
    <w:rsid w:val="000333D9"/>
    <w:rsid w:val="00033494"/>
    <w:rsid w:val="000335A2"/>
    <w:rsid w:val="0003365F"/>
    <w:rsid w:val="00033953"/>
    <w:rsid w:val="00033997"/>
    <w:rsid w:val="000339E1"/>
    <w:rsid w:val="00033D42"/>
    <w:rsid w:val="00033D7F"/>
    <w:rsid w:val="00033D83"/>
    <w:rsid w:val="00033E6F"/>
    <w:rsid w:val="00033E8F"/>
    <w:rsid w:val="00033F00"/>
    <w:rsid w:val="00033F70"/>
    <w:rsid w:val="00033F87"/>
    <w:rsid w:val="00033FD6"/>
    <w:rsid w:val="00033FE6"/>
    <w:rsid w:val="00033FF9"/>
    <w:rsid w:val="000340C0"/>
    <w:rsid w:val="00034248"/>
    <w:rsid w:val="00034268"/>
    <w:rsid w:val="00034372"/>
    <w:rsid w:val="00034374"/>
    <w:rsid w:val="00034444"/>
    <w:rsid w:val="000344CA"/>
    <w:rsid w:val="000345A1"/>
    <w:rsid w:val="000345C3"/>
    <w:rsid w:val="000347C6"/>
    <w:rsid w:val="0003488D"/>
    <w:rsid w:val="00034A34"/>
    <w:rsid w:val="00034A8E"/>
    <w:rsid w:val="00034AE4"/>
    <w:rsid w:val="00034B65"/>
    <w:rsid w:val="00034BCA"/>
    <w:rsid w:val="00034C26"/>
    <w:rsid w:val="00034DFF"/>
    <w:rsid w:val="00034E10"/>
    <w:rsid w:val="00034E45"/>
    <w:rsid w:val="00034E9C"/>
    <w:rsid w:val="00034FD7"/>
    <w:rsid w:val="0003502E"/>
    <w:rsid w:val="000350B2"/>
    <w:rsid w:val="000351D3"/>
    <w:rsid w:val="000353A2"/>
    <w:rsid w:val="00035444"/>
    <w:rsid w:val="00035565"/>
    <w:rsid w:val="000356A0"/>
    <w:rsid w:val="0003585B"/>
    <w:rsid w:val="0003586B"/>
    <w:rsid w:val="000358E2"/>
    <w:rsid w:val="00035914"/>
    <w:rsid w:val="0003593E"/>
    <w:rsid w:val="00035AC8"/>
    <w:rsid w:val="00035B00"/>
    <w:rsid w:val="00035B5E"/>
    <w:rsid w:val="00035C09"/>
    <w:rsid w:val="00035C64"/>
    <w:rsid w:val="00035CF7"/>
    <w:rsid w:val="00035DCE"/>
    <w:rsid w:val="00035E6E"/>
    <w:rsid w:val="00035EB2"/>
    <w:rsid w:val="00035EF1"/>
    <w:rsid w:val="00035F3C"/>
    <w:rsid w:val="00035FE9"/>
    <w:rsid w:val="00036172"/>
    <w:rsid w:val="00036288"/>
    <w:rsid w:val="00036311"/>
    <w:rsid w:val="00036404"/>
    <w:rsid w:val="000364E9"/>
    <w:rsid w:val="000365C2"/>
    <w:rsid w:val="000369AE"/>
    <w:rsid w:val="00036B6B"/>
    <w:rsid w:val="00036BA7"/>
    <w:rsid w:val="00036C4C"/>
    <w:rsid w:val="00036DAF"/>
    <w:rsid w:val="00036DD7"/>
    <w:rsid w:val="00036DF8"/>
    <w:rsid w:val="00037007"/>
    <w:rsid w:val="00037080"/>
    <w:rsid w:val="00037188"/>
    <w:rsid w:val="000371D3"/>
    <w:rsid w:val="000371F8"/>
    <w:rsid w:val="00037242"/>
    <w:rsid w:val="000372CD"/>
    <w:rsid w:val="00037345"/>
    <w:rsid w:val="000373A3"/>
    <w:rsid w:val="000374D0"/>
    <w:rsid w:val="00037542"/>
    <w:rsid w:val="0003758C"/>
    <w:rsid w:val="000375DE"/>
    <w:rsid w:val="0003772F"/>
    <w:rsid w:val="000377CD"/>
    <w:rsid w:val="000377E5"/>
    <w:rsid w:val="0003791A"/>
    <w:rsid w:val="00037959"/>
    <w:rsid w:val="0003795F"/>
    <w:rsid w:val="00037B36"/>
    <w:rsid w:val="00037C45"/>
    <w:rsid w:val="00037C68"/>
    <w:rsid w:val="00037D1E"/>
    <w:rsid w:val="00037D34"/>
    <w:rsid w:val="0004011A"/>
    <w:rsid w:val="000401E3"/>
    <w:rsid w:val="00040568"/>
    <w:rsid w:val="000405CB"/>
    <w:rsid w:val="000405D1"/>
    <w:rsid w:val="00040671"/>
    <w:rsid w:val="0004068E"/>
    <w:rsid w:val="000406BA"/>
    <w:rsid w:val="00040754"/>
    <w:rsid w:val="000407AA"/>
    <w:rsid w:val="00040829"/>
    <w:rsid w:val="000408D2"/>
    <w:rsid w:val="00040967"/>
    <w:rsid w:val="00040ACA"/>
    <w:rsid w:val="00040C56"/>
    <w:rsid w:val="00040D04"/>
    <w:rsid w:val="00040E25"/>
    <w:rsid w:val="00040E7B"/>
    <w:rsid w:val="00040E9E"/>
    <w:rsid w:val="00041033"/>
    <w:rsid w:val="00041148"/>
    <w:rsid w:val="000411C5"/>
    <w:rsid w:val="000412A6"/>
    <w:rsid w:val="000414D8"/>
    <w:rsid w:val="00041663"/>
    <w:rsid w:val="0004168F"/>
    <w:rsid w:val="0004180B"/>
    <w:rsid w:val="00041840"/>
    <w:rsid w:val="00041C5F"/>
    <w:rsid w:val="00041CC8"/>
    <w:rsid w:val="00041DD7"/>
    <w:rsid w:val="00041EA7"/>
    <w:rsid w:val="00041FCB"/>
    <w:rsid w:val="00042186"/>
    <w:rsid w:val="0004230E"/>
    <w:rsid w:val="000423AC"/>
    <w:rsid w:val="00042472"/>
    <w:rsid w:val="000424CC"/>
    <w:rsid w:val="00042535"/>
    <w:rsid w:val="000425E5"/>
    <w:rsid w:val="000425F6"/>
    <w:rsid w:val="000427E5"/>
    <w:rsid w:val="00042891"/>
    <w:rsid w:val="00042A81"/>
    <w:rsid w:val="00042BA4"/>
    <w:rsid w:val="00042BE8"/>
    <w:rsid w:val="00042CD1"/>
    <w:rsid w:val="00042D25"/>
    <w:rsid w:val="00042E90"/>
    <w:rsid w:val="00042F33"/>
    <w:rsid w:val="00042FCE"/>
    <w:rsid w:val="0004300B"/>
    <w:rsid w:val="0004312C"/>
    <w:rsid w:val="00043145"/>
    <w:rsid w:val="00043226"/>
    <w:rsid w:val="000435B2"/>
    <w:rsid w:val="00043671"/>
    <w:rsid w:val="00043763"/>
    <w:rsid w:val="000438DE"/>
    <w:rsid w:val="000439CD"/>
    <w:rsid w:val="00043A20"/>
    <w:rsid w:val="00043C59"/>
    <w:rsid w:val="00043D0A"/>
    <w:rsid w:val="00043D0B"/>
    <w:rsid w:val="00043E2A"/>
    <w:rsid w:val="00043E9E"/>
    <w:rsid w:val="000441BA"/>
    <w:rsid w:val="000441C9"/>
    <w:rsid w:val="000441D3"/>
    <w:rsid w:val="000442C0"/>
    <w:rsid w:val="000443CB"/>
    <w:rsid w:val="0004449B"/>
    <w:rsid w:val="0004460C"/>
    <w:rsid w:val="0004464C"/>
    <w:rsid w:val="000446AC"/>
    <w:rsid w:val="00044761"/>
    <w:rsid w:val="00044872"/>
    <w:rsid w:val="000448AD"/>
    <w:rsid w:val="000448F3"/>
    <w:rsid w:val="00044AB6"/>
    <w:rsid w:val="00044AC1"/>
    <w:rsid w:val="00044BC4"/>
    <w:rsid w:val="00044BDF"/>
    <w:rsid w:val="00044CB9"/>
    <w:rsid w:val="00044D06"/>
    <w:rsid w:val="00044E1B"/>
    <w:rsid w:val="00045267"/>
    <w:rsid w:val="00045271"/>
    <w:rsid w:val="00045353"/>
    <w:rsid w:val="000454C6"/>
    <w:rsid w:val="00045519"/>
    <w:rsid w:val="00045549"/>
    <w:rsid w:val="00045570"/>
    <w:rsid w:val="000458B8"/>
    <w:rsid w:val="00045A5A"/>
    <w:rsid w:val="00045AEF"/>
    <w:rsid w:val="00045C48"/>
    <w:rsid w:val="00045C64"/>
    <w:rsid w:val="00045E56"/>
    <w:rsid w:val="000460C5"/>
    <w:rsid w:val="000460E5"/>
    <w:rsid w:val="00046138"/>
    <w:rsid w:val="00046154"/>
    <w:rsid w:val="00046200"/>
    <w:rsid w:val="000463D5"/>
    <w:rsid w:val="00046508"/>
    <w:rsid w:val="000465C2"/>
    <w:rsid w:val="0004673E"/>
    <w:rsid w:val="00046787"/>
    <w:rsid w:val="00046831"/>
    <w:rsid w:val="00046A3C"/>
    <w:rsid w:val="00046A5D"/>
    <w:rsid w:val="00046B08"/>
    <w:rsid w:val="00046B19"/>
    <w:rsid w:val="00046B6D"/>
    <w:rsid w:val="00046B97"/>
    <w:rsid w:val="00046C2A"/>
    <w:rsid w:val="00046D5B"/>
    <w:rsid w:val="00046D99"/>
    <w:rsid w:val="00046DD7"/>
    <w:rsid w:val="00046E02"/>
    <w:rsid w:val="00047064"/>
    <w:rsid w:val="0004709C"/>
    <w:rsid w:val="0004713A"/>
    <w:rsid w:val="00047197"/>
    <w:rsid w:val="00047270"/>
    <w:rsid w:val="000472E5"/>
    <w:rsid w:val="00047338"/>
    <w:rsid w:val="00047438"/>
    <w:rsid w:val="0004760A"/>
    <w:rsid w:val="00047632"/>
    <w:rsid w:val="000476D2"/>
    <w:rsid w:val="000476D5"/>
    <w:rsid w:val="00047884"/>
    <w:rsid w:val="00047887"/>
    <w:rsid w:val="00047A40"/>
    <w:rsid w:val="00047A65"/>
    <w:rsid w:val="00047BEE"/>
    <w:rsid w:val="00047D0B"/>
    <w:rsid w:val="00047D34"/>
    <w:rsid w:val="00047D5B"/>
    <w:rsid w:val="00047E7E"/>
    <w:rsid w:val="00047E9A"/>
    <w:rsid w:val="00050099"/>
    <w:rsid w:val="000500CF"/>
    <w:rsid w:val="00050413"/>
    <w:rsid w:val="00050612"/>
    <w:rsid w:val="00050761"/>
    <w:rsid w:val="0005079D"/>
    <w:rsid w:val="0005096D"/>
    <w:rsid w:val="00050A9C"/>
    <w:rsid w:val="00050AB3"/>
    <w:rsid w:val="00050AE7"/>
    <w:rsid w:val="00050B34"/>
    <w:rsid w:val="00050BBE"/>
    <w:rsid w:val="00050CCC"/>
    <w:rsid w:val="000510D9"/>
    <w:rsid w:val="0005113F"/>
    <w:rsid w:val="0005139C"/>
    <w:rsid w:val="000513F3"/>
    <w:rsid w:val="000514C3"/>
    <w:rsid w:val="000514FC"/>
    <w:rsid w:val="000516EA"/>
    <w:rsid w:val="00051772"/>
    <w:rsid w:val="000517FC"/>
    <w:rsid w:val="00051925"/>
    <w:rsid w:val="00051932"/>
    <w:rsid w:val="000519AF"/>
    <w:rsid w:val="00051BE0"/>
    <w:rsid w:val="00051C7A"/>
    <w:rsid w:val="00051DA4"/>
    <w:rsid w:val="00051E8A"/>
    <w:rsid w:val="00051F1C"/>
    <w:rsid w:val="00051FB7"/>
    <w:rsid w:val="00051FF9"/>
    <w:rsid w:val="00052001"/>
    <w:rsid w:val="000521D3"/>
    <w:rsid w:val="000522B0"/>
    <w:rsid w:val="00052426"/>
    <w:rsid w:val="00052443"/>
    <w:rsid w:val="00052521"/>
    <w:rsid w:val="000525D1"/>
    <w:rsid w:val="000526C9"/>
    <w:rsid w:val="000528B7"/>
    <w:rsid w:val="000529DA"/>
    <w:rsid w:val="000529EF"/>
    <w:rsid w:val="00052A04"/>
    <w:rsid w:val="00052A88"/>
    <w:rsid w:val="00052C34"/>
    <w:rsid w:val="00052D54"/>
    <w:rsid w:val="00052DFF"/>
    <w:rsid w:val="00052EA3"/>
    <w:rsid w:val="00052F01"/>
    <w:rsid w:val="00052FEB"/>
    <w:rsid w:val="00053008"/>
    <w:rsid w:val="0005306B"/>
    <w:rsid w:val="000530C7"/>
    <w:rsid w:val="00053476"/>
    <w:rsid w:val="000534BE"/>
    <w:rsid w:val="00053535"/>
    <w:rsid w:val="00053592"/>
    <w:rsid w:val="0005380D"/>
    <w:rsid w:val="0005388C"/>
    <w:rsid w:val="000539C1"/>
    <w:rsid w:val="000539E7"/>
    <w:rsid w:val="00053BFA"/>
    <w:rsid w:val="00053C3A"/>
    <w:rsid w:val="00053F1C"/>
    <w:rsid w:val="00053F31"/>
    <w:rsid w:val="00054287"/>
    <w:rsid w:val="000543C6"/>
    <w:rsid w:val="000543E3"/>
    <w:rsid w:val="0005447E"/>
    <w:rsid w:val="00054698"/>
    <w:rsid w:val="000546E8"/>
    <w:rsid w:val="00054875"/>
    <w:rsid w:val="000548E2"/>
    <w:rsid w:val="0005496B"/>
    <w:rsid w:val="000549CC"/>
    <w:rsid w:val="000549DF"/>
    <w:rsid w:val="00054A12"/>
    <w:rsid w:val="00054D47"/>
    <w:rsid w:val="00054F20"/>
    <w:rsid w:val="00054F95"/>
    <w:rsid w:val="00054FF3"/>
    <w:rsid w:val="00055040"/>
    <w:rsid w:val="00055057"/>
    <w:rsid w:val="00055152"/>
    <w:rsid w:val="00055282"/>
    <w:rsid w:val="000552C0"/>
    <w:rsid w:val="000552FA"/>
    <w:rsid w:val="00055311"/>
    <w:rsid w:val="00055391"/>
    <w:rsid w:val="00055397"/>
    <w:rsid w:val="0005540B"/>
    <w:rsid w:val="0005583A"/>
    <w:rsid w:val="0005590E"/>
    <w:rsid w:val="00055946"/>
    <w:rsid w:val="00055A6C"/>
    <w:rsid w:val="00055ABD"/>
    <w:rsid w:val="00055C2A"/>
    <w:rsid w:val="00055C81"/>
    <w:rsid w:val="00055D5B"/>
    <w:rsid w:val="00055D85"/>
    <w:rsid w:val="00055DBA"/>
    <w:rsid w:val="00055DCC"/>
    <w:rsid w:val="00055F3C"/>
    <w:rsid w:val="00056010"/>
    <w:rsid w:val="00056034"/>
    <w:rsid w:val="000562E8"/>
    <w:rsid w:val="00056335"/>
    <w:rsid w:val="00056452"/>
    <w:rsid w:val="0005657D"/>
    <w:rsid w:val="00056585"/>
    <w:rsid w:val="000565A2"/>
    <w:rsid w:val="000565E8"/>
    <w:rsid w:val="00056741"/>
    <w:rsid w:val="00056775"/>
    <w:rsid w:val="000567C8"/>
    <w:rsid w:val="00056829"/>
    <w:rsid w:val="00056866"/>
    <w:rsid w:val="00056975"/>
    <w:rsid w:val="00056AB4"/>
    <w:rsid w:val="00056B7C"/>
    <w:rsid w:val="00056C4C"/>
    <w:rsid w:val="00056E68"/>
    <w:rsid w:val="00056F44"/>
    <w:rsid w:val="00057057"/>
    <w:rsid w:val="00057110"/>
    <w:rsid w:val="00057167"/>
    <w:rsid w:val="000571A2"/>
    <w:rsid w:val="00057237"/>
    <w:rsid w:val="00057300"/>
    <w:rsid w:val="000573A3"/>
    <w:rsid w:val="000573AF"/>
    <w:rsid w:val="00057612"/>
    <w:rsid w:val="0005769D"/>
    <w:rsid w:val="00057729"/>
    <w:rsid w:val="0005779C"/>
    <w:rsid w:val="000578ED"/>
    <w:rsid w:val="00057B79"/>
    <w:rsid w:val="00057C06"/>
    <w:rsid w:val="00057CC1"/>
    <w:rsid w:val="00057CE3"/>
    <w:rsid w:val="00057D92"/>
    <w:rsid w:val="00057DB6"/>
    <w:rsid w:val="00057DD8"/>
    <w:rsid w:val="00057E15"/>
    <w:rsid w:val="00057E72"/>
    <w:rsid w:val="00057F06"/>
    <w:rsid w:val="00057F25"/>
    <w:rsid w:val="00057F95"/>
    <w:rsid w:val="00057FE0"/>
    <w:rsid w:val="0006000C"/>
    <w:rsid w:val="00060085"/>
    <w:rsid w:val="00060210"/>
    <w:rsid w:val="000603AA"/>
    <w:rsid w:val="0006044F"/>
    <w:rsid w:val="000605B5"/>
    <w:rsid w:val="00060734"/>
    <w:rsid w:val="00060838"/>
    <w:rsid w:val="0006084E"/>
    <w:rsid w:val="0006088B"/>
    <w:rsid w:val="00060A57"/>
    <w:rsid w:val="00060A87"/>
    <w:rsid w:val="00060C75"/>
    <w:rsid w:val="00060D5A"/>
    <w:rsid w:val="00060EAA"/>
    <w:rsid w:val="00060F1B"/>
    <w:rsid w:val="00060F5F"/>
    <w:rsid w:val="000610D4"/>
    <w:rsid w:val="000612DD"/>
    <w:rsid w:val="00061343"/>
    <w:rsid w:val="0006141A"/>
    <w:rsid w:val="0006148B"/>
    <w:rsid w:val="000614CC"/>
    <w:rsid w:val="000618DF"/>
    <w:rsid w:val="0006195D"/>
    <w:rsid w:val="00061A29"/>
    <w:rsid w:val="00061A48"/>
    <w:rsid w:val="00061A99"/>
    <w:rsid w:val="00061AC6"/>
    <w:rsid w:val="00061B01"/>
    <w:rsid w:val="00061BFA"/>
    <w:rsid w:val="00061C41"/>
    <w:rsid w:val="00061D7E"/>
    <w:rsid w:val="00061D7F"/>
    <w:rsid w:val="00061E85"/>
    <w:rsid w:val="00061EDF"/>
    <w:rsid w:val="0006201F"/>
    <w:rsid w:val="0006202E"/>
    <w:rsid w:val="00062096"/>
    <w:rsid w:val="0006212A"/>
    <w:rsid w:val="00062138"/>
    <w:rsid w:val="0006213E"/>
    <w:rsid w:val="00062144"/>
    <w:rsid w:val="000621A4"/>
    <w:rsid w:val="00062279"/>
    <w:rsid w:val="000622AA"/>
    <w:rsid w:val="0006243A"/>
    <w:rsid w:val="00062556"/>
    <w:rsid w:val="00062576"/>
    <w:rsid w:val="000625A6"/>
    <w:rsid w:val="00062694"/>
    <w:rsid w:val="000626CE"/>
    <w:rsid w:val="000628E2"/>
    <w:rsid w:val="0006299E"/>
    <w:rsid w:val="00062B78"/>
    <w:rsid w:val="00062BCA"/>
    <w:rsid w:val="00062CE9"/>
    <w:rsid w:val="00062EAD"/>
    <w:rsid w:val="00062EEF"/>
    <w:rsid w:val="00062F6F"/>
    <w:rsid w:val="00062F8F"/>
    <w:rsid w:val="00062F9F"/>
    <w:rsid w:val="00062FEA"/>
    <w:rsid w:val="0006308C"/>
    <w:rsid w:val="0006326C"/>
    <w:rsid w:val="0006339B"/>
    <w:rsid w:val="00063508"/>
    <w:rsid w:val="0006379E"/>
    <w:rsid w:val="000637E4"/>
    <w:rsid w:val="00063995"/>
    <w:rsid w:val="00063A5C"/>
    <w:rsid w:val="00063B39"/>
    <w:rsid w:val="00063BFC"/>
    <w:rsid w:val="00063D12"/>
    <w:rsid w:val="00063DD6"/>
    <w:rsid w:val="00063EC6"/>
    <w:rsid w:val="00063F49"/>
    <w:rsid w:val="00064081"/>
    <w:rsid w:val="0006431A"/>
    <w:rsid w:val="000644D8"/>
    <w:rsid w:val="000645E5"/>
    <w:rsid w:val="000647D5"/>
    <w:rsid w:val="00064867"/>
    <w:rsid w:val="0006493A"/>
    <w:rsid w:val="00064989"/>
    <w:rsid w:val="000649D8"/>
    <w:rsid w:val="00064ACB"/>
    <w:rsid w:val="00064C28"/>
    <w:rsid w:val="00064C78"/>
    <w:rsid w:val="00065246"/>
    <w:rsid w:val="000653FE"/>
    <w:rsid w:val="0006564B"/>
    <w:rsid w:val="000656C2"/>
    <w:rsid w:val="00065744"/>
    <w:rsid w:val="0006574E"/>
    <w:rsid w:val="000657B7"/>
    <w:rsid w:val="000657E8"/>
    <w:rsid w:val="00065825"/>
    <w:rsid w:val="0006591E"/>
    <w:rsid w:val="00065985"/>
    <w:rsid w:val="000659CE"/>
    <w:rsid w:val="00065B36"/>
    <w:rsid w:val="00065C84"/>
    <w:rsid w:val="00065CA2"/>
    <w:rsid w:val="00065CA9"/>
    <w:rsid w:val="00065DA2"/>
    <w:rsid w:val="00065F10"/>
    <w:rsid w:val="00065F27"/>
    <w:rsid w:val="00065F64"/>
    <w:rsid w:val="00065F96"/>
    <w:rsid w:val="00065FC6"/>
    <w:rsid w:val="0006607A"/>
    <w:rsid w:val="00066120"/>
    <w:rsid w:val="0006626B"/>
    <w:rsid w:val="00066351"/>
    <w:rsid w:val="0006639C"/>
    <w:rsid w:val="000663E1"/>
    <w:rsid w:val="00066747"/>
    <w:rsid w:val="000667DB"/>
    <w:rsid w:val="00066A07"/>
    <w:rsid w:val="00066B1E"/>
    <w:rsid w:val="00066C02"/>
    <w:rsid w:val="00066C74"/>
    <w:rsid w:val="00066DA3"/>
    <w:rsid w:val="00066E8D"/>
    <w:rsid w:val="00066E9C"/>
    <w:rsid w:val="00066F4B"/>
    <w:rsid w:val="00066F7C"/>
    <w:rsid w:val="00066FB0"/>
    <w:rsid w:val="00066FE5"/>
    <w:rsid w:val="00067040"/>
    <w:rsid w:val="00067113"/>
    <w:rsid w:val="0006729B"/>
    <w:rsid w:val="000674D7"/>
    <w:rsid w:val="000674F1"/>
    <w:rsid w:val="00067739"/>
    <w:rsid w:val="000677DF"/>
    <w:rsid w:val="00067945"/>
    <w:rsid w:val="00067A19"/>
    <w:rsid w:val="00067AFF"/>
    <w:rsid w:val="00067B3D"/>
    <w:rsid w:val="00067BDB"/>
    <w:rsid w:val="00067CEA"/>
    <w:rsid w:val="00067E1D"/>
    <w:rsid w:val="000700F0"/>
    <w:rsid w:val="00070148"/>
    <w:rsid w:val="00070162"/>
    <w:rsid w:val="00070215"/>
    <w:rsid w:val="000702C0"/>
    <w:rsid w:val="00070360"/>
    <w:rsid w:val="00070365"/>
    <w:rsid w:val="000704B8"/>
    <w:rsid w:val="0007055B"/>
    <w:rsid w:val="00070569"/>
    <w:rsid w:val="000705D1"/>
    <w:rsid w:val="0007077B"/>
    <w:rsid w:val="0007080B"/>
    <w:rsid w:val="0007084C"/>
    <w:rsid w:val="0007096D"/>
    <w:rsid w:val="00070AB5"/>
    <w:rsid w:val="00070AE4"/>
    <w:rsid w:val="00070B0D"/>
    <w:rsid w:val="00070B9F"/>
    <w:rsid w:val="00070D7C"/>
    <w:rsid w:val="00071017"/>
    <w:rsid w:val="00071131"/>
    <w:rsid w:val="00071182"/>
    <w:rsid w:val="00071187"/>
    <w:rsid w:val="00071188"/>
    <w:rsid w:val="00071261"/>
    <w:rsid w:val="000712B0"/>
    <w:rsid w:val="000712E2"/>
    <w:rsid w:val="00071439"/>
    <w:rsid w:val="000716C1"/>
    <w:rsid w:val="0007183A"/>
    <w:rsid w:val="0007184E"/>
    <w:rsid w:val="0007194F"/>
    <w:rsid w:val="00071988"/>
    <w:rsid w:val="00071990"/>
    <w:rsid w:val="000719BD"/>
    <w:rsid w:val="00071CCF"/>
    <w:rsid w:val="00071CFC"/>
    <w:rsid w:val="00071EBB"/>
    <w:rsid w:val="00071FD8"/>
    <w:rsid w:val="000720A1"/>
    <w:rsid w:val="000720DB"/>
    <w:rsid w:val="000720F0"/>
    <w:rsid w:val="000720FC"/>
    <w:rsid w:val="0007217C"/>
    <w:rsid w:val="00072295"/>
    <w:rsid w:val="0007231A"/>
    <w:rsid w:val="00072331"/>
    <w:rsid w:val="00072376"/>
    <w:rsid w:val="000724D8"/>
    <w:rsid w:val="00072509"/>
    <w:rsid w:val="000726C0"/>
    <w:rsid w:val="00072896"/>
    <w:rsid w:val="0007290B"/>
    <w:rsid w:val="0007294F"/>
    <w:rsid w:val="00072A3B"/>
    <w:rsid w:val="00072A45"/>
    <w:rsid w:val="00072B00"/>
    <w:rsid w:val="00072B1D"/>
    <w:rsid w:val="00072C35"/>
    <w:rsid w:val="00072CAE"/>
    <w:rsid w:val="00072FBC"/>
    <w:rsid w:val="00073107"/>
    <w:rsid w:val="000731C0"/>
    <w:rsid w:val="00073259"/>
    <w:rsid w:val="0007328A"/>
    <w:rsid w:val="00073382"/>
    <w:rsid w:val="000733F8"/>
    <w:rsid w:val="0007342C"/>
    <w:rsid w:val="0007346A"/>
    <w:rsid w:val="000738F5"/>
    <w:rsid w:val="0007397E"/>
    <w:rsid w:val="00073B68"/>
    <w:rsid w:val="00073C4E"/>
    <w:rsid w:val="00073D41"/>
    <w:rsid w:val="00073EE8"/>
    <w:rsid w:val="00073EEA"/>
    <w:rsid w:val="00073F06"/>
    <w:rsid w:val="000740C0"/>
    <w:rsid w:val="00074157"/>
    <w:rsid w:val="0007421D"/>
    <w:rsid w:val="00074244"/>
    <w:rsid w:val="000742A3"/>
    <w:rsid w:val="000742E2"/>
    <w:rsid w:val="00074339"/>
    <w:rsid w:val="0007434E"/>
    <w:rsid w:val="00074573"/>
    <w:rsid w:val="000745B4"/>
    <w:rsid w:val="000745F9"/>
    <w:rsid w:val="0007461B"/>
    <w:rsid w:val="000747D0"/>
    <w:rsid w:val="000748FA"/>
    <w:rsid w:val="0007498C"/>
    <w:rsid w:val="00074A6B"/>
    <w:rsid w:val="00074AEA"/>
    <w:rsid w:val="00074BB5"/>
    <w:rsid w:val="00074CB0"/>
    <w:rsid w:val="00074D42"/>
    <w:rsid w:val="00074DA1"/>
    <w:rsid w:val="00074F1A"/>
    <w:rsid w:val="00074F77"/>
    <w:rsid w:val="00075009"/>
    <w:rsid w:val="00075241"/>
    <w:rsid w:val="00075242"/>
    <w:rsid w:val="0007525D"/>
    <w:rsid w:val="000753DF"/>
    <w:rsid w:val="0007548C"/>
    <w:rsid w:val="000757F6"/>
    <w:rsid w:val="00075929"/>
    <w:rsid w:val="00075941"/>
    <w:rsid w:val="000759E7"/>
    <w:rsid w:val="00075B1E"/>
    <w:rsid w:val="00075C61"/>
    <w:rsid w:val="00075DAD"/>
    <w:rsid w:val="00075E41"/>
    <w:rsid w:val="00075F82"/>
    <w:rsid w:val="00075F9B"/>
    <w:rsid w:val="000761B7"/>
    <w:rsid w:val="000761BC"/>
    <w:rsid w:val="000763A9"/>
    <w:rsid w:val="000763E9"/>
    <w:rsid w:val="00076409"/>
    <w:rsid w:val="000764A6"/>
    <w:rsid w:val="00076795"/>
    <w:rsid w:val="000767A0"/>
    <w:rsid w:val="00076814"/>
    <w:rsid w:val="0007681E"/>
    <w:rsid w:val="0007683C"/>
    <w:rsid w:val="00076A60"/>
    <w:rsid w:val="00076A69"/>
    <w:rsid w:val="00076C30"/>
    <w:rsid w:val="00076C59"/>
    <w:rsid w:val="00076D5C"/>
    <w:rsid w:val="00076DB1"/>
    <w:rsid w:val="00076DD9"/>
    <w:rsid w:val="00076E50"/>
    <w:rsid w:val="00076E63"/>
    <w:rsid w:val="00076EC3"/>
    <w:rsid w:val="00076F60"/>
    <w:rsid w:val="00076F73"/>
    <w:rsid w:val="0007703E"/>
    <w:rsid w:val="00077057"/>
    <w:rsid w:val="000770B3"/>
    <w:rsid w:val="00077154"/>
    <w:rsid w:val="00077165"/>
    <w:rsid w:val="000771FF"/>
    <w:rsid w:val="000772E3"/>
    <w:rsid w:val="00077385"/>
    <w:rsid w:val="000774B9"/>
    <w:rsid w:val="000774DF"/>
    <w:rsid w:val="000776C7"/>
    <w:rsid w:val="000778AF"/>
    <w:rsid w:val="000778C9"/>
    <w:rsid w:val="00077CA8"/>
    <w:rsid w:val="00077CDC"/>
    <w:rsid w:val="00077E4F"/>
    <w:rsid w:val="0008005C"/>
    <w:rsid w:val="000801C2"/>
    <w:rsid w:val="000801FC"/>
    <w:rsid w:val="0008028E"/>
    <w:rsid w:val="000803A9"/>
    <w:rsid w:val="000803C3"/>
    <w:rsid w:val="000805CF"/>
    <w:rsid w:val="000806E4"/>
    <w:rsid w:val="00080780"/>
    <w:rsid w:val="00080787"/>
    <w:rsid w:val="00080849"/>
    <w:rsid w:val="00080CE9"/>
    <w:rsid w:val="00080D50"/>
    <w:rsid w:val="00080DD9"/>
    <w:rsid w:val="00080ED9"/>
    <w:rsid w:val="00080F56"/>
    <w:rsid w:val="00080F75"/>
    <w:rsid w:val="00080FA0"/>
    <w:rsid w:val="00080FAA"/>
    <w:rsid w:val="0008109D"/>
    <w:rsid w:val="00081156"/>
    <w:rsid w:val="00081498"/>
    <w:rsid w:val="000814C3"/>
    <w:rsid w:val="000814CF"/>
    <w:rsid w:val="00081573"/>
    <w:rsid w:val="00081641"/>
    <w:rsid w:val="000817D8"/>
    <w:rsid w:val="0008190B"/>
    <w:rsid w:val="00081B89"/>
    <w:rsid w:val="00081CAF"/>
    <w:rsid w:val="00081CE0"/>
    <w:rsid w:val="00081E05"/>
    <w:rsid w:val="00081F07"/>
    <w:rsid w:val="00081F2C"/>
    <w:rsid w:val="00081F51"/>
    <w:rsid w:val="00082095"/>
    <w:rsid w:val="000820D8"/>
    <w:rsid w:val="00082232"/>
    <w:rsid w:val="0008227F"/>
    <w:rsid w:val="000822CE"/>
    <w:rsid w:val="00082356"/>
    <w:rsid w:val="00082426"/>
    <w:rsid w:val="00082534"/>
    <w:rsid w:val="000825DC"/>
    <w:rsid w:val="000826BD"/>
    <w:rsid w:val="000826C4"/>
    <w:rsid w:val="0008273C"/>
    <w:rsid w:val="00082804"/>
    <w:rsid w:val="000828CD"/>
    <w:rsid w:val="00082987"/>
    <w:rsid w:val="00082A6E"/>
    <w:rsid w:val="00082B8C"/>
    <w:rsid w:val="00082BF1"/>
    <w:rsid w:val="00082CB6"/>
    <w:rsid w:val="00082D2C"/>
    <w:rsid w:val="00082DE3"/>
    <w:rsid w:val="0008304C"/>
    <w:rsid w:val="00083104"/>
    <w:rsid w:val="0008310D"/>
    <w:rsid w:val="000831BD"/>
    <w:rsid w:val="0008324D"/>
    <w:rsid w:val="0008326C"/>
    <w:rsid w:val="00083280"/>
    <w:rsid w:val="00083323"/>
    <w:rsid w:val="00083433"/>
    <w:rsid w:val="00083461"/>
    <w:rsid w:val="0008346F"/>
    <w:rsid w:val="00083627"/>
    <w:rsid w:val="00083644"/>
    <w:rsid w:val="000837E6"/>
    <w:rsid w:val="0008397A"/>
    <w:rsid w:val="000839DB"/>
    <w:rsid w:val="00083B0A"/>
    <w:rsid w:val="00083B9A"/>
    <w:rsid w:val="00083CA4"/>
    <w:rsid w:val="00083D50"/>
    <w:rsid w:val="00083F56"/>
    <w:rsid w:val="00083F5A"/>
    <w:rsid w:val="0008411E"/>
    <w:rsid w:val="0008419C"/>
    <w:rsid w:val="000841F0"/>
    <w:rsid w:val="0008424C"/>
    <w:rsid w:val="00084607"/>
    <w:rsid w:val="000846E4"/>
    <w:rsid w:val="000848EF"/>
    <w:rsid w:val="00084963"/>
    <w:rsid w:val="00084A13"/>
    <w:rsid w:val="00084ABE"/>
    <w:rsid w:val="00084B0D"/>
    <w:rsid w:val="00084BD2"/>
    <w:rsid w:val="00084F5E"/>
    <w:rsid w:val="00084F78"/>
    <w:rsid w:val="00085048"/>
    <w:rsid w:val="0008506E"/>
    <w:rsid w:val="0008508A"/>
    <w:rsid w:val="00085090"/>
    <w:rsid w:val="0008522D"/>
    <w:rsid w:val="000852DA"/>
    <w:rsid w:val="00085392"/>
    <w:rsid w:val="00085613"/>
    <w:rsid w:val="0008563C"/>
    <w:rsid w:val="00085720"/>
    <w:rsid w:val="00085723"/>
    <w:rsid w:val="00085877"/>
    <w:rsid w:val="000858A0"/>
    <w:rsid w:val="00085A3C"/>
    <w:rsid w:val="00085A59"/>
    <w:rsid w:val="00085C37"/>
    <w:rsid w:val="00085C8F"/>
    <w:rsid w:val="00085D91"/>
    <w:rsid w:val="00085E72"/>
    <w:rsid w:val="00085F42"/>
    <w:rsid w:val="00085F8D"/>
    <w:rsid w:val="00085F90"/>
    <w:rsid w:val="00086001"/>
    <w:rsid w:val="00086044"/>
    <w:rsid w:val="00086089"/>
    <w:rsid w:val="000860EC"/>
    <w:rsid w:val="00086100"/>
    <w:rsid w:val="0008613E"/>
    <w:rsid w:val="00086185"/>
    <w:rsid w:val="00086187"/>
    <w:rsid w:val="00086249"/>
    <w:rsid w:val="00086280"/>
    <w:rsid w:val="00086294"/>
    <w:rsid w:val="000862BB"/>
    <w:rsid w:val="00086307"/>
    <w:rsid w:val="00086430"/>
    <w:rsid w:val="00086459"/>
    <w:rsid w:val="0008658A"/>
    <w:rsid w:val="000865BB"/>
    <w:rsid w:val="00086666"/>
    <w:rsid w:val="00086721"/>
    <w:rsid w:val="00086898"/>
    <w:rsid w:val="000868C2"/>
    <w:rsid w:val="00086A27"/>
    <w:rsid w:val="00086A37"/>
    <w:rsid w:val="00086B24"/>
    <w:rsid w:val="00086B5C"/>
    <w:rsid w:val="00086B90"/>
    <w:rsid w:val="00086B94"/>
    <w:rsid w:val="00086C87"/>
    <w:rsid w:val="00086CF7"/>
    <w:rsid w:val="00086D38"/>
    <w:rsid w:val="00086D4B"/>
    <w:rsid w:val="00086E04"/>
    <w:rsid w:val="00086E08"/>
    <w:rsid w:val="00086E43"/>
    <w:rsid w:val="00086FEF"/>
    <w:rsid w:val="0008706E"/>
    <w:rsid w:val="00087167"/>
    <w:rsid w:val="000873D6"/>
    <w:rsid w:val="00087516"/>
    <w:rsid w:val="000875A8"/>
    <w:rsid w:val="00087737"/>
    <w:rsid w:val="00087769"/>
    <w:rsid w:val="00087806"/>
    <w:rsid w:val="0008783D"/>
    <w:rsid w:val="0008790A"/>
    <w:rsid w:val="0008792B"/>
    <w:rsid w:val="0008797B"/>
    <w:rsid w:val="00087A96"/>
    <w:rsid w:val="00087AC4"/>
    <w:rsid w:val="00087FB5"/>
    <w:rsid w:val="00087FBF"/>
    <w:rsid w:val="000900BF"/>
    <w:rsid w:val="00090115"/>
    <w:rsid w:val="000901A6"/>
    <w:rsid w:val="00090346"/>
    <w:rsid w:val="0009046A"/>
    <w:rsid w:val="000904E7"/>
    <w:rsid w:val="00090547"/>
    <w:rsid w:val="0009060D"/>
    <w:rsid w:val="0009061B"/>
    <w:rsid w:val="00090819"/>
    <w:rsid w:val="00090883"/>
    <w:rsid w:val="000908AB"/>
    <w:rsid w:val="000908BA"/>
    <w:rsid w:val="00090ACF"/>
    <w:rsid w:val="00090C00"/>
    <w:rsid w:val="00090D3F"/>
    <w:rsid w:val="00090E41"/>
    <w:rsid w:val="00090EC6"/>
    <w:rsid w:val="00090F67"/>
    <w:rsid w:val="00091057"/>
    <w:rsid w:val="00091154"/>
    <w:rsid w:val="0009119E"/>
    <w:rsid w:val="00091248"/>
    <w:rsid w:val="00091271"/>
    <w:rsid w:val="000912B4"/>
    <w:rsid w:val="00091307"/>
    <w:rsid w:val="00091384"/>
    <w:rsid w:val="0009141A"/>
    <w:rsid w:val="00091516"/>
    <w:rsid w:val="00091530"/>
    <w:rsid w:val="00091849"/>
    <w:rsid w:val="00091B2D"/>
    <w:rsid w:val="00091B54"/>
    <w:rsid w:val="00091D22"/>
    <w:rsid w:val="00091ECC"/>
    <w:rsid w:val="00091F35"/>
    <w:rsid w:val="00091F41"/>
    <w:rsid w:val="00091F86"/>
    <w:rsid w:val="000920E9"/>
    <w:rsid w:val="000920FE"/>
    <w:rsid w:val="0009210C"/>
    <w:rsid w:val="000921D4"/>
    <w:rsid w:val="00092290"/>
    <w:rsid w:val="00092421"/>
    <w:rsid w:val="00092470"/>
    <w:rsid w:val="000924BC"/>
    <w:rsid w:val="0009275D"/>
    <w:rsid w:val="000928F2"/>
    <w:rsid w:val="0009290E"/>
    <w:rsid w:val="00092AFC"/>
    <w:rsid w:val="00092BC9"/>
    <w:rsid w:val="00092BE3"/>
    <w:rsid w:val="00092CB3"/>
    <w:rsid w:val="00092CB6"/>
    <w:rsid w:val="00092F48"/>
    <w:rsid w:val="00092F58"/>
    <w:rsid w:val="00092FFE"/>
    <w:rsid w:val="0009302D"/>
    <w:rsid w:val="00093046"/>
    <w:rsid w:val="00093112"/>
    <w:rsid w:val="00093222"/>
    <w:rsid w:val="00093451"/>
    <w:rsid w:val="000934A0"/>
    <w:rsid w:val="000934AE"/>
    <w:rsid w:val="000935EB"/>
    <w:rsid w:val="0009369C"/>
    <w:rsid w:val="00093743"/>
    <w:rsid w:val="00093938"/>
    <w:rsid w:val="0009393B"/>
    <w:rsid w:val="00093944"/>
    <w:rsid w:val="00093A9F"/>
    <w:rsid w:val="00093BCB"/>
    <w:rsid w:val="00093BFB"/>
    <w:rsid w:val="00093CBE"/>
    <w:rsid w:val="00093E0D"/>
    <w:rsid w:val="00093EC3"/>
    <w:rsid w:val="00093F11"/>
    <w:rsid w:val="00093F41"/>
    <w:rsid w:val="00093FC2"/>
    <w:rsid w:val="00094006"/>
    <w:rsid w:val="000940D0"/>
    <w:rsid w:val="000941C8"/>
    <w:rsid w:val="000941E8"/>
    <w:rsid w:val="00094259"/>
    <w:rsid w:val="00094427"/>
    <w:rsid w:val="00094501"/>
    <w:rsid w:val="00094549"/>
    <w:rsid w:val="0009456F"/>
    <w:rsid w:val="000946FF"/>
    <w:rsid w:val="000947A7"/>
    <w:rsid w:val="000948F5"/>
    <w:rsid w:val="0009495A"/>
    <w:rsid w:val="00094961"/>
    <w:rsid w:val="00094A43"/>
    <w:rsid w:val="00094BB5"/>
    <w:rsid w:val="00094CEA"/>
    <w:rsid w:val="00094D10"/>
    <w:rsid w:val="00094D3C"/>
    <w:rsid w:val="00094D79"/>
    <w:rsid w:val="00094E37"/>
    <w:rsid w:val="00094EC1"/>
    <w:rsid w:val="00095031"/>
    <w:rsid w:val="00095081"/>
    <w:rsid w:val="0009508B"/>
    <w:rsid w:val="00095131"/>
    <w:rsid w:val="00095233"/>
    <w:rsid w:val="000952D9"/>
    <w:rsid w:val="000953B3"/>
    <w:rsid w:val="0009546F"/>
    <w:rsid w:val="00095655"/>
    <w:rsid w:val="00095666"/>
    <w:rsid w:val="000956D7"/>
    <w:rsid w:val="00095920"/>
    <w:rsid w:val="00095985"/>
    <w:rsid w:val="000959C4"/>
    <w:rsid w:val="000959E3"/>
    <w:rsid w:val="00095AC8"/>
    <w:rsid w:val="00095C1A"/>
    <w:rsid w:val="00095C83"/>
    <w:rsid w:val="00095D51"/>
    <w:rsid w:val="00095FAC"/>
    <w:rsid w:val="00096083"/>
    <w:rsid w:val="000960EC"/>
    <w:rsid w:val="000960F9"/>
    <w:rsid w:val="000964DA"/>
    <w:rsid w:val="000965E0"/>
    <w:rsid w:val="00096623"/>
    <w:rsid w:val="00096664"/>
    <w:rsid w:val="0009678A"/>
    <w:rsid w:val="000969CD"/>
    <w:rsid w:val="00096AEB"/>
    <w:rsid w:val="00096C70"/>
    <w:rsid w:val="00096CD8"/>
    <w:rsid w:val="00096CF5"/>
    <w:rsid w:val="00096D32"/>
    <w:rsid w:val="00096F75"/>
    <w:rsid w:val="00096FBA"/>
    <w:rsid w:val="00096FED"/>
    <w:rsid w:val="00097101"/>
    <w:rsid w:val="00097133"/>
    <w:rsid w:val="00097225"/>
    <w:rsid w:val="0009730B"/>
    <w:rsid w:val="0009749B"/>
    <w:rsid w:val="00097545"/>
    <w:rsid w:val="00097604"/>
    <w:rsid w:val="0009766D"/>
    <w:rsid w:val="00097807"/>
    <w:rsid w:val="00097942"/>
    <w:rsid w:val="00097981"/>
    <w:rsid w:val="00097A09"/>
    <w:rsid w:val="00097A57"/>
    <w:rsid w:val="00097ADF"/>
    <w:rsid w:val="00097B15"/>
    <w:rsid w:val="00097B51"/>
    <w:rsid w:val="00097BF0"/>
    <w:rsid w:val="00097C2D"/>
    <w:rsid w:val="00097C95"/>
    <w:rsid w:val="00097D06"/>
    <w:rsid w:val="00097D90"/>
    <w:rsid w:val="00097E50"/>
    <w:rsid w:val="00097EF9"/>
    <w:rsid w:val="000A0052"/>
    <w:rsid w:val="000A016B"/>
    <w:rsid w:val="000A0210"/>
    <w:rsid w:val="000A02C5"/>
    <w:rsid w:val="000A0405"/>
    <w:rsid w:val="000A04C1"/>
    <w:rsid w:val="000A05AF"/>
    <w:rsid w:val="000A06EB"/>
    <w:rsid w:val="000A08B7"/>
    <w:rsid w:val="000A0995"/>
    <w:rsid w:val="000A0A97"/>
    <w:rsid w:val="000A0BF6"/>
    <w:rsid w:val="000A0C1E"/>
    <w:rsid w:val="000A0CC5"/>
    <w:rsid w:val="000A0E18"/>
    <w:rsid w:val="000A0F7C"/>
    <w:rsid w:val="000A0FC0"/>
    <w:rsid w:val="000A1058"/>
    <w:rsid w:val="000A1467"/>
    <w:rsid w:val="000A1474"/>
    <w:rsid w:val="000A14AC"/>
    <w:rsid w:val="000A14D2"/>
    <w:rsid w:val="000A1589"/>
    <w:rsid w:val="000A16CB"/>
    <w:rsid w:val="000A189B"/>
    <w:rsid w:val="000A1B49"/>
    <w:rsid w:val="000A1CC4"/>
    <w:rsid w:val="000A1D7A"/>
    <w:rsid w:val="000A1E5A"/>
    <w:rsid w:val="000A1F04"/>
    <w:rsid w:val="000A1FD5"/>
    <w:rsid w:val="000A2105"/>
    <w:rsid w:val="000A22B7"/>
    <w:rsid w:val="000A22C6"/>
    <w:rsid w:val="000A231C"/>
    <w:rsid w:val="000A242A"/>
    <w:rsid w:val="000A253C"/>
    <w:rsid w:val="000A259A"/>
    <w:rsid w:val="000A276B"/>
    <w:rsid w:val="000A27B5"/>
    <w:rsid w:val="000A287B"/>
    <w:rsid w:val="000A28E9"/>
    <w:rsid w:val="000A2987"/>
    <w:rsid w:val="000A29E9"/>
    <w:rsid w:val="000A2ABA"/>
    <w:rsid w:val="000A2BEC"/>
    <w:rsid w:val="000A2D02"/>
    <w:rsid w:val="000A2D18"/>
    <w:rsid w:val="000A2DCF"/>
    <w:rsid w:val="000A2E54"/>
    <w:rsid w:val="000A2F27"/>
    <w:rsid w:val="000A300C"/>
    <w:rsid w:val="000A308F"/>
    <w:rsid w:val="000A318B"/>
    <w:rsid w:val="000A321C"/>
    <w:rsid w:val="000A32FB"/>
    <w:rsid w:val="000A34AB"/>
    <w:rsid w:val="000A34D3"/>
    <w:rsid w:val="000A3650"/>
    <w:rsid w:val="000A3782"/>
    <w:rsid w:val="000A3942"/>
    <w:rsid w:val="000A3A28"/>
    <w:rsid w:val="000A3A76"/>
    <w:rsid w:val="000A3A9A"/>
    <w:rsid w:val="000A3B66"/>
    <w:rsid w:val="000A3B69"/>
    <w:rsid w:val="000A3BA6"/>
    <w:rsid w:val="000A3CD5"/>
    <w:rsid w:val="000A3CFA"/>
    <w:rsid w:val="000A3D7A"/>
    <w:rsid w:val="000A3E22"/>
    <w:rsid w:val="000A3F4E"/>
    <w:rsid w:val="000A418B"/>
    <w:rsid w:val="000A41EB"/>
    <w:rsid w:val="000A42CE"/>
    <w:rsid w:val="000A4308"/>
    <w:rsid w:val="000A431C"/>
    <w:rsid w:val="000A434A"/>
    <w:rsid w:val="000A434C"/>
    <w:rsid w:val="000A43DD"/>
    <w:rsid w:val="000A4401"/>
    <w:rsid w:val="000A4418"/>
    <w:rsid w:val="000A449A"/>
    <w:rsid w:val="000A465C"/>
    <w:rsid w:val="000A4772"/>
    <w:rsid w:val="000A4797"/>
    <w:rsid w:val="000A49E5"/>
    <w:rsid w:val="000A4C72"/>
    <w:rsid w:val="000A4C86"/>
    <w:rsid w:val="000A4D33"/>
    <w:rsid w:val="000A4DDD"/>
    <w:rsid w:val="000A51C5"/>
    <w:rsid w:val="000A548F"/>
    <w:rsid w:val="000A554D"/>
    <w:rsid w:val="000A55E8"/>
    <w:rsid w:val="000A5650"/>
    <w:rsid w:val="000A56DC"/>
    <w:rsid w:val="000A59EA"/>
    <w:rsid w:val="000A5A64"/>
    <w:rsid w:val="000A5A72"/>
    <w:rsid w:val="000A5B97"/>
    <w:rsid w:val="000A6058"/>
    <w:rsid w:val="000A608E"/>
    <w:rsid w:val="000A6103"/>
    <w:rsid w:val="000A6209"/>
    <w:rsid w:val="000A6235"/>
    <w:rsid w:val="000A6347"/>
    <w:rsid w:val="000A6396"/>
    <w:rsid w:val="000A63C3"/>
    <w:rsid w:val="000A6435"/>
    <w:rsid w:val="000A646B"/>
    <w:rsid w:val="000A64FD"/>
    <w:rsid w:val="000A6514"/>
    <w:rsid w:val="000A656D"/>
    <w:rsid w:val="000A6651"/>
    <w:rsid w:val="000A67D5"/>
    <w:rsid w:val="000A67FC"/>
    <w:rsid w:val="000A68A4"/>
    <w:rsid w:val="000A6915"/>
    <w:rsid w:val="000A69B0"/>
    <w:rsid w:val="000A69EC"/>
    <w:rsid w:val="000A6A43"/>
    <w:rsid w:val="000A6A8D"/>
    <w:rsid w:val="000A6AFA"/>
    <w:rsid w:val="000A6C34"/>
    <w:rsid w:val="000A6D4E"/>
    <w:rsid w:val="000A6E3D"/>
    <w:rsid w:val="000A6E57"/>
    <w:rsid w:val="000A6E6E"/>
    <w:rsid w:val="000A7165"/>
    <w:rsid w:val="000A716C"/>
    <w:rsid w:val="000A7286"/>
    <w:rsid w:val="000A7425"/>
    <w:rsid w:val="000A7435"/>
    <w:rsid w:val="000A760A"/>
    <w:rsid w:val="000A76C9"/>
    <w:rsid w:val="000A7716"/>
    <w:rsid w:val="000A773F"/>
    <w:rsid w:val="000A779D"/>
    <w:rsid w:val="000A77B1"/>
    <w:rsid w:val="000A7839"/>
    <w:rsid w:val="000A7868"/>
    <w:rsid w:val="000A78AC"/>
    <w:rsid w:val="000A78F8"/>
    <w:rsid w:val="000A7B4F"/>
    <w:rsid w:val="000A7B9A"/>
    <w:rsid w:val="000A7C20"/>
    <w:rsid w:val="000A7D01"/>
    <w:rsid w:val="000A7DA0"/>
    <w:rsid w:val="000B0017"/>
    <w:rsid w:val="000B0203"/>
    <w:rsid w:val="000B02C9"/>
    <w:rsid w:val="000B039C"/>
    <w:rsid w:val="000B0401"/>
    <w:rsid w:val="000B0438"/>
    <w:rsid w:val="000B0453"/>
    <w:rsid w:val="000B047A"/>
    <w:rsid w:val="000B0539"/>
    <w:rsid w:val="000B0587"/>
    <w:rsid w:val="000B05FB"/>
    <w:rsid w:val="000B0604"/>
    <w:rsid w:val="000B0646"/>
    <w:rsid w:val="000B064D"/>
    <w:rsid w:val="000B0695"/>
    <w:rsid w:val="000B0777"/>
    <w:rsid w:val="000B07AB"/>
    <w:rsid w:val="000B07F3"/>
    <w:rsid w:val="000B08DE"/>
    <w:rsid w:val="000B0911"/>
    <w:rsid w:val="000B09DE"/>
    <w:rsid w:val="000B0AB1"/>
    <w:rsid w:val="000B0B4C"/>
    <w:rsid w:val="000B0C42"/>
    <w:rsid w:val="000B0C5C"/>
    <w:rsid w:val="000B0D13"/>
    <w:rsid w:val="000B0E04"/>
    <w:rsid w:val="000B0FB7"/>
    <w:rsid w:val="000B10E1"/>
    <w:rsid w:val="000B1157"/>
    <w:rsid w:val="000B1259"/>
    <w:rsid w:val="000B1271"/>
    <w:rsid w:val="000B1469"/>
    <w:rsid w:val="000B14B9"/>
    <w:rsid w:val="000B14E1"/>
    <w:rsid w:val="000B152C"/>
    <w:rsid w:val="000B1751"/>
    <w:rsid w:val="000B179D"/>
    <w:rsid w:val="000B189E"/>
    <w:rsid w:val="000B1988"/>
    <w:rsid w:val="000B19EF"/>
    <w:rsid w:val="000B1A8A"/>
    <w:rsid w:val="000B1AC4"/>
    <w:rsid w:val="000B1C85"/>
    <w:rsid w:val="000B1DD0"/>
    <w:rsid w:val="000B1DF0"/>
    <w:rsid w:val="000B1EEF"/>
    <w:rsid w:val="000B1F7D"/>
    <w:rsid w:val="000B1FB8"/>
    <w:rsid w:val="000B2008"/>
    <w:rsid w:val="000B203B"/>
    <w:rsid w:val="000B209D"/>
    <w:rsid w:val="000B20F2"/>
    <w:rsid w:val="000B2158"/>
    <w:rsid w:val="000B2328"/>
    <w:rsid w:val="000B238F"/>
    <w:rsid w:val="000B23E6"/>
    <w:rsid w:val="000B2478"/>
    <w:rsid w:val="000B2551"/>
    <w:rsid w:val="000B2599"/>
    <w:rsid w:val="000B2614"/>
    <w:rsid w:val="000B2631"/>
    <w:rsid w:val="000B2639"/>
    <w:rsid w:val="000B267B"/>
    <w:rsid w:val="000B267D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1EE"/>
    <w:rsid w:val="000B32A5"/>
    <w:rsid w:val="000B3337"/>
    <w:rsid w:val="000B344D"/>
    <w:rsid w:val="000B348B"/>
    <w:rsid w:val="000B34CB"/>
    <w:rsid w:val="000B34ED"/>
    <w:rsid w:val="000B3509"/>
    <w:rsid w:val="000B3698"/>
    <w:rsid w:val="000B36E7"/>
    <w:rsid w:val="000B37AF"/>
    <w:rsid w:val="000B3975"/>
    <w:rsid w:val="000B3B27"/>
    <w:rsid w:val="000B3C5F"/>
    <w:rsid w:val="000B3DD6"/>
    <w:rsid w:val="000B3DFB"/>
    <w:rsid w:val="000B3E1E"/>
    <w:rsid w:val="000B3E50"/>
    <w:rsid w:val="000B3E52"/>
    <w:rsid w:val="000B3E53"/>
    <w:rsid w:val="000B3E5F"/>
    <w:rsid w:val="000B3F16"/>
    <w:rsid w:val="000B3F6A"/>
    <w:rsid w:val="000B4278"/>
    <w:rsid w:val="000B4468"/>
    <w:rsid w:val="000B4469"/>
    <w:rsid w:val="000B459C"/>
    <w:rsid w:val="000B45AA"/>
    <w:rsid w:val="000B45FE"/>
    <w:rsid w:val="000B4689"/>
    <w:rsid w:val="000B46A2"/>
    <w:rsid w:val="000B46AC"/>
    <w:rsid w:val="000B4745"/>
    <w:rsid w:val="000B4816"/>
    <w:rsid w:val="000B48A9"/>
    <w:rsid w:val="000B494C"/>
    <w:rsid w:val="000B4B9E"/>
    <w:rsid w:val="000B4D26"/>
    <w:rsid w:val="000B4E3B"/>
    <w:rsid w:val="000B4E47"/>
    <w:rsid w:val="000B4E8A"/>
    <w:rsid w:val="000B4F16"/>
    <w:rsid w:val="000B4F2E"/>
    <w:rsid w:val="000B4F47"/>
    <w:rsid w:val="000B4F5F"/>
    <w:rsid w:val="000B4F83"/>
    <w:rsid w:val="000B4FBF"/>
    <w:rsid w:val="000B4FD5"/>
    <w:rsid w:val="000B4FD9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8AB"/>
    <w:rsid w:val="000B597F"/>
    <w:rsid w:val="000B5A1C"/>
    <w:rsid w:val="000B5B63"/>
    <w:rsid w:val="000B5B8C"/>
    <w:rsid w:val="000B5C6E"/>
    <w:rsid w:val="000B5CB3"/>
    <w:rsid w:val="000B5E11"/>
    <w:rsid w:val="000B5E5C"/>
    <w:rsid w:val="000B606F"/>
    <w:rsid w:val="000B60E1"/>
    <w:rsid w:val="000B60EB"/>
    <w:rsid w:val="000B60F4"/>
    <w:rsid w:val="000B61C5"/>
    <w:rsid w:val="000B6380"/>
    <w:rsid w:val="000B6389"/>
    <w:rsid w:val="000B63E7"/>
    <w:rsid w:val="000B6429"/>
    <w:rsid w:val="000B64AE"/>
    <w:rsid w:val="000B6554"/>
    <w:rsid w:val="000B67A0"/>
    <w:rsid w:val="000B690C"/>
    <w:rsid w:val="000B6913"/>
    <w:rsid w:val="000B6959"/>
    <w:rsid w:val="000B69CC"/>
    <w:rsid w:val="000B6A22"/>
    <w:rsid w:val="000B6B78"/>
    <w:rsid w:val="000B6BB6"/>
    <w:rsid w:val="000B6F4E"/>
    <w:rsid w:val="000B6F6B"/>
    <w:rsid w:val="000B6F6D"/>
    <w:rsid w:val="000B7119"/>
    <w:rsid w:val="000B71D6"/>
    <w:rsid w:val="000B72DF"/>
    <w:rsid w:val="000B7599"/>
    <w:rsid w:val="000B759E"/>
    <w:rsid w:val="000B7795"/>
    <w:rsid w:val="000B7819"/>
    <w:rsid w:val="000B79ED"/>
    <w:rsid w:val="000B7B01"/>
    <w:rsid w:val="000B7B34"/>
    <w:rsid w:val="000B7B5B"/>
    <w:rsid w:val="000B7B62"/>
    <w:rsid w:val="000B7BA2"/>
    <w:rsid w:val="000B7BE3"/>
    <w:rsid w:val="000B7DDA"/>
    <w:rsid w:val="000B7E88"/>
    <w:rsid w:val="000B7EC9"/>
    <w:rsid w:val="000B7EE8"/>
    <w:rsid w:val="000B7F47"/>
    <w:rsid w:val="000B7FE6"/>
    <w:rsid w:val="000C0045"/>
    <w:rsid w:val="000C009E"/>
    <w:rsid w:val="000C00D0"/>
    <w:rsid w:val="000C03DB"/>
    <w:rsid w:val="000C0402"/>
    <w:rsid w:val="000C0481"/>
    <w:rsid w:val="000C054C"/>
    <w:rsid w:val="000C055A"/>
    <w:rsid w:val="000C05E7"/>
    <w:rsid w:val="000C070B"/>
    <w:rsid w:val="000C0824"/>
    <w:rsid w:val="000C0962"/>
    <w:rsid w:val="000C09AE"/>
    <w:rsid w:val="000C0A97"/>
    <w:rsid w:val="000C0AA0"/>
    <w:rsid w:val="000C0B9D"/>
    <w:rsid w:val="000C0BEA"/>
    <w:rsid w:val="000C0D6F"/>
    <w:rsid w:val="000C0E32"/>
    <w:rsid w:val="000C0E64"/>
    <w:rsid w:val="000C0E8F"/>
    <w:rsid w:val="000C0F4D"/>
    <w:rsid w:val="000C11A3"/>
    <w:rsid w:val="000C1229"/>
    <w:rsid w:val="000C12E1"/>
    <w:rsid w:val="000C14D2"/>
    <w:rsid w:val="000C1699"/>
    <w:rsid w:val="000C16A6"/>
    <w:rsid w:val="000C172F"/>
    <w:rsid w:val="000C1781"/>
    <w:rsid w:val="000C182C"/>
    <w:rsid w:val="000C1B08"/>
    <w:rsid w:val="000C1B37"/>
    <w:rsid w:val="000C1CD6"/>
    <w:rsid w:val="000C1D08"/>
    <w:rsid w:val="000C1D16"/>
    <w:rsid w:val="000C1DB3"/>
    <w:rsid w:val="000C1DCB"/>
    <w:rsid w:val="000C1E89"/>
    <w:rsid w:val="000C1EC2"/>
    <w:rsid w:val="000C205A"/>
    <w:rsid w:val="000C2155"/>
    <w:rsid w:val="000C2296"/>
    <w:rsid w:val="000C22CF"/>
    <w:rsid w:val="000C2317"/>
    <w:rsid w:val="000C245A"/>
    <w:rsid w:val="000C2480"/>
    <w:rsid w:val="000C25F4"/>
    <w:rsid w:val="000C270C"/>
    <w:rsid w:val="000C27CF"/>
    <w:rsid w:val="000C27E8"/>
    <w:rsid w:val="000C2A38"/>
    <w:rsid w:val="000C2A60"/>
    <w:rsid w:val="000C2AFE"/>
    <w:rsid w:val="000C2BDA"/>
    <w:rsid w:val="000C2D4F"/>
    <w:rsid w:val="000C2E6D"/>
    <w:rsid w:val="000C2EAB"/>
    <w:rsid w:val="000C2ED9"/>
    <w:rsid w:val="000C2F05"/>
    <w:rsid w:val="000C2F4C"/>
    <w:rsid w:val="000C307A"/>
    <w:rsid w:val="000C3174"/>
    <w:rsid w:val="000C3264"/>
    <w:rsid w:val="000C3428"/>
    <w:rsid w:val="000C345C"/>
    <w:rsid w:val="000C3463"/>
    <w:rsid w:val="000C3744"/>
    <w:rsid w:val="000C3767"/>
    <w:rsid w:val="000C3880"/>
    <w:rsid w:val="000C38A3"/>
    <w:rsid w:val="000C38E2"/>
    <w:rsid w:val="000C3A12"/>
    <w:rsid w:val="000C3B02"/>
    <w:rsid w:val="000C3BCD"/>
    <w:rsid w:val="000C3BCE"/>
    <w:rsid w:val="000C3E6A"/>
    <w:rsid w:val="000C3E77"/>
    <w:rsid w:val="000C3E7F"/>
    <w:rsid w:val="000C4060"/>
    <w:rsid w:val="000C40C5"/>
    <w:rsid w:val="000C40FA"/>
    <w:rsid w:val="000C434F"/>
    <w:rsid w:val="000C4419"/>
    <w:rsid w:val="000C446A"/>
    <w:rsid w:val="000C44B0"/>
    <w:rsid w:val="000C44B2"/>
    <w:rsid w:val="000C44C3"/>
    <w:rsid w:val="000C4569"/>
    <w:rsid w:val="000C46A0"/>
    <w:rsid w:val="000C4731"/>
    <w:rsid w:val="000C474C"/>
    <w:rsid w:val="000C47BF"/>
    <w:rsid w:val="000C49CB"/>
    <w:rsid w:val="000C4B0D"/>
    <w:rsid w:val="000C4B80"/>
    <w:rsid w:val="000C4CAE"/>
    <w:rsid w:val="000C4CF5"/>
    <w:rsid w:val="000C4E15"/>
    <w:rsid w:val="000C4F3A"/>
    <w:rsid w:val="000C5003"/>
    <w:rsid w:val="000C50FA"/>
    <w:rsid w:val="000C52AA"/>
    <w:rsid w:val="000C5376"/>
    <w:rsid w:val="000C5688"/>
    <w:rsid w:val="000C56E9"/>
    <w:rsid w:val="000C5917"/>
    <w:rsid w:val="000C59D5"/>
    <w:rsid w:val="000C5BB8"/>
    <w:rsid w:val="000C5C29"/>
    <w:rsid w:val="000C5D48"/>
    <w:rsid w:val="000C5DF6"/>
    <w:rsid w:val="000C5E7D"/>
    <w:rsid w:val="000C5EC4"/>
    <w:rsid w:val="000C5ED5"/>
    <w:rsid w:val="000C5EDD"/>
    <w:rsid w:val="000C5F52"/>
    <w:rsid w:val="000C5F55"/>
    <w:rsid w:val="000C5F79"/>
    <w:rsid w:val="000C6080"/>
    <w:rsid w:val="000C61D6"/>
    <w:rsid w:val="000C623D"/>
    <w:rsid w:val="000C6536"/>
    <w:rsid w:val="000C660D"/>
    <w:rsid w:val="000C69B3"/>
    <w:rsid w:val="000C6A82"/>
    <w:rsid w:val="000C6BD7"/>
    <w:rsid w:val="000C6BDE"/>
    <w:rsid w:val="000C6C84"/>
    <w:rsid w:val="000C6C92"/>
    <w:rsid w:val="000C6C97"/>
    <w:rsid w:val="000C6C9E"/>
    <w:rsid w:val="000C6D21"/>
    <w:rsid w:val="000C6E8A"/>
    <w:rsid w:val="000C72F1"/>
    <w:rsid w:val="000C7404"/>
    <w:rsid w:val="000C7515"/>
    <w:rsid w:val="000C75E6"/>
    <w:rsid w:val="000C77E1"/>
    <w:rsid w:val="000C7818"/>
    <w:rsid w:val="000C7848"/>
    <w:rsid w:val="000C7A32"/>
    <w:rsid w:val="000C7B1E"/>
    <w:rsid w:val="000C7B66"/>
    <w:rsid w:val="000C7C36"/>
    <w:rsid w:val="000C7C70"/>
    <w:rsid w:val="000C7E52"/>
    <w:rsid w:val="000C7E63"/>
    <w:rsid w:val="000C7E67"/>
    <w:rsid w:val="000C7E89"/>
    <w:rsid w:val="000C7EC3"/>
    <w:rsid w:val="000C7EDF"/>
    <w:rsid w:val="000C7EE8"/>
    <w:rsid w:val="000C7F29"/>
    <w:rsid w:val="000C7F87"/>
    <w:rsid w:val="000D0033"/>
    <w:rsid w:val="000D0450"/>
    <w:rsid w:val="000D04AB"/>
    <w:rsid w:val="000D04F4"/>
    <w:rsid w:val="000D0624"/>
    <w:rsid w:val="000D063A"/>
    <w:rsid w:val="000D0709"/>
    <w:rsid w:val="000D0801"/>
    <w:rsid w:val="000D08A2"/>
    <w:rsid w:val="000D0A78"/>
    <w:rsid w:val="000D0C0B"/>
    <w:rsid w:val="000D0DFB"/>
    <w:rsid w:val="000D0E9E"/>
    <w:rsid w:val="000D0FA4"/>
    <w:rsid w:val="000D0FFD"/>
    <w:rsid w:val="000D100D"/>
    <w:rsid w:val="000D1061"/>
    <w:rsid w:val="000D11C3"/>
    <w:rsid w:val="000D1262"/>
    <w:rsid w:val="000D12BC"/>
    <w:rsid w:val="000D12F4"/>
    <w:rsid w:val="000D12FC"/>
    <w:rsid w:val="000D1377"/>
    <w:rsid w:val="000D1388"/>
    <w:rsid w:val="000D1461"/>
    <w:rsid w:val="000D14EA"/>
    <w:rsid w:val="000D15D3"/>
    <w:rsid w:val="000D17CC"/>
    <w:rsid w:val="000D185B"/>
    <w:rsid w:val="000D18E5"/>
    <w:rsid w:val="000D1AE8"/>
    <w:rsid w:val="000D1B39"/>
    <w:rsid w:val="000D1B77"/>
    <w:rsid w:val="000D1C9B"/>
    <w:rsid w:val="000D1CA5"/>
    <w:rsid w:val="000D1E7D"/>
    <w:rsid w:val="000D1F52"/>
    <w:rsid w:val="000D1FE0"/>
    <w:rsid w:val="000D2012"/>
    <w:rsid w:val="000D2275"/>
    <w:rsid w:val="000D2276"/>
    <w:rsid w:val="000D22ED"/>
    <w:rsid w:val="000D2333"/>
    <w:rsid w:val="000D233C"/>
    <w:rsid w:val="000D2427"/>
    <w:rsid w:val="000D2575"/>
    <w:rsid w:val="000D2598"/>
    <w:rsid w:val="000D2612"/>
    <w:rsid w:val="000D265A"/>
    <w:rsid w:val="000D265B"/>
    <w:rsid w:val="000D26FB"/>
    <w:rsid w:val="000D28B8"/>
    <w:rsid w:val="000D2914"/>
    <w:rsid w:val="000D29BC"/>
    <w:rsid w:val="000D2A34"/>
    <w:rsid w:val="000D2AE0"/>
    <w:rsid w:val="000D2BA7"/>
    <w:rsid w:val="000D2C70"/>
    <w:rsid w:val="000D2D7B"/>
    <w:rsid w:val="000D2D97"/>
    <w:rsid w:val="000D2DE2"/>
    <w:rsid w:val="000D2EFA"/>
    <w:rsid w:val="000D2F1D"/>
    <w:rsid w:val="000D2F89"/>
    <w:rsid w:val="000D2FC1"/>
    <w:rsid w:val="000D3100"/>
    <w:rsid w:val="000D3130"/>
    <w:rsid w:val="000D314D"/>
    <w:rsid w:val="000D3156"/>
    <w:rsid w:val="000D336B"/>
    <w:rsid w:val="000D3495"/>
    <w:rsid w:val="000D356A"/>
    <w:rsid w:val="000D3787"/>
    <w:rsid w:val="000D37B7"/>
    <w:rsid w:val="000D3828"/>
    <w:rsid w:val="000D39BC"/>
    <w:rsid w:val="000D39C9"/>
    <w:rsid w:val="000D3BA2"/>
    <w:rsid w:val="000D3BAF"/>
    <w:rsid w:val="000D3DB1"/>
    <w:rsid w:val="000D3FA1"/>
    <w:rsid w:val="000D40CC"/>
    <w:rsid w:val="000D4131"/>
    <w:rsid w:val="000D419B"/>
    <w:rsid w:val="000D423F"/>
    <w:rsid w:val="000D432E"/>
    <w:rsid w:val="000D433C"/>
    <w:rsid w:val="000D4539"/>
    <w:rsid w:val="000D46E7"/>
    <w:rsid w:val="000D4876"/>
    <w:rsid w:val="000D487F"/>
    <w:rsid w:val="000D4B24"/>
    <w:rsid w:val="000D4C59"/>
    <w:rsid w:val="000D4D38"/>
    <w:rsid w:val="000D4DA4"/>
    <w:rsid w:val="000D4DA7"/>
    <w:rsid w:val="000D4ED9"/>
    <w:rsid w:val="000D4F1B"/>
    <w:rsid w:val="000D5034"/>
    <w:rsid w:val="000D5175"/>
    <w:rsid w:val="000D521E"/>
    <w:rsid w:val="000D529B"/>
    <w:rsid w:val="000D5332"/>
    <w:rsid w:val="000D5355"/>
    <w:rsid w:val="000D54DB"/>
    <w:rsid w:val="000D5522"/>
    <w:rsid w:val="000D5611"/>
    <w:rsid w:val="000D5654"/>
    <w:rsid w:val="000D5666"/>
    <w:rsid w:val="000D5831"/>
    <w:rsid w:val="000D591A"/>
    <w:rsid w:val="000D59C6"/>
    <w:rsid w:val="000D5A72"/>
    <w:rsid w:val="000D5A7F"/>
    <w:rsid w:val="000D5A8A"/>
    <w:rsid w:val="000D5AC7"/>
    <w:rsid w:val="000D5BA9"/>
    <w:rsid w:val="000D5C25"/>
    <w:rsid w:val="000D5C61"/>
    <w:rsid w:val="000D5DC1"/>
    <w:rsid w:val="000D5E1A"/>
    <w:rsid w:val="000D5F42"/>
    <w:rsid w:val="000D617F"/>
    <w:rsid w:val="000D6206"/>
    <w:rsid w:val="000D623E"/>
    <w:rsid w:val="000D63E9"/>
    <w:rsid w:val="000D64BD"/>
    <w:rsid w:val="000D6638"/>
    <w:rsid w:val="000D68C8"/>
    <w:rsid w:val="000D6958"/>
    <w:rsid w:val="000D6A5D"/>
    <w:rsid w:val="000D6A94"/>
    <w:rsid w:val="000D6D62"/>
    <w:rsid w:val="000D6D67"/>
    <w:rsid w:val="000D6DFF"/>
    <w:rsid w:val="000D6E1D"/>
    <w:rsid w:val="000D6F52"/>
    <w:rsid w:val="000D7046"/>
    <w:rsid w:val="000D71D2"/>
    <w:rsid w:val="000D7307"/>
    <w:rsid w:val="000D73D5"/>
    <w:rsid w:val="000D742E"/>
    <w:rsid w:val="000D7564"/>
    <w:rsid w:val="000D75A5"/>
    <w:rsid w:val="000D75DA"/>
    <w:rsid w:val="000D7655"/>
    <w:rsid w:val="000D7797"/>
    <w:rsid w:val="000D77B8"/>
    <w:rsid w:val="000D78E9"/>
    <w:rsid w:val="000D7912"/>
    <w:rsid w:val="000D7928"/>
    <w:rsid w:val="000D7A73"/>
    <w:rsid w:val="000D7A8A"/>
    <w:rsid w:val="000D7D1E"/>
    <w:rsid w:val="000D7E63"/>
    <w:rsid w:val="000D7F45"/>
    <w:rsid w:val="000D7F61"/>
    <w:rsid w:val="000D7F71"/>
    <w:rsid w:val="000D7F8B"/>
    <w:rsid w:val="000E00EA"/>
    <w:rsid w:val="000E0293"/>
    <w:rsid w:val="000E02AB"/>
    <w:rsid w:val="000E0341"/>
    <w:rsid w:val="000E0497"/>
    <w:rsid w:val="000E049A"/>
    <w:rsid w:val="000E0718"/>
    <w:rsid w:val="000E0747"/>
    <w:rsid w:val="000E0864"/>
    <w:rsid w:val="000E0B03"/>
    <w:rsid w:val="000E0DD8"/>
    <w:rsid w:val="000E0F67"/>
    <w:rsid w:val="000E1065"/>
    <w:rsid w:val="000E11D9"/>
    <w:rsid w:val="000E1332"/>
    <w:rsid w:val="000E1404"/>
    <w:rsid w:val="000E1409"/>
    <w:rsid w:val="000E140D"/>
    <w:rsid w:val="000E14E4"/>
    <w:rsid w:val="000E155A"/>
    <w:rsid w:val="000E16B2"/>
    <w:rsid w:val="000E17CC"/>
    <w:rsid w:val="000E17ED"/>
    <w:rsid w:val="000E181E"/>
    <w:rsid w:val="000E1895"/>
    <w:rsid w:val="000E195E"/>
    <w:rsid w:val="000E19E3"/>
    <w:rsid w:val="000E19E6"/>
    <w:rsid w:val="000E1A2F"/>
    <w:rsid w:val="000E1A3D"/>
    <w:rsid w:val="000E1D06"/>
    <w:rsid w:val="000E1F39"/>
    <w:rsid w:val="000E2000"/>
    <w:rsid w:val="000E2234"/>
    <w:rsid w:val="000E2329"/>
    <w:rsid w:val="000E23FD"/>
    <w:rsid w:val="000E247A"/>
    <w:rsid w:val="000E250E"/>
    <w:rsid w:val="000E2573"/>
    <w:rsid w:val="000E257E"/>
    <w:rsid w:val="000E25C8"/>
    <w:rsid w:val="000E264D"/>
    <w:rsid w:val="000E26EE"/>
    <w:rsid w:val="000E273A"/>
    <w:rsid w:val="000E2759"/>
    <w:rsid w:val="000E27C3"/>
    <w:rsid w:val="000E2839"/>
    <w:rsid w:val="000E283A"/>
    <w:rsid w:val="000E2848"/>
    <w:rsid w:val="000E2868"/>
    <w:rsid w:val="000E29EA"/>
    <w:rsid w:val="000E2A34"/>
    <w:rsid w:val="000E2BD7"/>
    <w:rsid w:val="000E2DFD"/>
    <w:rsid w:val="000E2E86"/>
    <w:rsid w:val="000E2FF1"/>
    <w:rsid w:val="000E3077"/>
    <w:rsid w:val="000E30C7"/>
    <w:rsid w:val="000E30D1"/>
    <w:rsid w:val="000E30E8"/>
    <w:rsid w:val="000E3131"/>
    <w:rsid w:val="000E31B4"/>
    <w:rsid w:val="000E31E6"/>
    <w:rsid w:val="000E3272"/>
    <w:rsid w:val="000E34A3"/>
    <w:rsid w:val="000E34C2"/>
    <w:rsid w:val="000E352B"/>
    <w:rsid w:val="000E35FD"/>
    <w:rsid w:val="000E3694"/>
    <w:rsid w:val="000E39ED"/>
    <w:rsid w:val="000E3AD3"/>
    <w:rsid w:val="000E3D6E"/>
    <w:rsid w:val="000E3DAA"/>
    <w:rsid w:val="000E3E07"/>
    <w:rsid w:val="000E3E46"/>
    <w:rsid w:val="000E3E7A"/>
    <w:rsid w:val="000E3F95"/>
    <w:rsid w:val="000E3FB7"/>
    <w:rsid w:val="000E4007"/>
    <w:rsid w:val="000E4020"/>
    <w:rsid w:val="000E4133"/>
    <w:rsid w:val="000E4137"/>
    <w:rsid w:val="000E4341"/>
    <w:rsid w:val="000E43C8"/>
    <w:rsid w:val="000E458E"/>
    <w:rsid w:val="000E45BC"/>
    <w:rsid w:val="000E47F9"/>
    <w:rsid w:val="000E48F0"/>
    <w:rsid w:val="000E48F5"/>
    <w:rsid w:val="000E494F"/>
    <w:rsid w:val="000E4A1F"/>
    <w:rsid w:val="000E4AD2"/>
    <w:rsid w:val="000E4AD7"/>
    <w:rsid w:val="000E4B15"/>
    <w:rsid w:val="000E4B3C"/>
    <w:rsid w:val="000E4BF6"/>
    <w:rsid w:val="000E4E15"/>
    <w:rsid w:val="000E4EE1"/>
    <w:rsid w:val="000E4FE1"/>
    <w:rsid w:val="000E4FFC"/>
    <w:rsid w:val="000E5278"/>
    <w:rsid w:val="000E52F2"/>
    <w:rsid w:val="000E5306"/>
    <w:rsid w:val="000E53D7"/>
    <w:rsid w:val="000E55B1"/>
    <w:rsid w:val="000E58BC"/>
    <w:rsid w:val="000E5903"/>
    <w:rsid w:val="000E591B"/>
    <w:rsid w:val="000E5A99"/>
    <w:rsid w:val="000E5ABC"/>
    <w:rsid w:val="000E5B2D"/>
    <w:rsid w:val="000E5B3E"/>
    <w:rsid w:val="000E5BAE"/>
    <w:rsid w:val="000E5C2A"/>
    <w:rsid w:val="000E5EEE"/>
    <w:rsid w:val="000E6161"/>
    <w:rsid w:val="000E61E9"/>
    <w:rsid w:val="000E6240"/>
    <w:rsid w:val="000E6258"/>
    <w:rsid w:val="000E62CB"/>
    <w:rsid w:val="000E62CD"/>
    <w:rsid w:val="000E6392"/>
    <w:rsid w:val="000E64F9"/>
    <w:rsid w:val="000E65D8"/>
    <w:rsid w:val="000E6627"/>
    <w:rsid w:val="000E683C"/>
    <w:rsid w:val="000E68AE"/>
    <w:rsid w:val="000E6907"/>
    <w:rsid w:val="000E6963"/>
    <w:rsid w:val="000E6B19"/>
    <w:rsid w:val="000E6B3D"/>
    <w:rsid w:val="000E6BAB"/>
    <w:rsid w:val="000E6DBB"/>
    <w:rsid w:val="000E6E8E"/>
    <w:rsid w:val="000E6EB5"/>
    <w:rsid w:val="000E6F42"/>
    <w:rsid w:val="000E6F47"/>
    <w:rsid w:val="000E6F4E"/>
    <w:rsid w:val="000E7060"/>
    <w:rsid w:val="000E713B"/>
    <w:rsid w:val="000E71CE"/>
    <w:rsid w:val="000E71E0"/>
    <w:rsid w:val="000E7233"/>
    <w:rsid w:val="000E7533"/>
    <w:rsid w:val="000E7568"/>
    <w:rsid w:val="000E76F6"/>
    <w:rsid w:val="000E77CA"/>
    <w:rsid w:val="000E7897"/>
    <w:rsid w:val="000E78E4"/>
    <w:rsid w:val="000E791E"/>
    <w:rsid w:val="000E79F2"/>
    <w:rsid w:val="000E7A1F"/>
    <w:rsid w:val="000E7A46"/>
    <w:rsid w:val="000E7C19"/>
    <w:rsid w:val="000E7C38"/>
    <w:rsid w:val="000E7D1A"/>
    <w:rsid w:val="000E7DCC"/>
    <w:rsid w:val="000E7E81"/>
    <w:rsid w:val="000E7E88"/>
    <w:rsid w:val="000E7ECD"/>
    <w:rsid w:val="000F01DF"/>
    <w:rsid w:val="000F01ED"/>
    <w:rsid w:val="000F02E0"/>
    <w:rsid w:val="000F02E4"/>
    <w:rsid w:val="000F02F1"/>
    <w:rsid w:val="000F03A0"/>
    <w:rsid w:val="000F05E6"/>
    <w:rsid w:val="000F0612"/>
    <w:rsid w:val="000F0711"/>
    <w:rsid w:val="000F0712"/>
    <w:rsid w:val="000F08DE"/>
    <w:rsid w:val="000F0B5E"/>
    <w:rsid w:val="000F0B8A"/>
    <w:rsid w:val="000F0C6D"/>
    <w:rsid w:val="000F0D8B"/>
    <w:rsid w:val="000F0E89"/>
    <w:rsid w:val="000F0EC3"/>
    <w:rsid w:val="000F1091"/>
    <w:rsid w:val="000F1196"/>
    <w:rsid w:val="000F1270"/>
    <w:rsid w:val="000F12BB"/>
    <w:rsid w:val="000F143A"/>
    <w:rsid w:val="000F1474"/>
    <w:rsid w:val="000F155E"/>
    <w:rsid w:val="000F16E1"/>
    <w:rsid w:val="000F1703"/>
    <w:rsid w:val="000F17D6"/>
    <w:rsid w:val="000F18AB"/>
    <w:rsid w:val="000F197E"/>
    <w:rsid w:val="000F1ACC"/>
    <w:rsid w:val="000F1BFE"/>
    <w:rsid w:val="000F1CBA"/>
    <w:rsid w:val="000F1E10"/>
    <w:rsid w:val="000F1E48"/>
    <w:rsid w:val="000F1E7F"/>
    <w:rsid w:val="000F1F19"/>
    <w:rsid w:val="000F204A"/>
    <w:rsid w:val="000F229F"/>
    <w:rsid w:val="000F2542"/>
    <w:rsid w:val="000F264F"/>
    <w:rsid w:val="000F278E"/>
    <w:rsid w:val="000F2808"/>
    <w:rsid w:val="000F2C07"/>
    <w:rsid w:val="000F2CCF"/>
    <w:rsid w:val="000F2DBF"/>
    <w:rsid w:val="000F2F45"/>
    <w:rsid w:val="000F2F6F"/>
    <w:rsid w:val="000F30AF"/>
    <w:rsid w:val="000F3355"/>
    <w:rsid w:val="000F339C"/>
    <w:rsid w:val="000F3404"/>
    <w:rsid w:val="000F34AC"/>
    <w:rsid w:val="000F3628"/>
    <w:rsid w:val="000F36C6"/>
    <w:rsid w:val="000F37E3"/>
    <w:rsid w:val="000F3857"/>
    <w:rsid w:val="000F38B9"/>
    <w:rsid w:val="000F394C"/>
    <w:rsid w:val="000F3A85"/>
    <w:rsid w:val="000F3AA5"/>
    <w:rsid w:val="000F3AD2"/>
    <w:rsid w:val="000F3C06"/>
    <w:rsid w:val="000F3E04"/>
    <w:rsid w:val="000F3EF9"/>
    <w:rsid w:val="000F402B"/>
    <w:rsid w:val="000F403F"/>
    <w:rsid w:val="000F40B4"/>
    <w:rsid w:val="000F40FA"/>
    <w:rsid w:val="000F4364"/>
    <w:rsid w:val="000F43DC"/>
    <w:rsid w:val="000F46A2"/>
    <w:rsid w:val="000F46BC"/>
    <w:rsid w:val="000F47DF"/>
    <w:rsid w:val="000F482D"/>
    <w:rsid w:val="000F4874"/>
    <w:rsid w:val="000F489A"/>
    <w:rsid w:val="000F48C2"/>
    <w:rsid w:val="000F48C8"/>
    <w:rsid w:val="000F4B1C"/>
    <w:rsid w:val="000F4D90"/>
    <w:rsid w:val="000F4DBB"/>
    <w:rsid w:val="000F4E2D"/>
    <w:rsid w:val="000F4EA4"/>
    <w:rsid w:val="000F4F59"/>
    <w:rsid w:val="000F50D2"/>
    <w:rsid w:val="000F51DA"/>
    <w:rsid w:val="000F51F5"/>
    <w:rsid w:val="000F52AC"/>
    <w:rsid w:val="000F5313"/>
    <w:rsid w:val="000F541A"/>
    <w:rsid w:val="000F5434"/>
    <w:rsid w:val="000F5928"/>
    <w:rsid w:val="000F595C"/>
    <w:rsid w:val="000F5981"/>
    <w:rsid w:val="000F59FA"/>
    <w:rsid w:val="000F5A5B"/>
    <w:rsid w:val="000F5A80"/>
    <w:rsid w:val="000F5D85"/>
    <w:rsid w:val="000F5E83"/>
    <w:rsid w:val="000F5FA9"/>
    <w:rsid w:val="000F6064"/>
    <w:rsid w:val="000F6080"/>
    <w:rsid w:val="000F60CA"/>
    <w:rsid w:val="000F614A"/>
    <w:rsid w:val="000F643A"/>
    <w:rsid w:val="000F649E"/>
    <w:rsid w:val="000F6607"/>
    <w:rsid w:val="000F665D"/>
    <w:rsid w:val="000F666D"/>
    <w:rsid w:val="000F67D1"/>
    <w:rsid w:val="000F68A2"/>
    <w:rsid w:val="000F68EE"/>
    <w:rsid w:val="000F68F8"/>
    <w:rsid w:val="000F6961"/>
    <w:rsid w:val="000F6ACD"/>
    <w:rsid w:val="000F6B8E"/>
    <w:rsid w:val="000F6BC6"/>
    <w:rsid w:val="000F6BEC"/>
    <w:rsid w:val="000F6C01"/>
    <w:rsid w:val="000F6C6E"/>
    <w:rsid w:val="000F6CBB"/>
    <w:rsid w:val="000F6D25"/>
    <w:rsid w:val="000F6D68"/>
    <w:rsid w:val="000F6F3D"/>
    <w:rsid w:val="000F70E7"/>
    <w:rsid w:val="000F70FB"/>
    <w:rsid w:val="000F715B"/>
    <w:rsid w:val="000F7191"/>
    <w:rsid w:val="000F71FC"/>
    <w:rsid w:val="000F7355"/>
    <w:rsid w:val="000F75AC"/>
    <w:rsid w:val="000F7614"/>
    <w:rsid w:val="000F77D0"/>
    <w:rsid w:val="000F7B7F"/>
    <w:rsid w:val="000F7CED"/>
    <w:rsid w:val="000F7E2D"/>
    <w:rsid w:val="000F7E72"/>
    <w:rsid w:val="000F7F40"/>
    <w:rsid w:val="001000C7"/>
    <w:rsid w:val="00100122"/>
    <w:rsid w:val="00100215"/>
    <w:rsid w:val="0010029A"/>
    <w:rsid w:val="0010032F"/>
    <w:rsid w:val="001005CB"/>
    <w:rsid w:val="00100692"/>
    <w:rsid w:val="00100943"/>
    <w:rsid w:val="00100985"/>
    <w:rsid w:val="00100AA4"/>
    <w:rsid w:val="00100B62"/>
    <w:rsid w:val="00100BA7"/>
    <w:rsid w:val="00100D3E"/>
    <w:rsid w:val="00100E07"/>
    <w:rsid w:val="00100E1F"/>
    <w:rsid w:val="00100F1C"/>
    <w:rsid w:val="001010B0"/>
    <w:rsid w:val="001010DC"/>
    <w:rsid w:val="0010110D"/>
    <w:rsid w:val="001012AC"/>
    <w:rsid w:val="001013D6"/>
    <w:rsid w:val="001016AF"/>
    <w:rsid w:val="00101896"/>
    <w:rsid w:val="001019FD"/>
    <w:rsid w:val="00101B0F"/>
    <w:rsid w:val="00101B26"/>
    <w:rsid w:val="00101D9E"/>
    <w:rsid w:val="00101FC6"/>
    <w:rsid w:val="001020B2"/>
    <w:rsid w:val="001020D6"/>
    <w:rsid w:val="00102123"/>
    <w:rsid w:val="001021BD"/>
    <w:rsid w:val="001023D5"/>
    <w:rsid w:val="001023D6"/>
    <w:rsid w:val="0010251B"/>
    <w:rsid w:val="00102580"/>
    <w:rsid w:val="00102760"/>
    <w:rsid w:val="00102847"/>
    <w:rsid w:val="001028A3"/>
    <w:rsid w:val="001028FE"/>
    <w:rsid w:val="001029F2"/>
    <w:rsid w:val="001029F7"/>
    <w:rsid w:val="00102A43"/>
    <w:rsid w:val="00102D0B"/>
    <w:rsid w:val="00102D1A"/>
    <w:rsid w:val="00102DF6"/>
    <w:rsid w:val="00102F23"/>
    <w:rsid w:val="00102FC4"/>
    <w:rsid w:val="0010317A"/>
    <w:rsid w:val="001031E6"/>
    <w:rsid w:val="00103223"/>
    <w:rsid w:val="0010359A"/>
    <w:rsid w:val="001036C6"/>
    <w:rsid w:val="0010370B"/>
    <w:rsid w:val="001037AD"/>
    <w:rsid w:val="001038BA"/>
    <w:rsid w:val="001039E9"/>
    <w:rsid w:val="00103B59"/>
    <w:rsid w:val="00103B98"/>
    <w:rsid w:val="00103B9D"/>
    <w:rsid w:val="00103CB3"/>
    <w:rsid w:val="00103CE3"/>
    <w:rsid w:val="00103D34"/>
    <w:rsid w:val="00103EAE"/>
    <w:rsid w:val="00104049"/>
    <w:rsid w:val="001040B3"/>
    <w:rsid w:val="001040F0"/>
    <w:rsid w:val="00104199"/>
    <w:rsid w:val="001041C4"/>
    <w:rsid w:val="001042ED"/>
    <w:rsid w:val="00104387"/>
    <w:rsid w:val="001043FD"/>
    <w:rsid w:val="00104451"/>
    <w:rsid w:val="001044DF"/>
    <w:rsid w:val="001045F0"/>
    <w:rsid w:val="001046AD"/>
    <w:rsid w:val="001047E7"/>
    <w:rsid w:val="001048F8"/>
    <w:rsid w:val="0010496A"/>
    <w:rsid w:val="00104B0C"/>
    <w:rsid w:val="00104B11"/>
    <w:rsid w:val="00104B34"/>
    <w:rsid w:val="00104BA1"/>
    <w:rsid w:val="00104BB8"/>
    <w:rsid w:val="00104BE6"/>
    <w:rsid w:val="00104D15"/>
    <w:rsid w:val="00104E04"/>
    <w:rsid w:val="00104E16"/>
    <w:rsid w:val="00104EFE"/>
    <w:rsid w:val="001051A8"/>
    <w:rsid w:val="0010520E"/>
    <w:rsid w:val="00105230"/>
    <w:rsid w:val="00105374"/>
    <w:rsid w:val="0010539B"/>
    <w:rsid w:val="001053FE"/>
    <w:rsid w:val="0010571B"/>
    <w:rsid w:val="001057F9"/>
    <w:rsid w:val="0010590A"/>
    <w:rsid w:val="00105918"/>
    <w:rsid w:val="001059E1"/>
    <w:rsid w:val="00105A44"/>
    <w:rsid w:val="00105BB0"/>
    <w:rsid w:val="00105BB2"/>
    <w:rsid w:val="00105BDA"/>
    <w:rsid w:val="00105C0B"/>
    <w:rsid w:val="00105C98"/>
    <w:rsid w:val="00105D65"/>
    <w:rsid w:val="00105FC2"/>
    <w:rsid w:val="0010628F"/>
    <w:rsid w:val="00106304"/>
    <w:rsid w:val="0010638A"/>
    <w:rsid w:val="00106462"/>
    <w:rsid w:val="00106484"/>
    <w:rsid w:val="001064EF"/>
    <w:rsid w:val="001065D6"/>
    <w:rsid w:val="001065F3"/>
    <w:rsid w:val="001066C0"/>
    <w:rsid w:val="00106708"/>
    <w:rsid w:val="0010679A"/>
    <w:rsid w:val="0010690F"/>
    <w:rsid w:val="001069D0"/>
    <w:rsid w:val="00106F42"/>
    <w:rsid w:val="00106F49"/>
    <w:rsid w:val="001070C1"/>
    <w:rsid w:val="0010720A"/>
    <w:rsid w:val="00107494"/>
    <w:rsid w:val="0010759F"/>
    <w:rsid w:val="00107683"/>
    <w:rsid w:val="00107862"/>
    <w:rsid w:val="00107888"/>
    <w:rsid w:val="001078AB"/>
    <w:rsid w:val="00107A67"/>
    <w:rsid w:val="00107AED"/>
    <w:rsid w:val="00107C03"/>
    <w:rsid w:val="00107C0F"/>
    <w:rsid w:val="00107F05"/>
    <w:rsid w:val="00107F9E"/>
    <w:rsid w:val="00107FB1"/>
    <w:rsid w:val="00107FCB"/>
    <w:rsid w:val="00107FD9"/>
    <w:rsid w:val="001102A5"/>
    <w:rsid w:val="001102F8"/>
    <w:rsid w:val="0011068E"/>
    <w:rsid w:val="001106BC"/>
    <w:rsid w:val="00110946"/>
    <w:rsid w:val="00110A3F"/>
    <w:rsid w:val="00110B23"/>
    <w:rsid w:val="00110B8F"/>
    <w:rsid w:val="00110B99"/>
    <w:rsid w:val="00110BAF"/>
    <w:rsid w:val="00110BBE"/>
    <w:rsid w:val="00110C45"/>
    <w:rsid w:val="00110C87"/>
    <w:rsid w:val="00110DBD"/>
    <w:rsid w:val="00110DBE"/>
    <w:rsid w:val="00110ECB"/>
    <w:rsid w:val="0011109B"/>
    <w:rsid w:val="001110F6"/>
    <w:rsid w:val="00111139"/>
    <w:rsid w:val="0011114E"/>
    <w:rsid w:val="0011127C"/>
    <w:rsid w:val="001112D7"/>
    <w:rsid w:val="001114D3"/>
    <w:rsid w:val="00111592"/>
    <w:rsid w:val="00111652"/>
    <w:rsid w:val="0011165F"/>
    <w:rsid w:val="001116A8"/>
    <w:rsid w:val="001116FF"/>
    <w:rsid w:val="00111796"/>
    <w:rsid w:val="00111856"/>
    <w:rsid w:val="001118C8"/>
    <w:rsid w:val="0011190A"/>
    <w:rsid w:val="00111ABE"/>
    <w:rsid w:val="00111ADE"/>
    <w:rsid w:val="00111AF9"/>
    <w:rsid w:val="00111BC3"/>
    <w:rsid w:val="001120DF"/>
    <w:rsid w:val="001121CA"/>
    <w:rsid w:val="001123D3"/>
    <w:rsid w:val="00112416"/>
    <w:rsid w:val="00112417"/>
    <w:rsid w:val="001124BE"/>
    <w:rsid w:val="0011251B"/>
    <w:rsid w:val="0011254A"/>
    <w:rsid w:val="00112571"/>
    <w:rsid w:val="0011266D"/>
    <w:rsid w:val="0011269D"/>
    <w:rsid w:val="001126C4"/>
    <w:rsid w:val="00112855"/>
    <w:rsid w:val="001128AF"/>
    <w:rsid w:val="00112A0B"/>
    <w:rsid w:val="00112A1E"/>
    <w:rsid w:val="00112AD5"/>
    <w:rsid w:val="00112AE4"/>
    <w:rsid w:val="00112B00"/>
    <w:rsid w:val="00112B6A"/>
    <w:rsid w:val="00112B86"/>
    <w:rsid w:val="00112D45"/>
    <w:rsid w:val="00112E1F"/>
    <w:rsid w:val="00112E92"/>
    <w:rsid w:val="00112F41"/>
    <w:rsid w:val="00112F4A"/>
    <w:rsid w:val="0011315F"/>
    <w:rsid w:val="00113184"/>
    <w:rsid w:val="00113271"/>
    <w:rsid w:val="0011335F"/>
    <w:rsid w:val="001133A0"/>
    <w:rsid w:val="00113472"/>
    <w:rsid w:val="001134BA"/>
    <w:rsid w:val="00113694"/>
    <w:rsid w:val="001136C3"/>
    <w:rsid w:val="00113707"/>
    <w:rsid w:val="00113736"/>
    <w:rsid w:val="001137B4"/>
    <w:rsid w:val="001137CB"/>
    <w:rsid w:val="00113890"/>
    <w:rsid w:val="001138C4"/>
    <w:rsid w:val="001139A9"/>
    <w:rsid w:val="00113B53"/>
    <w:rsid w:val="00113BDE"/>
    <w:rsid w:val="00113CBD"/>
    <w:rsid w:val="00113CE3"/>
    <w:rsid w:val="00113D84"/>
    <w:rsid w:val="00113E35"/>
    <w:rsid w:val="00113F37"/>
    <w:rsid w:val="001140A7"/>
    <w:rsid w:val="001141A3"/>
    <w:rsid w:val="001141CE"/>
    <w:rsid w:val="001145CA"/>
    <w:rsid w:val="0011461D"/>
    <w:rsid w:val="001147A4"/>
    <w:rsid w:val="001147AD"/>
    <w:rsid w:val="00114805"/>
    <w:rsid w:val="0011490B"/>
    <w:rsid w:val="0011495B"/>
    <w:rsid w:val="001149F6"/>
    <w:rsid w:val="00114A43"/>
    <w:rsid w:val="00114A7E"/>
    <w:rsid w:val="00114ACB"/>
    <w:rsid w:val="00114B37"/>
    <w:rsid w:val="00114E88"/>
    <w:rsid w:val="00114EF1"/>
    <w:rsid w:val="00114F8C"/>
    <w:rsid w:val="00114FE2"/>
    <w:rsid w:val="0011504C"/>
    <w:rsid w:val="00115070"/>
    <w:rsid w:val="0011508C"/>
    <w:rsid w:val="001151E7"/>
    <w:rsid w:val="0011524D"/>
    <w:rsid w:val="0011528A"/>
    <w:rsid w:val="00115362"/>
    <w:rsid w:val="00115422"/>
    <w:rsid w:val="001154A2"/>
    <w:rsid w:val="00115617"/>
    <w:rsid w:val="00115682"/>
    <w:rsid w:val="00115708"/>
    <w:rsid w:val="001157BE"/>
    <w:rsid w:val="00115A7D"/>
    <w:rsid w:val="00115A98"/>
    <w:rsid w:val="00115C34"/>
    <w:rsid w:val="00115C41"/>
    <w:rsid w:val="00115DFF"/>
    <w:rsid w:val="00115E32"/>
    <w:rsid w:val="00115E53"/>
    <w:rsid w:val="00115E55"/>
    <w:rsid w:val="00115EB5"/>
    <w:rsid w:val="00115F7B"/>
    <w:rsid w:val="00115FA0"/>
    <w:rsid w:val="00116031"/>
    <w:rsid w:val="00116092"/>
    <w:rsid w:val="0011646A"/>
    <w:rsid w:val="0011649F"/>
    <w:rsid w:val="001165A1"/>
    <w:rsid w:val="00116668"/>
    <w:rsid w:val="00116751"/>
    <w:rsid w:val="0011681E"/>
    <w:rsid w:val="00116923"/>
    <w:rsid w:val="00116A5B"/>
    <w:rsid w:val="00116B73"/>
    <w:rsid w:val="00116B77"/>
    <w:rsid w:val="00116BE3"/>
    <w:rsid w:val="00116CBE"/>
    <w:rsid w:val="00116D19"/>
    <w:rsid w:val="00116D40"/>
    <w:rsid w:val="00116D5C"/>
    <w:rsid w:val="00116DE8"/>
    <w:rsid w:val="00116E6D"/>
    <w:rsid w:val="00116EBB"/>
    <w:rsid w:val="00116F47"/>
    <w:rsid w:val="00116FAF"/>
    <w:rsid w:val="00116FD9"/>
    <w:rsid w:val="0011709C"/>
    <w:rsid w:val="00117105"/>
    <w:rsid w:val="0011721A"/>
    <w:rsid w:val="00117479"/>
    <w:rsid w:val="00117569"/>
    <w:rsid w:val="00117570"/>
    <w:rsid w:val="0011760D"/>
    <w:rsid w:val="001176B3"/>
    <w:rsid w:val="0011785E"/>
    <w:rsid w:val="00117A70"/>
    <w:rsid w:val="00117D80"/>
    <w:rsid w:val="00117E59"/>
    <w:rsid w:val="00117E67"/>
    <w:rsid w:val="00117E90"/>
    <w:rsid w:val="00117FED"/>
    <w:rsid w:val="001201C7"/>
    <w:rsid w:val="00120379"/>
    <w:rsid w:val="00120396"/>
    <w:rsid w:val="001203D7"/>
    <w:rsid w:val="001203E5"/>
    <w:rsid w:val="001205DC"/>
    <w:rsid w:val="0012084E"/>
    <w:rsid w:val="001208F8"/>
    <w:rsid w:val="00120918"/>
    <w:rsid w:val="00120921"/>
    <w:rsid w:val="00120A43"/>
    <w:rsid w:val="00120B20"/>
    <w:rsid w:val="00120B86"/>
    <w:rsid w:val="00120BC5"/>
    <w:rsid w:val="00120C2B"/>
    <w:rsid w:val="00120DA0"/>
    <w:rsid w:val="00120E4C"/>
    <w:rsid w:val="00120EEC"/>
    <w:rsid w:val="00120EF6"/>
    <w:rsid w:val="00120F75"/>
    <w:rsid w:val="00120F93"/>
    <w:rsid w:val="00120FED"/>
    <w:rsid w:val="0012119F"/>
    <w:rsid w:val="00121258"/>
    <w:rsid w:val="00121259"/>
    <w:rsid w:val="00121447"/>
    <w:rsid w:val="00121487"/>
    <w:rsid w:val="0012151D"/>
    <w:rsid w:val="00121572"/>
    <w:rsid w:val="001215D3"/>
    <w:rsid w:val="001215E8"/>
    <w:rsid w:val="0012168F"/>
    <w:rsid w:val="0012173B"/>
    <w:rsid w:val="001217B2"/>
    <w:rsid w:val="001217E5"/>
    <w:rsid w:val="001217EB"/>
    <w:rsid w:val="001218AD"/>
    <w:rsid w:val="001218BE"/>
    <w:rsid w:val="00121C4D"/>
    <w:rsid w:val="00121C75"/>
    <w:rsid w:val="00121CE7"/>
    <w:rsid w:val="00121D65"/>
    <w:rsid w:val="00121D78"/>
    <w:rsid w:val="00121E8F"/>
    <w:rsid w:val="00121EA5"/>
    <w:rsid w:val="00121F0D"/>
    <w:rsid w:val="001220B2"/>
    <w:rsid w:val="00122220"/>
    <w:rsid w:val="00122246"/>
    <w:rsid w:val="001222F2"/>
    <w:rsid w:val="00122322"/>
    <w:rsid w:val="00122466"/>
    <w:rsid w:val="001224FC"/>
    <w:rsid w:val="0012259F"/>
    <w:rsid w:val="00122649"/>
    <w:rsid w:val="00122691"/>
    <w:rsid w:val="001226F4"/>
    <w:rsid w:val="00122768"/>
    <w:rsid w:val="0012278C"/>
    <w:rsid w:val="00122943"/>
    <w:rsid w:val="001229B5"/>
    <w:rsid w:val="00122A57"/>
    <w:rsid w:val="00122B51"/>
    <w:rsid w:val="00122CC7"/>
    <w:rsid w:val="00122D51"/>
    <w:rsid w:val="00122E00"/>
    <w:rsid w:val="00122EE1"/>
    <w:rsid w:val="00122F68"/>
    <w:rsid w:val="00122FBB"/>
    <w:rsid w:val="00123211"/>
    <w:rsid w:val="001232F3"/>
    <w:rsid w:val="00123362"/>
    <w:rsid w:val="00123396"/>
    <w:rsid w:val="001234EE"/>
    <w:rsid w:val="0012359E"/>
    <w:rsid w:val="001235C2"/>
    <w:rsid w:val="001235D8"/>
    <w:rsid w:val="00123623"/>
    <w:rsid w:val="00123645"/>
    <w:rsid w:val="0012394D"/>
    <w:rsid w:val="001239B4"/>
    <w:rsid w:val="00123AA8"/>
    <w:rsid w:val="00123B08"/>
    <w:rsid w:val="00123BEA"/>
    <w:rsid w:val="00123E55"/>
    <w:rsid w:val="00123F5F"/>
    <w:rsid w:val="00123FAB"/>
    <w:rsid w:val="0012400C"/>
    <w:rsid w:val="001240E3"/>
    <w:rsid w:val="001240EF"/>
    <w:rsid w:val="0012410B"/>
    <w:rsid w:val="0012411F"/>
    <w:rsid w:val="0012428B"/>
    <w:rsid w:val="001242D9"/>
    <w:rsid w:val="001242E8"/>
    <w:rsid w:val="00124366"/>
    <w:rsid w:val="00124389"/>
    <w:rsid w:val="001243A8"/>
    <w:rsid w:val="001243D0"/>
    <w:rsid w:val="001243D6"/>
    <w:rsid w:val="00124401"/>
    <w:rsid w:val="001244C7"/>
    <w:rsid w:val="001245CE"/>
    <w:rsid w:val="0012464A"/>
    <w:rsid w:val="001247A4"/>
    <w:rsid w:val="001248FF"/>
    <w:rsid w:val="00124A32"/>
    <w:rsid w:val="00124A4C"/>
    <w:rsid w:val="00124B57"/>
    <w:rsid w:val="00124C6A"/>
    <w:rsid w:val="00124C9B"/>
    <w:rsid w:val="00124CD2"/>
    <w:rsid w:val="00124E74"/>
    <w:rsid w:val="00124E99"/>
    <w:rsid w:val="001250A3"/>
    <w:rsid w:val="00125145"/>
    <w:rsid w:val="0012515D"/>
    <w:rsid w:val="00125172"/>
    <w:rsid w:val="00125388"/>
    <w:rsid w:val="00125393"/>
    <w:rsid w:val="00125423"/>
    <w:rsid w:val="00125441"/>
    <w:rsid w:val="001255A6"/>
    <w:rsid w:val="00125867"/>
    <w:rsid w:val="00125958"/>
    <w:rsid w:val="00125A67"/>
    <w:rsid w:val="00125AFA"/>
    <w:rsid w:val="00125B78"/>
    <w:rsid w:val="00125BAF"/>
    <w:rsid w:val="00125BC2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0B6"/>
    <w:rsid w:val="00126140"/>
    <w:rsid w:val="00126216"/>
    <w:rsid w:val="0012622B"/>
    <w:rsid w:val="00126233"/>
    <w:rsid w:val="00126323"/>
    <w:rsid w:val="00126343"/>
    <w:rsid w:val="00126542"/>
    <w:rsid w:val="00126588"/>
    <w:rsid w:val="001267F7"/>
    <w:rsid w:val="00126918"/>
    <w:rsid w:val="00126929"/>
    <w:rsid w:val="0012699B"/>
    <w:rsid w:val="00126B5C"/>
    <w:rsid w:val="00126B7D"/>
    <w:rsid w:val="00126BCC"/>
    <w:rsid w:val="00126BEF"/>
    <w:rsid w:val="00126CEF"/>
    <w:rsid w:val="00126D6B"/>
    <w:rsid w:val="00126D8A"/>
    <w:rsid w:val="00126F31"/>
    <w:rsid w:val="00126F55"/>
    <w:rsid w:val="0012720A"/>
    <w:rsid w:val="0012735F"/>
    <w:rsid w:val="00127369"/>
    <w:rsid w:val="001273A2"/>
    <w:rsid w:val="001273DC"/>
    <w:rsid w:val="00127405"/>
    <w:rsid w:val="0012745F"/>
    <w:rsid w:val="0012752D"/>
    <w:rsid w:val="001279A5"/>
    <w:rsid w:val="001279AC"/>
    <w:rsid w:val="00127A16"/>
    <w:rsid w:val="00127ACC"/>
    <w:rsid w:val="00127B1A"/>
    <w:rsid w:val="00127D69"/>
    <w:rsid w:val="00127E61"/>
    <w:rsid w:val="00127E73"/>
    <w:rsid w:val="00130110"/>
    <w:rsid w:val="001304C4"/>
    <w:rsid w:val="001304DC"/>
    <w:rsid w:val="00130520"/>
    <w:rsid w:val="0013053B"/>
    <w:rsid w:val="001306B8"/>
    <w:rsid w:val="00130877"/>
    <w:rsid w:val="001308B8"/>
    <w:rsid w:val="001308BC"/>
    <w:rsid w:val="001309CD"/>
    <w:rsid w:val="00130A06"/>
    <w:rsid w:val="00130BB0"/>
    <w:rsid w:val="00130D9B"/>
    <w:rsid w:val="00130E8C"/>
    <w:rsid w:val="00130ED5"/>
    <w:rsid w:val="00130EF1"/>
    <w:rsid w:val="00130FEC"/>
    <w:rsid w:val="00131063"/>
    <w:rsid w:val="001310A3"/>
    <w:rsid w:val="001311BB"/>
    <w:rsid w:val="00131205"/>
    <w:rsid w:val="00131264"/>
    <w:rsid w:val="00131324"/>
    <w:rsid w:val="00131414"/>
    <w:rsid w:val="00131597"/>
    <w:rsid w:val="00131672"/>
    <w:rsid w:val="00131746"/>
    <w:rsid w:val="001317AB"/>
    <w:rsid w:val="001317BE"/>
    <w:rsid w:val="00131862"/>
    <w:rsid w:val="00131ABD"/>
    <w:rsid w:val="00131ADF"/>
    <w:rsid w:val="00131C17"/>
    <w:rsid w:val="00131CEE"/>
    <w:rsid w:val="00131E20"/>
    <w:rsid w:val="00131F55"/>
    <w:rsid w:val="00132067"/>
    <w:rsid w:val="00132119"/>
    <w:rsid w:val="00132325"/>
    <w:rsid w:val="0013236A"/>
    <w:rsid w:val="0013237F"/>
    <w:rsid w:val="001323C7"/>
    <w:rsid w:val="00132435"/>
    <w:rsid w:val="00132582"/>
    <w:rsid w:val="001325FF"/>
    <w:rsid w:val="0013280E"/>
    <w:rsid w:val="0013297D"/>
    <w:rsid w:val="00132A52"/>
    <w:rsid w:val="00132AC0"/>
    <w:rsid w:val="00132BC8"/>
    <w:rsid w:val="00132BDB"/>
    <w:rsid w:val="00132C07"/>
    <w:rsid w:val="00132C54"/>
    <w:rsid w:val="00132C6A"/>
    <w:rsid w:val="00132CD9"/>
    <w:rsid w:val="00132D26"/>
    <w:rsid w:val="00132E3D"/>
    <w:rsid w:val="00132ED9"/>
    <w:rsid w:val="00132FDE"/>
    <w:rsid w:val="00133006"/>
    <w:rsid w:val="0013310F"/>
    <w:rsid w:val="001331D6"/>
    <w:rsid w:val="00133301"/>
    <w:rsid w:val="0013331D"/>
    <w:rsid w:val="001333C7"/>
    <w:rsid w:val="0013362C"/>
    <w:rsid w:val="00133634"/>
    <w:rsid w:val="001336E6"/>
    <w:rsid w:val="001336ED"/>
    <w:rsid w:val="00133724"/>
    <w:rsid w:val="0013374A"/>
    <w:rsid w:val="0013384D"/>
    <w:rsid w:val="00133979"/>
    <w:rsid w:val="00133AD4"/>
    <w:rsid w:val="00133B71"/>
    <w:rsid w:val="00133BE0"/>
    <w:rsid w:val="00133C88"/>
    <w:rsid w:val="00133D3F"/>
    <w:rsid w:val="00133D59"/>
    <w:rsid w:val="00133FC3"/>
    <w:rsid w:val="00134098"/>
    <w:rsid w:val="001340D0"/>
    <w:rsid w:val="001341D5"/>
    <w:rsid w:val="0013425E"/>
    <w:rsid w:val="001343B4"/>
    <w:rsid w:val="00134400"/>
    <w:rsid w:val="0013445A"/>
    <w:rsid w:val="00134491"/>
    <w:rsid w:val="001344B8"/>
    <w:rsid w:val="001344FC"/>
    <w:rsid w:val="0013452F"/>
    <w:rsid w:val="0013453B"/>
    <w:rsid w:val="0013454D"/>
    <w:rsid w:val="00134550"/>
    <w:rsid w:val="00134590"/>
    <w:rsid w:val="0013459D"/>
    <w:rsid w:val="001346CD"/>
    <w:rsid w:val="001347CB"/>
    <w:rsid w:val="001348DC"/>
    <w:rsid w:val="00134900"/>
    <w:rsid w:val="00134A86"/>
    <w:rsid w:val="00134AB4"/>
    <w:rsid w:val="00134B4A"/>
    <w:rsid w:val="00134BD1"/>
    <w:rsid w:val="00134CB5"/>
    <w:rsid w:val="00134D83"/>
    <w:rsid w:val="00134E21"/>
    <w:rsid w:val="00134EBD"/>
    <w:rsid w:val="00134FA6"/>
    <w:rsid w:val="0013506E"/>
    <w:rsid w:val="0013519F"/>
    <w:rsid w:val="0013522E"/>
    <w:rsid w:val="00135245"/>
    <w:rsid w:val="00135254"/>
    <w:rsid w:val="001352D4"/>
    <w:rsid w:val="00135317"/>
    <w:rsid w:val="00135367"/>
    <w:rsid w:val="00135394"/>
    <w:rsid w:val="0013556D"/>
    <w:rsid w:val="0013573C"/>
    <w:rsid w:val="001357C5"/>
    <w:rsid w:val="00135B6E"/>
    <w:rsid w:val="00135C77"/>
    <w:rsid w:val="00135CF6"/>
    <w:rsid w:val="00135D78"/>
    <w:rsid w:val="00135D81"/>
    <w:rsid w:val="00135E64"/>
    <w:rsid w:val="00135F4A"/>
    <w:rsid w:val="00135FE2"/>
    <w:rsid w:val="00136166"/>
    <w:rsid w:val="00136182"/>
    <w:rsid w:val="001361DF"/>
    <w:rsid w:val="0013623D"/>
    <w:rsid w:val="00136504"/>
    <w:rsid w:val="00136654"/>
    <w:rsid w:val="001366D4"/>
    <w:rsid w:val="0013673C"/>
    <w:rsid w:val="00136790"/>
    <w:rsid w:val="00136AB2"/>
    <w:rsid w:val="00136AF7"/>
    <w:rsid w:val="00136B03"/>
    <w:rsid w:val="00136BB4"/>
    <w:rsid w:val="00136BD5"/>
    <w:rsid w:val="00136BD8"/>
    <w:rsid w:val="00136C75"/>
    <w:rsid w:val="00136CB9"/>
    <w:rsid w:val="00136DF4"/>
    <w:rsid w:val="00136FA6"/>
    <w:rsid w:val="0013700E"/>
    <w:rsid w:val="001370D2"/>
    <w:rsid w:val="00137222"/>
    <w:rsid w:val="0013737C"/>
    <w:rsid w:val="0013749F"/>
    <w:rsid w:val="001375BB"/>
    <w:rsid w:val="0013766C"/>
    <w:rsid w:val="00137700"/>
    <w:rsid w:val="0013770A"/>
    <w:rsid w:val="001378C6"/>
    <w:rsid w:val="00137929"/>
    <w:rsid w:val="001379D0"/>
    <w:rsid w:val="00137A88"/>
    <w:rsid w:val="00137BF1"/>
    <w:rsid w:val="00137C54"/>
    <w:rsid w:val="00137D62"/>
    <w:rsid w:val="00137E07"/>
    <w:rsid w:val="00137E26"/>
    <w:rsid w:val="00137F96"/>
    <w:rsid w:val="0014030B"/>
    <w:rsid w:val="001403A4"/>
    <w:rsid w:val="001404BA"/>
    <w:rsid w:val="001405B1"/>
    <w:rsid w:val="0014060B"/>
    <w:rsid w:val="001406A7"/>
    <w:rsid w:val="00140B3E"/>
    <w:rsid w:val="00140C0C"/>
    <w:rsid w:val="00140C64"/>
    <w:rsid w:val="00140CD3"/>
    <w:rsid w:val="00140E29"/>
    <w:rsid w:val="00140E32"/>
    <w:rsid w:val="00140F6B"/>
    <w:rsid w:val="00141176"/>
    <w:rsid w:val="00141211"/>
    <w:rsid w:val="00141287"/>
    <w:rsid w:val="0014153A"/>
    <w:rsid w:val="0014161E"/>
    <w:rsid w:val="0014166E"/>
    <w:rsid w:val="00141795"/>
    <w:rsid w:val="00141879"/>
    <w:rsid w:val="0014194A"/>
    <w:rsid w:val="0014197E"/>
    <w:rsid w:val="00141A73"/>
    <w:rsid w:val="00141B38"/>
    <w:rsid w:val="0014202A"/>
    <w:rsid w:val="001420AF"/>
    <w:rsid w:val="001421FE"/>
    <w:rsid w:val="0014226D"/>
    <w:rsid w:val="0014228E"/>
    <w:rsid w:val="0014240C"/>
    <w:rsid w:val="00142410"/>
    <w:rsid w:val="001425C1"/>
    <w:rsid w:val="00142839"/>
    <w:rsid w:val="00142917"/>
    <w:rsid w:val="00142B4D"/>
    <w:rsid w:val="00142C23"/>
    <w:rsid w:val="00142CD1"/>
    <w:rsid w:val="00142D73"/>
    <w:rsid w:val="00142F8E"/>
    <w:rsid w:val="00143025"/>
    <w:rsid w:val="0014302B"/>
    <w:rsid w:val="0014320F"/>
    <w:rsid w:val="00143301"/>
    <w:rsid w:val="00143317"/>
    <w:rsid w:val="001433F4"/>
    <w:rsid w:val="001434BC"/>
    <w:rsid w:val="00143543"/>
    <w:rsid w:val="0014363D"/>
    <w:rsid w:val="00143673"/>
    <w:rsid w:val="00143718"/>
    <w:rsid w:val="0014389C"/>
    <w:rsid w:val="00143A6A"/>
    <w:rsid w:val="00143A84"/>
    <w:rsid w:val="00143B30"/>
    <w:rsid w:val="00143B41"/>
    <w:rsid w:val="0014409A"/>
    <w:rsid w:val="0014414E"/>
    <w:rsid w:val="001441FB"/>
    <w:rsid w:val="001442E8"/>
    <w:rsid w:val="00144509"/>
    <w:rsid w:val="00144640"/>
    <w:rsid w:val="0014468E"/>
    <w:rsid w:val="00144708"/>
    <w:rsid w:val="00144A5F"/>
    <w:rsid w:val="00144B99"/>
    <w:rsid w:val="00144B9E"/>
    <w:rsid w:val="00144CFE"/>
    <w:rsid w:val="00144DB9"/>
    <w:rsid w:val="00144E76"/>
    <w:rsid w:val="00144F0B"/>
    <w:rsid w:val="00144FC8"/>
    <w:rsid w:val="00145071"/>
    <w:rsid w:val="001450E8"/>
    <w:rsid w:val="001451A2"/>
    <w:rsid w:val="00145207"/>
    <w:rsid w:val="001454EA"/>
    <w:rsid w:val="00145625"/>
    <w:rsid w:val="001459BF"/>
    <w:rsid w:val="00145A7E"/>
    <w:rsid w:val="00145B55"/>
    <w:rsid w:val="00145B8A"/>
    <w:rsid w:val="00145B9A"/>
    <w:rsid w:val="00145CC4"/>
    <w:rsid w:val="00145D24"/>
    <w:rsid w:val="00145D52"/>
    <w:rsid w:val="00145D7F"/>
    <w:rsid w:val="00145D81"/>
    <w:rsid w:val="00145E97"/>
    <w:rsid w:val="00145F81"/>
    <w:rsid w:val="001460C8"/>
    <w:rsid w:val="00146158"/>
    <w:rsid w:val="001461AD"/>
    <w:rsid w:val="001461E2"/>
    <w:rsid w:val="00146336"/>
    <w:rsid w:val="001463CD"/>
    <w:rsid w:val="00146613"/>
    <w:rsid w:val="00146643"/>
    <w:rsid w:val="00146659"/>
    <w:rsid w:val="00146679"/>
    <w:rsid w:val="00146685"/>
    <w:rsid w:val="0014686D"/>
    <w:rsid w:val="00146914"/>
    <w:rsid w:val="001469EA"/>
    <w:rsid w:val="001469F5"/>
    <w:rsid w:val="00146EA4"/>
    <w:rsid w:val="00146FD5"/>
    <w:rsid w:val="00147266"/>
    <w:rsid w:val="001472FE"/>
    <w:rsid w:val="0014730E"/>
    <w:rsid w:val="00147343"/>
    <w:rsid w:val="00147366"/>
    <w:rsid w:val="0014745F"/>
    <w:rsid w:val="001474D1"/>
    <w:rsid w:val="001474D5"/>
    <w:rsid w:val="00147AA9"/>
    <w:rsid w:val="00147D21"/>
    <w:rsid w:val="00147E96"/>
    <w:rsid w:val="00147F48"/>
    <w:rsid w:val="00150138"/>
    <w:rsid w:val="001502AC"/>
    <w:rsid w:val="00150630"/>
    <w:rsid w:val="0015075C"/>
    <w:rsid w:val="0015077E"/>
    <w:rsid w:val="00150893"/>
    <w:rsid w:val="00150A8A"/>
    <w:rsid w:val="00150BAA"/>
    <w:rsid w:val="00150C09"/>
    <w:rsid w:val="00150CC3"/>
    <w:rsid w:val="00150D15"/>
    <w:rsid w:val="00150D76"/>
    <w:rsid w:val="00150E46"/>
    <w:rsid w:val="00150EF8"/>
    <w:rsid w:val="00151020"/>
    <w:rsid w:val="00151172"/>
    <w:rsid w:val="00151186"/>
    <w:rsid w:val="001511A7"/>
    <w:rsid w:val="0015124A"/>
    <w:rsid w:val="001512CE"/>
    <w:rsid w:val="001513C1"/>
    <w:rsid w:val="001513DC"/>
    <w:rsid w:val="0015140D"/>
    <w:rsid w:val="001514EA"/>
    <w:rsid w:val="001514F5"/>
    <w:rsid w:val="00151530"/>
    <w:rsid w:val="00151614"/>
    <w:rsid w:val="001516A6"/>
    <w:rsid w:val="001516FB"/>
    <w:rsid w:val="00151705"/>
    <w:rsid w:val="0015171D"/>
    <w:rsid w:val="0015182F"/>
    <w:rsid w:val="00151A29"/>
    <w:rsid w:val="00151A35"/>
    <w:rsid w:val="00151A43"/>
    <w:rsid w:val="00151B60"/>
    <w:rsid w:val="00151BBB"/>
    <w:rsid w:val="00151BDD"/>
    <w:rsid w:val="00151BED"/>
    <w:rsid w:val="00151D30"/>
    <w:rsid w:val="00151D71"/>
    <w:rsid w:val="00151F71"/>
    <w:rsid w:val="00151F76"/>
    <w:rsid w:val="00151FE8"/>
    <w:rsid w:val="00152090"/>
    <w:rsid w:val="001520CE"/>
    <w:rsid w:val="0015212F"/>
    <w:rsid w:val="00152146"/>
    <w:rsid w:val="0015215D"/>
    <w:rsid w:val="001522D6"/>
    <w:rsid w:val="0015249D"/>
    <w:rsid w:val="001524E3"/>
    <w:rsid w:val="00152617"/>
    <w:rsid w:val="00152621"/>
    <w:rsid w:val="00152659"/>
    <w:rsid w:val="00152863"/>
    <w:rsid w:val="00152979"/>
    <w:rsid w:val="001529E6"/>
    <w:rsid w:val="00152ADA"/>
    <w:rsid w:val="00152AE9"/>
    <w:rsid w:val="00152BA5"/>
    <w:rsid w:val="00152C84"/>
    <w:rsid w:val="00152C87"/>
    <w:rsid w:val="00152C8D"/>
    <w:rsid w:val="00152CF8"/>
    <w:rsid w:val="00152D38"/>
    <w:rsid w:val="00152DA4"/>
    <w:rsid w:val="00152F4A"/>
    <w:rsid w:val="00152F6B"/>
    <w:rsid w:val="001530B0"/>
    <w:rsid w:val="001530B3"/>
    <w:rsid w:val="0015313B"/>
    <w:rsid w:val="0015328F"/>
    <w:rsid w:val="001533C3"/>
    <w:rsid w:val="001534E9"/>
    <w:rsid w:val="0015356D"/>
    <w:rsid w:val="00153619"/>
    <w:rsid w:val="001536BC"/>
    <w:rsid w:val="00153725"/>
    <w:rsid w:val="0015374D"/>
    <w:rsid w:val="001538B7"/>
    <w:rsid w:val="0015393D"/>
    <w:rsid w:val="00153C05"/>
    <w:rsid w:val="00153D1A"/>
    <w:rsid w:val="00153D4E"/>
    <w:rsid w:val="00153DB8"/>
    <w:rsid w:val="00153E09"/>
    <w:rsid w:val="00153E94"/>
    <w:rsid w:val="00153F76"/>
    <w:rsid w:val="00153F82"/>
    <w:rsid w:val="00154096"/>
    <w:rsid w:val="0015415C"/>
    <w:rsid w:val="00154165"/>
    <w:rsid w:val="001541B5"/>
    <w:rsid w:val="001542A4"/>
    <w:rsid w:val="001542C7"/>
    <w:rsid w:val="0015433C"/>
    <w:rsid w:val="00154362"/>
    <w:rsid w:val="00154384"/>
    <w:rsid w:val="001543D5"/>
    <w:rsid w:val="0015450A"/>
    <w:rsid w:val="001545A2"/>
    <w:rsid w:val="00154657"/>
    <w:rsid w:val="0015466D"/>
    <w:rsid w:val="00154751"/>
    <w:rsid w:val="00154972"/>
    <w:rsid w:val="001549D7"/>
    <w:rsid w:val="001549F6"/>
    <w:rsid w:val="00154C91"/>
    <w:rsid w:val="00154D71"/>
    <w:rsid w:val="00154DA8"/>
    <w:rsid w:val="00154F04"/>
    <w:rsid w:val="00154F8F"/>
    <w:rsid w:val="00155029"/>
    <w:rsid w:val="00155095"/>
    <w:rsid w:val="001551E1"/>
    <w:rsid w:val="001552FA"/>
    <w:rsid w:val="0015536C"/>
    <w:rsid w:val="00155381"/>
    <w:rsid w:val="001554CA"/>
    <w:rsid w:val="0015553B"/>
    <w:rsid w:val="00155622"/>
    <w:rsid w:val="001556A5"/>
    <w:rsid w:val="001556BD"/>
    <w:rsid w:val="001556D6"/>
    <w:rsid w:val="001556EB"/>
    <w:rsid w:val="0015577B"/>
    <w:rsid w:val="001557B7"/>
    <w:rsid w:val="00155836"/>
    <w:rsid w:val="001559C3"/>
    <w:rsid w:val="001559D4"/>
    <w:rsid w:val="00155A40"/>
    <w:rsid w:val="00155A42"/>
    <w:rsid w:val="00155A49"/>
    <w:rsid w:val="00155B03"/>
    <w:rsid w:val="00155DA1"/>
    <w:rsid w:val="00155EDA"/>
    <w:rsid w:val="00155EFF"/>
    <w:rsid w:val="00155F08"/>
    <w:rsid w:val="00156085"/>
    <w:rsid w:val="00156119"/>
    <w:rsid w:val="00156155"/>
    <w:rsid w:val="001561AA"/>
    <w:rsid w:val="001561B7"/>
    <w:rsid w:val="00156274"/>
    <w:rsid w:val="001562F1"/>
    <w:rsid w:val="00156390"/>
    <w:rsid w:val="0015642B"/>
    <w:rsid w:val="001566BC"/>
    <w:rsid w:val="00156A5F"/>
    <w:rsid w:val="00156B43"/>
    <w:rsid w:val="00156BD5"/>
    <w:rsid w:val="00156D14"/>
    <w:rsid w:val="00156D45"/>
    <w:rsid w:val="00157012"/>
    <w:rsid w:val="001570EC"/>
    <w:rsid w:val="001570F8"/>
    <w:rsid w:val="00157338"/>
    <w:rsid w:val="00157407"/>
    <w:rsid w:val="00157511"/>
    <w:rsid w:val="00157531"/>
    <w:rsid w:val="0015756E"/>
    <w:rsid w:val="001575CE"/>
    <w:rsid w:val="001575EA"/>
    <w:rsid w:val="00157664"/>
    <w:rsid w:val="001577F0"/>
    <w:rsid w:val="0015780F"/>
    <w:rsid w:val="0015794E"/>
    <w:rsid w:val="00157969"/>
    <w:rsid w:val="00157AC2"/>
    <w:rsid w:val="00157C33"/>
    <w:rsid w:val="00157CF3"/>
    <w:rsid w:val="00157CFE"/>
    <w:rsid w:val="00157EF1"/>
    <w:rsid w:val="001600F8"/>
    <w:rsid w:val="00160285"/>
    <w:rsid w:val="00160320"/>
    <w:rsid w:val="0016040A"/>
    <w:rsid w:val="0016044F"/>
    <w:rsid w:val="001605D3"/>
    <w:rsid w:val="001605D8"/>
    <w:rsid w:val="00160972"/>
    <w:rsid w:val="001609BF"/>
    <w:rsid w:val="00160A1E"/>
    <w:rsid w:val="00160B98"/>
    <w:rsid w:val="00160BEB"/>
    <w:rsid w:val="00160C8F"/>
    <w:rsid w:val="00160C9D"/>
    <w:rsid w:val="00160D19"/>
    <w:rsid w:val="00160DE5"/>
    <w:rsid w:val="00160E4C"/>
    <w:rsid w:val="00160FAA"/>
    <w:rsid w:val="001612D8"/>
    <w:rsid w:val="001612DD"/>
    <w:rsid w:val="00161550"/>
    <w:rsid w:val="001616A1"/>
    <w:rsid w:val="0016174F"/>
    <w:rsid w:val="00161773"/>
    <w:rsid w:val="00161898"/>
    <w:rsid w:val="0016189C"/>
    <w:rsid w:val="00161AC5"/>
    <w:rsid w:val="00161B60"/>
    <w:rsid w:val="00161B6D"/>
    <w:rsid w:val="00161D81"/>
    <w:rsid w:val="00161D86"/>
    <w:rsid w:val="00161EB1"/>
    <w:rsid w:val="00161ECE"/>
    <w:rsid w:val="00162008"/>
    <w:rsid w:val="0016207B"/>
    <w:rsid w:val="001621A6"/>
    <w:rsid w:val="001621CF"/>
    <w:rsid w:val="0016225D"/>
    <w:rsid w:val="001622BF"/>
    <w:rsid w:val="001622DF"/>
    <w:rsid w:val="0016270F"/>
    <w:rsid w:val="0016276D"/>
    <w:rsid w:val="0016278A"/>
    <w:rsid w:val="0016287F"/>
    <w:rsid w:val="00162936"/>
    <w:rsid w:val="00162954"/>
    <w:rsid w:val="00162976"/>
    <w:rsid w:val="00162A49"/>
    <w:rsid w:val="00162A4C"/>
    <w:rsid w:val="00162AF7"/>
    <w:rsid w:val="00162C0C"/>
    <w:rsid w:val="00162D60"/>
    <w:rsid w:val="00162FF5"/>
    <w:rsid w:val="0016308E"/>
    <w:rsid w:val="001631A8"/>
    <w:rsid w:val="001631FC"/>
    <w:rsid w:val="001632C6"/>
    <w:rsid w:val="001632F6"/>
    <w:rsid w:val="00163352"/>
    <w:rsid w:val="00163518"/>
    <w:rsid w:val="00163714"/>
    <w:rsid w:val="00163758"/>
    <w:rsid w:val="0016377C"/>
    <w:rsid w:val="00163916"/>
    <w:rsid w:val="001639F0"/>
    <w:rsid w:val="00163A4B"/>
    <w:rsid w:val="00163BAF"/>
    <w:rsid w:val="00163C44"/>
    <w:rsid w:val="00163C6C"/>
    <w:rsid w:val="00163D3B"/>
    <w:rsid w:val="00163DA1"/>
    <w:rsid w:val="00163DD4"/>
    <w:rsid w:val="00163E75"/>
    <w:rsid w:val="00163EA6"/>
    <w:rsid w:val="0016401C"/>
    <w:rsid w:val="0016405C"/>
    <w:rsid w:val="00164099"/>
    <w:rsid w:val="001640E5"/>
    <w:rsid w:val="0016434D"/>
    <w:rsid w:val="001644F2"/>
    <w:rsid w:val="00164553"/>
    <w:rsid w:val="001645F4"/>
    <w:rsid w:val="00164645"/>
    <w:rsid w:val="00164690"/>
    <w:rsid w:val="001646B2"/>
    <w:rsid w:val="0016498A"/>
    <w:rsid w:val="00164A12"/>
    <w:rsid w:val="00164A5C"/>
    <w:rsid w:val="00164B1B"/>
    <w:rsid w:val="00164BB4"/>
    <w:rsid w:val="00164C0C"/>
    <w:rsid w:val="00164D4F"/>
    <w:rsid w:val="00164DB6"/>
    <w:rsid w:val="00164E4A"/>
    <w:rsid w:val="00164F1F"/>
    <w:rsid w:val="00165277"/>
    <w:rsid w:val="0016529C"/>
    <w:rsid w:val="00165328"/>
    <w:rsid w:val="0016534E"/>
    <w:rsid w:val="001653C1"/>
    <w:rsid w:val="00165429"/>
    <w:rsid w:val="0016542F"/>
    <w:rsid w:val="00165432"/>
    <w:rsid w:val="0016562C"/>
    <w:rsid w:val="00165676"/>
    <w:rsid w:val="00165694"/>
    <w:rsid w:val="00165762"/>
    <w:rsid w:val="001657EE"/>
    <w:rsid w:val="0016591C"/>
    <w:rsid w:val="001659C2"/>
    <w:rsid w:val="00165A1E"/>
    <w:rsid w:val="00165A33"/>
    <w:rsid w:val="00165A5F"/>
    <w:rsid w:val="00165A78"/>
    <w:rsid w:val="00165C2A"/>
    <w:rsid w:val="00165C7D"/>
    <w:rsid w:val="00165CA0"/>
    <w:rsid w:val="00165CB5"/>
    <w:rsid w:val="00165F7B"/>
    <w:rsid w:val="001660A2"/>
    <w:rsid w:val="001661CA"/>
    <w:rsid w:val="0016625D"/>
    <w:rsid w:val="0016638A"/>
    <w:rsid w:val="00166401"/>
    <w:rsid w:val="00166451"/>
    <w:rsid w:val="00166455"/>
    <w:rsid w:val="001665B4"/>
    <w:rsid w:val="00166641"/>
    <w:rsid w:val="00166703"/>
    <w:rsid w:val="001667C9"/>
    <w:rsid w:val="0016682C"/>
    <w:rsid w:val="0016692F"/>
    <w:rsid w:val="00166A5E"/>
    <w:rsid w:val="00166B35"/>
    <w:rsid w:val="00166B98"/>
    <w:rsid w:val="00166D1A"/>
    <w:rsid w:val="00166DE8"/>
    <w:rsid w:val="00166E04"/>
    <w:rsid w:val="00166FCD"/>
    <w:rsid w:val="00167209"/>
    <w:rsid w:val="001674D5"/>
    <w:rsid w:val="00167536"/>
    <w:rsid w:val="00167587"/>
    <w:rsid w:val="00167683"/>
    <w:rsid w:val="00167774"/>
    <w:rsid w:val="00167840"/>
    <w:rsid w:val="0016787E"/>
    <w:rsid w:val="001678B1"/>
    <w:rsid w:val="0016799F"/>
    <w:rsid w:val="00167A58"/>
    <w:rsid w:val="00167AFD"/>
    <w:rsid w:val="00167BA5"/>
    <w:rsid w:val="00167BC6"/>
    <w:rsid w:val="00167C47"/>
    <w:rsid w:val="00167C90"/>
    <w:rsid w:val="00167C9B"/>
    <w:rsid w:val="00167D90"/>
    <w:rsid w:val="00167DE0"/>
    <w:rsid w:val="00170095"/>
    <w:rsid w:val="001700D3"/>
    <w:rsid w:val="00170195"/>
    <w:rsid w:val="00170570"/>
    <w:rsid w:val="00170661"/>
    <w:rsid w:val="00170780"/>
    <w:rsid w:val="001707B4"/>
    <w:rsid w:val="001708D3"/>
    <w:rsid w:val="00170949"/>
    <w:rsid w:val="00170C25"/>
    <w:rsid w:val="00170C46"/>
    <w:rsid w:val="00170E36"/>
    <w:rsid w:val="00170E6F"/>
    <w:rsid w:val="00170F2E"/>
    <w:rsid w:val="00170FD8"/>
    <w:rsid w:val="00171017"/>
    <w:rsid w:val="00171138"/>
    <w:rsid w:val="001711C4"/>
    <w:rsid w:val="0017120A"/>
    <w:rsid w:val="001713B5"/>
    <w:rsid w:val="00171630"/>
    <w:rsid w:val="00171665"/>
    <w:rsid w:val="00171678"/>
    <w:rsid w:val="0017182C"/>
    <w:rsid w:val="00171866"/>
    <w:rsid w:val="001718D3"/>
    <w:rsid w:val="00171955"/>
    <w:rsid w:val="00171C52"/>
    <w:rsid w:val="00171C92"/>
    <w:rsid w:val="00171E6F"/>
    <w:rsid w:val="00171FF8"/>
    <w:rsid w:val="0017206E"/>
    <w:rsid w:val="001720AE"/>
    <w:rsid w:val="00172115"/>
    <w:rsid w:val="00172140"/>
    <w:rsid w:val="0017229A"/>
    <w:rsid w:val="00172312"/>
    <w:rsid w:val="00172318"/>
    <w:rsid w:val="0017232E"/>
    <w:rsid w:val="001724F5"/>
    <w:rsid w:val="00172718"/>
    <w:rsid w:val="001727B5"/>
    <w:rsid w:val="0017290D"/>
    <w:rsid w:val="00172911"/>
    <w:rsid w:val="00172980"/>
    <w:rsid w:val="001729F8"/>
    <w:rsid w:val="00172A30"/>
    <w:rsid w:val="00172A62"/>
    <w:rsid w:val="00172C7E"/>
    <w:rsid w:val="00172C8E"/>
    <w:rsid w:val="00172D36"/>
    <w:rsid w:val="00172D3F"/>
    <w:rsid w:val="00172D79"/>
    <w:rsid w:val="00172E6F"/>
    <w:rsid w:val="00172EA1"/>
    <w:rsid w:val="00172F82"/>
    <w:rsid w:val="001730AF"/>
    <w:rsid w:val="00173208"/>
    <w:rsid w:val="00173241"/>
    <w:rsid w:val="001732F5"/>
    <w:rsid w:val="00173314"/>
    <w:rsid w:val="0017338B"/>
    <w:rsid w:val="00173557"/>
    <w:rsid w:val="00173678"/>
    <w:rsid w:val="0017378F"/>
    <w:rsid w:val="00173898"/>
    <w:rsid w:val="00173902"/>
    <w:rsid w:val="00173ADD"/>
    <w:rsid w:val="00173BB3"/>
    <w:rsid w:val="00173C9D"/>
    <w:rsid w:val="00173CDB"/>
    <w:rsid w:val="00173CF9"/>
    <w:rsid w:val="00173E1D"/>
    <w:rsid w:val="00173F35"/>
    <w:rsid w:val="00173F7E"/>
    <w:rsid w:val="00173F96"/>
    <w:rsid w:val="00173FDC"/>
    <w:rsid w:val="00174029"/>
    <w:rsid w:val="001740CE"/>
    <w:rsid w:val="001740FD"/>
    <w:rsid w:val="0017421F"/>
    <w:rsid w:val="00174529"/>
    <w:rsid w:val="00174592"/>
    <w:rsid w:val="0017463D"/>
    <w:rsid w:val="0017465B"/>
    <w:rsid w:val="00174748"/>
    <w:rsid w:val="00174A34"/>
    <w:rsid w:val="00174B84"/>
    <w:rsid w:val="00174DA4"/>
    <w:rsid w:val="00174DB8"/>
    <w:rsid w:val="00174DF2"/>
    <w:rsid w:val="00174E8F"/>
    <w:rsid w:val="00174FDD"/>
    <w:rsid w:val="00174FE7"/>
    <w:rsid w:val="001750A6"/>
    <w:rsid w:val="001751EA"/>
    <w:rsid w:val="00175278"/>
    <w:rsid w:val="00175462"/>
    <w:rsid w:val="00175495"/>
    <w:rsid w:val="001754D0"/>
    <w:rsid w:val="001754F1"/>
    <w:rsid w:val="00175792"/>
    <w:rsid w:val="00175867"/>
    <w:rsid w:val="0017592E"/>
    <w:rsid w:val="00175981"/>
    <w:rsid w:val="001759A4"/>
    <w:rsid w:val="001759EE"/>
    <w:rsid w:val="00175BB2"/>
    <w:rsid w:val="00175D09"/>
    <w:rsid w:val="00175D36"/>
    <w:rsid w:val="00175F9B"/>
    <w:rsid w:val="00176059"/>
    <w:rsid w:val="001760CA"/>
    <w:rsid w:val="001760FA"/>
    <w:rsid w:val="001761B0"/>
    <w:rsid w:val="0017649C"/>
    <w:rsid w:val="001764C2"/>
    <w:rsid w:val="001764FC"/>
    <w:rsid w:val="001765BB"/>
    <w:rsid w:val="001766E0"/>
    <w:rsid w:val="0017672F"/>
    <w:rsid w:val="00176732"/>
    <w:rsid w:val="001767FA"/>
    <w:rsid w:val="00176811"/>
    <w:rsid w:val="0017686B"/>
    <w:rsid w:val="001768D0"/>
    <w:rsid w:val="001769F3"/>
    <w:rsid w:val="00176A51"/>
    <w:rsid w:val="00176AC0"/>
    <w:rsid w:val="00176AF5"/>
    <w:rsid w:val="00176BE9"/>
    <w:rsid w:val="00176E5E"/>
    <w:rsid w:val="00176FE2"/>
    <w:rsid w:val="0017701B"/>
    <w:rsid w:val="00177033"/>
    <w:rsid w:val="00177057"/>
    <w:rsid w:val="0017706D"/>
    <w:rsid w:val="00177072"/>
    <w:rsid w:val="00177159"/>
    <w:rsid w:val="0017716A"/>
    <w:rsid w:val="00177267"/>
    <w:rsid w:val="0017743E"/>
    <w:rsid w:val="001774B1"/>
    <w:rsid w:val="0017753E"/>
    <w:rsid w:val="001775D3"/>
    <w:rsid w:val="0017768B"/>
    <w:rsid w:val="001777E3"/>
    <w:rsid w:val="0017782D"/>
    <w:rsid w:val="00177927"/>
    <w:rsid w:val="00177941"/>
    <w:rsid w:val="00177949"/>
    <w:rsid w:val="0017794B"/>
    <w:rsid w:val="00177A79"/>
    <w:rsid w:val="00177B34"/>
    <w:rsid w:val="00177BC3"/>
    <w:rsid w:val="00177BF6"/>
    <w:rsid w:val="00177DD9"/>
    <w:rsid w:val="00177EBE"/>
    <w:rsid w:val="00177ED8"/>
    <w:rsid w:val="00177FFE"/>
    <w:rsid w:val="0018004E"/>
    <w:rsid w:val="001800EC"/>
    <w:rsid w:val="001803E1"/>
    <w:rsid w:val="001803E2"/>
    <w:rsid w:val="0018065D"/>
    <w:rsid w:val="001806F0"/>
    <w:rsid w:val="00180816"/>
    <w:rsid w:val="0018096E"/>
    <w:rsid w:val="001809FB"/>
    <w:rsid w:val="00180A31"/>
    <w:rsid w:val="00180AD2"/>
    <w:rsid w:val="00180BDF"/>
    <w:rsid w:val="00180C83"/>
    <w:rsid w:val="00180CA5"/>
    <w:rsid w:val="00180F3C"/>
    <w:rsid w:val="00180F7B"/>
    <w:rsid w:val="00180F8D"/>
    <w:rsid w:val="00181075"/>
    <w:rsid w:val="0018110E"/>
    <w:rsid w:val="00181116"/>
    <w:rsid w:val="001811BA"/>
    <w:rsid w:val="0018124F"/>
    <w:rsid w:val="001812D8"/>
    <w:rsid w:val="001812FA"/>
    <w:rsid w:val="001813A3"/>
    <w:rsid w:val="00181424"/>
    <w:rsid w:val="0018142A"/>
    <w:rsid w:val="00181468"/>
    <w:rsid w:val="001814AB"/>
    <w:rsid w:val="001814D2"/>
    <w:rsid w:val="00181564"/>
    <w:rsid w:val="0018165D"/>
    <w:rsid w:val="001816E5"/>
    <w:rsid w:val="0018196E"/>
    <w:rsid w:val="00181A0B"/>
    <w:rsid w:val="00181A41"/>
    <w:rsid w:val="00181B71"/>
    <w:rsid w:val="00181C10"/>
    <w:rsid w:val="00181C2F"/>
    <w:rsid w:val="00181E29"/>
    <w:rsid w:val="00181ED1"/>
    <w:rsid w:val="0018205E"/>
    <w:rsid w:val="00182193"/>
    <w:rsid w:val="001821C5"/>
    <w:rsid w:val="0018222D"/>
    <w:rsid w:val="0018225D"/>
    <w:rsid w:val="00182289"/>
    <w:rsid w:val="00182327"/>
    <w:rsid w:val="0018248E"/>
    <w:rsid w:val="001824C3"/>
    <w:rsid w:val="0018250B"/>
    <w:rsid w:val="0018250D"/>
    <w:rsid w:val="001825D2"/>
    <w:rsid w:val="00182729"/>
    <w:rsid w:val="0018272C"/>
    <w:rsid w:val="0018272D"/>
    <w:rsid w:val="00182818"/>
    <w:rsid w:val="00182B46"/>
    <w:rsid w:val="00182D99"/>
    <w:rsid w:val="00182DEF"/>
    <w:rsid w:val="00182E0E"/>
    <w:rsid w:val="00182FF4"/>
    <w:rsid w:val="001830EA"/>
    <w:rsid w:val="001831D6"/>
    <w:rsid w:val="001831F7"/>
    <w:rsid w:val="00183253"/>
    <w:rsid w:val="0018344C"/>
    <w:rsid w:val="00183452"/>
    <w:rsid w:val="00183483"/>
    <w:rsid w:val="0018349C"/>
    <w:rsid w:val="001834B9"/>
    <w:rsid w:val="00183583"/>
    <w:rsid w:val="00183619"/>
    <w:rsid w:val="0018366B"/>
    <w:rsid w:val="0018369C"/>
    <w:rsid w:val="00183760"/>
    <w:rsid w:val="0018376B"/>
    <w:rsid w:val="001839DA"/>
    <w:rsid w:val="00183BF8"/>
    <w:rsid w:val="00183CBC"/>
    <w:rsid w:val="00183CF1"/>
    <w:rsid w:val="00183DA4"/>
    <w:rsid w:val="00183EBC"/>
    <w:rsid w:val="00183F4C"/>
    <w:rsid w:val="00183F85"/>
    <w:rsid w:val="00184067"/>
    <w:rsid w:val="00184127"/>
    <w:rsid w:val="00184139"/>
    <w:rsid w:val="00184162"/>
    <w:rsid w:val="001841BF"/>
    <w:rsid w:val="0018423F"/>
    <w:rsid w:val="001845BC"/>
    <w:rsid w:val="0018462F"/>
    <w:rsid w:val="00184660"/>
    <w:rsid w:val="0018470C"/>
    <w:rsid w:val="001848A3"/>
    <w:rsid w:val="0018495E"/>
    <w:rsid w:val="001849A2"/>
    <w:rsid w:val="00184A92"/>
    <w:rsid w:val="00184BBA"/>
    <w:rsid w:val="00184C4A"/>
    <w:rsid w:val="00184CF2"/>
    <w:rsid w:val="00184D21"/>
    <w:rsid w:val="00184D86"/>
    <w:rsid w:val="00184DCC"/>
    <w:rsid w:val="00184ECF"/>
    <w:rsid w:val="00184FAA"/>
    <w:rsid w:val="00185064"/>
    <w:rsid w:val="0018518A"/>
    <w:rsid w:val="001852FA"/>
    <w:rsid w:val="0018536F"/>
    <w:rsid w:val="00185392"/>
    <w:rsid w:val="00185565"/>
    <w:rsid w:val="0018573B"/>
    <w:rsid w:val="001858CC"/>
    <w:rsid w:val="0018592E"/>
    <w:rsid w:val="00185A46"/>
    <w:rsid w:val="00185AEF"/>
    <w:rsid w:val="00185B86"/>
    <w:rsid w:val="00185C96"/>
    <w:rsid w:val="00185D10"/>
    <w:rsid w:val="00185D2F"/>
    <w:rsid w:val="00185D63"/>
    <w:rsid w:val="00185D78"/>
    <w:rsid w:val="00185D79"/>
    <w:rsid w:val="00185E33"/>
    <w:rsid w:val="00185E76"/>
    <w:rsid w:val="00186051"/>
    <w:rsid w:val="001860B6"/>
    <w:rsid w:val="001860BD"/>
    <w:rsid w:val="001860C5"/>
    <w:rsid w:val="001861B6"/>
    <w:rsid w:val="001861BB"/>
    <w:rsid w:val="0018623C"/>
    <w:rsid w:val="001864BA"/>
    <w:rsid w:val="001864FB"/>
    <w:rsid w:val="00186551"/>
    <w:rsid w:val="001865D7"/>
    <w:rsid w:val="001868AF"/>
    <w:rsid w:val="0018693E"/>
    <w:rsid w:val="001869BF"/>
    <w:rsid w:val="001869D6"/>
    <w:rsid w:val="00186A08"/>
    <w:rsid w:val="00186D53"/>
    <w:rsid w:val="00186E68"/>
    <w:rsid w:val="00186E84"/>
    <w:rsid w:val="00186F8C"/>
    <w:rsid w:val="00187079"/>
    <w:rsid w:val="00187202"/>
    <w:rsid w:val="0018723E"/>
    <w:rsid w:val="00187318"/>
    <w:rsid w:val="00187338"/>
    <w:rsid w:val="0018754D"/>
    <w:rsid w:val="00187750"/>
    <w:rsid w:val="00187847"/>
    <w:rsid w:val="00187AD6"/>
    <w:rsid w:val="00187AE6"/>
    <w:rsid w:val="00187BBE"/>
    <w:rsid w:val="00187BBF"/>
    <w:rsid w:val="00187BC0"/>
    <w:rsid w:val="00187BD8"/>
    <w:rsid w:val="00187C08"/>
    <w:rsid w:val="00187C6A"/>
    <w:rsid w:val="00187DF5"/>
    <w:rsid w:val="00187E36"/>
    <w:rsid w:val="00187EC4"/>
    <w:rsid w:val="00187F36"/>
    <w:rsid w:val="00187FA5"/>
    <w:rsid w:val="0019001E"/>
    <w:rsid w:val="00190061"/>
    <w:rsid w:val="001900E8"/>
    <w:rsid w:val="00190171"/>
    <w:rsid w:val="00190208"/>
    <w:rsid w:val="001902EF"/>
    <w:rsid w:val="00190311"/>
    <w:rsid w:val="00190326"/>
    <w:rsid w:val="001903DA"/>
    <w:rsid w:val="00190465"/>
    <w:rsid w:val="001904D9"/>
    <w:rsid w:val="001904E2"/>
    <w:rsid w:val="00190540"/>
    <w:rsid w:val="001906BC"/>
    <w:rsid w:val="001907B8"/>
    <w:rsid w:val="001907E5"/>
    <w:rsid w:val="001909A1"/>
    <w:rsid w:val="001909B9"/>
    <w:rsid w:val="00190A94"/>
    <w:rsid w:val="00190B26"/>
    <w:rsid w:val="00190B53"/>
    <w:rsid w:val="00190C4A"/>
    <w:rsid w:val="00190D26"/>
    <w:rsid w:val="00190F3F"/>
    <w:rsid w:val="00190FB0"/>
    <w:rsid w:val="00191183"/>
    <w:rsid w:val="001911A8"/>
    <w:rsid w:val="0019121A"/>
    <w:rsid w:val="00191424"/>
    <w:rsid w:val="0019151E"/>
    <w:rsid w:val="001915AE"/>
    <w:rsid w:val="0019163A"/>
    <w:rsid w:val="00191708"/>
    <w:rsid w:val="00191791"/>
    <w:rsid w:val="00191816"/>
    <w:rsid w:val="001918EE"/>
    <w:rsid w:val="00191A0B"/>
    <w:rsid w:val="00191A8A"/>
    <w:rsid w:val="00191B80"/>
    <w:rsid w:val="00191BD2"/>
    <w:rsid w:val="00191C46"/>
    <w:rsid w:val="00191C79"/>
    <w:rsid w:val="00191CF9"/>
    <w:rsid w:val="00191CFC"/>
    <w:rsid w:val="00191DF5"/>
    <w:rsid w:val="00191F5A"/>
    <w:rsid w:val="00191F5D"/>
    <w:rsid w:val="00191F70"/>
    <w:rsid w:val="00191F7C"/>
    <w:rsid w:val="00191FF8"/>
    <w:rsid w:val="00192212"/>
    <w:rsid w:val="00192249"/>
    <w:rsid w:val="00192337"/>
    <w:rsid w:val="00192369"/>
    <w:rsid w:val="00192591"/>
    <w:rsid w:val="001925BB"/>
    <w:rsid w:val="00192685"/>
    <w:rsid w:val="00192760"/>
    <w:rsid w:val="001928ED"/>
    <w:rsid w:val="00192962"/>
    <w:rsid w:val="00192998"/>
    <w:rsid w:val="001929A3"/>
    <w:rsid w:val="001929AD"/>
    <w:rsid w:val="00192A39"/>
    <w:rsid w:val="00192A56"/>
    <w:rsid w:val="00192AC3"/>
    <w:rsid w:val="00192ACE"/>
    <w:rsid w:val="00192B4D"/>
    <w:rsid w:val="00192B6E"/>
    <w:rsid w:val="00192BC5"/>
    <w:rsid w:val="00192C89"/>
    <w:rsid w:val="00192D6A"/>
    <w:rsid w:val="00192EC0"/>
    <w:rsid w:val="00193436"/>
    <w:rsid w:val="0019349B"/>
    <w:rsid w:val="00193596"/>
    <w:rsid w:val="00193613"/>
    <w:rsid w:val="0019369E"/>
    <w:rsid w:val="0019376C"/>
    <w:rsid w:val="00193920"/>
    <w:rsid w:val="00193A11"/>
    <w:rsid w:val="00193B50"/>
    <w:rsid w:val="00193D5D"/>
    <w:rsid w:val="00193D99"/>
    <w:rsid w:val="00193EF5"/>
    <w:rsid w:val="00193F40"/>
    <w:rsid w:val="00194236"/>
    <w:rsid w:val="001942D2"/>
    <w:rsid w:val="00194348"/>
    <w:rsid w:val="001943DB"/>
    <w:rsid w:val="0019442D"/>
    <w:rsid w:val="00194437"/>
    <w:rsid w:val="001944B1"/>
    <w:rsid w:val="00194513"/>
    <w:rsid w:val="001945F4"/>
    <w:rsid w:val="0019467C"/>
    <w:rsid w:val="001946D2"/>
    <w:rsid w:val="001946E8"/>
    <w:rsid w:val="00194706"/>
    <w:rsid w:val="00194874"/>
    <w:rsid w:val="00194876"/>
    <w:rsid w:val="001948EE"/>
    <w:rsid w:val="001948F2"/>
    <w:rsid w:val="001949B9"/>
    <w:rsid w:val="00194A96"/>
    <w:rsid w:val="00194BB2"/>
    <w:rsid w:val="00194CBB"/>
    <w:rsid w:val="00194DB5"/>
    <w:rsid w:val="00194E6C"/>
    <w:rsid w:val="00194F96"/>
    <w:rsid w:val="001950D4"/>
    <w:rsid w:val="00195161"/>
    <w:rsid w:val="0019538F"/>
    <w:rsid w:val="001953CE"/>
    <w:rsid w:val="00195492"/>
    <w:rsid w:val="00195521"/>
    <w:rsid w:val="00195681"/>
    <w:rsid w:val="001957B8"/>
    <w:rsid w:val="001957CE"/>
    <w:rsid w:val="0019585C"/>
    <w:rsid w:val="001958F3"/>
    <w:rsid w:val="001958FA"/>
    <w:rsid w:val="00195B17"/>
    <w:rsid w:val="00195B4B"/>
    <w:rsid w:val="00195CB3"/>
    <w:rsid w:val="00195D33"/>
    <w:rsid w:val="00195DC1"/>
    <w:rsid w:val="00195E08"/>
    <w:rsid w:val="00195F96"/>
    <w:rsid w:val="00195F9D"/>
    <w:rsid w:val="00196077"/>
    <w:rsid w:val="0019616A"/>
    <w:rsid w:val="001961AC"/>
    <w:rsid w:val="001962D9"/>
    <w:rsid w:val="00196482"/>
    <w:rsid w:val="00196515"/>
    <w:rsid w:val="00196543"/>
    <w:rsid w:val="001965A5"/>
    <w:rsid w:val="001965DA"/>
    <w:rsid w:val="0019670C"/>
    <w:rsid w:val="0019675E"/>
    <w:rsid w:val="00196925"/>
    <w:rsid w:val="00196BCF"/>
    <w:rsid w:val="00196E55"/>
    <w:rsid w:val="00196ED6"/>
    <w:rsid w:val="00196F7B"/>
    <w:rsid w:val="001970F3"/>
    <w:rsid w:val="00197234"/>
    <w:rsid w:val="001972BA"/>
    <w:rsid w:val="001972E4"/>
    <w:rsid w:val="0019747E"/>
    <w:rsid w:val="001974BE"/>
    <w:rsid w:val="0019754E"/>
    <w:rsid w:val="00197883"/>
    <w:rsid w:val="001979CA"/>
    <w:rsid w:val="00197B75"/>
    <w:rsid w:val="00197E5C"/>
    <w:rsid w:val="00197F11"/>
    <w:rsid w:val="001A0110"/>
    <w:rsid w:val="001A0121"/>
    <w:rsid w:val="001A02A7"/>
    <w:rsid w:val="001A02D8"/>
    <w:rsid w:val="001A0513"/>
    <w:rsid w:val="001A05C8"/>
    <w:rsid w:val="001A0797"/>
    <w:rsid w:val="001A07A2"/>
    <w:rsid w:val="001A0810"/>
    <w:rsid w:val="001A08F1"/>
    <w:rsid w:val="001A0B1F"/>
    <w:rsid w:val="001A0C3C"/>
    <w:rsid w:val="001A0D5F"/>
    <w:rsid w:val="001A0D68"/>
    <w:rsid w:val="001A0DE6"/>
    <w:rsid w:val="001A0EF1"/>
    <w:rsid w:val="001A0FD1"/>
    <w:rsid w:val="001A1097"/>
    <w:rsid w:val="001A1195"/>
    <w:rsid w:val="001A128E"/>
    <w:rsid w:val="001A137B"/>
    <w:rsid w:val="001A1399"/>
    <w:rsid w:val="001A1410"/>
    <w:rsid w:val="001A146F"/>
    <w:rsid w:val="001A14E6"/>
    <w:rsid w:val="001A163D"/>
    <w:rsid w:val="001A167E"/>
    <w:rsid w:val="001A1707"/>
    <w:rsid w:val="001A1712"/>
    <w:rsid w:val="001A1812"/>
    <w:rsid w:val="001A18B4"/>
    <w:rsid w:val="001A19EC"/>
    <w:rsid w:val="001A1B9A"/>
    <w:rsid w:val="001A1CDA"/>
    <w:rsid w:val="001A1D24"/>
    <w:rsid w:val="001A1E82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4B9"/>
    <w:rsid w:val="001A24F9"/>
    <w:rsid w:val="001A265A"/>
    <w:rsid w:val="001A27D1"/>
    <w:rsid w:val="001A29A6"/>
    <w:rsid w:val="001A29F1"/>
    <w:rsid w:val="001A2AA8"/>
    <w:rsid w:val="001A2B1B"/>
    <w:rsid w:val="001A2C2A"/>
    <w:rsid w:val="001A2C68"/>
    <w:rsid w:val="001A2EC4"/>
    <w:rsid w:val="001A2FF8"/>
    <w:rsid w:val="001A30F1"/>
    <w:rsid w:val="001A31EF"/>
    <w:rsid w:val="001A3255"/>
    <w:rsid w:val="001A3387"/>
    <w:rsid w:val="001A3394"/>
    <w:rsid w:val="001A342A"/>
    <w:rsid w:val="001A342B"/>
    <w:rsid w:val="001A352C"/>
    <w:rsid w:val="001A36D9"/>
    <w:rsid w:val="001A387C"/>
    <w:rsid w:val="001A3B85"/>
    <w:rsid w:val="001A3CF6"/>
    <w:rsid w:val="001A3D00"/>
    <w:rsid w:val="001A3DD0"/>
    <w:rsid w:val="001A3E1D"/>
    <w:rsid w:val="001A3E62"/>
    <w:rsid w:val="001A3F72"/>
    <w:rsid w:val="001A4040"/>
    <w:rsid w:val="001A40A8"/>
    <w:rsid w:val="001A4155"/>
    <w:rsid w:val="001A4181"/>
    <w:rsid w:val="001A4209"/>
    <w:rsid w:val="001A422F"/>
    <w:rsid w:val="001A42AC"/>
    <w:rsid w:val="001A4335"/>
    <w:rsid w:val="001A43EE"/>
    <w:rsid w:val="001A4468"/>
    <w:rsid w:val="001A450B"/>
    <w:rsid w:val="001A45E4"/>
    <w:rsid w:val="001A464A"/>
    <w:rsid w:val="001A46A7"/>
    <w:rsid w:val="001A47C4"/>
    <w:rsid w:val="001A4ABB"/>
    <w:rsid w:val="001A4DDD"/>
    <w:rsid w:val="001A4F4A"/>
    <w:rsid w:val="001A5020"/>
    <w:rsid w:val="001A502F"/>
    <w:rsid w:val="001A51AC"/>
    <w:rsid w:val="001A51AD"/>
    <w:rsid w:val="001A52A9"/>
    <w:rsid w:val="001A532E"/>
    <w:rsid w:val="001A5412"/>
    <w:rsid w:val="001A5581"/>
    <w:rsid w:val="001A55E5"/>
    <w:rsid w:val="001A58A9"/>
    <w:rsid w:val="001A599A"/>
    <w:rsid w:val="001A5D4D"/>
    <w:rsid w:val="001A5F25"/>
    <w:rsid w:val="001A5FEB"/>
    <w:rsid w:val="001A6080"/>
    <w:rsid w:val="001A60F2"/>
    <w:rsid w:val="001A60F3"/>
    <w:rsid w:val="001A613C"/>
    <w:rsid w:val="001A617C"/>
    <w:rsid w:val="001A627E"/>
    <w:rsid w:val="001A629F"/>
    <w:rsid w:val="001A6332"/>
    <w:rsid w:val="001A6378"/>
    <w:rsid w:val="001A637C"/>
    <w:rsid w:val="001A63A2"/>
    <w:rsid w:val="001A643C"/>
    <w:rsid w:val="001A64A6"/>
    <w:rsid w:val="001A65C2"/>
    <w:rsid w:val="001A65DC"/>
    <w:rsid w:val="001A6611"/>
    <w:rsid w:val="001A6617"/>
    <w:rsid w:val="001A66F3"/>
    <w:rsid w:val="001A677E"/>
    <w:rsid w:val="001A67E7"/>
    <w:rsid w:val="001A6889"/>
    <w:rsid w:val="001A6A51"/>
    <w:rsid w:val="001A6BA4"/>
    <w:rsid w:val="001A6BFA"/>
    <w:rsid w:val="001A6D61"/>
    <w:rsid w:val="001A6F00"/>
    <w:rsid w:val="001A6FC1"/>
    <w:rsid w:val="001A70AA"/>
    <w:rsid w:val="001A7211"/>
    <w:rsid w:val="001A7270"/>
    <w:rsid w:val="001A7351"/>
    <w:rsid w:val="001A739C"/>
    <w:rsid w:val="001A7533"/>
    <w:rsid w:val="001A7536"/>
    <w:rsid w:val="001A764D"/>
    <w:rsid w:val="001A78DF"/>
    <w:rsid w:val="001A79E6"/>
    <w:rsid w:val="001A7B7C"/>
    <w:rsid w:val="001A7BA3"/>
    <w:rsid w:val="001A7C94"/>
    <w:rsid w:val="001A7FEF"/>
    <w:rsid w:val="001B00B5"/>
    <w:rsid w:val="001B0298"/>
    <w:rsid w:val="001B02F7"/>
    <w:rsid w:val="001B0339"/>
    <w:rsid w:val="001B045D"/>
    <w:rsid w:val="001B05A7"/>
    <w:rsid w:val="001B065C"/>
    <w:rsid w:val="001B0782"/>
    <w:rsid w:val="001B0791"/>
    <w:rsid w:val="001B07B7"/>
    <w:rsid w:val="001B0983"/>
    <w:rsid w:val="001B0A46"/>
    <w:rsid w:val="001B0AFA"/>
    <w:rsid w:val="001B0B5A"/>
    <w:rsid w:val="001B0E40"/>
    <w:rsid w:val="001B0FDD"/>
    <w:rsid w:val="001B123B"/>
    <w:rsid w:val="001B12FB"/>
    <w:rsid w:val="001B1438"/>
    <w:rsid w:val="001B143C"/>
    <w:rsid w:val="001B1477"/>
    <w:rsid w:val="001B1591"/>
    <w:rsid w:val="001B16C4"/>
    <w:rsid w:val="001B16E3"/>
    <w:rsid w:val="001B171B"/>
    <w:rsid w:val="001B1741"/>
    <w:rsid w:val="001B17F1"/>
    <w:rsid w:val="001B19CE"/>
    <w:rsid w:val="001B1A81"/>
    <w:rsid w:val="001B1C35"/>
    <w:rsid w:val="001B1CD9"/>
    <w:rsid w:val="001B1CE9"/>
    <w:rsid w:val="001B1D0B"/>
    <w:rsid w:val="001B1E1A"/>
    <w:rsid w:val="001B1E76"/>
    <w:rsid w:val="001B1F15"/>
    <w:rsid w:val="001B2136"/>
    <w:rsid w:val="001B2474"/>
    <w:rsid w:val="001B24D1"/>
    <w:rsid w:val="001B25D9"/>
    <w:rsid w:val="001B2602"/>
    <w:rsid w:val="001B2622"/>
    <w:rsid w:val="001B2728"/>
    <w:rsid w:val="001B27E5"/>
    <w:rsid w:val="001B27EA"/>
    <w:rsid w:val="001B2908"/>
    <w:rsid w:val="001B2A37"/>
    <w:rsid w:val="001B2A4B"/>
    <w:rsid w:val="001B2A92"/>
    <w:rsid w:val="001B2AF0"/>
    <w:rsid w:val="001B2AFE"/>
    <w:rsid w:val="001B2BE6"/>
    <w:rsid w:val="001B2C33"/>
    <w:rsid w:val="001B2D06"/>
    <w:rsid w:val="001B2D0D"/>
    <w:rsid w:val="001B2D35"/>
    <w:rsid w:val="001B2DEC"/>
    <w:rsid w:val="001B2E8B"/>
    <w:rsid w:val="001B2EE3"/>
    <w:rsid w:val="001B2EEF"/>
    <w:rsid w:val="001B3211"/>
    <w:rsid w:val="001B333E"/>
    <w:rsid w:val="001B3412"/>
    <w:rsid w:val="001B3436"/>
    <w:rsid w:val="001B3549"/>
    <w:rsid w:val="001B358E"/>
    <w:rsid w:val="001B368C"/>
    <w:rsid w:val="001B3730"/>
    <w:rsid w:val="001B3744"/>
    <w:rsid w:val="001B376F"/>
    <w:rsid w:val="001B37B2"/>
    <w:rsid w:val="001B37EC"/>
    <w:rsid w:val="001B3A24"/>
    <w:rsid w:val="001B3A41"/>
    <w:rsid w:val="001B3D1E"/>
    <w:rsid w:val="001B3F52"/>
    <w:rsid w:val="001B4006"/>
    <w:rsid w:val="001B40B1"/>
    <w:rsid w:val="001B40BF"/>
    <w:rsid w:val="001B4134"/>
    <w:rsid w:val="001B4145"/>
    <w:rsid w:val="001B4153"/>
    <w:rsid w:val="001B4186"/>
    <w:rsid w:val="001B41B9"/>
    <w:rsid w:val="001B41FD"/>
    <w:rsid w:val="001B4225"/>
    <w:rsid w:val="001B43A6"/>
    <w:rsid w:val="001B43DD"/>
    <w:rsid w:val="001B4467"/>
    <w:rsid w:val="001B4473"/>
    <w:rsid w:val="001B4AF9"/>
    <w:rsid w:val="001B4B05"/>
    <w:rsid w:val="001B4B84"/>
    <w:rsid w:val="001B4CD8"/>
    <w:rsid w:val="001B4DDC"/>
    <w:rsid w:val="001B4E7F"/>
    <w:rsid w:val="001B4EE9"/>
    <w:rsid w:val="001B4EF1"/>
    <w:rsid w:val="001B4F86"/>
    <w:rsid w:val="001B4F97"/>
    <w:rsid w:val="001B500F"/>
    <w:rsid w:val="001B507D"/>
    <w:rsid w:val="001B522A"/>
    <w:rsid w:val="001B529D"/>
    <w:rsid w:val="001B52F7"/>
    <w:rsid w:val="001B53A3"/>
    <w:rsid w:val="001B55C9"/>
    <w:rsid w:val="001B58C2"/>
    <w:rsid w:val="001B58E8"/>
    <w:rsid w:val="001B59DC"/>
    <w:rsid w:val="001B5B36"/>
    <w:rsid w:val="001B5BFD"/>
    <w:rsid w:val="001B5C21"/>
    <w:rsid w:val="001B5C95"/>
    <w:rsid w:val="001B5C97"/>
    <w:rsid w:val="001B5D2A"/>
    <w:rsid w:val="001B5D52"/>
    <w:rsid w:val="001B5E7A"/>
    <w:rsid w:val="001B5EA1"/>
    <w:rsid w:val="001B5ECF"/>
    <w:rsid w:val="001B5EE5"/>
    <w:rsid w:val="001B6176"/>
    <w:rsid w:val="001B6188"/>
    <w:rsid w:val="001B61DB"/>
    <w:rsid w:val="001B6249"/>
    <w:rsid w:val="001B624E"/>
    <w:rsid w:val="001B628F"/>
    <w:rsid w:val="001B62A3"/>
    <w:rsid w:val="001B63C0"/>
    <w:rsid w:val="001B6413"/>
    <w:rsid w:val="001B642D"/>
    <w:rsid w:val="001B64BD"/>
    <w:rsid w:val="001B64ED"/>
    <w:rsid w:val="001B6620"/>
    <w:rsid w:val="001B6A0F"/>
    <w:rsid w:val="001B6A79"/>
    <w:rsid w:val="001B6B31"/>
    <w:rsid w:val="001B6B71"/>
    <w:rsid w:val="001B6BAA"/>
    <w:rsid w:val="001B6C71"/>
    <w:rsid w:val="001B6CE5"/>
    <w:rsid w:val="001B6D02"/>
    <w:rsid w:val="001B6D07"/>
    <w:rsid w:val="001B6EA6"/>
    <w:rsid w:val="001B6EE2"/>
    <w:rsid w:val="001B6F21"/>
    <w:rsid w:val="001B6F82"/>
    <w:rsid w:val="001B6F9A"/>
    <w:rsid w:val="001B7084"/>
    <w:rsid w:val="001B7118"/>
    <w:rsid w:val="001B7185"/>
    <w:rsid w:val="001B7653"/>
    <w:rsid w:val="001B76B6"/>
    <w:rsid w:val="001B779C"/>
    <w:rsid w:val="001B77F1"/>
    <w:rsid w:val="001B784D"/>
    <w:rsid w:val="001B7A4D"/>
    <w:rsid w:val="001B7A9E"/>
    <w:rsid w:val="001B7B8D"/>
    <w:rsid w:val="001B7B9F"/>
    <w:rsid w:val="001B7BF0"/>
    <w:rsid w:val="001B7C08"/>
    <w:rsid w:val="001B7CC8"/>
    <w:rsid w:val="001B7D04"/>
    <w:rsid w:val="001B7ECA"/>
    <w:rsid w:val="001C040E"/>
    <w:rsid w:val="001C045E"/>
    <w:rsid w:val="001C04C3"/>
    <w:rsid w:val="001C05A4"/>
    <w:rsid w:val="001C05E2"/>
    <w:rsid w:val="001C0748"/>
    <w:rsid w:val="001C07A8"/>
    <w:rsid w:val="001C0871"/>
    <w:rsid w:val="001C08EE"/>
    <w:rsid w:val="001C09BD"/>
    <w:rsid w:val="001C0B00"/>
    <w:rsid w:val="001C0B65"/>
    <w:rsid w:val="001C0B77"/>
    <w:rsid w:val="001C0B93"/>
    <w:rsid w:val="001C0C6D"/>
    <w:rsid w:val="001C0CEA"/>
    <w:rsid w:val="001C0DDD"/>
    <w:rsid w:val="001C0E59"/>
    <w:rsid w:val="001C0F13"/>
    <w:rsid w:val="001C0F64"/>
    <w:rsid w:val="001C0FAF"/>
    <w:rsid w:val="001C121A"/>
    <w:rsid w:val="001C1476"/>
    <w:rsid w:val="001C148A"/>
    <w:rsid w:val="001C14A3"/>
    <w:rsid w:val="001C14E2"/>
    <w:rsid w:val="001C187A"/>
    <w:rsid w:val="001C19C7"/>
    <w:rsid w:val="001C19E0"/>
    <w:rsid w:val="001C1A68"/>
    <w:rsid w:val="001C1B8A"/>
    <w:rsid w:val="001C1C5B"/>
    <w:rsid w:val="001C1D66"/>
    <w:rsid w:val="001C1EB2"/>
    <w:rsid w:val="001C1EF5"/>
    <w:rsid w:val="001C1F5B"/>
    <w:rsid w:val="001C2300"/>
    <w:rsid w:val="001C236F"/>
    <w:rsid w:val="001C2454"/>
    <w:rsid w:val="001C245E"/>
    <w:rsid w:val="001C2623"/>
    <w:rsid w:val="001C2847"/>
    <w:rsid w:val="001C2885"/>
    <w:rsid w:val="001C2A5F"/>
    <w:rsid w:val="001C2A80"/>
    <w:rsid w:val="001C2BB5"/>
    <w:rsid w:val="001C2C50"/>
    <w:rsid w:val="001C2CA9"/>
    <w:rsid w:val="001C2F7A"/>
    <w:rsid w:val="001C2FD1"/>
    <w:rsid w:val="001C303E"/>
    <w:rsid w:val="001C3183"/>
    <w:rsid w:val="001C31A4"/>
    <w:rsid w:val="001C31C2"/>
    <w:rsid w:val="001C332B"/>
    <w:rsid w:val="001C34C3"/>
    <w:rsid w:val="001C364D"/>
    <w:rsid w:val="001C36A5"/>
    <w:rsid w:val="001C36AA"/>
    <w:rsid w:val="001C3730"/>
    <w:rsid w:val="001C385D"/>
    <w:rsid w:val="001C3951"/>
    <w:rsid w:val="001C3A28"/>
    <w:rsid w:val="001C3AF8"/>
    <w:rsid w:val="001C3B0C"/>
    <w:rsid w:val="001C3B67"/>
    <w:rsid w:val="001C3BFF"/>
    <w:rsid w:val="001C3C90"/>
    <w:rsid w:val="001C3D06"/>
    <w:rsid w:val="001C3DD5"/>
    <w:rsid w:val="001C3EF4"/>
    <w:rsid w:val="001C3F54"/>
    <w:rsid w:val="001C401C"/>
    <w:rsid w:val="001C4027"/>
    <w:rsid w:val="001C4069"/>
    <w:rsid w:val="001C4076"/>
    <w:rsid w:val="001C40B0"/>
    <w:rsid w:val="001C4113"/>
    <w:rsid w:val="001C4147"/>
    <w:rsid w:val="001C414C"/>
    <w:rsid w:val="001C4215"/>
    <w:rsid w:val="001C4243"/>
    <w:rsid w:val="001C435E"/>
    <w:rsid w:val="001C4383"/>
    <w:rsid w:val="001C43A5"/>
    <w:rsid w:val="001C43E2"/>
    <w:rsid w:val="001C442A"/>
    <w:rsid w:val="001C44DD"/>
    <w:rsid w:val="001C4714"/>
    <w:rsid w:val="001C4768"/>
    <w:rsid w:val="001C4836"/>
    <w:rsid w:val="001C48C2"/>
    <w:rsid w:val="001C48F1"/>
    <w:rsid w:val="001C4AD8"/>
    <w:rsid w:val="001C4B76"/>
    <w:rsid w:val="001C4BF2"/>
    <w:rsid w:val="001C4D5A"/>
    <w:rsid w:val="001C4D7C"/>
    <w:rsid w:val="001C51EE"/>
    <w:rsid w:val="001C52FE"/>
    <w:rsid w:val="001C541E"/>
    <w:rsid w:val="001C544A"/>
    <w:rsid w:val="001C5484"/>
    <w:rsid w:val="001C54CD"/>
    <w:rsid w:val="001C55C3"/>
    <w:rsid w:val="001C5711"/>
    <w:rsid w:val="001C5720"/>
    <w:rsid w:val="001C58C8"/>
    <w:rsid w:val="001C58CB"/>
    <w:rsid w:val="001C58D6"/>
    <w:rsid w:val="001C596E"/>
    <w:rsid w:val="001C596F"/>
    <w:rsid w:val="001C5A58"/>
    <w:rsid w:val="001C5AD3"/>
    <w:rsid w:val="001C5AE7"/>
    <w:rsid w:val="001C5C2C"/>
    <w:rsid w:val="001C5D92"/>
    <w:rsid w:val="001C5E02"/>
    <w:rsid w:val="001C5FD2"/>
    <w:rsid w:val="001C6229"/>
    <w:rsid w:val="001C6250"/>
    <w:rsid w:val="001C6296"/>
    <w:rsid w:val="001C63D2"/>
    <w:rsid w:val="001C642B"/>
    <w:rsid w:val="001C65B2"/>
    <w:rsid w:val="001C6978"/>
    <w:rsid w:val="001C6A43"/>
    <w:rsid w:val="001C6B56"/>
    <w:rsid w:val="001C6D50"/>
    <w:rsid w:val="001C6D6C"/>
    <w:rsid w:val="001C6E18"/>
    <w:rsid w:val="001C6FA5"/>
    <w:rsid w:val="001C7311"/>
    <w:rsid w:val="001C74A4"/>
    <w:rsid w:val="001C7538"/>
    <w:rsid w:val="001C7613"/>
    <w:rsid w:val="001C77F5"/>
    <w:rsid w:val="001C787B"/>
    <w:rsid w:val="001C7C9A"/>
    <w:rsid w:val="001C7CBA"/>
    <w:rsid w:val="001C7D39"/>
    <w:rsid w:val="001C7DE3"/>
    <w:rsid w:val="001C7E4D"/>
    <w:rsid w:val="001C7EF5"/>
    <w:rsid w:val="001C7F2D"/>
    <w:rsid w:val="001C7F46"/>
    <w:rsid w:val="001C7F9B"/>
    <w:rsid w:val="001D007E"/>
    <w:rsid w:val="001D0122"/>
    <w:rsid w:val="001D026C"/>
    <w:rsid w:val="001D036D"/>
    <w:rsid w:val="001D0455"/>
    <w:rsid w:val="001D0629"/>
    <w:rsid w:val="001D0709"/>
    <w:rsid w:val="001D0729"/>
    <w:rsid w:val="001D08B2"/>
    <w:rsid w:val="001D0933"/>
    <w:rsid w:val="001D0991"/>
    <w:rsid w:val="001D09B1"/>
    <w:rsid w:val="001D09DA"/>
    <w:rsid w:val="001D0A35"/>
    <w:rsid w:val="001D0A6B"/>
    <w:rsid w:val="001D0ABE"/>
    <w:rsid w:val="001D0ACF"/>
    <w:rsid w:val="001D0B97"/>
    <w:rsid w:val="001D0BE2"/>
    <w:rsid w:val="001D0D60"/>
    <w:rsid w:val="001D1047"/>
    <w:rsid w:val="001D1194"/>
    <w:rsid w:val="001D1195"/>
    <w:rsid w:val="001D12EC"/>
    <w:rsid w:val="001D12F7"/>
    <w:rsid w:val="001D13F2"/>
    <w:rsid w:val="001D1640"/>
    <w:rsid w:val="001D167B"/>
    <w:rsid w:val="001D17B9"/>
    <w:rsid w:val="001D1816"/>
    <w:rsid w:val="001D191B"/>
    <w:rsid w:val="001D1ABF"/>
    <w:rsid w:val="001D1B39"/>
    <w:rsid w:val="001D1E2F"/>
    <w:rsid w:val="001D1F6D"/>
    <w:rsid w:val="001D203C"/>
    <w:rsid w:val="001D20FA"/>
    <w:rsid w:val="001D2206"/>
    <w:rsid w:val="001D2255"/>
    <w:rsid w:val="001D22FA"/>
    <w:rsid w:val="001D2385"/>
    <w:rsid w:val="001D23C2"/>
    <w:rsid w:val="001D23FD"/>
    <w:rsid w:val="001D2522"/>
    <w:rsid w:val="001D2608"/>
    <w:rsid w:val="001D2808"/>
    <w:rsid w:val="001D2860"/>
    <w:rsid w:val="001D295F"/>
    <w:rsid w:val="001D2BF6"/>
    <w:rsid w:val="001D2E17"/>
    <w:rsid w:val="001D2EE3"/>
    <w:rsid w:val="001D3395"/>
    <w:rsid w:val="001D3450"/>
    <w:rsid w:val="001D346A"/>
    <w:rsid w:val="001D349D"/>
    <w:rsid w:val="001D35BF"/>
    <w:rsid w:val="001D37DD"/>
    <w:rsid w:val="001D387B"/>
    <w:rsid w:val="001D3913"/>
    <w:rsid w:val="001D3936"/>
    <w:rsid w:val="001D3A1C"/>
    <w:rsid w:val="001D3A73"/>
    <w:rsid w:val="001D3C29"/>
    <w:rsid w:val="001D3D6B"/>
    <w:rsid w:val="001D3ED1"/>
    <w:rsid w:val="001D3F0E"/>
    <w:rsid w:val="001D40B8"/>
    <w:rsid w:val="001D40CC"/>
    <w:rsid w:val="001D4110"/>
    <w:rsid w:val="001D4211"/>
    <w:rsid w:val="001D42C2"/>
    <w:rsid w:val="001D4452"/>
    <w:rsid w:val="001D465F"/>
    <w:rsid w:val="001D471C"/>
    <w:rsid w:val="001D47F2"/>
    <w:rsid w:val="001D486A"/>
    <w:rsid w:val="001D48D7"/>
    <w:rsid w:val="001D48E1"/>
    <w:rsid w:val="001D491E"/>
    <w:rsid w:val="001D49D5"/>
    <w:rsid w:val="001D4B35"/>
    <w:rsid w:val="001D4C59"/>
    <w:rsid w:val="001D4DC5"/>
    <w:rsid w:val="001D4DDE"/>
    <w:rsid w:val="001D4E2F"/>
    <w:rsid w:val="001D4E44"/>
    <w:rsid w:val="001D4E45"/>
    <w:rsid w:val="001D4FC9"/>
    <w:rsid w:val="001D4FD3"/>
    <w:rsid w:val="001D5088"/>
    <w:rsid w:val="001D50DA"/>
    <w:rsid w:val="001D5170"/>
    <w:rsid w:val="001D52D4"/>
    <w:rsid w:val="001D544B"/>
    <w:rsid w:val="001D5495"/>
    <w:rsid w:val="001D568C"/>
    <w:rsid w:val="001D57B2"/>
    <w:rsid w:val="001D57B5"/>
    <w:rsid w:val="001D593F"/>
    <w:rsid w:val="001D5A71"/>
    <w:rsid w:val="001D5AB9"/>
    <w:rsid w:val="001D5AFC"/>
    <w:rsid w:val="001D5E25"/>
    <w:rsid w:val="001D5EFA"/>
    <w:rsid w:val="001D60A8"/>
    <w:rsid w:val="001D60B2"/>
    <w:rsid w:val="001D6169"/>
    <w:rsid w:val="001D63AA"/>
    <w:rsid w:val="001D63E3"/>
    <w:rsid w:val="001D656C"/>
    <w:rsid w:val="001D659E"/>
    <w:rsid w:val="001D65C3"/>
    <w:rsid w:val="001D6791"/>
    <w:rsid w:val="001D68B7"/>
    <w:rsid w:val="001D6984"/>
    <w:rsid w:val="001D6BAA"/>
    <w:rsid w:val="001D6BB2"/>
    <w:rsid w:val="001D6C6F"/>
    <w:rsid w:val="001D6CA2"/>
    <w:rsid w:val="001D6CB1"/>
    <w:rsid w:val="001D6DAA"/>
    <w:rsid w:val="001D6E03"/>
    <w:rsid w:val="001D6E4D"/>
    <w:rsid w:val="001D70A5"/>
    <w:rsid w:val="001D72CF"/>
    <w:rsid w:val="001D7308"/>
    <w:rsid w:val="001D730E"/>
    <w:rsid w:val="001D73A4"/>
    <w:rsid w:val="001D7513"/>
    <w:rsid w:val="001D75A0"/>
    <w:rsid w:val="001D7674"/>
    <w:rsid w:val="001D7684"/>
    <w:rsid w:val="001D7691"/>
    <w:rsid w:val="001D7740"/>
    <w:rsid w:val="001D7747"/>
    <w:rsid w:val="001D781B"/>
    <w:rsid w:val="001D7825"/>
    <w:rsid w:val="001D7923"/>
    <w:rsid w:val="001D7A3A"/>
    <w:rsid w:val="001D7C04"/>
    <w:rsid w:val="001D7DD2"/>
    <w:rsid w:val="001D7EBD"/>
    <w:rsid w:val="001E00E9"/>
    <w:rsid w:val="001E0185"/>
    <w:rsid w:val="001E0186"/>
    <w:rsid w:val="001E02C7"/>
    <w:rsid w:val="001E03A2"/>
    <w:rsid w:val="001E04AA"/>
    <w:rsid w:val="001E0592"/>
    <w:rsid w:val="001E069E"/>
    <w:rsid w:val="001E06B5"/>
    <w:rsid w:val="001E0703"/>
    <w:rsid w:val="001E07D9"/>
    <w:rsid w:val="001E0A61"/>
    <w:rsid w:val="001E0AEF"/>
    <w:rsid w:val="001E0B06"/>
    <w:rsid w:val="001E0B29"/>
    <w:rsid w:val="001E0C48"/>
    <w:rsid w:val="001E0CA4"/>
    <w:rsid w:val="001E0CD9"/>
    <w:rsid w:val="001E0D9B"/>
    <w:rsid w:val="001E0E93"/>
    <w:rsid w:val="001E0F15"/>
    <w:rsid w:val="001E0FC3"/>
    <w:rsid w:val="001E114B"/>
    <w:rsid w:val="001E11D2"/>
    <w:rsid w:val="001E11F9"/>
    <w:rsid w:val="001E1273"/>
    <w:rsid w:val="001E1277"/>
    <w:rsid w:val="001E12B7"/>
    <w:rsid w:val="001E133D"/>
    <w:rsid w:val="001E13C2"/>
    <w:rsid w:val="001E15FE"/>
    <w:rsid w:val="001E1776"/>
    <w:rsid w:val="001E187A"/>
    <w:rsid w:val="001E18AB"/>
    <w:rsid w:val="001E1902"/>
    <w:rsid w:val="001E1A29"/>
    <w:rsid w:val="001E1AD4"/>
    <w:rsid w:val="001E1C2C"/>
    <w:rsid w:val="001E1C3A"/>
    <w:rsid w:val="001E1CD5"/>
    <w:rsid w:val="001E1D00"/>
    <w:rsid w:val="001E1E0E"/>
    <w:rsid w:val="001E1E6D"/>
    <w:rsid w:val="001E1EE4"/>
    <w:rsid w:val="001E208C"/>
    <w:rsid w:val="001E20BB"/>
    <w:rsid w:val="001E20D6"/>
    <w:rsid w:val="001E212B"/>
    <w:rsid w:val="001E21E9"/>
    <w:rsid w:val="001E22CF"/>
    <w:rsid w:val="001E22D1"/>
    <w:rsid w:val="001E23D2"/>
    <w:rsid w:val="001E2474"/>
    <w:rsid w:val="001E25C1"/>
    <w:rsid w:val="001E2662"/>
    <w:rsid w:val="001E2755"/>
    <w:rsid w:val="001E27A6"/>
    <w:rsid w:val="001E27FF"/>
    <w:rsid w:val="001E2965"/>
    <w:rsid w:val="001E2AFB"/>
    <w:rsid w:val="001E2B1F"/>
    <w:rsid w:val="001E2B32"/>
    <w:rsid w:val="001E2BCF"/>
    <w:rsid w:val="001E2D15"/>
    <w:rsid w:val="001E2F17"/>
    <w:rsid w:val="001E2FF0"/>
    <w:rsid w:val="001E3284"/>
    <w:rsid w:val="001E337C"/>
    <w:rsid w:val="001E33A1"/>
    <w:rsid w:val="001E3466"/>
    <w:rsid w:val="001E353F"/>
    <w:rsid w:val="001E3716"/>
    <w:rsid w:val="001E3790"/>
    <w:rsid w:val="001E3A4E"/>
    <w:rsid w:val="001E3FBA"/>
    <w:rsid w:val="001E3FF4"/>
    <w:rsid w:val="001E4100"/>
    <w:rsid w:val="001E4302"/>
    <w:rsid w:val="001E440E"/>
    <w:rsid w:val="001E4411"/>
    <w:rsid w:val="001E44A4"/>
    <w:rsid w:val="001E45B7"/>
    <w:rsid w:val="001E4610"/>
    <w:rsid w:val="001E4701"/>
    <w:rsid w:val="001E4750"/>
    <w:rsid w:val="001E480A"/>
    <w:rsid w:val="001E4857"/>
    <w:rsid w:val="001E48C3"/>
    <w:rsid w:val="001E4A06"/>
    <w:rsid w:val="001E4A0C"/>
    <w:rsid w:val="001E4BB4"/>
    <w:rsid w:val="001E4BD5"/>
    <w:rsid w:val="001E4CDC"/>
    <w:rsid w:val="001E4D2D"/>
    <w:rsid w:val="001E4D62"/>
    <w:rsid w:val="001E4F9C"/>
    <w:rsid w:val="001E4FEB"/>
    <w:rsid w:val="001E5030"/>
    <w:rsid w:val="001E5282"/>
    <w:rsid w:val="001E533C"/>
    <w:rsid w:val="001E53FA"/>
    <w:rsid w:val="001E5459"/>
    <w:rsid w:val="001E576A"/>
    <w:rsid w:val="001E59BB"/>
    <w:rsid w:val="001E5A9A"/>
    <w:rsid w:val="001E5B32"/>
    <w:rsid w:val="001E5BFD"/>
    <w:rsid w:val="001E5CBC"/>
    <w:rsid w:val="001E5D5B"/>
    <w:rsid w:val="001E5DD8"/>
    <w:rsid w:val="001E5E18"/>
    <w:rsid w:val="001E5E46"/>
    <w:rsid w:val="001E5EE8"/>
    <w:rsid w:val="001E5F8B"/>
    <w:rsid w:val="001E5FC4"/>
    <w:rsid w:val="001E60A4"/>
    <w:rsid w:val="001E6157"/>
    <w:rsid w:val="001E627D"/>
    <w:rsid w:val="001E63C8"/>
    <w:rsid w:val="001E63DC"/>
    <w:rsid w:val="001E645C"/>
    <w:rsid w:val="001E661F"/>
    <w:rsid w:val="001E665E"/>
    <w:rsid w:val="001E669F"/>
    <w:rsid w:val="001E6784"/>
    <w:rsid w:val="001E684C"/>
    <w:rsid w:val="001E6916"/>
    <w:rsid w:val="001E69BD"/>
    <w:rsid w:val="001E6A3F"/>
    <w:rsid w:val="001E6B05"/>
    <w:rsid w:val="001E6B2E"/>
    <w:rsid w:val="001E6B3F"/>
    <w:rsid w:val="001E6B53"/>
    <w:rsid w:val="001E6B58"/>
    <w:rsid w:val="001E6B80"/>
    <w:rsid w:val="001E6C09"/>
    <w:rsid w:val="001E6C4A"/>
    <w:rsid w:val="001E6CA7"/>
    <w:rsid w:val="001E6CB2"/>
    <w:rsid w:val="001E6D08"/>
    <w:rsid w:val="001E6EB9"/>
    <w:rsid w:val="001E6F6A"/>
    <w:rsid w:val="001E70BC"/>
    <w:rsid w:val="001E71C0"/>
    <w:rsid w:val="001E71C6"/>
    <w:rsid w:val="001E7282"/>
    <w:rsid w:val="001E7486"/>
    <w:rsid w:val="001E74A0"/>
    <w:rsid w:val="001E754F"/>
    <w:rsid w:val="001E75E3"/>
    <w:rsid w:val="001E760C"/>
    <w:rsid w:val="001E762D"/>
    <w:rsid w:val="001E7725"/>
    <w:rsid w:val="001E7877"/>
    <w:rsid w:val="001E7939"/>
    <w:rsid w:val="001E7A10"/>
    <w:rsid w:val="001E7A42"/>
    <w:rsid w:val="001E7A5D"/>
    <w:rsid w:val="001E7A8E"/>
    <w:rsid w:val="001E7B09"/>
    <w:rsid w:val="001E7C32"/>
    <w:rsid w:val="001E7C68"/>
    <w:rsid w:val="001E7D99"/>
    <w:rsid w:val="001E7F35"/>
    <w:rsid w:val="001F009F"/>
    <w:rsid w:val="001F00B9"/>
    <w:rsid w:val="001F00C9"/>
    <w:rsid w:val="001F0222"/>
    <w:rsid w:val="001F02E0"/>
    <w:rsid w:val="001F031D"/>
    <w:rsid w:val="001F0779"/>
    <w:rsid w:val="001F078A"/>
    <w:rsid w:val="001F07FC"/>
    <w:rsid w:val="001F0837"/>
    <w:rsid w:val="001F085E"/>
    <w:rsid w:val="001F0A3F"/>
    <w:rsid w:val="001F0B5B"/>
    <w:rsid w:val="001F0C07"/>
    <w:rsid w:val="001F0CA6"/>
    <w:rsid w:val="001F0CD3"/>
    <w:rsid w:val="001F0E62"/>
    <w:rsid w:val="001F0E9D"/>
    <w:rsid w:val="001F0EC0"/>
    <w:rsid w:val="001F0EFF"/>
    <w:rsid w:val="001F1035"/>
    <w:rsid w:val="001F104D"/>
    <w:rsid w:val="001F10A8"/>
    <w:rsid w:val="001F1136"/>
    <w:rsid w:val="001F12F8"/>
    <w:rsid w:val="001F1388"/>
    <w:rsid w:val="001F13FB"/>
    <w:rsid w:val="001F17C1"/>
    <w:rsid w:val="001F1864"/>
    <w:rsid w:val="001F1878"/>
    <w:rsid w:val="001F1A0C"/>
    <w:rsid w:val="001F1B88"/>
    <w:rsid w:val="001F1B95"/>
    <w:rsid w:val="001F1BDC"/>
    <w:rsid w:val="001F1C61"/>
    <w:rsid w:val="001F1F9A"/>
    <w:rsid w:val="001F21BE"/>
    <w:rsid w:val="001F21C9"/>
    <w:rsid w:val="001F21FA"/>
    <w:rsid w:val="001F24A9"/>
    <w:rsid w:val="001F2643"/>
    <w:rsid w:val="001F2796"/>
    <w:rsid w:val="001F2870"/>
    <w:rsid w:val="001F288B"/>
    <w:rsid w:val="001F28EC"/>
    <w:rsid w:val="001F292C"/>
    <w:rsid w:val="001F2932"/>
    <w:rsid w:val="001F2A0B"/>
    <w:rsid w:val="001F2B37"/>
    <w:rsid w:val="001F2B74"/>
    <w:rsid w:val="001F2BD3"/>
    <w:rsid w:val="001F2CDD"/>
    <w:rsid w:val="001F2DC2"/>
    <w:rsid w:val="001F2E2A"/>
    <w:rsid w:val="001F2E41"/>
    <w:rsid w:val="001F2E71"/>
    <w:rsid w:val="001F2EBC"/>
    <w:rsid w:val="001F307A"/>
    <w:rsid w:val="001F33AA"/>
    <w:rsid w:val="001F34E1"/>
    <w:rsid w:val="001F36BE"/>
    <w:rsid w:val="001F3873"/>
    <w:rsid w:val="001F38C0"/>
    <w:rsid w:val="001F3A6D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726"/>
    <w:rsid w:val="001F47B3"/>
    <w:rsid w:val="001F49B5"/>
    <w:rsid w:val="001F49EB"/>
    <w:rsid w:val="001F4AA1"/>
    <w:rsid w:val="001F4B6F"/>
    <w:rsid w:val="001F4BB2"/>
    <w:rsid w:val="001F4BB4"/>
    <w:rsid w:val="001F4BB8"/>
    <w:rsid w:val="001F4C60"/>
    <w:rsid w:val="001F4C75"/>
    <w:rsid w:val="001F4D72"/>
    <w:rsid w:val="001F4DB6"/>
    <w:rsid w:val="001F4EE6"/>
    <w:rsid w:val="001F4F2A"/>
    <w:rsid w:val="001F4F2B"/>
    <w:rsid w:val="001F4F90"/>
    <w:rsid w:val="001F4FD0"/>
    <w:rsid w:val="001F516B"/>
    <w:rsid w:val="001F5209"/>
    <w:rsid w:val="001F525B"/>
    <w:rsid w:val="001F52CA"/>
    <w:rsid w:val="001F52D4"/>
    <w:rsid w:val="001F53F2"/>
    <w:rsid w:val="001F5490"/>
    <w:rsid w:val="001F556D"/>
    <w:rsid w:val="001F5607"/>
    <w:rsid w:val="001F562C"/>
    <w:rsid w:val="001F570E"/>
    <w:rsid w:val="001F598A"/>
    <w:rsid w:val="001F59AB"/>
    <w:rsid w:val="001F5AF7"/>
    <w:rsid w:val="001F5D44"/>
    <w:rsid w:val="001F5DB0"/>
    <w:rsid w:val="001F5E86"/>
    <w:rsid w:val="001F5ED1"/>
    <w:rsid w:val="001F5EF3"/>
    <w:rsid w:val="001F5F06"/>
    <w:rsid w:val="001F5F4C"/>
    <w:rsid w:val="001F60DB"/>
    <w:rsid w:val="001F6478"/>
    <w:rsid w:val="001F64C9"/>
    <w:rsid w:val="001F6633"/>
    <w:rsid w:val="001F66A2"/>
    <w:rsid w:val="001F670C"/>
    <w:rsid w:val="001F68D9"/>
    <w:rsid w:val="001F68E7"/>
    <w:rsid w:val="001F6B7C"/>
    <w:rsid w:val="001F6E51"/>
    <w:rsid w:val="001F6F99"/>
    <w:rsid w:val="001F705C"/>
    <w:rsid w:val="001F7300"/>
    <w:rsid w:val="001F7311"/>
    <w:rsid w:val="001F740C"/>
    <w:rsid w:val="001F7479"/>
    <w:rsid w:val="001F74D5"/>
    <w:rsid w:val="001F7576"/>
    <w:rsid w:val="001F75BF"/>
    <w:rsid w:val="001F7747"/>
    <w:rsid w:val="001F7C11"/>
    <w:rsid w:val="001F7CCD"/>
    <w:rsid w:val="001F7D0C"/>
    <w:rsid w:val="001F7F40"/>
    <w:rsid w:val="001F7FB0"/>
    <w:rsid w:val="002000E1"/>
    <w:rsid w:val="00200103"/>
    <w:rsid w:val="0020017F"/>
    <w:rsid w:val="002001DE"/>
    <w:rsid w:val="00200236"/>
    <w:rsid w:val="0020024A"/>
    <w:rsid w:val="002003D3"/>
    <w:rsid w:val="002003E0"/>
    <w:rsid w:val="00200438"/>
    <w:rsid w:val="00200504"/>
    <w:rsid w:val="002005B1"/>
    <w:rsid w:val="00200678"/>
    <w:rsid w:val="0020079F"/>
    <w:rsid w:val="002008C5"/>
    <w:rsid w:val="0020092A"/>
    <w:rsid w:val="00200981"/>
    <w:rsid w:val="00200A97"/>
    <w:rsid w:val="00200B89"/>
    <w:rsid w:val="00200BED"/>
    <w:rsid w:val="00200C5B"/>
    <w:rsid w:val="00200CAB"/>
    <w:rsid w:val="00200CD4"/>
    <w:rsid w:val="00200D4B"/>
    <w:rsid w:val="00200E56"/>
    <w:rsid w:val="00200EB0"/>
    <w:rsid w:val="00200EE9"/>
    <w:rsid w:val="00201104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C7"/>
    <w:rsid w:val="002019FA"/>
    <w:rsid w:val="00201B46"/>
    <w:rsid w:val="00201B9D"/>
    <w:rsid w:val="00201BCB"/>
    <w:rsid w:val="00201CE3"/>
    <w:rsid w:val="00201D01"/>
    <w:rsid w:val="00201D66"/>
    <w:rsid w:val="00201FAC"/>
    <w:rsid w:val="00202051"/>
    <w:rsid w:val="002020A8"/>
    <w:rsid w:val="002020F9"/>
    <w:rsid w:val="002023A2"/>
    <w:rsid w:val="002023CA"/>
    <w:rsid w:val="002023DC"/>
    <w:rsid w:val="002023E7"/>
    <w:rsid w:val="0020294C"/>
    <w:rsid w:val="00202992"/>
    <w:rsid w:val="0020299D"/>
    <w:rsid w:val="00202A85"/>
    <w:rsid w:val="00202B12"/>
    <w:rsid w:val="00202B2D"/>
    <w:rsid w:val="00202B50"/>
    <w:rsid w:val="00202CFF"/>
    <w:rsid w:val="00202E0B"/>
    <w:rsid w:val="00202E62"/>
    <w:rsid w:val="00202F0B"/>
    <w:rsid w:val="00202F3F"/>
    <w:rsid w:val="00202FDA"/>
    <w:rsid w:val="00203017"/>
    <w:rsid w:val="00203070"/>
    <w:rsid w:val="0020319A"/>
    <w:rsid w:val="0020327C"/>
    <w:rsid w:val="00203448"/>
    <w:rsid w:val="0020347B"/>
    <w:rsid w:val="00203548"/>
    <w:rsid w:val="00203563"/>
    <w:rsid w:val="002035B0"/>
    <w:rsid w:val="002035BB"/>
    <w:rsid w:val="00203615"/>
    <w:rsid w:val="00203647"/>
    <w:rsid w:val="0020364A"/>
    <w:rsid w:val="00203684"/>
    <w:rsid w:val="0020375C"/>
    <w:rsid w:val="0020380F"/>
    <w:rsid w:val="00203822"/>
    <w:rsid w:val="002038E9"/>
    <w:rsid w:val="00203985"/>
    <w:rsid w:val="002039B4"/>
    <w:rsid w:val="00203A6D"/>
    <w:rsid w:val="00203AE5"/>
    <w:rsid w:val="00203B97"/>
    <w:rsid w:val="00203C2D"/>
    <w:rsid w:val="00203C54"/>
    <w:rsid w:val="00203C73"/>
    <w:rsid w:val="00203D36"/>
    <w:rsid w:val="00203D76"/>
    <w:rsid w:val="00203E6C"/>
    <w:rsid w:val="00203FA1"/>
    <w:rsid w:val="0020401D"/>
    <w:rsid w:val="002041BD"/>
    <w:rsid w:val="002041DD"/>
    <w:rsid w:val="002043F9"/>
    <w:rsid w:val="00204518"/>
    <w:rsid w:val="00204521"/>
    <w:rsid w:val="00204557"/>
    <w:rsid w:val="002046A9"/>
    <w:rsid w:val="0020480C"/>
    <w:rsid w:val="00204850"/>
    <w:rsid w:val="0020486C"/>
    <w:rsid w:val="002048F1"/>
    <w:rsid w:val="00204958"/>
    <w:rsid w:val="00204B46"/>
    <w:rsid w:val="00204B89"/>
    <w:rsid w:val="00204D02"/>
    <w:rsid w:val="00204D3E"/>
    <w:rsid w:val="00204F71"/>
    <w:rsid w:val="00204F72"/>
    <w:rsid w:val="0020500C"/>
    <w:rsid w:val="00205039"/>
    <w:rsid w:val="002050CE"/>
    <w:rsid w:val="00205141"/>
    <w:rsid w:val="002051B6"/>
    <w:rsid w:val="00205247"/>
    <w:rsid w:val="00205282"/>
    <w:rsid w:val="00205327"/>
    <w:rsid w:val="002053F9"/>
    <w:rsid w:val="0020540B"/>
    <w:rsid w:val="0020581B"/>
    <w:rsid w:val="0020591E"/>
    <w:rsid w:val="002059EA"/>
    <w:rsid w:val="002059FA"/>
    <w:rsid w:val="00205B85"/>
    <w:rsid w:val="00205D26"/>
    <w:rsid w:val="00205D57"/>
    <w:rsid w:val="00205D59"/>
    <w:rsid w:val="00205D90"/>
    <w:rsid w:val="00205DAE"/>
    <w:rsid w:val="00205E81"/>
    <w:rsid w:val="00205FDB"/>
    <w:rsid w:val="00206019"/>
    <w:rsid w:val="002060DD"/>
    <w:rsid w:val="00206228"/>
    <w:rsid w:val="00206297"/>
    <w:rsid w:val="002062B0"/>
    <w:rsid w:val="002062D4"/>
    <w:rsid w:val="002062F2"/>
    <w:rsid w:val="00206324"/>
    <w:rsid w:val="00206398"/>
    <w:rsid w:val="002063BE"/>
    <w:rsid w:val="002066F0"/>
    <w:rsid w:val="00206798"/>
    <w:rsid w:val="00206894"/>
    <w:rsid w:val="002068DB"/>
    <w:rsid w:val="002069AC"/>
    <w:rsid w:val="00206AD0"/>
    <w:rsid w:val="00206B02"/>
    <w:rsid w:val="00206B31"/>
    <w:rsid w:val="00206CC6"/>
    <w:rsid w:val="00206EFE"/>
    <w:rsid w:val="00206F28"/>
    <w:rsid w:val="00206F33"/>
    <w:rsid w:val="00206F5C"/>
    <w:rsid w:val="002070D4"/>
    <w:rsid w:val="002070F7"/>
    <w:rsid w:val="00207161"/>
    <w:rsid w:val="0020730B"/>
    <w:rsid w:val="00207341"/>
    <w:rsid w:val="0020738D"/>
    <w:rsid w:val="002074C0"/>
    <w:rsid w:val="00207590"/>
    <w:rsid w:val="0020764B"/>
    <w:rsid w:val="002076B8"/>
    <w:rsid w:val="002077A0"/>
    <w:rsid w:val="00207A47"/>
    <w:rsid w:val="00207B51"/>
    <w:rsid w:val="00207BE7"/>
    <w:rsid w:val="00207C51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78D"/>
    <w:rsid w:val="00210941"/>
    <w:rsid w:val="002109CA"/>
    <w:rsid w:val="00210AA4"/>
    <w:rsid w:val="00210B29"/>
    <w:rsid w:val="00210B32"/>
    <w:rsid w:val="00210C3C"/>
    <w:rsid w:val="00210DB3"/>
    <w:rsid w:val="00210EB3"/>
    <w:rsid w:val="00210EC7"/>
    <w:rsid w:val="00210ED8"/>
    <w:rsid w:val="00210F83"/>
    <w:rsid w:val="00210F86"/>
    <w:rsid w:val="00210F96"/>
    <w:rsid w:val="00210FB2"/>
    <w:rsid w:val="00211003"/>
    <w:rsid w:val="002110AA"/>
    <w:rsid w:val="00211135"/>
    <w:rsid w:val="0021123E"/>
    <w:rsid w:val="0021138A"/>
    <w:rsid w:val="00211555"/>
    <w:rsid w:val="00211557"/>
    <w:rsid w:val="0021159E"/>
    <w:rsid w:val="0021161E"/>
    <w:rsid w:val="0021164A"/>
    <w:rsid w:val="002118C5"/>
    <w:rsid w:val="002119A6"/>
    <w:rsid w:val="00211B82"/>
    <w:rsid w:val="00211DAE"/>
    <w:rsid w:val="00211DE2"/>
    <w:rsid w:val="00211E61"/>
    <w:rsid w:val="00211E82"/>
    <w:rsid w:val="00211F61"/>
    <w:rsid w:val="00212026"/>
    <w:rsid w:val="0021202B"/>
    <w:rsid w:val="002120B3"/>
    <w:rsid w:val="002120C0"/>
    <w:rsid w:val="002121B4"/>
    <w:rsid w:val="002121B6"/>
    <w:rsid w:val="002123FB"/>
    <w:rsid w:val="00212546"/>
    <w:rsid w:val="00212692"/>
    <w:rsid w:val="002126DF"/>
    <w:rsid w:val="0021271E"/>
    <w:rsid w:val="0021296C"/>
    <w:rsid w:val="00212B72"/>
    <w:rsid w:val="00212ED8"/>
    <w:rsid w:val="002130AE"/>
    <w:rsid w:val="002130C8"/>
    <w:rsid w:val="00213185"/>
    <w:rsid w:val="002132EF"/>
    <w:rsid w:val="00213300"/>
    <w:rsid w:val="00213303"/>
    <w:rsid w:val="00213393"/>
    <w:rsid w:val="002135CC"/>
    <w:rsid w:val="002135E1"/>
    <w:rsid w:val="00213666"/>
    <w:rsid w:val="002136FB"/>
    <w:rsid w:val="00213779"/>
    <w:rsid w:val="002137AC"/>
    <w:rsid w:val="00213828"/>
    <w:rsid w:val="0021396B"/>
    <w:rsid w:val="00213AF0"/>
    <w:rsid w:val="00213B04"/>
    <w:rsid w:val="00213C1B"/>
    <w:rsid w:val="00213FB2"/>
    <w:rsid w:val="00213FFC"/>
    <w:rsid w:val="002140CF"/>
    <w:rsid w:val="002140D4"/>
    <w:rsid w:val="002141FE"/>
    <w:rsid w:val="00214354"/>
    <w:rsid w:val="00214434"/>
    <w:rsid w:val="00214484"/>
    <w:rsid w:val="00214770"/>
    <w:rsid w:val="002147C0"/>
    <w:rsid w:val="00214A40"/>
    <w:rsid w:val="00214A87"/>
    <w:rsid w:val="00214C12"/>
    <w:rsid w:val="00214C4E"/>
    <w:rsid w:val="00214CFA"/>
    <w:rsid w:val="00214DE0"/>
    <w:rsid w:val="00214FEF"/>
    <w:rsid w:val="00215014"/>
    <w:rsid w:val="002150C6"/>
    <w:rsid w:val="002150C7"/>
    <w:rsid w:val="00215171"/>
    <w:rsid w:val="002156F0"/>
    <w:rsid w:val="00215824"/>
    <w:rsid w:val="002158B8"/>
    <w:rsid w:val="00215ABA"/>
    <w:rsid w:val="00215AD5"/>
    <w:rsid w:val="00215C4A"/>
    <w:rsid w:val="00215CCD"/>
    <w:rsid w:val="00215DA7"/>
    <w:rsid w:val="00215E1C"/>
    <w:rsid w:val="00215E37"/>
    <w:rsid w:val="00216181"/>
    <w:rsid w:val="002161AA"/>
    <w:rsid w:val="00216332"/>
    <w:rsid w:val="00216465"/>
    <w:rsid w:val="002165A8"/>
    <w:rsid w:val="002165CD"/>
    <w:rsid w:val="002165DA"/>
    <w:rsid w:val="00216605"/>
    <w:rsid w:val="00216643"/>
    <w:rsid w:val="00216870"/>
    <w:rsid w:val="002168B0"/>
    <w:rsid w:val="00216904"/>
    <w:rsid w:val="002169AE"/>
    <w:rsid w:val="002169E1"/>
    <w:rsid w:val="00216BA8"/>
    <w:rsid w:val="00216BDC"/>
    <w:rsid w:val="00216CD2"/>
    <w:rsid w:val="00216D8A"/>
    <w:rsid w:val="00216DE4"/>
    <w:rsid w:val="00217355"/>
    <w:rsid w:val="002173C8"/>
    <w:rsid w:val="0021755C"/>
    <w:rsid w:val="002175FC"/>
    <w:rsid w:val="00217679"/>
    <w:rsid w:val="00217683"/>
    <w:rsid w:val="002176E9"/>
    <w:rsid w:val="002176F4"/>
    <w:rsid w:val="00217720"/>
    <w:rsid w:val="0021779C"/>
    <w:rsid w:val="00217840"/>
    <w:rsid w:val="00217875"/>
    <w:rsid w:val="002178C5"/>
    <w:rsid w:val="00217A93"/>
    <w:rsid w:val="00217BD7"/>
    <w:rsid w:val="00217BF4"/>
    <w:rsid w:val="00217C26"/>
    <w:rsid w:val="00217CF8"/>
    <w:rsid w:val="00217D04"/>
    <w:rsid w:val="00217D0D"/>
    <w:rsid w:val="00217D13"/>
    <w:rsid w:val="00217D47"/>
    <w:rsid w:val="00217E75"/>
    <w:rsid w:val="0022000A"/>
    <w:rsid w:val="002200B4"/>
    <w:rsid w:val="00220232"/>
    <w:rsid w:val="002202B6"/>
    <w:rsid w:val="00220348"/>
    <w:rsid w:val="00220425"/>
    <w:rsid w:val="00220446"/>
    <w:rsid w:val="002204A3"/>
    <w:rsid w:val="002205B7"/>
    <w:rsid w:val="0022065E"/>
    <w:rsid w:val="00220687"/>
    <w:rsid w:val="00220688"/>
    <w:rsid w:val="002206C7"/>
    <w:rsid w:val="0022072F"/>
    <w:rsid w:val="002207EB"/>
    <w:rsid w:val="002207F1"/>
    <w:rsid w:val="00220823"/>
    <w:rsid w:val="00220855"/>
    <w:rsid w:val="002208EA"/>
    <w:rsid w:val="00220950"/>
    <w:rsid w:val="00220984"/>
    <w:rsid w:val="00220A0C"/>
    <w:rsid w:val="00220A42"/>
    <w:rsid w:val="00220AD9"/>
    <w:rsid w:val="00220AEE"/>
    <w:rsid w:val="00220BC0"/>
    <w:rsid w:val="00220C17"/>
    <w:rsid w:val="00220C69"/>
    <w:rsid w:val="00220D41"/>
    <w:rsid w:val="00220F7B"/>
    <w:rsid w:val="00221046"/>
    <w:rsid w:val="002213FC"/>
    <w:rsid w:val="002215DF"/>
    <w:rsid w:val="00221609"/>
    <w:rsid w:val="0022164D"/>
    <w:rsid w:val="00221748"/>
    <w:rsid w:val="00221763"/>
    <w:rsid w:val="00221766"/>
    <w:rsid w:val="002218DE"/>
    <w:rsid w:val="002218EC"/>
    <w:rsid w:val="00221BB4"/>
    <w:rsid w:val="00221E46"/>
    <w:rsid w:val="002222B4"/>
    <w:rsid w:val="00222381"/>
    <w:rsid w:val="002224F6"/>
    <w:rsid w:val="0022253E"/>
    <w:rsid w:val="00222669"/>
    <w:rsid w:val="00222799"/>
    <w:rsid w:val="0022280C"/>
    <w:rsid w:val="00222854"/>
    <w:rsid w:val="0022287F"/>
    <w:rsid w:val="00222C02"/>
    <w:rsid w:val="00222D0E"/>
    <w:rsid w:val="00222FAD"/>
    <w:rsid w:val="00223030"/>
    <w:rsid w:val="0022312A"/>
    <w:rsid w:val="002232B3"/>
    <w:rsid w:val="00223423"/>
    <w:rsid w:val="00223484"/>
    <w:rsid w:val="0022350F"/>
    <w:rsid w:val="002235BC"/>
    <w:rsid w:val="00223723"/>
    <w:rsid w:val="002237AE"/>
    <w:rsid w:val="00223826"/>
    <w:rsid w:val="00223850"/>
    <w:rsid w:val="00223871"/>
    <w:rsid w:val="002238D2"/>
    <w:rsid w:val="002239A8"/>
    <w:rsid w:val="00223A5C"/>
    <w:rsid w:val="00223B64"/>
    <w:rsid w:val="00223E82"/>
    <w:rsid w:val="0022401D"/>
    <w:rsid w:val="0022408B"/>
    <w:rsid w:val="0022433B"/>
    <w:rsid w:val="00224391"/>
    <w:rsid w:val="00224572"/>
    <w:rsid w:val="00224574"/>
    <w:rsid w:val="0022471E"/>
    <w:rsid w:val="0022473C"/>
    <w:rsid w:val="002248E8"/>
    <w:rsid w:val="0022493A"/>
    <w:rsid w:val="002249DD"/>
    <w:rsid w:val="00224A84"/>
    <w:rsid w:val="00224C6B"/>
    <w:rsid w:val="00224CB4"/>
    <w:rsid w:val="00224D57"/>
    <w:rsid w:val="00224F47"/>
    <w:rsid w:val="00224FE2"/>
    <w:rsid w:val="00225080"/>
    <w:rsid w:val="002250B4"/>
    <w:rsid w:val="00225100"/>
    <w:rsid w:val="0022519E"/>
    <w:rsid w:val="00225221"/>
    <w:rsid w:val="00225270"/>
    <w:rsid w:val="00225382"/>
    <w:rsid w:val="002254BF"/>
    <w:rsid w:val="00225530"/>
    <w:rsid w:val="002256B0"/>
    <w:rsid w:val="00225AFA"/>
    <w:rsid w:val="00225BB8"/>
    <w:rsid w:val="00225BFB"/>
    <w:rsid w:val="00225BFE"/>
    <w:rsid w:val="00225CC8"/>
    <w:rsid w:val="00225CD6"/>
    <w:rsid w:val="00225FEE"/>
    <w:rsid w:val="002261DF"/>
    <w:rsid w:val="0022633F"/>
    <w:rsid w:val="0022646F"/>
    <w:rsid w:val="002264F3"/>
    <w:rsid w:val="00226543"/>
    <w:rsid w:val="00226621"/>
    <w:rsid w:val="0022671B"/>
    <w:rsid w:val="00226764"/>
    <w:rsid w:val="0022683A"/>
    <w:rsid w:val="0022690A"/>
    <w:rsid w:val="00226923"/>
    <w:rsid w:val="00226A09"/>
    <w:rsid w:val="00226C1D"/>
    <w:rsid w:val="00226C75"/>
    <w:rsid w:val="00226CA0"/>
    <w:rsid w:val="00226CF5"/>
    <w:rsid w:val="00226D92"/>
    <w:rsid w:val="00226DD9"/>
    <w:rsid w:val="00226DF8"/>
    <w:rsid w:val="00226F3D"/>
    <w:rsid w:val="00226F63"/>
    <w:rsid w:val="00226F75"/>
    <w:rsid w:val="00226F9E"/>
    <w:rsid w:val="00226FF4"/>
    <w:rsid w:val="0022701D"/>
    <w:rsid w:val="0022705D"/>
    <w:rsid w:val="002270BC"/>
    <w:rsid w:val="002271B1"/>
    <w:rsid w:val="002271C7"/>
    <w:rsid w:val="002271E9"/>
    <w:rsid w:val="00227236"/>
    <w:rsid w:val="0022734F"/>
    <w:rsid w:val="00227360"/>
    <w:rsid w:val="002276B1"/>
    <w:rsid w:val="00227838"/>
    <w:rsid w:val="002278B3"/>
    <w:rsid w:val="00227AC9"/>
    <w:rsid w:val="00227ADB"/>
    <w:rsid w:val="00227CFA"/>
    <w:rsid w:val="00227D52"/>
    <w:rsid w:val="00227D80"/>
    <w:rsid w:val="00227D89"/>
    <w:rsid w:val="00227DDA"/>
    <w:rsid w:val="00227DE9"/>
    <w:rsid w:val="00227F0C"/>
    <w:rsid w:val="00227F1E"/>
    <w:rsid w:val="002302E9"/>
    <w:rsid w:val="002304AF"/>
    <w:rsid w:val="002304CE"/>
    <w:rsid w:val="002306C7"/>
    <w:rsid w:val="002306CF"/>
    <w:rsid w:val="0023072D"/>
    <w:rsid w:val="0023078B"/>
    <w:rsid w:val="00230795"/>
    <w:rsid w:val="002307E4"/>
    <w:rsid w:val="00230815"/>
    <w:rsid w:val="0023087A"/>
    <w:rsid w:val="002308C2"/>
    <w:rsid w:val="00230983"/>
    <w:rsid w:val="002309DE"/>
    <w:rsid w:val="00230A25"/>
    <w:rsid w:val="00230CF4"/>
    <w:rsid w:val="00230D45"/>
    <w:rsid w:val="00230D8C"/>
    <w:rsid w:val="00230EA9"/>
    <w:rsid w:val="00230EF9"/>
    <w:rsid w:val="00230F96"/>
    <w:rsid w:val="00231311"/>
    <w:rsid w:val="00231345"/>
    <w:rsid w:val="002313DA"/>
    <w:rsid w:val="002314CA"/>
    <w:rsid w:val="00231732"/>
    <w:rsid w:val="00231773"/>
    <w:rsid w:val="002318D5"/>
    <w:rsid w:val="00231A94"/>
    <w:rsid w:val="00231D4A"/>
    <w:rsid w:val="00231E96"/>
    <w:rsid w:val="00231EA1"/>
    <w:rsid w:val="00231F83"/>
    <w:rsid w:val="00231FB6"/>
    <w:rsid w:val="00232080"/>
    <w:rsid w:val="002321FB"/>
    <w:rsid w:val="002322D0"/>
    <w:rsid w:val="00232454"/>
    <w:rsid w:val="002324E6"/>
    <w:rsid w:val="00232521"/>
    <w:rsid w:val="00232536"/>
    <w:rsid w:val="002325DE"/>
    <w:rsid w:val="00232701"/>
    <w:rsid w:val="00232A93"/>
    <w:rsid w:val="00232B43"/>
    <w:rsid w:val="00232C4B"/>
    <w:rsid w:val="00232D7E"/>
    <w:rsid w:val="00232E5E"/>
    <w:rsid w:val="00232E65"/>
    <w:rsid w:val="00232F3B"/>
    <w:rsid w:val="00233093"/>
    <w:rsid w:val="002330DB"/>
    <w:rsid w:val="00233198"/>
    <w:rsid w:val="0023324B"/>
    <w:rsid w:val="0023340B"/>
    <w:rsid w:val="00233592"/>
    <w:rsid w:val="0023362A"/>
    <w:rsid w:val="00233672"/>
    <w:rsid w:val="002336F7"/>
    <w:rsid w:val="002339E5"/>
    <w:rsid w:val="00233A31"/>
    <w:rsid w:val="00233A52"/>
    <w:rsid w:val="00233A86"/>
    <w:rsid w:val="00233AE3"/>
    <w:rsid w:val="00233B83"/>
    <w:rsid w:val="00233BB2"/>
    <w:rsid w:val="00233BE7"/>
    <w:rsid w:val="00233C8D"/>
    <w:rsid w:val="00233D45"/>
    <w:rsid w:val="00233E1A"/>
    <w:rsid w:val="00233E82"/>
    <w:rsid w:val="00233EEA"/>
    <w:rsid w:val="00234178"/>
    <w:rsid w:val="00234218"/>
    <w:rsid w:val="0023431C"/>
    <w:rsid w:val="00234334"/>
    <w:rsid w:val="00234379"/>
    <w:rsid w:val="002343C2"/>
    <w:rsid w:val="002344F2"/>
    <w:rsid w:val="00234569"/>
    <w:rsid w:val="002345A6"/>
    <w:rsid w:val="00234628"/>
    <w:rsid w:val="0023463F"/>
    <w:rsid w:val="0023489E"/>
    <w:rsid w:val="00234A9B"/>
    <w:rsid w:val="00234C51"/>
    <w:rsid w:val="00234CED"/>
    <w:rsid w:val="00235061"/>
    <w:rsid w:val="002351C5"/>
    <w:rsid w:val="002354DE"/>
    <w:rsid w:val="002355A6"/>
    <w:rsid w:val="002355F4"/>
    <w:rsid w:val="002356DF"/>
    <w:rsid w:val="0023575A"/>
    <w:rsid w:val="00235918"/>
    <w:rsid w:val="00235977"/>
    <w:rsid w:val="00235AED"/>
    <w:rsid w:val="00235B8F"/>
    <w:rsid w:val="00235BEC"/>
    <w:rsid w:val="00235C01"/>
    <w:rsid w:val="00235C8B"/>
    <w:rsid w:val="00235C91"/>
    <w:rsid w:val="00235CD1"/>
    <w:rsid w:val="00235D46"/>
    <w:rsid w:val="00235DCE"/>
    <w:rsid w:val="00235E29"/>
    <w:rsid w:val="00235F0F"/>
    <w:rsid w:val="00236002"/>
    <w:rsid w:val="0023605C"/>
    <w:rsid w:val="002360B5"/>
    <w:rsid w:val="00236137"/>
    <w:rsid w:val="00236171"/>
    <w:rsid w:val="00236193"/>
    <w:rsid w:val="002361DE"/>
    <w:rsid w:val="002361EA"/>
    <w:rsid w:val="00236328"/>
    <w:rsid w:val="0023639F"/>
    <w:rsid w:val="002363A9"/>
    <w:rsid w:val="0023657D"/>
    <w:rsid w:val="002365D8"/>
    <w:rsid w:val="00236711"/>
    <w:rsid w:val="0023678D"/>
    <w:rsid w:val="002369AD"/>
    <w:rsid w:val="00236AAA"/>
    <w:rsid w:val="00236BD0"/>
    <w:rsid w:val="00236DDA"/>
    <w:rsid w:val="00237002"/>
    <w:rsid w:val="00237023"/>
    <w:rsid w:val="002371CF"/>
    <w:rsid w:val="00237201"/>
    <w:rsid w:val="002372B0"/>
    <w:rsid w:val="0023730A"/>
    <w:rsid w:val="00237592"/>
    <w:rsid w:val="0023773B"/>
    <w:rsid w:val="00237957"/>
    <w:rsid w:val="002379CA"/>
    <w:rsid w:val="00237AB7"/>
    <w:rsid w:val="00237B0B"/>
    <w:rsid w:val="00237B28"/>
    <w:rsid w:val="00237BAA"/>
    <w:rsid w:val="00237D06"/>
    <w:rsid w:val="00237E99"/>
    <w:rsid w:val="00237EE8"/>
    <w:rsid w:val="00237F90"/>
    <w:rsid w:val="002401CF"/>
    <w:rsid w:val="00240502"/>
    <w:rsid w:val="0024058A"/>
    <w:rsid w:val="00240674"/>
    <w:rsid w:val="002406F4"/>
    <w:rsid w:val="00240739"/>
    <w:rsid w:val="00240746"/>
    <w:rsid w:val="00240815"/>
    <w:rsid w:val="002408BA"/>
    <w:rsid w:val="0024091F"/>
    <w:rsid w:val="00240922"/>
    <w:rsid w:val="00240A0E"/>
    <w:rsid w:val="00240B31"/>
    <w:rsid w:val="00240B57"/>
    <w:rsid w:val="00240B7A"/>
    <w:rsid w:val="00240D54"/>
    <w:rsid w:val="00240E0B"/>
    <w:rsid w:val="00240E9A"/>
    <w:rsid w:val="00240ED0"/>
    <w:rsid w:val="00240EF6"/>
    <w:rsid w:val="00240FC3"/>
    <w:rsid w:val="00240FD5"/>
    <w:rsid w:val="002410AB"/>
    <w:rsid w:val="0024113A"/>
    <w:rsid w:val="002411AA"/>
    <w:rsid w:val="00241276"/>
    <w:rsid w:val="002413AC"/>
    <w:rsid w:val="0024146E"/>
    <w:rsid w:val="00241488"/>
    <w:rsid w:val="002415F2"/>
    <w:rsid w:val="002416B1"/>
    <w:rsid w:val="002416B6"/>
    <w:rsid w:val="0024194C"/>
    <w:rsid w:val="00241A10"/>
    <w:rsid w:val="00241A76"/>
    <w:rsid w:val="00241E4F"/>
    <w:rsid w:val="00241FD2"/>
    <w:rsid w:val="002423A0"/>
    <w:rsid w:val="00242568"/>
    <w:rsid w:val="002426A5"/>
    <w:rsid w:val="0024271E"/>
    <w:rsid w:val="0024295E"/>
    <w:rsid w:val="002429ED"/>
    <w:rsid w:val="00242B04"/>
    <w:rsid w:val="00242C45"/>
    <w:rsid w:val="00242C82"/>
    <w:rsid w:val="00242D07"/>
    <w:rsid w:val="00242F54"/>
    <w:rsid w:val="0024309C"/>
    <w:rsid w:val="002430CB"/>
    <w:rsid w:val="002431C0"/>
    <w:rsid w:val="002431FC"/>
    <w:rsid w:val="00243377"/>
    <w:rsid w:val="002433D5"/>
    <w:rsid w:val="002433E1"/>
    <w:rsid w:val="0024342D"/>
    <w:rsid w:val="00243560"/>
    <w:rsid w:val="0024357D"/>
    <w:rsid w:val="002437F4"/>
    <w:rsid w:val="002437FF"/>
    <w:rsid w:val="002439D9"/>
    <w:rsid w:val="00243AA3"/>
    <w:rsid w:val="00243B38"/>
    <w:rsid w:val="00243B8A"/>
    <w:rsid w:val="00243BA9"/>
    <w:rsid w:val="00243EAC"/>
    <w:rsid w:val="00244014"/>
    <w:rsid w:val="0024422B"/>
    <w:rsid w:val="00244336"/>
    <w:rsid w:val="00244508"/>
    <w:rsid w:val="002445E1"/>
    <w:rsid w:val="002445EE"/>
    <w:rsid w:val="00244634"/>
    <w:rsid w:val="00244841"/>
    <w:rsid w:val="00244A22"/>
    <w:rsid w:val="00244AFC"/>
    <w:rsid w:val="00244C1A"/>
    <w:rsid w:val="00244D5B"/>
    <w:rsid w:val="00244ECD"/>
    <w:rsid w:val="00244F70"/>
    <w:rsid w:val="0024507A"/>
    <w:rsid w:val="002450D0"/>
    <w:rsid w:val="0024519F"/>
    <w:rsid w:val="002451EF"/>
    <w:rsid w:val="002452A8"/>
    <w:rsid w:val="00245337"/>
    <w:rsid w:val="002453CC"/>
    <w:rsid w:val="0024541A"/>
    <w:rsid w:val="00245461"/>
    <w:rsid w:val="0024584E"/>
    <w:rsid w:val="0024585F"/>
    <w:rsid w:val="0024586E"/>
    <w:rsid w:val="0024590A"/>
    <w:rsid w:val="00245935"/>
    <w:rsid w:val="00245976"/>
    <w:rsid w:val="00245A76"/>
    <w:rsid w:val="00245A87"/>
    <w:rsid w:val="00245ACB"/>
    <w:rsid w:val="00245AF6"/>
    <w:rsid w:val="00245BF0"/>
    <w:rsid w:val="00245CB9"/>
    <w:rsid w:val="00245D09"/>
    <w:rsid w:val="00245ECD"/>
    <w:rsid w:val="00245F2C"/>
    <w:rsid w:val="00245F31"/>
    <w:rsid w:val="00245FD1"/>
    <w:rsid w:val="00246004"/>
    <w:rsid w:val="002460EA"/>
    <w:rsid w:val="002463FE"/>
    <w:rsid w:val="00246401"/>
    <w:rsid w:val="002464B9"/>
    <w:rsid w:val="00246564"/>
    <w:rsid w:val="002465EB"/>
    <w:rsid w:val="002465F1"/>
    <w:rsid w:val="002466AE"/>
    <w:rsid w:val="00246720"/>
    <w:rsid w:val="002467D5"/>
    <w:rsid w:val="00246A8B"/>
    <w:rsid w:val="00246AB1"/>
    <w:rsid w:val="00246B59"/>
    <w:rsid w:val="00246B6E"/>
    <w:rsid w:val="00246C50"/>
    <w:rsid w:val="00246C63"/>
    <w:rsid w:val="00246D74"/>
    <w:rsid w:val="00246DFA"/>
    <w:rsid w:val="00246E4F"/>
    <w:rsid w:val="00246EAC"/>
    <w:rsid w:val="00246FE9"/>
    <w:rsid w:val="00246FF9"/>
    <w:rsid w:val="002470E0"/>
    <w:rsid w:val="00247184"/>
    <w:rsid w:val="0024723B"/>
    <w:rsid w:val="00247269"/>
    <w:rsid w:val="00247277"/>
    <w:rsid w:val="002472A3"/>
    <w:rsid w:val="00247344"/>
    <w:rsid w:val="002474BB"/>
    <w:rsid w:val="002474F4"/>
    <w:rsid w:val="00247515"/>
    <w:rsid w:val="002475C6"/>
    <w:rsid w:val="00247681"/>
    <w:rsid w:val="0024780B"/>
    <w:rsid w:val="002478D5"/>
    <w:rsid w:val="00247A06"/>
    <w:rsid w:val="00247B9C"/>
    <w:rsid w:val="00247D87"/>
    <w:rsid w:val="00247DF1"/>
    <w:rsid w:val="00247E34"/>
    <w:rsid w:val="00247F24"/>
    <w:rsid w:val="0025000E"/>
    <w:rsid w:val="0025001B"/>
    <w:rsid w:val="00250023"/>
    <w:rsid w:val="0025003E"/>
    <w:rsid w:val="00250537"/>
    <w:rsid w:val="0025060D"/>
    <w:rsid w:val="00250645"/>
    <w:rsid w:val="002506E0"/>
    <w:rsid w:val="0025071A"/>
    <w:rsid w:val="00250728"/>
    <w:rsid w:val="00250875"/>
    <w:rsid w:val="002508A8"/>
    <w:rsid w:val="002508D4"/>
    <w:rsid w:val="002508F3"/>
    <w:rsid w:val="002509F8"/>
    <w:rsid w:val="00250AB1"/>
    <w:rsid w:val="00250C2C"/>
    <w:rsid w:val="00250E3B"/>
    <w:rsid w:val="00250EE5"/>
    <w:rsid w:val="00250FBB"/>
    <w:rsid w:val="0025110F"/>
    <w:rsid w:val="00251230"/>
    <w:rsid w:val="00251329"/>
    <w:rsid w:val="0025145C"/>
    <w:rsid w:val="00251630"/>
    <w:rsid w:val="00251641"/>
    <w:rsid w:val="002516C9"/>
    <w:rsid w:val="00251747"/>
    <w:rsid w:val="002517C2"/>
    <w:rsid w:val="002518C2"/>
    <w:rsid w:val="002519E7"/>
    <w:rsid w:val="00251A21"/>
    <w:rsid w:val="00251A92"/>
    <w:rsid w:val="00251C27"/>
    <w:rsid w:val="00251D64"/>
    <w:rsid w:val="00251D84"/>
    <w:rsid w:val="00251FE6"/>
    <w:rsid w:val="002520E8"/>
    <w:rsid w:val="00252101"/>
    <w:rsid w:val="00252437"/>
    <w:rsid w:val="00252450"/>
    <w:rsid w:val="0025245E"/>
    <w:rsid w:val="002525D1"/>
    <w:rsid w:val="002526FF"/>
    <w:rsid w:val="00252909"/>
    <w:rsid w:val="00252A57"/>
    <w:rsid w:val="00252BA1"/>
    <w:rsid w:val="00252C4F"/>
    <w:rsid w:val="00252CCA"/>
    <w:rsid w:val="00252DAD"/>
    <w:rsid w:val="002530FA"/>
    <w:rsid w:val="00253126"/>
    <w:rsid w:val="002531C8"/>
    <w:rsid w:val="0025320E"/>
    <w:rsid w:val="002533EA"/>
    <w:rsid w:val="00253493"/>
    <w:rsid w:val="002534E3"/>
    <w:rsid w:val="00253599"/>
    <w:rsid w:val="002535A4"/>
    <w:rsid w:val="00253609"/>
    <w:rsid w:val="00253629"/>
    <w:rsid w:val="002538FC"/>
    <w:rsid w:val="00253920"/>
    <w:rsid w:val="00253A1D"/>
    <w:rsid w:val="00253A44"/>
    <w:rsid w:val="00253AF7"/>
    <w:rsid w:val="00253BDA"/>
    <w:rsid w:val="00253C89"/>
    <w:rsid w:val="00253CA0"/>
    <w:rsid w:val="00253D5C"/>
    <w:rsid w:val="00253EE4"/>
    <w:rsid w:val="00253EF5"/>
    <w:rsid w:val="002540AC"/>
    <w:rsid w:val="002540B5"/>
    <w:rsid w:val="00254209"/>
    <w:rsid w:val="002542E7"/>
    <w:rsid w:val="00254310"/>
    <w:rsid w:val="00254421"/>
    <w:rsid w:val="00254429"/>
    <w:rsid w:val="002545CF"/>
    <w:rsid w:val="0025462A"/>
    <w:rsid w:val="00254631"/>
    <w:rsid w:val="00254722"/>
    <w:rsid w:val="002547F2"/>
    <w:rsid w:val="00254897"/>
    <w:rsid w:val="002548AA"/>
    <w:rsid w:val="002549DB"/>
    <w:rsid w:val="00254BD4"/>
    <w:rsid w:val="00254C1F"/>
    <w:rsid w:val="00254C79"/>
    <w:rsid w:val="00254CB9"/>
    <w:rsid w:val="00254CE2"/>
    <w:rsid w:val="00254D29"/>
    <w:rsid w:val="00254D6F"/>
    <w:rsid w:val="00254E01"/>
    <w:rsid w:val="002550E5"/>
    <w:rsid w:val="0025515A"/>
    <w:rsid w:val="0025517F"/>
    <w:rsid w:val="002552AE"/>
    <w:rsid w:val="002552FB"/>
    <w:rsid w:val="00255320"/>
    <w:rsid w:val="00255462"/>
    <w:rsid w:val="00255486"/>
    <w:rsid w:val="00255685"/>
    <w:rsid w:val="00255763"/>
    <w:rsid w:val="00255770"/>
    <w:rsid w:val="002557AC"/>
    <w:rsid w:val="00255903"/>
    <w:rsid w:val="0025596D"/>
    <w:rsid w:val="00255B25"/>
    <w:rsid w:val="00255C5E"/>
    <w:rsid w:val="00255D0F"/>
    <w:rsid w:val="00255DEA"/>
    <w:rsid w:val="00255E78"/>
    <w:rsid w:val="00255F21"/>
    <w:rsid w:val="00255F4E"/>
    <w:rsid w:val="00255FFF"/>
    <w:rsid w:val="0025627B"/>
    <w:rsid w:val="00256343"/>
    <w:rsid w:val="0025635D"/>
    <w:rsid w:val="002563CF"/>
    <w:rsid w:val="00256410"/>
    <w:rsid w:val="002564A3"/>
    <w:rsid w:val="0025655B"/>
    <w:rsid w:val="0025658F"/>
    <w:rsid w:val="00256690"/>
    <w:rsid w:val="002566DC"/>
    <w:rsid w:val="0025670C"/>
    <w:rsid w:val="0025678D"/>
    <w:rsid w:val="0025694F"/>
    <w:rsid w:val="002569C1"/>
    <w:rsid w:val="002569F0"/>
    <w:rsid w:val="00256B54"/>
    <w:rsid w:val="00256F14"/>
    <w:rsid w:val="00256F69"/>
    <w:rsid w:val="00256F85"/>
    <w:rsid w:val="00257059"/>
    <w:rsid w:val="00257076"/>
    <w:rsid w:val="002570CC"/>
    <w:rsid w:val="00257118"/>
    <w:rsid w:val="002571C3"/>
    <w:rsid w:val="002571D5"/>
    <w:rsid w:val="0025726C"/>
    <w:rsid w:val="00257391"/>
    <w:rsid w:val="0025747D"/>
    <w:rsid w:val="002574EA"/>
    <w:rsid w:val="0025751A"/>
    <w:rsid w:val="002575D4"/>
    <w:rsid w:val="002576AA"/>
    <w:rsid w:val="0025777A"/>
    <w:rsid w:val="0025787C"/>
    <w:rsid w:val="002578C7"/>
    <w:rsid w:val="002578EC"/>
    <w:rsid w:val="0025793C"/>
    <w:rsid w:val="002579A4"/>
    <w:rsid w:val="002579E9"/>
    <w:rsid w:val="00257B2D"/>
    <w:rsid w:val="00257B30"/>
    <w:rsid w:val="00257C42"/>
    <w:rsid w:val="00257CE3"/>
    <w:rsid w:val="00257CE5"/>
    <w:rsid w:val="00257D99"/>
    <w:rsid w:val="00257EAD"/>
    <w:rsid w:val="00260026"/>
    <w:rsid w:val="0026002E"/>
    <w:rsid w:val="002600C3"/>
    <w:rsid w:val="002602AD"/>
    <w:rsid w:val="002602C1"/>
    <w:rsid w:val="0026030E"/>
    <w:rsid w:val="00260424"/>
    <w:rsid w:val="00260454"/>
    <w:rsid w:val="0026048A"/>
    <w:rsid w:val="00260493"/>
    <w:rsid w:val="00260558"/>
    <w:rsid w:val="0026077F"/>
    <w:rsid w:val="002607E2"/>
    <w:rsid w:val="002608E6"/>
    <w:rsid w:val="00260CF0"/>
    <w:rsid w:val="00260E71"/>
    <w:rsid w:val="00261133"/>
    <w:rsid w:val="002611AB"/>
    <w:rsid w:val="002611F6"/>
    <w:rsid w:val="0026121E"/>
    <w:rsid w:val="00261317"/>
    <w:rsid w:val="00261496"/>
    <w:rsid w:val="00261501"/>
    <w:rsid w:val="00261520"/>
    <w:rsid w:val="00261562"/>
    <w:rsid w:val="002619BF"/>
    <w:rsid w:val="002619DE"/>
    <w:rsid w:val="00261BE8"/>
    <w:rsid w:val="00261C50"/>
    <w:rsid w:val="00261CC0"/>
    <w:rsid w:val="00261D67"/>
    <w:rsid w:val="00261D8E"/>
    <w:rsid w:val="00261DCE"/>
    <w:rsid w:val="00261DF1"/>
    <w:rsid w:val="00261F39"/>
    <w:rsid w:val="00261F6E"/>
    <w:rsid w:val="00261F9D"/>
    <w:rsid w:val="0026212A"/>
    <w:rsid w:val="0026213F"/>
    <w:rsid w:val="0026225A"/>
    <w:rsid w:val="0026246C"/>
    <w:rsid w:val="002624FB"/>
    <w:rsid w:val="002626A4"/>
    <w:rsid w:val="00262742"/>
    <w:rsid w:val="002627FC"/>
    <w:rsid w:val="00262808"/>
    <w:rsid w:val="00262823"/>
    <w:rsid w:val="0026282E"/>
    <w:rsid w:val="002628DC"/>
    <w:rsid w:val="00262996"/>
    <w:rsid w:val="002629D0"/>
    <w:rsid w:val="00262A87"/>
    <w:rsid w:val="00262AA2"/>
    <w:rsid w:val="00262F90"/>
    <w:rsid w:val="00262F9F"/>
    <w:rsid w:val="00263048"/>
    <w:rsid w:val="00263096"/>
    <w:rsid w:val="002630D3"/>
    <w:rsid w:val="00263199"/>
    <w:rsid w:val="002633F0"/>
    <w:rsid w:val="00263424"/>
    <w:rsid w:val="002634B0"/>
    <w:rsid w:val="002634CA"/>
    <w:rsid w:val="00263516"/>
    <w:rsid w:val="00263637"/>
    <w:rsid w:val="002636A2"/>
    <w:rsid w:val="0026379A"/>
    <w:rsid w:val="0026383B"/>
    <w:rsid w:val="00263891"/>
    <w:rsid w:val="0026398C"/>
    <w:rsid w:val="00263A50"/>
    <w:rsid w:val="00263A9D"/>
    <w:rsid w:val="00263AA8"/>
    <w:rsid w:val="00263B00"/>
    <w:rsid w:val="00263C7A"/>
    <w:rsid w:val="00263C91"/>
    <w:rsid w:val="00263C99"/>
    <w:rsid w:val="00263D89"/>
    <w:rsid w:val="00263D9F"/>
    <w:rsid w:val="00263EAD"/>
    <w:rsid w:val="00263F49"/>
    <w:rsid w:val="00263FC0"/>
    <w:rsid w:val="002640E2"/>
    <w:rsid w:val="0026416E"/>
    <w:rsid w:val="002642AA"/>
    <w:rsid w:val="0026443E"/>
    <w:rsid w:val="002645D8"/>
    <w:rsid w:val="002648F3"/>
    <w:rsid w:val="00264961"/>
    <w:rsid w:val="002649CC"/>
    <w:rsid w:val="002649F6"/>
    <w:rsid w:val="00264C42"/>
    <w:rsid w:val="00264CA8"/>
    <w:rsid w:val="00264D3A"/>
    <w:rsid w:val="00264F35"/>
    <w:rsid w:val="00264F9E"/>
    <w:rsid w:val="00264FB2"/>
    <w:rsid w:val="002650D9"/>
    <w:rsid w:val="002650E5"/>
    <w:rsid w:val="00265104"/>
    <w:rsid w:val="00265207"/>
    <w:rsid w:val="00265208"/>
    <w:rsid w:val="00265282"/>
    <w:rsid w:val="002652C0"/>
    <w:rsid w:val="002652F1"/>
    <w:rsid w:val="0026533E"/>
    <w:rsid w:val="002654BD"/>
    <w:rsid w:val="002654C1"/>
    <w:rsid w:val="0026552F"/>
    <w:rsid w:val="0026556C"/>
    <w:rsid w:val="002655AB"/>
    <w:rsid w:val="00265641"/>
    <w:rsid w:val="0026573F"/>
    <w:rsid w:val="00265757"/>
    <w:rsid w:val="00265816"/>
    <w:rsid w:val="002658C4"/>
    <w:rsid w:val="00265954"/>
    <w:rsid w:val="00265AEF"/>
    <w:rsid w:val="00265BCD"/>
    <w:rsid w:val="00265D95"/>
    <w:rsid w:val="00265FE7"/>
    <w:rsid w:val="00266155"/>
    <w:rsid w:val="0026615C"/>
    <w:rsid w:val="00266218"/>
    <w:rsid w:val="002662AA"/>
    <w:rsid w:val="002662C7"/>
    <w:rsid w:val="0026630A"/>
    <w:rsid w:val="002663C7"/>
    <w:rsid w:val="002663F9"/>
    <w:rsid w:val="0026650E"/>
    <w:rsid w:val="0026652C"/>
    <w:rsid w:val="0026652D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07E"/>
    <w:rsid w:val="00267120"/>
    <w:rsid w:val="00267285"/>
    <w:rsid w:val="002674ED"/>
    <w:rsid w:val="00267657"/>
    <w:rsid w:val="002676C0"/>
    <w:rsid w:val="0026771C"/>
    <w:rsid w:val="0026774D"/>
    <w:rsid w:val="00267754"/>
    <w:rsid w:val="00267793"/>
    <w:rsid w:val="002677C6"/>
    <w:rsid w:val="00267829"/>
    <w:rsid w:val="0026794E"/>
    <w:rsid w:val="00267A23"/>
    <w:rsid w:val="00267A98"/>
    <w:rsid w:val="00267C63"/>
    <w:rsid w:val="00267E0E"/>
    <w:rsid w:val="00267F03"/>
    <w:rsid w:val="00267F22"/>
    <w:rsid w:val="00267FA6"/>
    <w:rsid w:val="002700E2"/>
    <w:rsid w:val="0027014D"/>
    <w:rsid w:val="00270328"/>
    <w:rsid w:val="00270395"/>
    <w:rsid w:val="00270396"/>
    <w:rsid w:val="002703E7"/>
    <w:rsid w:val="002704E8"/>
    <w:rsid w:val="002705F0"/>
    <w:rsid w:val="0027065E"/>
    <w:rsid w:val="00270730"/>
    <w:rsid w:val="00270757"/>
    <w:rsid w:val="00270769"/>
    <w:rsid w:val="00270788"/>
    <w:rsid w:val="00270A0E"/>
    <w:rsid w:val="00270B8F"/>
    <w:rsid w:val="00270B9A"/>
    <w:rsid w:val="00270BE6"/>
    <w:rsid w:val="00270CE0"/>
    <w:rsid w:val="00270DFD"/>
    <w:rsid w:val="0027110E"/>
    <w:rsid w:val="00271391"/>
    <w:rsid w:val="002714DC"/>
    <w:rsid w:val="00271582"/>
    <w:rsid w:val="00271587"/>
    <w:rsid w:val="00271605"/>
    <w:rsid w:val="00271620"/>
    <w:rsid w:val="00271696"/>
    <w:rsid w:val="00271749"/>
    <w:rsid w:val="00271801"/>
    <w:rsid w:val="00271AE6"/>
    <w:rsid w:val="00271B77"/>
    <w:rsid w:val="00271D6B"/>
    <w:rsid w:val="00271E54"/>
    <w:rsid w:val="0027205F"/>
    <w:rsid w:val="0027206B"/>
    <w:rsid w:val="0027217E"/>
    <w:rsid w:val="00272248"/>
    <w:rsid w:val="002722B2"/>
    <w:rsid w:val="002723C9"/>
    <w:rsid w:val="0027244C"/>
    <w:rsid w:val="002724CB"/>
    <w:rsid w:val="00272752"/>
    <w:rsid w:val="002727EC"/>
    <w:rsid w:val="002728AC"/>
    <w:rsid w:val="002728C7"/>
    <w:rsid w:val="00272A12"/>
    <w:rsid w:val="00272A20"/>
    <w:rsid w:val="00272C1F"/>
    <w:rsid w:val="00272E15"/>
    <w:rsid w:val="00272EE5"/>
    <w:rsid w:val="00272F79"/>
    <w:rsid w:val="00272FA7"/>
    <w:rsid w:val="00273083"/>
    <w:rsid w:val="002730D2"/>
    <w:rsid w:val="0027340C"/>
    <w:rsid w:val="00273482"/>
    <w:rsid w:val="002734BF"/>
    <w:rsid w:val="002734DB"/>
    <w:rsid w:val="00273550"/>
    <w:rsid w:val="002735B6"/>
    <w:rsid w:val="002736C9"/>
    <w:rsid w:val="00273765"/>
    <w:rsid w:val="00273778"/>
    <w:rsid w:val="0027382C"/>
    <w:rsid w:val="00273883"/>
    <w:rsid w:val="002738CA"/>
    <w:rsid w:val="0027394A"/>
    <w:rsid w:val="00273971"/>
    <w:rsid w:val="00273AE4"/>
    <w:rsid w:val="00273AEE"/>
    <w:rsid w:val="00273B0D"/>
    <w:rsid w:val="00273B20"/>
    <w:rsid w:val="00273C8A"/>
    <w:rsid w:val="00273F91"/>
    <w:rsid w:val="0027401B"/>
    <w:rsid w:val="00274054"/>
    <w:rsid w:val="00274061"/>
    <w:rsid w:val="002742ED"/>
    <w:rsid w:val="00274386"/>
    <w:rsid w:val="0027439C"/>
    <w:rsid w:val="002743DA"/>
    <w:rsid w:val="00274521"/>
    <w:rsid w:val="0027491F"/>
    <w:rsid w:val="00274A3B"/>
    <w:rsid w:val="00274C38"/>
    <w:rsid w:val="002750AF"/>
    <w:rsid w:val="00275121"/>
    <w:rsid w:val="002751F9"/>
    <w:rsid w:val="002752F2"/>
    <w:rsid w:val="0027537D"/>
    <w:rsid w:val="0027544E"/>
    <w:rsid w:val="0027545C"/>
    <w:rsid w:val="002755BF"/>
    <w:rsid w:val="002755E3"/>
    <w:rsid w:val="002757B2"/>
    <w:rsid w:val="002757DB"/>
    <w:rsid w:val="00275851"/>
    <w:rsid w:val="00275863"/>
    <w:rsid w:val="00275AAE"/>
    <w:rsid w:val="00275AE2"/>
    <w:rsid w:val="00275DED"/>
    <w:rsid w:val="00275E71"/>
    <w:rsid w:val="00275EB5"/>
    <w:rsid w:val="00276184"/>
    <w:rsid w:val="002761AF"/>
    <w:rsid w:val="002762F6"/>
    <w:rsid w:val="002762FF"/>
    <w:rsid w:val="002763E7"/>
    <w:rsid w:val="00276405"/>
    <w:rsid w:val="00276648"/>
    <w:rsid w:val="0027664D"/>
    <w:rsid w:val="0027670A"/>
    <w:rsid w:val="00276724"/>
    <w:rsid w:val="00276769"/>
    <w:rsid w:val="002768AA"/>
    <w:rsid w:val="0027694F"/>
    <w:rsid w:val="002769D7"/>
    <w:rsid w:val="00276A24"/>
    <w:rsid w:val="00276A6E"/>
    <w:rsid w:val="00276B13"/>
    <w:rsid w:val="00276C63"/>
    <w:rsid w:val="00276C67"/>
    <w:rsid w:val="00276C8D"/>
    <w:rsid w:val="00276EBB"/>
    <w:rsid w:val="00276EF1"/>
    <w:rsid w:val="00277186"/>
    <w:rsid w:val="00277325"/>
    <w:rsid w:val="002773D6"/>
    <w:rsid w:val="0027743E"/>
    <w:rsid w:val="00277588"/>
    <w:rsid w:val="00277604"/>
    <w:rsid w:val="00277626"/>
    <w:rsid w:val="00277648"/>
    <w:rsid w:val="0027774D"/>
    <w:rsid w:val="0027784C"/>
    <w:rsid w:val="002779A3"/>
    <w:rsid w:val="00277A78"/>
    <w:rsid w:val="00277CE5"/>
    <w:rsid w:val="00277D04"/>
    <w:rsid w:val="00277D72"/>
    <w:rsid w:val="00277EC5"/>
    <w:rsid w:val="00277FA2"/>
    <w:rsid w:val="00277FBB"/>
    <w:rsid w:val="002800FF"/>
    <w:rsid w:val="00280181"/>
    <w:rsid w:val="002801F1"/>
    <w:rsid w:val="002802E3"/>
    <w:rsid w:val="002802E7"/>
    <w:rsid w:val="0028031F"/>
    <w:rsid w:val="00280364"/>
    <w:rsid w:val="00280419"/>
    <w:rsid w:val="00280553"/>
    <w:rsid w:val="0028065B"/>
    <w:rsid w:val="00280683"/>
    <w:rsid w:val="00280690"/>
    <w:rsid w:val="00280733"/>
    <w:rsid w:val="00280762"/>
    <w:rsid w:val="0028082A"/>
    <w:rsid w:val="002808D9"/>
    <w:rsid w:val="002808E6"/>
    <w:rsid w:val="00280909"/>
    <w:rsid w:val="002809E5"/>
    <w:rsid w:val="00280AD5"/>
    <w:rsid w:val="00280B8D"/>
    <w:rsid w:val="00280C12"/>
    <w:rsid w:val="00280D1B"/>
    <w:rsid w:val="00280F0F"/>
    <w:rsid w:val="00280F36"/>
    <w:rsid w:val="0028101F"/>
    <w:rsid w:val="0028137B"/>
    <w:rsid w:val="0028137F"/>
    <w:rsid w:val="002813E6"/>
    <w:rsid w:val="002813FA"/>
    <w:rsid w:val="0028173B"/>
    <w:rsid w:val="002818BB"/>
    <w:rsid w:val="002819DE"/>
    <w:rsid w:val="00281AF5"/>
    <w:rsid w:val="00281B46"/>
    <w:rsid w:val="00281BF1"/>
    <w:rsid w:val="002820FB"/>
    <w:rsid w:val="0028215C"/>
    <w:rsid w:val="002821DF"/>
    <w:rsid w:val="00282265"/>
    <w:rsid w:val="00282270"/>
    <w:rsid w:val="0028234D"/>
    <w:rsid w:val="00282417"/>
    <w:rsid w:val="00282447"/>
    <w:rsid w:val="002824B8"/>
    <w:rsid w:val="00282527"/>
    <w:rsid w:val="00282555"/>
    <w:rsid w:val="0028269A"/>
    <w:rsid w:val="002826D6"/>
    <w:rsid w:val="002828CC"/>
    <w:rsid w:val="00282A22"/>
    <w:rsid w:val="00282BFD"/>
    <w:rsid w:val="00282C04"/>
    <w:rsid w:val="00282D35"/>
    <w:rsid w:val="00282D5B"/>
    <w:rsid w:val="00282E51"/>
    <w:rsid w:val="00282EB9"/>
    <w:rsid w:val="00282FA3"/>
    <w:rsid w:val="00282FD7"/>
    <w:rsid w:val="00283030"/>
    <w:rsid w:val="002830FD"/>
    <w:rsid w:val="00283151"/>
    <w:rsid w:val="00283191"/>
    <w:rsid w:val="002832FC"/>
    <w:rsid w:val="00283332"/>
    <w:rsid w:val="0028342F"/>
    <w:rsid w:val="00283493"/>
    <w:rsid w:val="002834AC"/>
    <w:rsid w:val="002834D6"/>
    <w:rsid w:val="00283525"/>
    <w:rsid w:val="00283568"/>
    <w:rsid w:val="00283572"/>
    <w:rsid w:val="002836FA"/>
    <w:rsid w:val="002837CA"/>
    <w:rsid w:val="002837ED"/>
    <w:rsid w:val="00283838"/>
    <w:rsid w:val="002838AC"/>
    <w:rsid w:val="00283982"/>
    <w:rsid w:val="00283A02"/>
    <w:rsid w:val="00283D78"/>
    <w:rsid w:val="00283E08"/>
    <w:rsid w:val="00283ECC"/>
    <w:rsid w:val="00283EF4"/>
    <w:rsid w:val="00283F95"/>
    <w:rsid w:val="00284161"/>
    <w:rsid w:val="002841D2"/>
    <w:rsid w:val="00284278"/>
    <w:rsid w:val="002842F8"/>
    <w:rsid w:val="0028445E"/>
    <w:rsid w:val="002844C7"/>
    <w:rsid w:val="00284614"/>
    <w:rsid w:val="0028462D"/>
    <w:rsid w:val="00284633"/>
    <w:rsid w:val="0028468D"/>
    <w:rsid w:val="00284846"/>
    <w:rsid w:val="00284850"/>
    <w:rsid w:val="002849C6"/>
    <w:rsid w:val="00284B44"/>
    <w:rsid w:val="00284B73"/>
    <w:rsid w:val="00284C2E"/>
    <w:rsid w:val="00284C9C"/>
    <w:rsid w:val="00284CDE"/>
    <w:rsid w:val="00284D5C"/>
    <w:rsid w:val="00284D6F"/>
    <w:rsid w:val="00284EBC"/>
    <w:rsid w:val="0028506E"/>
    <w:rsid w:val="00285144"/>
    <w:rsid w:val="0028524D"/>
    <w:rsid w:val="0028527D"/>
    <w:rsid w:val="002852B2"/>
    <w:rsid w:val="0028534A"/>
    <w:rsid w:val="00285353"/>
    <w:rsid w:val="0028535E"/>
    <w:rsid w:val="0028541A"/>
    <w:rsid w:val="00285428"/>
    <w:rsid w:val="00285460"/>
    <w:rsid w:val="00285471"/>
    <w:rsid w:val="00285514"/>
    <w:rsid w:val="002855FC"/>
    <w:rsid w:val="00285845"/>
    <w:rsid w:val="00285860"/>
    <w:rsid w:val="00285918"/>
    <w:rsid w:val="00285972"/>
    <w:rsid w:val="002859A9"/>
    <w:rsid w:val="00285A82"/>
    <w:rsid w:val="00285C46"/>
    <w:rsid w:val="00285CC2"/>
    <w:rsid w:val="00285D15"/>
    <w:rsid w:val="00285D9F"/>
    <w:rsid w:val="00285F40"/>
    <w:rsid w:val="00285F44"/>
    <w:rsid w:val="00286171"/>
    <w:rsid w:val="0028647B"/>
    <w:rsid w:val="002864BD"/>
    <w:rsid w:val="002864F0"/>
    <w:rsid w:val="0028654C"/>
    <w:rsid w:val="0028657C"/>
    <w:rsid w:val="0028675F"/>
    <w:rsid w:val="00286788"/>
    <w:rsid w:val="00286AD2"/>
    <w:rsid w:val="00286B89"/>
    <w:rsid w:val="00286BD5"/>
    <w:rsid w:val="00286BFF"/>
    <w:rsid w:val="00286C0B"/>
    <w:rsid w:val="00286C71"/>
    <w:rsid w:val="00286D5A"/>
    <w:rsid w:val="00286D6E"/>
    <w:rsid w:val="00286DA3"/>
    <w:rsid w:val="00286E6E"/>
    <w:rsid w:val="00286E74"/>
    <w:rsid w:val="00286E92"/>
    <w:rsid w:val="00286FF4"/>
    <w:rsid w:val="00287066"/>
    <w:rsid w:val="0028707A"/>
    <w:rsid w:val="00287109"/>
    <w:rsid w:val="00287112"/>
    <w:rsid w:val="00287229"/>
    <w:rsid w:val="0028724D"/>
    <w:rsid w:val="00287278"/>
    <w:rsid w:val="002873EF"/>
    <w:rsid w:val="00287842"/>
    <w:rsid w:val="002878B4"/>
    <w:rsid w:val="0028795A"/>
    <w:rsid w:val="002879D0"/>
    <w:rsid w:val="002879F4"/>
    <w:rsid w:val="00287C27"/>
    <w:rsid w:val="00287C3B"/>
    <w:rsid w:val="00287C8E"/>
    <w:rsid w:val="00287CE0"/>
    <w:rsid w:val="00287CF9"/>
    <w:rsid w:val="00287D5D"/>
    <w:rsid w:val="00287DD5"/>
    <w:rsid w:val="00287E02"/>
    <w:rsid w:val="00287ECA"/>
    <w:rsid w:val="00287ED1"/>
    <w:rsid w:val="00287EE8"/>
    <w:rsid w:val="00287F06"/>
    <w:rsid w:val="00287F87"/>
    <w:rsid w:val="0029019C"/>
    <w:rsid w:val="00290291"/>
    <w:rsid w:val="0029038C"/>
    <w:rsid w:val="0029046B"/>
    <w:rsid w:val="00290480"/>
    <w:rsid w:val="0029048A"/>
    <w:rsid w:val="002905B6"/>
    <w:rsid w:val="002905CC"/>
    <w:rsid w:val="002905F9"/>
    <w:rsid w:val="00290619"/>
    <w:rsid w:val="00290824"/>
    <w:rsid w:val="002908CE"/>
    <w:rsid w:val="00290969"/>
    <w:rsid w:val="002909DA"/>
    <w:rsid w:val="00290AE0"/>
    <w:rsid w:val="00290BF0"/>
    <w:rsid w:val="00290C2F"/>
    <w:rsid w:val="00290C97"/>
    <w:rsid w:val="00290CAE"/>
    <w:rsid w:val="00290CBE"/>
    <w:rsid w:val="00290CFB"/>
    <w:rsid w:val="00290DF8"/>
    <w:rsid w:val="00290E7C"/>
    <w:rsid w:val="00290E99"/>
    <w:rsid w:val="0029106B"/>
    <w:rsid w:val="002910E9"/>
    <w:rsid w:val="00291162"/>
    <w:rsid w:val="0029126A"/>
    <w:rsid w:val="0029127D"/>
    <w:rsid w:val="00291347"/>
    <w:rsid w:val="00291351"/>
    <w:rsid w:val="002913A3"/>
    <w:rsid w:val="00291572"/>
    <w:rsid w:val="0029159A"/>
    <w:rsid w:val="0029163F"/>
    <w:rsid w:val="002916A7"/>
    <w:rsid w:val="002916C9"/>
    <w:rsid w:val="00291707"/>
    <w:rsid w:val="002917A0"/>
    <w:rsid w:val="002919FE"/>
    <w:rsid w:val="00291A52"/>
    <w:rsid w:val="00291B40"/>
    <w:rsid w:val="00291B47"/>
    <w:rsid w:val="00291BBF"/>
    <w:rsid w:val="00291C84"/>
    <w:rsid w:val="00291CD9"/>
    <w:rsid w:val="00291D16"/>
    <w:rsid w:val="00291FA8"/>
    <w:rsid w:val="00292504"/>
    <w:rsid w:val="002925A4"/>
    <w:rsid w:val="0029268E"/>
    <w:rsid w:val="00292783"/>
    <w:rsid w:val="00292904"/>
    <w:rsid w:val="00292A18"/>
    <w:rsid w:val="00292B60"/>
    <w:rsid w:val="00292D59"/>
    <w:rsid w:val="00292D68"/>
    <w:rsid w:val="00292E84"/>
    <w:rsid w:val="00292EF2"/>
    <w:rsid w:val="00292FB9"/>
    <w:rsid w:val="00293094"/>
    <w:rsid w:val="002930A0"/>
    <w:rsid w:val="00293212"/>
    <w:rsid w:val="002933FD"/>
    <w:rsid w:val="0029349F"/>
    <w:rsid w:val="002934D8"/>
    <w:rsid w:val="002936D8"/>
    <w:rsid w:val="00293845"/>
    <w:rsid w:val="00293A26"/>
    <w:rsid w:val="00293AD1"/>
    <w:rsid w:val="00293B2D"/>
    <w:rsid w:val="00293D35"/>
    <w:rsid w:val="00293DBC"/>
    <w:rsid w:val="00293E4A"/>
    <w:rsid w:val="00293F09"/>
    <w:rsid w:val="00293F1C"/>
    <w:rsid w:val="00293F76"/>
    <w:rsid w:val="00293FFA"/>
    <w:rsid w:val="00294075"/>
    <w:rsid w:val="00294192"/>
    <w:rsid w:val="002941E0"/>
    <w:rsid w:val="00294389"/>
    <w:rsid w:val="002943E9"/>
    <w:rsid w:val="0029445A"/>
    <w:rsid w:val="002946EB"/>
    <w:rsid w:val="0029487C"/>
    <w:rsid w:val="002949B6"/>
    <w:rsid w:val="00294B7F"/>
    <w:rsid w:val="00294BBA"/>
    <w:rsid w:val="00294CB6"/>
    <w:rsid w:val="00294D21"/>
    <w:rsid w:val="00294D5C"/>
    <w:rsid w:val="00294DAC"/>
    <w:rsid w:val="00294E2C"/>
    <w:rsid w:val="00294E77"/>
    <w:rsid w:val="0029515B"/>
    <w:rsid w:val="002951E9"/>
    <w:rsid w:val="00295215"/>
    <w:rsid w:val="002952E4"/>
    <w:rsid w:val="00295322"/>
    <w:rsid w:val="00295346"/>
    <w:rsid w:val="00295364"/>
    <w:rsid w:val="002953C0"/>
    <w:rsid w:val="0029542B"/>
    <w:rsid w:val="00295444"/>
    <w:rsid w:val="0029563B"/>
    <w:rsid w:val="002956D0"/>
    <w:rsid w:val="002957CC"/>
    <w:rsid w:val="002958D2"/>
    <w:rsid w:val="002958D7"/>
    <w:rsid w:val="002958EC"/>
    <w:rsid w:val="00295921"/>
    <w:rsid w:val="002959BD"/>
    <w:rsid w:val="00295A2A"/>
    <w:rsid w:val="00295A51"/>
    <w:rsid w:val="00295A56"/>
    <w:rsid w:val="00295A78"/>
    <w:rsid w:val="00295B44"/>
    <w:rsid w:val="00295B77"/>
    <w:rsid w:val="00295C53"/>
    <w:rsid w:val="00295CB0"/>
    <w:rsid w:val="00295FCB"/>
    <w:rsid w:val="0029618C"/>
    <w:rsid w:val="002962F5"/>
    <w:rsid w:val="0029639E"/>
    <w:rsid w:val="00296468"/>
    <w:rsid w:val="002964F4"/>
    <w:rsid w:val="0029668B"/>
    <w:rsid w:val="002966D1"/>
    <w:rsid w:val="002968CC"/>
    <w:rsid w:val="002968DE"/>
    <w:rsid w:val="002969AC"/>
    <w:rsid w:val="00296A0D"/>
    <w:rsid w:val="00296A44"/>
    <w:rsid w:val="00296B74"/>
    <w:rsid w:val="00296D81"/>
    <w:rsid w:val="00296DCF"/>
    <w:rsid w:val="00296EDE"/>
    <w:rsid w:val="0029717E"/>
    <w:rsid w:val="00297519"/>
    <w:rsid w:val="002975AF"/>
    <w:rsid w:val="002975B6"/>
    <w:rsid w:val="002975DA"/>
    <w:rsid w:val="00297690"/>
    <w:rsid w:val="00297745"/>
    <w:rsid w:val="00297875"/>
    <w:rsid w:val="00297A76"/>
    <w:rsid w:val="00297C15"/>
    <w:rsid w:val="00297C53"/>
    <w:rsid w:val="00297C73"/>
    <w:rsid w:val="00297CFA"/>
    <w:rsid w:val="00297D08"/>
    <w:rsid w:val="00297DBD"/>
    <w:rsid w:val="00297E76"/>
    <w:rsid w:val="002A0049"/>
    <w:rsid w:val="002A0186"/>
    <w:rsid w:val="002A01B7"/>
    <w:rsid w:val="002A046F"/>
    <w:rsid w:val="002A0550"/>
    <w:rsid w:val="002A057A"/>
    <w:rsid w:val="002A0620"/>
    <w:rsid w:val="002A0698"/>
    <w:rsid w:val="002A06E2"/>
    <w:rsid w:val="002A09F8"/>
    <w:rsid w:val="002A0A7A"/>
    <w:rsid w:val="002A0ABB"/>
    <w:rsid w:val="002A0BD4"/>
    <w:rsid w:val="002A0C7D"/>
    <w:rsid w:val="002A0CA2"/>
    <w:rsid w:val="002A0DF6"/>
    <w:rsid w:val="002A0EC2"/>
    <w:rsid w:val="002A0FEB"/>
    <w:rsid w:val="002A10A3"/>
    <w:rsid w:val="002A10B9"/>
    <w:rsid w:val="002A117B"/>
    <w:rsid w:val="002A1329"/>
    <w:rsid w:val="002A1551"/>
    <w:rsid w:val="002A1563"/>
    <w:rsid w:val="002A1677"/>
    <w:rsid w:val="002A1715"/>
    <w:rsid w:val="002A195A"/>
    <w:rsid w:val="002A19C1"/>
    <w:rsid w:val="002A1A02"/>
    <w:rsid w:val="002A1B62"/>
    <w:rsid w:val="002A1C98"/>
    <w:rsid w:val="002A1D5B"/>
    <w:rsid w:val="002A1DDC"/>
    <w:rsid w:val="002A1E3B"/>
    <w:rsid w:val="002A1E47"/>
    <w:rsid w:val="002A1E66"/>
    <w:rsid w:val="002A1FD6"/>
    <w:rsid w:val="002A20E9"/>
    <w:rsid w:val="002A21AB"/>
    <w:rsid w:val="002A2219"/>
    <w:rsid w:val="002A224B"/>
    <w:rsid w:val="002A226E"/>
    <w:rsid w:val="002A229D"/>
    <w:rsid w:val="002A22C1"/>
    <w:rsid w:val="002A231B"/>
    <w:rsid w:val="002A239A"/>
    <w:rsid w:val="002A23C6"/>
    <w:rsid w:val="002A252E"/>
    <w:rsid w:val="002A2757"/>
    <w:rsid w:val="002A28DA"/>
    <w:rsid w:val="002A2977"/>
    <w:rsid w:val="002A298D"/>
    <w:rsid w:val="002A2A29"/>
    <w:rsid w:val="002A2A5B"/>
    <w:rsid w:val="002A2B42"/>
    <w:rsid w:val="002A2B93"/>
    <w:rsid w:val="002A2CCD"/>
    <w:rsid w:val="002A2D5B"/>
    <w:rsid w:val="002A2D8F"/>
    <w:rsid w:val="002A2E28"/>
    <w:rsid w:val="002A2E8D"/>
    <w:rsid w:val="002A300A"/>
    <w:rsid w:val="002A30C0"/>
    <w:rsid w:val="002A3203"/>
    <w:rsid w:val="002A322B"/>
    <w:rsid w:val="002A32F6"/>
    <w:rsid w:val="002A33CC"/>
    <w:rsid w:val="002A34EF"/>
    <w:rsid w:val="002A3553"/>
    <w:rsid w:val="002A369C"/>
    <w:rsid w:val="002A36F6"/>
    <w:rsid w:val="002A36FD"/>
    <w:rsid w:val="002A3706"/>
    <w:rsid w:val="002A394C"/>
    <w:rsid w:val="002A3A80"/>
    <w:rsid w:val="002A3CF8"/>
    <w:rsid w:val="002A3D27"/>
    <w:rsid w:val="002A3DB3"/>
    <w:rsid w:val="002A3DDB"/>
    <w:rsid w:val="002A3F13"/>
    <w:rsid w:val="002A4044"/>
    <w:rsid w:val="002A407F"/>
    <w:rsid w:val="002A4263"/>
    <w:rsid w:val="002A42BC"/>
    <w:rsid w:val="002A43C8"/>
    <w:rsid w:val="002A44F3"/>
    <w:rsid w:val="002A4519"/>
    <w:rsid w:val="002A453A"/>
    <w:rsid w:val="002A45B3"/>
    <w:rsid w:val="002A45C3"/>
    <w:rsid w:val="002A4635"/>
    <w:rsid w:val="002A4664"/>
    <w:rsid w:val="002A470D"/>
    <w:rsid w:val="002A4749"/>
    <w:rsid w:val="002A47AA"/>
    <w:rsid w:val="002A48AB"/>
    <w:rsid w:val="002A491F"/>
    <w:rsid w:val="002A4AED"/>
    <w:rsid w:val="002A4B83"/>
    <w:rsid w:val="002A4CF4"/>
    <w:rsid w:val="002A4DE3"/>
    <w:rsid w:val="002A4E69"/>
    <w:rsid w:val="002A4E93"/>
    <w:rsid w:val="002A4EE2"/>
    <w:rsid w:val="002A4EE7"/>
    <w:rsid w:val="002A4FF5"/>
    <w:rsid w:val="002A5035"/>
    <w:rsid w:val="002A52B7"/>
    <w:rsid w:val="002A52D2"/>
    <w:rsid w:val="002A534D"/>
    <w:rsid w:val="002A541B"/>
    <w:rsid w:val="002A5490"/>
    <w:rsid w:val="002A54F5"/>
    <w:rsid w:val="002A54FC"/>
    <w:rsid w:val="002A5786"/>
    <w:rsid w:val="002A57A9"/>
    <w:rsid w:val="002A58BE"/>
    <w:rsid w:val="002A5953"/>
    <w:rsid w:val="002A5AE6"/>
    <w:rsid w:val="002A5B32"/>
    <w:rsid w:val="002A5B3F"/>
    <w:rsid w:val="002A5BDF"/>
    <w:rsid w:val="002A5C29"/>
    <w:rsid w:val="002A5E14"/>
    <w:rsid w:val="002A5E9B"/>
    <w:rsid w:val="002A5EB3"/>
    <w:rsid w:val="002A60D7"/>
    <w:rsid w:val="002A60DB"/>
    <w:rsid w:val="002A628B"/>
    <w:rsid w:val="002A62B9"/>
    <w:rsid w:val="002A630B"/>
    <w:rsid w:val="002A6366"/>
    <w:rsid w:val="002A6386"/>
    <w:rsid w:val="002A63B2"/>
    <w:rsid w:val="002A66DD"/>
    <w:rsid w:val="002A670E"/>
    <w:rsid w:val="002A67F2"/>
    <w:rsid w:val="002A6890"/>
    <w:rsid w:val="002A68C3"/>
    <w:rsid w:val="002A69B4"/>
    <w:rsid w:val="002A6A5E"/>
    <w:rsid w:val="002A6A87"/>
    <w:rsid w:val="002A6AD9"/>
    <w:rsid w:val="002A6CBE"/>
    <w:rsid w:val="002A6E00"/>
    <w:rsid w:val="002A6E0D"/>
    <w:rsid w:val="002A6F1E"/>
    <w:rsid w:val="002A6F5B"/>
    <w:rsid w:val="002A6FBA"/>
    <w:rsid w:val="002A707C"/>
    <w:rsid w:val="002A70BE"/>
    <w:rsid w:val="002A7248"/>
    <w:rsid w:val="002A7317"/>
    <w:rsid w:val="002A73F4"/>
    <w:rsid w:val="002A7468"/>
    <w:rsid w:val="002A7475"/>
    <w:rsid w:val="002A7574"/>
    <w:rsid w:val="002A759D"/>
    <w:rsid w:val="002A7635"/>
    <w:rsid w:val="002A7714"/>
    <w:rsid w:val="002A773A"/>
    <w:rsid w:val="002A775B"/>
    <w:rsid w:val="002A77C8"/>
    <w:rsid w:val="002A77F9"/>
    <w:rsid w:val="002A7839"/>
    <w:rsid w:val="002A7942"/>
    <w:rsid w:val="002A7A54"/>
    <w:rsid w:val="002A7BD0"/>
    <w:rsid w:val="002A7BF1"/>
    <w:rsid w:val="002A7C2A"/>
    <w:rsid w:val="002A7CB0"/>
    <w:rsid w:val="002A7D27"/>
    <w:rsid w:val="002A7EE8"/>
    <w:rsid w:val="002A7FB7"/>
    <w:rsid w:val="002B0200"/>
    <w:rsid w:val="002B0409"/>
    <w:rsid w:val="002B04B6"/>
    <w:rsid w:val="002B07F6"/>
    <w:rsid w:val="002B0820"/>
    <w:rsid w:val="002B08EB"/>
    <w:rsid w:val="002B0924"/>
    <w:rsid w:val="002B097A"/>
    <w:rsid w:val="002B09EE"/>
    <w:rsid w:val="002B0A13"/>
    <w:rsid w:val="002B0C26"/>
    <w:rsid w:val="002B0C6E"/>
    <w:rsid w:val="002B0CA1"/>
    <w:rsid w:val="002B0D57"/>
    <w:rsid w:val="002B0EA4"/>
    <w:rsid w:val="002B0F32"/>
    <w:rsid w:val="002B110B"/>
    <w:rsid w:val="002B1307"/>
    <w:rsid w:val="002B1446"/>
    <w:rsid w:val="002B14BF"/>
    <w:rsid w:val="002B150C"/>
    <w:rsid w:val="002B157D"/>
    <w:rsid w:val="002B1741"/>
    <w:rsid w:val="002B198A"/>
    <w:rsid w:val="002B19FA"/>
    <w:rsid w:val="002B1A3E"/>
    <w:rsid w:val="002B1A74"/>
    <w:rsid w:val="002B1C38"/>
    <w:rsid w:val="002B1CB7"/>
    <w:rsid w:val="002B1CC8"/>
    <w:rsid w:val="002B1CEC"/>
    <w:rsid w:val="002B1D00"/>
    <w:rsid w:val="002B1D0F"/>
    <w:rsid w:val="002B1F79"/>
    <w:rsid w:val="002B2060"/>
    <w:rsid w:val="002B2185"/>
    <w:rsid w:val="002B21A9"/>
    <w:rsid w:val="002B2401"/>
    <w:rsid w:val="002B2535"/>
    <w:rsid w:val="002B2553"/>
    <w:rsid w:val="002B2651"/>
    <w:rsid w:val="002B2770"/>
    <w:rsid w:val="002B27E5"/>
    <w:rsid w:val="002B2A29"/>
    <w:rsid w:val="002B2AE2"/>
    <w:rsid w:val="002B2BDB"/>
    <w:rsid w:val="002B2C93"/>
    <w:rsid w:val="002B2D61"/>
    <w:rsid w:val="002B2DA4"/>
    <w:rsid w:val="002B2DAA"/>
    <w:rsid w:val="002B2EC9"/>
    <w:rsid w:val="002B2F1C"/>
    <w:rsid w:val="002B2FB3"/>
    <w:rsid w:val="002B3017"/>
    <w:rsid w:val="002B33A8"/>
    <w:rsid w:val="002B35D0"/>
    <w:rsid w:val="002B35EC"/>
    <w:rsid w:val="002B3769"/>
    <w:rsid w:val="002B3772"/>
    <w:rsid w:val="002B39A1"/>
    <w:rsid w:val="002B3A3E"/>
    <w:rsid w:val="002B3A78"/>
    <w:rsid w:val="002B3B8F"/>
    <w:rsid w:val="002B3D2D"/>
    <w:rsid w:val="002B3D9E"/>
    <w:rsid w:val="002B3EDD"/>
    <w:rsid w:val="002B3F7E"/>
    <w:rsid w:val="002B4119"/>
    <w:rsid w:val="002B4156"/>
    <w:rsid w:val="002B43AD"/>
    <w:rsid w:val="002B43AE"/>
    <w:rsid w:val="002B43D8"/>
    <w:rsid w:val="002B4401"/>
    <w:rsid w:val="002B4415"/>
    <w:rsid w:val="002B4476"/>
    <w:rsid w:val="002B4483"/>
    <w:rsid w:val="002B44B6"/>
    <w:rsid w:val="002B45E1"/>
    <w:rsid w:val="002B46EF"/>
    <w:rsid w:val="002B473B"/>
    <w:rsid w:val="002B4749"/>
    <w:rsid w:val="002B47F2"/>
    <w:rsid w:val="002B4818"/>
    <w:rsid w:val="002B48D0"/>
    <w:rsid w:val="002B4AD0"/>
    <w:rsid w:val="002B4AFD"/>
    <w:rsid w:val="002B4F53"/>
    <w:rsid w:val="002B4F8D"/>
    <w:rsid w:val="002B5125"/>
    <w:rsid w:val="002B5127"/>
    <w:rsid w:val="002B519B"/>
    <w:rsid w:val="002B524E"/>
    <w:rsid w:val="002B57AA"/>
    <w:rsid w:val="002B59B7"/>
    <w:rsid w:val="002B59E4"/>
    <w:rsid w:val="002B5BC9"/>
    <w:rsid w:val="002B5D10"/>
    <w:rsid w:val="002B5D46"/>
    <w:rsid w:val="002B600F"/>
    <w:rsid w:val="002B610F"/>
    <w:rsid w:val="002B61CB"/>
    <w:rsid w:val="002B62E7"/>
    <w:rsid w:val="002B6357"/>
    <w:rsid w:val="002B63B3"/>
    <w:rsid w:val="002B6417"/>
    <w:rsid w:val="002B649D"/>
    <w:rsid w:val="002B6540"/>
    <w:rsid w:val="002B6576"/>
    <w:rsid w:val="002B6590"/>
    <w:rsid w:val="002B6A7C"/>
    <w:rsid w:val="002B6C14"/>
    <w:rsid w:val="002B6C36"/>
    <w:rsid w:val="002B6CFF"/>
    <w:rsid w:val="002B6DB3"/>
    <w:rsid w:val="002B6DCD"/>
    <w:rsid w:val="002B6F96"/>
    <w:rsid w:val="002B7099"/>
    <w:rsid w:val="002B70A3"/>
    <w:rsid w:val="002B716A"/>
    <w:rsid w:val="002B73E0"/>
    <w:rsid w:val="002B745B"/>
    <w:rsid w:val="002B7477"/>
    <w:rsid w:val="002B7478"/>
    <w:rsid w:val="002B7545"/>
    <w:rsid w:val="002B7779"/>
    <w:rsid w:val="002B77AA"/>
    <w:rsid w:val="002B7836"/>
    <w:rsid w:val="002B7837"/>
    <w:rsid w:val="002B78B4"/>
    <w:rsid w:val="002B7912"/>
    <w:rsid w:val="002B7B1D"/>
    <w:rsid w:val="002B7C6F"/>
    <w:rsid w:val="002B7CEC"/>
    <w:rsid w:val="002B7D2F"/>
    <w:rsid w:val="002B7E27"/>
    <w:rsid w:val="002B7E61"/>
    <w:rsid w:val="002C00CB"/>
    <w:rsid w:val="002C024F"/>
    <w:rsid w:val="002C0255"/>
    <w:rsid w:val="002C04A5"/>
    <w:rsid w:val="002C0555"/>
    <w:rsid w:val="002C0594"/>
    <w:rsid w:val="002C0669"/>
    <w:rsid w:val="002C0720"/>
    <w:rsid w:val="002C08E9"/>
    <w:rsid w:val="002C0920"/>
    <w:rsid w:val="002C0998"/>
    <w:rsid w:val="002C09D6"/>
    <w:rsid w:val="002C09DC"/>
    <w:rsid w:val="002C0C21"/>
    <w:rsid w:val="002C0E3C"/>
    <w:rsid w:val="002C0F14"/>
    <w:rsid w:val="002C1194"/>
    <w:rsid w:val="002C11AE"/>
    <w:rsid w:val="002C12E4"/>
    <w:rsid w:val="002C149F"/>
    <w:rsid w:val="002C15BC"/>
    <w:rsid w:val="002C15F0"/>
    <w:rsid w:val="002C160B"/>
    <w:rsid w:val="002C1614"/>
    <w:rsid w:val="002C166F"/>
    <w:rsid w:val="002C174F"/>
    <w:rsid w:val="002C18BB"/>
    <w:rsid w:val="002C1A30"/>
    <w:rsid w:val="002C1B2E"/>
    <w:rsid w:val="002C1B85"/>
    <w:rsid w:val="002C1C03"/>
    <w:rsid w:val="002C1C70"/>
    <w:rsid w:val="002C1C8C"/>
    <w:rsid w:val="002C1CDD"/>
    <w:rsid w:val="002C1E5D"/>
    <w:rsid w:val="002C1FE7"/>
    <w:rsid w:val="002C200D"/>
    <w:rsid w:val="002C2063"/>
    <w:rsid w:val="002C20A1"/>
    <w:rsid w:val="002C2295"/>
    <w:rsid w:val="002C237B"/>
    <w:rsid w:val="002C24F7"/>
    <w:rsid w:val="002C2551"/>
    <w:rsid w:val="002C268A"/>
    <w:rsid w:val="002C26C6"/>
    <w:rsid w:val="002C2709"/>
    <w:rsid w:val="002C2796"/>
    <w:rsid w:val="002C297A"/>
    <w:rsid w:val="002C2AB7"/>
    <w:rsid w:val="002C2B96"/>
    <w:rsid w:val="002C2C8F"/>
    <w:rsid w:val="002C2DC2"/>
    <w:rsid w:val="002C2F7A"/>
    <w:rsid w:val="002C2F96"/>
    <w:rsid w:val="002C315C"/>
    <w:rsid w:val="002C31B2"/>
    <w:rsid w:val="002C334E"/>
    <w:rsid w:val="002C3368"/>
    <w:rsid w:val="002C33DE"/>
    <w:rsid w:val="002C33FD"/>
    <w:rsid w:val="002C3517"/>
    <w:rsid w:val="002C358D"/>
    <w:rsid w:val="002C3696"/>
    <w:rsid w:val="002C3755"/>
    <w:rsid w:val="002C37B7"/>
    <w:rsid w:val="002C39D3"/>
    <w:rsid w:val="002C3A13"/>
    <w:rsid w:val="002C3AAD"/>
    <w:rsid w:val="002C3AD2"/>
    <w:rsid w:val="002C3B12"/>
    <w:rsid w:val="002C3B43"/>
    <w:rsid w:val="002C3BA6"/>
    <w:rsid w:val="002C3C33"/>
    <w:rsid w:val="002C3D75"/>
    <w:rsid w:val="002C4037"/>
    <w:rsid w:val="002C4083"/>
    <w:rsid w:val="002C443C"/>
    <w:rsid w:val="002C457E"/>
    <w:rsid w:val="002C460B"/>
    <w:rsid w:val="002C4684"/>
    <w:rsid w:val="002C46A1"/>
    <w:rsid w:val="002C46F4"/>
    <w:rsid w:val="002C47D1"/>
    <w:rsid w:val="002C4838"/>
    <w:rsid w:val="002C491B"/>
    <w:rsid w:val="002C49F7"/>
    <w:rsid w:val="002C4AD1"/>
    <w:rsid w:val="002C4AED"/>
    <w:rsid w:val="002C4BB6"/>
    <w:rsid w:val="002C4BE9"/>
    <w:rsid w:val="002C4CC7"/>
    <w:rsid w:val="002C4CE7"/>
    <w:rsid w:val="002C4EC1"/>
    <w:rsid w:val="002C4F74"/>
    <w:rsid w:val="002C4FBB"/>
    <w:rsid w:val="002C4FDA"/>
    <w:rsid w:val="002C503B"/>
    <w:rsid w:val="002C50D6"/>
    <w:rsid w:val="002C517D"/>
    <w:rsid w:val="002C5232"/>
    <w:rsid w:val="002C5244"/>
    <w:rsid w:val="002C5268"/>
    <w:rsid w:val="002C5351"/>
    <w:rsid w:val="002C5365"/>
    <w:rsid w:val="002C5396"/>
    <w:rsid w:val="002C53D1"/>
    <w:rsid w:val="002C5484"/>
    <w:rsid w:val="002C54FF"/>
    <w:rsid w:val="002C56AE"/>
    <w:rsid w:val="002C5735"/>
    <w:rsid w:val="002C576B"/>
    <w:rsid w:val="002C57DD"/>
    <w:rsid w:val="002C58BE"/>
    <w:rsid w:val="002C5CAF"/>
    <w:rsid w:val="002C5DC8"/>
    <w:rsid w:val="002C5EEC"/>
    <w:rsid w:val="002C5F00"/>
    <w:rsid w:val="002C5FF5"/>
    <w:rsid w:val="002C6271"/>
    <w:rsid w:val="002C62DD"/>
    <w:rsid w:val="002C6310"/>
    <w:rsid w:val="002C6575"/>
    <w:rsid w:val="002C660A"/>
    <w:rsid w:val="002C675F"/>
    <w:rsid w:val="002C67A0"/>
    <w:rsid w:val="002C67B3"/>
    <w:rsid w:val="002C67EB"/>
    <w:rsid w:val="002C67F7"/>
    <w:rsid w:val="002C68AD"/>
    <w:rsid w:val="002C694C"/>
    <w:rsid w:val="002C6A60"/>
    <w:rsid w:val="002C6AE2"/>
    <w:rsid w:val="002C6D46"/>
    <w:rsid w:val="002C6D99"/>
    <w:rsid w:val="002C6E66"/>
    <w:rsid w:val="002C700E"/>
    <w:rsid w:val="002C7064"/>
    <w:rsid w:val="002C70D5"/>
    <w:rsid w:val="002C7130"/>
    <w:rsid w:val="002C7235"/>
    <w:rsid w:val="002C7321"/>
    <w:rsid w:val="002C734D"/>
    <w:rsid w:val="002C736D"/>
    <w:rsid w:val="002C73B0"/>
    <w:rsid w:val="002C7491"/>
    <w:rsid w:val="002C74AA"/>
    <w:rsid w:val="002C75A4"/>
    <w:rsid w:val="002C7634"/>
    <w:rsid w:val="002C7660"/>
    <w:rsid w:val="002C790B"/>
    <w:rsid w:val="002C79E6"/>
    <w:rsid w:val="002C7B62"/>
    <w:rsid w:val="002C7BBD"/>
    <w:rsid w:val="002C7BFA"/>
    <w:rsid w:val="002C7D4E"/>
    <w:rsid w:val="002C7EA0"/>
    <w:rsid w:val="002D0175"/>
    <w:rsid w:val="002D01D4"/>
    <w:rsid w:val="002D050A"/>
    <w:rsid w:val="002D05A7"/>
    <w:rsid w:val="002D0628"/>
    <w:rsid w:val="002D066D"/>
    <w:rsid w:val="002D077A"/>
    <w:rsid w:val="002D0796"/>
    <w:rsid w:val="002D0924"/>
    <w:rsid w:val="002D0A92"/>
    <w:rsid w:val="002D0BBA"/>
    <w:rsid w:val="002D0BF9"/>
    <w:rsid w:val="002D0C2B"/>
    <w:rsid w:val="002D0C50"/>
    <w:rsid w:val="002D0D26"/>
    <w:rsid w:val="002D0DDC"/>
    <w:rsid w:val="002D0EAE"/>
    <w:rsid w:val="002D0ED7"/>
    <w:rsid w:val="002D0EE8"/>
    <w:rsid w:val="002D0FB0"/>
    <w:rsid w:val="002D106D"/>
    <w:rsid w:val="002D10E3"/>
    <w:rsid w:val="002D11EF"/>
    <w:rsid w:val="002D1275"/>
    <w:rsid w:val="002D1370"/>
    <w:rsid w:val="002D1407"/>
    <w:rsid w:val="002D14CF"/>
    <w:rsid w:val="002D167F"/>
    <w:rsid w:val="002D175A"/>
    <w:rsid w:val="002D1782"/>
    <w:rsid w:val="002D1788"/>
    <w:rsid w:val="002D17C0"/>
    <w:rsid w:val="002D195B"/>
    <w:rsid w:val="002D1981"/>
    <w:rsid w:val="002D19C8"/>
    <w:rsid w:val="002D19F7"/>
    <w:rsid w:val="002D1A88"/>
    <w:rsid w:val="002D1A8D"/>
    <w:rsid w:val="002D1E88"/>
    <w:rsid w:val="002D1EE8"/>
    <w:rsid w:val="002D1EEC"/>
    <w:rsid w:val="002D1F02"/>
    <w:rsid w:val="002D1FD2"/>
    <w:rsid w:val="002D2014"/>
    <w:rsid w:val="002D207C"/>
    <w:rsid w:val="002D20A8"/>
    <w:rsid w:val="002D20D6"/>
    <w:rsid w:val="002D21C5"/>
    <w:rsid w:val="002D2244"/>
    <w:rsid w:val="002D2356"/>
    <w:rsid w:val="002D235A"/>
    <w:rsid w:val="002D23A4"/>
    <w:rsid w:val="002D23FF"/>
    <w:rsid w:val="002D242C"/>
    <w:rsid w:val="002D2621"/>
    <w:rsid w:val="002D26C5"/>
    <w:rsid w:val="002D2830"/>
    <w:rsid w:val="002D28C0"/>
    <w:rsid w:val="002D2944"/>
    <w:rsid w:val="002D29CE"/>
    <w:rsid w:val="002D2CC4"/>
    <w:rsid w:val="002D2D66"/>
    <w:rsid w:val="002D2DF4"/>
    <w:rsid w:val="002D2EEE"/>
    <w:rsid w:val="002D301E"/>
    <w:rsid w:val="002D30A5"/>
    <w:rsid w:val="002D313A"/>
    <w:rsid w:val="002D324B"/>
    <w:rsid w:val="002D3291"/>
    <w:rsid w:val="002D3330"/>
    <w:rsid w:val="002D33EF"/>
    <w:rsid w:val="002D3431"/>
    <w:rsid w:val="002D3443"/>
    <w:rsid w:val="002D345F"/>
    <w:rsid w:val="002D34B1"/>
    <w:rsid w:val="002D358A"/>
    <w:rsid w:val="002D35AD"/>
    <w:rsid w:val="002D35E7"/>
    <w:rsid w:val="002D36C9"/>
    <w:rsid w:val="002D3772"/>
    <w:rsid w:val="002D37F3"/>
    <w:rsid w:val="002D3815"/>
    <w:rsid w:val="002D3901"/>
    <w:rsid w:val="002D3A1A"/>
    <w:rsid w:val="002D3A24"/>
    <w:rsid w:val="002D3A9A"/>
    <w:rsid w:val="002D3C2B"/>
    <w:rsid w:val="002D3CAA"/>
    <w:rsid w:val="002D3D21"/>
    <w:rsid w:val="002D3D5A"/>
    <w:rsid w:val="002D3D65"/>
    <w:rsid w:val="002D3F36"/>
    <w:rsid w:val="002D44C2"/>
    <w:rsid w:val="002D47BB"/>
    <w:rsid w:val="002D4947"/>
    <w:rsid w:val="002D497D"/>
    <w:rsid w:val="002D4B0A"/>
    <w:rsid w:val="002D4B9C"/>
    <w:rsid w:val="002D4C79"/>
    <w:rsid w:val="002D4CB0"/>
    <w:rsid w:val="002D4CF4"/>
    <w:rsid w:val="002D4ECA"/>
    <w:rsid w:val="002D4FE9"/>
    <w:rsid w:val="002D5002"/>
    <w:rsid w:val="002D507F"/>
    <w:rsid w:val="002D5112"/>
    <w:rsid w:val="002D5133"/>
    <w:rsid w:val="002D5217"/>
    <w:rsid w:val="002D52AA"/>
    <w:rsid w:val="002D540A"/>
    <w:rsid w:val="002D549B"/>
    <w:rsid w:val="002D55A8"/>
    <w:rsid w:val="002D55B8"/>
    <w:rsid w:val="002D5607"/>
    <w:rsid w:val="002D563F"/>
    <w:rsid w:val="002D5845"/>
    <w:rsid w:val="002D5909"/>
    <w:rsid w:val="002D594B"/>
    <w:rsid w:val="002D5A06"/>
    <w:rsid w:val="002D5A83"/>
    <w:rsid w:val="002D5C33"/>
    <w:rsid w:val="002D5C86"/>
    <w:rsid w:val="002D5CCD"/>
    <w:rsid w:val="002D5CDB"/>
    <w:rsid w:val="002D5D23"/>
    <w:rsid w:val="002D5D3A"/>
    <w:rsid w:val="002D5D88"/>
    <w:rsid w:val="002D5E83"/>
    <w:rsid w:val="002D5ECE"/>
    <w:rsid w:val="002D5F50"/>
    <w:rsid w:val="002D5FC0"/>
    <w:rsid w:val="002D5FF6"/>
    <w:rsid w:val="002D60BD"/>
    <w:rsid w:val="002D612A"/>
    <w:rsid w:val="002D615A"/>
    <w:rsid w:val="002D61A2"/>
    <w:rsid w:val="002D632B"/>
    <w:rsid w:val="002D636E"/>
    <w:rsid w:val="002D6476"/>
    <w:rsid w:val="002D64D1"/>
    <w:rsid w:val="002D657C"/>
    <w:rsid w:val="002D66D9"/>
    <w:rsid w:val="002D67B2"/>
    <w:rsid w:val="002D67DC"/>
    <w:rsid w:val="002D6880"/>
    <w:rsid w:val="002D6913"/>
    <w:rsid w:val="002D6934"/>
    <w:rsid w:val="002D695C"/>
    <w:rsid w:val="002D6A7C"/>
    <w:rsid w:val="002D6B09"/>
    <w:rsid w:val="002D6C02"/>
    <w:rsid w:val="002D6C57"/>
    <w:rsid w:val="002D6D1B"/>
    <w:rsid w:val="002D6D40"/>
    <w:rsid w:val="002D6D44"/>
    <w:rsid w:val="002D6E5E"/>
    <w:rsid w:val="002D6F1C"/>
    <w:rsid w:val="002D7165"/>
    <w:rsid w:val="002D7218"/>
    <w:rsid w:val="002D7255"/>
    <w:rsid w:val="002D734D"/>
    <w:rsid w:val="002D74E6"/>
    <w:rsid w:val="002D74FD"/>
    <w:rsid w:val="002D755E"/>
    <w:rsid w:val="002D7614"/>
    <w:rsid w:val="002D7640"/>
    <w:rsid w:val="002D7718"/>
    <w:rsid w:val="002D788C"/>
    <w:rsid w:val="002D78FD"/>
    <w:rsid w:val="002D7956"/>
    <w:rsid w:val="002D79AF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1C"/>
    <w:rsid w:val="002E0725"/>
    <w:rsid w:val="002E0736"/>
    <w:rsid w:val="002E07F1"/>
    <w:rsid w:val="002E0918"/>
    <w:rsid w:val="002E0A99"/>
    <w:rsid w:val="002E0BF3"/>
    <w:rsid w:val="002E0C2F"/>
    <w:rsid w:val="002E0C3B"/>
    <w:rsid w:val="002E0D8F"/>
    <w:rsid w:val="002E0DB6"/>
    <w:rsid w:val="002E0EF0"/>
    <w:rsid w:val="002E0FA7"/>
    <w:rsid w:val="002E0FF5"/>
    <w:rsid w:val="002E113C"/>
    <w:rsid w:val="002E1162"/>
    <w:rsid w:val="002E13AB"/>
    <w:rsid w:val="002E1522"/>
    <w:rsid w:val="002E164B"/>
    <w:rsid w:val="002E16A2"/>
    <w:rsid w:val="002E1737"/>
    <w:rsid w:val="002E17EE"/>
    <w:rsid w:val="002E181D"/>
    <w:rsid w:val="002E18C8"/>
    <w:rsid w:val="002E19D1"/>
    <w:rsid w:val="002E1A8E"/>
    <w:rsid w:val="002E1BA7"/>
    <w:rsid w:val="002E1D86"/>
    <w:rsid w:val="002E1E78"/>
    <w:rsid w:val="002E1F86"/>
    <w:rsid w:val="002E1FAA"/>
    <w:rsid w:val="002E2007"/>
    <w:rsid w:val="002E215E"/>
    <w:rsid w:val="002E22D5"/>
    <w:rsid w:val="002E2455"/>
    <w:rsid w:val="002E245C"/>
    <w:rsid w:val="002E246D"/>
    <w:rsid w:val="002E2477"/>
    <w:rsid w:val="002E24B6"/>
    <w:rsid w:val="002E25CB"/>
    <w:rsid w:val="002E25CF"/>
    <w:rsid w:val="002E2640"/>
    <w:rsid w:val="002E2780"/>
    <w:rsid w:val="002E28E2"/>
    <w:rsid w:val="002E2925"/>
    <w:rsid w:val="002E2966"/>
    <w:rsid w:val="002E2A4B"/>
    <w:rsid w:val="002E2A9B"/>
    <w:rsid w:val="002E2ACE"/>
    <w:rsid w:val="002E2B10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04"/>
    <w:rsid w:val="002E301B"/>
    <w:rsid w:val="002E3043"/>
    <w:rsid w:val="002E31A8"/>
    <w:rsid w:val="002E32BC"/>
    <w:rsid w:val="002E34B3"/>
    <w:rsid w:val="002E34CB"/>
    <w:rsid w:val="002E35A4"/>
    <w:rsid w:val="002E360B"/>
    <w:rsid w:val="002E36D4"/>
    <w:rsid w:val="002E3764"/>
    <w:rsid w:val="002E3777"/>
    <w:rsid w:val="002E3823"/>
    <w:rsid w:val="002E3883"/>
    <w:rsid w:val="002E3922"/>
    <w:rsid w:val="002E3A30"/>
    <w:rsid w:val="002E3A56"/>
    <w:rsid w:val="002E3A5C"/>
    <w:rsid w:val="002E3D2A"/>
    <w:rsid w:val="002E3D3F"/>
    <w:rsid w:val="002E3D4E"/>
    <w:rsid w:val="002E3D61"/>
    <w:rsid w:val="002E3F85"/>
    <w:rsid w:val="002E4027"/>
    <w:rsid w:val="002E404D"/>
    <w:rsid w:val="002E4178"/>
    <w:rsid w:val="002E435D"/>
    <w:rsid w:val="002E43BB"/>
    <w:rsid w:val="002E43BD"/>
    <w:rsid w:val="002E45A2"/>
    <w:rsid w:val="002E4654"/>
    <w:rsid w:val="002E465D"/>
    <w:rsid w:val="002E48BD"/>
    <w:rsid w:val="002E48DE"/>
    <w:rsid w:val="002E4A68"/>
    <w:rsid w:val="002E4CF7"/>
    <w:rsid w:val="002E4EB9"/>
    <w:rsid w:val="002E4EC2"/>
    <w:rsid w:val="002E5124"/>
    <w:rsid w:val="002E531E"/>
    <w:rsid w:val="002E538B"/>
    <w:rsid w:val="002E546B"/>
    <w:rsid w:val="002E54AF"/>
    <w:rsid w:val="002E557F"/>
    <w:rsid w:val="002E563B"/>
    <w:rsid w:val="002E5649"/>
    <w:rsid w:val="002E56CD"/>
    <w:rsid w:val="002E56EB"/>
    <w:rsid w:val="002E57E2"/>
    <w:rsid w:val="002E5A8C"/>
    <w:rsid w:val="002E5C68"/>
    <w:rsid w:val="002E5DA3"/>
    <w:rsid w:val="002E5F33"/>
    <w:rsid w:val="002E5FB4"/>
    <w:rsid w:val="002E6084"/>
    <w:rsid w:val="002E61CD"/>
    <w:rsid w:val="002E6318"/>
    <w:rsid w:val="002E631B"/>
    <w:rsid w:val="002E641D"/>
    <w:rsid w:val="002E6499"/>
    <w:rsid w:val="002E64AE"/>
    <w:rsid w:val="002E64D4"/>
    <w:rsid w:val="002E65C7"/>
    <w:rsid w:val="002E6809"/>
    <w:rsid w:val="002E68C6"/>
    <w:rsid w:val="002E6935"/>
    <w:rsid w:val="002E69F1"/>
    <w:rsid w:val="002E6B07"/>
    <w:rsid w:val="002E6B33"/>
    <w:rsid w:val="002E6B6F"/>
    <w:rsid w:val="002E6C01"/>
    <w:rsid w:val="002E6C9A"/>
    <w:rsid w:val="002E6CF7"/>
    <w:rsid w:val="002E6E7A"/>
    <w:rsid w:val="002E6EDF"/>
    <w:rsid w:val="002E6FA3"/>
    <w:rsid w:val="002E7063"/>
    <w:rsid w:val="002E7070"/>
    <w:rsid w:val="002E7289"/>
    <w:rsid w:val="002E7295"/>
    <w:rsid w:val="002E7307"/>
    <w:rsid w:val="002E7308"/>
    <w:rsid w:val="002E735D"/>
    <w:rsid w:val="002E74B9"/>
    <w:rsid w:val="002E771B"/>
    <w:rsid w:val="002E77E6"/>
    <w:rsid w:val="002E7967"/>
    <w:rsid w:val="002E7A04"/>
    <w:rsid w:val="002E7A2F"/>
    <w:rsid w:val="002E7AC8"/>
    <w:rsid w:val="002E7BEA"/>
    <w:rsid w:val="002E7BF2"/>
    <w:rsid w:val="002E7C7C"/>
    <w:rsid w:val="002E7D25"/>
    <w:rsid w:val="002E7E44"/>
    <w:rsid w:val="002E7F63"/>
    <w:rsid w:val="002F0058"/>
    <w:rsid w:val="002F019F"/>
    <w:rsid w:val="002F022F"/>
    <w:rsid w:val="002F034C"/>
    <w:rsid w:val="002F042F"/>
    <w:rsid w:val="002F052C"/>
    <w:rsid w:val="002F054A"/>
    <w:rsid w:val="002F05C3"/>
    <w:rsid w:val="002F065B"/>
    <w:rsid w:val="002F06E2"/>
    <w:rsid w:val="002F06F8"/>
    <w:rsid w:val="002F0857"/>
    <w:rsid w:val="002F09B8"/>
    <w:rsid w:val="002F0A3B"/>
    <w:rsid w:val="002F0A66"/>
    <w:rsid w:val="002F0ACB"/>
    <w:rsid w:val="002F0ACF"/>
    <w:rsid w:val="002F0AEB"/>
    <w:rsid w:val="002F0AED"/>
    <w:rsid w:val="002F0EAB"/>
    <w:rsid w:val="002F111B"/>
    <w:rsid w:val="002F117F"/>
    <w:rsid w:val="002F1211"/>
    <w:rsid w:val="002F12FD"/>
    <w:rsid w:val="002F146F"/>
    <w:rsid w:val="002F14D7"/>
    <w:rsid w:val="002F1568"/>
    <w:rsid w:val="002F1649"/>
    <w:rsid w:val="002F16B6"/>
    <w:rsid w:val="002F16EE"/>
    <w:rsid w:val="002F17B5"/>
    <w:rsid w:val="002F18AF"/>
    <w:rsid w:val="002F196A"/>
    <w:rsid w:val="002F1B8C"/>
    <w:rsid w:val="002F1CFD"/>
    <w:rsid w:val="002F1D8D"/>
    <w:rsid w:val="002F1E1D"/>
    <w:rsid w:val="002F1E86"/>
    <w:rsid w:val="002F1EDA"/>
    <w:rsid w:val="002F1F4C"/>
    <w:rsid w:val="002F2004"/>
    <w:rsid w:val="002F2040"/>
    <w:rsid w:val="002F2159"/>
    <w:rsid w:val="002F2193"/>
    <w:rsid w:val="002F2314"/>
    <w:rsid w:val="002F238B"/>
    <w:rsid w:val="002F2462"/>
    <w:rsid w:val="002F2597"/>
    <w:rsid w:val="002F2604"/>
    <w:rsid w:val="002F2701"/>
    <w:rsid w:val="002F279A"/>
    <w:rsid w:val="002F27CB"/>
    <w:rsid w:val="002F27D0"/>
    <w:rsid w:val="002F2B48"/>
    <w:rsid w:val="002F2BC7"/>
    <w:rsid w:val="002F2D43"/>
    <w:rsid w:val="002F2D4C"/>
    <w:rsid w:val="002F2ECC"/>
    <w:rsid w:val="002F2ED3"/>
    <w:rsid w:val="002F2ED8"/>
    <w:rsid w:val="002F2F46"/>
    <w:rsid w:val="002F304E"/>
    <w:rsid w:val="002F315F"/>
    <w:rsid w:val="002F31A0"/>
    <w:rsid w:val="002F31C6"/>
    <w:rsid w:val="002F3202"/>
    <w:rsid w:val="002F3230"/>
    <w:rsid w:val="002F3324"/>
    <w:rsid w:val="002F3389"/>
    <w:rsid w:val="002F33BC"/>
    <w:rsid w:val="002F34D0"/>
    <w:rsid w:val="002F352A"/>
    <w:rsid w:val="002F35F2"/>
    <w:rsid w:val="002F3659"/>
    <w:rsid w:val="002F387A"/>
    <w:rsid w:val="002F38CF"/>
    <w:rsid w:val="002F3966"/>
    <w:rsid w:val="002F397D"/>
    <w:rsid w:val="002F3A76"/>
    <w:rsid w:val="002F3B18"/>
    <w:rsid w:val="002F3B7A"/>
    <w:rsid w:val="002F3CDA"/>
    <w:rsid w:val="002F3CED"/>
    <w:rsid w:val="002F3DD2"/>
    <w:rsid w:val="002F3E4A"/>
    <w:rsid w:val="002F3E5F"/>
    <w:rsid w:val="002F3F3F"/>
    <w:rsid w:val="002F404E"/>
    <w:rsid w:val="002F405E"/>
    <w:rsid w:val="002F4267"/>
    <w:rsid w:val="002F42BD"/>
    <w:rsid w:val="002F43D1"/>
    <w:rsid w:val="002F457D"/>
    <w:rsid w:val="002F45D8"/>
    <w:rsid w:val="002F470C"/>
    <w:rsid w:val="002F4883"/>
    <w:rsid w:val="002F4907"/>
    <w:rsid w:val="002F4AEB"/>
    <w:rsid w:val="002F4BB6"/>
    <w:rsid w:val="002F4C85"/>
    <w:rsid w:val="002F4E1E"/>
    <w:rsid w:val="002F4EAE"/>
    <w:rsid w:val="002F4F9A"/>
    <w:rsid w:val="002F500A"/>
    <w:rsid w:val="002F510B"/>
    <w:rsid w:val="002F517C"/>
    <w:rsid w:val="002F5436"/>
    <w:rsid w:val="002F559E"/>
    <w:rsid w:val="002F55C7"/>
    <w:rsid w:val="002F573C"/>
    <w:rsid w:val="002F582E"/>
    <w:rsid w:val="002F58FA"/>
    <w:rsid w:val="002F593A"/>
    <w:rsid w:val="002F5A2D"/>
    <w:rsid w:val="002F5CC0"/>
    <w:rsid w:val="002F5D13"/>
    <w:rsid w:val="002F5E3F"/>
    <w:rsid w:val="002F5E66"/>
    <w:rsid w:val="002F5EA1"/>
    <w:rsid w:val="002F6070"/>
    <w:rsid w:val="002F614A"/>
    <w:rsid w:val="002F62D7"/>
    <w:rsid w:val="002F62EE"/>
    <w:rsid w:val="002F6303"/>
    <w:rsid w:val="002F63B1"/>
    <w:rsid w:val="002F6510"/>
    <w:rsid w:val="002F658C"/>
    <w:rsid w:val="002F68A9"/>
    <w:rsid w:val="002F68D8"/>
    <w:rsid w:val="002F6A35"/>
    <w:rsid w:val="002F6D5D"/>
    <w:rsid w:val="002F6D9E"/>
    <w:rsid w:val="002F6DAD"/>
    <w:rsid w:val="002F6E71"/>
    <w:rsid w:val="002F6FDE"/>
    <w:rsid w:val="002F7108"/>
    <w:rsid w:val="002F7126"/>
    <w:rsid w:val="002F7336"/>
    <w:rsid w:val="002F7444"/>
    <w:rsid w:val="002F759A"/>
    <w:rsid w:val="002F75F4"/>
    <w:rsid w:val="002F77C9"/>
    <w:rsid w:val="002F7949"/>
    <w:rsid w:val="002F794D"/>
    <w:rsid w:val="002F7D46"/>
    <w:rsid w:val="002F7D69"/>
    <w:rsid w:val="002F7F8F"/>
    <w:rsid w:val="002F7FA6"/>
    <w:rsid w:val="00300192"/>
    <w:rsid w:val="00300202"/>
    <w:rsid w:val="00300326"/>
    <w:rsid w:val="00300406"/>
    <w:rsid w:val="0030044C"/>
    <w:rsid w:val="003005B3"/>
    <w:rsid w:val="00300616"/>
    <w:rsid w:val="00300742"/>
    <w:rsid w:val="0030075E"/>
    <w:rsid w:val="00300882"/>
    <w:rsid w:val="003008D5"/>
    <w:rsid w:val="003009F9"/>
    <w:rsid w:val="00300A59"/>
    <w:rsid w:val="00300AE9"/>
    <w:rsid w:val="00300AF8"/>
    <w:rsid w:val="00300B2A"/>
    <w:rsid w:val="00300B4B"/>
    <w:rsid w:val="00300C1C"/>
    <w:rsid w:val="00300D82"/>
    <w:rsid w:val="00300F45"/>
    <w:rsid w:val="00300F50"/>
    <w:rsid w:val="00300F7B"/>
    <w:rsid w:val="00300F82"/>
    <w:rsid w:val="00301037"/>
    <w:rsid w:val="0030114B"/>
    <w:rsid w:val="00301217"/>
    <w:rsid w:val="0030126C"/>
    <w:rsid w:val="00301361"/>
    <w:rsid w:val="003013A0"/>
    <w:rsid w:val="003014C6"/>
    <w:rsid w:val="00301570"/>
    <w:rsid w:val="0030159B"/>
    <w:rsid w:val="0030181D"/>
    <w:rsid w:val="00301846"/>
    <w:rsid w:val="0030197C"/>
    <w:rsid w:val="00301A7B"/>
    <w:rsid w:val="00301B32"/>
    <w:rsid w:val="00301CAB"/>
    <w:rsid w:val="00301CD9"/>
    <w:rsid w:val="00301DA9"/>
    <w:rsid w:val="003020A9"/>
    <w:rsid w:val="00302172"/>
    <w:rsid w:val="003021DC"/>
    <w:rsid w:val="00302274"/>
    <w:rsid w:val="0030257A"/>
    <w:rsid w:val="003025A2"/>
    <w:rsid w:val="00302826"/>
    <w:rsid w:val="0030286F"/>
    <w:rsid w:val="003028A1"/>
    <w:rsid w:val="003028C8"/>
    <w:rsid w:val="00302A43"/>
    <w:rsid w:val="00302E5D"/>
    <w:rsid w:val="00302E78"/>
    <w:rsid w:val="0030306B"/>
    <w:rsid w:val="003030DA"/>
    <w:rsid w:val="00303235"/>
    <w:rsid w:val="00303269"/>
    <w:rsid w:val="00303320"/>
    <w:rsid w:val="00303390"/>
    <w:rsid w:val="00303628"/>
    <w:rsid w:val="00303694"/>
    <w:rsid w:val="003036F7"/>
    <w:rsid w:val="00303888"/>
    <w:rsid w:val="003038B8"/>
    <w:rsid w:val="00303972"/>
    <w:rsid w:val="003039A6"/>
    <w:rsid w:val="003039D4"/>
    <w:rsid w:val="00303A82"/>
    <w:rsid w:val="00303B8D"/>
    <w:rsid w:val="00303BAB"/>
    <w:rsid w:val="00303BC5"/>
    <w:rsid w:val="00303BEA"/>
    <w:rsid w:val="00303C75"/>
    <w:rsid w:val="00303C96"/>
    <w:rsid w:val="00303CB7"/>
    <w:rsid w:val="00303DBD"/>
    <w:rsid w:val="00303F36"/>
    <w:rsid w:val="003040AC"/>
    <w:rsid w:val="003040BF"/>
    <w:rsid w:val="0030428B"/>
    <w:rsid w:val="003042BC"/>
    <w:rsid w:val="00304311"/>
    <w:rsid w:val="0030435E"/>
    <w:rsid w:val="003043A6"/>
    <w:rsid w:val="00304444"/>
    <w:rsid w:val="0030467C"/>
    <w:rsid w:val="00304736"/>
    <w:rsid w:val="003047E0"/>
    <w:rsid w:val="0030488F"/>
    <w:rsid w:val="003048DE"/>
    <w:rsid w:val="00304A69"/>
    <w:rsid w:val="00304AF3"/>
    <w:rsid w:val="00304AFD"/>
    <w:rsid w:val="00304B92"/>
    <w:rsid w:val="00304C8B"/>
    <w:rsid w:val="00304F50"/>
    <w:rsid w:val="0030500F"/>
    <w:rsid w:val="003050D6"/>
    <w:rsid w:val="00305136"/>
    <w:rsid w:val="00305197"/>
    <w:rsid w:val="00305269"/>
    <w:rsid w:val="00305342"/>
    <w:rsid w:val="00305348"/>
    <w:rsid w:val="0030549E"/>
    <w:rsid w:val="003054C4"/>
    <w:rsid w:val="0030555C"/>
    <w:rsid w:val="0030576B"/>
    <w:rsid w:val="003057BA"/>
    <w:rsid w:val="00305AA2"/>
    <w:rsid w:val="00305BF4"/>
    <w:rsid w:val="00305D4F"/>
    <w:rsid w:val="00305E3C"/>
    <w:rsid w:val="00305ED0"/>
    <w:rsid w:val="00305F12"/>
    <w:rsid w:val="00305FA5"/>
    <w:rsid w:val="003060A4"/>
    <w:rsid w:val="003060F0"/>
    <w:rsid w:val="00306211"/>
    <w:rsid w:val="0030623C"/>
    <w:rsid w:val="003063EE"/>
    <w:rsid w:val="00306427"/>
    <w:rsid w:val="0030657D"/>
    <w:rsid w:val="0030667D"/>
    <w:rsid w:val="00306686"/>
    <w:rsid w:val="003067A5"/>
    <w:rsid w:val="00306820"/>
    <w:rsid w:val="0030686B"/>
    <w:rsid w:val="003068E7"/>
    <w:rsid w:val="00306919"/>
    <w:rsid w:val="00306973"/>
    <w:rsid w:val="00306983"/>
    <w:rsid w:val="0030698A"/>
    <w:rsid w:val="003069B3"/>
    <w:rsid w:val="00306A9E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62A"/>
    <w:rsid w:val="00307757"/>
    <w:rsid w:val="00307891"/>
    <w:rsid w:val="003078A5"/>
    <w:rsid w:val="00307930"/>
    <w:rsid w:val="003079B7"/>
    <w:rsid w:val="003079EF"/>
    <w:rsid w:val="00307A9D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2D9"/>
    <w:rsid w:val="003102E1"/>
    <w:rsid w:val="00310308"/>
    <w:rsid w:val="00310472"/>
    <w:rsid w:val="003106EF"/>
    <w:rsid w:val="003107F0"/>
    <w:rsid w:val="003108DD"/>
    <w:rsid w:val="00310A95"/>
    <w:rsid w:val="00310A99"/>
    <w:rsid w:val="00310AD1"/>
    <w:rsid w:val="00310B18"/>
    <w:rsid w:val="00310B6F"/>
    <w:rsid w:val="00310C0E"/>
    <w:rsid w:val="00310E8F"/>
    <w:rsid w:val="00310F59"/>
    <w:rsid w:val="003110B8"/>
    <w:rsid w:val="003110F1"/>
    <w:rsid w:val="00311231"/>
    <w:rsid w:val="003113E5"/>
    <w:rsid w:val="00311414"/>
    <w:rsid w:val="00311427"/>
    <w:rsid w:val="00311538"/>
    <w:rsid w:val="00311558"/>
    <w:rsid w:val="00311582"/>
    <w:rsid w:val="003115BB"/>
    <w:rsid w:val="003115F8"/>
    <w:rsid w:val="00311606"/>
    <w:rsid w:val="00311685"/>
    <w:rsid w:val="00311695"/>
    <w:rsid w:val="00311896"/>
    <w:rsid w:val="003118F0"/>
    <w:rsid w:val="00311B50"/>
    <w:rsid w:val="00311B96"/>
    <w:rsid w:val="00311BEE"/>
    <w:rsid w:val="00311C15"/>
    <w:rsid w:val="00311DD5"/>
    <w:rsid w:val="00311E95"/>
    <w:rsid w:val="00311EE1"/>
    <w:rsid w:val="003121FD"/>
    <w:rsid w:val="00312374"/>
    <w:rsid w:val="003124D5"/>
    <w:rsid w:val="00312530"/>
    <w:rsid w:val="003125BB"/>
    <w:rsid w:val="0031263C"/>
    <w:rsid w:val="00312744"/>
    <w:rsid w:val="003127B4"/>
    <w:rsid w:val="00312858"/>
    <w:rsid w:val="003128BB"/>
    <w:rsid w:val="00312B22"/>
    <w:rsid w:val="00312B2B"/>
    <w:rsid w:val="00312B34"/>
    <w:rsid w:val="00312E4A"/>
    <w:rsid w:val="00312ECD"/>
    <w:rsid w:val="00312F67"/>
    <w:rsid w:val="00312F91"/>
    <w:rsid w:val="00312FBE"/>
    <w:rsid w:val="00313095"/>
    <w:rsid w:val="0031310A"/>
    <w:rsid w:val="0031310D"/>
    <w:rsid w:val="00313137"/>
    <w:rsid w:val="0031320B"/>
    <w:rsid w:val="00313273"/>
    <w:rsid w:val="003132EE"/>
    <w:rsid w:val="0031342A"/>
    <w:rsid w:val="003134A1"/>
    <w:rsid w:val="00313658"/>
    <w:rsid w:val="003136B9"/>
    <w:rsid w:val="003136E1"/>
    <w:rsid w:val="003138B2"/>
    <w:rsid w:val="00313935"/>
    <w:rsid w:val="00313A27"/>
    <w:rsid w:val="00313A69"/>
    <w:rsid w:val="00313AA2"/>
    <w:rsid w:val="00313C15"/>
    <w:rsid w:val="00313CDE"/>
    <w:rsid w:val="00313D27"/>
    <w:rsid w:val="00313E3D"/>
    <w:rsid w:val="00313ED0"/>
    <w:rsid w:val="00313F3D"/>
    <w:rsid w:val="00313F88"/>
    <w:rsid w:val="00313FAF"/>
    <w:rsid w:val="00314062"/>
    <w:rsid w:val="00314084"/>
    <w:rsid w:val="003140FC"/>
    <w:rsid w:val="0031418C"/>
    <w:rsid w:val="00314245"/>
    <w:rsid w:val="003142D1"/>
    <w:rsid w:val="00314308"/>
    <w:rsid w:val="0031432E"/>
    <w:rsid w:val="003144C6"/>
    <w:rsid w:val="003144F5"/>
    <w:rsid w:val="00314531"/>
    <w:rsid w:val="00314544"/>
    <w:rsid w:val="0031463C"/>
    <w:rsid w:val="0031467C"/>
    <w:rsid w:val="003147AB"/>
    <w:rsid w:val="003147F7"/>
    <w:rsid w:val="0031489B"/>
    <w:rsid w:val="00314A6A"/>
    <w:rsid w:val="00314A74"/>
    <w:rsid w:val="00314BC8"/>
    <w:rsid w:val="00314BF1"/>
    <w:rsid w:val="00314CCB"/>
    <w:rsid w:val="00314D21"/>
    <w:rsid w:val="00314EBD"/>
    <w:rsid w:val="003151B0"/>
    <w:rsid w:val="003151F1"/>
    <w:rsid w:val="003151F9"/>
    <w:rsid w:val="00315222"/>
    <w:rsid w:val="003153E8"/>
    <w:rsid w:val="00315461"/>
    <w:rsid w:val="003154F6"/>
    <w:rsid w:val="00315560"/>
    <w:rsid w:val="00315907"/>
    <w:rsid w:val="00315998"/>
    <w:rsid w:val="00315A15"/>
    <w:rsid w:val="00315A9D"/>
    <w:rsid w:val="00315AEC"/>
    <w:rsid w:val="00315C2E"/>
    <w:rsid w:val="00315E6A"/>
    <w:rsid w:val="00315EEC"/>
    <w:rsid w:val="00315F43"/>
    <w:rsid w:val="00315FBF"/>
    <w:rsid w:val="00316009"/>
    <w:rsid w:val="00316045"/>
    <w:rsid w:val="00316084"/>
    <w:rsid w:val="003162CE"/>
    <w:rsid w:val="003162FC"/>
    <w:rsid w:val="00316311"/>
    <w:rsid w:val="00316330"/>
    <w:rsid w:val="0031634F"/>
    <w:rsid w:val="00316406"/>
    <w:rsid w:val="00316446"/>
    <w:rsid w:val="003167DE"/>
    <w:rsid w:val="00316808"/>
    <w:rsid w:val="0031686A"/>
    <w:rsid w:val="00316900"/>
    <w:rsid w:val="00316933"/>
    <w:rsid w:val="00316A9B"/>
    <w:rsid w:val="00316C5A"/>
    <w:rsid w:val="00316C6B"/>
    <w:rsid w:val="00316CA6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83"/>
    <w:rsid w:val="00317598"/>
    <w:rsid w:val="003175CE"/>
    <w:rsid w:val="00317684"/>
    <w:rsid w:val="003176C9"/>
    <w:rsid w:val="00317792"/>
    <w:rsid w:val="00317A95"/>
    <w:rsid w:val="00317AC5"/>
    <w:rsid w:val="00317EEC"/>
    <w:rsid w:val="00317F9A"/>
    <w:rsid w:val="00317FEC"/>
    <w:rsid w:val="00320014"/>
    <w:rsid w:val="00320135"/>
    <w:rsid w:val="003201D3"/>
    <w:rsid w:val="00320431"/>
    <w:rsid w:val="00320621"/>
    <w:rsid w:val="0032064C"/>
    <w:rsid w:val="00320699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0C0F"/>
    <w:rsid w:val="00320EE2"/>
    <w:rsid w:val="00321045"/>
    <w:rsid w:val="00321232"/>
    <w:rsid w:val="0032123E"/>
    <w:rsid w:val="00321311"/>
    <w:rsid w:val="003213E5"/>
    <w:rsid w:val="00321405"/>
    <w:rsid w:val="0032149D"/>
    <w:rsid w:val="0032163D"/>
    <w:rsid w:val="00321784"/>
    <w:rsid w:val="003217C2"/>
    <w:rsid w:val="003219EE"/>
    <w:rsid w:val="00321C34"/>
    <w:rsid w:val="00321D1B"/>
    <w:rsid w:val="00321D3D"/>
    <w:rsid w:val="00321F0F"/>
    <w:rsid w:val="00321F2D"/>
    <w:rsid w:val="00322031"/>
    <w:rsid w:val="00322050"/>
    <w:rsid w:val="003220F0"/>
    <w:rsid w:val="003221A7"/>
    <w:rsid w:val="003222A4"/>
    <w:rsid w:val="0032236B"/>
    <w:rsid w:val="003223A4"/>
    <w:rsid w:val="003223C6"/>
    <w:rsid w:val="003223D1"/>
    <w:rsid w:val="0032245A"/>
    <w:rsid w:val="003224AE"/>
    <w:rsid w:val="003224B3"/>
    <w:rsid w:val="003224EB"/>
    <w:rsid w:val="00322585"/>
    <w:rsid w:val="003225A4"/>
    <w:rsid w:val="003225E2"/>
    <w:rsid w:val="003226AB"/>
    <w:rsid w:val="0032270E"/>
    <w:rsid w:val="00322826"/>
    <w:rsid w:val="0032284C"/>
    <w:rsid w:val="003228D9"/>
    <w:rsid w:val="00322944"/>
    <w:rsid w:val="00322A05"/>
    <w:rsid w:val="00322A76"/>
    <w:rsid w:val="00322C3C"/>
    <w:rsid w:val="00322CCA"/>
    <w:rsid w:val="00322CD7"/>
    <w:rsid w:val="00322CF8"/>
    <w:rsid w:val="00322D39"/>
    <w:rsid w:val="00322DE1"/>
    <w:rsid w:val="00322F67"/>
    <w:rsid w:val="00323285"/>
    <w:rsid w:val="00323382"/>
    <w:rsid w:val="00323475"/>
    <w:rsid w:val="00323669"/>
    <w:rsid w:val="003236C2"/>
    <w:rsid w:val="00323749"/>
    <w:rsid w:val="0032374A"/>
    <w:rsid w:val="003237E3"/>
    <w:rsid w:val="00323851"/>
    <w:rsid w:val="0032386D"/>
    <w:rsid w:val="003238C1"/>
    <w:rsid w:val="003238D7"/>
    <w:rsid w:val="003239C3"/>
    <w:rsid w:val="00323A6C"/>
    <w:rsid w:val="00323ACF"/>
    <w:rsid w:val="00323C75"/>
    <w:rsid w:val="00323D30"/>
    <w:rsid w:val="00323D4D"/>
    <w:rsid w:val="00323E1C"/>
    <w:rsid w:val="00324022"/>
    <w:rsid w:val="00324089"/>
    <w:rsid w:val="00324105"/>
    <w:rsid w:val="00324109"/>
    <w:rsid w:val="003242BD"/>
    <w:rsid w:val="003242E4"/>
    <w:rsid w:val="00324444"/>
    <w:rsid w:val="00324445"/>
    <w:rsid w:val="00324600"/>
    <w:rsid w:val="003246D1"/>
    <w:rsid w:val="003246D8"/>
    <w:rsid w:val="003247E7"/>
    <w:rsid w:val="003247EE"/>
    <w:rsid w:val="00324807"/>
    <w:rsid w:val="00324840"/>
    <w:rsid w:val="0032486E"/>
    <w:rsid w:val="00324981"/>
    <w:rsid w:val="003249B9"/>
    <w:rsid w:val="003249C2"/>
    <w:rsid w:val="003249F2"/>
    <w:rsid w:val="00324C1F"/>
    <w:rsid w:val="00324C47"/>
    <w:rsid w:val="00324D0A"/>
    <w:rsid w:val="00324D21"/>
    <w:rsid w:val="00324D53"/>
    <w:rsid w:val="00324DB1"/>
    <w:rsid w:val="00324E41"/>
    <w:rsid w:val="00324F8B"/>
    <w:rsid w:val="003250C9"/>
    <w:rsid w:val="00325143"/>
    <w:rsid w:val="0032533A"/>
    <w:rsid w:val="00325350"/>
    <w:rsid w:val="00325353"/>
    <w:rsid w:val="00325372"/>
    <w:rsid w:val="003253FF"/>
    <w:rsid w:val="00325405"/>
    <w:rsid w:val="003254BC"/>
    <w:rsid w:val="003256A3"/>
    <w:rsid w:val="003256C3"/>
    <w:rsid w:val="0032570A"/>
    <w:rsid w:val="003258A2"/>
    <w:rsid w:val="003258A4"/>
    <w:rsid w:val="003258CB"/>
    <w:rsid w:val="00325974"/>
    <w:rsid w:val="003259BA"/>
    <w:rsid w:val="003259D5"/>
    <w:rsid w:val="00325A28"/>
    <w:rsid w:val="00325A3C"/>
    <w:rsid w:val="00325A9F"/>
    <w:rsid w:val="00325B5C"/>
    <w:rsid w:val="00325C18"/>
    <w:rsid w:val="00325C88"/>
    <w:rsid w:val="00325DC1"/>
    <w:rsid w:val="00325EA5"/>
    <w:rsid w:val="00325FE6"/>
    <w:rsid w:val="003260EB"/>
    <w:rsid w:val="0032615E"/>
    <w:rsid w:val="00326316"/>
    <w:rsid w:val="0032632A"/>
    <w:rsid w:val="00326379"/>
    <w:rsid w:val="003263A9"/>
    <w:rsid w:val="003263FF"/>
    <w:rsid w:val="003265C1"/>
    <w:rsid w:val="0032666C"/>
    <w:rsid w:val="00326797"/>
    <w:rsid w:val="0032690F"/>
    <w:rsid w:val="003269AC"/>
    <w:rsid w:val="00326A3D"/>
    <w:rsid w:val="00326B7D"/>
    <w:rsid w:val="00326C10"/>
    <w:rsid w:val="00326CD9"/>
    <w:rsid w:val="00326CF7"/>
    <w:rsid w:val="00326D58"/>
    <w:rsid w:val="00326FA6"/>
    <w:rsid w:val="0032703B"/>
    <w:rsid w:val="00327065"/>
    <w:rsid w:val="003270AF"/>
    <w:rsid w:val="003270BB"/>
    <w:rsid w:val="0032728F"/>
    <w:rsid w:val="0032733D"/>
    <w:rsid w:val="0032738C"/>
    <w:rsid w:val="00327569"/>
    <w:rsid w:val="003276CE"/>
    <w:rsid w:val="0032774E"/>
    <w:rsid w:val="003277B7"/>
    <w:rsid w:val="003277DB"/>
    <w:rsid w:val="003277EC"/>
    <w:rsid w:val="0032787F"/>
    <w:rsid w:val="003278FB"/>
    <w:rsid w:val="0032790E"/>
    <w:rsid w:val="00327A00"/>
    <w:rsid w:val="00327B0D"/>
    <w:rsid w:val="00327BF9"/>
    <w:rsid w:val="00327CE8"/>
    <w:rsid w:val="00327E63"/>
    <w:rsid w:val="00327F96"/>
    <w:rsid w:val="003300A4"/>
    <w:rsid w:val="0033035B"/>
    <w:rsid w:val="00330385"/>
    <w:rsid w:val="003303BA"/>
    <w:rsid w:val="003304BD"/>
    <w:rsid w:val="003309C5"/>
    <w:rsid w:val="00330A1F"/>
    <w:rsid w:val="00330A80"/>
    <w:rsid w:val="00330A8D"/>
    <w:rsid w:val="00330BB2"/>
    <w:rsid w:val="00330CE8"/>
    <w:rsid w:val="00330D8D"/>
    <w:rsid w:val="00330DB1"/>
    <w:rsid w:val="00330E13"/>
    <w:rsid w:val="00331279"/>
    <w:rsid w:val="00331440"/>
    <w:rsid w:val="00331587"/>
    <w:rsid w:val="003316D5"/>
    <w:rsid w:val="003317BF"/>
    <w:rsid w:val="0033190C"/>
    <w:rsid w:val="00331926"/>
    <w:rsid w:val="00331935"/>
    <w:rsid w:val="00331B4F"/>
    <w:rsid w:val="00331C4B"/>
    <w:rsid w:val="00331CA2"/>
    <w:rsid w:val="00331D29"/>
    <w:rsid w:val="00331E55"/>
    <w:rsid w:val="003320CB"/>
    <w:rsid w:val="0033215F"/>
    <w:rsid w:val="0033218E"/>
    <w:rsid w:val="003321C2"/>
    <w:rsid w:val="003322C5"/>
    <w:rsid w:val="00332376"/>
    <w:rsid w:val="003323A9"/>
    <w:rsid w:val="003323F8"/>
    <w:rsid w:val="003324CE"/>
    <w:rsid w:val="003327B2"/>
    <w:rsid w:val="0033287E"/>
    <w:rsid w:val="003329F1"/>
    <w:rsid w:val="00332BD8"/>
    <w:rsid w:val="00332CDB"/>
    <w:rsid w:val="00332CED"/>
    <w:rsid w:val="00332DE9"/>
    <w:rsid w:val="00332F49"/>
    <w:rsid w:val="003331E3"/>
    <w:rsid w:val="0033341C"/>
    <w:rsid w:val="003334C1"/>
    <w:rsid w:val="003336B0"/>
    <w:rsid w:val="00333843"/>
    <w:rsid w:val="003338DC"/>
    <w:rsid w:val="003338FD"/>
    <w:rsid w:val="00333943"/>
    <w:rsid w:val="00333BB5"/>
    <w:rsid w:val="00333D94"/>
    <w:rsid w:val="00333E67"/>
    <w:rsid w:val="00333E69"/>
    <w:rsid w:val="00333E85"/>
    <w:rsid w:val="00333F19"/>
    <w:rsid w:val="00333F4E"/>
    <w:rsid w:val="00333FAC"/>
    <w:rsid w:val="00334048"/>
    <w:rsid w:val="00334138"/>
    <w:rsid w:val="003341D0"/>
    <w:rsid w:val="003341D4"/>
    <w:rsid w:val="00334356"/>
    <w:rsid w:val="00334485"/>
    <w:rsid w:val="0033458B"/>
    <w:rsid w:val="00334784"/>
    <w:rsid w:val="003348C6"/>
    <w:rsid w:val="003349F5"/>
    <w:rsid w:val="00334AC5"/>
    <w:rsid w:val="00334C75"/>
    <w:rsid w:val="00334C8E"/>
    <w:rsid w:val="00334CBA"/>
    <w:rsid w:val="00334CEB"/>
    <w:rsid w:val="00334D94"/>
    <w:rsid w:val="00334E15"/>
    <w:rsid w:val="00334E53"/>
    <w:rsid w:val="00334FA0"/>
    <w:rsid w:val="00334FEB"/>
    <w:rsid w:val="00335048"/>
    <w:rsid w:val="00335067"/>
    <w:rsid w:val="0033511F"/>
    <w:rsid w:val="00335156"/>
    <w:rsid w:val="00335170"/>
    <w:rsid w:val="00335216"/>
    <w:rsid w:val="003352B2"/>
    <w:rsid w:val="00335554"/>
    <w:rsid w:val="003355CB"/>
    <w:rsid w:val="00335686"/>
    <w:rsid w:val="003357AE"/>
    <w:rsid w:val="0033594B"/>
    <w:rsid w:val="0033598A"/>
    <w:rsid w:val="00335B4A"/>
    <w:rsid w:val="00335B77"/>
    <w:rsid w:val="00335BCE"/>
    <w:rsid w:val="00335BF3"/>
    <w:rsid w:val="00335C20"/>
    <w:rsid w:val="00335C26"/>
    <w:rsid w:val="00335C46"/>
    <w:rsid w:val="00335C4C"/>
    <w:rsid w:val="00335C73"/>
    <w:rsid w:val="00335CFF"/>
    <w:rsid w:val="00335E02"/>
    <w:rsid w:val="00335E1A"/>
    <w:rsid w:val="00335E4A"/>
    <w:rsid w:val="00336114"/>
    <w:rsid w:val="003362D6"/>
    <w:rsid w:val="003362F1"/>
    <w:rsid w:val="003363C6"/>
    <w:rsid w:val="0033643E"/>
    <w:rsid w:val="003364C5"/>
    <w:rsid w:val="00336509"/>
    <w:rsid w:val="00336582"/>
    <w:rsid w:val="00336641"/>
    <w:rsid w:val="00336652"/>
    <w:rsid w:val="00336732"/>
    <w:rsid w:val="003367DE"/>
    <w:rsid w:val="003368DA"/>
    <w:rsid w:val="003369DE"/>
    <w:rsid w:val="00336B60"/>
    <w:rsid w:val="00336BA7"/>
    <w:rsid w:val="00336BCE"/>
    <w:rsid w:val="00336CDF"/>
    <w:rsid w:val="00336D71"/>
    <w:rsid w:val="00336D9C"/>
    <w:rsid w:val="00336E4B"/>
    <w:rsid w:val="003370AE"/>
    <w:rsid w:val="003371AF"/>
    <w:rsid w:val="003371BB"/>
    <w:rsid w:val="003371C2"/>
    <w:rsid w:val="00337327"/>
    <w:rsid w:val="003373EE"/>
    <w:rsid w:val="00337402"/>
    <w:rsid w:val="00337578"/>
    <w:rsid w:val="00337582"/>
    <w:rsid w:val="003376A9"/>
    <w:rsid w:val="0033770D"/>
    <w:rsid w:val="00337731"/>
    <w:rsid w:val="00337885"/>
    <w:rsid w:val="0033793F"/>
    <w:rsid w:val="003379F3"/>
    <w:rsid w:val="00337ADA"/>
    <w:rsid w:val="00337BC3"/>
    <w:rsid w:val="00337C95"/>
    <w:rsid w:val="00337CDE"/>
    <w:rsid w:val="00337D8A"/>
    <w:rsid w:val="00337EA8"/>
    <w:rsid w:val="00337EEA"/>
    <w:rsid w:val="0034009D"/>
    <w:rsid w:val="003400E1"/>
    <w:rsid w:val="003401EA"/>
    <w:rsid w:val="00340307"/>
    <w:rsid w:val="003404D1"/>
    <w:rsid w:val="00340557"/>
    <w:rsid w:val="003405A6"/>
    <w:rsid w:val="003405B6"/>
    <w:rsid w:val="003408ED"/>
    <w:rsid w:val="00340920"/>
    <w:rsid w:val="00340A73"/>
    <w:rsid w:val="00340AB9"/>
    <w:rsid w:val="00340B21"/>
    <w:rsid w:val="00340B59"/>
    <w:rsid w:val="00340BD4"/>
    <w:rsid w:val="00340CA2"/>
    <w:rsid w:val="00340D13"/>
    <w:rsid w:val="00340FCE"/>
    <w:rsid w:val="00341172"/>
    <w:rsid w:val="0034125C"/>
    <w:rsid w:val="003412DE"/>
    <w:rsid w:val="003412E7"/>
    <w:rsid w:val="0034141D"/>
    <w:rsid w:val="0034144A"/>
    <w:rsid w:val="0034149E"/>
    <w:rsid w:val="00341520"/>
    <w:rsid w:val="00341522"/>
    <w:rsid w:val="0034161B"/>
    <w:rsid w:val="003418A7"/>
    <w:rsid w:val="00341A45"/>
    <w:rsid w:val="00341BA5"/>
    <w:rsid w:val="00341C17"/>
    <w:rsid w:val="00341C55"/>
    <w:rsid w:val="00341CF9"/>
    <w:rsid w:val="00341EFE"/>
    <w:rsid w:val="00341F13"/>
    <w:rsid w:val="00341FFD"/>
    <w:rsid w:val="003420A9"/>
    <w:rsid w:val="003421CD"/>
    <w:rsid w:val="00342241"/>
    <w:rsid w:val="0034235E"/>
    <w:rsid w:val="00342363"/>
    <w:rsid w:val="00342388"/>
    <w:rsid w:val="00342398"/>
    <w:rsid w:val="00342455"/>
    <w:rsid w:val="003424D1"/>
    <w:rsid w:val="00342506"/>
    <w:rsid w:val="0034250D"/>
    <w:rsid w:val="003425A0"/>
    <w:rsid w:val="003425F4"/>
    <w:rsid w:val="00342684"/>
    <w:rsid w:val="00342746"/>
    <w:rsid w:val="0034283B"/>
    <w:rsid w:val="003428AB"/>
    <w:rsid w:val="00342995"/>
    <w:rsid w:val="003429B1"/>
    <w:rsid w:val="00342D0F"/>
    <w:rsid w:val="00342D18"/>
    <w:rsid w:val="00343018"/>
    <w:rsid w:val="0034318E"/>
    <w:rsid w:val="003431BC"/>
    <w:rsid w:val="003431FA"/>
    <w:rsid w:val="00343277"/>
    <w:rsid w:val="003433C9"/>
    <w:rsid w:val="00343478"/>
    <w:rsid w:val="003436BF"/>
    <w:rsid w:val="003436D3"/>
    <w:rsid w:val="0034372B"/>
    <w:rsid w:val="00343779"/>
    <w:rsid w:val="003439F9"/>
    <w:rsid w:val="00343A0A"/>
    <w:rsid w:val="00343B29"/>
    <w:rsid w:val="00343BB3"/>
    <w:rsid w:val="00343C2A"/>
    <w:rsid w:val="00343CB9"/>
    <w:rsid w:val="00343D06"/>
    <w:rsid w:val="00343D3C"/>
    <w:rsid w:val="00343DEB"/>
    <w:rsid w:val="00343F7B"/>
    <w:rsid w:val="0034420D"/>
    <w:rsid w:val="003442DC"/>
    <w:rsid w:val="0034457B"/>
    <w:rsid w:val="0034476A"/>
    <w:rsid w:val="00344A31"/>
    <w:rsid w:val="00344A62"/>
    <w:rsid w:val="00344B0F"/>
    <w:rsid w:val="00344C9F"/>
    <w:rsid w:val="00344DC9"/>
    <w:rsid w:val="00344EC5"/>
    <w:rsid w:val="00344F6C"/>
    <w:rsid w:val="00345055"/>
    <w:rsid w:val="003452C7"/>
    <w:rsid w:val="00345403"/>
    <w:rsid w:val="00345481"/>
    <w:rsid w:val="003454BE"/>
    <w:rsid w:val="00345521"/>
    <w:rsid w:val="003455FA"/>
    <w:rsid w:val="003457CB"/>
    <w:rsid w:val="00345803"/>
    <w:rsid w:val="00345837"/>
    <w:rsid w:val="00345895"/>
    <w:rsid w:val="003458A1"/>
    <w:rsid w:val="00345976"/>
    <w:rsid w:val="003459CC"/>
    <w:rsid w:val="00345A45"/>
    <w:rsid w:val="00345CAD"/>
    <w:rsid w:val="00345D21"/>
    <w:rsid w:val="00345D2B"/>
    <w:rsid w:val="00345D60"/>
    <w:rsid w:val="00345D7B"/>
    <w:rsid w:val="00345F7A"/>
    <w:rsid w:val="00345FE3"/>
    <w:rsid w:val="003460AF"/>
    <w:rsid w:val="003462BB"/>
    <w:rsid w:val="0034632B"/>
    <w:rsid w:val="003463BC"/>
    <w:rsid w:val="0034659E"/>
    <w:rsid w:val="003465B8"/>
    <w:rsid w:val="00346643"/>
    <w:rsid w:val="00346684"/>
    <w:rsid w:val="00346904"/>
    <w:rsid w:val="00346B23"/>
    <w:rsid w:val="00346C37"/>
    <w:rsid w:val="00346CCF"/>
    <w:rsid w:val="00346EB6"/>
    <w:rsid w:val="00347008"/>
    <w:rsid w:val="00347020"/>
    <w:rsid w:val="00347121"/>
    <w:rsid w:val="003471FF"/>
    <w:rsid w:val="00347436"/>
    <w:rsid w:val="003474A6"/>
    <w:rsid w:val="003475C0"/>
    <w:rsid w:val="0034765D"/>
    <w:rsid w:val="00347B1B"/>
    <w:rsid w:val="00347CB3"/>
    <w:rsid w:val="00347D5A"/>
    <w:rsid w:val="00347D96"/>
    <w:rsid w:val="00347E33"/>
    <w:rsid w:val="00347EB6"/>
    <w:rsid w:val="00350008"/>
    <w:rsid w:val="00350233"/>
    <w:rsid w:val="0035026D"/>
    <w:rsid w:val="003502C1"/>
    <w:rsid w:val="003503AD"/>
    <w:rsid w:val="00350466"/>
    <w:rsid w:val="003504D9"/>
    <w:rsid w:val="00350520"/>
    <w:rsid w:val="00350525"/>
    <w:rsid w:val="00350736"/>
    <w:rsid w:val="00350755"/>
    <w:rsid w:val="00350994"/>
    <w:rsid w:val="003509B4"/>
    <w:rsid w:val="00350A92"/>
    <w:rsid w:val="00350CC7"/>
    <w:rsid w:val="00350D29"/>
    <w:rsid w:val="00350EC2"/>
    <w:rsid w:val="00351090"/>
    <w:rsid w:val="003510E9"/>
    <w:rsid w:val="003511B7"/>
    <w:rsid w:val="003514BA"/>
    <w:rsid w:val="003515C5"/>
    <w:rsid w:val="003515E8"/>
    <w:rsid w:val="00351606"/>
    <w:rsid w:val="003516C8"/>
    <w:rsid w:val="00351731"/>
    <w:rsid w:val="003517E0"/>
    <w:rsid w:val="0035180C"/>
    <w:rsid w:val="00351825"/>
    <w:rsid w:val="0035184C"/>
    <w:rsid w:val="003519C1"/>
    <w:rsid w:val="00351A8A"/>
    <w:rsid w:val="00351DF2"/>
    <w:rsid w:val="00351E08"/>
    <w:rsid w:val="00351FE8"/>
    <w:rsid w:val="0035206C"/>
    <w:rsid w:val="0035226C"/>
    <w:rsid w:val="00352290"/>
    <w:rsid w:val="003522DD"/>
    <w:rsid w:val="00352323"/>
    <w:rsid w:val="003524CB"/>
    <w:rsid w:val="003524E3"/>
    <w:rsid w:val="0035260D"/>
    <w:rsid w:val="00352624"/>
    <w:rsid w:val="00352631"/>
    <w:rsid w:val="0035290D"/>
    <w:rsid w:val="00352959"/>
    <w:rsid w:val="00352963"/>
    <w:rsid w:val="003529DF"/>
    <w:rsid w:val="00352AB1"/>
    <w:rsid w:val="00352BE6"/>
    <w:rsid w:val="00352C17"/>
    <w:rsid w:val="00352C82"/>
    <w:rsid w:val="00352D45"/>
    <w:rsid w:val="00352F02"/>
    <w:rsid w:val="00352F28"/>
    <w:rsid w:val="00353226"/>
    <w:rsid w:val="00353233"/>
    <w:rsid w:val="003532BD"/>
    <w:rsid w:val="00353544"/>
    <w:rsid w:val="003537D8"/>
    <w:rsid w:val="00353AD6"/>
    <w:rsid w:val="00353B51"/>
    <w:rsid w:val="00353BF8"/>
    <w:rsid w:val="00353C24"/>
    <w:rsid w:val="00353C2B"/>
    <w:rsid w:val="00353DA0"/>
    <w:rsid w:val="00353E8E"/>
    <w:rsid w:val="00353EE8"/>
    <w:rsid w:val="003540FE"/>
    <w:rsid w:val="0035416E"/>
    <w:rsid w:val="003541AC"/>
    <w:rsid w:val="003542B7"/>
    <w:rsid w:val="003542E5"/>
    <w:rsid w:val="00354306"/>
    <w:rsid w:val="0035451D"/>
    <w:rsid w:val="00354523"/>
    <w:rsid w:val="003545AA"/>
    <w:rsid w:val="0035460A"/>
    <w:rsid w:val="003546EA"/>
    <w:rsid w:val="0035476F"/>
    <w:rsid w:val="00354780"/>
    <w:rsid w:val="00354829"/>
    <w:rsid w:val="00354D96"/>
    <w:rsid w:val="00354E1D"/>
    <w:rsid w:val="00354EE8"/>
    <w:rsid w:val="00354F15"/>
    <w:rsid w:val="00354F67"/>
    <w:rsid w:val="00354FD3"/>
    <w:rsid w:val="00355076"/>
    <w:rsid w:val="00355089"/>
    <w:rsid w:val="0035516D"/>
    <w:rsid w:val="0035517D"/>
    <w:rsid w:val="003551FC"/>
    <w:rsid w:val="00355216"/>
    <w:rsid w:val="003555AA"/>
    <w:rsid w:val="00355636"/>
    <w:rsid w:val="003556A8"/>
    <w:rsid w:val="0035587D"/>
    <w:rsid w:val="003559E6"/>
    <w:rsid w:val="00355A62"/>
    <w:rsid w:val="00355AEC"/>
    <w:rsid w:val="00355B68"/>
    <w:rsid w:val="00355B9E"/>
    <w:rsid w:val="00355CB2"/>
    <w:rsid w:val="00355D09"/>
    <w:rsid w:val="00355D1F"/>
    <w:rsid w:val="00355D5F"/>
    <w:rsid w:val="00355F24"/>
    <w:rsid w:val="00355F7D"/>
    <w:rsid w:val="0035619B"/>
    <w:rsid w:val="003561EA"/>
    <w:rsid w:val="00356240"/>
    <w:rsid w:val="00356270"/>
    <w:rsid w:val="003563E7"/>
    <w:rsid w:val="00356493"/>
    <w:rsid w:val="00356752"/>
    <w:rsid w:val="003567D6"/>
    <w:rsid w:val="003567D8"/>
    <w:rsid w:val="0035680D"/>
    <w:rsid w:val="0035683A"/>
    <w:rsid w:val="003569D1"/>
    <w:rsid w:val="00356AE0"/>
    <w:rsid w:val="00356B37"/>
    <w:rsid w:val="00356B6B"/>
    <w:rsid w:val="00356BC9"/>
    <w:rsid w:val="00356CE5"/>
    <w:rsid w:val="00356D68"/>
    <w:rsid w:val="00356E90"/>
    <w:rsid w:val="00356EC4"/>
    <w:rsid w:val="00356F8B"/>
    <w:rsid w:val="00356FF4"/>
    <w:rsid w:val="00357011"/>
    <w:rsid w:val="003570B1"/>
    <w:rsid w:val="003571DA"/>
    <w:rsid w:val="00357225"/>
    <w:rsid w:val="00357247"/>
    <w:rsid w:val="00357286"/>
    <w:rsid w:val="003572E5"/>
    <w:rsid w:val="003572FF"/>
    <w:rsid w:val="0035739B"/>
    <w:rsid w:val="00357413"/>
    <w:rsid w:val="003574AE"/>
    <w:rsid w:val="0035752B"/>
    <w:rsid w:val="003575E4"/>
    <w:rsid w:val="00357612"/>
    <w:rsid w:val="0035766C"/>
    <w:rsid w:val="003576EA"/>
    <w:rsid w:val="0035778C"/>
    <w:rsid w:val="00357823"/>
    <w:rsid w:val="00357978"/>
    <w:rsid w:val="00357979"/>
    <w:rsid w:val="0035797B"/>
    <w:rsid w:val="0035798D"/>
    <w:rsid w:val="003579B4"/>
    <w:rsid w:val="00357A05"/>
    <w:rsid w:val="00357C3B"/>
    <w:rsid w:val="00357E5D"/>
    <w:rsid w:val="00357E75"/>
    <w:rsid w:val="00357EEA"/>
    <w:rsid w:val="00357F5D"/>
    <w:rsid w:val="0036008C"/>
    <w:rsid w:val="0036020A"/>
    <w:rsid w:val="0036041D"/>
    <w:rsid w:val="003604BF"/>
    <w:rsid w:val="00360614"/>
    <w:rsid w:val="003606AB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84"/>
    <w:rsid w:val="00360B91"/>
    <w:rsid w:val="00360B9A"/>
    <w:rsid w:val="00360C19"/>
    <w:rsid w:val="00360C8A"/>
    <w:rsid w:val="00360D33"/>
    <w:rsid w:val="00360DDF"/>
    <w:rsid w:val="00360F09"/>
    <w:rsid w:val="0036104F"/>
    <w:rsid w:val="00361238"/>
    <w:rsid w:val="00361455"/>
    <w:rsid w:val="00361477"/>
    <w:rsid w:val="003614A0"/>
    <w:rsid w:val="003614BA"/>
    <w:rsid w:val="0036171D"/>
    <w:rsid w:val="00361730"/>
    <w:rsid w:val="00361776"/>
    <w:rsid w:val="003619DA"/>
    <w:rsid w:val="003619DF"/>
    <w:rsid w:val="00361C7C"/>
    <w:rsid w:val="00361C82"/>
    <w:rsid w:val="00361D6D"/>
    <w:rsid w:val="00361DF5"/>
    <w:rsid w:val="00361E11"/>
    <w:rsid w:val="00361EAE"/>
    <w:rsid w:val="0036206C"/>
    <w:rsid w:val="00362117"/>
    <w:rsid w:val="003621F9"/>
    <w:rsid w:val="00362294"/>
    <w:rsid w:val="0036231F"/>
    <w:rsid w:val="003623A7"/>
    <w:rsid w:val="0036245D"/>
    <w:rsid w:val="003624E4"/>
    <w:rsid w:val="00362763"/>
    <w:rsid w:val="00362769"/>
    <w:rsid w:val="00362946"/>
    <w:rsid w:val="003629AF"/>
    <w:rsid w:val="00362BAB"/>
    <w:rsid w:val="00362BF8"/>
    <w:rsid w:val="00362EC7"/>
    <w:rsid w:val="00363265"/>
    <w:rsid w:val="0036331C"/>
    <w:rsid w:val="0036333A"/>
    <w:rsid w:val="003633CB"/>
    <w:rsid w:val="0036340B"/>
    <w:rsid w:val="0036340E"/>
    <w:rsid w:val="00363417"/>
    <w:rsid w:val="00363424"/>
    <w:rsid w:val="00363434"/>
    <w:rsid w:val="003636D3"/>
    <w:rsid w:val="003637B6"/>
    <w:rsid w:val="0036380D"/>
    <w:rsid w:val="003638A6"/>
    <w:rsid w:val="0036397E"/>
    <w:rsid w:val="003639BB"/>
    <w:rsid w:val="003639D4"/>
    <w:rsid w:val="00363B3C"/>
    <w:rsid w:val="00363BF9"/>
    <w:rsid w:val="00363C2D"/>
    <w:rsid w:val="00363C96"/>
    <w:rsid w:val="00363C97"/>
    <w:rsid w:val="00363CB5"/>
    <w:rsid w:val="00363D42"/>
    <w:rsid w:val="00363DFC"/>
    <w:rsid w:val="00363E06"/>
    <w:rsid w:val="00363E25"/>
    <w:rsid w:val="00363E35"/>
    <w:rsid w:val="00363E48"/>
    <w:rsid w:val="003640F6"/>
    <w:rsid w:val="00364190"/>
    <w:rsid w:val="003641BE"/>
    <w:rsid w:val="0036422A"/>
    <w:rsid w:val="00364245"/>
    <w:rsid w:val="0036428A"/>
    <w:rsid w:val="00364323"/>
    <w:rsid w:val="00364397"/>
    <w:rsid w:val="00364487"/>
    <w:rsid w:val="00364527"/>
    <w:rsid w:val="00364800"/>
    <w:rsid w:val="003648D7"/>
    <w:rsid w:val="00364996"/>
    <w:rsid w:val="00364A9B"/>
    <w:rsid w:val="00364BF2"/>
    <w:rsid w:val="00364D29"/>
    <w:rsid w:val="00364DC2"/>
    <w:rsid w:val="00364E59"/>
    <w:rsid w:val="00365167"/>
    <w:rsid w:val="0036519B"/>
    <w:rsid w:val="00365310"/>
    <w:rsid w:val="00365395"/>
    <w:rsid w:val="003653A4"/>
    <w:rsid w:val="003653B1"/>
    <w:rsid w:val="003653CE"/>
    <w:rsid w:val="0036556F"/>
    <w:rsid w:val="00365607"/>
    <w:rsid w:val="00365659"/>
    <w:rsid w:val="003656F4"/>
    <w:rsid w:val="0036570F"/>
    <w:rsid w:val="00365738"/>
    <w:rsid w:val="003657BC"/>
    <w:rsid w:val="003657C0"/>
    <w:rsid w:val="003657C5"/>
    <w:rsid w:val="00365875"/>
    <w:rsid w:val="003658A0"/>
    <w:rsid w:val="003658A3"/>
    <w:rsid w:val="00365934"/>
    <w:rsid w:val="003659ED"/>
    <w:rsid w:val="00365AC1"/>
    <w:rsid w:val="00365AEB"/>
    <w:rsid w:val="00365B93"/>
    <w:rsid w:val="00365BD7"/>
    <w:rsid w:val="00365C1A"/>
    <w:rsid w:val="00365D35"/>
    <w:rsid w:val="00365E29"/>
    <w:rsid w:val="00365F60"/>
    <w:rsid w:val="00366059"/>
    <w:rsid w:val="003660FC"/>
    <w:rsid w:val="003661D7"/>
    <w:rsid w:val="003662E4"/>
    <w:rsid w:val="0036632F"/>
    <w:rsid w:val="003663B7"/>
    <w:rsid w:val="0036640C"/>
    <w:rsid w:val="00366483"/>
    <w:rsid w:val="003664A1"/>
    <w:rsid w:val="00366501"/>
    <w:rsid w:val="0036655D"/>
    <w:rsid w:val="003665D9"/>
    <w:rsid w:val="0036660F"/>
    <w:rsid w:val="00366673"/>
    <w:rsid w:val="003666CE"/>
    <w:rsid w:val="003669A7"/>
    <w:rsid w:val="00366B05"/>
    <w:rsid w:val="00366C45"/>
    <w:rsid w:val="00366C7A"/>
    <w:rsid w:val="00366CA1"/>
    <w:rsid w:val="00366D0A"/>
    <w:rsid w:val="00366DDF"/>
    <w:rsid w:val="00366EB3"/>
    <w:rsid w:val="00366F0B"/>
    <w:rsid w:val="00366F2B"/>
    <w:rsid w:val="00366F83"/>
    <w:rsid w:val="00366FA2"/>
    <w:rsid w:val="00366FC0"/>
    <w:rsid w:val="003670AB"/>
    <w:rsid w:val="0036712B"/>
    <w:rsid w:val="00367233"/>
    <w:rsid w:val="003672A1"/>
    <w:rsid w:val="0036731C"/>
    <w:rsid w:val="00367411"/>
    <w:rsid w:val="00367786"/>
    <w:rsid w:val="00367854"/>
    <w:rsid w:val="00367950"/>
    <w:rsid w:val="003679B1"/>
    <w:rsid w:val="003679F6"/>
    <w:rsid w:val="003679FE"/>
    <w:rsid w:val="00367ABA"/>
    <w:rsid w:val="00367B49"/>
    <w:rsid w:val="00367D4E"/>
    <w:rsid w:val="00367DEE"/>
    <w:rsid w:val="003701AB"/>
    <w:rsid w:val="00370261"/>
    <w:rsid w:val="003702ED"/>
    <w:rsid w:val="00370742"/>
    <w:rsid w:val="003707B0"/>
    <w:rsid w:val="00370831"/>
    <w:rsid w:val="0037089B"/>
    <w:rsid w:val="0037099D"/>
    <w:rsid w:val="00370A24"/>
    <w:rsid w:val="00370B14"/>
    <w:rsid w:val="00370BDB"/>
    <w:rsid w:val="00370D2E"/>
    <w:rsid w:val="003710BC"/>
    <w:rsid w:val="0037124D"/>
    <w:rsid w:val="003712E7"/>
    <w:rsid w:val="003712F3"/>
    <w:rsid w:val="00371337"/>
    <w:rsid w:val="003713EA"/>
    <w:rsid w:val="00371708"/>
    <w:rsid w:val="00371740"/>
    <w:rsid w:val="00371817"/>
    <w:rsid w:val="0037193E"/>
    <w:rsid w:val="00371962"/>
    <w:rsid w:val="00371ABA"/>
    <w:rsid w:val="00371C0C"/>
    <w:rsid w:val="00371CBC"/>
    <w:rsid w:val="00371CE4"/>
    <w:rsid w:val="00371CEC"/>
    <w:rsid w:val="00371E5F"/>
    <w:rsid w:val="00371F7D"/>
    <w:rsid w:val="00372041"/>
    <w:rsid w:val="003720D2"/>
    <w:rsid w:val="00372136"/>
    <w:rsid w:val="00372146"/>
    <w:rsid w:val="0037216E"/>
    <w:rsid w:val="00372181"/>
    <w:rsid w:val="003721B6"/>
    <w:rsid w:val="00372234"/>
    <w:rsid w:val="003722BC"/>
    <w:rsid w:val="00372385"/>
    <w:rsid w:val="003723B0"/>
    <w:rsid w:val="003723B1"/>
    <w:rsid w:val="00372465"/>
    <w:rsid w:val="00372488"/>
    <w:rsid w:val="00372530"/>
    <w:rsid w:val="00372560"/>
    <w:rsid w:val="00372588"/>
    <w:rsid w:val="00372666"/>
    <w:rsid w:val="0037274C"/>
    <w:rsid w:val="00372A99"/>
    <w:rsid w:val="00372AD2"/>
    <w:rsid w:val="00372C1F"/>
    <w:rsid w:val="00372CC0"/>
    <w:rsid w:val="00372D04"/>
    <w:rsid w:val="00372D44"/>
    <w:rsid w:val="00372D73"/>
    <w:rsid w:val="00372E26"/>
    <w:rsid w:val="00372F16"/>
    <w:rsid w:val="00372F33"/>
    <w:rsid w:val="00372F81"/>
    <w:rsid w:val="003730A6"/>
    <w:rsid w:val="003731DC"/>
    <w:rsid w:val="00373366"/>
    <w:rsid w:val="00373524"/>
    <w:rsid w:val="003735A0"/>
    <w:rsid w:val="003735B5"/>
    <w:rsid w:val="00373725"/>
    <w:rsid w:val="003737F3"/>
    <w:rsid w:val="00373903"/>
    <w:rsid w:val="00373C23"/>
    <w:rsid w:val="00373D6D"/>
    <w:rsid w:val="00373D92"/>
    <w:rsid w:val="00373DFD"/>
    <w:rsid w:val="00373F89"/>
    <w:rsid w:val="00373FBB"/>
    <w:rsid w:val="00373FE4"/>
    <w:rsid w:val="0037405F"/>
    <w:rsid w:val="00374119"/>
    <w:rsid w:val="00374265"/>
    <w:rsid w:val="0037429F"/>
    <w:rsid w:val="00374310"/>
    <w:rsid w:val="0037431E"/>
    <w:rsid w:val="0037435C"/>
    <w:rsid w:val="00374465"/>
    <w:rsid w:val="00374576"/>
    <w:rsid w:val="0037459F"/>
    <w:rsid w:val="00374683"/>
    <w:rsid w:val="003746E5"/>
    <w:rsid w:val="003747D0"/>
    <w:rsid w:val="00374857"/>
    <w:rsid w:val="0037496A"/>
    <w:rsid w:val="003749B2"/>
    <w:rsid w:val="00374B5B"/>
    <w:rsid w:val="00374B6D"/>
    <w:rsid w:val="00374BB3"/>
    <w:rsid w:val="00374C21"/>
    <w:rsid w:val="00374EF8"/>
    <w:rsid w:val="00374FE1"/>
    <w:rsid w:val="0037506A"/>
    <w:rsid w:val="0037513D"/>
    <w:rsid w:val="00375223"/>
    <w:rsid w:val="0037536D"/>
    <w:rsid w:val="00375370"/>
    <w:rsid w:val="00375506"/>
    <w:rsid w:val="00375528"/>
    <w:rsid w:val="0037552D"/>
    <w:rsid w:val="00375538"/>
    <w:rsid w:val="0037560C"/>
    <w:rsid w:val="00375775"/>
    <w:rsid w:val="00375804"/>
    <w:rsid w:val="0037585E"/>
    <w:rsid w:val="00375869"/>
    <w:rsid w:val="003758F7"/>
    <w:rsid w:val="00375914"/>
    <w:rsid w:val="00375922"/>
    <w:rsid w:val="0037593C"/>
    <w:rsid w:val="00375982"/>
    <w:rsid w:val="00375D07"/>
    <w:rsid w:val="00375D9B"/>
    <w:rsid w:val="00375DFC"/>
    <w:rsid w:val="0037627A"/>
    <w:rsid w:val="003762A7"/>
    <w:rsid w:val="003762AD"/>
    <w:rsid w:val="0037631F"/>
    <w:rsid w:val="003763B8"/>
    <w:rsid w:val="00376506"/>
    <w:rsid w:val="003765DF"/>
    <w:rsid w:val="00376719"/>
    <w:rsid w:val="00376731"/>
    <w:rsid w:val="0037689E"/>
    <w:rsid w:val="003768B4"/>
    <w:rsid w:val="0037690E"/>
    <w:rsid w:val="00376937"/>
    <w:rsid w:val="003769D1"/>
    <w:rsid w:val="00376B7A"/>
    <w:rsid w:val="00376C21"/>
    <w:rsid w:val="00376CA5"/>
    <w:rsid w:val="00376F71"/>
    <w:rsid w:val="00376FA5"/>
    <w:rsid w:val="00377102"/>
    <w:rsid w:val="00377147"/>
    <w:rsid w:val="00377149"/>
    <w:rsid w:val="00377251"/>
    <w:rsid w:val="00377289"/>
    <w:rsid w:val="0037729D"/>
    <w:rsid w:val="003774DE"/>
    <w:rsid w:val="003775E4"/>
    <w:rsid w:val="00377677"/>
    <w:rsid w:val="0037779F"/>
    <w:rsid w:val="0037781B"/>
    <w:rsid w:val="003779E7"/>
    <w:rsid w:val="00377A31"/>
    <w:rsid w:val="00377A33"/>
    <w:rsid w:val="00377A5C"/>
    <w:rsid w:val="00377AF5"/>
    <w:rsid w:val="00377C19"/>
    <w:rsid w:val="00377D70"/>
    <w:rsid w:val="00377DA9"/>
    <w:rsid w:val="00377DFC"/>
    <w:rsid w:val="00377E18"/>
    <w:rsid w:val="00377E8E"/>
    <w:rsid w:val="00377E97"/>
    <w:rsid w:val="003800B2"/>
    <w:rsid w:val="003800F5"/>
    <w:rsid w:val="0038011F"/>
    <w:rsid w:val="0038013C"/>
    <w:rsid w:val="003802E5"/>
    <w:rsid w:val="0038037A"/>
    <w:rsid w:val="00380494"/>
    <w:rsid w:val="003804BB"/>
    <w:rsid w:val="00380721"/>
    <w:rsid w:val="003808D9"/>
    <w:rsid w:val="00380972"/>
    <w:rsid w:val="00380BAE"/>
    <w:rsid w:val="00380D44"/>
    <w:rsid w:val="00380D4D"/>
    <w:rsid w:val="00380DB1"/>
    <w:rsid w:val="00380E3A"/>
    <w:rsid w:val="00380F0B"/>
    <w:rsid w:val="00381169"/>
    <w:rsid w:val="0038125A"/>
    <w:rsid w:val="003812CC"/>
    <w:rsid w:val="00381575"/>
    <w:rsid w:val="003815E8"/>
    <w:rsid w:val="00381606"/>
    <w:rsid w:val="00381615"/>
    <w:rsid w:val="003816C5"/>
    <w:rsid w:val="0038176C"/>
    <w:rsid w:val="00381789"/>
    <w:rsid w:val="0038184F"/>
    <w:rsid w:val="003819C8"/>
    <w:rsid w:val="003819EF"/>
    <w:rsid w:val="00381AA4"/>
    <w:rsid w:val="00381AE5"/>
    <w:rsid w:val="00381BFF"/>
    <w:rsid w:val="00381C2A"/>
    <w:rsid w:val="00381CBE"/>
    <w:rsid w:val="00381F18"/>
    <w:rsid w:val="00381FB5"/>
    <w:rsid w:val="00381FC7"/>
    <w:rsid w:val="0038202F"/>
    <w:rsid w:val="00382107"/>
    <w:rsid w:val="0038217D"/>
    <w:rsid w:val="00382460"/>
    <w:rsid w:val="00382518"/>
    <w:rsid w:val="003826A2"/>
    <w:rsid w:val="003828A0"/>
    <w:rsid w:val="00382B58"/>
    <w:rsid w:val="00382D57"/>
    <w:rsid w:val="00382D99"/>
    <w:rsid w:val="00382EBE"/>
    <w:rsid w:val="00382EFD"/>
    <w:rsid w:val="00383023"/>
    <w:rsid w:val="003830BF"/>
    <w:rsid w:val="00383105"/>
    <w:rsid w:val="0038315A"/>
    <w:rsid w:val="00383171"/>
    <w:rsid w:val="00383229"/>
    <w:rsid w:val="0038325B"/>
    <w:rsid w:val="0038336C"/>
    <w:rsid w:val="00383389"/>
    <w:rsid w:val="00383470"/>
    <w:rsid w:val="0038349A"/>
    <w:rsid w:val="00383502"/>
    <w:rsid w:val="00383526"/>
    <w:rsid w:val="0038355F"/>
    <w:rsid w:val="003835BD"/>
    <w:rsid w:val="00383616"/>
    <w:rsid w:val="00383903"/>
    <w:rsid w:val="0038398A"/>
    <w:rsid w:val="00383A2A"/>
    <w:rsid w:val="00383B70"/>
    <w:rsid w:val="00383BF4"/>
    <w:rsid w:val="00383DEA"/>
    <w:rsid w:val="00383E4D"/>
    <w:rsid w:val="00383FB2"/>
    <w:rsid w:val="00384006"/>
    <w:rsid w:val="00384070"/>
    <w:rsid w:val="0038431F"/>
    <w:rsid w:val="003843E1"/>
    <w:rsid w:val="003844C6"/>
    <w:rsid w:val="003844FF"/>
    <w:rsid w:val="00384620"/>
    <w:rsid w:val="00384760"/>
    <w:rsid w:val="00384762"/>
    <w:rsid w:val="0038484B"/>
    <w:rsid w:val="0038485E"/>
    <w:rsid w:val="00384A21"/>
    <w:rsid w:val="00384AEA"/>
    <w:rsid w:val="00384C04"/>
    <w:rsid w:val="00384C11"/>
    <w:rsid w:val="00384C15"/>
    <w:rsid w:val="00384C93"/>
    <w:rsid w:val="00384EF0"/>
    <w:rsid w:val="00384FB8"/>
    <w:rsid w:val="00384FB9"/>
    <w:rsid w:val="00385022"/>
    <w:rsid w:val="003850F1"/>
    <w:rsid w:val="00385136"/>
    <w:rsid w:val="00385139"/>
    <w:rsid w:val="0038514B"/>
    <w:rsid w:val="00385314"/>
    <w:rsid w:val="00385376"/>
    <w:rsid w:val="00385383"/>
    <w:rsid w:val="003854AA"/>
    <w:rsid w:val="003855B0"/>
    <w:rsid w:val="003857D8"/>
    <w:rsid w:val="00385886"/>
    <w:rsid w:val="00385A1C"/>
    <w:rsid w:val="00385A80"/>
    <w:rsid w:val="00385C8D"/>
    <w:rsid w:val="00385D47"/>
    <w:rsid w:val="00385E39"/>
    <w:rsid w:val="00385E6B"/>
    <w:rsid w:val="003860A8"/>
    <w:rsid w:val="003860D0"/>
    <w:rsid w:val="00386101"/>
    <w:rsid w:val="0038627D"/>
    <w:rsid w:val="003863FB"/>
    <w:rsid w:val="00386423"/>
    <w:rsid w:val="00386470"/>
    <w:rsid w:val="00386607"/>
    <w:rsid w:val="00386627"/>
    <w:rsid w:val="00386675"/>
    <w:rsid w:val="00386687"/>
    <w:rsid w:val="003867D1"/>
    <w:rsid w:val="003868BD"/>
    <w:rsid w:val="0038699F"/>
    <w:rsid w:val="00386A39"/>
    <w:rsid w:val="00386AF0"/>
    <w:rsid w:val="00386D48"/>
    <w:rsid w:val="00386E61"/>
    <w:rsid w:val="003870C6"/>
    <w:rsid w:val="003870C9"/>
    <w:rsid w:val="003871E6"/>
    <w:rsid w:val="0038722D"/>
    <w:rsid w:val="003872EC"/>
    <w:rsid w:val="003873BB"/>
    <w:rsid w:val="003873D4"/>
    <w:rsid w:val="00387422"/>
    <w:rsid w:val="003878D8"/>
    <w:rsid w:val="00387B99"/>
    <w:rsid w:val="00387B9B"/>
    <w:rsid w:val="00387BC1"/>
    <w:rsid w:val="00387BD6"/>
    <w:rsid w:val="00387C4B"/>
    <w:rsid w:val="00387CF0"/>
    <w:rsid w:val="00387E48"/>
    <w:rsid w:val="00387E77"/>
    <w:rsid w:val="00387EC8"/>
    <w:rsid w:val="00390059"/>
    <w:rsid w:val="003900CF"/>
    <w:rsid w:val="00390211"/>
    <w:rsid w:val="00390303"/>
    <w:rsid w:val="0039032E"/>
    <w:rsid w:val="0039035A"/>
    <w:rsid w:val="003903E4"/>
    <w:rsid w:val="003903EE"/>
    <w:rsid w:val="0039045E"/>
    <w:rsid w:val="00390486"/>
    <w:rsid w:val="0039048E"/>
    <w:rsid w:val="00390513"/>
    <w:rsid w:val="00390544"/>
    <w:rsid w:val="003905D9"/>
    <w:rsid w:val="00390651"/>
    <w:rsid w:val="003907D3"/>
    <w:rsid w:val="00390843"/>
    <w:rsid w:val="0039088A"/>
    <w:rsid w:val="003908AC"/>
    <w:rsid w:val="00390977"/>
    <w:rsid w:val="00390C4F"/>
    <w:rsid w:val="00390C69"/>
    <w:rsid w:val="00390CED"/>
    <w:rsid w:val="00390D2C"/>
    <w:rsid w:val="00390E19"/>
    <w:rsid w:val="00390E93"/>
    <w:rsid w:val="00390F36"/>
    <w:rsid w:val="00390F3A"/>
    <w:rsid w:val="00390FF9"/>
    <w:rsid w:val="00391074"/>
    <w:rsid w:val="00391200"/>
    <w:rsid w:val="003912BC"/>
    <w:rsid w:val="00391737"/>
    <w:rsid w:val="00391765"/>
    <w:rsid w:val="003918D2"/>
    <w:rsid w:val="00391970"/>
    <w:rsid w:val="00391B05"/>
    <w:rsid w:val="00391C9C"/>
    <w:rsid w:val="00391E4C"/>
    <w:rsid w:val="00391F7D"/>
    <w:rsid w:val="0039203C"/>
    <w:rsid w:val="0039204D"/>
    <w:rsid w:val="00392096"/>
    <w:rsid w:val="003921B9"/>
    <w:rsid w:val="003922F3"/>
    <w:rsid w:val="003925E3"/>
    <w:rsid w:val="00392657"/>
    <w:rsid w:val="00392702"/>
    <w:rsid w:val="00392705"/>
    <w:rsid w:val="0039282D"/>
    <w:rsid w:val="00392835"/>
    <w:rsid w:val="003929A2"/>
    <w:rsid w:val="003929DE"/>
    <w:rsid w:val="00392A6E"/>
    <w:rsid w:val="00392C41"/>
    <w:rsid w:val="00392DA7"/>
    <w:rsid w:val="00392DDF"/>
    <w:rsid w:val="00392E40"/>
    <w:rsid w:val="00392E73"/>
    <w:rsid w:val="00392EBD"/>
    <w:rsid w:val="00392EE9"/>
    <w:rsid w:val="00392FA4"/>
    <w:rsid w:val="00392FD8"/>
    <w:rsid w:val="003931CC"/>
    <w:rsid w:val="00393348"/>
    <w:rsid w:val="003933A2"/>
    <w:rsid w:val="003933AC"/>
    <w:rsid w:val="003933AE"/>
    <w:rsid w:val="00393452"/>
    <w:rsid w:val="00393626"/>
    <w:rsid w:val="003936C5"/>
    <w:rsid w:val="00393827"/>
    <w:rsid w:val="00393864"/>
    <w:rsid w:val="003938A8"/>
    <w:rsid w:val="003938B5"/>
    <w:rsid w:val="00393A71"/>
    <w:rsid w:val="00393BC2"/>
    <w:rsid w:val="00393CCC"/>
    <w:rsid w:val="00393ED9"/>
    <w:rsid w:val="00393EF8"/>
    <w:rsid w:val="00393F72"/>
    <w:rsid w:val="00393FA8"/>
    <w:rsid w:val="003940AE"/>
    <w:rsid w:val="00394153"/>
    <w:rsid w:val="00394271"/>
    <w:rsid w:val="003942C5"/>
    <w:rsid w:val="003942E4"/>
    <w:rsid w:val="003944BE"/>
    <w:rsid w:val="003944DE"/>
    <w:rsid w:val="003945DD"/>
    <w:rsid w:val="003945F5"/>
    <w:rsid w:val="00394637"/>
    <w:rsid w:val="003946B1"/>
    <w:rsid w:val="003946CB"/>
    <w:rsid w:val="0039479C"/>
    <w:rsid w:val="003949C6"/>
    <w:rsid w:val="003949FB"/>
    <w:rsid w:val="00394B06"/>
    <w:rsid w:val="00394B47"/>
    <w:rsid w:val="00394B82"/>
    <w:rsid w:val="00394BF7"/>
    <w:rsid w:val="00394C71"/>
    <w:rsid w:val="00394C84"/>
    <w:rsid w:val="00394D60"/>
    <w:rsid w:val="00394DC1"/>
    <w:rsid w:val="00394DD1"/>
    <w:rsid w:val="00394EC8"/>
    <w:rsid w:val="00394EF5"/>
    <w:rsid w:val="00394FA9"/>
    <w:rsid w:val="00394FBC"/>
    <w:rsid w:val="00395035"/>
    <w:rsid w:val="003950D9"/>
    <w:rsid w:val="00395167"/>
    <w:rsid w:val="0039527D"/>
    <w:rsid w:val="003953CC"/>
    <w:rsid w:val="003953F4"/>
    <w:rsid w:val="003955FC"/>
    <w:rsid w:val="00395768"/>
    <w:rsid w:val="00395849"/>
    <w:rsid w:val="0039595B"/>
    <w:rsid w:val="0039599A"/>
    <w:rsid w:val="00395D1D"/>
    <w:rsid w:val="00395DEE"/>
    <w:rsid w:val="00395E3D"/>
    <w:rsid w:val="00395E58"/>
    <w:rsid w:val="00396003"/>
    <w:rsid w:val="0039600F"/>
    <w:rsid w:val="0039606B"/>
    <w:rsid w:val="0039607E"/>
    <w:rsid w:val="003961C4"/>
    <w:rsid w:val="0039624A"/>
    <w:rsid w:val="00396279"/>
    <w:rsid w:val="003963E3"/>
    <w:rsid w:val="00396427"/>
    <w:rsid w:val="003965DF"/>
    <w:rsid w:val="0039671C"/>
    <w:rsid w:val="00396757"/>
    <w:rsid w:val="003967ED"/>
    <w:rsid w:val="0039695F"/>
    <w:rsid w:val="0039697D"/>
    <w:rsid w:val="00396B0E"/>
    <w:rsid w:val="00396B1D"/>
    <w:rsid w:val="00396B2D"/>
    <w:rsid w:val="00396B6D"/>
    <w:rsid w:val="00396B8B"/>
    <w:rsid w:val="00396CAF"/>
    <w:rsid w:val="00396D00"/>
    <w:rsid w:val="00396DC9"/>
    <w:rsid w:val="00396DCB"/>
    <w:rsid w:val="00396E28"/>
    <w:rsid w:val="00396F53"/>
    <w:rsid w:val="00396F90"/>
    <w:rsid w:val="0039701C"/>
    <w:rsid w:val="00397356"/>
    <w:rsid w:val="003973C5"/>
    <w:rsid w:val="00397482"/>
    <w:rsid w:val="00397496"/>
    <w:rsid w:val="00397527"/>
    <w:rsid w:val="0039755C"/>
    <w:rsid w:val="0039756E"/>
    <w:rsid w:val="003975F5"/>
    <w:rsid w:val="0039777E"/>
    <w:rsid w:val="0039793F"/>
    <w:rsid w:val="00397A9D"/>
    <w:rsid w:val="00397B16"/>
    <w:rsid w:val="00397BC1"/>
    <w:rsid w:val="00397BF9"/>
    <w:rsid w:val="00397C84"/>
    <w:rsid w:val="00397E43"/>
    <w:rsid w:val="00397E8A"/>
    <w:rsid w:val="00397EAB"/>
    <w:rsid w:val="003A005B"/>
    <w:rsid w:val="003A0157"/>
    <w:rsid w:val="003A0168"/>
    <w:rsid w:val="003A0360"/>
    <w:rsid w:val="003A057A"/>
    <w:rsid w:val="003A08B9"/>
    <w:rsid w:val="003A09BF"/>
    <w:rsid w:val="003A0C91"/>
    <w:rsid w:val="003A0DDB"/>
    <w:rsid w:val="003A0E92"/>
    <w:rsid w:val="003A0EE0"/>
    <w:rsid w:val="003A0EF7"/>
    <w:rsid w:val="003A0FDE"/>
    <w:rsid w:val="003A10A5"/>
    <w:rsid w:val="003A10C2"/>
    <w:rsid w:val="003A121B"/>
    <w:rsid w:val="003A147A"/>
    <w:rsid w:val="003A153E"/>
    <w:rsid w:val="003A163B"/>
    <w:rsid w:val="003A170D"/>
    <w:rsid w:val="003A1752"/>
    <w:rsid w:val="003A17AB"/>
    <w:rsid w:val="003A17B2"/>
    <w:rsid w:val="003A18CB"/>
    <w:rsid w:val="003A1A1B"/>
    <w:rsid w:val="003A1B8E"/>
    <w:rsid w:val="003A1D37"/>
    <w:rsid w:val="003A1D65"/>
    <w:rsid w:val="003A1E55"/>
    <w:rsid w:val="003A1EA3"/>
    <w:rsid w:val="003A1EA8"/>
    <w:rsid w:val="003A2031"/>
    <w:rsid w:val="003A218C"/>
    <w:rsid w:val="003A2244"/>
    <w:rsid w:val="003A22A2"/>
    <w:rsid w:val="003A22DE"/>
    <w:rsid w:val="003A237D"/>
    <w:rsid w:val="003A2515"/>
    <w:rsid w:val="003A2527"/>
    <w:rsid w:val="003A2561"/>
    <w:rsid w:val="003A2588"/>
    <w:rsid w:val="003A261A"/>
    <w:rsid w:val="003A274A"/>
    <w:rsid w:val="003A27E9"/>
    <w:rsid w:val="003A284A"/>
    <w:rsid w:val="003A28D7"/>
    <w:rsid w:val="003A2979"/>
    <w:rsid w:val="003A2B09"/>
    <w:rsid w:val="003A2C35"/>
    <w:rsid w:val="003A2DBC"/>
    <w:rsid w:val="003A2E43"/>
    <w:rsid w:val="003A2E5D"/>
    <w:rsid w:val="003A2F58"/>
    <w:rsid w:val="003A30DF"/>
    <w:rsid w:val="003A31F2"/>
    <w:rsid w:val="003A3218"/>
    <w:rsid w:val="003A3223"/>
    <w:rsid w:val="003A32D9"/>
    <w:rsid w:val="003A33DF"/>
    <w:rsid w:val="003A35F5"/>
    <w:rsid w:val="003A365F"/>
    <w:rsid w:val="003A3741"/>
    <w:rsid w:val="003A37CA"/>
    <w:rsid w:val="003A380C"/>
    <w:rsid w:val="003A3856"/>
    <w:rsid w:val="003A39D0"/>
    <w:rsid w:val="003A3B6B"/>
    <w:rsid w:val="003A3BAB"/>
    <w:rsid w:val="003A3BAC"/>
    <w:rsid w:val="003A3BC9"/>
    <w:rsid w:val="003A3BE0"/>
    <w:rsid w:val="003A3BF6"/>
    <w:rsid w:val="003A3D00"/>
    <w:rsid w:val="003A3D15"/>
    <w:rsid w:val="003A3D29"/>
    <w:rsid w:val="003A3DE7"/>
    <w:rsid w:val="003A3E42"/>
    <w:rsid w:val="003A3E45"/>
    <w:rsid w:val="003A3E67"/>
    <w:rsid w:val="003A3F79"/>
    <w:rsid w:val="003A3FD2"/>
    <w:rsid w:val="003A3FF4"/>
    <w:rsid w:val="003A40B6"/>
    <w:rsid w:val="003A411D"/>
    <w:rsid w:val="003A4305"/>
    <w:rsid w:val="003A4361"/>
    <w:rsid w:val="003A4366"/>
    <w:rsid w:val="003A43EC"/>
    <w:rsid w:val="003A4421"/>
    <w:rsid w:val="003A4533"/>
    <w:rsid w:val="003A4612"/>
    <w:rsid w:val="003A4735"/>
    <w:rsid w:val="003A473B"/>
    <w:rsid w:val="003A48C9"/>
    <w:rsid w:val="003A48D2"/>
    <w:rsid w:val="003A4A4A"/>
    <w:rsid w:val="003A4D2D"/>
    <w:rsid w:val="003A4D9C"/>
    <w:rsid w:val="003A4DB2"/>
    <w:rsid w:val="003A4E12"/>
    <w:rsid w:val="003A4F4A"/>
    <w:rsid w:val="003A4FB9"/>
    <w:rsid w:val="003A4FDB"/>
    <w:rsid w:val="003A4FE3"/>
    <w:rsid w:val="003A50D3"/>
    <w:rsid w:val="003A5407"/>
    <w:rsid w:val="003A545C"/>
    <w:rsid w:val="003A5488"/>
    <w:rsid w:val="003A549A"/>
    <w:rsid w:val="003A559D"/>
    <w:rsid w:val="003A56E3"/>
    <w:rsid w:val="003A576A"/>
    <w:rsid w:val="003A5B8D"/>
    <w:rsid w:val="003A5BD8"/>
    <w:rsid w:val="003A5D97"/>
    <w:rsid w:val="003A5DC5"/>
    <w:rsid w:val="003A5EE6"/>
    <w:rsid w:val="003A5F11"/>
    <w:rsid w:val="003A5F72"/>
    <w:rsid w:val="003A60B0"/>
    <w:rsid w:val="003A6222"/>
    <w:rsid w:val="003A6377"/>
    <w:rsid w:val="003A64CF"/>
    <w:rsid w:val="003A657D"/>
    <w:rsid w:val="003A65EE"/>
    <w:rsid w:val="003A6A5F"/>
    <w:rsid w:val="003A6AE8"/>
    <w:rsid w:val="003A6B48"/>
    <w:rsid w:val="003A6C11"/>
    <w:rsid w:val="003A6C6B"/>
    <w:rsid w:val="003A6D80"/>
    <w:rsid w:val="003A7108"/>
    <w:rsid w:val="003A7224"/>
    <w:rsid w:val="003A726D"/>
    <w:rsid w:val="003A7275"/>
    <w:rsid w:val="003A7424"/>
    <w:rsid w:val="003A747F"/>
    <w:rsid w:val="003A7508"/>
    <w:rsid w:val="003A75EA"/>
    <w:rsid w:val="003A7652"/>
    <w:rsid w:val="003A7665"/>
    <w:rsid w:val="003A76C4"/>
    <w:rsid w:val="003A79A1"/>
    <w:rsid w:val="003A7A03"/>
    <w:rsid w:val="003A7B4C"/>
    <w:rsid w:val="003A7BE4"/>
    <w:rsid w:val="003A7C51"/>
    <w:rsid w:val="003A7CA5"/>
    <w:rsid w:val="003A7DFA"/>
    <w:rsid w:val="003A7E13"/>
    <w:rsid w:val="003A7FFE"/>
    <w:rsid w:val="003B0021"/>
    <w:rsid w:val="003B008F"/>
    <w:rsid w:val="003B00E7"/>
    <w:rsid w:val="003B034F"/>
    <w:rsid w:val="003B055C"/>
    <w:rsid w:val="003B0588"/>
    <w:rsid w:val="003B05A2"/>
    <w:rsid w:val="003B06CE"/>
    <w:rsid w:val="003B0984"/>
    <w:rsid w:val="003B09E1"/>
    <w:rsid w:val="003B0A18"/>
    <w:rsid w:val="003B0A44"/>
    <w:rsid w:val="003B0ABE"/>
    <w:rsid w:val="003B0B18"/>
    <w:rsid w:val="003B0B91"/>
    <w:rsid w:val="003B0BF6"/>
    <w:rsid w:val="003B0D54"/>
    <w:rsid w:val="003B0DCC"/>
    <w:rsid w:val="003B0DFF"/>
    <w:rsid w:val="003B0EB6"/>
    <w:rsid w:val="003B0EFF"/>
    <w:rsid w:val="003B0F53"/>
    <w:rsid w:val="003B109E"/>
    <w:rsid w:val="003B10EA"/>
    <w:rsid w:val="003B1163"/>
    <w:rsid w:val="003B135F"/>
    <w:rsid w:val="003B1374"/>
    <w:rsid w:val="003B1445"/>
    <w:rsid w:val="003B1491"/>
    <w:rsid w:val="003B15E9"/>
    <w:rsid w:val="003B15F0"/>
    <w:rsid w:val="003B15F1"/>
    <w:rsid w:val="003B1832"/>
    <w:rsid w:val="003B186E"/>
    <w:rsid w:val="003B18AB"/>
    <w:rsid w:val="003B1962"/>
    <w:rsid w:val="003B19F9"/>
    <w:rsid w:val="003B1ADE"/>
    <w:rsid w:val="003B1B39"/>
    <w:rsid w:val="003B1C7E"/>
    <w:rsid w:val="003B1DDE"/>
    <w:rsid w:val="003B1EC9"/>
    <w:rsid w:val="003B1F53"/>
    <w:rsid w:val="003B20D9"/>
    <w:rsid w:val="003B20F8"/>
    <w:rsid w:val="003B2182"/>
    <w:rsid w:val="003B21D6"/>
    <w:rsid w:val="003B2288"/>
    <w:rsid w:val="003B2344"/>
    <w:rsid w:val="003B24B3"/>
    <w:rsid w:val="003B2799"/>
    <w:rsid w:val="003B291C"/>
    <w:rsid w:val="003B2BBB"/>
    <w:rsid w:val="003B2D65"/>
    <w:rsid w:val="003B2DA8"/>
    <w:rsid w:val="003B2DDD"/>
    <w:rsid w:val="003B2E21"/>
    <w:rsid w:val="003B2E5E"/>
    <w:rsid w:val="003B2F24"/>
    <w:rsid w:val="003B2FFC"/>
    <w:rsid w:val="003B3075"/>
    <w:rsid w:val="003B3358"/>
    <w:rsid w:val="003B348A"/>
    <w:rsid w:val="003B355E"/>
    <w:rsid w:val="003B3596"/>
    <w:rsid w:val="003B35B1"/>
    <w:rsid w:val="003B361E"/>
    <w:rsid w:val="003B3635"/>
    <w:rsid w:val="003B37ED"/>
    <w:rsid w:val="003B384D"/>
    <w:rsid w:val="003B3AE8"/>
    <w:rsid w:val="003B3B63"/>
    <w:rsid w:val="003B3DCC"/>
    <w:rsid w:val="003B3E55"/>
    <w:rsid w:val="003B3EE6"/>
    <w:rsid w:val="003B3EEE"/>
    <w:rsid w:val="003B3F9B"/>
    <w:rsid w:val="003B41D1"/>
    <w:rsid w:val="003B41FB"/>
    <w:rsid w:val="003B44B7"/>
    <w:rsid w:val="003B44C7"/>
    <w:rsid w:val="003B45E3"/>
    <w:rsid w:val="003B4600"/>
    <w:rsid w:val="003B4703"/>
    <w:rsid w:val="003B4780"/>
    <w:rsid w:val="003B486B"/>
    <w:rsid w:val="003B4A35"/>
    <w:rsid w:val="003B4B41"/>
    <w:rsid w:val="003B4B8D"/>
    <w:rsid w:val="003B4CEF"/>
    <w:rsid w:val="003B4D93"/>
    <w:rsid w:val="003B4E5F"/>
    <w:rsid w:val="003B4F0A"/>
    <w:rsid w:val="003B4FB8"/>
    <w:rsid w:val="003B4FD8"/>
    <w:rsid w:val="003B5162"/>
    <w:rsid w:val="003B5203"/>
    <w:rsid w:val="003B53C0"/>
    <w:rsid w:val="003B53FB"/>
    <w:rsid w:val="003B545B"/>
    <w:rsid w:val="003B546F"/>
    <w:rsid w:val="003B579A"/>
    <w:rsid w:val="003B586A"/>
    <w:rsid w:val="003B5886"/>
    <w:rsid w:val="003B5955"/>
    <w:rsid w:val="003B5A7E"/>
    <w:rsid w:val="003B5ADD"/>
    <w:rsid w:val="003B5AF0"/>
    <w:rsid w:val="003B5CDA"/>
    <w:rsid w:val="003B5D21"/>
    <w:rsid w:val="003B5E1E"/>
    <w:rsid w:val="003B5E3C"/>
    <w:rsid w:val="003B5E68"/>
    <w:rsid w:val="003B5EC6"/>
    <w:rsid w:val="003B5F8F"/>
    <w:rsid w:val="003B5F9A"/>
    <w:rsid w:val="003B5FA5"/>
    <w:rsid w:val="003B5FB5"/>
    <w:rsid w:val="003B60DA"/>
    <w:rsid w:val="003B6153"/>
    <w:rsid w:val="003B62BA"/>
    <w:rsid w:val="003B6352"/>
    <w:rsid w:val="003B641D"/>
    <w:rsid w:val="003B643E"/>
    <w:rsid w:val="003B64AC"/>
    <w:rsid w:val="003B651F"/>
    <w:rsid w:val="003B6541"/>
    <w:rsid w:val="003B65BE"/>
    <w:rsid w:val="003B667E"/>
    <w:rsid w:val="003B6682"/>
    <w:rsid w:val="003B6693"/>
    <w:rsid w:val="003B6758"/>
    <w:rsid w:val="003B679C"/>
    <w:rsid w:val="003B67A2"/>
    <w:rsid w:val="003B67D8"/>
    <w:rsid w:val="003B6804"/>
    <w:rsid w:val="003B68EA"/>
    <w:rsid w:val="003B6943"/>
    <w:rsid w:val="003B697E"/>
    <w:rsid w:val="003B6C3F"/>
    <w:rsid w:val="003B6CFD"/>
    <w:rsid w:val="003B6D0B"/>
    <w:rsid w:val="003B6D2E"/>
    <w:rsid w:val="003B706D"/>
    <w:rsid w:val="003B7071"/>
    <w:rsid w:val="003B73EE"/>
    <w:rsid w:val="003B7496"/>
    <w:rsid w:val="003B7502"/>
    <w:rsid w:val="003B7509"/>
    <w:rsid w:val="003B7516"/>
    <w:rsid w:val="003B7786"/>
    <w:rsid w:val="003B77F0"/>
    <w:rsid w:val="003B77F5"/>
    <w:rsid w:val="003B780E"/>
    <w:rsid w:val="003B782E"/>
    <w:rsid w:val="003B78B3"/>
    <w:rsid w:val="003B7AA9"/>
    <w:rsid w:val="003B7C93"/>
    <w:rsid w:val="003B7CA8"/>
    <w:rsid w:val="003B7D27"/>
    <w:rsid w:val="003B7D2D"/>
    <w:rsid w:val="003B7ED8"/>
    <w:rsid w:val="003B7F3D"/>
    <w:rsid w:val="003B7F40"/>
    <w:rsid w:val="003B7F99"/>
    <w:rsid w:val="003C0262"/>
    <w:rsid w:val="003C0283"/>
    <w:rsid w:val="003C02EC"/>
    <w:rsid w:val="003C02FD"/>
    <w:rsid w:val="003C033F"/>
    <w:rsid w:val="003C0508"/>
    <w:rsid w:val="003C0532"/>
    <w:rsid w:val="003C06B2"/>
    <w:rsid w:val="003C07F3"/>
    <w:rsid w:val="003C0B72"/>
    <w:rsid w:val="003C0BDB"/>
    <w:rsid w:val="003C0C6A"/>
    <w:rsid w:val="003C0D05"/>
    <w:rsid w:val="003C0D70"/>
    <w:rsid w:val="003C0F23"/>
    <w:rsid w:val="003C1024"/>
    <w:rsid w:val="003C107D"/>
    <w:rsid w:val="003C130A"/>
    <w:rsid w:val="003C13E9"/>
    <w:rsid w:val="003C164E"/>
    <w:rsid w:val="003C178E"/>
    <w:rsid w:val="003C1799"/>
    <w:rsid w:val="003C189B"/>
    <w:rsid w:val="003C18C3"/>
    <w:rsid w:val="003C1904"/>
    <w:rsid w:val="003C1DE2"/>
    <w:rsid w:val="003C1F4A"/>
    <w:rsid w:val="003C2136"/>
    <w:rsid w:val="003C21EB"/>
    <w:rsid w:val="003C2215"/>
    <w:rsid w:val="003C2394"/>
    <w:rsid w:val="003C250A"/>
    <w:rsid w:val="003C2592"/>
    <w:rsid w:val="003C27B9"/>
    <w:rsid w:val="003C2868"/>
    <w:rsid w:val="003C28BB"/>
    <w:rsid w:val="003C28F2"/>
    <w:rsid w:val="003C29E4"/>
    <w:rsid w:val="003C2A36"/>
    <w:rsid w:val="003C2AE1"/>
    <w:rsid w:val="003C2BC9"/>
    <w:rsid w:val="003C2C0B"/>
    <w:rsid w:val="003C2CD2"/>
    <w:rsid w:val="003C2DC0"/>
    <w:rsid w:val="003C2E33"/>
    <w:rsid w:val="003C2E67"/>
    <w:rsid w:val="003C2EE6"/>
    <w:rsid w:val="003C2F54"/>
    <w:rsid w:val="003C30B2"/>
    <w:rsid w:val="003C3107"/>
    <w:rsid w:val="003C313C"/>
    <w:rsid w:val="003C3170"/>
    <w:rsid w:val="003C336E"/>
    <w:rsid w:val="003C34DD"/>
    <w:rsid w:val="003C34FD"/>
    <w:rsid w:val="003C3595"/>
    <w:rsid w:val="003C36B7"/>
    <w:rsid w:val="003C3744"/>
    <w:rsid w:val="003C37BD"/>
    <w:rsid w:val="003C37F1"/>
    <w:rsid w:val="003C3A0E"/>
    <w:rsid w:val="003C3CAA"/>
    <w:rsid w:val="003C3D14"/>
    <w:rsid w:val="003C3D2C"/>
    <w:rsid w:val="003C3D4F"/>
    <w:rsid w:val="003C3F7C"/>
    <w:rsid w:val="003C3FFC"/>
    <w:rsid w:val="003C405A"/>
    <w:rsid w:val="003C4064"/>
    <w:rsid w:val="003C40AF"/>
    <w:rsid w:val="003C4290"/>
    <w:rsid w:val="003C42B1"/>
    <w:rsid w:val="003C42B3"/>
    <w:rsid w:val="003C435F"/>
    <w:rsid w:val="003C4363"/>
    <w:rsid w:val="003C4454"/>
    <w:rsid w:val="003C448B"/>
    <w:rsid w:val="003C450B"/>
    <w:rsid w:val="003C4589"/>
    <w:rsid w:val="003C46C2"/>
    <w:rsid w:val="003C470E"/>
    <w:rsid w:val="003C47B8"/>
    <w:rsid w:val="003C47D5"/>
    <w:rsid w:val="003C486E"/>
    <w:rsid w:val="003C4934"/>
    <w:rsid w:val="003C4A16"/>
    <w:rsid w:val="003C4A41"/>
    <w:rsid w:val="003C4B16"/>
    <w:rsid w:val="003C4B1A"/>
    <w:rsid w:val="003C4BE5"/>
    <w:rsid w:val="003C4C35"/>
    <w:rsid w:val="003C4C69"/>
    <w:rsid w:val="003C4C88"/>
    <w:rsid w:val="003C4CB9"/>
    <w:rsid w:val="003C4CF8"/>
    <w:rsid w:val="003C4F0F"/>
    <w:rsid w:val="003C4F1B"/>
    <w:rsid w:val="003C4FE5"/>
    <w:rsid w:val="003C5045"/>
    <w:rsid w:val="003C51CE"/>
    <w:rsid w:val="003C539C"/>
    <w:rsid w:val="003C5431"/>
    <w:rsid w:val="003C5669"/>
    <w:rsid w:val="003C56B9"/>
    <w:rsid w:val="003C574B"/>
    <w:rsid w:val="003C58F3"/>
    <w:rsid w:val="003C59A0"/>
    <w:rsid w:val="003C5AB3"/>
    <w:rsid w:val="003C5BDE"/>
    <w:rsid w:val="003C5C1F"/>
    <w:rsid w:val="003C5CD1"/>
    <w:rsid w:val="003C5D08"/>
    <w:rsid w:val="003C5D7C"/>
    <w:rsid w:val="003C5DA4"/>
    <w:rsid w:val="003C5EEF"/>
    <w:rsid w:val="003C5F23"/>
    <w:rsid w:val="003C5FA4"/>
    <w:rsid w:val="003C5FEE"/>
    <w:rsid w:val="003C5FF6"/>
    <w:rsid w:val="003C60CB"/>
    <w:rsid w:val="003C6105"/>
    <w:rsid w:val="003C6167"/>
    <w:rsid w:val="003C61D6"/>
    <w:rsid w:val="003C6212"/>
    <w:rsid w:val="003C6454"/>
    <w:rsid w:val="003C6482"/>
    <w:rsid w:val="003C649F"/>
    <w:rsid w:val="003C6567"/>
    <w:rsid w:val="003C65AE"/>
    <w:rsid w:val="003C66D6"/>
    <w:rsid w:val="003C66E7"/>
    <w:rsid w:val="003C671F"/>
    <w:rsid w:val="003C68E9"/>
    <w:rsid w:val="003C695D"/>
    <w:rsid w:val="003C6A02"/>
    <w:rsid w:val="003C6A37"/>
    <w:rsid w:val="003C6ACB"/>
    <w:rsid w:val="003C6B7A"/>
    <w:rsid w:val="003C6BFD"/>
    <w:rsid w:val="003C70A9"/>
    <w:rsid w:val="003C7160"/>
    <w:rsid w:val="003C7306"/>
    <w:rsid w:val="003C7411"/>
    <w:rsid w:val="003C74CD"/>
    <w:rsid w:val="003C7509"/>
    <w:rsid w:val="003C7550"/>
    <w:rsid w:val="003C759A"/>
    <w:rsid w:val="003C75C6"/>
    <w:rsid w:val="003C7667"/>
    <w:rsid w:val="003C785A"/>
    <w:rsid w:val="003C7B6A"/>
    <w:rsid w:val="003C7BB4"/>
    <w:rsid w:val="003C7C1E"/>
    <w:rsid w:val="003C7C8F"/>
    <w:rsid w:val="003C7CF0"/>
    <w:rsid w:val="003C7D66"/>
    <w:rsid w:val="003C7DAA"/>
    <w:rsid w:val="003C7E78"/>
    <w:rsid w:val="003C7FF6"/>
    <w:rsid w:val="003D0031"/>
    <w:rsid w:val="003D0085"/>
    <w:rsid w:val="003D010A"/>
    <w:rsid w:val="003D01ED"/>
    <w:rsid w:val="003D02D2"/>
    <w:rsid w:val="003D02D6"/>
    <w:rsid w:val="003D0308"/>
    <w:rsid w:val="003D031D"/>
    <w:rsid w:val="003D032F"/>
    <w:rsid w:val="003D041A"/>
    <w:rsid w:val="003D0545"/>
    <w:rsid w:val="003D0575"/>
    <w:rsid w:val="003D0578"/>
    <w:rsid w:val="003D06F6"/>
    <w:rsid w:val="003D078D"/>
    <w:rsid w:val="003D0793"/>
    <w:rsid w:val="003D07B4"/>
    <w:rsid w:val="003D0870"/>
    <w:rsid w:val="003D0BF1"/>
    <w:rsid w:val="003D0D2E"/>
    <w:rsid w:val="003D0D8B"/>
    <w:rsid w:val="003D0DBD"/>
    <w:rsid w:val="003D0DDA"/>
    <w:rsid w:val="003D0EB8"/>
    <w:rsid w:val="003D11AA"/>
    <w:rsid w:val="003D1335"/>
    <w:rsid w:val="003D13EB"/>
    <w:rsid w:val="003D1423"/>
    <w:rsid w:val="003D14AB"/>
    <w:rsid w:val="003D1576"/>
    <w:rsid w:val="003D168E"/>
    <w:rsid w:val="003D1704"/>
    <w:rsid w:val="003D177C"/>
    <w:rsid w:val="003D17E8"/>
    <w:rsid w:val="003D1877"/>
    <w:rsid w:val="003D1B2A"/>
    <w:rsid w:val="003D1C3D"/>
    <w:rsid w:val="003D1CDF"/>
    <w:rsid w:val="003D1D9C"/>
    <w:rsid w:val="003D202F"/>
    <w:rsid w:val="003D2232"/>
    <w:rsid w:val="003D2268"/>
    <w:rsid w:val="003D2278"/>
    <w:rsid w:val="003D24E1"/>
    <w:rsid w:val="003D2571"/>
    <w:rsid w:val="003D257F"/>
    <w:rsid w:val="003D25AF"/>
    <w:rsid w:val="003D26A1"/>
    <w:rsid w:val="003D26AD"/>
    <w:rsid w:val="003D26BB"/>
    <w:rsid w:val="003D2887"/>
    <w:rsid w:val="003D2892"/>
    <w:rsid w:val="003D2903"/>
    <w:rsid w:val="003D2A25"/>
    <w:rsid w:val="003D2C8E"/>
    <w:rsid w:val="003D2D95"/>
    <w:rsid w:val="003D2E24"/>
    <w:rsid w:val="003D2EC5"/>
    <w:rsid w:val="003D2ECA"/>
    <w:rsid w:val="003D2F51"/>
    <w:rsid w:val="003D2F6B"/>
    <w:rsid w:val="003D3032"/>
    <w:rsid w:val="003D3035"/>
    <w:rsid w:val="003D307B"/>
    <w:rsid w:val="003D3160"/>
    <w:rsid w:val="003D3195"/>
    <w:rsid w:val="003D336B"/>
    <w:rsid w:val="003D342B"/>
    <w:rsid w:val="003D3598"/>
    <w:rsid w:val="003D361B"/>
    <w:rsid w:val="003D3903"/>
    <w:rsid w:val="003D3A65"/>
    <w:rsid w:val="003D3AB7"/>
    <w:rsid w:val="003D3CA5"/>
    <w:rsid w:val="003D3D0D"/>
    <w:rsid w:val="003D4058"/>
    <w:rsid w:val="003D4245"/>
    <w:rsid w:val="003D4281"/>
    <w:rsid w:val="003D4375"/>
    <w:rsid w:val="003D43A7"/>
    <w:rsid w:val="003D440A"/>
    <w:rsid w:val="003D440E"/>
    <w:rsid w:val="003D4624"/>
    <w:rsid w:val="003D4756"/>
    <w:rsid w:val="003D478F"/>
    <w:rsid w:val="003D485B"/>
    <w:rsid w:val="003D4955"/>
    <w:rsid w:val="003D498F"/>
    <w:rsid w:val="003D49D5"/>
    <w:rsid w:val="003D4AC2"/>
    <w:rsid w:val="003D4B1D"/>
    <w:rsid w:val="003D4BB5"/>
    <w:rsid w:val="003D4C04"/>
    <w:rsid w:val="003D4C8F"/>
    <w:rsid w:val="003D4CC9"/>
    <w:rsid w:val="003D4E16"/>
    <w:rsid w:val="003D505F"/>
    <w:rsid w:val="003D5131"/>
    <w:rsid w:val="003D51CF"/>
    <w:rsid w:val="003D530D"/>
    <w:rsid w:val="003D5436"/>
    <w:rsid w:val="003D55FB"/>
    <w:rsid w:val="003D5632"/>
    <w:rsid w:val="003D573C"/>
    <w:rsid w:val="003D57C5"/>
    <w:rsid w:val="003D58BE"/>
    <w:rsid w:val="003D58F3"/>
    <w:rsid w:val="003D594C"/>
    <w:rsid w:val="003D5964"/>
    <w:rsid w:val="003D5BC0"/>
    <w:rsid w:val="003D5BD7"/>
    <w:rsid w:val="003D5BF0"/>
    <w:rsid w:val="003D5D10"/>
    <w:rsid w:val="003D5D65"/>
    <w:rsid w:val="003D5E59"/>
    <w:rsid w:val="003D5EC6"/>
    <w:rsid w:val="003D5ECC"/>
    <w:rsid w:val="003D5EDF"/>
    <w:rsid w:val="003D5EF6"/>
    <w:rsid w:val="003D6042"/>
    <w:rsid w:val="003D6046"/>
    <w:rsid w:val="003D6065"/>
    <w:rsid w:val="003D60B2"/>
    <w:rsid w:val="003D6140"/>
    <w:rsid w:val="003D6142"/>
    <w:rsid w:val="003D6227"/>
    <w:rsid w:val="003D6270"/>
    <w:rsid w:val="003D62C1"/>
    <w:rsid w:val="003D630D"/>
    <w:rsid w:val="003D6326"/>
    <w:rsid w:val="003D642F"/>
    <w:rsid w:val="003D6462"/>
    <w:rsid w:val="003D649C"/>
    <w:rsid w:val="003D65C6"/>
    <w:rsid w:val="003D65D5"/>
    <w:rsid w:val="003D66EA"/>
    <w:rsid w:val="003D67E0"/>
    <w:rsid w:val="003D6810"/>
    <w:rsid w:val="003D68C6"/>
    <w:rsid w:val="003D6BB7"/>
    <w:rsid w:val="003D6BDC"/>
    <w:rsid w:val="003D6C17"/>
    <w:rsid w:val="003D6CDA"/>
    <w:rsid w:val="003D6D74"/>
    <w:rsid w:val="003D6D8A"/>
    <w:rsid w:val="003D6E28"/>
    <w:rsid w:val="003D6E4C"/>
    <w:rsid w:val="003D6F16"/>
    <w:rsid w:val="003D6FCA"/>
    <w:rsid w:val="003D6FE2"/>
    <w:rsid w:val="003D704D"/>
    <w:rsid w:val="003D7154"/>
    <w:rsid w:val="003D7178"/>
    <w:rsid w:val="003D7180"/>
    <w:rsid w:val="003D71C4"/>
    <w:rsid w:val="003D72E0"/>
    <w:rsid w:val="003D72FF"/>
    <w:rsid w:val="003D736F"/>
    <w:rsid w:val="003D7453"/>
    <w:rsid w:val="003D74D8"/>
    <w:rsid w:val="003D7511"/>
    <w:rsid w:val="003D75CB"/>
    <w:rsid w:val="003D7650"/>
    <w:rsid w:val="003D78D0"/>
    <w:rsid w:val="003D79FF"/>
    <w:rsid w:val="003D7AC6"/>
    <w:rsid w:val="003D7B3B"/>
    <w:rsid w:val="003D7BF9"/>
    <w:rsid w:val="003D7FE3"/>
    <w:rsid w:val="003E0194"/>
    <w:rsid w:val="003E0279"/>
    <w:rsid w:val="003E03BB"/>
    <w:rsid w:val="003E0402"/>
    <w:rsid w:val="003E07D4"/>
    <w:rsid w:val="003E0802"/>
    <w:rsid w:val="003E0935"/>
    <w:rsid w:val="003E094E"/>
    <w:rsid w:val="003E0A10"/>
    <w:rsid w:val="003E0A49"/>
    <w:rsid w:val="003E0AA4"/>
    <w:rsid w:val="003E0B8B"/>
    <w:rsid w:val="003E0C39"/>
    <w:rsid w:val="003E0D17"/>
    <w:rsid w:val="003E0D3D"/>
    <w:rsid w:val="003E0DAD"/>
    <w:rsid w:val="003E0E9A"/>
    <w:rsid w:val="003E1038"/>
    <w:rsid w:val="003E11E8"/>
    <w:rsid w:val="003E120F"/>
    <w:rsid w:val="003E1222"/>
    <w:rsid w:val="003E129E"/>
    <w:rsid w:val="003E12AB"/>
    <w:rsid w:val="003E1473"/>
    <w:rsid w:val="003E1533"/>
    <w:rsid w:val="003E1624"/>
    <w:rsid w:val="003E162C"/>
    <w:rsid w:val="003E168D"/>
    <w:rsid w:val="003E1825"/>
    <w:rsid w:val="003E185F"/>
    <w:rsid w:val="003E191A"/>
    <w:rsid w:val="003E19DC"/>
    <w:rsid w:val="003E1A1A"/>
    <w:rsid w:val="003E1C0A"/>
    <w:rsid w:val="003E1D1C"/>
    <w:rsid w:val="003E1F11"/>
    <w:rsid w:val="003E2394"/>
    <w:rsid w:val="003E2422"/>
    <w:rsid w:val="003E2582"/>
    <w:rsid w:val="003E26B0"/>
    <w:rsid w:val="003E26D8"/>
    <w:rsid w:val="003E27F1"/>
    <w:rsid w:val="003E281A"/>
    <w:rsid w:val="003E28B0"/>
    <w:rsid w:val="003E29CB"/>
    <w:rsid w:val="003E2A46"/>
    <w:rsid w:val="003E2AB4"/>
    <w:rsid w:val="003E2AE5"/>
    <w:rsid w:val="003E2B03"/>
    <w:rsid w:val="003E2BEE"/>
    <w:rsid w:val="003E2C25"/>
    <w:rsid w:val="003E2D02"/>
    <w:rsid w:val="003E2DDD"/>
    <w:rsid w:val="003E2F32"/>
    <w:rsid w:val="003E2FA4"/>
    <w:rsid w:val="003E312A"/>
    <w:rsid w:val="003E3308"/>
    <w:rsid w:val="003E3378"/>
    <w:rsid w:val="003E342C"/>
    <w:rsid w:val="003E36CD"/>
    <w:rsid w:val="003E3731"/>
    <w:rsid w:val="003E37CC"/>
    <w:rsid w:val="003E387F"/>
    <w:rsid w:val="003E38B1"/>
    <w:rsid w:val="003E3971"/>
    <w:rsid w:val="003E3AD0"/>
    <w:rsid w:val="003E3B58"/>
    <w:rsid w:val="003E3D4D"/>
    <w:rsid w:val="003E3E5B"/>
    <w:rsid w:val="003E3ED2"/>
    <w:rsid w:val="003E3EDF"/>
    <w:rsid w:val="003E401C"/>
    <w:rsid w:val="003E404E"/>
    <w:rsid w:val="003E40E3"/>
    <w:rsid w:val="003E4107"/>
    <w:rsid w:val="003E420D"/>
    <w:rsid w:val="003E42D7"/>
    <w:rsid w:val="003E43F4"/>
    <w:rsid w:val="003E4481"/>
    <w:rsid w:val="003E4503"/>
    <w:rsid w:val="003E45A1"/>
    <w:rsid w:val="003E46C0"/>
    <w:rsid w:val="003E47A1"/>
    <w:rsid w:val="003E49E0"/>
    <w:rsid w:val="003E4BBF"/>
    <w:rsid w:val="003E4BF3"/>
    <w:rsid w:val="003E4C1B"/>
    <w:rsid w:val="003E4C3F"/>
    <w:rsid w:val="003E506B"/>
    <w:rsid w:val="003E5114"/>
    <w:rsid w:val="003E5141"/>
    <w:rsid w:val="003E5257"/>
    <w:rsid w:val="003E532D"/>
    <w:rsid w:val="003E535D"/>
    <w:rsid w:val="003E543E"/>
    <w:rsid w:val="003E553D"/>
    <w:rsid w:val="003E5571"/>
    <w:rsid w:val="003E55F9"/>
    <w:rsid w:val="003E56E2"/>
    <w:rsid w:val="003E58DC"/>
    <w:rsid w:val="003E58F0"/>
    <w:rsid w:val="003E598B"/>
    <w:rsid w:val="003E5A27"/>
    <w:rsid w:val="003E5BEB"/>
    <w:rsid w:val="003E5CBF"/>
    <w:rsid w:val="003E5D31"/>
    <w:rsid w:val="003E5DB9"/>
    <w:rsid w:val="003E5DD9"/>
    <w:rsid w:val="003E5E09"/>
    <w:rsid w:val="003E6066"/>
    <w:rsid w:val="003E6140"/>
    <w:rsid w:val="003E62B8"/>
    <w:rsid w:val="003E63D2"/>
    <w:rsid w:val="003E63D3"/>
    <w:rsid w:val="003E63F7"/>
    <w:rsid w:val="003E652B"/>
    <w:rsid w:val="003E6585"/>
    <w:rsid w:val="003E66D0"/>
    <w:rsid w:val="003E68AF"/>
    <w:rsid w:val="003E69CD"/>
    <w:rsid w:val="003E6A36"/>
    <w:rsid w:val="003E6A9A"/>
    <w:rsid w:val="003E6BA1"/>
    <w:rsid w:val="003E6CCB"/>
    <w:rsid w:val="003E6DF0"/>
    <w:rsid w:val="003E6EA9"/>
    <w:rsid w:val="003E6F07"/>
    <w:rsid w:val="003E6F69"/>
    <w:rsid w:val="003E7023"/>
    <w:rsid w:val="003E714E"/>
    <w:rsid w:val="003E7169"/>
    <w:rsid w:val="003E719A"/>
    <w:rsid w:val="003E71E7"/>
    <w:rsid w:val="003E7234"/>
    <w:rsid w:val="003E7378"/>
    <w:rsid w:val="003E7523"/>
    <w:rsid w:val="003E7661"/>
    <w:rsid w:val="003E76B2"/>
    <w:rsid w:val="003E7781"/>
    <w:rsid w:val="003E7B49"/>
    <w:rsid w:val="003E7BFC"/>
    <w:rsid w:val="003E7C24"/>
    <w:rsid w:val="003E7D62"/>
    <w:rsid w:val="003E7DD3"/>
    <w:rsid w:val="003E7DDA"/>
    <w:rsid w:val="003E7E78"/>
    <w:rsid w:val="003E7EA1"/>
    <w:rsid w:val="003E7F6C"/>
    <w:rsid w:val="003E7F88"/>
    <w:rsid w:val="003F0003"/>
    <w:rsid w:val="003F006F"/>
    <w:rsid w:val="003F013F"/>
    <w:rsid w:val="003F0165"/>
    <w:rsid w:val="003F03C3"/>
    <w:rsid w:val="003F03EF"/>
    <w:rsid w:val="003F0434"/>
    <w:rsid w:val="003F0457"/>
    <w:rsid w:val="003F052C"/>
    <w:rsid w:val="003F0560"/>
    <w:rsid w:val="003F0601"/>
    <w:rsid w:val="003F069C"/>
    <w:rsid w:val="003F0A26"/>
    <w:rsid w:val="003F0A2D"/>
    <w:rsid w:val="003F0AFA"/>
    <w:rsid w:val="003F0C1C"/>
    <w:rsid w:val="003F0CC5"/>
    <w:rsid w:val="003F0D5F"/>
    <w:rsid w:val="003F0E6D"/>
    <w:rsid w:val="003F0E93"/>
    <w:rsid w:val="003F0F6C"/>
    <w:rsid w:val="003F10AA"/>
    <w:rsid w:val="003F1106"/>
    <w:rsid w:val="003F137C"/>
    <w:rsid w:val="003F1598"/>
    <w:rsid w:val="003F1624"/>
    <w:rsid w:val="003F1642"/>
    <w:rsid w:val="003F17A2"/>
    <w:rsid w:val="003F17D8"/>
    <w:rsid w:val="003F187D"/>
    <w:rsid w:val="003F1928"/>
    <w:rsid w:val="003F198C"/>
    <w:rsid w:val="003F1AA4"/>
    <w:rsid w:val="003F1ADB"/>
    <w:rsid w:val="003F1BAD"/>
    <w:rsid w:val="003F1BF1"/>
    <w:rsid w:val="003F1C37"/>
    <w:rsid w:val="003F1D4F"/>
    <w:rsid w:val="003F1DD7"/>
    <w:rsid w:val="003F1E7F"/>
    <w:rsid w:val="003F1EA5"/>
    <w:rsid w:val="003F1EF9"/>
    <w:rsid w:val="003F1FFB"/>
    <w:rsid w:val="003F2205"/>
    <w:rsid w:val="003F22AA"/>
    <w:rsid w:val="003F24E7"/>
    <w:rsid w:val="003F254F"/>
    <w:rsid w:val="003F2588"/>
    <w:rsid w:val="003F27A5"/>
    <w:rsid w:val="003F2867"/>
    <w:rsid w:val="003F2929"/>
    <w:rsid w:val="003F2B36"/>
    <w:rsid w:val="003F2B66"/>
    <w:rsid w:val="003F2B7C"/>
    <w:rsid w:val="003F2CD9"/>
    <w:rsid w:val="003F2E32"/>
    <w:rsid w:val="003F2E68"/>
    <w:rsid w:val="003F2E98"/>
    <w:rsid w:val="003F2EE4"/>
    <w:rsid w:val="003F2F94"/>
    <w:rsid w:val="003F3040"/>
    <w:rsid w:val="003F30F1"/>
    <w:rsid w:val="003F313C"/>
    <w:rsid w:val="003F3271"/>
    <w:rsid w:val="003F32F8"/>
    <w:rsid w:val="003F334A"/>
    <w:rsid w:val="003F336C"/>
    <w:rsid w:val="003F33AE"/>
    <w:rsid w:val="003F33B1"/>
    <w:rsid w:val="003F33E8"/>
    <w:rsid w:val="003F35CD"/>
    <w:rsid w:val="003F35EE"/>
    <w:rsid w:val="003F3636"/>
    <w:rsid w:val="003F3782"/>
    <w:rsid w:val="003F39E9"/>
    <w:rsid w:val="003F3A0A"/>
    <w:rsid w:val="003F3A2E"/>
    <w:rsid w:val="003F3B16"/>
    <w:rsid w:val="003F3B4C"/>
    <w:rsid w:val="003F3C2D"/>
    <w:rsid w:val="003F3CCE"/>
    <w:rsid w:val="003F3D9A"/>
    <w:rsid w:val="003F3EB7"/>
    <w:rsid w:val="003F3F69"/>
    <w:rsid w:val="003F3F80"/>
    <w:rsid w:val="003F409E"/>
    <w:rsid w:val="003F4307"/>
    <w:rsid w:val="003F4312"/>
    <w:rsid w:val="003F435D"/>
    <w:rsid w:val="003F4533"/>
    <w:rsid w:val="003F469D"/>
    <w:rsid w:val="003F4783"/>
    <w:rsid w:val="003F487B"/>
    <w:rsid w:val="003F497D"/>
    <w:rsid w:val="003F4A31"/>
    <w:rsid w:val="003F4C48"/>
    <w:rsid w:val="003F4D22"/>
    <w:rsid w:val="003F4D6F"/>
    <w:rsid w:val="003F4D83"/>
    <w:rsid w:val="003F4D8B"/>
    <w:rsid w:val="003F4E94"/>
    <w:rsid w:val="003F4F1A"/>
    <w:rsid w:val="003F50C8"/>
    <w:rsid w:val="003F513E"/>
    <w:rsid w:val="003F51A4"/>
    <w:rsid w:val="003F51CB"/>
    <w:rsid w:val="003F5372"/>
    <w:rsid w:val="003F53A0"/>
    <w:rsid w:val="003F5715"/>
    <w:rsid w:val="003F57BA"/>
    <w:rsid w:val="003F57CF"/>
    <w:rsid w:val="003F59C6"/>
    <w:rsid w:val="003F5A08"/>
    <w:rsid w:val="003F5ABA"/>
    <w:rsid w:val="003F5B5D"/>
    <w:rsid w:val="003F5E53"/>
    <w:rsid w:val="003F5FC0"/>
    <w:rsid w:val="003F6197"/>
    <w:rsid w:val="003F61D6"/>
    <w:rsid w:val="003F62F8"/>
    <w:rsid w:val="003F6366"/>
    <w:rsid w:val="003F63A0"/>
    <w:rsid w:val="003F6473"/>
    <w:rsid w:val="003F67DC"/>
    <w:rsid w:val="003F67E9"/>
    <w:rsid w:val="003F6801"/>
    <w:rsid w:val="003F687D"/>
    <w:rsid w:val="003F6898"/>
    <w:rsid w:val="003F68E5"/>
    <w:rsid w:val="003F69CF"/>
    <w:rsid w:val="003F6A49"/>
    <w:rsid w:val="003F6AAF"/>
    <w:rsid w:val="003F6CA5"/>
    <w:rsid w:val="003F6E6D"/>
    <w:rsid w:val="003F6ECE"/>
    <w:rsid w:val="003F6F09"/>
    <w:rsid w:val="003F6F24"/>
    <w:rsid w:val="003F6F2F"/>
    <w:rsid w:val="003F70D9"/>
    <w:rsid w:val="003F71F6"/>
    <w:rsid w:val="003F7240"/>
    <w:rsid w:val="003F7363"/>
    <w:rsid w:val="003F738C"/>
    <w:rsid w:val="003F73DA"/>
    <w:rsid w:val="003F73DC"/>
    <w:rsid w:val="003F742B"/>
    <w:rsid w:val="003F74A0"/>
    <w:rsid w:val="003F750C"/>
    <w:rsid w:val="003F7519"/>
    <w:rsid w:val="003F7526"/>
    <w:rsid w:val="003F75D8"/>
    <w:rsid w:val="003F77A1"/>
    <w:rsid w:val="003F77A6"/>
    <w:rsid w:val="003F7812"/>
    <w:rsid w:val="003F7975"/>
    <w:rsid w:val="003F7D64"/>
    <w:rsid w:val="003F7F22"/>
    <w:rsid w:val="00400183"/>
    <w:rsid w:val="00400313"/>
    <w:rsid w:val="0040038E"/>
    <w:rsid w:val="004003C0"/>
    <w:rsid w:val="004003D7"/>
    <w:rsid w:val="0040056A"/>
    <w:rsid w:val="00400653"/>
    <w:rsid w:val="004006B2"/>
    <w:rsid w:val="004006FD"/>
    <w:rsid w:val="004006FF"/>
    <w:rsid w:val="00400841"/>
    <w:rsid w:val="00400877"/>
    <w:rsid w:val="0040095A"/>
    <w:rsid w:val="00400A72"/>
    <w:rsid w:val="00400A74"/>
    <w:rsid w:val="00400A8E"/>
    <w:rsid w:val="00400DB7"/>
    <w:rsid w:val="00401195"/>
    <w:rsid w:val="0040124C"/>
    <w:rsid w:val="00401294"/>
    <w:rsid w:val="004012E4"/>
    <w:rsid w:val="004013F4"/>
    <w:rsid w:val="004014F4"/>
    <w:rsid w:val="00401517"/>
    <w:rsid w:val="00401622"/>
    <w:rsid w:val="00401672"/>
    <w:rsid w:val="0040174F"/>
    <w:rsid w:val="00401754"/>
    <w:rsid w:val="004017C9"/>
    <w:rsid w:val="00401853"/>
    <w:rsid w:val="004018A9"/>
    <w:rsid w:val="004019F3"/>
    <w:rsid w:val="00401B02"/>
    <w:rsid w:val="00401BBB"/>
    <w:rsid w:val="00401D1A"/>
    <w:rsid w:val="00401E06"/>
    <w:rsid w:val="00401F0C"/>
    <w:rsid w:val="00401F59"/>
    <w:rsid w:val="00402021"/>
    <w:rsid w:val="004021FA"/>
    <w:rsid w:val="0040220B"/>
    <w:rsid w:val="004022E8"/>
    <w:rsid w:val="00402318"/>
    <w:rsid w:val="0040238B"/>
    <w:rsid w:val="00402396"/>
    <w:rsid w:val="004023B1"/>
    <w:rsid w:val="004023B9"/>
    <w:rsid w:val="00402456"/>
    <w:rsid w:val="00402628"/>
    <w:rsid w:val="0040266B"/>
    <w:rsid w:val="00402702"/>
    <w:rsid w:val="004027AC"/>
    <w:rsid w:val="004029D8"/>
    <w:rsid w:val="00402A52"/>
    <w:rsid w:val="00402AB5"/>
    <w:rsid w:val="00402B67"/>
    <w:rsid w:val="00402C50"/>
    <w:rsid w:val="00402CDE"/>
    <w:rsid w:val="00402D16"/>
    <w:rsid w:val="00402D29"/>
    <w:rsid w:val="00402EB2"/>
    <w:rsid w:val="00403123"/>
    <w:rsid w:val="004031F9"/>
    <w:rsid w:val="0040337B"/>
    <w:rsid w:val="00403383"/>
    <w:rsid w:val="00403711"/>
    <w:rsid w:val="0040371B"/>
    <w:rsid w:val="00403869"/>
    <w:rsid w:val="004038F3"/>
    <w:rsid w:val="004038FC"/>
    <w:rsid w:val="00403948"/>
    <w:rsid w:val="00403AA4"/>
    <w:rsid w:val="00403E61"/>
    <w:rsid w:val="00403EB7"/>
    <w:rsid w:val="00404007"/>
    <w:rsid w:val="00404228"/>
    <w:rsid w:val="004042CD"/>
    <w:rsid w:val="004043D3"/>
    <w:rsid w:val="004044CE"/>
    <w:rsid w:val="00404552"/>
    <w:rsid w:val="004045F4"/>
    <w:rsid w:val="00404690"/>
    <w:rsid w:val="0040470A"/>
    <w:rsid w:val="00404789"/>
    <w:rsid w:val="004047BB"/>
    <w:rsid w:val="004047F8"/>
    <w:rsid w:val="004049EA"/>
    <w:rsid w:val="00404DC3"/>
    <w:rsid w:val="00404DF1"/>
    <w:rsid w:val="00404E30"/>
    <w:rsid w:val="00404E97"/>
    <w:rsid w:val="00404F2C"/>
    <w:rsid w:val="00404F4B"/>
    <w:rsid w:val="00405052"/>
    <w:rsid w:val="0040508B"/>
    <w:rsid w:val="004051E1"/>
    <w:rsid w:val="00405202"/>
    <w:rsid w:val="00405237"/>
    <w:rsid w:val="004052D6"/>
    <w:rsid w:val="00405365"/>
    <w:rsid w:val="00405385"/>
    <w:rsid w:val="0040544D"/>
    <w:rsid w:val="00405485"/>
    <w:rsid w:val="004054DB"/>
    <w:rsid w:val="0040554F"/>
    <w:rsid w:val="0040555D"/>
    <w:rsid w:val="00405584"/>
    <w:rsid w:val="0040563F"/>
    <w:rsid w:val="004056AA"/>
    <w:rsid w:val="004056D7"/>
    <w:rsid w:val="004056FB"/>
    <w:rsid w:val="0040576F"/>
    <w:rsid w:val="004058C7"/>
    <w:rsid w:val="0040593C"/>
    <w:rsid w:val="00405977"/>
    <w:rsid w:val="00405AE1"/>
    <w:rsid w:val="00405B0F"/>
    <w:rsid w:val="00405B2E"/>
    <w:rsid w:val="00405C31"/>
    <w:rsid w:val="00405C35"/>
    <w:rsid w:val="00405CA7"/>
    <w:rsid w:val="00405CCD"/>
    <w:rsid w:val="00405D5D"/>
    <w:rsid w:val="0040609D"/>
    <w:rsid w:val="0040636E"/>
    <w:rsid w:val="004063AC"/>
    <w:rsid w:val="004063FF"/>
    <w:rsid w:val="0040654C"/>
    <w:rsid w:val="004065A1"/>
    <w:rsid w:val="004065E0"/>
    <w:rsid w:val="004066E8"/>
    <w:rsid w:val="0040671A"/>
    <w:rsid w:val="00406744"/>
    <w:rsid w:val="0040676E"/>
    <w:rsid w:val="00406949"/>
    <w:rsid w:val="00406998"/>
    <w:rsid w:val="00406AC9"/>
    <w:rsid w:val="00406B48"/>
    <w:rsid w:val="00406B69"/>
    <w:rsid w:val="00406B96"/>
    <w:rsid w:val="00406BFC"/>
    <w:rsid w:val="00406CC8"/>
    <w:rsid w:val="00406CF1"/>
    <w:rsid w:val="00406E05"/>
    <w:rsid w:val="00406F35"/>
    <w:rsid w:val="00406F6F"/>
    <w:rsid w:val="0040700E"/>
    <w:rsid w:val="0040715D"/>
    <w:rsid w:val="004071B0"/>
    <w:rsid w:val="004071C4"/>
    <w:rsid w:val="004072C2"/>
    <w:rsid w:val="004072C7"/>
    <w:rsid w:val="00407423"/>
    <w:rsid w:val="004074D3"/>
    <w:rsid w:val="00407577"/>
    <w:rsid w:val="0040768D"/>
    <w:rsid w:val="00407821"/>
    <w:rsid w:val="00407A60"/>
    <w:rsid w:val="00407B55"/>
    <w:rsid w:val="00407BA3"/>
    <w:rsid w:val="00407D06"/>
    <w:rsid w:val="00407E44"/>
    <w:rsid w:val="0041009A"/>
    <w:rsid w:val="00410202"/>
    <w:rsid w:val="00410220"/>
    <w:rsid w:val="004102CD"/>
    <w:rsid w:val="004102CF"/>
    <w:rsid w:val="004103B5"/>
    <w:rsid w:val="004104D6"/>
    <w:rsid w:val="00410545"/>
    <w:rsid w:val="00410548"/>
    <w:rsid w:val="004105A8"/>
    <w:rsid w:val="0041063C"/>
    <w:rsid w:val="00410850"/>
    <w:rsid w:val="0041089F"/>
    <w:rsid w:val="004108B6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376"/>
    <w:rsid w:val="004114CE"/>
    <w:rsid w:val="004116BD"/>
    <w:rsid w:val="00411716"/>
    <w:rsid w:val="00411742"/>
    <w:rsid w:val="004117B3"/>
    <w:rsid w:val="004117FA"/>
    <w:rsid w:val="004118C6"/>
    <w:rsid w:val="00411900"/>
    <w:rsid w:val="0041190D"/>
    <w:rsid w:val="00411C12"/>
    <w:rsid w:val="00411C3B"/>
    <w:rsid w:val="00411D18"/>
    <w:rsid w:val="00411E52"/>
    <w:rsid w:val="00412066"/>
    <w:rsid w:val="00412133"/>
    <w:rsid w:val="004121CC"/>
    <w:rsid w:val="00412223"/>
    <w:rsid w:val="0041226E"/>
    <w:rsid w:val="004123A5"/>
    <w:rsid w:val="004124FA"/>
    <w:rsid w:val="00412525"/>
    <w:rsid w:val="00412757"/>
    <w:rsid w:val="00412837"/>
    <w:rsid w:val="00412879"/>
    <w:rsid w:val="0041290F"/>
    <w:rsid w:val="00412A2D"/>
    <w:rsid w:val="00412A4B"/>
    <w:rsid w:val="00412BB8"/>
    <w:rsid w:val="00412D53"/>
    <w:rsid w:val="00412DD1"/>
    <w:rsid w:val="00412F0E"/>
    <w:rsid w:val="00412F96"/>
    <w:rsid w:val="004130B7"/>
    <w:rsid w:val="004130D3"/>
    <w:rsid w:val="004132E9"/>
    <w:rsid w:val="00413363"/>
    <w:rsid w:val="0041354F"/>
    <w:rsid w:val="004137CF"/>
    <w:rsid w:val="00413830"/>
    <w:rsid w:val="0041391B"/>
    <w:rsid w:val="00413942"/>
    <w:rsid w:val="004139F7"/>
    <w:rsid w:val="00413A38"/>
    <w:rsid w:val="00413BB5"/>
    <w:rsid w:val="00413C8E"/>
    <w:rsid w:val="00413DE3"/>
    <w:rsid w:val="00413E79"/>
    <w:rsid w:val="00414000"/>
    <w:rsid w:val="0041408C"/>
    <w:rsid w:val="00414136"/>
    <w:rsid w:val="00414225"/>
    <w:rsid w:val="00414255"/>
    <w:rsid w:val="004142EA"/>
    <w:rsid w:val="00414385"/>
    <w:rsid w:val="004143A4"/>
    <w:rsid w:val="0041458B"/>
    <w:rsid w:val="004146A6"/>
    <w:rsid w:val="0041472B"/>
    <w:rsid w:val="004149D3"/>
    <w:rsid w:val="004149EE"/>
    <w:rsid w:val="00414A39"/>
    <w:rsid w:val="00414B53"/>
    <w:rsid w:val="00414B90"/>
    <w:rsid w:val="00414C10"/>
    <w:rsid w:val="00414F43"/>
    <w:rsid w:val="0041509B"/>
    <w:rsid w:val="00415290"/>
    <w:rsid w:val="004152C1"/>
    <w:rsid w:val="004152F4"/>
    <w:rsid w:val="004153FB"/>
    <w:rsid w:val="00415478"/>
    <w:rsid w:val="00415496"/>
    <w:rsid w:val="0041560B"/>
    <w:rsid w:val="00415775"/>
    <w:rsid w:val="004159D2"/>
    <w:rsid w:val="00415A9E"/>
    <w:rsid w:val="00415ABD"/>
    <w:rsid w:val="00415C53"/>
    <w:rsid w:val="00415CC6"/>
    <w:rsid w:val="00415D02"/>
    <w:rsid w:val="00415D2F"/>
    <w:rsid w:val="00415E1F"/>
    <w:rsid w:val="00415E7D"/>
    <w:rsid w:val="00415ED0"/>
    <w:rsid w:val="00415F72"/>
    <w:rsid w:val="00415FBD"/>
    <w:rsid w:val="00415FDB"/>
    <w:rsid w:val="004161D8"/>
    <w:rsid w:val="0041621B"/>
    <w:rsid w:val="004163BD"/>
    <w:rsid w:val="004163E6"/>
    <w:rsid w:val="004165AE"/>
    <w:rsid w:val="004165E7"/>
    <w:rsid w:val="0041660C"/>
    <w:rsid w:val="00416867"/>
    <w:rsid w:val="004169F9"/>
    <w:rsid w:val="00416BE3"/>
    <w:rsid w:val="00416BE7"/>
    <w:rsid w:val="00416C19"/>
    <w:rsid w:val="00416C71"/>
    <w:rsid w:val="00416C78"/>
    <w:rsid w:val="00416CFD"/>
    <w:rsid w:val="00416D5E"/>
    <w:rsid w:val="00416E66"/>
    <w:rsid w:val="00416EB2"/>
    <w:rsid w:val="00416F75"/>
    <w:rsid w:val="004170F4"/>
    <w:rsid w:val="00417141"/>
    <w:rsid w:val="00417161"/>
    <w:rsid w:val="004172E2"/>
    <w:rsid w:val="0041730C"/>
    <w:rsid w:val="00417345"/>
    <w:rsid w:val="0041762A"/>
    <w:rsid w:val="0041762F"/>
    <w:rsid w:val="004176C4"/>
    <w:rsid w:val="00417738"/>
    <w:rsid w:val="00417866"/>
    <w:rsid w:val="0041794E"/>
    <w:rsid w:val="00417A7E"/>
    <w:rsid w:val="00417BA1"/>
    <w:rsid w:val="00417BC6"/>
    <w:rsid w:val="00417CE3"/>
    <w:rsid w:val="00417D02"/>
    <w:rsid w:val="00417D53"/>
    <w:rsid w:val="00417EB7"/>
    <w:rsid w:val="0042009D"/>
    <w:rsid w:val="004200A4"/>
    <w:rsid w:val="004200C9"/>
    <w:rsid w:val="004201B7"/>
    <w:rsid w:val="00420233"/>
    <w:rsid w:val="00420275"/>
    <w:rsid w:val="00420290"/>
    <w:rsid w:val="004203E9"/>
    <w:rsid w:val="00420401"/>
    <w:rsid w:val="0042058E"/>
    <w:rsid w:val="0042062A"/>
    <w:rsid w:val="00420632"/>
    <w:rsid w:val="00420680"/>
    <w:rsid w:val="00420691"/>
    <w:rsid w:val="004207EB"/>
    <w:rsid w:val="00420A23"/>
    <w:rsid w:val="00420A2F"/>
    <w:rsid w:val="00420A91"/>
    <w:rsid w:val="00420AE4"/>
    <w:rsid w:val="00420BD7"/>
    <w:rsid w:val="00420C25"/>
    <w:rsid w:val="00420C54"/>
    <w:rsid w:val="00420CCD"/>
    <w:rsid w:val="004211ED"/>
    <w:rsid w:val="00421276"/>
    <w:rsid w:val="0042131F"/>
    <w:rsid w:val="0042142E"/>
    <w:rsid w:val="0042146F"/>
    <w:rsid w:val="004214DA"/>
    <w:rsid w:val="00421526"/>
    <w:rsid w:val="004215A2"/>
    <w:rsid w:val="00421645"/>
    <w:rsid w:val="004217CB"/>
    <w:rsid w:val="00421947"/>
    <w:rsid w:val="00421A3A"/>
    <w:rsid w:val="00421B59"/>
    <w:rsid w:val="00421BB3"/>
    <w:rsid w:val="00421E1E"/>
    <w:rsid w:val="00421E58"/>
    <w:rsid w:val="00421EA3"/>
    <w:rsid w:val="00421EB1"/>
    <w:rsid w:val="00421ECE"/>
    <w:rsid w:val="00421EE4"/>
    <w:rsid w:val="00421FB6"/>
    <w:rsid w:val="00421FC9"/>
    <w:rsid w:val="00422056"/>
    <w:rsid w:val="00422099"/>
    <w:rsid w:val="004221E1"/>
    <w:rsid w:val="0042222A"/>
    <w:rsid w:val="0042226F"/>
    <w:rsid w:val="00422278"/>
    <w:rsid w:val="004223F1"/>
    <w:rsid w:val="004224AF"/>
    <w:rsid w:val="0042256D"/>
    <w:rsid w:val="00422595"/>
    <w:rsid w:val="00422663"/>
    <w:rsid w:val="004226B3"/>
    <w:rsid w:val="00422764"/>
    <w:rsid w:val="00422770"/>
    <w:rsid w:val="0042299E"/>
    <w:rsid w:val="004229FB"/>
    <w:rsid w:val="00422A6B"/>
    <w:rsid w:val="00422ABD"/>
    <w:rsid w:val="00422ACF"/>
    <w:rsid w:val="00422B43"/>
    <w:rsid w:val="00422BAD"/>
    <w:rsid w:val="00422D4F"/>
    <w:rsid w:val="00422DB1"/>
    <w:rsid w:val="00422E13"/>
    <w:rsid w:val="00422E1B"/>
    <w:rsid w:val="00422E7D"/>
    <w:rsid w:val="00422EDA"/>
    <w:rsid w:val="00422F42"/>
    <w:rsid w:val="00422F62"/>
    <w:rsid w:val="004230EB"/>
    <w:rsid w:val="00423209"/>
    <w:rsid w:val="004232CD"/>
    <w:rsid w:val="0042335F"/>
    <w:rsid w:val="00423369"/>
    <w:rsid w:val="0042339E"/>
    <w:rsid w:val="004235DA"/>
    <w:rsid w:val="00423631"/>
    <w:rsid w:val="0042378B"/>
    <w:rsid w:val="00423821"/>
    <w:rsid w:val="00423884"/>
    <w:rsid w:val="00423A58"/>
    <w:rsid w:val="00423AB4"/>
    <w:rsid w:val="00423D36"/>
    <w:rsid w:val="00423D9E"/>
    <w:rsid w:val="00423E25"/>
    <w:rsid w:val="0042406F"/>
    <w:rsid w:val="004240AD"/>
    <w:rsid w:val="0042410B"/>
    <w:rsid w:val="00424186"/>
    <w:rsid w:val="004241C0"/>
    <w:rsid w:val="004243E4"/>
    <w:rsid w:val="00424488"/>
    <w:rsid w:val="004246D7"/>
    <w:rsid w:val="0042481D"/>
    <w:rsid w:val="004248B1"/>
    <w:rsid w:val="004249DF"/>
    <w:rsid w:val="00424AB3"/>
    <w:rsid w:val="00424B47"/>
    <w:rsid w:val="00424B95"/>
    <w:rsid w:val="00424BA6"/>
    <w:rsid w:val="00424C74"/>
    <w:rsid w:val="00424C8A"/>
    <w:rsid w:val="00424D8E"/>
    <w:rsid w:val="00424E8E"/>
    <w:rsid w:val="00424ED9"/>
    <w:rsid w:val="00424F9C"/>
    <w:rsid w:val="004250B8"/>
    <w:rsid w:val="004250B9"/>
    <w:rsid w:val="0042535A"/>
    <w:rsid w:val="004253CC"/>
    <w:rsid w:val="004253FE"/>
    <w:rsid w:val="00425466"/>
    <w:rsid w:val="00425517"/>
    <w:rsid w:val="004255D4"/>
    <w:rsid w:val="00425638"/>
    <w:rsid w:val="004256E9"/>
    <w:rsid w:val="0042578C"/>
    <w:rsid w:val="00425795"/>
    <w:rsid w:val="0042596C"/>
    <w:rsid w:val="00425A7B"/>
    <w:rsid w:val="00425B3E"/>
    <w:rsid w:val="00425B59"/>
    <w:rsid w:val="00425C69"/>
    <w:rsid w:val="00425DA6"/>
    <w:rsid w:val="00425EAA"/>
    <w:rsid w:val="004260A8"/>
    <w:rsid w:val="004260D9"/>
    <w:rsid w:val="004260F9"/>
    <w:rsid w:val="0042619C"/>
    <w:rsid w:val="004261D6"/>
    <w:rsid w:val="00426211"/>
    <w:rsid w:val="00426291"/>
    <w:rsid w:val="0042656A"/>
    <w:rsid w:val="0042656B"/>
    <w:rsid w:val="00426729"/>
    <w:rsid w:val="00426759"/>
    <w:rsid w:val="004267AF"/>
    <w:rsid w:val="004269F4"/>
    <w:rsid w:val="00426A31"/>
    <w:rsid w:val="00426A57"/>
    <w:rsid w:val="00426A96"/>
    <w:rsid w:val="00426A9C"/>
    <w:rsid w:val="00426AAB"/>
    <w:rsid w:val="00426B1F"/>
    <w:rsid w:val="00426B49"/>
    <w:rsid w:val="00426C99"/>
    <w:rsid w:val="00426CB9"/>
    <w:rsid w:val="00426F72"/>
    <w:rsid w:val="00427305"/>
    <w:rsid w:val="004273E9"/>
    <w:rsid w:val="00427433"/>
    <w:rsid w:val="0042744E"/>
    <w:rsid w:val="004274A1"/>
    <w:rsid w:val="00427572"/>
    <w:rsid w:val="00427691"/>
    <w:rsid w:val="004276E8"/>
    <w:rsid w:val="00427720"/>
    <w:rsid w:val="0042776D"/>
    <w:rsid w:val="00427903"/>
    <w:rsid w:val="00427996"/>
    <w:rsid w:val="00427AC9"/>
    <w:rsid w:val="00427B3D"/>
    <w:rsid w:val="00427C18"/>
    <w:rsid w:val="00427D8D"/>
    <w:rsid w:val="00430009"/>
    <w:rsid w:val="00430184"/>
    <w:rsid w:val="004301A3"/>
    <w:rsid w:val="00430287"/>
    <w:rsid w:val="00430344"/>
    <w:rsid w:val="0043053E"/>
    <w:rsid w:val="0043062A"/>
    <w:rsid w:val="0043063F"/>
    <w:rsid w:val="00430774"/>
    <w:rsid w:val="0043085A"/>
    <w:rsid w:val="0043091B"/>
    <w:rsid w:val="00430B1F"/>
    <w:rsid w:val="00430B83"/>
    <w:rsid w:val="00430BFE"/>
    <w:rsid w:val="00430C31"/>
    <w:rsid w:val="00430C96"/>
    <w:rsid w:val="00430D29"/>
    <w:rsid w:val="00430ED9"/>
    <w:rsid w:val="00430F25"/>
    <w:rsid w:val="004310C6"/>
    <w:rsid w:val="00431128"/>
    <w:rsid w:val="0043128F"/>
    <w:rsid w:val="004312C6"/>
    <w:rsid w:val="004313FD"/>
    <w:rsid w:val="00431441"/>
    <w:rsid w:val="004315B7"/>
    <w:rsid w:val="0043165B"/>
    <w:rsid w:val="0043173E"/>
    <w:rsid w:val="00431810"/>
    <w:rsid w:val="00431821"/>
    <w:rsid w:val="00431948"/>
    <w:rsid w:val="00431A60"/>
    <w:rsid w:val="00431A7F"/>
    <w:rsid w:val="00431B9C"/>
    <w:rsid w:val="00431BF4"/>
    <w:rsid w:val="00431C2E"/>
    <w:rsid w:val="00432015"/>
    <w:rsid w:val="004321DB"/>
    <w:rsid w:val="00432220"/>
    <w:rsid w:val="004322AA"/>
    <w:rsid w:val="0043234A"/>
    <w:rsid w:val="004323DE"/>
    <w:rsid w:val="00432525"/>
    <w:rsid w:val="004326B5"/>
    <w:rsid w:val="00432769"/>
    <w:rsid w:val="004327E1"/>
    <w:rsid w:val="00432870"/>
    <w:rsid w:val="00432948"/>
    <w:rsid w:val="00432997"/>
    <w:rsid w:val="004329E2"/>
    <w:rsid w:val="00432A3F"/>
    <w:rsid w:val="00432BC7"/>
    <w:rsid w:val="00432BCF"/>
    <w:rsid w:val="00432D35"/>
    <w:rsid w:val="00432D94"/>
    <w:rsid w:val="00432DBE"/>
    <w:rsid w:val="00432E64"/>
    <w:rsid w:val="0043306A"/>
    <w:rsid w:val="004330DB"/>
    <w:rsid w:val="00433174"/>
    <w:rsid w:val="004331D2"/>
    <w:rsid w:val="004331F7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B82"/>
    <w:rsid w:val="00433C21"/>
    <w:rsid w:val="00433C8F"/>
    <w:rsid w:val="00433D42"/>
    <w:rsid w:val="00433D98"/>
    <w:rsid w:val="00433E2E"/>
    <w:rsid w:val="00433E78"/>
    <w:rsid w:val="00433F1C"/>
    <w:rsid w:val="00433F64"/>
    <w:rsid w:val="00433F8B"/>
    <w:rsid w:val="0043409E"/>
    <w:rsid w:val="004340AB"/>
    <w:rsid w:val="004341C6"/>
    <w:rsid w:val="00434326"/>
    <w:rsid w:val="004344A6"/>
    <w:rsid w:val="00434569"/>
    <w:rsid w:val="0043461C"/>
    <w:rsid w:val="004346BC"/>
    <w:rsid w:val="004346E7"/>
    <w:rsid w:val="00434703"/>
    <w:rsid w:val="00434707"/>
    <w:rsid w:val="0043476B"/>
    <w:rsid w:val="00434838"/>
    <w:rsid w:val="00434847"/>
    <w:rsid w:val="004348B5"/>
    <w:rsid w:val="0043492F"/>
    <w:rsid w:val="004349FB"/>
    <w:rsid w:val="00434ADD"/>
    <w:rsid w:val="00434B4B"/>
    <w:rsid w:val="00434B62"/>
    <w:rsid w:val="00434C2B"/>
    <w:rsid w:val="00434D71"/>
    <w:rsid w:val="00434E31"/>
    <w:rsid w:val="00434E7B"/>
    <w:rsid w:val="00434EAA"/>
    <w:rsid w:val="00434F46"/>
    <w:rsid w:val="00434FC7"/>
    <w:rsid w:val="00435074"/>
    <w:rsid w:val="00435095"/>
    <w:rsid w:val="0043513C"/>
    <w:rsid w:val="004351C8"/>
    <w:rsid w:val="004351CD"/>
    <w:rsid w:val="0043541C"/>
    <w:rsid w:val="0043558E"/>
    <w:rsid w:val="004355EE"/>
    <w:rsid w:val="00435601"/>
    <w:rsid w:val="00435692"/>
    <w:rsid w:val="004357B5"/>
    <w:rsid w:val="004358BC"/>
    <w:rsid w:val="004358C9"/>
    <w:rsid w:val="00435941"/>
    <w:rsid w:val="0043599A"/>
    <w:rsid w:val="00435B75"/>
    <w:rsid w:val="00435C60"/>
    <w:rsid w:val="00435E50"/>
    <w:rsid w:val="00435E63"/>
    <w:rsid w:val="00435EC2"/>
    <w:rsid w:val="00435EF2"/>
    <w:rsid w:val="00435F30"/>
    <w:rsid w:val="00435FB3"/>
    <w:rsid w:val="004360C7"/>
    <w:rsid w:val="00436168"/>
    <w:rsid w:val="004361C3"/>
    <w:rsid w:val="0043632E"/>
    <w:rsid w:val="004364B5"/>
    <w:rsid w:val="0043650C"/>
    <w:rsid w:val="00436662"/>
    <w:rsid w:val="004367CC"/>
    <w:rsid w:val="004369E1"/>
    <w:rsid w:val="00436A06"/>
    <w:rsid w:val="00436A0A"/>
    <w:rsid w:val="00436B1D"/>
    <w:rsid w:val="00436B4E"/>
    <w:rsid w:val="00436C32"/>
    <w:rsid w:val="00436C69"/>
    <w:rsid w:val="00436D1F"/>
    <w:rsid w:val="00436E79"/>
    <w:rsid w:val="00436EAF"/>
    <w:rsid w:val="0043708C"/>
    <w:rsid w:val="004370AC"/>
    <w:rsid w:val="004370CB"/>
    <w:rsid w:val="004371C3"/>
    <w:rsid w:val="004371ED"/>
    <w:rsid w:val="004372CB"/>
    <w:rsid w:val="00437339"/>
    <w:rsid w:val="00437367"/>
    <w:rsid w:val="004374D4"/>
    <w:rsid w:val="0043758D"/>
    <w:rsid w:val="0043759D"/>
    <w:rsid w:val="004375AD"/>
    <w:rsid w:val="004377FE"/>
    <w:rsid w:val="0043783F"/>
    <w:rsid w:val="00437847"/>
    <w:rsid w:val="00437901"/>
    <w:rsid w:val="00437927"/>
    <w:rsid w:val="00437975"/>
    <w:rsid w:val="00437B2E"/>
    <w:rsid w:val="00437C88"/>
    <w:rsid w:val="00437CAC"/>
    <w:rsid w:val="00437D16"/>
    <w:rsid w:val="00437D5F"/>
    <w:rsid w:val="00437DDA"/>
    <w:rsid w:val="00437F49"/>
    <w:rsid w:val="00437FD5"/>
    <w:rsid w:val="00440020"/>
    <w:rsid w:val="00440135"/>
    <w:rsid w:val="00440186"/>
    <w:rsid w:val="00440310"/>
    <w:rsid w:val="00440408"/>
    <w:rsid w:val="0044048E"/>
    <w:rsid w:val="00440519"/>
    <w:rsid w:val="00440647"/>
    <w:rsid w:val="0044066C"/>
    <w:rsid w:val="00440812"/>
    <w:rsid w:val="00440A16"/>
    <w:rsid w:val="00440AE0"/>
    <w:rsid w:val="00440CD5"/>
    <w:rsid w:val="00440D4A"/>
    <w:rsid w:val="00440D7E"/>
    <w:rsid w:val="00440EF3"/>
    <w:rsid w:val="00440F1B"/>
    <w:rsid w:val="00441202"/>
    <w:rsid w:val="0044122F"/>
    <w:rsid w:val="00441353"/>
    <w:rsid w:val="004413D1"/>
    <w:rsid w:val="00441415"/>
    <w:rsid w:val="00441545"/>
    <w:rsid w:val="00441578"/>
    <w:rsid w:val="004417D8"/>
    <w:rsid w:val="0044188D"/>
    <w:rsid w:val="004419A6"/>
    <w:rsid w:val="00441A18"/>
    <w:rsid w:val="00441A96"/>
    <w:rsid w:val="00441C77"/>
    <w:rsid w:val="00441D5C"/>
    <w:rsid w:val="00441E33"/>
    <w:rsid w:val="00441E57"/>
    <w:rsid w:val="00441F61"/>
    <w:rsid w:val="00442013"/>
    <w:rsid w:val="004420CB"/>
    <w:rsid w:val="0044212B"/>
    <w:rsid w:val="0044223B"/>
    <w:rsid w:val="00442250"/>
    <w:rsid w:val="0044228C"/>
    <w:rsid w:val="004422FE"/>
    <w:rsid w:val="00442377"/>
    <w:rsid w:val="00442421"/>
    <w:rsid w:val="00442422"/>
    <w:rsid w:val="00442641"/>
    <w:rsid w:val="0044273F"/>
    <w:rsid w:val="004427F0"/>
    <w:rsid w:val="00442874"/>
    <w:rsid w:val="00442931"/>
    <w:rsid w:val="0044299A"/>
    <w:rsid w:val="00442A5F"/>
    <w:rsid w:val="00442AED"/>
    <w:rsid w:val="00442C52"/>
    <w:rsid w:val="00442C8E"/>
    <w:rsid w:val="00442C9C"/>
    <w:rsid w:val="00442D08"/>
    <w:rsid w:val="00442DD9"/>
    <w:rsid w:val="004431AD"/>
    <w:rsid w:val="004431AF"/>
    <w:rsid w:val="004433C0"/>
    <w:rsid w:val="004437E3"/>
    <w:rsid w:val="00443841"/>
    <w:rsid w:val="00443996"/>
    <w:rsid w:val="00443C4B"/>
    <w:rsid w:val="00443D3B"/>
    <w:rsid w:val="00443D66"/>
    <w:rsid w:val="00443DEB"/>
    <w:rsid w:val="00443E47"/>
    <w:rsid w:val="00443EC2"/>
    <w:rsid w:val="00443EE3"/>
    <w:rsid w:val="004442AB"/>
    <w:rsid w:val="004442D3"/>
    <w:rsid w:val="00444353"/>
    <w:rsid w:val="004443E7"/>
    <w:rsid w:val="004444A1"/>
    <w:rsid w:val="004444B8"/>
    <w:rsid w:val="0044450E"/>
    <w:rsid w:val="00444511"/>
    <w:rsid w:val="0044453A"/>
    <w:rsid w:val="004445F9"/>
    <w:rsid w:val="00444640"/>
    <w:rsid w:val="0044469A"/>
    <w:rsid w:val="00444717"/>
    <w:rsid w:val="00444942"/>
    <w:rsid w:val="004449F3"/>
    <w:rsid w:val="00444ADE"/>
    <w:rsid w:val="00444B62"/>
    <w:rsid w:val="00444BAF"/>
    <w:rsid w:val="00444BD2"/>
    <w:rsid w:val="00444C0B"/>
    <w:rsid w:val="00444C14"/>
    <w:rsid w:val="00444CBF"/>
    <w:rsid w:val="00444CE3"/>
    <w:rsid w:val="00444DCF"/>
    <w:rsid w:val="00444E34"/>
    <w:rsid w:val="00444FB7"/>
    <w:rsid w:val="00445042"/>
    <w:rsid w:val="00445050"/>
    <w:rsid w:val="00445092"/>
    <w:rsid w:val="004451B7"/>
    <w:rsid w:val="004451C6"/>
    <w:rsid w:val="0044539D"/>
    <w:rsid w:val="004453CD"/>
    <w:rsid w:val="00445402"/>
    <w:rsid w:val="0044549A"/>
    <w:rsid w:val="0044550F"/>
    <w:rsid w:val="00445592"/>
    <w:rsid w:val="004455E5"/>
    <w:rsid w:val="00445606"/>
    <w:rsid w:val="00445618"/>
    <w:rsid w:val="00445637"/>
    <w:rsid w:val="00445731"/>
    <w:rsid w:val="0044577E"/>
    <w:rsid w:val="00445AF3"/>
    <w:rsid w:val="00445C35"/>
    <w:rsid w:val="00445C71"/>
    <w:rsid w:val="00445C8C"/>
    <w:rsid w:val="00445C8D"/>
    <w:rsid w:val="00445DD8"/>
    <w:rsid w:val="00445F95"/>
    <w:rsid w:val="004460B0"/>
    <w:rsid w:val="004462DC"/>
    <w:rsid w:val="0044631F"/>
    <w:rsid w:val="004463BF"/>
    <w:rsid w:val="00446734"/>
    <w:rsid w:val="00446866"/>
    <w:rsid w:val="004468C5"/>
    <w:rsid w:val="004468D0"/>
    <w:rsid w:val="00446A64"/>
    <w:rsid w:val="00446AAE"/>
    <w:rsid w:val="00446CC9"/>
    <w:rsid w:val="00446DA8"/>
    <w:rsid w:val="00446E60"/>
    <w:rsid w:val="00446EE8"/>
    <w:rsid w:val="00446F27"/>
    <w:rsid w:val="004470B6"/>
    <w:rsid w:val="00447239"/>
    <w:rsid w:val="00447308"/>
    <w:rsid w:val="00447327"/>
    <w:rsid w:val="00447456"/>
    <w:rsid w:val="004475CA"/>
    <w:rsid w:val="004477B7"/>
    <w:rsid w:val="0044785C"/>
    <w:rsid w:val="00447860"/>
    <w:rsid w:val="004478A4"/>
    <w:rsid w:val="004478D4"/>
    <w:rsid w:val="0044793A"/>
    <w:rsid w:val="00447947"/>
    <w:rsid w:val="00447AD9"/>
    <w:rsid w:val="00447C81"/>
    <w:rsid w:val="00447CDE"/>
    <w:rsid w:val="00447E0D"/>
    <w:rsid w:val="00447E20"/>
    <w:rsid w:val="00447E36"/>
    <w:rsid w:val="00447EF3"/>
    <w:rsid w:val="00447EF9"/>
    <w:rsid w:val="00447F28"/>
    <w:rsid w:val="00450088"/>
    <w:rsid w:val="00450268"/>
    <w:rsid w:val="004504A5"/>
    <w:rsid w:val="00450674"/>
    <w:rsid w:val="0045073B"/>
    <w:rsid w:val="00450973"/>
    <w:rsid w:val="00450A6F"/>
    <w:rsid w:val="00450ABE"/>
    <w:rsid w:val="00450C9A"/>
    <w:rsid w:val="00450CC3"/>
    <w:rsid w:val="00450DC5"/>
    <w:rsid w:val="00450E46"/>
    <w:rsid w:val="00450EAF"/>
    <w:rsid w:val="00450F19"/>
    <w:rsid w:val="00451028"/>
    <w:rsid w:val="00451055"/>
    <w:rsid w:val="004510F0"/>
    <w:rsid w:val="0045113B"/>
    <w:rsid w:val="0045132F"/>
    <w:rsid w:val="0045136D"/>
    <w:rsid w:val="00451450"/>
    <w:rsid w:val="004515B6"/>
    <w:rsid w:val="00451712"/>
    <w:rsid w:val="0045181B"/>
    <w:rsid w:val="0045181F"/>
    <w:rsid w:val="00451967"/>
    <w:rsid w:val="00451A6D"/>
    <w:rsid w:val="00451AA7"/>
    <w:rsid w:val="00451BA0"/>
    <w:rsid w:val="00451BF4"/>
    <w:rsid w:val="00451D00"/>
    <w:rsid w:val="00451DE9"/>
    <w:rsid w:val="00451E14"/>
    <w:rsid w:val="00451EAF"/>
    <w:rsid w:val="00451F1A"/>
    <w:rsid w:val="00452123"/>
    <w:rsid w:val="00452270"/>
    <w:rsid w:val="004522A4"/>
    <w:rsid w:val="0045237A"/>
    <w:rsid w:val="004523A4"/>
    <w:rsid w:val="004523B5"/>
    <w:rsid w:val="0045245F"/>
    <w:rsid w:val="00452505"/>
    <w:rsid w:val="00452554"/>
    <w:rsid w:val="00452613"/>
    <w:rsid w:val="00452671"/>
    <w:rsid w:val="00452715"/>
    <w:rsid w:val="004527CF"/>
    <w:rsid w:val="00452994"/>
    <w:rsid w:val="00452BA3"/>
    <w:rsid w:val="00452BC1"/>
    <w:rsid w:val="00452C0A"/>
    <w:rsid w:val="00452D49"/>
    <w:rsid w:val="00452ED5"/>
    <w:rsid w:val="00452F1E"/>
    <w:rsid w:val="00452F27"/>
    <w:rsid w:val="00452F30"/>
    <w:rsid w:val="00452F33"/>
    <w:rsid w:val="00452F86"/>
    <w:rsid w:val="004530F0"/>
    <w:rsid w:val="00453110"/>
    <w:rsid w:val="0045318C"/>
    <w:rsid w:val="0045341F"/>
    <w:rsid w:val="00453464"/>
    <w:rsid w:val="004536DB"/>
    <w:rsid w:val="00453736"/>
    <w:rsid w:val="0045375E"/>
    <w:rsid w:val="00453764"/>
    <w:rsid w:val="004538C3"/>
    <w:rsid w:val="004538E5"/>
    <w:rsid w:val="0045395A"/>
    <w:rsid w:val="00453B0A"/>
    <w:rsid w:val="00453BA9"/>
    <w:rsid w:val="00453D6F"/>
    <w:rsid w:val="00453D8C"/>
    <w:rsid w:val="00453DB3"/>
    <w:rsid w:val="00453DBD"/>
    <w:rsid w:val="00453F9A"/>
    <w:rsid w:val="00453FB7"/>
    <w:rsid w:val="0045409B"/>
    <w:rsid w:val="0045418A"/>
    <w:rsid w:val="0045418D"/>
    <w:rsid w:val="004541CF"/>
    <w:rsid w:val="00454255"/>
    <w:rsid w:val="004542D3"/>
    <w:rsid w:val="0045443F"/>
    <w:rsid w:val="0045448B"/>
    <w:rsid w:val="00454552"/>
    <w:rsid w:val="00454628"/>
    <w:rsid w:val="00454694"/>
    <w:rsid w:val="00454697"/>
    <w:rsid w:val="004546C2"/>
    <w:rsid w:val="0045475A"/>
    <w:rsid w:val="0045483B"/>
    <w:rsid w:val="004548F5"/>
    <w:rsid w:val="00454A88"/>
    <w:rsid w:val="00454E19"/>
    <w:rsid w:val="00454F8F"/>
    <w:rsid w:val="00455028"/>
    <w:rsid w:val="004550B9"/>
    <w:rsid w:val="00455349"/>
    <w:rsid w:val="00455363"/>
    <w:rsid w:val="00455486"/>
    <w:rsid w:val="004554CF"/>
    <w:rsid w:val="00455579"/>
    <w:rsid w:val="0045566E"/>
    <w:rsid w:val="00455739"/>
    <w:rsid w:val="00455783"/>
    <w:rsid w:val="00455927"/>
    <w:rsid w:val="004559F3"/>
    <w:rsid w:val="00455C5E"/>
    <w:rsid w:val="00455C92"/>
    <w:rsid w:val="00455CDE"/>
    <w:rsid w:val="00455E0B"/>
    <w:rsid w:val="00455EE3"/>
    <w:rsid w:val="00455EF0"/>
    <w:rsid w:val="00455F96"/>
    <w:rsid w:val="004561D0"/>
    <w:rsid w:val="00456242"/>
    <w:rsid w:val="004563E7"/>
    <w:rsid w:val="004565AA"/>
    <w:rsid w:val="004566F5"/>
    <w:rsid w:val="00456926"/>
    <w:rsid w:val="00456959"/>
    <w:rsid w:val="00456B80"/>
    <w:rsid w:val="00456C96"/>
    <w:rsid w:val="00456D33"/>
    <w:rsid w:val="00456DE5"/>
    <w:rsid w:val="00456DFB"/>
    <w:rsid w:val="00456E56"/>
    <w:rsid w:val="00456F1D"/>
    <w:rsid w:val="00456F26"/>
    <w:rsid w:val="00456F59"/>
    <w:rsid w:val="00457039"/>
    <w:rsid w:val="00457049"/>
    <w:rsid w:val="004570AE"/>
    <w:rsid w:val="004570DE"/>
    <w:rsid w:val="00457104"/>
    <w:rsid w:val="00457256"/>
    <w:rsid w:val="0045730E"/>
    <w:rsid w:val="004573F2"/>
    <w:rsid w:val="00457407"/>
    <w:rsid w:val="00457671"/>
    <w:rsid w:val="00457732"/>
    <w:rsid w:val="004577F6"/>
    <w:rsid w:val="0045790D"/>
    <w:rsid w:val="00457917"/>
    <w:rsid w:val="00457989"/>
    <w:rsid w:val="004579CC"/>
    <w:rsid w:val="004579DE"/>
    <w:rsid w:val="004579FF"/>
    <w:rsid w:val="00457A9F"/>
    <w:rsid w:val="00457B31"/>
    <w:rsid w:val="00457CBE"/>
    <w:rsid w:val="00457CEC"/>
    <w:rsid w:val="00457D0E"/>
    <w:rsid w:val="00457D2C"/>
    <w:rsid w:val="00457DF3"/>
    <w:rsid w:val="004600A3"/>
    <w:rsid w:val="004600E5"/>
    <w:rsid w:val="00460154"/>
    <w:rsid w:val="00460175"/>
    <w:rsid w:val="00460240"/>
    <w:rsid w:val="00460273"/>
    <w:rsid w:val="00460284"/>
    <w:rsid w:val="004602C6"/>
    <w:rsid w:val="0046034E"/>
    <w:rsid w:val="00460392"/>
    <w:rsid w:val="004603D5"/>
    <w:rsid w:val="004603E5"/>
    <w:rsid w:val="0046047E"/>
    <w:rsid w:val="0046064A"/>
    <w:rsid w:val="00460709"/>
    <w:rsid w:val="00460A72"/>
    <w:rsid w:val="00460A79"/>
    <w:rsid w:val="00460AB6"/>
    <w:rsid w:val="00460B20"/>
    <w:rsid w:val="00460CBA"/>
    <w:rsid w:val="00460EB8"/>
    <w:rsid w:val="00460FA6"/>
    <w:rsid w:val="0046101E"/>
    <w:rsid w:val="004611C8"/>
    <w:rsid w:val="00461258"/>
    <w:rsid w:val="00461312"/>
    <w:rsid w:val="0046138C"/>
    <w:rsid w:val="0046161F"/>
    <w:rsid w:val="0046162D"/>
    <w:rsid w:val="00461650"/>
    <w:rsid w:val="0046168F"/>
    <w:rsid w:val="0046173A"/>
    <w:rsid w:val="0046176C"/>
    <w:rsid w:val="0046177B"/>
    <w:rsid w:val="004617B8"/>
    <w:rsid w:val="00461856"/>
    <w:rsid w:val="004619E5"/>
    <w:rsid w:val="00461B66"/>
    <w:rsid w:val="00461BA3"/>
    <w:rsid w:val="00461D04"/>
    <w:rsid w:val="00461D64"/>
    <w:rsid w:val="00461D79"/>
    <w:rsid w:val="00461FF8"/>
    <w:rsid w:val="00461FFD"/>
    <w:rsid w:val="00462131"/>
    <w:rsid w:val="0046219C"/>
    <w:rsid w:val="004621A2"/>
    <w:rsid w:val="004621A4"/>
    <w:rsid w:val="004621F2"/>
    <w:rsid w:val="004622B7"/>
    <w:rsid w:val="004622FE"/>
    <w:rsid w:val="0046234C"/>
    <w:rsid w:val="00462508"/>
    <w:rsid w:val="0046274A"/>
    <w:rsid w:val="0046279C"/>
    <w:rsid w:val="00462890"/>
    <w:rsid w:val="00462958"/>
    <w:rsid w:val="004629BF"/>
    <w:rsid w:val="00462A64"/>
    <w:rsid w:val="00462B24"/>
    <w:rsid w:val="00462C74"/>
    <w:rsid w:val="00462DC2"/>
    <w:rsid w:val="00462E9E"/>
    <w:rsid w:val="00462F0C"/>
    <w:rsid w:val="0046309F"/>
    <w:rsid w:val="004630D5"/>
    <w:rsid w:val="0046313E"/>
    <w:rsid w:val="00463170"/>
    <w:rsid w:val="0046334E"/>
    <w:rsid w:val="00463368"/>
    <w:rsid w:val="004633F0"/>
    <w:rsid w:val="00463465"/>
    <w:rsid w:val="0046350F"/>
    <w:rsid w:val="00463530"/>
    <w:rsid w:val="00463556"/>
    <w:rsid w:val="00463616"/>
    <w:rsid w:val="00463912"/>
    <w:rsid w:val="00463997"/>
    <w:rsid w:val="00463B11"/>
    <w:rsid w:val="00463C76"/>
    <w:rsid w:val="00463CEF"/>
    <w:rsid w:val="00463D4F"/>
    <w:rsid w:val="00463F35"/>
    <w:rsid w:val="00463F7E"/>
    <w:rsid w:val="00463F8E"/>
    <w:rsid w:val="00463FC3"/>
    <w:rsid w:val="00463FC6"/>
    <w:rsid w:val="00463FE4"/>
    <w:rsid w:val="0046405C"/>
    <w:rsid w:val="0046417B"/>
    <w:rsid w:val="0046437C"/>
    <w:rsid w:val="0046439C"/>
    <w:rsid w:val="0046450D"/>
    <w:rsid w:val="00464565"/>
    <w:rsid w:val="0046462A"/>
    <w:rsid w:val="004646EE"/>
    <w:rsid w:val="004647B5"/>
    <w:rsid w:val="0046483A"/>
    <w:rsid w:val="00464977"/>
    <w:rsid w:val="00464A1A"/>
    <w:rsid w:val="00464AF0"/>
    <w:rsid w:val="00464C1A"/>
    <w:rsid w:val="00464C38"/>
    <w:rsid w:val="00464C8A"/>
    <w:rsid w:val="00464D2C"/>
    <w:rsid w:val="00464D59"/>
    <w:rsid w:val="00464DB8"/>
    <w:rsid w:val="00464E17"/>
    <w:rsid w:val="00464EAA"/>
    <w:rsid w:val="00464ED7"/>
    <w:rsid w:val="00464FA4"/>
    <w:rsid w:val="00464FB3"/>
    <w:rsid w:val="00465148"/>
    <w:rsid w:val="004651CA"/>
    <w:rsid w:val="0046524D"/>
    <w:rsid w:val="00465371"/>
    <w:rsid w:val="004655D6"/>
    <w:rsid w:val="004655DB"/>
    <w:rsid w:val="004655EA"/>
    <w:rsid w:val="00465736"/>
    <w:rsid w:val="00465773"/>
    <w:rsid w:val="0046580E"/>
    <w:rsid w:val="0046595D"/>
    <w:rsid w:val="00465A0E"/>
    <w:rsid w:val="00465BBD"/>
    <w:rsid w:val="00465E12"/>
    <w:rsid w:val="00465F43"/>
    <w:rsid w:val="004660AE"/>
    <w:rsid w:val="00466342"/>
    <w:rsid w:val="0046656B"/>
    <w:rsid w:val="004665CF"/>
    <w:rsid w:val="00466617"/>
    <w:rsid w:val="004666EE"/>
    <w:rsid w:val="00466844"/>
    <w:rsid w:val="004668CF"/>
    <w:rsid w:val="004668E8"/>
    <w:rsid w:val="00466AB4"/>
    <w:rsid w:val="00466BC9"/>
    <w:rsid w:val="00466D3C"/>
    <w:rsid w:val="00466D6D"/>
    <w:rsid w:val="00466D98"/>
    <w:rsid w:val="00466E32"/>
    <w:rsid w:val="00466EF6"/>
    <w:rsid w:val="00467124"/>
    <w:rsid w:val="0046737E"/>
    <w:rsid w:val="004673C9"/>
    <w:rsid w:val="004674BC"/>
    <w:rsid w:val="0046764C"/>
    <w:rsid w:val="0046784D"/>
    <w:rsid w:val="0046787D"/>
    <w:rsid w:val="00467B5F"/>
    <w:rsid w:val="00467BAF"/>
    <w:rsid w:val="00467D00"/>
    <w:rsid w:val="00467E67"/>
    <w:rsid w:val="00467F8F"/>
    <w:rsid w:val="00470112"/>
    <w:rsid w:val="0047034F"/>
    <w:rsid w:val="00470389"/>
    <w:rsid w:val="0047040A"/>
    <w:rsid w:val="004704B6"/>
    <w:rsid w:val="00470640"/>
    <w:rsid w:val="004706AF"/>
    <w:rsid w:val="004706C1"/>
    <w:rsid w:val="0047077B"/>
    <w:rsid w:val="0047077F"/>
    <w:rsid w:val="00470824"/>
    <w:rsid w:val="00470A4C"/>
    <w:rsid w:val="00470D4C"/>
    <w:rsid w:val="00470FAA"/>
    <w:rsid w:val="004710D2"/>
    <w:rsid w:val="004710E7"/>
    <w:rsid w:val="00471258"/>
    <w:rsid w:val="00471265"/>
    <w:rsid w:val="0047129C"/>
    <w:rsid w:val="004712E5"/>
    <w:rsid w:val="00471365"/>
    <w:rsid w:val="004713A6"/>
    <w:rsid w:val="0047143A"/>
    <w:rsid w:val="004714AE"/>
    <w:rsid w:val="0047150E"/>
    <w:rsid w:val="00471605"/>
    <w:rsid w:val="0047161C"/>
    <w:rsid w:val="00471647"/>
    <w:rsid w:val="004716AE"/>
    <w:rsid w:val="004718A8"/>
    <w:rsid w:val="004718C6"/>
    <w:rsid w:val="004718F3"/>
    <w:rsid w:val="004719BD"/>
    <w:rsid w:val="004719F7"/>
    <w:rsid w:val="00471AA1"/>
    <w:rsid w:val="00471C9B"/>
    <w:rsid w:val="00471E2E"/>
    <w:rsid w:val="0047200F"/>
    <w:rsid w:val="00472371"/>
    <w:rsid w:val="00472480"/>
    <w:rsid w:val="00472555"/>
    <w:rsid w:val="0047258A"/>
    <w:rsid w:val="00472624"/>
    <w:rsid w:val="0047272B"/>
    <w:rsid w:val="004727EF"/>
    <w:rsid w:val="0047291D"/>
    <w:rsid w:val="004729DA"/>
    <w:rsid w:val="00472C81"/>
    <w:rsid w:val="00472E07"/>
    <w:rsid w:val="00472F15"/>
    <w:rsid w:val="00473080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C52"/>
    <w:rsid w:val="00473D2C"/>
    <w:rsid w:val="00473E0A"/>
    <w:rsid w:val="00473E57"/>
    <w:rsid w:val="00473EA0"/>
    <w:rsid w:val="00473FAE"/>
    <w:rsid w:val="004740D3"/>
    <w:rsid w:val="004740FA"/>
    <w:rsid w:val="0047412F"/>
    <w:rsid w:val="00474133"/>
    <w:rsid w:val="004741B0"/>
    <w:rsid w:val="004741EE"/>
    <w:rsid w:val="00474213"/>
    <w:rsid w:val="00474349"/>
    <w:rsid w:val="004743FF"/>
    <w:rsid w:val="004746D6"/>
    <w:rsid w:val="00474713"/>
    <w:rsid w:val="004748FE"/>
    <w:rsid w:val="00474967"/>
    <w:rsid w:val="0047496F"/>
    <w:rsid w:val="00474997"/>
    <w:rsid w:val="004749D2"/>
    <w:rsid w:val="00474C96"/>
    <w:rsid w:val="00474CD9"/>
    <w:rsid w:val="00474D51"/>
    <w:rsid w:val="00474DD9"/>
    <w:rsid w:val="00474E7E"/>
    <w:rsid w:val="004751E5"/>
    <w:rsid w:val="0047522A"/>
    <w:rsid w:val="004752C1"/>
    <w:rsid w:val="004752F8"/>
    <w:rsid w:val="00475473"/>
    <w:rsid w:val="0047555D"/>
    <w:rsid w:val="00475589"/>
    <w:rsid w:val="00475598"/>
    <w:rsid w:val="004755FD"/>
    <w:rsid w:val="0047565D"/>
    <w:rsid w:val="004758FC"/>
    <w:rsid w:val="0047596B"/>
    <w:rsid w:val="00475AC3"/>
    <w:rsid w:val="00475B93"/>
    <w:rsid w:val="00475BD0"/>
    <w:rsid w:val="00475C0A"/>
    <w:rsid w:val="00475C0D"/>
    <w:rsid w:val="00475C58"/>
    <w:rsid w:val="00475D12"/>
    <w:rsid w:val="00475DA3"/>
    <w:rsid w:val="00475DDA"/>
    <w:rsid w:val="00475EF5"/>
    <w:rsid w:val="00476017"/>
    <w:rsid w:val="004760FF"/>
    <w:rsid w:val="0047610A"/>
    <w:rsid w:val="0047621E"/>
    <w:rsid w:val="004762A8"/>
    <w:rsid w:val="0047635B"/>
    <w:rsid w:val="004766FD"/>
    <w:rsid w:val="00476797"/>
    <w:rsid w:val="00476800"/>
    <w:rsid w:val="004769B9"/>
    <w:rsid w:val="004769F8"/>
    <w:rsid w:val="00476AD6"/>
    <w:rsid w:val="00476AD7"/>
    <w:rsid w:val="00476BC0"/>
    <w:rsid w:val="00476BDC"/>
    <w:rsid w:val="00476C14"/>
    <w:rsid w:val="00476C9A"/>
    <w:rsid w:val="00476E5C"/>
    <w:rsid w:val="00476FDE"/>
    <w:rsid w:val="00477034"/>
    <w:rsid w:val="0047704C"/>
    <w:rsid w:val="004770C4"/>
    <w:rsid w:val="0047710A"/>
    <w:rsid w:val="0047716A"/>
    <w:rsid w:val="00477178"/>
    <w:rsid w:val="004772E7"/>
    <w:rsid w:val="00477424"/>
    <w:rsid w:val="004774A8"/>
    <w:rsid w:val="004774E1"/>
    <w:rsid w:val="0047752F"/>
    <w:rsid w:val="004775CA"/>
    <w:rsid w:val="0047763E"/>
    <w:rsid w:val="00477640"/>
    <w:rsid w:val="0047764F"/>
    <w:rsid w:val="00477753"/>
    <w:rsid w:val="00477789"/>
    <w:rsid w:val="004778D2"/>
    <w:rsid w:val="00477A13"/>
    <w:rsid w:val="00477A98"/>
    <w:rsid w:val="00477B7E"/>
    <w:rsid w:val="00477C28"/>
    <w:rsid w:val="00477D2D"/>
    <w:rsid w:val="00477DE9"/>
    <w:rsid w:val="00477DF6"/>
    <w:rsid w:val="00477E56"/>
    <w:rsid w:val="00477EA2"/>
    <w:rsid w:val="00480085"/>
    <w:rsid w:val="004800C0"/>
    <w:rsid w:val="0048016B"/>
    <w:rsid w:val="00480207"/>
    <w:rsid w:val="0048033E"/>
    <w:rsid w:val="004804D3"/>
    <w:rsid w:val="004804EA"/>
    <w:rsid w:val="004804F1"/>
    <w:rsid w:val="00480606"/>
    <w:rsid w:val="0048066E"/>
    <w:rsid w:val="0048068B"/>
    <w:rsid w:val="004806DB"/>
    <w:rsid w:val="00480714"/>
    <w:rsid w:val="004807FA"/>
    <w:rsid w:val="0048082E"/>
    <w:rsid w:val="004809C0"/>
    <w:rsid w:val="00480AFC"/>
    <w:rsid w:val="00480B1F"/>
    <w:rsid w:val="00480C2C"/>
    <w:rsid w:val="00480C98"/>
    <w:rsid w:val="00480CAF"/>
    <w:rsid w:val="00480CBE"/>
    <w:rsid w:val="00480CF2"/>
    <w:rsid w:val="00480D5F"/>
    <w:rsid w:val="00480DFA"/>
    <w:rsid w:val="00480EE1"/>
    <w:rsid w:val="0048103D"/>
    <w:rsid w:val="004810C7"/>
    <w:rsid w:val="004810E0"/>
    <w:rsid w:val="00481195"/>
    <w:rsid w:val="00481246"/>
    <w:rsid w:val="004812A0"/>
    <w:rsid w:val="004812DC"/>
    <w:rsid w:val="0048136B"/>
    <w:rsid w:val="00481517"/>
    <w:rsid w:val="00481577"/>
    <w:rsid w:val="004815B5"/>
    <w:rsid w:val="00481643"/>
    <w:rsid w:val="004816C3"/>
    <w:rsid w:val="004817AD"/>
    <w:rsid w:val="0048182F"/>
    <w:rsid w:val="004819F4"/>
    <w:rsid w:val="00481A00"/>
    <w:rsid w:val="00481AE4"/>
    <w:rsid w:val="00481C83"/>
    <w:rsid w:val="00481E7F"/>
    <w:rsid w:val="00481E9B"/>
    <w:rsid w:val="00481FC8"/>
    <w:rsid w:val="0048204B"/>
    <w:rsid w:val="00482216"/>
    <w:rsid w:val="004822EA"/>
    <w:rsid w:val="0048239A"/>
    <w:rsid w:val="004823E7"/>
    <w:rsid w:val="00482517"/>
    <w:rsid w:val="004825E2"/>
    <w:rsid w:val="0048265C"/>
    <w:rsid w:val="00482696"/>
    <w:rsid w:val="0048269E"/>
    <w:rsid w:val="004826A8"/>
    <w:rsid w:val="004826E8"/>
    <w:rsid w:val="0048277B"/>
    <w:rsid w:val="004829B2"/>
    <w:rsid w:val="00482A22"/>
    <w:rsid w:val="00482A37"/>
    <w:rsid w:val="00482B1F"/>
    <w:rsid w:val="00482CA2"/>
    <w:rsid w:val="00482D38"/>
    <w:rsid w:val="00482E2A"/>
    <w:rsid w:val="00482F4B"/>
    <w:rsid w:val="00483033"/>
    <w:rsid w:val="0048307A"/>
    <w:rsid w:val="004831B2"/>
    <w:rsid w:val="00483224"/>
    <w:rsid w:val="00483278"/>
    <w:rsid w:val="0048327D"/>
    <w:rsid w:val="00483296"/>
    <w:rsid w:val="0048329D"/>
    <w:rsid w:val="0048346F"/>
    <w:rsid w:val="00483564"/>
    <w:rsid w:val="004836D1"/>
    <w:rsid w:val="004836E4"/>
    <w:rsid w:val="004837AF"/>
    <w:rsid w:val="004837E9"/>
    <w:rsid w:val="00483A13"/>
    <w:rsid w:val="00483A3A"/>
    <w:rsid w:val="00483AD7"/>
    <w:rsid w:val="00483B55"/>
    <w:rsid w:val="00483B6A"/>
    <w:rsid w:val="00483C28"/>
    <w:rsid w:val="00483D5E"/>
    <w:rsid w:val="00483D97"/>
    <w:rsid w:val="00483DF5"/>
    <w:rsid w:val="00483F40"/>
    <w:rsid w:val="0048419B"/>
    <w:rsid w:val="00484248"/>
    <w:rsid w:val="004842A3"/>
    <w:rsid w:val="004842BD"/>
    <w:rsid w:val="004842C9"/>
    <w:rsid w:val="00484363"/>
    <w:rsid w:val="0048438D"/>
    <w:rsid w:val="004843D4"/>
    <w:rsid w:val="0048442A"/>
    <w:rsid w:val="00484430"/>
    <w:rsid w:val="00484453"/>
    <w:rsid w:val="00484695"/>
    <w:rsid w:val="004846C8"/>
    <w:rsid w:val="0048472B"/>
    <w:rsid w:val="004847E7"/>
    <w:rsid w:val="004849C3"/>
    <w:rsid w:val="00484A90"/>
    <w:rsid w:val="00484AB9"/>
    <w:rsid w:val="00484ADF"/>
    <w:rsid w:val="00484C01"/>
    <w:rsid w:val="00484C1C"/>
    <w:rsid w:val="00484DAC"/>
    <w:rsid w:val="00484DE4"/>
    <w:rsid w:val="00484E7F"/>
    <w:rsid w:val="00484E85"/>
    <w:rsid w:val="00484E8F"/>
    <w:rsid w:val="00484EFA"/>
    <w:rsid w:val="004851FB"/>
    <w:rsid w:val="004854CE"/>
    <w:rsid w:val="00485574"/>
    <w:rsid w:val="0048558F"/>
    <w:rsid w:val="004855A7"/>
    <w:rsid w:val="0048565B"/>
    <w:rsid w:val="00485672"/>
    <w:rsid w:val="004859E4"/>
    <w:rsid w:val="00485A9B"/>
    <w:rsid w:val="00485C9F"/>
    <w:rsid w:val="00485CCD"/>
    <w:rsid w:val="00485F37"/>
    <w:rsid w:val="00485F96"/>
    <w:rsid w:val="00485FF0"/>
    <w:rsid w:val="00486069"/>
    <w:rsid w:val="004862ED"/>
    <w:rsid w:val="00486419"/>
    <w:rsid w:val="00486579"/>
    <w:rsid w:val="004865D8"/>
    <w:rsid w:val="004866A3"/>
    <w:rsid w:val="00486A4C"/>
    <w:rsid w:val="00486ADA"/>
    <w:rsid w:val="00486AE2"/>
    <w:rsid w:val="00486B41"/>
    <w:rsid w:val="00486DC1"/>
    <w:rsid w:val="00486EDA"/>
    <w:rsid w:val="004870E0"/>
    <w:rsid w:val="004871A5"/>
    <w:rsid w:val="00487206"/>
    <w:rsid w:val="00487273"/>
    <w:rsid w:val="00487469"/>
    <w:rsid w:val="00487495"/>
    <w:rsid w:val="004874D4"/>
    <w:rsid w:val="00487518"/>
    <w:rsid w:val="00487631"/>
    <w:rsid w:val="004876B7"/>
    <w:rsid w:val="00487840"/>
    <w:rsid w:val="004878AD"/>
    <w:rsid w:val="004878F4"/>
    <w:rsid w:val="00487987"/>
    <w:rsid w:val="00487B29"/>
    <w:rsid w:val="00487BA6"/>
    <w:rsid w:val="00487D1A"/>
    <w:rsid w:val="00487D46"/>
    <w:rsid w:val="00487D9B"/>
    <w:rsid w:val="00487F42"/>
    <w:rsid w:val="00487F78"/>
    <w:rsid w:val="0049000C"/>
    <w:rsid w:val="0049013D"/>
    <w:rsid w:val="0049020A"/>
    <w:rsid w:val="00490269"/>
    <w:rsid w:val="004903FA"/>
    <w:rsid w:val="00490473"/>
    <w:rsid w:val="00490498"/>
    <w:rsid w:val="00490610"/>
    <w:rsid w:val="00490671"/>
    <w:rsid w:val="004906A6"/>
    <w:rsid w:val="0049072E"/>
    <w:rsid w:val="00490929"/>
    <w:rsid w:val="0049096C"/>
    <w:rsid w:val="004909ED"/>
    <w:rsid w:val="00490E1D"/>
    <w:rsid w:val="00490E8C"/>
    <w:rsid w:val="00490EA0"/>
    <w:rsid w:val="00490F9B"/>
    <w:rsid w:val="004911C3"/>
    <w:rsid w:val="00491260"/>
    <w:rsid w:val="00491308"/>
    <w:rsid w:val="0049136D"/>
    <w:rsid w:val="00491431"/>
    <w:rsid w:val="00491438"/>
    <w:rsid w:val="00491527"/>
    <w:rsid w:val="00491537"/>
    <w:rsid w:val="0049154F"/>
    <w:rsid w:val="00491600"/>
    <w:rsid w:val="0049160F"/>
    <w:rsid w:val="00491785"/>
    <w:rsid w:val="004917B5"/>
    <w:rsid w:val="00491872"/>
    <w:rsid w:val="0049187D"/>
    <w:rsid w:val="00491917"/>
    <w:rsid w:val="00491A57"/>
    <w:rsid w:val="00491ADF"/>
    <w:rsid w:val="00491C95"/>
    <w:rsid w:val="00491CEB"/>
    <w:rsid w:val="00491E7A"/>
    <w:rsid w:val="00491F28"/>
    <w:rsid w:val="00491FF9"/>
    <w:rsid w:val="00492330"/>
    <w:rsid w:val="0049239E"/>
    <w:rsid w:val="00492466"/>
    <w:rsid w:val="00492535"/>
    <w:rsid w:val="0049257E"/>
    <w:rsid w:val="004925BE"/>
    <w:rsid w:val="00492603"/>
    <w:rsid w:val="0049260F"/>
    <w:rsid w:val="0049269A"/>
    <w:rsid w:val="00492749"/>
    <w:rsid w:val="004927F7"/>
    <w:rsid w:val="00492801"/>
    <w:rsid w:val="00492BEA"/>
    <w:rsid w:val="00492D6D"/>
    <w:rsid w:val="00492E6E"/>
    <w:rsid w:val="00492E9C"/>
    <w:rsid w:val="00492ECB"/>
    <w:rsid w:val="00492EDE"/>
    <w:rsid w:val="00492F2E"/>
    <w:rsid w:val="00492F54"/>
    <w:rsid w:val="00493172"/>
    <w:rsid w:val="0049331D"/>
    <w:rsid w:val="0049333C"/>
    <w:rsid w:val="004933F8"/>
    <w:rsid w:val="00493573"/>
    <w:rsid w:val="00493599"/>
    <w:rsid w:val="00493600"/>
    <w:rsid w:val="004936E6"/>
    <w:rsid w:val="0049372D"/>
    <w:rsid w:val="00493793"/>
    <w:rsid w:val="00493855"/>
    <w:rsid w:val="00493A0B"/>
    <w:rsid w:val="00493A48"/>
    <w:rsid w:val="00493ABF"/>
    <w:rsid w:val="00493DE6"/>
    <w:rsid w:val="00493E6E"/>
    <w:rsid w:val="00493FB9"/>
    <w:rsid w:val="00494061"/>
    <w:rsid w:val="00494218"/>
    <w:rsid w:val="0049428D"/>
    <w:rsid w:val="004942BF"/>
    <w:rsid w:val="0049432E"/>
    <w:rsid w:val="004946C7"/>
    <w:rsid w:val="004947C8"/>
    <w:rsid w:val="00494845"/>
    <w:rsid w:val="004948D6"/>
    <w:rsid w:val="0049492C"/>
    <w:rsid w:val="004949F6"/>
    <w:rsid w:val="00494B6A"/>
    <w:rsid w:val="00494BA6"/>
    <w:rsid w:val="00494D17"/>
    <w:rsid w:val="00494D40"/>
    <w:rsid w:val="00494E60"/>
    <w:rsid w:val="00494EE5"/>
    <w:rsid w:val="00494F10"/>
    <w:rsid w:val="00494FB3"/>
    <w:rsid w:val="00495142"/>
    <w:rsid w:val="0049514D"/>
    <w:rsid w:val="004952C7"/>
    <w:rsid w:val="00495461"/>
    <w:rsid w:val="0049560B"/>
    <w:rsid w:val="0049575C"/>
    <w:rsid w:val="004957CB"/>
    <w:rsid w:val="00495B57"/>
    <w:rsid w:val="00495DCB"/>
    <w:rsid w:val="00495EE7"/>
    <w:rsid w:val="00495F71"/>
    <w:rsid w:val="00495FC5"/>
    <w:rsid w:val="00496088"/>
    <w:rsid w:val="00496378"/>
    <w:rsid w:val="00496383"/>
    <w:rsid w:val="00496388"/>
    <w:rsid w:val="004964AC"/>
    <w:rsid w:val="004964F8"/>
    <w:rsid w:val="00496592"/>
    <w:rsid w:val="004966A5"/>
    <w:rsid w:val="00496861"/>
    <w:rsid w:val="00496945"/>
    <w:rsid w:val="00496ADA"/>
    <w:rsid w:val="00496C08"/>
    <w:rsid w:val="00496C52"/>
    <w:rsid w:val="00496CF6"/>
    <w:rsid w:val="00496D02"/>
    <w:rsid w:val="00496E5B"/>
    <w:rsid w:val="00496F00"/>
    <w:rsid w:val="00496F99"/>
    <w:rsid w:val="00496FB6"/>
    <w:rsid w:val="00496FC1"/>
    <w:rsid w:val="004970BE"/>
    <w:rsid w:val="00497280"/>
    <w:rsid w:val="004972B0"/>
    <w:rsid w:val="004972F6"/>
    <w:rsid w:val="00497314"/>
    <w:rsid w:val="004973EC"/>
    <w:rsid w:val="0049741A"/>
    <w:rsid w:val="0049748D"/>
    <w:rsid w:val="0049772C"/>
    <w:rsid w:val="004978D4"/>
    <w:rsid w:val="004978F7"/>
    <w:rsid w:val="0049792C"/>
    <w:rsid w:val="004979C6"/>
    <w:rsid w:val="004979CA"/>
    <w:rsid w:val="00497A85"/>
    <w:rsid w:val="00497B9E"/>
    <w:rsid w:val="00497C56"/>
    <w:rsid w:val="00497C59"/>
    <w:rsid w:val="00497F0F"/>
    <w:rsid w:val="00497FE4"/>
    <w:rsid w:val="004A0103"/>
    <w:rsid w:val="004A0126"/>
    <w:rsid w:val="004A0221"/>
    <w:rsid w:val="004A02BE"/>
    <w:rsid w:val="004A0320"/>
    <w:rsid w:val="004A0328"/>
    <w:rsid w:val="004A03CB"/>
    <w:rsid w:val="004A0459"/>
    <w:rsid w:val="004A09B7"/>
    <w:rsid w:val="004A09C8"/>
    <w:rsid w:val="004A0A03"/>
    <w:rsid w:val="004A0A64"/>
    <w:rsid w:val="004A0A7E"/>
    <w:rsid w:val="004A0A8B"/>
    <w:rsid w:val="004A0BD2"/>
    <w:rsid w:val="004A0C51"/>
    <w:rsid w:val="004A0C9F"/>
    <w:rsid w:val="004A0CC9"/>
    <w:rsid w:val="004A0CEC"/>
    <w:rsid w:val="004A0E08"/>
    <w:rsid w:val="004A0EDB"/>
    <w:rsid w:val="004A0F49"/>
    <w:rsid w:val="004A11C7"/>
    <w:rsid w:val="004A1376"/>
    <w:rsid w:val="004A1468"/>
    <w:rsid w:val="004A1475"/>
    <w:rsid w:val="004A14BE"/>
    <w:rsid w:val="004A159B"/>
    <w:rsid w:val="004A15C9"/>
    <w:rsid w:val="004A169B"/>
    <w:rsid w:val="004A1888"/>
    <w:rsid w:val="004A18D9"/>
    <w:rsid w:val="004A1939"/>
    <w:rsid w:val="004A1942"/>
    <w:rsid w:val="004A1A6E"/>
    <w:rsid w:val="004A1C23"/>
    <w:rsid w:val="004A1CD5"/>
    <w:rsid w:val="004A1DB4"/>
    <w:rsid w:val="004A1EC1"/>
    <w:rsid w:val="004A1EEF"/>
    <w:rsid w:val="004A1F19"/>
    <w:rsid w:val="004A1F81"/>
    <w:rsid w:val="004A20AC"/>
    <w:rsid w:val="004A2250"/>
    <w:rsid w:val="004A22F8"/>
    <w:rsid w:val="004A2315"/>
    <w:rsid w:val="004A23E1"/>
    <w:rsid w:val="004A249C"/>
    <w:rsid w:val="004A24D0"/>
    <w:rsid w:val="004A28E3"/>
    <w:rsid w:val="004A2A18"/>
    <w:rsid w:val="004A2CDF"/>
    <w:rsid w:val="004A2CF5"/>
    <w:rsid w:val="004A2CF9"/>
    <w:rsid w:val="004A3018"/>
    <w:rsid w:val="004A3093"/>
    <w:rsid w:val="004A30D1"/>
    <w:rsid w:val="004A3138"/>
    <w:rsid w:val="004A3250"/>
    <w:rsid w:val="004A32B6"/>
    <w:rsid w:val="004A32BF"/>
    <w:rsid w:val="004A332C"/>
    <w:rsid w:val="004A338A"/>
    <w:rsid w:val="004A343D"/>
    <w:rsid w:val="004A346E"/>
    <w:rsid w:val="004A35A4"/>
    <w:rsid w:val="004A35D8"/>
    <w:rsid w:val="004A3727"/>
    <w:rsid w:val="004A398F"/>
    <w:rsid w:val="004A39C2"/>
    <w:rsid w:val="004A3AA6"/>
    <w:rsid w:val="004A3BEF"/>
    <w:rsid w:val="004A3CC4"/>
    <w:rsid w:val="004A3DB9"/>
    <w:rsid w:val="004A3E0B"/>
    <w:rsid w:val="004A3E44"/>
    <w:rsid w:val="004A3F51"/>
    <w:rsid w:val="004A3FC4"/>
    <w:rsid w:val="004A402E"/>
    <w:rsid w:val="004A4069"/>
    <w:rsid w:val="004A4182"/>
    <w:rsid w:val="004A428C"/>
    <w:rsid w:val="004A43A8"/>
    <w:rsid w:val="004A43E0"/>
    <w:rsid w:val="004A4432"/>
    <w:rsid w:val="004A44EB"/>
    <w:rsid w:val="004A4511"/>
    <w:rsid w:val="004A4518"/>
    <w:rsid w:val="004A4565"/>
    <w:rsid w:val="004A474B"/>
    <w:rsid w:val="004A482F"/>
    <w:rsid w:val="004A4887"/>
    <w:rsid w:val="004A48C4"/>
    <w:rsid w:val="004A4A45"/>
    <w:rsid w:val="004A4AD9"/>
    <w:rsid w:val="004A4AEB"/>
    <w:rsid w:val="004A4F05"/>
    <w:rsid w:val="004A4FA9"/>
    <w:rsid w:val="004A50CD"/>
    <w:rsid w:val="004A5142"/>
    <w:rsid w:val="004A5195"/>
    <w:rsid w:val="004A51CB"/>
    <w:rsid w:val="004A594B"/>
    <w:rsid w:val="004A59AA"/>
    <w:rsid w:val="004A5A25"/>
    <w:rsid w:val="004A5A6F"/>
    <w:rsid w:val="004A5B92"/>
    <w:rsid w:val="004A5CA7"/>
    <w:rsid w:val="004A5DC5"/>
    <w:rsid w:val="004A5E56"/>
    <w:rsid w:val="004A60C1"/>
    <w:rsid w:val="004A61BF"/>
    <w:rsid w:val="004A63A7"/>
    <w:rsid w:val="004A6402"/>
    <w:rsid w:val="004A6461"/>
    <w:rsid w:val="004A64B8"/>
    <w:rsid w:val="004A6554"/>
    <w:rsid w:val="004A6582"/>
    <w:rsid w:val="004A6618"/>
    <w:rsid w:val="004A6956"/>
    <w:rsid w:val="004A699E"/>
    <w:rsid w:val="004A6A72"/>
    <w:rsid w:val="004A6C10"/>
    <w:rsid w:val="004A6C25"/>
    <w:rsid w:val="004A6F04"/>
    <w:rsid w:val="004A6F12"/>
    <w:rsid w:val="004A6F14"/>
    <w:rsid w:val="004A7112"/>
    <w:rsid w:val="004A724A"/>
    <w:rsid w:val="004A7370"/>
    <w:rsid w:val="004A73FC"/>
    <w:rsid w:val="004A747B"/>
    <w:rsid w:val="004A76C8"/>
    <w:rsid w:val="004A77D0"/>
    <w:rsid w:val="004A77F5"/>
    <w:rsid w:val="004A7807"/>
    <w:rsid w:val="004A7922"/>
    <w:rsid w:val="004A796A"/>
    <w:rsid w:val="004A7A09"/>
    <w:rsid w:val="004A7A2D"/>
    <w:rsid w:val="004A7AF6"/>
    <w:rsid w:val="004A7B00"/>
    <w:rsid w:val="004A7BA8"/>
    <w:rsid w:val="004A7E43"/>
    <w:rsid w:val="004A7EAC"/>
    <w:rsid w:val="004B0108"/>
    <w:rsid w:val="004B0139"/>
    <w:rsid w:val="004B0156"/>
    <w:rsid w:val="004B0182"/>
    <w:rsid w:val="004B0210"/>
    <w:rsid w:val="004B04A5"/>
    <w:rsid w:val="004B05AF"/>
    <w:rsid w:val="004B05BB"/>
    <w:rsid w:val="004B0729"/>
    <w:rsid w:val="004B0782"/>
    <w:rsid w:val="004B087F"/>
    <w:rsid w:val="004B08F5"/>
    <w:rsid w:val="004B090D"/>
    <w:rsid w:val="004B098E"/>
    <w:rsid w:val="004B09C3"/>
    <w:rsid w:val="004B09DA"/>
    <w:rsid w:val="004B0A08"/>
    <w:rsid w:val="004B0A58"/>
    <w:rsid w:val="004B0BF1"/>
    <w:rsid w:val="004B0C0F"/>
    <w:rsid w:val="004B0D50"/>
    <w:rsid w:val="004B0E28"/>
    <w:rsid w:val="004B0F18"/>
    <w:rsid w:val="004B100F"/>
    <w:rsid w:val="004B1025"/>
    <w:rsid w:val="004B104B"/>
    <w:rsid w:val="004B11C4"/>
    <w:rsid w:val="004B13CC"/>
    <w:rsid w:val="004B14C6"/>
    <w:rsid w:val="004B1677"/>
    <w:rsid w:val="004B16C8"/>
    <w:rsid w:val="004B16EA"/>
    <w:rsid w:val="004B16EC"/>
    <w:rsid w:val="004B17C9"/>
    <w:rsid w:val="004B188B"/>
    <w:rsid w:val="004B1994"/>
    <w:rsid w:val="004B19BD"/>
    <w:rsid w:val="004B1B06"/>
    <w:rsid w:val="004B1B27"/>
    <w:rsid w:val="004B1B88"/>
    <w:rsid w:val="004B1CE7"/>
    <w:rsid w:val="004B1D21"/>
    <w:rsid w:val="004B1E51"/>
    <w:rsid w:val="004B1E60"/>
    <w:rsid w:val="004B1EA8"/>
    <w:rsid w:val="004B1F25"/>
    <w:rsid w:val="004B1FEA"/>
    <w:rsid w:val="004B20C2"/>
    <w:rsid w:val="004B2103"/>
    <w:rsid w:val="004B2247"/>
    <w:rsid w:val="004B2453"/>
    <w:rsid w:val="004B24BC"/>
    <w:rsid w:val="004B2784"/>
    <w:rsid w:val="004B286A"/>
    <w:rsid w:val="004B28C5"/>
    <w:rsid w:val="004B2A39"/>
    <w:rsid w:val="004B2A3A"/>
    <w:rsid w:val="004B2A44"/>
    <w:rsid w:val="004B2AB1"/>
    <w:rsid w:val="004B2ABE"/>
    <w:rsid w:val="004B2B5B"/>
    <w:rsid w:val="004B2BF4"/>
    <w:rsid w:val="004B2C97"/>
    <w:rsid w:val="004B2D3D"/>
    <w:rsid w:val="004B2D59"/>
    <w:rsid w:val="004B2E15"/>
    <w:rsid w:val="004B2F27"/>
    <w:rsid w:val="004B31E7"/>
    <w:rsid w:val="004B3219"/>
    <w:rsid w:val="004B333F"/>
    <w:rsid w:val="004B339A"/>
    <w:rsid w:val="004B3408"/>
    <w:rsid w:val="004B34EC"/>
    <w:rsid w:val="004B38CD"/>
    <w:rsid w:val="004B391E"/>
    <w:rsid w:val="004B3BBD"/>
    <w:rsid w:val="004B3BC8"/>
    <w:rsid w:val="004B3BD8"/>
    <w:rsid w:val="004B3D15"/>
    <w:rsid w:val="004B3D87"/>
    <w:rsid w:val="004B3F9F"/>
    <w:rsid w:val="004B4092"/>
    <w:rsid w:val="004B40BF"/>
    <w:rsid w:val="004B4188"/>
    <w:rsid w:val="004B41B0"/>
    <w:rsid w:val="004B41DE"/>
    <w:rsid w:val="004B41ED"/>
    <w:rsid w:val="004B4218"/>
    <w:rsid w:val="004B422D"/>
    <w:rsid w:val="004B4399"/>
    <w:rsid w:val="004B4448"/>
    <w:rsid w:val="004B4484"/>
    <w:rsid w:val="004B451C"/>
    <w:rsid w:val="004B4611"/>
    <w:rsid w:val="004B4652"/>
    <w:rsid w:val="004B4754"/>
    <w:rsid w:val="004B484A"/>
    <w:rsid w:val="004B48C9"/>
    <w:rsid w:val="004B4B1F"/>
    <w:rsid w:val="004B4BC3"/>
    <w:rsid w:val="004B4D2D"/>
    <w:rsid w:val="004B4D4A"/>
    <w:rsid w:val="004B4D95"/>
    <w:rsid w:val="004B4ED0"/>
    <w:rsid w:val="004B4EDD"/>
    <w:rsid w:val="004B4F41"/>
    <w:rsid w:val="004B4FB2"/>
    <w:rsid w:val="004B5025"/>
    <w:rsid w:val="004B50E7"/>
    <w:rsid w:val="004B5136"/>
    <w:rsid w:val="004B51E4"/>
    <w:rsid w:val="004B5221"/>
    <w:rsid w:val="004B53F0"/>
    <w:rsid w:val="004B5474"/>
    <w:rsid w:val="004B5477"/>
    <w:rsid w:val="004B54DC"/>
    <w:rsid w:val="004B5807"/>
    <w:rsid w:val="004B5B5C"/>
    <w:rsid w:val="004B5B93"/>
    <w:rsid w:val="004B5BA6"/>
    <w:rsid w:val="004B5C32"/>
    <w:rsid w:val="004B5C46"/>
    <w:rsid w:val="004B5C63"/>
    <w:rsid w:val="004B5D45"/>
    <w:rsid w:val="004B5E04"/>
    <w:rsid w:val="004B604B"/>
    <w:rsid w:val="004B619E"/>
    <w:rsid w:val="004B623B"/>
    <w:rsid w:val="004B6375"/>
    <w:rsid w:val="004B63E2"/>
    <w:rsid w:val="004B64F1"/>
    <w:rsid w:val="004B66AC"/>
    <w:rsid w:val="004B6865"/>
    <w:rsid w:val="004B69FA"/>
    <w:rsid w:val="004B6A06"/>
    <w:rsid w:val="004B6BBE"/>
    <w:rsid w:val="004B6C2D"/>
    <w:rsid w:val="004B6CA1"/>
    <w:rsid w:val="004B6D83"/>
    <w:rsid w:val="004B6E5C"/>
    <w:rsid w:val="004B6EDB"/>
    <w:rsid w:val="004B6EDC"/>
    <w:rsid w:val="004B7037"/>
    <w:rsid w:val="004B706E"/>
    <w:rsid w:val="004B707C"/>
    <w:rsid w:val="004B7286"/>
    <w:rsid w:val="004B7335"/>
    <w:rsid w:val="004B7451"/>
    <w:rsid w:val="004B74A5"/>
    <w:rsid w:val="004B74CE"/>
    <w:rsid w:val="004B74FD"/>
    <w:rsid w:val="004B7504"/>
    <w:rsid w:val="004B7758"/>
    <w:rsid w:val="004B7857"/>
    <w:rsid w:val="004B7884"/>
    <w:rsid w:val="004B7A0F"/>
    <w:rsid w:val="004B7A89"/>
    <w:rsid w:val="004B7AF7"/>
    <w:rsid w:val="004B7B7B"/>
    <w:rsid w:val="004B7D20"/>
    <w:rsid w:val="004B7F05"/>
    <w:rsid w:val="004B7F19"/>
    <w:rsid w:val="004B7FC5"/>
    <w:rsid w:val="004C0159"/>
    <w:rsid w:val="004C01E5"/>
    <w:rsid w:val="004C02C1"/>
    <w:rsid w:val="004C05BD"/>
    <w:rsid w:val="004C07F2"/>
    <w:rsid w:val="004C0A1A"/>
    <w:rsid w:val="004C0ACA"/>
    <w:rsid w:val="004C0B7B"/>
    <w:rsid w:val="004C0B8C"/>
    <w:rsid w:val="004C0C65"/>
    <w:rsid w:val="004C0D56"/>
    <w:rsid w:val="004C0DC8"/>
    <w:rsid w:val="004C0DEC"/>
    <w:rsid w:val="004C1013"/>
    <w:rsid w:val="004C1109"/>
    <w:rsid w:val="004C113C"/>
    <w:rsid w:val="004C1257"/>
    <w:rsid w:val="004C1315"/>
    <w:rsid w:val="004C13E1"/>
    <w:rsid w:val="004C1446"/>
    <w:rsid w:val="004C157A"/>
    <w:rsid w:val="004C181B"/>
    <w:rsid w:val="004C1879"/>
    <w:rsid w:val="004C194F"/>
    <w:rsid w:val="004C1966"/>
    <w:rsid w:val="004C1A35"/>
    <w:rsid w:val="004C1B6F"/>
    <w:rsid w:val="004C1C19"/>
    <w:rsid w:val="004C1DAC"/>
    <w:rsid w:val="004C1E2B"/>
    <w:rsid w:val="004C1E73"/>
    <w:rsid w:val="004C1FFE"/>
    <w:rsid w:val="004C2164"/>
    <w:rsid w:val="004C2182"/>
    <w:rsid w:val="004C224A"/>
    <w:rsid w:val="004C2313"/>
    <w:rsid w:val="004C237C"/>
    <w:rsid w:val="004C23CD"/>
    <w:rsid w:val="004C2531"/>
    <w:rsid w:val="004C2579"/>
    <w:rsid w:val="004C2607"/>
    <w:rsid w:val="004C2656"/>
    <w:rsid w:val="004C2781"/>
    <w:rsid w:val="004C2881"/>
    <w:rsid w:val="004C29DE"/>
    <w:rsid w:val="004C2D05"/>
    <w:rsid w:val="004C2D9F"/>
    <w:rsid w:val="004C2E69"/>
    <w:rsid w:val="004C2ED0"/>
    <w:rsid w:val="004C2F2B"/>
    <w:rsid w:val="004C2F34"/>
    <w:rsid w:val="004C30FF"/>
    <w:rsid w:val="004C3241"/>
    <w:rsid w:val="004C359E"/>
    <w:rsid w:val="004C35A7"/>
    <w:rsid w:val="004C35FE"/>
    <w:rsid w:val="004C36F0"/>
    <w:rsid w:val="004C3774"/>
    <w:rsid w:val="004C37C4"/>
    <w:rsid w:val="004C37CE"/>
    <w:rsid w:val="004C37E5"/>
    <w:rsid w:val="004C3814"/>
    <w:rsid w:val="004C38B1"/>
    <w:rsid w:val="004C3915"/>
    <w:rsid w:val="004C3938"/>
    <w:rsid w:val="004C3A1D"/>
    <w:rsid w:val="004C3B35"/>
    <w:rsid w:val="004C3B42"/>
    <w:rsid w:val="004C3C0E"/>
    <w:rsid w:val="004C3D07"/>
    <w:rsid w:val="004C3D3C"/>
    <w:rsid w:val="004C3D42"/>
    <w:rsid w:val="004C3DCA"/>
    <w:rsid w:val="004C3DF4"/>
    <w:rsid w:val="004C3DFF"/>
    <w:rsid w:val="004C3F1A"/>
    <w:rsid w:val="004C417A"/>
    <w:rsid w:val="004C42BC"/>
    <w:rsid w:val="004C42D0"/>
    <w:rsid w:val="004C4305"/>
    <w:rsid w:val="004C4322"/>
    <w:rsid w:val="004C4344"/>
    <w:rsid w:val="004C447D"/>
    <w:rsid w:val="004C4550"/>
    <w:rsid w:val="004C46D2"/>
    <w:rsid w:val="004C4760"/>
    <w:rsid w:val="004C4764"/>
    <w:rsid w:val="004C47D8"/>
    <w:rsid w:val="004C48B3"/>
    <w:rsid w:val="004C4A49"/>
    <w:rsid w:val="004C4C6A"/>
    <w:rsid w:val="004C4CF5"/>
    <w:rsid w:val="004C4D20"/>
    <w:rsid w:val="004C4F20"/>
    <w:rsid w:val="004C507D"/>
    <w:rsid w:val="004C50D4"/>
    <w:rsid w:val="004C5270"/>
    <w:rsid w:val="004C52AD"/>
    <w:rsid w:val="004C5321"/>
    <w:rsid w:val="004C546C"/>
    <w:rsid w:val="004C5713"/>
    <w:rsid w:val="004C58DB"/>
    <w:rsid w:val="004C58FC"/>
    <w:rsid w:val="004C5A20"/>
    <w:rsid w:val="004C5A90"/>
    <w:rsid w:val="004C5ADB"/>
    <w:rsid w:val="004C5B42"/>
    <w:rsid w:val="004C5B59"/>
    <w:rsid w:val="004C5B89"/>
    <w:rsid w:val="004C5C14"/>
    <w:rsid w:val="004C5EBD"/>
    <w:rsid w:val="004C5F39"/>
    <w:rsid w:val="004C5F6A"/>
    <w:rsid w:val="004C5FA9"/>
    <w:rsid w:val="004C6243"/>
    <w:rsid w:val="004C642B"/>
    <w:rsid w:val="004C6624"/>
    <w:rsid w:val="004C669F"/>
    <w:rsid w:val="004C66DF"/>
    <w:rsid w:val="004C68C4"/>
    <w:rsid w:val="004C694B"/>
    <w:rsid w:val="004C6A8A"/>
    <w:rsid w:val="004C6AFB"/>
    <w:rsid w:val="004C6D2C"/>
    <w:rsid w:val="004C6DDD"/>
    <w:rsid w:val="004C6DFE"/>
    <w:rsid w:val="004C6E06"/>
    <w:rsid w:val="004C6F16"/>
    <w:rsid w:val="004C70D9"/>
    <w:rsid w:val="004C7107"/>
    <w:rsid w:val="004C7184"/>
    <w:rsid w:val="004C7506"/>
    <w:rsid w:val="004C7692"/>
    <w:rsid w:val="004C77DD"/>
    <w:rsid w:val="004C77FB"/>
    <w:rsid w:val="004C77FD"/>
    <w:rsid w:val="004C7837"/>
    <w:rsid w:val="004C78F9"/>
    <w:rsid w:val="004C791A"/>
    <w:rsid w:val="004C7972"/>
    <w:rsid w:val="004C7B32"/>
    <w:rsid w:val="004C7B6D"/>
    <w:rsid w:val="004C7BA4"/>
    <w:rsid w:val="004C7CBA"/>
    <w:rsid w:val="004C7CC4"/>
    <w:rsid w:val="004C7D35"/>
    <w:rsid w:val="004C7E2B"/>
    <w:rsid w:val="004D0057"/>
    <w:rsid w:val="004D023E"/>
    <w:rsid w:val="004D02EF"/>
    <w:rsid w:val="004D03F4"/>
    <w:rsid w:val="004D0515"/>
    <w:rsid w:val="004D055A"/>
    <w:rsid w:val="004D05A5"/>
    <w:rsid w:val="004D0630"/>
    <w:rsid w:val="004D0642"/>
    <w:rsid w:val="004D06B9"/>
    <w:rsid w:val="004D0749"/>
    <w:rsid w:val="004D07C4"/>
    <w:rsid w:val="004D085A"/>
    <w:rsid w:val="004D0A1B"/>
    <w:rsid w:val="004D0AE5"/>
    <w:rsid w:val="004D0B44"/>
    <w:rsid w:val="004D0D0E"/>
    <w:rsid w:val="004D0D43"/>
    <w:rsid w:val="004D0EA1"/>
    <w:rsid w:val="004D0EAD"/>
    <w:rsid w:val="004D0ED1"/>
    <w:rsid w:val="004D0F07"/>
    <w:rsid w:val="004D10D7"/>
    <w:rsid w:val="004D1258"/>
    <w:rsid w:val="004D12B0"/>
    <w:rsid w:val="004D12E3"/>
    <w:rsid w:val="004D13B8"/>
    <w:rsid w:val="004D13CA"/>
    <w:rsid w:val="004D1430"/>
    <w:rsid w:val="004D1476"/>
    <w:rsid w:val="004D1675"/>
    <w:rsid w:val="004D17CA"/>
    <w:rsid w:val="004D18AD"/>
    <w:rsid w:val="004D1968"/>
    <w:rsid w:val="004D19FA"/>
    <w:rsid w:val="004D1AB2"/>
    <w:rsid w:val="004D1AFE"/>
    <w:rsid w:val="004D1C47"/>
    <w:rsid w:val="004D1E30"/>
    <w:rsid w:val="004D1E70"/>
    <w:rsid w:val="004D1F88"/>
    <w:rsid w:val="004D1FF8"/>
    <w:rsid w:val="004D20EF"/>
    <w:rsid w:val="004D2158"/>
    <w:rsid w:val="004D222A"/>
    <w:rsid w:val="004D2237"/>
    <w:rsid w:val="004D2277"/>
    <w:rsid w:val="004D234A"/>
    <w:rsid w:val="004D2563"/>
    <w:rsid w:val="004D2596"/>
    <w:rsid w:val="004D27D2"/>
    <w:rsid w:val="004D2926"/>
    <w:rsid w:val="004D29ED"/>
    <w:rsid w:val="004D2A12"/>
    <w:rsid w:val="004D2AB3"/>
    <w:rsid w:val="004D2B48"/>
    <w:rsid w:val="004D2C72"/>
    <w:rsid w:val="004D2FB1"/>
    <w:rsid w:val="004D2FF7"/>
    <w:rsid w:val="004D3156"/>
    <w:rsid w:val="004D316E"/>
    <w:rsid w:val="004D31AB"/>
    <w:rsid w:val="004D3378"/>
    <w:rsid w:val="004D34C7"/>
    <w:rsid w:val="004D34FA"/>
    <w:rsid w:val="004D3551"/>
    <w:rsid w:val="004D35DE"/>
    <w:rsid w:val="004D3751"/>
    <w:rsid w:val="004D37E1"/>
    <w:rsid w:val="004D388B"/>
    <w:rsid w:val="004D391C"/>
    <w:rsid w:val="004D392A"/>
    <w:rsid w:val="004D3971"/>
    <w:rsid w:val="004D3AC1"/>
    <w:rsid w:val="004D3AD2"/>
    <w:rsid w:val="004D3B33"/>
    <w:rsid w:val="004D3B8D"/>
    <w:rsid w:val="004D3C01"/>
    <w:rsid w:val="004D3D38"/>
    <w:rsid w:val="004D3E00"/>
    <w:rsid w:val="004D3FC3"/>
    <w:rsid w:val="004D3FDE"/>
    <w:rsid w:val="004D405B"/>
    <w:rsid w:val="004D425A"/>
    <w:rsid w:val="004D43DC"/>
    <w:rsid w:val="004D443C"/>
    <w:rsid w:val="004D47FF"/>
    <w:rsid w:val="004D4970"/>
    <w:rsid w:val="004D4A53"/>
    <w:rsid w:val="004D4D90"/>
    <w:rsid w:val="004D4DC5"/>
    <w:rsid w:val="004D4E3B"/>
    <w:rsid w:val="004D4E60"/>
    <w:rsid w:val="004D4E67"/>
    <w:rsid w:val="004D4F0D"/>
    <w:rsid w:val="004D4F14"/>
    <w:rsid w:val="004D4F6B"/>
    <w:rsid w:val="004D4FA0"/>
    <w:rsid w:val="004D4FCD"/>
    <w:rsid w:val="004D5059"/>
    <w:rsid w:val="004D506F"/>
    <w:rsid w:val="004D5082"/>
    <w:rsid w:val="004D5143"/>
    <w:rsid w:val="004D514E"/>
    <w:rsid w:val="004D52F8"/>
    <w:rsid w:val="004D5316"/>
    <w:rsid w:val="004D53A0"/>
    <w:rsid w:val="004D53C1"/>
    <w:rsid w:val="004D56E0"/>
    <w:rsid w:val="004D56F4"/>
    <w:rsid w:val="004D5711"/>
    <w:rsid w:val="004D59D4"/>
    <w:rsid w:val="004D5A1D"/>
    <w:rsid w:val="004D5AA8"/>
    <w:rsid w:val="004D5BEE"/>
    <w:rsid w:val="004D5C56"/>
    <w:rsid w:val="004D5D19"/>
    <w:rsid w:val="004D5F75"/>
    <w:rsid w:val="004D5F8F"/>
    <w:rsid w:val="004D60C5"/>
    <w:rsid w:val="004D6425"/>
    <w:rsid w:val="004D669A"/>
    <w:rsid w:val="004D6878"/>
    <w:rsid w:val="004D6AC1"/>
    <w:rsid w:val="004D6B88"/>
    <w:rsid w:val="004D6CFA"/>
    <w:rsid w:val="004D6D3A"/>
    <w:rsid w:val="004D6EB2"/>
    <w:rsid w:val="004D7036"/>
    <w:rsid w:val="004D7226"/>
    <w:rsid w:val="004D72A4"/>
    <w:rsid w:val="004D72AD"/>
    <w:rsid w:val="004D732D"/>
    <w:rsid w:val="004D748A"/>
    <w:rsid w:val="004D7551"/>
    <w:rsid w:val="004D7581"/>
    <w:rsid w:val="004D75A4"/>
    <w:rsid w:val="004D76A9"/>
    <w:rsid w:val="004D7771"/>
    <w:rsid w:val="004D7784"/>
    <w:rsid w:val="004D77A7"/>
    <w:rsid w:val="004D77E5"/>
    <w:rsid w:val="004D79FA"/>
    <w:rsid w:val="004D7A01"/>
    <w:rsid w:val="004D7A51"/>
    <w:rsid w:val="004D7A98"/>
    <w:rsid w:val="004D7D27"/>
    <w:rsid w:val="004D7DAD"/>
    <w:rsid w:val="004D7DE1"/>
    <w:rsid w:val="004D7E78"/>
    <w:rsid w:val="004E000C"/>
    <w:rsid w:val="004E02EA"/>
    <w:rsid w:val="004E039E"/>
    <w:rsid w:val="004E042A"/>
    <w:rsid w:val="004E0461"/>
    <w:rsid w:val="004E04A6"/>
    <w:rsid w:val="004E051F"/>
    <w:rsid w:val="004E0549"/>
    <w:rsid w:val="004E05E0"/>
    <w:rsid w:val="004E05EB"/>
    <w:rsid w:val="004E06D2"/>
    <w:rsid w:val="004E082B"/>
    <w:rsid w:val="004E097C"/>
    <w:rsid w:val="004E0B8A"/>
    <w:rsid w:val="004E0CEE"/>
    <w:rsid w:val="004E0D63"/>
    <w:rsid w:val="004E0EB5"/>
    <w:rsid w:val="004E0EB7"/>
    <w:rsid w:val="004E0F8A"/>
    <w:rsid w:val="004E0FA2"/>
    <w:rsid w:val="004E104A"/>
    <w:rsid w:val="004E10C1"/>
    <w:rsid w:val="004E1160"/>
    <w:rsid w:val="004E12D3"/>
    <w:rsid w:val="004E13BB"/>
    <w:rsid w:val="004E1401"/>
    <w:rsid w:val="004E1450"/>
    <w:rsid w:val="004E14FA"/>
    <w:rsid w:val="004E152B"/>
    <w:rsid w:val="004E159A"/>
    <w:rsid w:val="004E16CE"/>
    <w:rsid w:val="004E1856"/>
    <w:rsid w:val="004E18D5"/>
    <w:rsid w:val="004E1A8D"/>
    <w:rsid w:val="004E1B77"/>
    <w:rsid w:val="004E1CBA"/>
    <w:rsid w:val="004E1CC8"/>
    <w:rsid w:val="004E1D88"/>
    <w:rsid w:val="004E1DCE"/>
    <w:rsid w:val="004E1EA5"/>
    <w:rsid w:val="004E1F1E"/>
    <w:rsid w:val="004E1F4C"/>
    <w:rsid w:val="004E214F"/>
    <w:rsid w:val="004E2153"/>
    <w:rsid w:val="004E22F7"/>
    <w:rsid w:val="004E2438"/>
    <w:rsid w:val="004E24AC"/>
    <w:rsid w:val="004E24CC"/>
    <w:rsid w:val="004E251B"/>
    <w:rsid w:val="004E2714"/>
    <w:rsid w:val="004E2815"/>
    <w:rsid w:val="004E2905"/>
    <w:rsid w:val="004E2928"/>
    <w:rsid w:val="004E2997"/>
    <w:rsid w:val="004E29BE"/>
    <w:rsid w:val="004E29EA"/>
    <w:rsid w:val="004E2AF6"/>
    <w:rsid w:val="004E2B72"/>
    <w:rsid w:val="004E2C86"/>
    <w:rsid w:val="004E2C92"/>
    <w:rsid w:val="004E2CE6"/>
    <w:rsid w:val="004E2D1D"/>
    <w:rsid w:val="004E2E29"/>
    <w:rsid w:val="004E3065"/>
    <w:rsid w:val="004E30C2"/>
    <w:rsid w:val="004E3106"/>
    <w:rsid w:val="004E32DD"/>
    <w:rsid w:val="004E334E"/>
    <w:rsid w:val="004E34E6"/>
    <w:rsid w:val="004E3549"/>
    <w:rsid w:val="004E35BB"/>
    <w:rsid w:val="004E38A2"/>
    <w:rsid w:val="004E39BF"/>
    <w:rsid w:val="004E3A8F"/>
    <w:rsid w:val="004E3BB8"/>
    <w:rsid w:val="004E3C44"/>
    <w:rsid w:val="004E3E1C"/>
    <w:rsid w:val="004E3E54"/>
    <w:rsid w:val="004E3EF4"/>
    <w:rsid w:val="004E3F68"/>
    <w:rsid w:val="004E4134"/>
    <w:rsid w:val="004E418A"/>
    <w:rsid w:val="004E41B8"/>
    <w:rsid w:val="004E44AE"/>
    <w:rsid w:val="004E4646"/>
    <w:rsid w:val="004E46E7"/>
    <w:rsid w:val="004E4775"/>
    <w:rsid w:val="004E477B"/>
    <w:rsid w:val="004E4B23"/>
    <w:rsid w:val="004E4B58"/>
    <w:rsid w:val="004E4BB6"/>
    <w:rsid w:val="004E4BCA"/>
    <w:rsid w:val="004E4BF4"/>
    <w:rsid w:val="004E4C9A"/>
    <w:rsid w:val="004E4D55"/>
    <w:rsid w:val="004E4FB2"/>
    <w:rsid w:val="004E5016"/>
    <w:rsid w:val="004E5079"/>
    <w:rsid w:val="004E5090"/>
    <w:rsid w:val="004E5382"/>
    <w:rsid w:val="004E55F9"/>
    <w:rsid w:val="004E56FB"/>
    <w:rsid w:val="004E57B3"/>
    <w:rsid w:val="004E57DF"/>
    <w:rsid w:val="004E5816"/>
    <w:rsid w:val="004E5863"/>
    <w:rsid w:val="004E5878"/>
    <w:rsid w:val="004E58F2"/>
    <w:rsid w:val="004E59A1"/>
    <w:rsid w:val="004E59B0"/>
    <w:rsid w:val="004E5CC4"/>
    <w:rsid w:val="004E5D2A"/>
    <w:rsid w:val="004E5E08"/>
    <w:rsid w:val="004E5FC4"/>
    <w:rsid w:val="004E5FEA"/>
    <w:rsid w:val="004E610E"/>
    <w:rsid w:val="004E6342"/>
    <w:rsid w:val="004E6556"/>
    <w:rsid w:val="004E6699"/>
    <w:rsid w:val="004E66D0"/>
    <w:rsid w:val="004E68D3"/>
    <w:rsid w:val="004E68D7"/>
    <w:rsid w:val="004E699D"/>
    <w:rsid w:val="004E69F1"/>
    <w:rsid w:val="004E6B8B"/>
    <w:rsid w:val="004E6BF8"/>
    <w:rsid w:val="004E6C1F"/>
    <w:rsid w:val="004E6D1E"/>
    <w:rsid w:val="004E6D26"/>
    <w:rsid w:val="004E6DC1"/>
    <w:rsid w:val="004E6E2D"/>
    <w:rsid w:val="004E6E43"/>
    <w:rsid w:val="004E6F96"/>
    <w:rsid w:val="004E6FC1"/>
    <w:rsid w:val="004E7110"/>
    <w:rsid w:val="004E72B9"/>
    <w:rsid w:val="004E7396"/>
    <w:rsid w:val="004E73E7"/>
    <w:rsid w:val="004E74A4"/>
    <w:rsid w:val="004E7524"/>
    <w:rsid w:val="004E7585"/>
    <w:rsid w:val="004E77CF"/>
    <w:rsid w:val="004E77DD"/>
    <w:rsid w:val="004E7A2E"/>
    <w:rsid w:val="004E7B47"/>
    <w:rsid w:val="004E7B9A"/>
    <w:rsid w:val="004E7CB9"/>
    <w:rsid w:val="004E7D41"/>
    <w:rsid w:val="004E7FEA"/>
    <w:rsid w:val="004F00A0"/>
    <w:rsid w:val="004F0372"/>
    <w:rsid w:val="004F040B"/>
    <w:rsid w:val="004F050C"/>
    <w:rsid w:val="004F057A"/>
    <w:rsid w:val="004F05EF"/>
    <w:rsid w:val="004F0705"/>
    <w:rsid w:val="004F07A2"/>
    <w:rsid w:val="004F07EC"/>
    <w:rsid w:val="004F07ED"/>
    <w:rsid w:val="004F097B"/>
    <w:rsid w:val="004F0A11"/>
    <w:rsid w:val="004F0A88"/>
    <w:rsid w:val="004F0BC0"/>
    <w:rsid w:val="004F0D23"/>
    <w:rsid w:val="004F0D79"/>
    <w:rsid w:val="004F0D9A"/>
    <w:rsid w:val="004F0F53"/>
    <w:rsid w:val="004F12A7"/>
    <w:rsid w:val="004F12EC"/>
    <w:rsid w:val="004F131B"/>
    <w:rsid w:val="004F1527"/>
    <w:rsid w:val="004F171F"/>
    <w:rsid w:val="004F1830"/>
    <w:rsid w:val="004F18AB"/>
    <w:rsid w:val="004F1910"/>
    <w:rsid w:val="004F1B8C"/>
    <w:rsid w:val="004F1D85"/>
    <w:rsid w:val="004F1DD1"/>
    <w:rsid w:val="004F20CF"/>
    <w:rsid w:val="004F21DB"/>
    <w:rsid w:val="004F2294"/>
    <w:rsid w:val="004F22D1"/>
    <w:rsid w:val="004F2560"/>
    <w:rsid w:val="004F25BD"/>
    <w:rsid w:val="004F2921"/>
    <w:rsid w:val="004F29C5"/>
    <w:rsid w:val="004F29D9"/>
    <w:rsid w:val="004F2BBF"/>
    <w:rsid w:val="004F2CE6"/>
    <w:rsid w:val="004F2D4C"/>
    <w:rsid w:val="004F2FC1"/>
    <w:rsid w:val="004F30A5"/>
    <w:rsid w:val="004F3170"/>
    <w:rsid w:val="004F3436"/>
    <w:rsid w:val="004F344E"/>
    <w:rsid w:val="004F3477"/>
    <w:rsid w:val="004F3493"/>
    <w:rsid w:val="004F350D"/>
    <w:rsid w:val="004F35D6"/>
    <w:rsid w:val="004F375C"/>
    <w:rsid w:val="004F39C5"/>
    <w:rsid w:val="004F3A90"/>
    <w:rsid w:val="004F3AB3"/>
    <w:rsid w:val="004F3AD6"/>
    <w:rsid w:val="004F3B34"/>
    <w:rsid w:val="004F3BA7"/>
    <w:rsid w:val="004F3C57"/>
    <w:rsid w:val="004F3D0D"/>
    <w:rsid w:val="004F3D0F"/>
    <w:rsid w:val="004F3DD8"/>
    <w:rsid w:val="004F3E3D"/>
    <w:rsid w:val="004F3EEF"/>
    <w:rsid w:val="004F402D"/>
    <w:rsid w:val="004F4033"/>
    <w:rsid w:val="004F40B9"/>
    <w:rsid w:val="004F41F9"/>
    <w:rsid w:val="004F42BC"/>
    <w:rsid w:val="004F42D1"/>
    <w:rsid w:val="004F42F7"/>
    <w:rsid w:val="004F431F"/>
    <w:rsid w:val="004F4387"/>
    <w:rsid w:val="004F43D1"/>
    <w:rsid w:val="004F43EE"/>
    <w:rsid w:val="004F45D3"/>
    <w:rsid w:val="004F4601"/>
    <w:rsid w:val="004F46B1"/>
    <w:rsid w:val="004F48ED"/>
    <w:rsid w:val="004F48FD"/>
    <w:rsid w:val="004F4A5D"/>
    <w:rsid w:val="004F4BCA"/>
    <w:rsid w:val="004F4C37"/>
    <w:rsid w:val="004F4CE1"/>
    <w:rsid w:val="004F4DCC"/>
    <w:rsid w:val="004F4FB1"/>
    <w:rsid w:val="004F519D"/>
    <w:rsid w:val="004F5207"/>
    <w:rsid w:val="004F525B"/>
    <w:rsid w:val="004F550F"/>
    <w:rsid w:val="004F56C5"/>
    <w:rsid w:val="004F5720"/>
    <w:rsid w:val="004F59BC"/>
    <w:rsid w:val="004F5A1D"/>
    <w:rsid w:val="004F5A79"/>
    <w:rsid w:val="004F5B68"/>
    <w:rsid w:val="004F5F0B"/>
    <w:rsid w:val="004F5F12"/>
    <w:rsid w:val="004F5F74"/>
    <w:rsid w:val="004F6017"/>
    <w:rsid w:val="004F6129"/>
    <w:rsid w:val="004F6173"/>
    <w:rsid w:val="004F61A7"/>
    <w:rsid w:val="004F61AF"/>
    <w:rsid w:val="004F6313"/>
    <w:rsid w:val="004F6499"/>
    <w:rsid w:val="004F64CD"/>
    <w:rsid w:val="004F651E"/>
    <w:rsid w:val="004F66A2"/>
    <w:rsid w:val="004F66FC"/>
    <w:rsid w:val="004F6721"/>
    <w:rsid w:val="004F6737"/>
    <w:rsid w:val="004F673A"/>
    <w:rsid w:val="004F6869"/>
    <w:rsid w:val="004F6A39"/>
    <w:rsid w:val="004F6A5B"/>
    <w:rsid w:val="004F6A87"/>
    <w:rsid w:val="004F6C1D"/>
    <w:rsid w:val="004F703B"/>
    <w:rsid w:val="004F7047"/>
    <w:rsid w:val="004F7197"/>
    <w:rsid w:val="004F73DF"/>
    <w:rsid w:val="004F7574"/>
    <w:rsid w:val="004F7754"/>
    <w:rsid w:val="004F7760"/>
    <w:rsid w:val="004F7846"/>
    <w:rsid w:val="004F78F9"/>
    <w:rsid w:val="004F7AFC"/>
    <w:rsid w:val="004F7C18"/>
    <w:rsid w:val="004F7EDB"/>
    <w:rsid w:val="004F7FCE"/>
    <w:rsid w:val="00500206"/>
    <w:rsid w:val="005002A1"/>
    <w:rsid w:val="005002AA"/>
    <w:rsid w:val="00500379"/>
    <w:rsid w:val="0050039B"/>
    <w:rsid w:val="0050040A"/>
    <w:rsid w:val="00500420"/>
    <w:rsid w:val="00500432"/>
    <w:rsid w:val="00500522"/>
    <w:rsid w:val="005005C7"/>
    <w:rsid w:val="005006A8"/>
    <w:rsid w:val="005007AB"/>
    <w:rsid w:val="005007D1"/>
    <w:rsid w:val="005009D0"/>
    <w:rsid w:val="00500A63"/>
    <w:rsid w:val="00500A72"/>
    <w:rsid w:val="00500D51"/>
    <w:rsid w:val="00500E16"/>
    <w:rsid w:val="00500F03"/>
    <w:rsid w:val="00500FE8"/>
    <w:rsid w:val="00501091"/>
    <w:rsid w:val="005010BF"/>
    <w:rsid w:val="00501153"/>
    <w:rsid w:val="005011C3"/>
    <w:rsid w:val="0050123B"/>
    <w:rsid w:val="0050125F"/>
    <w:rsid w:val="00501271"/>
    <w:rsid w:val="005015E0"/>
    <w:rsid w:val="0050169E"/>
    <w:rsid w:val="005017D3"/>
    <w:rsid w:val="0050181F"/>
    <w:rsid w:val="00501871"/>
    <w:rsid w:val="0050189B"/>
    <w:rsid w:val="00501928"/>
    <w:rsid w:val="005019E6"/>
    <w:rsid w:val="00501A2A"/>
    <w:rsid w:val="00501C13"/>
    <w:rsid w:val="00501CE7"/>
    <w:rsid w:val="00501D1B"/>
    <w:rsid w:val="00501D89"/>
    <w:rsid w:val="00501E89"/>
    <w:rsid w:val="00501E8B"/>
    <w:rsid w:val="00501F98"/>
    <w:rsid w:val="0050205C"/>
    <w:rsid w:val="00502175"/>
    <w:rsid w:val="0050236A"/>
    <w:rsid w:val="00502488"/>
    <w:rsid w:val="00502684"/>
    <w:rsid w:val="00502830"/>
    <w:rsid w:val="005028E3"/>
    <w:rsid w:val="00502A4E"/>
    <w:rsid w:val="00502C4F"/>
    <w:rsid w:val="00502CB8"/>
    <w:rsid w:val="00502CF8"/>
    <w:rsid w:val="00502DAC"/>
    <w:rsid w:val="005031AB"/>
    <w:rsid w:val="005031CA"/>
    <w:rsid w:val="00503232"/>
    <w:rsid w:val="0050323C"/>
    <w:rsid w:val="005032C1"/>
    <w:rsid w:val="0050344D"/>
    <w:rsid w:val="005034DC"/>
    <w:rsid w:val="0050357A"/>
    <w:rsid w:val="0050371C"/>
    <w:rsid w:val="00503786"/>
    <w:rsid w:val="005037DF"/>
    <w:rsid w:val="00503A9F"/>
    <w:rsid w:val="00503B07"/>
    <w:rsid w:val="00503B46"/>
    <w:rsid w:val="00503B53"/>
    <w:rsid w:val="00503C0A"/>
    <w:rsid w:val="00503CBC"/>
    <w:rsid w:val="00503CBE"/>
    <w:rsid w:val="00503F7D"/>
    <w:rsid w:val="00503FDB"/>
    <w:rsid w:val="0050417F"/>
    <w:rsid w:val="0050419A"/>
    <w:rsid w:val="005041AD"/>
    <w:rsid w:val="0050431C"/>
    <w:rsid w:val="0050437C"/>
    <w:rsid w:val="00504439"/>
    <w:rsid w:val="0050457D"/>
    <w:rsid w:val="005045B1"/>
    <w:rsid w:val="005045B5"/>
    <w:rsid w:val="00504615"/>
    <w:rsid w:val="00504748"/>
    <w:rsid w:val="0050477C"/>
    <w:rsid w:val="00504795"/>
    <w:rsid w:val="005047F7"/>
    <w:rsid w:val="00504803"/>
    <w:rsid w:val="0050488E"/>
    <w:rsid w:val="00504955"/>
    <w:rsid w:val="00504960"/>
    <w:rsid w:val="00504992"/>
    <w:rsid w:val="00504AD8"/>
    <w:rsid w:val="00504C0F"/>
    <w:rsid w:val="00504D06"/>
    <w:rsid w:val="00504D34"/>
    <w:rsid w:val="00504D91"/>
    <w:rsid w:val="00504DC5"/>
    <w:rsid w:val="00504DF0"/>
    <w:rsid w:val="00504EE3"/>
    <w:rsid w:val="00505097"/>
    <w:rsid w:val="005050A5"/>
    <w:rsid w:val="00505227"/>
    <w:rsid w:val="0050536C"/>
    <w:rsid w:val="005053A4"/>
    <w:rsid w:val="00505434"/>
    <w:rsid w:val="0050550C"/>
    <w:rsid w:val="00505559"/>
    <w:rsid w:val="0050560B"/>
    <w:rsid w:val="0050563A"/>
    <w:rsid w:val="005057BC"/>
    <w:rsid w:val="00505891"/>
    <w:rsid w:val="005058AC"/>
    <w:rsid w:val="005058C2"/>
    <w:rsid w:val="0050594E"/>
    <w:rsid w:val="005059F0"/>
    <w:rsid w:val="00505B80"/>
    <w:rsid w:val="00505E8F"/>
    <w:rsid w:val="00505EB1"/>
    <w:rsid w:val="00505F44"/>
    <w:rsid w:val="00505F9B"/>
    <w:rsid w:val="00505FAB"/>
    <w:rsid w:val="00505FDD"/>
    <w:rsid w:val="005060D3"/>
    <w:rsid w:val="0050620C"/>
    <w:rsid w:val="005062EB"/>
    <w:rsid w:val="005063E0"/>
    <w:rsid w:val="005063F2"/>
    <w:rsid w:val="0050644B"/>
    <w:rsid w:val="005064AA"/>
    <w:rsid w:val="0050657D"/>
    <w:rsid w:val="005065FC"/>
    <w:rsid w:val="00506626"/>
    <w:rsid w:val="005066A0"/>
    <w:rsid w:val="0050672A"/>
    <w:rsid w:val="0050682B"/>
    <w:rsid w:val="0050683C"/>
    <w:rsid w:val="00506848"/>
    <w:rsid w:val="005068D7"/>
    <w:rsid w:val="00506A17"/>
    <w:rsid w:val="00506B80"/>
    <w:rsid w:val="00506C5C"/>
    <w:rsid w:val="00506DE2"/>
    <w:rsid w:val="00506F72"/>
    <w:rsid w:val="005070DF"/>
    <w:rsid w:val="0050711B"/>
    <w:rsid w:val="00507272"/>
    <w:rsid w:val="005072B5"/>
    <w:rsid w:val="005072C0"/>
    <w:rsid w:val="005072EA"/>
    <w:rsid w:val="00507339"/>
    <w:rsid w:val="00507385"/>
    <w:rsid w:val="005073B5"/>
    <w:rsid w:val="0050745E"/>
    <w:rsid w:val="00507480"/>
    <w:rsid w:val="0050762D"/>
    <w:rsid w:val="00507680"/>
    <w:rsid w:val="00507724"/>
    <w:rsid w:val="00507777"/>
    <w:rsid w:val="00507796"/>
    <w:rsid w:val="005077BB"/>
    <w:rsid w:val="00507890"/>
    <w:rsid w:val="005079C5"/>
    <w:rsid w:val="00507A1C"/>
    <w:rsid w:val="00507A55"/>
    <w:rsid w:val="00507ACB"/>
    <w:rsid w:val="00507B02"/>
    <w:rsid w:val="00507C32"/>
    <w:rsid w:val="00507E02"/>
    <w:rsid w:val="00507E17"/>
    <w:rsid w:val="00507F36"/>
    <w:rsid w:val="00507F93"/>
    <w:rsid w:val="00507FBA"/>
    <w:rsid w:val="00507FBD"/>
    <w:rsid w:val="005100CF"/>
    <w:rsid w:val="005100E2"/>
    <w:rsid w:val="005100EB"/>
    <w:rsid w:val="005102ED"/>
    <w:rsid w:val="00510440"/>
    <w:rsid w:val="00510534"/>
    <w:rsid w:val="005107F0"/>
    <w:rsid w:val="0051082B"/>
    <w:rsid w:val="005108C8"/>
    <w:rsid w:val="0051098A"/>
    <w:rsid w:val="00510A5C"/>
    <w:rsid w:val="00510A8D"/>
    <w:rsid w:val="00510B4D"/>
    <w:rsid w:val="00510B99"/>
    <w:rsid w:val="00510C42"/>
    <w:rsid w:val="00510D6B"/>
    <w:rsid w:val="00510DEF"/>
    <w:rsid w:val="00510E43"/>
    <w:rsid w:val="00510E45"/>
    <w:rsid w:val="00510E49"/>
    <w:rsid w:val="00510F00"/>
    <w:rsid w:val="00510FB3"/>
    <w:rsid w:val="005111C6"/>
    <w:rsid w:val="00511245"/>
    <w:rsid w:val="0051127F"/>
    <w:rsid w:val="00511366"/>
    <w:rsid w:val="005114B9"/>
    <w:rsid w:val="005114F4"/>
    <w:rsid w:val="0051164F"/>
    <w:rsid w:val="005116AD"/>
    <w:rsid w:val="00511A5A"/>
    <w:rsid w:val="00511AB6"/>
    <w:rsid w:val="00511AB7"/>
    <w:rsid w:val="00511B03"/>
    <w:rsid w:val="00511C8F"/>
    <w:rsid w:val="00511D40"/>
    <w:rsid w:val="00511D90"/>
    <w:rsid w:val="00511EC1"/>
    <w:rsid w:val="00511EE7"/>
    <w:rsid w:val="00511FBB"/>
    <w:rsid w:val="0051214F"/>
    <w:rsid w:val="00512176"/>
    <w:rsid w:val="00512287"/>
    <w:rsid w:val="005122AF"/>
    <w:rsid w:val="0051237F"/>
    <w:rsid w:val="0051246E"/>
    <w:rsid w:val="00512501"/>
    <w:rsid w:val="00512509"/>
    <w:rsid w:val="00512568"/>
    <w:rsid w:val="005125E1"/>
    <w:rsid w:val="005126F6"/>
    <w:rsid w:val="00512776"/>
    <w:rsid w:val="00512898"/>
    <w:rsid w:val="005128A6"/>
    <w:rsid w:val="005128AD"/>
    <w:rsid w:val="00512902"/>
    <w:rsid w:val="005129C2"/>
    <w:rsid w:val="005129D2"/>
    <w:rsid w:val="00512A22"/>
    <w:rsid w:val="00512A65"/>
    <w:rsid w:val="00512B10"/>
    <w:rsid w:val="00512BEB"/>
    <w:rsid w:val="00512CC6"/>
    <w:rsid w:val="00512D10"/>
    <w:rsid w:val="00512D17"/>
    <w:rsid w:val="00512DAF"/>
    <w:rsid w:val="00513052"/>
    <w:rsid w:val="00513161"/>
    <w:rsid w:val="005135BB"/>
    <w:rsid w:val="005135C9"/>
    <w:rsid w:val="005137F5"/>
    <w:rsid w:val="005138BA"/>
    <w:rsid w:val="00513A3D"/>
    <w:rsid w:val="00513DF6"/>
    <w:rsid w:val="00513E04"/>
    <w:rsid w:val="00513E77"/>
    <w:rsid w:val="0051402F"/>
    <w:rsid w:val="00514247"/>
    <w:rsid w:val="00514306"/>
    <w:rsid w:val="005143C2"/>
    <w:rsid w:val="0051460E"/>
    <w:rsid w:val="0051469F"/>
    <w:rsid w:val="005146A6"/>
    <w:rsid w:val="00514735"/>
    <w:rsid w:val="00514890"/>
    <w:rsid w:val="00514A04"/>
    <w:rsid w:val="00514AB7"/>
    <w:rsid w:val="00514B41"/>
    <w:rsid w:val="00514BA6"/>
    <w:rsid w:val="00514C1D"/>
    <w:rsid w:val="00514C80"/>
    <w:rsid w:val="00514CE2"/>
    <w:rsid w:val="00514D08"/>
    <w:rsid w:val="00514D52"/>
    <w:rsid w:val="00514E1B"/>
    <w:rsid w:val="00514F84"/>
    <w:rsid w:val="00514FBB"/>
    <w:rsid w:val="00514FBD"/>
    <w:rsid w:val="0051521A"/>
    <w:rsid w:val="005152DB"/>
    <w:rsid w:val="0051534D"/>
    <w:rsid w:val="005153AC"/>
    <w:rsid w:val="0051544C"/>
    <w:rsid w:val="005154AC"/>
    <w:rsid w:val="00515500"/>
    <w:rsid w:val="00515757"/>
    <w:rsid w:val="005157AC"/>
    <w:rsid w:val="0051588E"/>
    <w:rsid w:val="005158F6"/>
    <w:rsid w:val="00515A85"/>
    <w:rsid w:val="00515B7A"/>
    <w:rsid w:val="00515E00"/>
    <w:rsid w:val="00515FEC"/>
    <w:rsid w:val="00516054"/>
    <w:rsid w:val="00516297"/>
    <w:rsid w:val="005164B6"/>
    <w:rsid w:val="00516510"/>
    <w:rsid w:val="005165B8"/>
    <w:rsid w:val="0051666F"/>
    <w:rsid w:val="00516789"/>
    <w:rsid w:val="00516842"/>
    <w:rsid w:val="00516865"/>
    <w:rsid w:val="00516917"/>
    <w:rsid w:val="00516950"/>
    <w:rsid w:val="00516A43"/>
    <w:rsid w:val="00516A92"/>
    <w:rsid w:val="00516ABE"/>
    <w:rsid w:val="00516B0B"/>
    <w:rsid w:val="00516D27"/>
    <w:rsid w:val="00516D44"/>
    <w:rsid w:val="00516FE4"/>
    <w:rsid w:val="0051702C"/>
    <w:rsid w:val="00517144"/>
    <w:rsid w:val="005171EC"/>
    <w:rsid w:val="00517694"/>
    <w:rsid w:val="005176C0"/>
    <w:rsid w:val="0051773B"/>
    <w:rsid w:val="005177C4"/>
    <w:rsid w:val="005178CF"/>
    <w:rsid w:val="005178F0"/>
    <w:rsid w:val="00517A1A"/>
    <w:rsid w:val="00517B4B"/>
    <w:rsid w:val="00517C68"/>
    <w:rsid w:val="00517CB2"/>
    <w:rsid w:val="00517E32"/>
    <w:rsid w:val="00517F89"/>
    <w:rsid w:val="005200B3"/>
    <w:rsid w:val="005200F6"/>
    <w:rsid w:val="0052014B"/>
    <w:rsid w:val="00520206"/>
    <w:rsid w:val="00520251"/>
    <w:rsid w:val="005202D8"/>
    <w:rsid w:val="005202F7"/>
    <w:rsid w:val="0052062A"/>
    <w:rsid w:val="0052087F"/>
    <w:rsid w:val="005208D4"/>
    <w:rsid w:val="0052091E"/>
    <w:rsid w:val="00520934"/>
    <w:rsid w:val="00520977"/>
    <w:rsid w:val="005209AE"/>
    <w:rsid w:val="005209BE"/>
    <w:rsid w:val="00520A62"/>
    <w:rsid w:val="00520AB5"/>
    <w:rsid w:val="00520C1D"/>
    <w:rsid w:val="00520D93"/>
    <w:rsid w:val="00520F15"/>
    <w:rsid w:val="0052103B"/>
    <w:rsid w:val="00521077"/>
    <w:rsid w:val="005212D4"/>
    <w:rsid w:val="005214A9"/>
    <w:rsid w:val="00521753"/>
    <w:rsid w:val="0052175A"/>
    <w:rsid w:val="0052177F"/>
    <w:rsid w:val="00521781"/>
    <w:rsid w:val="00521A91"/>
    <w:rsid w:val="00521ACA"/>
    <w:rsid w:val="00521BFA"/>
    <w:rsid w:val="00521C68"/>
    <w:rsid w:val="00521CD2"/>
    <w:rsid w:val="00521CFD"/>
    <w:rsid w:val="00521D6C"/>
    <w:rsid w:val="00521E10"/>
    <w:rsid w:val="00521E1A"/>
    <w:rsid w:val="00521E6E"/>
    <w:rsid w:val="00521F02"/>
    <w:rsid w:val="005220FE"/>
    <w:rsid w:val="00522106"/>
    <w:rsid w:val="0052212F"/>
    <w:rsid w:val="0052218B"/>
    <w:rsid w:val="0052240D"/>
    <w:rsid w:val="00522497"/>
    <w:rsid w:val="005224F6"/>
    <w:rsid w:val="005228C0"/>
    <w:rsid w:val="00522928"/>
    <w:rsid w:val="005229BF"/>
    <w:rsid w:val="00522AA5"/>
    <w:rsid w:val="00522B61"/>
    <w:rsid w:val="00522CD2"/>
    <w:rsid w:val="00522EA4"/>
    <w:rsid w:val="00522FC9"/>
    <w:rsid w:val="005230B2"/>
    <w:rsid w:val="0052311B"/>
    <w:rsid w:val="005231E3"/>
    <w:rsid w:val="00523238"/>
    <w:rsid w:val="00523321"/>
    <w:rsid w:val="00523351"/>
    <w:rsid w:val="005233D5"/>
    <w:rsid w:val="00523509"/>
    <w:rsid w:val="005236D8"/>
    <w:rsid w:val="00523781"/>
    <w:rsid w:val="005238AF"/>
    <w:rsid w:val="00523938"/>
    <w:rsid w:val="0052394B"/>
    <w:rsid w:val="00523962"/>
    <w:rsid w:val="00523B19"/>
    <w:rsid w:val="00523BA8"/>
    <w:rsid w:val="00523BCB"/>
    <w:rsid w:val="00523C59"/>
    <w:rsid w:val="00523EB3"/>
    <w:rsid w:val="00523F05"/>
    <w:rsid w:val="005241DF"/>
    <w:rsid w:val="00524287"/>
    <w:rsid w:val="00524292"/>
    <w:rsid w:val="00524314"/>
    <w:rsid w:val="0052434C"/>
    <w:rsid w:val="005243EA"/>
    <w:rsid w:val="00524455"/>
    <w:rsid w:val="005245C9"/>
    <w:rsid w:val="0052475D"/>
    <w:rsid w:val="0052476D"/>
    <w:rsid w:val="00524829"/>
    <w:rsid w:val="0052488B"/>
    <w:rsid w:val="0052494C"/>
    <w:rsid w:val="00524964"/>
    <w:rsid w:val="0052499F"/>
    <w:rsid w:val="00524AFF"/>
    <w:rsid w:val="00524D0A"/>
    <w:rsid w:val="00524D12"/>
    <w:rsid w:val="00524D19"/>
    <w:rsid w:val="00524D9F"/>
    <w:rsid w:val="00524E09"/>
    <w:rsid w:val="00524EC0"/>
    <w:rsid w:val="00524FCE"/>
    <w:rsid w:val="0052507C"/>
    <w:rsid w:val="005250C5"/>
    <w:rsid w:val="0052525E"/>
    <w:rsid w:val="0052531A"/>
    <w:rsid w:val="00525502"/>
    <w:rsid w:val="0052561F"/>
    <w:rsid w:val="00525686"/>
    <w:rsid w:val="00525710"/>
    <w:rsid w:val="0052577D"/>
    <w:rsid w:val="0052578A"/>
    <w:rsid w:val="0052580F"/>
    <w:rsid w:val="00525876"/>
    <w:rsid w:val="005258E5"/>
    <w:rsid w:val="00525903"/>
    <w:rsid w:val="00525984"/>
    <w:rsid w:val="0052599F"/>
    <w:rsid w:val="00525B3D"/>
    <w:rsid w:val="00525B61"/>
    <w:rsid w:val="00525C1F"/>
    <w:rsid w:val="00525D47"/>
    <w:rsid w:val="00525DD5"/>
    <w:rsid w:val="00525EBD"/>
    <w:rsid w:val="00525F2B"/>
    <w:rsid w:val="0052609F"/>
    <w:rsid w:val="0052611C"/>
    <w:rsid w:val="00526141"/>
    <w:rsid w:val="0052616B"/>
    <w:rsid w:val="00526293"/>
    <w:rsid w:val="00526298"/>
    <w:rsid w:val="005262A6"/>
    <w:rsid w:val="00526389"/>
    <w:rsid w:val="005264F8"/>
    <w:rsid w:val="0052651E"/>
    <w:rsid w:val="0052653F"/>
    <w:rsid w:val="00526651"/>
    <w:rsid w:val="00526713"/>
    <w:rsid w:val="005268A6"/>
    <w:rsid w:val="00526C2C"/>
    <w:rsid w:val="00526D72"/>
    <w:rsid w:val="00526D96"/>
    <w:rsid w:val="0052709A"/>
    <w:rsid w:val="005270D4"/>
    <w:rsid w:val="00527172"/>
    <w:rsid w:val="00527191"/>
    <w:rsid w:val="005272C9"/>
    <w:rsid w:val="00527442"/>
    <w:rsid w:val="00527484"/>
    <w:rsid w:val="0052749C"/>
    <w:rsid w:val="005275BE"/>
    <w:rsid w:val="005276D9"/>
    <w:rsid w:val="00527752"/>
    <w:rsid w:val="005277B2"/>
    <w:rsid w:val="00527859"/>
    <w:rsid w:val="005278DE"/>
    <w:rsid w:val="00527958"/>
    <w:rsid w:val="00527A93"/>
    <w:rsid w:val="00527AB8"/>
    <w:rsid w:val="00527BD9"/>
    <w:rsid w:val="00527CE2"/>
    <w:rsid w:val="00527D37"/>
    <w:rsid w:val="00527D95"/>
    <w:rsid w:val="00527DEB"/>
    <w:rsid w:val="00527EC8"/>
    <w:rsid w:val="00527F0A"/>
    <w:rsid w:val="00527F29"/>
    <w:rsid w:val="005300BF"/>
    <w:rsid w:val="00530108"/>
    <w:rsid w:val="00530181"/>
    <w:rsid w:val="005301B6"/>
    <w:rsid w:val="005301F6"/>
    <w:rsid w:val="0053030E"/>
    <w:rsid w:val="00530326"/>
    <w:rsid w:val="0053039D"/>
    <w:rsid w:val="005303A0"/>
    <w:rsid w:val="005303D4"/>
    <w:rsid w:val="0053048B"/>
    <w:rsid w:val="0053061E"/>
    <w:rsid w:val="005306D7"/>
    <w:rsid w:val="00530721"/>
    <w:rsid w:val="00530819"/>
    <w:rsid w:val="0053089A"/>
    <w:rsid w:val="005309D5"/>
    <w:rsid w:val="00530AA4"/>
    <w:rsid w:val="00530CC8"/>
    <w:rsid w:val="00530F15"/>
    <w:rsid w:val="00530FBC"/>
    <w:rsid w:val="00530FBD"/>
    <w:rsid w:val="005312F2"/>
    <w:rsid w:val="0053139A"/>
    <w:rsid w:val="005313A2"/>
    <w:rsid w:val="00531548"/>
    <w:rsid w:val="00531A64"/>
    <w:rsid w:val="00531A96"/>
    <w:rsid w:val="00531AE0"/>
    <w:rsid w:val="00531B4B"/>
    <w:rsid w:val="00531C46"/>
    <w:rsid w:val="00531D6E"/>
    <w:rsid w:val="00531DCB"/>
    <w:rsid w:val="00531E2F"/>
    <w:rsid w:val="00531E85"/>
    <w:rsid w:val="00531FA2"/>
    <w:rsid w:val="00531FEC"/>
    <w:rsid w:val="0053204C"/>
    <w:rsid w:val="0053208F"/>
    <w:rsid w:val="00532107"/>
    <w:rsid w:val="00532130"/>
    <w:rsid w:val="0053226B"/>
    <w:rsid w:val="00532484"/>
    <w:rsid w:val="005324E1"/>
    <w:rsid w:val="00532544"/>
    <w:rsid w:val="00532628"/>
    <w:rsid w:val="00532656"/>
    <w:rsid w:val="00532697"/>
    <w:rsid w:val="0053277F"/>
    <w:rsid w:val="005328B8"/>
    <w:rsid w:val="00532934"/>
    <w:rsid w:val="0053299F"/>
    <w:rsid w:val="00532C75"/>
    <w:rsid w:val="00532D18"/>
    <w:rsid w:val="00532D6C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8A"/>
    <w:rsid w:val="005335E0"/>
    <w:rsid w:val="005336E3"/>
    <w:rsid w:val="005337A4"/>
    <w:rsid w:val="005337D5"/>
    <w:rsid w:val="005337FF"/>
    <w:rsid w:val="00533891"/>
    <w:rsid w:val="005338BF"/>
    <w:rsid w:val="0053396F"/>
    <w:rsid w:val="00533979"/>
    <w:rsid w:val="00533B1C"/>
    <w:rsid w:val="00533C73"/>
    <w:rsid w:val="00533CF4"/>
    <w:rsid w:val="00533D81"/>
    <w:rsid w:val="00533DB2"/>
    <w:rsid w:val="00533FFC"/>
    <w:rsid w:val="00534114"/>
    <w:rsid w:val="00534295"/>
    <w:rsid w:val="005342FE"/>
    <w:rsid w:val="0053431D"/>
    <w:rsid w:val="005343C8"/>
    <w:rsid w:val="0053452A"/>
    <w:rsid w:val="00534583"/>
    <w:rsid w:val="00534674"/>
    <w:rsid w:val="005346A2"/>
    <w:rsid w:val="005346D4"/>
    <w:rsid w:val="0053482B"/>
    <w:rsid w:val="005348D0"/>
    <w:rsid w:val="005348E2"/>
    <w:rsid w:val="00534968"/>
    <w:rsid w:val="005349E5"/>
    <w:rsid w:val="00534A1C"/>
    <w:rsid w:val="00534A52"/>
    <w:rsid w:val="00534B5F"/>
    <w:rsid w:val="00534D14"/>
    <w:rsid w:val="00534D33"/>
    <w:rsid w:val="00534EA3"/>
    <w:rsid w:val="00534F5E"/>
    <w:rsid w:val="00534FDF"/>
    <w:rsid w:val="005350FD"/>
    <w:rsid w:val="005351AB"/>
    <w:rsid w:val="005351C4"/>
    <w:rsid w:val="005352E2"/>
    <w:rsid w:val="005352E7"/>
    <w:rsid w:val="0053558F"/>
    <w:rsid w:val="0053568B"/>
    <w:rsid w:val="0053568F"/>
    <w:rsid w:val="005356C6"/>
    <w:rsid w:val="00535700"/>
    <w:rsid w:val="00535834"/>
    <w:rsid w:val="0053592F"/>
    <w:rsid w:val="00535C02"/>
    <w:rsid w:val="00535C36"/>
    <w:rsid w:val="00535CC6"/>
    <w:rsid w:val="00535D6A"/>
    <w:rsid w:val="00535F65"/>
    <w:rsid w:val="00535FC5"/>
    <w:rsid w:val="00536111"/>
    <w:rsid w:val="0053611A"/>
    <w:rsid w:val="00536253"/>
    <w:rsid w:val="00536265"/>
    <w:rsid w:val="0053627C"/>
    <w:rsid w:val="00536282"/>
    <w:rsid w:val="0053667D"/>
    <w:rsid w:val="005366F4"/>
    <w:rsid w:val="005367B2"/>
    <w:rsid w:val="005367F4"/>
    <w:rsid w:val="0053681B"/>
    <w:rsid w:val="00536832"/>
    <w:rsid w:val="00536B14"/>
    <w:rsid w:val="00536B25"/>
    <w:rsid w:val="00536CD4"/>
    <w:rsid w:val="00536D39"/>
    <w:rsid w:val="00536E0E"/>
    <w:rsid w:val="005370B7"/>
    <w:rsid w:val="00537249"/>
    <w:rsid w:val="00537283"/>
    <w:rsid w:val="00537345"/>
    <w:rsid w:val="00537468"/>
    <w:rsid w:val="005374CA"/>
    <w:rsid w:val="005375F5"/>
    <w:rsid w:val="005375FD"/>
    <w:rsid w:val="005377A6"/>
    <w:rsid w:val="005378F2"/>
    <w:rsid w:val="005379C3"/>
    <w:rsid w:val="005379D3"/>
    <w:rsid w:val="00537A07"/>
    <w:rsid w:val="00537A6F"/>
    <w:rsid w:val="00537B84"/>
    <w:rsid w:val="00537EE6"/>
    <w:rsid w:val="00540059"/>
    <w:rsid w:val="00540136"/>
    <w:rsid w:val="005401D3"/>
    <w:rsid w:val="005401D7"/>
    <w:rsid w:val="0054024B"/>
    <w:rsid w:val="00540256"/>
    <w:rsid w:val="005403A6"/>
    <w:rsid w:val="0054057B"/>
    <w:rsid w:val="005405A6"/>
    <w:rsid w:val="005405FE"/>
    <w:rsid w:val="005406CB"/>
    <w:rsid w:val="00540771"/>
    <w:rsid w:val="005407C8"/>
    <w:rsid w:val="00540800"/>
    <w:rsid w:val="00540803"/>
    <w:rsid w:val="00540A0E"/>
    <w:rsid w:val="00540BD7"/>
    <w:rsid w:val="00540C6A"/>
    <w:rsid w:val="00540D17"/>
    <w:rsid w:val="00540D33"/>
    <w:rsid w:val="00540E12"/>
    <w:rsid w:val="00540E6B"/>
    <w:rsid w:val="00540EB3"/>
    <w:rsid w:val="00541033"/>
    <w:rsid w:val="00541085"/>
    <w:rsid w:val="00541128"/>
    <w:rsid w:val="00541175"/>
    <w:rsid w:val="00541276"/>
    <w:rsid w:val="00541297"/>
    <w:rsid w:val="0054130F"/>
    <w:rsid w:val="0054132D"/>
    <w:rsid w:val="005413AB"/>
    <w:rsid w:val="00541429"/>
    <w:rsid w:val="00541463"/>
    <w:rsid w:val="0054153E"/>
    <w:rsid w:val="0054155B"/>
    <w:rsid w:val="005415EC"/>
    <w:rsid w:val="00541686"/>
    <w:rsid w:val="005416E0"/>
    <w:rsid w:val="00541752"/>
    <w:rsid w:val="005417C4"/>
    <w:rsid w:val="00541931"/>
    <w:rsid w:val="00541B35"/>
    <w:rsid w:val="00541D27"/>
    <w:rsid w:val="00541DC3"/>
    <w:rsid w:val="00541EFC"/>
    <w:rsid w:val="0054214B"/>
    <w:rsid w:val="005421AA"/>
    <w:rsid w:val="0054235C"/>
    <w:rsid w:val="00542472"/>
    <w:rsid w:val="005424D3"/>
    <w:rsid w:val="005426D5"/>
    <w:rsid w:val="00542725"/>
    <w:rsid w:val="0054274F"/>
    <w:rsid w:val="005427AB"/>
    <w:rsid w:val="0054283A"/>
    <w:rsid w:val="00542979"/>
    <w:rsid w:val="00542B6A"/>
    <w:rsid w:val="00542B7B"/>
    <w:rsid w:val="00542B86"/>
    <w:rsid w:val="00542CC4"/>
    <w:rsid w:val="00542CED"/>
    <w:rsid w:val="00542CF4"/>
    <w:rsid w:val="00542F07"/>
    <w:rsid w:val="00543090"/>
    <w:rsid w:val="005431E9"/>
    <w:rsid w:val="00543373"/>
    <w:rsid w:val="00543409"/>
    <w:rsid w:val="005435A9"/>
    <w:rsid w:val="00543664"/>
    <w:rsid w:val="005436B3"/>
    <w:rsid w:val="00543706"/>
    <w:rsid w:val="0054374B"/>
    <w:rsid w:val="00543794"/>
    <w:rsid w:val="00543890"/>
    <w:rsid w:val="005438AD"/>
    <w:rsid w:val="005438FC"/>
    <w:rsid w:val="00543A73"/>
    <w:rsid w:val="00543AD2"/>
    <w:rsid w:val="00543B51"/>
    <w:rsid w:val="00543BBC"/>
    <w:rsid w:val="00543BD2"/>
    <w:rsid w:val="00543C27"/>
    <w:rsid w:val="00543D21"/>
    <w:rsid w:val="00543D4D"/>
    <w:rsid w:val="00543FD2"/>
    <w:rsid w:val="00544003"/>
    <w:rsid w:val="0054403F"/>
    <w:rsid w:val="00544104"/>
    <w:rsid w:val="005441A3"/>
    <w:rsid w:val="00544253"/>
    <w:rsid w:val="0054425A"/>
    <w:rsid w:val="00544308"/>
    <w:rsid w:val="0054436D"/>
    <w:rsid w:val="005443A2"/>
    <w:rsid w:val="00544470"/>
    <w:rsid w:val="005447E5"/>
    <w:rsid w:val="0054481B"/>
    <w:rsid w:val="0054482D"/>
    <w:rsid w:val="00544A76"/>
    <w:rsid w:val="00544ACB"/>
    <w:rsid w:val="00544AE0"/>
    <w:rsid w:val="00544BE0"/>
    <w:rsid w:val="00544C5B"/>
    <w:rsid w:val="00544CA3"/>
    <w:rsid w:val="00544D6E"/>
    <w:rsid w:val="00544DCE"/>
    <w:rsid w:val="00544DD3"/>
    <w:rsid w:val="00544FEE"/>
    <w:rsid w:val="005450E2"/>
    <w:rsid w:val="005450F6"/>
    <w:rsid w:val="005451A2"/>
    <w:rsid w:val="00545412"/>
    <w:rsid w:val="005454B9"/>
    <w:rsid w:val="00545517"/>
    <w:rsid w:val="005455A6"/>
    <w:rsid w:val="00545625"/>
    <w:rsid w:val="0054591D"/>
    <w:rsid w:val="00545982"/>
    <w:rsid w:val="00545A28"/>
    <w:rsid w:val="00545C19"/>
    <w:rsid w:val="00545E6D"/>
    <w:rsid w:val="00545EE3"/>
    <w:rsid w:val="0054600B"/>
    <w:rsid w:val="005461AF"/>
    <w:rsid w:val="00546551"/>
    <w:rsid w:val="00546591"/>
    <w:rsid w:val="005466C6"/>
    <w:rsid w:val="00546A07"/>
    <w:rsid w:val="00546AAF"/>
    <w:rsid w:val="00546AFB"/>
    <w:rsid w:val="00546C41"/>
    <w:rsid w:val="00546CC7"/>
    <w:rsid w:val="00546D7E"/>
    <w:rsid w:val="00546DF0"/>
    <w:rsid w:val="00546E29"/>
    <w:rsid w:val="00546F24"/>
    <w:rsid w:val="00546F8B"/>
    <w:rsid w:val="00547096"/>
    <w:rsid w:val="00547211"/>
    <w:rsid w:val="00547227"/>
    <w:rsid w:val="005472BF"/>
    <w:rsid w:val="00547453"/>
    <w:rsid w:val="00547486"/>
    <w:rsid w:val="00547540"/>
    <w:rsid w:val="005478AD"/>
    <w:rsid w:val="00547924"/>
    <w:rsid w:val="005479FA"/>
    <w:rsid w:val="00547A37"/>
    <w:rsid w:val="00547A49"/>
    <w:rsid w:val="00547BB7"/>
    <w:rsid w:val="00547BCF"/>
    <w:rsid w:val="00547D07"/>
    <w:rsid w:val="00547D44"/>
    <w:rsid w:val="00547D5D"/>
    <w:rsid w:val="00547E04"/>
    <w:rsid w:val="00547E95"/>
    <w:rsid w:val="00547F4D"/>
    <w:rsid w:val="0055006F"/>
    <w:rsid w:val="00550102"/>
    <w:rsid w:val="005504F1"/>
    <w:rsid w:val="00550603"/>
    <w:rsid w:val="00550618"/>
    <w:rsid w:val="005508F2"/>
    <w:rsid w:val="005509AA"/>
    <w:rsid w:val="00550A1C"/>
    <w:rsid w:val="00550A94"/>
    <w:rsid w:val="00550B14"/>
    <w:rsid w:val="00550B28"/>
    <w:rsid w:val="00550B58"/>
    <w:rsid w:val="00550CEC"/>
    <w:rsid w:val="00550D53"/>
    <w:rsid w:val="00550EE2"/>
    <w:rsid w:val="0055109D"/>
    <w:rsid w:val="00551138"/>
    <w:rsid w:val="005511E2"/>
    <w:rsid w:val="00551323"/>
    <w:rsid w:val="005514B0"/>
    <w:rsid w:val="005514C3"/>
    <w:rsid w:val="00551592"/>
    <w:rsid w:val="005516B0"/>
    <w:rsid w:val="005516C2"/>
    <w:rsid w:val="00551840"/>
    <w:rsid w:val="005518AC"/>
    <w:rsid w:val="005519B6"/>
    <w:rsid w:val="00551AB6"/>
    <w:rsid w:val="00551B3D"/>
    <w:rsid w:val="00551CAD"/>
    <w:rsid w:val="00551DFF"/>
    <w:rsid w:val="005520BC"/>
    <w:rsid w:val="0055210C"/>
    <w:rsid w:val="0055213B"/>
    <w:rsid w:val="005524FE"/>
    <w:rsid w:val="00552570"/>
    <w:rsid w:val="0055264C"/>
    <w:rsid w:val="00552953"/>
    <w:rsid w:val="00552983"/>
    <w:rsid w:val="0055298A"/>
    <w:rsid w:val="00552A0B"/>
    <w:rsid w:val="00552BFA"/>
    <w:rsid w:val="00552DB5"/>
    <w:rsid w:val="00552E5F"/>
    <w:rsid w:val="00552EC8"/>
    <w:rsid w:val="00552FF2"/>
    <w:rsid w:val="005530F1"/>
    <w:rsid w:val="00553109"/>
    <w:rsid w:val="00553212"/>
    <w:rsid w:val="0055322F"/>
    <w:rsid w:val="0055326C"/>
    <w:rsid w:val="00553278"/>
    <w:rsid w:val="0055338A"/>
    <w:rsid w:val="005534A1"/>
    <w:rsid w:val="00553503"/>
    <w:rsid w:val="005535F0"/>
    <w:rsid w:val="00553635"/>
    <w:rsid w:val="00553726"/>
    <w:rsid w:val="005537D1"/>
    <w:rsid w:val="005537F3"/>
    <w:rsid w:val="005539E0"/>
    <w:rsid w:val="005539FD"/>
    <w:rsid w:val="00553BBF"/>
    <w:rsid w:val="00553DCD"/>
    <w:rsid w:val="00553F63"/>
    <w:rsid w:val="00553FA4"/>
    <w:rsid w:val="00553FFD"/>
    <w:rsid w:val="00554033"/>
    <w:rsid w:val="005540D0"/>
    <w:rsid w:val="005540F2"/>
    <w:rsid w:val="0055416D"/>
    <w:rsid w:val="005541AE"/>
    <w:rsid w:val="00554289"/>
    <w:rsid w:val="00554303"/>
    <w:rsid w:val="00554306"/>
    <w:rsid w:val="00554513"/>
    <w:rsid w:val="0055451A"/>
    <w:rsid w:val="00554541"/>
    <w:rsid w:val="0055455B"/>
    <w:rsid w:val="005548DF"/>
    <w:rsid w:val="00554936"/>
    <w:rsid w:val="005549E5"/>
    <w:rsid w:val="00554AD1"/>
    <w:rsid w:val="00554AF8"/>
    <w:rsid w:val="00554BDE"/>
    <w:rsid w:val="00554C93"/>
    <w:rsid w:val="00554E7D"/>
    <w:rsid w:val="00554EB7"/>
    <w:rsid w:val="005550AF"/>
    <w:rsid w:val="005551FB"/>
    <w:rsid w:val="0055533C"/>
    <w:rsid w:val="00555453"/>
    <w:rsid w:val="005555B9"/>
    <w:rsid w:val="00555644"/>
    <w:rsid w:val="00555765"/>
    <w:rsid w:val="0055590E"/>
    <w:rsid w:val="0055591B"/>
    <w:rsid w:val="00555A35"/>
    <w:rsid w:val="00555AEF"/>
    <w:rsid w:val="00555B91"/>
    <w:rsid w:val="00555C66"/>
    <w:rsid w:val="00555C79"/>
    <w:rsid w:val="00555CB3"/>
    <w:rsid w:val="00555EC8"/>
    <w:rsid w:val="00555FE7"/>
    <w:rsid w:val="005561B1"/>
    <w:rsid w:val="005561BF"/>
    <w:rsid w:val="0055631D"/>
    <w:rsid w:val="005563B8"/>
    <w:rsid w:val="00556402"/>
    <w:rsid w:val="0055643A"/>
    <w:rsid w:val="005564BF"/>
    <w:rsid w:val="00556760"/>
    <w:rsid w:val="00556831"/>
    <w:rsid w:val="005568E5"/>
    <w:rsid w:val="00556944"/>
    <w:rsid w:val="00556A01"/>
    <w:rsid w:val="00556A68"/>
    <w:rsid w:val="00556BE0"/>
    <w:rsid w:val="00556DBB"/>
    <w:rsid w:val="00556DE1"/>
    <w:rsid w:val="005570CE"/>
    <w:rsid w:val="0055713D"/>
    <w:rsid w:val="0055722F"/>
    <w:rsid w:val="00557321"/>
    <w:rsid w:val="00557364"/>
    <w:rsid w:val="005573AA"/>
    <w:rsid w:val="005573BE"/>
    <w:rsid w:val="0055787A"/>
    <w:rsid w:val="0055789D"/>
    <w:rsid w:val="0055798E"/>
    <w:rsid w:val="00557A79"/>
    <w:rsid w:val="00557AC6"/>
    <w:rsid w:val="00557B7E"/>
    <w:rsid w:val="00557C3B"/>
    <w:rsid w:val="00557DDD"/>
    <w:rsid w:val="00557DEE"/>
    <w:rsid w:val="005600B8"/>
    <w:rsid w:val="00560137"/>
    <w:rsid w:val="005601D7"/>
    <w:rsid w:val="00560305"/>
    <w:rsid w:val="0056034D"/>
    <w:rsid w:val="00560361"/>
    <w:rsid w:val="005607CB"/>
    <w:rsid w:val="00560850"/>
    <w:rsid w:val="00560AD7"/>
    <w:rsid w:val="00560AE6"/>
    <w:rsid w:val="00560AFE"/>
    <w:rsid w:val="00560B01"/>
    <w:rsid w:val="00560B8A"/>
    <w:rsid w:val="00560C4C"/>
    <w:rsid w:val="00560CA7"/>
    <w:rsid w:val="00560D0C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2FC"/>
    <w:rsid w:val="005613FE"/>
    <w:rsid w:val="0056143C"/>
    <w:rsid w:val="00561485"/>
    <w:rsid w:val="0056148B"/>
    <w:rsid w:val="0056148E"/>
    <w:rsid w:val="00561530"/>
    <w:rsid w:val="005615CF"/>
    <w:rsid w:val="005615F3"/>
    <w:rsid w:val="005616FA"/>
    <w:rsid w:val="005617E2"/>
    <w:rsid w:val="005617F1"/>
    <w:rsid w:val="005618D6"/>
    <w:rsid w:val="00561AFD"/>
    <w:rsid w:val="00561B63"/>
    <w:rsid w:val="00561B7A"/>
    <w:rsid w:val="00561C63"/>
    <w:rsid w:val="00561D28"/>
    <w:rsid w:val="00561D4E"/>
    <w:rsid w:val="00561D6F"/>
    <w:rsid w:val="00561ECF"/>
    <w:rsid w:val="00561F7B"/>
    <w:rsid w:val="00561F9E"/>
    <w:rsid w:val="0056233E"/>
    <w:rsid w:val="0056255A"/>
    <w:rsid w:val="005625F9"/>
    <w:rsid w:val="00562674"/>
    <w:rsid w:val="005626EC"/>
    <w:rsid w:val="00562703"/>
    <w:rsid w:val="00562737"/>
    <w:rsid w:val="00562775"/>
    <w:rsid w:val="0056288F"/>
    <w:rsid w:val="005629B0"/>
    <w:rsid w:val="00562B70"/>
    <w:rsid w:val="00562D19"/>
    <w:rsid w:val="00562DB2"/>
    <w:rsid w:val="00562E88"/>
    <w:rsid w:val="00562F12"/>
    <w:rsid w:val="00562FA8"/>
    <w:rsid w:val="00562FD4"/>
    <w:rsid w:val="00563009"/>
    <w:rsid w:val="005630F6"/>
    <w:rsid w:val="00563126"/>
    <w:rsid w:val="0056317A"/>
    <w:rsid w:val="005633ED"/>
    <w:rsid w:val="0056341E"/>
    <w:rsid w:val="00563470"/>
    <w:rsid w:val="0056349C"/>
    <w:rsid w:val="00563512"/>
    <w:rsid w:val="005636ED"/>
    <w:rsid w:val="00563741"/>
    <w:rsid w:val="00563774"/>
    <w:rsid w:val="00563B08"/>
    <w:rsid w:val="00563B80"/>
    <w:rsid w:val="00563B87"/>
    <w:rsid w:val="00563D83"/>
    <w:rsid w:val="00563EE9"/>
    <w:rsid w:val="00563F76"/>
    <w:rsid w:val="00563F82"/>
    <w:rsid w:val="00563FB8"/>
    <w:rsid w:val="00564033"/>
    <w:rsid w:val="005640CD"/>
    <w:rsid w:val="005641B2"/>
    <w:rsid w:val="005641FF"/>
    <w:rsid w:val="00564269"/>
    <w:rsid w:val="0056430F"/>
    <w:rsid w:val="00564587"/>
    <w:rsid w:val="005645C2"/>
    <w:rsid w:val="005645EF"/>
    <w:rsid w:val="00564676"/>
    <w:rsid w:val="00564793"/>
    <w:rsid w:val="0056498B"/>
    <w:rsid w:val="005649C2"/>
    <w:rsid w:val="00564A7F"/>
    <w:rsid w:val="00564CAE"/>
    <w:rsid w:val="00564DE6"/>
    <w:rsid w:val="00564EC4"/>
    <w:rsid w:val="00564ED0"/>
    <w:rsid w:val="00564EFF"/>
    <w:rsid w:val="00564F0F"/>
    <w:rsid w:val="00564F15"/>
    <w:rsid w:val="00564F42"/>
    <w:rsid w:val="00564F84"/>
    <w:rsid w:val="00565024"/>
    <w:rsid w:val="005650C2"/>
    <w:rsid w:val="005650D6"/>
    <w:rsid w:val="00565155"/>
    <w:rsid w:val="00565166"/>
    <w:rsid w:val="005651F1"/>
    <w:rsid w:val="005652BB"/>
    <w:rsid w:val="005652E3"/>
    <w:rsid w:val="0056532E"/>
    <w:rsid w:val="0056533B"/>
    <w:rsid w:val="00565372"/>
    <w:rsid w:val="00565425"/>
    <w:rsid w:val="005655A2"/>
    <w:rsid w:val="00565668"/>
    <w:rsid w:val="00565710"/>
    <w:rsid w:val="005657FE"/>
    <w:rsid w:val="00565919"/>
    <w:rsid w:val="0056592D"/>
    <w:rsid w:val="0056596D"/>
    <w:rsid w:val="0056597E"/>
    <w:rsid w:val="00565BAE"/>
    <w:rsid w:val="00565BB0"/>
    <w:rsid w:val="00565CEB"/>
    <w:rsid w:val="00565DC8"/>
    <w:rsid w:val="00565E35"/>
    <w:rsid w:val="00565E9A"/>
    <w:rsid w:val="00565EB1"/>
    <w:rsid w:val="00565EC2"/>
    <w:rsid w:val="00565F67"/>
    <w:rsid w:val="005660A0"/>
    <w:rsid w:val="00566209"/>
    <w:rsid w:val="00566339"/>
    <w:rsid w:val="0056639F"/>
    <w:rsid w:val="005665CC"/>
    <w:rsid w:val="00566622"/>
    <w:rsid w:val="005667E4"/>
    <w:rsid w:val="00566A97"/>
    <w:rsid w:val="00566C3D"/>
    <w:rsid w:val="00566DCE"/>
    <w:rsid w:val="00566DD1"/>
    <w:rsid w:val="00566FDD"/>
    <w:rsid w:val="00566FF0"/>
    <w:rsid w:val="005670EE"/>
    <w:rsid w:val="0056712B"/>
    <w:rsid w:val="00567210"/>
    <w:rsid w:val="00567271"/>
    <w:rsid w:val="0056746B"/>
    <w:rsid w:val="005674D1"/>
    <w:rsid w:val="00567538"/>
    <w:rsid w:val="005675A5"/>
    <w:rsid w:val="00567629"/>
    <w:rsid w:val="0056767A"/>
    <w:rsid w:val="0056770A"/>
    <w:rsid w:val="00567772"/>
    <w:rsid w:val="00567775"/>
    <w:rsid w:val="005677CC"/>
    <w:rsid w:val="00567954"/>
    <w:rsid w:val="005679C8"/>
    <w:rsid w:val="00567A07"/>
    <w:rsid w:val="00567AD4"/>
    <w:rsid w:val="00567B94"/>
    <w:rsid w:val="00567BEF"/>
    <w:rsid w:val="00567C54"/>
    <w:rsid w:val="00567DA4"/>
    <w:rsid w:val="0057001F"/>
    <w:rsid w:val="005700FE"/>
    <w:rsid w:val="005701E9"/>
    <w:rsid w:val="00570288"/>
    <w:rsid w:val="0057032C"/>
    <w:rsid w:val="005703D0"/>
    <w:rsid w:val="00570465"/>
    <w:rsid w:val="00570527"/>
    <w:rsid w:val="0057054F"/>
    <w:rsid w:val="005705DE"/>
    <w:rsid w:val="005705F7"/>
    <w:rsid w:val="0057088E"/>
    <w:rsid w:val="00570911"/>
    <w:rsid w:val="00570918"/>
    <w:rsid w:val="00570931"/>
    <w:rsid w:val="00570972"/>
    <w:rsid w:val="00570B00"/>
    <w:rsid w:val="00570C09"/>
    <w:rsid w:val="00570C1B"/>
    <w:rsid w:val="00570C6A"/>
    <w:rsid w:val="00570DED"/>
    <w:rsid w:val="00570E09"/>
    <w:rsid w:val="005710DF"/>
    <w:rsid w:val="0057111E"/>
    <w:rsid w:val="00571153"/>
    <w:rsid w:val="00571250"/>
    <w:rsid w:val="005712E5"/>
    <w:rsid w:val="00571300"/>
    <w:rsid w:val="00571338"/>
    <w:rsid w:val="00571514"/>
    <w:rsid w:val="0057152B"/>
    <w:rsid w:val="0057153B"/>
    <w:rsid w:val="00571555"/>
    <w:rsid w:val="00571599"/>
    <w:rsid w:val="005715C3"/>
    <w:rsid w:val="00571664"/>
    <w:rsid w:val="0057169A"/>
    <w:rsid w:val="00571789"/>
    <w:rsid w:val="005719BB"/>
    <w:rsid w:val="00571CEA"/>
    <w:rsid w:val="00571DB2"/>
    <w:rsid w:val="00571E63"/>
    <w:rsid w:val="00571E70"/>
    <w:rsid w:val="00571EDC"/>
    <w:rsid w:val="00571EE8"/>
    <w:rsid w:val="00571EF8"/>
    <w:rsid w:val="00571F55"/>
    <w:rsid w:val="0057208E"/>
    <w:rsid w:val="005720CE"/>
    <w:rsid w:val="00572156"/>
    <w:rsid w:val="005721CC"/>
    <w:rsid w:val="0057222B"/>
    <w:rsid w:val="00572297"/>
    <w:rsid w:val="005722F5"/>
    <w:rsid w:val="00572352"/>
    <w:rsid w:val="005723F1"/>
    <w:rsid w:val="00572424"/>
    <w:rsid w:val="00572679"/>
    <w:rsid w:val="005726D1"/>
    <w:rsid w:val="0057277A"/>
    <w:rsid w:val="00572843"/>
    <w:rsid w:val="00572876"/>
    <w:rsid w:val="00572947"/>
    <w:rsid w:val="00572BBB"/>
    <w:rsid w:val="00572C0A"/>
    <w:rsid w:val="00572C6B"/>
    <w:rsid w:val="00572D1E"/>
    <w:rsid w:val="00572D45"/>
    <w:rsid w:val="00572F01"/>
    <w:rsid w:val="00573299"/>
    <w:rsid w:val="00573434"/>
    <w:rsid w:val="00573567"/>
    <w:rsid w:val="0057356D"/>
    <w:rsid w:val="005738EC"/>
    <w:rsid w:val="005738F5"/>
    <w:rsid w:val="00573930"/>
    <w:rsid w:val="0057393D"/>
    <w:rsid w:val="00573955"/>
    <w:rsid w:val="00573956"/>
    <w:rsid w:val="00573B0A"/>
    <w:rsid w:val="00573B47"/>
    <w:rsid w:val="00573B58"/>
    <w:rsid w:val="00573C46"/>
    <w:rsid w:val="00573DFF"/>
    <w:rsid w:val="00573F68"/>
    <w:rsid w:val="00573FBB"/>
    <w:rsid w:val="005741D6"/>
    <w:rsid w:val="0057429E"/>
    <w:rsid w:val="005743C6"/>
    <w:rsid w:val="005743EB"/>
    <w:rsid w:val="005744B6"/>
    <w:rsid w:val="005744E4"/>
    <w:rsid w:val="0057463A"/>
    <w:rsid w:val="005746DC"/>
    <w:rsid w:val="0057470A"/>
    <w:rsid w:val="005747ED"/>
    <w:rsid w:val="005747FB"/>
    <w:rsid w:val="0057486A"/>
    <w:rsid w:val="00574A2A"/>
    <w:rsid w:val="00574A32"/>
    <w:rsid w:val="00574A66"/>
    <w:rsid w:val="00574A6A"/>
    <w:rsid w:val="00574A6E"/>
    <w:rsid w:val="00574AED"/>
    <w:rsid w:val="00574B55"/>
    <w:rsid w:val="00574BEF"/>
    <w:rsid w:val="00574CAB"/>
    <w:rsid w:val="00574DB9"/>
    <w:rsid w:val="00574E18"/>
    <w:rsid w:val="00574E1A"/>
    <w:rsid w:val="00575042"/>
    <w:rsid w:val="005751A8"/>
    <w:rsid w:val="005752E0"/>
    <w:rsid w:val="0057532A"/>
    <w:rsid w:val="0057542E"/>
    <w:rsid w:val="005755A0"/>
    <w:rsid w:val="0057562E"/>
    <w:rsid w:val="00575660"/>
    <w:rsid w:val="0057577A"/>
    <w:rsid w:val="0057595A"/>
    <w:rsid w:val="00575A28"/>
    <w:rsid w:val="00575ADB"/>
    <w:rsid w:val="00575AFC"/>
    <w:rsid w:val="00575B6D"/>
    <w:rsid w:val="00575CD1"/>
    <w:rsid w:val="00575DC5"/>
    <w:rsid w:val="00575F9E"/>
    <w:rsid w:val="005760EE"/>
    <w:rsid w:val="005764D3"/>
    <w:rsid w:val="00576921"/>
    <w:rsid w:val="00576981"/>
    <w:rsid w:val="00576A2C"/>
    <w:rsid w:val="00576A99"/>
    <w:rsid w:val="00576B61"/>
    <w:rsid w:val="00576BB8"/>
    <w:rsid w:val="00576C70"/>
    <w:rsid w:val="00576D1A"/>
    <w:rsid w:val="00576D48"/>
    <w:rsid w:val="00576DC5"/>
    <w:rsid w:val="00576DEA"/>
    <w:rsid w:val="00576E48"/>
    <w:rsid w:val="00576ED4"/>
    <w:rsid w:val="0057702B"/>
    <w:rsid w:val="005771EB"/>
    <w:rsid w:val="00577287"/>
    <w:rsid w:val="005772C1"/>
    <w:rsid w:val="00577401"/>
    <w:rsid w:val="005775A7"/>
    <w:rsid w:val="00577602"/>
    <w:rsid w:val="00577707"/>
    <w:rsid w:val="00577783"/>
    <w:rsid w:val="005777AC"/>
    <w:rsid w:val="00577824"/>
    <w:rsid w:val="00577846"/>
    <w:rsid w:val="005778CF"/>
    <w:rsid w:val="005779BA"/>
    <w:rsid w:val="00577AE9"/>
    <w:rsid w:val="00577AFD"/>
    <w:rsid w:val="00577B40"/>
    <w:rsid w:val="00577CD9"/>
    <w:rsid w:val="00577CEB"/>
    <w:rsid w:val="00577DB0"/>
    <w:rsid w:val="00577E66"/>
    <w:rsid w:val="00577FE2"/>
    <w:rsid w:val="00577FFB"/>
    <w:rsid w:val="0058004E"/>
    <w:rsid w:val="005801E6"/>
    <w:rsid w:val="00580462"/>
    <w:rsid w:val="005807A4"/>
    <w:rsid w:val="005807BF"/>
    <w:rsid w:val="0058096B"/>
    <w:rsid w:val="005809C1"/>
    <w:rsid w:val="00580B6A"/>
    <w:rsid w:val="00580C06"/>
    <w:rsid w:val="00580CB2"/>
    <w:rsid w:val="00580DA1"/>
    <w:rsid w:val="00580E7B"/>
    <w:rsid w:val="00580F1F"/>
    <w:rsid w:val="00580F3D"/>
    <w:rsid w:val="00581354"/>
    <w:rsid w:val="00581449"/>
    <w:rsid w:val="005815B8"/>
    <w:rsid w:val="00581629"/>
    <w:rsid w:val="00581917"/>
    <w:rsid w:val="00581954"/>
    <w:rsid w:val="005819CC"/>
    <w:rsid w:val="00581B82"/>
    <w:rsid w:val="00581B98"/>
    <w:rsid w:val="00581E41"/>
    <w:rsid w:val="00581E75"/>
    <w:rsid w:val="00581E8A"/>
    <w:rsid w:val="00581FB5"/>
    <w:rsid w:val="00582171"/>
    <w:rsid w:val="005821F1"/>
    <w:rsid w:val="00582213"/>
    <w:rsid w:val="005822F4"/>
    <w:rsid w:val="0058230B"/>
    <w:rsid w:val="00582343"/>
    <w:rsid w:val="005823C0"/>
    <w:rsid w:val="00582533"/>
    <w:rsid w:val="00582607"/>
    <w:rsid w:val="00582642"/>
    <w:rsid w:val="0058277C"/>
    <w:rsid w:val="00582831"/>
    <w:rsid w:val="00582921"/>
    <w:rsid w:val="00582A08"/>
    <w:rsid w:val="00582A52"/>
    <w:rsid w:val="00582B02"/>
    <w:rsid w:val="00582C56"/>
    <w:rsid w:val="00582C6D"/>
    <w:rsid w:val="00582D3D"/>
    <w:rsid w:val="00582F9F"/>
    <w:rsid w:val="00582FF7"/>
    <w:rsid w:val="00583010"/>
    <w:rsid w:val="005830A3"/>
    <w:rsid w:val="005833C3"/>
    <w:rsid w:val="005833F2"/>
    <w:rsid w:val="00583413"/>
    <w:rsid w:val="0058342C"/>
    <w:rsid w:val="00583514"/>
    <w:rsid w:val="005835C7"/>
    <w:rsid w:val="005836E5"/>
    <w:rsid w:val="005837D7"/>
    <w:rsid w:val="00583889"/>
    <w:rsid w:val="005838F4"/>
    <w:rsid w:val="005839EB"/>
    <w:rsid w:val="00583ADC"/>
    <w:rsid w:val="00583B3C"/>
    <w:rsid w:val="00583C35"/>
    <w:rsid w:val="00583C56"/>
    <w:rsid w:val="00583C5A"/>
    <w:rsid w:val="00583C99"/>
    <w:rsid w:val="00583E68"/>
    <w:rsid w:val="00583EB3"/>
    <w:rsid w:val="00583EE2"/>
    <w:rsid w:val="00583FA6"/>
    <w:rsid w:val="00584038"/>
    <w:rsid w:val="0058405B"/>
    <w:rsid w:val="00584072"/>
    <w:rsid w:val="0058407A"/>
    <w:rsid w:val="005842AD"/>
    <w:rsid w:val="00584333"/>
    <w:rsid w:val="005845CC"/>
    <w:rsid w:val="00584629"/>
    <w:rsid w:val="0058463E"/>
    <w:rsid w:val="0058466B"/>
    <w:rsid w:val="0058466E"/>
    <w:rsid w:val="00584718"/>
    <w:rsid w:val="005847A9"/>
    <w:rsid w:val="0058487E"/>
    <w:rsid w:val="005848B6"/>
    <w:rsid w:val="005848C3"/>
    <w:rsid w:val="00584912"/>
    <w:rsid w:val="0058491B"/>
    <w:rsid w:val="005849E6"/>
    <w:rsid w:val="00584ADC"/>
    <w:rsid w:val="00584AE4"/>
    <w:rsid w:val="00584B11"/>
    <w:rsid w:val="00584D5D"/>
    <w:rsid w:val="00584DCF"/>
    <w:rsid w:val="00585090"/>
    <w:rsid w:val="005850F3"/>
    <w:rsid w:val="00585205"/>
    <w:rsid w:val="0058535B"/>
    <w:rsid w:val="0058537D"/>
    <w:rsid w:val="005853A0"/>
    <w:rsid w:val="00585434"/>
    <w:rsid w:val="0058555C"/>
    <w:rsid w:val="00585560"/>
    <w:rsid w:val="0058561B"/>
    <w:rsid w:val="005856BE"/>
    <w:rsid w:val="005857A6"/>
    <w:rsid w:val="00585A99"/>
    <w:rsid w:val="00585B4D"/>
    <w:rsid w:val="00585B66"/>
    <w:rsid w:val="00585C1C"/>
    <w:rsid w:val="005861C2"/>
    <w:rsid w:val="0058621E"/>
    <w:rsid w:val="00586278"/>
    <w:rsid w:val="005862BA"/>
    <w:rsid w:val="00586442"/>
    <w:rsid w:val="0058646A"/>
    <w:rsid w:val="005864A5"/>
    <w:rsid w:val="005864F3"/>
    <w:rsid w:val="005865E0"/>
    <w:rsid w:val="0058672D"/>
    <w:rsid w:val="005868D8"/>
    <w:rsid w:val="00586964"/>
    <w:rsid w:val="00586967"/>
    <w:rsid w:val="005869AD"/>
    <w:rsid w:val="00586AC2"/>
    <w:rsid w:val="00586BD2"/>
    <w:rsid w:val="00586C7E"/>
    <w:rsid w:val="00586CA5"/>
    <w:rsid w:val="00586D27"/>
    <w:rsid w:val="00586E88"/>
    <w:rsid w:val="00586F8E"/>
    <w:rsid w:val="005870FF"/>
    <w:rsid w:val="0058715F"/>
    <w:rsid w:val="0058720B"/>
    <w:rsid w:val="0058725A"/>
    <w:rsid w:val="00587282"/>
    <w:rsid w:val="0058730C"/>
    <w:rsid w:val="00587311"/>
    <w:rsid w:val="0058739D"/>
    <w:rsid w:val="00587463"/>
    <w:rsid w:val="0058747E"/>
    <w:rsid w:val="005875B7"/>
    <w:rsid w:val="005875D4"/>
    <w:rsid w:val="0058761C"/>
    <w:rsid w:val="00587622"/>
    <w:rsid w:val="0058769F"/>
    <w:rsid w:val="0058789E"/>
    <w:rsid w:val="00587A22"/>
    <w:rsid w:val="00587A5B"/>
    <w:rsid w:val="00587C78"/>
    <w:rsid w:val="00587D06"/>
    <w:rsid w:val="00587D33"/>
    <w:rsid w:val="00587D46"/>
    <w:rsid w:val="00587DB6"/>
    <w:rsid w:val="00587EBD"/>
    <w:rsid w:val="00587F2E"/>
    <w:rsid w:val="005900F1"/>
    <w:rsid w:val="005901BF"/>
    <w:rsid w:val="005901DB"/>
    <w:rsid w:val="005903A5"/>
    <w:rsid w:val="005904B8"/>
    <w:rsid w:val="0059050F"/>
    <w:rsid w:val="005905B7"/>
    <w:rsid w:val="0059065C"/>
    <w:rsid w:val="005906B6"/>
    <w:rsid w:val="005906BB"/>
    <w:rsid w:val="005906ED"/>
    <w:rsid w:val="00590736"/>
    <w:rsid w:val="00590757"/>
    <w:rsid w:val="005909EC"/>
    <w:rsid w:val="00590B78"/>
    <w:rsid w:val="00590BAE"/>
    <w:rsid w:val="00590C28"/>
    <w:rsid w:val="00590DD3"/>
    <w:rsid w:val="00590E60"/>
    <w:rsid w:val="0059103F"/>
    <w:rsid w:val="005910AF"/>
    <w:rsid w:val="005910C4"/>
    <w:rsid w:val="005910EA"/>
    <w:rsid w:val="00591215"/>
    <w:rsid w:val="0059122D"/>
    <w:rsid w:val="005912D3"/>
    <w:rsid w:val="00591392"/>
    <w:rsid w:val="005914DF"/>
    <w:rsid w:val="005916AF"/>
    <w:rsid w:val="00591737"/>
    <w:rsid w:val="00591957"/>
    <w:rsid w:val="005919C8"/>
    <w:rsid w:val="00591B77"/>
    <w:rsid w:val="00591C1B"/>
    <w:rsid w:val="00591D39"/>
    <w:rsid w:val="00591EB7"/>
    <w:rsid w:val="00591F72"/>
    <w:rsid w:val="00592064"/>
    <w:rsid w:val="0059215E"/>
    <w:rsid w:val="00592172"/>
    <w:rsid w:val="00592516"/>
    <w:rsid w:val="005925BA"/>
    <w:rsid w:val="005925CF"/>
    <w:rsid w:val="00592646"/>
    <w:rsid w:val="0059264A"/>
    <w:rsid w:val="005926B6"/>
    <w:rsid w:val="00592716"/>
    <w:rsid w:val="00592816"/>
    <w:rsid w:val="00592848"/>
    <w:rsid w:val="00592B7B"/>
    <w:rsid w:val="00592E94"/>
    <w:rsid w:val="00592FA5"/>
    <w:rsid w:val="00592FF0"/>
    <w:rsid w:val="00593138"/>
    <w:rsid w:val="00593195"/>
    <w:rsid w:val="005931D0"/>
    <w:rsid w:val="0059320D"/>
    <w:rsid w:val="005933C3"/>
    <w:rsid w:val="0059341B"/>
    <w:rsid w:val="00593678"/>
    <w:rsid w:val="005936F0"/>
    <w:rsid w:val="00593813"/>
    <w:rsid w:val="00593995"/>
    <w:rsid w:val="00593E32"/>
    <w:rsid w:val="00593EC8"/>
    <w:rsid w:val="00593EE0"/>
    <w:rsid w:val="00593FB0"/>
    <w:rsid w:val="00594018"/>
    <w:rsid w:val="00594036"/>
    <w:rsid w:val="00594097"/>
    <w:rsid w:val="0059418E"/>
    <w:rsid w:val="00594196"/>
    <w:rsid w:val="0059426C"/>
    <w:rsid w:val="00594289"/>
    <w:rsid w:val="0059432A"/>
    <w:rsid w:val="0059434B"/>
    <w:rsid w:val="0059444D"/>
    <w:rsid w:val="00594463"/>
    <w:rsid w:val="00594676"/>
    <w:rsid w:val="00594691"/>
    <w:rsid w:val="0059469E"/>
    <w:rsid w:val="00594794"/>
    <w:rsid w:val="005947A1"/>
    <w:rsid w:val="005947A3"/>
    <w:rsid w:val="00594A3F"/>
    <w:rsid w:val="00594A7B"/>
    <w:rsid w:val="00594ADB"/>
    <w:rsid w:val="00594DE4"/>
    <w:rsid w:val="00594E34"/>
    <w:rsid w:val="00594E7C"/>
    <w:rsid w:val="00594FE3"/>
    <w:rsid w:val="00595056"/>
    <w:rsid w:val="00595169"/>
    <w:rsid w:val="005951B1"/>
    <w:rsid w:val="005951C9"/>
    <w:rsid w:val="0059525A"/>
    <w:rsid w:val="0059533C"/>
    <w:rsid w:val="005953DA"/>
    <w:rsid w:val="00595473"/>
    <w:rsid w:val="0059578F"/>
    <w:rsid w:val="00595921"/>
    <w:rsid w:val="00595938"/>
    <w:rsid w:val="00595CC1"/>
    <w:rsid w:val="00595DF2"/>
    <w:rsid w:val="00595E3C"/>
    <w:rsid w:val="00595E90"/>
    <w:rsid w:val="00595EB5"/>
    <w:rsid w:val="00595F2D"/>
    <w:rsid w:val="00595FD1"/>
    <w:rsid w:val="0059610B"/>
    <w:rsid w:val="0059614C"/>
    <w:rsid w:val="00596155"/>
    <w:rsid w:val="00596179"/>
    <w:rsid w:val="005961F1"/>
    <w:rsid w:val="0059636C"/>
    <w:rsid w:val="005963C5"/>
    <w:rsid w:val="0059641A"/>
    <w:rsid w:val="00596525"/>
    <w:rsid w:val="005966FA"/>
    <w:rsid w:val="00596725"/>
    <w:rsid w:val="00596739"/>
    <w:rsid w:val="00596783"/>
    <w:rsid w:val="005967EC"/>
    <w:rsid w:val="00596928"/>
    <w:rsid w:val="0059699D"/>
    <w:rsid w:val="0059699E"/>
    <w:rsid w:val="005969DD"/>
    <w:rsid w:val="00596A95"/>
    <w:rsid w:val="00596C0A"/>
    <w:rsid w:val="00596D90"/>
    <w:rsid w:val="00597102"/>
    <w:rsid w:val="00597373"/>
    <w:rsid w:val="0059741C"/>
    <w:rsid w:val="005975BE"/>
    <w:rsid w:val="0059767F"/>
    <w:rsid w:val="00597702"/>
    <w:rsid w:val="0059771C"/>
    <w:rsid w:val="0059773F"/>
    <w:rsid w:val="005978E6"/>
    <w:rsid w:val="00597A02"/>
    <w:rsid w:val="00597AB8"/>
    <w:rsid w:val="00597BE1"/>
    <w:rsid w:val="00597C35"/>
    <w:rsid w:val="00597D16"/>
    <w:rsid w:val="00597D8A"/>
    <w:rsid w:val="00597DC7"/>
    <w:rsid w:val="00597E4B"/>
    <w:rsid w:val="00597F2C"/>
    <w:rsid w:val="005A006B"/>
    <w:rsid w:val="005A0207"/>
    <w:rsid w:val="005A02BF"/>
    <w:rsid w:val="005A02D0"/>
    <w:rsid w:val="005A02D8"/>
    <w:rsid w:val="005A031B"/>
    <w:rsid w:val="005A03D9"/>
    <w:rsid w:val="005A042B"/>
    <w:rsid w:val="005A044B"/>
    <w:rsid w:val="005A04A0"/>
    <w:rsid w:val="005A04BF"/>
    <w:rsid w:val="005A04FD"/>
    <w:rsid w:val="005A065D"/>
    <w:rsid w:val="005A06D9"/>
    <w:rsid w:val="005A0799"/>
    <w:rsid w:val="005A07B2"/>
    <w:rsid w:val="005A088A"/>
    <w:rsid w:val="005A0B8B"/>
    <w:rsid w:val="005A0C09"/>
    <w:rsid w:val="005A0C96"/>
    <w:rsid w:val="005A0D07"/>
    <w:rsid w:val="005A0ED7"/>
    <w:rsid w:val="005A0F00"/>
    <w:rsid w:val="005A0F34"/>
    <w:rsid w:val="005A0FCC"/>
    <w:rsid w:val="005A1008"/>
    <w:rsid w:val="005A1129"/>
    <w:rsid w:val="005A1151"/>
    <w:rsid w:val="005A11DF"/>
    <w:rsid w:val="005A1226"/>
    <w:rsid w:val="005A1389"/>
    <w:rsid w:val="005A148F"/>
    <w:rsid w:val="005A158D"/>
    <w:rsid w:val="005A16A5"/>
    <w:rsid w:val="005A16D9"/>
    <w:rsid w:val="005A172B"/>
    <w:rsid w:val="005A1752"/>
    <w:rsid w:val="005A177B"/>
    <w:rsid w:val="005A17B1"/>
    <w:rsid w:val="005A189F"/>
    <w:rsid w:val="005A19AC"/>
    <w:rsid w:val="005A1AC0"/>
    <w:rsid w:val="005A1D4A"/>
    <w:rsid w:val="005A204E"/>
    <w:rsid w:val="005A20A9"/>
    <w:rsid w:val="005A20C3"/>
    <w:rsid w:val="005A2122"/>
    <w:rsid w:val="005A21EE"/>
    <w:rsid w:val="005A2233"/>
    <w:rsid w:val="005A230A"/>
    <w:rsid w:val="005A24F9"/>
    <w:rsid w:val="005A27FC"/>
    <w:rsid w:val="005A28D8"/>
    <w:rsid w:val="005A291B"/>
    <w:rsid w:val="005A2928"/>
    <w:rsid w:val="005A2A1C"/>
    <w:rsid w:val="005A2A6E"/>
    <w:rsid w:val="005A2B7E"/>
    <w:rsid w:val="005A2B9B"/>
    <w:rsid w:val="005A2C34"/>
    <w:rsid w:val="005A2CDC"/>
    <w:rsid w:val="005A2DC2"/>
    <w:rsid w:val="005A2E92"/>
    <w:rsid w:val="005A2ECD"/>
    <w:rsid w:val="005A2F3B"/>
    <w:rsid w:val="005A30BF"/>
    <w:rsid w:val="005A3174"/>
    <w:rsid w:val="005A319A"/>
    <w:rsid w:val="005A3203"/>
    <w:rsid w:val="005A35A1"/>
    <w:rsid w:val="005A3669"/>
    <w:rsid w:val="005A36C0"/>
    <w:rsid w:val="005A3824"/>
    <w:rsid w:val="005A38D1"/>
    <w:rsid w:val="005A39A7"/>
    <w:rsid w:val="005A39BB"/>
    <w:rsid w:val="005A3A23"/>
    <w:rsid w:val="005A3AB7"/>
    <w:rsid w:val="005A3DEA"/>
    <w:rsid w:val="005A3DEB"/>
    <w:rsid w:val="005A3E9F"/>
    <w:rsid w:val="005A3F91"/>
    <w:rsid w:val="005A4018"/>
    <w:rsid w:val="005A407E"/>
    <w:rsid w:val="005A431E"/>
    <w:rsid w:val="005A432A"/>
    <w:rsid w:val="005A434C"/>
    <w:rsid w:val="005A44A9"/>
    <w:rsid w:val="005A44EE"/>
    <w:rsid w:val="005A4746"/>
    <w:rsid w:val="005A4792"/>
    <w:rsid w:val="005A47E6"/>
    <w:rsid w:val="005A481B"/>
    <w:rsid w:val="005A483F"/>
    <w:rsid w:val="005A48DC"/>
    <w:rsid w:val="005A490D"/>
    <w:rsid w:val="005A4953"/>
    <w:rsid w:val="005A4A01"/>
    <w:rsid w:val="005A4AC1"/>
    <w:rsid w:val="005A4ACD"/>
    <w:rsid w:val="005A4AF3"/>
    <w:rsid w:val="005A4B5B"/>
    <w:rsid w:val="005A4C14"/>
    <w:rsid w:val="005A4CDF"/>
    <w:rsid w:val="005A4EC9"/>
    <w:rsid w:val="005A4F7B"/>
    <w:rsid w:val="005A4FB6"/>
    <w:rsid w:val="005A505A"/>
    <w:rsid w:val="005A50BE"/>
    <w:rsid w:val="005A5185"/>
    <w:rsid w:val="005A5496"/>
    <w:rsid w:val="005A5748"/>
    <w:rsid w:val="005A59E1"/>
    <w:rsid w:val="005A59F1"/>
    <w:rsid w:val="005A5A18"/>
    <w:rsid w:val="005A5B9D"/>
    <w:rsid w:val="005A5BB0"/>
    <w:rsid w:val="005A5C44"/>
    <w:rsid w:val="005A5C6D"/>
    <w:rsid w:val="005A5D1C"/>
    <w:rsid w:val="005A5E38"/>
    <w:rsid w:val="005A5F4D"/>
    <w:rsid w:val="005A5FB6"/>
    <w:rsid w:val="005A609A"/>
    <w:rsid w:val="005A60B8"/>
    <w:rsid w:val="005A61BA"/>
    <w:rsid w:val="005A62E1"/>
    <w:rsid w:val="005A635A"/>
    <w:rsid w:val="005A6477"/>
    <w:rsid w:val="005A65E7"/>
    <w:rsid w:val="005A66E7"/>
    <w:rsid w:val="005A6792"/>
    <w:rsid w:val="005A67F6"/>
    <w:rsid w:val="005A67FB"/>
    <w:rsid w:val="005A69DA"/>
    <w:rsid w:val="005A6B48"/>
    <w:rsid w:val="005A6B77"/>
    <w:rsid w:val="005A6BC1"/>
    <w:rsid w:val="005A6CCC"/>
    <w:rsid w:val="005A6D2C"/>
    <w:rsid w:val="005A6D96"/>
    <w:rsid w:val="005A6E20"/>
    <w:rsid w:val="005A6F12"/>
    <w:rsid w:val="005A72DE"/>
    <w:rsid w:val="005A7396"/>
    <w:rsid w:val="005A73BD"/>
    <w:rsid w:val="005A7437"/>
    <w:rsid w:val="005A75AE"/>
    <w:rsid w:val="005A77E1"/>
    <w:rsid w:val="005A798C"/>
    <w:rsid w:val="005A7995"/>
    <w:rsid w:val="005A7A70"/>
    <w:rsid w:val="005A7B3E"/>
    <w:rsid w:val="005A7B7D"/>
    <w:rsid w:val="005A7C41"/>
    <w:rsid w:val="005A7C9F"/>
    <w:rsid w:val="005A7CFF"/>
    <w:rsid w:val="005A7D93"/>
    <w:rsid w:val="005A7DDB"/>
    <w:rsid w:val="005A7F48"/>
    <w:rsid w:val="005B0039"/>
    <w:rsid w:val="005B0051"/>
    <w:rsid w:val="005B005F"/>
    <w:rsid w:val="005B02E5"/>
    <w:rsid w:val="005B039C"/>
    <w:rsid w:val="005B0680"/>
    <w:rsid w:val="005B06A3"/>
    <w:rsid w:val="005B06B3"/>
    <w:rsid w:val="005B070A"/>
    <w:rsid w:val="005B0821"/>
    <w:rsid w:val="005B086A"/>
    <w:rsid w:val="005B08F0"/>
    <w:rsid w:val="005B094C"/>
    <w:rsid w:val="005B0A8A"/>
    <w:rsid w:val="005B0DA9"/>
    <w:rsid w:val="005B0DAF"/>
    <w:rsid w:val="005B0DC5"/>
    <w:rsid w:val="005B0EB1"/>
    <w:rsid w:val="005B0EDE"/>
    <w:rsid w:val="005B0F05"/>
    <w:rsid w:val="005B0F19"/>
    <w:rsid w:val="005B0F5C"/>
    <w:rsid w:val="005B1044"/>
    <w:rsid w:val="005B1103"/>
    <w:rsid w:val="005B1162"/>
    <w:rsid w:val="005B117D"/>
    <w:rsid w:val="005B12C9"/>
    <w:rsid w:val="005B139F"/>
    <w:rsid w:val="005B13AC"/>
    <w:rsid w:val="005B1516"/>
    <w:rsid w:val="005B15FE"/>
    <w:rsid w:val="005B16A7"/>
    <w:rsid w:val="005B1975"/>
    <w:rsid w:val="005B19A2"/>
    <w:rsid w:val="005B1B0D"/>
    <w:rsid w:val="005B1BF9"/>
    <w:rsid w:val="005B1E06"/>
    <w:rsid w:val="005B1EE6"/>
    <w:rsid w:val="005B1F2F"/>
    <w:rsid w:val="005B1F66"/>
    <w:rsid w:val="005B202D"/>
    <w:rsid w:val="005B208F"/>
    <w:rsid w:val="005B227D"/>
    <w:rsid w:val="005B2354"/>
    <w:rsid w:val="005B2463"/>
    <w:rsid w:val="005B247E"/>
    <w:rsid w:val="005B24FF"/>
    <w:rsid w:val="005B2510"/>
    <w:rsid w:val="005B2673"/>
    <w:rsid w:val="005B2785"/>
    <w:rsid w:val="005B27E1"/>
    <w:rsid w:val="005B27FE"/>
    <w:rsid w:val="005B2818"/>
    <w:rsid w:val="005B292A"/>
    <w:rsid w:val="005B29E0"/>
    <w:rsid w:val="005B2A14"/>
    <w:rsid w:val="005B2A2F"/>
    <w:rsid w:val="005B2C17"/>
    <w:rsid w:val="005B2C33"/>
    <w:rsid w:val="005B2C42"/>
    <w:rsid w:val="005B2E39"/>
    <w:rsid w:val="005B2E73"/>
    <w:rsid w:val="005B2EDE"/>
    <w:rsid w:val="005B2F05"/>
    <w:rsid w:val="005B2F6B"/>
    <w:rsid w:val="005B2F92"/>
    <w:rsid w:val="005B3071"/>
    <w:rsid w:val="005B3087"/>
    <w:rsid w:val="005B31B2"/>
    <w:rsid w:val="005B3200"/>
    <w:rsid w:val="005B321B"/>
    <w:rsid w:val="005B32F1"/>
    <w:rsid w:val="005B3524"/>
    <w:rsid w:val="005B356B"/>
    <w:rsid w:val="005B3661"/>
    <w:rsid w:val="005B3681"/>
    <w:rsid w:val="005B36F5"/>
    <w:rsid w:val="005B3735"/>
    <w:rsid w:val="005B382D"/>
    <w:rsid w:val="005B384C"/>
    <w:rsid w:val="005B391F"/>
    <w:rsid w:val="005B3C84"/>
    <w:rsid w:val="005B3C9C"/>
    <w:rsid w:val="005B3CD2"/>
    <w:rsid w:val="005B3CF7"/>
    <w:rsid w:val="005B3DDD"/>
    <w:rsid w:val="005B3E34"/>
    <w:rsid w:val="005B3E4D"/>
    <w:rsid w:val="005B3F2C"/>
    <w:rsid w:val="005B401D"/>
    <w:rsid w:val="005B4074"/>
    <w:rsid w:val="005B41D3"/>
    <w:rsid w:val="005B445B"/>
    <w:rsid w:val="005B44CC"/>
    <w:rsid w:val="005B44D8"/>
    <w:rsid w:val="005B453F"/>
    <w:rsid w:val="005B4563"/>
    <w:rsid w:val="005B45D6"/>
    <w:rsid w:val="005B464D"/>
    <w:rsid w:val="005B46D8"/>
    <w:rsid w:val="005B4810"/>
    <w:rsid w:val="005B488D"/>
    <w:rsid w:val="005B4C1C"/>
    <w:rsid w:val="005B4D0B"/>
    <w:rsid w:val="005B4E54"/>
    <w:rsid w:val="005B4E70"/>
    <w:rsid w:val="005B4E99"/>
    <w:rsid w:val="005B4EEE"/>
    <w:rsid w:val="005B4F51"/>
    <w:rsid w:val="005B4F62"/>
    <w:rsid w:val="005B4FCE"/>
    <w:rsid w:val="005B5099"/>
    <w:rsid w:val="005B50CC"/>
    <w:rsid w:val="005B51C0"/>
    <w:rsid w:val="005B5215"/>
    <w:rsid w:val="005B52CC"/>
    <w:rsid w:val="005B52D0"/>
    <w:rsid w:val="005B5398"/>
    <w:rsid w:val="005B5499"/>
    <w:rsid w:val="005B54AD"/>
    <w:rsid w:val="005B54CB"/>
    <w:rsid w:val="005B56C5"/>
    <w:rsid w:val="005B5736"/>
    <w:rsid w:val="005B576F"/>
    <w:rsid w:val="005B58AB"/>
    <w:rsid w:val="005B593B"/>
    <w:rsid w:val="005B599B"/>
    <w:rsid w:val="005B59B8"/>
    <w:rsid w:val="005B5A52"/>
    <w:rsid w:val="005B5BC3"/>
    <w:rsid w:val="005B5C01"/>
    <w:rsid w:val="005B5CCE"/>
    <w:rsid w:val="005B5D2B"/>
    <w:rsid w:val="005B5DCA"/>
    <w:rsid w:val="005B5DEB"/>
    <w:rsid w:val="005B5E2B"/>
    <w:rsid w:val="005B60B7"/>
    <w:rsid w:val="005B6171"/>
    <w:rsid w:val="005B626F"/>
    <w:rsid w:val="005B6277"/>
    <w:rsid w:val="005B627B"/>
    <w:rsid w:val="005B6469"/>
    <w:rsid w:val="005B6536"/>
    <w:rsid w:val="005B6560"/>
    <w:rsid w:val="005B65F6"/>
    <w:rsid w:val="005B66AF"/>
    <w:rsid w:val="005B6715"/>
    <w:rsid w:val="005B68E4"/>
    <w:rsid w:val="005B698E"/>
    <w:rsid w:val="005B6A44"/>
    <w:rsid w:val="005B6C6E"/>
    <w:rsid w:val="005B6C9D"/>
    <w:rsid w:val="005B6D75"/>
    <w:rsid w:val="005B6DB9"/>
    <w:rsid w:val="005B6F2B"/>
    <w:rsid w:val="005B6F2D"/>
    <w:rsid w:val="005B70D6"/>
    <w:rsid w:val="005B70DC"/>
    <w:rsid w:val="005B7474"/>
    <w:rsid w:val="005B747F"/>
    <w:rsid w:val="005B7493"/>
    <w:rsid w:val="005B7675"/>
    <w:rsid w:val="005B77C7"/>
    <w:rsid w:val="005B798C"/>
    <w:rsid w:val="005B7A66"/>
    <w:rsid w:val="005B7B27"/>
    <w:rsid w:val="005B7B2D"/>
    <w:rsid w:val="005B7C88"/>
    <w:rsid w:val="005B7CCB"/>
    <w:rsid w:val="005B7D47"/>
    <w:rsid w:val="005B7D7B"/>
    <w:rsid w:val="005B7EF5"/>
    <w:rsid w:val="005B7EF7"/>
    <w:rsid w:val="005B7F3B"/>
    <w:rsid w:val="005C036C"/>
    <w:rsid w:val="005C0447"/>
    <w:rsid w:val="005C062A"/>
    <w:rsid w:val="005C0670"/>
    <w:rsid w:val="005C0707"/>
    <w:rsid w:val="005C0726"/>
    <w:rsid w:val="005C0841"/>
    <w:rsid w:val="005C0853"/>
    <w:rsid w:val="005C08E2"/>
    <w:rsid w:val="005C0921"/>
    <w:rsid w:val="005C0B07"/>
    <w:rsid w:val="005C0BD5"/>
    <w:rsid w:val="005C0EE1"/>
    <w:rsid w:val="005C0F2A"/>
    <w:rsid w:val="005C0F80"/>
    <w:rsid w:val="005C112F"/>
    <w:rsid w:val="005C1230"/>
    <w:rsid w:val="005C1240"/>
    <w:rsid w:val="005C13C3"/>
    <w:rsid w:val="005C13FB"/>
    <w:rsid w:val="005C1539"/>
    <w:rsid w:val="005C1541"/>
    <w:rsid w:val="005C15C2"/>
    <w:rsid w:val="005C1754"/>
    <w:rsid w:val="005C1811"/>
    <w:rsid w:val="005C1896"/>
    <w:rsid w:val="005C19FB"/>
    <w:rsid w:val="005C1A5A"/>
    <w:rsid w:val="005C1B93"/>
    <w:rsid w:val="005C1D65"/>
    <w:rsid w:val="005C1FDA"/>
    <w:rsid w:val="005C2142"/>
    <w:rsid w:val="005C2213"/>
    <w:rsid w:val="005C22D5"/>
    <w:rsid w:val="005C22EA"/>
    <w:rsid w:val="005C232B"/>
    <w:rsid w:val="005C256B"/>
    <w:rsid w:val="005C2710"/>
    <w:rsid w:val="005C27B0"/>
    <w:rsid w:val="005C27FF"/>
    <w:rsid w:val="005C289B"/>
    <w:rsid w:val="005C28F3"/>
    <w:rsid w:val="005C29CF"/>
    <w:rsid w:val="005C2A32"/>
    <w:rsid w:val="005C2A9C"/>
    <w:rsid w:val="005C2B32"/>
    <w:rsid w:val="005C2B3D"/>
    <w:rsid w:val="005C2BB4"/>
    <w:rsid w:val="005C2C51"/>
    <w:rsid w:val="005C2CB4"/>
    <w:rsid w:val="005C2DCD"/>
    <w:rsid w:val="005C2EEB"/>
    <w:rsid w:val="005C30AB"/>
    <w:rsid w:val="005C30E4"/>
    <w:rsid w:val="005C323F"/>
    <w:rsid w:val="005C33E5"/>
    <w:rsid w:val="005C3429"/>
    <w:rsid w:val="005C3462"/>
    <w:rsid w:val="005C34A0"/>
    <w:rsid w:val="005C351A"/>
    <w:rsid w:val="005C3693"/>
    <w:rsid w:val="005C3744"/>
    <w:rsid w:val="005C3761"/>
    <w:rsid w:val="005C3786"/>
    <w:rsid w:val="005C37BF"/>
    <w:rsid w:val="005C37C9"/>
    <w:rsid w:val="005C3930"/>
    <w:rsid w:val="005C3931"/>
    <w:rsid w:val="005C3965"/>
    <w:rsid w:val="005C396B"/>
    <w:rsid w:val="005C39A5"/>
    <w:rsid w:val="005C39FE"/>
    <w:rsid w:val="005C3B34"/>
    <w:rsid w:val="005C3CD6"/>
    <w:rsid w:val="005C3DB1"/>
    <w:rsid w:val="005C3E5E"/>
    <w:rsid w:val="005C4010"/>
    <w:rsid w:val="005C40CC"/>
    <w:rsid w:val="005C418C"/>
    <w:rsid w:val="005C41DE"/>
    <w:rsid w:val="005C427F"/>
    <w:rsid w:val="005C4359"/>
    <w:rsid w:val="005C4395"/>
    <w:rsid w:val="005C44B1"/>
    <w:rsid w:val="005C44D4"/>
    <w:rsid w:val="005C47A1"/>
    <w:rsid w:val="005C47ED"/>
    <w:rsid w:val="005C4881"/>
    <w:rsid w:val="005C48CB"/>
    <w:rsid w:val="005C48D7"/>
    <w:rsid w:val="005C48F8"/>
    <w:rsid w:val="005C494C"/>
    <w:rsid w:val="005C4AB2"/>
    <w:rsid w:val="005C4AD2"/>
    <w:rsid w:val="005C4C25"/>
    <w:rsid w:val="005C4C51"/>
    <w:rsid w:val="005C4CFE"/>
    <w:rsid w:val="005C4DE3"/>
    <w:rsid w:val="005C4EA8"/>
    <w:rsid w:val="005C4F3C"/>
    <w:rsid w:val="005C4F61"/>
    <w:rsid w:val="005C5009"/>
    <w:rsid w:val="005C5077"/>
    <w:rsid w:val="005C50F1"/>
    <w:rsid w:val="005C5102"/>
    <w:rsid w:val="005C51C4"/>
    <w:rsid w:val="005C51C6"/>
    <w:rsid w:val="005C525C"/>
    <w:rsid w:val="005C548E"/>
    <w:rsid w:val="005C564B"/>
    <w:rsid w:val="005C5667"/>
    <w:rsid w:val="005C5774"/>
    <w:rsid w:val="005C5775"/>
    <w:rsid w:val="005C5847"/>
    <w:rsid w:val="005C58B5"/>
    <w:rsid w:val="005C5964"/>
    <w:rsid w:val="005C5989"/>
    <w:rsid w:val="005C5A11"/>
    <w:rsid w:val="005C5D10"/>
    <w:rsid w:val="005C5D8F"/>
    <w:rsid w:val="005C5F3C"/>
    <w:rsid w:val="005C5FB8"/>
    <w:rsid w:val="005C616E"/>
    <w:rsid w:val="005C6191"/>
    <w:rsid w:val="005C652E"/>
    <w:rsid w:val="005C6534"/>
    <w:rsid w:val="005C653E"/>
    <w:rsid w:val="005C654E"/>
    <w:rsid w:val="005C6616"/>
    <w:rsid w:val="005C676F"/>
    <w:rsid w:val="005C67CC"/>
    <w:rsid w:val="005C681A"/>
    <w:rsid w:val="005C6866"/>
    <w:rsid w:val="005C6A1D"/>
    <w:rsid w:val="005C6ADC"/>
    <w:rsid w:val="005C6C80"/>
    <w:rsid w:val="005C6E11"/>
    <w:rsid w:val="005C6EB2"/>
    <w:rsid w:val="005C6EE2"/>
    <w:rsid w:val="005C701C"/>
    <w:rsid w:val="005C7080"/>
    <w:rsid w:val="005C70A8"/>
    <w:rsid w:val="005C710E"/>
    <w:rsid w:val="005C717B"/>
    <w:rsid w:val="005C721E"/>
    <w:rsid w:val="005C7295"/>
    <w:rsid w:val="005C72A1"/>
    <w:rsid w:val="005C72EE"/>
    <w:rsid w:val="005C739C"/>
    <w:rsid w:val="005C73C0"/>
    <w:rsid w:val="005C73D0"/>
    <w:rsid w:val="005C73DD"/>
    <w:rsid w:val="005C7423"/>
    <w:rsid w:val="005C747E"/>
    <w:rsid w:val="005C75BE"/>
    <w:rsid w:val="005C76AB"/>
    <w:rsid w:val="005C7773"/>
    <w:rsid w:val="005C789F"/>
    <w:rsid w:val="005C7910"/>
    <w:rsid w:val="005C79B6"/>
    <w:rsid w:val="005C79BF"/>
    <w:rsid w:val="005C79C5"/>
    <w:rsid w:val="005C79E9"/>
    <w:rsid w:val="005C7A5C"/>
    <w:rsid w:val="005C7BC7"/>
    <w:rsid w:val="005C7C14"/>
    <w:rsid w:val="005C7D62"/>
    <w:rsid w:val="005C7EE9"/>
    <w:rsid w:val="005C7F9F"/>
    <w:rsid w:val="005D0001"/>
    <w:rsid w:val="005D00E9"/>
    <w:rsid w:val="005D0140"/>
    <w:rsid w:val="005D0199"/>
    <w:rsid w:val="005D0333"/>
    <w:rsid w:val="005D04F7"/>
    <w:rsid w:val="005D07ED"/>
    <w:rsid w:val="005D0853"/>
    <w:rsid w:val="005D0943"/>
    <w:rsid w:val="005D0A9C"/>
    <w:rsid w:val="005D0B2C"/>
    <w:rsid w:val="005D0B65"/>
    <w:rsid w:val="005D0BA5"/>
    <w:rsid w:val="005D0C6F"/>
    <w:rsid w:val="005D0E52"/>
    <w:rsid w:val="005D0F33"/>
    <w:rsid w:val="005D0FB4"/>
    <w:rsid w:val="005D1025"/>
    <w:rsid w:val="005D11A3"/>
    <w:rsid w:val="005D11E2"/>
    <w:rsid w:val="005D138E"/>
    <w:rsid w:val="005D1467"/>
    <w:rsid w:val="005D14BC"/>
    <w:rsid w:val="005D1571"/>
    <w:rsid w:val="005D15E8"/>
    <w:rsid w:val="005D1652"/>
    <w:rsid w:val="005D16B1"/>
    <w:rsid w:val="005D1754"/>
    <w:rsid w:val="005D17CA"/>
    <w:rsid w:val="005D17F9"/>
    <w:rsid w:val="005D1842"/>
    <w:rsid w:val="005D18BC"/>
    <w:rsid w:val="005D18EE"/>
    <w:rsid w:val="005D1990"/>
    <w:rsid w:val="005D1A54"/>
    <w:rsid w:val="005D1B80"/>
    <w:rsid w:val="005D1C8E"/>
    <w:rsid w:val="005D1C9C"/>
    <w:rsid w:val="005D1DF1"/>
    <w:rsid w:val="005D1E05"/>
    <w:rsid w:val="005D1FD6"/>
    <w:rsid w:val="005D211E"/>
    <w:rsid w:val="005D212A"/>
    <w:rsid w:val="005D224F"/>
    <w:rsid w:val="005D22AC"/>
    <w:rsid w:val="005D238C"/>
    <w:rsid w:val="005D23B2"/>
    <w:rsid w:val="005D2511"/>
    <w:rsid w:val="005D281F"/>
    <w:rsid w:val="005D28E4"/>
    <w:rsid w:val="005D2B22"/>
    <w:rsid w:val="005D2BE2"/>
    <w:rsid w:val="005D2C6A"/>
    <w:rsid w:val="005D2D04"/>
    <w:rsid w:val="005D2F21"/>
    <w:rsid w:val="005D306F"/>
    <w:rsid w:val="005D3395"/>
    <w:rsid w:val="005D3528"/>
    <w:rsid w:val="005D35EB"/>
    <w:rsid w:val="005D3659"/>
    <w:rsid w:val="005D371A"/>
    <w:rsid w:val="005D3899"/>
    <w:rsid w:val="005D390B"/>
    <w:rsid w:val="005D3978"/>
    <w:rsid w:val="005D3A0F"/>
    <w:rsid w:val="005D3AE3"/>
    <w:rsid w:val="005D3B0F"/>
    <w:rsid w:val="005D3C43"/>
    <w:rsid w:val="005D3CDE"/>
    <w:rsid w:val="005D3D19"/>
    <w:rsid w:val="005D3DE2"/>
    <w:rsid w:val="005D3EC7"/>
    <w:rsid w:val="005D3F6E"/>
    <w:rsid w:val="005D3F92"/>
    <w:rsid w:val="005D40F2"/>
    <w:rsid w:val="005D43B7"/>
    <w:rsid w:val="005D4453"/>
    <w:rsid w:val="005D4508"/>
    <w:rsid w:val="005D4522"/>
    <w:rsid w:val="005D4726"/>
    <w:rsid w:val="005D483F"/>
    <w:rsid w:val="005D489C"/>
    <w:rsid w:val="005D495D"/>
    <w:rsid w:val="005D4A72"/>
    <w:rsid w:val="005D4B28"/>
    <w:rsid w:val="005D4B40"/>
    <w:rsid w:val="005D4EAE"/>
    <w:rsid w:val="005D501F"/>
    <w:rsid w:val="005D503E"/>
    <w:rsid w:val="005D508A"/>
    <w:rsid w:val="005D5139"/>
    <w:rsid w:val="005D51B3"/>
    <w:rsid w:val="005D52B0"/>
    <w:rsid w:val="005D5426"/>
    <w:rsid w:val="005D54CA"/>
    <w:rsid w:val="005D5752"/>
    <w:rsid w:val="005D57B2"/>
    <w:rsid w:val="005D57E8"/>
    <w:rsid w:val="005D5AAC"/>
    <w:rsid w:val="005D5B07"/>
    <w:rsid w:val="005D5B1E"/>
    <w:rsid w:val="005D5B29"/>
    <w:rsid w:val="005D5B65"/>
    <w:rsid w:val="005D5BC6"/>
    <w:rsid w:val="005D5C63"/>
    <w:rsid w:val="005D5DA4"/>
    <w:rsid w:val="005D5EBE"/>
    <w:rsid w:val="005D5EE6"/>
    <w:rsid w:val="005D6103"/>
    <w:rsid w:val="005D6185"/>
    <w:rsid w:val="005D62E9"/>
    <w:rsid w:val="005D6300"/>
    <w:rsid w:val="005D6346"/>
    <w:rsid w:val="005D63A8"/>
    <w:rsid w:val="005D6445"/>
    <w:rsid w:val="005D66DF"/>
    <w:rsid w:val="005D6702"/>
    <w:rsid w:val="005D6A7F"/>
    <w:rsid w:val="005D6AB9"/>
    <w:rsid w:val="005D6AD7"/>
    <w:rsid w:val="005D6B8F"/>
    <w:rsid w:val="005D6BA3"/>
    <w:rsid w:val="005D6BF6"/>
    <w:rsid w:val="005D6C28"/>
    <w:rsid w:val="005D6CDC"/>
    <w:rsid w:val="005D6DDF"/>
    <w:rsid w:val="005D6E0C"/>
    <w:rsid w:val="005D6E2D"/>
    <w:rsid w:val="005D6E98"/>
    <w:rsid w:val="005D6F20"/>
    <w:rsid w:val="005D706E"/>
    <w:rsid w:val="005D70B7"/>
    <w:rsid w:val="005D71BB"/>
    <w:rsid w:val="005D7283"/>
    <w:rsid w:val="005D7317"/>
    <w:rsid w:val="005D7579"/>
    <w:rsid w:val="005D76D8"/>
    <w:rsid w:val="005D7787"/>
    <w:rsid w:val="005D78C2"/>
    <w:rsid w:val="005D78E1"/>
    <w:rsid w:val="005D7946"/>
    <w:rsid w:val="005D79DA"/>
    <w:rsid w:val="005D7A10"/>
    <w:rsid w:val="005D7B0E"/>
    <w:rsid w:val="005D7B52"/>
    <w:rsid w:val="005D7E92"/>
    <w:rsid w:val="005D7F4D"/>
    <w:rsid w:val="005D7FCB"/>
    <w:rsid w:val="005E001A"/>
    <w:rsid w:val="005E00D0"/>
    <w:rsid w:val="005E0168"/>
    <w:rsid w:val="005E01DD"/>
    <w:rsid w:val="005E01FC"/>
    <w:rsid w:val="005E02A1"/>
    <w:rsid w:val="005E0357"/>
    <w:rsid w:val="005E0588"/>
    <w:rsid w:val="005E0802"/>
    <w:rsid w:val="005E08CD"/>
    <w:rsid w:val="005E0930"/>
    <w:rsid w:val="005E0947"/>
    <w:rsid w:val="005E09C6"/>
    <w:rsid w:val="005E0E03"/>
    <w:rsid w:val="005E0FF3"/>
    <w:rsid w:val="005E102D"/>
    <w:rsid w:val="005E1154"/>
    <w:rsid w:val="005E1294"/>
    <w:rsid w:val="005E12B7"/>
    <w:rsid w:val="005E12F3"/>
    <w:rsid w:val="005E1358"/>
    <w:rsid w:val="005E1482"/>
    <w:rsid w:val="005E1515"/>
    <w:rsid w:val="005E18A6"/>
    <w:rsid w:val="005E1A95"/>
    <w:rsid w:val="005E1B87"/>
    <w:rsid w:val="005E1BAB"/>
    <w:rsid w:val="005E1D15"/>
    <w:rsid w:val="005E1ECF"/>
    <w:rsid w:val="005E21DB"/>
    <w:rsid w:val="005E252C"/>
    <w:rsid w:val="005E2754"/>
    <w:rsid w:val="005E27C9"/>
    <w:rsid w:val="005E2830"/>
    <w:rsid w:val="005E2A51"/>
    <w:rsid w:val="005E2AC0"/>
    <w:rsid w:val="005E2B6B"/>
    <w:rsid w:val="005E2BD6"/>
    <w:rsid w:val="005E2BDF"/>
    <w:rsid w:val="005E2CCB"/>
    <w:rsid w:val="005E2E4C"/>
    <w:rsid w:val="005E2E92"/>
    <w:rsid w:val="005E2F10"/>
    <w:rsid w:val="005E2F72"/>
    <w:rsid w:val="005E300D"/>
    <w:rsid w:val="005E3133"/>
    <w:rsid w:val="005E31B9"/>
    <w:rsid w:val="005E31E6"/>
    <w:rsid w:val="005E327E"/>
    <w:rsid w:val="005E33D7"/>
    <w:rsid w:val="005E3454"/>
    <w:rsid w:val="005E3675"/>
    <w:rsid w:val="005E376F"/>
    <w:rsid w:val="005E3912"/>
    <w:rsid w:val="005E3974"/>
    <w:rsid w:val="005E39D0"/>
    <w:rsid w:val="005E3AD4"/>
    <w:rsid w:val="005E3ADE"/>
    <w:rsid w:val="005E3D31"/>
    <w:rsid w:val="005E3DCF"/>
    <w:rsid w:val="005E3F49"/>
    <w:rsid w:val="005E3F80"/>
    <w:rsid w:val="005E3FF3"/>
    <w:rsid w:val="005E4019"/>
    <w:rsid w:val="005E4053"/>
    <w:rsid w:val="005E408D"/>
    <w:rsid w:val="005E4126"/>
    <w:rsid w:val="005E4130"/>
    <w:rsid w:val="005E4137"/>
    <w:rsid w:val="005E4265"/>
    <w:rsid w:val="005E42DD"/>
    <w:rsid w:val="005E44FE"/>
    <w:rsid w:val="005E4663"/>
    <w:rsid w:val="005E4666"/>
    <w:rsid w:val="005E46E0"/>
    <w:rsid w:val="005E4717"/>
    <w:rsid w:val="005E47D9"/>
    <w:rsid w:val="005E4A0D"/>
    <w:rsid w:val="005E4B85"/>
    <w:rsid w:val="005E4D67"/>
    <w:rsid w:val="005E4DA0"/>
    <w:rsid w:val="005E4F29"/>
    <w:rsid w:val="005E4F3C"/>
    <w:rsid w:val="005E50BB"/>
    <w:rsid w:val="005E50C4"/>
    <w:rsid w:val="005E520B"/>
    <w:rsid w:val="005E5282"/>
    <w:rsid w:val="005E52A7"/>
    <w:rsid w:val="005E530A"/>
    <w:rsid w:val="005E539D"/>
    <w:rsid w:val="005E5402"/>
    <w:rsid w:val="005E5479"/>
    <w:rsid w:val="005E556B"/>
    <w:rsid w:val="005E556C"/>
    <w:rsid w:val="005E5767"/>
    <w:rsid w:val="005E578E"/>
    <w:rsid w:val="005E5826"/>
    <w:rsid w:val="005E58CA"/>
    <w:rsid w:val="005E59C2"/>
    <w:rsid w:val="005E59D3"/>
    <w:rsid w:val="005E5A66"/>
    <w:rsid w:val="005E5AF6"/>
    <w:rsid w:val="005E5B9C"/>
    <w:rsid w:val="005E5D77"/>
    <w:rsid w:val="005E5F07"/>
    <w:rsid w:val="005E618A"/>
    <w:rsid w:val="005E625D"/>
    <w:rsid w:val="005E62B3"/>
    <w:rsid w:val="005E6421"/>
    <w:rsid w:val="005E649B"/>
    <w:rsid w:val="005E654D"/>
    <w:rsid w:val="005E6573"/>
    <w:rsid w:val="005E667E"/>
    <w:rsid w:val="005E66DE"/>
    <w:rsid w:val="005E66FE"/>
    <w:rsid w:val="005E69CA"/>
    <w:rsid w:val="005E6BE6"/>
    <w:rsid w:val="005E6C0F"/>
    <w:rsid w:val="005E6C40"/>
    <w:rsid w:val="005E6C7E"/>
    <w:rsid w:val="005E6EC0"/>
    <w:rsid w:val="005E6F24"/>
    <w:rsid w:val="005E707A"/>
    <w:rsid w:val="005E70EA"/>
    <w:rsid w:val="005E73BB"/>
    <w:rsid w:val="005E7525"/>
    <w:rsid w:val="005E7557"/>
    <w:rsid w:val="005E77EB"/>
    <w:rsid w:val="005E7896"/>
    <w:rsid w:val="005E795C"/>
    <w:rsid w:val="005E7CA5"/>
    <w:rsid w:val="005E7CC0"/>
    <w:rsid w:val="005E7CE2"/>
    <w:rsid w:val="005E7D6D"/>
    <w:rsid w:val="005E7D92"/>
    <w:rsid w:val="005F0252"/>
    <w:rsid w:val="005F03CA"/>
    <w:rsid w:val="005F0546"/>
    <w:rsid w:val="005F0659"/>
    <w:rsid w:val="005F0666"/>
    <w:rsid w:val="005F06B7"/>
    <w:rsid w:val="005F06CF"/>
    <w:rsid w:val="005F074A"/>
    <w:rsid w:val="005F096B"/>
    <w:rsid w:val="005F0980"/>
    <w:rsid w:val="005F09A2"/>
    <w:rsid w:val="005F0A4D"/>
    <w:rsid w:val="005F0CDA"/>
    <w:rsid w:val="005F0D9E"/>
    <w:rsid w:val="005F119D"/>
    <w:rsid w:val="005F1292"/>
    <w:rsid w:val="005F132F"/>
    <w:rsid w:val="005F13CC"/>
    <w:rsid w:val="005F13FF"/>
    <w:rsid w:val="005F14DD"/>
    <w:rsid w:val="005F150D"/>
    <w:rsid w:val="005F171F"/>
    <w:rsid w:val="005F17FB"/>
    <w:rsid w:val="005F197C"/>
    <w:rsid w:val="005F1A36"/>
    <w:rsid w:val="005F1B4E"/>
    <w:rsid w:val="005F1BA6"/>
    <w:rsid w:val="005F1CBC"/>
    <w:rsid w:val="005F1D58"/>
    <w:rsid w:val="005F1D7C"/>
    <w:rsid w:val="005F1FBD"/>
    <w:rsid w:val="005F2046"/>
    <w:rsid w:val="005F20F7"/>
    <w:rsid w:val="005F2105"/>
    <w:rsid w:val="005F2119"/>
    <w:rsid w:val="005F2339"/>
    <w:rsid w:val="005F2372"/>
    <w:rsid w:val="005F23C3"/>
    <w:rsid w:val="005F2476"/>
    <w:rsid w:val="005F251E"/>
    <w:rsid w:val="005F2563"/>
    <w:rsid w:val="005F25AD"/>
    <w:rsid w:val="005F279D"/>
    <w:rsid w:val="005F280A"/>
    <w:rsid w:val="005F282A"/>
    <w:rsid w:val="005F2A2B"/>
    <w:rsid w:val="005F2B25"/>
    <w:rsid w:val="005F2B7D"/>
    <w:rsid w:val="005F2D84"/>
    <w:rsid w:val="005F2EB0"/>
    <w:rsid w:val="005F2F09"/>
    <w:rsid w:val="005F2F7B"/>
    <w:rsid w:val="005F301C"/>
    <w:rsid w:val="005F30A7"/>
    <w:rsid w:val="005F30D2"/>
    <w:rsid w:val="005F30EA"/>
    <w:rsid w:val="005F3299"/>
    <w:rsid w:val="005F32A3"/>
    <w:rsid w:val="005F3433"/>
    <w:rsid w:val="005F34F5"/>
    <w:rsid w:val="005F35DF"/>
    <w:rsid w:val="005F36DD"/>
    <w:rsid w:val="005F375C"/>
    <w:rsid w:val="005F37A4"/>
    <w:rsid w:val="005F3912"/>
    <w:rsid w:val="005F393F"/>
    <w:rsid w:val="005F39FE"/>
    <w:rsid w:val="005F3A0F"/>
    <w:rsid w:val="005F3A9C"/>
    <w:rsid w:val="005F3AEC"/>
    <w:rsid w:val="005F3B1D"/>
    <w:rsid w:val="005F3B9E"/>
    <w:rsid w:val="005F3D82"/>
    <w:rsid w:val="005F3DCF"/>
    <w:rsid w:val="005F3DFB"/>
    <w:rsid w:val="005F3E8D"/>
    <w:rsid w:val="005F40DA"/>
    <w:rsid w:val="005F425D"/>
    <w:rsid w:val="005F44CC"/>
    <w:rsid w:val="005F483A"/>
    <w:rsid w:val="005F4861"/>
    <w:rsid w:val="005F499A"/>
    <w:rsid w:val="005F49B7"/>
    <w:rsid w:val="005F4A0D"/>
    <w:rsid w:val="005F4B24"/>
    <w:rsid w:val="005F4B38"/>
    <w:rsid w:val="005F4B5E"/>
    <w:rsid w:val="005F4C3C"/>
    <w:rsid w:val="005F4DCD"/>
    <w:rsid w:val="005F4ECD"/>
    <w:rsid w:val="005F4F3E"/>
    <w:rsid w:val="005F50C8"/>
    <w:rsid w:val="005F5199"/>
    <w:rsid w:val="005F5217"/>
    <w:rsid w:val="005F533C"/>
    <w:rsid w:val="005F5479"/>
    <w:rsid w:val="005F5491"/>
    <w:rsid w:val="005F5492"/>
    <w:rsid w:val="005F54EA"/>
    <w:rsid w:val="005F5638"/>
    <w:rsid w:val="005F5664"/>
    <w:rsid w:val="005F567D"/>
    <w:rsid w:val="005F57E3"/>
    <w:rsid w:val="005F5898"/>
    <w:rsid w:val="005F5AD9"/>
    <w:rsid w:val="005F5BE3"/>
    <w:rsid w:val="005F5BEE"/>
    <w:rsid w:val="005F5C23"/>
    <w:rsid w:val="005F5DB9"/>
    <w:rsid w:val="005F5E00"/>
    <w:rsid w:val="005F5E8A"/>
    <w:rsid w:val="005F5EA1"/>
    <w:rsid w:val="005F60BD"/>
    <w:rsid w:val="005F60F6"/>
    <w:rsid w:val="005F60F7"/>
    <w:rsid w:val="005F61C6"/>
    <w:rsid w:val="005F6225"/>
    <w:rsid w:val="005F6262"/>
    <w:rsid w:val="005F63C6"/>
    <w:rsid w:val="005F64E9"/>
    <w:rsid w:val="005F653E"/>
    <w:rsid w:val="005F659A"/>
    <w:rsid w:val="005F65DF"/>
    <w:rsid w:val="005F662E"/>
    <w:rsid w:val="005F6778"/>
    <w:rsid w:val="005F6977"/>
    <w:rsid w:val="005F6B37"/>
    <w:rsid w:val="005F6B3C"/>
    <w:rsid w:val="005F6B6D"/>
    <w:rsid w:val="005F6B8F"/>
    <w:rsid w:val="005F6BD9"/>
    <w:rsid w:val="005F6BEB"/>
    <w:rsid w:val="005F6C0C"/>
    <w:rsid w:val="005F6C66"/>
    <w:rsid w:val="005F6CEB"/>
    <w:rsid w:val="005F6D6D"/>
    <w:rsid w:val="005F6F68"/>
    <w:rsid w:val="005F6F6D"/>
    <w:rsid w:val="005F6F91"/>
    <w:rsid w:val="005F6FBA"/>
    <w:rsid w:val="005F701C"/>
    <w:rsid w:val="005F707E"/>
    <w:rsid w:val="005F7124"/>
    <w:rsid w:val="005F717D"/>
    <w:rsid w:val="005F72E1"/>
    <w:rsid w:val="005F7372"/>
    <w:rsid w:val="005F741D"/>
    <w:rsid w:val="005F74C7"/>
    <w:rsid w:val="005F7549"/>
    <w:rsid w:val="005F7702"/>
    <w:rsid w:val="005F777D"/>
    <w:rsid w:val="005F785A"/>
    <w:rsid w:val="005F7879"/>
    <w:rsid w:val="005F78B1"/>
    <w:rsid w:val="005F78DF"/>
    <w:rsid w:val="005F7927"/>
    <w:rsid w:val="005F7B11"/>
    <w:rsid w:val="005F7C3A"/>
    <w:rsid w:val="005F7CC1"/>
    <w:rsid w:val="005F7D16"/>
    <w:rsid w:val="005F7E3A"/>
    <w:rsid w:val="0060004D"/>
    <w:rsid w:val="00600082"/>
    <w:rsid w:val="00600166"/>
    <w:rsid w:val="006001E2"/>
    <w:rsid w:val="006002CC"/>
    <w:rsid w:val="006002FD"/>
    <w:rsid w:val="0060034B"/>
    <w:rsid w:val="006003A0"/>
    <w:rsid w:val="006003CA"/>
    <w:rsid w:val="00600461"/>
    <w:rsid w:val="006004F1"/>
    <w:rsid w:val="00600527"/>
    <w:rsid w:val="00600531"/>
    <w:rsid w:val="006005A0"/>
    <w:rsid w:val="006006B5"/>
    <w:rsid w:val="00600706"/>
    <w:rsid w:val="006007C2"/>
    <w:rsid w:val="006007D6"/>
    <w:rsid w:val="00600834"/>
    <w:rsid w:val="00600A55"/>
    <w:rsid w:val="00600F8B"/>
    <w:rsid w:val="00600FBF"/>
    <w:rsid w:val="00600FEE"/>
    <w:rsid w:val="00600FF7"/>
    <w:rsid w:val="0060109B"/>
    <w:rsid w:val="006010F8"/>
    <w:rsid w:val="00601148"/>
    <w:rsid w:val="00601386"/>
    <w:rsid w:val="006013D2"/>
    <w:rsid w:val="0060147C"/>
    <w:rsid w:val="006014DA"/>
    <w:rsid w:val="00601505"/>
    <w:rsid w:val="006016E5"/>
    <w:rsid w:val="00601867"/>
    <w:rsid w:val="006018D5"/>
    <w:rsid w:val="00601924"/>
    <w:rsid w:val="00601960"/>
    <w:rsid w:val="00601AAC"/>
    <w:rsid w:val="00601BBC"/>
    <w:rsid w:val="00601BFF"/>
    <w:rsid w:val="00601CDE"/>
    <w:rsid w:val="00601DEC"/>
    <w:rsid w:val="00601E10"/>
    <w:rsid w:val="00601F82"/>
    <w:rsid w:val="00602144"/>
    <w:rsid w:val="006021C3"/>
    <w:rsid w:val="00602229"/>
    <w:rsid w:val="006022BF"/>
    <w:rsid w:val="00602345"/>
    <w:rsid w:val="00602371"/>
    <w:rsid w:val="006024F3"/>
    <w:rsid w:val="0060277B"/>
    <w:rsid w:val="0060277C"/>
    <w:rsid w:val="006027CF"/>
    <w:rsid w:val="00602863"/>
    <w:rsid w:val="006028B4"/>
    <w:rsid w:val="006029C6"/>
    <w:rsid w:val="00602C53"/>
    <w:rsid w:val="00602CC1"/>
    <w:rsid w:val="00602D2A"/>
    <w:rsid w:val="00602D63"/>
    <w:rsid w:val="00602F1F"/>
    <w:rsid w:val="00602F23"/>
    <w:rsid w:val="00602F31"/>
    <w:rsid w:val="00602F7A"/>
    <w:rsid w:val="00603139"/>
    <w:rsid w:val="00603194"/>
    <w:rsid w:val="006031AA"/>
    <w:rsid w:val="00603239"/>
    <w:rsid w:val="00603242"/>
    <w:rsid w:val="0060332C"/>
    <w:rsid w:val="00603471"/>
    <w:rsid w:val="00603487"/>
    <w:rsid w:val="006034CE"/>
    <w:rsid w:val="006035C1"/>
    <w:rsid w:val="006035D1"/>
    <w:rsid w:val="006035E3"/>
    <w:rsid w:val="00603629"/>
    <w:rsid w:val="00603847"/>
    <w:rsid w:val="00603921"/>
    <w:rsid w:val="00603A09"/>
    <w:rsid w:val="00603A62"/>
    <w:rsid w:val="00603A7D"/>
    <w:rsid w:val="00603B73"/>
    <w:rsid w:val="00603C6C"/>
    <w:rsid w:val="00603E0A"/>
    <w:rsid w:val="00603E3A"/>
    <w:rsid w:val="00604047"/>
    <w:rsid w:val="006040B0"/>
    <w:rsid w:val="006041CF"/>
    <w:rsid w:val="00604216"/>
    <w:rsid w:val="00604285"/>
    <w:rsid w:val="0060430B"/>
    <w:rsid w:val="006043DD"/>
    <w:rsid w:val="0060441C"/>
    <w:rsid w:val="0060452C"/>
    <w:rsid w:val="00604668"/>
    <w:rsid w:val="006046AA"/>
    <w:rsid w:val="00604753"/>
    <w:rsid w:val="00604798"/>
    <w:rsid w:val="00604866"/>
    <w:rsid w:val="0060496E"/>
    <w:rsid w:val="00604985"/>
    <w:rsid w:val="00604B32"/>
    <w:rsid w:val="00604C02"/>
    <w:rsid w:val="00604C2B"/>
    <w:rsid w:val="00604C75"/>
    <w:rsid w:val="00604D22"/>
    <w:rsid w:val="00604D57"/>
    <w:rsid w:val="00604E26"/>
    <w:rsid w:val="00605010"/>
    <w:rsid w:val="00605050"/>
    <w:rsid w:val="0060511A"/>
    <w:rsid w:val="00605129"/>
    <w:rsid w:val="00605246"/>
    <w:rsid w:val="0060530B"/>
    <w:rsid w:val="00605385"/>
    <w:rsid w:val="006053E9"/>
    <w:rsid w:val="006054E1"/>
    <w:rsid w:val="0060551E"/>
    <w:rsid w:val="0060555E"/>
    <w:rsid w:val="006056E1"/>
    <w:rsid w:val="006057B7"/>
    <w:rsid w:val="0060583B"/>
    <w:rsid w:val="006058AD"/>
    <w:rsid w:val="006058E4"/>
    <w:rsid w:val="00605AC7"/>
    <w:rsid w:val="00605B89"/>
    <w:rsid w:val="00605C03"/>
    <w:rsid w:val="00605CA5"/>
    <w:rsid w:val="00605D77"/>
    <w:rsid w:val="00605DB7"/>
    <w:rsid w:val="00605EFF"/>
    <w:rsid w:val="00605F18"/>
    <w:rsid w:val="00605F4A"/>
    <w:rsid w:val="00605F5B"/>
    <w:rsid w:val="00606035"/>
    <w:rsid w:val="00606086"/>
    <w:rsid w:val="0060635D"/>
    <w:rsid w:val="006063A9"/>
    <w:rsid w:val="006063F3"/>
    <w:rsid w:val="0060651D"/>
    <w:rsid w:val="00606533"/>
    <w:rsid w:val="006067E1"/>
    <w:rsid w:val="006067F1"/>
    <w:rsid w:val="00606AA4"/>
    <w:rsid w:val="00606B63"/>
    <w:rsid w:val="00606CE7"/>
    <w:rsid w:val="00606D25"/>
    <w:rsid w:val="00606D7A"/>
    <w:rsid w:val="00606DD7"/>
    <w:rsid w:val="00606E5F"/>
    <w:rsid w:val="00606E8C"/>
    <w:rsid w:val="00606F46"/>
    <w:rsid w:val="00606FA8"/>
    <w:rsid w:val="0060702E"/>
    <w:rsid w:val="0060708A"/>
    <w:rsid w:val="006070A5"/>
    <w:rsid w:val="00607185"/>
    <w:rsid w:val="006073CB"/>
    <w:rsid w:val="006074B9"/>
    <w:rsid w:val="00607512"/>
    <w:rsid w:val="00607525"/>
    <w:rsid w:val="0060752D"/>
    <w:rsid w:val="0060757A"/>
    <w:rsid w:val="006075D9"/>
    <w:rsid w:val="00607612"/>
    <w:rsid w:val="00607701"/>
    <w:rsid w:val="00607812"/>
    <w:rsid w:val="00607935"/>
    <w:rsid w:val="0060793B"/>
    <w:rsid w:val="0060797C"/>
    <w:rsid w:val="00607A55"/>
    <w:rsid w:val="00607B57"/>
    <w:rsid w:val="00607DA4"/>
    <w:rsid w:val="00607FD2"/>
    <w:rsid w:val="00607FF2"/>
    <w:rsid w:val="00610060"/>
    <w:rsid w:val="00610066"/>
    <w:rsid w:val="006100CF"/>
    <w:rsid w:val="00610227"/>
    <w:rsid w:val="00610269"/>
    <w:rsid w:val="0061036E"/>
    <w:rsid w:val="006103F0"/>
    <w:rsid w:val="006103F2"/>
    <w:rsid w:val="00610450"/>
    <w:rsid w:val="006104A0"/>
    <w:rsid w:val="00610634"/>
    <w:rsid w:val="0061070F"/>
    <w:rsid w:val="00610715"/>
    <w:rsid w:val="0061079A"/>
    <w:rsid w:val="0061081B"/>
    <w:rsid w:val="0061085F"/>
    <w:rsid w:val="006109F6"/>
    <w:rsid w:val="00610B25"/>
    <w:rsid w:val="00610B6E"/>
    <w:rsid w:val="00610B96"/>
    <w:rsid w:val="00610C23"/>
    <w:rsid w:val="00610CED"/>
    <w:rsid w:val="00610D68"/>
    <w:rsid w:val="00610DC0"/>
    <w:rsid w:val="00610E02"/>
    <w:rsid w:val="00610E49"/>
    <w:rsid w:val="00610ED1"/>
    <w:rsid w:val="00610F20"/>
    <w:rsid w:val="00610F6C"/>
    <w:rsid w:val="00611127"/>
    <w:rsid w:val="006111AC"/>
    <w:rsid w:val="006111B3"/>
    <w:rsid w:val="006111F0"/>
    <w:rsid w:val="0061135B"/>
    <w:rsid w:val="00611604"/>
    <w:rsid w:val="00611822"/>
    <w:rsid w:val="0061190A"/>
    <w:rsid w:val="00611A84"/>
    <w:rsid w:val="00611B07"/>
    <w:rsid w:val="00611BB3"/>
    <w:rsid w:val="00611DCB"/>
    <w:rsid w:val="00611E76"/>
    <w:rsid w:val="00611FC4"/>
    <w:rsid w:val="00612067"/>
    <w:rsid w:val="00612079"/>
    <w:rsid w:val="006120E1"/>
    <w:rsid w:val="00612136"/>
    <w:rsid w:val="006122BE"/>
    <w:rsid w:val="00612420"/>
    <w:rsid w:val="00612456"/>
    <w:rsid w:val="00612467"/>
    <w:rsid w:val="0061257D"/>
    <w:rsid w:val="006127F0"/>
    <w:rsid w:val="00612853"/>
    <w:rsid w:val="00612967"/>
    <w:rsid w:val="00612A44"/>
    <w:rsid w:val="00612AC4"/>
    <w:rsid w:val="00612C04"/>
    <w:rsid w:val="00612C0D"/>
    <w:rsid w:val="00612D7E"/>
    <w:rsid w:val="00612D96"/>
    <w:rsid w:val="00612E47"/>
    <w:rsid w:val="00612F0D"/>
    <w:rsid w:val="00612F4B"/>
    <w:rsid w:val="00612FB6"/>
    <w:rsid w:val="0061300C"/>
    <w:rsid w:val="00613049"/>
    <w:rsid w:val="006132DF"/>
    <w:rsid w:val="00613370"/>
    <w:rsid w:val="00613433"/>
    <w:rsid w:val="00613490"/>
    <w:rsid w:val="006134BB"/>
    <w:rsid w:val="006135EA"/>
    <w:rsid w:val="00613649"/>
    <w:rsid w:val="006136E0"/>
    <w:rsid w:val="0061372A"/>
    <w:rsid w:val="006137E1"/>
    <w:rsid w:val="00613820"/>
    <w:rsid w:val="00613868"/>
    <w:rsid w:val="006138A3"/>
    <w:rsid w:val="006138E6"/>
    <w:rsid w:val="006138ED"/>
    <w:rsid w:val="00613935"/>
    <w:rsid w:val="00613979"/>
    <w:rsid w:val="00613AB6"/>
    <w:rsid w:val="00613B50"/>
    <w:rsid w:val="00613B74"/>
    <w:rsid w:val="00613BB5"/>
    <w:rsid w:val="00613D31"/>
    <w:rsid w:val="00613D78"/>
    <w:rsid w:val="00613EFA"/>
    <w:rsid w:val="0061416E"/>
    <w:rsid w:val="006143E2"/>
    <w:rsid w:val="0061443D"/>
    <w:rsid w:val="00614484"/>
    <w:rsid w:val="006144C6"/>
    <w:rsid w:val="006144D2"/>
    <w:rsid w:val="006145F7"/>
    <w:rsid w:val="0061463C"/>
    <w:rsid w:val="006146F4"/>
    <w:rsid w:val="006146F9"/>
    <w:rsid w:val="0061471E"/>
    <w:rsid w:val="00614741"/>
    <w:rsid w:val="00614775"/>
    <w:rsid w:val="006148A1"/>
    <w:rsid w:val="006149DF"/>
    <w:rsid w:val="00614A7B"/>
    <w:rsid w:val="00614B51"/>
    <w:rsid w:val="00614B9D"/>
    <w:rsid w:val="00614C7D"/>
    <w:rsid w:val="00614DA9"/>
    <w:rsid w:val="00614DD4"/>
    <w:rsid w:val="00614EA7"/>
    <w:rsid w:val="00614EFF"/>
    <w:rsid w:val="00614F6A"/>
    <w:rsid w:val="0061504A"/>
    <w:rsid w:val="00615112"/>
    <w:rsid w:val="006151C1"/>
    <w:rsid w:val="0061525E"/>
    <w:rsid w:val="0061535F"/>
    <w:rsid w:val="0061536B"/>
    <w:rsid w:val="00615452"/>
    <w:rsid w:val="00615563"/>
    <w:rsid w:val="0061570D"/>
    <w:rsid w:val="00615800"/>
    <w:rsid w:val="0061590F"/>
    <w:rsid w:val="00615948"/>
    <w:rsid w:val="00615999"/>
    <w:rsid w:val="00615A46"/>
    <w:rsid w:val="00615D00"/>
    <w:rsid w:val="00615DEE"/>
    <w:rsid w:val="00615ED6"/>
    <w:rsid w:val="00615F45"/>
    <w:rsid w:val="0061603D"/>
    <w:rsid w:val="0061608E"/>
    <w:rsid w:val="00616139"/>
    <w:rsid w:val="00616219"/>
    <w:rsid w:val="006162DC"/>
    <w:rsid w:val="0061641C"/>
    <w:rsid w:val="006164EF"/>
    <w:rsid w:val="006165E4"/>
    <w:rsid w:val="00616839"/>
    <w:rsid w:val="006168E2"/>
    <w:rsid w:val="00616932"/>
    <w:rsid w:val="00616A80"/>
    <w:rsid w:val="00616B70"/>
    <w:rsid w:val="00616C38"/>
    <w:rsid w:val="0061709C"/>
    <w:rsid w:val="006170C2"/>
    <w:rsid w:val="0061713C"/>
    <w:rsid w:val="006172C5"/>
    <w:rsid w:val="006172CE"/>
    <w:rsid w:val="00617448"/>
    <w:rsid w:val="006174EC"/>
    <w:rsid w:val="00617654"/>
    <w:rsid w:val="006178EB"/>
    <w:rsid w:val="00617908"/>
    <w:rsid w:val="00617949"/>
    <w:rsid w:val="00617AC3"/>
    <w:rsid w:val="00617ACD"/>
    <w:rsid w:val="00617AF8"/>
    <w:rsid w:val="00617C23"/>
    <w:rsid w:val="00617D08"/>
    <w:rsid w:val="00617D49"/>
    <w:rsid w:val="00617EAC"/>
    <w:rsid w:val="00620031"/>
    <w:rsid w:val="00620173"/>
    <w:rsid w:val="006201E6"/>
    <w:rsid w:val="00620375"/>
    <w:rsid w:val="00620456"/>
    <w:rsid w:val="00620572"/>
    <w:rsid w:val="006205A4"/>
    <w:rsid w:val="00620605"/>
    <w:rsid w:val="0062077D"/>
    <w:rsid w:val="006208A7"/>
    <w:rsid w:val="006208BB"/>
    <w:rsid w:val="00620A8C"/>
    <w:rsid w:val="00620B17"/>
    <w:rsid w:val="00620B43"/>
    <w:rsid w:val="00620B95"/>
    <w:rsid w:val="00620E30"/>
    <w:rsid w:val="00621011"/>
    <w:rsid w:val="0062104B"/>
    <w:rsid w:val="00621151"/>
    <w:rsid w:val="00621329"/>
    <w:rsid w:val="006213D8"/>
    <w:rsid w:val="006214BD"/>
    <w:rsid w:val="006214FD"/>
    <w:rsid w:val="006215DE"/>
    <w:rsid w:val="00621705"/>
    <w:rsid w:val="006218F7"/>
    <w:rsid w:val="00621963"/>
    <w:rsid w:val="006219DC"/>
    <w:rsid w:val="00621A5D"/>
    <w:rsid w:val="00621B47"/>
    <w:rsid w:val="00621BE7"/>
    <w:rsid w:val="00621BFE"/>
    <w:rsid w:val="00621C91"/>
    <w:rsid w:val="00621C93"/>
    <w:rsid w:val="00621D46"/>
    <w:rsid w:val="00621D7E"/>
    <w:rsid w:val="00621EB2"/>
    <w:rsid w:val="00621FBB"/>
    <w:rsid w:val="006220DF"/>
    <w:rsid w:val="00622122"/>
    <w:rsid w:val="006222E4"/>
    <w:rsid w:val="00622344"/>
    <w:rsid w:val="00622353"/>
    <w:rsid w:val="0062235E"/>
    <w:rsid w:val="0062247E"/>
    <w:rsid w:val="006224B7"/>
    <w:rsid w:val="006224C8"/>
    <w:rsid w:val="0062272D"/>
    <w:rsid w:val="00622764"/>
    <w:rsid w:val="0062282F"/>
    <w:rsid w:val="0062294D"/>
    <w:rsid w:val="00622A70"/>
    <w:rsid w:val="00622A9A"/>
    <w:rsid w:val="00622BE5"/>
    <w:rsid w:val="00622C63"/>
    <w:rsid w:val="00622C7E"/>
    <w:rsid w:val="00622D35"/>
    <w:rsid w:val="00622E1C"/>
    <w:rsid w:val="00622EE7"/>
    <w:rsid w:val="00622F1D"/>
    <w:rsid w:val="00622F3E"/>
    <w:rsid w:val="00622F9B"/>
    <w:rsid w:val="00622FE8"/>
    <w:rsid w:val="00623084"/>
    <w:rsid w:val="00623284"/>
    <w:rsid w:val="00623449"/>
    <w:rsid w:val="006234F4"/>
    <w:rsid w:val="00623536"/>
    <w:rsid w:val="00623538"/>
    <w:rsid w:val="0062356A"/>
    <w:rsid w:val="006235A6"/>
    <w:rsid w:val="0062367D"/>
    <w:rsid w:val="0062381C"/>
    <w:rsid w:val="00623869"/>
    <w:rsid w:val="00623895"/>
    <w:rsid w:val="00623927"/>
    <w:rsid w:val="00623970"/>
    <w:rsid w:val="00623A59"/>
    <w:rsid w:val="00623AA4"/>
    <w:rsid w:val="00623B03"/>
    <w:rsid w:val="00623B07"/>
    <w:rsid w:val="00623C0A"/>
    <w:rsid w:val="00623C87"/>
    <w:rsid w:val="00623D2E"/>
    <w:rsid w:val="00623DE8"/>
    <w:rsid w:val="00623E45"/>
    <w:rsid w:val="00623E60"/>
    <w:rsid w:val="00623FD3"/>
    <w:rsid w:val="00623FEE"/>
    <w:rsid w:val="0062408D"/>
    <w:rsid w:val="006240CB"/>
    <w:rsid w:val="0062414C"/>
    <w:rsid w:val="006241C8"/>
    <w:rsid w:val="00624633"/>
    <w:rsid w:val="00624690"/>
    <w:rsid w:val="00624826"/>
    <w:rsid w:val="00624833"/>
    <w:rsid w:val="00624889"/>
    <w:rsid w:val="0062490A"/>
    <w:rsid w:val="00624935"/>
    <w:rsid w:val="006249C4"/>
    <w:rsid w:val="006249D3"/>
    <w:rsid w:val="00624A5F"/>
    <w:rsid w:val="00624CF1"/>
    <w:rsid w:val="00624D16"/>
    <w:rsid w:val="00624D56"/>
    <w:rsid w:val="00624EAE"/>
    <w:rsid w:val="00624F4D"/>
    <w:rsid w:val="006250DD"/>
    <w:rsid w:val="00625111"/>
    <w:rsid w:val="006251A3"/>
    <w:rsid w:val="006251B1"/>
    <w:rsid w:val="0062547A"/>
    <w:rsid w:val="006254AC"/>
    <w:rsid w:val="006254F9"/>
    <w:rsid w:val="00625590"/>
    <w:rsid w:val="00625666"/>
    <w:rsid w:val="0062570A"/>
    <w:rsid w:val="00625713"/>
    <w:rsid w:val="006257E3"/>
    <w:rsid w:val="00625815"/>
    <w:rsid w:val="00625A55"/>
    <w:rsid w:val="00625BDE"/>
    <w:rsid w:val="00625CEA"/>
    <w:rsid w:val="00625FFB"/>
    <w:rsid w:val="00626154"/>
    <w:rsid w:val="00626227"/>
    <w:rsid w:val="0062637F"/>
    <w:rsid w:val="006263C2"/>
    <w:rsid w:val="006263C3"/>
    <w:rsid w:val="00626427"/>
    <w:rsid w:val="006264DD"/>
    <w:rsid w:val="006264E7"/>
    <w:rsid w:val="00626552"/>
    <w:rsid w:val="0062657F"/>
    <w:rsid w:val="0062658B"/>
    <w:rsid w:val="006265B8"/>
    <w:rsid w:val="00626600"/>
    <w:rsid w:val="0062661D"/>
    <w:rsid w:val="0062678B"/>
    <w:rsid w:val="00626862"/>
    <w:rsid w:val="00626909"/>
    <w:rsid w:val="00626942"/>
    <w:rsid w:val="006269EC"/>
    <w:rsid w:val="00626AF3"/>
    <w:rsid w:val="00626D46"/>
    <w:rsid w:val="00626DBF"/>
    <w:rsid w:val="00626E00"/>
    <w:rsid w:val="00626E89"/>
    <w:rsid w:val="00626FCC"/>
    <w:rsid w:val="006271FD"/>
    <w:rsid w:val="00627339"/>
    <w:rsid w:val="006273AB"/>
    <w:rsid w:val="00627552"/>
    <w:rsid w:val="00627647"/>
    <w:rsid w:val="0062764A"/>
    <w:rsid w:val="006276AE"/>
    <w:rsid w:val="006277DA"/>
    <w:rsid w:val="00627802"/>
    <w:rsid w:val="006278D6"/>
    <w:rsid w:val="0062797E"/>
    <w:rsid w:val="00627A16"/>
    <w:rsid w:val="00627A37"/>
    <w:rsid w:val="00627AC8"/>
    <w:rsid w:val="00627B2E"/>
    <w:rsid w:val="00627B7D"/>
    <w:rsid w:val="00627BB4"/>
    <w:rsid w:val="00627C18"/>
    <w:rsid w:val="00627E29"/>
    <w:rsid w:val="00627EBC"/>
    <w:rsid w:val="00627F84"/>
    <w:rsid w:val="006300BA"/>
    <w:rsid w:val="006300CA"/>
    <w:rsid w:val="00630181"/>
    <w:rsid w:val="006301DD"/>
    <w:rsid w:val="0063020B"/>
    <w:rsid w:val="0063021B"/>
    <w:rsid w:val="0063024B"/>
    <w:rsid w:val="00630254"/>
    <w:rsid w:val="00630326"/>
    <w:rsid w:val="006303C0"/>
    <w:rsid w:val="006304CB"/>
    <w:rsid w:val="0063058A"/>
    <w:rsid w:val="006306BE"/>
    <w:rsid w:val="006306C0"/>
    <w:rsid w:val="006306F1"/>
    <w:rsid w:val="006307F6"/>
    <w:rsid w:val="00630874"/>
    <w:rsid w:val="00630881"/>
    <w:rsid w:val="006308CC"/>
    <w:rsid w:val="00630980"/>
    <w:rsid w:val="00630987"/>
    <w:rsid w:val="00630BB9"/>
    <w:rsid w:val="00630BDA"/>
    <w:rsid w:val="00630CA4"/>
    <w:rsid w:val="00630CC4"/>
    <w:rsid w:val="00630DDC"/>
    <w:rsid w:val="00630ECB"/>
    <w:rsid w:val="00630FA4"/>
    <w:rsid w:val="00631135"/>
    <w:rsid w:val="00631159"/>
    <w:rsid w:val="00631162"/>
    <w:rsid w:val="00631174"/>
    <w:rsid w:val="006311B2"/>
    <w:rsid w:val="006311C0"/>
    <w:rsid w:val="006311F8"/>
    <w:rsid w:val="00631295"/>
    <w:rsid w:val="00631303"/>
    <w:rsid w:val="00631312"/>
    <w:rsid w:val="0063137F"/>
    <w:rsid w:val="006313B5"/>
    <w:rsid w:val="006313CB"/>
    <w:rsid w:val="006313D0"/>
    <w:rsid w:val="0063142D"/>
    <w:rsid w:val="00631641"/>
    <w:rsid w:val="0063166E"/>
    <w:rsid w:val="006316A5"/>
    <w:rsid w:val="00631886"/>
    <w:rsid w:val="00631A08"/>
    <w:rsid w:val="00631A96"/>
    <w:rsid w:val="00631ADF"/>
    <w:rsid w:val="00631AE7"/>
    <w:rsid w:val="00631BEC"/>
    <w:rsid w:val="00631CD5"/>
    <w:rsid w:val="00631D2A"/>
    <w:rsid w:val="00632005"/>
    <w:rsid w:val="006320F9"/>
    <w:rsid w:val="00632130"/>
    <w:rsid w:val="00632164"/>
    <w:rsid w:val="006321ED"/>
    <w:rsid w:val="00632236"/>
    <w:rsid w:val="0063226E"/>
    <w:rsid w:val="00632317"/>
    <w:rsid w:val="00632367"/>
    <w:rsid w:val="006323CB"/>
    <w:rsid w:val="00632409"/>
    <w:rsid w:val="00632562"/>
    <w:rsid w:val="00632796"/>
    <w:rsid w:val="00632808"/>
    <w:rsid w:val="00632875"/>
    <w:rsid w:val="006328C7"/>
    <w:rsid w:val="00632C7E"/>
    <w:rsid w:val="00632D04"/>
    <w:rsid w:val="00632D5E"/>
    <w:rsid w:val="00632DBD"/>
    <w:rsid w:val="00632F24"/>
    <w:rsid w:val="00633065"/>
    <w:rsid w:val="00633207"/>
    <w:rsid w:val="006332E3"/>
    <w:rsid w:val="0063334B"/>
    <w:rsid w:val="0063335F"/>
    <w:rsid w:val="006334BD"/>
    <w:rsid w:val="0063359A"/>
    <w:rsid w:val="006335D1"/>
    <w:rsid w:val="006335F5"/>
    <w:rsid w:val="00633611"/>
    <w:rsid w:val="0063368E"/>
    <w:rsid w:val="006337FC"/>
    <w:rsid w:val="006338B4"/>
    <w:rsid w:val="00633928"/>
    <w:rsid w:val="00633A3A"/>
    <w:rsid w:val="00633A60"/>
    <w:rsid w:val="00633AF8"/>
    <w:rsid w:val="00633C62"/>
    <w:rsid w:val="00633C63"/>
    <w:rsid w:val="00633CAD"/>
    <w:rsid w:val="00633F3F"/>
    <w:rsid w:val="006340AA"/>
    <w:rsid w:val="006340FA"/>
    <w:rsid w:val="006341B0"/>
    <w:rsid w:val="0063435A"/>
    <w:rsid w:val="006343BB"/>
    <w:rsid w:val="006343C1"/>
    <w:rsid w:val="006343FE"/>
    <w:rsid w:val="006346BD"/>
    <w:rsid w:val="00634718"/>
    <w:rsid w:val="00634755"/>
    <w:rsid w:val="00634781"/>
    <w:rsid w:val="006347DC"/>
    <w:rsid w:val="00634855"/>
    <w:rsid w:val="00634AFF"/>
    <w:rsid w:val="00634B5A"/>
    <w:rsid w:val="00634BB8"/>
    <w:rsid w:val="00634BD7"/>
    <w:rsid w:val="00634BEC"/>
    <w:rsid w:val="00634CBE"/>
    <w:rsid w:val="00634CC5"/>
    <w:rsid w:val="00634CF8"/>
    <w:rsid w:val="00634D29"/>
    <w:rsid w:val="00634D77"/>
    <w:rsid w:val="00634E16"/>
    <w:rsid w:val="00634E42"/>
    <w:rsid w:val="00634EB2"/>
    <w:rsid w:val="00634F63"/>
    <w:rsid w:val="00634F89"/>
    <w:rsid w:val="00634FBF"/>
    <w:rsid w:val="00634FC7"/>
    <w:rsid w:val="00634FE2"/>
    <w:rsid w:val="0063511A"/>
    <w:rsid w:val="0063515C"/>
    <w:rsid w:val="006351B1"/>
    <w:rsid w:val="00635285"/>
    <w:rsid w:val="0063542D"/>
    <w:rsid w:val="006357BF"/>
    <w:rsid w:val="00635879"/>
    <w:rsid w:val="006358D2"/>
    <w:rsid w:val="00635A71"/>
    <w:rsid w:val="00635D73"/>
    <w:rsid w:val="00635F5A"/>
    <w:rsid w:val="00635FB2"/>
    <w:rsid w:val="00636026"/>
    <w:rsid w:val="0063632A"/>
    <w:rsid w:val="0063636C"/>
    <w:rsid w:val="00636461"/>
    <w:rsid w:val="006365BC"/>
    <w:rsid w:val="006365DE"/>
    <w:rsid w:val="0063667B"/>
    <w:rsid w:val="006366A9"/>
    <w:rsid w:val="0063670D"/>
    <w:rsid w:val="006367DD"/>
    <w:rsid w:val="006367F3"/>
    <w:rsid w:val="00636825"/>
    <w:rsid w:val="006369E4"/>
    <w:rsid w:val="00636A23"/>
    <w:rsid w:val="00636B0D"/>
    <w:rsid w:val="00636B8E"/>
    <w:rsid w:val="00636D0E"/>
    <w:rsid w:val="00636D4A"/>
    <w:rsid w:val="00636E05"/>
    <w:rsid w:val="00637060"/>
    <w:rsid w:val="006370D0"/>
    <w:rsid w:val="0063713C"/>
    <w:rsid w:val="006371AA"/>
    <w:rsid w:val="00637215"/>
    <w:rsid w:val="006372D6"/>
    <w:rsid w:val="006373E3"/>
    <w:rsid w:val="00637402"/>
    <w:rsid w:val="0063747E"/>
    <w:rsid w:val="0063757A"/>
    <w:rsid w:val="0063770F"/>
    <w:rsid w:val="006377DE"/>
    <w:rsid w:val="00637908"/>
    <w:rsid w:val="006379C8"/>
    <w:rsid w:val="00637ABE"/>
    <w:rsid w:val="00637ACD"/>
    <w:rsid w:val="00637CA5"/>
    <w:rsid w:val="00637DDB"/>
    <w:rsid w:val="00637E1F"/>
    <w:rsid w:val="00637EDC"/>
    <w:rsid w:val="00637F0C"/>
    <w:rsid w:val="00637F98"/>
    <w:rsid w:val="0064053F"/>
    <w:rsid w:val="0064054C"/>
    <w:rsid w:val="00640583"/>
    <w:rsid w:val="00640592"/>
    <w:rsid w:val="00640596"/>
    <w:rsid w:val="006406E4"/>
    <w:rsid w:val="0064070D"/>
    <w:rsid w:val="00640716"/>
    <w:rsid w:val="00640781"/>
    <w:rsid w:val="0064079C"/>
    <w:rsid w:val="006407E6"/>
    <w:rsid w:val="006408F0"/>
    <w:rsid w:val="00640908"/>
    <w:rsid w:val="00640994"/>
    <w:rsid w:val="00640AFB"/>
    <w:rsid w:val="00640B48"/>
    <w:rsid w:val="00640CF6"/>
    <w:rsid w:val="00640D44"/>
    <w:rsid w:val="00640D46"/>
    <w:rsid w:val="00640D82"/>
    <w:rsid w:val="00640D88"/>
    <w:rsid w:val="00640E08"/>
    <w:rsid w:val="00640E0A"/>
    <w:rsid w:val="00640E52"/>
    <w:rsid w:val="00640FEB"/>
    <w:rsid w:val="006411A4"/>
    <w:rsid w:val="006411AC"/>
    <w:rsid w:val="00641292"/>
    <w:rsid w:val="006414B4"/>
    <w:rsid w:val="006415A6"/>
    <w:rsid w:val="00641631"/>
    <w:rsid w:val="00641657"/>
    <w:rsid w:val="006416A9"/>
    <w:rsid w:val="006416B4"/>
    <w:rsid w:val="006416D8"/>
    <w:rsid w:val="00641724"/>
    <w:rsid w:val="0064177B"/>
    <w:rsid w:val="0064177D"/>
    <w:rsid w:val="00641A62"/>
    <w:rsid w:val="00641ABE"/>
    <w:rsid w:val="00641AD5"/>
    <w:rsid w:val="00641C1F"/>
    <w:rsid w:val="00641D35"/>
    <w:rsid w:val="00641E8A"/>
    <w:rsid w:val="00641F4A"/>
    <w:rsid w:val="00641F9A"/>
    <w:rsid w:val="0064201D"/>
    <w:rsid w:val="00642022"/>
    <w:rsid w:val="0064209A"/>
    <w:rsid w:val="006420DC"/>
    <w:rsid w:val="0064225B"/>
    <w:rsid w:val="006422B8"/>
    <w:rsid w:val="0064237C"/>
    <w:rsid w:val="00642510"/>
    <w:rsid w:val="00642544"/>
    <w:rsid w:val="006425FB"/>
    <w:rsid w:val="00642616"/>
    <w:rsid w:val="0064268E"/>
    <w:rsid w:val="006426D2"/>
    <w:rsid w:val="00642710"/>
    <w:rsid w:val="0064275D"/>
    <w:rsid w:val="00642799"/>
    <w:rsid w:val="00642814"/>
    <w:rsid w:val="006428CD"/>
    <w:rsid w:val="006429DF"/>
    <w:rsid w:val="00642B24"/>
    <w:rsid w:val="00642DFB"/>
    <w:rsid w:val="00642F88"/>
    <w:rsid w:val="00643082"/>
    <w:rsid w:val="006430E2"/>
    <w:rsid w:val="006431A7"/>
    <w:rsid w:val="006431C9"/>
    <w:rsid w:val="006431FE"/>
    <w:rsid w:val="00643218"/>
    <w:rsid w:val="00643353"/>
    <w:rsid w:val="006436B9"/>
    <w:rsid w:val="00643727"/>
    <w:rsid w:val="006438AE"/>
    <w:rsid w:val="00643ABC"/>
    <w:rsid w:val="00643B9A"/>
    <w:rsid w:val="00643CC7"/>
    <w:rsid w:val="00643E47"/>
    <w:rsid w:val="00643E87"/>
    <w:rsid w:val="00643FAE"/>
    <w:rsid w:val="00643FC1"/>
    <w:rsid w:val="0064412A"/>
    <w:rsid w:val="00644174"/>
    <w:rsid w:val="006441E6"/>
    <w:rsid w:val="0064422A"/>
    <w:rsid w:val="006442FF"/>
    <w:rsid w:val="00644450"/>
    <w:rsid w:val="006445A1"/>
    <w:rsid w:val="0064466A"/>
    <w:rsid w:val="00644749"/>
    <w:rsid w:val="00644911"/>
    <w:rsid w:val="00644B27"/>
    <w:rsid w:val="00644BE4"/>
    <w:rsid w:val="00644C09"/>
    <w:rsid w:val="00644C63"/>
    <w:rsid w:val="00644D45"/>
    <w:rsid w:val="00644FD9"/>
    <w:rsid w:val="0064500A"/>
    <w:rsid w:val="006452C8"/>
    <w:rsid w:val="006453EA"/>
    <w:rsid w:val="0064540C"/>
    <w:rsid w:val="00645433"/>
    <w:rsid w:val="006454EA"/>
    <w:rsid w:val="00645553"/>
    <w:rsid w:val="00645571"/>
    <w:rsid w:val="006455F5"/>
    <w:rsid w:val="00645659"/>
    <w:rsid w:val="006457E2"/>
    <w:rsid w:val="00645878"/>
    <w:rsid w:val="0064587A"/>
    <w:rsid w:val="00645932"/>
    <w:rsid w:val="00645944"/>
    <w:rsid w:val="00645989"/>
    <w:rsid w:val="006459F2"/>
    <w:rsid w:val="00645C9F"/>
    <w:rsid w:val="00645D25"/>
    <w:rsid w:val="00645D37"/>
    <w:rsid w:val="00645DD9"/>
    <w:rsid w:val="00645F19"/>
    <w:rsid w:val="00645F31"/>
    <w:rsid w:val="00646216"/>
    <w:rsid w:val="00646397"/>
    <w:rsid w:val="00646591"/>
    <w:rsid w:val="00646753"/>
    <w:rsid w:val="006467B9"/>
    <w:rsid w:val="00646876"/>
    <w:rsid w:val="00646888"/>
    <w:rsid w:val="006468A5"/>
    <w:rsid w:val="00646A1E"/>
    <w:rsid w:val="00646B74"/>
    <w:rsid w:val="00646BCD"/>
    <w:rsid w:val="00646C25"/>
    <w:rsid w:val="00646C33"/>
    <w:rsid w:val="00646D02"/>
    <w:rsid w:val="00646DCA"/>
    <w:rsid w:val="00646E3D"/>
    <w:rsid w:val="00646EE0"/>
    <w:rsid w:val="00646F7D"/>
    <w:rsid w:val="00646FA0"/>
    <w:rsid w:val="00646FD9"/>
    <w:rsid w:val="0064712B"/>
    <w:rsid w:val="006472E3"/>
    <w:rsid w:val="0064742C"/>
    <w:rsid w:val="00647564"/>
    <w:rsid w:val="0064756F"/>
    <w:rsid w:val="006475A6"/>
    <w:rsid w:val="0064765A"/>
    <w:rsid w:val="00647674"/>
    <w:rsid w:val="006476C9"/>
    <w:rsid w:val="006476D5"/>
    <w:rsid w:val="006477D9"/>
    <w:rsid w:val="00647835"/>
    <w:rsid w:val="00647840"/>
    <w:rsid w:val="006478C6"/>
    <w:rsid w:val="006479BF"/>
    <w:rsid w:val="00647AA1"/>
    <w:rsid w:val="00647B4B"/>
    <w:rsid w:val="00647BD0"/>
    <w:rsid w:val="00647C1C"/>
    <w:rsid w:val="00647CD9"/>
    <w:rsid w:val="00647D2F"/>
    <w:rsid w:val="00647DB7"/>
    <w:rsid w:val="006500D7"/>
    <w:rsid w:val="00650183"/>
    <w:rsid w:val="0065018A"/>
    <w:rsid w:val="006501CB"/>
    <w:rsid w:val="006501F9"/>
    <w:rsid w:val="0065034F"/>
    <w:rsid w:val="0065038F"/>
    <w:rsid w:val="0065046F"/>
    <w:rsid w:val="00650499"/>
    <w:rsid w:val="006504B4"/>
    <w:rsid w:val="00650724"/>
    <w:rsid w:val="006507B6"/>
    <w:rsid w:val="0065093B"/>
    <w:rsid w:val="00650A94"/>
    <w:rsid w:val="00650B8E"/>
    <w:rsid w:val="00650C7D"/>
    <w:rsid w:val="00650CC0"/>
    <w:rsid w:val="00650CE8"/>
    <w:rsid w:val="00650D38"/>
    <w:rsid w:val="00650D52"/>
    <w:rsid w:val="00650E0D"/>
    <w:rsid w:val="00650E37"/>
    <w:rsid w:val="00650F85"/>
    <w:rsid w:val="006510A5"/>
    <w:rsid w:val="00651128"/>
    <w:rsid w:val="0065116F"/>
    <w:rsid w:val="0065135D"/>
    <w:rsid w:val="00651408"/>
    <w:rsid w:val="00651487"/>
    <w:rsid w:val="0065158A"/>
    <w:rsid w:val="006515C0"/>
    <w:rsid w:val="00651607"/>
    <w:rsid w:val="00651620"/>
    <w:rsid w:val="00651682"/>
    <w:rsid w:val="006516A9"/>
    <w:rsid w:val="00651712"/>
    <w:rsid w:val="00651997"/>
    <w:rsid w:val="006519AC"/>
    <w:rsid w:val="006519B1"/>
    <w:rsid w:val="00651A94"/>
    <w:rsid w:val="00651B34"/>
    <w:rsid w:val="00651C35"/>
    <w:rsid w:val="00651CCF"/>
    <w:rsid w:val="006520FE"/>
    <w:rsid w:val="006521EE"/>
    <w:rsid w:val="0065223E"/>
    <w:rsid w:val="00652283"/>
    <w:rsid w:val="0065245A"/>
    <w:rsid w:val="006524E5"/>
    <w:rsid w:val="006528A7"/>
    <w:rsid w:val="0065298F"/>
    <w:rsid w:val="00652A7C"/>
    <w:rsid w:val="00652C55"/>
    <w:rsid w:val="00652D1F"/>
    <w:rsid w:val="00652D95"/>
    <w:rsid w:val="00652E37"/>
    <w:rsid w:val="00652E81"/>
    <w:rsid w:val="00652E91"/>
    <w:rsid w:val="00652F2E"/>
    <w:rsid w:val="006530C5"/>
    <w:rsid w:val="006531B7"/>
    <w:rsid w:val="00653379"/>
    <w:rsid w:val="006533C4"/>
    <w:rsid w:val="006534CC"/>
    <w:rsid w:val="006534D9"/>
    <w:rsid w:val="0065364D"/>
    <w:rsid w:val="006538A0"/>
    <w:rsid w:val="006539DA"/>
    <w:rsid w:val="00653B3D"/>
    <w:rsid w:val="00653D5F"/>
    <w:rsid w:val="00653D64"/>
    <w:rsid w:val="00653E21"/>
    <w:rsid w:val="00653F59"/>
    <w:rsid w:val="00654131"/>
    <w:rsid w:val="0065418C"/>
    <w:rsid w:val="006541D5"/>
    <w:rsid w:val="0065423D"/>
    <w:rsid w:val="00654264"/>
    <w:rsid w:val="006543C4"/>
    <w:rsid w:val="0065454A"/>
    <w:rsid w:val="0065457B"/>
    <w:rsid w:val="0065465E"/>
    <w:rsid w:val="0065474D"/>
    <w:rsid w:val="006548C3"/>
    <w:rsid w:val="006548CF"/>
    <w:rsid w:val="00654959"/>
    <w:rsid w:val="00654A3D"/>
    <w:rsid w:val="00654BF0"/>
    <w:rsid w:val="00654D79"/>
    <w:rsid w:val="00654D80"/>
    <w:rsid w:val="00654FD2"/>
    <w:rsid w:val="00655069"/>
    <w:rsid w:val="006551CD"/>
    <w:rsid w:val="0065529D"/>
    <w:rsid w:val="006552EC"/>
    <w:rsid w:val="0065530F"/>
    <w:rsid w:val="0065544D"/>
    <w:rsid w:val="00655481"/>
    <w:rsid w:val="006554CB"/>
    <w:rsid w:val="00655528"/>
    <w:rsid w:val="006555F8"/>
    <w:rsid w:val="00655607"/>
    <w:rsid w:val="00655898"/>
    <w:rsid w:val="00655B96"/>
    <w:rsid w:val="00655CA0"/>
    <w:rsid w:val="00655DEB"/>
    <w:rsid w:val="00655E50"/>
    <w:rsid w:val="00655EBB"/>
    <w:rsid w:val="00655FA5"/>
    <w:rsid w:val="006560EF"/>
    <w:rsid w:val="006562B3"/>
    <w:rsid w:val="006562C4"/>
    <w:rsid w:val="006562D0"/>
    <w:rsid w:val="00656357"/>
    <w:rsid w:val="00656465"/>
    <w:rsid w:val="00656517"/>
    <w:rsid w:val="006565FB"/>
    <w:rsid w:val="006565FD"/>
    <w:rsid w:val="00656626"/>
    <w:rsid w:val="00656634"/>
    <w:rsid w:val="00656802"/>
    <w:rsid w:val="0065699C"/>
    <w:rsid w:val="00656AE8"/>
    <w:rsid w:val="00656B08"/>
    <w:rsid w:val="00656BDF"/>
    <w:rsid w:val="00656BFD"/>
    <w:rsid w:val="00656D1C"/>
    <w:rsid w:val="00656DC0"/>
    <w:rsid w:val="00656DCF"/>
    <w:rsid w:val="00656DDD"/>
    <w:rsid w:val="00656E46"/>
    <w:rsid w:val="00656E4E"/>
    <w:rsid w:val="00656E90"/>
    <w:rsid w:val="00656EDF"/>
    <w:rsid w:val="0065721F"/>
    <w:rsid w:val="00657246"/>
    <w:rsid w:val="00657292"/>
    <w:rsid w:val="006572D8"/>
    <w:rsid w:val="00657314"/>
    <w:rsid w:val="006573F3"/>
    <w:rsid w:val="006574E3"/>
    <w:rsid w:val="006574F1"/>
    <w:rsid w:val="00657580"/>
    <w:rsid w:val="006575F8"/>
    <w:rsid w:val="006576C6"/>
    <w:rsid w:val="0065784F"/>
    <w:rsid w:val="00657979"/>
    <w:rsid w:val="006579C5"/>
    <w:rsid w:val="00657A0F"/>
    <w:rsid w:val="00657A9C"/>
    <w:rsid w:val="00657AE7"/>
    <w:rsid w:val="00657AEA"/>
    <w:rsid w:val="00657B15"/>
    <w:rsid w:val="00657C17"/>
    <w:rsid w:val="00657C1B"/>
    <w:rsid w:val="00657C42"/>
    <w:rsid w:val="00657C54"/>
    <w:rsid w:val="00657D1B"/>
    <w:rsid w:val="00657D6A"/>
    <w:rsid w:val="00657D73"/>
    <w:rsid w:val="00657F9F"/>
    <w:rsid w:val="00657FA9"/>
    <w:rsid w:val="00660056"/>
    <w:rsid w:val="00660104"/>
    <w:rsid w:val="00660130"/>
    <w:rsid w:val="00660312"/>
    <w:rsid w:val="0066036A"/>
    <w:rsid w:val="00660372"/>
    <w:rsid w:val="006603A1"/>
    <w:rsid w:val="006603E1"/>
    <w:rsid w:val="00660641"/>
    <w:rsid w:val="00660688"/>
    <w:rsid w:val="00660704"/>
    <w:rsid w:val="006607B5"/>
    <w:rsid w:val="006607C5"/>
    <w:rsid w:val="006609DA"/>
    <w:rsid w:val="00660A82"/>
    <w:rsid w:val="00660AF1"/>
    <w:rsid w:val="00660B29"/>
    <w:rsid w:val="00660BD0"/>
    <w:rsid w:val="00660CA9"/>
    <w:rsid w:val="00660F33"/>
    <w:rsid w:val="00660F89"/>
    <w:rsid w:val="0066102E"/>
    <w:rsid w:val="006611BE"/>
    <w:rsid w:val="006611FE"/>
    <w:rsid w:val="00661317"/>
    <w:rsid w:val="00661325"/>
    <w:rsid w:val="0066139E"/>
    <w:rsid w:val="006615EB"/>
    <w:rsid w:val="00661708"/>
    <w:rsid w:val="00661852"/>
    <w:rsid w:val="00661A4A"/>
    <w:rsid w:val="00661B6E"/>
    <w:rsid w:val="00661B9C"/>
    <w:rsid w:val="00661BB5"/>
    <w:rsid w:val="00661CFB"/>
    <w:rsid w:val="00661E92"/>
    <w:rsid w:val="00661ED9"/>
    <w:rsid w:val="00661EE0"/>
    <w:rsid w:val="00661FD6"/>
    <w:rsid w:val="00661FF4"/>
    <w:rsid w:val="0066209B"/>
    <w:rsid w:val="006620AC"/>
    <w:rsid w:val="00662168"/>
    <w:rsid w:val="006621CA"/>
    <w:rsid w:val="00662398"/>
    <w:rsid w:val="0066241D"/>
    <w:rsid w:val="006624AA"/>
    <w:rsid w:val="006624B2"/>
    <w:rsid w:val="00662599"/>
    <w:rsid w:val="006626F6"/>
    <w:rsid w:val="00662731"/>
    <w:rsid w:val="006628C7"/>
    <w:rsid w:val="00662979"/>
    <w:rsid w:val="006629B7"/>
    <w:rsid w:val="00662C32"/>
    <w:rsid w:val="00662D43"/>
    <w:rsid w:val="00662D90"/>
    <w:rsid w:val="00662E82"/>
    <w:rsid w:val="00662F0D"/>
    <w:rsid w:val="00662F71"/>
    <w:rsid w:val="0066316B"/>
    <w:rsid w:val="006632D9"/>
    <w:rsid w:val="00663422"/>
    <w:rsid w:val="0066367A"/>
    <w:rsid w:val="0066377E"/>
    <w:rsid w:val="00663A20"/>
    <w:rsid w:val="00663B83"/>
    <w:rsid w:val="00663C0F"/>
    <w:rsid w:val="00663D7A"/>
    <w:rsid w:val="00663DCC"/>
    <w:rsid w:val="00663F0E"/>
    <w:rsid w:val="00663F24"/>
    <w:rsid w:val="00663F95"/>
    <w:rsid w:val="00663FB1"/>
    <w:rsid w:val="0066409C"/>
    <w:rsid w:val="0066412F"/>
    <w:rsid w:val="0066414C"/>
    <w:rsid w:val="006641AE"/>
    <w:rsid w:val="00664211"/>
    <w:rsid w:val="006644CF"/>
    <w:rsid w:val="006644DF"/>
    <w:rsid w:val="00664506"/>
    <w:rsid w:val="00664520"/>
    <w:rsid w:val="00664659"/>
    <w:rsid w:val="0066469F"/>
    <w:rsid w:val="00664988"/>
    <w:rsid w:val="006649A6"/>
    <w:rsid w:val="00664A2C"/>
    <w:rsid w:val="00664A52"/>
    <w:rsid w:val="00664B9D"/>
    <w:rsid w:val="00664D16"/>
    <w:rsid w:val="00664E74"/>
    <w:rsid w:val="00664EFB"/>
    <w:rsid w:val="00664F11"/>
    <w:rsid w:val="00664F2D"/>
    <w:rsid w:val="00664F90"/>
    <w:rsid w:val="00664FBC"/>
    <w:rsid w:val="0066502E"/>
    <w:rsid w:val="006650A8"/>
    <w:rsid w:val="00665195"/>
    <w:rsid w:val="0066537E"/>
    <w:rsid w:val="00665393"/>
    <w:rsid w:val="00665405"/>
    <w:rsid w:val="0066547F"/>
    <w:rsid w:val="006654F2"/>
    <w:rsid w:val="00665690"/>
    <w:rsid w:val="00665758"/>
    <w:rsid w:val="00665833"/>
    <w:rsid w:val="00665854"/>
    <w:rsid w:val="006658EA"/>
    <w:rsid w:val="006659E7"/>
    <w:rsid w:val="00665A5E"/>
    <w:rsid w:val="00665ACB"/>
    <w:rsid w:val="00665AE2"/>
    <w:rsid w:val="00665BAA"/>
    <w:rsid w:val="00665BF8"/>
    <w:rsid w:val="00665C1B"/>
    <w:rsid w:val="00665C2B"/>
    <w:rsid w:val="00665D07"/>
    <w:rsid w:val="00665F0C"/>
    <w:rsid w:val="00666042"/>
    <w:rsid w:val="006660BD"/>
    <w:rsid w:val="00666160"/>
    <w:rsid w:val="00666219"/>
    <w:rsid w:val="00666235"/>
    <w:rsid w:val="0066654C"/>
    <w:rsid w:val="0066659D"/>
    <w:rsid w:val="006666BD"/>
    <w:rsid w:val="006667D8"/>
    <w:rsid w:val="006668F2"/>
    <w:rsid w:val="00666B43"/>
    <w:rsid w:val="00666C04"/>
    <w:rsid w:val="00666CE0"/>
    <w:rsid w:val="00666D05"/>
    <w:rsid w:val="00666D8F"/>
    <w:rsid w:val="00666E84"/>
    <w:rsid w:val="00666F58"/>
    <w:rsid w:val="00667008"/>
    <w:rsid w:val="00667013"/>
    <w:rsid w:val="00667252"/>
    <w:rsid w:val="00667281"/>
    <w:rsid w:val="00667304"/>
    <w:rsid w:val="00667344"/>
    <w:rsid w:val="00667436"/>
    <w:rsid w:val="00667494"/>
    <w:rsid w:val="00667511"/>
    <w:rsid w:val="00667602"/>
    <w:rsid w:val="006676DB"/>
    <w:rsid w:val="006676F7"/>
    <w:rsid w:val="006676FF"/>
    <w:rsid w:val="006677BC"/>
    <w:rsid w:val="006678A0"/>
    <w:rsid w:val="00667935"/>
    <w:rsid w:val="00667936"/>
    <w:rsid w:val="00667C09"/>
    <w:rsid w:val="00667E32"/>
    <w:rsid w:val="00667ED1"/>
    <w:rsid w:val="00667ED7"/>
    <w:rsid w:val="00670040"/>
    <w:rsid w:val="00670049"/>
    <w:rsid w:val="0067007D"/>
    <w:rsid w:val="006701FE"/>
    <w:rsid w:val="006701FF"/>
    <w:rsid w:val="00670351"/>
    <w:rsid w:val="0067040E"/>
    <w:rsid w:val="00670469"/>
    <w:rsid w:val="00670554"/>
    <w:rsid w:val="00670557"/>
    <w:rsid w:val="006705FB"/>
    <w:rsid w:val="00670612"/>
    <w:rsid w:val="00670701"/>
    <w:rsid w:val="00670784"/>
    <w:rsid w:val="0067080A"/>
    <w:rsid w:val="00670880"/>
    <w:rsid w:val="0067093A"/>
    <w:rsid w:val="00670A00"/>
    <w:rsid w:val="00670A44"/>
    <w:rsid w:val="00670B18"/>
    <w:rsid w:val="00670D22"/>
    <w:rsid w:val="00670D78"/>
    <w:rsid w:val="00670E6F"/>
    <w:rsid w:val="00670E88"/>
    <w:rsid w:val="00670E8D"/>
    <w:rsid w:val="00670F37"/>
    <w:rsid w:val="006710EA"/>
    <w:rsid w:val="00671188"/>
    <w:rsid w:val="006712A1"/>
    <w:rsid w:val="0067139A"/>
    <w:rsid w:val="006713D2"/>
    <w:rsid w:val="0067141C"/>
    <w:rsid w:val="0067149E"/>
    <w:rsid w:val="00671592"/>
    <w:rsid w:val="006715B9"/>
    <w:rsid w:val="006715E4"/>
    <w:rsid w:val="006716AA"/>
    <w:rsid w:val="006716DC"/>
    <w:rsid w:val="00671795"/>
    <w:rsid w:val="00671903"/>
    <w:rsid w:val="00671BBD"/>
    <w:rsid w:val="00671C12"/>
    <w:rsid w:val="00671CDB"/>
    <w:rsid w:val="00671D99"/>
    <w:rsid w:val="00671DD8"/>
    <w:rsid w:val="00671ED7"/>
    <w:rsid w:val="00671F94"/>
    <w:rsid w:val="00671FEC"/>
    <w:rsid w:val="00672054"/>
    <w:rsid w:val="00672076"/>
    <w:rsid w:val="0067216B"/>
    <w:rsid w:val="006724BB"/>
    <w:rsid w:val="006724D3"/>
    <w:rsid w:val="006724DE"/>
    <w:rsid w:val="0067253C"/>
    <w:rsid w:val="0067255B"/>
    <w:rsid w:val="00672680"/>
    <w:rsid w:val="00672696"/>
    <w:rsid w:val="00672861"/>
    <w:rsid w:val="00672B39"/>
    <w:rsid w:val="00672CA1"/>
    <w:rsid w:val="00672E41"/>
    <w:rsid w:val="00672E6C"/>
    <w:rsid w:val="00672EA8"/>
    <w:rsid w:val="00673061"/>
    <w:rsid w:val="00673063"/>
    <w:rsid w:val="006730BF"/>
    <w:rsid w:val="006730FA"/>
    <w:rsid w:val="00673156"/>
    <w:rsid w:val="00673276"/>
    <w:rsid w:val="0067337C"/>
    <w:rsid w:val="006733AB"/>
    <w:rsid w:val="00673430"/>
    <w:rsid w:val="0067344B"/>
    <w:rsid w:val="00673595"/>
    <w:rsid w:val="00673659"/>
    <w:rsid w:val="006736B3"/>
    <w:rsid w:val="00673791"/>
    <w:rsid w:val="00673819"/>
    <w:rsid w:val="006738A2"/>
    <w:rsid w:val="006738E7"/>
    <w:rsid w:val="006739BB"/>
    <w:rsid w:val="00673A95"/>
    <w:rsid w:val="00673AE1"/>
    <w:rsid w:val="00673B2D"/>
    <w:rsid w:val="00673CFF"/>
    <w:rsid w:val="00673DD4"/>
    <w:rsid w:val="00673E6E"/>
    <w:rsid w:val="00673F99"/>
    <w:rsid w:val="006741A1"/>
    <w:rsid w:val="006741E5"/>
    <w:rsid w:val="006741FA"/>
    <w:rsid w:val="0067430F"/>
    <w:rsid w:val="0067445A"/>
    <w:rsid w:val="00674554"/>
    <w:rsid w:val="00674627"/>
    <w:rsid w:val="00674721"/>
    <w:rsid w:val="00674751"/>
    <w:rsid w:val="006749EC"/>
    <w:rsid w:val="006749F4"/>
    <w:rsid w:val="006749FA"/>
    <w:rsid w:val="00674A22"/>
    <w:rsid w:val="00674B44"/>
    <w:rsid w:val="00674DB4"/>
    <w:rsid w:val="00674DD9"/>
    <w:rsid w:val="00674FA0"/>
    <w:rsid w:val="00674FB5"/>
    <w:rsid w:val="00675164"/>
    <w:rsid w:val="0067535C"/>
    <w:rsid w:val="006755D9"/>
    <w:rsid w:val="00675610"/>
    <w:rsid w:val="0067565F"/>
    <w:rsid w:val="0067591C"/>
    <w:rsid w:val="0067592F"/>
    <w:rsid w:val="006759BD"/>
    <w:rsid w:val="006759F5"/>
    <w:rsid w:val="00675A9E"/>
    <w:rsid w:val="00675BBC"/>
    <w:rsid w:val="00675D68"/>
    <w:rsid w:val="00675E16"/>
    <w:rsid w:val="00676083"/>
    <w:rsid w:val="006760F4"/>
    <w:rsid w:val="0067611C"/>
    <w:rsid w:val="006761BD"/>
    <w:rsid w:val="006762EA"/>
    <w:rsid w:val="00676300"/>
    <w:rsid w:val="0067645D"/>
    <w:rsid w:val="00676536"/>
    <w:rsid w:val="0067666A"/>
    <w:rsid w:val="00676699"/>
    <w:rsid w:val="006766F1"/>
    <w:rsid w:val="006767CB"/>
    <w:rsid w:val="006768E3"/>
    <w:rsid w:val="00676901"/>
    <w:rsid w:val="00676903"/>
    <w:rsid w:val="00676A1D"/>
    <w:rsid w:val="00676A7F"/>
    <w:rsid w:val="00676A85"/>
    <w:rsid w:val="00676AF4"/>
    <w:rsid w:val="00676B7D"/>
    <w:rsid w:val="00676C8D"/>
    <w:rsid w:val="00676D37"/>
    <w:rsid w:val="00676E06"/>
    <w:rsid w:val="00676E43"/>
    <w:rsid w:val="00676EAD"/>
    <w:rsid w:val="00676F04"/>
    <w:rsid w:val="006770A5"/>
    <w:rsid w:val="006770FA"/>
    <w:rsid w:val="00677298"/>
    <w:rsid w:val="006772E9"/>
    <w:rsid w:val="0067731B"/>
    <w:rsid w:val="00677351"/>
    <w:rsid w:val="006773A8"/>
    <w:rsid w:val="006775EA"/>
    <w:rsid w:val="00677640"/>
    <w:rsid w:val="006777F8"/>
    <w:rsid w:val="0067781C"/>
    <w:rsid w:val="0067796B"/>
    <w:rsid w:val="00677A89"/>
    <w:rsid w:val="00677AB4"/>
    <w:rsid w:val="00677BA3"/>
    <w:rsid w:val="00677C53"/>
    <w:rsid w:val="00677CC1"/>
    <w:rsid w:val="00677DF7"/>
    <w:rsid w:val="00677EB4"/>
    <w:rsid w:val="00677FDF"/>
    <w:rsid w:val="0068004C"/>
    <w:rsid w:val="00680062"/>
    <w:rsid w:val="006801B1"/>
    <w:rsid w:val="006801DB"/>
    <w:rsid w:val="0068048F"/>
    <w:rsid w:val="00680516"/>
    <w:rsid w:val="00680655"/>
    <w:rsid w:val="0068076D"/>
    <w:rsid w:val="0068087A"/>
    <w:rsid w:val="0068097D"/>
    <w:rsid w:val="00680984"/>
    <w:rsid w:val="00680C10"/>
    <w:rsid w:val="00680C3B"/>
    <w:rsid w:val="00680C6A"/>
    <w:rsid w:val="00680D2C"/>
    <w:rsid w:val="00680F01"/>
    <w:rsid w:val="00680F0B"/>
    <w:rsid w:val="00680FC2"/>
    <w:rsid w:val="00680FE1"/>
    <w:rsid w:val="00681053"/>
    <w:rsid w:val="006810A4"/>
    <w:rsid w:val="006811B0"/>
    <w:rsid w:val="006813F8"/>
    <w:rsid w:val="00681619"/>
    <w:rsid w:val="00681742"/>
    <w:rsid w:val="0068177A"/>
    <w:rsid w:val="0068182F"/>
    <w:rsid w:val="00681858"/>
    <w:rsid w:val="006818FF"/>
    <w:rsid w:val="00681992"/>
    <w:rsid w:val="00681997"/>
    <w:rsid w:val="006819C8"/>
    <w:rsid w:val="00681BB2"/>
    <w:rsid w:val="00681BC4"/>
    <w:rsid w:val="00681D5B"/>
    <w:rsid w:val="00681E39"/>
    <w:rsid w:val="00681E97"/>
    <w:rsid w:val="006820D7"/>
    <w:rsid w:val="00682173"/>
    <w:rsid w:val="006822B9"/>
    <w:rsid w:val="00682376"/>
    <w:rsid w:val="006823F5"/>
    <w:rsid w:val="0068249A"/>
    <w:rsid w:val="0068253F"/>
    <w:rsid w:val="00682546"/>
    <w:rsid w:val="0068264D"/>
    <w:rsid w:val="00682898"/>
    <w:rsid w:val="0068295B"/>
    <w:rsid w:val="0068299D"/>
    <w:rsid w:val="00682AAF"/>
    <w:rsid w:val="00682B4A"/>
    <w:rsid w:val="00682B54"/>
    <w:rsid w:val="00682BB6"/>
    <w:rsid w:val="00682D68"/>
    <w:rsid w:val="00682E10"/>
    <w:rsid w:val="00682E6D"/>
    <w:rsid w:val="00682FE4"/>
    <w:rsid w:val="0068306C"/>
    <w:rsid w:val="0068308E"/>
    <w:rsid w:val="006830E7"/>
    <w:rsid w:val="0068313D"/>
    <w:rsid w:val="006831A4"/>
    <w:rsid w:val="0068332D"/>
    <w:rsid w:val="0068332F"/>
    <w:rsid w:val="006833D8"/>
    <w:rsid w:val="00683461"/>
    <w:rsid w:val="00683525"/>
    <w:rsid w:val="00683638"/>
    <w:rsid w:val="006836A8"/>
    <w:rsid w:val="006837AA"/>
    <w:rsid w:val="0068386D"/>
    <w:rsid w:val="006839DD"/>
    <w:rsid w:val="00683A4A"/>
    <w:rsid w:val="00683A8F"/>
    <w:rsid w:val="00683AAF"/>
    <w:rsid w:val="00683BE4"/>
    <w:rsid w:val="00683E88"/>
    <w:rsid w:val="00683ED8"/>
    <w:rsid w:val="00683F9C"/>
    <w:rsid w:val="00684043"/>
    <w:rsid w:val="0068417D"/>
    <w:rsid w:val="006842B9"/>
    <w:rsid w:val="006842F0"/>
    <w:rsid w:val="0068448A"/>
    <w:rsid w:val="006844B2"/>
    <w:rsid w:val="006844E7"/>
    <w:rsid w:val="00684624"/>
    <w:rsid w:val="006846CA"/>
    <w:rsid w:val="00684736"/>
    <w:rsid w:val="00684778"/>
    <w:rsid w:val="00684AA8"/>
    <w:rsid w:val="00684BA7"/>
    <w:rsid w:val="00684C18"/>
    <w:rsid w:val="00684CAB"/>
    <w:rsid w:val="00684EE1"/>
    <w:rsid w:val="00684FB1"/>
    <w:rsid w:val="00684FFD"/>
    <w:rsid w:val="0068501E"/>
    <w:rsid w:val="00685079"/>
    <w:rsid w:val="00685167"/>
    <w:rsid w:val="006851E2"/>
    <w:rsid w:val="0068525C"/>
    <w:rsid w:val="00685273"/>
    <w:rsid w:val="0068551C"/>
    <w:rsid w:val="0068558E"/>
    <w:rsid w:val="0068564A"/>
    <w:rsid w:val="006856A6"/>
    <w:rsid w:val="00685792"/>
    <w:rsid w:val="006857B3"/>
    <w:rsid w:val="006858E7"/>
    <w:rsid w:val="006859EE"/>
    <w:rsid w:val="006859F6"/>
    <w:rsid w:val="00685A3D"/>
    <w:rsid w:val="00685B05"/>
    <w:rsid w:val="00685B16"/>
    <w:rsid w:val="00685B24"/>
    <w:rsid w:val="00685B7D"/>
    <w:rsid w:val="00685C6D"/>
    <w:rsid w:val="00685CF5"/>
    <w:rsid w:val="00685D02"/>
    <w:rsid w:val="00685DB7"/>
    <w:rsid w:val="00685DE0"/>
    <w:rsid w:val="00685F04"/>
    <w:rsid w:val="00685FA0"/>
    <w:rsid w:val="00686001"/>
    <w:rsid w:val="006860DC"/>
    <w:rsid w:val="006860F6"/>
    <w:rsid w:val="00686381"/>
    <w:rsid w:val="00686593"/>
    <w:rsid w:val="006865A2"/>
    <w:rsid w:val="00686622"/>
    <w:rsid w:val="00686778"/>
    <w:rsid w:val="00686790"/>
    <w:rsid w:val="006867F5"/>
    <w:rsid w:val="00686896"/>
    <w:rsid w:val="006868C4"/>
    <w:rsid w:val="006868CC"/>
    <w:rsid w:val="0068698F"/>
    <w:rsid w:val="00686A99"/>
    <w:rsid w:val="00686B36"/>
    <w:rsid w:val="00686B42"/>
    <w:rsid w:val="00686BAF"/>
    <w:rsid w:val="00686C46"/>
    <w:rsid w:val="00686D27"/>
    <w:rsid w:val="00686D86"/>
    <w:rsid w:val="00686DFD"/>
    <w:rsid w:val="00686E7C"/>
    <w:rsid w:val="00686FF0"/>
    <w:rsid w:val="00687009"/>
    <w:rsid w:val="00687033"/>
    <w:rsid w:val="0068753A"/>
    <w:rsid w:val="006875B8"/>
    <w:rsid w:val="0068764A"/>
    <w:rsid w:val="006876A7"/>
    <w:rsid w:val="00687966"/>
    <w:rsid w:val="0068799F"/>
    <w:rsid w:val="006879E1"/>
    <w:rsid w:val="00687A32"/>
    <w:rsid w:val="00687A8C"/>
    <w:rsid w:val="00687AA3"/>
    <w:rsid w:val="00687B7F"/>
    <w:rsid w:val="00687C91"/>
    <w:rsid w:val="00687E50"/>
    <w:rsid w:val="00687E62"/>
    <w:rsid w:val="00687F70"/>
    <w:rsid w:val="00687F82"/>
    <w:rsid w:val="0069012A"/>
    <w:rsid w:val="0069012C"/>
    <w:rsid w:val="00690158"/>
    <w:rsid w:val="006901CD"/>
    <w:rsid w:val="006901CF"/>
    <w:rsid w:val="00690348"/>
    <w:rsid w:val="0069038C"/>
    <w:rsid w:val="006903CC"/>
    <w:rsid w:val="0069042D"/>
    <w:rsid w:val="006905D5"/>
    <w:rsid w:val="00690790"/>
    <w:rsid w:val="00690891"/>
    <w:rsid w:val="00690952"/>
    <w:rsid w:val="00690AF3"/>
    <w:rsid w:val="00690B36"/>
    <w:rsid w:val="00690EF6"/>
    <w:rsid w:val="00690F7F"/>
    <w:rsid w:val="00690FA4"/>
    <w:rsid w:val="006910B9"/>
    <w:rsid w:val="006910F6"/>
    <w:rsid w:val="00691198"/>
    <w:rsid w:val="006912DE"/>
    <w:rsid w:val="00691350"/>
    <w:rsid w:val="006913A5"/>
    <w:rsid w:val="006913B3"/>
    <w:rsid w:val="00691480"/>
    <w:rsid w:val="006914AC"/>
    <w:rsid w:val="00691598"/>
    <w:rsid w:val="006915A9"/>
    <w:rsid w:val="00691624"/>
    <w:rsid w:val="00691631"/>
    <w:rsid w:val="006916E9"/>
    <w:rsid w:val="00691765"/>
    <w:rsid w:val="00691775"/>
    <w:rsid w:val="00691829"/>
    <w:rsid w:val="00691895"/>
    <w:rsid w:val="006918BD"/>
    <w:rsid w:val="00691CE4"/>
    <w:rsid w:val="00691D94"/>
    <w:rsid w:val="00691DB3"/>
    <w:rsid w:val="00691E23"/>
    <w:rsid w:val="00691F03"/>
    <w:rsid w:val="00691F34"/>
    <w:rsid w:val="00691FB9"/>
    <w:rsid w:val="00692035"/>
    <w:rsid w:val="006921E4"/>
    <w:rsid w:val="00692216"/>
    <w:rsid w:val="0069229D"/>
    <w:rsid w:val="00692346"/>
    <w:rsid w:val="006923B4"/>
    <w:rsid w:val="006924E7"/>
    <w:rsid w:val="006924F8"/>
    <w:rsid w:val="006925C8"/>
    <w:rsid w:val="006926E3"/>
    <w:rsid w:val="0069275B"/>
    <w:rsid w:val="006927BC"/>
    <w:rsid w:val="00692A5B"/>
    <w:rsid w:val="00692BDC"/>
    <w:rsid w:val="00692C6F"/>
    <w:rsid w:val="00692C83"/>
    <w:rsid w:val="00692DBF"/>
    <w:rsid w:val="00693199"/>
    <w:rsid w:val="006932A1"/>
    <w:rsid w:val="00693350"/>
    <w:rsid w:val="006933F2"/>
    <w:rsid w:val="00693401"/>
    <w:rsid w:val="00693446"/>
    <w:rsid w:val="006934C6"/>
    <w:rsid w:val="00693671"/>
    <w:rsid w:val="006936F1"/>
    <w:rsid w:val="0069370F"/>
    <w:rsid w:val="00693845"/>
    <w:rsid w:val="00693975"/>
    <w:rsid w:val="00693A67"/>
    <w:rsid w:val="00693AA9"/>
    <w:rsid w:val="00693D0B"/>
    <w:rsid w:val="00693E01"/>
    <w:rsid w:val="00693E53"/>
    <w:rsid w:val="00693E6B"/>
    <w:rsid w:val="00693EDE"/>
    <w:rsid w:val="00693F51"/>
    <w:rsid w:val="006940D3"/>
    <w:rsid w:val="00694154"/>
    <w:rsid w:val="00694161"/>
    <w:rsid w:val="006941BB"/>
    <w:rsid w:val="00694237"/>
    <w:rsid w:val="006942C8"/>
    <w:rsid w:val="0069445A"/>
    <w:rsid w:val="00694486"/>
    <w:rsid w:val="0069449E"/>
    <w:rsid w:val="00694599"/>
    <w:rsid w:val="00694603"/>
    <w:rsid w:val="00694606"/>
    <w:rsid w:val="0069463F"/>
    <w:rsid w:val="006946C4"/>
    <w:rsid w:val="006947E9"/>
    <w:rsid w:val="006948B2"/>
    <w:rsid w:val="006949FD"/>
    <w:rsid w:val="00694C9F"/>
    <w:rsid w:val="00694CA6"/>
    <w:rsid w:val="00694CBB"/>
    <w:rsid w:val="00694DAF"/>
    <w:rsid w:val="00694DE2"/>
    <w:rsid w:val="00694E18"/>
    <w:rsid w:val="00694E23"/>
    <w:rsid w:val="00694ED8"/>
    <w:rsid w:val="00694F81"/>
    <w:rsid w:val="00694FD4"/>
    <w:rsid w:val="00695061"/>
    <w:rsid w:val="00695114"/>
    <w:rsid w:val="00695122"/>
    <w:rsid w:val="00695139"/>
    <w:rsid w:val="0069513E"/>
    <w:rsid w:val="006951BF"/>
    <w:rsid w:val="0069529A"/>
    <w:rsid w:val="006952CD"/>
    <w:rsid w:val="006952DF"/>
    <w:rsid w:val="00695484"/>
    <w:rsid w:val="006954BB"/>
    <w:rsid w:val="00695595"/>
    <w:rsid w:val="00695676"/>
    <w:rsid w:val="006958F5"/>
    <w:rsid w:val="006958FD"/>
    <w:rsid w:val="00695959"/>
    <w:rsid w:val="00695BBB"/>
    <w:rsid w:val="00695D05"/>
    <w:rsid w:val="00695D20"/>
    <w:rsid w:val="00695DFF"/>
    <w:rsid w:val="00695EEC"/>
    <w:rsid w:val="0069603F"/>
    <w:rsid w:val="0069622D"/>
    <w:rsid w:val="00696296"/>
    <w:rsid w:val="0069643A"/>
    <w:rsid w:val="0069644B"/>
    <w:rsid w:val="006964D5"/>
    <w:rsid w:val="00696578"/>
    <w:rsid w:val="006965F7"/>
    <w:rsid w:val="00696832"/>
    <w:rsid w:val="00696869"/>
    <w:rsid w:val="006968EB"/>
    <w:rsid w:val="00696A8A"/>
    <w:rsid w:val="00696C00"/>
    <w:rsid w:val="00696D34"/>
    <w:rsid w:val="00696DC1"/>
    <w:rsid w:val="00696E24"/>
    <w:rsid w:val="00696EF4"/>
    <w:rsid w:val="00696F27"/>
    <w:rsid w:val="00696FA4"/>
    <w:rsid w:val="006970E5"/>
    <w:rsid w:val="006971B4"/>
    <w:rsid w:val="0069722E"/>
    <w:rsid w:val="00697298"/>
    <w:rsid w:val="00697316"/>
    <w:rsid w:val="00697334"/>
    <w:rsid w:val="0069746B"/>
    <w:rsid w:val="00697548"/>
    <w:rsid w:val="00697551"/>
    <w:rsid w:val="0069758E"/>
    <w:rsid w:val="00697755"/>
    <w:rsid w:val="006977B2"/>
    <w:rsid w:val="0069791A"/>
    <w:rsid w:val="00697928"/>
    <w:rsid w:val="006979A0"/>
    <w:rsid w:val="00697B29"/>
    <w:rsid w:val="00697B61"/>
    <w:rsid w:val="00697BC3"/>
    <w:rsid w:val="00697E81"/>
    <w:rsid w:val="00697F7B"/>
    <w:rsid w:val="006A001D"/>
    <w:rsid w:val="006A0075"/>
    <w:rsid w:val="006A0101"/>
    <w:rsid w:val="006A0152"/>
    <w:rsid w:val="006A020E"/>
    <w:rsid w:val="006A030F"/>
    <w:rsid w:val="006A0314"/>
    <w:rsid w:val="006A0365"/>
    <w:rsid w:val="006A03CC"/>
    <w:rsid w:val="006A043D"/>
    <w:rsid w:val="006A049B"/>
    <w:rsid w:val="006A0527"/>
    <w:rsid w:val="006A0596"/>
    <w:rsid w:val="006A065E"/>
    <w:rsid w:val="006A070C"/>
    <w:rsid w:val="006A0736"/>
    <w:rsid w:val="006A07CE"/>
    <w:rsid w:val="006A07FC"/>
    <w:rsid w:val="006A08AA"/>
    <w:rsid w:val="006A08DC"/>
    <w:rsid w:val="006A0954"/>
    <w:rsid w:val="006A0B37"/>
    <w:rsid w:val="006A0B53"/>
    <w:rsid w:val="006A0BD0"/>
    <w:rsid w:val="006A0DDB"/>
    <w:rsid w:val="006A0E10"/>
    <w:rsid w:val="006A0E65"/>
    <w:rsid w:val="006A10E0"/>
    <w:rsid w:val="006A114A"/>
    <w:rsid w:val="006A11D9"/>
    <w:rsid w:val="006A1509"/>
    <w:rsid w:val="006A1510"/>
    <w:rsid w:val="006A154F"/>
    <w:rsid w:val="006A1593"/>
    <w:rsid w:val="006A15D2"/>
    <w:rsid w:val="006A16C5"/>
    <w:rsid w:val="006A172B"/>
    <w:rsid w:val="006A183D"/>
    <w:rsid w:val="006A1952"/>
    <w:rsid w:val="006A1955"/>
    <w:rsid w:val="006A19B9"/>
    <w:rsid w:val="006A1A28"/>
    <w:rsid w:val="006A1A63"/>
    <w:rsid w:val="006A1B9F"/>
    <w:rsid w:val="006A1C32"/>
    <w:rsid w:val="006A1DA7"/>
    <w:rsid w:val="006A1E64"/>
    <w:rsid w:val="006A1FAE"/>
    <w:rsid w:val="006A1FF7"/>
    <w:rsid w:val="006A2041"/>
    <w:rsid w:val="006A20C1"/>
    <w:rsid w:val="006A2114"/>
    <w:rsid w:val="006A22A7"/>
    <w:rsid w:val="006A2383"/>
    <w:rsid w:val="006A245D"/>
    <w:rsid w:val="006A2537"/>
    <w:rsid w:val="006A25A4"/>
    <w:rsid w:val="006A25C5"/>
    <w:rsid w:val="006A2629"/>
    <w:rsid w:val="006A2784"/>
    <w:rsid w:val="006A27CC"/>
    <w:rsid w:val="006A286D"/>
    <w:rsid w:val="006A288D"/>
    <w:rsid w:val="006A293B"/>
    <w:rsid w:val="006A2A36"/>
    <w:rsid w:val="006A2A6D"/>
    <w:rsid w:val="006A2CC6"/>
    <w:rsid w:val="006A2DD3"/>
    <w:rsid w:val="006A2F16"/>
    <w:rsid w:val="006A2F51"/>
    <w:rsid w:val="006A2FE8"/>
    <w:rsid w:val="006A3021"/>
    <w:rsid w:val="006A3096"/>
    <w:rsid w:val="006A3188"/>
    <w:rsid w:val="006A31E1"/>
    <w:rsid w:val="006A32C8"/>
    <w:rsid w:val="006A32D1"/>
    <w:rsid w:val="006A335F"/>
    <w:rsid w:val="006A3408"/>
    <w:rsid w:val="006A3487"/>
    <w:rsid w:val="006A3746"/>
    <w:rsid w:val="006A3753"/>
    <w:rsid w:val="006A37F2"/>
    <w:rsid w:val="006A3916"/>
    <w:rsid w:val="006A394C"/>
    <w:rsid w:val="006A3A72"/>
    <w:rsid w:val="006A3AAA"/>
    <w:rsid w:val="006A3B2B"/>
    <w:rsid w:val="006A3B6E"/>
    <w:rsid w:val="006A3B9F"/>
    <w:rsid w:val="006A3BBB"/>
    <w:rsid w:val="006A3BF9"/>
    <w:rsid w:val="006A3C47"/>
    <w:rsid w:val="006A3CC6"/>
    <w:rsid w:val="006A3E20"/>
    <w:rsid w:val="006A3E49"/>
    <w:rsid w:val="006A3EB4"/>
    <w:rsid w:val="006A3F1E"/>
    <w:rsid w:val="006A3FA7"/>
    <w:rsid w:val="006A4094"/>
    <w:rsid w:val="006A4189"/>
    <w:rsid w:val="006A42A7"/>
    <w:rsid w:val="006A43A0"/>
    <w:rsid w:val="006A43CD"/>
    <w:rsid w:val="006A43E4"/>
    <w:rsid w:val="006A444B"/>
    <w:rsid w:val="006A4523"/>
    <w:rsid w:val="006A45BB"/>
    <w:rsid w:val="006A4614"/>
    <w:rsid w:val="006A46C1"/>
    <w:rsid w:val="006A476B"/>
    <w:rsid w:val="006A47D8"/>
    <w:rsid w:val="006A4926"/>
    <w:rsid w:val="006A4C0F"/>
    <w:rsid w:val="006A4C7D"/>
    <w:rsid w:val="006A4CD2"/>
    <w:rsid w:val="006A4EC3"/>
    <w:rsid w:val="006A4F38"/>
    <w:rsid w:val="006A5143"/>
    <w:rsid w:val="006A52F9"/>
    <w:rsid w:val="006A549D"/>
    <w:rsid w:val="006A5775"/>
    <w:rsid w:val="006A5794"/>
    <w:rsid w:val="006A5906"/>
    <w:rsid w:val="006A5969"/>
    <w:rsid w:val="006A5A2D"/>
    <w:rsid w:val="006A5A80"/>
    <w:rsid w:val="006A5B4E"/>
    <w:rsid w:val="006A5B57"/>
    <w:rsid w:val="006A5C86"/>
    <w:rsid w:val="006A5FD9"/>
    <w:rsid w:val="006A6006"/>
    <w:rsid w:val="006A60B5"/>
    <w:rsid w:val="006A6457"/>
    <w:rsid w:val="006A64C2"/>
    <w:rsid w:val="006A6711"/>
    <w:rsid w:val="006A6750"/>
    <w:rsid w:val="006A6862"/>
    <w:rsid w:val="006A6A6C"/>
    <w:rsid w:val="006A6BC7"/>
    <w:rsid w:val="006A6CE1"/>
    <w:rsid w:val="006A6DAA"/>
    <w:rsid w:val="006A6DEB"/>
    <w:rsid w:val="006A6E3F"/>
    <w:rsid w:val="006A6E5E"/>
    <w:rsid w:val="006A6EF1"/>
    <w:rsid w:val="006A70B0"/>
    <w:rsid w:val="006A720D"/>
    <w:rsid w:val="006A726A"/>
    <w:rsid w:val="006A72A0"/>
    <w:rsid w:val="006A73C3"/>
    <w:rsid w:val="006A747F"/>
    <w:rsid w:val="006A7531"/>
    <w:rsid w:val="006A76CF"/>
    <w:rsid w:val="006A7717"/>
    <w:rsid w:val="006A7737"/>
    <w:rsid w:val="006A77FF"/>
    <w:rsid w:val="006A78C9"/>
    <w:rsid w:val="006A79D4"/>
    <w:rsid w:val="006A7B47"/>
    <w:rsid w:val="006A7BB8"/>
    <w:rsid w:val="006A7CA2"/>
    <w:rsid w:val="006A7CB0"/>
    <w:rsid w:val="006A7D20"/>
    <w:rsid w:val="006A7DAD"/>
    <w:rsid w:val="006A7F33"/>
    <w:rsid w:val="006B0152"/>
    <w:rsid w:val="006B01C5"/>
    <w:rsid w:val="006B029D"/>
    <w:rsid w:val="006B02D8"/>
    <w:rsid w:val="006B03A1"/>
    <w:rsid w:val="006B0418"/>
    <w:rsid w:val="006B0486"/>
    <w:rsid w:val="006B04E3"/>
    <w:rsid w:val="006B056D"/>
    <w:rsid w:val="006B05CC"/>
    <w:rsid w:val="006B0754"/>
    <w:rsid w:val="006B083D"/>
    <w:rsid w:val="006B0899"/>
    <w:rsid w:val="006B091F"/>
    <w:rsid w:val="006B0957"/>
    <w:rsid w:val="006B095C"/>
    <w:rsid w:val="006B0B30"/>
    <w:rsid w:val="006B0C90"/>
    <w:rsid w:val="006B0CF7"/>
    <w:rsid w:val="006B0E95"/>
    <w:rsid w:val="006B0F2F"/>
    <w:rsid w:val="006B1275"/>
    <w:rsid w:val="006B135A"/>
    <w:rsid w:val="006B1467"/>
    <w:rsid w:val="006B1472"/>
    <w:rsid w:val="006B14A7"/>
    <w:rsid w:val="006B14FB"/>
    <w:rsid w:val="006B15B8"/>
    <w:rsid w:val="006B176B"/>
    <w:rsid w:val="006B17EB"/>
    <w:rsid w:val="006B17FB"/>
    <w:rsid w:val="006B1894"/>
    <w:rsid w:val="006B1A9E"/>
    <w:rsid w:val="006B1AFA"/>
    <w:rsid w:val="006B1B75"/>
    <w:rsid w:val="006B1BA3"/>
    <w:rsid w:val="006B1C1B"/>
    <w:rsid w:val="006B1CBD"/>
    <w:rsid w:val="006B1D9A"/>
    <w:rsid w:val="006B1E6D"/>
    <w:rsid w:val="006B1F19"/>
    <w:rsid w:val="006B1F63"/>
    <w:rsid w:val="006B20A2"/>
    <w:rsid w:val="006B214B"/>
    <w:rsid w:val="006B2297"/>
    <w:rsid w:val="006B23E6"/>
    <w:rsid w:val="006B2404"/>
    <w:rsid w:val="006B2431"/>
    <w:rsid w:val="006B2481"/>
    <w:rsid w:val="006B24F2"/>
    <w:rsid w:val="006B24FA"/>
    <w:rsid w:val="006B260B"/>
    <w:rsid w:val="006B269C"/>
    <w:rsid w:val="006B26AF"/>
    <w:rsid w:val="006B26BF"/>
    <w:rsid w:val="006B26F7"/>
    <w:rsid w:val="006B2715"/>
    <w:rsid w:val="006B282E"/>
    <w:rsid w:val="006B2907"/>
    <w:rsid w:val="006B2922"/>
    <w:rsid w:val="006B29B2"/>
    <w:rsid w:val="006B2A74"/>
    <w:rsid w:val="006B2A7D"/>
    <w:rsid w:val="006B2C9F"/>
    <w:rsid w:val="006B2D1A"/>
    <w:rsid w:val="006B2E5B"/>
    <w:rsid w:val="006B2E88"/>
    <w:rsid w:val="006B2F9F"/>
    <w:rsid w:val="006B307A"/>
    <w:rsid w:val="006B3213"/>
    <w:rsid w:val="006B3221"/>
    <w:rsid w:val="006B32F1"/>
    <w:rsid w:val="006B36E6"/>
    <w:rsid w:val="006B3734"/>
    <w:rsid w:val="006B3774"/>
    <w:rsid w:val="006B3895"/>
    <w:rsid w:val="006B38DF"/>
    <w:rsid w:val="006B39E0"/>
    <w:rsid w:val="006B3A18"/>
    <w:rsid w:val="006B3D12"/>
    <w:rsid w:val="006B3DDA"/>
    <w:rsid w:val="006B3E15"/>
    <w:rsid w:val="006B3E52"/>
    <w:rsid w:val="006B3E8A"/>
    <w:rsid w:val="006B3EB2"/>
    <w:rsid w:val="006B3FC3"/>
    <w:rsid w:val="006B4092"/>
    <w:rsid w:val="006B40CB"/>
    <w:rsid w:val="006B40EC"/>
    <w:rsid w:val="006B417C"/>
    <w:rsid w:val="006B41EC"/>
    <w:rsid w:val="006B4218"/>
    <w:rsid w:val="006B425A"/>
    <w:rsid w:val="006B4516"/>
    <w:rsid w:val="006B461C"/>
    <w:rsid w:val="006B4A3D"/>
    <w:rsid w:val="006B4B8D"/>
    <w:rsid w:val="006B4B9F"/>
    <w:rsid w:val="006B4BFC"/>
    <w:rsid w:val="006B4C19"/>
    <w:rsid w:val="006B4C9C"/>
    <w:rsid w:val="006B4CBB"/>
    <w:rsid w:val="006B4DB2"/>
    <w:rsid w:val="006B500A"/>
    <w:rsid w:val="006B50C8"/>
    <w:rsid w:val="006B510A"/>
    <w:rsid w:val="006B5121"/>
    <w:rsid w:val="006B533F"/>
    <w:rsid w:val="006B5387"/>
    <w:rsid w:val="006B53B8"/>
    <w:rsid w:val="006B5410"/>
    <w:rsid w:val="006B545D"/>
    <w:rsid w:val="006B54CE"/>
    <w:rsid w:val="006B5531"/>
    <w:rsid w:val="006B561E"/>
    <w:rsid w:val="006B5708"/>
    <w:rsid w:val="006B57B7"/>
    <w:rsid w:val="006B5AA5"/>
    <w:rsid w:val="006B5B4D"/>
    <w:rsid w:val="006B5D7C"/>
    <w:rsid w:val="006B5E17"/>
    <w:rsid w:val="006B5E67"/>
    <w:rsid w:val="006B5E69"/>
    <w:rsid w:val="006B5EA0"/>
    <w:rsid w:val="006B5EFB"/>
    <w:rsid w:val="006B5F45"/>
    <w:rsid w:val="006B5FCF"/>
    <w:rsid w:val="006B61A0"/>
    <w:rsid w:val="006B61BA"/>
    <w:rsid w:val="006B6337"/>
    <w:rsid w:val="006B63AB"/>
    <w:rsid w:val="006B649F"/>
    <w:rsid w:val="006B655B"/>
    <w:rsid w:val="006B6680"/>
    <w:rsid w:val="006B66E7"/>
    <w:rsid w:val="006B678E"/>
    <w:rsid w:val="006B68B7"/>
    <w:rsid w:val="006B68E6"/>
    <w:rsid w:val="006B68EF"/>
    <w:rsid w:val="006B69DA"/>
    <w:rsid w:val="006B6BF1"/>
    <w:rsid w:val="006B6C43"/>
    <w:rsid w:val="006B6C75"/>
    <w:rsid w:val="006B6C85"/>
    <w:rsid w:val="006B6D6C"/>
    <w:rsid w:val="006B6DE2"/>
    <w:rsid w:val="006B6EAE"/>
    <w:rsid w:val="006B714B"/>
    <w:rsid w:val="006B7239"/>
    <w:rsid w:val="006B7246"/>
    <w:rsid w:val="006B735D"/>
    <w:rsid w:val="006B7419"/>
    <w:rsid w:val="006B74FF"/>
    <w:rsid w:val="006B750B"/>
    <w:rsid w:val="006B7523"/>
    <w:rsid w:val="006B7694"/>
    <w:rsid w:val="006B781B"/>
    <w:rsid w:val="006B785B"/>
    <w:rsid w:val="006B791E"/>
    <w:rsid w:val="006B792A"/>
    <w:rsid w:val="006B79A2"/>
    <w:rsid w:val="006B7B37"/>
    <w:rsid w:val="006B7D2A"/>
    <w:rsid w:val="006B7E24"/>
    <w:rsid w:val="006B7F41"/>
    <w:rsid w:val="006C0152"/>
    <w:rsid w:val="006C0364"/>
    <w:rsid w:val="006C0402"/>
    <w:rsid w:val="006C0415"/>
    <w:rsid w:val="006C05FA"/>
    <w:rsid w:val="006C090C"/>
    <w:rsid w:val="006C096F"/>
    <w:rsid w:val="006C09CB"/>
    <w:rsid w:val="006C0A6D"/>
    <w:rsid w:val="006C0A7A"/>
    <w:rsid w:val="006C0AF3"/>
    <w:rsid w:val="006C0B68"/>
    <w:rsid w:val="006C0D08"/>
    <w:rsid w:val="006C0D1D"/>
    <w:rsid w:val="006C0DE1"/>
    <w:rsid w:val="006C0E59"/>
    <w:rsid w:val="006C0EB2"/>
    <w:rsid w:val="006C0EF3"/>
    <w:rsid w:val="006C0F04"/>
    <w:rsid w:val="006C0F1F"/>
    <w:rsid w:val="006C0F98"/>
    <w:rsid w:val="006C1039"/>
    <w:rsid w:val="006C1089"/>
    <w:rsid w:val="006C10D2"/>
    <w:rsid w:val="006C111E"/>
    <w:rsid w:val="006C1324"/>
    <w:rsid w:val="006C1348"/>
    <w:rsid w:val="006C14BD"/>
    <w:rsid w:val="006C14BF"/>
    <w:rsid w:val="006C1522"/>
    <w:rsid w:val="006C1645"/>
    <w:rsid w:val="006C16E3"/>
    <w:rsid w:val="006C1A33"/>
    <w:rsid w:val="006C1BCC"/>
    <w:rsid w:val="006C1D82"/>
    <w:rsid w:val="006C1DAA"/>
    <w:rsid w:val="006C1E13"/>
    <w:rsid w:val="006C1F6A"/>
    <w:rsid w:val="006C20BD"/>
    <w:rsid w:val="006C20D5"/>
    <w:rsid w:val="006C21E3"/>
    <w:rsid w:val="006C2211"/>
    <w:rsid w:val="006C232B"/>
    <w:rsid w:val="006C244E"/>
    <w:rsid w:val="006C245F"/>
    <w:rsid w:val="006C2581"/>
    <w:rsid w:val="006C25BE"/>
    <w:rsid w:val="006C2618"/>
    <w:rsid w:val="006C2626"/>
    <w:rsid w:val="006C264F"/>
    <w:rsid w:val="006C275B"/>
    <w:rsid w:val="006C281B"/>
    <w:rsid w:val="006C28C4"/>
    <w:rsid w:val="006C2912"/>
    <w:rsid w:val="006C291C"/>
    <w:rsid w:val="006C295A"/>
    <w:rsid w:val="006C2A16"/>
    <w:rsid w:val="006C2A45"/>
    <w:rsid w:val="006C2A53"/>
    <w:rsid w:val="006C2ACD"/>
    <w:rsid w:val="006C2AD6"/>
    <w:rsid w:val="006C2BC6"/>
    <w:rsid w:val="006C2C5D"/>
    <w:rsid w:val="006C2C8B"/>
    <w:rsid w:val="006C2D75"/>
    <w:rsid w:val="006C2D81"/>
    <w:rsid w:val="006C2DBC"/>
    <w:rsid w:val="006C2DD2"/>
    <w:rsid w:val="006C2E3C"/>
    <w:rsid w:val="006C2F8B"/>
    <w:rsid w:val="006C311D"/>
    <w:rsid w:val="006C3244"/>
    <w:rsid w:val="006C32AC"/>
    <w:rsid w:val="006C32E7"/>
    <w:rsid w:val="006C3400"/>
    <w:rsid w:val="006C347A"/>
    <w:rsid w:val="006C34C1"/>
    <w:rsid w:val="006C35C6"/>
    <w:rsid w:val="006C3622"/>
    <w:rsid w:val="006C366A"/>
    <w:rsid w:val="006C36B6"/>
    <w:rsid w:val="006C36B7"/>
    <w:rsid w:val="006C36D4"/>
    <w:rsid w:val="006C36E6"/>
    <w:rsid w:val="006C373A"/>
    <w:rsid w:val="006C374D"/>
    <w:rsid w:val="006C386A"/>
    <w:rsid w:val="006C39DC"/>
    <w:rsid w:val="006C3BEE"/>
    <w:rsid w:val="006C3C23"/>
    <w:rsid w:val="006C3CBB"/>
    <w:rsid w:val="006C3D4F"/>
    <w:rsid w:val="006C3FF3"/>
    <w:rsid w:val="006C3FF8"/>
    <w:rsid w:val="006C41BD"/>
    <w:rsid w:val="006C436D"/>
    <w:rsid w:val="006C43DB"/>
    <w:rsid w:val="006C4509"/>
    <w:rsid w:val="006C452B"/>
    <w:rsid w:val="006C4546"/>
    <w:rsid w:val="006C461D"/>
    <w:rsid w:val="006C46A3"/>
    <w:rsid w:val="006C47FB"/>
    <w:rsid w:val="006C48F9"/>
    <w:rsid w:val="006C4941"/>
    <w:rsid w:val="006C4957"/>
    <w:rsid w:val="006C49BE"/>
    <w:rsid w:val="006C4AFD"/>
    <w:rsid w:val="006C4B22"/>
    <w:rsid w:val="006C4C88"/>
    <w:rsid w:val="006C4E4A"/>
    <w:rsid w:val="006C4FD8"/>
    <w:rsid w:val="006C513D"/>
    <w:rsid w:val="006C51A3"/>
    <w:rsid w:val="006C525D"/>
    <w:rsid w:val="006C5489"/>
    <w:rsid w:val="006C557E"/>
    <w:rsid w:val="006C575F"/>
    <w:rsid w:val="006C58AE"/>
    <w:rsid w:val="006C5A5A"/>
    <w:rsid w:val="006C5CF5"/>
    <w:rsid w:val="006C5D9C"/>
    <w:rsid w:val="006C5DAE"/>
    <w:rsid w:val="006C5E58"/>
    <w:rsid w:val="006C5EC1"/>
    <w:rsid w:val="006C5F5A"/>
    <w:rsid w:val="006C5F7C"/>
    <w:rsid w:val="006C5FCA"/>
    <w:rsid w:val="006C6035"/>
    <w:rsid w:val="006C6364"/>
    <w:rsid w:val="006C6406"/>
    <w:rsid w:val="006C645D"/>
    <w:rsid w:val="006C662D"/>
    <w:rsid w:val="006C6741"/>
    <w:rsid w:val="006C676E"/>
    <w:rsid w:val="006C67CB"/>
    <w:rsid w:val="006C6809"/>
    <w:rsid w:val="006C6864"/>
    <w:rsid w:val="006C690F"/>
    <w:rsid w:val="006C6A74"/>
    <w:rsid w:val="006C6B31"/>
    <w:rsid w:val="006C6B86"/>
    <w:rsid w:val="006C6BDC"/>
    <w:rsid w:val="006C6C3F"/>
    <w:rsid w:val="006C6D82"/>
    <w:rsid w:val="006C6D9F"/>
    <w:rsid w:val="006C6EAE"/>
    <w:rsid w:val="006C6FD0"/>
    <w:rsid w:val="006C7052"/>
    <w:rsid w:val="006C714E"/>
    <w:rsid w:val="006C71FA"/>
    <w:rsid w:val="006C7267"/>
    <w:rsid w:val="006C72C4"/>
    <w:rsid w:val="006C73CE"/>
    <w:rsid w:val="006C7465"/>
    <w:rsid w:val="006C74E5"/>
    <w:rsid w:val="006C75EA"/>
    <w:rsid w:val="006C764A"/>
    <w:rsid w:val="006C769F"/>
    <w:rsid w:val="006C76F2"/>
    <w:rsid w:val="006C76FB"/>
    <w:rsid w:val="006C794C"/>
    <w:rsid w:val="006C796A"/>
    <w:rsid w:val="006C7983"/>
    <w:rsid w:val="006C7A49"/>
    <w:rsid w:val="006C7B74"/>
    <w:rsid w:val="006C7BD6"/>
    <w:rsid w:val="006C7D4E"/>
    <w:rsid w:val="006C7DB7"/>
    <w:rsid w:val="006D0282"/>
    <w:rsid w:val="006D03B6"/>
    <w:rsid w:val="006D044A"/>
    <w:rsid w:val="006D045A"/>
    <w:rsid w:val="006D0554"/>
    <w:rsid w:val="006D05CD"/>
    <w:rsid w:val="006D05EB"/>
    <w:rsid w:val="006D0603"/>
    <w:rsid w:val="006D066E"/>
    <w:rsid w:val="006D0738"/>
    <w:rsid w:val="006D074B"/>
    <w:rsid w:val="006D08CB"/>
    <w:rsid w:val="006D0949"/>
    <w:rsid w:val="006D0996"/>
    <w:rsid w:val="006D09B6"/>
    <w:rsid w:val="006D09C3"/>
    <w:rsid w:val="006D09F0"/>
    <w:rsid w:val="006D0A65"/>
    <w:rsid w:val="006D0A85"/>
    <w:rsid w:val="006D0B12"/>
    <w:rsid w:val="006D0C91"/>
    <w:rsid w:val="006D1074"/>
    <w:rsid w:val="006D114C"/>
    <w:rsid w:val="006D1151"/>
    <w:rsid w:val="006D1319"/>
    <w:rsid w:val="006D1452"/>
    <w:rsid w:val="006D14A0"/>
    <w:rsid w:val="006D14F2"/>
    <w:rsid w:val="006D1501"/>
    <w:rsid w:val="006D1571"/>
    <w:rsid w:val="006D15E8"/>
    <w:rsid w:val="006D1604"/>
    <w:rsid w:val="006D1740"/>
    <w:rsid w:val="006D1892"/>
    <w:rsid w:val="006D190A"/>
    <w:rsid w:val="006D19B2"/>
    <w:rsid w:val="006D19F1"/>
    <w:rsid w:val="006D1C15"/>
    <w:rsid w:val="006D1C62"/>
    <w:rsid w:val="006D1CB1"/>
    <w:rsid w:val="006D1CE6"/>
    <w:rsid w:val="006D1CE7"/>
    <w:rsid w:val="006D1CE8"/>
    <w:rsid w:val="006D1D69"/>
    <w:rsid w:val="006D1E4A"/>
    <w:rsid w:val="006D1E79"/>
    <w:rsid w:val="006D2034"/>
    <w:rsid w:val="006D2039"/>
    <w:rsid w:val="006D2083"/>
    <w:rsid w:val="006D2204"/>
    <w:rsid w:val="006D22E4"/>
    <w:rsid w:val="006D2319"/>
    <w:rsid w:val="006D252C"/>
    <w:rsid w:val="006D2587"/>
    <w:rsid w:val="006D2599"/>
    <w:rsid w:val="006D25FF"/>
    <w:rsid w:val="006D283A"/>
    <w:rsid w:val="006D2A26"/>
    <w:rsid w:val="006D2B71"/>
    <w:rsid w:val="006D2BB3"/>
    <w:rsid w:val="006D2C1E"/>
    <w:rsid w:val="006D2E0A"/>
    <w:rsid w:val="006D2E87"/>
    <w:rsid w:val="006D2E90"/>
    <w:rsid w:val="006D2E9C"/>
    <w:rsid w:val="006D2EA8"/>
    <w:rsid w:val="006D2EBF"/>
    <w:rsid w:val="006D2FAA"/>
    <w:rsid w:val="006D32FC"/>
    <w:rsid w:val="006D330E"/>
    <w:rsid w:val="006D3458"/>
    <w:rsid w:val="006D3534"/>
    <w:rsid w:val="006D36B4"/>
    <w:rsid w:val="006D36CA"/>
    <w:rsid w:val="006D3769"/>
    <w:rsid w:val="006D37B5"/>
    <w:rsid w:val="006D3A28"/>
    <w:rsid w:val="006D3B3D"/>
    <w:rsid w:val="006D3BA4"/>
    <w:rsid w:val="006D3BE9"/>
    <w:rsid w:val="006D3E98"/>
    <w:rsid w:val="006D3EDB"/>
    <w:rsid w:val="006D4021"/>
    <w:rsid w:val="006D4053"/>
    <w:rsid w:val="006D4108"/>
    <w:rsid w:val="006D41B3"/>
    <w:rsid w:val="006D4220"/>
    <w:rsid w:val="006D42F5"/>
    <w:rsid w:val="006D43FA"/>
    <w:rsid w:val="006D4414"/>
    <w:rsid w:val="006D4459"/>
    <w:rsid w:val="006D44BD"/>
    <w:rsid w:val="006D4527"/>
    <w:rsid w:val="006D4566"/>
    <w:rsid w:val="006D4684"/>
    <w:rsid w:val="006D470D"/>
    <w:rsid w:val="006D47AD"/>
    <w:rsid w:val="006D47C7"/>
    <w:rsid w:val="006D4807"/>
    <w:rsid w:val="006D4837"/>
    <w:rsid w:val="006D4873"/>
    <w:rsid w:val="006D49AD"/>
    <w:rsid w:val="006D4A82"/>
    <w:rsid w:val="006D4B73"/>
    <w:rsid w:val="006D4BCE"/>
    <w:rsid w:val="006D4C29"/>
    <w:rsid w:val="006D4D15"/>
    <w:rsid w:val="006D4D61"/>
    <w:rsid w:val="006D4D64"/>
    <w:rsid w:val="006D4D73"/>
    <w:rsid w:val="006D4D8D"/>
    <w:rsid w:val="006D4F67"/>
    <w:rsid w:val="006D503F"/>
    <w:rsid w:val="006D50DF"/>
    <w:rsid w:val="006D5128"/>
    <w:rsid w:val="006D5165"/>
    <w:rsid w:val="006D528E"/>
    <w:rsid w:val="006D52A7"/>
    <w:rsid w:val="006D52C3"/>
    <w:rsid w:val="006D533F"/>
    <w:rsid w:val="006D5402"/>
    <w:rsid w:val="006D5545"/>
    <w:rsid w:val="006D5585"/>
    <w:rsid w:val="006D55CA"/>
    <w:rsid w:val="006D5629"/>
    <w:rsid w:val="006D56C7"/>
    <w:rsid w:val="006D572E"/>
    <w:rsid w:val="006D58C6"/>
    <w:rsid w:val="006D5910"/>
    <w:rsid w:val="006D594E"/>
    <w:rsid w:val="006D5CCC"/>
    <w:rsid w:val="006D5D48"/>
    <w:rsid w:val="006D5E31"/>
    <w:rsid w:val="006D5E8C"/>
    <w:rsid w:val="006D5F1B"/>
    <w:rsid w:val="006D5F38"/>
    <w:rsid w:val="006D5F40"/>
    <w:rsid w:val="006D5F51"/>
    <w:rsid w:val="006D60A8"/>
    <w:rsid w:val="006D61CD"/>
    <w:rsid w:val="006D6262"/>
    <w:rsid w:val="006D6359"/>
    <w:rsid w:val="006D6418"/>
    <w:rsid w:val="006D6438"/>
    <w:rsid w:val="006D643F"/>
    <w:rsid w:val="006D648E"/>
    <w:rsid w:val="006D6947"/>
    <w:rsid w:val="006D6960"/>
    <w:rsid w:val="006D6A9F"/>
    <w:rsid w:val="006D6EA5"/>
    <w:rsid w:val="006D7060"/>
    <w:rsid w:val="006D7096"/>
    <w:rsid w:val="006D715D"/>
    <w:rsid w:val="006D71E8"/>
    <w:rsid w:val="006D723C"/>
    <w:rsid w:val="006D72E6"/>
    <w:rsid w:val="006D7411"/>
    <w:rsid w:val="006D743D"/>
    <w:rsid w:val="006D7625"/>
    <w:rsid w:val="006D77FC"/>
    <w:rsid w:val="006D7840"/>
    <w:rsid w:val="006D786D"/>
    <w:rsid w:val="006D78B7"/>
    <w:rsid w:val="006D78C9"/>
    <w:rsid w:val="006D79BC"/>
    <w:rsid w:val="006D7A27"/>
    <w:rsid w:val="006D7AC8"/>
    <w:rsid w:val="006D7B09"/>
    <w:rsid w:val="006D7CB4"/>
    <w:rsid w:val="006D7D46"/>
    <w:rsid w:val="006D7D9C"/>
    <w:rsid w:val="006D7DD4"/>
    <w:rsid w:val="006D7E39"/>
    <w:rsid w:val="006D7E65"/>
    <w:rsid w:val="006E02AE"/>
    <w:rsid w:val="006E0344"/>
    <w:rsid w:val="006E0485"/>
    <w:rsid w:val="006E048F"/>
    <w:rsid w:val="006E063C"/>
    <w:rsid w:val="006E06AC"/>
    <w:rsid w:val="006E06C2"/>
    <w:rsid w:val="006E078F"/>
    <w:rsid w:val="006E091F"/>
    <w:rsid w:val="006E0A80"/>
    <w:rsid w:val="006E0C08"/>
    <w:rsid w:val="006E0D5E"/>
    <w:rsid w:val="006E0DCE"/>
    <w:rsid w:val="006E0ECC"/>
    <w:rsid w:val="006E1056"/>
    <w:rsid w:val="006E105C"/>
    <w:rsid w:val="006E110F"/>
    <w:rsid w:val="006E12E4"/>
    <w:rsid w:val="006E1311"/>
    <w:rsid w:val="006E1335"/>
    <w:rsid w:val="006E1373"/>
    <w:rsid w:val="006E1439"/>
    <w:rsid w:val="006E154A"/>
    <w:rsid w:val="006E156A"/>
    <w:rsid w:val="006E1629"/>
    <w:rsid w:val="006E1654"/>
    <w:rsid w:val="006E17ED"/>
    <w:rsid w:val="006E1835"/>
    <w:rsid w:val="006E188B"/>
    <w:rsid w:val="006E197A"/>
    <w:rsid w:val="006E19B0"/>
    <w:rsid w:val="006E19ED"/>
    <w:rsid w:val="006E1A41"/>
    <w:rsid w:val="006E1AA0"/>
    <w:rsid w:val="006E1B16"/>
    <w:rsid w:val="006E1BB5"/>
    <w:rsid w:val="006E1CB6"/>
    <w:rsid w:val="006E1D69"/>
    <w:rsid w:val="006E1DA6"/>
    <w:rsid w:val="006E1E19"/>
    <w:rsid w:val="006E1F2C"/>
    <w:rsid w:val="006E1F89"/>
    <w:rsid w:val="006E202F"/>
    <w:rsid w:val="006E20DE"/>
    <w:rsid w:val="006E21F6"/>
    <w:rsid w:val="006E22D7"/>
    <w:rsid w:val="006E2606"/>
    <w:rsid w:val="006E2612"/>
    <w:rsid w:val="006E2656"/>
    <w:rsid w:val="006E2680"/>
    <w:rsid w:val="006E2772"/>
    <w:rsid w:val="006E27F5"/>
    <w:rsid w:val="006E28CB"/>
    <w:rsid w:val="006E295C"/>
    <w:rsid w:val="006E2A58"/>
    <w:rsid w:val="006E2A99"/>
    <w:rsid w:val="006E2CE0"/>
    <w:rsid w:val="006E2F7F"/>
    <w:rsid w:val="006E2FDC"/>
    <w:rsid w:val="006E30A1"/>
    <w:rsid w:val="006E31CF"/>
    <w:rsid w:val="006E32BF"/>
    <w:rsid w:val="006E34BD"/>
    <w:rsid w:val="006E3551"/>
    <w:rsid w:val="006E359C"/>
    <w:rsid w:val="006E36B5"/>
    <w:rsid w:val="006E378C"/>
    <w:rsid w:val="006E3806"/>
    <w:rsid w:val="006E38AD"/>
    <w:rsid w:val="006E3993"/>
    <w:rsid w:val="006E3D00"/>
    <w:rsid w:val="006E3D41"/>
    <w:rsid w:val="006E3DCF"/>
    <w:rsid w:val="006E3F3F"/>
    <w:rsid w:val="006E3FA2"/>
    <w:rsid w:val="006E4033"/>
    <w:rsid w:val="006E410D"/>
    <w:rsid w:val="006E419C"/>
    <w:rsid w:val="006E41B9"/>
    <w:rsid w:val="006E4248"/>
    <w:rsid w:val="006E4312"/>
    <w:rsid w:val="006E4432"/>
    <w:rsid w:val="006E4A49"/>
    <w:rsid w:val="006E4B02"/>
    <w:rsid w:val="006E4B4E"/>
    <w:rsid w:val="006E4D8C"/>
    <w:rsid w:val="006E4DBF"/>
    <w:rsid w:val="006E4DE9"/>
    <w:rsid w:val="006E4E41"/>
    <w:rsid w:val="006E4E47"/>
    <w:rsid w:val="006E4EA7"/>
    <w:rsid w:val="006E4EE7"/>
    <w:rsid w:val="006E4F3E"/>
    <w:rsid w:val="006E4F5D"/>
    <w:rsid w:val="006E4F6E"/>
    <w:rsid w:val="006E504D"/>
    <w:rsid w:val="006E50B0"/>
    <w:rsid w:val="006E50BD"/>
    <w:rsid w:val="006E51C0"/>
    <w:rsid w:val="006E52BC"/>
    <w:rsid w:val="006E5434"/>
    <w:rsid w:val="006E550A"/>
    <w:rsid w:val="006E55E4"/>
    <w:rsid w:val="006E5705"/>
    <w:rsid w:val="006E584E"/>
    <w:rsid w:val="006E5A44"/>
    <w:rsid w:val="006E5ACA"/>
    <w:rsid w:val="006E5C39"/>
    <w:rsid w:val="006E5C47"/>
    <w:rsid w:val="006E5C5F"/>
    <w:rsid w:val="006E5D2B"/>
    <w:rsid w:val="006E5D36"/>
    <w:rsid w:val="006E5F3E"/>
    <w:rsid w:val="006E605B"/>
    <w:rsid w:val="006E618C"/>
    <w:rsid w:val="006E619D"/>
    <w:rsid w:val="006E61EF"/>
    <w:rsid w:val="006E64B3"/>
    <w:rsid w:val="006E6568"/>
    <w:rsid w:val="006E661D"/>
    <w:rsid w:val="006E662B"/>
    <w:rsid w:val="006E6646"/>
    <w:rsid w:val="006E665C"/>
    <w:rsid w:val="006E666F"/>
    <w:rsid w:val="006E66C8"/>
    <w:rsid w:val="006E6799"/>
    <w:rsid w:val="006E67A0"/>
    <w:rsid w:val="006E6830"/>
    <w:rsid w:val="006E6891"/>
    <w:rsid w:val="006E6A53"/>
    <w:rsid w:val="006E6B98"/>
    <w:rsid w:val="006E6BFF"/>
    <w:rsid w:val="006E6E57"/>
    <w:rsid w:val="006E6E63"/>
    <w:rsid w:val="006E6F23"/>
    <w:rsid w:val="006E6F7D"/>
    <w:rsid w:val="006E6FE1"/>
    <w:rsid w:val="006E6FF7"/>
    <w:rsid w:val="006E7044"/>
    <w:rsid w:val="006E7112"/>
    <w:rsid w:val="006E725A"/>
    <w:rsid w:val="006E732E"/>
    <w:rsid w:val="006E73C4"/>
    <w:rsid w:val="006E750E"/>
    <w:rsid w:val="006E7585"/>
    <w:rsid w:val="006E75E7"/>
    <w:rsid w:val="006E7779"/>
    <w:rsid w:val="006E77D0"/>
    <w:rsid w:val="006E782A"/>
    <w:rsid w:val="006E78D7"/>
    <w:rsid w:val="006E7978"/>
    <w:rsid w:val="006E79EC"/>
    <w:rsid w:val="006E7A59"/>
    <w:rsid w:val="006E7B0E"/>
    <w:rsid w:val="006E7C08"/>
    <w:rsid w:val="006E7E27"/>
    <w:rsid w:val="006E7EAD"/>
    <w:rsid w:val="006E7F21"/>
    <w:rsid w:val="006E7F3E"/>
    <w:rsid w:val="006E7F51"/>
    <w:rsid w:val="006E7FC1"/>
    <w:rsid w:val="006F00CB"/>
    <w:rsid w:val="006F01D2"/>
    <w:rsid w:val="006F02D9"/>
    <w:rsid w:val="006F03F8"/>
    <w:rsid w:val="006F05C3"/>
    <w:rsid w:val="006F0616"/>
    <w:rsid w:val="006F0678"/>
    <w:rsid w:val="006F0713"/>
    <w:rsid w:val="006F0775"/>
    <w:rsid w:val="006F08CF"/>
    <w:rsid w:val="006F093E"/>
    <w:rsid w:val="006F09B7"/>
    <w:rsid w:val="006F0A03"/>
    <w:rsid w:val="006F0AF4"/>
    <w:rsid w:val="006F0BF5"/>
    <w:rsid w:val="006F0BFD"/>
    <w:rsid w:val="006F0C05"/>
    <w:rsid w:val="006F0D41"/>
    <w:rsid w:val="006F0DA3"/>
    <w:rsid w:val="006F0EBB"/>
    <w:rsid w:val="006F0EBC"/>
    <w:rsid w:val="006F0EC5"/>
    <w:rsid w:val="006F0FD5"/>
    <w:rsid w:val="006F112D"/>
    <w:rsid w:val="006F11A2"/>
    <w:rsid w:val="006F11D3"/>
    <w:rsid w:val="006F1225"/>
    <w:rsid w:val="006F12D0"/>
    <w:rsid w:val="006F12D2"/>
    <w:rsid w:val="006F134C"/>
    <w:rsid w:val="006F13BF"/>
    <w:rsid w:val="006F145D"/>
    <w:rsid w:val="006F151D"/>
    <w:rsid w:val="006F19E3"/>
    <w:rsid w:val="006F1ACC"/>
    <w:rsid w:val="006F1AE4"/>
    <w:rsid w:val="006F1B6B"/>
    <w:rsid w:val="006F1BC9"/>
    <w:rsid w:val="006F1D69"/>
    <w:rsid w:val="006F1FFE"/>
    <w:rsid w:val="006F204F"/>
    <w:rsid w:val="006F2269"/>
    <w:rsid w:val="006F23A7"/>
    <w:rsid w:val="006F23B7"/>
    <w:rsid w:val="006F26A1"/>
    <w:rsid w:val="006F2711"/>
    <w:rsid w:val="006F272C"/>
    <w:rsid w:val="006F2734"/>
    <w:rsid w:val="006F273B"/>
    <w:rsid w:val="006F2768"/>
    <w:rsid w:val="006F2853"/>
    <w:rsid w:val="006F2881"/>
    <w:rsid w:val="006F28F3"/>
    <w:rsid w:val="006F2944"/>
    <w:rsid w:val="006F2B6D"/>
    <w:rsid w:val="006F2DDF"/>
    <w:rsid w:val="006F30B1"/>
    <w:rsid w:val="006F3132"/>
    <w:rsid w:val="006F3193"/>
    <w:rsid w:val="006F32B7"/>
    <w:rsid w:val="006F33CC"/>
    <w:rsid w:val="006F3490"/>
    <w:rsid w:val="006F3545"/>
    <w:rsid w:val="006F3AA1"/>
    <w:rsid w:val="006F3B2E"/>
    <w:rsid w:val="006F3C3B"/>
    <w:rsid w:val="006F3C62"/>
    <w:rsid w:val="006F3E9E"/>
    <w:rsid w:val="006F3EF7"/>
    <w:rsid w:val="006F3F7F"/>
    <w:rsid w:val="006F4045"/>
    <w:rsid w:val="006F40D3"/>
    <w:rsid w:val="006F40DC"/>
    <w:rsid w:val="006F412D"/>
    <w:rsid w:val="006F41ED"/>
    <w:rsid w:val="006F4273"/>
    <w:rsid w:val="006F42DC"/>
    <w:rsid w:val="006F4373"/>
    <w:rsid w:val="006F438D"/>
    <w:rsid w:val="006F43BB"/>
    <w:rsid w:val="006F4430"/>
    <w:rsid w:val="006F4487"/>
    <w:rsid w:val="006F4688"/>
    <w:rsid w:val="006F476D"/>
    <w:rsid w:val="006F4949"/>
    <w:rsid w:val="006F499B"/>
    <w:rsid w:val="006F4B70"/>
    <w:rsid w:val="006F4BC1"/>
    <w:rsid w:val="006F4D4D"/>
    <w:rsid w:val="006F4D79"/>
    <w:rsid w:val="006F4DA9"/>
    <w:rsid w:val="006F4E31"/>
    <w:rsid w:val="006F4E3E"/>
    <w:rsid w:val="006F5196"/>
    <w:rsid w:val="006F523E"/>
    <w:rsid w:val="006F52F8"/>
    <w:rsid w:val="006F533D"/>
    <w:rsid w:val="006F54F8"/>
    <w:rsid w:val="006F55A2"/>
    <w:rsid w:val="006F55EF"/>
    <w:rsid w:val="006F579C"/>
    <w:rsid w:val="006F582F"/>
    <w:rsid w:val="006F587D"/>
    <w:rsid w:val="006F59B2"/>
    <w:rsid w:val="006F59D4"/>
    <w:rsid w:val="006F5BC8"/>
    <w:rsid w:val="006F5CB5"/>
    <w:rsid w:val="006F5CDE"/>
    <w:rsid w:val="006F5DC6"/>
    <w:rsid w:val="006F5ED2"/>
    <w:rsid w:val="006F5F44"/>
    <w:rsid w:val="006F6088"/>
    <w:rsid w:val="006F613A"/>
    <w:rsid w:val="006F613C"/>
    <w:rsid w:val="006F61A7"/>
    <w:rsid w:val="006F6292"/>
    <w:rsid w:val="006F6348"/>
    <w:rsid w:val="006F63D1"/>
    <w:rsid w:val="006F63EC"/>
    <w:rsid w:val="006F6453"/>
    <w:rsid w:val="006F6474"/>
    <w:rsid w:val="006F6520"/>
    <w:rsid w:val="006F66A8"/>
    <w:rsid w:val="006F677D"/>
    <w:rsid w:val="006F67E9"/>
    <w:rsid w:val="006F6978"/>
    <w:rsid w:val="006F698F"/>
    <w:rsid w:val="006F6A67"/>
    <w:rsid w:val="006F6BC7"/>
    <w:rsid w:val="006F6C18"/>
    <w:rsid w:val="006F6CA0"/>
    <w:rsid w:val="006F6DAC"/>
    <w:rsid w:val="006F6E2B"/>
    <w:rsid w:val="006F6E8F"/>
    <w:rsid w:val="006F7156"/>
    <w:rsid w:val="006F71C8"/>
    <w:rsid w:val="006F74D4"/>
    <w:rsid w:val="006F74D5"/>
    <w:rsid w:val="006F762C"/>
    <w:rsid w:val="006F7633"/>
    <w:rsid w:val="006F769C"/>
    <w:rsid w:val="006F77FC"/>
    <w:rsid w:val="006F780B"/>
    <w:rsid w:val="006F7A8C"/>
    <w:rsid w:val="006F7E90"/>
    <w:rsid w:val="00700249"/>
    <w:rsid w:val="007002A4"/>
    <w:rsid w:val="007002E7"/>
    <w:rsid w:val="007003C8"/>
    <w:rsid w:val="00700451"/>
    <w:rsid w:val="00700458"/>
    <w:rsid w:val="00700470"/>
    <w:rsid w:val="00700549"/>
    <w:rsid w:val="00700580"/>
    <w:rsid w:val="00700644"/>
    <w:rsid w:val="00700678"/>
    <w:rsid w:val="0070079E"/>
    <w:rsid w:val="00700857"/>
    <w:rsid w:val="007009C9"/>
    <w:rsid w:val="00700B6B"/>
    <w:rsid w:val="00700C06"/>
    <w:rsid w:val="00700DD1"/>
    <w:rsid w:val="00700F1D"/>
    <w:rsid w:val="0070112C"/>
    <w:rsid w:val="0070116E"/>
    <w:rsid w:val="00701451"/>
    <w:rsid w:val="00701524"/>
    <w:rsid w:val="007015E7"/>
    <w:rsid w:val="007016F4"/>
    <w:rsid w:val="007016FC"/>
    <w:rsid w:val="0070189F"/>
    <w:rsid w:val="007018C6"/>
    <w:rsid w:val="0070199A"/>
    <w:rsid w:val="00701AB3"/>
    <w:rsid w:val="00701B08"/>
    <w:rsid w:val="00701BFF"/>
    <w:rsid w:val="00701C77"/>
    <w:rsid w:val="00701CDA"/>
    <w:rsid w:val="00701D3D"/>
    <w:rsid w:val="00701D77"/>
    <w:rsid w:val="00701E28"/>
    <w:rsid w:val="00701EE0"/>
    <w:rsid w:val="0070206A"/>
    <w:rsid w:val="0070209C"/>
    <w:rsid w:val="00702105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23"/>
    <w:rsid w:val="00702962"/>
    <w:rsid w:val="00702989"/>
    <w:rsid w:val="00702A2F"/>
    <w:rsid w:val="00702A3F"/>
    <w:rsid w:val="00702ACC"/>
    <w:rsid w:val="00702B74"/>
    <w:rsid w:val="00702BDD"/>
    <w:rsid w:val="00702C5E"/>
    <w:rsid w:val="00702D50"/>
    <w:rsid w:val="00702E5E"/>
    <w:rsid w:val="00702E7B"/>
    <w:rsid w:val="00702EE5"/>
    <w:rsid w:val="00702FA1"/>
    <w:rsid w:val="007030A1"/>
    <w:rsid w:val="007030C4"/>
    <w:rsid w:val="007030E9"/>
    <w:rsid w:val="007030F9"/>
    <w:rsid w:val="0070311E"/>
    <w:rsid w:val="007033C0"/>
    <w:rsid w:val="007034A1"/>
    <w:rsid w:val="00703615"/>
    <w:rsid w:val="00703648"/>
    <w:rsid w:val="00703684"/>
    <w:rsid w:val="007036C8"/>
    <w:rsid w:val="007036E2"/>
    <w:rsid w:val="00703841"/>
    <w:rsid w:val="00703888"/>
    <w:rsid w:val="00703911"/>
    <w:rsid w:val="007039FB"/>
    <w:rsid w:val="00703AD2"/>
    <w:rsid w:val="00703ADB"/>
    <w:rsid w:val="00703B44"/>
    <w:rsid w:val="00703B6B"/>
    <w:rsid w:val="00703CF8"/>
    <w:rsid w:val="00703DA5"/>
    <w:rsid w:val="00703E03"/>
    <w:rsid w:val="00704027"/>
    <w:rsid w:val="00704117"/>
    <w:rsid w:val="0070426D"/>
    <w:rsid w:val="00704314"/>
    <w:rsid w:val="0070433C"/>
    <w:rsid w:val="00704342"/>
    <w:rsid w:val="00704439"/>
    <w:rsid w:val="0070453F"/>
    <w:rsid w:val="00704604"/>
    <w:rsid w:val="00704689"/>
    <w:rsid w:val="007046DB"/>
    <w:rsid w:val="0070471D"/>
    <w:rsid w:val="0070487A"/>
    <w:rsid w:val="00704884"/>
    <w:rsid w:val="00704A13"/>
    <w:rsid w:val="00704C23"/>
    <w:rsid w:val="007050B5"/>
    <w:rsid w:val="007051B6"/>
    <w:rsid w:val="0070524A"/>
    <w:rsid w:val="007052DC"/>
    <w:rsid w:val="007052DE"/>
    <w:rsid w:val="00705451"/>
    <w:rsid w:val="007056D9"/>
    <w:rsid w:val="007057AC"/>
    <w:rsid w:val="00705AFB"/>
    <w:rsid w:val="00705B86"/>
    <w:rsid w:val="00705D67"/>
    <w:rsid w:val="00705E21"/>
    <w:rsid w:val="00705E7D"/>
    <w:rsid w:val="00705F32"/>
    <w:rsid w:val="00705FE3"/>
    <w:rsid w:val="007060F4"/>
    <w:rsid w:val="00706111"/>
    <w:rsid w:val="00706140"/>
    <w:rsid w:val="007062E8"/>
    <w:rsid w:val="007062F3"/>
    <w:rsid w:val="00706361"/>
    <w:rsid w:val="00706367"/>
    <w:rsid w:val="00706382"/>
    <w:rsid w:val="0070667F"/>
    <w:rsid w:val="007066A5"/>
    <w:rsid w:val="007066D5"/>
    <w:rsid w:val="007067E1"/>
    <w:rsid w:val="00706BB7"/>
    <w:rsid w:val="00706DEA"/>
    <w:rsid w:val="00706E54"/>
    <w:rsid w:val="00707008"/>
    <w:rsid w:val="0070701C"/>
    <w:rsid w:val="0070711E"/>
    <w:rsid w:val="00707197"/>
    <w:rsid w:val="00707321"/>
    <w:rsid w:val="0070766E"/>
    <w:rsid w:val="007078AE"/>
    <w:rsid w:val="00707937"/>
    <w:rsid w:val="00707A1D"/>
    <w:rsid w:val="00707AEC"/>
    <w:rsid w:val="00707BBA"/>
    <w:rsid w:val="00707C16"/>
    <w:rsid w:val="00707C19"/>
    <w:rsid w:val="00707D02"/>
    <w:rsid w:val="00707F63"/>
    <w:rsid w:val="007100FC"/>
    <w:rsid w:val="007101D0"/>
    <w:rsid w:val="007101D5"/>
    <w:rsid w:val="00710226"/>
    <w:rsid w:val="007103AE"/>
    <w:rsid w:val="00710414"/>
    <w:rsid w:val="007104F9"/>
    <w:rsid w:val="0071055B"/>
    <w:rsid w:val="0071061C"/>
    <w:rsid w:val="0071068B"/>
    <w:rsid w:val="00710739"/>
    <w:rsid w:val="00710791"/>
    <w:rsid w:val="007107B8"/>
    <w:rsid w:val="00710952"/>
    <w:rsid w:val="00710A19"/>
    <w:rsid w:val="00710C32"/>
    <w:rsid w:val="00710E18"/>
    <w:rsid w:val="00710E3B"/>
    <w:rsid w:val="00710EC8"/>
    <w:rsid w:val="00710EF0"/>
    <w:rsid w:val="00711144"/>
    <w:rsid w:val="007112FE"/>
    <w:rsid w:val="007113CC"/>
    <w:rsid w:val="00711402"/>
    <w:rsid w:val="0071149A"/>
    <w:rsid w:val="007114CF"/>
    <w:rsid w:val="007114DE"/>
    <w:rsid w:val="00711535"/>
    <w:rsid w:val="0071160C"/>
    <w:rsid w:val="00711A94"/>
    <w:rsid w:val="00711C02"/>
    <w:rsid w:val="00711DAF"/>
    <w:rsid w:val="0071217C"/>
    <w:rsid w:val="0071233D"/>
    <w:rsid w:val="0071237B"/>
    <w:rsid w:val="00712398"/>
    <w:rsid w:val="007125D8"/>
    <w:rsid w:val="007126DD"/>
    <w:rsid w:val="00712716"/>
    <w:rsid w:val="007127AF"/>
    <w:rsid w:val="007127CA"/>
    <w:rsid w:val="00712824"/>
    <w:rsid w:val="0071290A"/>
    <w:rsid w:val="007129BE"/>
    <w:rsid w:val="00712A24"/>
    <w:rsid w:val="00712BB1"/>
    <w:rsid w:val="00712FAC"/>
    <w:rsid w:val="00712FB0"/>
    <w:rsid w:val="00712FE3"/>
    <w:rsid w:val="00713089"/>
    <w:rsid w:val="00713276"/>
    <w:rsid w:val="007134F8"/>
    <w:rsid w:val="0071352E"/>
    <w:rsid w:val="0071359E"/>
    <w:rsid w:val="0071360B"/>
    <w:rsid w:val="007136C6"/>
    <w:rsid w:val="007136E2"/>
    <w:rsid w:val="007138A6"/>
    <w:rsid w:val="007138D9"/>
    <w:rsid w:val="007139A9"/>
    <w:rsid w:val="00713B51"/>
    <w:rsid w:val="00713BF6"/>
    <w:rsid w:val="00713C4E"/>
    <w:rsid w:val="00713DAF"/>
    <w:rsid w:val="00713EB6"/>
    <w:rsid w:val="00713F6C"/>
    <w:rsid w:val="00714203"/>
    <w:rsid w:val="0071423D"/>
    <w:rsid w:val="00714336"/>
    <w:rsid w:val="007143BC"/>
    <w:rsid w:val="007143E2"/>
    <w:rsid w:val="007144DE"/>
    <w:rsid w:val="0071466C"/>
    <w:rsid w:val="0071474A"/>
    <w:rsid w:val="007147F9"/>
    <w:rsid w:val="00714829"/>
    <w:rsid w:val="00714A06"/>
    <w:rsid w:val="00714A7C"/>
    <w:rsid w:val="00714A82"/>
    <w:rsid w:val="00714AD3"/>
    <w:rsid w:val="00714B4D"/>
    <w:rsid w:val="00714C90"/>
    <w:rsid w:val="00714D13"/>
    <w:rsid w:val="00714D5C"/>
    <w:rsid w:val="00714E76"/>
    <w:rsid w:val="00714EBC"/>
    <w:rsid w:val="00714F01"/>
    <w:rsid w:val="00714FFD"/>
    <w:rsid w:val="0071522B"/>
    <w:rsid w:val="0071529D"/>
    <w:rsid w:val="007152DE"/>
    <w:rsid w:val="00715437"/>
    <w:rsid w:val="007154DC"/>
    <w:rsid w:val="0071557C"/>
    <w:rsid w:val="0071558C"/>
    <w:rsid w:val="007155C4"/>
    <w:rsid w:val="00715677"/>
    <w:rsid w:val="00715697"/>
    <w:rsid w:val="00715832"/>
    <w:rsid w:val="00715977"/>
    <w:rsid w:val="00715A83"/>
    <w:rsid w:val="00715AD2"/>
    <w:rsid w:val="00715C88"/>
    <w:rsid w:val="00715CB2"/>
    <w:rsid w:val="00715D17"/>
    <w:rsid w:val="00715DBF"/>
    <w:rsid w:val="00715DE4"/>
    <w:rsid w:val="007161A2"/>
    <w:rsid w:val="0071631D"/>
    <w:rsid w:val="007165AE"/>
    <w:rsid w:val="007166C6"/>
    <w:rsid w:val="007168AC"/>
    <w:rsid w:val="0071690A"/>
    <w:rsid w:val="00716940"/>
    <w:rsid w:val="00716AF1"/>
    <w:rsid w:val="00716C6C"/>
    <w:rsid w:val="00716DDA"/>
    <w:rsid w:val="00716E2D"/>
    <w:rsid w:val="00716E3E"/>
    <w:rsid w:val="00716E54"/>
    <w:rsid w:val="00716EC6"/>
    <w:rsid w:val="00717041"/>
    <w:rsid w:val="00717098"/>
    <w:rsid w:val="007170FE"/>
    <w:rsid w:val="0071721E"/>
    <w:rsid w:val="007173F0"/>
    <w:rsid w:val="00717436"/>
    <w:rsid w:val="007175EA"/>
    <w:rsid w:val="00717655"/>
    <w:rsid w:val="00717684"/>
    <w:rsid w:val="00717702"/>
    <w:rsid w:val="0071778E"/>
    <w:rsid w:val="0071782D"/>
    <w:rsid w:val="0071786E"/>
    <w:rsid w:val="0071790C"/>
    <w:rsid w:val="00717922"/>
    <w:rsid w:val="0071793D"/>
    <w:rsid w:val="007179BC"/>
    <w:rsid w:val="00717ACB"/>
    <w:rsid w:val="00717AD4"/>
    <w:rsid w:val="00717B05"/>
    <w:rsid w:val="00717B12"/>
    <w:rsid w:val="00717B15"/>
    <w:rsid w:val="00717B47"/>
    <w:rsid w:val="00717C29"/>
    <w:rsid w:val="00717D5B"/>
    <w:rsid w:val="00717D77"/>
    <w:rsid w:val="00717E99"/>
    <w:rsid w:val="00717EBF"/>
    <w:rsid w:val="00717EFE"/>
    <w:rsid w:val="00720027"/>
    <w:rsid w:val="00720049"/>
    <w:rsid w:val="00720254"/>
    <w:rsid w:val="007202E7"/>
    <w:rsid w:val="00720489"/>
    <w:rsid w:val="0072048C"/>
    <w:rsid w:val="00720596"/>
    <w:rsid w:val="0072064E"/>
    <w:rsid w:val="0072068F"/>
    <w:rsid w:val="0072079D"/>
    <w:rsid w:val="0072084F"/>
    <w:rsid w:val="0072091F"/>
    <w:rsid w:val="00720923"/>
    <w:rsid w:val="00720A79"/>
    <w:rsid w:val="00720AD7"/>
    <w:rsid w:val="00720AFB"/>
    <w:rsid w:val="00720B25"/>
    <w:rsid w:val="00720BD7"/>
    <w:rsid w:val="00720CCB"/>
    <w:rsid w:val="00720D51"/>
    <w:rsid w:val="00720D74"/>
    <w:rsid w:val="00720DC8"/>
    <w:rsid w:val="00720E87"/>
    <w:rsid w:val="00720F14"/>
    <w:rsid w:val="007210B5"/>
    <w:rsid w:val="007212F7"/>
    <w:rsid w:val="0072137B"/>
    <w:rsid w:val="007213E0"/>
    <w:rsid w:val="007215CA"/>
    <w:rsid w:val="007216AA"/>
    <w:rsid w:val="00721870"/>
    <w:rsid w:val="00721997"/>
    <w:rsid w:val="007219B0"/>
    <w:rsid w:val="00721AB8"/>
    <w:rsid w:val="00721B14"/>
    <w:rsid w:val="00721CB4"/>
    <w:rsid w:val="00721F41"/>
    <w:rsid w:val="00721F4D"/>
    <w:rsid w:val="00721F5A"/>
    <w:rsid w:val="00721FBD"/>
    <w:rsid w:val="00721FFC"/>
    <w:rsid w:val="0072205A"/>
    <w:rsid w:val="00722093"/>
    <w:rsid w:val="007222A7"/>
    <w:rsid w:val="0072242A"/>
    <w:rsid w:val="00722468"/>
    <w:rsid w:val="00722524"/>
    <w:rsid w:val="00722671"/>
    <w:rsid w:val="007226F9"/>
    <w:rsid w:val="00722782"/>
    <w:rsid w:val="007227A0"/>
    <w:rsid w:val="007229AC"/>
    <w:rsid w:val="007229E5"/>
    <w:rsid w:val="00722AA0"/>
    <w:rsid w:val="00722BE2"/>
    <w:rsid w:val="00722C12"/>
    <w:rsid w:val="00722F5E"/>
    <w:rsid w:val="00723115"/>
    <w:rsid w:val="0072330A"/>
    <w:rsid w:val="007233A9"/>
    <w:rsid w:val="007233E9"/>
    <w:rsid w:val="007234EE"/>
    <w:rsid w:val="00723657"/>
    <w:rsid w:val="007236E6"/>
    <w:rsid w:val="007236E9"/>
    <w:rsid w:val="007236EA"/>
    <w:rsid w:val="007237E2"/>
    <w:rsid w:val="00723801"/>
    <w:rsid w:val="00723941"/>
    <w:rsid w:val="00723A45"/>
    <w:rsid w:val="00723B0B"/>
    <w:rsid w:val="00723DAA"/>
    <w:rsid w:val="00723E16"/>
    <w:rsid w:val="00723EC2"/>
    <w:rsid w:val="00724055"/>
    <w:rsid w:val="0072415B"/>
    <w:rsid w:val="0072418F"/>
    <w:rsid w:val="007241EB"/>
    <w:rsid w:val="0072424C"/>
    <w:rsid w:val="0072439D"/>
    <w:rsid w:val="007245BA"/>
    <w:rsid w:val="007247AD"/>
    <w:rsid w:val="007247E9"/>
    <w:rsid w:val="007248E5"/>
    <w:rsid w:val="007249A9"/>
    <w:rsid w:val="007249D3"/>
    <w:rsid w:val="00724B89"/>
    <w:rsid w:val="00724C3D"/>
    <w:rsid w:val="00724D14"/>
    <w:rsid w:val="00724DED"/>
    <w:rsid w:val="00725079"/>
    <w:rsid w:val="007250CB"/>
    <w:rsid w:val="0072515E"/>
    <w:rsid w:val="007251CC"/>
    <w:rsid w:val="0072527B"/>
    <w:rsid w:val="007252D5"/>
    <w:rsid w:val="00725414"/>
    <w:rsid w:val="007254FE"/>
    <w:rsid w:val="0072560A"/>
    <w:rsid w:val="00725740"/>
    <w:rsid w:val="007258AC"/>
    <w:rsid w:val="007258D6"/>
    <w:rsid w:val="007258FA"/>
    <w:rsid w:val="007259AE"/>
    <w:rsid w:val="00725B56"/>
    <w:rsid w:val="00725BC1"/>
    <w:rsid w:val="00725BDB"/>
    <w:rsid w:val="00725D72"/>
    <w:rsid w:val="00725DA8"/>
    <w:rsid w:val="00725DAC"/>
    <w:rsid w:val="00725FFF"/>
    <w:rsid w:val="00726119"/>
    <w:rsid w:val="00726305"/>
    <w:rsid w:val="0072636F"/>
    <w:rsid w:val="00726462"/>
    <w:rsid w:val="0072653E"/>
    <w:rsid w:val="00726564"/>
    <w:rsid w:val="0072661C"/>
    <w:rsid w:val="0072667D"/>
    <w:rsid w:val="007266C1"/>
    <w:rsid w:val="00726746"/>
    <w:rsid w:val="007268DA"/>
    <w:rsid w:val="00726910"/>
    <w:rsid w:val="00726917"/>
    <w:rsid w:val="00726ABE"/>
    <w:rsid w:val="00726B02"/>
    <w:rsid w:val="00726C68"/>
    <w:rsid w:val="00726E10"/>
    <w:rsid w:val="00726F1A"/>
    <w:rsid w:val="00727030"/>
    <w:rsid w:val="0072710C"/>
    <w:rsid w:val="0072711D"/>
    <w:rsid w:val="0072718C"/>
    <w:rsid w:val="007271A3"/>
    <w:rsid w:val="00727306"/>
    <w:rsid w:val="007273E8"/>
    <w:rsid w:val="007273ED"/>
    <w:rsid w:val="0072742C"/>
    <w:rsid w:val="007274D3"/>
    <w:rsid w:val="00727514"/>
    <w:rsid w:val="00727516"/>
    <w:rsid w:val="00727681"/>
    <w:rsid w:val="007277C0"/>
    <w:rsid w:val="00727862"/>
    <w:rsid w:val="00727A91"/>
    <w:rsid w:val="00727BBB"/>
    <w:rsid w:val="00727C2D"/>
    <w:rsid w:val="00727CDC"/>
    <w:rsid w:val="00727CE7"/>
    <w:rsid w:val="00727DDF"/>
    <w:rsid w:val="00727DE6"/>
    <w:rsid w:val="00727E5C"/>
    <w:rsid w:val="00727EE8"/>
    <w:rsid w:val="00727F64"/>
    <w:rsid w:val="00727F72"/>
    <w:rsid w:val="00727FA7"/>
    <w:rsid w:val="00727FCD"/>
    <w:rsid w:val="0073000F"/>
    <w:rsid w:val="0073020E"/>
    <w:rsid w:val="007303D7"/>
    <w:rsid w:val="007304A4"/>
    <w:rsid w:val="00730609"/>
    <w:rsid w:val="0073067F"/>
    <w:rsid w:val="007306B1"/>
    <w:rsid w:val="00730782"/>
    <w:rsid w:val="0073091C"/>
    <w:rsid w:val="007309A8"/>
    <w:rsid w:val="00730A0A"/>
    <w:rsid w:val="00730AB9"/>
    <w:rsid w:val="00730AC3"/>
    <w:rsid w:val="00730B32"/>
    <w:rsid w:val="00730C58"/>
    <w:rsid w:val="00730C87"/>
    <w:rsid w:val="00730DA7"/>
    <w:rsid w:val="00730EDF"/>
    <w:rsid w:val="00730EEC"/>
    <w:rsid w:val="00730F66"/>
    <w:rsid w:val="0073116B"/>
    <w:rsid w:val="007312A4"/>
    <w:rsid w:val="00731393"/>
    <w:rsid w:val="00731416"/>
    <w:rsid w:val="0073148D"/>
    <w:rsid w:val="007316A4"/>
    <w:rsid w:val="007316AA"/>
    <w:rsid w:val="00731714"/>
    <w:rsid w:val="0073174B"/>
    <w:rsid w:val="007318D7"/>
    <w:rsid w:val="00731941"/>
    <w:rsid w:val="00731A9A"/>
    <w:rsid w:val="00731B11"/>
    <w:rsid w:val="00731C02"/>
    <w:rsid w:val="00731C0E"/>
    <w:rsid w:val="00731C7B"/>
    <w:rsid w:val="00731CC5"/>
    <w:rsid w:val="00731D3B"/>
    <w:rsid w:val="00731E0B"/>
    <w:rsid w:val="00731E30"/>
    <w:rsid w:val="00731ED2"/>
    <w:rsid w:val="00731ED7"/>
    <w:rsid w:val="00732011"/>
    <w:rsid w:val="007320FC"/>
    <w:rsid w:val="007321A4"/>
    <w:rsid w:val="0073220A"/>
    <w:rsid w:val="00732230"/>
    <w:rsid w:val="00732333"/>
    <w:rsid w:val="007324A8"/>
    <w:rsid w:val="00732649"/>
    <w:rsid w:val="00732673"/>
    <w:rsid w:val="007326B1"/>
    <w:rsid w:val="0073285E"/>
    <w:rsid w:val="00732884"/>
    <w:rsid w:val="0073289F"/>
    <w:rsid w:val="0073296C"/>
    <w:rsid w:val="00732AE2"/>
    <w:rsid w:val="00732AF2"/>
    <w:rsid w:val="00732C0B"/>
    <w:rsid w:val="00732C8D"/>
    <w:rsid w:val="00732CA5"/>
    <w:rsid w:val="00732CC5"/>
    <w:rsid w:val="00732D5B"/>
    <w:rsid w:val="00732D5D"/>
    <w:rsid w:val="00732DA4"/>
    <w:rsid w:val="00732EBC"/>
    <w:rsid w:val="00732F23"/>
    <w:rsid w:val="00732FF1"/>
    <w:rsid w:val="0073314D"/>
    <w:rsid w:val="00733276"/>
    <w:rsid w:val="0073348A"/>
    <w:rsid w:val="0073361C"/>
    <w:rsid w:val="007336C8"/>
    <w:rsid w:val="007336EA"/>
    <w:rsid w:val="0073381C"/>
    <w:rsid w:val="00733859"/>
    <w:rsid w:val="00733A92"/>
    <w:rsid w:val="00733BBB"/>
    <w:rsid w:val="00733D3C"/>
    <w:rsid w:val="00733D54"/>
    <w:rsid w:val="00733E00"/>
    <w:rsid w:val="00733E90"/>
    <w:rsid w:val="0073404D"/>
    <w:rsid w:val="0073433B"/>
    <w:rsid w:val="00734376"/>
    <w:rsid w:val="007343F8"/>
    <w:rsid w:val="00734746"/>
    <w:rsid w:val="00734780"/>
    <w:rsid w:val="00734A0A"/>
    <w:rsid w:val="00734BC1"/>
    <w:rsid w:val="00734D47"/>
    <w:rsid w:val="00734D55"/>
    <w:rsid w:val="00734D70"/>
    <w:rsid w:val="00734D8A"/>
    <w:rsid w:val="00735046"/>
    <w:rsid w:val="007350F0"/>
    <w:rsid w:val="00735164"/>
    <w:rsid w:val="0073523F"/>
    <w:rsid w:val="00735334"/>
    <w:rsid w:val="00735413"/>
    <w:rsid w:val="0073543D"/>
    <w:rsid w:val="00735526"/>
    <w:rsid w:val="00735543"/>
    <w:rsid w:val="0073557A"/>
    <w:rsid w:val="00735913"/>
    <w:rsid w:val="00735A5A"/>
    <w:rsid w:val="00735C45"/>
    <w:rsid w:val="00735E44"/>
    <w:rsid w:val="00735E5F"/>
    <w:rsid w:val="00735E93"/>
    <w:rsid w:val="00735F4C"/>
    <w:rsid w:val="007360A6"/>
    <w:rsid w:val="007360FB"/>
    <w:rsid w:val="007361A9"/>
    <w:rsid w:val="007361AC"/>
    <w:rsid w:val="007361F0"/>
    <w:rsid w:val="007362DE"/>
    <w:rsid w:val="00736316"/>
    <w:rsid w:val="0073649C"/>
    <w:rsid w:val="0073653A"/>
    <w:rsid w:val="007365AE"/>
    <w:rsid w:val="007365FA"/>
    <w:rsid w:val="00736623"/>
    <w:rsid w:val="007366C8"/>
    <w:rsid w:val="0073677F"/>
    <w:rsid w:val="00736823"/>
    <w:rsid w:val="0073683E"/>
    <w:rsid w:val="00736852"/>
    <w:rsid w:val="0073697F"/>
    <w:rsid w:val="0073699A"/>
    <w:rsid w:val="00736A82"/>
    <w:rsid w:val="00736A8E"/>
    <w:rsid w:val="00736AC2"/>
    <w:rsid w:val="00736B1A"/>
    <w:rsid w:val="00736B7B"/>
    <w:rsid w:val="00736B87"/>
    <w:rsid w:val="00736BE4"/>
    <w:rsid w:val="00736F98"/>
    <w:rsid w:val="00737032"/>
    <w:rsid w:val="0073721F"/>
    <w:rsid w:val="0073722C"/>
    <w:rsid w:val="0073731F"/>
    <w:rsid w:val="00737380"/>
    <w:rsid w:val="007373CE"/>
    <w:rsid w:val="007375CB"/>
    <w:rsid w:val="007377F6"/>
    <w:rsid w:val="00737856"/>
    <w:rsid w:val="00737B14"/>
    <w:rsid w:val="00737B38"/>
    <w:rsid w:val="00737C77"/>
    <w:rsid w:val="0074007C"/>
    <w:rsid w:val="0074028D"/>
    <w:rsid w:val="007402DB"/>
    <w:rsid w:val="007405D8"/>
    <w:rsid w:val="00740880"/>
    <w:rsid w:val="00740A0C"/>
    <w:rsid w:val="00740A8F"/>
    <w:rsid w:val="00740ABB"/>
    <w:rsid w:val="00740C6C"/>
    <w:rsid w:val="00740C6F"/>
    <w:rsid w:val="00740CA4"/>
    <w:rsid w:val="00740D5B"/>
    <w:rsid w:val="00740DFA"/>
    <w:rsid w:val="00740EE9"/>
    <w:rsid w:val="00740FC3"/>
    <w:rsid w:val="00741060"/>
    <w:rsid w:val="007411AE"/>
    <w:rsid w:val="007413E8"/>
    <w:rsid w:val="0074140E"/>
    <w:rsid w:val="007414E3"/>
    <w:rsid w:val="0074157F"/>
    <w:rsid w:val="007415FD"/>
    <w:rsid w:val="00741607"/>
    <w:rsid w:val="0074179B"/>
    <w:rsid w:val="007418A1"/>
    <w:rsid w:val="00741933"/>
    <w:rsid w:val="00741943"/>
    <w:rsid w:val="007419F0"/>
    <w:rsid w:val="00741A50"/>
    <w:rsid w:val="00741BEA"/>
    <w:rsid w:val="00741C0D"/>
    <w:rsid w:val="00741E25"/>
    <w:rsid w:val="00741F71"/>
    <w:rsid w:val="00741FF7"/>
    <w:rsid w:val="00742065"/>
    <w:rsid w:val="00742096"/>
    <w:rsid w:val="007420FB"/>
    <w:rsid w:val="00742151"/>
    <w:rsid w:val="00742165"/>
    <w:rsid w:val="007421AB"/>
    <w:rsid w:val="00742204"/>
    <w:rsid w:val="00742292"/>
    <w:rsid w:val="00742302"/>
    <w:rsid w:val="0074249C"/>
    <w:rsid w:val="0074266C"/>
    <w:rsid w:val="0074276F"/>
    <w:rsid w:val="007428CA"/>
    <w:rsid w:val="00742921"/>
    <w:rsid w:val="007429D1"/>
    <w:rsid w:val="00742B43"/>
    <w:rsid w:val="00742C6D"/>
    <w:rsid w:val="007431A4"/>
    <w:rsid w:val="00743208"/>
    <w:rsid w:val="007434D0"/>
    <w:rsid w:val="007436FB"/>
    <w:rsid w:val="007437D8"/>
    <w:rsid w:val="0074380D"/>
    <w:rsid w:val="0074397E"/>
    <w:rsid w:val="007439E5"/>
    <w:rsid w:val="007439E8"/>
    <w:rsid w:val="00743ADC"/>
    <w:rsid w:val="00743C6A"/>
    <w:rsid w:val="00743D54"/>
    <w:rsid w:val="00743D6A"/>
    <w:rsid w:val="00743DD9"/>
    <w:rsid w:val="00743E82"/>
    <w:rsid w:val="00743E93"/>
    <w:rsid w:val="00743F3D"/>
    <w:rsid w:val="00743FB1"/>
    <w:rsid w:val="00744011"/>
    <w:rsid w:val="00744273"/>
    <w:rsid w:val="00744406"/>
    <w:rsid w:val="00744454"/>
    <w:rsid w:val="0074445E"/>
    <w:rsid w:val="007445A4"/>
    <w:rsid w:val="00744718"/>
    <w:rsid w:val="00744822"/>
    <w:rsid w:val="0074484A"/>
    <w:rsid w:val="0074484D"/>
    <w:rsid w:val="00744887"/>
    <w:rsid w:val="00744A9A"/>
    <w:rsid w:val="00744ACB"/>
    <w:rsid w:val="00744B53"/>
    <w:rsid w:val="00744BF1"/>
    <w:rsid w:val="00744D22"/>
    <w:rsid w:val="00744D83"/>
    <w:rsid w:val="00744D86"/>
    <w:rsid w:val="00744DBE"/>
    <w:rsid w:val="0074500E"/>
    <w:rsid w:val="00745103"/>
    <w:rsid w:val="0074518B"/>
    <w:rsid w:val="007451AC"/>
    <w:rsid w:val="0074527A"/>
    <w:rsid w:val="0074529F"/>
    <w:rsid w:val="0074545B"/>
    <w:rsid w:val="0074569D"/>
    <w:rsid w:val="00745864"/>
    <w:rsid w:val="0074598E"/>
    <w:rsid w:val="00745A74"/>
    <w:rsid w:val="00745A81"/>
    <w:rsid w:val="00745A83"/>
    <w:rsid w:val="00745B3A"/>
    <w:rsid w:val="00745B5F"/>
    <w:rsid w:val="00745BC4"/>
    <w:rsid w:val="00745E2D"/>
    <w:rsid w:val="00745FA1"/>
    <w:rsid w:val="00746080"/>
    <w:rsid w:val="00746142"/>
    <w:rsid w:val="00746236"/>
    <w:rsid w:val="007462D7"/>
    <w:rsid w:val="007462E2"/>
    <w:rsid w:val="007464EC"/>
    <w:rsid w:val="00746519"/>
    <w:rsid w:val="007465C0"/>
    <w:rsid w:val="00746612"/>
    <w:rsid w:val="00746658"/>
    <w:rsid w:val="007466F4"/>
    <w:rsid w:val="007467C8"/>
    <w:rsid w:val="0074696B"/>
    <w:rsid w:val="00746A0C"/>
    <w:rsid w:val="00746A75"/>
    <w:rsid w:val="00746B7C"/>
    <w:rsid w:val="00746C21"/>
    <w:rsid w:val="00746C6D"/>
    <w:rsid w:val="00746EC1"/>
    <w:rsid w:val="00746F35"/>
    <w:rsid w:val="007470F6"/>
    <w:rsid w:val="007470FB"/>
    <w:rsid w:val="00747283"/>
    <w:rsid w:val="007472A3"/>
    <w:rsid w:val="007472B0"/>
    <w:rsid w:val="00747330"/>
    <w:rsid w:val="0074734B"/>
    <w:rsid w:val="00747375"/>
    <w:rsid w:val="00747438"/>
    <w:rsid w:val="00747492"/>
    <w:rsid w:val="007474ED"/>
    <w:rsid w:val="00747512"/>
    <w:rsid w:val="00747741"/>
    <w:rsid w:val="007477BD"/>
    <w:rsid w:val="00747836"/>
    <w:rsid w:val="007478F1"/>
    <w:rsid w:val="00747ADC"/>
    <w:rsid w:val="00747B3C"/>
    <w:rsid w:val="00747B80"/>
    <w:rsid w:val="00747C5E"/>
    <w:rsid w:val="00747CEE"/>
    <w:rsid w:val="00747D02"/>
    <w:rsid w:val="00747D3C"/>
    <w:rsid w:val="00747D81"/>
    <w:rsid w:val="00747DE9"/>
    <w:rsid w:val="00747E0E"/>
    <w:rsid w:val="00747F61"/>
    <w:rsid w:val="00747FA9"/>
    <w:rsid w:val="00750468"/>
    <w:rsid w:val="007504D8"/>
    <w:rsid w:val="007505A6"/>
    <w:rsid w:val="00750A14"/>
    <w:rsid w:val="00750C5D"/>
    <w:rsid w:val="00750D06"/>
    <w:rsid w:val="00750D38"/>
    <w:rsid w:val="00750D3B"/>
    <w:rsid w:val="00750E08"/>
    <w:rsid w:val="00750EFB"/>
    <w:rsid w:val="00751136"/>
    <w:rsid w:val="00751198"/>
    <w:rsid w:val="00751294"/>
    <w:rsid w:val="00751319"/>
    <w:rsid w:val="00751383"/>
    <w:rsid w:val="007514C1"/>
    <w:rsid w:val="00751649"/>
    <w:rsid w:val="007517C7"/>
    <w:rsid w:val="007518CB"/>
    <w:rsid w:val="007518E3"/>
    <w:rsid w:val="007519CA"/>
    <w:rsid w:val="007519D9"/>
    <w:rsid w:val="00751A38"/>
    <w:rsid w:val="00751AE7"/>
    <w:rsid w:val="00751B9F"/>
    <w:rsid w:val="00751D9B"/>
    <w:rsid w:val="00751F14"/>
    <w:rsid w:val="00751F40"/>
    <w:rsid w:val="0075210C"/>
    <w:rsid w:val="007521AC"/>
    <w:rsid w:val="007521B0"/>
    <w:rsid w:val="00752294"/>
    <w:rsid w:val="00752327"/>
    <w:rsid w:val="00752481"/>
    <w:rsid w:val="007524E0"/>
    <w:rsid w:val="0075258A"/>
    <w:rsid w:val="007525B2"/>
    <w:rsid w:val="007526A8"/>
    <w:rsid w:val="007527F0"/>
    <w:rsid w:val="0075283C"/>
    <w:rsid w:val="00752BA9"/>
    <w:rsid w:val="00752C7D"/>
    <w:rsid w:val="00752CD5"/>
    <w:rsid w:val="00752D27"/>
    <w:rsid w:val="00752D5E"/>
    <w:rsid w:val="00752EE6"/>
    <w:rsid w:val="0075312B"/>
    <w:rsid w:val="00753192"/>
    <w:rsid w:val="007534CD"/>
    <w:rsid w:val="007534E8"/>
    <w:rsid w:val="0075359F"/>
    <w:rsid w:val="007535B9"/>
    <w:rsid w:val="00753642"/>
    <w:rsid w:val="007536AC"/>
    <w:rsid w:val="00753878"/>
    <w:rsid w:val="0075390C"/>
    <w:rsid w:val="0075390F"/>
    <w:rsid w:val="00753933"/>
    <w:rsid w:val="00753A03"/>
    <w:rsid w:val="00753A5F"/>
    <w:rsid w:val="00753A9B"/>
    <w:rsid w:val="00753C40"/>
    <w:rsid w:val="00753D55"/>
    <w:rsid w:val="007541DE"/>
    <w:rsid w:val="007541E3"/>
    <w:rsid w:val="00754219"/>
    <w:rsid w:val="00754357"/>
    <w:rsid w:val="00754393"/>
    <w:rsid w:val="007543D7"/>
    <w:rsid w:val="00754690"/>
    <w:rsid w:val="007546AB"/>
    <w:rsid w:val="007546E2"/>
    <w:rsid w:val="007547B4"/>
    <w:rsid w:val="00754856"/>
    <w:rsid w:val="0075486A"/>
    <w:rsid w:val="00754918"/>
    <w:rsid w:val="00754961"/>
    <w:rsid w:val="0075497B"/>
    <w:rsid w:val="00754982"/>
    <w:rsid w:val="0075498C"/>
    <w:rsid w:val="007549EA"/>
    <w:rsid w:val="00754A08"/>
    <w:rsid w:val="00754D62"/>
    <w:rsid w:val="00754D74"/>
    <w:rsid w:val="00754ED6"/>
    <w:rsid w:val="0075502C"/>
    <w:rsid w:val="007550B1"/>
    <w:rsid w:val="007550EC"/>
    <w:rsid w:val="007550FB"/>
    <w:rsid w:val="00755129"/>
    <w:rsid w:val="0075515A"/>
    <w:rsid w:val="007551BE"/>
    <w:rsid w:val="007551F3"/>
    <w:rsid w:val="007552D7"/>
    <w:rsid w:val="0075537C"/>
    <w:rsid w:val="0075540A"/>
    <w:rsid w:val="00755442"/>
    <w:rsid w:val="0075547C"/>
    <w:rsid w:val="00755601"/>
    <w:rsid w:val="00755614"/>
    <w:rsid w:val="0075568C"/>
    <w:rsid w:val="007556E5"/>
    <w:rsid w:val="0075580D"/>
    <w:rsid w:val="007558D8"/>
    <w:rsid w:val="0075590E"/>
    <w:rsid w:val="007559E0"/>
    <w:rsid w:val="00755ABA"/>
    <w:rsid w:val="00755B16"/>
    <w:rsid w:val="00755CB6"/>
    <w:rsid w:val="00755CE2"/>
    <w:rsid w:val="00755E55"/>
    <w:rsid w:val="00756189"/>
    <w:rsid w:val="0075623A"/>
    <w:rsid w:val="0075623C"/>
    <w:rsid w:val="007563FF"/>
    <w:rsid w:val="00756444"/>
    <w:rsid w:val="00756599"/>
    <w:rsid w:val="007566DE"/>
    <w:rsid w:val="00756868"/>
    <w:rsid w:val="0075686C"/>
    <w:rsid w:val="0075699F"/>
    <w:rsid w:val="00756A36"/>
    <w:rsid w:val="00756ADB"/>
    <w:rsid w:val="00756B83"/>
    <w:rsid w:val="00756CA3"/>
    <w:rsid w:val="00756CF2"/>
    <w:rsid w:val="00756D19"/>
    <w:rsid w:val="00756EC2"/>
    <w:rsid w:val="00756FBA"/>
    <w:rsid w:val="00757000"/>
    <w:rsid w:val="00757034"/>
    <w:rsid w:val="00757093"/>
    <w:rsid w:val="00757118"/>
    <w:rsid w:val="0075718D"/>
    <w:rsid w:val="007571C0"/>
    <w:rsid w:val="007571D9"/>
    <w:rsid w:val="00757248"/>
    <w:rsid w:val="00757313"/>
    <w:rsid w:val="007573C2"/>
    <w:rsid w:val="007574B5"/>
    <w:rsid w:val="0075769E"/>
    <w:rsid w:val="007576C3"/>
    <w:rsid w:val="0075777D"/>
    <w:rsid w:val="0075778C"/>
    <w:rsid w:val="0075784B"/>
    <w:rsid w:val="007578FF"/>
    <w:rsid w:val="007579AC"/>
    <w:rsid w:val="007579AE"/>
    <w:rsid w:val="007579B5"/>
    <w:rsid w:val="007579C4"/>
    <w:rsid w:val="007579D7"/>
    <w:rsid w:val="00757B07"/>
    <w:rsid w:val="00757BEF"/>
    <w:rsid w:val="00757CA4"/>
    <w:rsid w:val="00757CA5"/>
    <w:rsid w:val="00757D17"/>
    <w:rsid w:val="00757DAC"/>
    <w:rsid w:val="00757E8C"/>
    <w:rsid w:val="0076005C"/>
    <w:rsid w:val="007600B6"/>
    <w:rsid w:val="00760121"/>
    <w:rsid w:val="0076029A"/>
    <w:rsid w:val="00760387"/>
    <w:rsid w:val="007603B3"/>
    <w:rsid w:val="00760519"/>
    <w:rsid w:val="00760547"/>
    <w:rsid w:val="007605D6"/>
    <w:rsid w:val="0076060E"/>
    <w:rsid w:val="00760656"/>
    <w:rsid w:val="00760710"/>
    <w:rsid w:val="00760864"/>
    <w:rsid w:val="00760893"/>
    <w:rsid w:val="00760AAA"/>
    <w:rsid w:val="00760AB0"/>
    <w:rsid w:val="00760B75"/>
    <w:rsid w:val="00760BFD"/>
    <w:rsid w:val="00760C1F"/>
    <w:rsid w:val="00760CC5"/>
    <w:rsid w:val="00760F9B"/>
    <w:rsid w:val="00760FE1"/>
    <w:rsid w:val="0076102E"/>
    <w:rsid w:val="0076117B"/>
    <w:rsid w:val="007611FF"/>
    <w:rsid w:val="00761302"/>
    <w:rsid w:val="0076138D"/>
    <w:rsid w:val="007614EC"/>
    <w:rsid w:val="00761537"/>
    <w:rsid w:val="007615BF"/>
    <w:rsid w:val="007617DF"/>
    <w:rsid w:val="00761828"/>
    <w:rsid w:val="00761858"/>
    <w:rsid w:val="0076186F"/>
    <w:rsid w:val="007618C5"/>
    <w:rsid w:val="007618F0"/>
    <w:rsid w:val="00761B59"/>
    <w:rsid w:val="00761B8D"/>
    <w:rsid w:val="00761BF5"/>
    <w:rsid w:val="00761C3A"/>
    <w:rsid w:val="00761CC1"/>
    <w:rsid w:val="00761CF3"/>
    <w:rsid w:val="00761DDB"/>
    <w:rsid w:val="00761E90"/>
    <w:rsid w:val="00761EAE"/>
    <w:rsid w:val="00761F4D"/>
    <w:rsid w:val="00761F9B"/>
    <w:rsid w:val="00761FC7"/>
    <w:rsid w:val="00762093"/>
    <w:rsid w:val="00762220"/>
    <w:rsid w:val="0076236E"/>
    <w:rsid w:val="007623A4"/>
    <w:rsid w:val="00762487"/>
    <w:rsid w:val="00762679"/>
    <w:rsid w:val="00762681"/>
    <w:rsid w:val="0076284A"/>
    <w:rsid w:val="00762942"/>
    <w:rsid w:val="00762A08"/>
    <w:rsid w:val="00762BA7"/>
    <w:rsid w:val="00762D50"/>
    <w:rsid w:val="00762D67"/>
    <w:rsid w:val="00762DAB"/>
    <w:rsid w:val="00762EB8"/>
    <w:rsid w:val="00763108"/>
    <w:rsid w:val="00763120"/>
    <w:rsid w:val="0076312B"/>
    <w:rsid w:val="00763179"/>
    <w:rsid w:val="00763326"/>
    <w:rsid w:val="00763381"/>
    <w:rsid w:val="00763421"/>
    <w:rsid w:val="00763443"/>
    <w:rsid w:val="0076357E"/>
    <w:rsid w:val="0076359D"/>
    <w:rsid w:val="0076362A"/>
    <w:rsid w:val="0076372F"/>
    <w:rsid w:val="00763743"/>
    <w:rsid w:val="00763788"/>
    <w:rsid w:val="0076384C"/>
    <w:rsid w:val="0076399D"/>
    <w:rsid w:val="00763AC9"/>
    <w:rsid w:val="00763B79"/>
    <w:rsid w:val="00763BF6"/>
    <w:rsid w:val="00763C0C"/>
    <w:rsid w:val="00763CA9"/>
    <w:rsid w:val="00763F64"/>
    <w:rsid w:val="00764017"/>
    <w:rsid w:val="00764075"/>
    <w:rsid w:val="0076411B"/>
    <w:rsid w:val="00764176"/>
    <w:rsid w:val="00764185"/>
    <w:rsid w:val="00764187"/>
    <w:rsid w:val="00764247"/>
    <w:rsid w:val="007642FB"/>
    <w:rsid w:val="00764339"/>
    <w:rsid w:val="007643D8"/>
    <w:rsid w:val="0076447D"/>
    <w:rsid w:val="007644F6"/>
    <w:rsid w:val="00764562"/>
    <w:rsid w:val="00764590"/>
    <w:rsid w:val="007645CC"/>
    <w:rsid w:val="00764658"/>
    <w:rsid w:val="00764668"/>
    <w:rsid w:val="0076466E"/>
    <w:rsid w:val="00764671"/>
    <w:rsid w:val="007646E8"/>
    <w:rsid w:val="00764792"/>
    <w:rsid w:val="00764A29"/>
    <w:rsid w:val="00764B18"/>
    <w:rsid w:val="00764B65"/>
    <w:rsid w:val="00764B67"/>
    <w:rsid w:val="00764BCC"/>
    <w:rsid w:val="00764CFB"/>
    <w:rsid w:val="00764D4A"/>
    <w:rsid w:val="00764E25"/>
    <w:rsid w:val="00764E9B"/>
    <w:rsid w:val="00764F88"/>
    <w:rsid w:val="0076501B"/>
    <w:rsid w:val="007650AF"/>
    <w:rsid w:val="00765124"/>
    <w:rsid w:val="0076538F"/>
    <w:rsid w:val="0076542B"/>
    <w:rsid w:val="007654F0"/>
    <w:rsid w:val="00765526"/>
    <w:rsid w:val="00765B6A"/>
    <w:rsid w:val="00765B7A"/>
    <w:rsid w:val="00765C0C"/>
    <w:rsid w:val="00765DA1"/>
    <w:rsid w:val="00765E01"/>
    <w:rsid w:val="00765FFA"/>
    <w:rsid w:val="00766194"/>
    <w:rsid w:val="007662BA"/>
    <w:rsid w:val="0076638B"/>
    <w:rsid w:val="00766496"/>
    <w:rsid w:val="0076649D"/>
    <w:rsid w:val="00766555"/>
    <w:rsid w:val="0076657E"/>
    <w:rsid w:val="007665A2"/>
    <w:rsid w:val="00766605"/>
    <w:rsid w:val="0076665F"/>
    <w:rsid w:val="00766806"/>
    <w:rsid w:val="0076680B"/>
    <w:rsid w:val="00766948"/>
    <w:rsid w:val="0076699D"/>
    <w:rsid w:val="00766A53"/>
    <w:rsid w:val="00766ACF"/>
    <w:rsid w:val="00766B36"/>
    <w:rsid w:val="00766B99"/>
    <w:rsid w:val="00766D50"/>
    <w:rsid w:val="00766E9D"/>
    <w:rsid w:val="00766EDF"/>
    <w:rsid w:val="00766F6D"/>
    <w:rsid w:val="00767162"/>
    <w:rsid w:val="00767377"/>
    <w:rsid w:val="0076739D"/>
    <w:rsid w:val="007673EC"/>
    <w:rsid w:val="007676D3"/>
    <w:rsid w:val="007677D2"/>
    <w:rsid w:val="0076785B"/>
    <w:rsid w:val="00767876"/>
    <w:rsid w:val="00767895"/>
    <w:rsid w:val="00767931"/>
    <w:rsid w:val="00767966"/>
    <w:rsid w:val="00767B4B"/>
    <w:rsid w:val="00767B70"/>
    <w:rsid w:val="00767C05"/>
    <w:rsid w:val="00767C15"/>
    <w:rsid w:val="00767C60"/>
    <w:rsid w:val="00767DB7"/>
    <w:rsid w:val="00767E17"/>
    <w:rsid w:val="00767E3C"/>
    <w:rsid w:val="00767F67"/>
    <w:rsid w:val="00767F9E"/>
    <w:rsid w:val="00767FB8"/>
    <w:rsid w:val="00767FD1"/>
    <w:rsid w:val="0077009D"/>
    <w:rsid w:val="00770215"/>
    <w:rsid w:val="00770242"/>
    <w:rsid w:val="007703B7"/>
    <w:rsid w:val="0077041D"/>
    <w:rsid w:val="00770438"/>
    <w:rsid w:val="00770598"/>
    <w:rsid w:val="00770599"/>
    <w:rsid w:val="00770750"/>
    <w:rsid w:val="007708CD"/>
    <w:rsid w:val="007708DA"/>
    <w:rsid w:val="00770A28"/>
    <w:rsid w:val="00770A38"/>
    <w:rsid w:val="00770A8C"/>
    <w:rsid w:val="00770B18"/>
    <w:rsid w:val="00770C9C"/>
    <w:rsid w:val="00770F57"/>
    <w:rsid w:val="00770FE2"/>
    <w:rsid w:val="00771070"/>
    <w:rsid w:val="00771084"/>
    <w:rsid w:val="00771174"/>
    <w:rsid w:val="00771361"/>
    <w:rsid w:val="007714A8"/>
    <w:rsid w:val="00771615"/>
    <w:rsid w:val="007716AD"/>
    <w:rsid w:val="007718AD"/>
    <w:rsid w:val="00771972"/>
    <w:rsid w:val="00771996"/>
    <w:rsid w:val="007719BF"/>
    <w:rsid w:val="00771A53"/>
    <w:rsid w:val="00771AB2"/>
    <w:rsid w:val="00771C06"/>
    <w:rsid w:val="00771C9A"/>
    <w:rsid w:val="00771CF9"/>
    <w:rsid w:val="00771D34"/>
    <w:rsid w:val="00771EB5"/>
    <w:rsid w:val="00771F2C"/>
    <w:rsid w:val="00771FAD"/>
    <w:rsid w:val="007720DC"/>
    <w:rsid w:val="00772100"/>
    <w:rsid w:val="0077230F"/>
    <w:rsid w:val="0077233E"/>
    <w:rsid w:val="007723AE"/>
    <w:rsid w:val="007723BF"/>
    <w:rsid w:val="0077240D"/>
    <w:rsid w:val="007726A6"/>
    <w:rsid w:val="0077282C"/>
    <w:rsid w:val="00772959"/>
    <w:rsid w:val="00772A38"/>
    <w:rsid w:val="00772BD9"/>
    <w:rsid w:val="00772C52"/>
    <w:rsid w:val="00772DEE"/>
    <w:rsid w:val="00772F1D"/>
    <w:rsid w:val="00773003"/>
    <w:rsid w:val="0077306B"/>
    <w:rsid w:val="00773244"/>
    <w:rsid w:val="007732A6"/>
    <w:rsid w:val="007733F0"/>
    <w:rsid w:val="007734E5"/>
    <w:rsid w:val="00773653"/>
    <w:rsid w:val="0077373C"/>
    <w:rsid w:val="007737C9"/>
    <w:rsid w:val="007737DB"/>
    <w:rsid w:val="0077387B"/>
    <w:rsid w:val="00773A53"/>
    <w:rsid w:val="00773ADB"/>
    <w:rsid w:val="00773AFC"/>
    <w:rsid w:val="00773B0F"/>
    <w:rsid w:val="00773B54"/>
    <w:rsid w:val="00773BFF"/>
    <w:rsid w:val="00773CBC"/>
    <w:rsid w:val="00773D0C"/>
    <w:rsid w:val="00773DF7"/>
    <w:rsid w:val="00773E74"/>
    <w:rsid w:val="00773F0B"/>
    <w:rsid w:val="00773FC2"/>
    <w:rsid w:val="00774014"/>
    <w:rsid w:val="007740A4"/>
    <w:rsid w:val="007740A8"/>
    <w:rsid w:val="00774406"/>
    <w:rsid w:val="00774456"/>
    <w:rsid w:val="00774459"/>
    <w:rsid w:val="007745F4"/>
    <w:rsid w:val="007747DC"/>
    <w:rsid w:val="00774888"/>
    <w:rsid w:val="007749D7"/>
    <w:rsid w:val="00774A4A"/>
    <w:rsid w:val="00774A83"/>
    <w:rsid w:val="00774B67"/>
    <w:rsid w:val="00774B86"/>
    <w:rsid w:val="00774C17"/>
    <w:rsid w:val="00774DC5"/>
    <w:rsid w:val="00774FD4"/>
    <w:rsid w:val="00775008"/>
    <w:rsid w:val="0077501D"/>
    <w:rsid w:val="0077508F"/>
    <w:rsid w:val="00775116"/>
    <w:rsid w:val="00775122"/>
    <w:rsid w:val="007752A4"/>
    <w:rsid w:val="00775680"/>
    <w:rsid w:val="007756E6"/>
    <w:rsid w:val="0077575F"/>
    <w:rsid w:val="00775774"/>
    <w:rsid w:val="00775975"/>
    <w:rsid w:val="00775A66"/>
    <w:rsid w:val="00775AAB"/>
    <w:rsid w:val="00775BD6"/>
    <w:rsid w:val="00775CFE"/>
    <w:rsid w:val="00775DDD"/>
    <w:rsid w:val="00775E24"/>
    <w:rsid w:val="00775ED9"/>
    <w:rsid w:val="007760CA"/>
    <w:rsid w:val="00776401"/>
    <w:rsid w:val="007764C2"/>
    <w:rsid w:val="007767B6"/>
    <w:rsid w:val="007768F6"/>
    <w:rsid w:val="0077698C"/>
    <w:rsid w:val="007769AA"/>
    <w:rsid w:val="007769DC"/>
    <w:rsid w:val="007769F5"/>
    <w:rsid w:val="00776ADC"/>
    <w:rsid w:val="00776C0B"/>
    <w:rsid w:val="00776C5E"/>
    <w:rsid w:val="00776CD7"/>
    <w:rsid w:val="00776D5F"/>
    <w:rsid w:val="00776DB3"/>
    <w:rsid w:val="00776DDB"/>
    <w:rsid w:val="00776EDC"/>
    <w:rsid w:val="00776EF0"/>
    <w:rsid w:val="00776F38"/>
    <w:rsid w:val="00776F67"/>
    <w:rsid w:val="00777068"/>
    <w:rsid w:val="007770D3"/>
    <w:rsid w:val="00777121"/>
    <w:rsid w:val="007772D1"/>
    <w:rsid w:val="007773F7"/>
    <w:rsid w:val="00777406"/>
    <w:rsid w:val="00777467"/>
    <w:rsid w:val="00777509"/>
    <w:rsid w:val="0077752B"/>
    <w:rsid w:val="007776CD"/>
    <w:rsid w:val="00777790"/>
    <w:rsid w:val="0077786D"/>
    <w:rsid w:val="0077788F"/>
    <w:rsid w:val="007778C0"/>
    <w:rsid w:val="00777AE6"/>
    <w:rsid w:val="00777B35"/>
    <w:rsid w:val="00777BA1"/>
    <w:rsid w:val="00777BB8"/>
    <w:rsid w:val="00777C47"/>
    <w:rsid w:val="00777C75"/>
    <w:rsid w:val="00777D19"/>
    <w:rsid w:val="00777F5E"/>
    <w:rsid w:val="00780165"/>
    <w:rsid w:val="007801D2"/>
    <w:rsid w:val="00780255"/>
    <w:rsid w:val="007802DE"/>
    <w:rsid w:val="007803F2"/>
    <w:rsid w:val="0078056E"/>
    <w:rsid w:val="00780609"/>
    <w:rsid w:val="007807DA"/>
    <w:rsid w:val="007809A1"/>
    <w:rsid w:val="00780A7E"/>
    <w:rsid w:val="00780A83"/>
    <w:rsid w:val="00780B0D"/>
    <w:rsid w:val="00780B75"/>
    <w:rsid w:val="00780BF1"/>
    <w:rsid w:val="00780EB6"/>
    <w:rsid w:val="00780F40"/>
    <w:rsid w:val="00781285"/>
    <w:rsid w:val="00781347"/>
    <w:rsid w:val="00781363"/>
    <w:rsid w:val="007813C1"/>
    <w:rsid w:val="007815CE"/>
    <w:rsid w:val="0078160F"/>
    <w:rsid w:val="0078161A"/>
    <w:rsid w:val="0078189A"/>
    <w:rsid w:val="00781B70"/>
    <w:rsid w:val="00781CB2"/>
    <w:rsid w:val="00781CC0"/>
    <w:rsid w:val="00781CC8"/>
    <w:rsid w:val="00781D00"/>
    <w:rsid w:val="00781D5B"/>
    <w:rsid w:val="00781D5C"/>
    <w:rsid w:val="00781E03"/>
    <w:rsid w:val="00781E09"/>
    <w:rsid w:val="00781EF9"/>
    <w:rsid w:val="00781F64"/>
    <w:rsid w:val="0078212E"/>
    <w:rsid w:val="007823F9"/>
    <w:rsid w:val="007824AD"/>
    <w:rsid w:val="007824DF"/>
    <w:rsid w:val="00782558"/>
    <w:rsid w:val="0078266E"/>
    <w:rsid w:val="00782690"/>
    <w:rsid w:val="007826DC"/>
    <w:rsid w:val="007828D0"/>
    <w:rsid w:val="00782919"/>
    <w:rsid w:val="00782949"/>
    <w:rsid w:val="00782A5E"/>
    <w:rsid w:val="00782C72"/>
    <w:rsid w:val="00782CD8"/>
    <w:rsid w:val="00782E5A"/>
    <w:rsid w:val="00782E87"/>
    <w:rsid w:val="00782F6D"/>
    <w:rsid w:val="00782FD4"/>
    <w:rsid w:val="007830E0"/>
    <w:rsid w:val="00783120"/>
    <w:rsid w:val="0078314C"/>
    <w:rsid w:val="00783250"/>
    <w:rsid w:val="00783451"/>
    <w:rsid w:val="0078367E"/>
    <w:rsid w:val="007836B6"/>
    <w:rsid w:val="0078383D"/>
    <w:rsid w:val="007838A9"/>
    <w:rsid w:val="0078394E"/>
    <w:rsid w:val="00783969"/>
    <w:rsid w:val="007839A9"/>
    <w:rsid w:val="007839DF"/>
    <w:rsid w:val="00783A80"/>
    <w:rsid w:val="00783B64"/>
    <w:rsid w:val="00783B9B"/>
    <w:rsid w:val="00783C94"/>
    <w:rsid w:val="00783D12"/>
    <w:rsid w:val="00783ECF"/>
    <w:rsid w:val="007841D2"/>
    <w:rsid w:val="00784287"/>
    <w:rsid w:val="00784358"/>
    <w:rsid w:val="007843F8"/>
    <w:rsid w:val="00784464"/>
    <w:rsid w:val="007844A7"/>
    <w:rsid w:val="007844BF"/>
    <w:rsid w:val="007845B7"/>
    <w:rsid w:val="0078461E"/>
    <w:rsid w:val="0078462F"/>
    <w:rsid w:val="00784718"/>
    <w:rsid w:val="007847A4"/>
    <w:rsid w:val="00784850"/>
    <w:rsid w:val="0078488B"/>
    <w:rsid w:val="007848D8"/>
    <w:rsid w:val="0078491F"/>
    <w:rsid w:val="0078492D"/>
    <w:rsid w:val="0078495F"/>
    <w:rsid w:val="00784979"/>
    <w:rsid w:val="007849AC"/>
    <w:rsid w:val="007849BD"/>
    <w:rsid w:val="007849C7"/>
    <w:rsid w:val="00784A60"/>
    <w:rsid w:val="00784ABC"/>
    <w:rsid w:val="00784ABD"/>
    <w:rsid w:val="00784AFE"/>
    <w:rsid w:val="00784BAF"/>
    <w:rsid w:val="00784C6A"/>
    <w:rsid w:val="00784CD7"/>
    <w:rsid w:val="00784E49"/>
    <w:rsid w:val="00784F24"/>
    <w:rsid w:val="00785097"/>
    <w:rsid w:val="007850D9"/>
    <w:rsid w:val="00785109"/>
    <w:rsid w:val="00785133"/>
    <w:rsid w:val="007852F9"/>
    <w:rsid w:val="0078541D"/>
    <w:rsid w:val="00785528"/>
    <w:rsid w:val="0078557D"/>
    <w:rsid w:val="00785663"/>
    <w:rsid w:val="0078579D"/>
    <w:rsid w:val="007857FF"/>
    <w:rsid w:val="0078583E"/>
    <w:rsid w:val="00785CED"/>
    <w:rsid w:val="00785EAC"/>
    <w:rsid w:val="00785F4B"/>
    <w:rsid w:val="00786069"/>
    <w:rsid w:val="007863DA"/>
    <w:rsid w:val="00786484"/>
    <w:rsid w:val="00786B78"/>
    <w:rsid w:val="00786BD6"/>
    <w:rsid w:val="00786BD8"/>
    <w:rsid w:val="00786C00"/>
    <w:rsid w:val="00786CCB"/>
    <w:rsid w:val="00786D29"/>
    <w:rsid w:val="00786DB9"/>
    <w:rsid w:val="00786F17"/>
    <w:rsid w:val="00786F2D"/>
    <w:rsid w:val="00787098"/>
    <w:rsid w:val="0078729D"/>
    <w:rsid w:val="007872B9"/>
    <w:rsid w:val="007872F3"/>
    <w:rsid w:val="0078740A"/>
    <w:rsid w:val="00787456"/>
    <w:rsid w:val="00787467"/>
    <w:rsid w:val="007875B5"/>
    <w:rsid w:val="007875C3"/>
    <w:rsid w:val="00787676"/>
    <w:rsid w:val="00787695"/>
    <w:rsid w:val="00787864"/>
    <w:rsid w:val="007878D4"/>
    <w:rsid w:val="00787907"/>
    <w:rsid w:val="007879F9"/>
    <w:rsid w:val="00787A42"/>
    <w:rsid w:val="00787B1D"/>
    <w:rsid w:val="00787C93"/>
    <w:rsid w:val="00787D25"/>
    <w:rsid w:val="00787DFB"/>
    <w:rsid w:val="00787F01"/>
    <w:rsid w:val="00787F8F"/>
    <w:rsid w:val="0079003A"/>
    <w:rsid w:val="007900D2"/>
    <w:rsid w:val="007900F9"/>
    <w:rsid w:val="0079023C"/>
    <w:rsid w:val="007902E7"/>
    <w:rsid w:val="007903C5"/>
    <w:rsid w:val="00790485"/>
    <w:rsid w:val="007904A2"/>
    <w:rsid w:val="007905B9"/>
    <w:rsid w:val="007905DF"/>
    <w:rsid w:val="00790637"/>
    <w:rsid w:val="00790651"/>
    <w:rsid w:val="007907EF"/>
    <w:rsid w:val="0079083C"/>
    <w:rsid w:val="00790AED"/>
    <w:rsid w:val="00790BDD"/>
    <w:rsid w:val="00790CFC"/>
    <w:rsid w:val="00790F87"/>
    <w:rsid w:val="0079100D"/>
    <w:rsid w:val="00791052"/>
    <w:rsid w:val="007912B3"/>
    <w:rsid w:val="0079134B"/>
    <w:rsid w:val="00791371"/>
    <w:rsid w:val="007913E3"/>
    <w:rsid w:val="0079143B"/>
    <w:rsid w:val="007916BA"/>
    <w:rsid w:val="007916F1"/>
    <w:rsid w:val="007917E1"/>
    <w:rsid w:val="007917FE"/>
    <w:rsid w:val="007918FB"/>
    <w:rsid w:val="007919F2"/>
    <w:rsid w:val="00791A1A"/>
    <w:rsid w:val="00791B42"/>
    <w:rsid w:val="00791CB5"/>
    <w:rsid w:val="00791DF5"/>
    <w:rsid w:val="00791EC8"/>
    <w:rsid w:val="00791F3D"/>
    <w:rsid w:val="00791FBA"/>
    <w:rsid w:val="0079207A"/>
    <w:rsid w:val="00792119"/>
    <w:rsid w:val="0079214F"/>
    <w:rsid w:val="0079236C"/>
    <w:rsid w:val="007924A4"/>
    <w:rsid w:val="007924B8"/>
    <w:rsid w:val="007924C2"/>
    <w:rsid w:val="00792510"/>
    <w:rsid w:val="0079253D"/>
    <w:rsid w:val="0079253F"/>
    <w:rsid w:val="00792689"/>
    <w:rsid w:val="007926B3"/>
    <w:rsid w:val="0079276F"/>
    <w:rsid w:val="0079278A"/>
    <w:rsid w:val="0079284A"/>
    <w:rsid w:val="0079289D"/>
    <w:rsid w:val="00792984"/>
    <w:rsid w:val="0079299E"/>
    <w:rsid w:val="007929C7"/>
    <w:rsid w:val="00792A94"/>
    <w:rsid w:val="00792B10"/>
    <w:rsid w:val="00792B28"/>
    <w:rsid w:val="00792C49"/>
    <w:rsid w:val="00792CC7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5C9"/>
    <w:rsid w:val="00793607"/>
    <w:rsid w:val="00793795"/>
    <w:rsid w:val="00793827"/>
    <w:rsid w:val="0079388C"/>
    <w:rsid w:val="00793898"/>
    <w:rsid w:val="00793914"/>
    <w:rsid w:val="0079398D"/>
    <w:rsid w:val="00793A2A"/>
    <w:rsid w:val="00793A4E"/>
    <w:rsid w:val="00793ADA"/>
    <w:rsid w:val="00793B88"/>
    <w:rsid w:val="00793C0C"/>
    <w:rsid w:val="00793C4E"/>
    <w:rsid w:val="00793DD6"/>
    <w:rsid w:val="00793E04"/>
    <w:rsid w:val="00793F1B"/>
    <w:rsid w:val="00794001"/>
    <w:rsid w:val="007940A5"/>
    <w:rsid w:val="00794161"/>
    <w:rsid w:val="00794280"/>
    <w:rsid w:val="0079438E"/>
    <w:rsid w:val="007943EB"/>
    <w:rsid w:val="00794402"/>
    <w:rsid w:val="00794486"/>
    <w:rsid w:val="0079451D"/>
    <w:rsid w:val="007947DA"/>
    <w:rsid w:val="007947FA"/>
    <w:rsid w:val="00794861"/>
    <w:rsid w:val="00794875"/>
    <w:rsid w:val="00794901"/>
    <w:rsid w:val="00794AB2"/>
    <w:rsid w:val="00794B2A"/>
    <w:rsid w:val="00794B2E"/>
    <w:rsid w:val="00794C73"/>
    <w:rsid w:val="00794EE9"/>
    <w:rsid w:val="00794F45"/>
    <w:rsid w:val="00794FC6"/>
    <w:rsid w:val="00794FD5"/>
    <w:rsid w:val="00795045"/>
    <w:rsid w:val="007950BF"/>
    <w:rsid w:val="007950D1"/>
    <w:rsid w:val="0079510A"/>
    <w:rsid w:val="007951D0"/>
    <w:rsid w:val="00795258"/>
    <w:rsid w:val="007952C5"/>
    <w:rsid w:val="0079539E"/>
    <w:rsid w:val="0079557B"/>
    <w:rsid w:val="007955A6"/>
    <w:rsid w:val="007956B6"/>
    <w:rsid w:val="00795734"/>
    <w:rsid w:val="007958FF"/>
    <w:rsid w:val="00795AC3"/>
    <w:rsid w:val="00795B23"/>
    <w:rsid w:val="00795B67"/>
    <w:rsid w:val="00795DE0"/>
    <w:rsid w:val="00795E32"/>
    <w:rsid w:val="00795E60"/>
    <w:rsid w:val="00795E95"/>
    <w:rsid w:val="00795F66"/>
    <w:rsid w:val="00795F81"/>
    <w:rsid w:val="00795FD2"/>
    <w:rsid w:val="00795FEB"/>
    <w:rsid w:val="0079603B"/>
    <w:rsid w:val="0079607E"/>
    <w:rsid w:val="007960E1"/>
    <w:rsid w:val="007962D8"/>
    <w:rsid w:val="007963C3"/>
    <w:rsid w:val="0079642C"/>
    <w:rsid w:val="00796592"/>
    <w:rsid w:val="00796727"/>
    <w:rsid w:val="00796739"/>
    <w:rsid w:val="00796740"/>
    <w:rsid w:val="00796885"/>
    <w:rsid w:val="0079692F"/>
    <w:rsid w:val="00796A25"/>
    <w:rsid w:val="00796BA5"/>
    <w:rsid w:val="00796C71"/>
    <w:rsid w:val="00796CD6"/>
    <w:rsid w:val="00796D7C"/>
    <w:rsid w:val="00796DCF"/>
    <w:rsid w:val="007970A1"/>
    <w:rsid w:val="007970B6"/>
    <w:rsid w:val="007971A2"/>
    <w:rsid w:val="00797217"/>
    <w:rsid w:val="00797247"/>
    <w:rsid w:val="00797376"/>
    <w:rsid w:val="0079746D"/>
    <w:rsid w:val="00797531"/>
    <w:rsid w:val="00797639"/>
    <w:rsid w:val="007977B0"/>
    <w:rsid w:val="0079789D"/>
    <w:rsid w:val="00797A5B"/>
    <w:rsid w:val="00797A65"/>
    <w:rsid w:val="00797A6C"/>
    <w:rsid w:val="00797BBF"/>
    <w:rsid w:val="00797C1A"/>
    <w:rsid w:val="00797CAB"/>
    <w:rsid w:val="00797D03"/>
    <w:rsid w:val="00797D3F"/>
    <w:rsid w:val="00797E24"/>
    <w:rsid w:val="00797EE0"/>
    <w:rsid w:val="00797EE7"/>
    <w:rsid w:val="00797F7A"/>
    <w:rsid w:val="007A0066"/>
    <w:rsid w:val="007A008E"/>
    <w:rsid w:val="007A00D1"/>
    <w:rsid w:val="007A00F9"/>
    <w:rsid w:val="007A0339"/>
    <w:rsid w:val="007A03E3"/>
    <w:rsid w:val="007A094C"/>
    <w:rsid w:val="007A0957"/>
    <w:rsid w:val="007A09BD"/>
    <w:rsid w:val="007A0A08"/>
    <w:rsid w:val="007A0AC4"/>
    <w:rsid w:val="007A0DA2"/>
    <w:rsid w:val="007A0F61"/>
    <w:rsid w:val="007A108C"/>
    <w:rsid w:val="007A11D7"/>
    <w:rsid w:val="007A1293"/>
    <w:rsid w:val="007A1340"/>
    <w:rsid w:val="007A1461"/>
    <w:rsid w:val="007A14E1"/>
    <w:rsid w:val="007A1665"/>
    <w:rsid w:val="007A167B"/>
    <w:rsid w:val="007A169C"/>
    <w:rsid w:val="007A1706"/>
    <w:rsid w:val="007A1709"/>
    <w:rsid w:val="007A1711"/>
    <w:rsid w:val="007A1772"/>
    <w:rsid w:val="007A1ACD"/>
    <w:rsid w:val="007A1C34"/>
    <w:rsid w:val="007A1DE4"/>
    <w:rsid w:val="007A1F5A"/>
    <w:rsid w:val="007A204A"/>
    <w:rsid w:val="007A20FA"/>
    <w:rsid w:val="007A211F"/>
    <w:rsid w:val="007A2157"/>
    <w:rsid w:val="007A2160"/>
    <w:rsid w:val="007A22E7"/>
    <w:rsid w:val="007A2368"/>
    <w:rsid w:val="007A2520"/>
    <w:rsid w:val="007A2541"/>
    <w:rsid w:val="007A259A"/>
    <w:rsid w:val="007A25EE"/>
    <w:rsid w:val="007A2697"/>
    <w:rsid w:val="007A2736"/>
    <w:rsid w:val="007A2806"/>
    <w:rsid w:val="007A283C"/>
    <w:rsid w:val="007A2875"/>
    <w:rsid w:val="007A28D3"/>
    <w:rsid w:val="007A292C"/>
    <w:rsid w:val="007A2941"/>
    <w:rsid w:val="007A2B13"/>
    <w:rsid w:val="007A2C31"/>
    <w:rsid w:val="007A2C3B"/>
    <w:rsid w:val="007A2C7A"/>
    <w:rsid w:val="007A2C92"/>
    <w:rsid w:val="007A2C93"/>
    <w:rsid w:val="007A2DCF"/>
    <w:rsid w:val="007A2DFC"/>
    <w:rsid w:val="007A2F09"/>
    <w:rsid w:val="007A2F7A"/>
    <w:rsid w:val="007A2F94"/>
    <w:rsid w:val="007A314F"/>
    <w:rsid w:val="007A31FD"/>
    <w:rsid w:val="007A3236"/>
    <w:rsid w:val="007A324A"/>
    <w:rsid w:val="007A3266"/>
    <w:rsid w:val="007A334A"/>
    <w:rsid w:val="007A334D"/>
    <w:rsid w:val="007A33E5"/>
    <w:rsid w:val="007A3420"/>
    <w:rsid w:val="007A3445"/>
    <w:rsid w:val="007A3883"/>
    <w:rsid w:val="007A38B0"/>
    <w:rsid w:val="007A38F3"/>
    <w:rsid w:val="007A3915"/>
    <w:rsid w:val="007A396D"/>
    <w:rsid w:val="007A398B"/>
    <w:rsid w:val="007A3A1B"/>
    <w:rsid w:val="007A3A2E"/>
    <w:rsid w:val="007A3B4E"/>
    <w:rsid w:val="007A3C32"/>
    <w:rsid w:val="007A3C58"/>
    <w:rsid w:val="007A3CFF"/>
    <w:rsid w:val="007A3DD5"/>
    <w:rsid w:val="007A3EA2"/>
    <w:rsid w:val="007A40D7"/>
    <w:rsid w:val="007A450F"/>
    <w:rsid w:val="007A4520"/>
    <w:rsid w:val="007A4547"/>
    <w:rsid w:val="007A456E"/>
    <w:rsid w:val="007A4681"/>
    <w:rsid w:val="007A49C6"/>
    <w:rsid w:val="007A4B48"/>
    <w:rsid w:val="007A4BA6"/>
    <w:rsid w:val="007A4CB1"/>
    <w:rsid w:val="007A4D3C"/>
    <w:rsid w:val="007A4E34"/>
    <w:rsid w:val="007A4EB3"/>
    <w:rsid w:val="007A4ECA"/>
    <w:rsid w:val="007A4FC8"/>
    <w:rsid w:val="007A5075"/>
    <w:rsid w:val="007A50CF"/>
    <w:rsid w:val="007A513C"/>
    <w:rsid w:val="007A51A8"/>
    <w:rsid w:val="007A51B7"/>
    <w:rsid w:val="007A51C6"/>
    <w:rsid w:val="007A533F"/>
    <w:rsid w:val="007A5558"/>
    <w:rsid w:val="007A557F"/>
    <w:rsid w:val="007A565F"/>
    <w:rsid w:val="007A5913"/>
    <w:rsid w:val="007A591B"/>
    <w:rsid w:val="007A59E7"/>
    <w:rsid w:val="007A5A5C"/>
    <w:rsid w:val="007A5A85"/>
    <w:rsid w:val="007A5C6B"/>
    <w:rsid w:val="007A5C8C"/>
    <w:rsid w:val="007A5D53"/>
    <w:rsid w:val="007A5D90"/>
    <w:rsid w:val="007A5D9B"/>
    <w:rsid w:val="007A5F00"/>
    <w:rsid w:val="007A5FBC"/>
    <w:rsid w:val="007A5FE3"/>
    <w:rsid w:val="007A60DB"/>
    <w:rsid w:val="007A619D"/>
    <w:rsid w:val="007A6220"/>
    <w:rsid w:val="007A630C"/>
    <w:rsid w:val="007A64B0"/>
    <w:rsid w:val="007A64CB"/>
    <w:rsid w:val="007A6559"/>
    <w:rsid w:val="007A65CE"/>
    <w:rsid w:val="007A671B"/>
    <w:rsid w:val="007A680B"/>
    <w:rsid w:val="007A68D8"/>
    <w:rsid w:val="007A6A25"/>
    <w:rsid w:val="007A6B63"/>
    <w:rsid w:val="007A6C7E"/>
    <w:rsid w:val="007A6C84"/>
    <w:rsid w:val="007A6E00"/>
    <w:rsid w:val="007A6ED9"/>
    <w:rsid w:val="007A7080"/>
    <w:rsid w:val="007A72D0"/>
    <w:rsid w:val="007A739D"/>
    <w:rsid w:val="007A741A"/>
    <w:rsid w:val="007A74C0"/>
    <w:rsid w:val="007A758D"/>
    <w:rsid w:val="007A75C6"/>
    <w:rsid w:val="007A791D"/>
    <w:rsid w:val="007A7949"/>
    <w:rsid w:val="007A7980"/>
    <w:rsid w:val="007A7AC6"/>
    <w:rsid w:val="007A7CFC"/>
    <w:rsid w:val="007A7D71"/>
    <w:rsid w:val="007A7D95"/>
    <w:rsid w:val="007A7D98"/>
    <w:rsid w:val="007A7E98"/>
    <w:rsid w:val="007A7F9D"/>
    <w:rsid w:val="007A7F9E"/>
    <w:rsid w:val="007B0055"/>
    <w:rsid w:val="007B00CB"/>
    <w:rsid w:val="007B00ED"/>
    <w:rsid w:val="007B015A"/>
    <w:rsid w:val="007B0201"/>
    <w:rsid w:val="007B0233"/>
    <w:rsid w:val="007B03D4"/>
    <w:rsid w:val="007B0545"/>
    <w:rsid w:val="007B060B"/>
    <w:rsid w:val="007B07CC"/>
    <w:rsid w:val="007B07F9"/>
    <w:rsid w:val="007B084F"/>
    <w:rsid w:val="007B0971"/>
    <w:rsid w:val="007B097D"/>
    <w:rsid w:val="007B0A81"/>
    <w:rsid w:val="007B0AD9"/>
    <w:rsid w:val="007B0BCC"/>
    <w:rsid w:val="007B0C69"/>
    <w:rsid w:val="007B0DD9"/>
    <w:rsid w:val="007B0E90"/>
    <w:rsid w:val="007B0ECA"/>
    <w:rsid w:val="007B0F32"/>
    <w:rsid w:val="007B1011"/>
    <w:rsid w:val="007B1053"/>
    <w:rsid w:val="007B107C"/>
    <w:rsid w:val="007B13B5"/>
    <w:rsid w:val="007B1554"/>
    <w:rsid w:val="007B161B"/>
    <w:rsid w:val="007B1658"/>
    <w:rsid w:val="007B1A5A"/>
    <w:rsid w:val="007B1A65"/>
    <w:rsid w:val="007B1ADB"/>
    <w:rsid w:val="007B1B31"/>
    <w:rsid w:val="007B1B83"/>
    <w:rsid w:val="007B1BC5"/>
    <w:rsid w:val="007B1CED"/>
    <w:rsid w:val="007B1DAA"/>
    <w:rsid w:val="007B1F3E"/>
    <w:rsid w:val="007B1FA9"/>
    <w:rsid w:val="007B2372"/>
    <w:rsid w:val="007B257D"/>
    <w:rsid w:val="007B26D0"/>
    <w:rsid w:val="007B2880"/>
    <w:rsid w:val="007B2958"/>
    <w:rsid w:val="007B2C97"/>
    <w:rsid w:val="007B2D6C"/>
    <w:rsid w:val="007B2DA4"/>
    <w:rsid w:val="007B2E2B"/>
    <w:rsid w:val="007B318B"/>
    <w:rsid w:val="007B339A"/>
    <w:rsid w:val="007B35E1"/>
    <w:rsid w:val="007B36E6"/>
    <w:rsid w:val="007B36E8"/>
    <w:rsid w:val="007B373E"/>
    <w:rsid w:val="007B38A9"/>
    <w:rsid w:val="007B3979"/>
    <w:rsid w:val="007B397D"/>
    <w:rsid w:val="007B39E5"/>
    <w:rsid w:val="007B39EB"/>
    <w:rsid w:val="007B3B30"/>
    <w:rsid w:val="007B3B95"/>
    <w:rsid w:val="007B3C18"/>
    <w:rsid w:val="007B3CBD"/>
    <w:rsid w:val="007B3F3F"/>
    <w:rsid w:val="007B400C"/>
    <w:rsid w:val="007B40E5"/>
    <w:rsid w:val="007B4124"/>
    <w:rsid w:val="007B42B8"/>
    <w:rsid w:val="007B42C1"/>
    <w:rsid w:val="007B438F"/>
    <w:rsid w:val="007B44A3"/>
    <w:rsid w:val="007B464B"/>
    <w:rsid w:val="007B4669"/>
    <w:rsid w:val="007B48A5"/>
    <w:rsid w:val="007B49EF"/>
    <w:rsid w:val="007B4A70"/>
    <w:rsid w:val="007B4A91"/>
    <w:rsid w:val="007B4B42"/>
    <w:rsid w:val="007B4C8C"/>
    <w:rsid w:val="007B4DDE"/>
    <w:rsid w:val="007B4DF0"/>
    <w:rsid w:val="007B4F1D"/>
    <w:rsid w:val="007B50BD"/>
    <w:rsid w:val="007B5132"/>
    <w:rsid w:val="007B513C"/>
    <w:rsid w:val="007B51F6"/>
    <w:rsid w:val="007B5202"/>
    <w:rsid w:val="007B542E"/>
    <w:rsid w:val="007B5527"/>
    <w:rsid w:val="007B55D6"/>
    <w:rsid w:val="007B567D"/>
    <w:rsid w:val="007B57BF"/>
    <w:rsid w:val="007B5987"/>
    <w:rsid w:val="007B59CD"/>
    <w:rsid w:val="007B5C4D"/>
    <w:rsid w:val="007B5F58"/>
    <w:rsid w:val="007B6002"/>
    <w:rsid w:val="007B605B"/>
    <w:rsid w:val="007B6082"/>
    <w:rsid w:val="007B6095"/>
    <w:rsid w:val="007B60AD"/>
    <w:rsid w:val="007B6173"/>
    <w:rsid w:val="007B61BA"/>
    <w:rsid w:val="007B620B"/>
    <w:rsid w:val="007B6383"/>
    <w:rsid w:val="007B6463"/>
    <w:rsid w:val="007B6663"/>
    <w:rsid w:val="007B6686"/>
    <w:rsid w:val="007B671B"/>
    <w:rsid w:val="007B6819"/>
    <w:rsid w:val="007B6A72"/>
    <w:rsid w:val="007B6AAF"/>
    <w:rsid w:val="007B6BAB"/>
    <w:rsid w:val="007B6BE9"/>
    <w:rsid w:val="007B6CD5"/>
    <w:rsid w:val="007B6DAD"/>
    <w:rsid w:val="007B6F59"/>
    <w:rsid w:val="007B70C5"/>
    <w:rsid w:val="007B7203"/>
    <w:rsid w:val="007B737B"/>
    <w:rsid w:val="007B7429"/>
    <w:rsid w:val="007B751C"/>
    <w:rsid w:val="007B75F7"/>
    <w:rsid w:val="007B7758"/>
    <w:rsid w:val="007B7890"/>
    <w:rsid w:val="007B78D9"/>
    <w:rsid w:val="007B7903"/>
    <w:rsid w:val="007B7943"/>
    <w:rsid w:val="007B7A7D"/>
    <w:rsid w:val="007B7B17"/>
    <w:rsid w:val="007B7DB1"/>
    <w:rsid w:val="007B7E53"/>
    <w:rsid w:val="007B7F59"/>
    <w:rsid w:val="007B7F69"/>
    <w:rsid w:val="007B7FEF"/>
    <w:rsid w:val="007C0012"/>
    <w:rsid w:val="007C0047"/>
    <w:rsid w:val="007C005A"/>
    <w:rsid w:val="007C0184"/>
    <w:rsid w:val="007C0291"/>
    <w:rsid w:val="007C0379"/>
    <w:rsid w:val="007C037F"/>
    <w:rsid w:val="007C0458"/>
    <w:rsid w:val="007C04CD"/>
    <w:rsid w:val="007C04F2"/>
    <w:rsid w:val="007C04F8"/>
    <w:rsid w:val="007C05CB"/>
    <w:rsid w:val="007C0622"/>
    <w:rsid w:val="007C06BF"/>
    <w:rsid w:val="007C0874"/>
    <w:rsid w:val="007C0985"/>
    <w:rsid w:val="007C0A96"/>
    <w:rsid w:val="007C0BFF"/>
    <w:rsid w:val="007C0C33"/>
    <w:rsid w:val="007C0C8D"/>
    <w:rsid w:val="007C0C95"/>
    <w:rsid w:val="007C0CEE"/>
    <w:rsid w:val="007C0D40"/>
    <w:rsid w:val="007C0E70"/>
    <w:rsid w:val="007C0EAF"/>
    <w:rsid w:val="007C10D6"/>
    <w:rsid w:val="007C11C4"/>
    <w:rsid w:val="007C11CC"/>
    <w:rsid w:val="007C11E7"/>
    <w:rsid w:val="007C11E9"/>
    <w:rsid w:val="007C13A6"/>
    <w:rsid w:val="007C13C4"/>
    <w:rsid w:val="007C1480"/>
    <w:rsid w:val="007C14C9"/>
    <w:rsid w:val="007C14E3"/>
    <w:rsid w:val="007C1603"/>
    <w:rsid w:val="007C181D"/>
    <w:rsid w:val="007C196C"/>
    <w:rsid w:val="007C198A"/>
    <w:rsid w:val="007C19F8"/>
    <w:rsid w:val="007C1A7B"/>
    <w:rsid w:val="007C1AB3"/>
    <w:rsid w:val="007C1B19"/>
    <w:rsid w:val="007C1BF1"/>
    <w:rsid w:val="007C1CDF"/>
    <w:rsid w:val="007C1CEF"/>
    <w:rsid w:val="007C1D43"/>
    <w:rsid w:val="007C1F0B"/>
    <w:rsid w:val="007C1F2D"/>
    <w:rsid w:val="007C212B"/>
    <w:rsid w:val="007C21A1"/>
    <w:rsid w:val="007C22A3"/>
    <w:rsid w:val="007C23A4"/>
    <w:rsid w:val="007C24DB"/>
    <w:rsid w:val="007C2673"/>
    <w:rsid w:val="007C26CC"/>
    <w:rsid w:val="007C2898"/>
    <w:rsid w:val="007C2959"/>
    <w:rsid w:val="007C2AE6"/>
    <w:rsid w:val="007C2BD3"/>
    <w:rsid w:val="007C2CFB"/>
    <w:rsid w:val="007C2D4A"/>
    <w:rsid w:val="007C2F9A"/>
    <w:rsid w:val="007C2FE1"/>
    <w:rsid w:val="007C2FF1"/>
    <w:rsid w:val="007C325D"/>
    <w:rsid w:val="007C3329"/>
    <w:rsid w:val="007C3362"/>
    <w:rsid w:val="007C33F4"/>
    <w:rsid w:val="007C340C"/>
    <w:rsid w:val="007C3425"/>
    <w:rsid w:val="007C358F"/>
    <w:rsid w:val="007C37AE"/>
    <w:rsid w:val="007C3810"/>
    <w:rsid w:val="007C389F"/>
    <w:rsid w:val="007C3913"/>
    <w:rsid w:val="007C39D9"/>
    <w:rsid w:val="007C3AEE"/>
    <w:rsid w:val="007C3BF6"/>
    <w:rsid w:val="007C3C84"/>
    <w:rsid w:val="007C3C89"/>
    <w:rsid w:val="007C3CE1"/>
    <w:rsid w:val="007C3D37"/>
    <w:rsid w:val="007C3E34"/>
    <w:rsid w:val="007C3F58"/>
    <w:rsid w:val="007C3FD4"/>
    <w:rsid w:val="007C40E0"/>
    <w:rsid w:val="007C4132"/>
    <w:rsid w:val="007C418E"/>
    <w:rsid w:val="007C41DC"/>
    <w:rsid w:val="007C420E"/>
    <w:rsid w:val="007C4295"/>
    <w:rsid w:val="007C4343"/>
    <w:rsid w:val="007C43F4"/>
    <w:rsid w:val="007C4405"/>
    <w:rsid w:val="007C443E"/>
    <w:rsid w:val="007C444E"/>
    <w:rsid w:val="007C44C8"/>
    <w:rsid w:val="007C452A"/>
    <w:rsid w:val="007C460C"/>
    <w:rsid w:val="007C463E"/>
    <w:rsid w:val="007C467D"/>
    <w:rsid w:val="007C4706"/>
    <w:rsid w:val="007C474F"/>
    <w:rsid w:val="007C480E"/>
    <w:rsid w:val="007C4901"/>
    <w:rsid w:val="007C49D9"/>
    <w:rsid w:val="007C4A39"/>
    <w:rsid w:val="007C4B6B"/>
    <w:rsid w:val="007C4CF5"/>
    <w:rsid w:val="007C4D40"/>
    <w:rsid w:val="007C4D7B"/>
    <w:rsid w:val="007C4E1A"/>
    <w:rsid w:val="007C4E7F"/>
    <w:rsid w:val="007C4EA2"/>
    <w:rsid w:val="007C4FBC"/>
    <w:rsid w:val="007C52A7"/>
    <w:rsid w:val="007C5311"/>
    <w:rsid w:val="007C538F"/>
    <w:rsid w:val="007C5465"/>
    <w:rsid w:val="007C5477"/>
    <w:rsid w:val="007C5505"/>
    <w:rsid w:val="007C5559"/>
    <w:rsid w:val="007C578C"/>
    <w:rsid w:val="007C57B0"/>
    <w:rsid w:val="007C58F8"/>
    <w:rsid w:val="007C595E"/>
    <w:rsid w:val="007C5A1C"/>
    <w:rsid w:val="007C5C2B"/>
    <w:rsid w:val="007C5CFF"/>
    <w:rsid w:val="007C5D11"/>
    <w:rsid w:val="007C5D95"/>
    <w:rsid w:val="007C5DCB"/>
    <w:rsid w:val="007C5EA6"/>
    <w:rsid w:val="007C5EFD"/>
    <w:rsid w:val="007C6024"/>
    <w:rsid w:val="007C603D"/>
    <w:rsid w:val="007C61B2"/>
    <w:rsid w:val="007C61F7"/>
    <w:rsid w:val="007C624B"/>
    <w:rsid w:val="007C6386"/>
    <w:rsid w:val="007C63BA"/>
    <w:rsid w:val="007C6423"/>
    <w:rsid w:val="007C64C4"/>
    <w:rsid w:val="007C67D2"/>
    <w:rsid w:val="007C6928"/>
    <w:rsid w:val="007C6B77"/>
    <w:rsid w:val="007C6B8F"/>
    <w:rsid w:val="007C6C74"/>
    <w:rsid w:val="007C6CAE"/>
    <w:rsid w:val="007C6CC1"/>
    <w:rsid w:val="007C6EBF"/>
    <w:rsid w:val="007C70EC"/>
    <w:rsid w:val="007C70FB"/>
    <w:rsid w:val="007C7275"/>
    <w:rsid w:val="007C727C"/>
    <w:rsid w:val="007C736E"/>
    <w:rsid w:val="007C7374"/>
    <w:rsid w:val="007C7407"/>
    <w:rsid w:val="007C7473"/>
    <w:rsid w:val="007C7486"/>
    <w:rsid w:val="007C753E"/>
    <w:rsid w:val="007C766B"/>
    <w:rsid w:val="007C771B"/>
    <w:rsid w:val="007C77B3"/>
    <w:rsid w:val="007C783E"/>
    <w:rsid w:val="007C784A"/>
    <w:rsid w:val="007C78FD"/>
    <w:rsid w:val="007C79C8"/>
    <w:rsid w:val="007C7B2B"/>
    <w:rsid w:val="007C7C92"/>
    <w:rsid w:val="007C7E4E"/>
    <w:rsid w:val="007C7F18"/>
    <w:rsid w:val="007D008D"/>
    <w:rsid w:val="007D016A"/>
    <w:rsid w:val="007D02CB"/>
    <w:rsid w:val="007D03DF"/>
    <w:rsid w:val="007D04B4"/>
    <w:rsid w:val="007D0515"/>
    <w:rsid w:val="007D064F"/>
    <w:rsid w:val="007D069F"/>
    <w:rsid w:val="007D077F"/>
    <w:rsid w:val="007D07C8"/>
    <w:rsid w:val="007D0883"/>
    <w:rsid w:val="007D0903"/>
    <w:rsid w:val="007D090A"/>
    <w:rsid w:val="007D0988"/>
    <w:rsid w:val="007D0A5B"/>
    <w:rsid w:val="007D0B07"/>
    <w:rsid w:val="007D0B6D"/>
    <w:rsid w:val="007D0DF6"/>
    <w:rsid w:val="007D0E66"/>
    <w:rsid w:val="007D108D"/>
    <w:rsid w:val="007D1228"/>
    <w:rsid w:val="007D12DE"/>
    <w:rsid w:val="007D1361"/>
    <w:rsid w:val="007D1529"/>
    <w:rsid w:val="007D1552"/>
    <w:rsid w:val="007D1597"/>
    <w:rsid w:val="007D162D"/>
    <w:rsid w:val="007D1683"/>
    <w:rsid w:val="007D1849"/>
    <w:rsid w:val="007D189F"/>
    <w:rsid w:val="007D18F9"/>
    <w:rsid w:val="007D1904"/>
    <w:rsid w:val="007D190F"/>
    <w:rsid w:val="007D1914"/>
    <w:rsid w:val="007D1A08"/>
    <w:rsid w:val="007D1AFA"/>
    <w:rsid w:val="007D1B74"/>
    <w:rsid w:val="007D1C36"/>
    <w:rsid w:val="007D1E13"/>
    <w:rsid w:val="007D1E4F"/>
    <w:rsid w:val="007D1E7C"/>
    <w:rsid w:val="007D1F47"/>
    <w:rsid w:val="007D1FEE"/>
    <w:rsid w:val="007D208A"/>
    <w:rsid w:val="007D21E2"/>
    <w:rsid w:val="007D21FD"/>
    <w:rsid w:val="007D2295"/>
    <w:rsid w:val="007D234C"/>
    <w:rsid w:val="007D2351"/>
    <w:rsid w:val="007D242E"/>
    <w:rsid w:val="007D2636"/>
    <w:rsid w:val="007D26ED"/>
    <w:rsid w:val="007D282A"/>
    <w:rsid w:val="007D283A"/>
    <w:rsid w:val="007D2891"/>
    <w:rsid w:val="007D2896"/>
    <w:rsid w:val="007D2A42"/>
    <w:rsid w:val="007D2AF4"/>
    <w:rsid w:val="007D2B8E"/>
    <w:rsid w:val="007D2BAD"/>
    <w:rsid w:val="007D2D42"/>
    <w:rsid w:val="007D2D5F"/>
    <w:rsid w:val="007D2DDD"/>
    <w:rsid w:val="007D2E01"/>
    <w:rsid w:val="007D2E20"/>
    <w:rsid w:val="007D2ED8"/>
    <w:rsid w:val="007D2F0E"/>
    <w:rsid w:val="007D300A"/>
    <w:rsid w:val="007D3019"/>
    <w:rsid w:val="007D30C6"/>
    <w:rsid w:val="007D3122"/>
    <w:rsid w:val="007D318B"/>
    <w:rsid w:val="007D31FE"/>
    <w:rsid w:val="007D32CD"/>
    <w:rsid w:val="007D3473"/>
    <w:rsid w:val="007D34B6"/>
    <w:rsid w:val="007D38F6"/>
    <w:rsid w:val="007D3A3B"/>
    <w:rsid w:val="007D3A5D"/>
    <w:rsid w:val="007D3A7B"/>
    <w:rsid w:val="007D3AC9"/>
    <w:rsid w:val="007D3B0F"/>
    <w:rsid w:val="007D3B30"/>
    <w:rsid w:val="007D3C04"/>
    <w:rsid w:val="007D3C54"/>
    <w:rsid w:val="007D3CA9"/>
    <w:rsid w:val="007D3D2E"/>
    <w:rsid w:val="007D430B"/>
    <w:rsid w:val="007D4370"/>
    <w:rsid w:val="007D440A"/>
    <w:rsid w:val="007D4571"/>
    <w:rsid w:val="007D45BA"/>
    <w:rsid w:val="007D46EE"/>
    <w:rsid w:val="007D4727"/>
    <w:rsid w:val="007D497E"/>
    <w:rsid w:val="007D4A2A"/>
    <w:rsid w:val="007D4A48"/>
    <w:rsid w:val="007D4A85"/>
    <w:rsid w:val="007D4C60"/>
    <w:rsid w:val="007D4CA5"/>
    <w:rsid w:val="007D4DA7"/>
    <w:rsid w:val="007D4EDB"/>
    <w:rsid w:val="007D4F4D"/>
    <w:rsid w:val="007D4FA7"/>
    <w:rsid w:val="007D5018"/>
    <w:rsid w:val="007D50F9"/>
    <w:rsid w:val="007D516B"/>
    <w:rsid w:val="007D52AC"/>
    <w:rsid w:val="007D52DB"/>
    <w:rsid w:val="007D5312"/>
    <w:rsid w:val="007D54BA"/>
    <w:rsid w:val="007D5660"/>
    <w:rsid w:val="007D5663"/>
    <w:rsid w:val="007D571F"/>
    <w:rsid w:val="007D57E6"/>
    <w:rsid w:val="007D57F3"/>
    <w:rsid w:val="007D5870"/>
    <w:rsid w:val="007D5891"/>
    <w:rsid w:val="007D5975"/>
    <w:rsid w:val="007D5A7C"/>
    <w:rsid w:val="007D5B9C"/>
    <w:rsid w:val="007D5BF9"/>
    <w:rsid w:val="007D5CDA"/>
    <w:rsid w:val="007D5E34"/>
    <w:rsid w:val="007D5EE0"/>
    <w:rsid w:val="007D6067"/>
    <w:rsid w:val="007D61B1"/>
    <w:rsid w:val="007D6219"/>
    <w:rsid w:val="007D6251"/>
    <w:rsid w:val="007D62D8"/>
    <w:rsid w:val="007D6359"/>
    <w:rsid w:val="007D6459"/>
    <w:rsid w:val="007D64C8"/>
    <w:rsid w:val="007D6551"/>
    <w:rsid w:val="007D657E"/>
    <w:rsid w:val="007D65F8"/>
    <w:rsid w:val="007D675E"/>
    <w:rsid w:val="007D676D"/>
    <w:rsid w:val="007D681D"/>
    <w:rsid w:val="007D6827"/>
    <w:rsid w:val="007D6A87"/>
    <w:rsid w:val="007D6C7C"/>
    <w:rsid w:val="007D6D1E"/>
    <w:rsid w:val="007D6EC9"/>
    <w:rsid w:val="007D70DB"/>
    <w:rsid w:val="007D71A8"/>
    <w:rsid w:val="007D72C4"/>
    <w:rsid w:val="007D7320"/>
    <w:rsid w:val="007D73E5"/>
    <w:rsid w:val="007D748B"/>
    <w:rsid w:val="007D76B2"/>
    <w:rsid w:val="007D79D2"/>
    <w:rsid w:val="007D79FE"/>
    <w:rsid w:val="007D7A39"/>
    <w:rsid w:val="007D7A8E"/>
    <w:rsid w:val="007D7B80"/>
    <w:rsid w:val="007D7B9A"/>
    <w:rsid w:val="007D7C75"/>
    <w:rsid w:val="007D7D3D"/>
    <w:rsid w:val="007D7EBF"/>
    <w:rsid w:val="007D7EFF"/>
    <w:rsid w:val="007D7F77"/>
    <w:rsid w:val="007E00ED"/>
    <w:rsid w:val="007E015A"/>
    <w:rsid w:val="007E03D1"/>
    <w:rsid w:val="007E0404"/>
    <w:rsid w:val="007E0486"/>
    <w:rsid w:val="007E05C6"/>
    <w:rsid w:val="007E0820"/>
    <w:rsid w:val="007E084E"/>
    <w:rsid w:val="007E0AA4"/>
    <w:rsid w:val="007E0AAB"/>
    <w:rsid w:val="007E0AF1"/>
    <w:rsid w:val="007E0D66"/>
    <w:rsid w:val="007E0D89"/>
    <w:rsid w:val="007E0D93"/>
    <w:rsid w:val="007E0E05"/>
    <w:rsid w:val="007E0E20"/>
    <w:rsid w:val="007E0EEB"/>
    <w:rsid w:val="007E0FFE"/>
    <w:rsid w:val="007E110A"/>
    <w:rsid w:val="007E11DF"/>
    <w:rsid w:val="007E11FA"/>
    <w:rsid w:val="007E1208"/>
    <w:rsid w:val="007E137F"/>
    <w:rsid w:val="007E13B4"/>
    <w:rsid w:val="007E1488"/>
    <w:rsid w:val="007E15EE"/>
    <w:rsid w:val="007E162E"/>
    <w:rsid w:val="007E17BD"/>
    <w:rsid w:val="007E19F2"/>
    <w:rsid w:val="007E1C1F"/>
    <w:rsid w:val="007E1C5F"/>
    <w:rsid w:val="007E1C88"/>
    <w:rsid w:val="007E1D83"/>
    <w:rsid w:val="007E1E0A"/>
    <w:rsid w:val="007E1ED9"/>
    <w:rsid w:val="007E2017"/>
    <w:rsid w:val="007E2135"/>
    <w:rsid w:val="007E2167"/>
    <w:rsid w:val="007E2254"/>
    <w:rsid w:val="007E2279"/>
    <w:rsid w:val="007E22FD"/>
    <w:rsid w:val="007E2441"/>
    <w:rsid w:val="007E2482"/>
    <w:rsid w:val="007E2492"/>
    <w:rsid w:val="007E24B6"/>
    <w:rsid w:val="007E2566"/>
    <w:rsid w:val="007E25C3"/>
    <w:rsid w:val="007E271F"/>
    <w:rsid w:val="007E278C"/>
    <w:rsid w:val="007E27C1"/>
    <w:rsid w:val="007E27C8"/>
    <w:rsid w:val="007E286E"/>
    <w:rsid w:val="007E290C"/>
    <w:rsid w:val="007E2C02"/>
    <w:rsid w:val="007E2C20"/>
    <w:rsid w:val="007E2C22"/>
    <w:rsid w:val="007E2C47"/>
    <w:rsid w:val="007E2DE2"/>
    <w:rsid w:val="007E2E09"/>
    <w:rsid w:val="007E2EA6"/>
    <w:rsid w:val="007E2F5F"/>
    <w:rsid w:val="007E2F74"/>
    <w:rsid w:val="007E2FB3"/>
    <w:rsid w:val="007E313B"/>
    <w:rsid w:val="007E31CF"/>
    <w:rsid w:val="007E3216"/>
    <w:rsid w:val="007E339D"/>
    <w:rsid w:val="007E343C"/>
    <w:rsid w:val="007E34A5"/>
    <w:rsid w:val="007E34B0"/>
    <w:rsid w:val="007E3520"/>
    <w:rsid w:val="007E3549"/>
    <w:rsid w:val="007E3667"/>
    <w:rsid w:val="007E368E"/>
    <w:rsid w:val="007E379A"/>
    <w:rsid w:val="007E3932"/>
    <w:rsid w:val="007E39B3"/>
    <w:rsid w:val="007E3B6B"/>
    <w:rsid w:val="007E3E2D"/>
    <w:rsid w:val="007E3F57"/>
    <w:rsid w:val="007E4011"/>
    <w:rsid w:val="007E42B8"/>
    <w:rsid w:val="007E4304"/>
    <w:rsid w:val="007E4352"/>
    <w:rsid w:val="007E43A4"/>
    <w:rsid w:val="007E45C4"/>
    <w:rsid w:val="007E45D9"/>
    <w:rsid w:val="007E4628"/>
    <w:rsid w:val="007E469D"/>
    <w:rsid w:val="007E4802"/>
    <w:rsid w:val="007E4814"/>
    <w:rsid w:val="007E4836"/>
    <w:rsid w:val="007E49D4"/>
    <w:rsid w:val="007E4A15"/>
    <w:rsid w:val="007E4AC6"/>
    <w:rsid w:val="007E4B42"/>
    <w:rsid w:val="007E4D64"/>
    <w:rsid w:val="007E4F1B"/>
    <w:rsid w:val="007E5096"/>
    <w:rsid w:val="007E50A7"/>
    <w:rsid w:val="007E5131"/>
    <w:rsid w:val="007E52E3"/>
    <w:rsid w:val="007E5386"/>
    <w:rsid w:val="007E5387"/>
    <w:rsid w:val="007E56CC"/>
    <w:rsid w:val="007E5717"/>
    <w:rsid w:val="007E575B"/>
    <w:rsid w:val="007E5847"/>
    <w:rsid w:val="007E593C"/>
    <w:rsid w:val="007E5BA8"/>
    <w:rsid w:val="007E5C37"/>
    <w:rsid w:val="007E5C89"/>
    <w:rsid w:val="007E60D3"/>
    <w:rsid w:val="007E62AA"/>
    <w:rsid w:val="007E642D"/>
    <w:rsid w:val="007E646B"/>
    <w:rsid w:val="007E64A5"/>
    <w:rsid w:val="007E64E4"/>
    <w:rsid w:val="007E6501"/>
    <w:rsid w:val="007E655C"/>
    <w:rsid w:val="007E65A2"/>
    <w:rsid w:val="007E662C"/>
    <w:rsid w:val="007E6703"/>
    <w:rsid w:val="007E681E"/>
    <w:rsid w:val="007E693D"/>
    <w:rsid w:val="007E6C37"/>
    <w:rsid w:val="007E6CC8"/>
    <w:rsid w:val="007E6D85"/>
    <w:rsid w:val="007E6E41"/>
    <w:rsid w:val="007E6E48"/>
    <w:rsid w:val="007E6E60"/>
    <w:rsid w:val="007E6EDF"/>
    <w:rsid w:val="007E6F33"/>
    <w:rsid w:val="007E6F5E"/>
    <w:rsid w:val="007E6F88"/>
    <w:rsid w:val="007E7068"/>
    <w:rsid w:val="007E70D1"/>
    <w:rsid w:val="007E7163"/>
    <w:rsid w:val="007E7227"/>
    <w:rsid w:val="007E735D"/>
    <w:rsid w:val="007E7403"/>
    <w:rsid w:val="007E761E"/>
    <w:rsid w:val="007E7647"/>
    <w:rsid w:val="007E76DF"/>
    <w:rsid w:val="007E77F4"/>
    <w:rsid w:val="007E7838"/>
    <w:rsid w:val="007E794D"/>
    <w:rsid w:val="007E7C2A"/>
    <w:rsid w:val="007E7E79"/>
    <w:rsid w:val="007E7FD4"/>
    <w:rsid w:val="007F005D"/>
    <w:rsid w:val="007F017B"/>
    <w:rsid w:val="007F02A1"/>
    <w:rsid w:val="007F049D"/>
    <w:rsid w:val="007F04F6"/>
    <w:rsid w:val="007F06CE"/>
    <w:rsid w:val="007F070D"/>
    <w:rsid w:val="007F07E1"/>
    <w:rsid w:val="007F089F"/>
    <w:rsid w:val="007F08C1"/>
    <w:rsid w:val="007F0B00"/>
    <w:rsid w:val="007F0B60"/>
    <w:rsid w:val="007F0BED"/>
    <w:rsid w:val="007F0C1A"/>
    <w:rsid w:val="007F0D8A"/>
    <w:rsid w:val="007F0DAA"/>
    <w:rsid w:val="007F0E24"/>
    <w:rsid w:val="007F0E9D"/>
    <w:rsid w:val="007F0EAF"/>
    <w:rsid w:val="007F1158"/>
    <w:rsid w:val="007F11CF"/>
    <w:rsid w:val="007F1640"/>
    <w:rsid w:val="007F1A37"/>
    <w:rsid w:val="007F1A77"/>
    <w:rsid w:val="007F1A8F"/>
    <w:rsid w:val="007F1BCF"/>
    <w:rsid w:val="007F1C82"/>
    <w:rsid w:val="007F1E08"/>
    <w:rsid w:val="007F1E2C"/>
    <w:rsid w:val="007F2017"/>
    <w:rsid w:val="007F204A"/>
    <w:rsid w:val="007F211F"/>
    <w:rsid w:val="007F21CD"/>
    <w:rsid w:val="007F2345"/>
    <w:rsid w:val="007F23A5"/>
    <w:rsid w:val="007F247C"/>
    <w:rsid w:val="007F24C3"/>
    <w:rsid w:val="007F24E4"/>
    <w:rsid w:val="007F27AD"/>
    <w:rsid w:val="007F2873"/>
    <w:rsid w:val="007F2922"/>
    <w:rsid w:val="007F29F8"/>
    <w:rsid w:val="007F2A33"/>
    <w:rsid w:val="007F2AD9"/>
    <w:rsid w:val="007F2C20"/>
    <w:rsid w:val="007F2CAB"/>
    <w:rsid w:val="007F2F10"/>
    <w:rsid w:val="007F2F3B"/>
    <w:rsid w:val="007F2F56"/>
    <w:rsid w:val="007F308D"/>
    <w:rsid w:val="007F3109"/>
    <w:rsid w:val="007F317E"/>
    <w:rsid w:val="007F32A4"/>
    <w:rsid w:val="007F340F"/>
    <w:rsid w:val="007F3437"/>
    <w:rsid w:val="007F3469"/>
    <w:rsid w:val="007F36F8"/>
    <w:rsid w:val="007F37E2"/>
    <w:rsid w:val="007F37ED"/>
    <w:rsid w:val="007F3AC6"/>
    <w:rsid w:val="007F3B40"/>
    <w:rsid w:val="007F3BEE"/>
    <w:rsid w:val="007F3C42"/>
    <w:rsid w:val="007F3C67"/>
    <w:rsid w:val="007F3D1F"/>
    <w:rsid w:val="007F3E4E"/>
    <w:rsid w:val="007F3EEA"/>
    <w:rsid w:val="007F3F43"/>
    <w:rsid w:val="007F4012"/>
    <w:rsid w:val="007F411F"/>
    <w:rsid w:val="007F419F"/>
    <w:rsid w:val="007F421C"/>
    <w:rsid w:val="007F4305"/>
    <w:rsid w:val="007F4356"/>
    <w:rsid w:val="007F4441"/>
    <w:rsid w:val="007F44F0"/>
    <w:rsid w:val="007F4519"/>
    <w:rsid w:val="007F4588"/>
    <w:rsid w:val="007F45A9"/>
    <w:rsid w:val="007F4609"/>
    <w:rsid w:val="007F4772"/>
    <w:rsid w:val="007F478D"/>
    <w:rsid w:val="007F47F5"/>
    <w:rsid w:val="007F4816"/>
    <w:rsid w:val="007F4880"/>
    <w:rsid w:val="007F4BFF"/>
    <w:rsid w:val="007F4C29"/>
    <w:rsid w:val="007F4C40"/>
    <w:rsid w:val="007F4D6E"/>
    <w:rsid w:val="007F4DB6"/>
    <w:rsid w:val="007F4F3B"/>
    <w:rsid w:val="007F51C2"/>
    <w:rsid w:val="007F52AC"/>
    <w:rsid w:val="007F5339"/>
    <w:rsid w:val="007F5343"/>
    <w:rsid w:val="007F5349"/>
    <w:rsid w:val="007F5389"/>
    <w:rsid w:val="007F53B4"/>
    <w:rsid w:val="007F553A"/>
    <w:rsid w:val="007F56F3"/>
    <w:rsid w:val="007F583D"/>
    <w:rsid w:val="007F5B55"/>
    <w:rsid w:val="007F5B71"/>
    <w:rsid w:val="007F5BA6"/>
    <w:rsid w:val="007F5BC0"/>
    <w:rsid w:val="007F5C96"/>
    <w:rsid w:val="007F5D24"/>
    <w:rsid w:val="007F5DCA"/>
    <w:rsid w:val="007F5F67"/>
    <w:rsid w:val="007F6039"/>
    <w:rsid w:val="007F6097"/>
    <w:rsid w:val="007F6229"/>
    <w:rsid w:val="007F62E0"/>
    <w:rsid w:val="007F6332"/>
    <w:rsid w:val="007F64EA"/>
    <w:rsid w:val="007F659E"/>
    <w:rsid w:val="007F65EB"/>
    <w:rsid w:val="007F6678"/>
    <w:rsid w:val="007F6702"/>
    <w:rsid w:val="007F6763"/>
    <w:rsid w:val="007F680E"/>
    <w:rsid w:val="007F6924"/>
    <w:rsid w:val="007F694C"/>
    <w:rsid w:val="007F699D"/>
    <w:rsid w:val="007F6A83"/>
    <w:rsid w:val="007F6AEE"/>
    <w:rsid w:val="007F6B50"/>
    <w:rsid w:val="007F6BCA"/>
    <w:rsid w:val="007F6BD4"/>
    <w:rsid w:val="007F6C67"/>
    <w:rsid w:val="007F6C6F"/>
    <w:rsid w:val="007F6EBE"/>
    <w:rsid w:val="007F6ECE"/>
    <w:rsid w:val="007F6FA9"/>
    <w:rsid w:val="007F7212"/>
    <w:rsid w:val="007F7252"/>
    <w:rsid w:val="007F7299"/>
    <w:rsid w:val="007F7317"/>
    <w:rsid w:val="007F7494"/>
    <w:rsid w:val="007F762C"/>
    <w:rsid w:val="007F76A7"/>
    <w:rsid w:val="007F76C3"/>
    <w:rsid w:val="007F7830"/>
    <w:rsid w:val="007F79EA"/>
    <w:rsid w:val="007F7B29"/>
    <w:rsid w:val="007F7BB1"/>
    <w:rsid w:val="007F7C84"/>
    <w:rsid w:val="007F7DDD"/>
    <w:rsid w:val="007F7E2B"/>
    <w:rsid w:val="007F7F20"/>
    <w:rsid w:val="007F7F31"/>
    <w:rsid w:val="00800275"/>
    <w:rsid w:val="008003C6"/>
    <w:rsid w:val="0080044D"/>
    <w:rsid w:val="00800475"/>
    <w:rsid w:val="00800496"/>
    <w:rsid w:val="008004FC"/>
    <w:rsid w:val="0080055A"/>
    <w:rsid w:val="00800596"/>
    <w:rsid w:val="008005ED"/>
    <w:rsid w:val="00800636"/>
    <w:rsid w:val="008006A3"/>
    <w:rsid w:val="0080073E"/>
    <w:rsid w:val="008007AB"/>
    <w:rsid w:val="008007C8"/>
    <w:rsid w:val="008008F8"/>
    <w:rsid w:val="00800ABD"/>
    <w:rsid w:val="00800B01"/>
    <w:rsid w:val="00800B41"/>
    <w:rsid w:val="00800BD2"/>
    <w:rsid w:val="00800C13"/>
    <w:rsid w:val="00800C79"/>
    <w:rsid w:val="00800CB1"/>
    <w:rsid w:val="00800D81"/>
    <w:rsid w:val="00800DA8"/>
    <w:rsid w:val="00800EA6"/>
    <w:rsid w:val="00800F01"/>
    <w:rsid w:val="00800F74"/>
    <w:rsid w:val="008010A8"/>
    <w:rsid w:val="008011FD"/>
    <w:rsid w:val="00801238"/>
    <w:rsid w:val="00801408"/>
    <w:rsid w:val="0080141B"/>
    <w:rsid w:val="00801583"/>
    <w:rsid w:val="00801CAF"/>
    <w:rsid w:val="00801D9F"/>
    <w:rsid w:val="00801ED3"/>
    <w:rsid w:val="00802015"/>
    <w:rsid w:val="00802076"/>
    <w:rsid w:val="00802176"/>
    <w:rsid w:val="008024C4"/>
    <w:rsid w:val="008026B9"/>
    <w:rsid w:val="008027EA"/>
    <w:rsid w:val="00802921"/>
    <w:rsid w:val="008029C2"/>
    <w:rsid w:val="008029CB"/>
    <w:rsid w:val="00802C3B"/>
    <w:rsid w:val="00802C76"/>
    <w:rsid w:val="00802C8F"/>
    <w:rsid w:val="00802C92"/>
    <w:rsid w:val="00802D80"/>
    <w:rsid w:val="00802D81"/>
    <w:rsid w:val="00802E79"/>
    <w:rsid w:val="00802E8E"/>
    <w:rsid w:val="00802F4D"/>
    <w:rsid w:val="008031DE"/>
    <w:rsid w:val="00803217"/>
    <w:rsid w:val="00803355"/>
    <w:rsid w:val="008034C8"/>
    <w:rsid w:val="008035F4"/>
    <w:rsid w:val="0080391E"/>
    <w:rsid w:val="00803921"/>
    <w:rsid w:val="00803B01"/>
    <w:rsid w:val="00803C49"/>
    <w:rsid w:val="00803C4A"/>
    <w:rsid w:val="00803D8D"/>
    <w:rsid w:val="00804119"/>
    <w:rsid w:val="008041B7"/>
    <w:rsid w:val="00804225"/>
    <w:rsid w:val="0080427B"/>
    <w:rsid w:val="0080432F"/>
    <w:rsid w:val="00804398"/>
    <w:rsid w:val="0080449F"/>
    <w:rsid w:val="00804557"/>
    <w:rsid w:val="00804620"/>
    <w:rsid w:val="00804644"/>
    <w:rsid w:val="0080488B"/>
    <w:rsid w:val="008048F7"/>
    <w:rsid w:val="00804990"/>
    <w:rsid w:val="00804A05"/>
    <w:rsid w:val="00804A98"/>
    <w:rsid w:val="00804B73"/>
    <w:rsid w:val="00804C40"/>
    <w:rsid w:val="00804C87"/>
    <w:rsid w:val="00804CD5"/>
    <w:rsid w:val="00804DAD"/>
    <w:rsid w:val="00804E1A"/>
    <w:rsid w:val="00804EE4"/>
    <w:rsid w:val="00804EF7"/>
    <w:rsid w:val="00804F75"/>
    <w:rsid w:val="00805072"/>
    <w:rsid w:val="008052FC"/>
    <w:rsid w:val="0080538A"/>
    <w:rsid w:val="0080546A"/>
    <w:rsid w:val="00805518"/>
    <w:rsid w:val="00805547"/>
    <w:rsid w:val="008055E1"/>
    <w:rsid w:val="00805798"/>
    <w:rsid w:val="008058BA"/>
    <w:rsid w:val="008058F0"/>
    <w:rsid w:val="00805C74"/>
    <w:rsid w:val="00805E09"/>
    <w:rsid w:val="008060B1"/>
    <w:rsid w:val="00806193"/>
    <w:rsid w:val="008063F7"/>
    <w:rsid w:val="00806486"/>
    <w:rsid w:val="00806555"/>
    <w:rsid w:val="00806BA7"/>
    <w:rsid w:val="00806BC2"/>
    <w:rsid w:val="00806BC5"/>
    <w:rsid w:val="00806CFE"/>
    <w:rsid w:val="00806D17"/>
    <w:rsid w:val="00806D74"/>
    <w:rsid w:val="00806E6D"/>
    <w:rsid w:val="00806FDF"/>
    <w:rsid w:val="00807080"/>
    <w:rsid w:val="008070C4"/>
    <w:rsid w:val="00807116"/>
    <w:rsid w:val="00807307"/>
    <w:rsid w:val="00807318"/>
    <w:rsid w:val="00807576"/>
    <w:rsid w:val="00807598"/>
    <w:rsid w:val="00807662"/>
    <w:rsid w:val="00807713"/>
    <w:rsid w:val="0080784D"/>
    <w:rsid w:val="0080786C"/>
    <w:rsid w:val="00807878"/>
    <w:rsid w:val="00807897"/>
    <w:rsid w:val="00807899"/>
    <w:rsid w:val="00807993"/>
    <w:rsid w:val="008079A6"/>
    <w:rsid w:val="00807A37"/>
    <w:rsid w:val="00807AA9"/>
    <w:rsid w:val="00807B5F"/>
    <w:rsid w:val="00807BD3"/>
    <w:rsid w:val="00807D94"/>
    <w:rsid w:val="00807E50"/>
    <w:rsid w:val="00807F60"/>
    <w:rsid w:val="00807FA9"/>
    <w:rsid w:val="00807FAA"/>
    <w:rsid w:val="0081001A"/>
    <w:rsid w:val="00810044"/>
    <w:rsid w:val="00810080"/>
    <w:rsid w:val="00810096"/>
    <w:rsid w:val="0081017C"/>
    <w:rsid w:val="008101B8"/>
    <w:rsid w:val="00810242"/>
    <w:rsid w:val="0081038B"/>
    <w:rsid w:val="00810400"/>
    <w:rsid w:val="008104F1"/>
    <w:rsid w:val="008105FF"/>
    <w:rsid w:val="00810635"/>
    <w:rsid w:val="008107B6"/>
    <w:rsid w:val="008108A8"/>
    <w:rsid w:val="008108DE"/>
    <w:rsid w:val="0081090D"/>
    <w:rsid w:val="00810943"/>
    <w:rsid w:val="00810972"/>
    <w:rsid w:val="00810AB0"/>
    <w:rsid w:val="00810ADC"/>
    <w:rsid w:val="00810B94"/>
    <w:rsid w:val="00810C90"/>
    <w:rsid w:val="00810E1E"/>
    <w:rsid w:val="00810F32"/>
    <w:rsid w:val="00810FCD"/>
    <w:rsid w:val="0081103E"/>
    <w:rsid w:val="00811043"/>
    <w:rsid w:val="008110B1"/>
    <w:rsid w:val="00811419"/>
    <w:rsid w:val="008114DA"/>
    <w:rsid w:val="0081151C"/>
    <w:rsid w:val="00811631"/>
    <w:rsid w:val="00811779"/>
    <w:rsid w:val="008117E6"/>
    <w:rsid w:val="00811875"/>
    <w:rsid w:val="00811999"/>
    <w:rsid w:val="00811A43"/>
    <w:rsid w:val="00811A53"/>
    <w:rsid w:val="00811B0B"/>
    <w:rsid w:val="00811C12"/>
    <w:rsid w:val="00811D04"/>
    <w:rsid w:val="00811D1A"/>
    <w:rsid w:val="00811D34"/>
    <w:rsid w:val="00811D83"/>
    <w:rsid w:val="00811D98"/>
    <w:rsid w:val="00811E79"/>
    <w:rsid w:val="00811EF4"/>
    <w:rsid w:val="00811F8B"/>
    <w:rsid w:val="008120CF"/>
    <w:rsid w:val="0081215E"/>
    <w:rsid w:val="0081220E"/>
    <w:rsid w:val="00812287"/>
    <w:rsid w:val="008122E9"/>
    <w:rsid w:val="00812353"/>
    <w:rsid w:val="00812378"/>
    <w:rsid w:val="008123A0"/>
    <w:rsid w:val="00812498"/>
    <w:rsid w:val="0081249F"/>
    <w:rsid w:val="00812502"/>
    <w:rsid w:val="00812610"/>
    <w:rsid w:val="0081264D"/>
    <w:rsid w:val="00812724"/>
    <w:rsid w:val="008127E7"/>
    <w:rsid w:val="008128C2"/>
    <w:rsid w:val="008128EF"/>
    <w:rsid w:val="00812A20"/>
    <w:rsid w:val="00812A4F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29D"/>
    <w:rsid w:val="00813325"/>
    <w:rsid w:val="00813402"/>
    <w:rsid w:val="00813547"/>
    <w:rsid w:val="008135A3"/>
    <w:rsid w:val="008135E4"/>
    <w:rsid w:val="008136EC"/>
    <w:rsid w:val="008138DE"/>
    <w:rsid w:val="00813978"/>
    <w:rsid w:val="00813A8C"/>
    <w:rsid w:val="00813AEF"/>
    <w:rsid w:val="00813B98"/>
    <w:rsid w:val="00813E5C"/>
    <w:rsid w:val="0081419B"/>
    <w:rsid w:val="008141DA"/>
    <w:rsid w:val="00814253"/>
    <w:rsid w:val="00814294"/>
    <w:rsid w:val="008143A0"/>
    <w:rsid w:val="0081442A"/>
    <w:rsid w:val="00814534"/>
    <w:rsid w:val="00814605"/>
    <w:rsid w:val="008146BB"/>
    <w:rsid w:val="0081481B"/>
    <w:rsid w:val="00814985"/>
    <w:rsid w:val="00814A08"/>
    <w:rsid w:val="00814B83"/>
    <w:rsid w:val="00814C36"/>
    <w:rsid w:val="00814D8A"/>
    <w:rsid w:val="00814E56"/>
    <w:rsid w:val="00814F46"/>
    <w:rsid w:val="00814FFA"/>
    <w:rsid w:val="00814FFC"/>
    <w:rsid w:val="00815153"/>
    <w:rsid w:val="008152F8"/>
    <w:rsid w:val="00815326"/>
    <w:rsid w:val="00815453"/>
    <w:rsid w:val="0081553B"/>
    <w:rsid w:val="008155CB"/>
    <w:rsid w:val="00815686"/>
    <w:rsid w:val="008156A0"/>
    <w:rsid w:val="008157A1"/>
    <w:rsid w:val="0081586E"/>
    <w:rsid w:val="008159C4"/>
    <w:rsid w:val="00815A63"/>
    <w:rsid w:val="00815B7A"/>
    <w:rsid w:val="00815D5A"/>
    <w:rsid w:val="00815F23"/>
    <w:rsid w:val="00815F9A"/>
    <w:rsid w:val="00815FBA"/>
    <w:rsid w:val="00816235"/>
    <w:rsid w:val="00816238"/>
    <w:rsid w:val="008164FD"/>
    <w:rsid w:val="00816533"/>
    <w:rsid w:val="00816546"/>
    <w:rsid w:val="008165DB"/>
    <w:rsid w:val="0081660B"/>
    <w:rsid w:val="0081661E"/>
    <w:rsid w:val="00816659"/>
    <w:rsid w:val="008166E4"/>
    <w:rsid w:val="0081678F"/>
    <w:rsid w:val="00816926"/>
    <w:rsid w:val="0081698A"/>
    <w:rsid w:val="00816A4B"/>
    <w:rsid w:val="00816C2F"/>
    <w:rsid w:val="00816CBA"/>
    <w:rsid w:val="00816D50"/>
    <w:rsid w:val="00816E17"/>
    <w:rsid w:val="00816E54"/>
    <w:rsid w:val="00816FB9"/>
    <w:rsid w:val="00816FCD"/>
    <w:rsid w:val="00817081"/>
    <w:rsid w:val="0081709C"/>
    <w:rsid w:val="0081715F"/>
    <w:rsid w:val="00817183"/>
    <w:rsid w:val="008172B3"/>
    <w:rsid w:val="00817335"/>
    <w:rsid w:val="008173C8"/>
    <w:rsid w:val="00817403"/>
    <w:rsid w:val="00817619"/>
    <w:rsid w:val="0081771E"/>
    <w:rsid w:val="00817783"/>
    <w:rsid w:val="008177F6"/>
    <w:rsid w:val="0081784B"/>
    <w:rsid w:val="0081787B"/>
    <w:rsid w:val="008179CF"/>
    <w:rsid w:val="00817A34"/>
    <w:rsid w:val="00817A78"/>
    <w:rsid w:val="00817ABF"/>
    <w:rsid w:val="00817B37"/>
    <w:rsid w:val="00817C9E"/>
    <w:rsid w:val="00817E71"/>
    <w:rsid w:val="00817E8D"/>
    <w:rsid w:val="00817ED3"/>
    <w:rsid w:val="00817F6F"/>
    <w:rsid w:val="00817FC3"/>
    <w:rsid w:val="00817FF9"/>
    <w:rsid w:val="00820126"/>
    <w:rsid w:val="00820159"/>
    <w:rsid w:val="00820206"/>
    <w:rsid w:val="00820252"/>
    <w:rsid w:val="008202BF"/>
    <w:rsid w:val="008202D5"/>
    <w:rsid w:val="00820433"/>
    <w:rsid w:val="00820476"/>
    <w:rsid w:val="0082057D"/>
    <w:rsid w:val="008205F9"/>
    <w:rsid w:val="00820718"/>
    <w:rsid w:val="00820726"/>
    <w:rsid w:val="0082076C"/>
    <w:rsid w:val="008207F6"/>
    <w:rsid w:val="0082085B"/>
    <w:rsid w:val="00820A74"/>
    <w:rsid w:val="00820B8B"/>
    <w:rsid w:val="00820B97"/>
    <w:rsid w:val="00820BA5"/>
    <w:rsid w:val="00820C75"/>
    <w:rsid w:val="00820C84"/>
    <w:rsid w:val="00820C91"/>
    <w:rsid w:val="00820D43"/>
    <w:rsid w:val="00820FB8"/>
    <w:rsid w:val="008210A5"/>
    <w:rsid w:val="00821176"/>
    <w:rsid w:val="00821183"/>
    <w:rsid w:val="00821185"/>
    <w:rsid w:val="008212E1"/>
    <w:rsid w:val="00821368"/>
    <w:rsid w:val="00821474"/>
    <w:rsid w:val="00821545"/>
    <w:rsid w:val="0082154A"/>
    <w:rsid w:val="00821555"/>
    <w:rsid w:val="008215F7"/>
    <w:rsid w:val="0082171A"/>
    <w:rsid w:val="00821745"/>
    <w:rsid w:val="00821746"/>
    <w:rsid w:val="0082186F"/>
    <w:rsid w:val="00821B81"/>
    <w:rsid w:val="00821CAC"/>
    <w:rsid w:val="00821CD2"/>
    <w:rsid w:val="00821DD0"/>
    <w:rsid w:val="00821E31"/>
    <w:rsid w:val="0082201B"/>
    <w:rsid w:val="00822047"/>
    <w:rsid w:val="008220D7"/>
    <w:rsid w:val="0082218A"/>
    <w:rsid w:val="008221E3"/>
    <w:rsid w:val="00822282"/>
    <w:rsid w:val="00822343"/>
    <w:rsid w:val="008223A0"/>
    <w:rsid w:val="0082248A"/>
    <w:rsid w:val="00822633"/>
    <w:rsid w:val="008226E0"/>
    <w:rsid w:val="00822703"/>
    <w:rsid w:val="00822729"/>
    <w:rsid w:val="00822760"/>
    <w:rsid w:val="0082276B"/>
    <w:rsid w:val="008227B9"/>
    <w:rsid w:val="008227DF"/>
    <w:rsid w:val="008228E9"/>
    <w:rsid w:val="00822933"/>
    <w:rsid w:val="00822A63"/>
    <w:rsid w:val="00822B4E"/>
    <w:rsid w:val="00822BF2"/>
    <w:rsid w:val="00822C04"/>
    <w:rsid w:val="00822C38"/>
    <w:rsid w:val="00822C97"/>
    <w:rsid w:val="00822CA9"/>
    <w:rsid w:val="00822D5F"/>
    <w:rsid w:val="00822D86"/>
    <w:rsid w:val="00822DC3"/>
    <w:rsid w:val="00822E29"/>
    <w:rsid w:val="00822EE4"/>
    <w:rsid w:val="00822EF2"/>
    <w:rsid w:val="00823254"/>
    <w:rsid w:val="0082333C"/>
    <w:rsid w:val="008233A6"/>
    <w:rsid w:val="008233D4"/>
    <w:rsid w:val="008235BB"/>
    <w:rsid w:val="00823687"/>
    <w:rsid w:val="0082368B"/>
    <w:rsid w:val="008236D4"/>
    <w:rsid w:val="00823767"/>
    <w:rsid w:val="00823832"/>
    <w:rsid w:val="00823925"/>
    <w:rsid w:val="008239CF"/>
    <w:rsid w:val="00823A9C"/>
    <w:rsid w:val="00823B00"/>
    <w:rsid w:val="00823CD7"/>
    <w:rsid w:val="00823D1D"/>
    <w:rsid w:val="00823DA4"/>
    <w:rsid w:val="00823E11"/>
    <w:rsid w:val="00823ECF"/>
    <w:rsid w:val="00823EE9"/>
    <w:rsid w:val="00823F8D"/>
    <w:rsid w:val="0082400F"/>
    <w:rsid w:val="0082402D"/>
    <w:rsid w:val="00824248"/>
    <w:rsid w:val="00824375"/>
    <w:rsid w:val="0082456A"/>
    <w:rsid w:val="008245ED"/>
    <w:rsid w:val="00824642"/>
    <w:rsid w:val="008249BD"/>
    <w:rsid w:val="008249DF"/>
    <w:rsid w:val="00824A96"/>
    <w:rsid w:val="00824AE4"/>
    <w:rsid w:val="00824BEA"/>
    <w:rsid w:val="00824D5E"/>
    <w:rsid w:val="00824E08"/>
    <w:rsid w:val="00824E0F"/>
    <w:rsid w:val="00824F80"/>
    <w:rsid w:val="00824F85"/>
    <w:rsid w:val="00825063"/>
    <w:rsid w:val="008250EA"/>
    <w:rsid w:val="00825320"/>
    <w:rsid w:val="00825580"/>
    <w:rsid w:val="008256A7"/>
    <w:rsid w:val="008257B3"/>
    <w:rsid w:val="008257F3"/>
    <w:rsid w:val="0082585B"/>
    <w:rsid w:val="00825949"/>
    <w:rsid w:val="00825B0B"/>
    <w:rsid w:val="00825BB9"/>
    <w:rsid w:val="00825DFC"/>
    <w:rsid w:val="00825E2D"/>
    <w:rsid w:val="00825E39"/>
    <w:rsid w:val="00825F88"/>
    <w:rsid w:val="0082609F"/>
    <w:rsid w:val="008260A3"/>
    <w:rsid w:val="00826316"/>
    <w:rsid w:val="008264B7"/>
    <w:rsid w:val="00826608"/>
    <w:rsid w:val="0082661F"/>
    <w:rsid w:val="00826685"/>
    <w:rsid w:val="00826753"/>
    <w:rsid w:val="00826809"/>
    <w:rsid w:val="0082680E"/>
    <w:rsid w:val="008269BE"/>
    <w:rsid w:val="008269F2"/>
    <w:rsid w:val="00826A53"/>
    <w:rsid w:val="00826AB3"/>
    <w:rsid w:val="00826CC4"/>
    <w:rsid w:val="00826CE0"/>
    <w:rsid w:val="00826DEB"/>
    <w:rsid w:val="00826DF4"/>
    <w:rsid w:val="00826EF5"/>
    <w:rsid w:val="00827095"/>
    <w:rsid w:val="00827130"/>
    <w:rsid w:val="00827171"/>
    <w:rsid w:val="008271AB"/>
    <w:rsid w:val="008272C5"/>
    <w:rsid w:val="00827313"/>
    <w:rsid w:val="008273E0"/>
    <w:rsid w:val="0082743F"/>
    <w:rsid w:val="008274A0"/>
    <w:rsid w:val="00827505"/>
    <w:rsid w:val="0082752F"/>
    <w:rsid w:val="0082774E"/>
    <w:rsid w:val="00827874"/>
    <w:rsid w:val="008278E6"/>
    <w:rsid w:val="00827A3D"/>
    <w:rsid w:val="00827B87"/>
    <w:rsid w:val="00827D13"/>
    <w:rsid w:val="00827F80"/>
    <w:rsid w:val="0083005D"/>
    <w:rsid w:val="008301A0"/>
    <w:rsid w:val="00830318"/>
    <w:rsid w:val="008304AB"/>
    <w:rsid w:val="008305E6"/>
    <w:rsid w:val="00830759"/>
    <w:rsid w:val="00830855"/>
    <w:rsid w:val="008308F9"/>
    <w:rsid w:val="00830900"/>
    <w:rsid w:val="0083092A"/>
    <w:rsid w:val="0083099E"/>
    <w:rsid w:val="008309CE"/>
    <w:rsid w:val="00830A56"/>
    <w:rsid w:val="00830B10"/>
    <w:rsid w:val="00830B14"/>
    <w:rsid w:val="00830B31"/>
    <w:rsid w:val="00830C44"/>
    <w:rsid w:val="00830C94"/>
    <w:rsid w:val="00830D30"/>
    <w:rsid w:val="00830D88"/>
    <w:rsid w:val="00830E69"/>
    <w:rsid w:val="00830E94"/>
    <w:rsid w:val="00830F42"/>
    <w:rsid w:val="00831157"/>
    <w:rsid w:val="0083117C"/>
    <w:rsid w:val="008311FB"/>
    <w:rsid w:val="00831285"/>
    <w:rsid w:val="00831299"/>
    <w:rsid w:val="008313FC"/>
    <w:rsid w:val="0083144D"/>
    <w:rsid w:val="00831483"/>
    <w:rsid w:val="008314C3"/>
    <w:rsid w:val="0083158D"/>
    <w:rsid w:val="00831614"/>
    <w:rsid w:val="00831624"/>
    <w:rsid w:val="00831638"/>
    <w:rsid w:val="008317D4"/>
    <w:rsid w:val="00831822"/>
    <w:rsid w:val="00831966"/>
    <w:rsid w:val="00831A49"/>
    <w:rsid w:val="00831A9C"/>
    <w:rsid w:val="00831AA2"/>
    <w:rsid w:val="00831AA8"/>
    <w:rsid w:val="00831B5D"/>
    <w:rsid w:val="00831C27"/>
    <w:rsid w:val="00831C54"/>
    <w:rsid w:val="00831DF2"/>
    <w:rsid w:val="00831E32"/>
    <w:rsid w:val="00831F07"/>
    <w:rsid w:val="00831F36"/>
    <w:rsid w:val="00831FB6"/>
    <w:rsid w:val="008321DB"/>
    <w:rsid w:val="00832300"/>
    <w:rsid w:val="008323F1"/>
    <w:rsid w:val="00832471"/>
    <w:rsid w:val="00832491"/>
    <w:rsid w:val="008324DF"/>
    <w:rsid w:val="0083257D"/>
    <w:rsid w:val="00832682"/>
    <w:rsid w:val="008328E7"/>
    <w:rsid w:val="0083298F"/>
    <w:rsid w:val="00832B2C"/>
    <w:rsid w:val="00832BD3"/>
    <w:rsid w:val="00832C0C"/>
    <w:rsid w:val="00832DB5"/>
    <w:rsid w:val="00832ED4"/>
    <w:rsid w:val="00832FCA"/>
    <w:rsid w:val="008330FB"/>
    <w:rsid w:val="00833235"/>
    <w:rsid w:val="008332AE"/>
    <w:rsid w:val="008333B0"/>
    <w:rsid w:val="008333DB"/>
    <w:rsid w:val="0083347A"/>
    <w:rsid w:val="00833631"/>
    <w:rsid w:val="00833733"/>
    <w:rsid w:val="00833791"/>
    <w:rsid w:val="00833909"/>
    <w:rsid w:val="0083390D"/>
    <w:rsid w:val="00833960"/>
    <w:rsid w:val="00833B1F"/>
    <w:rsid w:val="00833DE6"/>
    <w:rsid w:val="00833FED"/>
    <w:rsid w:val="00834050"/>
    <w:rsid w:val="008342B5"/>
    <w:rsid w:val="0083435F"/>
    <w:rsid w:val="00834403"/>
    <w:rsid w:val="00834478"/>
    <w:rsid w:val="00834574"/>
    <w:rsid w:val="0083461F"/>
    <w:rsid w:val="00834716"/>
    <w:rsid w:val="00834720"/>
    <w:rsid w:val="00834803"/>
    <w:rsid w:val="008348A0"/>
    <w:rsid w:val="008348A1"/>
    <w:rsid w:val="0083491C"/>
    <w:rsid w:val="00834E40"/>
    <w:rsid w:val="00834E7F"/>
    <w:rsid w:val="00834EF5"/>
    <w:rsid w:val="00834F15"/>
    <w:rsid w:val="0083500E"/>
    <w:rsid w:val="008352DD"/>
    <w:rsid w:val="0083535B"/>
    <w:rsid w:val="008353FE"/>
    <w:rsid w:val="0083555B"/>
    <w:rsid w:val="008355BD"/>
    <w:rsid w:val="008355E9"/>
    <w:rsid w:val="00835766"/>
    <w:rsid w:val="008358C6"/>
    <w:rsid w:val="00835932"/>
    <w:rsid w:val="00835ADD"/>
    <w:rsid w:val="00835B8E"/>
    <w:rsid w:val="00835C14"/>
    <w:rsid w:val="00835CF0"/>
    <w:rsid w:val="00835D64"/>
    <w:rsid w:val="00835DA7"/>
    <w:rsid w:val="00835DE7"/>
    <w:rsid w:val="00835F29"/>
    <w:rsid w:val="00836049"/>
    <w:rsid w:val="00836226"/>
    <w:rsid w:val="008364FA"/>
    <w:rsid w:val="0083665A"/>
    <w:rsid w:val="008366EC"/>
    <w:rsid w:val="008366F6"/>
    <w:rsid w:val="008367DB"/>
    <w:rsid w:val="00836901"/>
    <w:rsid w:val="00836A05"/>
    <w:rsid w:val="00836AE6"/>
    <w:rsid w:val="00836B63"/>
    <w:rsid w:val="00836D5D"/>
    <w:rsid w:val="00836F83"/>
    <w:rsid w:val="00837097"/>
    <w:rsid w:val="00837270"/>
    <w:rsid w:val="0083728B"/>
    <w:rsid w:val="00837351"/>
    <w:rsid w:val="0083735B"/>
    <w:rsid w:val="00837388"/>
    <w:rsid w:val="00837420"/>
    <w:rsid w:val="00837474"/>
    <w:rsid w:val="008374B2"/>
    <w:rsid w:val="00837509"/>
    <w:rsid w:val="0083750C"/>
    <w:rsid w:val="00837661"/>
    <w:rsid w:val="00837777"/>
    <w:rsid w:val="00837778"/>
    <w:rsid w:val="008377B7"/>
    <w:rsid w:val="00837914"/>
    <w:rsid w:val="00837B62"/>
    <w:rsid w:val="00837CB0"/>
    <w:rsid w:val="00837CDD"/>
    <w:rsid w:val="00837DA4"/>
    <w:rsid w:val="00837E6F"/>
    <w:rsid w:val="00837EF9"/>
    <w:rsid w:val="00837F10"/>
    <w:rsid w:val="00837FA8"/>
    <w:rsid w:val="00840027"/>
    <w:rsid w:val="008400FE"/>
    <w:rsid w:val="0084011B"/>
    <w:rsid w:val="00840263"/>
    <w:rsid w:val="00840350"/>
    <w:rsid w:val="00840425"/>
    <w:rsid w:val="008405B1"/>
    <w:rsid w:val="00840668"/>
    <w:rsid w:val="00840702"/>
    <w:rsid w:val="0084081B"/>
    <w:rsid w:val="0084091B"/>
    <w:rsid w:val="008409C2"/>
    <w:rsid w:val="008409CB"/>
    <w:rsid w:val="008409E9"/>
    <w:rsid w:val="00840B66"/>
    <w:rsid w:val="00840BA9"/>
    <w:rsid w:val="00840C2E"/>
    <w:rsid w:val="00840C5D"/>
    <w:rsid w:val="00840C62"/>
    <w:rsid w:val="00840D47"/>
    <w:rsid w:val="00840D49"/>
    <w:rsid w:val="00840EFB"/>
    <w:rsid w:val="00840F51"/>
    <w:rsid w:val="0084102E"/>
    <w:rsid w:val="0084105F"/>
    <w:rsid w:val="008410A3"/>
    <w:rsid w:val="008410F6"/>
    <w:rsid w:val="00841152"/>
    <w:rsid w:val="008411D6"/>
    <w:rsid w:val="0084144A"/>
    <w:rsid w:val="008414A6"/>
    <w:rsid w:val="008414FA"/>
    <w:rsid w:val="00841560"/>
    <w:rsid w:val="008415D1"/>
    <w:rsid w:val="008415E9"/>
    <w:rsid w:val="00841654"/>
    <w:rsid w:val="00841696"/>
    <w:rsid w:val="008416AF"/>
    <w:rsid w:val="008416C2"/>
    <w:rsid w:val="00841753"/>
    <w:rsid w:val="008417AC"/>
    <w:rsid w:val="00841867"/>
    <w:rsid w:val="008418FB"/>
    <w:rsid w:val="00841997"/>
    <w:rsid w:val="00841B06"/>
    <w:rsid w:val="00841B0A"/>
    <w:rsid w:val="00841BCF"/>
    <w:rsid w:val="00841CA5"/>
    <w:rsid w:val="00841E09"/>
    <w:rsid w:val="00841E5B"/>
    <w:rsid w:val="0084200B"/>
    <w:rsid w:val="0084216A"/>
    <w:rsid w:val="008421DB"/>
    <w:rsid w:val="008422DA"/>
    <w:rsid w:val="00842329"/>
    <w:rsid w:val="00842369"/>
    <w:rsid w:val="008423D5"/>
    <w:rsid w:val="00842486"/>
    <w:rsid w:val="008424F5"/>
    <w:rsid w:val="00842670"/>
    <w:rsid w:val="00842683"/>
    <w:rsid w:val="00842710"/>
    <w:rsid w:val="0084276B"/>
    <w:rsid w:val="00842818"/>
    <w:rsid w:val="00842819"/>
    <w:rsid w:val="00842883"/>
    <w:rsid w:val="00842BBD"/>
    <w:rsid w:val="00842D47"/>
    <w:rsid w:val="00842E29"/>
    <w:rsid w:val="00842E59"/>
    <w:rsid w:val="00842E79"/>
    <w:rsid w:val="00842ECF"/>
    <w:rsid w:val="00842FFA"/>
    <w:rsid w:val="00843022"/>
    <w:rsid w:val="00843061"/>
    <w:rsid w:val="008430FE"/>
    <w:rsid w:val="00843135"/>
    <w:rsid w:val="0084314E"/>
    <w:rsid w:val="008431EF"/>
    <w:rsid w:val="008434C7"/>
    <w:rsid w:val="0084362A"/>
    <w:rsid w:val="008436B5"/>
    <w:rsid w:val="00843A6B"/>
    <w:rsid w:val="00843B7C"/>
    <w:rsid w:val="00843C78"/>
    <w:rsid w:val="00843C7A"/>
    <w:rsid w:val="00843E79"/>
    <w:rsid w:val="00844000"/>
    <w:rsid w:val="0084403B"/>
    <w:rsid w:val="00844048"/>
    <w:rsid w:val="008441A1"/>
    <w:rsid w:val="0084433B"/>
    <w:rsid w:val="00844385"/>
    <w:rsid w:val="008444F0"/>
    <w:rsid w:val="0084457C"/>
    <w:rsid w:val="0084460F"/>
    <w:rsid w:val="00844619"/>
    <w:rsid w:val="0084477E"/>
    <w:rsid w:val="008447A6"/>
    <w:rsid w:val="0084491C"/>
    <w:rsid w:val="00844BCC"/>
    <w:rsid w:val="00844C35"/>
    <w:rsid w:val="00844D19"/>
    <w:rsid w:val="00844F5F"/>
    <w:rsid w:val="00845176"/>
    <w:rsid w:val="008452C2"/>
    <w:rsid w:val="00845347"/>
    <w:rsid w:val="0084537E"/>
    <w:rsid w:val="008453A4"/>
    <w:rsid w:val="00845487"/>
    <w:rsid w:val="00845894"/>
    <w:rsid w:val="0084589F"/>
    <w:rsid w:val="00845920"/>
    <w:rsid w:val="00845A13"/>
    <w:rsid w:val="00845A38"/>
    <w:rsid w:val="00845B13"/>
    <w:rsid w:val="00845B5B"/>
    <w:rsid w:val="00845B68"/>
    <w:rsid w:val="00845B9E"/>
    <w:rsid w:val="00845CA7"/>
    <w:rsid w:val="00845CD8"/>
    <w:rsid w:val="00845D16"/>
    <w:rsid w:val="00845E63"/>
    <w:rsid w:val="00845E83"/>
    <w:rsid w:val="00845EC7"/>
    <w:rsid w:val="008461AE"/>
    <w:rsid w:val="00846245"/>
    <w:rsid w:val="00846302"/>
    <w:rsid w:val="008463BB"/>
    <w:rsid w:val="00846698"/>
    <w:rsid w:val="0084684C"/>
    <w:rsid w:val="00846955"/>
    <w:rsid w:val="00846A2E"/>
    <w:rsid w:val="00846BD0"/>
    <w:rsid w:val="00846C8C"/>
    <w:rsid w:val="00846CCE"/>
    <w:rsid w:val="00846D6A"/>
    <w:rsid w:val="00846D82"/>
    <w:rsid w:val="00846F12"/>
    <w:rsid w:val="00846F8E"/>
    <w:rsid w:val="0084701B"/>
    <w:rsid w:val="00847044"/>
    <w:rsid w:val="00847093"/>
    <w:rsid w:val="008471F2"/>
    <w:rsid w:val="00847328"/>
    <w:rsid w:val="0084746D"/>
    <w:rsid w:val="008474CB"/>
    <w:rsid w:val="00847536"/>
    <w:rsid w:val="008475E7"/>
    <w:rsid w:val="008476DB"/>
    <w:rsid w:val="008477B0"/>
    <w:rsid w:val="008477BB"/>
    <w:rsid w:val="00847828"/>
    <w:rsid w:val="00847865"/>
    <w:rsid w:val="008478AA"/>
    <w:rsid w:val="00847ABC"/>
    <w:rsid w:val="00847BDD"/>
    <w:rsid w:val="00847BE1"/>
    <w:rsid w:val="00847CC5"/>
    <w:rsid w:val="00847D5D"/>
    <w:rsid w:val="00847D66"/>
    <w:rsid w:val="00847D97"/>
    <w:rsid w:val="00847E27"/>
    <w:rsid w:val="008501A2"/>
    <w:rsid w:val="008501B6"/>
    <w:rsid w:val="008502B3"/>
    <w:rsid w:val="00850412"/>
    <w:rsid w:val="0085048A"/>
    <w:rsid w:val="008504CE"/>
    <w:rsid w:val="00850536"/>
    <w:rsid w:val="0085069A"/>
    <w:rsid w:val="0085077E"/>
    <w:rsid w:val="008507C5"/>
    <w:rsid w:val="008507C8"/>
    <w:rsid w:val="0085080B"/>
    <w:rsid w:val="008508B1"/>
    <w:rsid w:val="00850952"/>
    <w:rsid w:val="00850B4E"/>
    <w:rsid w:val="00850C6B"/>
    <w:rsid w:val="00850D41"/>
    <w:rsid w:val="00850FE3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A5B"/>
    <w:rsid w:val="00851B01"/>
    <w:rsid w:val="00851C24"/>
    <w:rsid w:val="00851DE3"/>
    <w:rsid w:val="00851E35"/>
    <w:rsid w:val="00851E98"/>
    <w:rsid w:val="0085209D"/>
    <w:rsid w:val="00852128"/>
    <w:rsid w:val="0085213C"/>
    <w:rsid w:val="008523B6"/>
    <w:rsid w:val="008523D8"/>
    <w:rsid w:val="008524A9"/>
    <w:rsid w:val="008524EC"/>
    <w:rsid w:val="0085267C"/>
    <w:rsid w:val="00852861"/>
    <w:rsid w:val="0085287C"/>
    <w:rsid w:val="00852920"/>
    <w:rsid w:val="00852998"/>
    <w:rsid w:val="008529E2"/>
    <w:rsid w:val="00852A13"/>
    <w:rsid w:val="00852B05"/>
    <w:rsid w:val="00852E9E"/>
    <w:rsid w:val="00852F2A"/>
    <w:rsid w:val="00852F87"/>
    <w:rsid w:val="0085300F"/>
    <w:rsid w:val="0085306F"/>
    <w:rsid w:val="00853084"/>
    <w:rsid w:val="0085309B"/>
    <w:rsid w:val="0085316C"/>
    <w:rsid w:val="008533F1"/>
    <w:rsid w:val="00853409"/>
    <w:rsid w:val="008536A7"/>
    <w:rsid w:val="00853794"/>
    <w:rsid w:val="008537B2"/>
    <w:rsid w:val="008537BA"/>
    <w:rsid w:val="00853874"/>
    <w:rsid w:val="00853886"/>
    <w:rsid w:val="00853A98"/>
    <w:rsid w:val="00853AE8"/>
    <w:rsid w:val="00853BF2"/>
    <w:rsid w:val="00853CCC"/>
    <w:rsid w:val="00854034"/>
    <w:rsid w:val="00854323"/>
    <w:rsid w:val="008543D2"/>
    <w:rsid w:val="008546BB"/>
    <w:rsid w:val="0085476E"/>
    <w:rsid w:val="008548DE"/>
    <w:rsid w:val="008549E8"/>
    <w:rsid w:val="00854A61"/>
    <w:rsid w:val="00854AB2"/>
    <w:rsid w:val="00854B39"/>
    <w:rsid w:val="00854B4E"/>
    <w:rsid w:val="00854C61"/>
    <w:rsid w:val="00854D06"/>
    <w:rsid w:val="00854E39"/>
    <w:rsid w:val="00854ECE"/>
    <w:rsid w:val="00854F87"/>
    <w:rsid w:val="0085500B"/>
    <w:rsid w:val="0085504E"/>
    <w:rsid w:val="00855084"/>
    <w:rsid w:val="008550AB"/>
    <w:rsid w:val="008551A2"/>
    <w:rsid w:val="008551AA"/>
    <w:rsid w:val="008551C4"/>
    <w:rsid w:val="008553CE"/>
    <w:rsid w:val="00855696"/>
    <w:rsid w:val="00855851"/>
    <w:rsid w:val="0085586E"/>
    <w:rsid w:val="008558E2"/>
    <w:rsid w:val="00855A30"/>
    <w:rsid w:val="00855C65"/>
    <w:rsid w:val="00855CBD"/>
    <w:rsid w:val="00855D57"/>
    <w:rsid w:val="00855DC7"/>
    <w:rsid w:val="00855F58"/>
    <w:rsid w:val="00856091"/>
    <w:rsid w:val="008560BC"/>
    <w:rsid w:val="00856383"/>
    <w:rsid w:val="008564E2"/>
    <w:rsid w:val="008564ED"/>
    <w:rsid w:val="00856523"/>
    <w:rsid w:val="00856715"/>
    <w:rsid w:val="00856773"/>
    <w:rsid w:val="008567DA"/>
    <w:rsid w:val="0085685D"/>
    <w:rsid w:val="00856990"/>
    <w:rsid w:val="008569F2"/>
    <w:rsid w:val="00856B77"/>
    <w:rsid w:val="00856FEA"/>
    <w:rsid w:val="00857008"/>
    <w:rsid w:val="008570B0"/>
    <w:rsid w:val="00857547"/>
    <w:rsid w:val="008575DD"/>
    <w:rsid w:val="00857668"/>
    <w:rsid w:val="008578FB"/>
    <w:rsid w:val="00857924"/>
    <w:rsid w:val="00857984"/>
    <w:rsid w:val="008579C7"/>
    <w:rsid w:val="00857A30"/>
    <w:rsid w:val="00857ABF"/>
    <w:rsid w:val="00857B15"/>
    <w:rsid w:val="00857B60"/>
    <w:rsid w:val="00857B99"/>
    <w:rsid w:val="00857E0A"/>
    <w:rsid w:val="00857EFE"/>
    <w:rsid w:val="00857FCC"/>
    <w:rsid w:val="0086012E"/>
    <w:rsid w:val="0086013D"/>
    <w:rsid w:val="008602B1"/>
    <w:rsid w:val="00860339"/>
    <w:rsid w:val="008603BD"/>
    <w:rsid w:val="008604E1"/>
    <w:rsid w:val="00860533"/>
    <w:rsid w:val="00860555"/>
    <w:rsid w:val="00860581"/>
    <w:rsid w:val="00860731"/>
    <w:rsid w:val="00860732"/>
    <w:rsid w:val="0086086D"/>
    <w:rsid w:val="00860956"/>
    <w:rsid w:val="00860CFB"/>
    <w:rsid w:val="00860D8A"/>
    <w:rsid w:val="00860DA5"/>
    <w:rsid w:val="00860F0F"/>
    <w:rsid w:val="00860F2B"/>
    <w:rsid w:val="00860F8E"/>
    <w:rsid w:val="00861043"/>
    <w:rsid w:val="00861073"/>
    <w:rsid w:val="00861096"/>
    <w:rsid w:val="00861178"/>
    <w:rsid w:val="0086125B"/>
    <w:rsid w:val="00861292"/>
    <w:rsid w:val="0086138B"/>
    <w:rsid w:val="00861408"/>
    <w:rsid w:val="00861442"/>
    <w:rsid w:val="00861560"/>
    <w:rsid w:val="008616A8"/>
    <w:rsid w:val="00861703"/>
    <w:rsid w:val="008617B8"/>
    <w:rsid w:val="008617CE"/>
    <w:rsid w:val="0086191A"/>
    <w:rsid w:val="00861A02"/>
    <w:rsid w:val="00861AA7"/>
    <w:rsid w:val="00861AAC"/>
    <w:rsid w:val="00861B82"/>
    <w:rsid w:val="00861B87"/>
    <w:rsid w:val="00861CFB"/>
    <w:rsid w:val="00861DE3"/>
    <w:rsid w:val="00861E71"/>
    <w:rsid w:val="00861EA5"/>
    <w:rsid w:val="00862017"/>
    <w:rsid w:val="0086208C"/>
    <w:rsid w:val="00862235"/>
    <w:rsid w:val="008622DA"/>
    <w:rsid w:val="00862334"/>
    <w:rsid w:val="008624B5"/>
    <w:rsid w:val="00862504"/>
    <w:rsid w:val="008625FA"/>
    <w:rsid w:val="00862757"/>
    <w:rsid w:val="00862774"/>
    <w:rsid w:val="0086279C"/>
    <w:rsid w:val="0086284E"/>
    <w:rsid w:val="00862A9B"/>
    <w:rsid w:val="00862B1A"/>
    <w:rsid w:val="00862B62"/>
    <w:rsid w:val="00862C06"/>
    <w:rsid w:val="00862C13"/>
    <w:rsid w:val="00862C29"/>
    <w:rsid w:val="00862C86"/>
    <w:rsid w:val="00862E56"/>
    <w:rsid w:val="008630DB"/>
    <w:rsid w:val="00863134"/>
    <w:rsid w:val="0086314A"/>
    <w:rsid w:val="008631C6"/>
    <w:rsid w:val="00863207"/>
    <w:rsid w:val="0086328D"/>
    <w:rsid w:val="0086328E"/>
    <w:rsid w:val="00863414"/>
    <w:rsid w:val="00863556"/>
    <w:rsid w:val="008635C4"/>
    <w:rsid w:val="0086363B"/>
    <w:rsid w:val="00863778"/>
    <w:rsid w:val="008637FF"/>
    <w:rsid w:val="00863813"/>
    <w:rsid w:val="00863831"/>
    <w:rsid w:val="0086389C"/>
    <w:rsid w:val="00863A8B"/>
    <w:rsid w:val="00863B17"/>
    <w:rsid w:val="00863B79"/>
    <w:rsid w:val="00863BAC"/>
    <w:rsid w:val="00863BE9"/>
    <w:rsid w:val="00863C43"/>
    <w:rsid w:val="00863DB6"/>
    <w:rsid w:val="00863DD3"/>
    <w:rsid w:val="00863E1D"/>
    <w:rsid w:val="00863F17"/>
    <w:rsid w:val="00863F90"/>
    <w:rsid w:val="00864070"/>
    <w:rsid w:val="008641B6"/>
    <w:rsid w:val="00864359"/>
    <w:rsid w:val="008643ED"/>
    <w:rsid w:val="00864510"/>
    <w:rsid w:val="0086453F"/>
    <w:rsid w:val="00864637"/>
    <w:rsid w:val="00864676"/>
    <w:rsid w:val="0086483C"/>
    <w:rsid w:val="00864A6C"/>
    <w:rsid w:val="00864A97"/>
    <w:rsid w:val="00864DB6"/>
    <w:rsid w:val="00864DD1"/>
    <w:rsid w:val="00864E01"/>
    <w:rsid w:val="00864ECD"/>
    <w:rsid w:val="00864EEF"/>
    <w:rsid w:val="00864F19"/>
    <w:rsid w:val="008650B1"/>
    <w:rsid w:val="008650F1"/>
    <w:rsid w:val="0086511F"/>
    <w:rsid w:val="00865126"/>
    <w:rsid w:val="0086516F"/>
    <w:rsid w:val="008652F5"/>
    <w:rsid w:val="008653BD"/>
    <w:rsid w:val="008653C7"/>
    <w:rsid w:val="00865459"/>
    <w:rsid w:val="0086545E"/>
    <w:rsid w:val="00865477"/>
    <w:rsid w:val="008654E8"/>
    <w:rsid w:val="008655B6"/>
    <w:rsid w:val="00865873"/>
    <w:rsid w:val="00865991"/>
    <w:rsid w:val="008659F0"/>
    <w:rsid w:val="00865A23"/>
    <w:rsid w:val="00865AE1"/>
    <w:rsid w:val="00865CC4"/>
    <w:rsid w:val="00865CD3"/>
    <w:rsid w:val="00865D86"/>
    <w:rsid w:val="00866017"/>
    <w:rsid w:val="008660AF"/>
    <w:rsid w:val="00866103"/>
    <w:rsid w:val="00866167"/>
    <w:rsid w:val="00866344"/>
    <w:rsid w:val="00866457"/>
    <w:rsid w:val="00866465"/>
    <w:rsid w:val="00866513"/>
    <w:rsid w:val="008665DB"/>
    <w:rsid w:val="008665F3"/>
    <w:rsid w:val="00866709"/>
    <w:rsid w:val="0086673B"/>
    <w:rsid w:val="0086674F"/>
    <w:rsid w:val="008667BA"/>
    <w:rsid w:val="008667EA"/>
    <w:rsid w:val="0086691E"/>
    <w:rsid w:val="008669D3"/>
    <w:rsid w:val="00866B3F"/>
    <w:rsid w:val="00866BC9"/>
    <w:rsid w:val="00866BE6"/>
    <w:rsid w:val="00866CE9"/>
    <w:rsid w:val="00866D97"/>
    <w:rsid w:val="0086712E"/>
    <w:rsid w:val="00867144"/>
    <w:rsid w:val="008672ED"/>
    <w:rsid w:val="00867302"/>
    <w:rsid w:val="00867389"/>
    <w:rsid w:val="008673D0"/>
    <w:rsid w:val="0086745A"/>
    <w:rsid w:val="008674FB"/>
    <w:rsid w:val="00867552"/>
    <w:rsid w:val="0086758F"/>
    <w:rsid w:val="00867653"/>
    <w:rsid w:val="008677A9"/>
    <w:rsid w:val="00867815"/>
    <w:rsid w:val="00867830"/>
    <w:rsid w:val="00867831"/>
    <w:rsid w:val="00867847"/>
    <w:rsid w:val="008678B7"/>
    <w:rsid w:val="008678DC"/>
    <w:rsid w:val="008678E9"/>
    <w:rsid w:val="00867B70"/>
    <w:rsid w:val="00867C61"/>
    <w:rsid w:val="00867CC4"/>
    <w:rsid w:val="00867D21"/>
    <w:rsid w:val="00867DF5"/>
    <w:rsid w:val="00867EFA"/>
    <w:rsid w:val="008700D1"/>
    <w:rsid w:val="008700E8"/>
    <w:rsid w:val="0087029C"/>
    <w:rsid w:val="008702AE"/>
    <w:rsid w:val="00870314"/>
    <w:rsid w:val="008703C0"/>
    <w:rsid w:val="008703D9"/>
    <w:rsid w:val="0087042F"/>
    <w:rsid w:val="00870762"/>
    <w:rsid w:val="008707E2"/>
    <w:rsid w:val="00870890"/>
    <w:rsid w:val="008709E6"/>
    <w:rsid w:val="008709F8"/>
    <w:rsid w:val="00870AA9"/>
    <w:rsid w:val="00870B86"/>
    <w:rsid w:val="00870C1A"/>
    <w:rsid w:val="00870CE3"/>
    <w:rsid w:val="00870DB5"/>
    <w:rsid w:val="00870E55"/>
    <w:rsid w:val="00870F69"/>
    <w:rsid w:val="00871076"/>
    <w:rsid w:val="00871111"/>
    <w:rsid w:val="0087120D"/>
    <w:rsid w:val="00871666"/>
    <w:rsid w:val="0087167E"/>
    <w:rsid w:val="00871716"/>
    <w:rsid w:val="008717B8"/>
    <w:rsid w:val="00871950"/>
    <w:rsid w:val="0087195E"/>
    <w:rsid w:val="00871A08"/>
    <w:rsid w:val="00871A33"/>
    <w:rsid w:val="00871A7B"/>
    <w:rsid w:val="00871BC2"/>
    <w:rsid w:val="00871C6F"/>
    <w:rsid w:val="00871CA9"/>
    <w:rsid w:val="00871DAD"/>
    <w:rsid w:val="00871DBF"/>
    <w:rsid w:val="00871E36"/>
    <w:rsid w:val="00871E75"/>
    <w:rsid w:val="00871EC8"/>
    <w:rsid w:val="00872062"/>
    <w:rsid w:val="00872086"/>
    <w:rsid w:val="008720A4"/>
    <w:rsid w:val="008720BE"/>
    <w:rsid w:val="008720F7"/>
    <w:rsid w:val="0087213D"/>
    <w:rsid w:val="00872178"/>
    <w:rsid w:val="008721C2"/>
    <w:rsid w:val="0087225F"/>
    <w:rsid w:val="008722D4"/>
    <w:rsid w:val="00872304"/>
    <w:rsid w:val="008723EE"/>
    <w:rsid w:val="008725CC"/>
    <w:rsid w:val="00872632"/>
    <w:rsid w:val="008726D6"/>
    <w:rsid w:val="0087274A"/>
    <w:rsid w:val="00872792"/>
    <w:rsid w:val="00872A6D"/>
    <w:rsid w:val="00872ACD"/>
    <w:rsid w:val="00872AE5"/>
    <w:rsid w:val="00872B08"/>
    <w:rsid w:val="00872B3C"/>
    <w:rsid w:val="00872BE4"/>
    <w:rsid w:val="00872C23"/>
    <w:rsid w:val="00872EAA"/>
    <w:rsid w:val="00872F30"/>
    <w:rsid w:val="0087306F"/>
    <w:rsid w:val="00873133"/>
    <w:rsid w:val="0087334B"/>
    <w:rsid w:val="0087343D"/>
    <w:rsid w:val="00873996"/>
    <w:rsid w:val="00873ADB"/>
    <w:rsid w:val="00873D9F"/>
    <w:rsid w:val="00873E11"/>
    <w:rsid w:val="00873EE1"/>
    <w:rsid w:val="00873F43"/>
    <w:rsid w:val="00874343"/>
    <w:rsid w:val="008743C3"/>
    <w:rsid w:val="00874445"/>
    <w:rsid w:val="00874581"/>
    <w:rsid w:val="00874903"/>
    <w:rsid w:val="00874978"/>
    <w:rsid w:val="008749A9"/>
    <w:rsid w:val="008749EE"/>
    <w:rsid w:val="00874A06"/>
    <w:rsid w:val="00874D54"/>
    <w:rsid w:val="00874D58"/>
    <w:rsid w:val="00874DE0"/>
    <w:rsid w:val="00874F67"/>
    <w:rsid w:val="00874F71"/>
    <w:rsid w:val="00874FA4"/>
    <w:rsid w:val="008751D8"/>
    <w:rsid w:val="00875519"/>
    <w:rsid w:val="00875552"/>
    <w:rsid w:val="00875601"/>
    <w:rsid w:val="0087599A"/>
    <w:rsid w:val="00875A81"/>
    <w:rsid w:val="00875A83"/>
    <w:rsid w:val="00875AAE"/>
    <w:rsid w:val="00875C99"/>
    <w:rsid w:val="00875CF9"/>
    <w:rsid w:val="00875D39"/>
    <w:rsid w:val="00875DC3"/>
    <w:rsid w:val="00875E1E"/>
    <w:rsid w:val="00875EB1"/>
    <w:rsid w:val="00875F56"/>
    <w:rsid w:val="00875FE3"/>
    <w:rsid w:val="00876086"/>
    <w:rsid w:val="00876207"/>
    <w:rsid w:val="008763FB"/>
    <w:rsid w:val="0087644C"/>
    <w:rsid w:val="00876544"/>
    <w:rsid w:val="008765E5"/>
    <w:rsid w:val="00876676"/>
    <w:rsid w:val="00876735"/>
    <w:rsid w:val="008768B9"/>
    <w:rsid w:val="008768F4"/>
    <w:rsid w:val="00876955"/>
    <w:rsid w:val="00876A28"/>
    <w:rsid w:val="00876A40"/>
    <w:rsid w:val="00876A48"/>
    <w:rsid w:val="00876ACA"/>
    <w:rsid w:val="00876AF4"/>
    <w:rsid w:val="00876B86"/>
    <w:rsid w:val="00876C1B"/>
    <w:rsid w:val="00876C67"/>
    <w:rsid w:val="00876CB5"/>
    <w:rsid w:val="00876E3F"/>
    <w:rsid w:val="00876E6D"/>
    <w:rsid w:val="00876F25"/>
    <w:rsid w:val="00876FB0"/>
    <w:rsid w:val="008770E7"/>
    <w:rsid w:val="00877298"/>
    <w:rsid w:val="00877308"/>
    <w:rsid w:val="008773A2"/>
    <w:rsid w:val="0087746C"/>
    <w:rsid w:val="00877514"/>
    <w:rsid w:val="00877A91"/>
    <w:rsid w:val="00877AC8"/>
    <w:rsid w:val="00877C43"/>
    <w:rsid w:val="00877C58"/>
    <w:rsid w:val="00877C92"/>
    <w:rsid w:val="00877D15"/>
    <w:rsid w:val="00877E05"/>
    <w:rsid w:val="0088002A"/>
    <w:rsid w:val="00880034"/>
    <w:rsid w:val="00880035"/>
    <w:rsid w:val="008801AC"/>
    <w:rsid w:val="008801DE"/>
    <w:rsid w:val="00880274"/>
    <w:rsid w:val="00880308"/>
    <w:rsid w:val="00880321"/>
    <w:rsid w:val="00880333"/>
    <w:rsid w:val="00880486"/>
    <w:rsid w:val="008804FD"/>
    <w:rsid w:val="008805E1"/>
    <w:rsid w:val="0088063E"/>
    <w:rsid w:val="0088072C"/>
    <w:rsid w:val="00880842"/>
    <w:rsid w:val="00880845"/>
    <w:rsid w:val="00880887"/>
    <w:rsid w:val="0088089E"/>
    <w:rsid w:val="00880ADB"/>
    <w:rsid w:val="00880AF2"/>
    <w:rsid w:val="00880E15"/>
    <w:rsid w:val="00880E22"/>
    <w:rsid w:val="00880F70"/>
    <w:rsid w:val="00881010"/>
    <w:rsid w:val="00881018"/>
    <w:rsid w:val="008810D9"/>
    <w:rsid w:val="008813D7"/>
    <w:rsid w:val="0088150A"/>
    <w:rsid w:val="00881524"/>
    <w:rsid w:val="00881687"/>
    <w:rsid w:val="0088174F"/>
    <w:rsid w:val="00881810"/>
    <w:rsid w:val="00881822"/>
    <w:rsid w:val="00881833"/>
    <w:rsid w:val="008819BC"/>
    <w:rsid w:val="008819F0"/>
    <w:rsid w:val="00881A22"/>
    <w:rsid w:val="00881BD3"/>
    <w:rsid w:val="00881CD0"/>
    <w:rsid w:val="00881CD8"/>
    <w:rsid w:val="00881D89"/>
    <w:rsid w:val="00881DD2"/>
    <w:rsid w:val="00881E38"/>
    <w:rsid w:val="00881F00"/>
    <w:rsid w:val="00882007"/>
    <w:rsid w:val="0088203E"/>
    <w:rsid w:val="0088204E"/>
    <w:rsid w:val="00882095"/>
    <w:rsid w:val="008820E0"/>
    <w:rsid w:val="00882126"/>
    <w:rsid w:val="0088220E"/>
    <w:rsid w:val="00882331"/>
    <w:rsid w:val="00882395"/>
    <w:rsid w:val="00882483"/>
    <w:rsid w:val="00882A3C"/>
    <w:rsid w:val="00882A8D"/>
    <w:rsid w:val="00882A99"/>
    <w:rsid w:val="00882C14"/>
    <w:rsid w:val="00882C59"/>
    <w:rsid w:val="00882CC7"/>
    <w:rsid w:val="00882D7F"/>
    <w:rsid w:val="00882DC2"/>
    <w:rsid w:val="00882EE0"/>
    <w:rsid w:val="00882FCE"/>
    <w:rsid w:val="00882FE4"/>
    <w:rsid w:val="00883168"/>
    <w:rsid w:val="00883360"/>
    <w:rsid w:val="008833B0"/>
    <w:rsid w:val="0088343A"/>
    <w:rsid w:val="008834F8"/>
    <w:rsid w:val="0088358A"/>
    <w:rsid w:val="008835FD"/>
    <w:rsid w:val="0088362C"/>
    <w:rsid w:val="0088369F"/>
    <w:rsid w:val="008836F1"/>
    <w:rsid w:val="00883750"/>
    <w:rsid w:val="008837E9"/>
    <w:rsid w:val="00883826"/>
    <w:rsid w:val="00883908"/>
    <w:rsid w:val="00883A5C"/>
    <w:rsid w:val="00883BA2"/>
    <w:rsid w:val="00883BF1"/>
    <w:rsid w:val="00883C58"/>
    <w:rsid w:val="00883DD6"/>
    <w:rsid w:val="00883E66"/>
    <w:rsid w:val="00883EE4"/>
    <w:rsid w:val="00883F1E"/>
    <w:rsid w:val="00883F59"/>
    <w:rsid w:val="00883F64"/>
    <w:rsid w:val="00883F94"/>
    <w:rsid w:val="008840BE"/>
    <w:rsid w:val="00884217"/>
    <w:rsid w:val="00884267"/>
    <w:rsid w:val="008842C2"/>
    <w:rsid w:val="008843B8"/>
    <w:rsid w:val="00884416"/>
    <w:rsid w:val="00884448"/>
    <w:rsid w:val="00884621"/>
    <w:rsid w:val="008847FD"/>
    <w:rsid w:val="008848FA"/>
    <w:rsid w:val="00884986"/>
    <w:rsid w:val="008849C5"/>
    <w:rsid w:val="008849E3"/>
    <w:rsid w:val="00884AC1"/>
    <w:rsid w:val="00884BE0"/>
    <w:rsid w:val="00884D26"/>
    <w:rsid w:val="00884EAE"/>
    <w:rsid w:val="00884EE1"/>
    <w:rsid w:val="00884F6C"/>
    <w:rsid w:val="0088508A"/>
    <w:rsid w:val="00885144"/>
    <w:rsid w:val="008852A1"/>
    <w:rsid w:val="008852FE"/>
    <w:rsid w:val="00885311"/>
    <w:rsid w:val="00885339"/>
    <w:rsid w:val="0088534E"/>
    <w:rsid w:val="0088558F"/>
    <w:rsid w:val="0088580E"/>
    <w:rsid w:val="00885837"/>
    <w:rsid w:val="008858C2"/>
    <w:rsid w:val="008858D0"/>
    <w:rsid w:val="00885974"/>
    <w:rsid w:val="00885B43"/>
    <w:rsid w:val="00885C33"/>
    <w:rsid w:val="00885EC2"/>
    <w:rsid w:val="00885ED1"/>
    <w:rsid w:val="00885F5F"/>
    <w:rsid w:val="00885F8D"/>
    <w:rsid w:val="0088603F"/>
    <w:rsid w:val="0088614D"/>
    <w:rsid w:val="008861D0"/>
    <w:rsid w:val="008862DF"/>
    <w:rsid w:val="008863B3"/>
    <w:rsid w:val="008863D9"/>
    <w:rsid w:val="00886518"/>
    <w:rsid w:val="008865FC"/>
    <w:rsid w:val="00886798"/>
    <w:rsid w:val="008869AA"/>
    <w:rsid w:val="00886BEB"/>
    <w:rsid w:val="00886C00"/>
    <w:rsid w:val="00886D9F"/>
    <w:rsid w:val="00886DC1"/>
    <w:rsid w:val="00886E24"/>
    <w:rsid w:val="00886E64"/>
    <w:rsid w:val="00886F24"/>
    <w:rsid w:val="0088704A"/>
    <w:rsid w:val="0088709C"/>
    <w:rsid w:val="008870B1"/>
    <w:rsid w:val="008870D1"/>
    <w:rsid w:val="0088744A"/>
    <w:rsid w:val="0088756A"/>
    <w:rsid w:val="00887571"/>
    <w:rsid w:val="00887651"/>
    <w:rsid w:val="00887786"/>
    <w:rsid w:val="00887794"/>
    <w:rsid w:val="008878D0"/>
    <w:rsid w:val="00887918"/>
    <w:rsid w:val="00887BAE"/>
    <w:rsid w:val="00887C17"/>
    <w:rsid w:val="00887C72"/>
    <w:rsid w:val="00887ED7"/>
    <w:rsid w:val="00887F57"/>
    <w:rsid w:val="00890164"/>
    <w:rsid w:val="00890217"/>
    <w:rsid w:val="008905D6"/>
    <w:rsid w:val="0089069E"/>
    <w:rsid w:val="00890963"/>
    <w:rsid w:val="0089097B"/>
    <w:rsid w:val="008909F6"/>
    <w:rsid w:val="00890AE0"/>
    <w:rsid w:val="00890B42"/>
    <w:rsid w:val="00890B94"/>
    <w:rsid w:val="00890C31"/>
    <w:rsid w:val="00890C7B"/>
    <w:rsid w:val="00890CEA"/>
    <w:rsid w:val="00890D34"/>
    <w:rsid w:val="00890D4C"/>
    <w:rsid w:val="00890D63"/>
    <w:rsid w:val="00890D70"/>
    <w:rsid w:val="00890E23"/>
    <w:rsid w:val="00890EB1"/>
    <w:rsid w:val="00890EBA"/>
    <w:rsid w:val="00890FFB"/>
    <w:rsid w:val="008910EF"/>
    <w:rsid w:val="008910FE"/>
    <w:rsid w:val="008912DC"/>
    <w:rsid w:val="008912E5"/>
    <w:rsid w:val="0089132F"/>
    <w:rsid w:val="008914B7"/>
    <w:rsid w:val="008914E3"/>
    <w:rsid w:val="0089150F"/>
    <w:rsid w:val="00891679"/>
    <w:rsid w:val="008916E3"/>
    <w:rsid w:val="008918BD"/>
    <w:rsid w:val="008918E3"/>
    <w:rsid w:val="008918FC"/>
    <w:rsid w:val="0089195E"/>
    <w:rsid w:val="00891AE0"/>
    <w:rsid w:val="00891AF9"/>
    <w:rsid w:val="00891B06"/>
    <w:rsid w:val="00891EBF"/>
    <w:rsid w:val="00891EDC"/>
    <w:rsid w:val="00891F38"/>
    <w:rsid w:val="00891F43"/>
    <w:rsid w:val="00891F4F"/>
    <w:rsid w:val="00891FC3"/>
    <w:rsid w:val="0089216B"/>
    <w:rsid w:val="00892287"/>
    <w:rsid w:val="0089244A"/>
    <w:rsid w:val="0089251E"/>
    <w:rsid w:val="0089256F"/>
    <w:rsid w:val="008925EB"/>
    <w:rsid w:val="008926E3"/>
    <w:rsid w:val="00892719"/>
    <w:rsid w:val="00892827"/>
    <w:rsid w:val="0089287A"/>
    <w:rsid w:val="008928DF"/>
    <w:rsid w:val="008928ED"/>
    <w:rsid w:val="00892B2F"/>
    <w:rsid w:val="00892C8A"/>
    <w:rsid w:val="00892CE4"/>
    <w:rsid w:val="00892D42"/>
    <w:rsid w:val="00892D99"/>
    <w:rsid w:val="00892DF7"/>
    <w:rsid w:val="00892EAE"/>
    <w:rsid w:val="00893195"/>
    <w:rsid w:val="008933F8"/>
    <w:rsid w:val="008934CF"/>
    <w:rsid w:val="0089350E"/>
    <w:rsid w:val="00893534"/>
    <w:rsid w:val="0089363C"/>
    <w:rsid w:val="00893A54"/>
    <w:rsid w:val="00893C72"/>
    <w:rsid w:val="00893D2B"/>
    <w:rsid w:val="00893E1C"/>
    <w:rsid w:val="00893E86"/>
    <w:rsid w:val="00893F31"/>
    <w:rsid w:val="00893F72"/>
    <w:rsid w:val="00894092"/>
    <w:rsid w:val="0089418F"/>
    <w:rsid w:val="00894247"/>
    <w:rsid w:val="0089434A"/>
    <w:rsid w:val="0089447D"/>
    <w:rsid w:val="008945A1"/>
    <w:rsid w:val="00894618"/>
    <w:rsid w:val="008947C7"/>
    <w:rsid w:val="008947FB"/>
    <w:rsid w:val="00894801"/>
    <w:rsid w:val="00894874"/>
    <w:rsid w:val="00894B08"/>
    <w:rsid w:val="00894D46"/>
    <w:rsid w:val="00894DE7"/>
    <w:rsid w:val="0089520F"/>
    <w:rsid w:val="008952D2"/>
    <w:rsid w:val="00895554"/>
    <w:rsid w:val="008955C3"/>
    <w:rsid w:val="00895604"/>
    <w:rsid w:val="00895660"/>
    <w:rsid w:val="0089567E"/>
    <w:rsid w:val="008956C8"/>
    <w:rsid w:val="00895734"/>
    <w:rsid w:val="00895904"/>
    <w:rsid w:val="00895993"/>
    <w:rsid w:val="008959BC"/>
    <w:rsid w:val="00895A4A"/>
    <w:rsid w:val="00895AF1"/>
    <w:rsid w:val="00895C6D"/>
    <w:rsid w:val="00895C7C"/>
    <w:rsid w:val="00895DB0"/>
    <w:rsid w:val="00895FF3"/>
    <w:rsid w:val="0089619F"/>
    <w:rsid w:val="0089622F"/>
    <w:rsid w:val="0089625F"/>
    <w:rsid w:val="008963F5"/>
    <w:rsid w:val="00896487"/>
    <w:rsid w:val="008966C2"/>
    <w:rsid w:val="00896737"/>
    <w:rsid w:val="0089682F"/>
    <w:rsid w:val="00896894"/>
    <w:rsid w:val="00896ADD"/>
    <w:rsid w:val="00896AF6"/>
    <w:rsid w:val="00896BCB"/>
    <w:rsid w:val="00896C5F"/>
    <w:rsid w:val="00896D0B"/>
    <w:rsid w:val="00896E1C"/>
    <w:rsid w:val="00896EDA"/>
    <w:rsid w:val="00896F64"/>
    <w:rsid w:val="00897071"/>
    <w:rsid w:val="00897396"/>
    <w:rsid w:val="008974C5"/>
    <w:rsid w:val="008974DA"/>
    <w:rsid w:val="00897505"/>
    <w:rsid w:val="00897579"/>
    <w:rsid w:val="0089758C"/>
    <w:rsid w:val="0089775E"/>
    <w:rsid w:val="0089781C"/>
    <w:rsid w:val="00897944"/>
    <w:rsid w:val="00897A44"/>
    <w:rsid w:val="00897AD1"/>
    <w:rsid w:val="00897B4C"/>
    <w:rsid w:val="00897B7B"/>
    <w:rsid w:val="00897D03"/>
    <w:rsid w:val="00897D4F"/>
    <w:rsid w:val="00897D99"/>
    <w:rsid w:val="00897DE5"/>
    <w:rsid w:val="00897DEB"/>
    <w:rsid w:val="00897E8B"/>
    <w:rsid w:val="00897F62"/>
    <w:rsid w:val="00897FA3"/>
    <w:rsid w:val="00897FCF"/>
    <w:rsid w:val="008A017C"/>
    <w:rsid w:val="008A0187"/>
    <w:rsid w:val="008A01A1"/>
    <w:rsid w:val="008A025E"/>
    <w:rsid w:val="008A0362"/>
    <w:rsid w:val="008A042F"/>
    <w:rsid w:val="008A0493"/>
    <w:rsid w:val="008A0544"/>
    <w:rsid w:val="008A07CA"/>
    <w:rsid w:val="008A07DF"/>
    <w:rsid w:val="008A08F3"/>
    <w:rsid w:val="008A0A8B"/>
    <w:rsid w:val="008A0AF8"/>
    <w:rsid w:val="008A0B4F"/>
    <w:rsid w:val="008A0CB4"/>
    <w:rsid w:val="008A0D04"/>
    <w:rsid w:val="008A0DE2"/>
    <w:rsid w:val="008A0EAA"/>
    <w:rsid w:val="008A0F09"/>
    <w:rsid w:val="008A0F9E"/>
    <w:rsid w:val="008A0FD0"/>
    <w:rsid w:val="008A0FD3"/>
    <w:rsid w:val="008A1009"/>
    <w:rsid w:val="008A105D"/>
    <w:rsid w:val="008A105F"/>
    <w:rsid w:val="008A1146"/>
    <w:rsid w:val="008A11C4"/>
    <w:rsid w:val="008A11C9"/>
    <w:rsid w:val="008A127B"/>
    <w:rsid w:val="008A1336"/>
    <w:rsid w:val="008A1394"/>
    <w:rsid w:val="008A155A"/>
    <w:rsid w:val="008A1692"/>
    <w:rsid w:val="008A17AE"/>
    <w:rsid w:val="008A18A8"/>
    <w:rsid w:val="008A19CB"/>
    <w:rsid w:val="008A1AFE"/>
    <w:rsid w:val="008A1B43"/>
    <w:rsid w:val="008A1B8D"/>
    <w:rsid w:val="008A1C05"/>
    <w:rsid w:val="008A1C9F"/>
    <w:rsid w:val="008A1D2C"/>
    <w:rsid w:val="008A1DC2"/>
    <w:rsid w:val="008A1EC2"/>
    <w:rsid w:val="008A1F23"/>
    <w:rsid w:val="008A1F66"/>
    <w:rsid w:val="008A20B2"/>
    <w:rsid w:val="008A20E6"/>
    <w:rsid w:val="008A224F"/>
    <w:rsid w:val="008A2297"/>
    <w:rsid w:val="008A2383"/>
    <w:rsid w:val="008A2528"/>
    <w:rsid w:val="008A2558"/>
    <w:rsid w:val="008A2640"/>
    <w:rsid w:val="008A2774"/>
    <w:rsid w:val="008A27B6"/>
    <w:rsid w:val="008A2832"/>
    <w:rsid w:val="008A2A8C"/>
    <w:rsid w:val="008A2C24"/>
    <w:rsid w:val="008A2D66"/>
    <w:rsid w:val="008A2F39"/>
    <w:rsid w:val="008A3161"/>
    <w:rsid w:val="008A3169"/>
    <w:rsid w:val="008A3174"/>
    <w:rsid w:val="008A3269"/>
    <w:rsid w:val="008A32A9"/>
    <w:rsid w:val="008A337F"/>
    <w:rsid w:val="008A3494"/>
    <w:rsid w:val="008A35A4"/>
    <w:rsid w:val="008A3823"/>
    <w:rsid w:val="008A3827"/>
    <w:rsid w:val="008A3830"/>
    <w:rsid w:val="008A3847"/>
    <w:rsid w:val="008A389B"/>
    <w:rsid w:val="008A3A61"/>
    <w:rsid w:val="008A3D5E"/>
    <w:rsid w:val="008A3DEA"/>
    <w:rsid w:val="008A3EAF"/>
    <w:rsid w:val="008A3F7A"/>
    <w:rsid w:val="008A3FA0"/>
    <w:rsid w:val="008A3FA8"/>
    <w:rsid w:val="008A401F"/>
    <w:rsid w:val="008A4228"/>
    <w:rsid w:val="008A42DC"/>
    <w:rsid w:val="008A430A"/>
    <w:rsid w:val="008A4433"/>
    <w:rsid w:val="008A461E"/>
    <w:rsid w:val="008A4663"/>
    <w:rsid w:val="008A4674"/>
    <w:rsid w:val="008A472D"/>
    <w:rsid w:val="008A4966"/>
    <w:rsid w:val="008A49AB"/>
    <w:rsid w:val="008A4AE1"/>
    <w:rsid w:val="008A4C7A"/>
    <w:rsid w:val="008A4C91"/>
    <w:rsid w:val="008A4CE8"/>
    <w:rsid w:val="008A4D6A"/>
    <w:rsid w:val="008A4E9A"/>
    <w:rsid w:val="008A50E4"/>
    <w:rsid w:val="008A516D"/>
    <w:rsid w:val="008A5221"/>
    <w:rsid w:val="008A522A"/>
    <w:rsid w:val="008A53A5"/>
    <w:rsid w:val="008A54E7"/>
    <w:rsid w:val="008A550B"/>
    <w:rsid w:val="008A56B8"/>
    <w:rsid w:val="008A584F"/>
    <w:rsid w:val="008A5976"/>
    <w:rsid w:val="008A599B"/>
    <w:rsid w:val="008A5BB0"/>
    <w:rsid w:val="008A5BFF"/>
    <w:rsid w:val="008A5C72"/>
    <w:rsid w:val="008A5D5A"/>
    <w:rsid w:val="008A5E71"/>
    <w:rsid w:val="008A5EE9"/>
    <w:rsid w:val="008A5FC0"/>
    <w:rsid w:val="008A60F2"/>
    <w:rsid w:val="008A6105"/>
    <w:rsid w:val="008A636A"/>
    <w:rsid w:val="008A63A1"/>
    <w:rsid w:val="008A6422"/>
    <w:rsid w:val="008A6453"/>
    <w:rsid w:val="008A649D"/>
    <w:rsid w:val="008A64C5"/>
    <w:rsid w:val="008A64E3"/>
    <w:rsid w:val="008A64E9"/>
    <w:rsid w:val="008A66A8"/>
    <w:rsid w:val="008A66E4"/>
    <w:rsid w:val="008A68CE"/>
    <w:rsid w:val="008A6910"/>
    <w:rsid w:val="008A6BDD"/>
    <w:rsid w:val="008A6CB6"/>
    <w:rsid w:val="008A6D2F"/>
    <w:rsid w:val="008A6D98"/>
    <w:rsid w:val="008A6DD9"/>
    <w:rsid w:val="008A710C"/>
    <w:rsid w:val="008A7289"/>
    <w:rsid w:val="008A7327"/>
    <w:rsid w:val="008A73B6"/>
    <w:rsid w:val="008A743B"/>
    <w:rsid w:val="008A7449"/>
    <w:rsid w:val="008A744F"/>
    <w:rsid w:val="008A7454"/>
    <w:rsid w:val="008A74C1"/>
    <w:rsid w:val="008A75EB"/>
    <w:rsid w:val="008A7634"/>
    <w:rsid w:val="008A772F"/>
    <w:rsid w:val="008A780B"/>
    <w:rsid w:val="008A78B8"/>
    <w:rsid w:val="008A7A0A"/>
    <w:rsid w:val="008A7A20"/>
    <w:rsid w:val="008A7BF2"/>
    <w:rsid w:val="008A7C52"/>
    <w:rsid w:val="008A7E82"/>
    <w:rsid w:val="008A7E99"/>
    <w:rsid w:val="008A7EE6"/>
    <w:rsid w:val="008A7F1B"/>
    <w:rsid w:val="008B0192"/>
    <w:rsid w:val="008B0204"/>
    <w:rsid w:val="008B028D"/>
    <w:rsid w:val="008B03B3"/>
    <w:rsid w:val="008B0402"/>
    <w:rsid w:val="008B048E"/>
    <w:rsid w:val="008B053A"/>
    <w:rsid w:val="008B068A"/>
    <w:rsid w:val="008B0781"/>
    <w:rsid w:val="008B07C0"/>
    <w:rsid w:val="008B0890"/>
    <w:rsid w:val="008B0945"/>
    <w:rsid w:val="008B0B7F"/>
    <w:rsid w:val="008B0CAB"/>
    <w:rsid w:val="008B0D3A"/>
    <w:rsid w:val="008B0D77"/>
    <w:rsid w:val="008B0ECF"/>
    <w:rsid w:val="008B0F03"/>
    <w:rsid w:val="008B1142"/>
    <w:rsid w:val="008B1292"/>
    <w:rsid w:val="008B130E"/>
    <w:rsid w:val="008B1448"/>
    <w:rsid w:val="008B14FF"/>
    <w:rsid w:val="008B1562"/>
    <w:rsid w:val="008B1737"/>
    <w:rsid w:val="008B1743"/>
    <w:rsid w:val="008B1755"/>
    <w:rsid w:val="008B17B6"/>
    <w:rsid w:val="008B17E7"/>
    <w:rsid w:val="008B18E1"/>
    <w:rsid w:val="008B19F8"/>
    <w:rsid w:val="008B1A42"/>
    <w:rsid w:val="008B1A56"/>
    <w:rsid w:val="008B1A72"/>
    <w:rsid w:val="008B1B1E"/>
    <w:rsid w:val="008B1B34"/>
    <w:rsid w:val="008B1C68"/>
    <w:rsid w:val="008B1C98"/>
    <w:rsid w:val="008B1D72"/>
    <w:rsid w:val="008B1E61"/>
    <w:rsid w:val="008B1EA3"/>
    <w:rsid w:val="008B1F6D"/>
    <w:rsid w:val="008B1FAA"/>
    <w:rsid w:val="008B21C2"/>
    <w:rsid w:val="008B21CF"/>
    <w:rsid w:val="008B2214"/>
    <w:rsid w:val="008B2262"/>
    <w:rsid w:val="008B231A"/>
    <w:rsid w:val="008B23BF"/>
    <w:rsid w:val="008B23FC"/>
    <w:rsid w:val="008B243F"/>
    <w:rsid w:val="008B2601"/>
    <w:rsid w:val="008B26B0"/>
    <w:rsid w:val="008B2735"/>
    <w:rsid w:val="008B2752"/>
    <w:rsid w:val="008B29AD"/>
    <w:rsid w:val="008B2ABF"/>
    <w:rsid w:val="008B2BA7"/>
    <w:rsid w:val="008B2CC6"/>
    <w:rsid w:val="008B2D64"/>
    <w:rsid w:val="008B2EB0"/>
    <w:rsid w:val="008B2FA1"/>
    <w:rsid w:val="008B310E"/>
    <w:rsid w:val="008B316B"/>
    <w:rsid w:val="008B330D"/>
    <w:rsid w:val="008B33C5"/>
    <w:rsid w:val="008B354E"/>
    <w:rsid w:val="008B3690"/>
    <w:rsid w:val="008B3849"/>
    <w:rsid w:val="008B386E"/>
    <w:rsid w:val="008B39B0"/>
    <w:rsid w:val="008B3AE5"/>
    <w:rsid w:val="008B3B58"/>
    <w:rsid w:val="008B3CCD"/>
    <w:rsid w:val="008B3E24"/>
    <w:rsid w:val="008B3E84"/>
    <w:rsid w:val="008B3EE4"/>
    <w:rsid w:val="008B3F39"/>
    <w:rsid w:val="008B405D"/>
    <w:rsid w:val="008B40B8"/>
    <w:rsid w:val="008B41F1"/>
    <w:rsid w:val="008B420A"/>
    <w:rsid w:val="008B434E"/>
    <w:rsid w:val="008B45A4"/>
    <w:rsid w:val="008B4638"/>
    <w:rsid w:val="008B471D"/>
    <w:rsid w:val="008B487B"/>
    <w:rsid w:val="008B488A"/>
    <w:rsid w:val="008B4A00"/>
    <w:rsid w:val="008B4B0E"/>
    <w:rsid w:val="008B4BC7"/>
    <w:rsid w:val="008B4C00"/>
    <w:rsid w:val="008B4C6B"/>
    <w:rsid w:val="008B4E29"/>
    <w:rsid w:val="008B4EEC"/>
    <w:rsid w:val="008B4F18"/>
    <w:rsid w:val="008B507A"/>
    <w:rsid w:val="008B50EF"/>
    <w:rsid w:val="008B5183"/>
    <w:rsid w:val="008B51AC"/>
    <w:rsid w:val="008B51F3"/>
    <w:rsid w:val="008B51F5"/>
    <w:rsid w:val="008B5216"/>
    <w:rsid w:val="008B528C"/>
    <w:rsid w:val="008B5371"/>
    <w:rsid w:val="008B539A"/>
    <w:rsid w:val="008B53E5"/>
    <w:rsid w:val="008B55E3"/>
    <w:rsid w:val="008B5649"/>
    <w:rsid w:val="008B56C0"/>
    <w:rsid w:val="008B574E"/>
    <w:rsid w:val="008B5758"/>
    <w:rsid w:val="008B5868"/>
    <w:rsid w:val="008B5936"/>
    <w:rsid w:val="008B594D"/>
    <w:rsid w:val="008B596E"/>
    <w:rsid w:val="008B5978"/>
    <w:rsid w:val="008B5B39"/>
    <w:rsid w:val="008B5BB6"/>
    <w:rsid w:val="008B5BDE"/>
    <w:rsid w:val="008B5CB5"/>
    <w:rsid w:val="008B5CEC"/>
    <w:rsid w:val="008B5D98"/>
    <w:rsid w:val="008B5DE0"/>
    <w:rsid w:val="008B5E32"/>
    <w:rsid w:val="008B5EE5"/>
    <w:rsid w:val="008B5EEB"/>
    <w:rsid w:val="008B5F13"/>
    <w:rsid w:val="008B5F14"/>
    <w:rsid w:val="008B5F65"/>
    <w:rsid w:val="008B60FC"/>
    <w:rsid w:val="008B614D"/>
    <w:rsid w:val="008B617F"/>
    <w:rsid w:val="008B61D1"/>
    <w:rsid w:val="008B62AE"/>
    <w:rsid w:val="008B62CF"/>
    <w:rsid w:val="008B6383"/>
    <w:rsid w:val="008B646C"/>
    <w:rsid w:val="008B6483"/>
    <w:rsid w:val="008B65F1"/>
    <w:rsid w:val="008B6837"/>
    <w:rsid w:val="008B68D2"/>
    <w:rsid w:val="008B68F1"/>
    <w:rsid w:val="008B695B"/>
    <w:rsid w:val="008B699D"/>
    <w:rsid w:val="008B69D2"/>
    <w:rsid w:val="008B6B74"/>
    <w:rsid w:val="008B6BB2"/>
    <w:rsid w:val="008B6C3F"/>
    <w:rsid w:val="008B6D32"/>
    <w:rsid w:val="008B6E7C"/>
    <w:rsid w:val="008B6ED0"/>
    <w:rsid w:val="008B6F13"/>
    <w:rsid w:val="008B6F26"/>
    <w:rsid w:val="008B6F6F"/>
    <w:rsid w:val="008B6FEC"/>
    <w:rsid w:val="008B6FF8"/>
    <w:rsid w:val="008B7069"/>
    <w:rsid w:val="008B70DE"/>
    <w:rsid w:val="008B7100"/>
    <w:rsid w:val="008B710F"/>
    <w:rsid w:val="008B712E"/>
    <w:rsid w:val="008B71D4"/>
    <w:rsid w:val="008B72D2"/>
    <w:rsid w:val="008B7333"/>
    <w:rsid w:val="008B752C"/>
    <w:rsid w:val="008B759A"/>
    <w:rsid w:val="008B762E"/>
    <w:rsid w:val="008B772F"/>
    <w:rsid w:val="008B7A13"/>
    <w:rsid w:val="008B7AB9"/>
    <w:rsid w:val="008B7AFC"/>
    <w:rsid w:val="008B7B0F"/>
    <w:rsid w:val="008B7BA2"/>
    <w:rsid w:val="008B7C2F"/>
    <w:rsid w:val="008B7C9D"/>
    <w:rsid w:val="008B7CA4"/>
    <w:rsid w:val="008B7D1D"/>
    <w:rsid w:val="008C0002"/>
    <w:rsid w:val="008C0131"/>
    <w:rsid w:val="008C027E"/>
    <w:rsid w:val="008C02B5"/>
    <w:rsid w:val="008C033B"/>
    <w:rsid w:val="008C0567"/>
    <w:rsid w:val="008C056D"/>
    <w:rsid w:val="008C082A"/>
    <w:rsid w:val="008C0867"/>
    <w:rsid w:val="008C08B7"/>
    <w:rsid w:val="008C0993"/>
    <w:rsid w:val="008C0AC7"/>
    <w:rsid w:val="008C0BA9"/>
    <w:rsid w:val="008C0BEE"/>
    <w:rsid w:val="008C0CC9"/>
    <w:rsid w:val="008C0F8D"/>
    <w:rsid w:val="008C102E"/>
    <w:rsid w:val="008C10FF"/>
    <w:rsid w:val="008C11A0"/>
    <w:rsid w:val="008C12D7"/>
    <w:rsid w:val="008C140B"/>
    <w:rsid w:val="008C1461"/>
    <w:rsid w:val="008C1482"/>
    <w:rsid w:val="008C1696"/>
    <w:rsid w:val="008C17C9"/>
    <w:rsid w:val="008C19C2"/>
    <w:rsid w:val="008C1ABE"/>
    <w:rsid w:val="008C1AC1"/>
    <w:rsid w:val="008C1B82"/>
    <w:rsid w:val="008C1CB8"/>
    <w:rsid w:val="008C1D5C"/>
    <w:rsid w:val="008C1DC6"/>
    <w:rsid w:val="008C1E01"/>
    <w:rsid w:val="008C1F79"/>
    <w:rsid w:val="008C2075"/>
    <w:rsid w:val="008C2087"/>
    <w:rsid w:val="008C2147"/>
    <w:rsid w:val="008C218C"/>
    <w:rsid w:val="008C2403"/>
    <w:rsid w:val="008C2408"/>
    <w:rsid w:val="008C2465"/>
    <w:rsid w:val="008C2498"/>
    <w:rsid w:val="008C24D7"/>
    <w:rsid w:val="008C2692"/>
    <w:rsid w:val="008C2785"/>
    <w:rsid w:val="008C27A7"/>
    <w:rsid w:val="008C29D6"/>
    <w:rsid w:val="008C2A06"/>
    <w:rsid w:val="008C2A6A"/>
    <w:rsid w:val="008C2A9C"/>
    <w:rsid w:val="008C2B7B"/>
    <w:rsid w:val="008C2BD6"/>
    <w:rsid w:val="008C2C21"/>
    <w:rsid w:val="008C2CB1"/>
    <w:rsid w:val="008C2D22"/>
    <w:rsid w:val="008C2E06"/>
    <w:rsid w:val="008C2F76"/>
    <w:rsid w:val="008C300B"/>
    <w:rsid w:val="008C3020"/>
    <w:rsid w:val="008C31BC"/>
    <w:rsid w:val="008C31FB"/>
    <w:rsid w:val="008C335F"/>
    <w:rsid w:val="008C3685"/>
    <w:rsid w:val="008C3833"/>
    <w:rsid w:val="008C3AD5"/>
    <w:rsid w:val="008C3B38"/>
    <w:rsid w:val="008C3B8A"/>
    <w:rsid w:val="008C3BFF"/>
    <w:rsid w:val="008C3C46"/>
    <w:rsid w:val="008C3DBA"/>
    <w:rsid w:val="008C3EBB"/>
    <w:rsid w:val="008C3ECA"/>
    <w:rsid w:val="008C3F13"/>
    <w:rsid w:val="008C3F15"/>
    <w:rsid w:val="008C4095"/>
    <w:rsid w:val="008C40C2"/>
    <w:rsid w:val="008C4256"/>
    <w:rsid w:val="008C4291"/>
    <w:rsid w:val="008C4315"/>
    <w:rsid w:val="008C4397"/>
    <w:rsid w:val="008C43FC"/>
    <w:rsid w:val="008C4614"/>
    <w:rsid w:val="008C47A8"/>
    <w:rsid w:val="008C48E4"/>
    <w:rsid w:val="008C4B07"/>
    <w:rsid w:val="008C4B7E"/>
    <w:rsid w:val="008C5039"/>
    <w:rsid w:val="008C5061"/>
    <w:rsid w:val="008C51AF"/>
    <w:rsid w:val="008C51D9"/>
    <w:rsid w:val="008C5424"/>
    <w:rsid w:val="008C54D7"/>
    <w:rsid w:val="008C562A"/>
    <w:rsid w:val="008C57D6"/>
    <w:rsid w:val="008C5859"/>
    <w:rsid w:val="008C58E5"/>
    <w:rsid w:val="008C5A2F"/>
    <w:rsid w:val="008C5A41"/>
    <w:rsid w:val="008C5A79"/>
    <w:rsid w:val="008C5B23"/>
    <w:rsid w:val="008C5C18"/>
    <w:rsid w:val="008C5C7F"/>
    <w:rsid w:val="008C5D56"/>
    <w:rsid w:val="008C5EA8"/>
    <w:rsid w:val="008C5FA6"/>
    <w:rsid w:val="008C6015"/>
    <w:rsid w:val="008C60CF"/>
    <w:rsid w:val="008C61B9"/>
    <w:rsid w:val="008C637F"/>
    <w:rsid w:val="008C68F4"/>
    <w:rsid w:val="008C69E0"/>
    <w:rsid w:val="008C6A15"/>
    <w:rsid w:val="008C6A52"/>
    <w:rsid w:val="008C6A71"/>
    <w:rsid w:val="008C6C92"/>
    <w:rsid w:val="008C6C9A"/>
    <w:rsid w:val="008C6CF6"/>
    <w:rsid w:val="008C6D6F"/>
    <w:rsid w:val="008C6FDF"/>
    <w:rsid w:val="008C7062"/>
    <w:rsid w:val="008C73A3"/>
    <w:rsid w:val="008C73B5"/>
    <w:rsid w:val="008C7413"/>
    <w:rsid w:val="008C745D"/>
    <w:rsid w:val="008C74E3"/>
    <w:rsid w:val="008C755F"/>
    <w:rsid w:val="008C764B"/>
    <w:rsid w:val="008C7934"/>
    <w:rsid w:val="008C7A6F"/>
    <w:rsid w:val="008C7B2B"/>
    <w:rsid w:val="008C7CA5"/>
    <w:rsid w:val="008C7E23"/>
    <w:rsid w:val="008D003C"/>
    <w:rsid w:val="008D00BC"/>
    <w:rsid w:val="008D0214"/>
    <w:rsid w:val="008D0317"/>
    <w:rsid w:val="008D0385"/>
    <w:rsid w:val="008D0523"/>
    <w:rsid w:val="008D05A3"/>
    <w:rsid w:val="008D05E6"/>
    <w:rsid w:val="008D0661"/>
    <w:rsid w:val="008D06F1"/>
    <w:rsid w:val="008D07B6"/>
    <w:rsid w:val="008D0A50"/>
    <w:rsid w:val="008D0A6F"/>
    <w:rsid w:val="008D0C50"/>
    <w:rsid w:val="008D0F9C"/>
    <w:rsid w:val="008D0FA6"/>
    <w:rsid w:val="008D0FAC"/>
    <w:rsid w:val="008D0FB5"/>
    <w:rsid w:val="008D10E7"/>
    <w:rsid w:val="008D113A"/>
    <w:rsid w:val="008D1174"/>
    <w:rsid w:val="008D1180"/>
    <w:rsid w:val="008D11D3"/>
    <w:rsid w:val="008D121E"/>
    <w:rsid w:val="008D12DC"/>
    <w:rsid w:val="008D13EF"/>
    <w:rsid w:val="008D1594"/>
    <w:rsid w:val="008D169E"/>
    <w:rsid w:val="008D1727"/>
    <w:rsid w:val="008D1732"/>
    <w:rsid w:val="008D1851"/>
    <w:rsid w:val="008D18C9"/>
    <w:rsid w:val="008D1952"/>
    <w:rsid w:val="008D1994"/>
    <w:rsid w:val="008D1A27"/>
    <w:rsid w:val="008D1BED"/>
    <w:rsid w:val="008D1C57"/>
    <w:rsid w:val="008D1CEB"/>
    <w:rsid w:val="008D2104"/>
    <w:rsid w:val="008D211B"/>
    <w:rsid w:val="008D2196"/>
    <w:rsid w:val="008D22B7"/>
    <w:rsid w:val="008D2326"/>
    <w:rsid w:val="008D24A5"/>
    <w:rsid w:val="008D2507"/>
    <w:rsid w:val="008D262C"/>
    <w:rsid w:val="008D2653"/>
    <w:rsid w:val="008D266D"/>
    <w:rsid w:val="008D2697"/>
    <w:rsid w:val="008D26B1"/>
    <w:rsid w:val="008D26D6"/>
    <w:rsid w:val="008D290F"/>
    <w:rsid w:val="008D2B84"/>
    <w:rsid w:val="008D2BF9"/>
    <w:rsid w:val="008D2C38"/>
    <w:rsid w:val="008D2E4E"/>
    <w:rsid w:val="008D2E74"/>
    <w:rsid w:val="008D2E82"/>
    <w:rsid w:val="008D2F7C"/>
    <w:rsid w:val="008D2FC9"/>
    <w:rsid w:val="008D3022"/>
    <w:rsid w:val="008D30E4"/>
    <w:rsid w:val="008D31BB"/>
    <w:rsid w:val="008D33F8"/>
    <w:rsid w:val="008D3465"/>
    <w:rsid w:val="008D34BB"/>
    <w:rsid w:val="008D368B"/>
    <w:rsid w:val="008D375D"/>
    <w:rsid w:val="008D3817"/>
    <w:rsid w:val="008D38AB"/>
    <w:rsid w:val="008D39C3"/>
    <w:rsid w:val="008D39EE"/>
    <w:rsid w:val="008D3A5B"/>
    <w:rsid w:val="008D3A9E"/>
    <w:rsid w:val="008D3ADC"/>
    <w:rsid w:val="008D3BCD"/>
    <w:rsid w:val="008D3CAA"/>
    <w:rsid w:val="008D3E8B"/>
    <w:rsid w:val="008D3F9D"/>
    <w:rsid w:val="008D4016"/>
    <w:rsid w:val="008D41C8"/>
    <w:rsid w:val="008D41E5"/>
    <w:rsid w:val="008D4208"/>
    <w:rsid w:val="008D4227"/>
    <w:rsid w:val="008D440E"/>
    <w:rsid w:val="008D442B"/>
    <w:rsid w:val="008D44AD"/>
    <w:rsid w:val="008D4500"/>
    <w:rsid w:val="008D4567"/>
    <w:rsid w:val="008D4569"/>
    <w:rsid w:val="008D45A5"/>
    <w:rsid w:val="008D45B1"/>
    <w:rsid w:val="008D45EF"/>
    <w:rsid w:val="008D461B"/>
    <w:rsid w:val="008D4753"/>
    <w:rsid w:val="008D4A14"/>
    <w:rsid w:val="008D4A16"/>
    <w:rsid w:val="008D4B2E"/>
    <w:rsid w:val="008D4C46"/>
    <w:rsid w:val="008D4D1B"/>
    <w:rsid w:val="008D4E06"/>
    <w:rsid w:val="008D5075"/>
    <w:rsid w:val="008D512A"/>
    <w:rsid w:val="008D51B0"/>
    <w:rsid w:val="008D53D9"/>
    <w:rsid w:val="008D53E9"/>
    <w:rsid w:val="008D5409"/>
    <w:rsid w:val="008D5423"/>
    <w:rsid w:val="008D54FD"/>
    <w:rsid w:val="008D552E"/>
    <w:rsid w:val="008D5681"/>
    <w:rsid w:val="008D5694"/>
    <w:rsid w:val="008D56AD"/>
    <w:rsid w:val="008D5734"/>
    <w:rsid w:val="008D58C6"/>
    <w:rsid w:val="008D58F8"/>
    <w:rsid w:val="008D5950"/>
    <w:rsid w:val="008D5A68"/>
    <w:rsid w:val="008D5B55"/>
    <w:rsid w:val="008D5BE0"/>
    <w:rsid w:val="008D5D9A"/>
    <w:rsid w:val="008D5EA5"/>
    <w:rsid w:val="008D5ED6"/>
    <w:rsid w:val="008D6022"/>
    <w:rsid w:val="008D605C"/>
    <w:rsid w:val="008D6072"/>
    <w:rsid w:val="008D60CF"/>
    <w:rsid w:val="008D6329"/>
    <w:rsid w:val="008D63C3"/>
    <w:rsid w:val="008D6451"/>
    <w:rsid w:val="008D68AE"/>
    <w:rsid w:val="008D6C8A"/>
    <w:rsid w:val="008D6CB8"/>
    <w:rsid w:val="008D6CF6"/>
    <w:rsid w:val="008D6D0F"/>
    <w:rsid w:val="008D6D70"/>
    <w:rsid w:val="008D6E02"/>
    <w:rsid w:val="008D6E62"/>
    <w:rsid w:val="008D705E"/>
    <w:rsid w:val="008D71FC"/>
    <w:rsid w:val="008D739E"/>
    <w:rsid w:val="008D7429"/>
    <w:rsid w:val="008D7456"/>
    <w:rsid w:val="008D7466"/>
    <w:rsid w:val="008D746A"/>
    <w:rsid w:val="008D76F4"/>
    <w:rsid w:val="008D771B"/>
    <w:rsid w:val="008D779D"/>
    <w:rsid w:val="008D781E"/>
    <w:rsid w:val="008D7894"/>
    <w:rsid w:val="008D7AB2"/>
    <w:rsid w:val="008D7C75"/>
    <w:rsid w:val="008D7CB6"/>
    <w:rsid w:val="008D7D11"/>
    <w:rsid w:val="008E0072"/>
    <w:rsid w:val="008E0243"/>
    <w:rsid w:val="008E039B"/>
    <w:rsid w:val="008E03F5"/>
    <w:rsid w:val="008E04D3"/>
    <w:rsid w:val="008E05BF"/>
    <w:rsid w:val="008E05CA"/>
    <w:rsid w:val="008E0732"/>
    <w:rsid w:val="008E077F"/>
    <w:rsid w:val="008E07E2"/>
    <w:rsid w:val="008E08E7"/>
    <w:rsid w:val="008E09E3"/>
    <w:rsid w:val="008E09F2"/>
    <w:rsid w:val="008E0CBD"/>
    <w:rsid w:val="008E0D54"/>
    <w:rsid w:val="008E0DF9"/>
    <w:rsid w:val="008E0DFB"/>
    <w:rsid w:val="008E100E"/>
    <w:rsid w:val="008E10DC"/>
    <w:rsid w:val="008E10F2"/>
    <w:rsid w:val="008E114D"/>
    <w:rsid w:val="008E11E3"/>
    <w:rsid w:val="008E124F"/>
    <w:rsid w:val="008E12A6"/>
    <w:rsid w:val="008E12DD"/>
    <w:rsid w:val="008E12F4"/>
    <w:rsid w:val="008E1305"/>
    <w:rsid w:val="008E1362"/>
    <w:rsid w:val="008E14D8"/>
    <w:rsid w:val="008E1521"/>
    <w:rsid w:val="008E163D"/>
    <w:rsid w:val="008E16E8"/>
    <w:rsid w:val="008E16F9"/>
    <w:rsid w:val="008E16FD"/>
    <w:rsid w:val="008E1805"/>
    <w:rsid w:val="008E1842"/>
    <w:rsid w:val="008E1893"/>
    <w:rsid w:val="008E18A0"/>
    <w:rsid w:val="008E18D3"/>
    <w:rsid w:val="008E1968"/>
    <w:rsid w:val="008E19E5"/>
    <w:rsid w:val="008E1AD9"/>
    <w:rsid w:val="008E1B89"/>
    <w:rsid w:val="008E1C7D"/>
    <w:rsid w:val="008E1D0E"/>
    <w:rsid w:val="008E1D27"/>
    <w:rsid w:val="008E1E1E"/>
    <w:rsid w:val="008E1E9E"/>
    <w:rsid w:val="008E20DA"/>
    <w:rsid w:val="008E20E6"/>
    <w:rsid w:val="008E2239"/>
    <w:rsid w:val="008E229F"/>
    <w:rsid w:val="008E22C3"/>
    <w:rsid w:val="008E2312"/>
    <w:rsid w:val="008E24A8"/>
    <w:rsid w:val="008E25A1"/>
    <w:rsid w:val="008E275F"/>
    <w:rsid w:val="008E27E3"/>
    <w:rsid w:val="008E2A23"/>
    <w:rsid w:val="008E2C21"/>
    <w:rsid w:val="008E2DA3"/>
    <w:rsid w:val="008E2ED3"/>
    <w:rsid w:val="008E2F18"/>
    <w:rsid w:val="008E2F20"/>
    <w:rsid w:val="008E2FDC"/>
    <w:rsid w:val="008E309C"/>
    <w:rsid w:val="008E32E0"/>
    <w:rsid w:val="008E33CC"/>
    <w:rsid w:val="008E33D0"/>
    <w:rsid w:val="008E3410"/>
    <w:rsid w:val="008E3494"/>
    <w:rsid w:val="008E351A"/>
    <w:rsid w:val="008E36CC"/>
    <w:rsid w:val="008E36DB"/>
    <w:rsid w:val="008E3776"/>
    <w:rsid w:val="008E3864"/>
    <w:rsid w:val="008E3933"/>
    <w:rsid w:val="008E3B0C"/>
    <w:rsid w:val="008E3B32"/>
    <w:rsid w:val="008E3BFF"/>
    <w:rsid w:val="008E3CD2"/>
    <w:rsid w:val="008E3E5D"/>
    <w:rsid w:val="008E3F55"/>
    <w:rsid w:val="008E3FE3"/>
    <w:rsid w:val="008E408F"/>
    <w:rsid w:val="008E4119"/>
    <w:rsid w:val="008E43CD"/>
    <w:rsid w:val="008E43F0"/>
    <w:rsid w:val="008E4491"/>
    <w:rsid w:val="008E44C3"/>
    <w:rsid w:val="008E4548"/>
    <w:rsid w:val="008E4568"/>
    <w:rsid w:val="008E4906"/>
    <w:rsid w:val="008E4A38"/>
    <w:rsid w:val="008E4A6D"/>
    <w:rsid w:val="008E4A96"/>
    <w:rsid w:val="008E4F56"/>
    <w:rsid w:val="008E504F"/>
    <w:rsid w:val="008E50E2"/>
    <w:rsid w:val="008E51ED"/>
    <w:rsid w:val="008E542D"/>
    <w:rsid w:val="008E5919"/>
    <w:rsid w:val="008E5996"/>
    <w:rsid w:val="008E5A80"/>
    <w:rsid w:val="008E5C2F"/>
    <w:rsid w:val="008E5E5F"/>
    <w:rsid w:val="008E5E9E"/>
    <w:rsid w:val="008E5F00"/>
    <w:rsid w:val="008E5FFE"/>
    <w:rsid w:val="008E61B2"/>
    <w:rsid w:val="008E6483"/>
    <w:rsid w:val="008E65EC"/>
    <w:rsid w:val="008E66C2"/>
    <w:rsid w:val="008E66CC"/>
    <w:rsid w:val="008E675D"/>
    <w:rsid w:val="008E67E5"/>
    <w:rsid w:val="008E6861"/>
    <w:rsid w:val="008E6878"/>
    <w:rsid w:val="008E6CB5"/>
    <w:rsid w:val="008E6CFA"/>
    <w:rsid w:val="008E7230"/>
    <w:rsid w:val="008E72BE"/>
    <w:rsid w:val="008E72D1"/>
    <w:rsid w:val="008E73D8"/>
    <w:rsid w:val="008E74D8"/>
    <w:rsid w:val="008E75BC"/>
    <w:rsid w:val="008E7759"/>
    <w:rsid w:val="008E7776"/>
    <w:rsid w:val="008E7A70"/>
    <w:rsid w:val="008E7AB8"/>
    <w:rsid w:val="008E7D7F"/>
    <w:rsid w:val="008E7E46"/>
    <w:rsid w:val="008E7ED4"/>
    <w:rsid w:val="008E7F75"/>
    <w:rsid w:val="008E7F77"/>
    <w:rsid w:val="008E7F9B"/>
    <w:rsid w:val="008F007C"/>
    <w:rsid w:val="008F0200"/>
    <w:rsid w:val="008F0279"/>
    <w:rsid w:val="008F054B"/>
    <w:rsid w:val="008F055F"/>
    <w:rsid w:val="008F058E"/>
    <w:rsid w:val="008F0691"/>
    <w:rsid w:val="008F0869"/>
    <w:rsid w:val="008F08C1"/>
    <w:rsid w:val="008F08D3"/>
    <w:rsid w:val="008F0AF0"/>
    <w:rsid w:val="008F0C8D"/>
    <w:rsid w:val="008F0D2D"/>
    <w:rsid w:val="008F0D34"/>
    <w:rsid w:val="008F0EB8"/>
    <w:rsid w:val="008F0EDE"/>
    <w:rsid w:val="008F0F6B"/>
    <w:rsid w:val="008F1089"/>
    <w:rsid w:val="008F109A"/>
    <w:rsid w:val="008F13F7"/>
    <w:rsid w:val="008F1458"/>
    <w:rsid w:val="008F14BA"/>
    <w:rsid w:val="008F1598"/>
    <w:rsid w:val="008F1612"/>
    <w:rsid w:val="008F16CC"/>
    <w:rsid w:val="008F16FE"/>
    <w:rsid w:val="008F171F"/>
    <w:rsid w:val="008F18FD"/>
    <w:rsid w:val="008F1B0B"/>
    <w:rsid w:val="008F1C9F"/>
    <w:rsid w:val="008F1D1E"/>
    <w:rsid w:val="008F1D4C"/>
    <w:rsid w:val="008F2153"/>
    <w:rsid w:val="008F21A0"/>
    <w:rsid w:val="008F21B4"/>
    <w:rsid w:val="008F22C6"/>
    <w:rsid w:val="008F23CD"/>
    <w:rsid w:val="008F2474"/>
    <w:rsid w:val="008F2728"/>
    <w:rsid w:val="008F281A"/>
    <w:rsid w:val="008F2A0A"/>
    <w:rsid w:val="008F2C6B"/>
    <w:rsid w:val="008F2C95"/>
    <w:rsid w:val="008F2CA0"/>
    <w:rsid w:val="008F2CEC"/>
    <w:rsid w:val="008F2CED"/>
    <w:rsid w:val="008F2F03"/>
    <w:rsid w:val="008F2FCA"/>
    <w:rsid w:val="008F3660"/>
    <w:rsid w:val="008F36A6"/>
    <w:rsid w:val="008F36EC"/>
    <w:rsid w:val="008F374A"/>
    <w:rsid w:val="008F38E6"/>
    <w:rsid w:val="008F3A5B"/>
    <w:rsid w:val="008F3CC8"/>
    <w:rsid w:val="008F3DBC"/>
    <w:rsid w:val="008F3E93"/>
    <w:rsid w:val="008F3EF1"/>
    <w:rsid w:val="008F3F7F"/>
    <w:rsid w:val="008F3F94"/>
    <w:rsid w:val="008F407B"/>
    <w:rsid w:val="008F407E"/>
    <w:rsid w:val="008F408F"/>
    <w:rsid w:val="008F412A"/>
    <w:rsid w:val="008F413F"/>
    <w:rsid w:val="008F415F"/>
    <w:rsid w:val="008F4168"/>
    <w:rsid w:val="008F4282"/>
    <w:rsid w:val="008F4290"/>
    <w:rsid w:val="008F42B9"/>
    <w:rsid w:val="008F4309"/>
    <w:rsid w:val="008F4478"/>
    <w:rsid w:val="008F44C3"/>
    <w:rsid w:val="008F44DD"/>
    <w:rsid w:val="008F4518"/>
    <w:rsid w:val="008F4559"/>
    <w:rsid w:val="008F4640"/>
    <w:rsid w:val="008F4730"/>
    <w:rsid w:val="008F47EE"/>
    <w:rsid w:val="008F49FA"/>
    <w:rsid w:val="008F4A34"/>
    <w:rsid w:val="008F4B7F"/>
    <w:rsid w:val="008F4C6F"/>
    <w:rsid w:val="008F4E43"/>
    <w:rsid w:val="008F4F81"/>
    <w:rsid w:val="008F501E"/>
    <w:rsid w:val="008F5091"/>
    <w:rsid w:val="008F50D3"/>
    <w:rsid w:val="008F50DE"/>
    <w:rsid w:val="008F512E"/>
    <w:rsid w:val="008F5296"/>
    <w:rsid w:val="008F530E"/>
    <w:rsid w:val="008F53EF"/>
    <w:rsid w:val="008F54FC"/>
    <w:rsid w:val="008F551A"/>
    <w:rsid w:val="008F5526"/>
    <w:rsid w:val="008F55BD"/>
    <w:rsid w:val="008F56ED"/>
    <w:rsid w:val="008F571D"/>
    <w:rsid w:val="008F5758"/>
    <w:rsid w:val="008F5815"/>
    <w:rsid w:val="008F59C3"/>
    <w:rsid w:val="008F5A51"/>
    <w:rsid w:val="008F5B6B"/>
    <w:rsid w:val="008F5B96"/>
    <w:rsid w:val="008F5C2F"/>
    <w:rsid w:val="008F5CFB"/>
    <w:rsid w:val="008F5D3E"/>
    <w:rsid w:val="008F60EA"/>
    <w:rsid w:val="008F6192"/>
    <w:rsid w:val="008F624F"/>
    <w:rsid w:val="008F633F"/>
    <w:rsid w:val="008F645C"/>
    <w:rsid w:val="008F64B2"/>
    <w:rsid w:val="008F64F6"/>
    <w:rsid w:val="008F6598"/>
    <w:rsid w:val="008F65A1"/>
    <w:rsid w:val="008F65BA"/>
    <w:rsid w:val="008F6798"/>
    <w:rsid w:val="008F697A"/>
    <w:rsid w:val="008F69A2"/>
    <w:rsid w:val="008F6A1D"/>
    <w:rsid w:val="008F6A28"/>
    <w:rsid w:val="008F6A53"/>
    <w:rsid w:val="008F6AA9"/>
    <w:rsid w:val="008F6E63"/>
    <w:rsid w:val="008F6EC5"/>
    <w:rsid w:val="008F6F63"/>
    <w:rsid w:val="008F6FEE"/>
    <w:rsid w:val="008F7047"/>
    <w:rsid w:val="008F723B"/>
    <w:rsid w:val="008F72EA"/>
    <w:rsid w:val="008F7431"/>
    <w:rsid w:val="008F7499"/>
    <w:rsid w:val="008F74C6"/>
    <w:rsid w:val="008F74CC"/>
    <w:rsid w:val="008F74E0"/>
    <w:rsid w:val="008F7566"/>
    <w:rsid w:val="008F75A4"/>
    <w:rsid w:val="008F761E"/>
    <w:rsid w:val="008F76BE"/>
    <w:rsid w:val="008F78F4"/>
    <w:rsid w:val="008F79CF"/>
    <w:rsid w:val="008F7A1E"/>
    <w:rsid w:val="008F7A41"/>
    <w:rsid w:val="008F7CDF"/>
    <w:rsid w:val="008F7D47"/>
    <w:rsid w:val="008F7FAF"/>
    <w:rsid w:val="008F7FBF"/>
    <w:rsid w:val="008F7FD1"/>
    <w:rsid w:val="009000B9"/>
    <w:rsid w:val="00900139"/>
    <w:rsid w:val="00900173"/>
    <w:rsid w:val="0090017A"/>
    <w:rsid w:val="00900298"/>
    <w:rsid w:val="0090035F"/>
    <w:rsid w:val="009003B4"/>
    <w:rsid w:val="00900481"/>
    <w:rsid w:val="009004C1"/>
    <w:rsid w:val="0090055C"/>
    <w:rsid w:val="009006E7"/>
    <w:rsid w:val="00900830"/>
    <w:rsid w:val="009008FD"/>
    <w:rsid w:val="00900905"/>
    <w:rsid w:val="00900AF6"/>
    <w:rsid w:val="00900B27"/>
    <w:rsid w:val="00900B2B"/>
    <w:rsid w:val="00900BE5"/>
    <w:rsid w:val="00900C1E"/>
    <w:rsid w:val="00900C89"/>
    <w:rsid w:val="00900E1E"/>
    <w:rsid w:val="00901070"/>
    <w:rsid w:val="0090111E"/>
    <w:rsid w:val="0090118F"/>
    <w:rsid w:val="00901200"/>
    <w:rsid w:val="00901434"/>
    <w:rsid w:val="00901531"/>
    <w:rsid w:val="009017AC"/>
    <w:rsid w:val="009017D4"/>
    <w:rsid w:val="009018B7"/>
    <w:rsid w:val="0090193D"/>
    <w:rsid w:val="00901ABF"/>
    <w:rsid w:val="00901B4C"/>
    <w:rsid w:val="00901BB9"/>
    <w:rsid w:val="00901C9C"/>
    <w:rsid w:val="00901D7C"/>
    <w:rsid w:val="00901D8C"/>
    <w:rsid w:val="00901DD5"/>
    <w:rsid w:val="00901DE3"/>
    <w:rsid w:val="00901E1D"/>
    <w:rsid w:val="00901E80"/>
    <w:rsid w:val="00901F78"/>
    <w:rsid w:val="009020DE"/>
    <w:rsid w:val="00902196"/>
    <w:rsid w:val="0090225E"/>
    <w:rsid w:val="0090241A"/>
    <w:rsid w:val="00902655"/>
    <w:rsid w:val="00902659"/>
    <w:rsid w:val="0090279F"/>
    <w:rsid w:val="009027AA"/>
    <w:rsid w:val="0090285D"/>
    <w:rsid w:val="00902983"/>
    <w:rsid w:val="009029D1"/>
    <w:rsid w:val="00902B84"/>
    <w:rsid w:val="00902B97"/>
    <w:rsid w:val="00902BC9"/>
    <w:rsid w:val="00902D1E"/>
    <w:rsid w:val="00902D2A"/>
    <w:rsid w:val="00902E8F"/>
    <w:rsid w:val="00902FEF"/>
    <w:rsid w:val="00903039"/>
    <w:rsid w:val="009030AD"/>
    <w:rsid w:val="009033A0"/>
    <w:rsid w:val="009035E5"/>
    <w:rsid w:val="00903688"/>
    <w:rsid w:val="00903703"/>
    <w:rsid w:val="00903775"/>
    <w:rsid w:val="00903905"/>
    <w:rsid w:val="00903A17"/>
    <w:rsid w:val="00903A66"/>
    <w:rsid w:val="00903B80"/>
    <w:rsid w:val="00903E7C"/>
    <w:rsid w:val="00903ECA"/>
    <w:rsid w:val="00903FC5"/>
    <w:rsid w:val="009040AD"/>
    <w:rsid w:val="0090424C"/>
    <w:rsid w:val="00904316"/>
    <w:rsid w:val="00904348"/>
    <w:rsid w:val="0090437A"/>
    <w:rsid w:val="009043C7"/>
    <w:rsid w:val="009043DE"/>
    <w:rsid w:val="009044A2"/>
    <w:rsid w:val="00904534"/>
    <w:rsid w:val="0090459B"/>
    <w:rsid w:val="009047AA"/>
    <w:rsid w:val="009048E3"/>
    <w:rsid w:val="00904AB7"/>
    <w:rsid w:val="00904B09"/>
    <w:rsid w:val="00904B51"/>
    <w:rsid w:val="00904BE9"/>
    <w:rsid w:val="00904C9D"/>
    <w:rsid w:val="00904CA5"/>
    <w:rsid w:val="00904E05"/>
    <w:rsid w:val="00904F9F"/>
    <w:rsid w:val="00904FCA"/>
    <w:rsid w:val="009050AC"/>
    <w:rsid w:val="009050BF"/>
    <w:rsid w:val="00905147"/>
    <w:rsid w:val="00905185"/>
    <w:rsid w:val="00905209"/>
    <w:rsid w:val="0090525C"/>
    <w:rsid w:val="00905376"/>
    <w:rsid w:val="009053AD"/>
    <w:rsid w:val="00905420"/>
    <w:rsid w:val="00905553"/>
    <w:rsid w:val="0090563B"/>
    <w:rsid w:val="00905721"/>
    <w:rsid w:val="00905794"/>
    <w:rsid w:val="0090579F"/>
    <w:rsid w:val="00905812"/>
    <w:rsid w:val="009058DC"/>
    <w:rsid w:val="00905997"/>
    <w:rsid w:val="00905BE2"/>
    <w:rsid w:val="00905C82"/>
    <w:rsid w:val="00905E06"/>
    <w:rsid w:val="00905F2E"/>
    <w:rsid w:val="00906003"/>
    <w:rsid w:val="00906069"/>
    <w:rsid w:val="009060E1"/>
    <w:rsid w:val="009060FB"/>
    <w:rsid w:val="009061A2"/>
    <w:rsid w:val="00906261"/>
    <w:rsid w:val="00906305"/>
    <w:rsid w:val="0090631D"/>
    <w:rsid w:val="00906386"/>
    <w:rsid w:val="00906412"/>
    <w:rsid w:val="009065CC"/>
    <w:rsid w:val="00906909"/>
    <w:rsid w:val="00906B5B"/>
    <w:rsid w:val="00906BDD"/>
    <w:rsid w:val="00906C1E"/>
    <w:rsid w:val="00906CF8"/>
    <w:rsid w:val="00906D33"/>
    <w:rsid w:val="00906E30"/>
    <w:rsid w:val="00906E9E"/>
    <w:rsid w:val="00906EF7"/>
    <w:rsid w:val="00906F05"/>
    <w:rsid w:val="00906FF1"/>
    <w:rsid w:val="00907066"/>
    <w:rsid w:val="0090791E"/>
    <w:rsid w:val="009079FD"/>
    <w:rsid w:val="00907AD6"/>
    <w:rsid w:val="00907C30"/>
    <w:rsid w:val="00907E25"/>
    <w:rsid w:val="00907E59"/>
    <w:rsid w:val="00910120"/>
    <w:rsid w:val="00910247"/>
    <w:rsid w:val="0091033D"/>
    <w:rsid w:val="0091038A"/>
    <w:rsid w:val="00910434"/>
    <w:rsid w:val="009104CB"/>
    <w:rsid w:val="009104D2"/>
    <w:rsid w:val="00910503"/>
    <w:rsid w:val="00910681"/>
    <w:rsid w:val="0091070A"/>
    <w:rsid w:val="00910916"/>
    <w:rsid w:val="0091094A"/>
    <w:rsid w:val="0091097E"/>
    <w:rsid w:val="00910AE9"/>
    <w:rsid w:val="00910BFB"/>
    <w:rsid w:val="00910D45"/>
    <w:rsid w:val="00910D79"/>
    <w:rsid w:val="00910D8A"/>
    <w:rsid w:val="00910DA8"/>
    <w:rsid w:val="00910E4B"/>
    <w:rsid w:val="00910EC9"/>
    <w:rsid w:val="00910ED8"/>
    <w:rsid w:val="00910F0A"/>
    <w:rsid w:val="00910F17"/>
    <w:rsid w:val="00910FA9"/>
    <w:rsid w:val="00911106"/>
    <w:rsid w:val="0091117A"/>
    <w:rsid w:val="009112F1"/>
    <w:rsid w:val="0091137C"/>
    <w:rsid w:val="00911415"/>
    <w:rsid w:val="0091143F"/>
    <w:rsid w:val="009115A4"/>
    <w:rsid w:val="00911686"/>
    <w:rsid w:val="009118F0"/>
    <w:rsid w:val="00911917"/>
    <w:rsid w:val="009119C3"/>
    <w:rsid w:val="009119C8"/>
    <w:rsid w:val="009119F6"/>
    <w:rsid w:val="00911A4B"/>
    <w:rsid w:val="00911ADD"/>
    <w:rsid w:val="00911BCD"/>
    <w:rsid w:val="00911CBD"/>
    <w:rsid w:val="00911D15"/>
    <w:rsid w:val="00911DDD"/>
    <w:rsid w:val="00911E50"/>
    <w:rsid w:val="00911F86"/>
    <w:rsid w:val="00912031"/>
    <w:rsid w:val="009121D3"/>
    <w:rsid w:val="0091223D"/>
    <w:rsid w:val="009122BF"/>
    <w:rsid w:val="009122DA"/>
    <w:rsid w:val="009123D6"/>
    <w:rsid w:val="009125C2"/>
    <w:rsid w:val="009125D0"/>
    <w:rsid w:val="009125DD"/>
    <w:rsid w:val="009125E4"/>
    <w:rsid w:val="00912782"/>
    <w:rsid w:val="0091279B"/>
    <w:rsid w:val="00912881"/>
    <w:rsid w:val="00912AD6"/>
    <w:rsid w:val="00912D0C"/>
    <w:rsid w:val="00912F81"/>
    <w:rsid w:val="00913026"/>
    <w:rsid w:val="00913073"/>
    <w:rsid w:val="00913317"/>
    <w:rsid w:val="009133AD"/>
    <w:rsid w:val="009133C6"/>
    <w:rsid w:val="00913581"/>
    <w:rsid w:val="0091368A"/>
    <w:rsid w:val="009137A1"/>
    <w:rsid w:val="009138D5"/>
    <w:rsid w:val="009139FB"/>
    <w:rsid w:val="00913A03"/>
    <w:rsid w:val="00913A44"/>
    <w:rsid w:val="00913A8C"/>
    <w:rsid w:val="00913B10"/>
    <w:rsid w:val="00913B50"/>
    <w:rsid w:val="00913B9E"/>
    <w:rsid w:val="00913D09"/>
    <w:rsid w:val="00913D39"/>
    <w:rsid w:val="00913E2D"/>
    <w:rsid w:val="00913FC2"/>
    <w:rsid w:val="00913FF0"/>
    <w:rsid w:val="009141FA"/>
    <w:rsid w:val="00914237"/>
    <w:rsid w:val="009142B8"/>
    <w:rsid w:val="009142D3"/>
    <w:rsid w:val="00914306"/>
    <w:rsid w:val="0091440D"/>
    <w:rsid w:val="00914446"/>
    <w:rsid w:val="00914603"/>
    <w:rsid w:val="00914628"/>
    <w:rsid w:val="009146A5"/>
    <w:rsid w:val="009146C9"/>
    <w:rsid w:val="00914845"/>
    <w:rsid w:val="00914936"/>
    <w:rsid w:val="00914976"/>
    <w:rsid w:val="009149A2"/>
    <w:rsid w:val="009149DB"/>
    <w:rsid w:val="00914ADB"/>
    <w:rsid w:val="00914AEC"/>
    <w:rsid w:val="00914F60"/>
    <w:rsid w:val="00914FA0"/>
    <w:rsid w:val="00914FEC"/>
    <w:rsid w:val="00915118"/>
    <w:rsid w:val="0091529F"/>
    <w:rsid w:val="00915306"/>
    <w:rsid w:val="00915341"/>
    <w:rsid w:val="0091538E"/>
    <w:rsid w:val="009153DC"/>
    <w:rsid w:val="009154E5"/>
    <w:rsid w:val="00915823"/>
    <w:rsid w:val="009158B0"/>
    <w:rsid w:val="00915986"/>
    <w:rsid w:val="00915AC3"/>
    <w:rsid w:val="00915B02"/>
    <w:rsid w:val="00915B34"/>
    <w:rsid w:val="00915BD0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A5"/>
    <w:rsid w:val="009168FC"/>
    <w:rsid w:val="009169C0"/>
    <w:rsid w:val="00916B0D"/>
    <w:rsid w:val="00916B24"/>
    <w:rsid w:val="00916BD1"/>
    <w:rsid w:val="00916BFC"/>
    <w:rsid w:val="00916CD3"/>
    <w:rsid w:val="00916CE2"/>
    <w:rsid w:val="00916CE4"/>
    <w:rsid w:val="00916E7B"/>
    <w:rsid w:val="00916EC3"/>
    <w:rsid w:val="00917057"/>
    <w:rsid w:val="00917064"/>
    <w:rsid w:val="009170FC"/>
    <w:rsid w:val="0091711D"/>
    <w:rsid w:val="0091718E"/>
    <w:rsid w:val="0091736E"/>
    <w:rsid w:val="0091744A"/>
    <w:rsid w:val="009176BC"/>
    <w:rsid w:val="009176CE"/>
    <w:rsid w:val="00917708"/>
    <w:rsid w:val="0091773E"/>
    <w:rsid w:val="00917826"/>
    <w:rsid w:val="00917838"/>
    <w:rsid w:val="0091788F"/>
    <w:rsid w:val="009179AA"/>
    <w:rsid w:val="00917A80"/>
    <w:rsid w:val="00917B2F"/>
    <w:rsid w:val="00917BBB"/>
    <w:rsid w:val="00917C3B"/>
    <w:rsid w:val="00917CCC"/>
    <w:rsid w:val="00917D55"/>
    <w:rsid w:val="00917D94"/>
    <w:rsid w:val="009201F6"/>
    <w:rsid w:val="009203D9"/>
    <w:rsid w:val="0092047D"/>
    <w:rsid w:val="00920663"/>
    <w:rsid w:val="009206CE"/>
    <w:rsid w:val="009206D1"/>
    <w:rsid w:val="0092079B"/>
    <w:rsid w:val="00920876"/>
    <w:rsid w:val="009208D4"/>
    <w:rsid w:val="00920923"/>
    <w:rsid w:val="00920A39"/>
    <w:rsid w:val="00920A54"/>
    <w:rsid w:val="00920CFD"/>
    <w:rsid w:val="00920D80"/>
    <w:rsid w:val="00920D9E"/>
    <w:rsid w:val="00920DA2"/>
    <w:rsid w:val="00920E8F"/>
    <w:rsid w:val="00920EC7"/>
    <w:rsid w:val="00920F4F"/>
    <w:rsid w:val="0092100B"/>
    <w:rsid w:val="0092129A"/>
    <w:rsid w:val="009212E7"/>
    <w:rsid w:val="00921468"/>
    <w:rsid w:val="009214FF"/>
    <w:rsid w:val="00921577"/>
    <w:rsid w:val="009215B9"/>
    <w:rsid w:val="00921649"/>
    <w:rsid w:val="0092171E"/>
    <w:rsid w:val="0092182B"/>
    <w:rsid w:val="009218FA"/>
    <w:rsid w:val="0092190E"/>
    <w:rsid w:val="00921964"/>
    <w:rsid w:val="00921BF5"/>
    <w:rsid w:val="00921D74"/>
    <w:rsid w:val="00921DC3"/>
    <w:rsid w:val="00921DED"/>
    <w:rsid w:val="00921DFE"/>
    <w:rsid w:val="009220B3"/>
    <w:rsid w:val="00922147"/>
    <w:rsid w:val="009221A1"/>
    <w:rsid w:val="009222DF"/>
    <w:rsid w:val="009223B6"/>
    <w:rsid w:val="009223C9"/>
    <w:rsid w:val="0092240D"/>
    <w:rsid w:val="0092246F"/>
    <w:rsid w:val="00922473"/>
    <w:rsid w:val="0092255C"/>
    <w:rsid w:val="00922571"/>
    <w:rsid w:val="009225AB"/>
    <w:rsid w:val="009225C1"/>
    <w:rsid w:val="009226C1"/>
    <w:rsid w:val="009226CA"/>
    <w:rsid w:val="009227E4"/>
    <w:rsid w:val="00922832"/>
    <w:rsid w:val="00922920"/>
    <w:rsid w:val="0092298D"/>
    <w:rsid w:val="00922AD0"/>
    <w:rsid w:val="00922B52"/>
    <w:rsid w:val="00922CAE"/>
    <w:rsid w:val="00922D14"/>
    <w:rsid w:val="00922D97"/>
    <w:rsid w:val="00922DB3"/>
    <w:rsid w:val="00922E14"/>
    <w:rsid w:val="00922EBF"/>
    <w:rsid w:val="00922F3C"/>
    <w:rsid w:val="00922FB7"/>
    <w:rsid w:val="00923026"/>
    <w:rsid w:val="00923102"/>
    <w:rsid w:val="00923177"/>
    <w:rsid w:val="0092325C"/>
    <w:rsid w:val="00923324"/>
    <w:rsid w:val="00923407"/>
    <w:rsid w:val="00923440"/>
    <w:rsid w:val="009234C1"/>
    <w:rsid w:val="0092351E"/>
    <w:rsid w:val="009235D9"/>
    <w:rsid w:val="00923794"/>
    <w:rsid w:val="0092396E"/>
    <w:rsid w:val="00923979"/>
    <w:rsid w:val="0092398D"/>
    <w:rsid w:val="0092399B"/>
    <w:rsid w:val="00923A1F"/>
    <w:rsid w:val="00923A57"/>
    <w:rsid w:val="00923A96"/>
    <w:rsid w:val="00923ABF"/>
    <w:rsid w:val="00923B30"/>
    <w:rsid w:val="00923B65"/>
    <w:rsid w:val="00923B9B"/>
    <w:rsid w:val="00923D09"/>
    <w:rsid w:val="00923D4F"/>
    <w:rsid w:val="00923E52"/>
    <w:rsid w:val="00923E67"/>
    <w:rsid w:val="00923FC8"/>
    <w:rsid w:val="00924024"/>
    <w:rsid w:val="0092409D"/>
    <w:rsid w:val="009241A0"/>
    <w:rsid w:val="00924224"/>
    <w:rsid w:val="00924410"/>
    <w:rsid w:val="009244A1"/>
    <w:rsid w:val="009245AD"/>
    <w:rsid w:val="009245D5"/>
    <w:rsid w:val="009245DB"/>
    <w:rsid w:val="0092470F"/>
    <w:rsid w:val="009247F9"/>
    <w:rsid w:val="0092484B"/>
    <w:rsid w:val="00924947"/>
    <w:rsid w:val="00924B28"/>
    <w:rsid w:val="00924B7E"/>
    <w:rsid w:val="00924D46"/>
    <w:rsid w:val="00924D76"/>
    <w:rsid w:val="00924D9A"/>
    <w:rsid w:val="00924D9F"/>
    <w:rsid w:val="00924DCC"/>
    <w:rsid w:val="00924EC2"/>
    <w:rsid w:val="00924FEF"/>
    <w:rsid w:val="009250C8"/>
    <w:rsid w:val="00925161"/>
    <w:rsid w:val="009253CC"/>
    <w:rsid w:val="009255D7"/>
    <w:rsid w:val="00925727"/>
    <w:rsid w:val="009258EA"/>
    <w:rsid w:val="00925913"/>
    <w:rsid w:val="0092594B"/>
    <w:rsid w:val="009259D5"/>
    <w:rsid w:val="00925AFC"/>
    <w:rsid w:val="00925B99"/>
    <w:rsid w:val="00925EA7"/>
    <w:rsid w:val="00925EF4"/>
    <w:rsid w:val="00925F0E"/>
    <w:rsid w:val="00925F19"/>
    <w:rsid w:val="00925F56"/>
    <w:rsid w:val="00925FA6"/>
    <w:rsid w:val="00926228"/>
    <w:rsid w:val="00926291"/>
    <w:rsid w:val="00926304"/>
    <w:rsid w:val="009263AB"/>
    <w:rsid w:val="0092642D"/>
    <w:rsid w:val="0092654B"/>
    <w:rsid w:val="0092674D"/>
    <w:rsid w:val="00926861"/>
    <w:rsid w:val="009268CF"/>
    <w:rsid w:val="00926B8E"/>
    <w:rsid w:val="00926C25"/>
    <w:rsid w:val="00926C9F"/>
    <w:rsid w:val="00926DA8"/>
    <w:rsid w:val="00926EA9"/>
    <w:rsid w:val="00926ED7"/>
    <w:rsid w:val="00926FCF"/>
    <w:rsid w:val="00927044"/>
    <w:rsid w:val="009270A6"/>
    <w:rsid w:val="009272DA"/>
    <w:rsid w:val="0092745B"/>
    <w:rsid w:val="009274FB"/>
    <w:rsid w:val="00927600"/>
    <w:rsid w:val="00927619"/>
    <w:rsid w:val="00927627"/>
    <w:rsid w:val="00927628"/>
    <w:rsid w:val="0092763A"/>
    <w:rsid w:val="0092776F"/>
    <w:rsid w:val="009278EE"/>
    <w:rsid w:val="00927A8A"/>
    <w:rsid w:val="00927AEB"/>
    <w:rsid w:val="00927B0B"/>
    <w:rsid w:val="00927B0C"/>
    <w:rsid w:val="00927B85"/>
    <w:rsid w:val="00927B9A"/>
    <w:rsid w:val="00927FED"/>
    <w:rsid w:val="009300BD"/>
    <w:rsid w:val="00930140"/>
    <w:rsid w:val="009301E8"/>
    <w:rsid w:val="0093036A"/>
    <w:rsid w:val="009304D2"/>
    <w:rsid w:val="00930558"/>
    <w:rsid w:val="0093061C"/>
    <w:rsid w:val="00930629"/>
    <w:rsid w:val="009306D4"/>
    <w:rsid w:val="00930811"/>
    <w:rsid w:val="00930924"/>
    <w:rsid w:val="0093095C"/>
    <w:rsid w:val="00930964"/>
    <w:rsid w:val="00930B71"/>
    <w:rsid w:val="00930BB9"/>
    <w:rsid w:val="00930D2F"/>
    <w:rsid w:val="00930D56"/>
    <w:rsid w:val="00930E18"/>
    <w:rsid w:val="00930E2F"/>
    <w:rsid w:val="00930E7F"/>
    <w:rsid w:val="00930F49"/>
    <w:rsid w:val="00930F7F"/>
    <w:rsid w:val="0093102E"/>
    <w:rsid w:val="00931125"/>
    <w:rsid w:val="00931193"/>
    <w:rsid w:val="009313C8"/>
    <w:rsid w:val="0093148B"/>
    <w:rsid w:val="009315F0"/>
    <w:rsid w:val="0093165B"/>
    <w:rsid w:val="009316D2"/>
    <w:rsid w:val="009316E9"/>
    <w:rsid w:val="00931798"/>
    <w:rsid w:val="009317E8"/>
    <w:rsid w:val="00931961"/>
    <w:rsid w:val="009319BA"/>
    <w:rsid w:val="009319EE"/>
    <w:rsid w:val="00931B16"/>
    <w:rsid w:val="00931B3A"/>
    <w:rsid w:val="00931B7E"/>
    <w:rsid w:val="00931C8D"/>
    <w:rsid w:val="00931D28"/>
    <w:rsid w:val="00931E4A"/>
    <w:rsid w:val="00931E65"/>
    <w:rsid w:val="009320C0"/>
    <w:rsid w:val="009321BF"/>
    <w:rsid w:val="00932238"/>
    <w:rsid w:val="00932425"/>
    <w:rsid w:val="00932457"/>
    <w:rsid w:val="009324B4"/>
    <w:rsid w:val="009324D6"/>
    <w:rsid w:val="00932574"/>
    <w:rsid w:val="00932765"/>
    <w:rsid w:val="00932903"/>
    <w:rsid w:val="00932B8E"/>
    <w:rsid w:val="00932B95"/>
    <w:rsid w:val="00932C08"/>
    <w:rsid w:val="00932C31"/>
    <w:rsid w:val="00932CA0"/>
    <w:rsid w:val="00932CF1"/>
    <w:rsid w:val="00932D46"/>
    <w:rsid w:val="00932D9F"/>
    <w:rsid w:val="0093303F"/>
    <w:rsid w:val="00933181"/>
    <w:rsid w:val="0093322E"/>
    <w:rsid w:val="00933375"/>
    <w:rsid w:val="009333CE"/>
    <w:rsid w:val="009334D1"/>
    <w:rsid w:val="009335D6"/>
    <w:rsid w:val="0093367F"/>
    <w:rsid w:val="009336DD"/>
    <w:rsid w:val="009337E4"/>
    <w:rsid w:val="00933879"/>
    <w:rsid w:val="009338D6"/>
    <w:rsid w:val="00933971"/>
    <w:rsid w:val="009339ED"/>
    <w:rsid w:val="00933A3F"/>
    <w:rsid w:val="00933A51"/>
    <w:rsid w:val="00933B9E"/>
    <w:rsid w:val="00933BD7"/>
    <w:rsid w:val="00933CCD"/>
    <w:rsid w:val="00933CDD"/>
    <w:rsid w:val="00933ED1"/>
    <w:rsid w:val="00933EF7"/>
    <w:rsid w:val="00934031"/>
    <w:rsid w:val="009341A6"/>
    <w:rsid w:val="009342C4"/>
    <w:rsid w:val="009344D5"/>
    <w:rsid w:val="009346B7"/>
    <w:rsid w:val="009347A6"/>
    <w:rsid w:val="00934852"/>
    <w:rsid w:val="00934878"/>
    <w:rsid w:val="00934884"/>
    <w:rsid w:val="009348D2"/>
    <w:rsid w:val="0093490C"/>
    <w:rsid w:val="00934DCD"/>
    <w:rsid w:val="00934DD7"/>
    <w:rsid w:val="00934F28"/>
    <w:rsid w:val="00934F40"/>
    <w:rsid w:val="00934F6F"/>
    <w:rsid w:val="00934FA8"/>
    <w:rsid w:val="009350B7"/>
    <w:rsid w:val="00935115"/>
    <w:rsid w:val="009351E2"/>
    <w:rsid w:val="0093524A"/>
    <w:rsid w:val="009353A2"/>
    <w:rsid w:val="00935553"/>
    <w:rsid w:val="00935566"/>
    <w:rsid w:val="00935648"/>
    <w:rsid w:val="009357C9"/>
    <w:rsid w:val="009358AB"/>
    <w:rsid w:val="009358AC"/>
    <w:rsid w:val="009358D4"/>
    <w:rsid w:val="00935A3F"/>
    <w:rsid w:val="00935BDF"/>
    <w:rsid w:val="00935C83"/>
    <w:rsid w:val="00935EAC"/>
    <w:rsid w:val="00935EE0"/>
    <w:rsid w:val="00935F57"/>
    <w:rsid w:val="00936144"/>
    <w:rsid w:val="009361AD"/>
    <w:rsid w:val="0093624C"/>
    <w:rsid w:val="0093628E"/>
    <w:rsid w:val="00936351"/>
    <w:rsid w:val="00936603"/>
    <w:rsid w:val="009367E2"/>
    <w:rsid w:val="00936811"/>
    <w:rsid w:val="00936815"/>
    <w:rsid w:val="00936897"/>
    <w:rsid w:val="00936CA7"/>
    <w:rsid w:val="00936D6E"/>
    <w:rsid w:val="00936D84"/>
    <w:rsid w:val="00936DA1"/>
    <w:rsid w:val="00936DE5"/>
    <w:rsid w:val="00936F26"/>
    <w:rsid w:val="0093715D"/>
    <w:rsid w:val="009371F1"/>
    <w:rsid w:val="0093723D"/>
    <w:rsid w:val="00937471"/>
    <w:rsid w:val="00937508"/>
    <w:rsid w:val="00937547"/>
    <w:rsid w:val="009379F7"/>
    <w:rsid w:val="00937A2E"/>
    <w:rsid w:val="00937AB4"/>
    <w:rsid w:val="00937D68"/>
    <w:rsid w:val="00937E07"/>
    <w:rsid w:val="00937EC7"/>
    <w:rsid w:val="00937F55"/>
    <w:rsid w:val="00937FE7"/>
    <w:rsid w:val="009401A0"/>
    <w:rsid w:val="0094021A"/>
    <w:rsid w:val="00940239"/>
    <w:rsid w:val="0094035F"/>
    <w:rsid w:val="009403DF"/>
    <w:rsid w:val="00940636"/>
    <w:rsid w:val="00940694"/>
    <w:rsid w:val="00940831"/>
    <w:rsid w:val="009408E4"/>
    <w:rsid w:val="009409AD"/>
    <w:rsid w:val="009409B3"/>
    <w:rsid w:val="00940A02"/>
    <w:rsid w:val="00940B10"/>
    <w:rsid w:val="00940BFA"/>
    <w:rsid w:val="00940DF2"/>
    <w:rsid w:val="009411F5"/>
    <w:rsid w:val="0094121E"/>
    <w:rsid w:val="00941240"/>
    <w:rsid w:val="0094138B"/>
    <w:rsid w:val="009413C0"/>
    <w:rsid w:val="00941521"/>
    <w:rsid w:val="0094174D"/>
    <w:rsid w:val="0094178C"/>
    <w:rsid w:val="00941929"/>
    <w:rsid w:val="00941AB6"/>
    <w:rsid w:val="00941ADA"/>
    <w:rsid w:val="00941AF9"/>
    <w:rsid w:val="00941D89"/>
    <w:rsid w:val="00941F16"/>
    <w:rsid w:val="00941F1D"/>
    <w:rsid w:val="00941F1E"/>
    <w:rsid w:val="00941FDA"/>
    <w:rsid w:val="0094205B"/>
    <w:rsid w:val="00942127"/>
    <w:rsid w:val="00942164"/>
    <w:rsid w:val="009421C9"/>
    <w:rsid w:val="00942291"/>
    <w:rsid w:val="0094231F"/>
    <w:rsid w:val="0094234F"/>
    <w:rsid w:val="0094238F"/>
    <w:rsid w:val="009423CA"/>
    <w:rsid w:val="00942440"/>
    <w:rsid w:val="00942642"/>
    <w:rsid w:val="0094265F"/>
    <w:rsid w:val="0094277A"/>
    <w:rsid w:val="009428C1"/>
    <w:rsid w:val="0094297E"/>
    <w:rsid w:val="00942A92"/>
    <w:rsid w:val="00942B4A"/>
    <w:rsid w:val="00942BAE"/>
    <w:rsid w:val="00942BD3"/>
    <w:rsid w:val="00942C3E"/>
    <w:rsid w:val="00942D68"/>
    <w:rsid w:val="00942D6D"/>
    <w:rsid w:val="00942D85"/>
    <w:rsid w:val="00942E59"/>
    <w:rsid w:val="00942F5D"/>
    <w:rsid w:val="009430B8"/>
    <w:rsid w:val="00943113"/>
    <w:rsid w:val="00943210"/>
    <w:rsid w:val="00943247"/>
    <w:rsid w:val="009432C2"/>
    <w:rsid w:val="009433AE"/>
    <w:rsid w:val="00943407"/>
    <w:rsid w:val="00943449"/>
    <w:rsid w:val="00943487"/>
    <w:rsid w:val="009434AD"/>
    <w:rsid w:val="0094368A"/>
    <w:rsid w:val="009436AD"/>
    <w:rsid w:val="009437C4"/>
    <w:rsid w:val="00943837"/>
    <w:rsid w:val="0094387D"/>
    <w:rsid w:val="009438A6"/>
    <w:rsid w:val="009439D3"/>
    <w:rsid w:val="00943A23"/>
    <w:rsid w:val="00943B03"/>
    <w:rsid w:val="00943BB4"/>
    <w:rsid w:val="00943CC3"/>
    <w:rsid w:val="00943CE3"/>
    <w:rsid w:val="00943DC1"/>
    <w:rsid w:val="00943F97"/>
    <w:rsid w:val="00944181"/>
    <w:rsid w:val="0094419A"/>
    <w:rsid w:val="0094421F"/>
    <w:rsid w:val="009443D3"/>
    <w:rsid w:val="00944411"/>
    <w:rsid w:val="00944569"/>
    <w:rsid w:val="009445CE"/>
    <w:rsid w:val="00944649"/>
    <w:rsid w:val="009446E4"/>
    <w:rsid w:val="0094471C"/>
    <w:rsid w:val="00944736"/>
    <w:rsid w:val="00944786"/>
    <w:rsid w:val="00944812"/>
    <w:rsid w:val="00944964"/>
    <w:rsid w:val="009449F4"/>
    <w:rsid w:val="00944C4D"/>
    <w:rsid w:val="00944D02"/>
    <w:rsid w:val="00944E43"/>
    <w:rsid w:val="00944EF1"/>
    <w:rsid w:val="00944F6D"/>
    <w:rsid w:val="009451AF"/>
    <w:rsid w:val="0094540E"/>
    <w:rsid w:val="009454BF"/>
    <w:rsid w:val="00945552"/>
    <w:rsid w:val="0094559B"/>
    <w:rsid w:val="00945674"/>
    <w:rsid w:val="00945683"/>
    <w:rsid w:val="009456D4"/>
    <w:rsid w:val="00945783"/>
    <w:rsid w:val="009458CE"/>
    <w:rsid w:val="0094592B"/>
    <w:rsid w:val="00945A19"/>
    <w:rsid w:val="00945ADB"/>
    <w:rsid w:val="00945C81"/>
    <w:rsid w:val="00945D4E"/>
    <w:rsid w:val="00945DF4"/>
    <w:rsid w:val="00945E45"/>
    <w:rsid w:val="00945ECC"/>
    <w:rsid w:val="0094621D"/>
    <w:rsid w:val="0094643C"/>
    <w:rsid w:val="0094669E"/>
    <w:rsid w:val="00946718"/>
    <w:rsid w:val="0094671E"/>
    <w:rsid w:val="009467B9"/>
    <w:rsid w:val="00946940"/>
    <w:rsid w:val="00946A0E"/>
    <w:rsid w:val="00946A9C"/>
    <w:rsid w:val="00946A9D"/>
    <w:rsid w:val="00946AD9"/>
    <w:rsid w:val="00946D16"/>
    <w:rsid w:val="00946D18"/>
    <w:rsid w:val="00946D1B"/>
    <w:rsid w:val="00946E7E"/>
    <w:rsid w:val="00946F26"/>
    <w:rsid w:val="00946FF2"/>
    <w:rsid w:val="00947053"/>
    <w:rsid w:val="00947105"/>
    <w:rsid w:val="0094719F"/>
    <w:rsid w:val="00947277"/>
    <w:rsid w:val="009474D7"/>
    <w:rsid w:val="009475B3"/>
    <w:rsid w:val="009475EA"/>
    <w:rsid w:val="00947664"/>
    <w:rsid w:val="0094774E"/>
    <w:rsid w:val="009477C1"/>
    <w:rsid w:val="0094786E"/>
    <w:rsid w:val="0094795F"/>
    <w:rsid w:val="00947A95"/>
    <w:rsid w:val="00947DD1"/>
    <w:rsid w:val="00947E92"/>
    <w:rsid w:val="00950057"/>
    <w:rsid w:val="00950141"/>
    <w:rsid w:val="009502F7"/>
    <w:rsid w:val="0095030E"/>
    <w:rsid w:val="00950436"/>
    <w:rsid w:val="009504DC"/>
    <w:rsid w:val="0095067C"/>
    <w:rsid w:val="00950718"/>
    <w:rsid w:val="0095076B"/>
    <w:rsid w:val="0095078F"/>
    <w:rsid w:val="00950838"/>
    <w:rsid w:val="009509E3"/>
    <w:rsid w:val="00950EB3"/>
    <w:rsid w:val="00950FC4"/>
    <w:rsid w:val="0095119C"/>
    <w:rsid w:val="009511A5"/>
    <w:rsid w:val="0095145D"/>
    <w:rsid w:val="0095147B"/>
    <w:rsid w:val="00951607"/>
    <w:rsid w:val="009518A5"/>
    <w:rsid w:val="009518B2"/>
    <w:rsid w:val="00951969"/>
    <w:rsid w:val="00951ABD"/>
    <w:rsid w:val="00951D5F"/>
    <w:rsid w:val="00951D69"/>
    <w:rsid w:val="00951DCF"/>
    <w:rsid w:val="00951DD8"/>
    <w:rsid w:val="00951E82"/>
    <w:rsid w:val="00951FA3"/>
    <w:rsid w:val="00952010"/>
    <w:rsid w:val="009520A9"/>
    <w:rsid w:val="009520EF"/>
    <w:rsid w:val="009520FE"/>
    <w:rsid w:val="00952233"/>
    <w:rsid w:val="009522B2"/>
    <w:rsid w:val="0095231D"/>
    <w:rsid w:val="009523BD"/>
    <w:rsid w:val="00952474"/>
    <w:rsid w:val="009525BB"/>
    <w:rsid w:val="009525F8"/>
    <w:rsid w:val="009526DA"/>
    <w:rsid w:val="00952789"/>
    <w:rsid w:val="009527EF"/>
    <w:rsid w:val="00952850"/>
    <w:rsid w:val="00952890"/>
    <w:rsid w:val="00952898"/>
    <w:rsid w:val="00952A42"/>
    <w:rsid w:val="00952AAF"/>
    <w:rsid w:val="00952AD3"/>
    <w:rsid w:val="00952DC9"/>
    <w:rsid w:val="00952FFD"/>
    <w:rsid w:val="009532BE"/>
    <w:rsid w:val="0095330C"/>
    <w:rsid w:val="0095333D"/>
    <w:rsid w:val="0095337C"/>
    <w:rsid w:val="009533D7"/>
    <w:rsid w:val="00953582"/>
    <w:rsid w:val="0095376A"/>
    <w:rsid w:val="00953901"/>
    <w:rsid w:val="0095392F"/>
    <w:rsid w:val="0095396B"/>
    <w:rsid w:val="009539C7"/>
    <w:rsid w:val="00953A21"/>
    <w:rsid w:val="00953A31"/>
    <w:rsid w:val="00953A89"/>
    <w:rsid w:val="00953BD8"/>
    <w:rsid w:val="00953D70"/>
    <w:rsid w:val="00953DCD"/>
    <w:rsid w:val="00953EDA"/>
    <w:rsid w:val="00953F9C"/>
    <w:rsid w:val="00953FE9"/>
    <w:rsid w:val="00954063"/>
    <w:rsid w:val="009542EE"/>
    <w:rsid w:val="009542FD"/>
    <w:rsid w:val="00954310"/>
    <w:rsid w:val="00954412"/>
    <w:rsid w:val="00954439"/>
    <w:rsid w:val="0095445F"/>
    <w:rsid w:val="00954559"/>
    <w:rsid w:val="009545B4"/>
    <w:rsid w:val="009545E6"/>
    <w:rsid w:val="009545F0"/>
    <w:rsid w:val="00954673"/>
    <w:rsid w:val="009547AE"/>
    <w:rsid w:val="00954897"/>
    <w:rsid w:val="009548A7"/>
    <w:rsid w:val="00954980"/>
    <w:rsid w:val="009549A7"/>
    <w:rsid w:val="009549C1"/>
    <w:rsid w:val="00954BA7"/>
    <w:rsid w:val="00954DCE"/>
    <w:rsid w:val="00954DEB"/>
    <w:rsid w:val="00954EA5"/>
    <w:rsid w:val="009550CD"/>
    <w:rsid w:val="0095510A"/>
    <w:rsid w:val="00955174"/>
    <w:rsid w:val="00955317"/>
    <w:rsid w:val="0095547A"/>
    <w:rsid w:val="00955490"/>
    <w:rsid w:val="009556F1"/>
    <w:rsid w:val="0095570F"/>
    <w:rsid w:val="009557C6"/>
    <w:rsid w:val="00955977"/>
    <w:rsid w:val="00955993"/>
    <w:rsid w:val="00955A2A"/>
    <w:rsid w:val="00955A5D"/>
    <w:rsid w:val="00955A9E"/>
    <w:rsid w:val="00955ADD"/>
    <w:rsid w:val="00955CA6"/>
    <w:rsid w:val="00955CF6"/>
    <w:rsid w:val="00955D2A"/>
    <w:rsid w:val="00955DBF"/>
    <w:rsid w:val="00955E76"/>
    <w:rsid w:val="00955ECC"/>
    <w:rsid w:val="00955F53"/>
    <w:rsid w:val="00956108"/>
    <w:rsid w:val="00956175"/>
    <w:rsid w:val="009562EF"/>
    <w:rsid w:val="009563A9"/>
    <w:rsid w:val="009564AB"/>
    <w:rsid w:val="0095657C"/>
    <w:rsid w:val="00956632"/>
    <w:rsid w:val="009566DC"/>
    <w:rsid w:val="0095675E"/>
    <w:rsid w:val="00956786"/>
    <w:rsid w:val="00956815"/>
    <w:rsid w:val="00956959"/>
    <w:rsid w:val="00956A98"/>
    <w:rsid w:val="00956B84"/>
    <w:rsid w:val="00956C3C"/>
    <w:rsid w:val="00956CB0"/>
    <w:rsid w:val="00956E4F"/>
    <w:rsid w:val="009571A2"/>
    <w:rsid w:val="009571C0"/>
    <w:rsid w:val="00957255"/>
    <w:rsid w:val="00957259"/>
    <w:rsid w:val="009572E5"/>
    <w:rsid w:val="009574EA"/>
    <w:rsid w:val="009575E9"/>
    <w:rsid w:val="009576E6"/>
    <w:rsid w:val="0095775E"/>
    <w:rsid w:val="00957B21"/>
    <w:rsid w:val="00957C6B"/>
    <w:rsid w:val="00957C9A"/>
    <w:rsid w:val="00957D09"/>
    <w:rsid w:val="00957F3D"/>
    <w:rsid w:val="0096010F"/>
    <w:rsid w:val="00960129"/>
    <w:rsid w:val="00960283"/>
    <w:rsid w:val="0096042F"/>
    <w:rsid w:val="009606A8"/>
    <w:rsid w:val="0096081A"/>
    <w:rsid w:val="00960935"/>
    <w:rsid w:val="00960B81"/>
    <w:rsid w:val="00960BB8"/>
    <w:rsid w:val="00960C2F"/>
    <w:rsid w:val="00960C37"/>
    <w:rsid w:val="00960DF4"/>
    <w:rsid w:val="00960E04"/>
    <w:rsid w:val="00960E28"/>
    <w:rsid w:val="00960E32"/>
    <w:rsid w:val="00961074"/>
    <w:rsid w:val="0096107C"/>
    <w:rsid w:val="009610A9"/>
    <w:rsid w:val="0096122B"/>
    <w:rsid w:val="0096141D"/>
    <w:rsid w:val="00961476"/>
    <w:rsid w:val="009614AA"/>
    <w:rsid w:val="009615FD"/>
    <w:rsid w:val="0096163F"/>
    <w:rsid w:val="00961685"/>
    <w:rsid w:val="009617B1"/>
    <w:rsid w:val="009618EA"/>
    <w:rsid w:val="00961C1A"/>
    <w:rsid w:val="00962020"/>
    <w:rsid w:val="00962051"/>
    <w:rsid w:val="0096205A"/>
    <w:rsid w:val="0096206C"/>
    <w:rsid w:val="00962410"/>
    <w:rsid w:val="0096244C"/>
    <w:rsid w:val="00962460"/>
    <w:rsid w:val="009624BA"/>
    <w:rsid w:val="00962596"/>
    <w:rsid w:val="00962614"/>
    <w:rsid w:val="00962672"/>
    <w:rsid w:val="009627E6"/>
    <w:rsid w:val="00962B37"/>
    <w:rsid w:val="00962B9D"/>
    <w:rsid w:val="00962C80"/>
    <w:rsid w:val="00962D73"/>
    <w:rsid w:val="009630A1"/>
    <w:rsid w:val="009630B5"/>
    <w:rsid w:val="0096310A"/>
    <w:rsid w:val="0096315D"/>
    <w:rsid w:val="009631C0"/>
    <w:rsid w:val="0096327B"/>
    <w:rsid w:val="0096328F"/>
    <w:rsid w:val="00963333"/>
    <w:rsid w:val="00963344"/>
    <w:rsid w:val="0096346E"/>
    <w:rsid w:val="009634E1"/>
    <w:rsid w:val="00963616"/>
    <w:rsid w:val="00963887"/>
    <w:rsid w:val="009638BC"/>
    <w:rsid w:val="009638C9"/>
    <w:rsid w:val="00963913"/>
    <w:rsid w:val="0096392B"/>
    <w:rsid w:val="00963A1F"/>
    <w:rsid w:val="00963A62"/>
    <w:rsid w:val="00963AF9"/>
    <w:rsid w:val="00963B1F"/>
    <w:rsid w:val="00963CA2"/>
    <w:rsid w:val="00963CEA"/>
    <w:rsid w:val="00963FA5"/>
    <w:rsid w:val="0096407F"/>
    <w:rsid w:val="009640D6"/>
    <w:rsid w:val="0096432B"/>
    <w:rsid w:val="0096436D"/>
    <w:rsid w:val="0096462F"/>
    <w:rsid w:val="009649FE"/>
    <w:rsid w:val="00964AE8"/>
    <w:rsid w:val="00964B5C"/>
    <w:rsid w:val="00964BB5"/>
    <w:rsid w:val="00964C24"/>
    <w:rsid w:val="00964CA3"/>
    <w:rsid w:val="00964CF3"/>
    <w:rsid w:val="00964D8C"/>
    <w:rsid w:val="00964E7D"/>
    <w:rsid w:val="00964EA8"/>
    <w:rsid w:val="0096500F"/>
    <w:rsid w:val="00965012"/>
    <w:rsid w:val="0096517D"/>
    <w:rsid w:val="00965342"/>
    <w:rsid w:val="00965622"/>
    <w:rsid w:val="009656B0"/>
    <w:rsid w:val="0096571F"/>
    <w:rsid w:val="009658A4"/>
    <w:rsid w:val="00965986"/>
    <w:rsid w:val="00965AC0"/>
    <w:rsid w:val="00965B34"/>
    <w:rsid w:val="00965BE6"/>
    <w:rsid w:val="00965EDC"/>
    <w:rsid w:val="00965EF7"/>
    <w:rsid w:val="00965F06"/>
    <w:rsid w:val="00965FB6"/>
    <w:rsid w:val="0096610E"/>
    <w:rsid w:val="00966198"/>
    <w:rsid w:val="009661C4"/>
    <w:rsid w:val="00966210"/>
    <w:rsid w:val="009662F5"/>
    <w:rsid w:val="0096638E"/>
    <w:rsid w:val="00966429"/>
    <w:rsid w:val="009664C7"/>
    <w:rsid w:val="0096653B"/>
    <w:rsid w:val="009665C8"/>
    <w:rsid w:val="00966651"/>
    <w:rsid w:val="009666A2"/>
    <w:rsid w:val="00966720"/>
    <w:rsid w:val="00966753"/>
    <w:rsid w:val="009669A1"/>
    <w:rsid w:val="00966ADA"/>
    <w:rsid w:val="00966BDF"/>
    <w:rsid w:val="00966BEF"/>
    <w:rsid w:val="00966BF4"/>
    <w:rsid w:val="00966CAE"/>
    <w:rsid w:val="0096710E"/>
    <w:rsid w:val="00967125"/>
    <w:rsid w:val="009671C4"/>
    <w:rsid w:val="009672CD"/>
    <w:rsid w:val="009675DF"/>
    <w:rsid w:val="009678C9"/>
    <w:rsid w:val="00967A29"/>
    <w:rsid w:val="00967ADC"/>
    <w:rsid w:val="00967BCB"/>
    <w:rsid w:val="00967DD4"/>
    <w:rsid w:val="00967DF9"/>
    <w:rsid w:val="00967E51"/>
    <w:rsid w:val="00970000"/>
    <w:rsid w:val="0097002D"/>
    <w:rsid w:val="009702D9"/>
    <w:rsid w:val="0097046A"/>
    <w:rsid w:val="009704E9"/>
    <w:rsid w:val="009704FC"/>
    <w:rsid w:val="00970549"/>
    <w:rsid w:val="00970609"/>
    <w:rsid w:val="00970797"/>
    <w:rsid w:val="0097080C"/>
    <w:rsid w:val="00970857"/>
    <w:rsid w:val="00970870"/>
    <w:rsid w:val="009708D1"/>
    <w:rsid w:val="00970925"/>
    <w:rsid w:val="009709C3"/>
    <w:rsid w:val="00970AB9"/>
    <w:rsid w:val="00970C04"/>
    <w:rsid w:val="00970F74"/>
    <w:rsid w:val="009710D1"/>
    <w:rsid w:val="00971201"/>
    <w:rsid w:val="0097139B"/>
    <w:rsid w:val="0097148F"/>
    <w:rsid w:val="009714DB"/>
    <w:rsid w:val="00971614"/>
    <w:rsid w:val="00971728"/>
    <w:rsid w:val="0097172F"/>
    <w:rsid w:val="0097187A"/>
    <w:rsid w:val="009718B0"/>
    <w:rsid w:val="009718BD"/>
    <w:rsid w:val="009718D8"/>
    <w:rsid w:val="009718FC"/>
    <w:rsid w:val="00971A02"/>
    <w:rsid w:val="00971A4F"/>
    <w:rsid w:val="00971BE4"/>
    <w:rsid w:val="00971D53"/>
    <w:rsid w:val="00971E4C"/>
    <w:rsid w:val="00971EE8"/>
    <w:rsid w:val="00971F1F"/>
    <w:rsid w:val="00971F5D"/>
    <w:rsid w:val="009720E4"/>
    <w:rsid w:val="0097211F"/>
    <w:rsid w:val="009721CB"/>
    <w:rsid w:val="009721CD"/>
    <w:rsid w:val="009724F9"/>
    <w:rsid w:val="009727A0"/>
    <w:rsid w:val="0097288C"/>
    <w:rsid w:val="009729AA"/>
    <w:rsid w:val="009729FB"/>
    <w:rsid w:val="00972AB5"/>
    <w:rsid w:val="00972B27"/>
    <w:rsid w:val="00972B82"/>
    <w:rsid w:val="00972D96"/>
    <w:rsid w:val="00973236"/>
    <w:rsid w:val="009732DE"/>
    <w:rsid w:val="009733CF"/>
    <w:rsid w:val="00973478"/>
    <w:rsid w:val="009734E6"/>
    <w:rsid w:val="00973522"/>
    <w:rsid w:val="00973601"/>
    <w:rsid w:val="0097379E"/>
    <w:rsid w:val="00973928"/>
    <w:rsid w:val="00973A8B"/>
    <w:rsid w:val="00973AA8"/>
    <w:rsid w:val="00973AAF"/>
    <w:rsid w:val="00973B16"/>
    <w:rsid w:val="00973B2B"/>
    <w:rsid w:val="00973BBC"/>
    <w:rsid w:val="00973E30"/>
    <w:rsid w:val="00973E91"/>
    <w:rsid w:val="00973F4C"/>
    <w:rsid w:val="009740F2"/>
    <w:rsid w:val="0097415D"/>
    <w:rsid w:val="0097428A"/>
    <w:rsid w:val="0097438B"/>
    <w:rsid w:val="00974493"/>
    <w:rsid w:val="009745D9"/>
    <w:rsid w:val="009745F3"/>
    <w:rsid w:val="009747D2"/>
    <w:rsid w:val="009747FE"/>
    <w:rsid w:val="00974946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3DB"/>
    <w:rsid w:val="009753F1"/>
    <w:rsid w:val="00975411"/>
    <w:rsid w:val="00975642"/>
    <w:rsid w:val="00975675"/>
    <w:rsid w:val="009756B2"/>
    <w:rsid w:val="009757D0"/>
    <w:rsid w:val="00975A14"/>
    <w:rsid w:val="00975A44"/>
    <w:rsid w:val="00975AB6"/>
    <w:rsid w:val="00975B26"/>
    <w:rsid w:val="00975B36"/>
    <w:rsid w:val="00975BAD"/>
    <w:rsid w:val="00975DE0"/>
    <w:rsid w:val="00975E29"/>
    <w:rsid w:val="00975E57"/>
    <w:rsid w:val="00975F12"/>
    <w:rsid w:val="009760B6"/>
    <w:rsid w:val="00976278"/>
    <w:rsid w:val="009762B2"/>
    <w:rsid w:val="009764BA"/>
    <w:rsid w:val="009764D5"/>
    <w:rsid w:val="009769DB"/>
    <w:rsid w:val="009769F3"/>
    <w:rsid w:val="00976AC3"/>
    <w:rsid w:val="00976B17"/>
    <w:rsid w:val="00976D49"/>
    <w:rsid w:val="00976DA9"/>
    <w:rsid w:val="00976E42"/>
    <w:rsid w:val="00976EFA"/>
    <w:rsid w:val="0097707C"/>
    <w:rsid w:val="009773FC"/>
    <w:rsid w:val="00977441"/>
    <w:rsid w:val="00977482"/>
    <w:rsid w:val="00977519"/>
    <w:rsid w:val="009776AE"/>
    <w:rsid w:val="009777FA"/>
    <w:rsid w:val="00977929"/>
    <w:rsid w:val="00977942"/>
    <w:rsid w:val="009779BF"/>
    <w:rsid w:val="00977BB7"/>
    <w:rsid w:val="00977C45"/>
    <w:rsid w:val="00977C87"/>
    <w:rsid w:val="00977CA6"/>
    <w:rsid w:val="00977D7B"/>
    <w:rsid w:val="00977E43"/>
    <w:rsid w:val="00977F69"/>
    <w:rsid w:val="00977F90"/>
    <w:rsid w:val="0098003D"/>
    <w:rsid w:val="00980147"/>
    <w:rsid w:val="00980154"/>
    <w:rsid w:val="009802CE"/>
    <w:rsid w:val="0098032C"/>
    <w:rsid w:val="009803EE"/>
    <w:rsid w:val="0098042F"/>
    <w:rsid w:val="00980470"/>
    <w:rsid w:val="0098049A"/>
    <w:rsid w:val="009804AF"/>
    <w:rsid w:val="0098055C"/>
    <w:rsid w:val="0098056A"/>
    <w:rsid w:val="009807A4"/>
    <w:rsid w:val="00980A30"/>
    <w:rsid w:val="00980A52"/>
    <w:rsid w:val="00980A7F"/>
    <w:rsid w:val="00980DE0"/>
    <w:rsid w:val="00980E80"/>
    <w:rsid w:val="00980F67"/>
    <w:rsid w:val="00980F99"/>
    <w:rsid w:val="00981039"/>
    <w:rsid w:val="00981143"/>
    <w:rsid w:val="0098125B"/>
    <w:rsid w:val="00981284"/>
    <w:rsid w:val="0098132E"/>
    <w:rsid w:val="00981519"/>
    <w:rsid w:val="009816EF"/>
    <w:rsid w:val="0098175D"/>
    <w:rsid w:val="009817A0"/>
    <w:rsid w:val="009817BF"/>
    <w:rsid w:val="00981935"/>
    <w:rsid w:val="009819ED"/>
    <w:rsid w:val="00981A16"/>
    <w:rsid w:val="00981B8B"/>
    <w:rsid w:val="00981B91"/>
    <w:rsid w:val="00981BF9"/>
    <w:rsid w:val="00981C05"/>
    <w:rsid w:val="00981C61"/>
    <w:rsid w:val="00981CE6"/>
    <w:rsid w:val="00981F67"/>
    <w:rsid w:val="00982177"/>
    <w:rsid w:val="009821AB"/>
    <w:rsid w:val="009821CF"/>
    <w:rsid w:val="00982226"/>
    <w:rsid w:val="00982335"/>
    <w:rsid w:val="00982372"/>
    <w:rsid w:val="00982390"/>
    <w:rsid w:val="009824D3"/>
    <w:rsid w:val="00982564"/>
    <w:rsid w:val="00982610"/>
    <w:rsid w:val="0098279E"/>
    <w:rsid w:val="009828B2"/>
    <w:rsid w:val="009828F7"/>
    <w:rsid w:val="00982A57"/>
    <w:rsid w:val="00982A67"/>
    <w:rsid w:val="00982CFD"/>
    <w:rsid w:val="00982DA0"/>
    <w:rsid w:val="00982DE4"/>
    <w:rsid w:val="00982F22"/>
    <w:rsid w:val="00982FAC"/>
    <w:rsid w:val="00983489"/>
    <w:rsid w:val="009834D8"/>
    <w:rsid w:val="0098362B"/>
    <w:rsid w:val="009837A6"/>
    <w:rsid w:val="00983861"/>
    <w:rsid w:val="00983898"/>
    <w:rsid w:val="009838A5"/>
    <w:rsid w:val="009839AC"/>
    <w:rsid w:val="009839B3"/>
    <w:rsid w:val="00983A38"/>
    <w:rsid w:val="00983C54"/>
    <w:rsid w:val="00983E95"/>
    <w:rsid w:val="00983EAC"/>
    <w:rsid w:val="00983F52"/>
    <w:rsid w:val="00984007"/>
    <w:rsid w:val="009840BB"/>
    <w:rsid w:val="00984100"/>
    <w:rsid w:val="00984297"/>
    <w:rsid w:val="00984346"/>
    <w:rsid w:val="009843D0"/>
    <w:rsid w:val="0098457F"/>
    <w:rsid w:val="009845EB"/>
    <w:rsid w:val="009845FA"/>
    <w:rsid w:val="0098465F"/>
    <w:rsid w:val="009846D3"/>
    <w:rsid w:val="0098479C"/>
    <w:rsid w:val="009847BA"/>
    <w:rsid w:val="0098495A"/>
    <w:rsid w:val="009849BC"/>
    <w:rsid w:val="009849EF"/>
    <w:rsid w:val="00984A25"/>
    <w:rsid w:val="00984AF2"/>
    <w:rsid w:val="00984BA7"/>
    <w:rsid w:val="00984C41"/>
    <w:rsid w:val="00984C63"/>
    <w:rsid w:val="00984C8A"/>
    <w:rsid w:val="00984CA0"/>
    <w:rsid w:val="00984CB4"/>
    <w:rsid w:val="00984CB8"/>
    <w:rsid w:val="00984D1F"/>
    <w:rsid w:val="00984DC3"/>
    <w:rsid w:val="00984EA6"/>
    <w:rsid w:val="00984F1F"/>
    <w:rsid w:val="0098532D"/>
    <w:rsid w:val="00985599"/>
    <w:rsid w:val="00985663"/>
    <w:rsid w:val="009856E4"/>
    <w:rsid w:val="00985886"/>
    <w:rsid w:val="00985907"/>
    <w:rsid w:val="00985A67"/>
    <w:rsid w:val="00985AB4"/>
    <w:rsid w:val="00985AB8"/>
    <w:rsid w:val="00985AE0"/>
    <w:rsid w:val="00985BB5"/>
    <w:rsid w:val="00985BCA"/>
    <w:rsid w:val="00985CCF"/>
    <w:rsid w:val="00985D57"/>
    <w:rsid w:val="00985E0E"/>
    <w:rsid w:val="00986002"/>
    <w:rsid w:val="00986036"/>
    <w:rsid w:val="00986102"/>
    <w:rsid w:val="0098614A"/>
    <w:rsid w:val="0098620F"/>
    <w:rsid w:val="0098621A"/>
    <w:rsid w:val="00986235"/>
    <w:rsid w:val="009863B5"/>
    <w:rsid w:val="0098647D"/>
    <w:rsid w:val="009864E9"/>
    <w:rsid w:val="00986569"/>
    <w:rsid w:val="00986764"/>
    <w:rsid w:val="00986CD7"/>
    <w:rsid w:val="00986D97"/>
    <w:rsid w:val="00986E1F"/>
    <w:rsid w:val="00986E28"/>
    <w:rsid w:val="00986EA9"/>
    <w:rsid w:val="00986FA9"/>
    <w:rsid w:val="009870E3"/>
    <w:rsid w:val="009871EA"/>
    <w:rsid w:val="00987219"/>
    <w:rsid w:val="0098741A"/>
    <w:rsid w:val="00987495"/>
    <w:rsid w:val="00987500"/>
    <w:rsid w:val="009877D6"/>
    <w:rsid w:val="0098780A"/>
    <w:rsid w:val="009878C7"/>
    <w:rsid w:val="00987A80"/>
    <w:rsid w:val="00987AB8"/>
    <w:rsid w:val="00987C4F"/>
    <w:rsid w:val="00987CC4"/>
    <w:rsid w:val="00987D65"/>
    <w:rsid w:val="00987E04"/>
    <w:rsid w:val="00987E22"/>
    <w:rsid w:val="00987F3F"/>
    <w:rsid w:val="00987F41"/>
    <w:rsid w:val="00987FA4"/>
    <w:rsid w:val="00990027"/>
    <w:rsid w:val="00990141"/>
    <w:rsid w:val="0099026A"/>
    <w:rsid w:val="00990284"/>
    <w:rsid w:val="00990491"/>
    <w:rsid w:val="00990549"/>
    <w:rsid w:val="009905AC"/>
    <w:rsid w:val="0099066C"/>
    <w:rsid w:val="009906BD"/>
    <w:rsid w:val="009906FA"/>
    <w:rsid w:val="009907B4"/>
    <w:rsid w:val="00990893"/>
    <w:rsid w:val="009908B6"/>
    <w:rsid w:val="0099096B"/>
    <w:rsid w:val="009909E2"/>
    <w:rsid w:val="00990AEC"/>
    <w:rsid w:val="00990C41"/>
    <w:rsid w:val="00990CA5"/>
    <w:rsid w:val="00990D83"/>
    <w:rsid w:val="009911BB"/>
    <w:rsid w:val="009915A0"/>
    <w:rsid w:val="009915BD"/>
    <w:rsid w:val="009916BF"/>
    <w:rsid w:val="009916CE"/>
    <w:rsid w:val="0099187B"/>
    <w:rsid w:val="009918D6"/>
    <w:rsid w:val="00991A92"/>
    <w:rsid w:val="00991ACD"/>
    <w:rsid w:val="00991AFD"/>
    <w:rsid w:val="00991B4E"/>
    <w:rsid w:val="00991B77"/>
    <w:rsid w:val="00991C09"/>
    <w:rsid w:val="00991CCD"/>
    <w:rsid w:val="00991CD7"/>
    <w:rsid w:val="00991D1C"/>
    <w:rsid w:val="00991EDA"/>
    <w:rsid w:val="00991F43"/>
    <w:rsid w:val="00991FBF"/>
    <w:rsid w:val="00992029"/>
    <w:rsid w:val="00992155"/>
    <w:rsid w:val="009921F3"/>
    <w:rsid w:val="009922E3"/>
    <w:rsid w:val="00992340"/>
    <w:rsid w:val="00992527"/>
    <w:rsid w:val="0099255C"/>
    <w:rsid w:val="009925F0"/>
    <w:rsid w:val="00992657"/>
    <w:rsid w:val="0099283A"/>
    <w:rsid w:val="009928EB"/>
    <w:rsid w:val="009929AF"/>
    <w:rsid w:val="00992A70"/>
    <w:rsid w:val="00992AA2"/>
    <w:rsid w:val="00992B47"/>
    <w:rsid w:val="00992C87"/>
    <w:rsid w:val="00992D3F"/>
    <w:rsid w:val="00992DFD"/>
    <w:rsid w:val="00992F59"/>
    <w:rsid w:val="00992F71"/>
    <w:rsid w:val="00992FB9"/>
    <w:rsid w:val="00993049"/>
    <w:rsid w:val="009930FA"/>
    <w:rsid w:val="00993139"/>
    <w:rsid w:val="009931D7"/>
    <w:rsid w:val="0099325C"/>
    <w:rsid w:val="0099332E"/>
    <w:rsid w:val="0099337C"/>
    <w:rsid w:val="0099343A"/>
    <w:rsid w:val="009934DB"/>
    <w:rsid w:val="009935B2"/>
    <w:rsid w:val="00993646"/>
    <w:rsid w:val="009936BB"/>
    <w:rsid w:val="00993752"/>
    <w:rsid w:val="00993803"/>
    <w:rsid w:val="0099399D"/>
    <w:rsid w:val="00993CAA"/>
    <w:rsid w:val="00993D51"/>
    <w:rsid w:val="00993E84"/>
    <w:rsid w:val="00993EB9"/>
    <w:rsid w:val="00993F86"/>
    <w:rsid w:val="00994008"/>
    <w:rsid w:val="009940B6"/>
    <w:rsid w:val="0099410F"/>
    <w:rsid w:val="00994200"/>
    <w:rsid w:val="0099460C"/>
    <w:rsid w:val="00994734"/>
    <w:rsid w:val="00994772"/>
    <w:rsid w:val="009948C6"/>
    <w:rsid w:val="00994A05"/>
    <w:rsid w:val="00994A98"/>
    <w:rsid w:val="00994B21"/>
    <w:rsid w:val="00994DDD"/>
    <w:rsid w:val="00994DF2"/>
    <w:rsid w:val="00994E3A"/>
    <w:rsid w:val="00994FB5"/>
    <w:rsid w:val="00994FC2"/>
    <w:rsid w:val="00995085"/>
    <w:rsid w:val="009950E7"/>
    <w:rsid w:val="009950F9"/>
    <w:rsid w:val="009951CA"/>
    <w:rsid w:val="00995225"/>
    <w:rsid w:val="00995274"/>
    <w:rsid w:val="009952EE"/>
    <w:rsid w:val="00995358"/>
    <w:rsid w:val="00995380"/>
    <w:rsid w:val="009956F0"/>
    <w:rsid w:val="0099575F"/>
    <w:rsid w:val="009957EF"/>
    <w:rsid w:val="00995896"/>
    <w:rsid w:val="00995981"/>
    <w:rsid w:val="00995A10"/>
    <w:rsid w:val="00995ADC"/>
    <w:rsid w:val="00995C6E"/>
    <w:rsid w:val="00995D31"/>
    <w:rsid w:val="00995ECE"/>
    <w:rsid w:val="00995F32"/>
    <w:rsid w:val="00995F90"/>
    <w:rsid w:val="00996127"/>
    <w:rsid w:val="00996143"/>
    <w:rsid w:val="0099637A"/>
    <w:rsid w:val="009963D8"/>
    <w:rsid w:val="00996434"/>
    <w:rsid w:val="00996449"/>
    <w:rsid w:val="009966FC"/>
    <w:rsid w:val="0099673E"/>
    <w:rsid w:val="00996B1E"/>
    <w:rsid w:val="00996FA4"/>
    <w:rsid w:val="00997052"/>
    <w:rsid w:val="00997147"/>
    <w:rsid w:val="00997281"/>
    <w:rsid w:val="00997296"/>
    <w:rsid w:val="009972EA"/>
    <w:rsid w:val="00997428"/>
    <w:rsid w:val="009976D5"/>
    <w:rsid w:val="00997853"/>
    <w:rsid w:val="009979DE"/>
    <w:rsid w:val="00997BFD"/>
    <w:rsid w:val="00997C36"/>
    <w:rsid w:val="00997C86"/>
    <w:rsid w:val="00997D3F"/>
    <w:rsid w:val="00997EB2"/>
    <w:rsid w:val="00997F9C"/>
    <w:rsid w:val="00997FD0"/>
    <w:rsid w:val="00997FDA"/>
    <w:rsid w:val="009A010A"/>
    <w:rsid w:val="009A02AE"/>
    <w:rsid w:val="009A03DC"/>
    <w:rsid w:val="009A0503"/>
    <w:rsid w:val="009A051C"/>
    <w:rsid w:val="009A05C2"/>
    <w:rsid w:val="009A0614"/>
    <w:rsid w:val="009A06CD"/>
    <w:rsid w:val="009A07C4"/>
    <w:rsid w:val="009A085E"/>
    <w:rsid w:val="009A08D9"/>
    <w:rsid w:val="009A09C7"/>
    <w:rsid w:val="009A0AD1"/>
    <w:rsid w:val="009A0D15"/>
    <w:rsid w:val="009A0E97"/>
    <w:rsid w:val="009A0F95"/>
    <w:rsid w:val="009A0FD4"/>
    <w:rsid w:val="009A1064"/>
    <w:rsid w:val="009A10A2"/>
    <w:rsid w:val="009A1116"/>
    <w:rsid w:val="009A1201"/>
    <w:rsid w:val="009A12FF"/>
    <w:rsid w:val="009A1332"/>
    <w:rsid w:val="009A13E3"/>
    <w:rsid w:val="009A1542"/>
    <w:rsid w:val="009A15CD"/>
    <w:rsid w:val="009A15FF"/>
    <w:rsid w:val="009A1734"/>
    <w:rsid w:val="009A17A6"/>
    <w:rsid w:val="009A1840"/>
    <w:rsid w:val="009A18A4"/>
    <w:rsid w:val="009A1A24"/>
    <w:rsid w:val="009A1B67"/>
    <w:rsid w:val="009A1CA9"/>
    <w:rsid w:val="009A1D38"/>
    <w:rsid w:val="009A1DB3"/>
    <w:rsid w:val="009A1FF3"/>
    <w:rsid w:val="009A214A"/>
    <w:rsid w:val="009A21DF"/>
    <w:rsid w:val="009A2324"/>
    <w:rsid w:val="009A245F"/>
    <w:rsid w:val="009A2502"/>
    <w:rsid w:val="009A25D0"/>
    <w:rsid w:val="009A2699"/>
    <w:rsid w:val="009A2814"/>
    <w:rsid w:val="009A2854"/>
    <w:rsid w:val="009A2953"/>
    <w:rsid w:val="009A2A39"/>
    <w:rsid w:val="009A2B6C"/>
    <w:rsid w:val="009A2B96"/>
    <w:rsid w:val="009A2BB3"/>
    <w:rsid w:val="009A2C68"/>
    <w:rsid w:val="009A2CA9"/>
    <w:rsid w:val="009A2D87"/>
    <w:rsid w:val="009A2D99"/>
    <w:rsid w:val="009A2E65"/>
    <w:rsid w:val="009A2F39"/>
    <w:rsid w:val="009A2F49"/>
    <w:rsid w:val="009A2F76"/>
    <w:rsid w:val="009A3072"/>
    <w:rsid w:val="009A3086"/>
    <w:rsid w:val="009A309C"/>
    <w:rsid w:val="009A30E1"/>
    <w:rsid w:val="009A30ED"/>
    <w:rsid w:val="009A3236"/>
    <w:rsid w:val="009A33FF"/>
    <w:rsid w:val="009A352A"/>
    <w:rsid w:val="009A36EA"/>
    <w:rsid w:val="009A371A"/>
    <w:rsid w:val="009A3761"/>
    <w:rsid w:val="009A37B4"/>
    <w:rsid w:val="009A37D4"/>
    <w:rsid w:val="009A3810"/>
    <w:rsid w:val="009A3880"/>
    <w:rsid w:val="009A38BC"/>
    <w:rsid w:val="009A3A21"/>
    <w:rsid w:val="009A3B52"/>
    <w:rsid w:val="009A3BFE"/>
    <w:rsid w:val="009A3C99"/>
    <w:rsid w:val="009A3F2F"/>
    <w:rsid w:val="009A403C"/>
    <w:rsid w:val="009A4227"/>
    <w:rsid w:val="009A43DD"/>
    <w:rsid w:val="009A4430"/>
    <w:rsid w:val="009A4487"/>
    <w:rsid w:val="009A4530"/>
    <w:rsid w:val="009A4548"/>
    <w:rsid w:val="009A457E"/>
    <w:rsid w:val="009A4680"/>
    <w:rsid w:val="009A4AD4"/>
    <w:rsid w:val="009A4CD1"/>
    <w:rsid w:val="009A4D31"/>
    <w:rsid w:val="009A4D52"/>
    <w:rsid w:val="009A4DB3"/>
    <w:rsid w:val="009A4FC5"/>
    <w:rsid w:val="009A5061"/>
    <w:rsid w:val="009A5134"/>
    <w:rsid w:val="009A51B0"/>
    <w:rsid w:val="009A51F2"/>
    <w:rsid w:val="009A53B6"/>
    <w:rsid w:val="009A54CD"/>
    <w:rsid w:val="009A5629"/>
    <w:rsid w:val="009A566B"/>
    <w:rsid w:val="009A57A6"/>
    <w:rsid w:val="009A586F"/>
    <w:rsid w:val="009A58EB"/>
    <w:rsid w:val="009A5B37"/>
    <w:rsid w:val="009A5DBE"/>
    <w:rsid w:val="009A5E84"/>
    <w:rsid w:val="009A5EA9"/>
    <w:rsid w:val="009A5EBC"/>
    <w:rsid w:val="009A611B"/>
    <w:rsid w:val="009A61BB"/>
    <w:rsid w:val="009A61D4"/>
    <w:rsid w:val="009A6286"/>
    <w:rsid w:val="009A62FB"/>
    <w:rsid w:val="009A6322"/>
    <w:rsid w:val="009A63BB"/>
    <w:rsid w:val="009A6516"/>
    <w:rsid w:val="009A6617"/>
    <w:rsid w:val="009A6622"/>
    <w:rsid w:val="009A668D"/>
    <w:rsid w:val="009A66B4"/>
    <w:rsid w:val="009A697E"/>
    <w:rsid w:val="009A6992"/>
    <w:rsid w:val="009A69C2"/>
    <w:rsid w:val="009A69C7"/>
    <w:rsid w:val="009A6A99"/>
    <w:rsid w:val="009A6B5E"/>
    <w:rsid w:val="009A6C5C"/>
    <w:rsid w:val="009A6CA0"/>
    <w:rsid w:val="009A6DB8"/>
    <w:rsid w:val="009A6E51"/>
    <w:rsid w:val="009A6ED7"/>
    <w:rsid w:val="009A6F71"/>
    <w:rsid w:val="009A70CC"/>
    <w:rsid w:val="009A716D"/>
    <w:rsid w:val="009A723F"/>
    <w:rsid w:val="009A7331"/>
    <w:rsid w:val="009A73C5"/>
    <w:rsid w:val="009A73D5"/>
    <w:rsid w:val="009A7464"/>
    <w:rsid w:val="009A7610"/>
    <w:rsid w:val="009A76A1"/>
    <w:rsid w:val="009A76DA"/>
    <w:rsid w:val="009A7751"/>
    <w:rsid w:val="009A787B"/>
    <w:rsid w:val="009A7B13"/>
    <w:rsid w:val="009A7BAC"/>
    <w:rsid w:val="009A7BDA"/>
    <w:rsid w:val="009A7C64"/>
    <w:rsid w:val="009A7C75"/>
    <w:rsid w:val="009A7D96"/>
    <w:rsid w:val="009A7DB6"/>
    <w:rsid w:val="009A7F72"/>
    <w:rsid w:val="009B002A"/>
    <w:rsid w:val="009B004A"/>
    <w:rsid w:val="009B0069"/>
    <w:rsid w:val="009B0073"/>
    <w:rsid w:val="009B0098"/>
    <w:rsid w:val="009B00EF"/>
    <w:rsid w:val="009B0111"/>
    <w:rsid w:val="009B017C"/>
    <w:rsid w:val="009B02E2"/>
    <w:rsid w:val="009B0369"/>
    <w:rsid w:val="009B03A7"/>
    <w:rsid w:val="009B03D6"/>
    <w:rsid w:val="009B040F"/>
    <w:rsid w:val="009B04D4"/>
    <w:rsid w:val="009B0637"/>
    <w:rsid w:val="009B07EF"/>
    <w:rsid w:val="009B089B"/>
    <w:rsid w:val="009B0904"/>
    <w:rsid w:val="009B0955"/>
    <w:rsid w:val="009B095C"/>
    <w:rsid w:val="009B09F7"/>
    <w:rsid w:val="009B0A84"/>
    <w:rsid w:val="009B0AE4"/>
    <w:rsid w:val="009B0B19"/>
    <w:rsid w:val="009B0C93"/>
    <w:rsid w:val="009B0D10"/>
    <w:rsid w:val="009B0E3C"/>
    <w:rsid w:val="009B0E99"/>
    <w:rsid w:val="009B0E9D"/>
    <w:rsid w:val="009B0FBB"/>
    <w:rsid w:val="009B1113"/>
    <w:rsid w:val="009B1184"/>
    <w:rsid w:val="009B1193"/>
    <w:rsid w:val="009B14F7"/>
    <w:rsid w:val="009B1503"/>
    <w:rsid w:val="009B1531"/>
    <w:rsid w:val="009B158B"/>
    <w:rsid w:val="009B159E"/>
    <w:rsid w:val="009B1690"/>
    <w:rsid w:val="009B16A3"/>
    <w:rsid w:val="009B17F0"/>
    <w:rsid w:val="009B1B76"/>
    <w:rsid w:val="009B1D0F"/>
    <w:rsid w:val="009B1D85"/>
    <w:rsid w:val="009B1DAE"/>
    <w:rsid w:val="009B1DD9"/>
    <w:rsid w:val="009B1E1F"/>
    <w:rsid w:val="009B1E39"/>
    <w:rsid w:val="009B1F80"/>
    <w:rsid w:val="009B1F84"/>
    <w:rsid w:val="009B1FB1"/>
    <w:rsid w:val="009B200D"/>
    <w:rsid w:val="009B2036"/>
    <w:rsid w:val="009B205F"/>
    <w:rsid w:val="009B220A"/>
    <w:rsid w:val="009B2362"/>
    <w:rsid w:val="009B2538"/>
    <w:rsid w:val="009B2554"/>
    <w:rsid w:val="009B2596"/>
    <w:rsid w:val="009B28A1"/>
    <w:rsid w:val="009B2946"/>
    <w:rsid w:val="009B2AD5"/>
    <w:rsid w:val="009B2B3D"/>
    <w:rsid w:val="009B2BC0"/>
    <w:rsid w:val="009B2C1D"/>
    <w:rsid w:val="009B2C41"/>
    <w:rsid w:val="009B2CAF"/>
    <w:rsid w:val="009B2D26"/>
    <w:rsid w:val="009B2E7C"/>
    <w:rsid w:val="009B2EE8"/>
    <w:rsid w:val="009B3050"/>
    <w:rsid w:val="009B30AA"/>
    <w:rsid w:val="009B31E1"/>
    <w:rsid w:val="009B3204"/>
    <w:rsid w:val="009B3343"/>
    <w:rsid w:val="009B3540"/>
    <w:rsid w:val="009B354C"/>
    <w:rsid w:val="009B356D"/>
    <w:rsid w:val="009B3610"/>
    <w:rsid w:val="009B374F"/>
    <w:rsid w:val="009B380A"/>
    <w:rsid w:val="009B382B"/>
    <w:rsid w:val="009B385B"/>
    <w:rsid w:val="009B3969"/>
    <w:rsid w:val="009B3A4E"/>
    <w:rsid w:val="009B3B8A"/>
    <w:rsid w:val="009B3C89"/>
    <w:rsid w:val="009B3CFD"/>
    <w:rsid w:val="009B3D1B"/>
    <w:rsid w:val="009B3D3C"/>
    <w:rsid w:val="009B3DC6"/>
    <w:rsid w:val="009B3F56"/>
    <w:rsid w:val="009B3F83"/>
    <w:rsid w:val="009B4057"/>
    <w:rsid w:val="009B41A7"/>
    <w:rsid w:val="009B4367"/>
    <w:rsid w:val="009B43C0"/>
    <w:rsid w:val="009B453E"/>
    <w:rsid w:val="009B47D4"/>
    <w:rsid w:val="009B4965"/>
    <w:rsid w:val="009B4AA8"/>
    <w:rsid w:val="009B4BC3"/>
    <w:rsid w:val="009B4BE0"/>
    <w:rsid w:val="009B4BE8"/>
    <w:rsid w:val="009B4DC0"/>
    <w:rsid w:val="009B4EA5"/>
    <w:rsid w:val="009B4EDD"/>
    <w:rsid w:val="009B4FC1"/>
    <w:rsid w:val="009B512A"/>
    <w:rsid w:val="009B5179"/>
    <w:rsid w:val="009B51FF"/>
    <w:rsid w:val="009B52BF"/>
    <w:rsid w:val="009B5336"/>
    <w:rsid w:val="009B53AE"/>
    <w:rsid w:val="009B5451"/>
    <w:rsid w:val="009B55A0"/>
    <w:rsid w:val="009B55BD"/>
    <w:rsid w:val="009B55C7"/>
    <w:rsid w:val="009B5643"/>
    <w:rsid w:val="009B5746"/>
    <w:rsid w:val="009B57EF"/>
    <w:rsid w:val="009B57FC"/>
    <w:rsid w:val="009B597A"/>
    <w:rsid w:val="009B5989"/>
    <w:rsid w:val="009B5A31"/>
    <w:rsid w:val="009B5A3D"/>
    <w:rsid w:val="009B5B01"/>
    <w:rsid w:val="009B5C20"/>
    <w:rsid w:val="009B5D48"/>
    <w:rsid w:val="009B5D62"/>
    <w:rsid w:val="009B5F3F"/>
    <w:rsid w:val="009B5F8A"/>
    <w:rsid w:val="009B6037"/>
    <w:rsid w:val="009B60CF"/>
    <w:rsid w:val="009B6247"/>
    <w:rsid w:val="009B6253"/>
    <w:rsid w:val="009B62D2"/>
    <w:rsid w:val="009B6410"/>
    <w:rsid w:val="009B660F"/>
    <w:rsid w:val="009B6677"/>
    <w:rsid w:val="009B66A5"/>
    <w:rsid w:val="009B673D"/>
    <w:rsid w:val="009B6838"/>
    <w:rsid w:val="009B6961"/>
    <w:rsid w:val="009B6ACD"/>
    <w:rsid w:val="009B6C0C"/>
    <w:rsid w:val="009B6D8D"/>
    <w:rsid w:val="009B6F8D"/>
    <w:rsid w:val="009B7014"/>
    <w:rsid w:val="009B707F"/>
    <w:rsid w:val="009B70D8"/>
    <w:rsid w:val="009B7234"/>
    <w:rsid w:val="009B72AF"/>
    <w:rsid w:val="009B745E"/>
    <w:rsid w:val="009B74C9"/>
    <w:rsid w:val="009B750A"/>
    <w:rsid w:val="009B75B5"/>
    <w:rsid w:val="009B7666"/>
    <w:rsid w:val="009B766C"/>
    <w:rsid w:val="009B775C"/>
    <w:rsid w:val="009B77CB"/>
    <w:rsid w:val="009B7899"/>
    <w:rsid w:val="009B78B8"/>
    <w:rsid w:val="009B78D0"/>
    <w:rsid w:val="009B78E4"/>
    <w:rsid w:val="009B7A44"/>
    <w:rsid w:val="009B7BA3"/>
    <w:rsid w:val="009B7C92"/>
    <w:rsid w:val="009B7CCB"/>
    <w:rsid w:val="009B7E17"/>
    <w:rsid w:val="009B7EE4"/>
    <w:rsid w:val="009B7F9C"/>
    <w:rsid w:val="009C0093"/>
    <w:rsid w:val="009C019D"/>
    <w:rsid w:val="009C01C8"/>
    <w:rsid w:val="009C023A"/>
    <w:rsid w:val="009C02A5"/>
    <w:rsid w:val="009C02A8"/>
    <w:rsid w:val="009C02B5"/>
    <w:rsid w:val="009C0403"/>
    <w:rsid w:val="009C04DA"/>
    <w:rsid w:val="009C079C"/>
    <w:rsid w:val="009C0805"/>
    <w:rsid w:val="009C080E"/>
    <w:rsid w:val="009C0990"/>
    <w:rsid w:val="009C09EB"/>
    <w:rsid w:val="009C0C5C"/>
    <w:rsid w:val="009C0CE4"/>
    <w:rsid w:val="009C0DB8"/>
    <w:rsid w:val="009C0EFC"/>
    <w:rsid w:val="009C0F0D"/>
    <w:rsid w:val="009C0F19"/>
    <w:rsid w:val="009C10E3"/>
    <w:rsid w:val="009C119D"/>
    <w:rsid w:val="009C141B"/>
    <w:rsid w:val="009C143A"/>
    <w:rsid w:val="009C1542"/>
    <w:rsid w:val="009C1744"/>
    <w:rsid w:val="009C1752"/>
    <w:rsid w:val="009C1828"/>
    <w:rsid w:val="009C18F9"/>
    <w:rsid w:val="009C193C"/>
    <w:rsid w:val="009C19FD"/>
    <w:rsid w:val="009C19FF"/>
    <w:rsid w:val="009C1ADE"/>
    <w:rsid w:val="009C1AF4"/>
    <w:rsid w:val="009C1B69"/>
    <w:rsid w:val="009C1CC3"/>
    <w:rsid w:val="009C1CFF"/>
    <w:rsid w:val="009C1D26"/>
    <w:rsid w:val="009C1DFC"/>
    <w:rsid w:val="009C1E0D"/>
    <w:rsid w:val="009C1E63"/>
    <w:rsid w:val="009C1E97"/>
    <w:rsid w:val="009C1EF4"/>
    <w:rsid w:val="009C1F9B"/>
    <w:rsid w:val="009C225E"/>
    <w:rsid w:val="009C2349"/>
    <w:rsid w:val="009C2366"/>
    <w:rsid w:val="009C257C"/>
    <w:rsid w:val="009C25CE"/>
    <w:rsid w:val="009C262B"/>
    <w:rsid w:val="009C26F9"/>
    <w:rsid w:val="009C2828"/>
    <w:rsid w:val="009C2B60"/>
    <w:rsid w:val="009C2C1A"/>
    <w:rsid w:val="009C2DBB"/>
    <w:rsid w:val="009C2DF7"/>
    <w:rsid w:val="009C2ED8"/>
    <w:rsid w:val="009C2EE3"/>
    <w:rsid w:val="009C2F16"/>
    <w:rsid w:val="009C3047"/>
    <w:rsid w:val="009C3059"/>
    <w:rsid w:val="009C3089"/>
    <w:rsid w:val="009C30B2"/>
    <w:rsid w:val="009C31CE"/>
    <w:rsid w:val="009C31FC"/>
    <w:rsid w:val="009C3222"/>
    <w:rsid w:val="009C33F8"/>
    <w:rsid w:val="009C35C3"/>
    <w:rsid w:val="009C368D"/>
    <w:rsid w:val="009C36A3"/>
    <w:rsid w:val="009C372E"/>
    <w:rsid w:val="009C390A"/>
    <w:rsid w:val="009C3917"/>
    <w:rsid w:val="009C396E"/>
    <w:rsid w:val="009C3A3D"/>
    <w:rsid w:val="009C3C99"/>
    <w:rsid w:val="009C3DE6"/>
    <w:rsid w:val="009C3F61"/>
    <w:rsid w:val="009C401A"/>
    <w:rsid w:val="009C404F"/>
    <w:rsid w:val="009C4077"/>
    <w:rsid w:val="009C41A4"/>
    <w:rsid w:val="009C41E4"/>
    <w:rsid w:val="009C429E"/>
    <w:rsid w:val="009C4334"/>
    <w:rsid w:val="009C43E5"/>
    <w:rsid w:val="009C43F4"/>
    <w:rsid w:val="009C445F"/>
    <w:rsid w:val="009C446D"/>
    <w:rsid w:val="009C45D9"/>
    <w:rsid w:val="009C4627"/>
    <w:rsid w:val="009C4649"/>
    <w:rsid w:val="009C480F"/>
    <w:rsid w:val="009C4A35"/>
    <w:rsid w:val="009C4B1F"/>
    <w:rsid w:val="009C4B31"/>
    <w:rsid w:val="009C4E75"/>
    <w:rsid w:val="009C4F11"/>
    <w:rsid w:val="009C5139"/>
    <w:rsid w:val="009C5304"/>
    <w:rsid w:val="009C5481"/>
    <w:rsid w:val="009C5514"/>
    <w:rsid w:val="009C56CB"/>
    <w:rsid w:val="009C56FA"/>
    <w:rsid w:val="009C590A"/>
    <w:rsid w:val="009C5923"/>
    <w:rsid w:val="009C594E"/>
    <w:rsid w:val="009C5966"/>
    <w:rsid w:val="009C5DB4"/>
    <w:rsid w:val="009C5DF1"/>
    <w:rsid w:val="009C5DF4"/>
    <w:rsid w:val="009C5F0A"/>
    <w:rsid w:val="009C5F51"/>
    <w:rsid w:val="009C5FF3"/>
    <w:rsid w:val="009C602D"/>
    <w:rsid w:val="009C6043"/>
    <w:rsid w:val="009C606C"/>
    <w:rsid w:val="009C623C"/>
    <w:rsid w:val="009C62EB"/>
    <w:rsid w:val="009C6447"/>
    <w:rsid w:val="009C66BF"/>
    <w:rsid w:val="009C6842"/>
    <w:rsid w:val="009C6A05"/>
    <w:rsid w:val="009C6BD1"/>
    <w:rsid w:val="009C6BED"/>
    <w:rsid w:val="009C6BEF"/>
    <w:rsid w:val="009C6BF3"/>
    <w:rsid w:val="009C6C64"/>
    <w:rsid w:val="009C6E4A"/>
    <w:rsid w:val="009C6EDF"/>
    <w:rsid w:val="009C6FC5"/>
    <w:rsid w:val="009C7124"/>
    <w:rsid w:val="009C7147"/>
    <w:rsid w:val="009C7249"/>
    <w:rsid w:val="009C727F"/>
    <w:rsid w:val="009C72E7"/>
    <w:rsid w:val="009C73E4"/>
    <w:rsid w:val="009C74B5"/>
    <w:rsid w:val="009C7608"/>
    <w:rsid w:val="009C76B2"/>
    <w:rsid w:val="009C7748"/>
    <w:rsid w:val="009C781B"/>
    <w:rsid w:val="009C787D"/>
    <w:rsid w:val="009C789D"/>
    <w:rsid w:val="009C79C7"/>
    <w:rsid w:val="009C7A2A"/>
    <w:rsid w:val="009C7A6C"/>
    <w:rsid w:val="009C7AD4"/>
    <w:rsid w:val="009C7C39"/>
    <w:rsid w:val="009C7C4C"/>
    <w:rsid w:val="009C7EA6"/>
    <w:rsid w:val="009D0016"/>
    <w:rsid w:val="009D007A"/>
    <w:rsid w:val="009D0095"/>
    <w:rsid w:val="009D0241"/>
    <w:rsid w:val="009D041B"/>
    <w:rsid w:val="009D044A"/>
    <w:rsid w:val="009D0467"/>
    <w:rsid w:val="009D0469"/>
    <w:rsid w:val="009D0487"/>
    <w:rsid w:val="009D069F"/>
    <w:rsid w:val="009D070D"/>
    <w:rsid w:val="009D0764"/>
    <w:rsid w:val="009D07AB"/>
    <w:rsid w:val="009D07AC"/>
    <w:rsid w:val="009D0945"/>
    <w:rsid w:val="009D0967"/>
    <w:rsid w:val="009D0985"/>
    <w:rsid w:val="009D098D"/>
    <w:rsid w:val="009D09F7"/>
    <w:rsid w:val="009D0A5F"/>
    <w:rsid w:val="009D0A70"/>
    <w:rsid w:val="009D0ABC"/>
    <w:rsid w:val="009D0ABD"/>
    <w:rsid w:val="009D0B7C"/>
    <w:rsid w:val="009D0C61"/>
    <w:rsid w:val="009D0D5A"/>
    <w:rsid w:val="009D0D8E"/>
    <w:rsid w:val="009D100F"/>
    <w:rsid w:val="009D113D"/>
    <w:rsid w:val="009D11CC"/>
    <w:rsid w:val="009D1286"/>
    <w:rsid w:val="009D1290"/>
    <w:rsid w:val="009D1299"/>
    <w:rsid w:val="009D144C"/>
    <w:rsid w:val="009D15F3"/>
    <w:rsid w:val="009D1765"/>
    <w:rsid w:val="009D1824"/>
    <w:rsid w:val="009D18AF"/>
    <w:rsid w:val="009D18C6"/>
    <w:rsid w:val="009D194C"/>
    <w:rsid w:val="009D1A9B"/>
    <w:rsid w:val="009D1B8D"/>
    <w:rsid w:val="009D1D5E"/>
    <w:rsid w:val="009D1F18"/>
    <w:rsid w:val="009D1F24"/>
    <w:rsid w:val="009D1F71"/>
    <w:rsid w:val="009D2127"/>
    <w:rsid w:val="009D220B"/>
    <w:rsid w:val="009D2222"/>
    <w:rsid w:val="009D2239"/>
    <w:rsid w:val="009D22F9"/>
    <w:rsid w:val="009D23AB"/>
    <w:rsid w:val="009D23EF"/>
    <w:rsid w:val="009D2609"/>
    <w:rsid w:val="009D2735"/>
    <w:rsid w:val="009D2766"/>
    <w:rsid w:val="009D27E9"/>
    <w:rsid w:val="009D285A"/>
    <w:rsid w:val="009D2A51"/>
    <w:rsid w:val="009D2AD3"/>
    <w:rsid w:val="009D2CF9"/>
    <w:rsid w:val="009D2D68"/>
    <w:rsid w:val="009D2DEC"/>
    <w:rsid w:val="009D311E"/>
    <w:rsid w:val="009D3138"/>
    <w:rsid w:val="009D3255"/>
    <w:rsid w:val="009D3294"/>
    <w:rsid w:val="009D32CF"/>
    <w:rsid w:val="009D3357"/>
    <w:rsid w:val="009D344B"/>
    <w:rsid w:val="009D3485"/>
    <w:rsid w:val="009D3490"/>
    <w:rsid w:val="009D3562"/>
    <w:rsid w:val="009D3585"/>
    <w:rsid w:val="009D358F"/>
    <w:rsid w:val="009D3634"/>
    <w:rsid w:val="009D363D"/>
    <w:rsid w:val="009D3683"/>
    <w:rsid w:val="009D36F9"/>
    <w:rsid w:val="009D3715"/>
    <w:rsid w:val="009D3735"/>
    <w:rsid w:val="009D3799"/>
    <w:rsid w:val="009D37A5"/>
    <w:rsid w:val="009D385E"/>
    <w:rsid w:val="009D38B0"/>
    <w:rsid w:val="009D3A68"/>
    <w:rsid w:val="009D3A80"/>
    <w:rsid w:val="009D3B10"/>
    <w:rsid w:val="009D3BDB"/>
    <w:rsid w:val="009D3C37"/>
    <w:rsid w:val="009D3D33"/>
    <w:rsid w:val="009D3D99"/>
    <w:rsid w:val="009D3DA3"/>
    <w:rsid w:val="009D3DE7"/>
    <w:rsid w:val="009D3E85"/>
    <w:rsid w:val="009D3E91"/>
    <w:rsid w:val="009D3FAB"/>
    <w:rsid w:val="009D4028"/>
    <w:rsid w:val="009D4029"/>
    <w:rsid w:val="009D408A"/>
    <w:rsid w:val="009D408B"/>
    <w:rsid w:val="009D40A2"/>
    <w:rsid w:val="009D41CC"/>
    <w:rsid w:val="009D4215"/>
    <w:rsid w:val="009D437B"/>
    <w:rsid w:val="009D4441"/>
    <w:rsid w:val="009D46A7"/>
    <w:rsid w:val="009D46FF"/>
    <w:rsid w:val="009D4703"/>
    <w:rsid w:val="009D473E"/>
    <w:rsid w:val="009D4752"/>
    <w:rsid w:val="009D4794"/>
    <w:rsid w:val="009D47AD"/>
    <w:rsid w:val="009D47F0"/>
    <w:rsid w:val="009D48D1"/>
    <w:rsid w:val="009D4919"/>
    <w:rsid w:val="009D4B71"/>
    <w:rsid w:val="009D4CD6"/>
    <w:rsid w:val="009D4D4D"/>
    <w:rsid w:val="009D4D64"/>
    <w:rsid w:val="009D4E10"/>
    <w:rsid w:val="009D4E21"/>
    <w:rsid w:val="009D4EAD"/>
    <w:rsid w:val="009D4F17"/>
    <w:rsid w:val="009D4F48"/>
    <w:rsid w:val="009D4F5F"/>
    <w:rsid w:val="009D518D"/>
    <w:rsid w:val="009D5199"/>
    <w:rsid w:val="009D5370"/>
    <w:rsid w:val="009D54CE"/>
    <w:rsid w:val="009D559E"/>
    <w:rsid w:val="009D55E2"/>
    <w:rsid w:val="009D56E7"/>
    <w:rsid w:val="009D56FB"/>
    <w:rsid w:val="009D5790"/>
    <w:rsid w:val="009D5956"/>
    <w:rsid w:val="009D5961"/>
    <w:rsid w:val="009D59B0"/>
    <w:rsid w:val="009D5A03"/>
    <w:rsid w:val="009D5A5E"/>
    <w:rsid w:val="009D5E2D"/>
    <w:rsid w:val="009D5E40"/>
    <w:rsid w:val="009D612E"/>
    <w:rsid w:val="009D61B7"/>
    <w:rsid w:val="009D6202"/>
    <w:rsid w:val="009D627B"/>
    <w:rsid w:val="009D6346"/>
    <w:rsid w:val="009D6447"/>
    <w:rsid w:val="009D6505"/>
    <w:rsid w:val="009D6525"/>
    <w:rsid w:val="009D6780"/>
    <w:rsid w:val="009D67E2"/>
    <w:rsid w:val="009D6826"/>
    <w:rsid w:val="009D68A8"/>
    <w:rsid w:val="009D68BD"/>
    <w:rsid w:val="009D68CC"/>
    <w:rsid w:val="009D68ED"/>
    <w:rsid w:val="009D69B0"/>
    <w:rsid w:val="009D6A07"/>
    <w:rsid w:val="009D6BC6"/>
    <w:rsid w:val="009D6C1C"/>
    <w:rsid w:val="009D6CE0"/>
    <w:rsid w:val="009D6E55"/>
    <w:rsid w:val="009D6E6D"/>
    <w:rsid w:val="009D6F32"/>
    <w:rsid w:val="009D70E5"/>
    <w:rsid w:val="009D71F9"/>
    <w:rsid w:val="009D728C"/>
    <w:rsid w:val="009D729D"/>
    <w:rsid w:val="009D7325"/>
    <w:rsid w:val="009D739D"/>
    <w:rsid w:val="009D73CD"/>
    <w:rsid w:val="009D741B"/>
    <w:rsid w:val="009D7493"/>
    <w:rsid w:val="009D753D"/>
    <w:rsid w:val="009D7668"/>
    <w:rsid w:val="009D76B0"/>
    <w:rsid w:val="009D7705"/>
    <w:rsid w:val="009D782F"/>
    <w:rsid w:val="009D789D"/>
    <w:rsid w:val="009D78E7"/>
    <w:rsid w:val="009D7A5F"/>
    <w:rsid w:val="009D7C90"/>
    <w:rsid w:val="009D7E8D"/>
    <w:rsid w:val="009E000D"/>
    <w:rsid w:val="009E006F"/>
    <w:rsid w:val="009E0418"/>
    <w:rsid w:val="009E0555"/>
    <w:rsid w:val="009E0564"/>
    <w:rsid w:val="009E0565"/>
    <w:rsid w:val="009E05E7"/>
    <w:rsid w:val="009E05FA"/>
    <w:rsid w:val="009E063E"/>
    <w:rsid w:val="009E06A7"/>
    <w:rsid w:val="009E0786"/>
    <w:rsid w:val="009E07C7"/>
    <w:rsid w:val="009E0804"/>
    <w:rsid w:val="009E0828"/>
    <w:rsid w:val="009E08A7"/>
    <w:rsid w:val="009E0910"/>
    <w:rsid w:val="009E0927"/>
    <w:rsid w:val="009E0944"/>
    <w:rsid w:val="009E0A33"/>
    <w:rsid w:val="009E0B26"/>
    <w:rsid w:val="009E0B62"/>
    <w:rsid w:val="009E0B72"/>
    <w:rsid w:val="009E0C7C"/>
    <w:rsid w:val="009E0CEF"/>
    <w:rsid w:val="009E0D74"/>
    <w:rsid w:val="009E0D97"/>
    <w:rsid w:val="009E0DB9"/>
    <w:rsid w:val="009E0E50"/>
    <w:rsid w:val="009E1015"/>
    <w:rsid w:val="009E10EC"/>
    <w:rsid w:val="009E1144"/>
    <w:rsid w:val="009E1151"/>
    <w:rsid w:val="009E122C"/>
    <w:rsid w:val="009E1292"/>
    <w:rsid w:val="009E151B"/>
    <w:rsid w:val="009E171B"/>
    <w:rsid w:val="009E1746"/>
    <w:rsid w:val="009E1935"/>
    <w:rsid w:val="009E1962"/>
    <w:rsid w:val="009E1A2E"/>
    <w:rsid w:val="009E1A56"/>
    <w:rsid w:val="009E1B05"/>
    <w:rsid w:val="009E1C23"/>
    <w:rsid w:val="009E1C63"/>
    <w:rsid w:val="009E1C64"/>
    <w:rsid w:val="009E1DC9"/>
    <w:rsid w:val="009E1E04"/>
    <w:rsid w:val="009E1EB1"/>
    <w:rsid w:val="009E1EFB"/>
    <w:rsid w:val="009E1F26"/>
    <w:rsid w:val="009E1FD0"/>
    <w:rsid w:val="009E20CB"/>
    <w:rsid w:val="009E21B9"/>
    <w:rsid w:val="009E2249"/>
    <w:rsid w:val="009E250D"/>
    <w:rsid w:val="009E2529"/>
    <w:rsid w:val="009E257F"/>
    <w:rsid w:val="009E27BF"/>
    <w:rsid w:val="009E2817"/>
    <w:rsid w:val="009E28C0"/>
    <w:rsid w:val="009E28D8"/>
    <w:rsid w:val="009E2954"/>
    <w:rsid w:val="009E2990"/>
    <w:rsid w:val="009E2A70"/>
    <w:rsid w:val="009E2AB9"/>
    <w:rsid w:val="009E2E16"/>
    <w:rsid w:val="009E2F2B"/>
    <w:rsid w:val="009E3011"/>
    <w:rsid w:val="009E3269"/>
    <w:rsid w:val="009E32C5"/>
    <w:rsid w:val="009E35D4"/>
    <w:rsid w:val="009E35E0"/>
    <w:rsid w:val="009E36B0"/>
    <w:rsid w:val="009E370A"/>
    <w:rsid w:val="009E379E"/>
    <w:rsid w:val="009E37D5"/>
    <w:rsid w:val="009E3864"/>
    <w:rsid w:val="009E38DF"/>
    <w:rsid w:val="009E3A9F"/>
    <w:rsid w:val="009E3ABF"/>
    <w:rsid w:val="009E3B65"/>
    <w:rsid w:val="009E3C70"/>
    <w:rsid w:val="009E3CA1"/>
    <w:rsid w:val="009E3D26"/>
    <w:rsid w:val="009E3DC0"/>
    <w:rsid w:val="009E3E05"/>
    <w:rsid w:val="009E3FDC"/>
    <w:rsid w:val="009E40C7"/>
    <w:rsid w:val="009E4164"/>
    <w:rsid w:val="009E417C"/>
    <w:rsid w:val="009E41A4"/>
    <w:rsid w:val="009E42C5"/>
    <w:rsid w:val="009E42EC"/>
    <w:rsid w:val="009E44D6"/>
    <w:rsid w:val="009E45AE"/>
    <w:rsid w:val="009E4631"/>
    <w:rsid w:val="009E46BE"/>
    <w:rsid w:val="009E4799"/>
    <w:rsid w:val="009E48B1"/>
    <w:rsid w:val="009E4ADC"/>
    <w:rsid w:val="009E4BC8"/>
    <w:rsid w:val="009E4BFF"/>
    <w:rsid w:val="009E4D3D"/>
    <w:rsid w:val="009E4DB7"/>
    <w:rsid w:val="009E4E20"/>
    <w:rsid w:val="009E4F57"/>
    <w:rsid w:val="009E4F76"/>
    <w:rsid w:val="009E503F"/>
    <w:rsid w:val="009E507F"/>
    <w:rsid w:val="009E51F9"/>
    <w:rsid w:val="009E525A"/>
    <w:rsid w:val="009E529A"/>
    <w:rsid w:val="009E5331"/>
    <w:rsid w:val="009E5553"/>
    <w:rsid w:val="009E55EF"/>
    <w:rsid w:val="009E562A"/>
    <w:rsid w:val="009E57F2"/>
    <w:rsid w:val="009E595E"/>
    <w:rsid w:val="009E5993"/>
    <w:rsid w:val="009E5A79"/>
    <w:rsid w:val="009E5BD0"/>
    <w:rsid w:val="009E5C7A"/>
    <w:rsid w:val="009E5C8B"/>
    <w:rsid w:val="009E5D2D"/>
    <w:rsid w:val="009E5DBA"/>
    <w:rsid w:val="009E5EA5"/>
    <w:rsid w:val="009E5F13"/>
    <w:rsid w:val="009E60B1"/>
    <w:rsid w:val="009E6245"/>
    <w:rsid w:val="009E6269"/>
    <w:rsid w:val="009E6291"/>
    <w:rsid w:val="009E62F7"/>
    <w:rsid w:val="009E6374"/>
    <w:rsid w:val="009E648C"/>
    <w:rsid w:val="009E658E"/>
    <w:rsid w:val="009E65CE"/>
    <w:rsid w:val="009E668A"/>
    <w:rsid w:val="009E68FD"/>
    <w:rsid w:val="009E696E"/>
    <w:rsid w:val="009E6AFC"/>
    <w:rsid w:val="009E6B16"/>
    <w:rsid w:val="009E6CB5"/>
    <w:rsid w:val="009E6CD1"/>
    <w:rsid w:val="009E6D6D"/>
    <w:rsid w:val="009E6DD8"/>
    <w:rsid w:val="009E712F"/>
    <w:rsid w:val="009E71E0"/>
    <w:rsid w:val="009E738A"/>
    <w:rsid w:val="009E7458"/>
    <w:rsid w:val="009E74C6"/>
    <w:rsid w:val="009E765C"/>
    <w:rsid w:val="009E7774"/>
    <w:rsid w:val="009E7877"/>
    <w:rsid w:val="009E7944"/>
    <w:rsid w:val="009E7A8F"/>
    <w:rsid w:val="009E7AA1"/>
    <w:rsid w:val="009E7AA8"/>
    <w:rsid w:val="009E7B5B"/>
    <w:rsid w:val="009E7BD9"/>
    <w:rsid w:val="009E7C68"/>
    <w:rsid w:val="009E7E28"/>
    <w:rsid w:val="009E7E70"/>
    <w:rsid w:val="009E7F0F"/>
    <w:rsid w:val="009F0089"/>
    <w:rsid w:val="009F010F"/>
    <w:rsid w:val="009F0225"/>
    <w:rsid w:val="009F0473"/>
    <w:rsid w:val="009F0475"/>
    <w:rsid w:val="009F0504"/>
    <w:rsid w:val="009F05B3"/>
    <w:rsid w:val="009F05D1"/>
    <w:rsid w:val="009F0643"/>
    <w:rsid w:val="009F06F9"/>
    <w:rsid w:val="009F07E1"/>
    <w:rsid w:val="009F08B9"/>
    <w:rsid w:val="009F08DD"/>
    <w:rsid w:val="009F0922"/>
    <w:rsid w:val="009F0A38"/>
    <w:rsid w:val="009F0A50"/>
    <w:rsid w:val="009F0AA4"/>
    <w:rsid w:val="009F0BC3"/>
    <w:rsid w:val="009F0DCD"/>
    <w:rsid w:val="009F0E62"/>
    <w:rsid w:val="009F0EB4"/>
    <w:rsid w:val="009F0F9C"/>
    <w:rsid w:val="009F1010"/>
    <w:rsid w:val="009F103F"/>
    <w:rsid w:val="009F10A4"/>
    <w:rsid w:val="009F117B"/>
    <w:rsid w:val="009F11AB"/>
    <w:rsid w:val="009F1244"/>
    <w:rsid w:val="009F1288"/>
    <w:rsid w:val="009F1360"/>
    <w:rsid w:val="009F14AB"/>
    <w:rsid w:val="009F14AD"/>
    <w:rsid w:val="009F14BE"/>
    <w:rsid w:val="009F1524"/>
    <w:rsid w:val="009F15D2"/>
    <w:rsid w:val="009F1650"/>
    <w:rsid w:val="009F1904"/>
    <w:rsid w:val="009F1934"/>
    <w:rsid w:val="009F19B5"/>
    <w:rsid w:val="009F1B64"/>
    <w:rsid w:val="009F1C0A"/>
    <w:rsid w:val="009F1D9A"/>
    <w:rsid w:val="009F1DB4"/>
    <w:rsid w:val="009F1EE0"/>
    <w:rsid w:val="009F1F7D"/>
    <w:rsid w:val="009F1F9E"/>
    <w:rsid w:val="009F1FE8"/>
    <w:rsid w:val="009F20EE"/>
    <w:rsid w:val="009F2110"/>
    <w:rsid w:val="009F2316"/>
    <w:rsid w:val="009F23D9"/>
    <w:rsid w:val="009F24FE"/>
    <w:rsid w:val="009F253A"/>
    <w:rsid w:val="009F258E"/>
    <w:rsid w:val="009F2621"/>
    <w:rsid w:val="009F276D"/>
    <w:rsid w:val="009F27DB"/>
    <w:rsid w:val="009F2901"/>
    <w:rsid w:val="009F29B0"/>
    <w:rsid w:val="009F29FA"/>
    <w:rsid w:val="009F2A8F"/>
    <w:rsid w:val="009F2B14"/>
    <w:rsid w:val="009F2C6C"/>
    <w:rsid w:val="009F2C82"/>
    <w:rsid w:val="009F2CBA"/>
    <w:rsid w:val="009F2CCA"/>
    <w:rsid w:val="009F2DBF"/>
    <w:rsid w:val="009F2FF2"/>
    <w:rsid w:val="009F3072"/>
    <w:rsid w:val="009F3179"/>
    <w:rsid w:val="009F3929"/>
    <w:rsid w:val="009F3AB9"/>
    <w:rsid w:val="009F3AD2"/>
    <w:rsid w:val="009F3B3E"/>
    <w:rsid w:val="009F3BA6"/>
    <w:rsid w:val="009F3BAB"/>
    <w:rsid w:val="009F3C04"/>
    <w:rsid w:val="009F3C22"/>
    <w:rsid w:val="009F3CFD"/>
    <w:rsid w:val="009F3E50"/>
    <w:rsid w:val="009F3E8B"/>
    <w:rsid w:val="009F3E98"/>
    <w:rsid w:val="009F40C1"/>
    <w:rsid w:val="009F4104"/>
    <w:rsid w:val="009F4162"/>
    <w:rsid w:val="009F41C4"/>
    <w:rsid w:val="009F4281"/>
    <w:rsid w:val="009F43BE"/>
    <w:rsid w:val="009F4412"/>
    <w:rsid w:val="009F4445"/>
    <w:rsid w:val="009F4592"/>
    <w:rsid w:val="009F46C1"/>
    <w:rsid w:val="009F47F3"/>
    <w:rsid w:val="009F4888"/>
    <w:rsid w:val="009F4945"/>
    <w:rsid w:val="009F4A17"/>
    <w:rsid w:val="009F4B8D"/>
    <w:rsid w:val="009F4BBE"/>
    <w:rsid w:val="009F4C19"/>
    <w:rsid w:val="009F4E75"/>
    <w:rsid w:val="009F4E7E"/>
    <w:rsid w:val="009F4EDE"/>
    <w:rsid w:val="009F5042"/>
    <w:rsid w:val="009F5152"/>
    <w:rsid w:val="009F51FF"/>
    <w:rsid w:val="009F530D"/>
    <w:rsid w:val="009F54AB"/>
    <w:rsid w:val="009F558A"/>
    <w:rsid w:val="009F5656"/>
    <w:rsid w:val="009F57BC"/>
    <w:rsid w:val="009F57F1"/>
    <w:rsid w:val="009F58A7"/>
    <w:rsid w:val="009F595C"/>
    <w:rsid w:val="009F5A84"/>
    <w:rsid w:val="009F5A8E"/>
    <w:rsid w:val="009F5A97"/>
    <w:rsid w:val="009F5AFC"/>
    <w:rsid w:val="009F5BB0"/>
    <w:rsid w:val="009F5BC8"/>
    <w:rsid w:val="009F5C78"/>
    <w:rsid w:val="009F5D1A"/>
    <w:rsid w:val="009F5DCB"/>
    <w:rsid w:val="009F5E34"/>
    <w:rsid w:val="009F5E5A"/>
    <w:rsid w:val="009F5EC1"/>
    <w:rsid w:val="009F5F76"/>
    <w:rsid w:val="009F5FDE"/>
    <w:rsid w:val="009F6133"/>
    <w:rsid w:val="009F613F"/>
    <w:rsid w:val="009F6185"/>
    <w:rsid w:val="009F625C"/>
    <w:rsid w:val="009F630E"/>
    <w:rsid w:val="009F6320"/>
    <w:rsid w:val="009F63B7"/>
    <w:rsid w:val="009F6527"/>
    <w:rsid w:val="009F6540"/>
    <w:rsid w:val="009F6564"/>
    <w:rsid w:val="009F6570"/>
    <w:rsid w:val="009F66C5"/>
    <w:rsid w:val="009F6776"/>
    <w:rsid w:val="009F678A"/>
    <w:rsid w:val="009F67DA"/>
    <w:rsid w:val="009F684F"/>
    <w:rsid w:val="009F6867"/>
    <w:rsid w:val="009F686F"/>
    <w:rsid w:val="009F69EF"/>
    <w:rsid w:val="009F6AFA"/>
    <w:rsid w:val="009F6C28"/>
    <w:rsid w:val="009F6CF7"/>
    <w:rsid w:val="009F6D4B"/>
    <w:rsid w:val="009F6E41"/>
    <w:rsid w:val="009F6F3F"/>
    <w:rsid w:val="009F6F67"/>
    <w:rsid w:val="009F722C"/>
    <w:rsid w:val="009F7251"/>
    <w:rsid w:val="009F7440"/>
    <w:rsid w:val="009F7628"/>
    <w:rsid w:val="009F77BC"/>
    <w:rsid w:val="009F7843"/>
    <w:rsid w:val="009F791B"/>
    <w:rsid w:val="009F7AA5"/>
    <w:rsid w:val="009F7C14"/>
    <w:rsid w:val="009F7DF1"/>
    <w:rsid w:val="009F7E8E"/>
    <w:rsid w:val="009F7EEB"/>
    <w:rsid w:val="009F7F66"/>
    <w:rsid w:val="00A00231"/>
    <w:rsid w:val="00A00357"/>
    <w:rsid w:val="00A00368"/>
    <w:rsid w:val="00A00492"/>
    <w:rsid w:val="00A00526"/>
    <w:rsid w:val="00A0065B"/>
    <w:rsid w:val="00A00812"/>
    <w:rsid w:val="00A00896"/>
    <w:rsid w:val="00A008B1"/>
    <w:rsid w:val="00A00949"/>
    <w:rsid w:val="00A00AFE"/>
    <w:rsid w:val="00A00B90"/>
    <w:rsid w:val="00A00C18"/>
    <w:rsid w:val="00A00D10"/>
    <w:rsid w:val="00A00D9B"/>
    <w:rsid w:val="00A00E10"/>
    <w:rsid w:val="00A00EDD"/>
    <w:rsid w:val="00A010F6"/>
    <w:rsid w:val="00A0110A"/>
    <w:rsid w:val="00A01263"/>
    <w:rsid w:val="00A01331"/>
    <w:rsid w:val="00A013EA"/>
    <w:rsid w:val="00A0153C"/>
    <w:rsid w:val="00A01555"/>
    <w:rsid w:val="00A016D3"/>
    <w:rsid w:val="00A01716"/>
    <w:rsid w:val="00A017FE"/>
    <w:rsid w:val="00A01805"/>
    <w:rsid w:val="00A01885"/>
    <w:rsid w:val="00A01893"/>
    <w:rsid w:val="00A01896"/>
    <w:rsid w:val="00A018FF"/>
    <w:rsid w:val="00A0190E"/>
    <w:rsid w:val="00A0193B"/>
    <w:rsid w:val="00A01AD3"/>
    <w:rsid w:val="00A01BBF"/>
    <w:rsid w:val="00A01BC8"/>
    <w:rsid w:val="00A01C21"/>
    <w:rsid w:val="00A01F56"/>
    <w:rsid w:val="00A02095"/>
    <w:rsid w:val="00A020CD"/>
    <w:rsid w:val="00A020F7"/>
    <w:rsid w:val="00A02111"/>
    <w:rsid w:val="00A021B3"/>
    <w:rsid w:val="00A021D5"/>
    <w:rsid w:val="00A021D7"/>
    <w:rsid w:val="00A02385"/>
    <w:rsid w:val="00A024E2"/>
    <w:rsid w:val="00A0251D"/>
    <w:rsid w:val="00A02698"/>
    <w:rsid w:val="00A02730"/>
    <w:rsid w:val="00A028E1"/>
    <w:rsid w:val="00A028F2"/>
    <w:rsid w:val="00A02965"/>
    <w:rsid w:val="00A02BE3"/>
    <w:rsid w:val="00A02C31"/>
    <w:rsid w:val="00A02C50"/>
    <w:rsid w:val="00A02DEA"/>
    <w:rsid w:val="00A02E9F"/>
    <w:rsid w:val="00A02EF6"/>
    <w:rsid w:val="00A02F52"/>
    <w:rsid w:val="00A02FE1"/>
    <w:rsid w:val="00A03071"/>
    <w:rsid w:val="00A03147"/>
    <w:rsid w:val="00A0329C"/>
    <w:rsid w:val="00A032C8"/>
    <w:rsid w:val="00A032EC"/>
    <w:rsid w:val="00A032FD"/>
    <w:rsid w:val="00A033C6"/>
    <w:rsid w:val="00A034F2"/>
    <w:rsid w:val="00A03521"/>
    <w:rsid w:val="00A0363A"/>
    <w:rsid w:val="00A0378F"/>
    <w:rsid w:val="00A038AD"/>
    <w:rsid w:val="00A03904"/>
    <w:rsid w:val="00A039DA"/>
    <w:rsid w:val="00A03B5F"/>
    <w:rsid w:val="00A03BB0"/>
    <w:rsid w:val="00A03CE5"/>
    <w:rsid w:val="00A03D7B"/>
    <w:rsid w:val="00A03F53"/>
    <w:rsid w:val="00A04014"/>
    <w:rsid w:val="00A040FA"/>
    <w:rsid w:val="00A041E7"/>
    <w:rsid w:val="00A04336"/>
    <w:rsid w:val="00A043B3"/>
    <w:rsid w:val="00A04434"/>
    <w:rsid w:val="00A04475"/>
    <w:rsid w:val="00A044CD"/>
    <w:rsid w:val="00A04557"/>
    <w:rsid w:val="00A0464E"/>
    <w:rsid w:val="00A047C0"/>
    <w:rsid w:val="00A0482D"/>
    <w:rsid w:val="00A04EF1"/>
    <w:rsid w:val="00A05131"/>
    <w:rsid w:val="00A051E6"/>
    <w:rsid w:val="00A053BC"/>
    <w:rsid w:val="00A055E0"/>
    <w:rsid w:val="00A05781"/>
    <w:rsid w:val="00A057DF"/>
    <w:rsid w:val="00A05929"/>
    <w:rsid w:val="00A05977"/>
    <w:rsid w:val="00A05BE4"/>
    <w:rsid w:val="00A05CF1"/>
    <w:rsid w:val="00A05D63"/>
    <w:rsid w:val="00A05DF2"/>
    <w:rsid w:val="00A05E2D"/>
    <w:rsid w:val="00A05E63"/>
    <w:rsid w:val="00A05F09"/>
    <w:rsid w:val="00A05F62"/>
    <w:rsid w:val="00A05F8B"/>
    <w:rsid w:val="00A0603B"/>
    <w:rsid w:val="00A060C5"/>
    <w:rsid w:val="00A06339"/>
    <w:rsid w:val="00A0645E"/>
    <w:rsid w:val="00A068C8"/>
    <w:rsid w:val="00A06A9B"/>
    <w:rsid w:val="00A06AC8"/>
    <w:rsid w:val="00A06BBA"/>
    <w:rsid w:val="00A06C23"/>
    <w:rsid w:val="00A06C51"/>
    <w:rsid w:val="00A06CC3"/>
    <w:rsid w:val="00A06CD2"/>
    <w:rsid w:val="00A06D96"/>
    <w:rsid w:val="00A06DB9"/>
    <w:rsid w:val="00A06F30"/>
    <w:rsid w:val="00A06FD3"/>
    <w:rsid w:val="00A0706A"/>
    <w:rsid w:val="00A07085"/>
    <w:rsid w:val="00A070C2"/>
    <w:rsid w:val="00A07416"/>
    <w:rsid w:val="00A075C4"/>
    <w:rsid w:val="00A07605"/>
    <w:rsid w:val="00A077BD"/>
    <w:rsid w:val="00A0797D"/>
    <w:rsid w:val="00A07B1A"/>
    <w:rsid w:val="00A07BA5"/>
    <w:rsid w:val="00A07D29"/>
    <w:rsid w:val="00A07F8D"/>
    <w:rsid w:val="00A07FF8"/>
    <w:rsid w:val="00A10002"/>
    <w:rsid w:val="00A1003E"/>
    <w:rsid w:val="00A100E3"/>
    <w:rsid w:val="00A1032B"/>
    <w:rsid w:val="00A104D3"/>
    <w:rsid w:val="00A10506"/>
    <w:rsid w:val="00A1053C"/>
    <w:rsid w:val="00A105A7"/>
    <w:rsid w:val="00A10631"/>
    <w:rsid w:val="00A10686"/>
    <w:rsid w:val="00A1074E"/>
    <w:rsid w:val="00A1083C"/>
    <w:rsid w:val="00A108EC"/>
    <w:rsid w:val="00A1099F"/>
    <w:rsid w:val="00A109D9"/>
    <w:rsid w:val="00A10AA2"/>
    <w:rsid w:val="00A10B32"/>
    <w:rsid w:val="00A10B61"/>
    <w:rsid w:val="00A10DB4"/>
    <w:rsid w:val="00A10E40"/>
    <w:rsid w:val="00A10E71"/>
    <w:rsid w:val="00A10F6D"/>
    <w:rsid w:val="00A1103A"/>
    <w:rsid w:val="00A1134C"/>
    <w:rsid w:val="00A114B1"/>
    <w:rsid w:val="00A114D0"/>
    <w:rsid w:val="00A115CF"/>
    <w:rsid w:val="00A115D3"/>
    <w:rsid w:val="00A1171C"/>
    <w:rsid w:val="00A1173D"/>
    <w:rsid w:val="00A117E3"/>
    <w:rsid w:val="00A11934"/>
    <w:rsid w:val="00A119EA"/>
    <w:rsid w:val="00A11A7B"/>
    <w:rsid w:val="00A11B15"/>
    <w:rsid w:val="00A11C6B"/>
    <w:rsid w:val="00A11CB9"/>
    <w:rsid w:val="00A11DD3"/>
    <w:rsid w:val="00A12006"/>
    <w:rsid w:val="00A1206A"/>
    <w:rsid w:val="00A120AF"/>
    <w:rsid w:val="00A1213C"/>
    <w:rsid w:val="00A12313"/>
    <w:rsid w:val="00A12337"/>
    <w:rsid w:val="00A123DF"/>
    <w:rsid w:val="00A12730"/>
    <w:rsid w:val="00A12754"/>
    <w:rsid w:val="00A1276D"/>
    <w:rsid w:val="00A127A2"/>
    <w:rsid w:val="00A12800"/>
    <w:rsid w:val="00A1293F"/>
    <w:rsid w:val="00A12AED"/>
    <w:rsid w:val="00A12C51"/>
    <w:rsid w:val="00A12CBF"/>
    <w:rsid w:val="00A12CCD"/>
    <w:rsid w:val="00A12CF9"/>
    <w:rsid w:val="00A12D0C"/>
    <w:rsid w:val="00A12D7D"/>
    <w:rsid w:val="00A12DDE"/>
    <w:rsid w:val="00A12E4E"/>
    <w:rsid w:val="00A1318C"/>
    <w:rsid w:val="00A132A2"/>
    <w:rsid w:val="00A133CB"/>
    <w:rsid w:val="00A133F8"/>
    <w:rsid w:val="00A13421"/>
    <w:rsid w:val="00A1346A"/>
    <w:rsid w:val="00A134DF"/>
    <w:rsid w:val="00A13506"/>
    <w:rsid w:val="00A1378C"/>
    <w:rsid w:val="00A139E6"/>
    <w:rsid w:val="00A13A1A"/>
    <w:rsid w:val="00A13AC3"/>
    <w:rsid w:val="00A13B98"/>
    <w:rsid w:val="00A13C07"/>
    <w:rsid w:val="00A13CA4"/>
    <w:rsid w:val="00A13CBC"/>
    <w:rsid w:val="00A13D6F"/>
    <w:rsid w:val="00A13DF0"/>
    <w:rsid w:val="00A13E08"/>
    <w:rsid w:val="00A13E48"/>
    <w:rsid w:val="00A13E66"/>
    <w:rsid w:val="00A13E94"/>
    <w:rsid w:val="00A13F32"/>
    <w:rsid w:val="00A1404F"/>
    <w:rsid w:val="00A140DB"/>
    <w:rsid w:val="00A14283"/>
    <w:rsid w:val="00A142DC"/>
    <w:rsid w:val="00A14319"/>
    <w:rsid w:val="00A1442C"/>
    <w:rsid w:val="00A144B4"/>
    <w:rsid w:val="00A144FC"/>
    <w:rsid w:val="00A146B0"/>
    <w:rsid w:val="00A1471C"/>
    <w:rsid w:val="00A1478C"/>
    <w:rsid w:val="00A14801"/>
    <w:rsid w:val="00A14819"/>
    <w:rsid w:val="00A148A7"/>
    <w:rsid w:val="00A14A83"/>
    <w:rsid w:val="00A14C27"/>
    <w:rsid w:val="00A14C46"/>
    <w:rsid w:val="00A14CC2"/>
    <w:rsid w:val="00A14D51"/>
    <w:rsid w:val="00A14E4D"/>
    <w:rsid w:val="00A14ECC"/>
    <w:rsid w:val="00A14F89"/>
    <w:rsid w:val="00A14F8E"/>
    <w:rsid w:val="00A15021"/>
    <w:rsid w:val="00A150BF"/>
    <w:rsid w:val="00A151D4"/>
    <w:rsid w:val="00A15259"/>
    <w:rsid w:val="00A1530F"/>
    <w:rsid w:val="00A15334"/>
    <w:rsid w:val="00A15416"/>
    <w:rsid w:val="00A1556A"/>
    <w:rsid w:val="00A1561F"/>
    <w:rsid w:val="00A1568E"/>
    <w:rsid w:val="00A15740"/>
    <w:rsid w:val="00A1579C"/>
    <w:rsid w:val="00A157DA"/>
    <w:rsid w:val="00A158AA"/>
    <w:rsid w:val="00A159DC"/>
    <w:rsid w:val="00A15A81"/>
    <w:rsid w:val="00A15B9E"/>
    <w:rsid w:val="00A15D4E"/>
    <w:rsid w:val="00A15DE4"/>
    <w:rsid w:val="00A15FF5"/>
    <w:rsid w:val="00A162AD"/>
    <w:rsid w:val="00A162BA"/>
    <w:rsid w:val="00A1633B"/>
    <w:rsid w:val="00A1634C"/>
    <w:rsid w:val="00A165EB"/>
    <w:rsid w:val="00A16669"/>
    <w:rsid w:val="00A166FF"/>
    <w:rsid w:val="00A16840"/>
    <w:rsid w:val="00A16A6E"/>
    <w:rsid w:val="00A16ACF"/>
    <w:rsid w:val="00A16B05"/>
    <w:rsid w:val="00A16B76"/>
    <w:rsid w:val="00A16B7C"/>
    <w:rsid w:val="00A16C0E"/>
    <w:rsid w:val="00A16C42"/>
    <w:rsid w:val="00A16D05"/>
    <w:rsid w:val="00A16D32"/>
    <w:rsid w:val="00A16DD5"/>
    <w:rsid w:val="00A16FD0"/>
    <w:rsid w:val="00A174C8"/>
    <w:rsid w:val="00A1753F"/>
    <w:rsid w:val="00A179B7"/>
    <w:rsid w:val="00A179CF"/>
    <w:rsid w:val="00A179E4"/>
    <w:rsid w:val="00A17B33"/>
    <w:rsid w:val="00A17C4E"/>
    <w:rsid w:val="00A17C64"/>
    <w:rsid w:val="00A17D8A"/>
    <w:rsid w:val="00A17E37"/>
    <w:rsid w:val="00A17EBD"/>
    <w:rsid w:val="00A17EEC"/>
    <w:rsid w:val="00A17F35"/>
    <w:rsid w:val="00A200C3"/>
    <w:rsid w:val="00A20106"/>
    <w:rsid w:val="00A2024F"/>
    <w:rsid w:val="00A20287"/>
    <w:rsid w:val="00A20441"/>
    <w:rsid w:val="00A2050D"/>
    <w:rsid w:val="00A20713"/>
    <w:rsid w:val="00A20714"/>
    <w:rsid w:val="00A20718"/>
    <w:rsid w:val="00A20756"/>
    <w:rsid w:val="00A2079F"/>
    <w:rsid w:val="00A2098F"/>
    <w:rsid w:val="00A20B12"/>
    <w:rsid w:val="00A20E75"/>
    <w:rsid w:val="00A20ECB"/>
    <w:rsid w:val="00A20F3A"/>
    <w:rsid w:val="00A20FA6"/>
    <w:rsid w:val="00A20FC6"/>
    <w:rsid w:val="00A20FFA"/>
    <w:rsid w:val="00A2106D"/>
    <w:rsid w:val="00A21119"/>
    <w:rsid w:val="00A2113B"/>
    <w:rsid w:val="00A211B6"/>
    <w:rsid w:val="00A2120E"/>
    <w:rsid w:val="00A2154A"/>
    <w:rsid w:val="00A21577"/>
    <w:rsid w:val="00A21593"/>
    <w:rsid w:val="00A217EC"/>
    <w:rsid w:val="00A21A6A"/>
    <w:rsid w:val="00A21AB0"/>
    <w:rsid w:val="00A21B8A"/>
    <w:rsid w:val="00A21C8A"/>
    <w:rsid w:val="00A21CED"/>
    <w:rsid w:val="00A21D71"/>
    <w:rsid w:val="00A21D80"/>
    <w:rsid w:val="00A21F2E"/>
    <w:rsid w:val="00A22271"/>
    <w:rsid w:val="00A2235F"/>
    <w:rsid w:val="00A22454"/>
    <w:rsid w:val="00A225DC"/>
    <w:rsid w:val="00A22664"/>
    <w:rsid w:val="00A226ED"/>
    <w:rsid w:val="00A229B9"/>
    <w:rsid w:val="00A22A0F"/>
    <w:rsid w:val="00A22AFE"/>
    <w:rsid w:val="00A22BBA"/>
    <w:rsid w:val="00A22C93"/>
    <w:rsid w:val="00A22D07"/>
    <w:rsid w:val="00A22D71"/>
    <w:rsid w:val="00A22E11"/>
    <w:rsid w:val="00A22EBA"/>
    <w:rsid w:val="00A22EC9"/>
    <w:rsid w:val="00A22F01"/>
    <w:rsid w:val="00A2300C"/>
    <w:rsid w:val="00A23045"/>
    <w:rsid w:val="00A230A4"/>
    <w:rsid w:val="00A230DD"/>
    <w:rsid w:val="00A2330B"/>
    <w:rsid w:val="00A2331A"/>
    <w:rsid w:val="00A233EA"/>
    <w:rsid w:val="00A23406"/>
    <w:rsid w:val="00A23487"/>
    <w:rsid w:val="00A234CA"/>
    <w:rsid w:val="00A234EA"/>
    <w:rsid w:val="00A235ED"/>
    <w:rsid w:val="00A23716"/>
    <w:rsid w:val="00A23736"/>
    <w:rsid w:val="00A237D9"/>
    <w:rsid w:val="00A2385E"/>
    <w:rsid w:val="00A2389F"/>
    <w:rsid w:val="00A238D6"/>
    <w:rsid w:val="00A23966"/>
    <w:rsid w:val="00A23A02"/>
    <w:rsid w:val="00A23AAA"/>
    <w:rsid w:val="00A23AB5"/>
    <w:rsid w:val="00A23B88"/>
    <w:rsid w:val="00A23D27"/>
    <w:rsid w:val="00A23DE6"/>
    <w:rsid w:val="00A24379"/>
    <w:rsid w:val="00A244A7"/>
    <w:rsid w:val="00A244C5"/>
    <w:rsid w:val="00A2450D"/>
    <w:rsid w:val="00A24537"/>
    <w:rsid w:val="00A2455D"/>
    <w:rsid w:val="00A2482E"/>
    <w:rsid w:val="00A24860"/>
    <w:rsid w:val="00A24AFA"/>
    <w:rsid w:val="00A24C21"/>
    <w:rsid w:val="00A24CF3"/>
    <w:rsid w:val="00A24D50"/>
    <w:rsid w:val="00A24DC4"/>
    <w:rsid w:val="00A24DD8"/>
    <w:rsid w:val="00A24EFA"/>
    <w:rsid w:val="00A25452"/>
    <w:rsid w:val="00A254CD"/>
    <w:rsid w:val="00A25596"/>
    <w:rsid w:val="00A2568B"/>
    <w:rsid w:val="00A2570F"/>
    <w:rsid w:val="00A258EA"/>
    <w:rsid w:val="00A25968"/>
    <w:rsid w:val="00A25A63"/>
    <w:rsid w:val="00A25AD7"/>
    <w:rsid w:val="00A25C09"/>
    <w:rsid w:val="00A25D0F"/>
    <w:rsid w:val="00A25DC9"/>
    <w:rsid w:val="00A25E33"/>
    <w:rsid w:val="00A25E36"/>
    <w:rsid w:val="00A25E80"/>
    <w:rsid w:val="00A25ECF"/>
    <w:rsid w:val="00A26004"/>
    <w:rsid w:val="00A26024"/>
    <w:rsid w:val="00A261D2"/>
    <w:rsid w:val="00A261E3"/>
    <w:rsid w:val="00A263DA"/>
    <w:rsid w:val="00A26433"/>
    <w:rsid w:val="00A2656B"/>
    <w:rsid w:val="00A265C7"/>
    <w:rsid w:val="00A265D7"/>
    <w:rsid w:val="00A26622"/>
    <w:rsid w:val="00A267A1"/>
    <w:rsid w:val="00A26876"/>
    <w:rsid w:val="00A2694A"/>
    <w:rsid w:val="00A26A07"/>
    <w:rsid w:val="00A26AA2"/>
    <w:rsid w:val="00A26B66"/>
    <w:rsid w:val="00A26C1F"/>
    <w:rsid w:val="00A26C2D"/>
    <w:rsid w:val="00A26DF5"/>
    <w:rsid w:val="00A26ED2"/>
    <w:rsid w:val="00A26F43"/>
    <w:rsid w:val="00A27001"/>
    <w:rsid w:val="00A2717F"/>
    <w:rsid w:val="00A271B1"/>
    <w:rsid w:val="00A272B4"/>
    <w:rsid w:val="00A273BB"/>
    <w:rsid w:val="00A273DE"/>
    <w:rsid w:val="00A273FF"/>
    <w:rsid w:val="00A27573"/>
    <w:rsid w:val="00A275E0"/>
    <w:rsid w:val="00A2760B"/>
    <w:rsid w:val="00A2763A"/>
    <w:rsid w:val="00A2779A"/>
    <w:rsid w:val="00A27820"/>
    <w:rsid w:val="00A278BF"/>
    <w:rsid w:val="00A27978"/>
    <w:rsid w:val="00A279E0"/>
    <w:rsid w:val="00A27B36"/>
    <w:rsid w:val="00A27B80"/>
    <w:rsid w:val="00A27C1E"/>
    <w:rsid w:val="00A27D30"/>
    <w:rsid w:val="00A27D47"/>
    <w:rsid w:val="00A27E95"/>
    <w:rsid w:val="00A27F04"/>
    <w:rsid w:val="00A3008A"/>
    <w:rsid w:val="00A3031A"/>
    <w:rsid w:val="00A30426"/>
    <w:rsid w:val="00A3063C"/>
    <w:rsid w:val="00A306EA"/>
    <w:rsid w:val="00A307B8"/>
    <w:rsid w:val="00A30A93"/>
    <w:rsid w:val="00A30B3E"/>
    <w:rsid w:val="00A30B93"/>
    <w:rsid w:val="00A30C9B"/>
    <w:rsid w:val="00A30CEC"/>
    <w:rsid w:val="00A30D34"/>
    <w:rsid w:val="00A30D4E"/>
    <w:rsid w:val="00A30D60"/>
    <w:rsid w:val="00A30D68"/>
    <w:rsid w:val="00A30DA3"/>
    <w:rsid w:val="00A30E10"/>
    <w:rsid w:val="00A30EA3"/>
    <w:rsid w:val="00A31008"/>
    <w:rsid w:val="00A312D1"/>
    <w:rsid w:val="00A314EF"/>
    <w:rsid w:val="00A31696"/>
    <w:rsid w:val="00A31819"/>
    <w:rsid w:val="00A31870"/>
    <w:rsid w:val="00A31895"/>
    <w:rsid w:val="00A31A50"/>
    <w:rsid w:val="00A31A62"/>
    <w:rsid w:val="00A31A68"/>
    <w:rsid w:val="00A31BFE"/>
    <w:rsid w:val="00A31C55"/>
    <w:rsid w:val="00A31D3D"/>
    <w:rsid w:val="00A31DBF"/>
    <w:rsid w:val="00A31E6B"/>
    <w:rsid w:val="00A31F93"/>
    <w:rsid w:val="00A320CE"/>
    <w:rsid w:val="00A321AA"/>
    <w:rsid w:val="00A321CB"/>
    <w:rsid w:val="00A32213"/>
    <w:rsid w:val="00A3223B"/>
    <w:rsid w:val="00A322C2"/>
    <w:rsid w:val="00A323A8"/>
    <w:rsid w:val="00A32436"/>
    <w:rsid w:val="00A32462"/>
    <w:rsid w:val="00A324E9"/>
    <w:rsid w:val="00A32536"/>
    <w:rsid w:val="00A3264B"/>
    <w:rsid w:val="00A326C0"/>
    <w:rsid w:val="00A326DD"/>
    <w:rsid w:val="00A3272F"/>
    <w:rsid w:val="00A32952"/>
    <w:rsid w:val="00A32970"/>
    <w:rsid w:val="00A3299E"/>
    <w:rsid w:val="00A329B6"/>
    <w:rsid w:val="00A32AA6"/>
    <w:rsid w:val="00A32BE4"/>
    <w:rsid w:val="00A32C01"/>
    <w:rsid w:val="00A32D7C"/>
    <w:rsid w:val="00A32D96"/>
    <w:rsid w:val="00A32DA8"/>
    <w:rsid w:val="00A32E40"/>
    <w:rsid w:val="00A32E77"/>
    <w:rsid w:val="00A32F73"/>
    <w:rsid w:val="00A33024"/>
    <w:rsid w:val="00A3326E"/>
    <w:rsid w:val="00A3336C"/>
    <w:rsid w:val="00A33406"/>
    <w:rsid w:val="00A334C5"/>
    <w:rsid w:val="00A33592"/>
    <w:rsid w:val="00A3359B"/>
    <w:rsid w:val="00A335B3"/>
    <w:rsid w:val="00A335B9"/>
    <w:rsid w:val="00A33646"/>
    <w:rsid w:val="00A33716"/>
    <w:rsid w:val="00A337C1"/>
    <w:rsid w:val="00A33856"/>
    <w:rsid w:val="00A33878"/>
    <w:rsid w:val="00A339BA"/>
    <w:rsid w:val="00A33B68"/>
    <w:rsid w:val="00A33DAD"/>
    <w:rsid w:val="00A33F84"/>
    <w:rsid w:val="00A34263"/>
    <w:rsid w:val="00A34272"/>
    <w:rsid w:val="00A3432C"/>
    <w:rsid w:val="00A34371"/>
    <w:rsid w:val="00A34373"/>
    <w:rsid w:val="00A34397"/>
    <w:rsid w:val="00A34786"/>
    <w:rsid w:val="00A34885"/>
    <w:rsid w:val="00A3498F"/>
    <w:rsid w:val="00A3499E"/>
    <w:rsid w:val="00A349A0"/>
    <w:rsid w:val="00A349C9"/>
    <w:rsid w:val="00A34B95"/>
    <w:rsid w:val="00A34CC8"/>
    <w:rsid w:val="00A34EBC"/>
    <w:rsid w:val="00A34F2A"/>
    <w:rsid w:val="00A34FEC"/>
    <w:rsid w:val="00A3500E"/>
    <w:rsid w:val="00A35097"/>
    <w:rsid w:val="00A350E0"/>
    <w:rsid w:val="00A351CE"/>
    <w:rsid w:val="00A35357"/>
    <w:rsid w:val="00A35371"/>
    <w:rsid w:val="00A3538F"/>
    <w:rsid w:val="00A35418"/>
    <w:rsid w:val="00A35427"/>
    <w:rsid w:val="00A35455"/>
    <w:rsid w:val="00A35498"/>
    <w:rsid w:val="00A3558E"/>
    <w:rsid w:val="00A355C6"/>
    <w:rsid w:val="00A3563F"/>
    <w:rsid w:val="00A35749"/>
    <w:rsid w:val="00A358CF"/>
    <w:rsid w:val="00A3596B"/>
    <w:rsid w:val="00A35A47"/>
    <w:rsid w:val="00A35A5F"/>
    <w:rsid w:val="00A35AB5"/>
    <w:rsid w:val="00A35D3F"/>
    <w:rsid w:val="00A35D74"/>
    <w:rsid w:val="00A35F9F"/>
    <w:rsid w:val="00A36145"/>
    <w:rsid w:val="00A36167"/>
    <w:rsid w:val="00A36261"/>
    <w:rsid w:val="00A36265"/>
    <w:rsid w:val="00A3626E"/>
    <w:rsid w:val="00A362E3"/>
    <w:rsid w:val="00A3634D"/>
    <w:rsid w:val="00A364C4"/>
    <w:rsid w:val="00A36531"/>
    <w:rsid w:val="00A3658D"/>
    <w:rsid w:val="00A365E5"/>
    <w:rsid w:val="00A3669D"/>
    <w:rsid w:val="00A3677C"/>
    <w:rsid w:val="00A368A7"/>
    <w:rsid w:val="00A36947"/>
    <w:rsid w:val="00A36954"/>
    <w:rsid w:val="00A36AA9"/>
    <w:rsid w:val="00A36BBE"/>
    <w:rsid w:val="00A36C4D"/>
    <w:rsid w:val="00A36C6C"/>
    <w:rsid w:val="00A36D4F"/>
    <w:rsid w:val="00A36DC3"/>
    <w:rsid w:val="00A37076"/>
    <w:rsid w:val="00A37395"/>
    <w:rsid w:val="00A37436"/>
    <w:rsid w:val="00A37487"/>
    <w:rsid w:val="00A3759B"/>
    <w:rsid w:val="00A37620"/>
    <w:rsid w:val="00A376C2"/>
    <w:rsid w:val="00A3778F"/>
    <w:rsid w:val="00A377DE"/>
    <w:rsid w:val="00A37900"/>
    <w:rsid w:val="00A379AD"/>
    <w:rsid w:val="00A37C2D"/>
    <w:rsid w:val="00A37C76"/>
    <w:rsid w:val="00A37CB0"/>
    <w:rsid w:val="00A37D71"/>
    <w:rsid w:val="00A37DA8"/>
    <w:rsid w:val="00A37DD5"/>
    <w:rsid w:val="00A37E59"/>
    <w:rsid w:val="00A37F19"/>
    <w:rsid w:val="00A40053"/>
    <w:rsid w:val="00A4010F"/>
    <w:rsid w:val="00A40146"/>
    <w:rsid w:val="00A4014C"/>
    <w:rsid w:val="00A40160"/>
    <w:rsid w:val="00A401AE"/>
    <w:rsid w:val="00A4027D"/>
    <w:rsid w:val="00A402E9"/>
    <w:rsid w:val="00A403ED"/>
    <w:rsid w:val="00A4045D"/>
    <w:rsid w:val="00A404BF"/>
    <w:rsid w:val="00A4063B"/>
    <w:rsid w:val="00A40869"/>
    <w:rsid w:val="00A408A7"/>
    <w:rsid w:val="00A40BC9"/>
    <w:rsid w:val="00A40D49"/>
    <w:rsid w:val="00A40DE7"/>
    <w:rsid w:val="00A40E51"/>
    <w:rsid w:val="00A40E6F"/>
    <w:rsid w:val="00A40FE5"/>
    <w:rsid w:val="00A41043"/>
    <w:rsid w:val="00A41074"/>
    <w:rsid w:val="00A41241"/>
    <w:rsid w:val="00A41389"/>
    <w:rsid w:val="00A414BC"/>
    <w:rsid w:val="00A41506"/>
    <w:rsid w:val="00A416DA"/>
    <w:rsid w:val="00A41774"/>
    <w:rsid w:val="00A417D3"/>
    <w:rsid w:val="00A41812"/>
    <w:rsid w:val="00A41B03"/>
    <w:rsid w:val="00A41BA2"/>
    <w:rsid w:val="00A41BF4"/>
    <w:rsid w:val="00A41D5F"/>
    <w:rsid w:val="00A41D8A"/>
    <w:rsid w:val="00A41D99"/>
    <w:rsid w:val="00A41DA9"/>
    <w:rsid w:val="00A420B7"/>
    <w:rsid w:val="00A420BE"/>
    <w:rsid w:val="00A42100"/>
    <w:rsid w:val="00A42101"/>
    <w:rsid w:val="00A4216C"/>
    <w:rsid w:val="00A423B5"/>
    <w:rsid w:val="00A423B8"/>
    <w:rsid w:val="00A42456"/>
    <w:rsid w:val="00A42474"/>
    <w:rsid w:val="00A424BF"/>
    <w:rsid w:val="00A426E0"/>
    <w:rsid w:val="00A42753"/>
    <w:rsid w:val="00A42ACE"/>
    <w:rsid w:val="00A42AD7"/>
    <w:rsid w:val="00A42BFE"/>
    <w:rsid w:val="00A42C82"/>
    <w:rsid w:val="00A42D80"/>
    <w:rsid w:val="00A42D98"/>
    <w:rsid w:val="00A42D9E"/>
    <w:rsid w:val="00A42E37"/>
    <w:rsid w:val="00A42FF8"/>
    <w:rsid w:val="00A43093"/>
    <w:rsid w:val="00A43388"/>
    <w:rsid w:val="00A4344A"/>
    <w:rsid w:val="00A43455"/>
    <w:rsid w:val="00A434A4"/>
    <w:rsid w:val="00A434DE"/>
    <w:rsid w:val="00A43500"/>
    <w:rsid w:val="00A4350D"/>
    <w:rsid w:val="00A435EA"/>
    <w:rsid w:val="00A436E2"/>
    <w:rsid w:val="00A43751"/>
    <w:rsid w:val="00A4387D"/>
    <w:rsid w:val="00A438CE"/>
    <w:rsid w:val="00A43924"/>
    <w:rsid w:val="00A439C3"/>
    <w:rsid w:val="00A439E0"/>
    <w:rsid w:val="00A43B42"/>
    <w:rsid w:val="00A43C7B"/>
    <w:rsid w:val="00A43CAB"/>
    <w:rsid w:val="00A43FBD"/>
    <w:rsid w:val="00A44010"/>
    <w:rsid w:val="00A4402D"/>
    <w:rsid w:val="00A440F4"/>
    <w:rsid w:val="00A440F8"/>
    <w:rsid w:val="00A44196"/>
    <w:rsid w:val="00A443B8"/>
    <w:rsid w:val="00A44552"/>
    <w:rsid w:val="00A4455D"/>
    <w:rsid w:val="00A446B0"/>
    <w:rsid w:val="00A447F7"/>
    <w:rsid w:val="00A44804"/>
    <w:rsid w:val="00A44873"/>
    <w:rsid w:val="00A449F8"/>
    <w:rsid w:val="00A44A22"/>
    <w:rsid w:val="00A44AB5"/>
    <w:rsid w:val="00A44AD7"/>
    <w:rsid w:val="00A44B7E"/>
    <w:rsid w:val="00A44BB4"/>
    <w:rsid w:val="00A44BEF"/>
    <w:rsid w:val="00A44C5F"/>
    <w:rsid w:val="00A44D92"/>
    <w:rsid w:val="00A44EE1"/>
    <w:rsid w:val="00A44F7A"/>
    <w:rsid w:val="00A45054"/>
    <w:rsid w:val="00A45420"/>
    <w:rsid w:val="00A45434"/>
    <w:rsid w:val="00A4547F"/>
    <w:rsid w:val="00A455C5"/>
    <w:rsid w:val="00A45647"/>
    <w:rsid w:val="00A45796"/>
    <w:rsid w:val="00A457B7"/>
    <w:rsid w:val="00A458B1"/>
    <w:rsid w:val="00A4590C"/>
    <w:rsid w:val="00A45969"/>
    <w:rsid w:val="00A45CAD"/>
    <w:rsid w:val="00A45CFE"/>
    <w:rsid w:val="00A45D63"/>
    <w:rsid w:val="00A45E04"/>
    <w:rsid w:val="00A460C4"/>
    <w:rsid w:val="00A460E9"/>
    <w:rsid w:val="00A461D0"/>
    <w:rsid w:val="00A4623F"/>
    <w:rsid w:val="00A46275"/>
    <w:rsid w:val="00A46443"/>
    <w:rsid w:val="00A4653D"/>
    <w:rsid w:val="00A4656E"/>
    <w:rsid w:val="00A465D6"/>
    <w:rsid w:val="00A4662B"/>
    <w:rsid w:val="00A4663A"/>
    <w:rsid w:val="00A4668B"/>
    <w:rsid w:val="00A46737"/>
    <w:rsid w:val="00A46878"/>
    <w:rsid w:val="00A4696A"/>
    <w:rsid w:val="00A46A45"/>
    <w:rsid w:val="00A46A94"/>
    <w:rsid w:val="00A46ACE"/>
    <w:rsid w:val="00A46C4C"/>
    <w:rsid w:val="00A46CDF"/>
    <w:rsid w:val="00A470C4"/>
    <w:rsid w:val="00A470F8"/>
    <w:rsid w:val="00A4715F"/>
    <w:rsid w:val="00A47216"/>
    <w:rsid w:val="00A47273"/>
    <w:rsid w:val="00A4727F"/>
    <w:rsid w:val="00A47415"/>
    <w:rsid w:val="00A4747E"/>
    <w:rsid w:val="00A474E0"/>
    <w:rsid w:val="00A474FD"/>
    <w:rsid w:val="00A47506"/>
    <w:rsid w:val="00A4754B"/>
    <w:rsid w:val="00A47590"/>
    <w:rsid w:val="00A4760C"/>
    <w:rsid w:val="00A47791"/>
    <w:rsid w:val="00A477AD"/>
    <w:rsid w:val="00A477C2"/>
    <w:rsid w:val="00A478C9"/>
    <w:rsid w:val="00A479D8"/>
    <w:rsid w:val="00A47DAA"/>
    <w:rsid w:val="00A47E89"/>
    <w:rsid w:val="00A50095"/>
    <w:rsid w:val="00A5012E"/>
    <w:rsid w:val="00A501FA"/>
    <w:rsid w:val="00A50253"/>
    <w:rsid w:val="00A502CA"/>
    <w:rsid w:val="00A502F0"/>
    <w:rsid w:val="00A5062F"/>
    <w:rsid w:val="00A50668"/>
    <w:rsid w:val="00A506A3"/>
    <w:rsid w:val="00A506B4"/>
    <w:rsid w:val="00A506F0"/>
    <w:rsid w:val="00A506FD"/>
    <w:rsid w:val="00A50701"/>
    <w:rsid w:val="00A50760"/>
    <w:rsid w:val="00A5085E"/>
    <w:rsid w:val="00A50883"/>
    <w:rsid w:val="00A50A69"/>
    <w:rsid w:val="00A50B11"/>
    <w:rsid w:val="00A50C18"/>
    <w:rsid w:val="00A50E8A"/>
    <w:rsid w:val="00A50E97"/>
    <w:rsid w:val="00A50E99"/>
    <w:rsid w:val="00A50EA3"/>
    <w:rsid w:val="00A50F06"/>
    <w:rsid w:val="00A50F32"/>
    <w:rsid w:val="00A50FEC"/>
    <w:rsid w:val="00A51029"/>
    <w:rsid w:val="00A51143"/>
    <w:rsid w:val="00A5115A"/>
    <w:rsid w:val="00A511EA"/>
    <w:rsid w:val="00A511F3"/>
    <w:rsid w:val="00A5127D"/>
    <w:rsid w:val="00A512C5"/>
    <w:rsid w:val="00A51305"/>
    <w:rsid w:val="00A5131D"/>
    <w:rsid w:val="00A5137D"/>
    <w:rsid w:val="00A513D0"/>
    <w:rsid w:val="00A51454"/>
    <w:rsid w:val="00A5151A"/>
    <w:rsid w:val="00A515F7"/>
    <w:rsid w:val="00A51739"/>
    <w:rsid w:val="00A517FC"/>
    <w:rsid w:val="00A519A6"/>
    <w:rsid w:val="00A519EC"/>
    <w:rsid w:val="00A51A41"/>
    <w:rsid w:val="00A51A88"/>
    <w:rsid w:val="00A51B21"/>
    <w:rsid w:val="00A51B35"/>
    <w:rsid w:val="00A51D39"/>
    <w:rsid w:val="00A51DD3"/>
    <w:rsid w:val="00A51F96"/>
    <w:rsid w:val="00A52014"/>
    <w:rsid w:val="00A52060"/>
    <w:rsid w:val="00A52067"/>
    <w:rsid w:val="00A520B6"/>
    <w:rsid w:val="00A520D7"/>
    <w:rsid w:val="00A52163"/>
    <w:rsid w:val="00A5223F"/>
    <w:rsid w:val="00A52266"/>
    <w:rsid w:val="00A52352"/>
    <w:rsid w:val="00A52359"/>
    <w:rsid w:val="00A52568"/>
    <w:rsid w:val="00A52674"/>
    <w:rsid w:val="00A526E2"/>
    <w:rsid w:val="00A5277F"/>
    <w:rsid w:val="00A52873"/>
    <w:rsid w:val="00A529FA"/>
    <w:rsid w:val="00A52B68"/>
    <w:rsid w:val="00A52CEE"/>
    <w:rsid w:val="00A52D4F"/>
    <w:rsid w:val="00A52E0F"/>
    <w:rsid w:val="00A52E97"/>
    <w:rsid w:val="00A5305D"/>
    <w:rsid w:val="00A530CA"/>
    <w:rsid w:val="00A53454"/>
    <w:rsid w:val="00A534A7"/>
    <w:rsid w:val="00A534EC"/>
    <w:rsid w:val="00A53685"/>
    <w:rsid w:val="00A53706"/>
    <w:rsid w:val="00A537E2"/>
    <w:rsid w:val="00A53858"/>
    <w:rsid w:val="00A538C9"/>
    <w:rsid w:val="00A53990"/>
    <w:rsid w:val="00A539BD"/>
    <w:rsid w:val="00A53A80"/>
    <w:rsid w:val="00A53B5E"/>
    <w:rsid w:val="00A53D00"/>
    <w:rsid w:val="00A53DAB"/>
    <w:rsid w:val="00A5404D"/>
    <w:rsid w:val="00A5407E"/>
    <w:rsid w:val="00A5408C"/>
    <w:rsid w:val="00A540BF"/>
    <w:rsid w:val="00A54195"/>
    <w:rsid w:val="00A541EF"/>
    <w:rsid w:val="00A5422A"/>
    <w:rsid w:val="00A54251"/>
    <w:rsid w:val="00A54273"/>
    <w:rsid w:val="00A5431E"/>
    <w:rsid w:val="00A543ED"/>
    <w:rsid w:val="00A54401"/>
    <w:rsid w:val="00A546D5"/>
    <w:rsid w:val="00A54758"/>
    <w:rsid w:val="00A54777"/>
    <w:rsid w:val="00A547BE"/>
    <w:rsid w:val="00A54813"/>
    <w:rsid w:val="00A54965"/>
    <w:rsid w:val="00A549E6"/>
    <w:rsid w:val="00A54AAA"/>
    <w:rsid w:val="00A54B4E"/>
    <w:rsid w:val="00A54BE4"/>
    <w:rsid w:val="00A54D37"/>
    <w:rsid w:val="00A54ECB"/>
    <w:rsid w:val="00A54F86"/>
    <w:rsid w:val="00A55002"/>
    <w:rsid w:val="00A550F4"/>
    <w:rsid w:val="00A5514C"/>
    <w:rsid w:val="00A5527A"/>
    <w:rsid w:val="00A552BA"/>
    <w:rsid w:val="00A55344"/>
    <w:rsid w:val="00A55428"/>
    <w:rsid w:val="00A55446"/>
    <w:rsid w:val="00A554A3"/>
    <w:rsid w:val="00A554A7"/>
    <w:rsid w:val="00A554B3"/>
    <w:rsid w:val="00A55570"/>
    <w:rsid w:val="00A55684"/>
    <w:rsid w:val="00A556BF"/>
    <w:rsid w:val="00A5575B"/>
    <w:rsid w:val="00A557A6"/>
    <w:rsid w:val="00A557B0"/>
    <w:rsid w:val="00A558B4"/>
    <w:rsid w:val="00A558C0"/>
    <w:rsid w:val="00A558CE"/>
    <w:rsid w:val="00A558DD"/>
    <w:rsid w:val="00A55AE0"/>
    <w:rsid w:val="00A55B64"/>
    <w:rsid w:val="00A55E48"/>
    <w:rsid w:val="00A55E7D"/>
    <w:rsid w:val="00A55E97"/>
    <w:rsid w:val="00A56039"/>
    <w:rsid w:val="00A560CB"/>
    <w:rsid w:val="00A561BE"/>
    <w:rsid w:val="00A56287"/>
    <w:rsid w:val="00A56352"/>
    <w:rsid w:val="00A5670E"/>
    <w:rsid w:val="00A568A2"/>
    <w:rsid w:val="00A56927"/>
    <w:rsid w:val="00A5694A"/>
    <w:rsid w:val="00A56BB3"/>
    <w:rsid w:val="00A56F24"/>
    <w:rsid w:val="00A57062"/>
    <w:rsid w:val="00A57139"/>
    <w:rsid w:val="00A57223"/>
    <w:rsid w:val="00A57335"/>
    <w:rsid w:val="00A5739F"/>
    <w:rsid w:val="00A5742D"/>
    <w:rsid w:val="00A574A8"/>
    <w:rsid w:val="00A5754B"/>
    <w:rsid w:val="00A5758A"/>
    <w:rsid w:val="00A5759E"/>
    <w:rsid w:val="00A57790"/>
    <w:rsid w:val="00A5779F"/>
    <w:rsid w:val="00A57993"/>
    <w:rsid w:val="00A57A68"/>
    <w:rsid w:val="00A57C42"/>
    <w:rsid w:val="00A57D60"/>
    <w:rsid w:val="00A57E8B"/>
    <w:rsid w:val="00A57F8F"/>
    <w:rsid w:val="00A57F93"/>
    <w:rsid w:val="00A57FF7"/>
    <w:rsid w:val="00A60240"/>
    <w:rsid w:val="00A6030D"/>
    <w:rsid w:val="00A6037B"/>
    <w:rsid w:val="00A60390"/>
    <w:rsid w:val="00A603D2"/>
    <w:rsid w:val="00A60474"/>
    <w:rsid w:val="00A60486"/>
    <w:rsid w:val="00A6059E"/>
    <w:rsid w:val="00A6065A"/>
    <w:rsid w:val="00A60660"/>
    <w:rsid w:val="00A60661"/>
    <w:rsid w:val="00A606AD"/>
    <w:rsid w:val="00A606E2"/>
    <w:rsid w:val="00A6070B"/>
    <w:rsid w:val="00A60738"/>
    <w:rsid w:val="00A60B16"/>
    <w:rsid w:val="00A60C85"/>
    <w:rsid w:val="00A60CB3"/>
    <w:rsid w:val="00A60E7B"/>
    <w:rsid w:val="00A60ED6"/>
    <w:rsid w:val="00A60F60"/>
    <w:rsid w:val="00A60F76"/>
    <w:rsid w:val="00A60FBC"/>
    <w:rsid w:val="00A60FE1"/>
    <w:rsid w:val="00A61204"/>
    <w:rsid w:val="00A612A9"/>
    <w:rsid w:val="00A61385"/>
    <w:rsid w:val="00A614E2"/>
    <w:rsid w:val="00A6151D"/>
    <w:rsid w:val="00A61663"/>
    <w:rsid w:val="00A61667"/>
    <w:rsid w:val="00A61A21"/>
    <w:rsid w:val="00A61AD5"/>
    <w:rsid w:val="00A61BBF"/>
    <w:rsid w:val="00A61C3E"/>
    <w:rsid w:val="00A61C86"/>
    <w:rsid w:val="00A61D11"/>
    <w:rsid w:val="00A61D12"/>
    <w:rsid w:val="00A61DE8"/>
    <w:rsid w:val="00A61DF7"/>
    <w:rsid w:val="00A61E5A"/>
    <w:rsid w:val="00A61F65"/>
    <w:rsid w:val="00A61FB9"/>
    <w:rsid w:val="00A6207B"/>
    <w:rsid w:val="00A620FD"/>
    <w:rsid w:val="00A62120"/>
    <w:rsid w:val="00A62137"/>
    <w:rsid w:val="00A62182"/>
    <w:rsid w:val="00A62395"/>
    <w:rsid w:val="00A624C9"/>
    <w:rsid w:val="00A624E5"/>
    <w:rsid w:val="00A62636"/>
    <w:rsid w:val="00A626B8"/>
    <w:rsid w:val="00A626E8"/>
    <w:rsid w:val="00A62792"/>
    <w:rsid w:val="00A62916"/>
    <w:rsid w:val="00A62971"/>
    <w:rsid w:val="00A62ADD"/>
    <w:rsid w:val="00A62C44"/>
    <w:rsid w:val="00A62C60"/>
    <w:rsid w:val="00A62DB1"/>
    <w:rsid w:val="00A62E48"/>
    <w:rsid w:val="00A62ED6"/>
    <w:rsid w:val="00A63007"/>
    <w:rsid w:val="00A63085"/>
    <w:rsid w:val="00A63222"/>
    <w:rsid w:val="00A63345"/>
    <w:rsid w:val="00A63356"/>
    <w:rsid w:val="00A633E1"/>
    <w:rsid w:val="00A6350E"/>
    <w:rsid w:val="00A635A8"/>
    <w:rsid w:val="00A6390F"/>
    <w:rsid w:val="00A63A04"/>
    <w:rsid w:val="00A63A2F"/>
    <w:rsid w:val="00A63AF6"/>
    <w:rsid w:val="00A63B64"/>
    <w:rsid w:val="00A63B85"/>
    <w:rsid w:val="00A63BED"/>
    <w:rsid w:val="00A63C28"/>
    <w:rsid w:val="00A63C49"/>
    <w:rsid w:val="00A63C7E"/>
    <w:rsid w:val="00A63DAA"/>
    <w:rsid w:val="00A641C2"/>
    <w:rsid w:val="00A64270"/>
    <w:rsid w:val="00A642EB"/>
    <w:rsid w:val="00A6431C"/>
    <w:rsid w:val="00A64364"/>
    <w:rsid w:val="00A6438A"/>
    <w:rsid w:val="00A643F0"/>
    <w:rsid w:val="00A64407"/>
    <w:rsid w:val="00A64475"/>
    <w:rsid w:val="00A6450E"/>
    <w:rsid w:val="00A647C2"/>
    <w:rsid w:val="00A647CA"/>
    <w:rsid w:val="00A647DF"/>
    <w:rsid w:val="00A64950"/>
    <w:rsid w:val="00A64994"/>
    <w:rsid w:val="00A64A8B"/>
    <w:rsid w:val="00A64B8E"/>
    <w:rsid w:val="00A64C96"/>
    <w:rsid w:val="00A64E6B"/>
    <w:rsid w:val="00A64F76"/>
    <w:rsid w:val="00A64FDA"/>
    <w:rsid w:val="00A6504D"/>
    <w:rsid w:val="00A65111"/>
    <w:rsid w:val="00A65187"/>
    <w:rsid w:val="00A651BC"/>
    <w:rsid w:val="00A65320"/>
    <w:rsid w:val="00A65584"/>
    <w:rsid w:val="00A655EA"/>
    <w:rsid w:val="00A655F9"/>
    <w:rsid w:val="00A65610"/>
    <w:rsid w:val="00A65621"/>
    <w:rsid w:val="00A65671"/>
    <w:rsid w:val="00A6582A"/>
    <w:rsid w:val="00A65834"/>
    <w:rsid w:val="00A6588F"/>
    <w:rsid w:val="00A658E8"/>
    <w:rsid w:val="00A658FA"/>
    <w:rsid w:val="00A65A37"/>
    <w:rsid w:val="00A65B52"/>
    <w:rsid w:val="00A65BFC"/>
    <w:rsid w:val="00A65C39"/>
    <w:rsid w:val="00A65C88"/>
    <w:rsid w:val="00A65D52"/>
    <w:rsid w:val="00A65D6C"/>
    <w:rsid w:val="00A65D9F"/>
    <w:rsid w:val="00A65F99"/>
    <w:rsid w:val="00A65FB9"/>
    <w:rsid w:val="00A660EE"/>
    <w:rsid w:val="00A661C1"/>
    <w:rsid w:val="00A661FD"/>
    <w:rsid w:val="00A66222"/>
    <w:rsid w:val="00A6624B"/>
    <w:rsid w:val="00A6629F"/>
    <w:rsid w:val="00A662F9"/>
    <w:rsid w:val="00A663E1"/>
    <w:rsid w:val="00A66600"/>
    <w:rsid w:val="00A66677"/>
    <w:rsid w:val="00A666BB"/>
    <w:rsid w:val="00A66870"/>
    <w:rsid w:val="00A668E4"/>
    <w:rsid w:val="00A66B25"/>
    <w:rsid w:val="00A66B47"/>
    <w:rsid w:val="00A66B80"/>
    <w:rsid w:val="00A66BE5"/>
    <w:rsid w:val="00A66C16"/>
    <w:rsid w:val="00A66C1E"/>
    <w:rsid w:val="00A66CDB"/>
    <w:rsid w:val="00A66D03"/>
    <w:rsid w:val="00A66D1B"/>
    <w:rsid w:val="00A66FCB"/>
    <w:rsid w:val="00A67211"/>
    <w:rsid w:val="00A67259"/>
    <w:rsid w:val="00A67349"/>
    <w:rsid w:val="00A67359"/>
    <w:rsid w:val="00A673BC"/>
    <w:rsid w:val="00A67443"/>
    <w:rsid w:val="00A67482"/>
    <w:rsid w:val="00A6764D"/>
    <w:rsid w:val="00A6768E"/>
    <w:rsid w:val="00A67943"/>
    <w:rsid w:val="00A679DD"/>
    <w:rsid w:val="00A67A09"/>
    <w:rsid w:val="00A67AAE"/>
    <w:rsid w:val="00A67B36"/>
    <w:rsid w:val="00A67BCF"/>
    <w:rsid w:val="00A67C0B"/>
    <w:rsid w:val="00A67C2B"/>
    <w:rsid w:val="00A67C55"/>
    <w:rsid w:val="00A67C5E"/>
    <w:rsid w:val="00A67C7B"/>
    <w:rsid w:val="00A67CB6"/>
    <w:rsid w:val="00A67EEE"/>
    <w:rsid w:val="00A67F12"/>
    <w:rsid w:val="00A67F27"/>
    <w:rsid w:val="00A67FBF"/>
    <w:rsid w:val="00A7016B"/>
    <w:rsid w:val="00A7017B"/>
    <w:rsid w:val="00A70229"/>
    <w:rsid w:val="00A7036F"/>
    <w:rsid w:val="00A70AC2"/>
    <w:rsid w:val="00A70BB2"/>
    <w:rsid w:val="00A70C4C"/>
    <w:rsid w:val="00A70CF0"/>
    <w:rsid w:val="00A70DF1"/>
    <w:rsid w:val="00A70EA4"/>
    <w:rsid w:val="00A70EF6"/>
    <w:rsid w:val="00A710FE"/>
    <w:rsid w:val="00A712FA"/>
    <w:rsid w:val="00A7138C"/>
    <w:rsid w:val="00A71456"/>
    <w:rsid w:val="00A7152D"/>
    <w:rsid w:val="00A715A5"/>
    <w:rsid w:val="00A715E7"/>
    <w:rsid w:val="00A71728"/>
    <w:rsid w:val="00A71A19"/>
    <w:rsid w:val="00A71BC8"/>
    <w:rsid w:val="00A71BCC"/>
    <w:rsid w:val="00A71C85"/>
    <w:rsid w:val="00A71E87"/>
    <w:rsid w:val="00A71F80"/>
    <w:rsid w:val="00A71FAA"/>
    <w:rsid w:val="00A7229F"/>
    <w:rsid w:val="00A72319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B29"/>
    <w:rsid w:val="00A72D27"/>
    <w:rsid w:val="00A72E17"/>
    <w:rsid w:val="00A72E84"/>
    <w:rsid w:val="00A7306C"/>
    <w:rsid w:val="00A730CC"/>
    <w:rsid w:val="00A73170"/>
    <w:rsid w:val="00A7341D"/>
    <w:rsid w:val="00A73424"/>
    <w:rsid w:val="00A73545"/>
    <w:rsid w:val="00A7360D"/>
    <w:rsid w:val="00A7362D"/>
    <w:rsid w:val="00A73656"/>
    <w:rsid w:val="00A73676"/>
    <w:rsid w:val="00A73711"/>
    <w:rsid w:val="00A737F6"/>
    <w:rsid w:val="00A7383F"/>
    <w:rsid w:val="00A73A4A"/>
    <w:rsid w:val="00A73B02"/>
    <w:rsid w:val="00A73D4C"/>
    <w:rsid w:val="00A73F9E"/>
    <w:rsid w:val="00A7420F"/>
    <w:rsid w:val="00A7426F"/>
    <w:rsid w:val="00A742D4"/>
    <w:rsid w:val="00A74356"/>
    <w:rsid w:val="00A7435D"/>
    <w:rsid w:val="00A743B7"/>
    <w:rsid w:val="00A744FD"/>
    <w:rsid w:val="00A74546"/>
    <w:rsid w:val="00A745CA"/>
    <w:rsid w:val="00A7467D"/>
    <w:rsid w:val="00A7488F"/>
    <w:rsid w:val="00A748D8"/>
    <w:rsid w:val="00A748F5"/>
    <w:rsid w:val="00A74A50"/>
    <w:rsid w:val="00A74CAF"/>
    <w:rsid w:val="00A74D29"/>
    <w:rsid w:val="00A74D97"/>
    <w:rsid w:val="00A74F6C"/>
    <w:rsid w:val="00A75069"/>
    <w:rsid w:val="00A750E8"/>
    <w:rsid w:val="00A75291"/>
    <w:rsid w:val="00A754F5"/>
    <w:rsid w:val="00A755DD"/>
    <w:rsid w:val="00A7569D"/>
    <w:rsid w:val="00A756E0"/>
    <w:rsid w:val="00A75753"/>
    <w:rsid w:val="00A75774"/>
    <w:rsid w:val="00A75856"/>
    <w:rsid w:val="00A7586F"/>
    <w:rsid w:val="00A75945"/>
    <w:rsid w:val="00A75A2D"/>
    <w:rsid w:val="00A75AD2"/>
    <w:rsid w:val="00A75BC5"/>
    <w:rsid w:val="00A75D21"/>
    <w:rsid w:val="00A75D5C"/>
    <w:rsid w:val="00A75EAF"/>
    <w:rsid w:val="00A75F91"/>
    <w:rsid w:val="00A7606A"/>
    <w:rsid w:val="00A760DC"/>
    <w:rsid w:val="00A76118"/>
    <w:rsid w:val="00A7634E"/>
    <w:rsid w:val="00A763A9"/>
    <w:rsid w:val="00A7640F"/>
    <w:rsid w:val="00A76445"/>
    <w:rsid w:val="00A764DE"/>
    <w:rsid w:val="00A764F9"/>
    <w:rsid w:val="00A7650D"/>
    <w:rsid w:val="00A765B7"/>
    <w:rsid w:val="00A7672B"/>
    <w:rsid w:val="00A768DD"/>
    <w:rsid w:val="00A76A8B"/>
    <w:rsid w:val="00A76B29"/>
    <w:rsid w:val="00A76C1F"/>
    <w:rsid w:val="00A76CAB"/>
    <w:rsid w:val="00A76CCD"/>
    <w:rsid w:val="00A76D2D"/>
    <w:rsid w:val="00A76EDD"/>
    <w:rsid w:val="00A76FB8"/>
    <w:rsid w:val="00A77099"/>
    <w:rsid w:val="00A771B8"/>
    <w:rsid w:val="00A771E2"/>
    <w:rsid w:val="00A77247"/>
    <w:rsid w:val="00A7728A"/>
    <w:rsid w:val="00A772AE"/>
    <w:rsid w:val="00A7735A"/>
    <w:rsid w:val="00A774C1"/>
    <w:rsid w:val="00A7758E"/>
    <w:rsid w:val="00A77680"/>
    <w:rsid w:val="00A7771F"/>
    <w:rsid w:val="00A777C1"/>
    <w:rsid w:val="00A777E1"/>
    <w:rsid w:val="00A778FB"/>
    <w:rsid w:val="00A779FB"/>
    <w:rsid w:val="00A77BCD"/>
    <w:rsid w:val="00A77BFF"/>
    <w:rsid w:val="00A77C04"/>
    <w:rsid w:val="00A77C80"/>
    <w:rsid w:val="00A77E71"/>
    <w:rsid w:val="00A8000C"/>
    <w:rsid w:val="00A8001B"/>
    <w:rsid w:val="00A800A3"/>
    <w:rsid w:val="00A800B9"/>
    <w:rsid w:val="00A8010C"/>
    <w:rsid w:val="00A8012F"/>
    <w:rsid w:val="00A80295"/>
    <w:rsid w:val="00A802B1"/>
    <w:rsid w:val="00A8035D"/>
    <w:rsid w:val="00A804CC"/>
    <w:rsid w:val="00A80506"/>
    <w:rsid w:val="00A805A4"/>
    <w:rsid w:val="00A80681"/>
    <w:rsid w:val="00A80730"/>
    <w:rsid w:val="00A80A4D"/>
    <w:rsid w:val="00A80A6D"/>
    <w:rsid w:val="00A80DD2"/>
    <w:rsid w:val="00A80ED0"/>
    <w:rsid w:val="00A80FED"/>
    <w:rsid w:val="00A811EB"/>
    <w:rsid w:val="00A8128D"/>
    <w:rsid w:val="00A8135E"/>
    <w:rsid w:val="00A81461"/>
    <w:rsid w:val="00A81462"/>
    <w:rsid w:val="00A814A1"/>
    <w:rsid w:val="00A814E0"/>
    <w:rsid w:val="00A8155B"/>
    <w:rsid w:val="00A8170E"/>
    <w:rsid w:val="00A817E5"/>
    <w:rsid w:val="00A817ED"/>
    <w:rsid w:val="00A81899"/>
    <w:rsid w:val="00A81A97"/>
    <w:rsid w:val="00A81BDE"/>
    <w:rsid w:val="00A81D08"/>
    <w:rsid w:val="00A81D37"/>
    <w:rsid w:val="00A81DC1"/>
    <w:rsid w:val="00A81E90"/>
    <w:rsid w:val="00A82024"/>
    <w:rsid w:val="00A82049"/>
    <w:rsid w:val="00A82069"/>
    <w:rsid w:val="00A8209A"/>
    <w:rsid w:val="00A820A9"/>
    <w:rsid w:val="00A8213B"/>
    <w:rsid w:val="00A821E9"/>
    <w:rsid w:val="00A8235E"/>
    <w:rsid w:val="00A8239B"/>
    <w:rsid w:val="00A823C4"/>
    <w:rsid w:val="00A825C9"/>
    <w:rsid w:val="00A8261A"/>
    <w:rsid w:val="00A82683"/>
    <w:rsid w:val="00A8274D"/>
    <w:rsid w:val="00A82868"/>
    <w:rsid w:val="00A828BB"/>
    <w:rsid w:val="00A8295A"/>
    <w:rsid w:val="00A8299D"/>
    <w:rsid w:val="00A829A4"/>
    <w:rsid w:val="00A82A6B"/>
    <w:rsid w:val="00A82B46"/>
    <w:rsid w:val="00A82F43"/>
    <w:rsid w:val="00A82F56"/>
    <w:rsid w:val="00A82F98"/>
    <w:rsid w:val="00A82FEB"/>
    <w:rsid w:val="00A83008"/>
    <w:rsid w:val="00A83057"/>
    <w:rsid w:val="00A83246"/>
    <w:rsid w:val="00A83412"/>
    <w:rsid w:val="00A83554"/>
    <w:rsid w:val="00A83567"/>
    <w:rsid w:val="00A835B2"/>
    <w:rsid w:val="00A83665"/>
    <w:rsid w:val="00A83681"/>
    <w:rsid w:val="00A83738"/>
    <w:rsid w:val="00A83776"/>
    <w:rsid w:val="00A83842"/>
    <w:rsid w:val="00A83879"/>
    <w:rsid w:val="00A838AA"/>
    <w:rsid w:val="00A839E6"/>
    <w:rsid w:val="00A83A5F"/>
    <w:rsid w:val="00A83ACC"/>
    <w:rsid w:val="00A83B54"/>
    <w:rsid w:val="00A83CA2"/>
    <w:rsid w:val="00A83CC4"/>
    <w:rsid w:val="00A83CC8"/>
    <w:rsid w:val="00A83E47"/>
    <w:rsid w:val="00A83EB5"/>
    <w:rsid w:val="00A83F7D"/>
    <w:rsid w:val="00A83F8A"/>
    <w:rsid w:val="00A83FBB"/>
    <w:rsid w:val="00A84044"/>
    <w:rsid w:val="00A840D4"/>
    <w:rsid w:val="00A8416F"/>
    <w:rsid w:val="00A842E6"/>
    <w:rsid w:val="00A8431D"/>
    <w:rsid w:val="00A843C5"/>
    <w:rsid w:val="00A8440B"/>
    <w:rsid w:val="00A84424"/>
    <w:rsid w:val="00A84456"/>
    <w:rsid w:val="00A84623"/>
    <w:rsid w:val="00A8466A"/>
    <w:rsid w:val="00A848AC"/>
    <w:rsid w:val="00A84A6B"/>
    <w:rsid w:val="00A84A6E"/>
    <w:rsid w:val="00A84B05"/>
    <w:rsid w:val="00A84B09"/>
    <w:rsid w:val="00A84B2E"/>
    <w:rsid w:val="00A84E91"/>
    <w:rsid w:val="00A84ECB"/>
    <w:rsid w:val="00A84F1D"/>
    <w:rsid w:val="00A84F79"/>
    <w:rsid w:val="00A84FE0"/>
    <w:rsid w:val="00A85102"/>
    <w:rsid w:val="00A851B3"/>
    <w:rsid w:val="00A851EB"/>
    <w:rsid w:val="00A8524B"/>
    <w:rsid w:val="00A852C5"/>
    <w:rsid w:val="00A8533D"/>
    <w:rsid w:val="00A8535F"/>
    <w:rsid w:val="00A854E4"/>
    <w:rsid w:val="00A855AC"/>
    <w:rsid w:val="00A858BE"/>
    <w:rsid w:val="00A85A3A"/>
    <w:rsid w:val="00A85A95"/>
    <w:rsid w:val="00A85A9C"/>
    <w:rsid w:val="00A85B7B"/>
    <w:rsid w:val="00A85B92"/>
    <w:rsid w:val="00A85C31"/>
    <w:rsid w:val="00A85C3C"/>
    <w:rsid w:val="00A85C61"/>
    <w:rsid w:val="00A85CC8"/>
    <w:rsid w:val="00A85D0E"/>
    <w:rsid w:val="00A85D3B"/>
    <w:rsid w:val="00A85D45"/>
    <w:rsid w:val="00A85E08"/>
    <w:rsid w:val="00A85EE3"/>
    <w:rsid w:val="00A85F14"/>
    <w:rsid w:val="00A85F6E"/>
    <w:rsid w:val="00A85FB8"/>
    <w:rsid w:val="00A861E7"/>
    <w:rsid w:val="00A86251"/>
    <w:rsid w:val="00A86273"/>
    <w:rsid w:val="00A862C5"/>
    <w:rsid w:val="00A863DE"/>
    <w:rsid w:val="00A864EC"/>
    <w:rsid w:val="00A86508"/>
    <w:rsid w:val="00A865CC"/>
    <w:rsid w:val="00A8664E"/>
    <w:rsid w:val="00A86654"/>
    <w:rsid w:val="00A866BD"/>
    <w:rsid w:val="00A86945"/>
    <w:rsid w:val="00A869CD"/>
    <w:rsid w:val="00A869DC"/>
    <w:rsid w:val="00A86BA1"/>
    <w:rsid w:val="00A86C33"/>
    <w:rsid w:val="00A86DA5"/>
    <w:rsid w:val="00A86ECD"/>
    <w:rsid w:val="00A86F02"/>
    <w:rsid w:val="00A86F0F"/>
    <w:rsid w:val="00A87034"/>
    <w:rsid w:val="00A87398"/>
    <w:rsid w:val="00A87463"/>
    <w:rsid w:val="00A8769B"/>
    <w:rsid w:val="00A8796F"/>
    <w:rsid w:val="00A87A68"/>
    <w:rsid w:val="00A87ABD"/>
    <w:rsid w:val="00A87C48"/>
    <w:rsid w:val="00A87D8A"/>
    <w:rsid w:val="00A87ED1"/>
    <w:rsid w:val="00A87FFC"/>
    <w:rsid w:val="00A900AA"/>
    <w:rsid w:val="00A90118"/>
    <w:rsid w:val="00A9013F"/>
    <w:rsid w:val="00A90274"/>
    <w:rsid w:val="00A903A2"/>
    <w:rsid w:val="00A904C0"/>
    <w:rsid w:val="00A904D4"/>
    <w:rsid w:val="00A90506"/>
    <w:rsid w:val="00A90537"/>
    <w:rsid w:val="00A9053B"/>
    <w:rsid w:val="00A905A1"/>
    <w:rsid w:val="00A906C9"/>
    <w:rsid w:val="00A90A57"/>
    <w:rsid w:val="00A90A69"/>
    <w:rsid w:val="00A90AFA"/>
    <w:rsid w:val="00A90BE9"/>
    <w:rsid w:val="00A90BEC"/>
    <w:rsid w:val="00A90CD1"/>
    <w:rsid w:val="00A90D01"/>
    <w:rsid w:val="00A90D2B"/>
    <w:rsid w:val="00A90D6B"/>
    <w:rsid w:val="00A90D73"/>
    <w:rsid w:val="00A90E84"/>
    <w:rsid w:val="00A90EDE"/>
    <w:rsid w:val="00A910CC"/>
    <w:rsid w:val="00A91111"/>
    <w:rsid w:val="00A91131"/>
    <w:rsid w:val="00A911B0"/>
    <w:rsid w:val="00A912CC"/>
    <w:rsid w:val="00A914DE"/>
    <w:rsid w:val="00A914EB"/>
    <w:rsid w:val="00A91583"/>
    <w:rsid w:val="00A916B3"/>
    <w:rsid w:val="00A91799"/>
    <w:rsid w:val="00A917E5"/>
    <w:rsid w:val="00A919A9"/>
    <w:rsid w:val="00A919C8"/>
    <w:rsid w:val="00A91A2C"/>
    <w:rsid w:val="00A91B77"/>
    <w:rsid w:val="00A91B91"/>
    <w:rsid w:val="00A91BD6"/>
    <w:rsid w:val="00A91C0B"/>
    <w:rsid w:val="00A91D40"/>
    <w:rsid w:val="00A91E01"/>
    <w:rsid w:val="00A91E78"/>
    <w:rsid w:val="00A91F47"/>
    <w:rsid w:val="00A91F4E"/>
    <w:rsid w:val="00A91FE2"/>
    <w:rsid w:val="00A9205C"/>
    <w:rsid w:val="00A92235"/>
    <w:rsid w:val="00A926CA"/>
    <w:rsid w:val="00A926D4"/>
    <w:rsid w:val="00A926F9"/>
    <w:rsid w:val="00A927F2"/>
    <w:rsid w:val="00A929D1"/>
    <w:rsid w:val="00A92AF3"/>
    <w:rsid w:val="00A92B6B"/>
    <w:rsid w:val="00A92BB3"/>
    <w:rsid w:val="00A92C12"/>
    <w:rsid w:val="00A92CAB"/>
    <w:rsid w:val="00A92E62"/>
    <w:rsid w:val="00A92E81"/>
    <w:rsid w:val="00A92EF8"/>
    <w:rsid w:val="00A92FA5"/>
    <w:rsid w:val="00A9305E"/>
    <w:rsid w:val="00A930A0"/>
    <w:rsid w:val="00A93169"/>
    <w:rsid w:val="00A93224"/>
    <w:rsid w:val="00A93228"/>
    <w:rsid w:val="00A93242"/>
    <w:rsid w:val="00A93446"/>
    <w:rsid w:val="00A93753"/>
    <w:rsid w:val="00A937F2"/>
    <w:rsid w:val="00A9384D"/>
    <w:rsid w:val="00A9389C"/>
    <w:rsid w:val="00A938BD"/>
    <w:rsid w:val="00A938CB"/>
    <w:rsid w:val="00A938FF"/>
    <w:rsid w:val="00A93971"/>
    <w:rsid w:val="00A939C5"/>
    <w:rsid w:val="00A93A21"/>
    <w:rsid w:val="00A93B61"/>
    <w:rsid w:val="00A93BD6"/>
    <w:rsid w:val="00A93CA1"/>
    <w:rsid w:val="00A93D4A"/>
    <w:rsid w:val="00A93E2D"/>
    <w:rsid w:val="00A93F5D"/>
    <w:rsid w:val="00A94074"/>
    <w:rsid w:val="00A9410A"/>
    <w:rsid w:val="00A94112"/>
    <w:rsid w:val="00A941BC"/>
    <w:rsid w:val="00A94351"/>
    <w:rsid w:val="00A94488"/>
    <w:rsid w:val="00A94499"/>
    <w:rsid w:val="00A94606"/>
    <w:rsid w:val="00A947A6"/>
    <w:rsid w:val="00A947B3"/>
    <w:rsid w:val="00A94942"/>
    <w:rsid w:val="00A94965"/>
    <w:rsid w:val="00A94A82"/>
    <w:rsid w:val="00A94AB2"/>
    <w:rsid w:val="00A94CFA"/>
    <w:rsid w:val="00A94FCF"/>
    <w:rsid w:val="00A950A1"/>
    <w:rsid w:val="00A950D6"/>
    <w:rsid w:val="00A95457"/>
    <w:rsid w:val="00A954D1"/>
    <w:rsid w:val="00A95694"/>
    <w:rsid w:val="00A957D4"/>
    <w:rsid w:val="00A957E8"/>
    <w:rsid w:val="00A957FE"/>
    <w:rsid w:val="00A958AD"/>
    <w:rsid w:val="00A95A89"/>
    <w:rsid w:val="00A95B9F"/>
    <w:rsid w:val="00A95BDE"/>
    <w:rsid w:val="00A95C12"/>
    <w:rsid w:val="00A95C60"/>
    <w:rsid w:val="00A95CE7"/>
    <w:rsid w:val="00A95D12"/>
    <w:rsid w:val="00A95DD3"/>
    <w:rsid w:val="00A95ECD"/>
    <w:rsid w:val="00A96210"/>
    <w:rsid w:val="00A96246"/>
    <w:rsid w:val="00A962BE"/>
    <w:rsid w:val="00A96305"/>
    <w:rsid w:val="00A9633A"/>
    <w:rsid w:val="00A96438"/>
    <w:rsid w:val="00A9646F"/>
    <w:rsid w:val="00A9661E"/>
    <w:rsid w:val="00A9662F"/>
    <w:rsid w:val="00A9668B"/>
    <w:rsid w:val="00A96A8A"/>
    <w:rsid w:val="00A96B11"/>
    <w:rsid w:val="00A96B8E"/>
    <w:rsid w:val="00A96C9D"/>
    <w:rsid w:val="00A96CB7"/>
    <w:rsid w:val="00A96D2F"/>
    <w:rsid w:val="00A96D8E"/>
    <w:rsid w:val="00A96DA9"/>
    <w:rsid w:val="00A96ED7"/>
    <w:rsid w:val="00A96F25"/>
    <w:rsid w:val="00A9700F"/>
    <w:rsid w:val="00A9704F"/>
    <w:rsid w:val="00A97058"/>
    <w:rsid w:val="00A9719A"/>
    <w:rsid w:val="00A97395"/>
    <w:rsid w:val="00A97456"/>
    <w:rsid w:val="00A97609"/>
    <w:rsid w:val="00A97704"/>
    <w:rsid w:val="00A9777A"/>
    <w:rsid w:val="00A977B8"/>
    <w:rsid w:val="00A977F4"/>
    <w:rsid w:val="00A97899"/>
    <w:rsid w:val="00A97A7C"/>
    <w:rsid w:val="00A97AAA"/>
    <w:rsid w:val="00A97AC4"/>
    <w:rsid w:val="00A97ACD"/>
    <w:rsid w:val="00A97AEB"/>
    <w:rsid w:val="00A97CC4"/>
    <w:rsid w:val="00A97E3C"/>
    <w:rsid w:val="00A97EBE"/>
    <w:rsid w:val="00A97FB7"/>
    <w:rsid w:val="00A97FFD"/>
    <w:rsid w:val="00AA001E"/>
    <w:rsid w:val="00AA0022"/>
    <w:rsid w:val="00AA0047"/>
    <w:rsid w:val="00AA00E3"/>
    <w:rsid w:val="00AA01DD"/>
    <w:rsid w:val="00AA0290"/>
    <w:rsid w:val="00AA02E2"/>
    <w:rsid w:val="00AA062D"/>
    <w:rsid w:val="00AA064B"/>
    <w:rsid w:val="00AA0651"/>
    <w:rsid w:val="00AA0781"/>
    <w:rsid w:val="00AA0815"/>
    <w:rsid w:val="00AA0888"/>
    <w:rsid w:val="00AA08F7"/>
    <w:rsid w:val="00AA09EC"/>
    <w:rsid w:val="00AA0A7A"/>
    <w:rsid w:val="00AA0A95"/>
    <w:rsid w:val="00AA0BDC"/>
    <w:rsid w:val="00AA0C3D"/>
    <w:rsid w:val="00AA0DC2"/>
    <w:rsid w:val="00AA0E03"/>
    <w:rsid w:val="00AA0EBC"/>
    <w:rsid w:val="00AA104C"/>
    <w:rsid w:val="00AA109B"/>
    <w:rsid w:val="00AA1102"/>
    <w:rsid w:val="00AA1134"/>
    <w:rsid w:val="00AA1185"/>
    <w:rsid w:val="00AA1488"/>
    <w:rsid w:val="00AA1540"/>
    <w:rsid w:val="00AA157F"/>
    <w:rsid w:val="00AA15A7"/>
    <w:rsid w:val="00AA15FB"/>
    <w:rsid w:val="00AA17BF"/>
    <w:rsid w:val="00AA188A"/>
    <w:rsid w:val="00AA18D4"/>
    <w:rsid w:val="00AA1B53"/>
    <w:rsid w:val="00AA1BBE"/>
    <w:rsid w:val="00AA1C68"/>
    <w:rsid w:val="00AA1CA9"/>
    <w:rsid w:val="00AA1CB2"/>
    <w:rsid w:val="00AA1D7C"/>
    <w:rsid w:val="00AA1D8C"/>
    <w:rsid w:val="00AA1DB7"/>
    <w:rsid w:val="00AA1DE7"/>
    <w:rsid w:val="00AA1DEB"/>
    <w:rsid w:val="00AA1F29"/>
    <w:rsid w:val="00AA1FAA"/>
    <w:rsid w:val="00AA1FCC"/>
    <w:rsid w:val="00AA2076"/>
    <w:rsid w:val="00AA21AC"/>
    <w:rsid w:val="00AA22FA"/>
    <w:rsid w:val="00AA2342"/>
    <w:rsid w:val="00AA2359"/>
    <w:rsid w:val="00AA24CF"/>
    <w:rsid w:val="00AA24F7"/>
    <w:rsid w:val="00AA25A2"/>
    <w:rsid w:val="00AA25CF"/>
    <w:rsid w:val="00AA25FC"/>
    <w:rsid w:val="00AA2658"/>
    <w:rsid w:val="00AA2679"/>
    <w:rsid w:val="00AA27B5"/>
    <w:rsid w:val="00AA286E"/>
    <w:rsid w:val="00AA28DF"/>
    <w:rsid w:val="00AA2C12"/>
    <w:rsid w:val="00AA2CA6"/>
    <w:rsid w:val="00AA2D4F"/>
    <w:rsid w:val="00AA2DE6"/>
    <w:rsid w:val="00AA2FF8"/>
    <w:rsid w:val="00AA304A"/>
    <w:rsid w:val="00AA307A"/>
    <w:rsid w:val="00AA316A"/>
    <w:rsid w:val="00AA31A8"/>
    <w:rsid w:val="00AA31B1"/>
    <w:rsid w:val="00AA3277"/>
    <w:rsid w:val="00AA3397"/>
    <w:rsid w:val="00AA3426"/>
    <w:rsid w:val="00AA3431"/>
    <w:rsid w:val="00AA3455"/>
    <w:rsid w:val="00AA34B6"/>
    <w:rsid w:val="00AA35B7"/>
    <w:rsid w:val="00AA3835"/>
    <w:rsid w:val="00AA3978"/>
    <w:rsid w:val="00AA3A04"/>
    <w:rsid w:val="00AA3A1E"/>
    <w:rsid w:val="00AA3ADA"/>
    <w:rsid w:val="00AA3BD5"/>
    <w:rsid w:val="00AA3D36"/>
    <w:rsid w:val="00AA3E99"/>
    <w:rsid w:val="00AA3EE2"/>
    <w:rsid w:val="00AA3F74"/>
    <w:rsid w:val="00AA3FDF"/>
    <w:rsid w:val="00AA40D9"/>
    <w:rsid w:val="00AA40F6"/>
    <w:rsid w:val="00AA40FE"/>
    <w:rsid w:val="00AA41E2"/>
    <w:rsid w:val="00AA4499"/>
    <w:rsid w:val="00AA45F5"/>
    <w:rsid w:val="00AA4637"/>
    <w:rsid w:val="00AA46A2"/>
    <w:rsid w:val="00AA4714"/>
    <w:rsid w:val="00AA474C"/>
    <w:rsid w:val="00AA4821"/>
    <w:rsid w:val="00AA48A8"/>
    <w:rsid w:val="00AA4921"/>
    <w:rsid w:val="00AA4926"/>
    <w:rsid w:val="00AA4AF9"/>
    <w:rsid w:val="00AA4B74"/>
    <w:rsid w:val="00AA4F55"/>
    <w:rsid w:val="00AA51B1"/>
    <w:rsid w:val="00AA533E"/>
    <w:rsid w:val="00AA5618"/>
    <w:rsid w:val="00AA5624"/>
    <w:rsid w:val="00AA5684"/>
    <w:rsid w:val="00AA56C0"/>
    <w:rsid w:val="00AA57B6"/>
    <w:rsid w:val="00AA57BF"/>
    <w:rsid w:val="00AA580C"/>
    <w:rsid w:val="00AA597A"/>
    <w:rsid w:val="00AA5A74"/>
    <w:rsid w:val="00AA5AE6"/>
    <w:rsid w:val="00AA5BE6"/>
    <w:rsid w:val="00AA5C3E"/>
    <w:rsid w:val="00AA5D02"/>
    <w:rsid w:val="00AA5D39"/>
    <w:rsid w:val="00AA5DCC"/>
    <w:rsid w:val="00AA5E02"/>
    <w:rsid w:val="00AA5E88"/>
    <w:rsid w:val="00AA5EC6"/>
    <w:rsid w:val="00AA5F0D"/>
    <w:rsid w:val="00AA5FBD"/>
    <w:rsid w:val="00AA603C"/>
    <w:rsid w:val="00AA616E"/>
    <w:rsid w:val="00AA62E1"/>
    <w:rsid w:val="00AA6686"/>
    <w:rsid w:val="00AA6692"/>
    <w:rsid w:val="00AA6719"/>
    <w:rsid w:val="00AA6997"/>
    <w:rsid w:val="00AA6B1F"/>
    <w:rsid w:val="00AA6B9E"/>
    <w:rsid w:val="00AA6D23"/>
    <w:rsid w:val="00AA6D33"/>
    <w:rsid w:val="00AA6D59"/>
    <w:rsid w:val="00AA6DF6"/>
    <w:rsid w:val="00AA6ECF"/>
    <w:rsid w:val="00AA6F15"/>
    <w:rsid w:val="00AA6F64"/>
    <w:rsid w:val="00AA7030"/>
    <w:rsid w:val="00AA70FD"/>
    <w:rsid w:val="00AA72AF"/>
    <w:rsid w:val="00AA731F"/>
    <w:rsid w:val="00AA7433"/>
    <w:rsid w:val="00AA7499"/>
    <w:rsid w:val="00AA74A6"/>
    <w:rsid w:val="00AA76DC"/>
    <w:rsid w:val="00AA777B"/>
    <w:rsid w:val="00AA7A60"/>
    <w:rsid w:val="00AA7AF3"/>
    <w:rsid w:val="00AA7B0B"/>
    <w:rsid w:val="00AA7B34"/>
    <w:rsid w:val="00AA7B48"/>
    <w:rsid w:val="00AA7B54"/>
    <w:rsid w:val="00AA7D82"/>
    <w:rsid w:val="00AA7EC2"/>
    <w:rsid w:val="00AA7EF9"/>
    <w:rsid w:val="00AA7F31"/>
    <w:rsid w:val="00AA7F34"/>
    <w:rsid w:val="00AA7F6B"/>
    <w:rsid w:val="00AB0496"/>
    <w:rsid w:val="00AB07A9"/>
    <w:rsid w:val="00AB07DE"/>
    <w:rsid w:val="00AB0878"/>
    <w:rsid w:val="00AB08CD"/>
    <w:rsid w:val="00AB0957"/>
    <w:rsid w:val="00AB0B60"/>
    <w:rsid w:val="00AB0BC6"/>
    <w:rsid w:val="00AB0C68"/>
    <w:rsid w:val="00AB0D2B"/>
    <w:rsid w:val="00AB0D44"/>
    <w:rsid w:val="00AB0D48"/>
    <w:rsid w:val="00AB0EA1"/>
    <w:rsid w:val="00AB0ECA"/>
    <w:rsid w:val="00AB10E0"/>
    <w:rsid w:val="00AB1152"/>
    <w:rsid w:val="00AB1163"/>
    <w:rsid w:val="00AB127C"/>
    <w:rsid w:val="00AB12A3"/>
    <w:rsid w:val="00AB13F2"/>
    <w:rsid w:val="00AB1400"/>
    <w:rsid w:val="00AB1419"/>
    <w:rsid w:val="00AB1423"/>
    <w:rsid w:val="00AB14A7"/>
    <w:rsid w:val="00AB1578"/>
    <w:rsid w:val="00AB158B"/>
    <w:rsid w:val="00AB1A0B"/>
    <w:rsid w:val="00AB1A0E"/>
    <w:rsid w:val="00AB1A83"/>
    <w:rsid w:val="00AB1AAD"/>
    <w:rsid w:val="00AB1BFC"/>
    <w:rsid w:val="00AB1F1C"/>
    <w:rsid w:val="00AB2017"/>
    <w:rsid w:val="00AB2207"/>
    <w:rsid w:val="00AB2380"/>
    <w:rsid w:val="00AB244D"/>
    <w:rsid w:val="00AB248F"/>
    <w:rsid w:val="00AB2583"/>
    <w:rsid w:val="00AB2613"/>
    <w:rsid w:val="00AB263C"/>
    <w:rsid w:val="00AB2697"/>
    <w:rsid w:val="00AB26D5"/>
    <w:rsid w:val="00AB26E0"/>
    <w:rsid w:val="00AB27EC"/>
    <w:rsid w:val="00AB2800"/>
    <w:rsid w:val="00AB280E"/>
    <w:rsid w:val="00AB287D"/>
    <w:rsid w:val="00AB2B6B"/>
    <w:rsid w:val="00AB2BE1"/>
    <w:rsid w:val="00AB2DA4"/>
    <w:rsid w:val="00AB2E18"/>
    <w:rsid w:val="00AB2F61"/>
    <w:rsid w:val="00AB3011"/>
    <w:rsid w:val="00AB30D0"/>
    <w:rsid w:val="00AB3213"/>
    <w:rsid w:val="00AB32DD"/>
    <w:rsid w:val="00AB33DB"/>
    <w:rsid w:val="00AB351C"/>
    <w:rsid w:val="00AB356D"/>
    <w:rsid w:val="00AB35C0"/>
    <w:rsid w:val="00AB3666"/>
    <w:rsid w:val="00AB3818"/>
    <w:rsid w:val="00AB3906"/>
    <w:rsid w:val="00AB3989"/>
    <w:rsid w:val="00AB3AFC"/>
    <w:rsid w:val="00AB3B61"/>
    <w:rsid w:val="00AB3C1B"/>
    <w:rsid w:val="00AB4010"/>
    <w:rsid w:val="00AB41ED"/>
    <w:rsid w:val="00AB423D"/>
    <w:rsid w:val="00AB4262"/>
    <w:rsid w:val="00AB42A5"/>
    <w:rsid w:val="00AB42EA"/>
    <w:rsid w:val="00AB43A9"/>
    <w:rsid w:val="00AB45B0"/>
    <w:rsid w:val="00AB4732"/>
    <w:rsid w:val="00AB47C5"/>
    <w:rsid w:val="00AB4847"/>
    <w:rsid w:val="00AB490F"/>
    <w:rsid w:val="00AB494A"/>
    <w:rsid w:val="00AB4A13"/>
    <w:rsid w:val="00AB4AB7"/>
    <w:rsid w:val="00AB4B1D"/>
    <w:rsid w:val="00AB4BD3"/>
    <w:rsid w:val="00AB4C3D"/>
    <w:rsid w:val="00AB4C67"/>
    <w:rsid w:val="00AB4CEC"/>
    <w:rsid w:val="00AB4CF9"/>
    <w:rsid w:val="00AB4D01"/>
    <w:rsid w:val="00AB4D19"/>
    <w:rsid w:val="00AB4DB3"/>
    <w:rsid w:val="00AB4DE4"/>
    <w:rsid w:val="00AB4F51"/>
    <w:rsid w:val="00AB527A"/>
    <w:rsid w:val="00AB539E"/>
    <w:rsid w:val="00AB5502"/>
    <w:rsid w:val="00AB5648"/>
    <w:rsid w:val="00AB5776"/>
    <w:rsid w:val="00AB593C"/>
    <w:rsid w:val="00AB5985"/>
    <w:rsid w:val="00AB5A83"/>
    <w:rsid w:val="00AB5A88"/>
    <w:rsid w:val="00AB5B0A"/>
    <w:rsid w:val="00AB5C58"/>
    <w:rsid w:val="00AB5DC8"/>
    <w:rsid w:val="00AB5E4A"/>
    <w:rsid w:val="00AB5E67"/>
    <w:rsid w:val="00AB5F10"/>
    <w:rsid w:val="00AB5FAE"/>
    <w:rsid w:val="00AB5FD4"/>
    <w:rsid w:val="00AB5FF0"/>
    <w:rsid w:val="00AB5FF8"/>
    <w:rsid w:val="00AB604F"/>
    <w:rsid w:val="00AB626F"/>
    <w:rsid w:val="00AB62C8"/>
    <w:rsid w:val="00AB6321"/>
    <w:rsid w:val="00AB6335"/>
    <w:rsid w:val="00AB6376"/>
    <w:rsid w:val="00AB6539"/>
    <w:rsid w:val="00AB654E"/>
    <w:rsid w:val="00AB6702"/>
    <w:rsid w:val="00AB6944"/>
    <w:rsid w:val="00AB6958"/>
    <w:rsid w:val="00AB6BA1"/>
    <w:rsid w:val="00AB6CD9"/>
    <w:rsid w:val="00AB6CF4"/>
    <w:rsid w:val="00AB6D01"/>
    <w:rsid w:val="00AB6EFD"/>
    <w:rsid w:val="00AB6F57"/>
    <w:rsid w:val="00AB70A5"/>
    <w:rsid w:val="00AB7267"/>
    <w:rsid w:val="00AB7459"/>
    <w:rsid w:val="00AB74B4"/>
    <w:rsid w:val="00AB7522"/>
    <w:rsid w:val="00AB796C"/>
    <w:rsid w:val="00AB797B"/>
    <w:rsid w:val="00AB799D"/>
    <w:rsid w:val="00AB7A0E"/>
    <w:rsid w:val="00AB7A89"/>
    <w:rsid w:val="00AB7A8E"/>
    <w:rsid w:val="00AB7BBD"/>
    <w:rsid w:val="00AB7DCB"/>
    <w:rsid w:val="00AC01A9"/>
    <w:rsid w:val="00AC0251"/>
    <w:rsid w:val="00AC02B6"/>
    <w:rsid w:val="00AC041A"/>
    <w:rsid w:val="00AC0462"/>
    <w:rsid w:val="00AC04DD"/>
    <w:rsid w:val="00AC06C8"/>
    <w:rsid w:val="00AC0A25"/>
    <w:rsid w:val="00AC0A44"/>
    <w:rsid w:val="00AC0B59"/>
    <w:rsid w:val="00AC0B79"/>
    <w:rsid w:val="00AC0B7D"/>
    <w:rsid w:val="00AC0C48"/>
    <w:rsid w:val="00AC0C8E"/>
    <w:rsid w:val="00AC0DC8"/>
    <w:rsid w:val="00AC0DD0"/>
    <w:rsid w:val="00AC0FA0"/>
    <w:rsid w:val="00AC0FF2"/>
    <w:rsid w:val="00AC1166"/>
    <w:rsid w:val="00AC1265"/>
    <w:rsid w:val="00AC135D"/>
    <w:rsid w:val="00AC1454"/>
    <w:rsid w:val="00AC149A"/>
    <w:rsid w:val="00AC1553"/>
    <w:rsid w:val="00AC15A2"/>
    <w:rsid w:val="00AC16D0"/>
    <w:rsid w:val="00AC16DD"/>
    <w:rsid w:val="00AC1702"/>
    <w:rsid w:val="00AC171B"/>
    <w:rsid w:val="00AC17C3"/>
    <w:rsid w:val="00AC1903"/>
    <w:rsid w:val="00AC19A9"/>
    <w:rsid w:val="00AC19E2"/>
    <w:rsid w:val="00AC1A5D"/>
    <w:rsid w:val="00AC1B5B"/>
    <w:rsid w:val="00AC1C32"/>
    <w:rsid w:val="00AC1E1A"/>
    <w:rsid w:val="00AC1E51"/>
    <w:rsid w:val="00AC1E74"/>
    <w:rsid w:val="00AC1EC5"/>
    <w:rsid w:val="00AC1EEE"/>
    <w:rsid w:val="00AC223B"/>
    <w:rsid w:val="00AC2285"/>
    <w:rsid w:val="00AC24F7"/>
    <w:rsid w:val="00AC2623"/>
    <w:rsid w:val="00AC2708"/>
    <w:rsid w:val="00AC2819"/>
    <w:rsid w:val="00AC29DD"/>
    <w:rsid w:val="00AC29E4"/>
    <w:rsid w:val="00AC2A00"/>
    <w:rsid w:val="00AC2A35"/>
    <w:rsid w:val="00AC2A55"/>
    <w:rsid w:val="00AC2C35"/>
    <w:rsid w:val="00AC2D59"/>
    <w:rsid w:val="00AC2DE8"/>
    <w:rsid w:val="00AC3006"/>
    <w:rsid w:val="00AC312F"/>
    <w:rsid w:val="00AC31A7"/>
    <w:rsid w:val="00AC3322"/>
    <w:rsid w:val="00AC333D"/>
    <w:rsid w:val="00AC33F1"/>
    <w:rsid w:val="00AC3428"/>
    <w:rsid w:val="00AC347F"/>
    <w:rsid w:val="00AC3483"/>
    <w:rsid w:val="00AC355E"/>
    <w:rsid w:val="00AC35FF"/>
    <w:rsid w:val="00AC3621"/>
    <w:rsid w:val="00AC3652"/>
    <w:rsid w:val="00AC3A3F"/>
    <w:rsid w:val="00AC3C58"/>
    <w:rsid w:val="00AC3CC6"/>
    <w:rsid w:val="00AC3D2F"/>
    <w:rsid w:val="00AC3DAC"/>
    <w:rsid w:val="00AC3E0C"/>
    <w:rsid w:val="00AC3F7E"/>
    <w:rsid w:val="00AC3FF4"/>
    <w:rsid w:val="00AC40B4"/>
    <w:rsid w:val="00AC40C3"/>
    <w:rsid w:val="00AC42A5"/>
    <w:rsid w:val="00AC43C7"/>
    <w:rsid w:val="00AC43CD"/>
    <w:rsid w:val="00AC444C"/>
    <w:rsid w:val="00AC44FC"/>
    <w:rsid w:val="00AC4675"/>
    <w:rsid w:val="00AC46E0"/>
    <w:rsid w:val="00AC4722"/>
    <w:rsid w:val="00AC479B"/>
    <w:rsid w:val="00AC484D"/>
    <w:rsid w:val="00AC4912"/>
    <w:rsid w:val="00AC4919"/>
    <w:rsid w:val="00AC4B9D"/>
    <w:rsid w:val="00AC4C67"/>
    <w:rsid w:val="00AC4C96"/>
    <w:rsid w:val="00AC4D7E"/>
    <w:rsid w:val="00AC4DC3"/>
    <w:rsid w:val="00AC4E49"/>
    <w:rsid w:val="00AC4E9F"/>
    <w:rsid w:val="00AC4EA1"/>
    <w:rsid w:val="00AC502A"/>
    <w:rsid w:val="00AC5148"/>
    <w:rsid w:val="00AC517E"/>
    <w:rsid w:val="00AC5341"/>
    <w:rsid w:val="00AC5538"/>
    <w:rsid w:val="00AC5541"/>
    <w:rsid w:val="00AC56B0"/>
    <w:rsid w:val="00AC56BC"/>
    <w:rsid w:val="00AC576E"/>
    <w:rsid w:val="00AC57ED"/>
    <w:rsid w:val="00AC5979"/>
    <w:rsid w:val="00AC5A81"/>
    <w:rsid w:val="00AC5B65"/>
    <w:rsid w:val="00AC5B83"/>
    <w:rsid w:val="00AC5D96"/>
    <w:rsid w:val="00AC5E0A"/>
    <w:rsid w:val="00AC5F2C"/>
    <w:rsid w:val="00AC5F9A"/>
    <w:rsid w:val="00AC6069"/>
    <w:rsid w:val="00AC6109"/>
    <w:rsid w:val="00AC6153"/>
    <w:rsid w:val="00AC61D4"/>
    <w:rsid w:val="00AC6333"/>
    <w:rsid w:val="00AC6411"/>
    <w:rsid w:val="00AC6685"/>
    <w:rsid w:val="00AC6700"/>
    <w:rsid w:val="00AC680A"/>
    <w:rsid w:val="00AC6A23"/>
    <w:rsid w:val="00AC6ADC"/>
    <w:rsid w:val="00AC6CCA"/>
    <w:rsid w:val="00AC6D00"/>
    <w:rsid w:val="00AC6DCC"/>
    <w:rsid w:val="00AC6DD6"/>
    <w:rsid w:val="00AC6EA6"/>
    <w:rsid w:val="00AC6F9F"/>
    <w:rsid w:val="00AC7036"/>
    <w:rsid w:val="00AC70CC"/>
    <w:rsid w:val="00AC71A3"/>
    <w:rsid w:val="00AC730B"/>
    <w:rsid w:val="00AC738F"/>
    <w:rsid w:val="00AC748B"/>
    <w:rsid w:val="00AC749E"/>
    <w:rsid w:val="00AC74E8"/>
    <w:rsid w:val="00AC7537"/>
    <w:rsid w:val="00AC7554"/>
    <w:rsid w:val="00AC7623"/>
    <w:rsid w:val="00AC7780"/>
    <w:rsid w:val="00AC79B3"/>
    <w:rsid w:val="00AC7B8D"/>
    <w:rsid w:val="00AC7B9A"/>
    <w:rsid w:val="00AC7C09"/>
    <w:rsid w:val="00AC7D34"/>
    <w:rsid w:val="00AC7D4B"/>
    <w:rsid w:val="00AC7F83"/>
    <w:rsid w:val="00AC7F91"/>
    <w:rsid w:val="00AD0204"/>
    <w:rsid w:val="00AD03C0"/>
    <w:rsid w:val="00AD0584"/>
    <w:rsid w:val="00AD070E"/>
    <w:rsid w:val="00AD0715"/>
    <w:rsid w:val="00AD0726"/>
    <w:rsid w:val="00AD077C"/>
    <w:rsid w:val="00AD0824"/>
    <w:rsid w:val="00AD093D"/>
    <w:rsid w:val="00AD0A2F"/>
    <w:rsid w:val="00AD0B0E"/>
    <w:rsid w:val="00AD0D23"/>
    <w:rsid w:val="00AD0DB8"/>
    <w:rsid w:val="00AD0E21"/>
    <w:rsid w:val="00AD0E75"/>
    <w:rsid w:val="00AD0F21"/>
    <w:rsid w:val="00AD0F80"/>
    <w:rsid w:val="00AD1370"/>
    <w:rsid w:val="00AD139E"/>
    <w:rsid w:val="00AD146F"/>
    <w:rsid w:val="00AD1498"/>
    <w:rsid w:val="00AD1569"/>
    <w:rsid w:val="00AD16FF"/>
    <w:rsid w:val="00AD1740"/>
    <w:rsid w:val="00AD1765"/>
    <w:rsid w:val="00AD17DA"/>
    <w:rsid w:val="00AD182B"/>
    <w:rsid w:val="00AD187B"/>
    <w:rsid w:val="00AD18F9"/>
    <w:rsid w:val="00AD19F2"/>
    <w:rsid w:val="00AD1B7A"/>
    <w:rsid w:val="00AD1B83"/>
    <w:rsid w:val="00AD1C2D"/>
    <w:rsid w:val="00AD1C46"/>
    <w:rsid w:val="00AD1CCD"/>
    <w:rsid w:val="00AD1D18"/>
    <w:rsid w:val="00AD1DF9"/>
    <w:rsid w:val="00AD1E8A"/>
    <w:rsid w:val="00AD1EF4"/>
    <w:rsid w:val="00AD1F3F"/>
    <w:rsid w:val="00AD212F"/>
    <w:rsid w:val="00AD214E"/>
    <w:rsid w:val="00AD22C4"/>
    <w:rsid w:val="00AD232D"/>
    <w:rsid w:val="00AD23E1"/>
    <w:rsid w:val="00AD23FB"/>
    <w:rsid w:val="00AD2431"/>
    <w:rsid w:val="00AD244A"/>
    <w:rsid w:val="00AD2458"/>
    <w:rsid w:val="00AD26F0"/>
    <w:rsid w:val="00AD27D8"/>
    <w:rsid w:val="00AD28D7"/>
    <w:rsid w:val="00AD2B41"/>
    <w:rsid w:val="00AD2DB6"/>
    <w:rsid w:val="00AD2F39"/>
    <w:rsid w:val="00AD3093"/>
    <w:rsid w:val="00AD30F7"/>
    <w:rsid w:val="00AD318A"/>
    <w:rsid w:val="00AD319C"/>
    <w:rsid w:val="00AD3292"/>
    <w:rsid w:val="00AD32E0"/>
    <w:rsid w:val="00AD3316"/>
    <w:rsid w:val="00AD36FA"/>
    <w:rsid w:val="00AD37A7"/>
    <w:rsid w:val="00AD3804"/>
    <w:rsid w:val="00AD3818"/>
    <w:rsid w:val="00AD38D4"/>
    <w:rsid w:val="00AD392F"/>
    <w:rsid w:val="00AD3963"/>
    <w:rsid w:val="00AD3A3C"/>
    <w:rsid w:val="00AD3A42"/>
    <w:rsid w:val="00AD3CB8"/>
    <w:rsid w:val="00AD3E8C"/>
    <w:rsid w:val="00AD3F55"/>
    <w:rsid w:val="00AD40B6"/>
    <w:rsid w:val="00AD40DA"/>
    <w:rsid w:val="00AD40F9"/>
    <w:rsid w:val="00AD4239"/>
    <w:rsid w:val="00AD4244"/>
    <w:rsid w:val="00AD4580"/>
    <w:rsid w:val="00AD4669"/>
    <w:rsid w:val="00AD474A"/>
    <w:rsid w:val="00AD476E"/>
    <w:rsid w:val="00AD47A2"/>
    <w:rsid w:val="00AD4802"/>
    <w:rsid w:val="00AD48CA"/>
    <w:rsid w:val="00AD4B00"/>
    <w:rsid w:val="00AD4C4D"/>
    <w:rsid w:val="00AD4DBD"/>
    <w:rsid w:val="00AD4DDB"/>
    <w:rsid w:val="00AD4E01"/>
    <w:rsid w:val="00AD4E94"/>
    <w:rsid w:val="00AD4EDE"/>
    <w:rsid w:val="00AD4EF8"/>
    <w:rsid w:val="00AD4FA3"/>
    <w:rsid w:val="00AD50D1"/>
    <w:rsid w:val="00AD5159"/>
    <w:rsid w:val="00AD5216"/>
    <w:rsid w:val="00AD549A"/>
    <w:rsid w:val="00AD5577"/>
    <w:rsid w:val="00AD56AF"/>
    <w:rsid w:val="00AD5900"/>
    <w:rsid w:val="00AD5905"/>
    <w:rsid w:val="00AD59F4"/>
    <w:rsid w:val="00AD5ADB"/>
    <w:rsid w:val="00AD5B56"/>
    <w:rsid w:val="00AD5B95"/>
    <w:rsid w:val="00AD5DD4"/>
    <w:rsid w:val="00AD5E15"/>
    <w:rsid w:val="00AD5ED4"/>
    <w:rsid w:val="00AD5EDB"/>
    <w:rsid w:val="00AD602C"/>
    <w:rsid w:val="00AD6096"/>
    <w:rsid w:val="00AD60E9"/>
    <w:rsid w:val="00AD618F"/>
    <w:rsid w:val="00AD61A0"/>
    <w:rsid w:val="00AD631B"/>
    <w:rsid w:val="00AD633D"/>
    <w:rsid w:val="00AD64A3"/>
    <w:rsid w:val="00AD64C4"/>
    <w:rsid w:val="00AD66C3"/>
    <w:rsid w:val="00AD67D8"/>
    <w:rsid w:val="00AD67EC"/>
    <w:rsid w:val="00AD6925"/>
    <w:rsid w:val="00AD6990"/>
    <w:rsid w:val="00AD69E8"/>
    <w:rsid w:val="00AD6A00"/>
    <w:rsid w:val="00AD6B9F"/>
    <w:rsid w:val="00AD6E9B"/>
    <w:rsid w:val="00AD6EAC"/>
    <w:rsid w:val="00AD6F49"/>
    <w:rsid w:val="00AD70ED"/>
    <w:rsid w:val="00AD71E7"/>
    <w:rsid w:val="00AD726D"/>
    <w:rsid w:val="00AD7284"/>
    <w:rsid w:val="00AD73CC"/>
    <w:rsid w:val="00AD73FF"/>
    <w:rsid w:val="00AD742A"/>
    <w:rsid w:val="00AD7460"/>
    <w:rsid w:val="00AD74B1"/>
    <w:rsid w:val="00AD753D"/>
    <w:rsid w:val="00AD7607"/>
    <w:rsid w:val="00AD762D"/>
    <w:rsid w:val="00AD766B"/>
    <w:rsid w:val="00AD76CA"/>
    <w:rsid w:val="00AD7742"/>
    <w:rsid w:val="00AD77FB"/>
    <w:rsid w:val="00AD7808"/>
    <w:rsid w:val="00AD7897"/>
    <w:rsid w:val="00AD78A3"/>
    <w:rsid w:val="00AD79B2"/>
    <w:rsid w:val="00AD7A42"/>
    <w:rsid w:val="00AD7AFB"/>
    <w:rsid w:val="00AD7C62"/>
    <w:rsid w:val="00AD7DBD"/>
    <w:rsid w:val="00AD7DE0"/>
    <w:rsid w:val="00AD7E31"/>
    <w:rsid w:val="00AD7EB7"/>
    <w:rsid w:val="00AE0032"/>
    <w:rsid w:val="00AE0071"/>
    <w:rsid w:val="00AE0299"/>
    <w:rsid w:val="00AE02D5"/>
    <w:rsid w:val="00AE02EE"/>
    <w:rsid w:val="00AE02EF"/>
    <w:rsid w:val="00AE0383"/>
    <w:rsid w:val="00AE04B5"/>
    <w:rsid w:val="00AE0523"/>
    <w:rsid w:val="00AE05C6"/>
    <w:rsid w:val="00AE063C"/>
    <w:rsid w:val="00AE066B"/>
    <w:rsid w:val="00AE0675"/>
    <w:rsid w:val="00AE0758"/>
    <w:rsid w:val="00AE0885"/>
    <w:rsid w:val="00AE09C3"/>
    <w:rsid w:val="00AE09CA"/>
    <w:rsid w:val="00AE0B88"/>
    <w:rsid w:val="00AE0C08"/>
    <w:rsid w:val="00AE0D46"/>
    <w:rsid w:val="00AE0D94"/>
    <w:rsid w:val="00AE0E69"/>
    <w:rsid w:val="00AE0E77"/>
    <w:rsid w:val="00AE0E88"/>
    <w:rsid w:val="00AE0EA1"/>
    <w:rsid w:val="00AE0EF2"/>
    <w:rsid w:val="00AE0FDB"/>
    <w:rsid w:val="00AE1158"/>
    <w:rsid w:val="00AE1211"/>
    <w:rsid w:val="00AE1214"/>
    <w:rsid w:val="00AE1280"/>
    <w:rsid w:val="00AE1282"/>
    <w:rsid w:val="00AE138F"/>
    <w:rsid w:val="00AE13F6"/>
    <w:rsid w:val="00AE1463"/>
    <w:rsid w:val="00AE15B6"/>
    <w:rsid w:val="00AE1830"/>
    <w:rsid w:val="00AE1880"/>
    <w:rsid w:val="00AE18C5"/>
    <w:rsid w:val="00AE19FD"/>
    <w:rsid w:val="00AE1A51"/>
    <w:rsid w:val="00AE1B8B"/>
    <w:rsid w:val="00AE1C52"/>
    <w:rsid w:val="00AE1D67"/>
    <w:rsid w:val="00AE1D82"/>
    <w:rsid w:val="00AE1E11"/>
    <w:rsid w:val="00AE1EA8"/>
    <w:rsid w:val="00AE1FEF"/>
    <w:rsid w:val="00AE2109"/>
    <w:rsid w:val="00AE2127"/>
    <w:rsid w:val="00AE21B2"/>
    <w:rsid w:val="00AE234F"/>
    <w:rsid w:val="00AE23A0"/>
    <w:rsid w:val="00AE259C"/>
    <w:rsid w:val="00AE25E4"/>
    <w:rsid w:val="00AE2854"/>
    <w:rsid w:val="00AE2896"/>
    <w:rsid w:val="00AE293A"/>
    <w:rsid w:val="00AE29B8"/>
    <w:rsid w:val="00AE2B42"/>
    <w:rsid w:val="00AE2B4A"/>
    <w:rsid w:val="00AE2B6E"/>
    <w:rsid w:val="00AE2CC7"/>
    <w:rsid w:val="00AE2EF2"/>
    <w:rsid w:val="00AE2F92"/>
    <w:rsid w:val="00AE2FA8"/>
    <w:rsid w:val="00AE310B"/>
    <w:rsid w:val="00AE313A"/>
    <w:rsid w:val="00AE3217"/>
    <w:rsid w:val="00AE3264"/>
    <w:rsid w:val="00AE327A"/>
    <w:rsid w:val="00AE3324"/>
    <w:rsid w:val="00AE33CB"/>
    <w:rsid w:val="00AE3408"/>
    <w:rsid w:val="00AE345B"/>
    <w:rsid w:val="00AE34CC"/>
    <w:rsid w:val="00AE34F5"/>
    <w:rsid w:val="00AE3668"/>
    <w:rsid w:val="00AE392A"/>
    <w:rsid w:val="00AE39C4"/>
    <w:rsid w:val="00AE3A0B"/>
    <w:rsid w:val="00AE3BBC"/>
    <w:rsid w:val="00AE3BC7"/>
    <w:rsid w:val="00AE3CA7"/>
    <w:rsid w:val="00AE3D1E"/>
    <w:rsid w:val="00AE3D79"/>
    <w:rsid w:val="00AE3DA2"/>
    <w:rsid w:val="00AE3EAB"/>
    <w:rsid w:val="00AE3FD8"/>
    <w:rsid w:val="00AE3FF8"/>
    <w:rsid w:val="00AE4074"/>
    <w:rsid w:val="00AE40B9"/>
    <w:rsid w:val="00AE4435"/>
    <w:rsid w:val="00AE4586"/>
    <w:rsid w:val="00AE45F9"/>
    <w:rsid w:val="00AE4640"/>
    <w:rsid w:val="00AE4671"/>
    <w:rsid w:val="00AE475F"/>
    <w:rsid w:val="00AE4949"/>
    <w:rsid w:val="00AE4A38"/>
    <w:rsid w:val="00AE4B1C"/>
    <w:rsid w:val="00AE4D87"/>
    <w:rsid w:val="00AE4EF6"/>
    <w:rsid w:val="00AE4F25"/>
    <w:rsid w:val="00AE4F4A"/>
    <w:rsid w:val="00AE4F55"/>
    <w:rsid w:val="00AE4FA3"/>
    <w:rsid w:val="00AE5010"/>
    <w:rsid w:val="00AE5012"/>
    <w:rsid w:val="00AE5079"/>
    <w:rsid w:val="00AE50DD"/>
    <w:rsid w:val="00AE5152"/>
    <w:rsid w:val="00AE5206"/>
    <w:rsid w:val="00AE5227"/>
    <w:rsid w:val="00AE5291"/>
    <w:rsid w:val="00AE52A2"/>
    <w:rsid w:val="00AE53E4"/>
    <w:rsid w:val="00AE5469"/>
    <w:rsid w:val="00AE559B"/>
    <w:rsid w:val="00AE5685"/>
    <w:rsid w:val="00AE568A"/>
    <w:rsid w:val="00AE56CE"/>
    <w:rsid w:val="00AE5736"/>
    <w:rsid w:val="00AE577F"/>
    <w:rsid w:val="00AE5782"/>
    <w:rsid w:val="00AE5932"/>
    <w:rsid w:val="00AE5B63"/>
    <w:rsid w:val="00AE5B88"/>
    <w:rsid w:val="00AE5C9C"/>
    <w:rsid w:val="00AE5CD9"/>
    <w:rsid w:val="00AE5E42"/>
    <w:rsid w:val="00AE5E63"/>
    <w:rsid w:val="00AE5EF7"/>
    <w:rsid w:val="00AE5F91"/>
    <w:rsid w:val="00AE6290"/>
    <w:rsid w:val="00AE63D2"/>
    <w:rsid w:val="00AE6457"/>
    <w:rsid w:val="00AE6458"/>
    <w:rsid w:val="00AE6473"/>
    <w:rsid w:val="00AE6482"/>
    <w:rsid w:val="00AE65C4"/>
    <w:rsid w:val="00AE66B1"/>
    <w:rsid w:val="00AE6852"/>
    <w:rsid w:val="00AE68CA"/>
    <w:rsid w:val="00AE6921"/>
    <w:rsid w:val="00AE69B6"/>
    <w:rsid w:val="00AE69D1"/>
    <w:rsid w:val="00AE6A52"/>
    <w:rsid w:val="00AE6AB4"/>
    <w:rsid w:val="00AE6B2D"/>
    <w:rsid w:val="00AE6C04"/>
    <w:rsid w:val="00AE6C3B"/>
    <w:rsid w:val="00AE6CB7"/>
    <w:rsid w:val="00AE6CF8"/>
    <w:rsid w:val="00AE6F79"/>
    <w:rsid w:val="00AE6F8B"/>
    <w:rsid w:val="00AE6FF8"/>
    <w:rsid w:val="00AE70F7"/>
    <w:rsid w:val="00AE7155"/>
    <w:rsid w:val="00AE71C6"/>
    <w:rsid w:val="00AE71EE"/>
    <w:rsid w:val="00AE7246"/>
    <w:rsid w:val="00AE7338"/>
    <w:rsid w:val="00AE7391"/>
    <w:rsid w:val="00AE73C6"/>
    <w:rsid w:val="00AE743F"/>
    <w:rsid w:val="00AE74A4"/>
    <w:rsid w:val="00AE770F"/>
    <w:rsid w:val="00AE7799"/>
    <w:rsid w:val="00AE7854"/>
    <w:rsid w:val="00AE7946"/>
    <w:rsid w:val="00AE7AB2"/>
    <w:rsid w:val="00AE7AFE"/>
    <w:rsid w:val="00AE7B84"/>
    <w:rsid w:val="00AE7C49"/>
    <w:rsid w:val="00AE7CA7"/>
    <w:rsid w:val="00AE7D4D"/>
    <w:rsid w:val="00AE7E03"/>
    <w:rsid w:val="00AE7EE3"/>
    <w:rsid w:val="00AE7F20"/>
    <w:rsid w:val="00AE7F6C"/>
    <w:rsid w:val="00AF005C"/>
    <w:rsid w:val="00AF0256"/>
    <w:rsid w:val="00AF0281"/>
    <w:rsid w:val="00AF07AF"/>
    <w:rsid w:val="00AF0930"/>
    <w:rsid w:val="00AF093F"/>
    <w:rsid w:val="00AF0A91"/>
    <w:rsid w:val="00AF0ABB"/>
    <w:rsid w:val="00AF0AC5"/>
    <w:rsid w:val="00AF0BDA"/>
    <w:rsid w:val="00AF0C0A"/>
    <w:rsid w:val="00AF0CFF"/>
    <w:rsid w:val="00AF0DBA"/>
    <w:rsid w:val="00AF0E37"/>
    <w:rsid w:val="00AF0E3E"/>
    <w:rsid w:val="00AF107E"/>
    <w:rsid w:val="00AF10C1"/>
    <w:rsid w:val="00AF1348"/>
    <w:rsid w:val="00AF145E"/>
    <w:rsid w:val="00AF1602"/>
    <w:rsid w:val="00AF16AD"/>
    <w:rsid w:val="00AF17CA"/>
    <w:rsid w:val="00AF1946"/>
    <w:rsid w:val="00AF19FF"/>
    <w:rsid w:val="00AF1A1E"/>
    <w:rsid w:val="00AF1BFF"/>
    <w:rsid w:val="00AF1D30"/>
    <w:rsid w:val="00AF1D5E"/>
    <w:rsid w:val="00AF20DF"/>
    <w:rsid w:val="00AF248D"/>
    <w:rsid w:val="00AF2584"/>
    <w:rsid w:val="00AF25BA"/>
    <w:rsid w:val="00AF266E"/>
    <w:rsid w:val="00AF2691"/>
    <w:rsid w:val="00AF2775"/>
    <w:rsid w:val="00AF278E"/>
    <w:rsid w:val="00AF27C1"/>
    <w:rsid w:val="00AF287D"/>
    <w:rsid w:val="00AF292B"/>
    <w:rsid w:val="00AF29DB"/>
    <w:rsid w:val="00AF29E4"/>
    <w:rsid w:val="00AF2AE3"/>
    <w:rsid w:val="00AF2B06"/>
    <w:rsid w:val="00AF2B74"/>
    <w:rsid w:val="00AF2CC8"/>
    <w:rsid w:val="00AF2D60"/>
    <w:rsid w:val="00AF2EC3"/>
    <w:rsid w:val="00AF2EC9"/>
    <w:rsid w:val="00AF309C"/>
    <w:rsid w:val="00AF31A3"/>
    <w:rsid w:val="00AF321A"/>
    <w:rsid w:val="00AF3251"/>
    <w:rsid w:val="00AF32BD"/>
    <w:rsid w:val="00AF331F"/>
    <w:rsid w:val="00AF3537"/>
    <w:rsid w:val="00AF358C"/>
    <w:rsid w:val="00AF35F9"/>
    <w:rsid w:val="00AF3651"/>
    <w:rsid w:val="00AF36DE"/>
    <w:rsid w:val="00AF37E1"/>
    <w:rsid w:val="00AF37F2"/>
    <w:rsid w:val="00AF37FA"/>
    <w:rsid w:val="00AF3832"/>
    <w:rsid w:val="00AF3837"/>
    <w:rsid w:val="00AF3863"/>
    <w:rsid w:val="00AF3A2F"/>
    <w:rsid w:val="00AF3B90"/>
    <w:rsid w:val="00AF3BEF"/>
    <w:rsid w:val="00AF3C96"/>
    <w:rsid w:val="00AF3EAF"/>
    <w:rsid w:val="00AF4063"/>
    <w:rsid w:val="00AF40D6"/>
    <w:rsid w:val="00AF41AA"/>
    <w:rsid w:val="00AF4207"/>
    <w:rsid w:val="00AF4262"/>
    <w:rsid w:val="00AF49AA"/>
    <w:rsid w:val="00AF4A0E"/>
    <w:rsid w:val="00AF4AF1"/>
    <w:rsid w:val="00AF4B25"/>
    <w:rsid w:val="00AF4B85"/>
    <w:rsid w:val="00AF4B8D"/>
    <w:rsid w:val="00AF4CC3"/>
    <w:rsid w:val="00AF4CC6"/>
    <w:rsid w:val="00AF4DFB"/>
    <w:rsid w:val="00AF4E35"/>
    <w:rsid w:val="00AF4F47"/>
    <w:rsid w:val="00AF512C"/>
    <w:rsid w:val="00AF515B"/>
    <w:rsid w:val="00AF5188"/>
    <w:rsid w:val="00AF52D0"/>
    <w:rsid w:val="00AF5306"/>
    <w:rsid w:val="00AF5314"/>
    <w:rsid w:val="00AF542D"/>
    <w:rsid w:val="00AF54E6"/>
    <w:rsid w:val="00AF5507"/>
    <w:rsid w:val="00AF55C9"/>
    <w:rsid w:val="00AF55ED"/>
    <w:rsid w:val="00AF55F2"/>
    <w:rsid w:val="00AF5695"/>
    <w:rsid w:val="00AF56E3"/>
    <w:rsid w:val="00AF56EA"/>
    <w:rsid w:val="00AF577B"/>
    <w:rsid w:val="00AF5793"/>
    <w:rsid w:val="00AF57CE"/>
    <w:rsid w:val="00AF57D8"/>
    <w:rsid w:val="00AF57EA"/>
    <w:rsid w:val="00AF5827"/>
    <w:rsid w:val="00AF58A8"/>
    <w:rsid w:val="00AF5904"/>
    <w:rsid w:val="00AF5959"/>
    <w:rsid w:val="00AF598C"/>
    <w:rsid w:val="00AF59E8"/>
    <w:rsid w:val="00AF5EB8"/>
    <w:rsid w:val="00AF5F60"/>
    <w:rsid w:val="00AF5FAB"/>
    <w:rsid w:val="00AF61DF"/>
    <w:rsid w:val="00AF61E3"/>
    <w:rsid w:val="00AF61F2"/>
    <w:rsid w:val="00AF6291"/>
    <w:rsid w:val="00AF62CA"/>
    <w:rsid w:val="00AF63A2"/>
    <w:rsid w:val="00AF6414"/>
    <w:rsid w:val="00AF6426"/>
    <w:rsid w:val="00AF6514"/>
    <w:rsid w:val="00AF65CC"/>
    <w:rsid w:val="00AF66A0"/>
    <w:rsid w:val="00AF66A4"/>
    <w:rsid w:val="00AF66FD"/>
    <w:rsid w:val="00AF6768"/>
    <w:rsid w:val="00AF67B2"/>
    <w:rsid w:val="00AF67F7"/>
    <w:rsid w:val="00AF6B46"/>
    <w:rsid w:val="00AF6DD3"/>
    <w:rsid w:val="00AF6EBC"/>
    <w:rsid w:val="00AF6F2F"/>
    <w:rsid w:val="00AF7256"/>
    <w:rsid w:val="00AF7297"/>
    <w:rsid w:val="00AF745D"/>
    <w:rsid w:val="00AF74A1"/>
    <w:rsid w:val="00AF74E0"/>
    <w:rsid w:val="00AF753A"/>
    <w:rsid w:val="00AF75DB"/>
    <w:rsid w:val="00AF7740"/>
    <w:rsid w:val="00AF7758"/>
    <w:rsid w:val="00AF7876"/>
    <w:rsid w:val="00AF78F1"/>
    <w:rsid w:val="00AF7975"/>
    <w:rsid w:val="00AF7A6A"/>
    <w:rsid w:val="00AF7AC6"/>
    <w:rsid w:val="00AF7BE3"/>
    <w:rsid w:val="00AF7BF6"/>
    <w:rsid w:val="00AF7E39"/>
    <w:rsid w:val="00AF7E3B"/>
    <w:rsid w:val="00AF7F01"/>
    <w:rsid w:val="00AF7FFE"/>
    <w:rsid w:val="00B00076"/>
    <w:rsid w:val="00B00128"/>
    <w:rsid w:val="00B00255"/>
    <w:rsid w:val="00B004B7"/>
    <w:rsid w:val="00B004C8"/>
    <w:rsid w:val="00B004DE"/>
    <w:rsid w:val="00B00556"/>
    <w:rsid w:val="00B005A0"/>
    <w:rsid w:val="00B005BC"/>
    <w:rsid w:val="00B007C6"/>
    <w:rsid w:val="00B0089D"/>
    <w:rsid w:val="00B00907"/>
    <w:rsid w:val="00B0092C"/>
    <w:rsid w:val="00B00952"/>
    <w:rsid w:val="00B00A79"/>
    <w:rsid w:val="00B00B0D"/>
    <w:rsid w:val="00B00B89"/>
    <w:rsid w:val="00B00BF3"/>
    <w:rsid w:val="00B00CCA"/>
    <w:rsid w:val="00B00D50"/>
    <w:rsid w:val="00B00D5A"/>
    <w:rsid w:val="00B00EA3"/>
    <w:rsid w:val="00B00EF1"/>
    <w:rsid w:val="00B00F16"/>
    <w:rsid w:val="00B00FDB"/>
    <w:rsid w:val="00B010DF"/>
    <w:rsid w:val="00B01212"/>
    <w:rsid w:val="00B01549"/>
    <w:rsid w:val="00B01A08"/>
    <w:rsid w:val="00B01BB0"/>
    <w:rsid w:val="00B01CBA"/>
    <w:rsid w:val="00B01E76"/>
    <w:rsid w:val="00B01EBD"/>
    <w:rsid w:val="00B01ECF"/>
    <w:rsid w:val="00B01F45"/>
    <w:rsid w:val="00B02060"/>
    <w:rsid w:val="00B020A7"/>
    <w:rsid w:val="00B02226"/>
    <w:rsid w:val="00B022E4"/>
    <w:rsid w:val="00B02693"/>
    <w:rsid w:val="00B0269A"/>
    <w:rsid w:val="00B02777"/>
    <w:rsid w:val="00B027E1"/>
    <w:rsid w:val="00B027F5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31C"/>
    <w:rsid w:val="00B033C6"/>
    <w:rsid w:val="00B03424"/>
    <w:rsid w:val="00B0355A"/>
    <w:rsid w:val="00B035AC"/>
    <w:rsid w:val="00B035DB"/>
    <w:rsid w:val="00B0367A"/>
    <w:rsid w:val="00B0371F"/>
    <w:rsid w:val="00B037FB"/>
    <w:rsid w:val="00B03838"/>
    <w:rsid w:val="00B038DB"/>
    <w:rsid w:val="00B03918"/>
    <w:rsid w:val="00B03985"/>
    <w:rsid w:val="00B03C29"/>
    <w:rsid w:val="00B03D9D"/>
    <w:rsid w:val="00B03F27"/>
    <w:rsid w:val="00B03F68"/>
    <w:rsid w:val="00B03FAF"/>
    <w:rsid w:val="00B04083"/>
    <w:rsid w:val="00B04171"/>
    <w:rsid w:val="00B0429C"/>
    <w:rsid w:val="00B042A4"/>
    <w:rsid w:val="00B0435E"/>
    <w:rsid w:val="00B043A8"/>
    <w:rsid w:val="00B04494"/>
    <w:rsid w:val="00B044B3"/>
    <w:rsid w:val="00B0472A"/>
    <w:rsid w:val="00B04783"/>
    <w:rsid w:val="00B047BF"/>
    <w:rsid w:val="00B04928"/>
    <w:rsid w:val="00B04979"/>
    <w:rsid w:val="00B04A89"/>
    <w:rsid w:val="00B04C47"/>
    <w:rsid w:val="00B04D6C"/>
    <w:rsid w:val="00B04EB3"/>
    <w:rsid w:val="00B04F0B"/>
    <w:rsid w:val="00B04F73"/>
    <w:rsid w:val="00B04FD5"/>
    <w:rsid w:val="00B05085"/>
    <w:rsid w:val="00B050E6"/>
    <w:rsid w:val="00B0512F"/>
    <w:rsid w:val="00B0516E"/>
    <w:rsid w:val="00B051DB"/>
    <w:rsid w:val="00B052CE"/>
    <w:rsid w:val="00B053B0"/>
    <w:rsid w:val="00B05429"/>
    <w:rsid w:val="00B054D0"/>
    <w:rsid w:val="00B056C3"/>
    <w:rsid w:val="00B05732"/>
    <w:rsid w:val="00B0578E"/>
    <w:rsid w:val="00B057C3"/>
    <w:rsid w:val="00B0581C"/>
    <w:rsid w:val="00B0586D"/>
    <w:rsid w:val="00B058BB"/>
    <w:rsid w:val="00B0596C"/>
    <w:rsid w:val="00B05983"/>
    <w:rsid w:val="00B05A87"/>
    <w:rsid w:val="00B05BCE"/>
    <w:rsid w:val="00B05C4C"/>
    <w:rsid w:val="00B05CE5"/>
    <w:rsid w:val="00B05D1B"/>
    <w:rsid w:val="00B05DD6"/>
    <w:rsid w:val="00B05DDA"/>
    <w:rsid w:val="00B05EC8"/>
    <w:rsid w:val="00B05F10"/>
    <w:rsid w:val="00B05F34"/>
    <w:rsid w:val="00B06003"/>
    <w:rsid w:val="00B060C6"/>
    <w:rsid w:val="00B06131"/>
    <w:rsid w:val="00B061B2"/>
    <w:rsid w:val="00B06218"/>
    <w:rsid w:val="00B06320"/>
    <w:rsid w:val="00B06439"/>
    <w:rsid w:val="00B0645F"/>
    <w:rsid w:val="00B06640"/>
    <w:rsid w:val="00B06751"/>
    <w:rsid w:val="00B067C5"/>
    <w:rsid w:val="00B067EB"/>
    <w:rsid w:val="00B0684A"/>
    <w:rsid w:val="00B0689B"/>
    <w:rsid w:val="00B068B8"/>
    <w:rsid w:val="00B069A7"/>
    <w:rsid w:val="00B069AA"/>
    <w:rsid w:val="00B06BCA"/>
    <w:rsid w:val="00B06CA6"/>
    <w:rsid w:val="00B06FBE"/>
    <w:rsid w:val="00B070E6"/>
    <w:rsid w:val="00B071B1"/>
    <w:rsid w:val="00B0724D"/>
    <w:rsid w:val="00B07279"/>
    <w:rsid w:val="00B0733B"/>
    <w:rsid w:val="00B07379"/>
    <w:rsid w:val="00B07512"/>
    <w:rsid w:val="00B07535"/>
    <w:rsid w:val="00B07721"/>
    <w:rsid w:val="00B077A4"/>
    <w:rsid w:val="00B07827"/>
    <w:rsid w:val="00B0792D"/>
    <w:rsid w:val="00B07BC5"/>
    <w:rsid w:val="00B07D94"/>
    <w:rsid w:val="00B07D9C"/>
    <w:rsid w:val="00B07DDF"/>
    <w:rsid w:val="00B07F07"/>
    <w:rsid w:val="00B07F38"/>
    <w:rsid w:val="00B07F52"/>
    <w:rsid w:val="00B10031"/>
    <w:rsid w:val="00B10103"/>
    <w:rsid w:val="00B1014F"/>
    <w:rsid w:val="00B102B7"/>
    <w:rsid w:val="00B103C7"/>
    <w:rsid w:val="00B10412"/>
    <w:rsid w:val="00B10430"/>
    <w:rsid w:val="00B104BD"/>
    <w:rsid w:val="00B1052D"/>
    <w:rsid w:val="00B10634"/>
    <w:rsid w:val="00B106E6"/>
    <w:rsid w:val="00B108A5"/>
    <w:rsid w:val="00B10995"/>
    <w:rsid w:val="00B10A9B"/>
    <w:rsid w:val="00B10E48"/>
    <w:rsid w:val="00B10EDA"/>
    <w:rsid w:val="00B10F0F"/>
    <w:rsid w:val="00B10F55"/>
    <w:rsid w:val="00B11266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6F"/>
    <w:rsid w:val="00B11BBB"/>
    <w:rsid w:val="00B11C28"/>
    <w:rsid w:val="00B11D8F"/>
    <w:rsid w:val="00B11FDD"/>
    <w:rsid w:val="00B1213C"/>
    <w:rsid w:val="00B12176"/>
    <w:rsid w:val="00B12271"/>
    <w:rsid w:val="00B122CD"/>
    <w:rsid w:val="00B122ED"/>
    <w:rsid w:val="00B1230A"/>
    <w:rsid w:val="00B123BD"/>
    <w:rsid w:val="00B12579"/>
    <w:rsid w:val="00B12644"/>
    <w:rsid w:val="00B1277E"/>
    <w:rsid w:val="00B127B9"/>
    <w:rsid w:val="00B12866"/>
    <w:rsid w:val="00B12AEC"/>
    <w:rsid w:val="00B12AFE"/>
    <w:rsid w:val="00B12BC3"/>
    <w:rsid w:val="00B12C88"/>
    <w:rsid w:val="00B12D1A"/>
    <w:rsid w:val="00B12EE9"/>
    <w:rsid w:val="00B12F86"/>
    <w:rsid w:val="00B13092"/>
    <w:rsid w:val="00B13162"/>
    <w:rsid w:val="00B1325B"/>
    <w:rsid w:val="00B132A3"/>
    <w:rsid w:val="00B132B2"/>
    <w:rsid w:val="00B1335A"/>
    <w:rsid w:val="00B133F1"/>
    <w:rsid w:val="00B133FD"/>
    <w:rsid w:val="00B13434"/>
    <w:rsid w:val="00B1366A"/>
    <w:rsid w:val="00B136CC"/>
    <w:rsid w:val="00B13777"/>
    <w:rsid w:val="00B13797"/>
    <w:rsid w:val="00B137A0"/>
    <w:rsid w:val="00B13852"/>
    <w:rsid w:val="00B1394C"/>
    <w:rsid w:val="00B13A3C"/>
    <w:rsid w:val="00B13AB5"/>
    <w:rsid w:val="00B13C73"/>
    <w:rsid w:val="00B13E32"/>
    <w:rsid w:val="00B14163"/>
    <w:rsid w:val="00B14229"/>
    <w:rsid w:val="00B14298"/>
    <w:rsid w:val="00B142C4"/>
    <w:rsid w:val="00B142DE"/>
    <w:rsid w:val="00B1438D"/>
    <w:rsid w:val="00B14446"/>
    <w:rsid w:val="00B1466E"/>
    <w:rsid w:val="00B14711"/>
    <w:rsid w:val="00B14725"/>
    <w:rsid w:val="00B14877"/>
    <w:rsid w:val="00B148B0"/>
    <w:rsid w:val="00B148F8"/>
    <w:rsid w:val="00B14A84"/>
    <w:rsid w:val="00B14B0A"/>
    <w:rsid w:val="00B14B8B"/>
    <w:rsid w:val="00B14C1E"/>
    <w:rsid w:val="00B14CC0"/>
    <w:rsid w:val="00B14D35"/>
    <w:rsid w:val="00B14D98"/>
    <w:rsid w:val="00B14E69"/>
    <w:rsid w:val="00B14E6C"/>
    <w:rsid w:val="00B14E98"/>
    <w:rsid w:val="00B14EDF"/>
    <w:rsid w:val="00B14F30"/>
    <w:rsid w:val="00B14F64"/>
    <w:rsid w:val="00B14F71"/>
    <w:rsid w:val="00B14F85"/>
    <w:rsid w:val="00B1513D"/>
    <w:rsid w:val="00B1519A"/>
    <w:rsid w:val="00B15295"/>
    <w:rsid w:val="00B15361"/>
    <w:rsid w:val="00B15493"/>
    <w:rsid w:val="00B154CE"/>
    <w:rsid w:val="00B154FE"/>
    <w:rsid w:val="00B1565A"/>
    <w:rsid w:val="00B156A2"/>
    <w:rsid w:val="00B156F2"/>
    <w:rsid w:val="00B15700"/>
    <w:rsid w:val="00B1572E"/>
    <w:rsid w:val="00B15B34"/>
    <w:rsid w:val="00B15B77"/>
    <w:rsid w:val="00B15C24"/>
    <w:rsid w:val="00B15CE7"/>
    <w:rsid w:val="00B15CF7"/>
    <w:rsid w:val="00B15D2E"/>
    <w:rsid w:val="00B15D74"/>
    <w:rsid w:val="00B15D88"/>
    <w:rsid w:val="00B15E31"/>
    <w:rsid w:val="00B15F48"/>
    <w:rsid w:val="00B16351"/>
    <w:rsid w:val="00B165A7"/>
    <w:rsid w:val="00B16656"/>
    <w:rsid w:val="00B1667C"/>
    <w:rsid w:val="00B1668D"/>
    <w:rsid w:val="00B167C0"/>
    <w:rsid w:val="00B169D0"/>
    <w:rsid w:val="00B16A7A"/>
    <w:rsid w:val="00B16AE3"/>
    <w:rsid w:val="00B16B69"/>
    <w:rsid w:val="00B16CBC"/>
    <w:rsid w:val="00B16E87"/>
    <w:rsid w:val="00B16E92"/>
    <w:rsid w:val="00B16F3D"/>
    <w:rsid w:val="00B16F6B"/>
    <w:rsid w:val="00B16F90"/>
    <w:rsid w:val="00B1719A"/>
    <w:rsid w:val="00B172E9"/>
    <w:rsid w:val="00B17428"/>
    <w:rsid w:val="00B17432"/>
    <w:rsid w:val="00B17477"/>
    <w:rsid w:val="00B175A0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6C"/>
    <w:rsid w:val="00B20177"/>
    <w:rsid w:val="00B20199"/>
    <w:rsid w:val="00B201B0"/>
    <w:rsid w:val="00B20230"/>
    <w:rsid w:val="00B203BB"/>
    <w:rsid w:val="00B203FA"/>
    <w:rsid w:val="00B20464"/>
    <w:rsid w:val="00B20528"/>
    <w:rsid w:val="00B2068E"/>
    <w:rsid w:val="00B2071D"/>
    <w:rsid w:val="00B20A7D"/>
    <w:rsid w:val="00B20B75"/>
    <w:rsid w:val="00B20B99"/>
    <w:rsid w:val="00B20C34"/>
    <w:rsid w:val="00B20D02"/>
    <w:rsid w:val="00B21112"/>
    <w:rsid w:val="00B2111D"/>
    <w:rsid w:val="00B2125E"/>
    <w:rsid w:val="00B21504"/>
    <w:rsid w:val="00B216A3"/>
    <w:rsid w:val="00B216EB"/>
    <w:rsid w:val="00B217AD"/>
    <w:rsid w:val="00B217F8"/>
    <w:rsid w:val="00B217FF"/>
    <w:rsid w:val="00B21824"/>
    <w:rsid w:val="00B21836"/>
    <w:rsid w:val="00B21A5B"/>
    <w:rsid w:val="00B21AC1"/>
    <w:rsid w:val="00B21B99"/>
    <w:rsid w:val="00B21C68"/>
    <w:rsid w:val="00B21DA3"/>
    <w:rsid w:val="00B21DD4"/>
    <w:rsid w:val="00B21F27"/>
    <w:rsid w:val="00B21F3C"/>
    <w:rsid w:val="00B22020"/>
    <w:rsid w:val="00B220E8"/>
    <w:rsid w:val="00B2211C"/>
    <w:rsid w:val="00B224BC"/>
    <w:rsid w:val="00B224CB"/>
    <w:rsid w:val="00B224E6"/>
    <w:rsid w:val="00B22515"/>
    <w:rsid w:val="00B22529"/>
    <w:rsid w:val="00B226DF"/>
    <w:rsid w:val="00B22751"/>
    <w:rsid w:val="00B227C2"/>
    <w:rsid w:val="00B227C3"/>
    <w:rsid w:val="00B228D5"/>
    <w:rsid w:val="00B22A0B"/>
    <w:rsid w:val="00B22B75"/>
    <w:rsid w:val="00B22DB5"/>
    <w:rsid w:val="00B22DDC"/>
    <w:rsid w:val="00B22E90"/>
    <w:rsid w:val="00B22EEE"/>
    <w:rsid w:val="00B22F84"/>
    <w:rsid w:val="00B22F89"/>
    <w:rsid w:val="00B231AB"/>
    <w:rsid w:val="00B232A5"/>
    <w:rsid w:val="00B23382"/>
    <w:rsid w:val="00B235E1"/>
    <w:rsid w:val="00B23624"/>
    <w:rsid w:val="00B236E5"/>
    <w:rsid w:val="00B23764"/>
    <w:rsid w:val="00B23857"/>
    <w:rsid w:val="00B23983"/>
    <w:rsid w:val="00B239BE"/>
    <w:rsid w:val="00B23A40"/>
    <w:rsid w:val="00B23A92"/>
    <w:rsid w:val="00B23B04"/>
    <w:rsid w:val="00B23B2C"/>
    <w:rsid w:val="00B23BD7"/>
    <w:rsid w:val="00B23BE0"/>
    <w:rsid w:val="00B23CCD"/>
    <w:rsid w:val="00B23E8D"/>
    <w:rsid w:val="00B23FAC"/>
    <w:rsid w:val="00B23FC2"/>
    <w:rsid w:val="00B2408D"/>
    <w:rsid w:val="00B24105"/>
    <w:rsid w:val="00B241C3"/>
    <w:rsid w:val="00B24300"/>
    <w:rsid w:val="00B24355"/>
    <w:rsid w:val="00B243A6"/>
    <w:rsid w:val="00B243B3"/>
    <w:rsid w:val="00B243C4"/>
    <w:rsid w:val="00B244D3"/>
    <w:rsid w:val="00B244F3"/>
    <w:rsid w:val="00B24550"/>
    <w:rsid w:val="00B245EC"/>
    <w:rsid w:val="00B24631"/>
    <w:rsid w:val="00B2473C"/>
    <w:rsid w:val="00B2491A"/>
    <w:rsid w:val="00B24B1C"/>
    <w:rsid w:val="00B24B41"/>
    <w:rsid w:val="00B24B62"/>
    <w:rsid w:val="00B24BDD"/>
    <w:rsid w:val="00B24DD0"/>
    <w:rsid w:val="00B24EB7"/>
    <w:rsid w:val="00B24F2D"/>
    <w:rsid w:val="00B24FF6"/>
    <w:rsid w:val="00B25040"/>
    <w:rsid w:val="00B2506F"/>
    <w:rsid w:val="00B2539B"/>
    <w:rsid w:val="00B254E4"/>
    <w:rsid w:val="00B25534"/>
    <w:rsid w:val="00B25562"/>
    <w:rsid w:val="00B255A3"/>
    <w:rsid w:val="00B25687"/>
    <w:rsid w:val="00B256B8"/>
    <w:rsid w:val="00B2584A"/>
    <w:rsid w:val="00B25914"/>
    <w:rsid w:val="00B25923"/>
    <w:rsid w:val="00B259DB"/>
    <w:rsid w:val="00B25A53"/>
    <w:rsid w:val="00B25A5D"/>
    <w:rsid w:val="00B25AC0"/>
    <w:rsid w:val="00B25AC9"/>
    <w:rsid w:val="00B25AED"/>
    <w:rsid w:val="00B25B7D"/>
    <w:rsid w:val="00B25CBB"/>
    <w:rsid w:val="00B25CCB"/>
    <w:rsid w:val="00B25D8A"/>
    <w:rsid w:val="00B25EDB"/>
    <w:rsid w:val="00B25FA6"/>
    <w:rsid w:val="00B26126"/>
    <w:rsid w:val="00B261DA"/>
    <w:rsid w:val="00B26331"/>
    <w:rsid w:val="00B26518"/>
    <w:rsid w:val="00B26716"/>
    <w:rsid w:val="00B2675F"/>
    <w:rsid w:val="00B2684A"/>
    <w:rsid w:val="00B26857"/>
    <w:rsid w:val="00B268D1"/>
    <w:rsid w:val="00B269FD"/>
    <w:rsid w:val="00B26AA8"/>
    <w:rsid w:val="00B26B6A"/>
    <w:rsid w:val="00B26E3A"/>
    <w:rsid w:val="00B26ECF"/>
    <w:rsid w:val="00B26EF5"/>
    <w:rsid w:val="00B26F59"/>
    <w:rsid w:val="00B26FF7"/>
    <w:rsid w:val="00B27004"/>
    <w:rsid w:val="00B270FA"/>
    <w:rsid w:val="00B271AC"/>
    <w:rsid w:val="00B272BA"/>
    <w:rsid w:val="00B27335"/>
    <w:rsid w:val="00B273D2"/>
    <w:rsid w:val="00B27469"/>
    <w:rsid w:val="00B274B7"/>
    <w:rsid w:val="00B2754B"/>
    <w:rsid w:val="00B27554"/>
    <w:rsid w:val="00B275EF"/>
    <w:rsid w:val="00B277AC"/>
    <w:rsid w:val="00B2798E"/>
    <w:rsid w:val="00B27A0C"/>
    <w:rsid w:val="00B27BFE"/>
    <w:rsid w:val="00B27EBA"/>
    <w:rsid w:val="00B27F1F"/>
    <w:rsid w:val="00B27F5F"/>
    <w:rsid w:val="00B3001D"/>
    <w:rsid w:val="00B301D8"/>
    <w:rsid w:val="00B302B7"/>
    <w:rsid w:val="00B303E4"/>
    <w:rsid w:val="00B303F7"/>
    <w:rsid w:val="00B30436"/>
    <w:rsid w:val="00B30500"/>
    <w:rsid w:val="00B305D7"/>
    <w:rsid w:val="00B3070E"/>
    <w:rsid w:val="00B3091D"/>
    <w:rsid w:val="00B30922"/>
    <w:rsid w:val="00B30935"/>
    <w:rsid w:val="00B30A25"/>
    <w:rsid w:val="00B30CFC"/>
    <w:rsid w:val="00B30D6B"/>
    <w:rsid w:val="00B30FD0"/>
    <w:rsid w:val="00B3103F"/>
    <w:rsid w:val="00B310FE"/>
    <w:rsid w:val="00B31259"/>
    <w:rsid w:val="00B31272"/>
    <w:rsid w:val="00B3132B"/>
    <w:rsid w:val="00B3136F"/>
    <w:rsid w:val="00B3144D"/>
    <w:rsid w:val="00B31509"/>
    <w:rsid w:val="00B315BD"/>
    <w:rsid w:val="00B315FE"/>
    <w:rsid w:val="00B31913"/>
    <w:rsid w:val="00B3198C"/>
    <w:rsid w:val="00B319B1"/>
    <w:rsid w:val="00B319BD"/>
    <w:rsid w:val="00B31A54"/>
    <w:rsid w:val="00B31A5F"/>
    <w:rsid w:val="00B31AA4"/>
    <w:rsid w:val="00B31AC6"/>
    <w:rsid w:val="00B31B14"/>
    <w:rsid w:val="00B31B63"/>
    <w:rsid w:val="00B31B8C"/>
    <w:rsid w:val="00B31CE2"/>
    <w:rsid w:val="00B31CF1"/>
    <w:rsid w:val="00B31DEB"/>
    <w:rsid w:val="00B31E1F"/>
    <w:rsid w:val="00B31E56"/>
    <w:rsid w:val="00B31ECF"/>
    <w:rsid w:val="00B31F31"/>
    <w:rsid w:val="00B31FFB"/>
    <w:rsid w:val="00B322A7"/>
    <w:rsid w:val="00B322E9"/>
    <w:rsid w:val="00B32333"/>
    <w:rsid w:val="00B32440"/>
    <w:rsid w:val="00B3244A"/>
    <w:rsid w:val="00B32608"/>
    <w:rsid w:val="00B326EB"/>
    <w:rsid w:val="00B32794"/>
    <w:rsid w:val="00B327CA"/>
    <w:rsid w:val="00B32954"/>
    <w:rsid w:val="00B3299B"/>
    <w:rsid w:val="00B329AD"/>
    <w:rsid w:val="00B329DF"/>
    <w:rsid w:val="00B32A0A"/>
    <w:rsid w:val="00B32B94"/>
    <w:rsid w:val="00B32BCC"/>
    <w:rsid w:val="00B32BE7"/>
    <w:rsid w:val="00B32C84"/>
    <w:rsid w:val="00B32D22"/>
    <w:rsid w:val="00B32DB3"/>
    <w:rsid w:val="00B32E6E"/>
    <w:rsid w:val="00B32F7B"/>
    <w:rsid w:val="00B32FB3"/>
    <w:rsid w:val="00B32FDF"/>
    <w:rsid w:val="00B3301A"/>
    <w:rsid w:val="00B33027"/>
    <w:rsid w:val="00B331A6"/>
    <w:rsid w:val="00B332F2"/>
    <w:rsid w:val="00B3330A"/>
    <w:rsid w:val="00B33433"/>
    <w:rsid w:val="00B334B6"/>
    <w:rsid w:val="00B334C8"/>
    <w:rsid w:val="00B33590"/>
    <w:rsid w:val="00B336B7"/>
    <w:rsid w:val="00B336D3"/>
    <w:rsid w:val="00B3395B"/>
    <w:rsid w:val="00B339DC"/>
    <w:rsid w:val="00B33AF7"/>
    <w:rsid w:val="00B33BA4"/>
    <w:rsid w:val="00B33C6A"/>
    <w:rsid w:val="00B33D6C"/>
    <w:rsid w:val="00B33D9F"/>
    <w:rsid w:val="00B33E2E"/>
    <w:rsid w:val="00B34000"/>
    <w:rsid w:val="00B3428C"/>
    <w:rsid w:val="00B3430C"/>
    <w:rsid w:val="00B34310"/>
    <w:rsid w:val="00B343CA"/>
    <w:rsid w:val="00B34509"/>
    <w:rsid w:val="00B347FB"/>
    <w:rsid w:val="00B34871"/>
    <w:rsid w:val="00B34936"/>
    <w:rsid w:val="00B34D4A"/>
    <w:rsid w:val="00B34E1A"/>
    <w:rsid w:val="00B34EAC"/>
    <w:rsid w:val="00B34F24"/>
    <w:rsid w:val="00B3505D"/>
    <w:rsid w:val="00B350D1"/>
    <w:rsid w:val="00B3514A"/>
    <w:rsid w:val="00B35309"/>
    <w:rsid w:val="00B3531E"/>
    <w:rsid w:val="00B3555D"/>
    <w:rsid w:val="00B35564"/>
    <w:rsid w:val="00B355D5"/>
    <w:rsid w:val="00B35718"/>
    <w:rsid w:val="00B35727"/>
    <w:rsid w:val="00B35818"/>
    <w:rsid w:val="00B358AE"/>
    <w:rsid w:val="00B35968"/>
    <w:rsid w:val="00B35A56"/>
    <w:rsid w:val="00B35A5F"/>
    <w:rsid w:val="00B35BF8"/>
    <w:rsid w:val="00B35C19"/>
    <w:rsid w:val="00B35D1E"/>
    <w:rsid w:val="00B35E58"/>
    <w:rsid w:val="00B35FB3"/>
    <w:rsid w:val="00B36050"/>
    <w:rsid w:val="00B36051"/>
    <w:rsid w:val="00B36079"/>
    <w:rsid w:val="00B36186"/>
    <w:rsid w:val="00B3621B"/>
    <w:rsid w:val="00B36364"/>
    <w:rsid w:val="00B3643A"/>
    <w:rsid w:val="00B36552"/>
    <w:rsid w:val="00B365D2"/>
    <w:rsid w:val="00B3672C"/>
    <w:rsid w:val="00B36739"/>
    <w:rsid w:val="00B36767"/>
    <w:rsid w:val="00B367CF"/>
    <w:rsid w:val="00B36883"/>
    <w:rsid w:val="00B368F0"/>
    <w:rsid w:val="00B3695B"/>
    <w:rsid w:val="00B3696F"/>
    <w:rsid w:val="00B369CF"/>
    <w:rsid w:val="00B36A0F"/>
    <w:rsid w:val="00B36A31"/>
    <w:rsid w:val="00B36ACB"/>
    <w:rsid w:val="00B36B2C"/>
    <w:rsid w:val="00B36D42"/>
    <w:rsid w:val="00B36D50"/>
    <w:rsid w:val="00B36D88"/>
    <w:rsid w:val="00B36E54"/>
    <w:rsid w:val="00B36F61"/>
    <w:rsid w:val="00B36FCB"/>
    <w:rsid w:val="00B3702F"/>
    <w:rsid w:val="00B371E4"/>
    <w:rsid w:val="00B3742A"/>
    <w:rsid w:val="00B375C1"/>
    <w:rsid w:val="00B376D5"/>
    <w:rsid w:val="00B376DA"/>
    <w:rsid w:val="00B376F1"/>
    <w:rsid w:val="00B37711"/>
    <w:rsid w:val="00B377BB"/>
    <w:rsid w:val="00B377D9"/>
    <w:rsid w:val="00B3782E"/>
    <w:rsid w:val="00B3796D"/>
    <w:rsid w:val="00B37987"/>
    <w:rsid w:val="00B37A38"/>
    <w:rsid w:val="00B37C89"/>
    <w:rsid w:val="00B37DE9"/>
    <w:rsid w:val="00B37F65"/>
    <w:rsid w:val="00B402B0"/>
    <w:rsid w:val="00B4037C"/>
    <w:rsid w:val="00B4042A"/>
    <w:rsid w:val="00B4047C"/>
    <w:rsid w:val="00B4055B"/>
    <w:rsid w:val="00B40681"/>
    <w:rsid w:val="00B407C8"/>
    <w:rsid w:val="00B40948"/>
    <w:rsid w:val="00B40963"/>
    <w:rsid w:val="00B40BDF"/>
    <w:rsid w:val="00B40EE7"/>
    <w:rsid w:val="00B41012"/>
    <w:rsid w:val="00B410D3"/>
    <w:rsid w:val="00B4139B"/>
    <w:rsid w:val="00B413CD"/>
    <w:rsid w:val="00B41407"/>
    <w:rsid w:val="00B41442"/>
    <w:rsid w:val="00B41455"/>
    <w:rsid w:val="00B414A9"/>
    <w:rsid w:val="00B414C1"/>
    <w:rsid w:val="00B414FA"/>
    <w:rsid w:val="00B4151F"/>
    <w:rsid w:val="00B41621"/>
    <w:rsid w:val="00B41649"/>
    <w:rsid w:val="00B4168E"/>
    <w:rsid w:val="00B41695"/>
    <w:rsid w:val="00B416EE"/>
    <w:rsid w:val="00B41739"/>
    <w:rsid w:val="00B417CA"/>
    <w:rsid w:val="00B41835"/>
    <w:rsid w:val="00B41953"/>
    <w:rsid w:val="00B419D3"/>
    <w:rsid w:val="00B41A07"/>
    <w:rsid w:val="00B41A43"/>
    <w:rsid w:val="00B41BAC"/>
    <w:rsid w:val="00B41CE3"/>
    <w:rsid w:val="00B41D68"/>
    <w:rsid w:val="00B41DA4"/>
    <w:rsid w:val="00B41DAA"/>
    <w:rsid w:val="00B41F18"/>
    <w:rsid w:val="00B41FEF"/>
    <w:rsid w:val="00B41FFA"/>
    <w:rsid w:val="00B4202A"/>
    <w:rsid w:val="00B4207D"/>
    <w:rsid w:val="00B420FB"/>
    <w:rsid w:val="00B42126"/>
    <w:rsid w:val="00B422A4"/>
    <w:rsid w:val="00B4241C"/>
    <w:rsid w:val="00B424BE"/>
    <w:rsid w:val="00B4272C"/>
    <w:rsid w:val="00B42789"/>
    <w:rsid w:val="00B427D6"/>
    <w:rsid w:val="00B429D5"/>
    <w:rsid w:val="00B42B36"/>
    <w:rsid w:val="00B42CCD"/>
    <w:rsid w:val="00B42EAD"/>
    <w:rsid w:val="00B42FEB"/>
    <w:rsid w:val="00B42FF0"/>
    <w:rsid w:val="00B43158"/>
    <w:rsid w:val="00B43178"/>
    <w:rsid w:val="00B431E9"/>
    <w:rsid w:val="00B43389"/>
    <w:rsid w:val="00B4344F"/>
    <w:rsid w:val="00B434E5"/>
    <w:rsid w:val="00B43521"/>
    <w:rsid w:val="00B4362B"/>
    <w:rsid w:val="00B43677"/>
    <w:rsid w:val="00B43884"/>
    <w:rsid w:val="00B438C1"/>
    <w:rsid w:val="00B4390F"/>
    <w:rsid w:val="00B43A5D"/>
    <w:rsid w:val="00B43AEC"/>
    <w:rsid w:val="00B43B18"/>
    <w:rsid w:val="00B43B20"/>
    <w:rsid w:val="00B43CD6"/>
    <w:rsid w:val="00B43E23"/>
    <w:rsid w:val="00B4406B"/>
    <w:rsid w:val="00B440B1"/>
    <w:rsid w:val="00B44187"/>
    <w:rsid w:val="00B44294"/>
    <w:rsid w:val="00B443C4"/>
    <w:rsid w:val="00B443E8"/>
    <w:rsid w:val="00B44419"/>
    <w:rsid w:val="00B444AD"/>
    <w:rsid w:val="00B4454B"/>
    <w:rsid w:val="00B44794"/>
    <w:rsid w:val="00B44887"/>
    <w:rsid w:val="00B448AA"/>
    <w:rsid w:val="00B44962"/>
    <w:rsid w:val="00B449BF"/>
    <w:rsid w:val="00B449EB"/>
    <w:rsid w:val="00B44A18"/>
    <w:rsid w:val="00B44BAA"/>
    <w:rsid w:val="00B44CB1"/>
    <w:rsid w:val="00B44CBC"/>
    <w:rsid w:val="00B44D13"/>
    <w:rsid w:val="00B44D37"/>
    <w:rsid w:val="00B44E44"/>
    <w:rsid w:val="00B45009"/>
    <w:rsid w:val="00B4514F"/>
    <w:rsid w:val="00B45160"/>
    <w:rsid w:val="00B45245"/>
    <w:rsid w:val="00B45264"/>
    <w:rsid w:val="00B4526E"/>
    <w:rsid w:val="00B452CF"/>
    <w:rsid w:val="00B453E2"/>
    <w:rsid w:val="00B45A2F"/>
    <w:rsid w:val="00B45A68"/>
    <w:rsid w:val="00B45BCC"/>
    <w:rsid w:val="00B45CDA"/>
    <w:rsid w:val="00B45D21"/>
    <w:rsid w:val="00B45D9B"/>
    <w:rsid w:val="00B45DD0"/>
    <w:rsid w:val="00B45DD3"/>
    <w:rsid w:val="00B45E5C"/>
    <w:rsid w:val="00B45FAF"/>
    <w:rsid w:val="00B45FB7"/>
    <w:rsid w:val="00B46021"/>
    <w:rsid w:val="00B46076"/>
    <w:rsid w:val="00B460B0"/>
    <w:rsid w:val="00B4610A"/>
    <w:rsid w:val="00B46162"/>
    <w:rsid w:val="00B4618C"/>
    <w:rsid w:val="00B46278"/>
    <w:rsid w:val="00B46503"/>
    <w:rsid w:val="00B4668C"/>
    <w:rsid w:val="00B46714"/>
    <w:rsid w:val="00B467A1"/>
    <w:rsid w:val="00B467A8"/>
    <w:rsid w:val="00B46805"/>
    <w:rsid w:val="00B4683A"/>
    <w:rsid w:val="00B46919"/>
    <w:rsid w:val="00B46965"/>
    <w:rsid w:val="00B46AF2"/>
    <w:rsid w:val="00B46B53"/>
    <w:rsid w:val="00B46B8D"/>
    <w:rsid w:val="00B46B96"/>
    <w:rsid w:val="00B46BA5"/>
    <w:rsid w:val="00B46BC3"/>
    <w:rsid w:val="00B46BE5"/>
    <w:rsid w:val="00B46C0F"/>
    <w:rsid w:val="00B46DB4"/>
    <w:rsid w:val="00B46E8A"/>
    <w:rsid w:val="00B46F8B"/>
    <w:rsid w:val="00B46FE9"/>
    <w:rsid w:val="00B47134"/>
    <w:rsid w:val="00B471F7"/>
    <w:rsid w:val="00B47289"/>
    <w:rsid w:val="00B472AB"/>
    <w:rsid w:val="00B472DF"/>
    <w:rsid w:val="00B473D8"/>
    <w:rsid w:val="00B4746A"/>
    <w:rsid w:val="00B4754A"/>
    <w:rsid w:val="00B47561"/>
    <w:rsid w:val="00B47629"/>
    <w:rsid w:val="00B47696"/>
    <w:rsid w:val="00B47721"/>
    <w:rsid w:val="00B477FE"/>
    <w:rsid w:val="00B47821"/>
    <w:rsid w:val="00B4788C"/>
    <w:rsid w:val="00B47945"/>
    <w:rsid w:val="00B47C9C"/>
    <w:rsid w:val="00B47CC3"/>
    <w:rsid w:val="00B47CC5"/>
    <w:rsid w:val="00B47DA4"/>
    <w:rsid w:val="00B47E70"/>
    <w:rsid w:val="00B47EA3"/>
    <w:rsid w:val="00B50003"/>
    <w:rsid w:val="00B500C1"/>
    <w:rsid w:val="00B5011E"/>
    <w:rsid w:val="00B50137"/>
    <w:rsid w:val="00B50211"/>
    <w:rsid w:val="00B502D3"/>
    <w:rsid w:val="00B505D6"/>
    <w:rsid w:val="00B506E7"/>
    <w:rsid w:val="00B5073C"/>
    <w:rsid w:val="00B50773"/>
    <w:rsid w:val="00B5087C"/>
    <w:rsid w:val="00B50943"/>
    <w:rsid w:val="00B50A8F"/>
    <w:rsid w:val="00B50AD4"/>
    <w:rsid w:val="00B50D65"/>
    <w:rsid w:val="00B50D75"/>
    <w:rsid w:val="00B50DCD"/>
    <w:rsid w:val="00B50E88"/>
    <w:rsid w:val="00B50EA2"/>
    <w:rsid w:val="00B50F87"/>
    <w:rsid w:val="00B511A6"/>
    <w:rsid w:val="00B51223"/>
    <w:rsid w:val="00B5136D"/>
    <w:rsid w:val="00B51581"/>
    <w:rsid w:val="00B51691"/>
    <w:rsid w:val="00B516E5"/>
    <w:rsid w:val="00B51708"/>
    <w:rsid w:val="00B518F0"/>
    <w:rsid w:val="00B51938"/>
    <w:rsid w:val="00B51A05"/>
    <w:rsid w:val="00B51B45"/>
    <w:rsid w:val="00B51B54"/>
    <w:rsid w:val="00B51EE6"/>
    <w:rsid w:val="00B52113"/>
    <w:rsid w:val="00B52170"/>
    <w:rsid w:val="00B52343"/>
    <w:rsid w:val="00B52719"/>
    <w:rsid w:val="00B52741"/>
    <w:rsid w:val="00B527B9"/>
    <w:rsid w:val="00B5280E"/>
    <w:rsid w:val="00B529C6"/>
    <w:rsid w:val="00B52A7F"/>
    <w:rsid w:val="00B52ACF"/>
    <w:rsid w:val="00B52C87"/>
    <w:rsid w:val="00B52D2B"/>
    <w:rsid w:val="00B52E22"/>
    <w:rsid w:val="00B52EDB"/>
    <w:rsid w:val="00B52F7D"/>
    <w:rsid w:val="00B530C0"/>
    <w:rsid w:val="00B53252"/>
    <w:rsid w:val="00B532E6"/>
    <w:rsid w:val="00B5338F"/>
    <w:rsid w:val="00B53417"/>
    <w:rsid w:val="00B535A1"/>
    <w:rsid w:val="00B535DD"/>
    <w:rsid w:val="00B536A4"/>
    <w:rsid w:val="00B536AF"/>
    <w:rsid w:val="00B537ED"/>
    <w:rsid w:val="00B539A0"/>
    <w:rsid w:val="00B53A0A"/>
    <w:rsid w:val="00B53AF2"/>
    <w:rsid w:val="00B53BF9"/>
    <w:rsid w:val="00B53CBB"/>
    <w:rsid w:val="00B53CDA"/>
    <w:rsid w:val="00B53D48"/>
    <w:rsid w:val="00B53F46"/>
    <w:rsid w:val="00B5405F"/>
    <w:rsid w:val="00B541A8"/>
    <w:rsid w:val="00B54289"/>
    <w:rsid w:val="00B5463B"/>
    <w:rsid w:val="00B546C3"/>
    <w:rsid w:val="00B54729"/>
    <w:rsid w:val="00B5480E"/>
    <w:rsid w:val="00B548BB"/>
    <w:rsid w:val="00B54902"/>
    <w:rsid w:val="00B54A21"/>
    <w:rsid w:val="00B54AE1"/>
    <w:rsid w:val="00B54B8C"/>
    <w:rsid w:val="00B54BFE"/>
    <w:rsid w:val="00B54C95"/>
    <w:rsid w:val="00B54D3A"/>
    <w:rsid w:val="00B54E45"/>
    <w:rsid w:val="00B54E6B"/>
    <w:rsid w:val="00B54ED0"/>
    <w:rsid w:val="00B54FAD"/>
    <w:rsid w:val="00B54FF2"/>
    <w:rsid w:val="00B5501E"/>
    <w:rsid w:val="00B55094"/>
    <w:rsid w:val="00B5513A"/>
    <w:rsid w:val="00B55280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E7E"/>
    <w:rsid w:val="00B55E81"/>
    <w:rsid w:val="00B55F2F"/>
    <w:rsid w:val="00B56011"/>
    <w:rsid w:val="00B56034"/>
    <w:rsid w:val="00B562D2"/>
    <w:rsid w:val="00B562D5"/>
    <w:rsid w:val="00B56304"/>
    <w:rsid w:val="00B563C9"/>
    <w:rsid w:val="00B564D4"/>
    <w:rsid w:val="00B564F1"/>
    <w:rsid w:val="00B56611"/>
    <w:rsid w:val="00B56681"/>
    <w:rsid w:val="00B5689A"/>
    <w:rsid w:val="00B56901"/>
    <w:rsid w:val="00B56DC8"/>
    <w:rsid w:val="00B57056"/>
    <w:rsid w:val="00B571E0"/>
    <w:rsid w:val="00B57275"/>
    <w:rsid w:val="00B57481"/>
    <w:rsid w:val="00B5755E"/>
    <w:rsid w:val="00B57580"/>
    <w:rsid w:val="00B576BA"/>
    <w:rsid w:val="00B577D6"/>
    <w:rsid w:val="00B57C45"/>
    <w:rsid w:val="00B57D3D"/>
    <w:rsid w:val="00B60283"/>
    <w:rsid w:val="00B603AF"/>
    <w:rsid w:val="00B604C3"/>
    <w:rsid w:val="00B605D7"/>
    <w:rsid w:val="00B60658"/>
    <w:rsid w:val="00B60931"/>
    <w:rsid w:val="00B60B27"/>
    <w:rsid w:val="00B60B55"/>
    <w:rsid w:val="00B60B86"/>
    <w:rsid w:val="00B60C3D"/>
    <w:rsid w:val="00B60CD0"/>
    <w:rsid w:val="00B60DD1"/>
    <w:rsid w:val="00B60EE9"/>
    <w:rsid w:val="00B60FFF"/>
    <w:rsid w:val="00B61077"/>
    <w:rsid w:val="00B61080"/>
    <w:rsid w:val="00B6109B"/>
    <w:rsid w:val="00B61117"/>
    <w:rsid w:val="00B61401"/>
    <w:rsid w:val="00B61418"/>
    <w:rsid w:val="00B614E1"/>
    <w:rsid w:val="00B6159A"/>
    <w:rsid w:val="00B6180D"/>
    <w:rsid w:val="00B6182A"/>
    <w:rsid w:val="00B618C0"/>
    <w:rsid w:val="00B61A2E"/>
    <w:rsid w:val="00B61A89"/>
    <w:rsid w:val="00B61B08"/>
    <w:rsid w:val="00B61C60"/>
    <w:rsid w:val="00B61CC9"/>
    <w:rsid w:val="00B61D2D"/>
    <w:rsid w:val="00B61DB1"/>
    <w:rsid w:val="00B61DB7"/>
    <w:rsid w:val="00B61E06"/>
    <w:rsid w:val="00B61F01"/>
    <w:rsid w:val="00B61F6B"/>
    <w:rsid w:val="00B61F82"/>
    <w:rsid w:val="00B6202D"/>
    <w:rsid w:val="00B62059"/>
    <w:rsid w:val="00B620B2"/>
    <w:rsid w:val="00B622C0"/>
    <w:rsid w:val="00B62329"/>
    <w:rsid w:val="00B624C8"/>
    <w:rsid w:val="00B62519"/>
    <w:rsid w:val="00B626F8"/>
    <w:rsid w:val="00B6297C"/>
    <w:rsid w:val="00B629F3"/>
    <w:rsid w:val="00B62B10"/>
    <w:rsid w:val="00B62B5B"/>
    <w:rsid w:val="00B62C5A"/>
    <w:rsid w:val="00B62C5C"/>
    <w:rsid w:val="00B62C67"/>
    <w:rsid w:val="00B62D51"/>
    <w:rsid w:val="00B62D91"/>
    <w:rsid w:val="00B62DFE"/>
    <w:rsid w:val="00B62E3B"/>
    <w:rsid w:val="00B62EB3"/>
    <w:rsid w:val="00B62EB5"/>
    <w:rsid w:val="00B6305E"/>
    <w:rsid w:val="00B63104"/>
    <w:rsid w:val="00B63192"/>
    <w:rsid w:val="00B631F1"/>
    <w:rsid w:val="00B632AF"/>
    <w:rsid w:val="00B632B5"/>
    <w:rsid w:val="00B634BB"/>
    <w:rsid w:val="00B634F8"/>
    <w:rsid w:val="00B6351C"/>
    <w:rsid w:val="00B635FF"/>
    <w:rsid w:val="00B63631"/>
    <w:rsid w:val="00B63809"/>
    <w:rsid w:val="00B639B9"/>
    <w:rsid w:val="00B63B5B"/>
    <w:rsid w:val="00B63BD3"/>
    <w:rsid w:val="00B63C4C"/>
    <w:rsid w:val="00B63D2B"/>
    <w:rsid w:val="00B63DC3"/>
    <w:rsid w:val="00B63DF0"/>
    <w:rsid w:val="00B63ED9"/>
    <w:rsid w:val="00B63EE6"/>
    <w:rsid w:val="00B63FCB"/>
    <w:rsid w:val="00B63FE0"/>
    <w:rsid w:val="00B6408E"/>
    <w:rsid w:val="00B640C1"/>
    <w:rsid w:val="00B64137"/>
    <w:rsid w:val="00B64147"/>
    <w:rsid w:val="00B641FA"/>
    <w:rsid w:val="00B6439C"/>
    <w:rsid w:val="00B643A3"/>
    <w:rsid w:val="00B643D4"/>
    <w:rsid w:val="00B644CB"/>
    <w:rsid w:val="00B644FB"/>
    <w:rsid w:val="00B64528"/>
    <w:rsid w:val="00B6454A"/>
    <w:rsid w:val="00B6469D"/>
    <w:rsid w:val="00B647C1"/>
    <w:rsid w:val="00B64858"/>
    <w:rsid w:val="00B648B2"/>
    <w:rsid w:val="00B648CD"/>
    <w:rsid w:val="00B64A46"/>
    <w:rsid w:val="00B64A52"/>
    <w:rsid w:val="00B64BE9"/>
    <w:rsid w:val="00B64C2C"/>
    <w:rsid w:val="00B64DCB"/>
    <w:rsid w:val="00B64EC2"/>
    <w:rsid w:val="00B64FC6"/>
    <w:rsid w:val="00B65025"/>
    <w:rsid w:val="00B6517D"/>
    <w:rsid w:val="00B65202"/>
    <w:rsid w:val="00B6526A"/>
    <w:rsid w:val="00B65285"/>
    <w:rsid w:val="00B6528D"/>
    <w:rsid w:val="00B652A3"/>
    <w:rsid w:val="00B6534C"/>
    <w:rsid w:val="00B6542E"/>
    <w:rsid w:val="00B65438"/>
    <w:rsid w:val="00B654D4"/>
    <w:rsid w:val="00B655BF"/>
    <w:rsid w:val="00B65610"/>
    <w:rsid w:val="00B6565E"/>
    <w:rsid w:val="00B6566F"/>
    <w:rsid w:val="00B65684"/>
    <w:rsid w:val="00B656BE"/>
    <w:rsid w:val="00B65741"/>
    <w:rsid w:val="00B65855"/>
    <w:rsid w:val="00B6592B"/>
    <w:rsid w:val="00B65963"/>
    <w:rsid w:val="00B659A9"/>
    <w:rsid w:val="00B65B22"/>
    <w:rsid w:val="00B65BB0"/>
    <w:rsid w:val="00B65D00"/>
    <w:rsid w:val="00B65D94"/>
    <w:rsid w:val="00B65EBB"/>
    <w:rsid w:val="00B66144"/>
    <w:rsid w:val="00B66196"/>
    <w:rsid w:val="00B662AC"/>
    <w:rsid w:val="00B66304"/>
    <w:rsid w:val="00B66402"/>
    <w:rsid w:val="00B665E3"/>
    <w:rsid w:val="00B6663B"/>
    <w:rsid w:val="00B66666"/>
    <w:rsid w:val="00B66933"/>
    <w:rsid w:val="00B66A06"/>
    <w:rsid w:val="00B66BCB"/>
    <w:rsid w:val="00B66C37"/>
    <w:rsid w:val="00B66C45"/>
    <w:rsid w:val="00B66DF8"/>
    <w:rsid w:val="00B66EA6"/>
    <w:rsid w:val="00B66EB3"/>
    <w:rsid w:val="00B66EE8"/>
    <w:rsid w:val="00B67071"/>
    <w:rsid w:val="00B672A4"/>
    <w:rsid w:val="00B67356"/>
    <w:rsid w:val="00B67386"/>
    <w:rsid w:val="00B67440"/>
    <w:rsid w:val="00B6744B"/>
    <w:rsid w:val="00B67566"/>
    <w:rsid w:val="00B6763E"/>
    <w:rsid w:val="00B6766B"/>
    <w:rsid w:val="00B67735"/>
    <w:rsid w:val="00B677CD"/>
    <w:rsid w:val="00B677F9"/>
    <w:rsid w:val="00B6782F"/>
    <w:rsid w:val="00B67893"/>
    <w:rsid w:val="00B67921"/>
    <w:rsid w:val="00B67A61"/>
    <w:rsid w:val="00B67A62"/>
    <w:rsid w:val="00B67BDF"/>
    <w:rsid w:val="00B67BF2"/>
    <w:rsid w:val="00B67C3D"/>
    <w:rsid w:val="00B67CAB"/>
    <w:rsid w:val="00B67EF8"/>
    <w:rsid w:val="00B67F0D"/>
    <w:rsid w:val="00B67F1D"/>
    <w:rsid w:val="00B67FF3"/>
    <w:rsid w:val="00B70074"/>
    <w:rsid w:val="00B700E4"/>
    <w:rsid w:val="00B701DB"/>
    <w:rsid w:val="00B7025C"/>
    <w:rsid w:val="00B7031B"/>
    <w:rsid w:val="00B70368"/>
    <w:rsid w:val="00B7064E"/>
    <w:rsid w:val="00B70698"/>
    <w:rsid w:val="00B707C5"/>
    <w:rsid w:val="00B70866"/>
    <w:rsid w:val="00B70A89"/>
    <w:rsid w:val="00B70B24"/>
    <w:rsid w:val="00B70D08"/>
    <w:rsid w:val="00B70D4B"/>
    <w:rsid w:val="00B711C6"/>
    <w:rsid w:val="00B711F0"/>
    <w:rsid w:val="00B7134E"/>
    <w:rsid w:val="00B713CB"/>
    <w:rsid w:val="00B71482"/>
    <w:rsid w:val="00B71A62"/>
    <w:rsid w:val="00B71AB8"/>
    <w:rsid w:val="00B71B76"/>
    <w:rsid w:val="00B71D41"/>
    <w:rsid w:val="00B71E5E"/>
    <w:rsid w:val="00B71F02"/>
    <w:rsid w:val="00B71F1B"/>
    <w:rsid w:val="00B71F57"/>
    <w:rsid w:val="00B721B4"/>
    <w:rsid w:val="00B72246"/>
    <w:rsid w:val="00B722A4"/>
    <w:rsid w:val="00B722D0"/>
    <w:rsid w:val="00B72305"/>
    <w:rsid w:val="00B72421"/>
    <w:rsid w:val="00B72484"/>
    <w:rsid w:val="00B724D2"/>
    <w:rsid w:val="00B725F6"/>
    <w:rsid w:val="00B727C8"/>
    <w:rsid w:val="00B7281E"/>
    <w:rsid w:val="00B72877"/>
    <w:rsid w:val="00B72886"/>
    <w:rsid w:val="00B728D8"/>
    <w:rsid w:val="00B72A1F"/>
    <w:rsid w:val="00B72AA8"/>
    <w:rsid w:val="00B72BAA"/>
    <w:rsid w:val="00B72C20"/>
    <w:rsid w:val="00B72C82"/>
    <w:rsid w:val="00B72DDE"/>
    <w:rsid w:val="00B72EE6"/>
    <w:rsid w:val="00B72FF9"/>
    <w:rsid w:val="00B73125"/>
    <w:rsid w:val="00B7327F"/>
    <w:rsid w:val="00B73295"/>
    <w:rsid w:val="00B73360"/>
    <w:rsid w:val="00B73365"/>
    <w:rsid w:val="00B73728"/>
    <w:rsid w:val="00B73744"/>
    <w:rsid w:val="00B7377D"/>
    <w:rsid w:val="00B73864"/>
    <w:rsid w:val="00B739B9"/>
    <w:rsid w:val="00B73A42"/>
    <w:rsid w:val="00B73B59"/>
    <w:rsid w:val="00B73BA3"/>
    <w:rsid w:val="00B73D08"/>
    <w:rsid w:val="00B73D7E"/>
    <w:rsid w:val="00B73F74"/>
    <w:rsid w:val="00B74080"/>
    <w:rsid w:val="00B740C8"/>
    <w:rsid w:val="00B74144"/>
    <w:rsid w:val="00B7415B"/>
    <w:rsid w:val="00B741B4"/>
    <w:rsid w:val="00B74376"/>
    <w:rsid w:val="00B74574"/>
    <w:rsid w:val="00B74713"/>
    <w:rsid w:val="00B74853"/>
    <w:rsid w:val="00B748B0"/>
    <w:rsid w:val="00B748BB"/>
    <w:rsid w:val="00B74A32"/>
    <w:rsid w:val="00B74A3F"/>
    <w:rsid w:val="00B74EC5"/>
    <w:rsid w:val="00B74EF3"/>
    <w:rsid w:val="00B750B2"/>
    <w:rsid w:val="00B75543"/>
    <w:rsid w:val="00B756C0"/>
    <w:rsid w:val="00B758D7"/>
    <w:rsid w:val="00B7594F"/>
    <w:rsid w:val="00B7595F"/>
    <w:rsid w:val="00B75B74"/>
    <w:rsid w:val="00B75BD3"/>
    <w:rsid w:val="00B75F2F"/>
    <w:rsid w:val="00B75F5C"/>
    <w:rsid w:val="00B75FC3"/>
    <w:rsid w:val="00B7601F"/>
    <w:rsid w:val="00B76291"/>
    <w:rsid w:val="00B762B9"/>
    <w:rsid w:val="00B76311"/>
    <w:rsid w:val="00B7636E"/>
    <w:rsid w:val="00B76394"/>
    <w:rsid w:val="00B765B0"/>
    <w:rsid w:val="00B76655"/>
    <w:rsid w:val="00B766DC"/>
    <w:rsid w:val="00B766FB"/>
    <w:rsid w:val="00B76915"/>
    <w:rsid w:val="00B7696D"/>
    <w:rsid w:val="00B76A08"/>
    <w:rsid w:val="00B76AB4"/>
    <w:rsid w:val="00B76B56"/>
    <w:rsid w:val="00B76BB6"/>
    <w:rsid w:val="00B76BC7"/>
    <w:rsid w:val="00B76C12"/>
    <w:rsid w:val="00B76C4F"/>
    <w:rsid w:val="00B76DE4"/>
    <w:rsid w:val="00B76E1B"/>
    <w:rsid w:val="00B76E63"/>
    <w:rsid w:val="00B76E66"/>
    <w:rsid w:val="00B76EA7"/>
    <w:rsid w:val="00B76F7D"/>
    <w:rsid w:val="00B77167"/>
    <w:rsid w:val="00B7730B"/>
    <w:rsid w:val="00B77424"/>
    <w:rsid w:val="00B774D6"/>
    <w:rsid w:val="00B7752E"/>
    <w:rsid w:val="00B7754B"/>
    <w:rsid w:val="00B775E8"/>
    <w:rsid w:val="00B77646"/>
    <w:rsid w:val="00B7798B"/>
    <w:rsid w:val="00B77A2D"/>
    <w:rsid w:val="00B77B42"/>
    <w:rsid w:val="00B77B84"/>
    <w:rsid w:val="00B77B96"/>
    <w:rsid w:val="00B77DB8"/>
    <w:rsid w:val="00B77DCA"/>
    <w:rsid w:val="00B77EBF"/>
    <w:rsid w:val="00B77ED2"/>
    <w:rsid w:val="00B77EE7"/>
    <w:rsid w:val="00B8003E"/>
    <w:rsid w:val="00B800B9"/>
    <w:rsid w:val="00B8021F"/>
    <w:rsid w:val="00B80327"/>
    <w:rsid w:val="00B803AF"/>
    <w:rsid w:val="00B8040A"/>
    <w:rsid w:val="00B8068B"/>
    <w:rsid w:val="00B80693"/>
    <w:rsid w:val="00B806D6"/>
    <w:rsid w:val="00B8074B"/>
    <w:rsid w:val="00B8076F"/>
    <w:rsid w:val="00B80772"/>
    <w:rsid w:val="00B80808"/>
    <w:rsid w:val="00B80858"/>
    <w:rsid w:val="00B808BF"/>
    <w:rsid w:val="00B8090E"/>
    <w:rsid w:val="00B80930"/>
    <w:rsid w:val="00B80975"/>
    <w:rsid w:val="00B80A7E"/>
    <w:rsid w:val="00B80C3A"/>
    <w:rsid w:val="00B80C5A"/>
    <w:rsid w:val="00B80CA7"/>
    <w:rsid w:val="00B80DC9"/>
    <w:rsid w:val="00B80FA6"/>
    <w:rsid w:val="00B81026"/>
    <w:rsid w:val="00B81347"/>
    <w:rsid w:val="00B8140A"/>
    <w:rsid w:val="00B81468"/>
    <w:rsid w:val="00B8149D"/>
    <w:rsid w:val="00B81657"/>
    <w:rsid w:val="00B816C6"/>
    <w:rsid w:val="00B81763"/>
    <w:rsid w:val="00B8190D"/>
    <w:rsid w:val="00B81A62"/>
    <w:rsid w:val="00B81C61"/>
    <w:rsid w:val="00B81CD5"/>
    <w:rsid w:val="00B81CE3"/>
    <w:rsid w:val="00B81E1A"/>
    <w:rsid w:val="00B81F24"/>
    <w:rsid w:val="00B8200A"/>
    <w:rsid w:val="00B821D4"/>
    <w:rsid w:val="00B82244"/>
    <w:rsid w:val="00B8226D"/>
    <w:rsid w:val="00B822BD"/>
    <w:rsid w:val="00B8241C"/>
    <w:rsid w:val="00B8248F"/>
    <w:rsid w:val="00B8265E"/>
    <w:rsid w:val="00B82731"/>
    <w:rsid w:val="00B8273B"/>
    <w:rsid w:val="00B829A0"/>
    <w:rsid w:val="00B829F3"/>
    <w:rsid w:val="00B82A38"/>
    <w:rsid w:val="00B82B62"/>
    <w:rsid w:val="00B82C80"/>
    <w:rsid w:val="00B82CC5"/>
    <w:rsid w:val="00B82DCD"/>
    <w:rsid w:val="00B82EED"/>
    <w:rsid w:val="00B8313F"/>
    <w:rsid w:val="00B8318F"/>
    <w:rsid w:val="00B834C2"/>
    <w:rsid w:val="00B83533"/>
    <w:rsid w:val="00B8357E"/>
    <w:rsid w:val="00B835AB"/>
    <w:rsid w:val="00B83671"/>
    <w:rsid w:val="00B83718"/>
    <w:rsid w:val="00B83782"/>
    <w:rsid w:val="00B838C3"/>
    <w:rsid w:val="00B83A23"/>
    <w:rsid w:val="00B83A5C"/>
    <w:rsid w:val="00B83ABB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0CB"/>
    <w:rsid w:val="00B8412D"/>
    <w:rsid w:val="00B8417F"/>
    <w:rsid w:val="00B842FE"/>
    <w:rsid w:val="00B846C5"/>
    <w:rsid w:val="00B84853"/>
    <w:rsid w:val="00B8488E"/>
    <w:rsid w:val="00B848AB"/>
    <w:rsid w:val="00B84B40"/>
    <w:rsid w:val="00B84C92"/>
    <w:rsid w:val="00B84CAD"/>
    <w:rsid w:val="00B84D55"/>
    <w:rsid w:val="00B84DB8"/>
    <w:rsid w:val="00B84F58"/>
    <w:rsid w:val="00B84F63"/>
    <w:rsid w:val="00B85069"/>
    <w:rsid w:val="00B851D1"/>
    <w:rsid w:val="00B85246"/>
    <w:rsid w:val="00B8528D"/>
    <w:rsid w:val="00B8537B"/>
    <w:rsid w:val="00B854C3"/>
    <w:rsid w:val="00B8579B"/>
    <w:rsid w:val="00B857F3"/>
    <w:rsid w:val="00B85892"/>
    <w:rsid w:val="00B858BF"/>
    <w:rsid w:val="00B85904"/>
    <w:rsid w:val="00B859D8"/>
    <w:rsid w:val="00B85A1D"/>
    <w:rsid w:val="00B85A6C"/>
    <w:rsid w:val="00B85A99"/>
    <w:rsid w:val="00B85ACC"/>
    <w:rsid w:val="00B85B1B"/>
    <w:rsid w:val="00B85C7F"/>
    <w:rsid w:val="00B85C80"/>
    <w:rsid w:val="00B85D3E"/>
    <w:rsid w:val="00B85D7C"/>
    <w:rsid w:val="00B85D99"/>
    <w:rsid w:val="00B86064"/>
    <w:rsid w:val="00B860C4"/>
    <w:rsid w:val="00B860DB"/>
    <w:rsid w:val="00B86215"/>
    <w:rsid w:val="00B8632C"/>
    <w:rsid w:val="00B863D5"/>
    <w:rsid w:val="00B863DC"/>
    <w:rsid w:val="00B86521"/>
    <w:rsid w:val="00B865D5"/>
    <w:rsid w:val="00B86618"/>
    <w:rsid w:val="00B86681"/>
    <w:rsid w:val="00B8675C"/>
    <w:rsid w:val="00B868B9"/>
    <w:rsid w:val="00B86924"/>
    <w:rsid w:val="00B86A62"/>
    <w:rsid w:val="00B86AF6"/>
    <w:rsid w:val="00B86C5B"/>
    <w:rsid w:val="00B86CE7"/>
    <w:rsid w:val="00B86D50"/>
    <w:rsid w:val="00B86DF0"/>
    <w:rsid w:val="00B86E6A"/>
    <w:rsid w:val="00B86FF2"/>
    <w:rsid w:val="00B870D5"/>
    <w:rsid w:val="00B8714E"/>
    <w:rsid w:val="00B871B1"/>
    <w:rsid w:val="00B871DE"/>
    <w:rsid w:val="00B871F7"/>
    <w:rsid w:val="00B872C2"/>
    <w:rsid w:val="00B872C5"/>
    <w:rsid w:val="00B87363"/>
    <w:rsid w:val="00B87474"/>
    <w:rsid w:val="00B874E0"/>
    <w:rsid w:val="00B87650"/>
    <w:rsid w:val="00B87955"/>
    <w:rsid w:val="00B87B8A"/>
    <w:rsid w:val="00B87D49"/>
    <w:rsid w:val="00B87D53"/>
    <w:rsid w:val="00B87D85"/>
    <w:rsid w:val="00B87EA4"/>
    <w:rsid w:val="00B90222"/>
    <w:rsid w:val="00B90241"/>
    <w:rsid w:val="00B9026B"/>
    <w:rsid w:val="00B90472"/>
    <w:rsid w:val="00B9047B"/>
    <w:rsid w:val="00B904E0"/>
    <w:rsid w:val="00B9053D"/>
    <w:rsid w:val="00B90712"/>
    <w:rsid w:val="00B9082A"/>
    <w:rsid w:val="00B9085B"/>
    <w:rsid w:val="00B909B9"/>
    <w:rsid w:val="00B90A2B"/>
    <w:rsid w:val="00B90AD7"/>
    <w:rsid w:val="00B90B74"/>
    <w:rsid w:val="00B90C87"/>
    <w:rsid w:val="00B90C9C"/>
    <w:rsid w:val="00B90DF8"/>
    <w:rsid w:val="00B90E84"/>
    <w:rsid w:val="00B90F7A"/>
    <w:rsid w:val="00B910A3"/>
    <w:rsid w:val="00B9119E"/>
    <w:rsid w:val="00B91378"/>
    <w:rsid w:val="00B91451"/>
    <w:rsid w:val="00B91458"/>
    <w:rsid w:val="00B91499"/>
    <w:rsid w:val="00B91598"/>
    <w:rsid w:val="00B915B6"/>
    <w:rsid w:val="00B916D2"/>
    <w:rsid w:val="00B91739"/>
    <w:rsid w:val="00B917B4"/>
    <w:rsid w:val="00B917BA"/>
    <w:rsid w:val="00B91822"/>
    <w:rsid w:val="00B91952"/>
    <w:rsid w:val="00B91A2E"/>
    <w:rsid w:val="00B91B40"/>
    <w:rsid w:val="00B91B80"/>
    <w:rsid w:val="00B91BB2"/>
    <w:rsid w:val="00B91BC2"/>
    <w:rsid w:val="00B91BC3"/>
    <w:rsid w:val="00B91C44"/>
    <w:rsid w:val="00B91C8B"/>
    <w:rsid w:val="00B91D41"/>
    <w:rsid w:val="00B91DA8"/>
    <w:rsid w:val="00B91DAD"/>
    <w:rsid w:val="00B91E21"/>
    <w:rsid w:val="00B91E26"/>
    <w:rsid w:val="00B91F76"/>
    <w:rsid w:val="00B92039"/>
    <w:rsid w:val="00B9205F"/>
    <w:rsid w:val="00B920F3"/>
    <w:rsid w:val="00B92107"/>
    <w:rsid w:val="00B92182"/>
    <w:rsid w:val="00B921E9"/>
    <w:rsid w:val="00B92285"/>
    <w:rsid w:val="00B9228A"/>
    <w:rsid w:val="00B9229E"/>
    <w:rsid w:val="00B92548"/>
    <w:rsid w:val="00B92633"/>
    <w:rsid w:val="00B926DD"/>
    <w:rsid w:val="00B927C5"/>
    <w:rsid w:val="00B9287F"/>
    <w:rsid w:val="00B92927"/>
    <w:rsid w:val="00B92960"/>
    <w:rsid w:val="00B92997"/>
    <w:rsid w:val="00B92A0C"/>
    <w:rsid w:val="00B92A63"/>
    <w:rsid w:val="00B92BD6"/>
    <w:rsid w:val="00B92CA1"/>
    <w:rsid w:val="00B92D55"/>
    <w:rsid w:val="00B92D6A"/>
    <w:rsid w:val="00B92DBA"/>
    <w:rsid w:val="00B92F55"/>
    <w:rsid w:val="00B92F79"/>
    <w:rsid w:val="00B930A2"/>
    <w:rsid w:val="00B9315F"/>
    <w:rsid w:val="00B93196"/>
    <w:rsid w:val="00B9341D"/>
    <w:rsid w:val="00B935BD"/>
    <w:rsid w:val="00B9366B"/>
    <w:rsid w:val="00B936AC"/>
    <w:rsid w:val="00B936B4"/>
    <w:rsid w:val="00B93733"/>
    <w:rsid w:val="00B93837"/>
    <w:rsid w:val="00B939CB"/>
    <w:rsid w:val="00B939F5"/>
    <w:rsid w:val="00B93BC2"/>
    <w:rsid w:val="00B93CB9"/>
    <w:rsid w:val="00B93F47"/>
    <w:rsid w:val="00B93FE9"/>
    <w:rsid w:val="00B94139"/>
    <w:rsid w:val="00B9413B"/>
    <w:rsid w:val="00B94171"/>
    <w:rsid w:val="00B941E6"/>
    <w:rsid w:val="00B9429B"/>
    <w:rsid w:val="00B942AD"/>
    <w:rsid w:val="00B942BA"/>
    <w:rsid w:val="00B9437D"/>
    <w:rsid w:val="00B94536"/>
    <w:rsid w:val="00B94636"/>
    <w:rsid w:val="00B94809"/>
    <w:rsid w:val="00B94B5C"/>
    <w:rsid w:val="00B94C33"/>
    <w:rsid w:val="00B94D5C"/>
    <w:rsid w:val="00B94D5E"/>
    <w:rsid w:val="00B94DC6"/>
    <w:rsid w:val="00B94E27"/>
    <w:rsid w:val="00B94E2E"/>
    <w:rsid w:val="00B94EFD"/>
    <w:rsid w:val="00B9502C"/>
    <w:rsid w:val="00B9503E"/>
    <w:rsid w:val="00B950CA"/>
    <w:rsid w:val="00B951DB"/>
    <w:rsid w:val="00B953D5"/>
    <w:rsid w:val="00B95401"/>
    <w:rsid w:val="00B956CE"/>
    <w:rsid w:val="00B957B2"/>
    <w:rsid w:val="00B95A2B"/>
    <w:rsid w:val="00B95A90"/>
    <w:rsid w:val="00B95ABC"/>
    <w:rsid w:val="00B95AE4"/>
    <w:rsid w:val="00B95CD7"/>
    <w:rsid w:val="00B95DA1"/>
    <w:rsid w:val="00B95EB1"/>
    <w:rsid w:val="00B95F0C"/>
    <w:rsid w:val="00B96156"/>
    <w:rsid w:val="00B961CD"/>
    <w:rsid w:val="00B964CE"/>
    <w:rsid w:val="00B964E0"/>
    <w:rsid w:val="00B964F4"/>
    <w:rsid w:val="00B965E6"/>
    <w:rsid w:val="00B96661"/>
    <w:rsid w:val="00B96715"/>
    <w:rsid w:val="00B96789"/>
    <w:rsid w:val="00B96797"/>
    <w:rsid w:val="00B9679C"/>
    <w:rsid w:val="00B967C1"/>
    <w:rsid w:val="00B967C7"/>
    <w:rsid w:val="00B968F7"/>
    <w:rsid w:val="00B96A13"/>
    <w:rsid w:val="00B96CA7"/>
    <w:rsid w:val="00B96DAD"/>
    <w:rsid w:val="00B96E79"/>
    <w:rsid w:val="00B96EAA"/>
    <w:rsid w:val="00B96ED7"/>
    <w:rsid w:val="00B96F71"/>
    <w:rsid w:val="00B96F9A"/>
    <w:rsid w:val="00B96FBA"/>
    <w:rsid w:val="00B97002"/>
    <w:rsid w:val="00B973F8"/>
    <w:rsid w:val="00B974C6"/>
    <w:rsid w:val="00B9758C"/>
    <w:rsid w:val="00B97619"/>
    <w:rsid w:val="00B97627"/>
    <w:rsid w:val="00B9775E"/>
    <w:rsid w:val="00B977F2"/>
    <w:rsid w:val="00B9793D"/>
    <w:rsid w:val="00B9794C"/>
    <w:rsid w:val="00B979CE"/>
    <w:rsid w:val="00B97A49"/>
    <w:rsid w:val="00B97A5B"/>
    <w:rsid w:val="00B97AD3"/>
    <w:rsid w:val="00B97ADA"/>
    <w:rsid w:val="00B97AF1"/>
    <w:rsid w:val="00B97C07"/>
    <w:rsid w:val="00B97C0E"/>
    <w:rsid w:val="00B97CA0"/>
    <w:rsid w:val="00B97CE6"/>
    <w:rsid w:val="00B97D90"/>
    <w:rsid w:val="00B97DEC"/>
    <w:rsid w:val="00B97E07"/>
    <w:rsid w:val="00B97EE1"/>
    <w:rsid w:val="00B97F02"/>
    <w:rsid w:val="00BA006E"/>
    <w:rsid w:val="00BA01F4"/>
    <w:rsid w:val="00BA024A"/>
    <w:rsid w:val="00BA02B4"/>
    <w:rsid w:val="00BA02DF"/>
    <w:rsid w:val="00BA02FD"/>
    <w:rsid w:val="00BA03BA"/>
    <w:rsid w:val="00BA05F8"/>
    <w:rsid w:val="00BA068C"/>
    <w:rsid w:val="00BA078D"/>
    <w:rsid w:val="00BA07A0"/>
    <w:rsid w:val="00BA08E6"/>
    <w:rsid w:val="00BA09D3"/>
    <w:rsid w:val="00BA09EA"/>
    <w:rsid w:val="00BA0A5E"/>
    <w:rsid w:val="00BA0A9F"/>
    <w:rsid w:val="00BA0C39"/>
    <w:rsid w:val="00BA0DE9"/>
    <w:rsid w:val="00BA0F28"/>
    <w:rsid w:val="00BA0F3D"/>
    <w:rsid w:val="00BA1156"/>
    <w:rsid w:val="00BA12A9"/>
    <w:rsid w:val="00BA1543"/>
    <w:rsid w:val="00BA1597"/>
    <w:rsid w:val="00BA16B4"/>
    <w:rsid w:val="00BA1702"/>
    <w:rsid w:val="00BA1706"/>
    <w:rsid w:val="00BA176E"/>
    <w:rsid w:val="00BA1845"/>
    <w:rsid w:val="00BA1891"/>
    <w:rsid w:val="00BA18A1"/>
    <w:rsid w:val="00BA195E"/>
    <w:rsid w:val="00BA19C7"/>
    <w:rsid w:val="00BA1A42"/>
    <w:rsid w:val="00BA1A44"/>
    <w:rsid w:val="00BA1AEB"/>
    <w:rsid w:val="00BA1CE7"/>
    <w:rsid w:val="00BA1D79"/>
    <w:rsid w:val="00BA1E68"/>
    <w:rsid w:val="00BA1E97"/>
    <w:rsid w:val="00BA1F27"/>
    <w:rsid w:val="00BA2066"/>
    <w:rsid w:val="00BA20B7"/>
    <w:rsid w:val="00BA2191"/>
    <w:rsid w:val="00BA2322"/>
    <w:rsid w:val="00BA2340"/>
    <w:rsid w:val="00BA2349"/>
    <w:rsid w:val="00BA236C"/>
    <w:rsid w:val="00BA2621"/>
    <w:rsid w:val="00BA2838"/>
    <w:rsid w:val="00BA28CC"/>
    <w:rsid w:val="00BA2951"/>
    <w:rsid w:val="00BA29EC"/>
    <w:rsid w:val="00BA2A73"/>
    <w:rsid w:val="00BA2A74"/>
    <w:rsid w:val="00BA2BA7"/>
    <w:rsid w:val="00BA2DC9"/>
    <w:rsid w:val="00BA2E1A"/>
    <w:rsid w:val="00BA2EA3"/>
    <w:rsid w:val="00BA2FD6"/>
    <w:rsid w:val="00BA3094"/>
    <w:rsid w:val="00BA30E7"/>
    <w:rsid w:val="00BA334A"/>
    <w:rsid w:val="00BA34C9"/>
    <w:rsid w:val="00BA352A"/>
    <w:rsid w:val="00BA36E2"/>
    <w:rsid w:val="00BA3847"/>
    <w:rsid w:val="00BA38A2"/>
    <w:rsid w:val="00BA396F"/>
    <w:rsid w:val="00BA3B1D"/>
    <w:rsid w:val="00BA3B9E"/>
    <w:rsid w:val="00BA3DBE"/>
    <w:rsid w:val="00BA3E2E"/>
    <w:rsid w:val="00BA3ECB"/>
    <w:rsid w:val="00BA3FB1"/>
    <w:rsid w:val="00BA41BC"/>
    <w:rsid w:val="00BA4287"/>
    <w:rsid w:val="00BA42AF"/>
    <w:rsid w:val="00BA42E3"/>
    <w:rsid w:val="00BA434A"/>
    <w:rsid w:val="00BA448B"/>
    <w:rsid w:val="00BA44AE"/>
    <w:rsid w:val="00BA44DA"/>
    <w:rsid w:val="00BA453B"/>
    <w:rsid w:val="00BA4596"/>
    <w:rsid w:val="00BA46E7"/>
    <w:rsid w:val="00BA4762"/>
    <w:rsid w:val="00BA47A3"/>
    <w:rsid w:val="00BA48F0"/>
    <w:rsid w:val="00BA4903"/>
    <w:rsid w:val="00BA4A6B"/>
    <w:rsid w:val="00BA4C70"/>
    <w:rsid w:val="00BA4D5B"/>
    <w:rsid w:val="00BA4DA9"/>
    <w:rsid w:val="00BA4E5E"/>
    <w:rsid w:val="00BA4F73"/>
    <w:rsid w:val="00BA4FE9"/>
    <w:rsid w:val="00BA5347"/>
    <w:rsid w:val="00BA53CE"/>
    <w:rsid w:val="00BA5496"/>
    <w:rsid w:val="00BA54BB"/>
    <w:rsid w:val="00BA553C"/>
    <w:rsid w:val="00BA56C4"/>
    <w:rsid w:val="00BA56E2"/>
    <w:rsid w:val="00BA5814"/>
    <w:rsid w:val="00BA58CE"/>
    <w:rsid w:val="00BA591F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478"/>
    <w:rsid w:val="00BA6491"/>
    <w:rsid w:val="00BA66D6"/>
    <w:rsid w:val="00BA67CF"/>
    <w:rsid w:val="00BA6BE1"/>
    <w:rsid w:val="00BA6BF0"/>
    <w:rsid w:val="00BA6E70"/>
    <w:rsid w:val="00BA6EEE"/>
    <w:rsid w:val="00BA6F05"/>
    <w:rsid w:val="00BA709B"/>
    <w:rsid w:val="00BA72AF"/>
    <w:rsid w:val="00BA7373"/>
    <w:rsid w:val="00BA74B8"/>
    <w:rsid w:val="00BA74BE"/>
    <w:rsid w:val="00BA7504"/>
    <w:rsid w:val="00BA75A6"/>
    <w:rsid w:val="00BA75ED"/>
    <w:rsid w:val="00BA7675"/>
    <w:rsid w:val="00BA76A8"/>
    <w:rsid w:val="00BA76EE"/>
    <w:rsid w:val="00BA7768"/>
    <w:rsid w:val="00BA777C"/>
    <w:rsid w:val="00BA7856"/>
    <w:rsid w:val="00BA78DC"/>
    <w:rsid w:val="00BA7970"/>
    <w:rsid w:val="00BA798F"/>
    <w:rsid w:val="00BA799B"/>
    <w:rsid w:val="00BA79BA"/>
    <w:rsid w:val="00BA7A83"/>
    <w:rsid w:val="00BA7AC5"/>
    <w:rsid w:val="00BA7B0E"/>
    <w:rsid w:val="00BA7B10"/>
    <w:rsid w:val="00BA7B35"/>
    <w:rsid w:val="00BA7BB1"/>
    <w:rsid w:val="00BA7BD8"/>
    <w:rsid w:val="00BA7BE1"/>
    <w:rsid w:val="00BA7E46"/>
    <w:rsid w:val="00BA7F31"/>
    <w:rsid w:val="00BA7FB8"/>
    <w:rsid w:val="00BA7FC5"/>
    <w:rsid w:val="00BB00B3"/>
    <w:rsid w:val="00BB00D0"/>
    <w:rsid w:val="00BB0103"/>
    <w:rsid w:val="00BB018D"/>
    <w:rsid w:val="00BB0358"/>
    <w:rsid w:val="00BB0375"/>
    <w:rsid w:val="00BB03BB"/>
    <w:rsid w:val="00BB0411"/>
    <w:rsid w:val="00BB044A"/>
    <w:rsid w:val="00BB04B3"/>
    <w:rsid w:val="00BB0515"/>
    <w:rsid w:val="00BB0540"/>
    <w:rsid w:val="00BB061A"/>
    <w:rsid w:val="00BB0781"/>
    <w:rsid w:val="00BB07D5"/>
    <w:rsid w:val="00BB09D6"/>
    <w:rsid w:val="00BB09E1"/>
    <w:rsid w:val="00BB0A82"/>
    <w:rsid w:val="00BB0AD7"/>
    <w:rsid w:val="00BB0BE2"/>
    <w:rsid w:val="00BB0C13"/>
    <w:rsid w:val="00BB0D3C"/>
    <w:rsid w:val="00BB0D44"/>
    <w:rsid w:val="00BB0DB0"/>
    <w:rsid w:val="00BB0EF7"/>
    <w:rsid w:val="00BB0F25"/>
    <w:rsid w:val="00BB0F87"/>
    <w:rsid w:val="00BB1007"/>
    <w:rsid w:val="00BB1201"/>
    <w:rsid w:val="00BB1290"/>
    <w:rsid w:val="00BB156D"/>
    <w:rsid w:val="00BB15DC"/>
    <w:rsid w:val="00BB1701"/>
    <w:rsid w:val="00BB175F"/>
    <w:rsid w:val="00BB1788"/>
    <w:rsid w:val="00BB17BC"/>
    <w:rsid w:val="00BB1B5B"/>
    <w:rsid w:val="00BB1B60"/>
    <w:rsid w:val="00BB1BC8"/>
    <w:rsid w:val="00BB1D31"/>
    <w:rsid w:val="00BB1E82"/>
    <w:rsid w:val="00BB1F8B"/>
    <w:rsid w:val="00BB1FC6"/>
    <w:rsid w:val="00BB1FE3"/>
    <w:rsid w:val="00BB201B"/>
    <w:rsid w:val="00BB219A"/>
    <w:rsid w:val="00BB21A1"/>
    <w:rsid w:val="00BB21C5"/>
    <w:rsid w:val="00BB21E6"/>
    <w:rsid w:val="00BB2333"/>
    <w:rsid w:val="00BB2577"/>
    <w:rsid w:val="00BB262A"/>
    <w:rsid w:val="00BB26DF"/>
    <w:rsid w:val="00BB28D5"/>
    <w:rsid w:val="00BB295B"/>
    <w:rsid w:val="00BB2968"/>
    <w:rsid w:val="00BB299E"/>
    <w:rsid w:val="00BB2B2B"/>
    <w:rsid w:val="00BB2BA8"/>
    <w:rsid w:val="00BB2CE6"/>
    <w:rsid w:val="00BB2D90"/>
    <w:rsid w:val="00BB2E14"/>
    <w:rsid w:val="00BB2E91"/>
    <w:rsid w:val="00BB2EDF"/>
    <w:rsid w:val="00BB30B1"/>
    <w:rsid w:val="00BB30C3"/>
    <w:rsid w:val="00BB30CC"/>
    <w:rsid w:val="00BB3114"/>
    <w:rsid w:val="00BB3290"/>
    <w:rsid w:val="00BB3360"/>
    <w:rsid w:val="00BB33EC"/>
    <w:rsid w:val="00BB3407"/>
    <w:rsid w:val="00BB3445"/>
    <w:rsid w:val="00BB3609"/>
    <w:rsid w:val="00BB3742"/>
    <w:rsid w:val="00BB3861"/>
    <w:rsid w:val="00BB38C8"/>
    <w:rsid w:val="00BB3A9C"/>
    <w:rsid w:val="00BB3CAB"/>
    <w:rsid w:val="00BB3D53"/>
    <w:rsid w:val="00BB3EC7"/>
    <w:rsid w:val="00BB3ECA"/>
    <w:rsid w:val="00BB3F55"/>
    <w:rsid w:val="00BB3FB2"/>
    <w:rsid w:val="00BB4023"/>
    <w:rsid w:val="00BB4059"/>
    <w:rsid w:val="00BB4129"/>
    <w:rsid w:val="00BB4180"/>
    <w:rsid w:val="00BB41B4"/>
    <w:rsid w:val="00BB4335"/>
    <w:rsid w:val="00BB44BD"/>
    <w:rsid w:val="00BB4507"/>
    <w:rsid w:val="00BB45A8"/>
    <w:rsid w:val="00BB45F4"/>
    <w:rsid w:val="00BB4811"/>
    <w:rsid w:val="00BB48B3"/>
    <w:rsid w:val="00BB48CF"/>
    <w:rsid w:val="00BB4903"/>
    <w:rsid w:val="00BB4AA5"/>
    <w:rsid w:val="00BB4BA1"/>
    <w:rsid w:val="00BB4DF2"/>
    <w:rsid w:val="00BB51AB"/>
    <w:rsid w:val="00BB5223"/>
    <w:rsid w:val="00BB5398"/>
    <w:rsid w:val="00BB53CC"/>
    <w:rsid w:val="00BB5444"/>
    <w:rsid w:val="00BB5512"/>
    <w:rsid w:val="00BB5548"/>
    <w:rsid w:val="00BB5598"/>
    <w:rsid w:val="00BB5685"/>
    <w:rsid w:val="00BB5BE4"/>
    <w:rsid w:val="00BB5D9C"/>
    <w:rsid w:val="00BB5F2C"/>
    <w:rsid w:val="00BB611C"/>
    <w:rsid w:val="00BB6158"/>
    <w:rsid w:val="00BB6622"/>
    <w:rsid w:val="00BB672B"/>
    <w:rsid w:val="00BB6817"/>
    <w:rsid w:val="00BB68C2"/>
    <w:rsid w:val="00BB68F4"/>
    <w:rsid w:val="00BB69D6"/>
    <w:rsid w:val="00BB6A05"/>
    <w:rsid w:val="00BB6AA8"/>
    <w:rsid w:val="00BB6AD4"/>
    <w:rsid w:val="00BB6BB5"/>
    <w:rsid w:val="00BB6C60"/>
    <w:rsid w:val="00BB6CCB"/>
    <w:rsid w:val="00BB6D05"/>
    <w:rsid w:val="00BB6D7F"/>
    <w:rsid w:val="00BB6DCE"/>
    <w:rsid w:val="00BB6DE1"/>
    <w:rsid w:val="00BB6E9C"/>
    <w:rsid w:val="00BB7005"/>
    <w:rsid w:val="00BB707F"/>
    <w:rsid w:val="00BB71DE"/>
    <w:rsid w:val="00BB7297"/>
    <w:rsid w:val="00BB730A"/>
    <w:rsid w:val="00BB76BD"/>
    <w:rsid w:val="00BB790D"/>
    <w:rsid w:val="00BB7CE5"/>
    <w:rsid w:val="00BB7D07"/>
    <w:rsid w:val="00BB7E36"/>
    <w:rsid w:val="00BC001E"/>
    <w:rsid w:val="00BC006D"/>
    <w:rsid w:val="00BC007D"/>
    <w:rsid w:val="00BC02D1"/>
    <w:rsid w:val="00BC0342"/>
    <w:rsid w:val="00BC0472"/>
    <w:rsid w:val="00BC0507"/>
    <w:rsid w:val="00BC0562"/>
    <w:rsid w:val="00BC062B"/>
    <w:rsid w:val="00BC0640"/>
    <w:rsid w:val="00BC078C"/>
    <w:rsid w:val="00BC08F3"/>
    <w:rsid w:val="00BC0A81"/>
    <w:rsid w:val="00BC0D17"/>
    <w:rsid w:val="00BC0DC8"/>
    <w:rsid w:val="00BC0E16"/>
    <w:rsid w:val="00BC10E7"/>
    <w:rsid w:val="00BC11A3"/>
    <w:rsid w:val="00BC1341"/>
    <w:rsid w:val="00BC13C5"/>
    <w:rsid w:val="00BC13E8"/>
    <w:rsid w:val="00BC1473"/>
    <w:rsid w:val="00BC153D"/>
    <w:rsid w:val="00BC155D"/>
    <w:rsid w:val="00BC15B4"/>
    <w:rsid w:val="00BC15C4"/>
    <w:rsid w:val="00BC1714"/>
    <w:rsid w:val="00BC175C"/>
    <w:rsid w:val="00BC1781"/>
    <w:rsid w:val="00BC1984"/>
    <w:rsid w:val="00BC19EC"/>
    <w:rsid w:val="00BC1A84"/>
    <w:rsid w:val="00BC1C8B"/>
    <w:rsid w:val="00BC1D9C"/>
    <w:rsid w:val="00BC1DBF"/>
    <w:rsid w:val="00BC1ED2"/>
    <w:rsid w:val="00BC1F4C"/>
    <w:rsid w:val="00BC20EB"/>
    <w:rsid w:val="00BC20F1"/>
    <w:rsid w:val="00BC20F6"/>
    <w:rsid w:val="00BC21B1"/>
    <w:rsid w:val="00BC2202"/>
    <w:rsid w:val="00BC2377"/>
    <w:rsid w:val="00BC24C4"/>
    <w:rsid w:val="00BC28B1"/>
    <w:rsid w:val="00BC28D7"/>
    <w:rsid w:val="00BC2996"/>
    <w:rsid w:val="00BC2B8B"/>
    <w:rsid w:val="00BC3321"/>
    <w:rsid w:val="00BC3359"/>
    <w:rsid w:val="00BC3429"/>
    <w:rsid w:val="00BC345F"/>
    <w:rsid w:val="00BC354E"/>
    <w:rsid w:val="00BC3564"/>
    <w:rsid w:val="00BC3626"/>
    <w:rsid w:val="00BC3771"/>
    <w:rsid w:val="00BC39F0"/>
    <w:rsid w:val="00BC3B03"/>
    <w:rsid w:val="00BC3BA8"/>
    <w:rsid w:val="00BC3E8F"/>
    <w:rsid w:val="00BC3E94"/>
    <w:rsid w:val="00BC3F7E"/>
    <w:rsid w:val="00BC3F90"/>
    <w:rsid w:val="00BC40E5"/>
    <w:rsid w:val="00BC410A"/>
    <w:rsid w:val="00BC4205"/>
    <w:rsid w:val="00BC4239"/>
    <w:rsid w:val="00BC4312"/>
    <w:rsid w:val="00BC4367"/>
    <w:rsid w:val="00BC43BD"/>
    <w:rsid w:val="00BC43C5"/>
    <w:rsid w:val="00BC440E"/>
    <w:rsid w:val="00BC443F"/>
    <w:rsid w:val="00BC45A2"/>
    <w:rsid w:val="00BC4793"/>
    <w:rsid w:val="00BC47FB"/>
    <w:rsid w:val="00BC492E"/>
    <w:rsid w:val="00BC49A8"/>
    <w:rsid w:val="00BC49D5"/>
    <w:rsid w:val="00BC4B05"/>
    <w:rsid w:val="00BC4BC8"/>
    <w:rsid w:val="00BC4C02"/>
    <w:rsid w:val="00BC4C7C"/>
    <w:rsid w:val="00BC4CAE"/>
    <w:rsid w:val="00BC4CFB"/>
    <w:rsid w:val="00BC4FF3"/>
    <w:rsid w:val="00BC5064"/>
    <w:rsid w:val="00BC5314"/>
    <w:rsid w:val="00BC5344"/>
    <w:rsid w:val="00BC53C0"/>
    <w:rsid w:val="00BC5479"/>
    <w:rsid w:val="00BC54FC"/>
    <w:rsid w:val="00BC5577"/>
    <w:rsid w:val="00BC56E2"/>
    <w:rsid w:val="00BC578C"/>
    <w:rsid w:val="00BC5799"/>
    <w:rsid w:val="00BC5821"/>
    <w:rsid w:val="00BC58C6"/>
    <w:rsid w:val="00BC58E3"/>
    <w:rsid w:val="00BC58F2"/>
    <w:rsid w:val="00BC5A29"/>
    <w:rsid w:val="00BC5D2F"/>
    <w:rsid w:val="00BC5DA1"/>
    <w:rsid w:val="00BC5E44"/>
    <w:rsid w:val="00BC5E54"/>
    <w:rsid w:val="00BC5E71"/>
    <w:rsid w:val="00BC5EB5"/>
    <w:rsid w:val="00BC5F2C"/>
    <w:rsid w:val="00BC6014"/>
    <w:rsid w:val="00BC605A"/>
    <w:rsid w:val="00BC60AB"/>
    <w:rsid w:val="00BC6107"/>
    <w:rsid w:val="00BC617F"/>
    <w:rsid w:val="00BC61F8"/>
    <w:rsid w:val="00BC626B"/>
    <w:rsid w:val="00BC6361"/>
    <w:rsid w:val="00BC6415"/>
    <w:rsid w:val="00BC6496"/>
    <w:rsid w:val="00BC652E"/>
    <w:rsid w:val="00BC65D9"/>
    <w:rsid w:val="00BC6620"/>
    <w:rsid w:val="00BC6943"/>
    <w:rsid w:val="00BC6A1C"/>
    <w:rsid w:val="00BC6A68"/>
    <w:rsid w:val="00BC6B0B"/>
    <w:rsid w:val="00BC6B60"/>
    <w:rsid w:val="00BC6CCE"/>
    <w:rsid w:val="00BC6DE9"/>
    <w:rsid w:val="00BC7216"/>
    <w:rsid w:val="00BC7218"/>
    <w:rsid w:val="00BC7281"/>
    <w:rsid w:val="00BC7414"/>
    <w:rsid w:val="00BC770C"/>
    <w:rsid w:val="00BC77EE"/>
    <w:rsid w:val="00BC7834"/>
    <w:rsid w:val="00BC78E8"/>
    <w:rsid w:val="00BC7A47"/>
    <w:rsid w:val="00BC7B1E"/>
    <w:rsid w:val="00BC7D98"/>
    <w:rsid w:val="00BC7DAE"/>
    <w:rsid w:val="00BC7DEE"/>
    <w:rsid w:val="00BC7F99"/>
    <w:rsid w:val="00BD00C3"/>
    <w:rsid w:val="00BD0111"/>
    <w:rsid w:val="00BD02DC"/>
    <w:rsid w:val="00BD0303"/>
    <w:rsid w:val="00BD0393"/>
    <w:rsid w:val="00BD039F"/>
    <w:rsid w:val="00BD03A0"/>
    <w:rsid w:val="00BD03F1"/>
    <w:rsid w:val="00BD041E"/>
    <w:rsid w:val="00BD0436"/>
    <w:rsid w:val="00BD052F"/>
    <w:rsid w:val="00BD0548"/>
    <w:rsid w:val="00BD055B"/>
    <w:rsid w:val="00BD056A"/>
    <w:rsid w:val="00BD0584"/>
    <w:rsid w:val="00BD0604"/>
    <w:rsid w:val="00BD06EC"/>
    <w:rsid w:val="00BD06EF"/>
    <w:rsid w:val="00BD073F"/>
    <w:rsid w:val="00BD074E"/>
    <w:rsid w:val="00BD08CF"/>
    <w:rsid w:val="00BD0A47"/>
    <w:rsid w:val="00BD0AEE"/>
    <w:rsid w:val="00BD0AF2"/>
    <w:rsid w:val="00BD0B21"/>
    <w:rsid w:val="00BD0B5F"/>
    <w:rsid w:val="00BD0CFA"/>
    <w:rsid w:val="00BD0DAF"/>
    <w:rsid w:val="00BD0DD8"/>
    <w:rsid w:val="00BD0DFF"/>
    <w:rsid w:val="00BD0E19"/>
    <w:rsid w:val="00BD0E62"/>
    <w:rsid w:val="00BD0E88"/>
    <w:rsid w:val="00BD0F72"/>
    <w:rsid w:val="00BD1192"/>
    <w:rsid w:val="00BD1198"/>
    <w:rsid w:val="00BD11F7"/>
    <w:rsid w:val="00BD1406"/>
    <w:rsid w:val="00BD1619"/>
    <w:rsid w:val="00BD1765"/>
    <w:rsid w:val="00BD1996"/>
    <w:rsid w:val="00BD19B1"/>
    <w:rsid w:val="00BD19C4"/>
    <w:rsid w:val="00BD19E1"/>
    <w:rsid w:val="00BD1B54"/>
    <w:rsid w:val="00BD1BC2"/>
    <w:rsid w:val="00BD1DD1"/>
    <w:rsid w:val="00BD1EAB"/>
    <w:rsid w:val="00BD1EE3"/>
    <w:rsid w:val="00BD1F0C"/>
    <w:rsid w:val="00BD1FED"/>
    <w:rsid w:val="00BD2013"/>
    <w:rsid w:val="00BD20E1"/>
    <w:rsid w:val="00BD2110"/>
    <w:rsid w:val="00BD224F"/>
    <w:rsid w:val="00BD239F"/>
    <w:rsid w:val="00BD256C"/>
    <w:rsid w:val="00BD25D1"/>
    <w:rsid w:val="00BD26B3"/>
    <w:rsid w:val="00BD26BA"/>
    <w:rsid w:val="00BD2702"/>
    <w:rsid w:val="00BD2785"/>
    <w:rsid w:val="00BD28F0"/>
    <w:rsid w:val="00BD29C8"/>
    <w:rsid w:val="00BD2AF1"/>
    <w:rsid w:val="00BD2B55"/>
    <w:rsid w:val="00BD2D69"/>
    <w:rsid w:val="00BD2DB4"/>
    <w:rsid w:val="00BD2F2A"/>
    <w:rsid w:val="00BD2F64"/>
    <w:rsid w:val="00BD3079"/>
    <w:rsid w:val="00BD3084"/>
    <w:rsid w:val="00BD3097"/>
    <w:rsid w:val="00BD3207"/>
    <w:rsid w:val="00BD32DA"/>
    <w:rsid w:val="00BD32E9"/>
    <w:rsid w:val="00BD3316"/>
    <w:rsid w:val="00BD331F"/>
    <w:rsid w:val="00BD33B0"/>
    <w:rsid w:val="00BD33B5"/>
    <w:rsid w:val="00BD3506"/>
    <w:rsid w:val="00BD357A"/>
    <w:rsid w:val="00BD35E9"/>
    <w:rsid w:val="00BD3682"/>
    <w:rsid w:val="00BD3750"/>
    <w:rsid w:val="00BD376C"/>
    <w:rsid w:val="00BD3781"/>
    <w:rsid w:val="00BD3889"/>
    <w:rsid w:val="00BD395A"/>
    <w:rsid w:val="00BD3974"/>
    <w:rsid w:val="00BD3AA8"/>
    <w:rsid w:val="00BD3AAD"/>
    <w:rsid w:val="00BD3B3D"/>
    <w:rsid w:val="00BD3B94"/>
    <w:rsid w:val="00BD3C42"/>
    <w:rsid w:val="00BD3CAA"/>
    <w:rsid w:val="00BD3CBE"/>
    <w:rsid w:val="00BD3D31"/>
    <w:rsid w:val="00BD3DEC"/>
    <w:rsid w:val="00BD4036"/>
    <w:rsid w:val="00BD4110"/>
    <w:rsid w:val="00BD414B"/>
    <w:rsid w:val="00BD4388"/>
    <w:rsid w:val="00BD4584"/>
    <w:rsid w:val="00BD4638"/>
    <w:rsid w:val="00BD4676"/>
    <w:rsid w:val="00BD4811"/>
    <w:rsid w:val="00BD48AA"/>
    <w:rsid w:val="00BD493E"/>
    <w:rsid w:val="00BD4973"/>
    <w:rsid w:val="00BD49A0"/>
    <w:rsid w:val="00BD49BA"/>
    <w:rsid w:val="00BD4AE8"/>
    <w:rsid w:val="00BD4AF4"/>
    <w:rsid w:val="00BD4B5E"/>
    <w:rsid w:val="00BD4B65"/>
    <w:rsid w:val="00BD4B9B"/>
    <w:rsid w:val="00BD4BF4"/>
    <w:rsid w:val="00BD4CE5"/>
    <w:rsid w:val="00BD4D48"/>
    <w:rsid w:val="00BD4DC8"/>
    <w:rsid w:val="00BD4E4E"/>
    <w:rsid w:val="00BD4F3B"/>
    <w:rsid w:val="00BD503C"/>
    <w:rsid w:val="00BD50DF"/>
    <w:rsid w:val="00BD5339"/>
    <w:rsid w:val="00BD5516"/>
    <w:rsid w:val="00BD5559"/>
    <w:rsid w:val="00BD5563"/>
    <w:rsid w:val="00BD56C8"/>
    <w:rsid w:val="00BD5722"/>
    <w:rsid w:val="00BD5811"/>
    <w:rsid w:val="00BD5830"/>
    <w:rsid w:val="00BD5B4D"/>
    <w:rsid w:val="00BD5BAD"/>
    <w:rsid w:val="00BD5C36"/>
    <w:rsid w:val="00BD5C5C"/>
    <w:rsid w:val="00BD5D28"/>
    <w:rsid w:val="00BD5E98"/>
    <w:rsid w:val="00BD601B"/>
    <w:rsid w:val="00BD6273"/>
    <w:rsid w:val="00BD62B3"/>
    <w:rsid w:val="00BD6702"/>
    <w:rsid w:val="00BD6767"/>
    <w:rsid w:val="00BD67A6"/>
    <w:rsid w:val="00BD67BF"/>
    <w:rsid w:val="00BD6825"/>
    <w:rsid w:val="00BD6B2B"/>
    <w:rsid w:val="00BD6B6A"/>
    <w:rsid w:val="00BD6C16"/>
    <w:rsid w:val="00BD6E2F"/>
    <w:rsid w:val="00BD71F5"/>
    <w:rsid w:val="00BD7275"/>
    <w:rsid w:val="00BD72EC"/>
    <w:rsid w:val="00BD7411"/>
    <w:rsid w:val="00BD75B2"/>
    <w:rsid w:val="00BD7855"/>
    <w:rsid w:val="00BD7941"/>
    <w:rsid w:val="00BD79B8"/>
    <w:rsid w:val="00BD79E3"/>
    <w:rsid w:val="00BD7A64"/>
    <w:rsid w:val="00BD7C8B"/>
    <w:rsid w:val="00BD7F46"/>
    <w:rsid w:val="00BD7F8B"/>
    <w:rsid w:val="00BE00D6"/>
    <w:rsid w:val="00BE037F"/>
    <w:rsid w:val="00BE0440"/>
    <w:rsid w:val="00BE0458"/>
    <w:rsid w:val="00BE08E0"/>
    <w:rsid w:val="00BE0A0C"/>
    <w:rsid w:val="00BE0A4A"/>
    <w:rsid w:val="00BE0A7D"/>
    <w:rsid w:val="00BE0AE4"/>
    <w:rsid w:val="00BE0B34"/>
    <w:rsid w:val="00BE0C86"/>
    <w:rsid w:val="00BE0CA6"/>
    <w:rsid w:val="00BE0D20"/>
    <w:rsid w:val="00BE0D6B"/>
    <w:rsid w:val="00BE0D9A"/>
    <w:rsid w:val="00BE0E85"/>
    <w:rsid w:val="00BE0F5D"/>
    <w:rsid w:val="00BE0F9F"/>
    <w:rsid w:val="00BE1043"/>
    <w:rsid w:val="00BE118E"/>
    <w:rsid w:val="00BE1224"/>
    <w:rsid w:val="00BE12C9"/>
    <w:rsid w:val="00BE1395"/>
    <w:rsid w:val="00BE1519"/>
    <w:rsid w:val="00BE15B7"/>
    <w:rsid w:val="00BE15CD"/>
    <w:rsid w:val="00BE16D8"/>
    <w:rsid w:val="00BE1726"/>
    <w:rsid w:val="00BE19A3"/>
    <w:rsid w:val="00BE1A6D"/>
    <w:rsid w:val="00BE1D63"/>
    <w:rsid w:val="00BE1D8E"/>
    <w:rsid w:val="00BE1E0B"/>
    <w:rsid w:val="00BE1E78"/>
    <w:rsid w:val="00BE2299"/>
    <w:rsid w:val="00BE22E5"/>
    <w:rsid w:val="00BE22F6"/>
    <w:rsid w:val="00BE239E"/>
    <w:rsid w:val="00BE23F8"/>
    <w:rsid w:val="00BE2418"/>
    <w:rsid w:val="00BE24B0"/>
    <w:rsid w:val="00BE24CF"/>
    <w:rsid w:val="00BE25B1"/>
    <w:rsid w:val="00BE25F8"/>
    <w:rsid w:val="00BE25FA"/>
    <w:rsid w:val="00BE26C0"/>
    <w:rsid w:val="00BE277F"/>
    <w:rsid w:val="00BE291E"/>
    <w:rsid w:val="00BE2A4E"/>
    <w:rsid w:val="00BE2AF2"/>
    <w:rsid w:val="00BE2BB0"/>
    <w:rsid w:val="00BE2BBD"/>
    <w:rsid w:val="00BE2BF7"/>
    <w:rsid w:val="00BE2CFD"/>
    <w:rsid w:val="00BE2D78"/>
    <w:rsid w:val="00BE2F39"/>
    <w:rsid w:val="00BE2F40"/>
    <w:rsid w:val="00BE3023"/>
    <w:rsid w:val="00BE31FF"/>
    <w:rsid w:val="00BE33E5"/>
    <w:rsid w:val="00BE347F"/>
    <w:rsid w:val="00BE348A"/>
    <w:rsid w:val="00BE356D"/>
    <w:rsid w:val="00BE369F"/>
    <w:rsid w:val="00BE36AB"/>
    <w:rsid w:val="00BE36E6"/>
    <w:rsid w:val="00BE3766"/>
    <w:rsid w:val="00BE3832"/>
    <w:rsid w:val="00BE396E"/>
    <w:rsid w:val="00BE3AD4"/>
    <w:rsid w:val="00BE3AE2"/>
    <w:rsid w:val="00BE3AF2"/>
    <w:rsid w:val="00BE3F80"/>
    <w:rsid w:val="00BE42DC"/>
    <w:rsid w:val="00BE4311"/>
    <w:rsid w:val="00BE43C8"/>
    <w:rsid w:val="00BE454D"/>
    <w:rsid w:val="00BE4776"/>
    <w:rsid w:val="00BE4793"/>
    <w:rsid w:val="00BE47A1"/>
    <w:rsid w:val="00BE4811"/>
    <w:rsid w:val="00BE48F5"/>
    <w:rsid w:val="00BE4908"/>
    <w:rsid w:val="00BE4910"/>
    <w:rsid w:val="00BE4A55"/>
    <w:rsid w:val="00BE4B84"/>
    <w:rsid w:val="00BE4BA5"/>
    <w:rsid w:val="00BE4DB1"/>
    <w:rsid w:val="00BE4E42"/>
    <w:rsid w:val="00BE4E72"/>
    <w:rsid w:val="00BE4E80"/>
    <w:rsid w:val="00BE4ED8"/>
    <w:rsid w:val="00BE4EE1"/>
    <w:rsid w:val="00BE4F95"/>
    <w:rsid w:val="00BE5092"/>
    <w:rsid w:val="00BE518F"/>
    <w:rsid w:val="00BE519F"/>
    <w:rsid w:val="00BE52D5"/>
    <w:rsid w:val="00BE52F7"/>
    <w:rsid w:val="00BE5389"/>
    <w:rsid w:val="00BE5434"/>
    <w:rsid w:val="00BE54A3"/>
    <w:rsid w:val="00BE54B2"/>
    <w:rsid w:val="00BE5602"/>
    <w:rsid w:val="00BE574B"/>
    <w:rsid w:val="00BE5884"/>
    <w:rsid w:val="00BE58FE"/>
    <w:rsid w:val="00BE5B0E"/>
    <w:rsid w:val="00BE5B74"/>
    <w:rsid w:val="00BE5BD2"/>
    <w:rsid w:val="00BE5CBD"/>
    <w:rsid w:val="00BE5E55"/>
    <w:rsid w:val="00BE5EE5"/>
    <w:rsid w:val="00BE5F46"/>
    <w:rsid w:val="00BE6024"/>
    <w:rsid w:val="00BE6091"/>
    <w:rsid w:val="00BE62F7"/>
    <w:rsid w:val="00BE6384"/>
    <w:rsid w:val="00BE63ED"/>
    <w:rsid w:val="00BE648F"/>
    <w:rsid w:val="00BE6610"/>
    <w:rsid w:val="00BE6680"/>
    <w:rsid w:val="00BE66DE"/>
    <w:rsid w:val="00BE67C2"/>
    <w:rsid w:val="00BE67D5"/>
    <w:rsid w:val="00BE67F9"/>
    <w:rsid w:val="00BE6808"/>
    <w:rsid w:val="00BE6875"/>
    <w:rsid w:val="00BE68E9"/>
    <w:rsid w:val="00BE6984"/>
    <w:rsid w:val="00BE69FD"/>
    <w:rsid w:val="00BE6A31"/>
    <w:rsid w:val="00BE6A4B"/>
    <w:rsid w:val="00BE6AC0"/>
    <w:rsid w:val="00BE6AEE"/>
    <w:rsid w:val="00BE6BF6"/>
    <w:rsid w:val="00BE6C29"/>
    <w:rsid w:val="00BE6CAE"/>
    <w:rsid w:val="00BE6CC3"/>
    <w:rsid w:val="00BE6E70"/>
    <w:rsid w:val="00BE6EAB"/>
    <w:rsid w:val="00BE6F06"/>
    <w:rsid w:val="00BE6F56"/>
    <w:rsid w:val="00BE6FC6"/>
    <w:rsid w:val="00BE7037"/>
    <w:rsid w:val="00BE7066"/>
    <w:rsid w:val="00BE72DE"/>
    <w:rsid w:val="00BE7302"/>
    <w:rsid w:val="00BE7348"/>
    <w:rsid w:val="00BE740F"/>
    <w:rsid w:val="00BE74DE"/>
    <w:rsid w:val="00BE75B7"/>
    <w:rsid w:val="00BE75BF"/>
    <w:rsid w:val="00BE771B"/>
    <w:rsid w:val="00BE776E"/>
    <w:rsid w:val="00BE78B8"/>
    <w:rsid w:val="00BE796D"/>
    <w:rsid w:val="00BE7A95"/>
    <w:rsid w:val="00BE7B08"/>
    <w:rsid w:val="00BE7BC2"/>
    <w:rsid w:val="00BE7D22"/>
    <w:rsid w:val="00BE7E22"/>
    <w:rsid w:val="00BE7F3F"/>
    <w:rsid w:val="00BF017E"/>
    <w:rsid w:val="00BF0234"/>
    <w:rsid w:val="00BF02DE"/>
    <w:rsid w:val="00BF0386"/>
    <w:rsid w:val="00BF0404"/>
    <w:rsid w:val="00BF0418"/>
    <w:rsid w:val="00BF056C"/>
    <w:rsid w:val="00BF058C"/>
    <w:rsid w:val="00BF059A"/>
    <w:rsid w:val="00BF0685"/>
    <w:rsid w:val="00BF071C"/>
    <w:rsid w:val="00BF08B5"/>
    <w:rsid w:val="00BF094A"/>
    <w:rsid w:val="00BF09F1"/>
    <w:rsid w:val="00BF0A24"/>
    <w:rsid w:val="00BF0B9E"/>
    <w:rsid w:val="00BF0BAA"/>
    <w:rsid w:val="00BF0C5F"/>
    <w:rsid w:val="00BF0D56"/>
    <w:rsid w:val="00BF0E4C"/>
    <w:rsid w:val="00BF0EDC"/>
    <w:rsid w:val="00BF0F3A"/>
    <w:rsid w:val="00BF0F78"/>
    <w:rsid w:val="00BF0FC4"/>
    <w:rsid w:val="00BF10D6"/>
    <w:rsid w:val="00BF13DD"/>
    <w:rsid w:val="00BF142B"/>
    <w:rsid w:val="00BF14A7"/>
    <w:rsid w:val="00BF14EE"/>
    <w:rsid w:val="00BF1617"/>
    <w:rsid w:val="00BF1894"/>
    <w:rsid w:val="00BF1914"/>
    <w:rsid w:val="00BF1B2C"/>
    <w:rsid w:val="00BF1C29"/>
    <w:rsid w:val="00BF1C53"/>
    <w:rsid w:val="00BF1C70"/>
    <w:rsid w:val="00BF1E24"/>
    <w:rsid w:val="00BF1F31"/>
    <w:rsid w:val="00BF1F40"/>
    <w:rsid w:val="00BF20D3"/>
    <w:rsid w:val="00BF218C"/>
    <w:rsid w:val="00BF2212"/>
    <w:rsid w:val="00BF22E6"/>
    <w:rsid w:val="00BF238E"/>
    <w:rsid w:val="00BF240B"/>
    <w:rsid w:val="00BF25C8"/>
    <w:rsid w:val="00BF25CC"/>
    <w:rsid w:val="00BF26AE"/>
    <w:rsid w:val="00BF2775"/>
    <w:rsid w:val="00BF2828"/>
    <w:rsid w:val="00BF2854"/>
    <w:rsid w:val="00BF28BB"/>
    <w:rsid w:val="00BF2A25"/>
    <w:rsid w:val="00BF2ABD"/>
    <w:rsid w:val="00BF2B75"/>
    <w:rsid w:val="00BF2B89"/>
    <w:rsid w:val="00BF2B9F"/>
    <w:rsid w:val="00BF2BFF"/>
    <w:rsid w:val="00BF2D39"/>
    <w:rsid w:val="00BF2DF5"/>
    <w:rsid w:val="00BF2E55"/>
    <w:rsid w:val="00BF2EAD"/>
    <w:rsid w:val="00BF3029"/>
    <w:rsid w:val="00BF3031"/>
    <w:rsid w:val="00BF321B"/>
    <w:rsid w:val="00BF330F"/>
    <w:rsid w:val="00BF3335"/>
    <w:rsid w:val="00BF333A"/>
    <w:rsid w:val="00BF33B7"/>
    <w:rsid w:val="00BF3467"/>
    <w:rsid w:val="00BF350C"/>
    <w:rsid w:val="00BF36F5"/>
    <w:rsid w:val="00BF378D"/>
    <w:rsid w:val="00BF37B2"/>
    <w:rsid w:val="00BF397F"/>
    <w:rsid w:val="00BF3A6D"/>
    <w:rsid w:val="00BF3A7C"/>
    <w:rsid w:val="00BF3A8F"/>
    <w:rsid w:val="00BF3B53"/>
    <w:rsid w:val="00BF3BF4"/>
    <w:rsid w:val="00BF3BF5"/>
    <w:rsid w:val="00BF3D20"/>
    <w:rsid w:val="00BF3D2F"/>
    <w:rsid w:val="00BF3D8E"/>
    <w:rsid w:val="00BF3E24"/>
    <w:rsid w:val="00BF3F69"/>
    <w:rsid w:val="00BF3FBC"/>
    <w:rsid w:val="00BF405F"/>
    <w:rsid w:val="00BF40DE"/>
    <w:rsid w:val="00BF4176"/>
    <w:rsid w:val="00BF41B7"/>
    <w:rsid w:val="00BF41FA"/>
    <w:rsid w:val="00BF4249"/>
    <w:rsid w:val="00BF426D"/>
    <w:rsid w:val="00BF431C"/>
    <w:rsid w:val="00BF469C"/>
    <w:rsid w:val="00BF46BC"/>
    <w:rsid w:val="00BF4867"/>
    <w:rsid w:val="00BF4980"/>
    <w:rsid w:val="00BF4AC8"/>
    <w:rsid w:val="00BF4B04"/>
    <w:rsid w:val="00BF4C35"/>
    <w:rsid w:val="00BF4C5E"/>
    <w:rsid w:val="00BF4C87"/>
    <w:rsid w:val="00BF4CB5"/>
    <w:rsid w:val="00BF4D18"/>
    <w:rsid w:val="00BF4D67"/>
    <w:rsid w:val="00BF4DD8"/>
    <w:rsid w:val="00BF4E37"/>
    <w:rsid w:val="00BF4E8E"/>
    <w:rsid w:val="00BF4FE6"/>
    <w:rsid w:val="00BF51DC"/>
    <w:rsid w:val="00BF534D"/>
    <w:rsid w:val="00BF534F"/>
    <w:rsid w:val="00BF5679"/>
    <w:rsid w:val="00BF56D1"/>
    <w:rsid w:val="00BF582C"/>
    <w:rsid w:val="00BF58BB"/>
    <w:rsid w:val="00BF58F6"/>
    <w:rsid w:val="00BF5A3F"/>
    <w:rsid w:val="00BF5A53"/>
    <w:rsid w:val="00BF5CD6"/>
    <w:rsid w:val="00BF5DAE"/>
    <w:rsid w:val="00BF5E05"/>
    <w:rsid w:val="00BF5E7F"/>
    <w:rsid w:val="00BF615C"/>
    <w:rsid w:val="00BF6199"/>
    <w:rsid w:val="00BF61A7"/>
    <w:rsid w:val="00BF61EE"/>
    <w:rsid w:val="00BF6269"/>
    <w:rsid w:val="00BF62D7"/>
    <w:rsid w:val="00BF632C"/>
    <w:rsid w:val="00BF6333"/>
    <w:rsid w:val="00BF6521"/>
    <w:rsid w:val="00BF6529"/>
    <w:rsid w:val="00BF6547"/>
    <w:rsid w:val="00BF659D"/>
    <w:rsid w:val="00BF673C"/>
    <w:rsid w:val="00BF67A1"/>
    <w:rsid w:val="00BF6868"/>
    <w:rsid w:val="00BF6A18"/>
    <w:rsid w:val="00BF6BB3"/>
    <w:rsid w:val="00BF6C95"/>
    <w:rsid w:val="00BF6E0D"/>
    <w:rsid w:val="00BF6ED1"/>
    <w:rsid w:val="00BF6F84"/>
    <w:rsid w:val="00BF7055"/>
    <w:rsid w:val="00BF70A2"/>
    <w:rsid w:val="00BF70BA"/>
    <w:rsid w:val="00BF7213"/>
    <w:rsid w:val="00BF7237"/>
    <w:rsid w:val="00BF73EE"/>
    <w:rsid w:val="00BF7539"/>
    <w:rsid w:val="00BF758C"/>
    <w:rsid w:val="00BF78A3"/>
    <w:rsid w:val="00BF78B5"/>
    <w:rsid w:val="00BF7959"/>
    <w:rsid w:val="00BF7A23"/>
    <w:rsid w:val="00BF7C28"/>
    <w:rsid w:val="00BF7C35"/>
    <w:rsid w:val="00BF7C69"/>
    <w:rsid w:val="00BF7D84"/>
    <w:rsid w:val="00BF7DF8"/>
    <w:rsid w:val="00BF7E90"/>
    <w:rsid w:val="00C000C7"/>
    <w:rsid w:val="00C00105"/>
    <w:rsid w:val="00C00379"/>
    <w:rsid w:val="00C003E5"/>
    <w:rsid w:val="00C0048C"/>
    <w:rsid w:val="00C0063F"/>
    <w:rsid w:val="00C00820"/>
    <w:rsid w:val="00C00823"/>
    <w:rsid w:val="00C0087C"/>
    <w:rsid w:val="00C008CB"/>
    <w:rsid w:val="00C00A16"/>
    <w:rsid w:val="00C00AE3"/>
    <w:rsid w:val="00C00B56"/>
    <w:rsid w:val="00C00C26"/>
    <w:rsid w:val="00C00CD1"/>
    <w:rsid w:val="00C00DF8"/>
    <w:rsid w:val="00C00E54"/>
    <w:rsid w:val="00C00E6D"/>
    <w:rsid w:val="00C00F11"/>
    <w:rsid w:val="00C0103A"/>
    <w:rsid w:val="00C011C7"/>
    <w:rsid w:val="00C0128D"/>
    <w:rsid w:val="00C01290"/>
    <w:rsid w:val="00C0145C"/>
    <w:rsid w:val="00C014BA"/>
    <w:rsid w:val="00C0166C"/>
    <w:rsid w:val="00C01789"/>
    <w:rsid w:val="00C018B3"/>
    <w:rsid w:val="00C018C7"/>
    <w:rsid w:val="00C018C8"/>
    <w:rsid w:val="00C01990"/>
    <w:rsid w:val="00C019E2"/>
    <w:rsid w:val="00C01A94"/>
    <w:rsid w:val="00C01AF6"/>
    <w:rsid w:val="00C01B93"/>
    <w:rsid w:val="00C01D1A"/>
    <w:rsid w:val="00C01E44"/>
    <w:rsid w:val="00C01F89"/>
    <w:rsid w:val="00C02072"/>
    <w:rsid w:val="00C020CE"/>
    <w:rsid w:val="00C020D1"/>
    <w:rsid w:val="00C02100"/>
    <w:rsid w:val="00C021DE"/>
    <w:rsid w:val="00C0228F"/>
    <w:rsid w:val="00C022D3"/>
    <w:rsid w:val="00C02311"/>
    <w:rsid w:val="00C025A6"/>
    <w:rsid w:val="00C02607"/>
    <w:rsid w:val="00C02692"/>
    <w:rsid w:val="00C0279B"/>
    <w:rsid w:val="00C027D5"/>
    <w:rsid w:val="00C029D3"/>
    <w:rsid w:val="00C029D6"/>
    <w:rsid w:val="00C02A99"/>
    <w:rsid w:val="00C02DB8"/>
    <w:rsid w:val="00C02DC0"/>
    <w:rsid w:val="00C02E27"/>
    <w:rsid w:val="00C02ED2"/>
    <w:rsid w:val="00C03050"/>
    <w:rsid w:val="00C03075"/>
    <w:rsid w:val="00C030DF"/>
    <w:rsid w:val="00C03193"/>
    <w:rsid w:val="00C03487"/>
    <w:rsid w:val="00C03596"/>
    <w:rsid w:val="00C035D6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61"/>
    <w:rsid w:val="00C03FA8"/>
    <w:rsid w:val="00C03FDB"/>
    <w:rsid w:val="00C040AC"/>
    <w:rsid w:val="00C04101"/>
    <w:rsid w:val="00C04138"/>
    <w:rsid w:val="00C0418F"/>
    <w:rsid w:val="00C04219"/>
    <w:rsid w:val="00C042DB"/>
    <w:rsid w:val="00C04341"/>
    <w:rsid w:val="00C04361"/>
    <w:rsid w:val="00C04370"/>
    <w:rsid w:val="00C044A7"/>
    <w:rsid w:val="00C044D3"/>
    <w:rsid w:val="00C04571"/>
    <w:rsid w:val="00C047E9"/>
    <w:rsid w:val="00C04859"/>
    <w:rsid w:val="00C04B0D"/>
    <w:rsid w:val="00C04BD4"/>
    <w:rsid w:val="00C04C7A"/>
    <w:rsid w:val="00C04CCC"/>
    <w:rsid w:val="00C04D92"/>
    <w:rsid w:val="00C04DAE"/>
    <w:rsid w:val="00C04ED2"/>
    <w:rsid w:val="00C04F51"/>
    <w:rsid w:val="00C05041"/>
    <w:rsid w:val="00C05177"/>
    <w:rsid w:val="00C05492"/>
    <w:rsid w:val="00C0555A"/>
    <w:rsid w:val="00C05644"/>
    <w:rsid w:val="00C05665"/>
    <w:rsid w:val="00C05677"/>
    <w:rsid w:val="00C05691"/>
    <w:rsid w:val="00C0581D"/>
    <w:rsid w:val="00C05824"/>
    <w:rsid w:val="00C058F4"/>
    <w:rsid w:val="00C0590C"/>
    <w:rsid w:val="00C05A4E"/>
    <w:rsid w:val="00C05C8E"/>
    <w:rsid w:val="00C05D90"/>
    <w:rsid w:val="00C05EAB"/>
    <w:rsid w:val="00C06009"/>
    <w:rsid w:val="00C060DA"/>
    <w:rsid w:val="00C0615F"/>
    <w:rsid w:val="00C0616A"/>
    <w:rsid w:val="00C06212"/>
    <w:rsid w:val="00C062E2"/>
    <w:rsid w:val="00C06602"/>
    <w:rsid w:val="00C06697"/>
    <w:rsid w:val="00C066C4"/>
    <w:rsid w:val="00C0674C"/>
    <w:rsid w:val="00C0689D"/>
    <w:rsid w:val="00C0696B"/>
    <w:rsid w:val="00C069BC"/>
    <w:rsid w:val="00C069C1"/>
    <w:rsid w:val="00C06A2D"/>
    <w:rsid w:val="00C06AEB"/>
    <w:rsid w:val="00C06B57"/>
    <w:rsid w:val="00C06BB7"/>
    <w:rsid w:val="00C06C3C"/>
    <w:rsid w:val="00C06C65"/>
    <w:rsid w:val="00C06CAC"/>
    <w:rsid w:val="00C06DB7"/>
    <w:rsid w:val="00C06DE4"/>
    <w:rsid w:val="00C06E78"/>
    <w:rsid w:val="00C06E85"/>
    <w:rsid w:val="00C07120"/>
    <w:rsid w:val="00C074D3"/>
    <w:rsid w:val="00C07533"/>
    <w:rsid w:val="00C07551"/>
    <w:rsid w:val="00C0759C"/>
    <w:rsid w:val="00C07639"/>
    <w:rsid w:val="00C07733"/>
    <w:rsid w:val="00C07749"/>
    <w:rsid w:val="00C077F1"/>
    <w:rsid w:val="00C07A4F"/>
    <w:rsid w:val="00C07A88"/>
    <w:rsid w:val="00C07B7C"/>
    <w:rsid w:val="00C07BA6"/>
    <w:rsid w:val="00C07C0A"/>
    <w:rsid w:val="00C07C83"/>
    <w:rsid w:val="00C07D26"/>
    <w:rsid w:val="00C07EBC"/>
    <w:rsid w:val="00C1004E"/>
    <w:rsid w:val="00C1006A"/>
    <w:rsid w:val="00C100FC"/>
    <w:rsid w:val="00C101B5"/>
    <w:rsid w:val="00C10486"/>
    <w:rsid w:val="00C104F8"/>
    <w:rsid w:val="00C10573"/>
    <w:rsid w:val="00C105B2"/>
    <w:rsid w:val="00C10657"/>
    <w:rsid w:val="00C10710"/>
    <w:rsid w:val="00C10731"/>
    <w:rsid w:val="00C107BA"/>
    <w:rsid w:val="00C10916"/>
    <w:rsid w:val="00C10A1D"/>
    <w:rsid w:val="00C10B8A"/>
    <w:rsid w:val="00C10B9F"/>
    <w:rsid w:val="00C10BF3"/>
    <w:rsid w:val="00C10D59"/>
    <w:rsid w:val="00C11034"/>
    <w:rsid w:val="00C110F1"/>
    <w:rsid w:val="00C1111F"/>
    <w:rsid w:val="00C11222"/>
    <w:rsid w:val="00C1124C"/>
    <w:rsid w:val="00C11271"/>
    <w:rsid w:val="00C11345"/>
    <w:rsid w:val="00C1156C"/>
    <w:rsid w:val="00C115C6"/>
    <w:rsid w:val="00C115EF"/>
    <w:rsid w:val="00C116A3"/>
    <w:rsid w:val="00C117F4"/>
    <w:rsid w:val="00C1195D"/>
    <w:rsid w:val="00C11998"/>
    <w:rsid w:val="00C11A47"/>
    <w:rsid w:val="00C11AEE"/>
    <w:rsid w:val="00C11B2D"/>
    <w:rsid w:val="00C11BAA"/>
    <w:rsid w:val="00C11D1E"/>
    <w:rsid w:val="00C11D2A"/>
    <w:rsid w:val="00C11DAE"/>
    <w:rsid w:val="00C11E26"/>
    <w:rsid w:val="00C120D1"/>
    <w:rsid w:val="00C120FB"/>
    <w:rsid w:val="00C121ED"/>
    <w:rsid w:val="00C1252B"/>
    <w:rsid w:val="00C125CA"/>
    <w:rsid w:val="00C12639"/>
    <w:rsid w:val="00C1271A"/>
    <w:rsid w:val="00C12AF0"/>
    <w:rsid w:val="00C12B0A"/>
    <w:rsid w:val="00C12B92"/>
    <w:rsid w:val="00C12D37"/>
    <w:rsid w:val="00C12D88"/>
    <w:rsid w:val="00C12D8A"/>
    <w:rsid w:val="00C12D8E"/>
    <w:rsid w:val="00C12DAD"/>
    <w:rsid w:val="00C12DB5"/>
    <w:rsid w:val="00C12DC3"/>
    <w:rsid w:val="00C12EC5"/>
    <w:rsid w:val="00C12F33"/>
    <w:rsid w:val="00C12F7C"/>
    <w:rsid w:val="00C130D3"/>
    <w:rsid w:val="00C1316B"/>
    <w:rsid w:val="00C1321C"/>
    <w:rsid w:val="00C1333E"/>
    <w:rsid w:val="00C13383"/>
    <w:rsid w:val="00C133AC"/>
    <w:rsid w:val="00C133DE"/>
    <w:rsid w:val="00C13405"/>
    <w:rsid w:val="00C1355F"/>
    <w:rsid w:val="00C135B2"/>
    <w:rsid w:val="00C13775"/>
    <w:rsid w:val="00C13959"/>
    <w:rsid w:val="00C13AA5"/>
    <w:rsid w:val="00C13AAC"/>
    <w:rsid w:val="00C13B63"/>
    <w:rsid w:val="00C13C61"/>
    <w:rsid w:val="00C13C6E"/>
    <w:rsid w:val="00C13C88"/>
    <w:rsid w:val="00C13E16"/>
    <w:rsid w:val="00C14523"/>
    <w:rsid w:val="00C14539"/>
    <w:rsid w:val="00C14613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4E16"/>
    <w:rsid w:val="00C14E38"/>
    <w:rsid w:val="00C15110"/>
    <w:rsid w:val="00C151B6"/>
    <w:rsid w:val="00C15204"/>
    <w:rsid w:val="00C15315"/>
    <w:rsid w:val="00C15321"/>
    <w:rsid w:val="00C153B1"/>
    <w:rsid w:val="00C15465"/>
    <w:rsid w:val="00C154F3"/>
    <w:rsid w:val="00C15520"/>
    <w:rsid w:val="00C15685"/>
    <w:rsid w:val="00C157A0"/>
    <w:rsid w:val="00C157B3"/>
    <w:rsid w:val="00C15867"/>
    <w:rsid w:val="00C158FF"/>
    <w:rsid w:val="00C15A16"/>
    <w:rsid w:val="00C15A1F"/>
    <w:rsid w:val="00C15AF7"/>
    <w:rsid w:val="00C15C68"/>
    <w:rsid w:val="00C15C72"/>
    <w:rsid w:val="00C15DF3"/>
    <w:rsid w:val="00C15E83"/>
    <w:rsid w:val="00C15E90"/>
    <w:rsid w:val="00C15EF7"/>
    <w:rsid w:val="00C16153"/>
    <w:rsid w:val="00C162B7"/>
    <w:rsid w:val="00C163A1"/>
    <w:rsid w:val="00C16426"/>
    <w:rsid w:val="00C16528"/>
    <w:rsid w:val="00C16548"/>
    <w:rsid w:val="00C166CE"/>
    <w:rsid w:val="00C166D7"/>
    <w:rsid w:val="00C16717"/>
    <w:rsid w:val="00C16728"/>
    <w:rsid w:val="00C1676E"/>
    <w:rsid w:val="00C16788"/>
    <w:rsid w:val="00C16860"/>
    <w:rsid w:val="00C16959"/>
    <w:rsid w:val="00C16989"/>
    <w:rsid w:val="00C1698D"/>
    <w:rsid w:val="00C16A07"/>
    <w:rsid w:val="00C16B04"/>
    <w:rsid w:val="00C16B6C"/>
    <w:rsid w:val="00C16BDE"/>
    <w:rsid w:val="00C16D37"/>
    <w:rsid w:val="00C16F42"/>
    <w:rsid w:val="00C16FB3"/>
    <w:rsid w:val="00C170A0"/>
    <w:rsid w:val="00C170C9"/>
    <w:rsid w:val="00C173A7"/>
    <w:rsid w:val="00C1753B"/>
    <w:rsid w:val="00C17556"/>
    <w:rsid w:val="00C17593"/>
    <w:rsid w:val="00C17816"/>
    <w:rsid w:val="00C17919"/>
    <w:rsid w:val="00C17982"/>
    <w:rsid w:val="00C179DA"/>
    <w:rsid w:val="00C17A40"/>
    <w:rsid w:val="00C17A5D"/>
    <w:rsid w:val="00C17C77"/>
    <w:rsid w:val="00C17CB8"/>
    <w:rsid w:val="00C20315"/>
    <w:rsid w:val="00C20498"/>
    <w:rsid w:val="00C20525"/>
    <w:rsid w:val="00C2054F"/>
    <w:rsid w:val="00C205AF"/>
    <w:rsid w:val="00C207A5"/>
    <w:rsid w:val="00C208DC"/>
    <w:rsid w:val="00C208FB"/>
    <w:rsid w:val="00C2098A"/>
    <w:rsid w:val="00C20D18"/>
    <w:rsid w:val="00C20EA1"/>
    <w:rsid w:val="00C2101D"/>
    <w:rsid w:val="00C21102"/>
    <w:rsid w:val="00C21365"/>
    <w:rsid w:val="00C215D1"/>
    <w:rsid w:val="00C219F0"/>
    <w:rsid w:val="00C21AB0"/>
    <w:rsid w:val="00C21AF6"/>
    <w:rsid w:val="00C21B55"/>
    <w:rsid w:val="00C21CEC"/>
    <w:rsid w:val="00C21DBC"/>
    <w:rsid w:val="00C21F7A"/>
    <w:rsid w:val="00C221A3"/>
    <w:rsid w:val="00C221FF"/>
    <w:rsid w:val="00C222BF"/>
    <w:rsid w:val="00C22405"/>
    <w:rsid w:val="00C22558"/>
    <w:rsid w:val="00C225D1"/>
    <w:rsid w:val="00C22662"/>
    <w:rsid w:val="00C22686"/>
    <w:rsid w:val="00C22759"/>
    <w:rsid w:val="00C22876"/>
    <w:rsid w:val="00C228ED"/>
    <w:rsid w:val="00C2295C"/>
    <w:rsid w:val="00C22B07"/>
    <w:rsid w:val="00C22C6B"/>
    <w:rsid w:val="00C22C70"/>
    <w:rsid w:val="00C22CAA"/>
    <w:rsid w:val="00C22D3B"/>
    <w:rsid w:val="00C22E37"/>
    <w:rsid w:val="00C231A7"/>
    <w:rsid w:val="00C2323B"/>
    <w:rsid w:val="00C23262"/>
    <w:rsid w:val="00C2340E"/>
    <w:rsid w:val="00C234E7"/>
    <w:rsid w:val="00C235B1"/>
    <w:rsid w:val="00C23653"/>
    <w:rsid w:val="00C236DC"/>
    <w:rsid w:val="00C23707"/>
    <w:rsid w:val="00C23745"/>
    <w:rsid w:val="00C23B9E"/>
    <w:rsid w:val="00C23BA4"/>
    <w:rsid w:val="00C23BFE"/>
    <w:rsid w:val="00C23DA9"/>
    <w:rsid w:val="00C23DE3"/>
    <w:rsid w:val="00C23DE7"/>
    <w:rsid w:val="00C23E4D"/>
    <w:rsid w:val="00C23E7C"/>
    <w:rsid w:val="00C24013"/>
    <w:rsid w:val="00C240C7"/>
    <w:rsid w:val="00C2425A"/>
    <w:rsid w:val="00C242BA"/>
    <w:rsid w:val="00C24309"/>
    <w:rsid w:val="00C243A9"/>
    <w:rsid w:val="00C2443C"/>
    <w:rsid w:val="00C2445C"/>
    <w:rsid w:val="00C244A8"/>
    <w:rsid w:val="00C24544"/>
    <w:rsid w:val="00C2454F"/>
    <w:rsid w:val="00C24633"/>
    <w:rsid w:val="00C2469E"/>
    <w:rsid w:val="00C2478A"/>
    <w:rsid w:val="00C24877"/>
    <w:rsid w:val="00C24964"/>
    <w:rsid w:val="00C24978"/>
    <w:rsid w:val="00C24A99"/>
    <w:rsid w:val="00C24B83"/>
    <w:rsid w:val="00C24DF0"/>
    <w:rsid w:val="00C24E25"/>
    <w:rsid w:val="00C24E26"/>
    <w:rsid w:val="00C24E46"/>
    <w:rsid w:val="00C24FE5"/>
    <w:rsid w:val="00C250A3"/>
    <w:rsid w:val="00C2512E"/>
    <w:rsid w:val="00C25176"/>
    <w:rsid w:val="00C2539D"/>
    <w:rsid w:val="00C253ED"/>
    <w:rsid w:val="00C254BE"/>
    <w:rsid w:val="00C25562"/>
    <w:rsid w:val="00C256E0"/>
    <w:rsid w:val="00C256E6"/>
    <w:rsid w:val="00C25733"/>
    <w:rsid w:val="00C2577D"/>
    <w:rsid w:val="00C258FD"/>
    <w:rsid w:val="00C25910"/>
    <w:rsid w:val="00C2597E"/>
    <w:rsid w:val="00C25989"/>
    <w:rsid w:val="00C25A33"/>
    <w:rsid w:val="00C25B55"/>
    <w:rsid w:val="00C25C97"/>
    <w:rsid w:val="00C25CB3"/>
    <w:rsid w:val="00C25D01"/>
    <w:rsid w:val="00C25E90"/>
    <w:rsid w:val="00C25E97"/>
    <w:rsid w:val="00C25F2A"/>
    <w:rsid w:val="00C25F49"/>
    <w:rsid w:val="00C25F8D"/>
    <w:rsid w:val="00C25FD9"/>
    <w:rsid w:val="00C2605B"/>
    <w:rsid w:val="00C26185"/>
    <w:rsid w:val="00C261B8"/>
    <w:rsid w:val="00C262F0"/>
    <w:rsid w:val="00C26309"/>
    <w:rsid w:val="00C2637C"/>
    <w:rsid w:val="00C263C5"/>
    <w:rsid w:val="00C26622"/>
    <w:rsid w:val="00C2674D"/>
    <w:rsid w:val="00C26777"/>
    <w:rsid w:val="00C2679F"/>
    <w:rsid w:val="00C267CE"/>
    <w:rsid w:val="00C267EF"/>
    <w:rsid w:val="00C2686A"/>
    <w:rsid w:val="00C26972"/>
    <w:rsid w:val="00C269B5"/>
    <w:rsid w:val="00C26B0C"/>
    <w:rsid w:val="00C26BFE"/>
    <w:rsid w:val="00C26DB3"/>
    <w:rsid w:val="00C26F10"/>
    <w:rsid w:val="00C26FA7"/>
    <w:rsid w:val="00C26FFC"/>
    <w:rsid w:val="00C2723E"/>
    <w:rsid w:val="00C273D6"/>
    <w:rsid w:val="00C27418"/>
    <w:rsid w:val="00C27553"/>
    <w:rsid w:val="00C27676"/>
    <w:rsid w:val="00C2791B"/>
    <w:rsid w:val="00C27935"/>
    <w:rsid w:val="00C27B22"/>
    <w:rsid w:val="00C27D50"/>
    <w:rsid w:val="00C27D79"/>
    <w:rsid w:val="00C300FA"/>
    <w:rsid w:val="00C30233"/>
    <w:rsid w:val="00C303BF"/>
    <w:rsid w:val="00C3046A"/>
    <w:rsid w:val="00C305A4"/>
    <w:rsid w:val="00C305F1"/>
    <w:rsid w:val="00C3065B"/>
    <w:rsid w:val="00C306DF"/>
    <w:rsid w:val="00C30710"/>
    <w:rsid w:val="00C3071B"/>
    <w:rsid w:val="00C30820"/>
    <w:rsid w:val="00C30886"/>
    <w:rsid w:val="00C3097B"/>
    <w:rsid w:val="00C30C61"/>
    <w:rsid w:val="00C30F1B"/>
    <w:rsid w:val="00C30FB4"/>
    <w:rsid w:val="00C3106F"/>
    <w:rsid w:val="00C311D0"/>
    <w:rsid w:val="00C31212"/>
    <w:rsid w:val="00C31289"/>
    <w:rsid w:val="00C312BA"/>
    <w:rsid w:val="00C31352"/>
    <w:rsid w:val="00C31374"/>
    <w:rsid w:val="00C31380"/>
    <w:rsid w:val="00C31431"/>
    <w:rsid w:val="00C314DF"/>
    <w:rsid w:val="00C3170A"/>
    <w:rsid w:val="00C31738"/>
    <w:rsid w:val="00C3175B"/>
    <w:rsid w:val="00C3176D"/>
    <w:rsid w:val="00C31793"/>
    <w:rsid w:val="00C3186C"/>
    <w:rsid w:val="00C318AF"/>
    <w:rsid w:val="00C31955"/>
    <w:rsid w:val="00C31A1C"/>
    <w:rsid w:val="00C31ACF"/>
    <w:rsid w:val="00C31BD7"/>
    <w:rsid w:val="00C31C30"/>
    <w:rsid w:val="00C31ED3"/>
    <w:rsid w:val="00C31ED4"/>
    <w:rsid w:val="00C31F18"/>
    <w:rsid w:val="00C31F5B"/>
    <w:rsid w:val="00C31F74"/>
    <w:rsid w:val="00C31FFF"/>
    <w:rsid w:val="00C32065"/>
    <w:rsid w:val="00C320B3"/>
    <w:rsid w:val="00C32107"/>
    <w:rsid w:val="00C3215A"/>
    <w:rsid w:val="00C32180"/>
    <w:rsid w:val="00C322F0"/>
    <w:rsid w:val="00C324FA"/>
    <w:rsid w:val="00C32523"/>
    <w:rsid w:val="00C32534"/>
    <w:rsid w:val="00C32535"/>
    <w:rsid w:val="00C32698"/>
    <w:rsid w:val="00C32724"/>
    <w:rsid w:val="00C327EC"/>
    <w:rsid w:val="00C32852"/>
    <w:rsid w:val="00C328B1"/>
    <w:rsid w:val="00C328D0"/>
    <w:rsid w:val="00C328E4"/>
    <w:rsid w:val="00C32D59"/>
    <w:rsid w:val="00C3313F"/>
    <w:rsid w:val="00C33333"/>
    <w:rsid w:val="00C3334F"/>
    <w:rsid w:val="00C333C4"/>
    <w:rsid w:val="00C336A8"/>
    <w:rsid w:val="00C33919"/>
    <w:rsid w:val="00C3392C"/>
    <w:rsid w:val="00C33A20"/>
    <w:rsid w:val="00C33B64"/>
    <w:rsid w:val="00C33BF6"/>
    <w:rsid w:val="00C33D23"/>
    <w:rsid w:val="00C33F1E"/>
    <w:rsid w:val="00C34072"/>
    <w:rsid w:val="00C3419E"/>
    <w:rsid w:val="00C341C4"/>
    <w:rsid w:val="00C34298"/>
    <w:rsid w:val="00C34458"/>
    <w:rsid w:val="00C3448B"/>
    <w:rsid w:val="00C34492"/>
    <w:rsid w:val="00C345CE"/>
    <w:rsid w:val="00C34607"/>
    <w:rsid w:val="00C347F8"/>
    <w:rsid w:val="00C3480A"/>
    <w:rsid w:val="00C34AF6"/>
    <w:rsid w:val="00C34E34"/>
    <w:rsid w:val="00C34E54"/>
    <w:rsid w:val="00C34F0C"/>
    <w:rsid w:val="00C34F6C"/>
    <w:rsid w:val="00C34F71"/>
    <w:rsid w:val="00C3507C"/>
    <w:rsid w:val="00C35231"/>
    <w:rsid w:val="00C35364"/>
    <w:rsid w:val="00C355FC"/>
    <w:rsid w:val="00C3561D"/>
    <w:rsid w:val="00C3576F"/>
    <w:rsid w:val="00C357AF"/>
    <w:rsid w:val="00C3582D"/>
    <w:rsid w:val="00C35865"/>
    <w:rsid w:val="00C35911"/>
    <w:rsid w:val="00C35AE0"/>
    <w:rsid w:val="00C35B9D"/>
    <w:rsid w:val="00C35BCF"/>
    <w:rsid w:val="00C35C48"/>
    <w:rsid w:val="00C35C9C"/>
    <w:rsid w:val="00C361E8"/>
    <w:rsid w:val="00C36365"/>
    <w:rsid w:val="00C36419"/>
    <w:rsid w:val="00C364C3"/>
    <w:rsid w:val="00C36508"/>
    <w:rsid w:val="00C36713"/>
    <w:rsid w:val="00C3677A"/>
    <w:rsid w:val="00C368BD"/>
    <w:rsid w:val="00C3690B"/>
    <w:rsid w:val="00C36B8D"/>
    <w:rsid w:val="00C36C0A"/>
    <w:rsid w:val="00C36D7C"/>
    <w:rsid w:val="00C36E5E"/>
    <w:rsid w:val="00C36EFE"/>
    <w:rsid w:val="00C37061"/>
    <w:rsid w:val="00C371F8"/>
    <w:rsid w:val="00C37325"/>
    <w:rsid w:val="00C37335"/>
    <w:rsid w:val="00C373F5"/>
    <w:rsid w:val="00C3775C"/>
    <w:rsid w:val="00C37868"/>
    <w:rsid w:val="00C3799C"/>
    <w:rsid w:val="00C37ACC"/>
    <w:rsid w:val="00C37B27"/>
    <w:rsid w:val="00C37B36"/>
    <w:rsid w:val="00C37CA6"/>
    <w:rsid w:val="00C37D3F"/>
    <w:rsid w:val="00C37D43"/>
    <w:rsid w:val="00C37DA8"/>
    <w:rsid w:val="00C37DCF"/>
    <w:rsid w:val="00C37DD4"/>
    <w:rsid w:val="00C40065"/>
    <w:rsid w:val="00C400B0"/>
    <w:rsid w:val="00C40414"/>
    <w:rsid w:val="00C4056E"/>
    <w:rsid w:val="00C40660"/>
    <w:rsid w:val="00C40774"/>
    <w:rsid w:val="00C408BC"/>
    <w:rsid w:val="00C4091A"/>
    <w:rsid w:val="00C40A7F"/>
    <w:rsid w:val="00C40AED"/>
    <w:rsid w:val="00C40B0B"/>
    <w:rsid w:val="00C40B50"/>
    <w:rsid w:val="00C40BA6"/>
    <w:rsid w:val="00C40BDA"/>
    <w:rsid w:val="00C40C23"/>
    <w:rsid w:val="00C40D3F"/>
    <w:rsid w:val="00C40DF5"/>
    <w:rsid w:val="00C40E26"/>
    <w:rsid w:val="00C40E29"/>
    <w:rsid w:val="00C40E96"/>
    <w:rsid w:val="00C40EBC"/>
    <w:rsid w:val="00C40EF3"/>
    <w:rsid w:val="00C40F0F"/>
    <w:rsid w:val="00C40F5A"/>
    <w:rsid w:val="00C40FAF"/>
    <w:rsid w:val="00C41018"/>
    <w:rsid w:val="00C41109"/>
    <w:rsid w:val="00C41322"/>
    <w:rsid w:val="00C413CA"/>
    <w:rsid w:val="00C41424"/>
    <w:rsid w:val="00C41427"/>
    <w:rsid w:val="00C414C3"/>
    <w:rsid w:val="00C414CA"/>
    <w:rsid w:val="00C414E3"/>
    <w:rsid w:val="00C415C6"/>
    <w:rsid w:val="00C4168D"/>
    <w:rsid w:val="00C416C7"/>
    <w:rsid w:val="00C419CE"/>
    <w:rsid w:val="00C41A33"/>
    <w:rsid w:val="00C41A80"/>
    <w:rsid w:val="00C41AD6"/>
    <w:rsid w:val="00C41CCB"/>
    <w:rsid w:val="00C41DA3"/>
    <w:rsid w:val="00C41EBF"/>
    <w:rsid w:val="00C41F50"/>
    <w:rsid w:val="00C41FD7"/>
    <w:rsid w:val="00C420BC"/>
    <w:rsid w:val="00C42104"/>
    <w:rsid w:val="00C42277"/>
    <w:rsid w:val="00C42298"/>
    <w:rsid w:val="00C423C8"/>
    <w:rsid w:val="00C423CA"/>
    <w:rsid w:val="00C425CD"/>
    <w:rsid w:val="00C425FF"/>
    <w:rsid w:val="00C42687"/>
    <w:rsid w:val="00C42689"/>
    <w:rsid w:val="00C42740"/>
    <w:rsid w:val="00C427AB"/>
    <w:rsid w:val="00C4290B"/>
    <w:rsid w:val="00C42950"/>
    <w:rsid w:val="00C42A13"/>
    <w:rsid w:val="00C42A9A"/>
    <w:rsid w:val="00C42C42"/>
    <w:rsid w:val="00C42ED4"/>
    <w:rsid w:val="00C42EF9"/>
    <w:rsid w:val="00C42F08"/>
    <w:rsid w:val="00C42F1A"/>
    <w:rsid w:val="00C42F8E"/>
    <w:rsid w:val="00C42FEE"/>
    <w:rsid w:val="00C43140"/>
    <w:rsid w:val="00C43145"/>
    <w:rsid w:val="00C43288"/>
    <w:rsid w:val="00C43376"/>
    <w:rsid w:val="00C434C9"/>
    <w:rsid w:val="00C43690"/>
    <w:rsid w:val="00C4369B"/>
    <w:rsid w:val="00C4375F"/>
    <w:rsid w:val="00C43902"/>
    <w:rsid w:val="00C43983"/>
    <w:rsid w:val="00C439A0"/>
    <w:rsid w:val="00C439A3"/>
    <w:rsid w:val="00C43A16"/>
    <w:rsid w:val="00C43A80"/>
    <w:rsid w:val="00C43C79"/>
    <w:rsid w:val="00C43CA7"/>
    <w:rsid w:val="00C43CAA"/>
    <w:rsid w:val="00C43D9A"/>
    <w:rsid w:val="00C43E61"/>
    <w:rsid w:val="00C44193"/>
    <w:rsid w:val="00C4419B"/>
    <w:rsid w:val="00C4425F"/>
    <w:rsid w:val="00C442F7"/>
    <w:rsid w:val="00C44383"/>
    <w:rsid w:val="00C443B5"/>
    <w:rsid w:val="00C44408"/>
    <w:rsid w:val="00C44493"/>
    <w:rsid w:val="00C44691"/>
    <w:rsid w:val="00C4471A"/>
    <w:rsid w:val="00C4473C"/>
    <w:rsid w:val="00C44839"/>
    <w:rsid w:val="00C44886"/>
    <w:rsid w:val="00C44953"/>
    <w:rsid w:val="00C4496C"/>
    <w:rsid w:val="00C44A86"/>
    <w:rsid w:val="00C44B31"/>
    <w:rsid w:val="00C44BD4"/>
    <w:rsid w:val="00C44C4A"/>
    <w:rsid w:val="00C44D68"/>
    <w:rsid w:val="00C44DE3"/>
    <w:rsid w:val="00C44E05"/>
    <w:rsid w:val="00C44F2F"/>
    <w:rsid w:val="00C44F3B"/>
    <w:rsid w:val="00C44F80"/>
    <w:rsid w:val="00C44FA3"/>
    <w:rsid w:val="00C44FAE"/>
    <w:rsid w:val="00C44FC1"/>
    <w:rsid w:val="00C455AB"/>
    <w:rsid w:val="00C459BF"/>
    <w:rsid w:val="00C45B2E"/>
    <w:rsid w:val="00C45B9D"/>
    <w:rsid w:val="00C45CE9"/>
    <w:rsid w:val="00C45CF2"/>
    <w:rsid w:val="00C45D74"/>
    <w:rsid w:val="00C45DC3"/>
    <w:rsid w:val="00C45EB5"/>
    <w:rsid w:val="00C4606B"/>
    <w:rsid w:val="00C460F9"/>
    <w:rsid w:val="00C460FE"/>
    <w:rsid w:val="00C46238"/>
    <w:rsid w:val="00C4623D"/>
    <w:rsid w:val="00C462D4"/>
    <w:rsid w:val="00C46344"/>
    <w:rsid w:val="00C463E9"/>
    <w:rsid w:val="00C4641F"/>
    <w:rsid w:val="00C46476"/>
    <w:rsid w:val="00C464B5"/>
    <w:rsid w:val="00C46591"/>
    <w:rsid w:val="00C465FB"/>
    <w:rsid w:val="00C466E4"/>
    <w:rsid w:val="00C46962"/>
    <w:rsid w:val="00C4696C"/>
    <w:rsid w:val="00C46AC9"/>
    <w:rsid w:val="00C46BAA"/>
    <w:rsid w:val="00C46C63"/>
    <w:rsid w:val="00C46CB5"/>
    <w:rsid w:val="00C46E4A"/>
    <w:rsid w:val="00C46F50"/>
    <w:rsid w:val="00C46F5B"/>
    <w:rsid w:val="00C46F89"/>
    <w:rsid w:val="00C46F9D"/>
    <w:rsid w:val="00C4701A"/>
    <w:rsid w:val="00C470BA"/>
    <w:rsid w:val="00C4716D"/>
    <w:rsid w:val="00C471F6"/>
    <w:rsid w:val="00C4721A"/>
    <w:rsid w:val="00C473D2"/>
    <w:rsid w:val="00C47621"/>
    <w:rsid w:val="00C47651"/>
    <w:rsid w:val="00C4766E"/>
    <w:rsid w:val="00C478CC"/>
    <w:rsid w:val="00C478DE"/>
    <w:rsid w:val="00C47A32"/>
    <w:rsid w:val="00C47E27"/>
    <w:rsid w:val="00C47E7E"/>
    <w:rsid w:val="00C47E9E"/>
    <w:rsid w:val="00C47F0D"/>
    <w:rsid w:val="00C47FFB"/>
    <w:rsid w:val="00C50017"/>
    <w:rsid w:val="00C50067"/>
    <w:rsid w:val="00C5006A"/>
    <w:rsid w:val="00C5006E"/>
    <w:rsid w:val="00C50100"/>
    <w:rsid w:val="00C50353"/>
    <w:rsid w:val="00C5038A"/>
    <w:rsid w:val="00C503AE"/>
    <w:rsid w:val="00C5061A"/>
    <w:rsid w:val="00C50681"/>
    <w:rsid w:val="00C50755"/>
    <w:rsid w:val="00C50767"/>
    <w:rsid w:val="00C5078F"/>
    <w:rsid w:val="00C508F9"/>
    <w:rsid w:val="00C5098C"/>
    <w:rsid w:val="00C509C3"/>
    <w:rsid w:val="00C50B64"/>
    <w:rsid w:val="00C50B74"/>
    <w:rsid w:val="00C50B97"/>
    <w:rsid w:val="00C50CDA"/>
    <w:rsid w:val="00C50E75"/>
    <w:rsid w:val="00C50EC6"/>
    <w:rsid w:val="00C51015"/>
    <w:rsid w:val="00C510F8"/>
    <w:rsid w:val="00C51208"/>
    <w:rsid w:val="00C5120B"/>
    <w:rsid w:val="00C51276"/>
    <w:rsid w:val="00C51283"/>
    <w:rsid w:val="00C512FE"/>
    <w:rsid w:val="00C51511"/>
    <w:rsid w:val="00C5154B"/>
    <w:rsid w:val="00C51552"/>
    <w:rsid w:val="00C51581"/>
    <w:rsid w:val="00C515E1"/>
    <w:rsid w:val="00C516F5"/>
    <w:rsid w:val="00C5176D"/>
    <w:rsid w:val="00C51841"/>
    <w:rsid w:val="00C51847"/>
    <w:rsid w:val="00C5197A"/>
    <w:rsid w:val="00C519D5"/>
    <w:rsid w:val="00C51B1E"/>
    <w:rsid w:val="00C51DE0"/>
    <w:rsid w:val="00C51DF1"/>
    <w:rsid w:val="00C51ED3"/>
    <w:rsid w:val="00C51FD6"/>
    <w:rsid w:val="00C52061"/>
    <w:rsid w:val="00C52112"/>
    <w:rsid w:val="00C52132"/>
    <w:rsid w:val="00C52228"/>
    <w:rsid w:val="00C52523"/>
    <w:rsid w:val="00C52626"/>
    <w:rsid w:val="00C52648"/>
    <w:rsid w:val="00C5284D"/>
    <w:rsid w:val="00C528D6"/>
    <w:rsid w:val="00C52A1A"/>
    <w:rsid w:val="00C52ACF"/>
    <w:rsid w:val="00C52AE5"/>
    <w:rsid w:val="00C52D4E"/>
    <w:rsid w:val="00C52EE0"/>
    <w:rsid w:val="00C52FF6"/>
    <w:rsid w:val="00C530F0"/>
    <w:rsid w:val="00C531F7"/>
    <w:rsid w:val="00C53238"/>
    <w:rsid w:val="00C53293"/>
    <w:rsid w:val="00C532AB"/>
    <w:rsid w:val="00C5331F"/>
    <w:rsid w:val="00C53353"/>
    <w:rsid w:val="00C533B2"/>
    <w:rsid w:val="00C53469"/>
    <w:rsid w:val="00C5372F"/>
    <w:rsid w:val="00C53748"/>
    <w:rsid w:val="00C538AF"/>
    <w:rsid w:val="00C5392D"/>
    <w:rsid w:val="00C53940"/>
    <w:rsid w:val="00C53AE4"/>
    <w:rsid w:val="00C53B8C"/>
    <w:rsid w:val="00C53D24"/>
    <w:rsid w:val="00C53D3E"/>
    <w:rsid w:val="00C54024"/>
    <w:rsid w:val="00C540E5"/>
    <w:rsid w:val="00C54119"/>
    <w:rsid w:val="00C54155"/>
    <w:rsid w:val="00C5420D"/>
    <w:rsid w:val="00C5438D"/>
    <w:rsid w:val="00C5438E"/>
    <w:rsid w:val="00C54411"/>
    <w:rsid w:val="00C544F6"/>
    <w:rsid w:val="00C54811"/>
    <w:rsid w:val="00C548E3"/>
    <w:rsid w:val="00C549C1"/>
    <w:rsid w:val="00C54C39"/>
    <w:rsid w:val="00C54E6B"/>
    <w:rsid w:val="00C54F73"/>
    <w:rsid w:val="00C5502C"/>
    <w:rsid w:val="00C5511A"/>
    <w:rsid w:val="00C55170"/>
    <w:rsid w:val="00C55179"/>
    <w:rsid w:val="00C55204"/>
    <w:rsid w:val="00C5524C"/>
    <w:rsid w:val="00C552AC"/>
    <w:rsid w:val="00C55334"/>
    <w:rsid w:val="00C554CF"/>
    <w:rsid w:val="00C55668"/>
    <w:rsid w:val="00C558C5"/>
    <w:rsid w:val="00C55900"/>
    <w:rsid w:val="00C5597C"/>
    <w:rsid w:val="00C559FC"/>
    <w:rsid w:val="00C55B1B"/>
    <w:rsid w:val="00C55C16"/>
    <w:rsid w:val="00C55D2C"/>
    <w:rsid w:val="00C55D5B"/>
    <w:rsid w:val="00C55DA8"/>
    <w:rsid w:val="00C55EF4"/>
    <w:rsid w:val="00C56079"/>
    <w:rsid w:val="00C561E1"/>
    <w:rsid w:val="00C562A4"/>
    <w:rsid w:val="00C562B8"/>
    <w:rsid w:val="00C5638E"/>
    <w:rsid w:val="00C56425"/>
    <w:rsid w:val="00C56451"/>
    <w:rsid w:val="00C56498"/>
    <w:rsid w:val="00C5653B"/>
    <w:rsid w:val="00C565A0"/>
    <w:rsid w:val="00C565B3"/>
    <w:rsid w:val="00C56611"/>
    <w:rsid w:val="00C5676A"/>
    <w:rsid w:val="00C56792"/>
    <w:rsid w:val="00C567F5"/>
    <w:rsid w:val="00C568B6"/>
    <w:rsid w:val="00C568EB"/>
    <w:rsid w:val="00C56A73"/>
    <w:rsid w:val="00C56B34"/>
    <w:rsid w:val="00C56B69"/>
    <w:rsid w:val="00C56BCD"/>
    <w:rsid w:val="00C56C27"/>
    <w:rsid w:val="00C56C42"/>
    <w:rsid w:val="00C56C9A"/>
    <w:rsid w:val="00C56DBC"/>
    <w:rsid w:val="00C56E2F"/>
    <w:rsid w:val="00C56EB1"/>
    <w:rsid w:val="00C56F69"/>
    <w:rsid w:val="00C570B5"/>
    <w:rsid w:val="00C570D2"/>
    <w:rsid w:val="00C570F3"/>
    <w:rsid w:val="00C57142"/>
    <w:rsid w:val="00C5716A"/>
    <w:rsid w:val="00C571E6"/>
    <w:rsid w:val="00C571EC"/>
    <w:rsid w:val="00C5721B"/>
    <w:rsid w:val="00C57243"/>
    <w:rsid w:val="00C5732E"/>
    <w:rsid w:val="00C5733C"/>
    <w:rsid w:val="00C57344"/>
    <w:rsid w:val="00C57471"/>
    <w:rsid w:val="00C57480"/>
    <w:rsid w:val="00C57496"/>
    <w:rsid w:val="00C574F0"/>
    <w:rsid w:val="00C575E3"/>
    <w:rsid w:val="00C57797"/>
    <w:rsid w:val="00C57ADC"/>
    <w:rsid w:val="00C57CB4"/>
    <w:rsid w:val="00C57E77"/>
    <w:rsid w:val="00C57EAB"/>
    <w:rsid w:val="00C6007F"/>
    <w:rsid w:val="00C600E6"/>
    <w:rsid w:val="00C60112"/>
    <w:rsid w:val="00C602BB"/>
    <w:rsid w:val="00C60322"/>
    <w:rsid w:val="00C60334"/>
    <w:rsid w:val="00C6048F"/>
    <w:rsid w:val="00C604BC"/>
    <w:rsid w:val="00C60586"/>
    <w:rsid w:val="00C605CF"/>
    <w:rsid w:val="00C605DA"/>
    <w:rsid w:val="00C606A0"/>
    <w:rsid w:val="00C60747"/>
    <w:rsid w:val="00C60894"/>
    <w:rsid w:val="00C60A14"/>
    <w:rsid w:val="00C60A46"/>
    <w:rsid w:val="00C60A89"/>
    <w:rsid w:val="00C60AC0"/>
    <w:rsid w:val="00C60B51"/>
    <w:rsid w:val="00C60C80"/>
    <w:rsid w:val="00C60CF6"/>
    <w:rsid w:val="00C60E1D"/>
    <w:rsid w:val="00C60E3F"/>
    <w:rsid w:val="00C60E86"/>
    <w:rsid w:val="00C61033"/>
    <w:rsid w:val="00C6107E"/>
    <w:rsid w:val="00C61143"/>
    <w:rsid w:val="00C61194"/>
    <w:rsid w:val="00C6123D"/>
    <w:rsid w:val="00C612F9"/>
    <w:rsid w:val="00C6133D"/>
    <w:rsid w:val="00C61389"/>
    <w:rsid w:val="00C6142E"/>
    <w:rsid w:val="00C616A9"/>
    <w:rsid w:val="00C61705"/>
    <w:rsid w:val="00C61745"/>
    <w:rsid w:val="00C6174C"/>
    <w:rsid w:val="00C617B0"/>
    <w:rsid w:val="00C6185D"/>
    <w:rsid w:val="00C6195F"/>
    <w:rsid w:val="00C619CE"/>
    <w:rsid w:val="00C61DBC"/>
    <w:rsid w:val="00C61E74"/>
    <w:rsid w:val="00C61ECF"/>
    <w:rsid w:val="00C620B8"/>
    <w:rsid w:val="00C62125"/>
    <w:rsid w:val="00C6216C"/>
    <w:rsid w:val="00C62211"/>
    <w:rsid w:val="00C6221F"/>
    <w:rsid w:val="00C622DC"/>
    <w:rsid w:val="00C62339"/>
    <w:rsid w:val="00C6235A"/>
    <w:rsid w:val="00C6239B"/>
    <w:rsid w:val="00C628FF"/>
    <w:rsid w:val="00C62D59"/>
    <w:rsid w:val="00C62E57"/>
    <w:rsid w:val="00C62F8D"/>
    <w:rsid w:val="00C62FDB"/>
    <w:rsid w:val="00C631D5"/>
    <w:rsid w:val="00C631D6"/>
    <w:rsid w:val="00C633B2"/>
    <w:rsid w:val="00C6346B"/>
    <w:rsid w:val="00C6362F"/>
    <w:rsid w:val="00C6373D"/>
    <w:rsid w:val="00C6376C"/>
    <w:rsid w:val="00C6378D"/>
    <w:rsid w:val="00C6395B"/>
    <w:rsid w:val="00C63985"/>
    <w:rsid w:val="00C639C8"/>
    <w:rsid w:val="00C639D4"/>
    <w:rsid w:val="00C639F6"/>
    <w:rsid w:val="00C63B25"/>
    <w:rsid w:val="00C63C51"/>
    <w:rsid w:val="00C63E67"/>
    <w:rsid w:val="00C63EF0"/>
    <w:rsid w:val="00C63F61"/>
    <w:rsid w:val="00C63F9F"/>
    <w:rsid w:val="00C63FF1"/>
    <w:rsid w:val="00C640A4"/>
    <w:rsid w:val="00C64154"/>
    <w:rsid w:val="00C6422C"/>
    <w:rsid w:val="00C64496"/>
    <w:rsid w:val="00C644C9"/>
    <w:rsid w:val="00C64571"/>
    <w:rsid w:val="00C645BA"/>
    <w:rsid w:val="00C6498D"/>
    <w:rsid w:val="00C649D0"/>
    <w:rsid w:val="00C64AAD"/>
    <w:rsid w:val="00C64B9C"/>
    <w:rsid w:val="00C64BB3"/>
    <w:rsid w:val="00C64CA9"/>
    <w:rsid w:val="00C64EAF"/>
    <w:rsid w:val="00C64EC5"/>
    <w:rsid w:val="00C64F14"/>
    <w:rsid w:val="00C64F40"/>
    <w:rsid w:val="00C64F60"/>
    <w:rsid w:val="00C64FCA"/>
    <w:rsid w:val="00C65107"/>
    <w:rsid w:val="00C6542C"/>
    <w:rsid w:val="00C6549D"/>
    <w:rsid w:val="00C655E1"/>
    <w:rsid w:val="00C65688"/>
    <w:rsid w:val="00C656D2"/>
    <w:rsid w:val="00C6572E"/>
    <w:rsid w:val="00C65795"/>
    <w:rsid w:val="00C65900"/>
    <w:rsid w:val="00C65915"/>
    <w:rsid w:val="00C6596A"/>
    <w:rsid w:val="00C65ACF"/>
    <w:rsid w:val="00C65AF6"/>
    <w:rsid w:val="00C65BB7"/>
    <w:rsid w:val="00C65C34"/>
    <w:rsid w:val="00C65C87"/>
    <w:rsid w:val="00C65CB3"/>
    <w:rsid w:val="00C65D14"/>
    <w:rsid w:val="00C65D5C"/>
    <w:rsid w:val="00C65D6B"/>
    <w:rsid w:val="00C65DEC"/>
    <w:rsid w:val="00C65E9E"/>
    <w:rsid w:val="00C65F5A"/>
    <w:rsid w:val="00C65F71"/>
    <w:rsid w:val="00C66067"/>
    <w:rsid w:val="00C66089"/>
    <w:rsid w:val="00C660C4"/>
    <w:rsid w:val="00C661BF"/>
    <w:rsid w:val="00C661D4"/>
    <w:rsid w:val="00C661E9"/>
    <w:rsid w:val="00C663AA"/>
    <w:rsid w:val="00C663EA"/>
    <w:rsid w:val="00C664A1"/>
    <w:rsid w:val="00C664F7"/>
    <w:rsid w:val="00C668A8"/>
    <w:rsid w:val="00C669A0"/>
    <w:rsid w:val="00C669D3"/>
    <w:rsid w:val="00C66A08"/>
    <w:rsid w:val="00C66A2B"/>
    <w:rsid w:val="00C66ACF"/>
    <w:rsid w:val="00C66AFD"/>
    <w:rsid w:val="00C66B07"/>
    <w:rsid w:val="00C66B3A"/>
    <w:rsid w:val="00C66C1C"/>
    <w:rsid w:val="00C66CCF"/>
    <w:rsid w:val="00C66E96"/>
    <w:rsid w:val="00C66EDB"/>
    <w:rsid w:val="00C66EDF"/>
    <w:rsid w:val="00C66F70"/>
    <w:rsid w:val="00C6701D"/>
    <w:rsid w:val="00C67038"/>
    <w:rsid w:val="00C670E1"/>
    <w:rsid w:val="00C6723A"/>
    <w:rsid w:val="00C67281"/>
    <w:rsid w:val="00C674B0"/>
    <w:rsid w:val="00C6759A"/>
    <w:rsid w:val="00C67732"/>
    <w:rsid w:val="00C6774F"/>
    <w:rsid w:val="00C67785"/>
    <w:rsid w:val="00C67860"/>
    <w:rsid w:val="00C67A1C"/>
    <w:rsid w:val="00C67AD3"/>
    <w:rsid w:val="00C67B0C"/>
    <w:rsid w:val="00C67B38"/>
    <w:rsid w:val="00C67BBC"/>
    <w:rsid w:val="00C67CE9"/>
    <w:rsid w:val="00C67D3E"/>
    <w:rsid w:val="00C67DDD"/>
    <w:rsid w:val="00C67F5F"/>
    <w:rsid w:val="00C67FA4"/>
    <w:rsid w:val="00C7016F"/>
    <w:rsid w:val="00C7028B"/>
    <w:rsid w:val="00C702ED"/>
    <w:rsid w:val="00C7031E"/>
    <w:rsid w:val="00C703B4"/>
    <w:rsid w:val="00C703BD"/>
    <w:rsid w:val="00C70420"/>
    <w:rsid w:val="00C7045C"/>
    <w:rsid w:val="00C704CD"/>
    <w:rsid w:val="00C704E8"/>
    <w:rsid w:val="00C70791"/>
    <w:rsid w:val="00C708EF"/>
    <w:rsid w:val="00C70CA8"/>
    <w:rsid w:val="00C70D0E"/>
    <w:rsid w:val="00C70D28"/>
    <w:rsid w:val="00C70EC7"/>
    <w:rsid w:val="00C70FE2"/>
    <w:rsid w:val="00C70FF5"/>
    <w:rsid w:val="00C71073"/>
    <w:rsid w:val="00C710D9"/>
    <w:rsid w:val="00C71119"/>
    <w:rsid w:val="00C71139"/>
    <w:rsid w:val="00C71187"/>
    <w:rsid w:val="00C7132F"/>
    <w:rsid w:val="00C713FB"/>
    <w:rsid w:val="00C71699"/>
    <w:rsid w:val="00C716E9"/>
    <w:rsid w:val="00C718EA"/>
    <w:rsid w:val="00C71A09"/>
    <w:rsid w:val="00C71ACB"/>
    <w:rsid w:val="00C71E71"/>
    <w:rsid w:val="00C71EB6"/>
    <w:rsid w:val="00C71EFC"/>
    <w:rsid w:val="00C72039"/>
    <w:rsid w:val="00C72043"/>
    <w:rsid w:val="00C72132"/>
    <w:rsid w:val="00C72266"/>
    <w:rsid w:val="00C722EB"/>
    <w:rsid w:val="00C723ED"/>
    <w:rsid w:val="00C72501"/>
    <w:rsid w:val="00C72A88"/>
    <w:rsid w:val="00C72B25"/>
    <w:rsid w:val="00C72B38"/>
    <w:rsid w:val="00C72B81"/>
    <w:rsid w:val="00C72C15"/>
    <w:rsid w:val="00C72DF5"/>
    <w:rsid w:val="00C72F18"/>
    <w:rsid w:val="00C72F4C"/>
    <w:rsid w:val="00C730BD"/>
    <w:rsid w:val="00C73122"/>
    <w:rsid w:val="00C73275"/>
    <w:rsid w:val="00C732FE"/>
    <w:rsid w:val="00C73338"/>
    <w:rsid w:val="00C733E7"/>
    <w:rsid w:val="00C734F2"/>
    <w:rsid w:val="00C7365D"/>
    <w:rsid w:val="00C73A75"/>
    <w:rsid w:val="00C73B58"/>
    <w:rsid w:val="00C73BEA"/>
    <w:rsid w:val="00C73CD7"/>
    <w:rsid w:val="00C73E27"/>
    <w:rsid w:val="00C73FC2"/>
    <w:rsid w:val="00C74079"/>
    <w:rsid w:val="00C74156"/>
    <w:rsid w:val="00C741BC"/>
    <w:rsid w:val="00C74314"/>
    <w:rsid w:val="00C745E5"/>
    <w:rsid w:val="00C747EB"/>
    <w:rsid w:val="00C747F9"/>
    <w:rsid w:val="00C74976"/>
    <w:rsid w:val="00C74A4E"/>
    <w:rsid w:val="00C74B3C"/>
    <w:rsid w:val="00C74CCB"/>
    <w:rsid w:val="00C74CCC"/>
    <w:rsid w:val="00C74D55"/>
    <w:rsid w:val="00C74DFF"/>
    <w:rsid w:val="00C74EAD"/>
    <w:rsid w:val="00C74EB2"/>
    <w:rsid w:val="00C74F81"/>
    <w:rsid w:val="00C75065"/>
    <w:rsid w:val="00C750A2"/>
    <w:rsid w:val="00C750E0"/>
    <w:rsid w:val="00C7510D"/>
    <w:rsid w:val="00C752FA"/>
    <w:rsid w:val="00C75471"/>
    <w:rsid w:val="00C754DA"/>
    <w:rsid w:val="00C754F7"/>
    <w:rsid w:val="00C7551B"/>
    <w:rsid w:val="00C75553"/>
    <w:rsid w:val="00C755DE"/>
    <w:rsid w:val="00C755E8"/>
    <w:rsid w:val="00C756B2"/>
    <w:rsid w:val="00C757CF"/>
    <w:rsid w:val="00C75805"/>
    <w:rsid w:val="00C758EB"/>
    <w:rsid w:val="00C75968"/>
    <w:rsid w:val="00C759F8"/>
    <w:rsid w:val="00C75A43"/>
    <w:rsid w:val="00C75AC1"/>
    <w:rsid w:val="00C75BE0"/>
    <w:rsid w:val="00C75F34"/>
    <w:rsid w:val="00C75F8A"/>
    <w:rsid w:val="00C75FDE"/>
    <w:rsid w:val="00C76071"/>
    <w:rsid w:val="00C76196"/>
    <w:rsid w:val="00C761C6"/>
    <w:rsid w:val="00C7626A"/>
    <w:rsid w:val="00C762DD"/>
    <w:rsid w:val="00C76392"/>
    <w:rsid w:val="00C763FE"/>
    <w:rsid w:val="00C7643C"/>
    <w:rsid w:val="00C764C7"/>
    <w:rsid w:val="00C76572"/>
    <w:rsid w:val="00C765D8"/>
    <w:rsid w:val="00C76665"/>
    <w:rsid w:val="00C766DA"/>
    <w:rsid w:val="00C76892"/>
    <w:rsid w:val="00C769B8"/>
    <w:rsid w:val="00C769CA"/>
    <w:rsid w:val="00C76A0A"/>
    <w:rsid w:val="00C76AEE"/>
    <w:rsid w:val="00C76B07"/>
    <w:rsid w:val="00C76CB9"/>
    <w:rsid w:val="00C76E13"/>
    <w:rsid w:val="00C76E6E"/>
    <w:rsid w:val="00C76E77"/>
    <w:rsid w:val="00C76EBB"/>
    <w:rsid w:val="00C76EBC"/>
    <w:rsid w:val="00C770C1"/>
    <w:rsid w:val="00C7731D"/>
    <w:rsid w:val="00C773B8"/>
    <w:rsid w:val="00C77530"/>
    <w:rsid w:val="00C775E3"/>
    <w:rsid w:val="00C777F3"/>
    <w:rsid w:val="00C77929"/>
    <w:rsid w:val="00C779BF"/>
    <w:rsid w:val="00C77A16"/>
    <w:rsid w:val="00C77AA4"/>
    <w:rsid w:val="00C77ABA"/>
    <w:rsid w:val="00C77B27"/>
    <w:rsid w:val="00C77B86"/>
    <w:rsid w:val="00C77BA1"/>
    <w:rsid w:val="00C77CAE"/>
    <w:rsid w:val="00C77CE3"/>
    <w:rsid w:val="00C77DCE"/>
    <w:rsid w:val="00C77E22"/>
    <w:rsid w:val="00C77E8A"/>
    <w:rsid w:val="00C77F4A"/>
    <w:rsid w:val="00C80049"/>
    <w:rsid w:val="00C80133"/>
    <w:rsid w:val="00C8020C"/>
    <w:rsid w:val="00C802BC"/>
    <w:rsid w:val="00C80334"/>
    <w:rsid w:val="00C80360"/>
    <w:rsid w:val="00C8044F"/>
    <w:rsid w:val="00C804A1"/>
    <w:rsid w:val="00C804CB"/>
    <w:rsid w:val="00C805C6"/>
    <w:rsid w:val="00C805E1"/>
    <w:rsid w:val="00C805F7"/>
    <w:rsid w:val="00C80703"/>
    <w:rsid w:val="00C80879"/>
    <w:rsid w:val="00C808B0"/>
    <w:rsid w:val="00C808B2"/>
    <w:rsid w:val="00C8099F"/>
    <w:rsid w:val="00C809C3"/>
    <w:rsid w:val="00C80A21"/>
    <w:rsid w:val="00C80C00"/>
    <w:rsid w:val="00C80DCA"/>
    <w:rsid w:val="00C810C7"/>
    <w:rsid w:val="00C81154"/>
    <w:rsid w:val="00C811BE"/>
    <w:rsid w:val="00C8120F"/>
    <w:rsid w:val="00C81242"/>
    <w:rsid w:val="00C816BC"/>
    <w:rsid w:val="00C81766"/>
    <w:rsid w:val="00C81823"/>
    <w:rsid w:val="00C81C1E"/>
    <w:rsid w:val="00C81C54"/>
    <w:rsid w:val="00C81CDE"/>
    <w:rsid w:val="00C81CF1"/>
    <w:rsid w:val="00C81ED4"/>
    <w:rsid w:val="00C82036"/>
    <w:rsid w:val="00C822F5"/>
    <w:rsid w:val="00C823C9"/>
    <w:rsid w:val="00C825AF"/>
    <w:rsid w:val="00C825F7"/>
    <w:rsid w:val="00C826B7"/>
    <w:rsid w:val="00C82703"/>
    <w:rsid w:val="00C8273D"/>
    <w:rsid w:val="00C827D9"/>
    <w:rsid w:val="00C82893"/>
    <w:rsid w:val="00C8289B"/>
    <w:rsid w:val="00C82B10"/>
    <w:rsid w:val="00C82C09"/>
    <w:rsid w:val="00C82C0C"/>
    <w:rsid w:val="00C82C2C"/>
    <w:rsid w:val="00C82D1C"/>
    <w:rsid w:val="00C82D23"/>
    <w:rsid w:val="00C82E49"/>
    <w:rsid w:val="00C82E80"/>
    <w:rsid w:val="00C82ED8"/>
    <w:rsid w:val="00C82F1E"/>
    <w:rsid w:val="00C82F45"/>
    <w:rsid w:val="00C83038"/>
    <w:rsid w:val="00C83107"/>
    <w:rsid w:val="00C83194"/>
    <w:rsid w:val="00C831A0"/>
    <w:rsid w:val="00C832F7"/>
    <w:rsid w:val="00C833BB"/>
    <w:rsid w:val="00C833EC"/>
    <w:rsid w:val="00C83500"/>
    <w:rsid w:val="00C835A1"/>
    <w:rsid w:val="00C8362A"/>
    <w:rsid w:val="00C8374E"/>
    <w:rsid w:val="00C839A4"/>
    <w:rsid w:val="00C839F8"/>
    <w:rsid w:val="00C83A1C"/>
    <w:rsid w:val="00C83A32"/>
    <w:rsid w:val="00C83C1F"/>
    <w:rsid w:val="00C83C6F"/>
    <w:rsid w:val="00C83E98"/>
    <w:rsid w:val="00C83F6E"/>
    <w:rsid w:val="00C84074"/>
    <w:rsid w:val="00C84107"/>
    <w:rsid w:val="00C8426B"/>
    <w:rsid w:val="00C846B7"/>
    <w:rsid w:val="00C846F0"/>
    <w:rsid w:val="00C84711"/>
    <w:rsid w:val="00C84747"/>
    <w:rsid w:val="00C8480E"/>
    <w:rsid w:val="00C84A16"/>
    <w:rsid w:val="00C84A6A"/>
    <w:rsid w:val="00C84B78"/>
    <w:rsid w:val="00C84D85"/>
    <w:rsid w:val="00C84E13"/>
    <w:rsid w:val="00C84E65"/>
    <w:rsid w:val="00C84F42"/>
    <w:rsid w:val="00C85051"/>
    <w:rsid w:val="00C85144"/>
    <w:rsid w:val="00C85200"/>
    <w:rsid w:val="00C85209"/>
    <w:rsid w:val="00C8532D"/>
    <w:rsid w:val="00C8535B"/>
    <w:rsid w:val="00C8554F"/>
    <w:rsid w:val="00C8567C"/>
    <w:rsid w:val="00C856C1"/>
    <w:rsid w:val="00C856E6"/>
    <w:rsid w:val="00C856F9"/>
    <w:rsid w:val="00C857E7"/>
    <w:rsid w:val="00C857FC"/>
    <w:rsid w:val="00C8592D"/>
    <w:rsid w:val="00C8593F"/>
    <w:rsid w:val="00C85AF8"/>
    <w:rsid w:val="00C85B23"/>
    <w:rsid w:val="00C85CC0"/>
    <w:rsid w:val="00C85D16"/>
    <w:rsid w:val="00C85D38"/>
    <w:rsid w:val="00C85D6E"/>
    <w:rsid w:val="00C85D96"/>
    <w:rsid w:val="00C85E07"/>
    <w:rsid w:val="00C85EF2"/>
    <w:rsid w:val="00C85F3E"/>
    <w:rsid w:val="00C8602C"/>
    <w:rsid w:val="00C86113"/>
    <w:rsid w:val="00C86174"/>
    <w:rsid w:val="00C86216"/>
    <w:rsid w:val="00C86279"/>
    <w:rsid w:val="00C86294"/>
    <w:rsid w:val="00C862F8"/>
    <w:rsid w:val="00C863A7"/>
    <w:rsid w:val="00C864A5"/>
    <w:rsid w:val="00C864ED"/>
    <w:rsid w:val="00C866D1"/>
    <w:rsid w:val="00C866E2"/>
    <w:rsid w:val="00C86704"/>
    <w:rsid w:val="00C8673C"/>
    <w:rsid w:val="00C868C0"/>
    <w:rsid w:val="00C869B8"/>
    <w:rsid w:val="00C869D6"/>
    <w:rsid w:val="00C86C1D"/>
    <w:rsid w:val="00C86C89"/>
    <w:rsid w:val="00C86CF6"/>
    <w:rsid w:val="00C86D0B"/>
    <w:rsid w:val="00C86E12"/>
    <w:rsid w:val="00C86E20"/>
    <w:rsid w:val="00C86E68"/>
    <w:rsid w:val="00C86EEF"/>
    <w:rsid w:val="00C86F40"/>
    <w:rsid w:val="00C86FD3"/>
    <w:rsid w:val="00C87015"/>
    <w:rsid w:val="00C8719B"/>
    <w:rsid w:val="00C872CB"/>
    <w:rsid w:val="00C873C0"/>
    <w:rsid w:val="00C873E8"/>
    <w:rsid w:val="00C87483"/>
    <w:rsid w:val="00C876CB"/>
    <w:rsid w:val="00C87A72"/>
    <w:rsid w:val="00C87A73"/>
    <w:rsid w:val="00C87A87"/>
    <w:rsid w:val="00C87AD0"/>
    <w:rsid w:val="00C87AE5"/>
    <w:rsid w:val="00C87C3A"/>
    <w:rsid w:val="00C87DE7"/>
    <w:rsid w:val="00C87E41"/>
    <w:rsid w:val="00C87E42"/>
    <w:rsid w:val="00C87E80"/>
    <w:rsid w:val="00C87FAC"/>
    <w:rsid w:val="00C87FE3"/>
    <w:rsid w:val="00C90087"/>
    <w:rsid w:val="00C901B3"/>
    <w:rsid w:val="00C901C6"/>
    <w:rsid w:val="00C90256"/>
    <w:rsid w:val="00C90369"/>
    <w:rsid w:val="00C90371"/>
    <w:rsid w:val="00C90586"/>
    <w:rsid w:val="00C90829"/>
    <w:rsid w:val="00C90A68"/>
    <w:rsid w:val="00C90C54"/>
    <w:rsid w:val="00C90C7A"/>
    <w:rsid w:val="00C90C91"/>
    <w:rsid w:val="00C90D17"/>
    <w:rsid w:val="00C90EB7"/>
    <w:rsid w:val="00C90EBE"/>
    <w:rsid w:val="00C90F09"/>
    <w:rsid w:val="00C90F1F"/>
    <w:rsid w:val="00C90F50"/>
    <w:rsid w:val="00C91016"/>
    <w:rsid w:val="00C91050"/>
    <w:rsid w:val="00C9106E"/>
    <w:rsid w:val="00C9114D"/>
    <w:rsid w:val="00C9115C"/>
    <w:rsid w:val="00C91208"/>
    <w:rsid w:val="00C912B6"/>
    <w:rsid w:val="00C913A8"/>
    <w:rsid w:val="00C913C7"/>
    <w:rsid w:val="00C91452"/>
    <w:rsid w:val="00C914C3"/>
    <w:rsid w:val="00C914FD"/>
    <w:rsid w:val="00C9151E"/>
    <w:rsid w:val="00C91525"/>
    <w:rsid w:val="00C9154A"/>
    <w:rsid w:val="00C915B0"/>
    <w:rsid w:val="00C9160C"/>
    <w:rsid w:val="00C9177D"/>
    <w:rsid w:val="00C917D3"/>
    <w:rsid w:val="00C91825"/>
    <w:rsid w:val="00C91880"/>
    <w:rsid w:val="00C91889"/>
    <w:rsid w:val="00C91953"/>
    <w:rsid w:val="00C91A0F"/>
    <w:rsid w:val="00C91A45"/>
    <w:rsid w:val="00C91A7B"/>
    <w:rsid w:val="00C91B24"/>
    <w:rsid w:val="00C91C0D"/>
    <w:rsid w:val="00C91C59"/>
    <w:rsid w:val="00C91CB0"/>
    <w:rsid w:val="00C91D13"/>
    <w:rsid w:val="00C91DF7"/>
    <w:rsid w:val="00C91E28"/>
    <w:rsid w:val="00C91E6D"/>
    <w:rsid w:val="00C91E89"/>
    <w:rsid w:val="00C91EEB"/>
    <w:rsid w:val="00C91F81"/>
    <w:rsid w:val="00C9213A"/>
    <w:rsid w:val="00C922B8"/>
    <w:rsid w:val="00C92470"/>
    <w:rsid w:val="00C924F3"/>
    <w:rsid w:val="00C92537"/>
    <w:rsid w:val="00C92539"/>
    <w:rsid w:val="00C9254D"/>
    <w:rsid w:val="00C92619"/>
    <w:rsid w:val="00C92723"/>
    <w:rsid w:val="00C92752"/>
    <w:rsid w:val="00C92758"/>
    <w:rsid w:val="00C9287E"/>
    <w:rsid w:val="00C9288F"/>
    <w:rsid w:val="00C92A62"/>
    <w:rsid w:val="00C92A6E"/>
    <w:rsid w:val="00C92B43"/>
    <w:rsid w:val="00C92BC9"/>
    <w:rsid w:val="00C92CD5"/>
    <w:rsid w:val="00C92DA1"/>
    <w:rsid w:val="00C92F1A"/>
    <w:rsid w:val="00C9304A"/>
    <w:rsid w:val="00C9307C"/>
    <w:rsid w:val="00C930E7"/>
    <w:rsid w:val="00C9314D"/>
    <w:rsid w:val="00C933A9"/>
    <w:rsid w:val="00C933DC"/>
    <w:rsid w:val="00C93445"/>
    <w:rsid w:val="00C9346F"/>
    <w:rsid w:val="00C93492"/>
    <w:rsid w:val="00C93500"/>
    <w:rsid w:val="00C93510"/>
    <w:rsid w:val="00C936C0"/>
    <w:rsid w:val="00C93721"/>
    <w:rsid w:val="00C9375C"/>
    <w:rsid w:val="00C93848"/>
    <w:rsid w:val="00C9394C"/>
    <w:rsid w:val="00C93987"/>
    <w:rsid w:val="00C939AE"/>
    <w:rsid w:val="00C93A7F"/>
    <w:rsid w:val="00C93AB7"/>
    <w:rsid w:val="00C93BFA"/>
    <w:rsid w:val="00C93C09"/>
    <w:rsid w:val="00C93C56"/>
    <w:rsid w:val="00C93E6E"/>
    <w:rsid w:val="00C93E95"/>
    <w:rsid w:val="00C94236"/>
    <w:rsid w:val="00C9428B"/>
    <w:rsid w:val="00C94407"/>
    <w:rsid w:val="00C94506"/>
    <w:rsid w:val="00C9455B"/>
    <w:rsid w:val="00C946EF"/>
    <w:rsid w:val="00C94A5D"/>
    <w:rsid w:val="00C94AFB"/>
    <w:rsid w:val="00C94C5D"/>
    <w:rsid w:val="00C94CA8"/>
    <w:rsid w:val="00C94D12"/>
    <w:rsid w:val="00C94D14"/>
    <w:rsid w:val="00C94DC5"/>
    <w:rsid w:val="00C94FE8"/>
    <w:rsid w:val="00C95144"/>
    <w:rsid w:val="00C95156"/>
    <w:rsid w:val="00C95212"/>
    <w:rsid w:val="00C95291"/>
    <w:rsid w:val="00C952CF"/>
    <w:rsid w:val="00C95330"/>
    <w:rsid w:val="00C9548D"/>
    <w:rsid w:val="00C9549A"/>
    <w:rsid w:val="00C9556A"/>
    <w:rsid w:val="00C95655"/>
    <w:rsid w:val="00C95818"/>
    <w:rsid w:val="00C95963"/>
    <w:rsid w:val="00C95DE2"/>
    <w:rsid w:val="00C95FB6"/>
    <w:rsid w:val="00C96106"/>
    <w:rsid w:val="00C961B1"/>
    <w:rsid w:val="00C961B9"/>
    <w:rsid w:val="00C9628F"/>
    <w:rsid w:val="00C96298"/>
    <w:rsid w:val="00C96345"/>
    <w:rsid w:val="00C9639F"/>
    <w:rsid w:val="00C96498"/>
    <w:rsid w:val="00C964A5"/>
    <w:rsid w:val="00C965D7"/>
    <w:rsid w:val="00C967FD"/>
    <w:rsid w:val="00C969F6"/>
    <w:rsid w:val="00C96ABF"/>
    <w:rsid w:val="00C96B6E"/>
    <w:rsid w:val="00C96C05"/>
    <w:rsid w:val="00C96DA8"/>
    <w:rsid w:val="00C96E40"/>
    <w:rsid w:val="00C96E47"/>
    <w:rsid w:val="00C96ED9"/>
    <w:rsid w:val="00C96EDC"/>
    <w:rsid w:val="00C96F3C"/>
    <w:rsid w:val="00C9711B"/>
    <w:rsid w:val="00C97163"/>
    <w:rsid w:val="00C971D2"/>
    <w:rsid w:val="00C97246"/>
    <w:rsid w:val="00C9732E"/>
    <w:rsid w:val="00C9733D"/>
    <w:rsid w:val="00C973AF"/>
    <w:rsid w:val="00C97589"/>
    <w:rsid w:val="00C97908"/>
    <w:rsid w:val="00C979DA"/>
    <w:rsid w:val="00C97A58"/>
    <w:rsid w:val="00C97C5D"/>
    <w:rsid w:val="00C97C7F"/>
    <w:rsid w:val="00C97ECB"/>
    <w:rsid w:val="00CA0024"/>
    <w:rsid w:val="00CA008E"/>
    <w:rsid w:val="00CA00C9"/>
    <w:rsid w:val="00CA0195"/>
    <w:rsid w:val="00CA0431"/>
    <w:rsid w:val="00CA05B8"/>
    <w:rsid w:val="00CA06F6"/>
    <w:rsid w:val="00CA0944"/>
    <w:rsid w:val="00CA0ADF"/>
    <w:rsid w:val="00CA0CAC"/>
    <w:rsid w:val="00CA0D63"/>
    <w:rsid w:val="00CA0DE2"/>
    <w:rsid w:val="00CA0DF6"/>
    <w:rsid w:val="00CA1261"/>
    <w:rsid w:val="00CA1298"/>
    <w:rsid w:val="00CA12CA"/>
    <w:rsid w:val="00CA12D4"/>
    <w:rsid w:val="00CA1373"/>
    <w:rsid w:val="00CA1453"/>
    <w:rsid w:val="00CA149D"/>
    <w:rsid w:val="00CA14C8"/>
    <w:rsid w:val="00CA1549"/>
    <w:rsid w:val="00CA15B2"/>
    <w:rsid w:val="00CA160B"/>
    <w:rsid w:val="00CA161B"/>
    <w:rsid w:val="00CA161F"/>
    <w:rsid w:val="00CA1865"/>
    <w:rsid w:val="00CA1877"/>
    <w:rsid w:val="00CA18C2"/>
    <w:rsid w:val="00CA18E1"/>
    <w:rsid w:val="00CA194F"/>
    <w:rsid w:val="00CA1A77"/>
    <w:rsid w:val="00CA1B2F"/>
    <w:rsid w:val="00CA1BCC"/>
    <w:rsid w:val="00CA1D6F"/>
    <w:rsid w:val="00CA1DC9"/>
    <w:rsid w:val="00CA205C"/>
    <w:rsid w:val="00CA2070"/>
    <w:rsid w:val="00CA2073"/>
    <w:rsid w:val="00CA20AF"/>
    <w:rsid w:val="00CA215C"/>
    <w:rsid w:val="00CA21A0"/>
    <w:rsid w:val="00CA21EE"/>
    <w:rsid w:val="00CA2279"/>
    <w:rsid w:val="00CA231D"/>
    <w:rsid w:val="00CA2434"/>
    <w:rsid w:val="00CA2463"/>
    <w:rsid w:val="00CA25C2"/>
    <w:rsid w:val="00CA264F"/>
    <w:rsid w:val="00CA26DD"/>
    <w:rsid w:val="00CA2767"/>
    <w:rsid w:val="00CA2816"/>
    <w:rsid w:val="00CA285A"/>
    <w:rsid w:val="00CA2880"/>
    <w:rsid w:val="00CA28DB"/>
    <w:rsid w:val="00CA2946"/>
    <w:rsid w:val="00CA2AA8"/>
    <w:rsid w:val="00CA2B12"/>
    <w:rsid w:val="00CA2DA9"/>
    <w:rsid w:val="00CA2E19"/>
    <w:rsid w:val="00CA2FDF"/>
    <w:rsid w:val="00CA3126"/>
    <w:rsid w:val="00CA31D2"/>
    <w:rsid w:val="00CA31EC"/>
    <w:rsid w:val="00CA3278"/>
    <w:rsid w:val="00CA36A1"/>
    <w:rsid w:val="00CA38B9"/>
    <w:rsid w:val="00CA38C8"/>
    <w:rsid w:val="00CA3936"/>
    <w:rsid w:val="00CA39B2"/>
    <w:rsid w:val="00CA39B3"/>
    <w:rsid w:val="00CA3A05"/>
    <w:rsid w:val="00CA3A9F"/>
    <w:rsid w:val="00CA3B22"/>
    <w:rsid w:val="00CA3B3B"/>
    <w:rsid w:val="00CA3B7C"/>
    <w:rsid w:val="00CA3CA9"/>
    <w:rsid w:val="00CA3CC6"/>
    <w:rsid w:val="00CA3D66"/>
    <w:rsid w:val="00CA3D6D"/>
    <w:rsid w:val="00CA3DA8"/>
    <w:rsid w:val="00CA3E07"/>
    <w:rsid w:val="00CA4012"/>
    <w:rsid w:val="00CA43B8"/>
    <w:rsid w:val="00CA44B4"/>
    <w:rsid w:val="00CA4553"/>
    <w:rsid w:val="00CA462F"/>
    <w:rsid w:val="00CA46C1"/>
    <w:rsid w:val="00CA476D"/>
    <w:rsid w:val="00CA47DD"/>
    <w:rsid w:val="00CA487E"/>
    <w:rsid w:val="00CA493D"/>
    <w:rsid w:val="00CA4957"/>
    <w:rsid w:val="00CA4AD9"/>
    <w:rsid w:val="00CA4B65"/>
    <w:rsid w:val="00CA4B87"/>
    <w:rsid w:val="00CA4BC3"/>
    <w:rsid w:val="00CA4D6C"/>
    <w:rsid w:val="00CA4EA9"/>
    <w:rsid w:val="00CA4F4A"/>
    <w:rsid w:val="00CA4FC1"/>
    <w:rsid w:val="00CA4FF4"/>
    <w:rsid w:val="00CA5050"/>
    <w:rsid w:val="00CA50D2"/>
    <w:rsid w:val="00CA5184"/>
    <w:rsid w:val="00CA519B"/>
    <w:rsid w:val="00CA5217"/>
    <w:rsid w:val="00CA548C"/>
    <w:rsid w:val="00CA54B4"/>
    <w:rsid w:val="00CA54CE"/>
    <w:rsid w:val="00CA557E"/>
    <w:rsid w:val="00CA5611"/>
    <w:rsid w:val="00CA568A"/>
    <w:rsid w:val="00CA5885"/>
    <w:rsid w:val="00CA5999"/>
    <w:rsid w:val="00CA5A53"/>
    <w:rsid w:val="00CA5AA6"/>
    <w:rsid w:val="00CA5AF7"/>
    <w:rsid w:val="00CA5B61"/>
    <w:rsid w:val="00CA5B95"/>
    <w:rsid w:val="00CA5C66"/>
    <w:rsid w:val="00CA5D19"/>
    <w:rsid w:val="00CA5D43"/>
    <w:rsid w:val="00CA5D6B"/>
    <w:rsid w:val="00CA5E0E"/>
    <w:rsid w:val="00CA5EC8"/>
    <w:rsid w:val="00CA604F"/>
    <w:rsid w:val="00CA6145"/>
    <w:rsid w:val="00CA6149"/>
    <w:rsid w:val="00CA61C7"/>
    <w:rsid w:val="00CA640C"/>
    <w:rsid w:val="00CA648D"/>
    <w:rsid w:val="00CA670A"/>
    <w:rsid w:val="00CA6857"/>
    <w:rsid w:val="00CA6887"/>
    <w:rsid w:val="00CA6925"/>
    <w:rsid w:val="00CA6AC1"/>
    <w:rsid w:val="00CA6B8A"/>
    <w:rsid w:val="00CA6C20"/>
    <w:rsid w:val="00CA6CFB"/>
    <w:rsid w:val="00CA6D7D"/>
    <w:rsid w:val="00CA6DB5"/>
    <w:rsid w:val="00CA6F21"/>
    <w:rsid w:val="00CA7170"/>
    <w:rsid w:val="00CA724F"/>
    <w:rsid w:val="00CA726E"/>
    <w:rsid w:val="00CA72D6"/>
    <w:rsid w:val="00CA7462"/>
    <w:rsid w:val="00CA74F1"/>
    <w:rsid w:val="00CA751A"/>
    <w:rsid w:val="00CA75C8"/>
    <w:rsid w:val="00CA76BA"/>
    <w:rsid w:val="00CA772E"/>
    <w:rsid w:val="00CA77D7"/>
    <w:rsid w:val="00CA77DF"/>
    <w:rsid w:val="00CA78C0"/>
    <w:rsid w:val="00CA78C1"/>
    <w:rsid w:val="00CA78D1"/>
    <w:rsid w:val="00CA79E5"/>
    <w:rsid w:val="00CA7A1A"/>
    <w:rsid w:val="00CA7A2C"/>
    <w:rsid w:val="00CA7A81"/>
    <w:rsid w:val="00CA7A92"/>
    <w:rsid w:val="00CA7B2F"/>
    <w:rsid w:val="00CA7C07"/>
    <w:rsid w:val="00CA7C0A"/>
    <w:rsid w:val="00CA7C2D"/>
    <w:rsid w:val="00CA7C57"/>
    <w:rsid w:val="00CA7C8D"/>
    <w:rsid w:val="00CA7CFF"/>
    <w:rsid w:val="00CA7D15"/>
    <w:rsid w:val="00CA7D5D"/>
    <w:rsid w:val="00CA7E7D"/>
    <w:rsid w:val="00CA7EC4"/>
    <w:rsid w:val="00CA7ED1"/>
    <w:rsid w:val="00CB00B4"/>
    <w:rsid w:val="00CB013C"/>
    <w:rsid w:val="00CB0184"/>
    <w:rsid w:val="00CB0201"/>
    <w:rsid w:val="00CB0294"/>
    <w:rsid w:val="00CB02D2"/>
    <w:rsid w:val="00CB05DF"/>
    <w:rsid w:val="00CB06BA"/>
    <w:rsid w:val="00CB07E3"/>
    <w:rsid w:val="00CB08C8"/>
    <w:rsid w:val="00CB0952"/>
    <w:rsid w:val="00CB0AAF"/>
    <w:rsid w:val="00CB0AEC"/>
    <w:rsid w:val="00CB0D89"/>
    <w:rsid w:val="00CB0EAA"/>
    <w:rsid w:val="00CB0EDC"/>
    <w:rsid w:val="00CB0FD4"/>
    <w:rsid w:val="00CB1170"/>
    <w:rsid w:val="00CB1228"/>
    <w:rsid w:val="00CB1234"/>
    <w:rsid w:val="00CB12EB"/>
    <w:rsid w:val="00CB1314"/>
    <w:rsid w:val="00CB1366"/>
    <w:rsid w:val="00CB13DF"/>
    <w:rsid w:val="00CB142C"/>
    <w:rsid w:val="00CB1459"/>
    <w:rsid w:val="00CB14BB"/>
    <w:rsid w:val="00CB14CD"/>
    <w:rsid w:val="00CB1766"/>
    <w:rsid w:val="00CB190A"/>
    <w:rsid w:val="00CB1915"/>
    <w:rsid w:val="00CB19BC"/>
    <w:rsid w:val="00CB1A30"/>
    <w:rsid w:val="00CB1AC6"/>
    <w:rsid w:val="00CB1BA2"/>
    <w:rsid w:val="00CB1BE6"/>
    <w:rsid w:val="00CB1C0A"/>
    <w:rsid w:val="00CB1CA4"/>
    <w:rsid w:val="00CB1CB4"/>
    <w:rsid w:val="00CB1CC2"/>
    <w:rsid w:val="00CB1CDA"/>
    <w:rsid w:val="00CB1E56"/>
    <w:rsid w:val="00CB205F"/>
    <w:rsid w:val="00CB2196"/>
    <w:rsid w:val="00CB2198"/>
    <w:rsid w:val="00CB21F2"/>
    <w:rsid w:val="00CB224A"/>
    <w:rsid w:val="00CB2277"/>
    <w:rsid w:val="00CB2290"/>
    <w:rsid w:val="00CB2378"/>
    <w:rsid w:val="00CB23A7"/>
    <w:rsid w:val="00CB242E"/>
    <w:rsid w:val="00CB2459"/>
    <w:rsid w:val="00CB2537"/>
    <w:rsid w:val="00CB253F"/>
    <w:rsid w:val="00CB2664"/>
    <w:rsid w:val="00CB26BC"/>
    <w:rsid w:val="00CB2776"/>
    <w:rsid w:val="00CB28AA"/>
    <w:rsid w:val="00CB290F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49C"/>
    <w:rsid w:val="00CB3538"/>
    <w:rsid w:val="00CB3617"/>
    <w:rsid w:val="00CB3827"/>
    <w:rsid w:val="00CB391B"/>
    <w:rsid w:val="00CB39E0"/>
    <w:rsid w:val="00CB3A76"/>
    <w:rsid w:val="00CB3D23"/>
    <w:rsid w:val="00CB3D67"/>
    <w:rsid w:val="00CB3EC0"/>
    <w:rsid w:val="00CB4041"/>
    <w:rsid w:val="00CB40BE"/>
    <w:rsid w:val="00CB40FC"/>
    <w:rsid w:val="00CB41E4"/>
    <w:rsid w:val="00CB43B6"/>
    <w:rsid w:val="00CB4401"/>
    <w:rsid w:val="00CB451C"/>
    <w:rsid w:val="00CB4568"/>
    <w:rsid w:val="00CB4643"/>
    <w:rsid w:val="00CB46D1"/>
    <w:rsid w:val="00CB4720"/>
    <w:rsid w:val="00CB4781"/>
    <w:rsid w:val="00CB4792"/>
    <w:rsid w:val="00CB4795"/>
    <w:rsid w:val="00CB4947"/>
    <w:rsid w:val="00CB4955"/>
    <w:rsid w:val="00CB495E"/>
    <w:rsid w:val="00CB49FA"/>
    <w:rsid w:val="00CB4B1A"/>
    <w:rsid w:val="00CB4BBC"/>
    <w:rsid w:val="00CB4C42"/>
    <w:rsid w:val="00CB4C5C"/>
    <w:rsid w:val="00CB4C64"/>
    <w:rsid w:val="00CB4CD0"/>
    <w:rsid w:val="00CB4FC0"/>
    <w:rsid w:val="00CB5087"/>
    <w:rsid w:val="00CB50BE"/>
    <w:rsid w:val="00CB51D3"/>
    <w:rsid w:val="00CB51FD"/>
    <w:rsid w:val="00CB54DF"/>
    <w:rsid w:val="00CB5601"/>
    <w:rsid w:val="00CB57F6"/>
    <w:rsid w:val="00CB5800"/>
    <w:rsid w:val="00CB58E3"/>
    <w:rsid w:val="00CB598F"/>
    <w:rsid w:val="00CB5A67"/>
    <w:rsid w:val="00CB5AA5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181"/>
    <w:rsid w:val="00CB62E3"/>
    <w:rsid w:val="00CB63A6"/>
    <w:rsid w:val="00CB63A9"/>
    <w:rsid w:val="00CB63B3"/>
    <w:rsid w:val="00CB63E0"/>
    <w:rsid w:val="00CB6414"/>
    <w:rsid w:val="00CB652D"/>
    <w:rsid w:val="00CB6603"/>
    <w:rsid w:val="00CB6623"/>
    <w:rsid w:val="00CB6763"/>
    <w:rsid w:val="00CB694C"/>
    <w:rsid w:val="00CB6CB0"/>
    <w:rsid w:val="00CB6CC1"/>
    <w:rsid w:val="00CB6D0B"/>
    <w:rsid w:val="00CB6F6F"/>
    <w:rsid w:val="00CB6F81"/>
    <w:rsid w:val="00CB6FA4"/>
    <w:rsid w:val="00CB7021"/>
    <w:rsid w:val="00CB7049"/>
    <w:rsid w:val="00CB7120"/>
    <w:rsid w:val="00CB7761"/>
    <w:rsid w:val="00CB7764"/>
    <w:rsid w:val="00CB777D"/>
    <w:rsid w:val="00CB77A2"/>
    <w:rsid w:val="00CB77F2"/>
    <w:rsid w:val="00CB781D"/>
    <w:rsid w:val="00CB7839"/>
    <w:rsid w:val="00CB78E6"/>
    <w:rsid w:val="00CB78E8"/>
    <w:rsid w:val="00CB7A90"/>
    <w:rsid w:val="00CB7BC1"/>
    <w:rsid w:val="00CB7C63"/>
    <w:rsid w:val="00CB7CAF"/>
    <w:rsid w:val="00CB7F4C"/>
    <w:rsid w:val="00CB7F8E"/>
    <w:rsid w:val="00CC0135"/>
    <w:rsid w:val="00CC01CC"/>
    <w:rsid w:val="00CC0288"/>
    <w:rsid w:val="00CC0593"/>
    <w:rsid w:val="00CC070F"/>
    <w:rsid w:val="00CC0945"/>
    <w:rsid w:val="00CC09F1"/>
    <w:rsid w:val="00CC0ACD"/>
    <w:rsid w:val="00CC0AF6"/>
    <w:rsid w:val="00CC0D63"/>
    <w:rsid w:val="00CC0F3D"/>
    <w:rsid w:val="00CC1164"/>
    <w:rsid w:val="00CC124E"/>
    <w:rsid w:val="00CC1258"/>
    <w:rsid w:val="00CC12AF"/>
    <w:rsid w:val="00CC12EB"/>
    <w:rsid w:val="00CC133D"/>
    <w:rsid w:val="00CC137E"/>
    <w:rsid w:val="00CC14A9"/>
    <w:rsid w:val="00CC1505"/>
    <w:rsid w:val="00CC1679"/>
    <w:rsid w:val="00CC1791"/>
    <w:rsid w:val="00CC1AE5"/>
    <w:rsid w:val="00CC1D9B"/>
    <w:rsid w:val="00CC1EC3"/>
    <w:rsid w:val="00CC1F5E"/>
    <w:rsid w:val="00CC1FF9"/>
    <w:rsid w:val="00CC2160"/>
    <w:rsid w:val="00CC231D"/>
    <w:rsid w:val="00CC24C6"/>
    <w:rsid w:val="00CC2503"/>
    <w:rsid w:val="00CC25E6"/>
    <w:rsid w:val="00CC2617"/>
    <w:rsid w:val="00CC2709"/>
    <w:rsid w:val="00CC2881"/>
    <w:rsid w:val="00CC28DB"/>
    <w:rsid w:val="00CC294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32E"/>
    <w:rsid w:val="00CC34E2"/>
    <w:rsid w:val="00CC3537"/>
    <w:rsid w:val="00CC365F"/>
    <w:rsid w:val="00CC3683"/>
    <w:rsid w:val="00CC37D2"/>
    <w:rsid w:val="00CC38BB"/>
    <w:rsid w:val="00CC39B5"/>
    <w:rsid w:val="00CC39EE"/>
    <w:rsid w:val="00CC3A01"/>
    <w:rsid w:val="00CC3ABE"/>
    <w:rsid w:val="00CC3BFA"/>
    <w:rsid w:val="00CC3E19"/>
    <w:rsid w:val="00CC3EDA"/>
    <w:rsid w:val="00CC3FA3"/>
    <w:rsid w:val="00CC40FF"/>
    <w:rsid w:val="00CC4156"/>
    <w:rsid w:val="00CC4164"/>
    <w:rsid w:val="00CC41FB"/>
    <w:rsid w:val="00CC461D"/>
    <w:rsid w:val="00CC4620"/>
    <w:rsid w:val="00CC4646"/>
    <w:rsid w:val="00CC4A00"/>
    <w:rsid w:val="00CC4AA7"/>
    <w:rsid w:val="00CC4B47"/>
    <w:rsid w:val="00CC4B5C"/>
    <w:rsid w:val="00CC4CC0"/>
    <w:rsid w:val="00CC4D1A"/>
    <w:rsid w:val="00CC4DC5"/>
    <w:rsid w:val="00CC4DDE"/>
    <w:rsid w:val="00CC4DFB"/>
    <w:rsid w:val="00CC4E64"/>
    <w:rsid w:val="00CC4E94"/>
    <w:rsid w:val="00CC4EFE"/>
    <w:rsid w:val="00CC507F"/>
    <w:rsid w:val="00CC5195"/>
    <w:rsid w:val="00CC51FB"/>
    <w:rsid w:val="00CC5245"/>
    <w:rsid w:val="00CC52AB"/>
    <w:rsid w:val="00CC52CA"/>
    <w:rsid w:val="00CC5360"/>
    <w:rsid w:val="00CC5399"/>
    <w:rsid w:val="00CC53EC"/>
    <w:rsid w:val="00CC5417"/>
    <w:rsid w:val="00CC5643"/>
    <w:rsid w:val="00CC578E"/>
    <w:rsid w:val="00CC58CF"/>
    <w:rsid w:val="00CC59AD"/>
    <w:rsid w:val="00CC5E6E"/>
    <w:rsid w:val="00CC5EDA"/>
    <w:rsid w:val="00CC5F87"/>
    <w:rsid w:val="00CC5F8D"/>
    <w:rsid w:val="00CC5F8F"/>
    <w:rsid w:val="00CC5F97"/>
    <w:rsid w:val="00CC5FB6"/>
    <w:rsid w:val="00CC606D"/>
    <w:rsid w:val="00CC60A2"/>
    <w:rsid w:val="00CC62A6"/>
    <w:rsid w:val="00CC63AF"/>
    <w:rsid w:val="00CC65F7"/>
    <w:rsid w:val="00CC663F"/>
    <w:rsid w:val="00CC6707"/>
    <w:rsid w:val="00CC678D"/>
    <w:rsid w:val="00CC69A2"/>
    <w:rsid w:val="00CC6A48"/>
    <w:rsid w:val="00CC6B53"/>
    <w:rsid w:val="00CC6BFF"/>
    <w:rsid w:val="00CC6C71"/>
    <w:rsid w:val="00CC6CF0"/>
    <w:rsid w:val="00CC6D1D"/>
    <w:rsid w:val="00CC6D45"/>
    <w:rsid w:val="00CC6F00"/>
    <w:rsid w:val="00CC70A6"/>
    <w:rsid w:val="00CC70B1"/>
    <w:rsid w:val="00CC719B"/>
    <w:rsid w:val="00CC71D5"/>
    <w:rsid w:val="00CC731A"/>
    <w:rsid w:val="00CC739C"/>
    <w:rsid w:val="00CC7574"/>
    <w:rsid w:val="00CC75D4"/>
    <w:rsid w:val="00CC75E3"/>
    <w:rsid w:val="00CC763A"/>
    <w:rsid w:val="00CC76FA"/>
    <w:rsid w:val="00CC7805"/>
    <w:rsid w:val="00CC795B"/>
    <w:rsid w:val="00CC79B3"/>
    <w:rsid w:val="00CC79D3"/>
    <w:rsid w:val="00CC7B1D"/>
    <w:rsid w:val="00CC7CD3"/>
    <w:rsid w:val="00CC7D7E"/>
    <w:rsid w:val="00CC7EC4"/>
    <w:rsid w:val="00CC7F2E"/>
    <w:rsid w:val="00CC7F4E"/>
    <w:rsid w:val="00CD0015"/>
    <w:rsid w:val="00CD0114"/>
    <w:rsid w:val="00CD018F"/>
    <w:rsid w:val="00CD01E5"/>
    <w:rsid w:val="00CD03CC"/>
    <w:rsid w:val="00CD0791"/>
    <w:rsid w:val="00CD0887"/>
    <w:rsid w:val="00CD0A52"/>
    <w:rsid w:val="00CD0A8B"/>
    <w:rsid w:val="00CD0B47"/>
    <w:rsid w:val="00CD0BAA"/>
    <w:rsid w:val="00CD0CD3"/>
    <w:rsid w:val="00CD0D43"/>
    <w:rsid w:val="00CD0E49"/>
    <w:rsid w:val="00CD0E77"/>
    <w:rsid w:val="00CD0F68"/>
    <w:rsid w:val="00CD1067"/>
    <w:rsid w:val="00CD1478"/>
    <w:rsid w:val="00CD14AE"/>
    <w:rsid w:val="00CD14FA"/>
    <w:rsid w:val="00CD1575"/>
    <w:rsid w:val="00CD163C"/>
    <w:rsid w:val="00CD1692"/>
    <w:rsid w:val="00CD16D1"/>
    <w:rsid w:val="00CD1736"/>
    <w:rsid w:val="00CD1820"/>
    <w:rsid w:val="00CD191E"/>
    <w:rsid w:val="00CD1998"/>
    <w:rsid w:val="00CD199E"/>
    <w:rsid w:val="00CD19B1"/>
    <w:rsid w:val="00CD19D2"/>
    <w:rsid w:val="00CD1B0B"/>
    <w:rsid w:val="00CD1BC4"/>
    <w:rsid w:val="00CD2065"/>
    <w:rsid w:val="00CD2155"/>
    <w:rsid w:val="00CD2221"/>
    <w:rsid w:val="00CD2243"/>
    <w:rsid w:val="00CD2260"/>
    <w:rsid w:val="00CD2367"/>
    <w:rsid w:val="00CD2580"/>
    <w:rsid w:val="00CD25BA"/>
    <w:rsid w:val="00CD26B8"/>
    <w:rsid w:val="00CD27A9"/>
    <w:rsid w:val="00CD2A1B"/>
    <w:rsid w:val="00CD2A61"/>
    <w:rsid w:val="00CD2A65"/>
    <w:rsid w:val="00CD2AF1"/>
    <w:rsid w:val="00CD2B08"/>
    <w:rsid w:val="00CD2B41"/>
    <w:rsid w:val="00CD2BD9"/>
    <w:rsid w:val="00CD2C6E"/>
    <w:rsid w:val="00CD2CAA"/>
    <w:rsid w:val="00CD2D71"/>
    <w:rsid w:val="00CD2D83"/>
    <w:rsid w:val="00CD2DB3"/>
    <w:rsid w:val="00CD2E71"/>
    <w:rsid w:val="00CD2F80"/>
    <w:rsid w:val="00CD2FA7"/>
    <w:rsid w:val="00CD2FDB"/>
    <w:rsid w:val="00CD3064"/>
    <w:rsid w:val="00CD3146"/>
    <w:rsid w:val="00CD3644"/>
    <w:rsid w:val="00CD36B4"/>
    <w:rsid w:val="00CD3829"/>
    <w:rsid w:val="00CD3932"/>
    <w:rsid w:val="00CD3940"/>
    <w:rsid w:val="00CD395A"/>
    <w:rsid w:val="00CD3992"/>
    <w:rsid w:val="00CD3C0D"/>
    <w:rsid w:val="00CD3C29"/>
    <w:rsid w:val="00CD3C9E"/>
    <w:rsid w:val="00CD3CE8"/>
    <w:rsid w:val="00CD3CEF"/>
    <w:rsid w:val="00CD3DAB"/>
    <w:rsid w:val="00CD3F02"/>
    <w:rsid w:val="00CD4171"/>
    <w:rsid w:val="00CD41FD"/>
    <w:rsid w:val="00CD421E"/>
    <w:rsid w:val="00CD4293"/>
    <w:rsid w:val="00CD439E"/>
    <w:rsid w:val="00CD43F8"/>
    <w:rsid w:val="00CD4616"/>
    <w:rsid w:val="00CD4699"/>
    <w:rsid w:val="00CD471B"/>
    <w:rsid w:val="00CD47BE"/>
    <w:rsid w:val="00CD48CE"/>
    <w:rsid w:val="00CD4B46"/>
    <w:rsid w:val="00CD4C1B"/>
    <w:rsid w:val="00CD4D96"/>
    <w:rsid w:val="00CD4EB6"/>
    <w:rsid w:val="00CD4EDB"/>
    <w:rsid w:val="00CD5160"/>
    <w:rsid w:val="00CD51B7"/>
    <w:rsid w:val="00CD51B8"/>
    <w:rsid w:val="00CD5229"/>
    <w:rsid w:val="00CD53B3"/>
    <w:rsid w:val="00CD5401"/>
    <w:rsid w:val="00CD5502"/>
    <w:rsid w:val="00CD5528"/>
    <w:rsid w:val="00CD5548"/>
    <w:rsid w:val="00CD556E"/>
    <w:rsid w:val="00CD5577"/>
    <w:rsid w:val="00CD5602"/>
    <w:rsid w:val="00CD56A2"/>
    <w:rsid w:val="00CD5BE1"/>
    <w:rsid w:val="00CD5C0A"/>
    <w:rsid w:val="00CD5C76"/>
    <w:rsid w:val="00CD5E17"/>
    <w:rsid w:val="00CD5E86"/>
    <w:rsid w:val="00CD5E8D"/>
    <w:rsid w:val="00CD6093"/>
    <w:rsid w:val="00CD6143"/>
    <w:rsid w:val="00CD614E"/>
    <w:rsid w:val="00CD61C4"/>
    <w:rsid w:val="00CD6220"/>
    <w:rsid w:val="00CD633B"/>
    <w:rsid w:val="00CD633E"/>
    <w:rsid w:val="00CD649D"/>
    <w:rsid w:val="00CD64D7"/>
    <w:rsid w:val="00CD6778"/>
    <w:rsid w:val="00CD684D"/>
    <w:rsid w:val="00CD685D"/>
    <w:rsid w:val="00CD69CF"/>
    <w:rsid w:val="00CD6AA8"/>
    <w:rsid w:val="00CD6BFA"/>
    <w:rsid w:val="00CD6C09"/>
    <w:rsid w:val="00CD6D40"/>
    <w:rsid w:val="00CD6E63"/>
    <w:rsid w:val="00CD6EA5"/>
    <w:rsid w:val="00CD6F7B"/>
    <w:rsid w:val="00CD7092"/>
    <w:rsid w:val="00CD71D6"/>
    <w:rsid w:val="00CD721F"/>
    <w:rsid w:val="00CD742B"/>
    <w:rsid w:val="00CD7546"/>
    <w:rsid w:val="00CD7681"/>
    <w:rsid w:val="00CD7812"/>
    <w:rsid w:val="00CD78CC"/>
    <w:rsid w:val="00CD7915"/>
    <w:rsid w:val="00CD799A"/>
    <w:rsid w:val="00CD7B75"/>
    <w:rsid w:val="00CD7B83"/>
    <w:rsid w:val="00CD7C4A"/>
    <w:rsid w:val="00CD7C70"/>
    <w:rsid w:val="00CD7EA2"/>
    <w:rsid w:val="00CE004D"/>
    <w:rsid w:val="00CE00A4"/>
    <w:rsid w:val="00CE0127"/>
    <w:rsid w:val="00CE01C3"/>
    <w:rsid w:val="00CE01D6"/>
    <w:rsid w:val="00CE0281"/>
    <w:rsid w:val="00CE03DA"/>
    <w:rsid w:val="00CE04FF"/>
    <w:rsid w:val="00CE058B"/>
    <w:rsid w:val="00CE06C2"/>
    <w:rsid w:val="00CE073A"/>
    <w:rsid w:val="00CE0792"/>
    <w:rsid w:val="00CE07ED"/>
    <w:rsid w:val="00CE07FD"/>
    <w:rsid w:val="00CE085F"/>
    <w:rsid w:val="00CE08C4"/>
    <w:rsid w:val="00CE0B0C"/>
    <w:rsid w:val="00CE0B6B"/>
    <w:rsid w:val="00CE0C16"/>
    <w:rsid w:val="00CE0C43"/>
    <w:rsid w:val="00CE0C78"/>
    <w:rsid w:val="00CE0C89"/>
    <w:rsid w:val="00CE0CA6"/>
    <w:rsid w:val="00CE0CC9"/>
    <w:rsid w:val="00CE0D05"/>
    <w:rsid w:val="00CE0D25"/>
    <w:rsid w:val="00CE0E47"/>
    <w:rsid w:val="00CE0EC5"/>
    <w:rsid w:val="00CE0EC9"/>
    <w:rsid w:val="00CE0FEB"/>
    <w:rsid w:val="00CE109C"/>
    <w:rsid w:val="00CE10B5"/>
    <w:rsid w:val="00CE114C"/>
    <w:rsid w:val="00CE117A"/>
    <w:rsid w:val="00CE117C"/>
    <w:rsid w:val="00CE1322"/>
    <w:rsid w:val="00CE15EB"/>
    <w:rsid w:val="00CE16CB"/>
    <w:rsid w:val="00CE16EA"/>
    <w:rsid w:val="00CE16FD"/>
    <w:rsid w:val="00CE170F"/>
    <w:rsid w:val="00CE17CC"/>
    <w:rsid w:val="00CE18B0"/>
    <w:rsid w:val="00CE18E3"/>
    <w:rsid w:val="00CE18FD"/>
    <w:rsid w:val="00CE19AD"/>
    <w:rsid w:val="00CE19C2"/>
    <w:rsid w:val="00CE19ED"/>
    <w:rsid w:val="00CE1A13"/>
    <w:rsid w:val="00CE1A2B"/>
    <w:rsid w:val="00CE1A4A"/>
    <w:rsid w:val="00CE1A82"/>
    <w:rsid w:val="00CE1B97"/>
    <w:rsid w:val="00CE1CC9"/>
    <w:rsid w:val="00CE1E05"/>
    <w:rsid w:val="00CE1F01"/>
    <w:rsid w:val="00CE1F29"/>
    <w:rsid w:val="00CE1F78"/>
    <w:rsid w:val="00CE1FAC"/>
    <w:rsid w:val="00CE20B7"/>
    <w:rsid w:val="00CE20BF"/>
    <w:rsid w:val="00CE2105"/>
    <w:rsid w:val="00CE24B2"/>
    <w:rsid w:val="00CE24F4"/>
    <w:rsid w:val="00CE2598"/>
    <w:rsid w:val="00CE265C"/>
    <w:rsid w:val="00CE267E"/>
    <w:rsid w:val="00CE2731"/>
    <w:rsid w:val="00CE27B8"/>
    <w:rsid w:val="00CE281E"/>
    <w:rsid w:val="00CE2AD6"/>
    <w:rsid w:val="00CE2B63"/>
    <w:rsid w:val="00CE2BA6"/>
    <w:rsid w:val="00CE2C38"/>
    <w:rsid w:val="00CE2C6F"/>
    <w:rsid w:val="00CE2CEC"/>
    <w:rsid w:val="00CE2D95"/>
    <w:rsid w:val="00CE2F3F"/>
    <w:rsid w:val="00CE2F66"/>
    <w:rsid w:val="00CE3017"/>
    <w:rsid w:val="00CE308D"/>
    <w:rsid w:val="00CE309E"/>
    <w:rsid w:val="00CE30BA"/>
    <w:rsid w:val="00CE31A1"/>
    <w:rsid w:val="00CE31D6"/>
    <w:rsid w:val="00CE3261"/>
    <w:rsid w:val="00CE32D8"/>
    <w:rsid w:val="00CE32DA"/>
    <w:rsid w:val="00CE331B"/>
    <w:rsid w:val="00CE334E"/>
    <w:rsid w:val="00CE33D1"/>
    <w:rsid w:val="00CE354C"/>
    <w:rsid w:val="00CE3554"/>
    <w:rsid w:val="00CE35A7"/>
    <w:rsid w:val="00CE35FA"/>
    <w:rsid w:val="00CE3640"/>
    <w:rsid w:val="00CE3932"/>
    <w:rsid w:val="00CE3972"/>
    <w:rsid w:val="00CE397D"/>
    <w:rsid w:val="00CE39E8"/>
    <w:rsid w:val="00CE3AD2"/>
    <w:rsid w:val="00CE3BD8"/>
    <w:rsid w:val="00CE3BE8"/>
    <w:rsid w:val="00CE3CB6"/>
    <w:rsid w:val="00CE3D71"/>
    <w:rsid w:val="00CE3DFF"/>
    <w:rsid w:val="00CE3EF4"/>
    <w:rsid w:val="00CE3FCC"/>
    <w:rsid w:val="00CE404A"/>
    <w:rsid w:val="00CE4213"/>
    <w:rsid w:val="00CE4309"/>
    <w:rsid w:val="00CE4424"/>
    <w:rsid w:val="00CE4538"/>
    <w:rsid w:val="00CE462F"/>
    <w:rsid w:val="00CE470D"/>
    <w:rsid w:val="00CE48DA"/>
    <w:rsid w:val="00CE48E4"/>
    <w:rsid w:val="00CE4A78"/>
    <w:rsid w:val="00CE4ADB"/>
    <w:rsid w:val="00CE4B65"/>
    <w:rsid w:val="00CE4BB1"/>
    <w:rsid w:val="00CE4BCA"/>
    <w:rsid w:val="00CE4FC1"/>
    <w:rsid w:val="00CE4FCE"/>
    <w:rsid w:val="00CE5142"/>
    <w:rsid w:val="00CE51A6"/>
    <w:rsid w:val="00CE5223"/>
    <w:rsid w:val="00CE535A"/>
    <w:rsid w:val="00CE53ED"/>
    <w:rsid w:val="00CE5407"/>
    <w:rsid w:val="00CE54B8"/>
    <w:rsid w:val="00CE5517"/>
    <w:rsid w:val="00CE57C8"/>
    <w:rsid w:val="00CE590B"/>
    <w:rsid w:val="00CE5995"/>
    <w:rsid w:val="00CE59D3"/>
    <w:rsid w:val="00CE5A25"/>
    <w:rsid w:val="00CE5A95"/>
    <w:rsid w:val="00CE5CA1"/>
    <w:rsid w:val="00CE5DEB"/>
    <w:rsid w:val="00CE5E34"/>
    <w:rsid w:val="00CE5E4B"/>
    <w:rsid w:val="00CE5E7D"/>
    <w:rsid w:val="00CE5FB3"/>
    <w:rsid w:val="00CE5FC0"/>
    <w:rsid w:val="00CE5FE0"/>
    <w:rsid w:val="00CE6041"/>
    <w:rsid w:val="00CE6272"/>
    <w:rsid w:val="00CE657D"/>
    <w:rsid w:val="00CE6796"/>
    <w:rsid w:val="00CE6819"/>
    <w:rsid w:val="00CE6882"/>
    <w:rsid w:val="00CE690D"/>
    <w:rsid w:val="00CE69A0"/>
    <w:rsid w:val="00CE6A45"/>
    <w:rsid w:val="00CE6A9D"/>
    <w:rsid w:val="00CE6BEA"/>
    <w:rsid w:val="00CE6D00"/>
    <w:rsid w:val="00CE6D47"/>
    <w:rsid w:val="00CE6DDC"/>
    <w:rsid w:val="00CE6F7A"/>
    <w:rsid w:val="00CE6FB2"/>
    <w:rsid w:val="00CE7065"/>
    <w:rsid w:val="00CE708F"/>
    <w:rsid w:val="00CE70D2"/>
    <w:rsid w:val="00CE71A4"/>
    <w:rsid w:val="00CE71E3"/>
    <w:rsid w:val="00CE7239"/>
    <w:rsid w:val="00CE7289"/>
    <w:rsid w:val="00CE73BF"/>
    <w:rsid w:val="00CE74DB"/>
    <w:rsid w:val="00CE7569"/>
    <w:rsid w:val="00CE76B1"/>
    <w:rsid w:val="00CE76EC"/>
    <w:rsid w:val="00CE77E8"/>
    <w:rsid w:val="00CE7860"/>
    <w:rsid w:val="00CE7890"/>
    <w:rsid w:val="00CE79EB"/>
    <w:rsid w:val="00CE7A48"/>
    <w:rsid w:val="00CE7AEC"/>
    <w:rsid w:val="00CE7B76"/>
    <w:rsid w:val="00CE7C1F"/>
    <w:rsid w:val="00CE7C64"/>
    <w:rsid w:val="00CE7E55"/>
    <w:rsid w:val="00CF01C5"/>
    <w:rsid w:val="00CF02FC"/>
    <w:rsid w:val="00CF042F"/>
    <w:rsid w:val="00CF04ED"/>
    <w:rsid w:val="00CF05A2"/>
    <w:rsid w:val="00CF0731"/>
    <w:rsid w:val="00CF0767"/>
    <w:rsid w:val="00CF077B"/>
    <w:rsid w:val="00CF07AF"/>
    <w:rsid w:val="00CF0818"/>
    <w:rsid w:val="00CF08D5"/>
    <w:rsid w:val="00CF0B1D"/>
    <w:rsid w:val="00CF0B96"/>
    <w:rsid w:val="00CF0BEB"/>
    <w:rsid w:val="00CF0D5B"/>
    <w:rsid w:val="00CF0E32"/>
    <w:rsid w:val="00CF0E4A"/>
    <w:rsid w:val="00CF0F90"/>
    <w:rsid w:val="00CF0F9A"/>
    <w:rsid w:val="00CF1096"/>
    <w:rsid w:val="00CF10DC"/>
    <w:rsid w:val="00CF10DD"/>
    <w:rsid w:val="00CF1122"/>
    <w:rsid w:val="00CF11E9"/>
    <w:rsid w:val="00CF12D7"/>
    <w:rsid w:val="00CF12DE"/>
    <w:rsid w:val="00CF1327"/>
    <w:rsid w:val="00CF13AB"/>
    <w:rsid w:val="00CF13AD"/>
    <w:rsid w:val="00CF14EE"/>
    <w:rsid w:val="00CF150C"/>
    <w:rsid w:val="00CF153F"/>
    <w:rsid w:val="00CF1596"/>
    <w:rsid w:val="00CF159D"/>
    <w:rsid w:val="00CF164A"/>
    <w:rsid w:val="00CF16B2"/>
    <w:rsid w:val="00CF1901"/>
    <w:rsid w:val="00CF1A1E"/>
    <w:rsid w:val="00CF1AF9"/>
    <w:rsid w:val="00CF1BB3"/>
    <w:rsid w:val="00CF1BD7"/>
    <w:rsid w:val="00CF1D63"/>
    <w:rsid w:val="00CF1E62"/>
    <w:rsid w:val="00CF1E95"/>
    <w:rsid w:val="00CF1FC1"/>
    <w:rsid w:val="00CF1FE4"/>
    <w:rsid w:val="00CF2086"/>
    <w:rsid w:val="00CF2167"/>
    <w:rsid w:val="00CF21EE"/>
    <w:rsid w:val="00CF233C"/>
    <w:rsid w:val="00CF237C"/>
    <w:rsid w:val="00CF2387"/>
    <w:rsid w:val="00CF2395"/>
    <w:rsid w:val="00CF2470"/>
    <w:rsid w:val="00CF24C8"/>
    <w:rsid w:val="00CF2579"/>
    <w:rsid w:val="00CF2656"/>
    <w:rsid w:val="00CF27AF"/>
    <w:rsid w:val="00CF27B4"/>
    <w:rsid w:val="00CF281E"/>
    <w:rsid w:val="00CF2841"/>
    <w:rsid w:val="00CF2849"/>
    <w:rsid w:val="00CF2891"/>
    <w:rsid w:val="00CF2965"/>
    <w:rsid w:val="00CF2A5D"/>
    <w:rsid w:val="00CF2A7D"/>
    <w:rsid w:val="00CF2A8A"/>
    <w:rsid w:val="00CF2ABF"/>
    <w:rsid w:val="00CF2AE0"/>
    <w:rsid w:val="00CF2BA9"/>
    <w:rsid w:val="00CF2CD2"/>
    <w:rsid w:val="00CF2D31"/>
    <w:rsid w:val="00CF2ED9"/>
    <w:rsid w:val="00CF2F72"/>
    <w:rsid w:val="00CF2FAD"/>
    <w:rsid w:val="00CF2FC7"/>
    <w:rsid w:val="00CF3084"/>
    <w:rsid w:val="00CF3157"/>
    <w:rsid w:val="00CF34F1"/>
    <w:rsid w:val="00CF35C8"/>
    <w:rsid w:val="00CF36F1"/>
    <w:rsid w:val="00CF384A"/>
    <w:rsid w:val="00CF3A06"/>
    <w:rsid w:val="00CF3A15"/>
    <w:rsid w:val="00CF3A3A"/>
    <w:rsid w:val="00CF3CBA"/>
    <w:rsid w:val="00CF3F2B"/>
    <w:rsid w:val="00CF3FE4"/>
    <w:rsid w:val="00CF406B"/>
    <w:rsid w:val="00CF4079"/>
    <w:rsid w:val="00CF40E6"/>
    <w:rsid w:val="00CF4279"/>
    <w:rsid w:val="00CF4348"/>
    <w:rsid w:val="00CF44BF"/>
    <w:rsid w:val="00CF4585"/>
    <w:rsid w:val="00CF47B5"/>
    <w:rsid w:val="00CF4AA0"/>
    <w:rsid w:val="00CF4BC8"/>
    <w:rsid w:val="00CF4C8E"/>
    <w:rsid w:val="00CF4D9A"/>
    <w:rsid w:val="00CF4EA8"/>
    <w:rsid w:val="00CF5030"/>
    <w:rsid w:val="00CF50D1"/>
    <w:rsid w:val="00CF50DA"/>
    <w:rsid w:val="00CF5174"/>
    <w:rsid w:val="00CF51AF"/>
    <w:rsid w:val="00CF5212"/>
    <w:rsid w:val="00CF528D"/>
    <w:rsid w:val="00CF5336"/>
    <w:rsid w:val="00CF5356"/>
    <w:rsid w:val="00CF536D"/>
    <w:rsid w:val="00CF5428"/>
    <w:rsid w:val="00CF5475"/>
    <w:rsid w:val="00CF5516"/>
    <w:rsid w:val="00CF55C8"/>
    <w:rsid w:val="00CF5888"/>
    <w:rsid w:val="00CF59E2"/>
    <w:rsid w:val="00CF5A65"/>
    <w:rsid w:val="00CF5A8E"/>
    <w:rsid w:val="00CF5BCC"/>
    <w:rsid w:val="00CF5BDD"/>
    <w:rsid w:val="00CF5CEE"/>
    <w:rsid w:val="00CF5D64"/>
    <w:rsid w:val="00CF5E27"/>
    <w:rsid w:val="00CF5FEF"/>
    <w:rsid w:val="00CF60E9"/>
    <w:rsid w:val="00CF640F"/>
    <w:rsid w:val="00CF652A"/>
    <w:rsid w:val="00CF656D"/>
    <w:rsid w:val="00CF66D6"/>
    <w:rsid w:val="00CF674B"/>
    <w:rsid w:val="00CF6838"/>
    <w:rsid w:val="00CF68FA"/>
    <w:rsid w:val="00CF6911"/>
    <w:rsid w:val="00CF693A"/>
    <w:rsid w:val="00CF6AEE"/>
    <w:rsid w:val="00CF6BE3"/>
    <w:rsid w:val="00CF6C14"/>
    <w:rsid w:val="00CF6D27"/>
    <w:rsid w:val="00CF6D8A"/>
    <w:rsid w:val="00CF6F91"/>
    <w:rsid w:val="00CF7014"/>
    <w:rsid w:val="00CF70DB"/>
    <w:rsid w:val="00CF7103"/>
    <w:rsid w:val="00CF7125"/>
    <w:rsid w:val="00CF71B4"/>
    <w:rsid w:val="00CF71C3"/>
    <w:rsid w:val="00CF71D6"/>
    <w:rsid w:val="00CF730E"/>
    <w:rsid w:val="00CF7423"/>
    <w:rsid w:val="00CF7565"/>
    <w:rsid w:val="00CF75CC"/>
    <w:rsid w:val="00CF76D3"/>
    <w:rsid w:val="00CF775D"/>
    <w:rsid w:val="00CF786C"/>
    <w:rsid w:val="00CF78D3"/>
    <w:rsid w:val="00CF7A0C"/>
    <w:rsid w:val="00CF7AA8"/>
    <w:rsid w:val="00CF7AC2"/>
    <w:rsid w:val="00CF7B43"/>
    <w:rsid w:val="00CF7BB7"/>
    <w:rsid w:val="00CF7BD3"/>
    <w:rsid w:val="00CF7C49"/>
    <w:rsid w:val="00CF7D91"/>
    <w:rsid w:val="00CF7E0A"/>
    <w:rsid w:val="00CF7E1D"/>
    <w:rsid w:val="00CF7ECA"/>
    <w:rsid w:val="00CF7EFE"/>
    <w:rsid w:val="00CF7FE9"/>
    <w:rsid w:val="00D00012"/>
    <w:rsid w:val="00D0002B"/>
    <w:rsid w:val="00D00126"/>
    <w:rsid w:val="00D00132"/>
    <w:rsid w:val="00D00137"/>
    <w:rsid w:val="00D001D4"/>
    <w:rsid w:val="00D00231"/>
    <w:rsid w:val="00D0023C"/>
    <w:rsid w:val="00D003FE"/>
    <w:rsid w:val="00D004E8"/>
    <w:rsid w:val="00D007D9"/>
    <w:rsid w:val="00D007DA"/>
    <w:rsid w:val="00D008E6"/>
    <w:rsid w:val="00D00925"/>
    <w:rsid w:val="00D00A92"/>
    <w:rsid w:val="00D00B54"/>
    <w:rsid w:val="00D00B75"/>
    <w:rsid w:val="00D00D96"/>
    <w:rsid w:val="00D00ECA"/>
    <w:rsid w:val="00D00F75"/>
    <w:rsid w:val="00D010C5"/>
    <w:rsid w:val="00D01232"/>
    <w:rsid w:val="00D01264"/>
    <w:rsid w:val="00D01281"/>
    <w:rsid w:val="00D012B5"/>
    <w:rsid w:val="00D0135E"/>
    <w:rsid w:val="00D014FE"/>
    <w:rsid w:val="00D01626"/>
    <w:rsid w:val="00D017AB"/>
    <w:rsid w:val="00D017DF"/>
    <w:rsid w:val="00D018D4"/>
    <w:rsid w:val="00D018DF"/>
    <w:rsid w:val="00D0190E"/>
    <w:rsid w:val="00D0192A"/>
    <w:rsid w:val="00D0194E"/>
    <w:rsid w:val="00D0195A"/>
    <w:rsid w:val="00D019A8"/>
    <w:rsid w:val="00D019B6"/>
    <w:rsid w:val="00D01A3C"/>
    <w:rsid w:val="00D01AD4"/>
    <w:rsid w:val="00D01B7F"/>
    <w:rsid w:val="00D01BCD"/>
    <w:rsid w:val="00D01D56"/>
    <w:rsid w:val="00D01E07"/>
    <w:rsid w:val="00D01F48"/>
    <w:rsid w:val="00D01F4B"/>
    <w:rsid w:val="00D01F9A"/>
    <w:rsid w:val="00D01FD0"/>
    <w:rsid w:val="00D022DD"/>
    <w:rsid w:val="00D022ED"/>
    <w:rsid w:val="00D02314"/>
    <w:rsid w:val="00D02370"/>
    <w:rsid w:val="00D02425"/>
    <w:rsid w:val="00D0251F"/>
    <w:rsid w:val="00D02667"/>
    <w:rsid w:val="00D0270C"/>
    <w:rsid w:val="00D027E9"/>
    <w:rsid w:val="00D0288C"/>
    <w:rsid w:val="00D02956"/>
    <w:rsid w:val="00D02A22"/>
    <w:rsid w:val="00D02BCF"/>
    <w:rsid w:val="00D02BEA"/>
    <w:rsid w:val="00D02F5F"/>
    <w:rsid w:val="00D0308C"/>
    <w:rsid w:val="00D030CE"/>
    <w:rsid w:val="00D03190"/>
    <w:rsid w:val="00D0323F"/>
    <w:rsid w:val="00D03245"/>
    <w:rsid w:val="00D0328F"/>
    <w:rsid w:val="00D032BF"/>
    <w:rsid w:val="00D03322"/>
    <w:rsid w:val="00D0345F"/>
    <w:rsid w:val="00D03472"/>
    <w:rsid w:val="00D034B4"/>
    <w:rsid w:val="00D03568"/>
    <w:rsid w:val="00D03583"/>
    <w:rsid w:val="00D0388D"/>
    <w:rsid w:val="00D0392D"/>
    <w:rsid w:val="00D03B51"/>
    <w:rsid w:val="00D03D34"/>
    <w:rsid w:val="00D03DE5"/>
    <w:rsid w:val="00D03FFA"/>
    <w:rsid w:val="00D0408D"/>
    <w:rsid w:val="00D0409E"/>
    <w:rsid w:val="00D0415B"/>
    <w:rsid w:val="00D04225"/>
    <w:rsid w:val="00D044AC"/>
    <w:rsid w:val="00D044BF"/>
    <w:rsid w:val="00D045F3"/>
    <w:rsid w:val="00D0470C"/>
    <w:rsid w:val="00D0476E"/>
    <w:rsid w:val="00D04A96"/>
    <w:rsid w:val="00D04C47"/>
    <w:rsid w:val="00D04D92"/>
    <w:rsid w:val="00D04E0F"/>
    <w:rsid w:val="00D04E7F"/>
    <w:rsid w:val="00D04FCC"/>
    <w:rsid w:val="00D05057"/>
    <w:rsid w:val="00D051D0"/>
    <w:rsid w:val="00D0531D"/>
    <w:rsid w:val="00D05460"/>
    <w:rsid w:val="00D054C7"/>
    <w:rsid w:val="00D0562A"/>
    <w:rsid w:val="00D0572D"/>
    <w:rsid w:val="00D05773"/>
    <w:rsid w:val="00D057D3"/>
    <w:rsid w:val="00D0582B"/>
    <w:rsid w:val="00D05B48"/>
    <w:rsid w:val="00D05B94"/>
    <w:rsid w:val="00D05D41"/>
    <w:rsid w:val="00D05D55"/>
    <w:rsid w:val="00D05DFE"/>
    <w:rsid w:val="00D05E28"/>
    <w:rsid w:val="00D05ECB"/>
    <w:rsid w:val="00D05F77"/>
    <w:rsid w:val="00D0606C"/>
    <w:rsid w:val="00D060A8"/>
    <w:rsid w:val="00D061FE"/>
    <w:rsid w:val="00D0622D"/>
    <w:rsid w:val="00D06277"/>
    <w:rsid w:val="00D062D5"/>
    <w:rsid w:val="00D064FF"/>
    <w:rsid w:val="00D06508"/>
    <w:rsid w:val="00D066C9"/>
    <w:rsid w:val="00D0675F"/>
    <w:rsid w:val="00D06871"/>
    <w:rsid w:val="00D0689F"/>
    <w:rsid w:val="00D068A1"/>
    <w:rsid w:val="00D069B7"/>
    <w:rsid w:val="00D069CF"/>
    <w:rsid w:val="00D06A2A"/>
    <w:rsid w:val="00D06BA8"/>
    <w:rsid w:val="00D06BB8"/>
    <w:rsid w:val="00D06CEF"/>
    <w:rsid w:val="00D06DF2"/>
    <w:rsid w:val="00D06E2F"/>
    <w:rsid w:val="00D06E94"/>
    <w:rsid w:val="00D06FCB"/>
    <w:rsid w:val="00D07055"/>
    <w:rsid w:val="00D0718C"/>
    <w:rsid w:val="00D071B3"/>
    <w:rsid w:val="00D072F0"/>
    <w:rsid w:val="00D0738E"/>
    <w:rsid w:val="00D074F6"/>
    <w:rsid w:val="00D075AF"/>
    <w:rsid w:val="00D0767B"/>
    <w:rsid w:val="00D07686"/>
    <w:rsid w:val="00D077DE"/>
    <w:rsid w:val="00D079B2"/>
    <w:rsid w:val="00D07A09"/>
    <w:rsid w:val="00D07B3F"/>
    <w:rsid w:val="00D07CBD"/>
    <w:rsid w:val="00D07CDF"/>
    <w:rsid w:val="00D07D19"/>
    <w:rsid w:val="00D07D36"/>
    <w:rsid w:val="00D07D60"/>
    <w:rsid w:val="00D07DA5"/>
    <w:rsid w:val="00D100F0"/>
    <w:rsid w:val="00D101F9"/>
    <w:rsid w:val="00D10269"/>
    <w:rsid w:val="00D1038D"/>
    <w:rsid w:val="00D103F1"/>
    <w:rsid w:val="00D1043E"/>
    <w:rsid w:val="00D1056E"/>
    <w:rsid w:val="00D105FA"/>
    <w:rsid w:val="00D106E3"/>
    <w:rsid w:val="00D10707"/>
    <w:rsid w:val="00D10727"/>
    <w:rsid w:val="00D10C1B"/>
    <w:rsid w:val="00D10C1E"/>
    <w:rsid w:val="00D10C60"/>
    <w:rsid w:val="00D10DA0"/>
    <w:rsid w:val="00D11055"/>
    <w:rsid w:val="00D113A5"/>
    <w:rsid w:val="00D11494"/>
    <w:rsid w:val="00D115A4"/>
    <w:rsid w:val="00D116C5"/>
    <w:rsid w:val="00D116F3"/>
    <w:rsid w:val="00D117C7"/>
    <w:rsid w:val="00D117FB"/>
    <w:rsid w:val="00D1181F"/>
    <w:rsid w:val="00D119FE"/>
    <w:rsid w:val="00D11B60"/>
    <w:rsid w:val="00D11CA5"/>
    <w:rsid w:val="00D11E1A"/>
    <w:rsid w:val="00D11EA0"/>
    <w:rsid w:val="00D11EC8"/>
    <w:rsid w:val="00D11FC9"/>
    <w:rsid w:val="00D12024"/>
    <w:rsid w:val="00D1208B"/>
    <w:rsid w:val="00D1209A"/>
    <w:rsid w:val="00D121CB"/>
    <w:rsid w:val="00D121D9"/>
    <w:rsid w:val="00D121DD"/>
    <w:rsid w:val="00D12230"/>
    <w:rsid w:val="00D12318"/>
    <w:rsid w:val="00D123FD"/>
    <w:rsid w:val="00D1245F"/>
    <w:rsid w:val="00D1250A"/>
    <w:rsid w:val="00D12525"/>
    <w:rsid w:val="00D12607"/>
    <w:rsid w:val="00D12655"/>
    <w:rsid w:val="00D126CD"/>
    <w:rsid w:val="00D1283E"/>
    <w:rsid w:val="00D128C3"/>
    <w:rsid w:val="00D1290C"/>
    <w:rsid w:val="00D129ED"/>
    <w:rsid w:val="00D12A00"/>
    <w:rsid w:val="00D12B23"/>
    <w:rsid w:val="00D12B25"/>
    <w:rsid w:val="00D12E90"/>
    <w:rsid w:val="00D12EF9"/>
    <w:rsid w:val="00D12F87"/>
    <w:rsid w:val="00D12FB0"/>
    <w:rsid w:val="00D13042"/>
    <w:rsid w:val="00D13338"/>
    <w:rsid w:val="00D1335E"/>
    <w:rsid w:val="00D133BC"/>
    <w:rsid w:val="00D13417"/>
    <w:rsid w:val="00D135C1"/>
    <w:rsid w:val="00D13636"/>
    <w:rsid w:val="00D1376C"/>
    <w:rsid w:val="00D138C1"/>
    <w:rsid w:val="00D13A5B"/>
    <w:rsid w:val="00D13AAB"/>
    <w:rsid w:val="00D13ADA"/>
    <w:rsid w:val="00D13C45"/>
    <w:rsid w:val="00D13C7D"/>
    <w:rsid w:val="00D13CFA"/>
    <w:rsid w:val="00D13DDC"/>
    <w:rsid w:val="00D13DDF"/>
    <w:rsid w:val="00D13E77"/>
    <w:rsid w:val="00D13ECD"/>
    <w:rsid w:val="00D13FF5"/>
    <w:rsid w:val="00D14073"/>
    <w:rsid w:val="00D14075"/>
    <w:rsid w:val="00D14264"/>
    <w:rsid w:val="00D142F9"/>
    <w:rsid w:val="00D143B2"/>
    <w:rsid w:val="00D143D4"/>
    <w:rsid w:val="00D1444A"/>
    <w:rsid w:val="00D14510"/>
    <w:rsid w:val="00D14555"/>
    <w:rsid w:val="00D145E6"/>
    <w:rsid w:val="00D14947"/>
    <w:rsid w:val="00D14987"/>
    <w:rsid w:val="00D149D1"/>
    <w:rsid w:val="00D149E5"/>
    <w:rsid w:val="00D14B93"/>
    <w:rsid w:val="00D14E42"/>
    <w:rsid w:val="00D150DC"/>
    <w:rsid w:val="00D1512F"/>
    <w:rsid w:val="00D15136"/>
    <w:rsid w:val="00D15357"/>
    <w:rsid w:val="00D15678"/>
    <w:rsid w:val="00D156D1"/>
    <w:rsid w:val="00D157EB"/>
    <w:rsid w:val="00D1584E"/>
    <w:rsid w:val="00D158C1"/>
    <w:rsid w:val="00D15C26"/>
    <w:rsid w:val="00D15CDF"/>
    <w:rsid w:val="00D15D46"/>
    <w:rsid w:val="00D15D79"/>
    <w:rsid w:val="00D15D8E"/>
    <w:rsid w:val="00D15EC2"/>
    <w:rsid w:val="00D15FF8"/>
    <w:rsid w:val="00D16070"/>
    <w:rsid w:val="00D160B7"/>
    <w:rsid w:val="00D16111"/>
    <w:rsid w:val="00D16150"/>
    <w:rsid w:val="00D16272"/>
    <w:rsid w:val="00D163AE"/>
    <w:rsid w:val="00D16565"/>
    <w:rsid w:val="00D165B6"/>
    <w:rsid w:val="00D165D6"/>
    <w:rsid w:val="00D166E5"/>
    <w:rsid w:val="00D16734"/>
    <w:rsid w:val="00D16801"/>
    <w:rsid w:val="00D16856"/>
    <w:rsid w:val="00D169DB"/>
    <w:rsid w:val="00D16A55"/>
    <w:rsid w:val="00D16B25"/>
    <w:rsid w:val="00D16B56"/>
    <w:rsid w:val="00D16D08"/>
    <w:rsid w:val="00D16E62"/>
    <w:rsid w:val="00D17043"/>
    <w:rsid w:val="00D1709B"/>
    <w:rsid w:val="00D170E7"/>
    <w:rsid w:val="00D17135"/>
    <w:rsid w:val="00D171FD"/>
    <w:rsid w:val="00D17224"/>
    <w:rsid w:val="00D17252"/>
    <w:rsid w:val="00D17481"/>
    <w:rsid w:val="00D17674"/>
    <w:rsid w:val="00D176F5"/>
    <w:rsid w:val="00D176FB"/>
    <w:rsid w:val="00D177AD"/>
    <w:rsid w:val="00D17814"/>
    <w:rsid w:val="00D17934"/>
    <w:rsid w:val="00D17979"/>
    <w:rsid w:val="00D17D09"/>
    <w:rsid w:val="00D17D3B"/>
    <w:rsid w:val="00D17E48"/>
    <w:rsid w:val="00D17FE4"/>
    <w:rsid w:val="00D20056"/>
    <w:rsid w:val="00D203E4"/>
    <w:rsid w:val="00D2054B"/>
    <w:rsid w:val="00D2056C"/>
    <w:rsid w:val="00D20612"/>
    <w:rsid w:val="00D20678"/>
    <w:rsid w:val="00D2085A"/>
    <w:rsid w:val="00D20943"/>
    <w:rsid w:val="00D2096A"/>
    <w:rsid w:val="00D20975"/>
    <w:rsid w:val="00D209C6"/>
    <w:rsid w:val="00D20A07"/>
    <w:rsid w:val="00D20B82"/>
    <w:rsid w:val="00D20C20"/>
    <w:rsid w:val="00D20DFB"/>
    <w:rsid w:val="00D20E32"/>
    <w:rsid w:val="00D20E4A"/>
    <w:rsid w:val="00D20F7D"/>
    <w:rsid w:val="00D21110"/>
    <w:rsid w:val="00D21144"/>
    <w:rsid w:val="00D211A5"/>
    <w:rsid w:val="00D21284"/>
    <w:rsid w:val="00D2132A"/>
    <w:rsid w:val="00D213A3"/>
    <w:rsid w:val="00D21451"/>
    <w:rsid w:val="00D2159D"/>
    <w:rsid w:val="00D215D8"/>
    <w:rsid w:val="00D215ED"/>
    <w:rsid w:val="00D216DF"/>
    <w:rsid w:val="00D2176E"/>
    <w:rsid w:val="00D21918"/>
    <w:rsid w:val="00D219B7"/>
    <w:rsid w:val="00D21B6A"/>
    <w:rsid w:val="00D21B8E"/>
    <w:rsid w:val="00D21C3C"/>
    <w:rsid w:val="00D21CBB"/>
    <w:rsid w:val="00D21DF9"/>
    <w:rsid w:val="00D21E11"/>
    <w:rsid w:val="00D21F89"/>
    <w:rsid w:val="00D22067"/>
    <w:rsid w:val="00D22210"/>
    <w:rsid w:val="00D222D9"/>
    <w:rsid w:val="00D2231A"/>
    <w:rsid w:val="00D223BC"/>
    <w:rsid w:val="00D2240B"/>
    <w:rsid w:val="00D2243E"/>
    <w:rsid w:val="00D225A1"/>
    <w:rsid w:val="00D22646"/>
    <w:rsid w:val="00D226B5"/>
    <w:rsid w:val="00D228A9"/>
    <w:rsid w:val="00D22A04"/>
    <w:rsid w:val="00D22BB7"/>
    <w:rsid w:val="00D22BF9"/>
    <w:rsid w:val="00D22C40"/>
    <w:rsid w:val="00D22C86"/>
    <w:rsid w:val="00D22CFC"/>
    <w:rsid w:val="00D22DD8"/>
    <w:rsid w:val="00D22F90"/>
    <w:rsid w:val="00D23130"/>
    <w:rsid w:val="00D23318"/>
    <w:rsid w:val="00D233D3"/>
    <w:rsid w:val="00D2353A"/>
    <w:rsid w:val="00D236EE"/>
    <w:rsid w:val="00D23767"/>
    <w:rsid w:val="00D2379E"/>
    <w:rsid w:val="00D239FA"/>
    <w:rsid w:val="00D23AB6"/>
    <w:rsid w:val="00D23D15"/>
    <w:rsid w:val="00D23D71"/>
    <w:rsid w:val="00D23DAA"/>
    <w:rsid w:val="00D23E52"/>
    <w:rsid w:val="00D23F59"/>
    <w:rsid w:val="00D2402D"/>
    <w:rsid w:val="00D242AF"/>
    <w:rsid w:val="00D24325"/>
    <w:rsid w:val="00D243B5"/>
    <w:rsid w:val="00D243C5"/>
    <w:rsid w:val="00D24587"/>
    <w:rsid w:val="00D2475E"/>
    <w:rsid w:val="00D24778"/>
    <w:rsid w:val="00D24884"/>
    <w:rsid w:val="00D248D5"/>
    <w:rsid w:val="00D24974"/>
    <w:rsid w:val="00D249D3"/>
    <w:rsid w:val="00D24A92"/>
    <w:rsid w:val="00D24AA6"/>
    <w:rsid w:val="00D24B23"/>
    <w:rsid w:val="00D24B3B"/>
    <w:rsid w:val="00D24B41"/>
    <w:rsid w:val="00D24C31"/>
    <w:rsid w:val="00D24CEE"/>
    <w:rsid w:val="00D24DBD"/>
    <w:rsid w:val="00D24DD7"/>
    <w:rsid w:val="00D24E50"/>
    <w:rsid w:val="00D24F07"/>
    <w:rsid w:val="00D24FC1"/>
    <w:rsid w:val="00D25136"/>
    <w:rsid w:val="00D25242"/>
    <w:rsid w:val="00D2527F"/>
    <w:rsid w:val="00D2538B"/>
    <w:rsid w:val="00D25426"/>
    <w:rsid w:val="00D25467"/>
    <w:rsid w:val="00D255FD"/>
    <w:rsid w:val="00D2565C"/>
    <w:rsid w:val="00D25774"/>
    <w:rsid w:val="00D257BA"/>
    <w:rsid w:val="00D257FF"/>
    <w:rsid w:val="00D258A7"/>
    <w:rsid w:val="00D2590F"/>
    <w:rsid w:val="00D25961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240"/>
    <w:rsid w:val="00D26274"/>
    <w:rsid w:val="00D2632C"/>
    <w:rsid w:val="00D26339"/>
    <w:rsid w:val="00D26666"/>
    <w:rsid w:val="00D2668F"/>
    <w:rsid w:val="00D26718"/>
    <w:rsid w:val="00D26782"/>
    <w:rsid w:val="00D268BF"/>
    <w:rsid w:val="00D268CE"/>
    <w:rsid w:val="00D26908"/>
    <w:rsid w:val="00D26956"/>
    <w:rsid w:val="00D26A8B"/>
    <w:rsid w:val="00D26ACA"/>
    <w:rsid w:val="00D26CB6"/>
    <w:rsid w:val="00D26DCF"/>
    <w:rsid w:val="00D26E86"/>
    <w:rsid w:val="00D26EE7"/>
    <w:rsid w:val="00D26FBF"/>
    <w:rsid w:val="00D2702D"/>
    <w:rsid w:val="00D270BE"/>
    <w:rsid w:val="00D2723E"/>
    <w:rsid w:val="00D27242"/>
    <w:rsid w:val="00D27269"/>
    <w:rsid w:val="00D272A5"/>
    <w:rsid w:val="00D275DD"/>
    <w:rsid w:val="00D27759"/>
    <w:rsid w:val="00D2775B"/>
    <w:rsid w:val="00D277B4"/>
    <w:rsid w:val="00D277ED"/>
    <w:rsid w:val="00D2786F"/>
    <w:rsid w:val="00D2787A"/>
    <w:rsid w:val="00D279A5"/>
    <w:rsid w:val="00D27B5A"/>
    <w:rsid w:val="00D27C83"/>
    <w:rsid w:val="00D27E52"/>
    <w:rsid w:val="00D30201"/>
    <w:rsid w:val="00D30273"/>
    <w:rsid w:val="00D30521"/>
    <w:rsid w:val="00D30546"/>
    <w:rsid w:val="00D30554"/>
    <w:rsid w:val="00D30651"/>
    <w:rsid w:val="00D3067E"/>
    <w:rsid w:val="00D30740"/>
    <w:rsid w:val="00D30B37"/>
    <w:rsid w:val="00D30B3F"/>
    <w:rsid w:val="00D30D28"/>
    <w:rsid w:val="00D30D87"/>
    <w:rsid w:val="00D30DA3"/>
    <w:rsid w:val="00D30DA9"/>
    <w:rsid w:val="00D30DCD"/>
    <w:rsid w:val="00D30E2C"/>
    <w:rsid w:val="00D30FF8"/>
    <w:rsid w:val="00D3100E"/>
    <w:rsid w:val="00D3115D"/>
    <w:rsid w:val="00D312F8"/>
    <w:rsid w:val="00D31465"/>
    <w:rsid w:val="00D31678"/>
    <w:rsid w:val="00D3171E"/>
    <w:rsid w:val="00D3175F"/>
    <w:rsid w:val="00D3177C"/>
    <w:rsid w:val="00D317FC"/>
    <w:rsid w:val="00D318DC"/>
    <w:rsid w:val="00D31A4E"/>
    <w:rsid w:val="00D31B01"/>
    <w:rsid w:val="00D31BA3"/>
    <w:rsid w:val="00D31C8B"/>
    <w:rsid w:val="00D31D48"/>
    <w:rsid w:val="00D31DC2"/>
    <w:rsid w:val="00D31EC4"/>
    <w:rsid w:val="00D32086"/>
    <w:rsid w:val="00D32118"/>
    <w:rsid w:val="00D3211E"/>
    <w:rsid w:val="00D3213F"/>
    <w:rsid w:val="00D3224B"/>
    <w:rsid w:val="00D3226A"/>
    <w:rsid w:val="00D32275"/>
    <w:rsid w:val="00D32339"/>
    <w:rsid w:val="00D323E8"/>
    <w:rsid w:val="00D3245B"/>
    <w:rsid w:val="00D3250B"/>
    <w:rsid w:val="00D32589"/>
    <w:rsid w:val="00D32664"/>
    <w:rsid w:val="00D326DF"/>
    <w:rsid w:val="00D3275D"/>
    <w:rsid w:val="00D327A4"/>
    <w:rsid w:val="00D32AE8"/>
    <w:rsid w:val="00D32B45"/>
    <w:rsid w:val="00D32C4C"/>
    <w:rsid w:val="00D32C74"/>
    <w:rsid w:val="00D32DDF"/>
    <w:rsid w:val="00D32E53"/>
    <w:rsid w:val="00D32E68"/>
    <w:rsid w:val="00D32EDA"/>
    <w:rsid w:val="00D32EE2"/>
    <w:rsid w:val="00D332CA"/>
    <w:rsid w:val="00D333DD"/>
    <w:rsid w:val="00D33425"/>
    <w:rsid w:val="00D334F9"/>
    <w:rsid w:val="00D33629"/>
    <w:rsid w:val="00D3369B"/>
    <w:rsid w:val="00D3371E"/>
    <w:rsid w:val="00D3378D"/>
    <w:rsid w:val="00D33951"/>
    <w:rsid w:val="00D33B3F"/>
    <w:rsid w:val="00D33C59"/>
    <w:rsid w:val="00D33CDC"/>
    <w:rsid w:val="00D33F43"/>
    <w:rsid w:val="00D340C9"/>
    <w:rsid w:val="00D3440B"/>
    <w:rsid w:val="00D34472"/>
    <w:rsid w:val="00D3467E"/>
    <w:rsid w:val="00D347CF"/>
    <w:rsid w:val="00D34991"/>
    <w:rsid w:val="00D349EE"/>
    <w:rsid w:val="00D34ADB"/>
    <w:rsid w:val="00D34B24"/>
    <w:rsid w:val="00D34B8A"/>
    <w:rsid w:val="00D34B93"/>
    <w:rsid w:val="00D34D6D"/>
    <w:rsid w:val="00D34D74"/>
    <w:rsid w:val="00D34F06"/>
    <w:rsid w:val="00D35066"/>
    <w:rsid w:val="00D350F7"/>
    <w:rsid w:val="00D35185"/>
    <w:rsid w:val="00D35186"/>
    <w:rsid w:val="00D3538D"/>
    <w:rsid w:val="00D35472"/>
    <w:rsid w:val="00D357A3"/>
    <w:rsid w:val="00D357EC"/>
    <w:rsid w:val="00D3591E"/>
    <w:rsid w:val="00D35AE6"/>
    <w:rsid w:val="00D35B7F"/>
    <w:rsid w:val="00D35CF0"/>
    <w:rsid w:val="00D35D73"/>
    <w:rsid w:val="00D35FCA"/>
    <w:rsid w:val="00D35FE3"/>
    <w:rsid w:val="00D36046"/>
    <w:rsid w:val="00D360A7"/>
    <w:rsid w:val="00D360BC"/>
    <w:rsid w:val="00D36130"/>
    <w:rsid w:val="00D36410"/>
    <w:rsid w:val="00D36489"/>
    <w:rsid w:val="00D364D1"/>
    <w:rsid w:val="00D3653A"/>
    <w:rsid w:val="00D365EF"/>
    <w:rsid w:val="00D368BC"/>
    <w:rsid w:val="00D36B18"/>
    <w:rsid w:val="00D36C1C"/>
    <w:rsid w:val="00D36CAC"/>
    <w:rsid w:val="00D36CFD"/>
    <w:rsid w:val="00D36DA7"/>
    <w:rsid w:val="00D36F68"/>
    <w:rsid w:val="00D36F6E"/>
    <w:rsid w:val="00D36F73"/>
    <w:rsid w:val="00D370E5"/>
    <w:rsid w:val="00D37346"/>
    <w:rsid w:val="00D37384"/>
    <w:rsid w:val="00D3738A"/>
    <w:rsid w:val="00D373E5"/>
    <w:rsid w:val="00D37483"/>
    <w:rsid w:val="00D37501"/>
    <w:rsid w:val="00D37782"/>
    <w:rsid w:val="00D377CF"/>
    <w:rsid w:val="00D37807"/>
    <w:rsid w:val="00D3791F"/>
    <w:rsid w:val="00D37944"/>
    <w:rsid w:val="00D3798B"/>
    <w:rsid w:val="00D37A1C"/>
    <w:rsid w:val="00D37B6F"/>
    <w:rsid w:val="00D37B74"/>
    <w:rsid w:val="00D37B86"/>
    <w:rsid w:val="00D37C4E"/>
    <w:rsid w:val="00D37C72"/>
    <w:rsid w:val="00D37D0D"/>
    <w:rsid w:val="00D37D60"/>
    <w:rsid w:val="00D37DEE"/>
    <w:rsid w:val="00D37DF5"/>
    <w:rsid w:val="00D37E26"/>
    <w:rsid w:val="00D37E9B"/>
    <w:rsid w:val="00D40147"/>
    <w:rsid w:val="00D40167"/>
    <w:rsid w:val="00D401A1"/>
    <w:rsid w:val="00D40349"/>
    <w:rsid w:val="00D404A3"/>
    <w:rsid w:val="00D405C2"/>
    <w:rsid w:val="00D405F4"/>
    <w:rsid w:val="00D406ED"/>
    <w:rsid w:val="00D40776"/>
    <w:rsid w:val="00D407FD"/>
    <w:rsid w:val="00D4083E"/>
    <w:rsid w:val="00D40849"/>
    <w:rsid w:val="00D408C1"/>
    <w:rsid w:val="00D40910"/>
    <w:rsid w:val="00D40921"/>
    <w:rsid w:val="00D40A3B"/>
    <w:rsid w:val="00D40C59"/>
    <w:rsid w:val="00D40C5A"/>
    <w:rsid w:val="00D40CFA"/>
    <w:rsid w:val="00D40CFD"/>
    <w:rsid w:val="00D40D75"/>
    <w:rsid w:val="00D40D87"/>
    <w:rsid w:val="00D40F02"/>
    <w:rsid w:val="00D40F67"/>
    <w:rsid w:val="00D40FD1"/>
    <w:rsid w:val="00D4100A"/>
    <w:rsid w:val="00D41042"/>
    <w:rsid w:val="00D41058"/>
    <w:rsid w:val="00D413CA"/>
    <w:rsid w:val="00D41418"/>
    <w:rsid w:val="00D41527"/>
    <w:rsid w:val="00D41638"/>
    <w:rsid w:val="00D4167E"/>
    <w:rsid w:val="00D418C4"/>
    <w:rsid w:val="00D4190B"/>
    <w:rsid w:val="00D41992"/>
    <w:rsid w:val="00D419E2"/>
    <w:rsid w:val="00D41BFF"/>
    <w:rsid w:val="00D41C88"/>
    <w:rsid w:val="00D41D0F"/>
    <w:rsid w:val="00D41D59"/>
    <w:rsid w:val="00D41E34"/>
    <w:rsid w:val="00D41EC5"/>
    <w:rsid w:val="00D41F68"/>
    <w:rsid w:val="00D4227E"/>
    <w:rsid w:val="00D422DF"/>
    <w:rsid w:val="00D422EE"/>
    <w:rsid w:val="00D425E2"/>
    <w:rsid w:val="00D425F3"/>
    <w:rsid w:val="00D426B8"/>
    <w:rsid w:val="00D426C7"/>
    <w:rsid w:val="00D427A7"/>
    <w:rsid w:val="00D427CF"/>
    <w:rsid w:val="00D42825"/>
    <w:rsid w:val="00D42985"/>
    <w:rsid w:val="00D42A16"/>
    <w:rsid w:val="00D42DDD"/>
    <w:rsid w:val="00D42EAA"/>
    <w:rsid w:val="00D42EE9"/>
    <w:rsid w:val="00D42F77"/>
    <w:rsid w:val="00D430A3"/>
    <w:rsid w:val="00D4314A"/>
    <w:rsid w:val="00D43192"/>
    <w:rsid w:val="00D43204"/>
    <w:rsid w:val="00D4329C"/>
    <w:rsid w:val="00D432AB"/>
    <w:rsid w:val="00D4332C"/>
    <w:rsid w:val="00D433A1"/>
    <w:rsid w:val="00D43548"/>
    <w:rsid w:val="00D4384B"/>
    <w:rsid w:val="00D438A0"/>
    <w:rsid w:val="00D43972"/>
    <w:rsid w:val="00D439FF"/>
    <w:rsid w:val="00D43BE4"/>
    <w:rsid w:val="00D43BF3"/>
    <w:rsid w:val="00D43D85"/>
    <w:rsid w:val="00D43DB7"/>
    <w:rsid w:val="00D43DCD"/>
    <w:rsid w:val="00D43DD0"/>
    <w:rsid w:val="00D43F2E"/>
    <w:rsid w:val="00D43F72"/>
    <w:rsid w:val="00D44016"/>
    <w:rsid w:val="00D440F3"/>
    <w:rsid w:val="00D4413F"/>
    <w:rsid w:val="00D441E6"/>
    <w:rsid w:val="00D44225"/>
    <w:rsid w:val="00D44261"/>
    <w:rsid w:val="00D44274"/>
    <w:rsid w:val="00D442F8"/>
    <w:rsid w:val="00D444A2"/>
    <w:rsid w:val="00D444A8"/>
    <w:rsid w:val="00D44601"/>
    <w:rsid w:val="00D4482D"/>
    <w:rsid w:val="00D44AD8"/>
    <w:rsid w:val="00D44BF1"/>
    <w:rsid w:val="00D44C56"/>
    <w:rsid w:val="00D44E3D"/>
    <w:rsid w:val="00D44F20"/>
    <w:rsid w:val="00D44F42"/>
    <w:rsid w:val="00D44FB3"/>
    <w:rsid w:val="00D450D2"/>
    <w:rsid w:val="00D45104"/>
    <w:rsid w:val="00D45179"/>
    <w:rsid w:val="00D451FC"/>
    <w:rsid w:val="00D45248"/>
    <w:rsid w:val="00D4529D"/>
    <w:rsid w:val="00D4534E"/>
    <w:rsid w:val="00D453AD"/>
    <w:rsid w:val="00D453CC"/>
    <w:rsid w:val="00D453F8"/>
    <w:rsid w:val="00D45400"/>
    <w:rsid w:val="00D45452"/>
    <w:rsid w:val="00D4564B"/>
    <w:rsid w:val="00D4578B"/>
    <w:rsid w:val="00D457BE"/>
    <w:rsid w:val="00D457D7"/>
    <w:rsid w:val="00D458DB"/>
    <w:rsid w:val="00D45942"/>
    <w:rsid w:val="00D45AD4"/>
    <w:rsid w:val="00D45C42"/>
    <w:rsid w:val="00D45CE1"/>
    <w:rsid w:val="00D45E07"/>
    <w:rsid w:val="00D45E48"/>
    <w:rsid w:val="00D45ED0"/>
    <w:rsid w:val="00D45F7D"/>
    <w:rsid w:val="00D460B6"/>
    <w:rsid w:val="00D460BF"/>
    <w:rsid w:val="00D460F4"/>
    <w:rsid w:val="00D461CF"/>
    <w:rsid w:val="00D46223"/>
    <w:rsid w:val="00D464E0"/>
    <w:rsid w:val="00D46539"/>
    <w:rsid w:val="00D46546"/>
    <w:rsid w:val="00D466A1"/>
    <w:rsid w:val="00D466A2"/>
    <w:rsid w:val="00D466BF"/>
    <w:rsid w:val="00D46BE9"/>
    <w:rsid w:val="00D46C43"/>
    <w:rsid w:val="00D46CD5"/>
    <w:rsid w:val="00D46D06"/>
    <w:rsid w:val="00D46D72"/>
    <w:rsid w:val="00D46D80"/>
    <w:rsid w:val="00D46DF4"/>
    <w:rsid w:val="00D46E68"/>
    <w:rsid w:val="00D46EEC"/>
    <w:rsid w:val="00D4722E"/>
    <w:rsid w:val="00D47340"/>
    <w:rsid w:val="00D47418"/>
    <w:rsid w:val="00D47479"/>
    <w:rsid w:val="00D474AD"/>
    <w:rsid w:val="00D47542"/>
    <w:rsid w:val="00D47626"/>
    <w:rsid w:val="00D4768A"/>
    <w:rsid w:val="00D47730"/>
    <w:rsid w:val="00D47807"/>
    <w:rsid w:val="00D478B2"/>
    <w:rsid w:val="00D47A9A"/>
    <w:rsid w:val="00D47B54"/>
    <w:rsid w:val="00D47E49"/>
    <w:rsid w:val="00D47EB2"/>
    <w:rsid w:val="00D47FE8"/>
    <w:rsid w:val="00D50000"/>
    <w:rsid w:val="00D5016B"/>
    <w:rsid w:val="00D501F0"/>
    <w:rsid w:val="00D50384"/>
    <w:rsid w:val="00D50456"/>
    <w:rsid w:val="00D50458"/>
    <w:rsid w:val="00D5049A"/>
    <w:rsid w:val="00D50636"/>
    <w:rsid w:val="00D5067A"/>
    <w:rsid w:val="00D50717"/>
    <w:rsid w:val="00D5092D"/>
    <w:rsid w:val="00D509A1"/>
    <w:rsid w:val="00D509B0"/>
    <w:rsid w:val="00D50A0B"/>
    <w:rsid w:val="00D50A6B"/>
    <w:rsid w:val="00D50D71"/>
    <w:rsid w:val="00D50D84"/>
    <w:rsid w:val="00D50F63"/>
    <w:rsid w:val="00D50F8A"/>
    <w:rsid w:val="00D51105"/>
    <w:rsid w:val="00D512AD"/>
    <w:rsid w:val="00D513D7"/>
    <w:rsid w:val="00D514C9"/>
    <w:rsid w:val="00D51503"/>
    <w:rsid w:val="00D5151C"/>
    <w:rsid w:val="00D515FE"/>
    <w:rsid w:val="00D51618"/>
    <w:rsid w:val="00D51846"/>
    <w:rsid w:val="00D5185B"/>
    <w:rsid w:val="00D51943"/>
    <w:rsid w:val="00D519CB"/>
    <w:rsid w:val="00D51A57"/>
    <w:rsid w:val="00D51AA2"/>
    <w:rsid w:val="00D51CF8"/>
    <w:rsid w:val="00D51D3D"/>
    <w:rsid w:val="00D51DA3"/>
    <w:rsid w:val="00D51E17"/>
    <w:rsid w:val="00D51E89"/>
    <w:rsid w:val="00D51FE5"/>
    <w:rsid w:val="00D52050"/>
    <w:rsid w:val="00D52108"/>
    <w:rsid w:val="00D52207"/>
    <w:rsid w:val="00D52369"/>
    <w:rsid w:val="00D52503"/>
    <w:rsid w:val="00D52560"/>
    <w:rsid w:val="00D52659"/>
    <w:rsid w:val="00D527B5"/>
    <w:rsid w:val="00D528E4"/>
    <w:rsid w:val="00D529D6"/>
    <w:rsid w:val="00D52A94"/>
    <w:rsid w:val="00D52AC6"/>
    <w:rsid w:val="00D52C41"/>
    <w:rsid w:val="00D52C6F"/>
    <w:rsid w:val="00D52E1C"/>
    <w:rsid w:val="00D52E91"/>
    <w:rsid w:val="00D52EE0"/>
    <w:rsid w:val="00D53082"/>
    <w:rsid w:val="00D530EA"/>
    <w:rsid w:val="00D531CD"/>
    <w:rsid w:val="00D535BD"/>
    <w:rsid w:val="00D53712"/>
    <w:rsid w:val="00D53776"/>
    <w:rsid w:val="00D5381D"/>
    <w:rsid w:val="00D538CF"/>
    <w:rsid w:val="00D5390C"/>
    <w:rsid w:val="00D539BF"/>
    <w:rsid w:val="00D53A81"/>
    <w:rsid w:val="00D53B7D"/>
    <w:rsid w:val="00D53C04"/>
    <w:rsid w:val="00D53C11"/>
    <w:rsid w:val="00D53D24"/>
    <w:rsid w:val="00D53DDC"/>
    <w:rsid w:val="00D54044"/>
    <w:rsid w:val="00D5418F"/>
    <w:rsid w:val="00D542F6"/>
    <w:rsid w:val="00D54360"/>
    <w:rsid w:val="00D5441C"/>
    <w:rsid w:val="00D546CF"/>
    <w:rsid w:val="00D5482A"/>
    <w:rsid w:val="00D5485D"/>
    <w:rsid w:val="00D549E7"/>
    <w:rsid w:val="00D54A4E"/>
    <w:rsid w:val="00D54AAD"/>
    <w:rsid w:val="00D54ADC"/>
    <w:rsid w:val="00D54AF9"/>
    <w:rsid w:val="00D54B53"/>
    <w:rsid w:val="00D54B73"/>
    <w:rsid w:val="00D54CFA"/>
    <w:rsid w:val="00D54DC1"/>
    <w:rsid w:val="00D54E9C"/>
    <w:rsid w:val="00D54EAE"/>
    <w:rsid w:val="00D54F80"/>
    <w:rsid w:val="00D54FFF"/>
    <w:rsid w:val="00D550E7"/>
    <w:rsid w:val="00D55262"/>
    <w:rsid w:val="00D55275"/>
    <w:rsid w:val="00D55314"/>
    <w:rsid w:val="00D553CF"/>
    <w:rsid w:val="00D55492"/>
    <w:rsid w:val="00D5549E"/>
    <w:rsid w:val="00D55556"/>
    <w:rsid w:val="00D55557"/>
    <w:rsid w:val="00D55635"/>
    <w:rsid w:val="00D55819"/>
    <w:rsid w:val="00D55870"/>
    <w:rsid w:val="00D55927"/>
    <w:rsid w:val="00D559DC"/>
    <w:rsid w:val="00D55A36"/>
    <w:rsid w:val="00D55A37"/>
    <w:rsid w:val="00D55A59"/>
    <w:rsid w:val="00D55A93"/>
    <w:rsid w:val="00D55AE1"/>
    <w:rsid w:val="00D55C16"/>
    <w:rsid w:val="00D55C2A"/>
    <w:rsid w:val="00D55C5F"/>
    <w:rsid w:val="00D55D00"/>
    <w:rsid w:val="00D55D4F"/>
    <w:rsid w:val="00D55F2F"/>
    <w:rsid w:val="00D56185"/>
    <w:rsid w:val="00D56240"/>
    <w:rsid w:val="00D562A8"/>
    <w:rsid w:val="00D564B2"/>
    <w:rsid w:val="00D564F7"/>
    <w:rsid w:val="00D56576"/>
    <w:rsid w:val="00D565B1"/>
    <w:rsid w:val="00D566A1"/>
    <w:rsid w:val="00D56703"/>
    <w:rsid w:val="00D5676F"/>
    <w:rsid w:val="00D5679C"/>
    <w:rsid w:val="00D56849"/>
    <w:rsid w:val="00D56921"/>
    <w:rsid w:val="00D5692C"/>
    <w:rsid w:val="00D56A15"/>
    <w:rsid w:val="00D56A29"/>
    <w:rsid w:val="00D56BA6"/>
    <w:rsid w:val="00D56C4D"/>
    <w:rsid w:val="00D56CA2"/>
    <w:rsid w:val="00D56D23"/>
    <w:rsid w:val="00D56D26"/>
    <w:rsid w:val="00D56D2E"/>
    <w:rsid w:val="00D56FBE"/>
    <w:rsid w:val="00D56FE0"/>
    <w:rsid w:val="00D5707B"/>
    <w:rsid w:val="00D570B4"/>
    <w:rsid w:val="00D571A2"/>
    <w:rsid w:val="00D5724A"/>
    <w:rsid w:val="00D572A9"/>
    <w:rsid w:val="00D57359"/>
    <w:rsid w:val="00D5741B"/>
    <w:rsid w:val="00D575CC"/>
    <w:rsid w:val="00D5764B"/>
    <w:rsid w:val="00D577F8"/>
    <w:rsid w:val="00D57A66"/>
    <w:rsid w:val="00D57AB0"/>
    <w:rsid w:val="00D57AF1"/>
    <w:rsid w:val="00D57B1E"/>
    <w:rsid w:val="00D57BD5"/>
    <w:rsid w:val="00D57C2B"/>
    <w:rsid w:val="00D57D0F"/>
    <w:rsid w:val="00D57D29"/>
    <w:rsid w:val="00D57DC5"/>
    <w:rsid w:val="00D57F0D"/>
    <w:rsid w:val="00D57F90"/>
    <w:rsid w:val="00D6001F"/>
    <w:rsid w:val="00D60092"/>
    <w:rsid w:val="00D60197"/>
    <w:rsid w:val="00D60293"/>
    <w:rsid w:val="00D6067C"/>
    <w:rsid w:val="00D60747"/>
    <w:rsid w:val="00D60786"/>
    <w:rsid w:val="00D607B7"/>
    <w:rsid w:val="00D607DA"/>
    <w:rsid w:val="00D6086B"/>
    <w:rsid w:val="00D60884"/>
    <w:rsid w:val="00D60974"/>
    <w:rsid w:val="00D60A83"/>
    <w:rsid w:val="00D60B04"/>
    <w:rsid w:val="00D60C49"/>
    <w:rsid w:val="00D60C87"/>
    <w:rsid w:val="00D60D59"/>
    <w:rsid w:val="00D60DB8"/>
    <w:rsid w:val="00D60DDC"/>
    <w:rsid w:val="00D60DE4"/>
    <w:rsid w:val="00D60EA2"/>
    <w:rsid w:val="00D6137E"/>
    <w:rsid w:val="00D6138A"/>
    <w:rsid w:val="00D613F6"/>
    <w:rsid w:val="00D61415"/>
    <w:rsid w:val="00D61586"/>
    <w:rsid w:val="00D615A0"/>
    <w:rsid w:val="00D616A5"/>
    <w:rsid w:val="00D61761"/>
    <w:rsid w:val="00D61779"/>
    <w:rsid w:val="00D61910"/>
    <w:rsid w:val="00D61996"/>
    <w:rsid w:val="00D61C96"/>
    <w:rsid w:val="00D61CE8"/>
    <w:rsid w:val="00D61D0B"/>
    <w:rsid w:val="00D61DF8"/>
    <w:rsid w:val="00D61F57"/>
    <w:rsid w:val="00D62035"/>
    <w:rsid w:val="00D6210C"/>
    <w:rsid w:val="00D62121"/>
    <w:rsid w:val="00D62185"/>
    <w:rsid w:val="00D62285"/>
    <w:rsid w:val="00D62332"/>
    <w:rsid w:val="00D6233E"/>
    <w:rsid w:val="00D62372"/>
    <w:rsid w:val="00D62478"/>
    <w:rsid w:val="00D6249F"/>
    <w:rsid w:val="00D62635"/>
    <w:rsid w:val="00D628AE"/>
    <w:rsid w:val="00D628C1"/>
    <w:rsid w:val="00D62C1F"/>
    <w:rsid w:val="00D62CD7"/>
    <w:rsid w:val="00D62D1F"/>
    <w:rsid w:val="00D62D48"/>
    <w:rsid w:val="00D62E13"/>
    <w:rsid w:val="00D62E22"/>
    <w:rsid w:val="00D630E4"/>
    <w:rsid w:val="00D6312D"/>
    <w:rsid w:val="00D6314B"/>
    <w:rsid w:val="00D6314E"/>
    <w:rsid w:val="00D63187"/>
    <w:rsid w:val="00D6320C"/>
    <w:rsid w:val="00D632F2"/>
    <w:rsid w:val="00D636E2"/>
    <w:rsid w:val="00D6394D"/>
    <w:rsid w:val="00D639F7"/>
    <w:rsid w:val="00D63A0A"/>
    <w:rsid w:val="00D63B8D"/>
    <w:rsid w:val="00D63C8C"/>
    <w:rsid w:val="00D63E1E"/>
    <w:rsid w:val="00D63FC5"/>
    <w:rsid w:val="00D63FCF"/>
    <w:rsid w:val="00D64079"/>
    <w:rsid w:val="00D640AF"/>
    <w:rsid w:val="00D6420B"/>
    <w:rsid w:val="00D642B0"/>
    <w:rsid w:val="00D642D9"/>
    <w:rsid w:val="00D643E7"/>
    <w:rsid w:val="00D64460"/>
    <w:rsid w:val="00D6449A"/>
    <w:rsid w:val="00D6451D"/>
    <w:rsid w:val="00D645AF"/>
    <w:rsid w:val="00D6467A"/>
    <w:rsid w:val="00D647CE"/>
    <w:rsid w:val="00D647D6"/>
    <w:rsid w:val="00D64862"/>
    <w:rsid w:val="00D6495D"/>
    <w:rsid w:val="00D64A1E"/>
    <w:rsid w:val="00D64B47"/>
    <w:rsid w:val="00D64BA2"/>
    <w:rsid w:val="00D64D00"/>
    <w:rsid w:val="00D64DD3"/>
    <w:rsid w:val="00D64E4A"/>
    <w:rsid w:val="00D65190"/>
    <w:rsid w:val="00D65252"/>
    <w:rsid w:val="00D652C3"/>
    <w:rsid w:val="00D653F0"/>
    <w:rsid w:val="00D655E8"/>
    <w:rsid w:val="00D656D5"/>
    <w:rsid w:val="00D65776"/>
    <w:rsid w:val="00D65845"/>
    <w:rsid w:val="00D65972"/>
    <w:rsid w:val="00D6597D"/>
    <w:rsid w:val="00D65980"/>
    <w:rsid w:val="00D65A65"/>
    <w:rsid w:val="00D65B48"/>
    <w:rsid w:val="00D65BEB"/>
    <w:rsid w:val="00D65D41"/>
    <w:rsid w:val="00D65D97"/>
    <w:rsid w:val="00D65EC4"/>
    <w:rsid w:val="00D65ECA"/>
    <w:rsid w:val="00D65F3C"/>
    <w:rsid w:val="00D65FA6"/>
    <w:rsid w:val="00D66000"/>
    <w:rsid w:val="00D6608E"/>
    <w:rsid w:val="00D6633E"/>
    <w:rsid w:val="00D66412"/>
    <w:rsid w:val="00D6649E"/>
    <w:rsid w:val="00D664D2"/>
    <w:rsid w:val="00D66686"/>
    <w:rsid w:val="00D666AD"/>
    <w:rsid w:val="00D666CF"/>
    <w:rsid w:val="00D66791"/>
    <w:rsid w:val="00D66884"/>
    <w:rsid w:val="00D66897"/>
    <w:rsid w:val="00D6690B"/>
    <w:rsid w:val="00D6699D"/>
    <w:rsid w:val="00D66A6C"/>
    <w:rsid w:val="00D66ACC"/>
    <w:rsid w:val="00D66B85"/>
    <w:rsid w:val="00D66BC4"/>
    <w:rsid w:val="00D66DE6"/>
    <w:rsid w:val="00D66E6B"/>
    <w:rsid w:val="00D66F5F"/>
    <w:rsid w:val="00D6703F"/>
    <w:rsid w:val="00D67054"/>
    <w:rsid w:val="00D67189"/>
    <w:rsid w:val="00D6720C"/>
    <w:rsid w:val="00D672A8"/>
    <w:rsid w:val="00D67301"/>
    <w:rsid w:val="00D67372"/>
    <w:rsid w:val="00D674DF"/>
    <w:rsid w:val="00D67506"/>
    <w:rsid w:val="00D67610"/>
    <w:rsid w:val="00D677FD"/>
    <w:rsid w:val="00D67885"/>
    <w:rsid w:val="00D67A51"/>
    <w:rsid w:val="00D67ABD"/>
    <w:rsid w:val="00D67B9E"/>
    <w:rsid w:val="00D67D6B"/>
    <w:rsid w:val="00D67EAC"/>
    <w:rsid w:val="00D67EBF"/>
    <w:rsid w:val="00D67FA3"/>
    <w:rsid w:val="00D67FC9"/>
    <w:rsid w:val="00D67FE1"/>
    <w:rsid w:val="00D70129"/>
    <w:rsid w:val="00D7017D"/>
    <w:rsid w:val="00D701BF"/>
    <w:rsid w:val="00D70237"/>
    <w:rsid w:val="00D702F8"/>
    <w:rsid w:val="00D70315"/>
    <w:rsid w:val="00D703BC"/>
    <w:rsid w:val="00D703CE"/>
    <w:rsid w:val="00D70409"/>
    <w:rsid w:val="00D704D7"/>
    <w:rsid w:val="00D7058A"/>
    <w:rsid w:val="00D7058E"/>
    <w:rsid w:val="00D7066F"/>
    <w:rsid w:val="00D706D4"/>
    <w:rsid w:val="00D709B1"/>
    <w:rsid w:val="00D70AD3"/>
    <w:rsid w:val="00D70B38"/>
    <w:rsid w:val="00D70C1F"/>
    <w:rsid w:val="00D70C4B"/>
    <w:rsid w:val="00D70C5B"/>
    <w:rsid w:val="00D70D7E"/>
    <w:rsid w:val="00D70DA9"/>
    <w:rsid w:val="00D70E17"/>
    <w:rsid w:val="00D70E19"/>
    <w:rsid w:val="00D70E1C"/>
    <w:rsid w:val="00D70FC3"/>
    <w:rsid w:val="00D7101D"/>
    <w:rsid w:val="00D710A5"/>
    <w:rsid w:val="00D710F0"/>
    <w:rsid w:val="00D71164"/>
    <w:rsid w:val="00D71334"/>
    <w:rsid w:val="00D713AC"/>
    <w:rsid w:val="00D7150F"/>
    <w:rsid w:val="00D71552"/>
    <w:rsid w:val="00D715F8"/>
    <w:rsid w:val="00D71620"/>
    <w:rsid w:val="00D716F8"/>
    <w:rsid w:val="00D71735"/>
    <w:rsid w:val="00D71766"/>
    <w:rsid w:val="00D7177B"/>
    <w:rsid w:val="00D717D5"/>
    <w:rsid w:val="00D717E6"/>
    <w:rsid w:val="00D717EC"/>
    <w:rsid w:val="00D7187A"/>
    <w:rsid w:val="00D71AA2"/>
    <w:rsid w:val="00D71C03"/>
    <w:rsid w:val="00D71C19"/>
    <w:rsid w:val="00D71C45"/>
    <w:rsid w:val="00D71C80"/>
    <w:rsid w:val="00D71CEF"/>
    <w:rsid w:val="00D71D5C"/>
    <w:rsid w:val="00D71D73"/>
    <w:rsid w:val="00D71D90"/>
    <w:rsid w:val="00D71E35"/>
    <w:rsid w:val="00D71F7C"/>
    <w:rsid w:val="00D71F87"/>
    <w:rsid w:val="00D72002"/>
    <w:rsid w:val="00D7221D"/>
    <w:rsid w:val="00D722A2"/>
    <w:rsid w:val="00D722C8"/>
    <w:rsid w:val="00D72358"/>
    <w:rsid w:val="00D723A3"/>
    <w:rsid w:val="00D72435"/>
    <w:rsid w:val="00D724E5"/>
    <w:rsid w:val="00D72712"/>
    <w:rsid w:val="00D727DC"/>
    <w:rsid w:val="00D72902"/>
    <w:rsid w:val="00D72A19"/>
    <w:rsid w:val="00D72B0F"/>
    <w:rsid w:val="00D72CE7"/>
    <w:rsid w:val="00D72D26"/>
    <w:rsid w:val="00D72DB2"/>
    <w:rsid w:val="00D72F59"/>
    <w:rsid w:val="00D7302E"/>
    <w:rsid w:val="00D73088"/>
    <w:rsid w:val="00D730AF"/>
    <w:rsid w:val="00D731FA"/>
    <w:rsid w:val="00D7322C"/>
    <w:rsid w:val="00D73258"/>
    <w:rsid w:val="00D73318"/>
    <w:rsid w:val="00D73335"/>
    <w:rsid w:val="00D73395"/>
    <w:rsid w:val="00D733B3"/>
    <w:rsid w:val="00D73477"/>
    <w:rsid w:val="00D737CB"/>
    <w:rsid w:val="00D73803"/>
    <w:rsid w:val="00D7385A"/>
    <w:rsid w:val="00D73A70"/>
    <w:rsid w:val="00D73A9C"/>
    <w:rsid w:val="00D73B3B"/>
    <w:rsid w:val="00D73B76"/>
    <w:rsid w:val="00D73BFE"/>
    <w:rsid w:val="00D73E31"/>
    <w:rsid w:val="00D73F88"/>
    <w:rsid w:val="00D7415F"/>
    <w:rsid w:val="00D744B5"/>
    <w:rsid w:val="00D744EB"/>
    <w:rsid w:val="00D74515"/>
    <w:rsid w:val="00D745B0"/>
    <w:rsid w:val="00D74646"/>
    <w:rsid w:val="00D74766"/>
    <w:rsid w:val="00D7480B"/>
    <w:rsid w:val="00D74837"/>
    <w:rsid w:val="00D749E4"/>
    <w:rsid w:val="00D74A88"/>
    <w:rsid w:val="00D74AB1"/>
    <w:rsid w:val="00D74C27"/>
    <w:rsid w:val="00D74C8C"/>
    <w:rsid w:val="00D74E2D"/>
    <w:rsid w:val="00D74F2C"/>
    <w:rsid w:val="00D74F40"/>
    <w:rsid w:val="00D750CC"/>
    <w:rsid w:val="00D751CE"/>
    <w:rsid w:val="00D7528E"/>
    <w:rsid w:val="00D75805"/>
    <w:rsid w:val="00D7584F"/>
    <w:rsid w:val="00D7589F"/>
    <w:rsid w:val="00D759B9"/>
    <w:rsid w:val="00D759ED"/>
    <w:rsid w:val="00D75B9C"/>
    <w:rsid w:val="00D75C6A"/>
    <w:rsid w:val="00D75D5D"/>
    <w:rsid w:val="00D75E38"/>
    <w:rsid w:val="00D75E48"/>
    <w:rsid w:val="00D75EB1"/>
    <w:rsid w:val="00D75F4F"/>
    <w:rsid w:val="00D75FA7"/>
    <w:rsid w:val="00D76079"/>
    <w:rsid w:val="00D76093"/>
    <w:rsid w:val="00D762A8"/>
    <w:rsid w:val="00D762BC"/>
    <w:rsid w:val="00D7643E"/>
    <w:rsid w:val="00D76623"/>
    <w:rsid w:val="00D7667D"/>
    <w:rsid w:val="00D769DD"/>
    <w:rsid w:val="00D76A0B"/>
    <w:rsid w:val="00D76A77"/>
    <w:rsid w:val="00D76AC0"/>
    <w:rsid w:val="00D76AED"/>
    <w:rsid w:val="00D76B2B"/>
    <w:rsid w:val="00D76BAC"/>
    <w:rsid w:val="00D76C77"/>
    <w:rsid w:val="00D76DE0"/>
    <w:rsid w:val="00D76E51"/>
    <w:rsid w:val="00D76F7C"/>
    <w:rsid w:val="00D76FD1"/>
    <w:rsid w:val="00D77012"/>
    <w:rsid w:val="00D7701C"/>
    <w:rsid w:val="00D7702E"/>
    <w:rsid w:val="00D770B6"/>
    <w:rsid w:val="00D772C3"/>
    <w:rsid w:val="00D77414"/>
    <w:rsid w:val="00D775D9"/>
    <w:rsid w:val="00D77632"/>
    <w:rsid w:val="00D77821"/>
    <w:rsid w:val="00D77839"/>
    <w:rsid w:val="00D77909"/>
    <w:rsid w:val="00D77951"/>
    <w:rsid w:val="00D77D53"/>
    <w:rsid w:val="00D77D64"/>
    <w:rsid w:val="00D77ED5"/>
    <w:rsid w:val="00D77F4C"/>
    <w:rsid w:val="00D77FC2"/>
    <w:rsid w:val="00D80017"/>
    <w:rsid w:val="00D80158"/>
    <w:rsid w:val="00D8015F"/>
    <w:rsid w:val="00D8026D"/>
    <w:rsid w:val="00D802F3"/>
    <w:rsid w:val="00D804AB"/>
    <w:rsid w:val="00D804CB"/>
    <w:rsid w:val="00D804D7"/>
    <w:rsid w:val="00D80537"/>
    <w:rsid w:val="00D805C2"/>
    <w:rsid w:val="00D805F1"/>
    <w:rsid w:val="00D8061E"/>
    <w:rsid w:val="00D80635"/>
    <w:rsid w:val="00D807A2"/>
    <w:rsid w:val="00D80A2E"/>
    <w:rsid w:val="00D80B65"/>
    <w:rsid w:val="00D80BA0"/>
    <w:rsid w:val="00D80BE7"/>
    <w:rsid w:val="00D80BEF"/>
    <w:rsid w:val="00D80C17"/>
    <w:rsid w:val="00D80D4A"/>
    <w:rsid w:val="00D80D62"/>
    <w:rsid w:val="00D80F5D"/>
    <w:rsid w:val="00D811FB"/>
    <w:rsid w:val="00D812DF"/>
    <w:rsid w:val="00D813C9"/>
    <w:rsid w:val="00D813DD"/>
    <w:rsid w:val="00D8146A"/>
    <w:rsid w:val="00D8155F"/>
    <w:rsid w:val="00D8161F"/>
    <w:rsid w:val="00D81693"/>
    <w:rsid w:val="00D8189E"/>
    <w:rsid w:val="00D819AE"/>
    <w:rsid w:val="00D819DB"/>
    <w:rsid w:val="00D81A03"/>
    <w:rsid w:val="00D81B16"/>
    <w:rsid w:val="00D81C9A"/>
    <w:rsid w:val="00D81CB1"/>
    <w:rsid w:val="00D81CD7"/>
    <w:rsid w:val="00D81DCB"/>
    <w:rsid w:val="00D81F0B"/>
    <w:rsid w:val="00D821F5"/>
    <w:rsid w:val="00D822D3"/>
    <w:rsid w:val="00D82475"/>
    <w:rsid w:val="00D824EF"/>
    <w:rsid w:val="00D824F9"/>
    <w:rsid w:val="00D827A0"/>
    <w:rsid w:val="00D828D3"/>
    <w:rsid w:val="00D82926"/>
    <w:rsid w:val="00D82B35"/>
    <w:rsid w:val="00D82D99"/>
    <w:rsid w:val="00D82E7A"/>
    <w:rsid w:val="00D82F44"/>
    <w:rsid w:val="00D8300E"/>
    <w:rsid w:val="00D830D4"/>
    <w:rsid w:val="00D831D0"/>
    <w:rsid w:val="00D83277"/>
    <w:rsid w:val="00D8338B"/>
    <w:rsid w:val="00D833BF"/>
    <w:rsid w:val="00D8340E"/>
    <w:rsid w:val="00D83434"/>
    <w:rsid w:val="00D835F2"/>
    <w:rsid w:val="00D83638"/>
    <w:rsid w:val="00D836CA"/>
    <w:rsid w:val="00D8380D"/>
    <w:rsid w:val="00D83815"/>
    <w:rsid w:val="00D83844"/>
    <w:rsid w:val="00D83892"/>
    <w:rsid w:val="00D8389F"/>
    <w:rsid w:val="00D838C0"/>
    <w:rsid w:val="00D83B67"/>
    <w:rsid w:val="00D83D2C"/>
    <w:rsid w:val="00D83E2A"/>
    <w:rsid w:val="00D83EBB"/>
    <w:rsid w:val="00D8408F"/>
    <w:rsid w:val="00D84121"/>
    <w:rsid w:val="00D84129"/>
    <w:rsid w:val="00D84161"/>
    <w:rsid w:val="00D84229"/>
    <w:rsid w:val="00D842A0"/>
    <w:rsid w:val="00D842F2"/>
    <w:rsid w:val="00D843BA"/>
    <w:rsid w:val="00D8447B"/>
    <w:rsid w:val="00D84563"/>
    <w:rsid w:val="00D84580"/>
    <w:rsid w:val="00D845F6"/>
    <w:rsid w:val="00D84655"/>
    <w:rsid w:val="00D8475B"/>
    <w:rsid w:val="00D847B9"/>
    <w:rsid w:val="00D84897"/>
    <w:rsid w:val="00D84AAD"/>
    <w:rsid w:val="00D84AF1"/>
    <w:rsid w:val="00D84B71"/>
    <w:rsid w:val="00D84BC9"/>
    <w:rsid w:val="00D84C35"/>
    <w:rsid w:val="00D84D28"/>
    <w:rsid w:val="00D84DAB"/>
    <w:rsid w:val="00D84DF2"/>
    <w:rsid w:val="00D84E39"/>
    <w:rsid w:val="00D84E62"/>
    <w:rsid w:val="00D84EC1"/>
    <w:rsid w:val="00D84F6E"/>
    <w:rsid w:val="00D84F96"/>
    <w:rsid w:val="00D8501D"/>
    <w:rsid w:val="00D85100"/>
    <w:rsid w:val="00D8525D"/>
    <w:rsid w:val="00D85475"/>
    <w:rsid w:val="00D85558"/>
    <w:rsid w:val="00D85628"/>
    <w:rsid w:val="00D85882"/>
    <w:rsid w:val="00D858C6"/>
    <w:rsid w:val="00D85A67"/>
    <w:rsid w:val="00D85A99"/>
    <w:rsid w:val="00D85BD2"/>
    <w:rsid w:val="00D85BF2"/>
    <w:rsid w:val="00D85C0F"/>
    <w:rsid w:val="00D85C12"/>
    <w:rsid w:val="00D85D28"/>
    <w:rsid w:val="00D85D89"/>
    <w:rsid w:val="00D85DD1"/>
    <w:rsid w:val="00D85E70"/>
    <w:rsid w:val="00D86080"/>
    <w:rsid w:val="00D861A4"/>
    <w:rsid w:val="00D86231"/>
    <w:rsid w:val="00D86417"/>
    <w:rsid w:val="00D8662C"/>
    <w:rsid w:val="00D8666D"/>
    <w:rsid w:val="00D86677"/>
    <w:rsid w:val="00D866A2"/>
    <w:rsid w:val="00D86776"/>
    <w:rsid w:val="00D868D5"/>
    <w:rsid w:val="00D868DF"/>
    <w:rsid w:val="00D86AAA"/>
    <w:rsid w:val="00D86AB1"/>
    <w:rsid w:val="00D86BD9"/>
    <w:rsid w:val="00D86C2C"/>
    <w:rsid w:val="00D86C64"/>
    <w:rsid w:val="00D86CBE"/>
    <w:rsid w:val="00D86D32"/>
    <w:rsid w:val="00D86D65"/>
    <w:rsid w:val="00D86E28"/>
    <w:rsid w:val="00D86E4B"/>
    <w:rsid w:val="00D86E93"/>
    <w:rsid w:val="00D86ED2"/>
    <w:rsid w:val="00D86EEB"/>
    <w:rsid w:val="00D86EF6"/>
    <w:rsid w:val="00D86F59"/>
    <w:rsid w:val="00D86F84"/>
    <w:rsid w:val="00D86FEC"/>
    <w:rsid w:val="00D87190"/>
    <w:rsid w:val="00D8726E"/>
    <w:rsid w:val="00D872C2"/>
    <w:rsid w:val="00D87357"/>
    <w:rsid w:val="00D873F8"/>
    <w:rsid w:val="00D874AD"/>
    <w:rsid w:val="00D87658"/>
    <w:rsid w:val="00D8765E"/>
    <w:rsid w:val="00D878E7"/>
    <w:rsid w:val="00D87921"/>
    <w:rsid w:val="00D879F8"/>
    <w:rsid w:val="00D87A35"/>
    <w:rsid w:val="00D87A59"/>
    <w:rsid w:val="00D87AF8"/>
    <w:rsid w:val="00D87B2A"/>
    <w:rsid w:val="00D87C8E"/>
    <w:rsid w:val="00D87D43"/>
    <w:rsid w:val="00D87E25"/>
    <w:rsid w:val="00D87E3E"/>
    <w:rsid w:val="00D87F06"/>
    <w:rsid w:val="00D90103"/>
    <w:rsid w:val="00D9024A"/>
    <w:rsid w:val="00D90263"/>
    <w:rsid w:val="00D903E0"/>
    <w:rsid w:val="00D904E9"/>
    <w:rsid w:val="00D9058E"/>
    <w:rsid w:val="00D905A0"/>
    <w:rsid w:val="00D90721"/>
    <w:rsid w:val="00D90763"/>
    <w:rsid w:val="00D90781"/>
    <w:rsid w:val="00D907F1"/>
    <w:rsid w:val="00D9084C"/>
    <w:rsid w:val="00D90912"/>
    <w:rsid w:val="00D9092F"/>
    <w:rsid w:val="00D909B9"/>
    <w:rsid w:val="00D90A14"/>
    <w:rsid w:val="00D90A1A"/>
    <w:rsid w:val="00D90A43"/>
    <w:rsid w:val="00D90A78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44"/>
    <w:rsid w:val="00D917B5"/>
    <w:rsid w:val="00D91B84"/>
    <w:rsid w:val="00D91BCF"/>
    <w:rsid w:val="00D91D6F"/>
    <w:rsid w:val="00D91DF3"/>
    <w:rsid w:val="00D91E96"/>
    <w:rsid w:val="00D91FF0"/>
    <w:rsid w:val="00D9207A"/>
    <w:rsid w:val="00D920BA"/>
    <w:rsid w:val="00D920CD"/>
    <w:rsid w:val="00D92199"/>
    <w:rsid w:val="00D92381"/>
    <w:rsid w:val="00D9246F"/>
    <w:rsid w:val="00D926EF"/>
    <w:rsid w:val="00D92783"/>
    <w:rsid w:val="00D927C1"/>
    <w:rsid w:val="00D9293F"/>
    <w:rsid w:val="00D92948"/>
    <w:rsid w:val="00D92EDE"/>
    <w:rsid w:val="00D930FF"/>
    <w:rsid w:val="00D93277"/>
    <w:rsid w:val="00D932A6"/>
    <w:rsid w:val="00D932AD"/>
    <w:rsid w:val="00D932E8"/>
    <w:rsid w:val="00D933DC"/>
    <w:rsid w:val="00D93551"/>
    <w:rsid w:val="00D9357B"/>
    <w:rsid w:val="00D93695"/>
    <w:rsid w:val="00D936CE"/>
    <w:rsid w:val="00D93772"/>
    <w:rsid w:val="00D937A9"/>
    <w:rsid w:val="00D93959"/>
    <w:rsid w:val="00D93992"/>
    <w:rsid w:val="00D93A68"/>
    <w:rsid w:val="00D93A6D"/>
    <w:rsid w:val="00D93A8E"/>
    <w:rsid w:val="00D93B63"/>
    <w:rsid w:val="00D93CB1"/>
    <w:rsid w:val="00D93D70"/>
    <w:rsid w:val="00D93E4F"/>
    <w:rsid w:val="00D93F29"/>
    <w:rsid w:val="00D941AA"/>
    <w:rsid w:val="00D94221"/>
    <w:rsid w:val="00D94275"/>
    <w:rsid w:val="00D943C7"/>
    <w:rsid w:val="00D945E6"/>
    <w:rsid w:val="00D94713"/>
    <w:rsid w:val="00D947EA"/>
    <w:rsid w:val="00D94823"/>
    <w:rsid w:val="00D94865"/>
    <w:rsid w:val="00D94973"/>
    <w:rsid w:val="00D949BF"/>
    <w:rsid w:val="00D94A01"/>
    <w:rsid w:val="00D94A19"/>
    <w:rsid w:val="00D94B86"/>
    <w:rsid w:val="00D94C1D"/>
    <w:rsid w:val="00D94CDF"/>
    <w:rsid w:val="00D94CF9"/>
    <w:rsid w:val="00D94F28"/>
    <w:rsid w:val="00D9520B"/>
    <w:rsid w:val="00D95210"/>
    <w:rsid w:val="00D95228"/>
    <w:rsid w:val="00D952E4"/>
    <w:rsid w:val="00D952E5"/>
    <w:rsid w:val="00D9548B"/>
    <w:rsid w:val="00D954B4"/>
    <w:rsid w:val="00D95504"/>
    <w:rsid w:val="00D95593"/>
    <w:rsid w:val="00D955B0"/>
    <w:rsid w:val="00D95635"/>
    <w:rsid w:val="00D95690"/>
    <w:rsid w:val="00D957DF"/>
    <w:rsid w:val="00D95859"/>
    <w:rsid w:val="00D95936"/>
    <w:rsid w:val="00D959B0"/>
    <w:rsid w:val="00D95AE0"/>
    <w:rsid w:val="00D95AFD"/>
    <w:rsid w:val="00D95ED9"/>
    <w:rsid w:val="00D95F21"/>
    <w:rsid w:val="00D95F7E"/>
    <w:rsid w:val="00D95FA6"/>
    <w:rsid w:val="00D96015"/>
    <w:rsid w:val="00D96020"/>
    <w:rsid w:val="00D9607E"/>
    <w:rsid w:val="00D960E5"/>
    <w:rsid w:val="00D96331"/>
    <w:rsid w:val="00D96456"/>
    <w:rsid w:val="00D964AD"/>
    <w:rsid w:val="00D96618"/>
    <w:rsid w:val="00D9663B"/>
    <w:rsid w:val="00D966A3"/>
    <w:rsid w:val="00D96786"/>
    <w:rsid w:val="00D96795"/>
    <w:rsid w:val="00D967B4"/>
    <w:rsid w:val="00D967F9"/>
    <w:rsid w:val="00D96902"/>
    <w:rsid w:val="00D96944"/>
    <w:rsid w:val="00D96A60"/>
    <w:rsid w:val="00D96AC8"/>
    <w:rsid w:val="00D96C69"/>
    <w:rsid w:val="00D96C98"/>
    <w:rsid w:val="00D96CE5"/>
    <w:rsid w:val="00D96DE3"/>
    <w:rsid w:val="00D96F02"/>
    <w:rsid w:val="00D96F4A"/>
    <w:rsid w:val="00D970C0"/>
    <w:rsid w:val="00D9723A"/>
    <w:rsid w:val="00D9725E"/>
    <w:rsid w:val="00D97279"/>
    <w:rsid w:val="00D972C7"/>
    <w:rsid w:val="00D97366"/>
    <w:rsid w:val="00D97481"/>
    <w:rsid w:val="00D97506"/>
    <w:rsid w:val="00D97540"/>
    <w:rsid w:val="00D97639"/>
    <w:rsid w:val="00D976E2"/>
    <w:rsid w:val="00D9771B"/>
    <w:rsid w:val="00D97722"/>
    <w:rsid w:val="00D977AD"/>
    <w:rsid w:val="00D9784E"/>
    <w:rsid w:val="00D97857"/>
    <w:rsid w:val="00D97937"/>
    <w:rsid w:val="00D97A52"/>
    <w:rsid w:val="00D97AFE"/>
    <w:rsid w:val="00D97BC1"/>
    <w:rsid w:val="00D97BDF"/>
    <w:rsid w:val="00D97BE1"/>
    <w:rsid w:val="00D97D68"/>
    <w:rsid w:val="00D97D7C"/>
    <w:rsid w:val="00D97E69"/>
    <w:rsid w:val="00D97F3E"/>
    <w:rsid w:val="00D97FB6"/>
    <w:rsid w:val="00DA00E5"/>
    <w:rsid w:val="00DA01B7"/>
    <w:rsid w:val="00DA01BD"/>
    <w:rsid w:val="00DA01E6"/>
    <w:rsid w:val="00DA0234"/>
    <w:rsid w:val="00DA0278"/>
    <w:rsid w:val="00DA02D9"/>
    <w:rsid w:val="00DA0360"/>
    <w:rsid w:val="00DA0465"/>
    <w:rsid w:val="00DA04D7"/>
    <w:rsid w:val="00DA0507"/>
    <w:rsid w:val="00DA0645"/>
    <w:rsid w:val="00DA06F2"/>
    <w:rsid w:val="00DA0713"/>
    <w:rsid w:val="00DA0729"/>
    <w:rsid w:val="00DA073D"/>
    <w:rsid w:val="00DA07EC"/>
    <w:rsid w:val="00DA0BE1"/>
    <w:rsid w:val="00DA0C7F"/>
    <w:rsid w:val="00DA0CB9"/>
    <w:rsid w:val="00DA0CF2"/>
    <w:rsid w:val="00DA0D96"/>
    <w:rsid w:val="00DA0D99"/>
    <w:rsid w:val="00DA0DEB"/>
    <w:rsid w:val="00DA0F6E"/>
    <w:rsid w:val="00DA0FD5"/>
    <w:rsid w:val="00DA1017"/>
    <w:rsid w:val="00DA1180"/>
    <w:rsid w:val="00DA1234"/>
    <w:rsid w:val="00DA1265"/>
    <w:rsid w:val="00DA12A5"/>
    <w:rsid w:val="00DA12D5"/>
    <w:rsid w:val="00DA1364"/>
    <w:rsid w:val="00DA1373"/>
    <w:rsid w:val="00DA1430"/>
    <w:rsid w:val="00DA14B0"/>
    <w:rsid w:val="00DA151B"/>
    <w:rsid w:val="00DA1555"/>
    <w:rsid w:val="00DA1604"/>
    <w:rsid w:val="00DA18E5"/>
    <w:rsid w:val="00DA1A23"/>
    <w:rsid w:val="00DA1B0E"/>
    <w:rsid w:val="00DA1B51"/>
    <w:rsid w:val="00DA1D3D"/>
    <w:rsid w:val="00DA1F36"/>
    <w:rsid w:val="00DA1FBC"/>
    <w:rsid w:val="00DA20B4"/>
    <w:rsid w:val="00DA2132"/>
    <w:rsid w:val="00DA21AA"/>
    <w:rsid w:val="00DA2311"/>
    <w:rsid w:val="00DA2383"/>
    <w:rsid w:val="00DA2459"/>
    <w:rsid w:val="00DA248B"/>
    <w:rsid w:val="00DA2555"/>
    <w:rsid w:val="00DA266B"/>
    <w:rsid w:val="00DA26CE"/>
    <w:rsid w:val="00DA2827"/>
    <w:rsid w:val="00DA28ED"/>
    <w:rsid w:val="00DA2921"/>
    <w:rsid w:val="00DA29C6"/>
    <w:rsid w:val="00DA2B16"/>
    <w:rsid w:val="00DA2B62"/>
    <w:rsid w:val="00DA2B87"/>
    <w:rsid w:val="00DA2BB9"/>
    <w:rsid w:val="00DA2C68"/>
    <w:rsid w:val="00DA2CB0"/>
    <w:rsid w:val="00DA2D00"/>
    <w:rsid w:val="00DA2D4D"/>
    <w:rsid w:val="00DA2D7E"/>
    <w:rsid w:val="00DA2DBA"/>
    <w:rsid w:val="00DA2DC9"/>
    <w:rsid w:val="00DA2E13"/>
    <w:rsid w:val="00DA2FA4"/>
    <w:rsid w:val="00DA2FC1"/>
    <w:rsid w:val="00DA2FCC"/>
    <w:rsid w:val="00DA2FE2"/>
    <w:rsid w:val="00DA30DA"/>
    <w:rsid w:val="00DA311F"/>
    <w:rsid w:val="00DA3493"/>
    <w:rsid w:val="00DA34A2"/>
    <w:rsid w:val="00DA34CA"/>
    <w:rsid w:val="00DA35F1"/>
    <w:rsid w:val="00DA398E"/>
    <w:rsid w:val="00DA3B7B"/>
    <w:rsid w:val="00DA3C8E"/>
    <w:rsid w:val="00DA3E0A"/>
    <w:rsid w:val="00DA3E7E"/>
    <w:rsid w:val="00DA3E7F"/>
    <w:rsid w:val="00DA3EE3"/>
    <w:rsid w:val="00DA3FF0"/>
    <w:rsid w:val="00DA4055"/>
    <w:rsid w:val="00DA406E"/>
    <w:rsid w:val="00DA41AD"/>
    <w:rsid w:val="00DA4379"/>
    <w:rsid w:val="00DA438B"/>
    <w:rsid w:val="00DA43C0"/>
    <w:rsid w:val="00DA469F"/>
    <w:rsid w:val="00DA46D1"/>
    <w:rsid w:val="00DA4710"/>
    <w:rsid w:val="00DA47F4"/>
    <w:rsid w:val="00DA482B"/>
    <w:rsid w:val="00DA4853"/>
    <w:rsid w:val="00DA4880"/>
    <w:rsid w:val="00DA48F2"/>
    <w:rsid w:val="00DA4961"/>
    <w:rsid w:val="00DA4A0F"/>
    <w:rsid w:val="00DA4AD1"/>
    <w:rsid w:val="00DA4CFC"/>
    <w:rsid w:val="00DA4D39"/>
    <w:rsid w:val="00DA4D78"/>
    <w:rsid w:val="00DA4DE4"/>
    <w:rsid w:val="00DA4E27"/>
    <w:rsid w:val="00DA4EC1"/>
    <w:rsid w:val="00DA4F0A"/>
    <w:rsid w:val="00DA5277"/>
    <w:rsid w:val="00DA533D"/>
    <w:rsid w:val="00DA5396"/>
    <w:rsid w:val="00DA5474"/>
    <w:rsid w:val="00DA54A0"/>
    <w:rsid w:val="00DA560B"/>
    <w:rsid w:val="00DA5613"/>
    <w:rsid w:val="00DA5666"/>
    <w:rsid w:val="00DA57E0"/>
    <w:rsid w:val="00DA5886"/>
    <w:rsid w:val="00DA590C"/>
    <w:rsid w:val="00DA5949"/>
    <w:rsid w:val="00DA5A0D"/>
    <w:rsid w:val="00DA5AB4"/>
    <w:rsid w:val="00DA5AD7"/>
    <w:rsid w:val="00DA5BD6"/>
    <w:rsid w:val="00DA5D53"/>
    <w:rsid w:val="00DA5E71"/>
    <w:rsid w:val="00DA5FBF"/>
    <w:rsid w:val="00DA6050"/>
    <w:rsid w:val="00DA606C"/>
    <w:rsid w:val="00DA6129"/>
    <w:rsid w:val="00DA6188"/>
    <w:rsid w:val="00DA625F"/>
    <w:rsid w:val="00DA62BC"/>
    <w:rsid w:val="00DA6316"/>
    <w:rsid w:val="00DA631F"/>
    <w:rsid w:val="00DA63E3"/>
    <w:rsid w:val="00DA64C7"/>
    <w:rsid w:val="00DA6669"/>
    <w:rsid w:val="00DA68F7"/>
    <w:rsid w:val="00DA69AB"/>
    <w:rsid w:val="00DA69EA"/>
    <w:rsid w:val="00DA6A01"/>
    <w:rsid w:val="00DA6A9D"/>
    <w:rsid w:val="00DA6AFF"/>
    <w:rsid w:val="00DA6B53"/>
    <w:rsid w:val="00DA6C41"/>
    <w:rsid w:val="00DA6E28"/>
    <w:rsid w:val="00DA6FDF"/>
    <w:rsid w:val="00DA7088"/>
    <w:rsid w:val="00DA7146"/>
    <w:rsid w:val="00DA72FD"/>
    <w:rsid w:val="00DA75F8"/>
    <w:rsid w:val="00DA7608"/>
    <w:rsid w:val="00DA766F"/>
    <w:rsid w:val="00DA7886"/>
    <w:rsid w:val="00DA79E9"/>
    <w:rsid w:val="00DA7AB2"/>
    <w:rsid w:val="00DA7B1D"/>
    <w:rsid w:val="00DA7CEB"/>
    <w:rsid w:val="00DA7CEE"/>
    <w:rsid w:val="00DA7DDF"/>
    <w:rsid w:val="00DA7DF8"/>
    <w:rsid w:val="00DA7E90"/>
    <w:rsid w:val="00DA7F44"/>
    <w:rsid w:val="00DA7F88"/>
    <w:rsid w:val="00DB0010"/>
    <w:rsid w:val="00DB008C"/>
    <w:rsid w:val="00DB0245"/>
    <w:rsid w:val="00DB02A6"/>
    <w:rsid w:val="00DB02AF"/>
    <w:rsid w:val="00DB0307"/>
    <w:rsid w:val="00DB0318"/>
    <w:rsid w:val="00DB0409"/>
    <w:rsid w:val="00DB041F"/>
    <w:rsid w:val="00DB0517"/>
    <w:rsid w:val="00DB053E"/>
    <w:rsid w:val="00DB0661"/>
    <w:rsid w:val="00DB0692"/>
    <w:rsid w:val="00DB077C"/>
    <w:rsid w:val="00DB07A5"/>
    <w:rsid w:val="00DB08DF"/>
    <w:rsid w:val="00DB08E1"/>
    <w:rsid w:val="00DB0951"/>
    <w:rsid w:val="00DB0ADC"/>
    <w:rsid w:val="00DB0B59"/>
    <w:rsid w:val="00DB0BBA"/>
    <w:rsid w:val="00DB0C74"/>
    <w:rsid w:val="00DB0D50"/>
    <w:rsid w:val="00DB1255"/>
    <w:rsid w:val="00DB12C2"/>
    <w:rsid w:val="00DB1345"/>
    <w:rsid w:val="00DB1377"/>
    <w:rsid w:val="00DB13AB"/>
    <w:rsid w:val="00DB144C"/>
    <w:rsid w:val="00DB149C"/>
    <w:rsid w:val="00DB14F3"/>
    <w:rsid w:val="00DB1690"/>
    <w:rsid w:val="00DB16EC"/>
    <w:rsid w:val="00DB17EB"/>
    <w:rsid w:val="00DB183A"/>
    <w:rsid w:val="00DB1AF4"/>
    <w:rsid w:val="00DB1C48"/>
    <w:rsid w:val="00DB1D35"/>
    <w:rsid w:val="00DB1D37"/>
    <w:rsid w:val="00DB1D42"/>
    <w:rsid w:val="00DB1E59"/>
    <w:rsid w:val="00DB1F42"/>
    <w:rsid w:val="00DB1F7D"/>
    <w:rsid w:val="00DB225B"/>
    <w:rsid w:val="00DB229F"/>
    <w:rsid w:val="00DB22DF"/>
    <w:rsid w:val="00DB23DB"/>
    <w:rsid w:val="00DB23F4"/>
    <w:rsid w:val="00DB251F"/>
    <w:rsid w:val="00DB2563"/>
    <w:rsid w:val="00DB2589"/>
    <w:rsid w:val="00DB26C4"/>
    <w:rsid w:val="00DB27EB"/>
    <w:rsid w:val="00DB2A08"/>
    <w:rsid w:val="00DB2A46"/>
    <w:rsid w:val="00DB2B16"/>
    <w:rsid w:val="00DB2B88"/>
    <w:rsid w:val="00DB2B8C"/>
    <w:rsid w:val="00DB2BF8"/>
    <w:rsid w:val="00DB2C52"/>
    <w:rsid w:val="00DB2C6C"/>
    <w:rsid w:val="00DB2D54"/>
    <w:rsid w:val="00DB2E3B"/>
    <w:rsid w:val="00DB2EEC"/>
    <w:rsid w:val="00DB2F70"/>
    <w:rsid w:val="00DB30BF"/>
    <w:rsid w:val="00DB3199"/>
    <w:rsid w:val="00DB31E6"/>
    <w:rsid w:val="00DB31FA"/>
    <w:rsid w:val="00DB332E"/>
    <w:rsid w:val="00DB3379"/>
    <w:rsid w:val="00DB33FD"/>
    <w:rsid w:val="00DB34AF"/>
    <w:rsid w:val="00DB3515"/>
    <w:rsid w:val="00DB35F0"/>
    <w:rsid w:val="00DB3642"/>
    <w:rsid w:val="00DB378F"/>
    <w:rsid w:val="00DB39F6"/>
    <w:rsid w:val="00DB3B19"/>
    <w:rsid w:val="00DB3BB9"/>
    <w:rsid w:val="00DB3BF6"/>
    <w:rsid w:val="00DB3DAF"/>
    <w:rsid w:val="00DB3EA1"/>
    <w:rsid w:val="00DB3F00"/>
    <w:rsid w:val="00DB3F67"/>
    <w:rsid w:val="00DB3FD4"/>
    <w:rsid w:val="00DB4006"/>
    <w:rsid w:val="00DB4124"/>
    <w:rsid w:val="00DB4125"/>
    <w:rsid w:val="00DB4135"/>
    <w:rsid w:val="00DB42B8"/>
    <w:rsid w:val="00DB4314"/>
    <w:rsid w:val="00DB431E"/>
    <w:rsid w:val="00DB441F"/>
    <w:rsid w:val="00DB45AA"/>
    <w:rsid w:val="00DB45EE"/>
    <w:rsid w:val="00DB462D"/>
    <w:rsid w:val="00DB4AF2"/>
    <w:rsid w:val="00DB4D45"/>
    <w:rsid w:val="00DB4DD3"/>
    <w:rsid w:val="00DB4DDA"/>
    <w:rsid w:val="00DB4EDF"/>
    <w:rsid w:val="00DB4EE0"/>
    <w:rsid w:val="00DB4EE6"/>
    <w:rsid w:val="00DB5058"/>
    <w:rsid w:val="00DB51DC"/>
    <w:rsid w:val="00DB51F5"/>
    <w:rsid w:val="00DB5313"/>
    <w:rsid w:val="00DB53CA"/>
    <w:rsid w:val="00DB547A"/>
    <w:rsid w:val="00DB54E1"/>
    <w:rsid w:val="00DB558D"/>
    <w:rsid w:val="00DB586F"/>
    <w:rsid w:val="00DB59E2"/>
    <w:rsid w:val="00DB5C72"/>
    <w:rsid w:val="00DB5E8C"/>
    <w:rsid w:val="00DB606F"/>
    <w:rsid w:val="00DB60B6"/>
    <w:rsid w:val="00DB6122"/>
    <w:rsid w:val="00DB61DE"/>
    <w:rsid w:val="00DB623B"/>
    <w:rsid w:val="00DB6285"/>
    <w:rsid w:val="00DB658A"/>
    <w:rsid w:val="00DB65B2"/>
    <w:rsid w:val="00DB66AC"/>
    <w:rsid w:val="00DB66D1"/>
    <w:rsid w:val="00DB6742"/>
    <w:rsid w:val="00DB6952"/>
    <w:rsid w:val="00DB6A5B"/>
    <w:rsid w:val="00DB6A5C"/>
    <w:rsid w:val="00DB6A8C"/>
    <w:rsid w:val="00DB6AD1"/>
    <w:rsid w:val="00DB6CC5"/>
    <w:rsid w:val="00DB6CE3"/>
    <w:rsid w:val="00DB6CE8"/>
    <w:rsid w:val="00DB6DE6"/>
    <w:rsid w:val="00DB6E77"/>
    <w:rsid w:val="00DB6EC4"/>
    <w:rsid w:val="00DB6F60"/>
    <w:rsid w:val="00DB71EA"/>
    <w:rsid w:val="00DB723B"/>
    <w:rsid w:val="00DB73B5"/>
    <w:rsid w:val="00DB7473"/>
    <w:rsid w:val="00DB747F"/>
    <w:rsid w:val="00DB749D"/>
    <w:rsid w:val="00DB7663"/>
    <w:rsid w:val="00DB774B"/>
    <w:rsid w:val="00DB7A68"/>
    <w:rsid w:val="00DB7C27"/>
    <w:rsid w:val="00DB7DA7"/>
    <w:rsid w:val="00DB7E71"/>
    <w:rsid w:val="00DC012E"/>
    <w:rsid w:val="00DC0150"/>
    <w:rsid w:val="00DC01A3"/>
    <w:rsid w:val="00DC01B1"/>
    <w:rsid w:val="00DC01CA"/>
    <w:rsid w:val="00DC01D4"/>
    <w:rsid w:val="00DC01E9"/>
    <w:rsid w:val="00DC0201"/>
    <w:rsid w:val="00DC023B"/>
    <w:rsid w:val="00DC028C"/>
    <w:rsid w:val="00DC03AD"/>
    <w:rsid w:val="00DC04EA"/>
    <w:rsid w:val="00DC06AA"/>
    <w:rsid w:val="00DC06F2"/>
    <w:rsid w:val="00DC077A"/>
    <w:rsid w:val="00DC08AD"/>
    <w:rsid w:val="00DC0A59"/>
    <w:rsid w:val="00DC0BEB"/>
    <w:rsid w:val="00DC0C5C"/>
    <w:rsid w:val="00DC0C7C"/>
    <w:rsid w:val="00DC0D90"/>
    <w:rsid w:val="00DC0F24"/>
    <w:rsid w:val="00DC100C"/>
    <w:rsid w:val="00DC1019"/>
    <w:rsid w:val="00DC1027"/>
    <w:rsid w:val="00DC10DB"/>
    <w:rsid w:val="00DC1149"/>
    <w:rsid w:val="00DC120C"/>
    <w:rsid w:val="00DC1308"/>
    <w:rsid w:val="00DC134D"/>
    <w:rsid w:val="00DC13EE"/>
    <w:rsid w:val="00DC1469"/>
    <w:rsid w:val="00DC1548"/>
    <w:rsid w:val="00DC1550"/>
    <w:rsid w:val="00DC15F5"/>
    <w:rsid w:val="00DC1727"/>
    <w:rsid w:val="00DC17E8"/>
    <w:rsid w:val="00DC1854"/>
    <w:rsid w:val="00DC18E4"/>
    <w:rsid w:val="00DC1912"/>
    <w:rsid w:val="00DC198B"/>
    <w:rsid w:val="00DC1ABB"/>
    <w:rsid w:val="00DC1B08"/>
    <w:rsid w:val="00DC1BF8"/>
    <w:rsid w:val="00DC1C1A"/>
    <w:rsid w:val="00DC1CB5"/>
    <w:rsid w:val="00DC1D45"/>
    <w:rsid w:val="00DC2149"/>
    <w:rsid w:val="00DC24EB"/>
    <w:rsid w:val="00DC257F"/>
    <w:rsid w:val="00DC25A0"/>
    <w:rsid w:val="00DC25D7"/>
    <w:rsid w:val="00DC2677"/>
    <w:rsid w:val="00DC2680"/>
    <w:rsid w:val="00DC26DA"/>
    <w:rsid w:val="00DC274E"/>
    <w:rsid w:val="00DC276F"/>
    <w:rsid w:val="00DC294E"/>
    <w:rsid w:val="00DC298B"/>
    <w:rsid w:val="00DC2D97"/>
    <w:rsid w:val="00DC2E97"/>
    <w:rsid w:val="00DC2FC0"/>
    <w:rsid w:val="00DC3108"/>
    <w:rsid w:val="00DC346D"/>
    <w:rsid w:val="00DC347C"/>
    <w:rsid w:val="00DC3516"/>
    <w:rsid w:val="00DC35AA"/>
    <w:rsid w:val="00DC3699"/>
    <w:rsid w:val="00DC3703"/>
    <w:rsid w:val="00DC376E"/>
    <w:rsid w:val="00DC37A5"/>
    <w:rsid w:val="00DC381D"/>
    <w:rsid w:val="00DC3884"/>
    <w:rsid w:val="00DC392F"/>
    <w:rsid w:val="00DC3993"/>
    <w:rsid w:val="00DC39A6"/>
    <w:rsid w:val="00DC3B37"/>
    <w:rsid w:val="00DC3CE0"/>
    <w:rsid w:val="00DC3D37"/>
    <w:rsid w:val="00DC3D73"/>
    <w:rsid w:val="00DC3E34"/>
    <w:rsid w:val="00DC3EB7"/>
    <w:rsid w:val="00DC3F4B"/>
    <w:rsid w:val="00DC40EA"/>
    <w:rsid w:val="00DC4108"/>
    <w:rsid w:val="00DC41F7"/>
    <w:rsid w:val="00DC425B"/>
    <w:rsid w:val="00DC4352"/>
    <w:rsid w:val="00DC43BD"/>
    <w:rsid w:val="00DC43E9"/>
    <w:rsid w:val="00DC448E"/>
    <w:rsid w:val="00DC458D"/>
    <w:rsid w:val="00DC4730"/>
    <w:rsid w:val="00DC4869"/>
    <w:rsid w:val="00DC493B"/>
    <w:rsid w:val="00DC4D8F"/>
    <w:rsid w:val="00DC4FAA"/>
    <w:rsid w:val="00DC51B7"/>
    <w:rsid w:val="00DC51D0"/>
    <w:rsid w:val="00DC5236"/>
    <w:rsid w:val="00DC52CF"/>
    <w:rsid w:val="00DC5303"/>
    <w:rsid w:val="00DC5312"/>
    <w:rsid w:val="00DC540F"/>
    <w:rsid w:val="00DC5490"/>
    <w:rsid w:val="00DC562D"/>
    <w:rsid w:val="00DC571A"/>
    <w:rsid w:val="00DC57EE"/>
    <w:rsid w:val="00DC585B"/>
    <w:rsid w:val="00DC5962"/>
    <w:rsid w:val="00DC59F9"/>
    <w:rsid w:val="00DC5BC0"/>
    <w:rsid w:val="00DC5E13"/>
    <w:rsid w:val="00DC5E8D"/>
    <w:rsid w:val="00DC5FB7"/>
    <w:rsid w:val="00DC61A6"/>
    <w:rsid w:val="00DC61B3"/>
    <w:rsid w:val="00DC6251"/>
    <w:rsid w:val="00DC62A1"/>
    <w:rsid w:val="00DC62D9"/>
    <w:rsid w:val="00DC630B"/>
    <w:rsid w:val="00DC635A"/>
    <w:rsid w:val="00DC648B"/>
    <w:rsid w:val="00DC6516"/>
    <w:rsid w:val="00DC6519"/>
    <w:rsid w:val="00DC6534"/>
    <w:rsid w:val="00DC654D"/>
    <w:rsid w:val="00DC6605"/>
    <w:rsid w:val="00DC6647"/>
    <w:rsid w:val="00DC679E"/>
    <w:rsid w:val="00DC67AC"/>
    <w:rsid w:val="00DC6884"/>
    <w:rsid w:val="00DC68A6"/>
    <w:rsid w:val="00DC6929"/>
    <w:rsid w:val="00DC6936"/>
    <w:rsid w:val="00DC693B"/>
    <w:rsid w:val="00DC694B"/>
    <w:rsid w:val="00DC6978"/>
    <w:rsid w:val="00DC69B0"/>
    <w:rsid w:val="00DC6D25"/>
    <w:rsid w:val="00DC6F13"/>
    <w:rsid w:val="00DC6F38"/>
    <w:rsid w:val="00DC7333"/>
    <w:rsid w:val="00DC735A"/>
    <w:rsid w:val="00DC73BA"/>
    <w:rsid w:val="00DC73C2"/>
    <w:rsid w:val="00DC75F7"/>
    <w:rsid w:val="00DC764B"/>
    <w:rsid w:val="00DC77CA"/>
    <w:rsid w:val="00DC7815"/>
    <w:rsid w:val="00DC7847"/>
    <w:rsid w:val="00DC78BE"/>
    <w:rsid w:val="00DC7A94"/>
    <w:rsid w:val="00DC7AB0"/>
    <w:rsid w:val="00DC7B32"/>
    <w:rsid w:val="00DC7B58"/>
    <w:rsid w:val="00DC7CC1"/>
    <w:rsid w:val="00DC7D98"/>
    <w:rsid w:val="00DC7E82"/>
    <w:rsid w:val="00DC7F3B"/>
    <w:rsid w:val="00DC7F92"/>
    <w:rsid w:val="00DC7FCB"/>
    <w:rsid w:val="00DD0139"/>
    <w:rsid w:val="00DD022E"/>
    <w:rsid w:val="00DD034D"/>
    <w:rsid w:val="00DD0373"/>
    <w:rsid w:val="00DD03D1"/>
    <w:rsid w:val="00DD03E1"/>
    <w:rsid w:val="00DD04E0"/>
    <w:rsid w:val="00DD0575"/>
    <w:rsid w:val="00DD062B"/>
    <w:rsid w:val="00DD0637"/>
    <w:rsid w:val="00DD071E"/>
    <w:rsid w:val="00DD0775"/>
    <w:rsid w:val="00DD07C3"/>
    <w:rsid w:val="00DD08A1"/>
    <w:rsid w:val="00DD0943"/>
    <w:rsid w:val="00DD097A"/>
    <w:rsid w:val="00DD0AAD"/>
    <w:rsid w:val="00DD0B3C"/>
    <w:rsid w:val="00DD0B60"/>
    <w:rsid w:val="00DD0C80"/>
    <w:rsid w:val="00DD0CF0"/>
    <w:rsid w:val="00DD0D2C"/>
    <w:rsid w:val="00DD0E9B"/>
    <w:rsid w:val="00DD0ED0"/>
    <w:rsid w:val="00DD0FDF"/>
    <w:rsid w:val="00DD0FF8"/>
    <w:rsid w:val="00DD1114"/>
    <w:rsid w:val="00DD115B"/>
    <w:rsid w:val="00DD12B9"/>
    <w:rsid w:val="00DD12BC"/>
    <w:rsid w:val="00DD140B"/>
    <w:rsid w:val="00DD1626"/>
    <w:rsid w:val="00DD165B"/>
    <w:rsid w:val="00DD1846"/>
    <w:rsid w:val="00DD1874"/>
    <w:rsid w:val="00DD18ED"/>
    <w:rsid w:val="00DD1928"/>
    <w:rsid w:val="00DD1977"/>
    <w:rsid w:val="00DD1A34"/>
    <w:rsid w:val="00DD1AC3"/>
    <w:rsid w:val="00DD1C81"/>
    <w:rsid w:val="00DD1CBA"/>
    <w:rsid w:val="00DD1D00"/>
    <w:rsid w:val="00DD1D47"/>
    <w:rsid w:val="00DD1DE4"/>
    <w:rsid w:val="00DD1EF0"/>
    <w:rsid w:val="00DD1F24"/>
    <w:rsid w:val="00DD1FA8"/>
    <w:rsid w:val="00DD1FF3"/>
    <w:rsid w:val="00DD24BB"/>
    <w:rsid w:val="00DD25D9"/>
    <w:rsid w:val="00DD2883"/>
    <w:rsid w:val="00DD29A4"/>
    <w:rsid w:val="00DD2B17"/>
    <w:rsid w:val="00DD2CBE"/>
    <w:rsid w:val="00DD2CC8"/>
    <w:rsid w:val="00DD2D65"/>
    <w:rsid w:val="00DD2E5F"/>
    <w:rsid w:val="00DD2FDA"/>
    <w:rsid w:val="00DD2FEA"/>
    <w:rsid w:val="00DD3069"/>
    <w:rsid w:val="00DD3336"/>
    <w:rsid w:val="00DD3349"/>
    <w:rsid w:val="00DD334F"/>
    <w:rsid w:val="00DD33C5"/>
    <w:rsid w:val="00DD3598"/>
    <w:rsid w:val="00DD36F1"/>
    <w:rsid w:val="00DD378A"/>
    <w:rsid w:val="00DD3826"/>
    <w:rsid w:val="00DD398A"/>
    <w:rsid w:val="00DD3C49"/>
    <w:rsid w:val="00DD3E70"/>
    <w:rsid w:val="00DD3EA9"/>
    <w:rsid w:val="00DD40DC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637"/>
    <w:rsid w:val="00DD47B9"/>
    <w:rsid w:val="00DD49F7"/>
    <w:rsid w:val="00DD4B27"/>
    <w:rsid w:val="00DD4BD2"/>
    <w:rsid w:val="00DD4C30"/>
    <w:rsid w:val="00DD4D44"/>
    <w:rsid w:val="00DD4D67"/>
    <w:rsid w:val="00DD4E11"/>
    <w:rsid w:val="00DD4F12"/>
    <w:rsid w:val="00DD4FFC"/>
    <w:rsid w:val="00DD50FD"/>
    <w:rsid w:val="00DD51C4"/>
    <w:rsid w:val="00DD5217"/>
    <w:rsid w:val="00DD5294"/>
    <w:rsid w:val="00DD52B7"/>
    <w:rsid w:val="00DD5349"/>
    <w:rsid w:val="00DD53FD"/>
    <w:rsid w:val="00DD54A8"/>
    <w:rsid w:val="00DD5593"/>
    <w:rsid w:val="00DD5692"/>
    <w:rsid w:val="00DD56A7"/>
    <w:rsid w:val="00DD5707"/>
    <w:rsid w:val="00DD58A3"/>
    <w:rsid w:val="00DD5941"/>
    <w:rsid w:val="00DD59AB"/>
    <w:rsid w:val="00DD59BA"/>
    <w:rsid w:val="00DD59E2"/>
    <w:rsid w:val="00DD59E8"/>
    <w:rsid w:val="00DD5BDC"/>
    <w:rsid w:val="00DD5C83"/>
    <w:rsid w:val="00DD5DC3"/>
    <w:rsid w:val="00DD5F45"/>
    <w:rsid w:val="00DD5F87"/>
    <w:rsid w:val="00DD6012"/>
    <w:rsid w:val="00DD6037"/>
    <w:rsid w:val="00DD60F2"/>
    <w:rsid w:val="00DD60F5"/>
    <w:rsid w:val="00DD613A"/>
    <w:rsid w:val="00DD61AC"/>
    <w:rsid w:val="00DD6366"/>
    <w:rsid w:val="00DD63B1"/>
    <w:rsid w:val="00DD63C8"/>
    <w:rsid w:val="00DD63D7"/>
    <w:rsid w:val="00DD63DB"/>
    <w:rsid w:val="00DD6469"/>
    <w:rsid w:val="00DD66D8"/>
    <w:rsid w:val="00DD672D"/>
    <w:rsid w:val="00DD6805"/>
    <w:rsid w:val="00DD681E"/>
    <w:rsid w:val="00DD699A"/>
    <w:rsid w:val="00DD6AB2"/>
    <w:rsid w:val="00DD6C41"/>
    <w:rsid w:val="00DD6C59"/>
    <w:rsid w:val="00DD6CE5"/>
    <w:rsid w:val="00DD6D21"/>
    <w:rsid w:val="00DD6DCC"/>
    <w:rsid w:val="00DD6E6C"/>
    <w:rsid w:val="00DD6FB0"/>
    <w:rsid w:val="00DD71DA"/>
    <w:rsid w:val="00DD7217"/>
    <w:rsid w:val="00DD73BD"/>
    <w:rsid w:val="00DD7452"/>
    <w:rsid w:val="00DD7484"/>
    <w:rsid w:val="00DD752B"/>
    <w:rsid w:val="00DD7569"/>
    <w:rsid w:val="00DD75A3"/>
    <w:rsid w:val="00DD75C0"/>
    <w:rsid w:val="00DD77CA"/>
    <w:rsid w:val="00DD7A62"/>
    <w:rsid w:val="00DD7A92"/>
    <w:rsid w:val="00DD7C92"/>
    <w:rsid w:val="00DD7D9B"/>
    <w:rsid w:val="00DD7FFD"/>
    <w:rsid w:val="00DE00A1"/>
    <w:rsid w:val="00DE0252"/>
    <w:rsid w:val="00DE028C"/>
    <w:rsid w:val="00DE02CD"/>
    <w:rsid w:val="00DE0501"/>
    <w:rsid w:val="00DE060F"/>
    <w:rsid w:val="00DE09DA"/>
    <w:rsid w:val="00DE0AC8"/>
    <w:rsid w:val="00DE0B61"/>
    <w:rsid w:val="00DE0BB0"/>
    <w:rsid w:val="00DE0BB3"/>
    <w:rsid w:val="00DE0C73"/>
    <w:rsid w:val="00DE0CD2"/>
    <w:rsid w:val="00DE0CF0"/>
    <w:rsid w:val="00DE0CF4"/>
    <w:rsid w:val="00DE0D56"/>
    <w:rsid w:val="00DE0D85"/>
    <w:rsid w:val="00DE0E3B"/>
    <w:rsid w:val="00DE0E6C"/>
    <w:rsid w:val="00DE0E7B"/>
    <w:rsid w:val="00DE101A"/>
    <w:rsid w:val="00DE1035"/>
    <w:rsid w:val="00DE10DD"/>
    <w:rsid w:val="00DE11B2"/>
    <w:rsid w:val="00DE13E9"/>
    <w:rsid w:val="00DE1431"/>
    <w:rsid w:val="00DE1449"/>
    <w:rsid w:val="00DE1540"/>
    <w:rsid w:val="00DE160F"/>
    <w:rsid w:val="00DE16E5"/>
    <w:rsid w:val="00DE17E1"/>
    <w:rsid w:val="00DE1931"/>
    <w:rsid w:val="00DE1A64"/>
    <w:rsid w:val="00DE1B42"/>
    <w:rsid w:val="00DE1B4F"/>
    <w:rsid w:val="00DE1CB5"/>
    <w:rsid w:val="00DE1CF3"/>
    <w:rsid w:val="00DE1D5A"/>
    <w:rsid w:val="00DE1E40"/>
    <w:rsid w:val="00DE1E88"/>
    <w:rsid w:val="00DE1F64"/>
    <w:rsid w:val="00DE2125"/>
    <w:rsid w:val="00DE21A0"/>
    <w:rsid w:val="00DE21C9"/>
    <w:rsid w:val="00DE242A"/>
    <w:rsid w:val="00DE244C"/>
    <w:rsid w:val="00DE25AE"/>
    <w:rsid w:val="00DE25BB"/>
    <w:rsid w:val="00DE27E9"/>
    <w:rsid w:val="00DE27FB"/>
    <w:rsid w:val="00DE2831"/>
    <w:rsid w:val="00DE284D"/>
    <w:rsid w:val="00DE29B5"/>
    <w:rsid w:val="00DE2A7C"/>
    <w:rsid w:val="00DE2B21"/>
    <w:rsid w:val="00DE2B8A"/>
    <w:rsid w:val="00DE2BC9"/>
    <w:rsid w:val="00DE2ED4"/>
    <w:rsid w:val="00DE2F69"/>
    <w:rsid w:val="00DE3054"/>
    <w:rsid w:val="00DE318C"/>
    <w:rsid w:val="00DE322F"/>
    <w:rsid w:val="00DE3230"/>
    <w:rsid w:val="00DE336B"/>
    <w:rsid w:val="00DE3502"/>
    <w:rsid w:val="00DE3611"/>
    <w:rsid w:val="00DE369A"/>
    <w:rsid w:val="00DE374A"/>
    <w:rsid w:val="00DE3782"/>
    <w:rsid w:val="00DE37A4"/>
    <w:rsid w:val="00DE3805"/>
    <w:rsid w:val="00DE395F"/>
    <w:rsid w:val="00DE3A61"/>
    <w:rsid w:val="00DE3AB0"/>
    <w:rsid w:val="00DE3B75"/>
    <w:rsid w:val="00DE3E70"/>
    <w:rsid w:val="00DE3F63"/>
    <w:rsid w:val="00DE4089"/>
    <w:rsid w:val="00DE4196"/>
    <w:rsid w:val="00DE447B"/>
    <w:rsid w:val="00DE44D7"/>
    <w:rsid w:val="00DE46C9"/>
    <w:rsid w:val="00DE46E0"/>
    <w:rsid w:val="00DE473D"/>
    <w:rsid w:val="00DE478D"/>
    <w:rsid w:val="00DE4A05"/>
    <w:rsid w:val="00DE4A36"/>
    <w:rsid w:val="00DE4C58"/>
    <w:rsid w:val="00DE4C79"/>
    <w:rsid w:val="00DE4C7F"/>
    <w:rsid w:val="00DE4DEB"/>
    <w:rsid w:val="00DE4E01"/>
    <w:rsid w:val="00DE4EC6"/>
    <w:rsid w:val="00DE4EF4"/>
    <w:rsid w:val="00DE4F33"/>
    <w:rsid w:val="00DE501F"/>
    <w:rsid w:val="00DE5093"/>
    <w:rsid w:val="00DE50B2"/>
    <w:rsid w:val="00DE511A"/>
    <w:rsid w:val="00DE5136"/>
    <w:rsid w:val="00DE5147"/>
    <w:rsid w:val="00DE51DE"/>
    <w:rsid w:val="00DE51F2"/>
    <w:rsid w:val="00DE520E"/>
    <w:rsid w:val="00DE5312"/>
    <w:rsid w:val="00DE5352"/>
    <w:rsid w:val="00DE536E"/>
    <w:rsid w:val="00DE5387"/>
    <w:rsid w:val="00DE5388"/>
    <w:rsid w:val="00DE53C5"/>
    <w:rsid w:val="00DE541A"/>
    <w:rsid w:val="00DE5426"/>
    <w:rsid w:val="00DE5635"/>
    <w:rsid w:val="00DE5978"/>
    <w:rsid w:val="00DE5A5C"/>
    <w:rsid w:val="00DE5AB6"/>
    <w:rsid w:val="00DE5B23"/>
    <w:rsid w:val="00DE5DCA"/>
    <w:rsid w:val="00DE5DF1"/>
    <w:rsid w:val="00DE61A5"/>
    <w:rsid w:val="00DE6249"/>
    <w:rsid w:val="00DE632A"/>
    <w:rsid w:val="00DE637C"/>
    <w:rsid w:val="00DE63BD"/>
    <w:rsid w:val="00DE642E"/>
    <w:rsid w:val="00DE6531"/>
    <w:rsid w:val="00DE6536"/>
    <w:rsid w:val="00DE6727"/>
    <w:rsid w:val="00DE6C9C"/>
    <w:rsid w:val="00DE6D12"/>
    <w:rsid w:val="00DE6E12"/>
    <w:rsid w:val="00DE6E4B"/>
    <w:rsid w:val="00DE6F98"/>
    <w:rsid w:val="00DE7013"/>
    <w:rsid w:val="00DE7126"/>
    <w:rsid w:val="00DE728E"/>
    <w:rsid w:val="00DE7417"/>
    <w:rsid w:val="00DE7483"/>
    <w:rsid w:val="00DE76D3"/>
    <w:rsid w:val="00DE7741"/>
    <w:rsid w:val="00DE77BA"/>
    <w:rsid w:val="00DE7820"/>
    <w:rsid w:val="00DE78B7"/>
    <w:rsid w:val="00DE79CB"/>
    <w:rsid w:val="00DE7A01"/>
    <w:rsid w:val="00DE7AC0"/>
    <w:rsid w:val="00DE7AE0"/>
    <w:rsid w:val="00DE7AF2"/>
    <w:rsid w:val="00DE7B3F"/>
    <w:rsid w:val="00DE7D5F"/>
    <w:rsid w:val="00DE7DBC"/>
    <w:rsid w:val="00DE7F54"/>
    <w:rsid w:val="00DE7F90"/>
    <w:rsid w:val="00DF00CA"/>
    <w:rsid w:val="00DF00D8"/>
    <w:rsid w:val="00DF015C"/>
    <w:rsid w:val="00DF01E9"/>
    <w:rsid w:val="00DF029A"/>
    <w:rsid w:val="00DF04CB"/>
    <w:rsid w:val="00DF05DB"/>
    <w:rsid w:val="00DF07F9"/>
    <w:rsid w:val="00DF082D"/>
    <w:rsid w:val="00DF08C4"/>
    <w:rsid w:val="00DF0C6B"/>
    <w:rsid w:val="00DF0D85"/>
    <w:rsid w:val="00DF0E0B"/>
    <w:rsid w:val="00DF0E1D"/>
    <w:rsid w:val="00DF0E1E"/>
    <w:rsid w:val="00DF0FB4"/>
    <w:rsid w:val="00DF11C3"/>
    <w:rsid w:val="00DF1232"/>
    <w:rsid w:val="00DF1317"/>
    <w:rsid w:val="00DF13C9"/>
    <w:rsid w:val="00DF14CE"/>
    <w:rsid w:val="00DF1554"/>
    <w:rsid w:val="00DF1641"/>
    <w:rsid w:val="00DF171E"/>
    <w:rsid w:val="00DF1779"/>
    <w:rsid w:val="00DF180F"/>
    <w:rsid w:val="00DF1817"/>
    <w:rsid w:val="00DF19BD"/>
    <w:rsid w:val="00DF1AAD"/>
    <w:rsid w:val="00DF1DAC"/>
    <w:rsid w:val="00DF1FF3"/>
    <w:rsid w:val="00DF2087"/>
    <w:rsid w:val="00DF2130"/>
    <w:rsid w:val="00DF21B6"/>
    <w:rsid w:val="00DF2228"/>
    <w:rsid w:val="00DF2255"/>
    <w:rsid w:val="00DF2337"/>
    <w:rsid w:val="00DF23DD"/>
    <w:rsid w:val="00DF240B"/>
    <w:rsid w:val="00DF2451"/>
    <w:rsid w:val="00DF2475"/>
    <w:rsid w:val="00DF2582"/>
    <w:rsid w:val="00DF2622"/>
    <w:rsid w:val="00DF27C1"/>
    <w:rsid w:val="00DF2B8B"/>
    <w:rsid w:val="00DF2BF1"/>
    <w:rsid w:val="00DF2C18"/>
    <w:rsid w:val="00DF2D14"/>
    <w:rsid w:val="00DF2D29"/>
    <w:rsid w:val="00DF2DE4"/>
    <w:rsid w:val="00DF2FB6"/>
    <w:rsid w:val="00DF3017"/>
    <w:rsid w:val="00DF3144"/>
    <w:rsid w:val="00DF31A8"/>
    <w:rsid w:val="00DF351C"/>
    <w:rsid w:val="00DF3742"/>
    <w:rsid w:val="00DF3796"/>
    <w:rsid w:val="00DF37B7"/>
    <w:rsid w:val="00DF37B9"/>
    <w:rsid w:val="00DF37C3"/>
    <w:rsid w:val="00DF38D6"/>
    <w:rsid w:val="00DF3B1A"/>
    <w:rsid w:val="00DF3D7E"/>
    <w:rsid w:val="00DF3E25"/>
    <w:rsid w:val="00DF3F90"/>
    <w:rsid w:val="00DF4031"/>
    <w:rsid w:val="00DF40DF"/>
    <w:rsid w:val="00DF41AB"/>
    <w:rsid w:val="00DF426B"/>
    <w:rsid w:val="00DF441C"/>
    <w:rsid w:val="00DF44C7"/>
    <w:rsid w:val="00DF45C9"/>
    <w:rsid w:val="00DF45E7"/>
    <w:rsid w:val="00DF465D"/>
    <w:rsid w:val="00DF4673"/>
    <w:rsid w:val="00DF46A3"/>
    <w:rsid w:val="00DF47E6"/>
    <w:rsid w:val="00DF482B"/>
    <w:rsid w:val="00DF4A58"/>
    <w:rsid w:val="00DF4C66"/>
    <w:rsid w:val="00DF4C67"/>
    <w:rsid w:val="00DF4DA0"/>
    <w:rsid w:val="00DF4E3A"/>
    <w:rsid w:val="00DF4E44"/>
    <w:rsid w:val="00DF4E88"/>
    <w:rsid w:val="00DF4F48"/>
    <w:rsid w:val="00DF5052"/>
    <w:rsid w:val="00DF511A"/>
    <w:rsid w:val="00DF513A"/>
    <w:rsid w:val="00DF542C"/>
    <w:rsid w:val="00DF5431"/>
    <w:rsid w:val="00DF5668"/>
    <w:rsid w:val="00DF56A8"/>
    <w:rsid w:val="00DF5743"/>
    <w:rsid w:val="00DF5787"/>
    <w:rsid w:val="00DF58D6"/>
    <w:rsid w:val="00DF5905"/>
    <w:rsid w:val="00DF593D"/>
    <w:rsid w:val="00DF59ED"/>
    <w:rsid w:val="00DF5ABD"/>
    <w:rsid w:val="00DF5AE2"/>
    <w:rsid w:val="00DF5AFC"/>
    <w:rsid w:val="00DF5B79"/>
    <w:rsid w:val="00DF5B9E"/>
    <w:rsid w:val="00DF5BA0"/>
    <w:rsid w:val="00DF5BA3"/>
    <w:rsid w:val="00DF5BDA"/>
    <w:rsid w:val="00DF5C76"/>
    <w:rsid w:val="00DF5CCB"/>
    <w:rsid w:val="00DF6241"/>
    <w:rsid w:val="00DF62EF"/>
    <w:rsid w:val="00DF6314"/>
    <w:rsid w:val="00DF6455"/>
    <w:rsid w:val="00DF646A"/>
    <w:rsid w:val="00DF66BB"/>
    <w:rsid w:val="00DF6883"/>
    <w:rsid w:val="00DF68B1"/>
    <w:rsid w:val="00DF69DA"/>
    <w:rsid w:val="00DF6A05"/>
    <w:rsid w:val="00DF6BA8"/>
    <w:rsid w:val="00DF6BC4"/>
    <w:rsid w:val="00DF6D65"/>
    <w:rsid w:val="00DF6D88"/>
    <w:rsid w:val="00DF6E98"/>
    <w:rsid w:val="00DF6EBC"/>
    <w:rsid w:val="00DF6EC5"/>
    <w:rsid w:val="00DF6F66"/>
    <w:rsid w:val="00DF7176"/>
    <w:rsid w:val="00DF720B"/>
    <w:rsid w:val="00DF725D"/>
    <w:rsid w:val="00DF7279"/>
    <w:rsid w:val="00DF7380"/>
    <w:rsid w:val="00DF7381"/>
    <w:rsid w:val="00DF7519"/>
    <w:rsid w:val="00DF7525"/>
    <w:rsid w:val="00DF7653"/>
    <w:rsid w:val="00DF768C"/>
    <w:rsid w:val="00DF7768"/>
    <w:rsid w:val="00DF7807"/>
    <w:rsid w:val="00DF790B"/>
    <w:rsid w:val="00DF7AD8"/>
    <w:rsid w:val="00DF7B5A"/>
    <w:rsid w:val="00DF7E29"/>
    <w:rsid w:val="00DF7E71"/>
    <w:rsid w:val="00DF7EBF"/>
    <w:rsid w:val="00DF7FBE"/>
    <w:rsid w:val="00E00105"/>
    <w:rsid w:val="00E0013F"/>
    <w:rsid w:val="00E0027E"/>
    <w:rsid w:val="00E003A0"/>
    <w:rsid w:val="00E003ED"/>
    <w:rsid w:val="00E00425"/>
    <w:rsid w:val="00E00429"/>
    <w:rsid w:val="00E0050E"/>
    <w:rsid w:val="00E005F2"/>
    <w:rsid w:val="00E006FB"/>
    <w:rsid w:val="00E0081D"/>
    <w:rsid w:val="00E009BA"/>
    <w:rsid w:val="00E00A0F"/>
    <w:rsid w:val="00E00AD1"/>
    <w:rsid w:val="00E00B07"/>
    <w:rsid w:val="00E00B2B"/>
    <w:rsid w:val="00E00B87"/>
    <w:rsid w:val="00E010C9"/>
    <w:rsid w:val="00E011E6"/>
    <w:rsid w:val="00E01268"/>
    <w:rsid w:val="00E01326"/>
    <w:rsid w:val="00E0135C"/>
    <w:rsid w:val="00E0143E"/>
    <w:rsid w:val="00E01631"/>
    <w:rsid w:val="00E01677"/>
    <w:rsid w:val="00E016A0"/>
    <w:rsid w:val="00E016CF"/>
    <w:rsid w:val="00E0174B"/>
    <w:rsid w:val="00E01940"/>
    <w:rsid w:val="00E01C5F"/>
    <w:rsid w:val="00E01CFA"/>
    <w:rsid w:val="00E01D03"/>
    <w:rsid w:val="00E01D23"/>
    <w:rsid w:val="00E01D48"/>
    <w:rsid w:val="00E01DDD"/>
    <w:rsid w:val="00E01E4A"/>
    <w:rsid w:val="00E01E6E"/>
    <w:rsid w:val="00E021E7"/>
    <w:rsid w:val="00E0227D"/>
    <w:rsid w:val="00E0230A"/>
    <w:rsid w:val="00E023F9"/>
    <w:rsid w:val="00E02638"/>
    <w:rsid w:val="00E02729"/>
    <w:rsid w:val="00E027AE"/>
    <w:rsid w:val="00E02835"/>
    <w:rsid w:val="00E02B7F"/>
    <w:rsid w:val="00E02E7A"/>
    <w:rsid w:val="00E02EF1"/>
    <w:rsid w:val="00E02F35"/>
    <w:rsid w:val="00E02FE9"/>
    <w:rsid w:val="00E0315D"/>
    <w:rsid w:val="00E031E9"/>
    <w:rsid w:val="00E033D6"/>
    <w:rsid w:val="00E033E3"/>
    <w:rsid w:val="00E034F3"/>
    <w:rsid w:val="00E035CD"/>
    <w:rsid w:val="00E03623"/>
    <w:rsid w:val="00E03667"/>
    <w:rsid w:val="00E036BC"/>
    <w:rsid w:val="00E037C0"/>
    <w:rsid w:val="00E03965"/>
    <w:rsid w:val="00E0396B"/>
    <w:rsid w:val="00E039CE"/>
    <w:rsid w:val="00E03A99"/>
    <w:rsid w:val="00E03AA2"/>
    <w:rsid w:val="00E03B72"/>
    <w:rsid w:val="00E03C4C"/>
    <w:rsid w:val="00E03C8F"/>
    <w:rsid w:val="00E03D1C"/>
    <w:rsid w:val="00E03DAF"/>
    <w:rsid w:val="00E03E30"/>
    <w:rsid w:val="00E03EA0"/>
    <w:rsid w:val="00E03EFD"/>
    <w:rsid w:val="00E03FB0"/>
    <w:rsid w:val="00E04015"/>
    <w:rsid w:val="00E0403F"/>
    <w:rsid w:val="00E04279"/>
    <w:rsid w:val="00E042ED"/>
    <w:rsid w:val="00E042F4"/>
    <w:rsid w:val="00E043B4"/>
    <w:rsid w:val="00E04426"/>
    <w:rsid w:val="00E04517"/>
    <w:rsid w:val="00E04686"/>
    <w:rsid w:val="00E046F1"/>
    <w:rsid w:val="00E048D2"/>
    <w:rsid w:val="00E04976"/>
    <w:rsid w:val="00E049D6"/>
    <w:rsid w:val="00E04A5A"/>
    <w:rsid w:val="00E04B21"/>
    <w:rsid w:val="00E04B23"/>
    <w:rsid w:val="00E04CA2"/>
    <w:rsid w:val="00E04F1A"/>
    <w:rsid w:val="00E04FC5"/>
    <w:rsid w:val="00E04FE6"/>
    <w:rsid w:val="00E04FF7"/>
    <w:rsid w:val="00E050EA"/>
    <w:rsid w:val="00E05124"/>
    <w:rsid w:val="00E051CA"/>
    <w:rsid w:val="00E051E0"/>
    <w:rsid w:val="00E05306"/>
    <w:rsid w:val="00E0535C"/>
    <w:rsid w:val="00E053B3"/>
    <w:rsid w:val="00E0546B"/>
    <w:rsid w:val="00E05864"/>
    <w:rsid w:val="00E05989"/>
    <w:rsid w:val="00E059A3"/>
    <w:rsid w:val="00E05A46"/>
    <w:rsid w:val="00E05AAD"/>
    <w:rsid w:val="00E05BD3"/>
    <w:rsid w:val="00E05EB4"/>
    <w:rsid w:val="00E05ED4"/>
    <w:rsid w:val="00E06065"/>
    <w:rsid w:val="00E06102"/>
    <w:rsid w:val="00E06153"/>
    <w:rsid w:val="00E061C1"/>
    <w:rsid w:val="00E061CB"/>
    <w:rsid w:val="00E06265"/>
    <w:rsid w:val="00E063E1"/>
    <w:rsid w:val="00E064CB"/>
    <w:rsid w:val="00E064F5"/>
    <w:rsid w:val="00E06716"/>
    <w:rsid w:val="00E06851"/>
    <w:rsid w:val="00E06895"/>
    <w:rsid w:val="00E06901"/>
    <w:rsid w:val="00E069C1"/>
    <w:rsid w:val="00E069FC"/>
    <w:rsid w:val="00E06B72"/>
    <w:rsid w:val="00E06B77"/>
    <w:rsid w:val="00E06D29"/>
    <w:rsid w:val="00E06DF6"/>
    <w:rsid w:val="00E06F3C"/>
    <w:rsid w:val="00E06F67"/>
    <w:rsid w:val="00E06FD8"/>
    <w:rsid w:val="00E06FE1"/>
    <w:rsid w:val="00E07153"/>
    <w:rsid w:val="00E071A0"/>
    <w:rsid w:val="00E072D4"/>
    <w:rsid w:val="00E0766C"/>
    <w:rsid w:val="00E077B5"/>
    <w:rsid w:val="00E077B7"/>
    <w:rsid w:val="00E07909"/>
    <w:rsid w:val="00E07947"/>
    <w:rsid w:val="00E07A06"/>
    <w:rsid w:val="00E07A5C"/>
    <w:rsid w:val="00E07A86"/>
    <w:rsid w:val="00E07AD6"/>
    <w:rsid w:val="00E07B44"/>
    <w:rsid w:val="00E07BA3"/>
    <w:rsid w:val="00E07BB0"/>
    <w:rsid w:val="00E07BCE"/>
    <w:rsid w:val="00E07C19"/>
    <w:rsid w:val="00E07D17"/>
    <w:rsid w:val="00E07E5D"/>
    <w:rsid w:val="00E07F3B"/>
    <w:rsid w:val="00E101E9"/>
    <w:rsid w:val="00E1026F"/>
    <w:rsid w:val="00E104E6"/>
    <w:rsid w:val="00E10665"/>
    <w:rsid w:val="00E10672"/>
    <w:rsid w:val="00E10704"/>
    <w:rsid w:val="00E10742"/>
    <w:rsid w:val="00E107CC"/>
    <w:rsid w:val="00E10AF8"/>
    <w:rsid w:val="00E10BA3"/>
    <w:rsid w:val="00E10CC9"/>
    <w:rsid w:val="00E10D3C"/>
    <w:rsid w:val="00E10E37"/>
    <w:rsid w:val="00E10F52"/>
    <w:rsid w:val="00E11067"/>
    <w:rsid w:val="00E1121C"/>
    <w:rsid w:val="00E112B7"/>
    <w:rsid w:val="00E11360"/>
    <w:rsid w:val="00E113DE"/>
    <w:rsid w:val="00E1156E"/>
    <w:rsid w:val="00E115A6"/>
    <w:rsid w:val="00E11663"/>
    <w:rsid w:val="00E1171C"/>
    <w:rsid w:val="00E1188D"/>
    <w:rsid w:val="00E118D8"/>
    <w:rsid w:val="00E11955"/>
    <w:rsid w:val="00E11A8D"/>
    <w:rsid w:val="00E11BFE"/>
    <w:rsid w:val="00E11CC0"/>
    <w:rsid w:val="00E11E02"/>
    <w:rsid w:val="00E11F97"/>
    <w:rsid w:val="00E11FCC"/>
    <w:rsid w:val="00E120A9"/>
    <w:rsid w:val="00E1214A"/>
    <w:rsid w:val="00E1225B"/>
    <w:rsid w:val="00E1233F"/>
    <w:rsid w:val="00E124FF"/>
    <w:rsid w:val="00E1251F"/>
    <w:rsid w:val="00E12557"/>
    <w:rsid w:val="00E1255C"/>
    <w:rsid w:val="00E125CF"/>
    <w:rsid w:val="00E12600"/>
    <w:rsid w:val="00E126D6"/>
    <w:rsid w:val="00E12716"/>
    <w:rsid w:val="00E1277D"/>
    <w:rsid w:val="00E12796"/>
    <w:rsid w:val="00E127AF"/>
    <w:rsid w:val="00E1295C"/>
    <w:rsid w:val="00E12B85"/>
    <w:rsid w:val="00E12CE1"/>
    <w:rsid w:val="00E12DCD"/>
    <w:rsid w:val="00E12F3A"/>
    <w:rsid w:val="00E12F3C"/>
    <w:rsid w:val="00E1307B"/>
    <w:rsid w:val="00E130AE"/>
    <w:rsid w:val="00E1318F"/>
    <w:rsid w:val="00E131A4"/>
    <w:rsid w:val="00E1323A"/>
    <w:rsid w:val="00E13276"/>
    <w:rsid w:val="00E133D8"/>
    <w:rsid w:val="00E13423"/>
    <w:rsid w:val="00E1342F"/>
    <w:rsid w:val="00E13568"/>
    <w:rsid w:val="00E136E0"/>
    <w:rsid w:val="00E13741"/>
    <w:rsid w:val="00E13770"/>
    <w:rsid w:val="00E1377F"/>
    <w:rsid w:val="00E137E2"/>
    <w:rsid w:val="00E137E7"/>
    <w:rsid w:val="00E138D7"/>
    <w:rsid w:val="00E1394E"/>
    <w:rsid w:val="00E13A74"/>
    <w:rsid w:val="00E13B61"/>
    <w:rsid w:val="00E13D68"/>
    <w:rsid w:val="00E13DA5"/>
    <w:rsid w:val="00E13DFB"/>
    <w:rsid w:val="00E13DFE"/>
    <w:rsid w:val="00E13E7B"/>
    <w:rsid w:val="00E14162"/>
    <w:rsid w:val="00E14232"/>
    <w:rsid w:val="00E142AE"/>
    <w:rsid w:val="00E142D0"/>
    <w:rsid w:val="00E142D1"/>
    <w:rsid w:val="00E142ED"/>
    <w:rsid w:val="00E145B4"/>
    <w:rsid w:val="00E14718"/>
    <w:rsid w:val="00E148A9"/>
    <w:rsid w:val="00E149B2"/>
    <w:rsid w:val="00E149CB"/>
    <w:rsid w:val="00E14BF3"/>
    <w:rsid w:val="00E14CA7"/>
    <w:rsid w:val="00E14D03"/>
    <w:rsid w:val="00E14E36"/>
    <w:rsid w:val="00E1500C"/>
    <w:rsid w:val="00E1506F"/>
    <w:rsid w:val="00E1538B"/>
    <w:rsid w:val="00E153B1"/>
    <w:rsid w:val="00E153E3"/>
    <w:rsid w:val="00E154C0"/>
    <w:rsid w:val="00E15533"/>
    <w:rsid w:val="00E15591"/>
    <w:rsid w:val="00E157A5"/>
    <w:rsid w:val="00E158A9"/>
    <w:rsid w:val="00E15931"/>
    <w:rsid w:val="00E15997"/>
    <w:rsid w:val="00E159F1"/>
    <w:rsid w:val="00E159FE"/>
    <w:rsid w:val="00E15C86"/>
    <w:rsid w:val="00E15D40"/>
    <w:rsid w:val="00E16005"/>
    <w:rsid w:val="00E16030"/>
    <w:rsid w:val="00E16107"/>
    <w:rsid w:val="00E1617D"/>
    <w:rsid w:val="00E16194"/>
    <w:rsid w:val="00E16232"/>
    <w:rsid w:val="00E1625F"/>
    <w:rsid w:val="00E1628C"/>
    <w:rsid w:val="00E162B6"/>
    <w:rsid w:val="00E163E5"/>
    <w:rsid w:val="00E16432"/>
    <w:rsid w:val="00E16576"/>
    <w:rsid w:val="00E1661C"/>
    <w:rsid w:val="00E1667E"/>
    <w:rsid w:val="00E166A9"/>
    <w:rsid w:val="00E16831"/>
    <w:rsid w:val="00E16871"/>
    <w:rsid w:val="00E16879"/>
    <w:rsid w:val="00E16ACF"/>
    <w:rsid w:val="00E16BD4"/>
    <w:rsid w:val="00E16CE6"/>
    <w:rsid w:val="00E16E0E"/>
    <w:rsid w:val="00E16EA1"/>
    <w:rsid w:val="00E16EBD"/>
    <w:rsid w:val="00E16FAD"/>
    <w:rsid w:val="00E17009"/>
    <w:rsid w:val="00E17087"/>
    <w:rsid w:val="00E17166"/>
    <w:rsid w:val="00E1716C"/>
    <w:rsid w:val="00E1733B"/>
    <w:rsid w:val="00E173CF"/>
    <w:rsid w:val="00E174DB"/>
    <w:rsid w:val="00E174E4"/>
    <w:rsid w:val="00E1762C"/>
    <w:rsid w:val="00E1770E"/>
    <w:rsid w:val="00E1774C"/>
    <w:rsid w:val="00E17926"/>
    <w:rsid w:val="00E17946"/>
    <w:rsid w:val="00E17963"/>
    <w:rsid w:val="00E17982"/>
    <w:rsid w:val="00E17A71"/>
    <w:rsid w:val="00E17B21"/>
    <w:rsid w:val="00E17B9A"/>
    <w:rsid w:val="00E17BE1"/>
    <w:rsid w:val="00E17CFA"/>
    <w:rsid w:val="00E17D30"/>
    <w:rsid w:val="00E17E77"/>
    <w:rsid w:val="00E17FFD"/>
    <w:rsid w:val="00E2009C"/>
    <w:rsid w:val="00E20146"/>
    <w:rsid w:val="00E20218"/>
    <w:rsid w:val="00E20272"/>
    <w:rsid w:val="00E202A4"/>
    <w:rsid w:val="00E20367"/>
    <w:rsid w:val="00E20449"/>
    <w:rsid w:val="00E2049B"/>
    <w:rsid w:val="00E20615"/>
    <w:rsid w:val="00E2068C"/>
    <w:rsid w:val="00E20722"/>
    <w:rsid w:val="00E207C2"/>
    <w:rsid w:val="00E2084D"/>
    <w:rsid w:val="00E20863"/>
    <w:rsid w:val="00E20905"/>
    <w:rsid w:val="00E209DF"/>
    <w:rsid w:val="00E20A0C"/>
    <w:rsid w:val="00E20B1D"/>
    <w:rsid w:val="00E20B3B"/>
    <w:rsid w:val="00E20EA0"/>
    <w:rsid w:val="00E20EDF"/>
    <w:rsid w:val="00E20F31"/>
    <w:rsid w:val="00E20F66"/>
    <w:rsid w:val="00E20FDD"/>
    <w:rsid w:val="00E21011"/>
    <w:rsid w:val="00E2112B"/>
    <w:rsid w:val="00E21182"/>
    <w:rsid w:val="00E2137F"/>
    <w:rsid w:val="00E214B5"/>
    <w:rsid w:val="00E21514"/>
    <w:rsid w:val="00E21652"/>
    <w:rsid w:val="00E2177F"/>
    <w:rsid w:val="00E218B2"/>
    <w:rsid w:val="00E21B3C"/>
    <w:rsid w:val="00E21BC4"/>
    <w:rsid w:val="00E21D05"/>
    <w:rsid w:val="00E21DCF"/>
    <w:rsid w:val="00E21F5A"/>
    <w:rsid w:val="00E21F98"/>
    <w:rsid w:val="00E220D7"/>
    <w:rsid w:val="00E22173"/>
    <w:rsid w:val="00E22282"/>
    <w:rsid w:val="00E222AA"/>
    <w:rsid w:val="00E222BE"/>
    <w:rsid w:val="00E224AE"/>
    <w:rsid w:val="00E224B8"/>
    <w:rsid w:val="00E224B9"/>
    <w:rsid w:val="00E224F7"/>
    <w:rsid w:val="00E22653"/>
    <w:rsid w:val="00E2265A"/>
    <w:rsid w:val="00E22679"/>
    <w:rsid w:val="00E22682"/>
    <w:rsid w:val="00E226C2"/>
    <w:rsid w:val="00E22772"/>
    <w:rsid w:val="00E22781"/>
    <w:rsid w:val="00E227FE"/>
    <w:rsid w:val="00E2284E"/>
    <w:rsid w:val="00E22856"/>
    <w:rsid w:val="00E229BA"/>
    <w:rsid w:val="00E22AC5"/>
    <w:rsid w:val="00E22ACF"/>
    <w:rsid w:val="00E22B84"/>
    <w:rsid w:val="00E22BE9"/>
    <w:rsid w:val="00E22C04"/>
    <w:rsid w:val="00E22C44"/>
    <w:rsid w:val="00E22D1E"/>
    <w:rsid w:val="00E22D5D"/>
    <w:rsid w:val="00E22E85"/>
    <w:rsid w:val="00E22F39"/>
    <w:rsid w:val="00E22FA6"/>
    <w:rsid w:val="00E23038"/>
    <w:rsid w:val="00E23282"/>
    <w:rsid w:val="00E2329B"/>
    <w:rsid w:val="00E232D2"/>
    <w:rsid w:val="00E23502"/>
    <w:rsid w:val="00E2353A"/>
    <w:rsid w:val="00E2371A"/>
    <w:rsid w:val="00E23767"/>
    <w:rsid w:val="00E238FB"/>
    <w:rsid w:val="00E23968"/>
    <w:rsid w:val="00E2398F"/>
    <w:rsid w:val="00E23A64"/>
    <w:rsid w:val="00E23AC5"/>
    <w:rsid w:val="00E23CD5"/>
    <w:rsid w:val="00E23D64"/>
    <w:rsid w:val="00E23D6D"/>
    <w:rsid w:val="00E23E87"/>
    <w:rsid w:val="00E23EB0"/>
    <w:rsid w:val="00E2414C"/>
    <w:rsid w:val="00E24218"/>
    <w:rsid w:val="00E2425A"/>
    <w:rsid w:val="00E243A1"/>
    <w:rsid w:val="00E243E7"/>
    <w:rsid w:val="00E24465"/>
    <w:rsid w:val="00E24521"/>
    <w:rsid w:val="00E2455E"/>
    <w:rsid w:val="00E24586"/>
    <w:rsid w:val="00E2460A"/>
    <w:rsid w:val="00E246CD"/>
    <w:rsid w:val="00E247C8"/>
    <w:rsid w:val="00E24B33"/>
    <w:rsid w:val="00E24B34"/>
    <w:rsid w:val="00E24B55"/>
    <w:rsid w:val="00E24C0F"/>
    <w:rsid w:val="00E24CEF"/>
    <w:rsid w:val="00E24D0E"/>
    <w:rsid w:val="00E24E33"/>
    <w:rsid w:val="00E24E84"/>
    <w:rsid w:val="00E24F9F"/>
    <w:rsid w:val="00E25187"/>
    <w:rsid w:val="00E253B7"/>
    <w:rsid w:val="00E25409"/>
    <w:rsid w:val="00E255A7"/>
    <w:rsid w:val="00E255D7"/>
    <w:rsid w:val="00E258E6"/>
    <w:rsid w:val="00E25991"/>
    <w:rsid w:val="00E25B05"/>
    <w:rsid w:val="00E25B5E"/>
    <w:rsid w:val="00E25B78"/>
    <w:rsid w:val="00E25C7A"/>
    <w:rsid w:val="00E25C99"/>
    <w:rsid w:val="00E25D5C"/>
    <w:rsid w:val="00E25E02"/>
    <w:rsid w:val="00E25E38"/>
    <w:rsid w:val="00E25EFA"/>
    <w:rsid w:val="00E26249"/>
    <w:rsid w:val="00E2647C"/>
    <w:rsid w:val="00E26747"/>
    <w:rsid w:val="00E2685D"/>
    <w:rsid w:val="00E2687B"/>
    <w:rsid w:val="00E26A05"/>
    <w:rsid w:val="00E26A5D"/>
    <w:rsid w:val="00E26A98"/>
    <w:rsid w:val="00E26AC4"/>
    <w:rsid w:val="00E26B8F"/>
    <w:rsid w:val="00E26BC3"/>
    <w:rsid w:val="00E26D04"/>
    <w:rsid w:val="00E26DAE"/>
    <w:rsid w:val="00E26FD8"/>
    <w:rsid w:val="00E2700E"/>
    <w:rsid w:val="00E27176"/>
    <w:rsid w:val="00E2752D"/>
    <w:rsid w:val="00E27690"/>
    <w:rsid w:val="00E276A7"/>
    <w:rsid w:val="00E277C2"/>
    <w:rsid w:val="00E2798D"/>
    <w:rsid w:val="00E27A80"/>
    <w:rsid w:val="00E27A9D"/>
    <w:rsid w:val="00E27B36"/>
    <w:rsid w:val="00E27B5F"/>
    <w:rsid w:val="00E27CB0"/>
    <w:rsid w:val="00E27E7C"/>
    <w:rsid w:val="00E27F4E"/>
    <w:rsid w:val="00E27FB1"/>
    <w:rsid w:val="00E30102"/>
    <w:rsid w:val="00E30212"/>
    <w:rsid w:val="00E30247"/>
    <w:rsid w:val="00E3026D"/>
    <w:rsid w:val="00E302B8"/>
    <w:rsid w:val="00E3047A"/>
    <w:rsid w:val="00E306BC"/>
    <w:rsid w:val="00E3078E"/>
    <w:rsid w:val="00E30A3C"/>
    <w:rsid w:val="00E30B19"/>
    <w:rsid w:val="00E30BBE"/>
    <w:rsid w:val="00E30C10"/>
    <w:rsid w:val="00E30C4A"/>
    <w:rsid w:val="00E30D2C"/>
    <w:rsid w:val="00E30DFB"/>
    <w:rsid w:val="00E30ECF"/>
    <w:rsid w:val="00E30EE5"/>
    <w:rsid w:val="00E310CD"/>
    <w:rsid w:val="00E310FE"/>
    <w:rsid w:val="00E31142"/>
    <w:rsid w:val="00E31150"/>
    <w:rsid w:val="00E31226"/>
    <w:rsid w:val="00E31244"/>
    <w:rsid w:val="00E31283"/>
    <w:rsid w:val="00E312E6"/>
    <w:rsid w:val="00E3146B"/>
    <w:rsid w:val="00E315DC"/>
    <w:rsid w:val="00E315FB"/>
    <w:rsid w:val="00E316C7"/>
    <w:rsid w:val="00E316D8"/>
    <w:rsid w:val="00E317A3"/>
    <w:rsid w:val="00E31835"/>
    <w:rsid w:val="00E31939"/>
    <w:rsid w:val="00E31960"/>
    <w:rsid w:val="00E31A3A"/>
    <w:rsid w:val="00E31ADD"/>
    <w:rsid w:val="00E31BA4"/>
    <w:rsid w:val="00E31C03"/>
    <w:rsid w:val="00E31CED"/>
    <w:rsid w:val="00E31D4E"/>
    <w:rsid w:val="00E31EAC"/>
    <w:rsid w:val="00E31F5E"/>
    <w:rsid w:val="00E32347"/>
    <w:rsid w:val="00E323A6"/>
    <w:rsid w:val="00E32411"/>
    <w:rsid w:val="00E3247C"/>
    <w:rsid w:val="00E32579"/>
    <w:rsid w:val="00E325B9"/>
    <w:rsid w:val="00E32717"/>
    <w:rsid w:val="00E3284E"/>
    <w:rsid w:val="00E3288A"/>
    <w:rsid w:val="00E32A45"/>
    <w:rsid w:val="00E32CA1"/>
    <w:rsid w:val="00E32CBF"/>
    <w:rsid w:val="00E32F37"/>
    <w:rsid w:val="00E32FA6"/>
    <w:rsid w:val="00E3301A"/>
    <w:rsid w:val="00E33142"/>
    <w:rsid w:val="00E33228"/>
    <w:rsid w:val="00E332BC"/>
    <w:rsid w:val="00E3344B"/>
    <w:rsid w:val="00E33558"/>
    <w:rsid w:val="00E33689"/>
    <w:rsid w:val="00E337BB"/>
    <w:rsid w:val="00E337F3"/>
    <w:rsid w:val="00E33821"/>
    <w:rsid w:val="00E3382A"/>
    <w:rsid w:val="00E33956"/>
    <w:rsid w:val="00E3399C"/>
    <w:rsid w:val="00E33C76"/>
    <w:rsid w:val="00E33C8A"/>
    <w:rsid w:val="00E33E23"/>
    <w:rsid w:val="00E33E62"/>
    <w:rsid w:val="00E33E80"/>
    <w:rsid w:val="00E33F0A"/>
    <w:rsid w:val="00E33F0B"/>
    <w:rsid w:val="00E33F7C"/>
    <w:rsid w:val="00E33F8F"/>
    <w:rsid w:val="00E34000"/>
    <w:rsid w:val="00E34099"/>
    <w:rsid w:val="00E340F8"/>
    <w:rsid w:val="00E34238"/>
    <w:rsid w:val="00E3423B"/>
    <w:rsid w:val="00E342D9"/>
    <w:rsid w:val="00E342E7"/>
    <w:rsid w:val="00E343A5"/>
    <w:rsid w:val="00E34527"/>
    <w:rsid w:val="00E34533"/>
    <w:rsid w:val="00E34785"/>
    <w:rsid w:val="00E347EF"/>
    <w:rsid w:val="00E347F4"/>
    <w:rsid w:val="00E348B6"/>
    <w:rsid w:val="00E348D3"/>
    <w:rsid w:val="00E34953"/>
    <w:rsid w:val="00E34954"/>
    <w:rsid w:val="00E3497C"/>
    <w:rsid w:val="00E34AED"/>
    <w:rsid w:val="00E34B3E"/>
    <w:rsid w:val="00E34CB0"/>
    <w:rsid w:val="00E34D20"/>
    <w:rsid w:val="00E34D2B"/>
    <w:rsid w:val="00E34D35"/>
    <w:rsid w:val="00E34EA7"/>
    <w:rsid w:val="00E35270"/>
    <w:rsid w:val="00E352C0"/>
    <w:rsid w:val="00E3540D"/>
    <w:rsid w:val="00E35442"/>
    <w:rsid w:val="00E3548C"/>
    <w:rsid w:val="00E354BF"/>
    <w:rsid w:val="00E3554B"/>
    <w:rsid w:val="00E3555E"/>
    <w:rsid w:val="00E3570B"/>
    <w:rsid w:val="00E35748"/>
    <w:rsid w:val="00E35950"/>
    <w:rsid w:val="00E35999"/>
    <w:rsid w:val="00E3599C"/>
    <w:rsid w:val="00E35AAF"/>
    <w:rsid w:val="00E35AF2"/>
    <w:rsid w:val="00E35AF6"/>
    <w:rsid w:val="00E35C57"/>
    <w:rsid w:val="00E35CD1"/>
    <w:rsid w:val="00E35D0A"/>
    <w:rsid w:val="00E35DBF"/>
    <w:rsid w:val="00E35E53"/>
    <w:rsid w:val="00E3612B"/>
    <w:rsid w:val="00E364BC"/>
    <w:rsid w:val="00E36528"/>
    <w:rsid w:val="00E3661D"/>
    <w:rsid w:val="00E367B0"/>
    <w:rsid w:val="00E367DF"/>
    <w:rsid w:val="00E367F8"/>
    <w:rsid w:val="00E367FD"/>
    <w:rsid w:val="00E36852"/>
    <w:rsid w:val="00E36889"/>
    <w:rsid w:val="00E36895"/>
    <w:rsid w:val="00E36A2A"/>
    <w:rsid w:val="00E36B3C"/>
    <w:rsid w:val="00E36C4B"/>
    <w:rsid w:val="00E3711A"/>
    <w:rsid w:val="00E37128"/>
    <w:rsid w:val="00E37179"/>
    <w:rsid w:val="00E371B3"/>
    <w:rsid w:val="00E371C8"/>
    <w:rsid w:val="00E371ED"/>
    <w:rsid w:val="00E37208"/>
    <w:rsid w:val="00E37281"/>
    <w:rsid w:val="00E3739A"/>
    <w:rsid w:val="00E373E6"/>
    <w:rsid w:val="00E374D1"/>
    <w:rsid w:val="00E3756D"/>
    <w:rsid w:val="00E375DA"/>
    <w:rsid w:val="00E376F9"/>
    <w:rsid w:val="00E3771F"/>
    <w:rsid w:val="00E3777A"/>
    <w:rsid w:val="00E37808"/>
    <w:rsid w:val="00E37A48"/>
    <w:rsid w:val="00E37A50"/>
    <w:rsid w:val="00E37BCB"/>
    <w:rsid w:val="00E37C28"/>
    <w:rsid w:val="00E37CC2"/>
    <w:rsid w:val="00E37D1B"/>
    <w:rsid w:val="00E37E34"/>
    <w:rsid w:val="00E37E42"/>
    <w:rsid w:val="00E37F38"/>
    <w:rsid w:val="00E37FA4"/>
    <w:rsid w:val="00E40111"/>
    <w:rsid w:val="00E40192"/>
    <w:rsid w:val="00E4053C"/>
    <w:rsid w:val="00E4058C"/>
    <w:rsid w:val="00E406C2"/>
    <w:rsid w:val="00E4071D"/>
    <w:rsid w:val="00E4073B"/>
    <w:rsid w:val="00E40781"/>
    <w:rsid w:val="00E40876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3C4"/>
    <w:rsid w:val="00E4151D"/>
    <w:rsid w:val="00E41584"/>
    <w:rsid w:val="00E41607"/>
    <w:rsid w:val="00E41649"/>
    <w:rsid w:val="00E41673"/>
    <w:rsid w:val="00E41695"/>
    <w:rsid w:val="00E416D1"/>
    <w:rsid w:val="00E41714"/>
    <w:rsid w:val="00E41756"/>
    <w:rsid w:val="00E417AE"/>
    <w:rsid w:val="00E417F4"/>
    <w:rsid w:val="00E41837"/>
    <w:rsid w:val="00E41880"/>
    <w:rsid w:val="00E4191E"/>
    <w:rsid w:val="00E4193D"/>
    <w:rsid w:val="00E419FE"/>
    <w:rsid w:val="00E41BBB"/>
    <w:rsid w:val="00E41BD4"/>
    <w:rsid w:val="00E41C2B"/>
    <w:rsid w:val="00E41C8A"/>
    <w:rsid w:val="00E41D04"/>
    <w:rsid w:val="00E41D6E"/>
    <w:rsid w:val="00E41FE3"/>
    <w:rsid w:val="00E41FE4"/>
    <w:rsid w:val="00E42030"/>
    <w:rsid w:val="00E420A4"/>
    <w:rsid w:val="00E42108"/>
    <w:rsid w:val="00E4221E"/>
    <w:rsid w:val="00E42286"/>
    <w:rsid w:val="00E422A0"/>
    <w:rsid w:val="00E424D9"/>
    <w:rsid w:val="00E425D1"/>
    <w:rsid w:val="00E427CC"/>
    <w:rsid w:val="00E4283D"/>
    <w:rsid w:val="00E4290F"/>
    <w:rsid w:val="00E42A5E"/>
    <w:rsid w:val="00E42A95"/>
    <w:rsid w:val="00E42BAB"/>
    <w:rsid w:val="00E42C31"/>
    <w:rsid w:val="00E42C79"/>
    <w:rsid w:val="00E42CDE"/>
    <w:rsid w:val="00E42E35"/>
    <w:rsid w:val="00E42E5F"/>
    <w:rsid w:val="00E43054"/>
    <w:rsid w:val="00E430A2"/>
    <w:rsid w:val="00E43236"/>
    <w:rsid w:val="00E43246"/>
    <w:rsid w:val="00E4328E"/>
    <w:rsid w:val="00E4334F"/>
    <w:rsid w:val="00E4345B"/>
    <w:rsid w:val="00E434BF"/>
    <w:rsid w:val="00E436A4"/>
    <w:rsid w:val="00E4383B"/>
    <w:rsid w:val="00E43925"/>
    <w:rsid w:val="00E439BA"/>
    <w:rsid w:val="00E43B41"/>
    <w:rsid w:val="00E43BB4"/>
    <w:rsid w:val="00E43BBD"/>
    <w:rsid w:val="00E43C11"/>
    <w:rsid w:val="00E43D8B"/>
    <w:rsid w:val="00E43DDA"/>
    <w:rsid w:val="00E43E31"/>
    <w:rsid w:val="00E43E37"/>
    <w:rsid w:val="00E43FED"/>
    <w:rsid w:val="00E440F0"/>
    <w:rsid w:val="00E44177"/>
    <w:rsid w:val="00E44239"/>
    <w:rsid w:val="00E442E7"/>
    <w:rsid w:val="00E44301"/>
    <w:rsid w:val="00E44368"/>
    <w:rsid w:val="00E4446E"/>
    <w:rsid w:val="00E445B7"/>
    <w:rsid w:val="00E445DF"/>
    <w:rsid w:val="00E44616"/>
    <w:rsid w:val="00E4470D"/>
    <w:rsid w:val="00E44782"/>
    <w:rsid w:val="00E44912"/>
    <w:rsid w:val="00E44937"/>
    <w:rsid w:val="00E449FA"/>
    <w:rsid w:val="00E44B2F"/>
    <w:rsid w:val="00E44B49"/>
    <w:rsid w:val="00E44CB5"/>
    <w:rsid w:val="00E44D03"/>
    <w:rsid w:val="00E44D04"/>
    <w:rsid w:val="00E44DEB"/>
    <w:rsid w:val="00E44E8B"/>
    <w:rsid w:val="00E44F30"/>
    <w:rsid w:val="00E44F45"/>
    <w:rsid w:val="00E44F69"/>
    <w:rsid w:val="00E45048"/>
    <w:rsid w:val="00E45149"/>
    <w:rsid w:val="00E451A6"/>
    <w:rsid w:val="00E45442"/>
    <w:rsid w:val="00E454FD"/>
    <w:rsid w:val="00E45580"/>
    <w:rsid w:val="00E45719"/>
    <w:rsid w:val="00E45874"/>
    <w:rsid w:val="00E458D8"/>
    <w:rsid w:val="00E459D4"/>
    <w:rsid w:val="00E45A65"/>
    <w:rsid w:val="00E45AA9"/>
    <w:rsid w:val="00E45ACE"/>
    <w:rsid w:val="00E45AF6"/>
    <w:rsid w:val="00E45B19"/>
    <w:rsid w:val="00E45B80"/>
    <w:rsid w:val="00E45CB5"/>
    <w:rsid w:val="00E45DBD"/>
    <w:rsid w:val="00E45DF8"/>
    <w:rsid w:val="00E45EE7"/>
    <w:rsid w:val="00E46017"/>
    <w:rsid w:val="00E4602B"/>
    <w:rsid w:val="00E46117"/>
    <w:rsid w:val="00E4627F"/>
    <w:rsid w:val="00E4634A"/>
    <w:rsid w:val="00E463F4"/>
    <w:rsid w:val="00E464AD"/>
    <w:rsid w:val="00E46554"/>
    <w:rsid w:val="00E465CD"/>
    <w:rsid w:val="00E4669F"/>
    <w:rsid w:val="00E467A5"/>
    <w:rsid w:val="00E46C15"/>
    <w:rsid w:val="00E46C81"/>
    <w:rsid w:val="00E46CB5"/>
    <w:rsid w:val="00E46D5B"/>
    <w:rsid w:val="00E46E2A"/>
    <w:rsid w:val="00E46E99"/>
    <w:rsid w:val="00E47082"/>
    <w:rsid w:val="00E47148"/>
    <w:rsid w:val="00E47219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CE"/>
    <w:rsid w:val="00E47BDA"/>
    <w:rsid w:val="00E47C1D"/>
    <w:rsid w:val="00E47CCA"/>
    <w:rsid w:val="00E47DE7"/>
    <w:rsid w:val="00E47F12"/>
    <w:rsid w:val="00E47FB0"/>
    <w:rsid w:val="00E500A0"/>
    <w:rsid w:val="00E500FB"/>
    <w:rsid w:val="00E5011C"/>
    <w:rsid w:val="00E50157"/>
    <w:rsid w:val="00E501AB"/>
    <w:rsid w:val="00E503C1"/>
    <w:rsid w:val="00E50421"/>
    <w:rsid w:val="00E504F3"/>
    <w:rsid w:val="00E506D9"/>
    <w:rsid w:val="00E507B8"/>
    <w:rsid w:val="00E5088A"/>
    <w:rsid w:val="00E50992"/>
    <w:rsid w:val="00E509D1"/>
    <w:rsid w:val="00E50E93"/>
    <w:rsid w:val="00E50F31"/>
    <w:rsid w:val="00E50F6C"/>
    <w:rsid w:val="00E50F8F"/>
    <w:rsid w:val="00E50FE5"/>
    <w:rsid w:val="00E51088"/>
    <w:rsid w:val="00E5110E"/>
    <w:rsid w:val="00E5120E"/>
    <w:rsid w:val="00E51309"/>
    <w:rsid w:val="00E514A2"/>
    <w:rsid w:val="00E514D8"/>
    <w:rsid w:val="00E516D8"/>
    <w:rsid w:val="00E517E0"/>
    <w:rsid w:val="00E518E4"/>
    <w:rsid w:val="00E51961"/>
    <w:rsid w:val="00E51997"/>
    <w:rsid w:val="00E519E2"/>
    <w:rsid w:val="00E51D6E"/>
    <w:rsid w:val="00E51E6F"/>
    <w:rsid w:val="00E51F06"/>
    <w:rsid w:val="00E51F60"/>
    <w:rsid w:val="00E51FBC"/>
    <w:rsid w:val="00E5216E"/>
    <w:rsid w:val="00E522B2"/>
    <w:rsid w:val="00E522B7"/>
    <w:rsid w:val="00E52580"/>
    <w:rsid w:val="00E526CB"/>
    <w:rsid w:val="00E52729"/>
    <w:rsid w:val="00E52778"/>
    <w:rsid w:val="00E5280F"/>
    <w:rsid w:val="00E52853"/>
    <w:rsid w:val="00E52D38"/>
    <w:rsid w:val="00E52FBB"/>
    <w:rsid w:val="00E53154"/>
    <w:rsid w:val="00E5323D"/>
    <w:rsid w:val="00E53259"/>
    <w:rsid w:val="00E53634"/>
    <w:rsid w:val="00E536CA"/>
    <w:rsid w:val="00E537B7"/>
    <w:rsid w:val="00E53877"/>
    <w:rsid w:val="00E538CC"/>
    <w:rsid w:val="00E53983"/>
    <w:rsid w:val="00E53A99"/>
    <w:rsid w:val="00E53B22"/>
    <w:rsid w:val="00E53BCB"/>
    <w:rsid w:val="00E53C5D"/>
    <w:rsid w:val="00E53CF2"/>
    <w:rsid w:val="00E53E93"/>
    <w:rsid w:val="00E53F06"/>
    <w:rsid w:val="00E53F52"/>
    <w:rsid w:val="00E53FE5"/>
    <w:rsid w:val="00E54026"/>
    <w:rsid w:val="00E540AF"/>
    <w:rsid w:val="00E54148"/>
    <w:rsid w:val="00E54184"/>
    <w:rsid w:val="00E54219"/>
    <w:rsid w:val="00E5421C"/>
    <w:rsid w:val="00E542FC"/>
    <w:rsid w:val="00E54460"/>
    <w:rsid w:val="00E545D4"/>
    <w:rsid w:val="00E5478B"/>
    <w:rsid w:val="00E547CF"/>
    <w:rsid w:val="00E547DA"/>
    <w:rsid w:val="00E54830"/>
    <w:rsid w:val="00E549B3"/>
    <w:rsid w:val="00E549F1"/>
    <w:rsid w:val="00E54A29"/>
    <w:rsid w:val="00E54BE0"/>
    <w:rsid w:val="00E54D58"/>
    <w:rsid w:val="00E54D6D"/>
    <w:rsid w:val="00E54F99"/>
    <w:rsid w:val="00E5508A"/>
    <w:rsid w:val="00E55144"/>
    <w:rsid w:val="00E551B0"/>
    <w:rsid w:val="00E5523B"/>
    <w:rsid w:val="00E55362"/>
    <w:rsid w:val="00E5541A"/>
    <w:rsid w:val="00E55454"/>
    <w:rsid w:val="00E5553A"/>
    <w:rsid w:val="00E5554D"/>
    <w:rsid w:val="00E555D9"/>
    <w:rsid w:val="00E5568F"/>
    <w:rsid w:val="00E55B66"/>
    <w:rsid w:val="00E55D0E"/>
    <w:rsid w:val="00E55E03"/>
    <w:rsid w:val="00E55E8E"/>
    <w:rsid w:val="00E55EA5"/>
    <w:rsid w:val="00E56031"/>
    <w:rsid w:val="00E56034"/>
    <w:rsid w:val="00E56071"/>
    <w:rsid w:val="00E560C5"/>
    <w:rsid w:val="00E5612A"/>
    <w:rsid w:val="00E56142"/>
    <w:rsid w:val="00E561C1"/>
    <w:rsid w:val="00E56226"/>
    <w:rsid w:val="00E562AD"/>
    <w:rsid w:val="00E56349"/>
    <w:rsid w:val="00E5642C"/>
    <w:rsid w:val="00E56486"/>
    <w:rsid w:val="00E5649A"/>
    <w:rsid w:val="00E5649E"/>
    <w:rsid w:val="00E5653D"/>
    <w:rsid w:val="00E56703"/>
    <w:rsid w:val="00E5678D"/>
    <w:rsid w:val="00E5679C"/>
    <w:rsid w:val="00E5682A"/>
    <w:rsid w:val="00E568C1"/>
    <w:rsid w:val="00E56999"/>
    <w:rsid w:val="00E56A14"/>
    <w:rsid w:val="00E56A53"/>
    <w:rsid w:val="00E56BC5"/>
    <w:rsid w:val="00E56BE8"/>
    <w:rsid w:val="00E56C35"/>
    <w:rsid w:val="00E56CE5"/>
    <w:rsid w:val="00E56D70"/>
    <w:rsid w:val="00E56FB5"/>
    <w:rsid w:val="00E56FC3"/>
    <w:rsid w:val="00E5702D"/>
    <w:rsid w:val="00E57168"/>
    <w:rsid w:val="00E571C9"/>
    <w:rsid w:val="00E57228"/>
    <w:rsid w:val="00E572DD"/>
    <w:rsid w:val="00E57460"/>
    <w:rsid w:val="00E576C8"/>
    <w:rsid w:val="00E576F1"/>
    <w:rsid w:val="00E57863"/>
    <w:rsid w:val="00E57ADF"/>
    <w:rsid w:val="00E57B43"/>
    <w:rsid w:val="00E57BBF"/>
    <w:rsid w:val="00E57CA4"/>
    <w:rsid w:val="00E57CD9"/>
    <w:rsid w:val="00E57CF9"/>
    <w:rsid w:val="00E57EB7"/>
    <w:rsid w:val="00E57F63"/>
    <w:rsid w:val="00E57FB1"/>
    <w:rsid w:val="00E57FBF"/>
    <w:rsid w:val="00E60097"/>
    <w:rsid w:val="00E60165"/>
    <w:rsid w:val="00E60271"/>
    <w:rsid w:val="00E60293"/>
    <w:rsid w:val="00E6033D"/>
    <w:rsid w:val="00E60373"/>
    <w:rsid w:val="00E60502"/>
    <w:rsid w:val="00E605FD"/>
    <w:rsid w:val="00E60661"/>
    <w:rsid w:val="00E60AE4"/>
    <w:rsid w:val="00E60B5C"/>
    <w:rsid w:val="00E60C89"/>
    <w:rsid w:val="00E60D6B"/>
    <w:rsid w:val="00E60D72"/>
    <w:rsid w:val="00E60D81"/>
    <w:rsid w:val="00E60DEC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53C"/>
    <w:rsid w:val="00E6175E"/>
    <w:rsid w:val="00E617B6"/>
    <w:rsid w:val="00E617EF"/>
    <w:rsid w:val="00E6184C"/>
    <w:rsid w:val="00E6192B"/>
    <w:rsid w:val="00E619AE"/>
    <w:rsid w:val="00E61A02"/>
    <w:rsid w:val="00E61B70"/>
    <w:rsid w:val="00E61B8D"/>
    <w:rsid w:val="00E61BD7"/>
    <w:rsid w:val="00E61C07"/>
    <w:rsid w:val="00E61D8E"/>
    <w:rsid w:val="00E61DE7"/>
    <w:rsid w:val="00E61E43"/>
    <w:rsid w:val="00E61E67"/>
    <w:rsid w:val="00E61F85"/>
    <w:rsid w:val="00E620E0"/>
    <w:rsid w:val="00E621A0"/>
    <w:rsid w:val="00E62222"/>
    <w:rsid w:val="00E6237A"/>
    <w:rsid w:val="00E6244E"/>
    <w:rsid w:val="00E625E5"/>
    <w:rsid w:val="00E62637"/>
    <w:rsid w:val="00E6269A"/>
    <w:rsid w:val="00E62755"/>
    <w:rsid w:val="00E62833"/>
    <w:rsid w:val="00E62936"/>
    <w:rsid w:val="00E62A3B"/>
    <w:rsid w:val="00E62BCC"/>
    <w:rsid w:val="00E62D56"/>
    <w:rsid w:val="00E62DC5"/>
    <w:rsid w:val="00E62E30"/>
    <w:rsid w:val="00E63133"/>
    <w:rsid w:val="00E631CB"/>
    <w:rsid w:val="00E631CF"/>
    <w:rsid w:val="00E632DE"/>
    <w:rsid w:val="00E63498"/>
    <w:rsid w:val="00E635F4"/>
    <w:rsid w:val="00E63779"/>
    <w:rsid w:val="00E637F4"/>
    <w:rsid w:val="00E638D0"/>
    <w:rsid w:val="00E639AD"/>
    <w:rsid w:val="00E63A2D"/>
    <w:rsid w:val="00E63A70"/>
    <w:rsid w:val="00E63A8B"/>
    <w:rsid w:val="00E63AB1"/>
    <w:rsid w:val="00E63AE4"/>
    <w:rsid w:val="00E63C8B"/>
    <w:rsid w:val="00E63C8D"/>
    <w:rsid w:val="00E63D13"/>
    <w:rsid w:val="00E63FA7"/>
    <w:rsid w:val="00E64066"/>
    <w:rsid w:val="00E6431F"/>
    <w:rsid w:val="00E64436"/>
    <w:rsid w:val="00E6456F"/>
    <w:rsid w:val="00E64672"/>
    <w:rsid w:val="00E646D5"/>
    <w:rsid w:val="00E647C5"/>
    <w:rsid w:val="00E6484C"/>
    <w:rsid w:val="00E64B2A"/>
    <w:rsid w:val="00E64B87"/>
    <w:rsid w:val="00E64BF0"/>
    <w:rsid w:val="00E64DDF"/>
    <w:rsid w:val="00E64EB1"/>
    <w:rsid w:val="00E64EED"/>
    <w:rsid w:val="00E64F05"/>
    <w:rsid w:val="00E64F41"/>
    <w:rsid w:val="00E6501B"/>
    <w:rsid w:val="00E6513C"/>
    <w:rsid w:val="00E65222"/>
    <w:rsid w:val="00E6539C"/>
    <w:rsid w:val="00E653AF"/>
    <w:rsid w:val="00E65448"/>
    <w:rsid w:val="00E656E9"/>
    <w:rsid w:val="00E65749"/>
    <w:rsid w:val="00E65795"/>
    <w:rsid w:val="00E65822"/>
    <w:rsid w:val="00E658C4"/>
    <w:rsid w:val="00E65A4D"/>
    <w:rsid w:val="00E65BCD"/>
    <w:rsid w:val="00E65BE7"/>
    <w:rsid w:val="00E65E5A"/>
    <w:rsid w:val="00E66103"/>
    <w:rsid w:val="00E66142"/>
    <w:rsid w:val="00E661B6"/>
    <w:rsid w:val="00E662EE"/>
    <w:rsid w:val="00E6631D"/>
    <w:rsid w:val="00E663ED"/>
    <w:rsid w:val="00E66580"/>
    <w:rsid w:val="00E665E5"/>
    <w:rsid w:val="00E665FE"/>
    <w:rsid w:val="00E6670D"/>
    <w:rsid w:val="00E66764"/>
    <w:rsid w:val="00E667CD"/>
    <w:rsid w:val="00E668F2"/>
    <w:rsid w:val="00E668FA"/>
    <w:rsid w:val="00E6691F"/>
    <w:rsid w:val="00E66961"/>
    <w:rsid w:val="00E66A8F"/>
    <w:rsid w:val="00E66AFD"/>
    <w:rsid w:val="00E66CF7"/>
    <w:rsid w:val="00E67222"/>
    <w:rsid w:val="00E67247"/>
    <w:rsid w:val="00E672D5"/>
    <w:rsid w:val="00E6735B"/>
    <w:rsid w:val="00E67379"/>
    <w:rsid w:val="00E67491"/>
    <w:rsid w:val="00E674E1"/>
    <w:rsid w:val="00E67774"/>
    <w:rsid w:val="00E67884"/>
    <w:rsid w:val="00E67B50"/>
    <w:rsid w:val="00E67B84"/>
    <w:rsid w:val="00E67C4B"/>
    <w:rsid w:val="00E67C78"/>
    <w:rsid w:val="00E67DE2"/>
    <w:rsid w:val="00E67ECB"/>
    <w:rsid w:val="00E67F3D"/>
    <w:rsid w:val="00E67F42"/>
    <w:rsid w:val="00E67F9B"/>
    <w:rsid w:val="00E67FA3"/>
    <w:rsid w:val="00E67FF3"/>
    <w:rsid w:val="00E70014"/>
    <w:rsid w:val="00E7005F"/>
    <w:rsid w:val="00E70061"/>
    <w:rsid w:val="00E7009D"/>
    <w:rsid w:val="00E700D6"/>
    <w:rsid w:val="00E70204"/>
    <w:rsid w:val="00E7029B"/>
    <w:rsid w:val="00E7037E"/>
    <w:rsid w:val="00E703E5"/>
    <w:rsid w:val="00E7041E"/>
    <w:rsid w:val="00E704AD"/>
    <w:rsid w:val="00E70564"/>
    <w:rsid w:val="00E705DF"/>
    <w:rsid w:val="00E70810"/>
    <w:rsid w:val="00E70897"/>
    <w:rsid w:val="00E708AA"/>
    <w:rsid w:val="00E708EA"/>
    <w:rsid w:val="00E709F4"/>
    <w:rsid w:val="00E70AD3"/>
    <w:rsid w:val="00E70B11"/>
    <w:rsid w:val="00E70B7E"/>
    <w:rsid w:val="00E70C61"/>
    <w:rsid w:val="00E70EEF"/>
    <w:rsid w:val="00E71131"/>
    <w:rsid w:val="00E71189"/>
    <w:rsid w:val="00E71260"/>
    <w:rsid w:val="00E712D4"/>
    <w:rsid w:val="00E71377"/>
    <w:rsid w:val="00E713A7"/>
    <w:rsid w:val="00E7144D"/>
    <w:rsid w:val="00E714EC"/>
    <w:rsid w:val="00E71513"/>
    <w:rsid w:val="00E715A9"/>
    <w:rsid w:val="00E71618"/>
    <w:rsid w:val="00E716A8"/>
    <w:rsid w:val="00E71898"/>
    <w:rsid w:val="00E719FD"/>
    <w:rsid w:val="00E71C5A"/>
    <w:rsid w:val="00E71C64"/>
    <w:rsid w:val="00E71C84"/>
    <w:rsid w:val="00E71CBE"/>
    <w:rsid w:val="00E71D8F"/>
    <w:rsid w:val="00E71DD7"/>
    <w:rsid w:val="00E71E08"/>
    <w:rsid w:val="00E71E1A"/>
    <w:rsid w:val="00E71E1E"/>
    <w:rsid w:val="00E71F70"/>
    <w:rsid w:val="00E71FBF"/>
    <w:rsid w:val="00E71FE8"/>
    <w:rsid w:val="00E722B9"/>
    <w:rsid w:val="00E72325"/>
    <w:rsid w:val="00E72362"/>
    <w:rsid w:val="00E72367"/>
    <w:rsid w:val="00E72409"/>
    <w:rsid w:val="00E7240C"/>
    <w:rsid w:val="00E724F8"/>
    <w:rsid w:val="00E72557"/>
    <w:rsid w:val="00E725D8"/>
    <w:rsid w:val="00E725F4"/>
    <w:rsid w:val="00E7268D"/>
    <w:rsid w:val="00E72693"/>
    <w:rsid w:val="00E72753"/>
    <w:rsid w:val="00E72854"/>
    <w:rsid w:val="00E728CD"/>
    <w:rsid w:val="00E728F1"/>
    <w:rsid w:val="00E7290E"/>
    <w:rsid w:val="00E72A8B"/>
    <w:rsid w:val="00E72ABE"/>
    <w:rsid w:val="00E72B73"/>
    <w:rsid w:val="00E72BD5"/>
    <w:rsid w:val="00E72C1B"/>
    <w:rsid w:val="00E72C48"/>
    <w:rsid w:val="00E72CCF"/>
    <w:rsid w:val="00E72D08"/>
    <w:rsid w:val="00E72FC0"/>
    <w:rsid w:val="00E72FF1"/>
    <w:rsid w:val="00E730DE"/>
    <w:rsid w:val="00E73194"/>
    <w:rsid w:val="00E73200"/>
    <w:rsid w:val="00E733C0"/>
    <w:rsid w:val="00E734D6"/>
    <w:rsid w:val="00E7357A"/>
    <w:rsid w:val="00E735F9"/>
    <w:rsid w:val="00E7361D"/>
    <w:rsid w:val="00E7381B"/>
    <w:rsid w:val="00E739A1"/>
    <w:rsid w:val="00E73A27"/>
    <w:rsid w:val="00E73A2B"/>
    <w:rsid w:val="00E73B2A"/>
    <w:rsid w:val="00E73C02"/>
    <w:rsid w:val="00E73D71"/>
    <w:rsid w:val="00E73D86"/>
    <w:rsid w:val="00E73D9C"/>
    <w:rsid w:val="00E73E81"/>
    <w:rsid w:val="00E73EB0"/>
    <w:rsid w:val="00E73F68"/>
    <w:rsid w:val="00E7400E"/>
    <w:rsid w:val="00E74143"/>
    <w:rsid w:val="00E743D1"/>
    <w:rsid w:val="00E7441A"/>
    <w:rsid w:val="00E74453"/>
    <w:rsid w:val="00E74499"/>
    <w:rsid w:val="00E744B7"/>
    <w:rsid w:val="00E744F6"/>
    <w:rsid w:val="00E74502"/>
    <w:rsid w:val="00E74507"/>
    <w:rsid w:val="00E7450D"/>
    <w:rsid w:val="00E7452B"/>
    <w:rsid w:val="00E74593"/>
    <w:rsid w:val="00E745BA"/>
    <w:rsid w:val="00E7464C"/>
    <w:rsid w:val="00E748F8"/>
    <w:rsid w:val="00E74B48"/>
    <w:rsid w:val="00E74B80"/>
    <w:rsid w:val="00E74C13"/>
    <w:rsid w:val="00E74CA4"/>
    <w:rsid w:val="00E74DD2"/>
    <w:rsid w:val="00E74FAE"/>
    <w:rsid w:val="00E7501C"/>
    <w:rsid w:val="00E75086"/>
    <w:rsid w:val="00E75310"/>
    <w:rsid w:val="00E754DF"/>
    <w:rsid w:val="00E75549"/>
    <w:rsid w:val="00E75614"/>
    <w:rsid w:val="00E75777"/>
    <w:rsid w:val="00E757C4"/>
    <w:rsid w:val="00E757C9"/>
    <w:rsid w:val="00E757E7"/>
    <w:rsid w:val="00E7585D"/>
    <w:rsid w:val="00E75988"/>
    <w:rsid w:val="00E759FC"/>
    <w:rsid w:val="00E75AC4"/>
    <w:rsid w:val="00E75BAB"/>
    <w:rsid w:val="00E75CA5"/>
    <w:rsid w:val="00E75D82"/>
    <w:rsid w:val="00E75D84"/>
    <w:rsid w:val="00E75D8E"/>
    <w:rsid w:val="00E75FB3"/>
    <w:rsid w:val="00E75FCB"/>
    <w:rsid w:val="00E75FD3"/>
    <w:rsid w:val="00E760D8"/>
    <w:rsid w:val="00E760E6"/>
    <w:rsid w:val="00E7627A"/>
    <w:rsid w:val="00E763C8"/>
    <w:rsid w:val="00E7642B"/>
    <w:rsid w:val="00E76493"/>
    <w:rsid w:val="00E765FB"/>
    <w:rsid w:val="00E767B9"/>
    <w:rsid w:val="00E767DF"/>
    <w:rsid w:val="00E76A17"/>
    <w:rsid w:val="00E76ADB"/>
    <w:rsid w:val="00E76AE9"/>
    <w:rsid w:val="00E76B53"/>
    <w:rsid w:val="00E76C0A"/>
    <w:rsid w:val="00E76CB1"/>
    <w:rsid w:val="00E76CC8"/>
    <w:rsid w:val="00E76DCD"/>
    <w:rsid w:val="00E76E87"/>
    <w:rsid w:val="00E76EB7"/>
    <w:rsid w:val="00E76F82"/>
    <w:rsid w:val="00E76FBA"/>
    <w:rsid w:val="00E76FCF"/>
    <w:rsid w:val="00E7723B"/>
    <w:rsid w:val="00E772C3"/>
    <w:rsid w:val="00E77521"/>
    <w:rsid w:val="00E77572"/>
    <w:rsid w:val="00E776A5"/>
    <w:rsid w:val="00E777B1"/>
    <w:rsid w:val="00E777DB"/>
    <w:rsid w:val="00E77975"/>
    <w:rsid w:val="00E77B24"/>
    <w:rsid w:val="00E77C11"/>
    <w:rsid w:val="00E77CFB"/>
    <w:rsid w:val="00E80072"/>
    <w:rsid w:val="00E80224"/>
    <w:rsid w:val="00E8029C"/>
    <w:rsid w:val="00E804FC"/>
    <w:rsid w:val="00E80667"/>
    <w:rsid w:val="00E806BB"/>
    <w:rsid w:val="00E806BF"/>
    <w:rsid w:val="00E80753"/>
    <w:rsid w:val="00E807EA"/>
    <w:rsid w:val="00E808CC"/>
    <w:rsid w:val="00E80A3E"/>
    <w:rsid w:val="00E80C53"/>
    <w:rsid w:val="00E80CF0"/>
    <w:rsid w:val="00E80EB8"/>
    <w:rsid w:val="00E80FA1"/>
    <w:rsid w:val="00E81048"/>
    <w:rsid w:val="00E8115B"/>
    <w:rsid w:val="00E811AC"/>
    <w:rsid w:val="00E811E1"/>
    <w:rsid w:val="00E81256"/>
    <w:rsid w:val="00E813F7"/>
    <w:rsid w:val="00E816BE"/>
    <w:rsid w:val="00E816E8"/>
    <w:rsid w:val="00E818EA"/>
    <w:rsid w:val="00E81A5D"/>
    <w:rsid w:val="00E81C94"/>
    <w:rsid w:val="00E81CE0"/>
    <w:rsid w:val="00E81CF3"/>
    <w:rsid w:val="00E81D18"/>
    <w:rsid w:val="00E81FD8"/>
    <w:rsid w:val="00E82032"/>
    <w:rsid w:val="00E8212A"/>
    <w:rsid w:val="00E82147"/>
    <w:rsid w:val="00E8214E"/>
    <w:rsid w:val="00E82179"/>
    <w:rsid w:val="00E82263"/>
    <w:rsid w:val="00E823F2"/>
    <w:rsid w:val="00E8242C"/>
    <w:rsid w:val="00E82465"/>
    <w:rsid w:val="00E8265E"/>
    <w:rsid w:val="00E8277B"/>
    <w:rsid w:val="00E8280E"/>
    <w:rsid w:val="00E82984"/>
    <w:rsid w:val="00E82A56"/>
    <w:rsid w:val="00E82A86"/>
    <w:rsid w:val="00E82C1C"/>
    <w:rsid w:val="00E82C41"/>
    <w:rsid w:val="00E82D2C"/>
    <w:rsid w:val="00E82D94"/>
    <w:rsid w:val="00E82FB4"/>
    <w:rsid w:val="00E830F0"/>
    <w:rsid w:val="00E83280"/>
    <w:rsid w:val="00E832F8"/>
    <w:rsid w:val="00E83399"/>
    <w:rsid w:val="00E8348E"/>
    <w:rsid w:val="00E834D5"/>
    <w:rsid w:val="00E83533"/>
    <w:rsid w:val="00E83591"/>
    <w:rsid w:val="00E835FE"/>
    <w:rsid w:val="00E8363B"/>
    <w:rsid w:val="00E83670"/>
    <w:rsid w:val="00E83689"/>
    <w:rsid w:val="00E83732"/>
    <w:rsid w:val="00E8373C"/>
    <w:rsid w:val="00E83899"/>
    <w:rsid w:val="00E839D1"/>
    <w:rsid w:val="00E83C1C"/>
    <w:rsid w:val="00E83D66"/>
    <w:rsid w:val="00E83D97"/>
    <w:rsid w:val="00E83DBC"/>
    <w:rsid w:val="00E83EE5"/>
    <w:rsid w:val="00E83F29"/>
    <w:rsid w:val="00E83FE2"/>
    <w:rsid w:val="00E84029"/>
    <w:rsid w:val="00E840D3"/>
    <w:rsid w:val="00E84252"/>
    <w:rsid w:val="00E84262"/>
    <w:rsid w:val="00E8449D"/>
    <w:rsid w:val="00E84637"/>
    <w:rsid w:val="00E846C7"/>
    <w:rsid w:val="00E846E5"/>
    <w:rsid w:val="00E8480C"/>
    <w:rsid w:val="00E8495F"/>
    <w:rsid w:val="00E84AE6"/>
    <w:rsid w:val="00E84CB2"/>
    <w:rsid w:val="00E84D69"/>
    <w:rsid w:val="00E84D97"/>
    <w:rsid w:val="00E84DF9"/>
    <w:rsid w:val="00E84E74"/>
    <w:rsid w:val="00E84EB8"/>
    <w:rsid w:val="00E84F02"/>
    <w:rsid w:val="00E84F50"/>
    <w:rsid w:val="00E84FC6"/>
    <w:rsid w:val="00E8535A"/>
    <w:rsid w:val="00E85376"/>
    <w:rsid w:val="00E85496"/>
    <w:rsid w:val="00E8552A"/>
    <w:rsid w:val="00E8575A"/>
    <w:rsid w:val="00E8577F"/>
    <w:rsid w:val="00E85A5C"/>
    <w:rsid w:val="00E85B49"/>
    <w:rsid w:val="00E85C88"/>
    <w:rsid w:val="00E85C8E"/>
    <w:rsid w:val="00E85DEA"/>
    <w:rsid w:val="00E86059"/>
    <w:rsid w:val="00E86363"/>
    <w:rsid w:val="00E86437"/>
    <w:rsid w:val="00E8645C"/>
    <w:rsid w:val="00E8649A"/>
    <w:rsid w:val="00E864DA"/>
    <w:rsid w:val="00E8659C"/>
    <w:rsid w:val="00E865DE"/>
    <w:rsid w:val="00E865E5"/>
    <w:rsid w:val="00E86630"/>
    <w:rsid w:val="00E86657"/>
    <w:rsid w:val="00E86696"/>
    <w:rsid w:val="00E866DD"/>
    <w:rsid w:val="00E86763"/>
    <w:rsid w:val="00E867A3"/>
    <w:rsid w:val="00E8691D"/>
    <w:rsid w:val="00E8693B"/>
    <w:rsid w:val="00E86949"/>
    <w:rsid w:val="00E86A3A"/>
    <w:rsid w:val="00E86CEE"/>
    <w:rsid w:val="00E86DE4"/>
    <w:rsid w:val="00E86EB9"/>
    <w:rsid w:val="00E86F2D"/>
    <w:rsid w:val="00E86F60"/>
    <w:rsid w:val="00E87054"/>
    <w:rsid w:val="00E870D0"/>
    <w:rsid w:val="00E87129"/>
    <w:rsid w:val="00E871F7"/>
    <w:rsid w:val="00E87317"/>
    <w:rsid w:val="00E874E1"/>
    <w:rsid w:val="00E875DA"/>
    <w:rsid w:val="00E8765E"/>
    <w:rsid w:val="00E876E3"/>
    <w:rsid w:val="00E87774"/>
    <w:rsid w:val="00E87789"/>
    <w:rsid w:val="00E8785C"/>
    <w:rsid w:val="00E878E5"/>
    <w:rsid w:val="00E87A97"/>
    <w:rsid w:val="00E87ADC"/>
    <w:rsid w:val="00E87B02"/>
    <w:rsid w:val="00E87B8C"/>
    <w:rsid w:val="00E87C50"/>
    <w:rsid w:val="00E87CBB"/>
    <w:rsid w:val="00E87D33"/>
    <w:rsid w:val="00E87EB5"/>
    <w:rsid w:val="00E87EE0"/>
    <w:rsid w:val="00E87EE7"/>
    <w:rsid w:val="00E90092"/>
    <w:rsid w:val="00E9013A"/>
    <w:rsid w:val="00E90264"/>
    <w:rsid w:val="00E902BA"/>
    <w:rsid w:val="00E902F5"/>
    <w:rsid w:val="00E9031C"/>
    <w:rsid w:val="00E90667"/>
    <w:rsid w:val="00E906C6"/>
    <w:rsid w:val="00E9074C"/>
    <w:rsid w:val="00E9074F"/>
    <w:rsid w:val="00E907ED"/>
    <w:rsid w:val="00E90977"/>
    <w:rsid w:val="00E909ED"/>
    <w:rsid w:val="00E90A62"/>
    <w:rsid w:val="00E90B0B"/>
    <w:rsid w:val="00E90BCE"/>
    <w:rsid w:val="00E90CFE"/>
    <w:rsid w:val="00E90D2B"/>
    <w:rsid w:val="00E90DAB"/>
    <w:rsid w:val="00E90DB3"/>
    <w:rsid w:val="00E90EDA"/>
    <w:rsid w:val="00E90FF5"/>
    <w:rsid w:val="00E910ED"/>
    <w:rsid w:val="00E91107"/>
    <w:rsid w:val="00E9118B"/>
    <w:rsid w:val="00E91285"/>
    <w:rsid w:val="00E91333"/>
    <w:rsid w:val="00E9142D"/>
    <w:rsid w:val="00E91448"/>
    <w:rsid w:val="00E91577"/>
    <w:rsid w:val="00E915DA"/>
    <w:rsid w:val="00E915E0"/>
    <w:rsid w:val="00E916AA"/>
    <w:rsid w:val="00E9186A"/>
    <w:rsid w:val="00E91B8F"/>
    <w:rsid w:val="00E91BB7"/>
    <w:rsid w:val="00E91C16"/>
    <w:rsid w:val="00E91C28"/>
    <w:rsid w:val="00E91C6D"/>
    <w:rsid w:val="00E91C79"/>
    <w:rsid w:val="00E91CD1"/>
    <w:rsid w:val="00E91CFA"/>
    <w:rsid w:val="00E91E3D"/>
    <w:rsid w:val="00E91FAB"/>
    <w:rsid w:val="00E91FB6"/>
    <w:rsid w:val="00E9207F"/>
    <w:rsid w:val="00E9208E"/>
    <w:rsid w:val="00E922B8"/>
    <w:rsid w:val="00E922FC"/>
    <w:rsid w:val="00E92319"/>
    <w:rsid w:val="00E923FC"/>
    <w:rsid w:val="00E92648"/>
    <w:rsid w:val="00E92719"/>
    <w:rsid w:val="00E9287A"/>
    <w:rsid w:val="00E929A4"/>
    <w:rsid w:val="00E92B50"/>
    <w:rsid w:val="00E92C7B"/>
    <w:rsid w:val="00E92C9F"/>
    <w:rsid w:val="00E92D94"/>
    <w:rsid w:val="00E92DE0"/>
    <w:rsid w:val="00E92F3B"/>
    <w:rsid w:val="00E92F52"/>
    <w:rsid w:val="00E93258"/>
    <w:rsid w:val="00E932F1"/>
    <w:rsid w:val="00E93468"/>
    <w:rsid w:val="00E934AD"/>
    <w:rsid w:val="00E934F0"/>
    <w:rsid w:val="00E936C4"/>
    <w:rsid w:val="00E9372D"/>
    <w:rsid w:val="00E93828"/>
    <w:rsid w:val="00E939B6"/>
    <w:rsid w:val="00E939DB"/>
    <w:rsid w:val="00E93AB1"/>
    <w:rsid w:val="00E93B5C"/>
    <w:rsid w:val="00E93F29"/>
    <w:rsid w:val="00E94138"/>
    <w:rsid w:val="00E942CF"/>
    <w:rsid w:val="00E9437E"/>
    <w:rsid w:val="00E943D8"/>
    <w:rsid w:val="00E94608"/>
    <w:rsid w:val="00E94660"/>
    <w:rsid w:val="00E946F6"/>
    <w:rsid w:val="00E947F1"/>
    <w:rsid w:val="00E94822"/>
    <w:rsid w:val="00E9487D"/>
    <w:rsid w:val="00E94BF6"/>
    <w:rsid w:val="00E94C31"/>
    <w:rsid w:val="00E94C6F"/>
    <w:rsid w:val="00E94CB3"/>
    <w:rsid w:val="00E94D89"/>
    <w:rsid w:val="00E94E0B"/>
    <w:rsid w:val="00E94FF7"/>
    <w:rsid w:val="00E950E2"/>
    <w:rsid w:val="00E951DB"/>
    <w:rsid w:val="00E952B4"/>
    <w:rsid w:val="00E952E9"/>
    <w:rsid w:val="00E95402"/>
    <w:rsid w:val="00E95458"/>
    <w:rsid w:val="00E955E1"/>
    <w:rsid w:val="00E95771"/>
    <w:rsid w:val="00E9579D"/>
    <w:rsid w:val="00E957D4"/>
    <w:rsid w:val="00E95905"/>
    <w:rsid w:val="00E95976"/>
    <w:rsid w:val="00E95B9E"/>
    <w:rsid w:val="00E95C5C"/>
    <w:rsid w:val="00E95D89"/>
    <w:rsid w:val="00E95EE4"/>
    <w:rsid w:val="00E95FD8"/>
    <w:rsid w:val="00E960B3"/>
    <w:rsid w:val="00E961B0"/>
    <w:rsid w:val="00E961B4"/>
    <w:rsid w:val="00E96283"/>
    <w:rsid w:val="00E9648A"/>
    <w:rsid w:val="00E9657F"/>
    <w:rsid w:val="00E96722"/>
    <w:rsid w:val="00E96787"/>
    <w:rsid w:val="00E967CA"/>
    <w:rsid w:val="00E96897"/>
    <w:rsid w:val="00E96AEE"/>
    <w:rsid w:val="00E96AEF"/>
    <w:rsid w:val="00E96B87"/>
    <w:rsid w:val="00E96BC8"/>
    <w:rsid w:val="00E96BCE"/>
    <w:rsid w:val="00E96C83"/>
    <w:rsid w:val="00E96D46"/>
    <w:rsid w:val="00E96DC7"/>
    <w:rsid w:val="00E96DE6"/>
    <w:rsid w:val="00E96DF4"/>
    <w:rsid w:val="00E96F7F"/>
    <w:rsid w:val="00E97057"/>
    <w:rsid w:val="00E97080"/>
    <w:rsid w:val="00E970F3"/>
    <w:rsid w:val="00E97168"/>
    <w:rsid w:val="00E971AC"/>
    <w:rsid w:val="00E97274"/>
    <w:rsid w:val="00E97404"/>
    <w:rsid w:val="00E9749C"/>
    <w:rsid w:val="00E974A9"/>
    <w:rsid w:val="00E975B4"/>
    <w:rsid w:val="00E97601"/>
    <w:rsid w:val="00E97677"/>
    <w:rsid w:val="00E97780"/>
    <w:rsid w:val="00E9783A"/>
    <w:rsid w:val="00E9784A"/>
    <w:rsid w:val="00E9789C"/>
    <w:rsid w:val="00E978B4"/>
    <w:rsid w:val="00E979BD"/>
    <w:rsid w:val="00E97B23"/>
    <w:rsid w:val="00E97C04"/>
    <w:rsid w:val="00E97C55"/>
    <w:rsid w:val="00E97C6E"/>
    <w:rsid w:val="00E97CB7"/>
    <w:rsid w:val="00E97CBC"/>
    <w:rsid w:val="00E97CD3"/>
    <w:rsid w:val="00E97DD1"/>
    <w:rsid w:val="00E97E20"/>
    <w:rsid w:val="00E97E3F"/>
    <w:rsid w:val="00E97F14"/>
    <w:rsid w:val="00EA00D1"/>
    <w:rsid w:val="00EA0111"/>
    <w:rsid w:val="00EA0194"/>
    <w:rsid w:val="00EA019F"/>
    <w:rsid w:val="00EA01F4"/>
    <w:rsid w:val="00EA02F3"/>
    <w:rsid w:val="00EA033D"/>
    <w:rsid w:val="00EA036C"/>
    <w:rsid w:val="00EA03B8"/>
    <w:rsid w:val="00EA04AE"/>
    <w:rsid w:val="00EA07FB"/>
    <w:rsid w:val="00EA0878"/>
    <w:rsid w:val="00EA087D"/>
    <w:rsid w:val="00EA094A"/>
    <w:rsid w:val="00EA0A8E"/>
    <w:rsid w:val="00EA0B76"/>
    <w:rsid w:val="00EA0C72"/>
    <w:rsid w:val="00EA0D8B"/>
    <w:rsid w:val="00EA0DED"/>
    <w:rsid w:val="00EA0F04"/>
    <w:rsid w:val="00EA0F2B"/>
    <w:rsid w:val="00EA0F30"/>
    <w:rsid w:val="00EA105C"/>
    <w:rsid w:val="00EA10B1"/>
    <w:rsid w:val="00EA129D"/>
    <w:rsid w:val="00EA142F"/>
    <w:rsid w:val="00EA1445"/>
    <w:rsid w:val="00EA17A3"/>
    <w:rsid w:val="00EA1814"/>
    <w:rsid w:val="00EA182C"/>
    <w:rsid w:val="00EA1942"/>
    <w:rsid w:val="00EA19F3"/>
    <w:rsid w:val="00EA1A07"/>
    <w:rsid w:val="00EA1AD0"/>
    <w:rsid w:val="00EA1AD9"/>
    <w:rsid w:val="00EA1BEA"/>
    <w:rsid w:val="00EA1C97"/>
    <w:rsid w:val="00EA1D14"/>
    <w:rsid w:val="00EA1F41"/>
    <w:rsid w:val="00EA22CB"/>
    <w:rsid w:val="00EA23A1"/>
    <w:rsid w:val="00EA23E2"/>
    <w:rsid w:val="00EA25C6"/>
    <w:rsid w:val="00EA25D3"/>
    <w:rsid w:val="00EA2653"/>
    <w:rsid w:val="00EA26C1"/>
    <w:rsid w:val="00EA271A"/>
    <w:rsid w:val="00EA27BF"/>
    <w:rsid w:val="00EA2806"/>
    <w:rsid w:val="00EA2951"/>
    <w:rsid w:val="00EA2A55"/>
    <w:rsid w:val="00EA2B93"/>
    <w:rsid w:val="00EA2D66"/>
    <w:rsid w:val="00EA2D73"/>
    <w:rsid w:val="00EA2D81"/>
    <w:rsid w:val="00EA2F86"/>
    <w:rsid w:val="00EA2FF3"/>
    <w:rsid w:val="00EA3064"/>
    <w:rsid w:val="00EA31C9"/>
    <w:rsid w:val="00EA324B"/>
    <w:rsid w:val="00EA32D9"/>
    <w:rsid w:val="00EA3318"/>
    <w:rsid w:val="00EA35C2"/>
    <w:rsid w:val="00EA38D5"/>
    <w:rsid w:val="00EA3A03"/>
    <w:rsid w:val="00EA3A98"/>
    <w:rsid w:val="00EA3B31"/>
    <w:rsid w:val="00EA3B61"/>
    <w:rsid w:val="00EA3B92"/>
    <w:rsid w:val="00EA3C82"/>
    <w:rsid w:val="00EA3CE7"/>
    <w:rsid w:val="00EA3CED"/>
    <w:rsid w:val="00EA3CF3"/>
    <w:rsid w:val="00EA3E53"/>
    <w:rsid w:val="00EA3FDB"/>
    <w:rsid w:val="00EA4036"/>
    <w:rsid w:val="00EA403B"/>
    <w:rsid w:val="00EA40E0"/>
    <w:rsid w:val="00EA4117"/>
    <w:rsid w:val="00EA424D"/>
    <w:rsid w:val="00EA448A"/>
    <w:rsid w:val="00EA469C"/>
    <w:rsid w:val="00EA472F"/>
    <w:rsid w:val="00EA4734"/>
    <w:rsid w:val="00EA4736"/>
    <w:rsid w:val="00EA48A7"/>
    <w:rsid w:val="00EA4A5A"/>
    <w:rsid w:val="00EA4B1B"/>
    <w:rsid w:val="00EA4B42"/>
    <w:rsid w:val="00EA4D15"/>
    <w:rsid w:val="00EA4DFC"/>
    <w:rsid w:val="00EA4E61"/>
    <w:rsid w:val="00EA4F78"/>
    <w:rsid w:val="00EA4F81"/>
    <w:rsid w:val="00EA5099"/>
    <w:rsid w:val="00EA50BB"/>
    <w:rsid w:val="00EA512E"/>
    <w:rsid w:val="00EA51E0"/>
    <w:rsid w:val="00EA51FA"/>
    <w:rsid w:val="00EA523D"/>
    <w:rsid w:val="00EA526E"/>
    <w:rsid w:val="00EA527C"/>
    <w:rsid w:val="00EA5371"/>
    <w:rsid w:val="00EA540C"/>
    <w:rsid w:val="00EA54B8"/>
    <w:rsid w:val="00EA54F8"/>
    <w:rsid w:val="00EA55E3"/>
    <w:rsid w:val="00EA5640"/>
    <w:rsid w:val="00EA56EB"/>
    <w:rsid w:val="00EA5759"/>
    <w:rsid w:val="00EA5865"/>
    <w:rsid w:val="00EA599A"/>
    <w:rsid w:val="00EA59A5"/>
    <w:rsid w:val="00EA5A36"/>
    <w:rsid w:val="00EA5A44"/>
    <w:rsid w:val="00EA5A75"/>
    <w:rsid w:val="00EA5A9E"/>
    <w:rsid w:val="00EA5B38"/>
    <w:rsid w:val="00EA5D45"/>
    <w:rsid w:val="00EA5F36"/>
    <w:rsid w:val="00EA6109"/>
    <w:rsid w:val="00EA616B"/>
    <w:rsid w:val="00EA62B6"/>
    <w:rsid w:val="00EA62F9"/>
    <w:rsid w:val="00EA6324"/>
    <w:rsid w:val="00EA6408"/>
    <w:rsid w:val="00EA659F"/>
    <w:rsid w:val="00EA6646"/>
    <w:rsid w:val="00EA66C7"/>
    <w:rsid w:val="00EA67E6"/>
    <w:rsid w:val="00EA6969"/>
    <w:rsid w:val="00EA69B2"/>
    <w:rsid w:val="00EA6A4B"/>
    <w:rsid w:val="00EA6AD6"/>
    <w:rsid w:val="00EA6B58"/>
    <w:rsid w:val="00EA6BB5"/>
    <w:rsid w:val="00EA6C7F"/>
    <w:rsid w:val="00EA6CA1"/>
    <w:rsid w:val="00EA6D2F"/>
    <w:rsid w:val="00EA6D9D"/>
    <w:rsid w:val="00EA6DA2"/>
    <w:rsid w:val="00EA6EF0"/>
    <w:rsid w:val="00EA6F21"/>
    <w:rsid w:val="00EA6F48"/>
    <w:rsid w:val="00EA7155"/>
    <w:rsid w:val="00EA721C"/>
    <w:rsid w:val="00EA723D"/>
    <w:rsid w:val="00EA7281"/>
    <w:rsid w:val="00EA72AA"/>
    <w:rsid w:val="00EA7316"/>
    <w:rsid w:val="00EA735B"/>
    <w:rsid w:val="00EA7459"/>
    <w:rsid w:val="00EA77E6"/>
    <w:rsid w:val="00EA7A47"/>
    <w:rsid w:val="00EA7B59"/>
    <w:rsid w:val="00EA7BE1"/>
    <w:rsid w:val="00EA7CCB"/>
    <w:rsid w:val="00EA7EAD"/>
    <w:rsid w:val="00EB00A4"/>
    <w:rsid w:val="00EB00D8"/>
    <w:rsid w:val="00EB00DD"/>
    <w:rsid w:val="00EB0353"/>
    <w:rsid w:val="00EB0667"/>
    <w:rsid w:val="00EB06F2"/>
    <w:rsid w:val="00EB0923"/>
    <w:rsid w:val="00EB0B65"/>
    <w:rsid w:val="00EB0B71"/>
    <w:rsid w:val="00EB0C31"/>
    <w:rsid w:val="00EB0D59"/>
    <w:rsid w:val="00EB0DCB"/>
    <w:rsid w:val="00EB0F2C"/>
    <w:rsid w:val="00EB1022"/>
    <w:rsid w:val="00EB108A"/>
    <w:rsid w:val="00EB115F"/>
    <w:rsid w:val="00EB11EE"/>
    <w:rsid w:val="00EB1216"/>
    <w:rsid w:val="00EB12FB"/>
    <w:rsid w:val="00EB1398"/>
    <w:rsid w:val="00EB139D"/>
    <w:rsid w:val="00EB1460"/>
    <w:rsid w:val="00EB16F4"/>
    <w:rsid w:val="00EB1717"/>
    <w:rsid w:val="00EB18C4"/>
    <w:rsid w:val="00EB19D4"/>
    <w:rsid w:val="00EB1CA8"/>
    <w:rsid w:val="00EB1CAD"/>
    <w:rsid w:val="00EB212C"/>
    <w:rsid w:val="00EB22C0"/>
    <w:rsid w:val="00EB22C9"/>
    <w:rsid w:val="00EB2329"/>
    <w:rsid w:val="00EB2648"/>
    <w:rsid w:val="00EB2808"/>
    <w:rsid w:val="00EB2811"/>
    <w:rsid w:val="00EB2812"/>
    <w:rsid w:val="00EB2904"/>
    <w:rsid w:val="00EB2A48"/>
    <w:rsid w:val="00EB2B27"/>
    <w:rsid w:val="00EB2D07"/>
    <w:rsid w:val="00EB2E5F"/>
    <w:rsid w:val="00EB2F22"/>
    <w:rsid w:val="00EB2FBC"/>
    <w:rsid w:val="00EB30E0"/>
    <w:rsid w:val="00EB30F8"/>
    <w:rsid w:val="00EB3172"/>
    <w:rsid w:val="00EB3204"/>
    <w:rsid w:val="00EB3241"/>
    <w:rsid w:val="00EB32A1"/>
    <w:rsid w:val="00EB32D0"/>
    <w:rsid w:val="00EB336E"/>
    <w:rsid w:val="00EB34CE"/>
    <w:rsid w:val="00EB3520"/>
    <w:rsid w:val="00EB357C"/>
    <w:rsid w:val="00EB3661"/>
    <w:rsid w:val="00EB3665"/>
    <w:rsid w:val="00EB36DF"/>
    <w:rsid w:val="00EB3740"/>
    <w:rsid w:val="00EB39CC"/>
    <w:rsid w:val="00EB3A23"/>
    <w:rsid w:val="00EB3B10"/>
    <w:rsid w:val="00EB3B69"/>
    <w:rsid w:val="00EB3B79"/>
    <w:rsid w:val="00EB3D6F"/>
    <w:rsid w:val="00EB3DFB"/>
    <w:rsid w:val="00EB3EC0"/>
    <w:rsid w:val="00EB403B"/>
    <w:rsid w:val="00EB41D6"/>
    <w:rsid w:val="00EB42A5"/>
    <w:rsid w:val="00EB4323"/>
    <w:rsid w:val="00EB4339"/>
    <w:rsid w:val="00EB47FC"/>
    <w:rsid w:val="00EB47FF"/>
    <w:rsid w:val="00EB4920"/>
    <w:rsid w:val="00EB4A59"/>
    <w:rsid w:val="00EB4A8F"/>
    <w:rsid w:val="00EB4AD6"/>
    <w:rsid w:val="00EB4C7E"/>
    <w:rsid w:val="00EB4D98"/>
    <w:rsid w:val="00EB4DBC"/>
    <w:rsid w:val="00EB4F11"/>
    <w:rsid w:val="00EB4FBA"/>
    <w:rsid w:val="00EB50FA"/>
    <w:rsid w:val="00EB510C"/>
    <w:rsid w:val="00EB513E"/>
    <w:rsid w:val="00EB51C9"/>
    <w:rsid w:val="00EB530C"/>
    <w:rsid w:val="00EB5326"/>
    <w:rsid w:val="00EB5383"/>
    <w:rsid w:val="00EB539A"/>
    <w:rsid w:val="00EB541A"/>
    <w:rsid w:val="00EB545B"/>
    <w:rsid w:val="00EB54C5"/>
    <w:rsid w:val="00EB5522"/>
    <w:rsid w:val="00EB5563"/>
    <w:rsid w:val="00EB5655"/>
    <w:rsid w:val="00EB5698"/>
    <w:rsid w:val="00EB573A"/>
    <w:rsid w:val="00EB5777"/>
    <w:rsid w:val="00EB585E"/>
    <w:rsid w:val="00EB58FF"/>
    <w:rsid w:val="00EB5903"/>
    <w:rsid w:val="00EB5936"/>
    <w:rsid w:val="00EB59AD"/>
    <w:rsid w:val="00EB59EA"/>
    <w:rsid w:val="00EB5AD2"/>
    <w:rsid w:val="00EB5B1E"/>
    <w:rsid w:val="00EB5B94"/>
    <w:rsid w:val="00EB5CEC"/>
    <w:rsid w:val="00EB5CFB"/>
    <w:rsid w:val="00EB604A"/>
    <w:rsid w:val="00EB607C"/>
    <w:rsid w:val="00EB60A2"/>
    <w:rsid w:val="00EB60B9"/>
    <w:rsid w:val="00EB61EC"/>
    <w:rsid w:val="00EB6252"/>
    <w:rsid w:val="00EB633E"/>
    <w:rsid w:val="00EB63DB"/>
    <w:rsid w:val="00EB6574"/>
    <w:rsid w:val="00EB68C1"/>
    <w:rsid w:val="00EB6931"/>
    <w:rsid w:val="00EB69FE"/>
    <w:rsid w:val="00EB6A88"/>
    <w:rsid w:val="00EB6A9D"/>
    <w:rsid w:val="00EB6B51"/>
    <w:rsid w:val="00EB6CC1"/>
    <w:rsid w:val="00EB6D23"/>
    <w:rsid w:val="00EB7068"/>
    <w:rsid w:val="00EB706C"/>
    <w:rsid w:val="00EB706D"/>
    <w:rsid w:val="00EB71A0"/>
    <w:rsid w:val="00EB7325"/>
    <w:rsid w:val="00EB73A2"/>
    <w:rsid w:val="00EB75DD"/>
    <w:rsid w:val="00EB763D"/>
    <w:rsid w:val="00EB76E6"/>
    <w:rsid w:val="00EB77FE"/>
    <w:rsid w:val="00EB7800"/>
    <w:rsid w:val="00EB78F9"/>
    <w:rsid w:val="00EB7A1F"/>
    <w:rsid w:val="00EB7ABB"/>
    <w:rsid w:val="00EB7AD0"/>
    <w:rsid w:val="00EB7C1B"/>
    <w:rsid w:val="00EB7D79"/>
    <w:rsid w:val="00EB7F63"/>
    <w:rsid w:val="00EC0106"/>
    <w:rsid w:val="00EC03D6"/>
    <w:rsid w:val="00EC053B"/>
    <w:rsid w:val="00EC0581"/>
    <w:rsid w:val="00EC066E"/>
    <w:rsid w:val="00EC0850"/>
    <w:rsid w:val="00EC08D1"/>
    <w:rsid w:val="00EC0A03"/>
    <w:rsid w:val="00EC0A67"/>
    <w:rsid w:val="00EC0AB3"/>
    <w:rsid w:val="00EC0BF1"/>
    <w:rsid w:val="00EC0C1D"/>
    <w:rsid w:val="00EC0D44"/>
    <w:rsid w:val="00EC0D47"/>
    <w:rsid w:val="00EC0EDC"/>
    <w:rsid w:val="00EC0EED"/>
    <w:rsid w:val="00EC0F3F"/>
    <w:rsid w:val="00EC0F71"/>
    <w:rsid w:val="00EC0F80"/>
    <w:rsid w:val="00EC108B"/>
    <w:rsid w:val="00EC10BB"/>
    <w:rsid w:val="00EC1155"/>
    <w:rsid w:val="00EC11AA"/>
    <w:rsid w:val="00EC122A"/>
    <w:rsid w:val="00EC1273"/>
    <w:rsid w:val="00EC134C"/>
    <w:rsid w:val="00EC13C4"/>
    <w:rsid w:val="00EC13FE"/>
    <w:rsid w:val="00EC1473"/>
    <w:rsid w:val="00EC14F5"/>
    <w:rsid w:val="00EC1650"/>
    <w:rsid w:val="00EC1697"/>
    <w:rsid w:val="00EC16DF"/>
    <w:rsid w:val="00EC17BE"/>
    <w:rsid w:val="00EC19D5"/>
    <w:rsid w:val="00EC1A26"/>
    <w:rsid w:val="00EC1B8F"/>
    <w:rsid w:val="00EC1C29"/>
    <w:rsid w:val="00EC1D4F"/>
    <w:rsid w:val="00EC1DC5"/>
    <w:rsid w:val="00EC1DEC"/>
    <w:rsid w:val="00EC1F75"/>
    <w:rsid w:val="00EC2104"/>
    <w:rsid w:val="00EC222B"/>
    <w:rsid w:val="00EC22E2"/>
    <w:rsid w:val="00EC2432"/>
    <w:rsid w:val="00EC246D"/>
    <w:rsid w:val="00EC248D"/>
    <w:rsid w:val="00EC24A9"/>
    <w:rsid w:val="00EC251C"/>
    <w:rsid w:val="00EC2599"/>
    <w:rsid w:val="00EC25E8"/>
    <w:rsid w:val="00EC2613"/>
    <w:rsid w:val="00EC26C5"/>
    <w:rsid w:val="00EC271E"/>
    <w:rsid w:val="00EC285A"/>
    <w:rsid w:val="00EC2A4B"/>
    <w:rsid w:val="00EC2C42"/>
    <w:rsid w:val="00EC2C53"/>
    <w:rsid w:val="00EC2E0B"/>
    <w:rsid w:val="00EC2E1B"/>
    <w:rsid w:val="00EC2E1F"/>
    <w:rsid w:val="00EC2EBC"/>
    <w:rsid w:val="00EC2F00"/>
    <w:rsid w:val="00EC2F57"/>
    <w:rsid w:val="00EC300A"/>
    <w:rsid w:val="00EC3282"/>
    <w:rsid w:val="00EC32D7"/>
    <w:rsid w:val="00EC351F"/>
    <w:rsid w:val="00EC35F7"/>
    <w:rsid w:val="00EC362C"/>
    <w:rsid w:val="00EC369C"/>
    <w:rsid w:val="00EC36C4"/>
    <w:rsid w:val="00EC3BF2"/>
    <w:rsid w:val="00EC3C04"/>
    <w:rsid w:val="00EC3D62"/>
    <w:rsid w:val="00EC3DEC"/>
    <w:rsid w:val="00EC3E0E"/>
    <w:rsid w:val="00EC3E2A"/>
    <w:rsid w:val="00EC414E"/>
    <w:rsid w:val="00EC421D"/>
    <w:rsid w:val="00EC4249"/>
    <w:rsid w:val="00EC45C2"/>
    <w:rsid w:val="00EC466D"/>
    <w:rsid w:val="00EC46BD"/>
    <w:rsid w:val="00EC46E2"/>
    <w:rsid w:val="00EC4728"/>
    <w:rsid w:val="00EC4847"/>
    <w:rsid w:val="00EC485A"/>
    <w:rsid w:val="00EC496F"/>
    <w:rsid w:val="00EC4975"/>
    <w:rsid w:val="00EC4A32"/>
    <w:rsid w:val="00EC4A8F"/>
    <w:rsid w:val="00EC4BAB"/>
    <w:rsid w:val="00EC4CE0"/>
    <w:rsid w:val="00EC4D1C"/>
    <w:rsid w:val="00EC4D5F"/>
    <w:rsid w:val="00EC4DB1"/>
    <w:rsid w:val="00EC4E05"/>
    <w:rsid w:val="00EC4E24"/>
    <w:rsid w:val="00EC4E72"/>
    <w:rsid w:val="00EC4ED7"/>
    <w:rsid w:val="00EC4F06"/>
    <w:rsid w:val="00EC4F64"/>
    <w:rsid w:val="00EC4FD8"/>
    <w:rsid w:val="00EC50A5"/>
    <w:rsid w:val="00EC52B3"/>
    <w:rsid w:val="00EC52DA"/>
    <w:rsid w:val="00EC532C"/>
    <w:rsid w:val="00EC5692"/>
    <w:rsid w:val="00EC578B"/>
    <w:rsid w:val="00EC57E4"/>
    <w:rsid w:val="00EC585D"/>
    <w:rsid w:val="00EC58C6"/>
    <w:rsid w:val="00EC58ED"/>
    <w:rsid w:val="00EC5966"/>
    <w:rsid w:val="00EC5C52"/>
    <w:rsid w:val="00EC5C7C"/>
    <w:rsid w:val="00EC5D6D"/>
    <w:rsid w:val="00EC5F93"/>
    <w:rsid w:val="00EC60E4"/>
    <w:rsid w:val="00EC61BB"/>
    <w:rsid w:val="00EC624D"/>
    <w:rsid w:val="00EC63B0"/>
    <w:rsid w:val="00EC6561"/>
    <w:rsid w:val="00EC665E"/>
    <w:rsid w:val="00EC66AB"/>
    <w:rsid w:val="00EC6757"/>
    <w:rsid w:val="00EC67E5"/>
    <w:rsid w:val="00EC6801"/>
    <w:rsid w:val="00EC682D"/>
    <w:rsid w:val="00EC68EF"/>
    <w:rsid w:val="00EC68F5"/>
    <w:rsid w:val="00EC6954"/>
    <w:rsid w:val="00EC6966"/>
    <w:rsid w:val="00EC6B10"/>
    <w:rsid w:val="00EC6C37"/>
    <w:rsid w:val="00EC6C9A"/>
    <w:rsid w:val="00EC6DC7"/>
    <w:rsid w:val="00EC6DDF"/>
    <w:rsid w:val="00EC6ECD"/>
    <w:rsid w:val="00EC7029"/>
    <w:rsid w:val="00EC704D"/>
    <w:rsid w:val="00EC70F3"/>
    <w:rsid w:val="00EC715C"/>
    <w:rsid w:val="00EC7183"/>
    <w:rsid w:val="00EC7282"/>
    <w:rsid w:val="00EC7425"/>
    <w:rsid w:val="00EC748C"/>
    <w:rsid w:val="00EC7593"/>
    <w:rsid w:val="00EC75B9"/>
    <w:rsid w:val="00EC7618"/>
    <w:rsid w:val="00EC7633"/>
    <w:rsid w:val="00EC7775"/>
    <w:rsid w:val="00EC780F"/>
    <w:rsid w:val="00EC78C5"/>
    <w:rsid w:val="00EC78D3"/>
    <w:rsid w:val="00EC796B"/>
    <w:rsid w:val="00EC79E4"/>
    <w:rsid w:val="00EC7B79"/>
    <w:rsid w:val="00EC7D26"/>
    <w:rsid w:val="00EC7EBB"/>
    <w:rsid w:val="00ED003C"/>
    <w:rsid w:val="00ED005C"/>
    <w:rsid w:val="00ED0339"/>
    <w:rsid w:val="00ED03E2"/>
    <w:rsid w:val="00ED0464"/>
    <w:rsid w:val="00ED04BA"/>
    <w:rsid w:val="00ED059E"/>
    <w:rsid w:val="00ED05F6"/>
    <w:rsid w:val="00ED0725"/>
    <w:rsid w:val="00ED072C"/>
    <w:rsid w:val="00ED080E"/>
    <w:rsid w:val="00ED090E"/>
    <w:rsid w:val="00ED097B"/>
    <w:rsid w:val="00ED09EE"/>
    <w:rsid w:val="00ED0A5E"/>
    <w:rsid w:val="00ED0A75"/>
    <w:rsid w:val="00ED0B72"/>
    <w:rsid w:val="00ED0BC9"/>
    <w:rsid w:val="00ED0C1F"/>
    <w:rsid w:val="00ED0C6F"/>
    <w:rsid w:val="00ED0C93"/>
    <w:rsid w:val="00ED0C9E"/>
    <w:rsid w:val="00ED0CE1"/>
    <w:rsid w:val="00ED118C"/>
    <w:rsid w:val="00ED1202"/>
    <w:rsid w:val="00ED13D1"/>
    <w:rsid w:val="00ED13F0"/>
    <w:rsid w:val="00ED1402"/>
    <w:rsid w:val="00ED155E"/>
    <w:rsid w:val="00ED15B7"/>
    <w:rsid w:val="00ED1669"/>
    <w:rsid w:val="00ED1704"/>
    <w:rsid w:val="00ED17E7"/>
    <w:rsid w:val="00ED182B"/>
    <w:rsid w:val="00ED189A"/>
    <w:rsid w:val="00ED18D1"/>
    <w:rsid w:val="00ED197C"/>
    <w:rsid w:val="00ED1A85"/>
    <w:rsid w:val="00ED1A97"/>
    <w:rsid w:val="00ED1AB3"/>
    <w:rsid w:val="00ED1B0B"/>
    <w:rsid w:val="00ED1D38"/>
    <w:rsid w:val="00ED1D82"/>
    <w:rsid w:val="00ED1F3B"/>
    <w:rsid w:val="00ED1F6F"/>
    <w:rsid w:val="00ED2170"/>
    <w:rsid w:val="00ED224D"/>
    <w:rsid w:val="00ED239A"/>
    <w:rsid w:val="00ED23AE"/>
    <w:rsid w:val="00ED23C1"/>
    <w:rsid w:val="00ED2481"/>
    <w:rsid w:val="00ED248B"/>
    <w:rsid w:val="00ED2553"/>
    <w:rsid w:val="00ED2568"/>
    <w:rsid w:val="00ED25CB"/>
    <w:rsid w:val="00ED263C"/>
    <w:rsid w:val="00ED2642"/>
    <w:rsid w:val="00ED26C2"/>
    <w:rsid w:val="00ED26E3"/>
    <w:rsid w:val="00ED27C7"/>
    <w:rsid w:val="00ED287B"/>
    <w:rsid w:val="00ED2A36"/>
    <w:rsid w:val="00ED2B1A"/>
    <w:rsid w:val="00ED2C99"/>
    <w:rsid w:val="00ED2CB8"/>
    <w:rsid w:val="00ED2D0B"/>
    <w:rsid w:val="00ED2D46"/>
    <w:rsid w:val="00ED2F0B"/>
    <w:rsid w:val="00ED2FA4"/>
    <w:rsid w:val="00ED306A"/>
    <w:rsid w:val="00ED30A8"/>
    <w:rsid w:val="00ED3177"/>
    <w:rsid w:val="00ED322E"/>
    <w:rsid w:val="00ED34B8"/>
    <w:rsid w:val="00ED34D8"/>
    <w:rsid w:val="00ED366E"/>
    <w:rsid w:val="00ED36B5"/>
    <w:rsid w:val="00ED387B"/>
    <w:rsid w:val="00ED3891"/>
    <w:rsid w:val="00ED3A11"/>
    <w:rsid w:val="00ED3ADB"/>
    <w:rsid w:val="00ED3B8A"/>
    <w:rsid w:val="00ED3D22"/>
    <w:rsid w:val="00ED3E0A"/>
    <w:rsid w:val="00ED3E1D"/>
    <w:rsid w:val="00ED4062"/>
    <w:rsid w:val="00ED41D9"/>
    <w:rsid w:val="00ED449D"/>
    <w:rsid w:val="00ED44AF"/>
    <w:rsid w:val="00ED44CF"/>
    <w:rsid w:val="00ED457A"/>
    <w:rsid w:val="00ED45A3"/>
    <w:rsid w:val="00ED4864"/>
    <w:rsid w:val="00ED495C"/>
    <w:rsid w:val="00ED4A15"/>
    <w:rsid w:val="00ED4BF1"/>
    <w:rsid w:val="00ED4C32"/>
    <w:rsid w:val="00ED4C78"/>
    <w:rsid w:val="00ED4CB2"/>
    <w:rsid w:val="00ED4D1C"/>
    <w:rsid w:val="00ED4EBE"/>
    <w:rsid w:val="00ED4ED4"/>
    <w:rsid w:val="00ED4FF7"/>
    <w:rsid w:val="00ED500D"/>
    <w:rsid w:val="00ED506E"/>
    <w:rsid w:val="00ED508D"/>
    <w:rsid w:val="00ED515E"/>
    <w:rsid w:val="00ED51C7"/>
    <w:rsid w:val="00ED5559"/>
    <w:rsid w:val="00ED55E7"/>
    <w:rsid w:val="00ED5687"/>
    <w:rsid w:val="00ED56B6"/>
    <w:rsid w:val="00ED56E6"/>
    <w:rsid w:val="00ED5785"/>
    <w:rsid w:val="00ED5833"/>
    <w:rsid w:val="00ED58C7"/>
    <w:rsid w:val="00ED58F4"/>
    <w:rsid w:val="00ED59F1"/>
    <w:rsid w:val="00ED5A2E"/>
    <w:rsid w:val="00ED5AD5"/>
    <w:rsid w:val="00ED5C2E"/>
    <w:rsid w:val="00ED5D91"/>
    <w:rsid w:val="00ED5E0C"/>
    <w:rsid w:val="00ED5EB9"/>
    <w:rsid w:val="00ED5EFD"/>
    <w:rsid w:val="00ED609A"/>
    <w:rsid w:val="00ED60A3"/>
    <w:rsid w:val="00ED6248"/>
    <w:rsid w:val="00ED630B"/>
    <w:rsid w:val="00ED6403"/>
    <w:rsid w:val="00ED6578"/>
    <w:rsid w:val="00ED66A8"/>
    <w:rsid w:val="00ED6821"/>
    <w:rsid w:val="00ED682D"/>
    <w:rsid w:val="00ED6892"/>
    <w:rsid w:val="00ED69CE"/>
    <w:rsid w:val="00ED69ED"/>
    <w:rsid w:val="00ED6A29"/>
    <w:rsid w:val="00ED6A58"/>
    <w:rsid w:val="00ED6AF3"/>
    <w:rsid w:val="00ED6B1C"/>
    <w:rsid w:val="00ED6C3B"/>
    <w:rsid w:val="00ED6E7C"/>
    <w:rsid w:val="00ED6F07"/>
    <w:rsid w:val="00ED6FEE"/>
    <w:rsid w:val="00ED70B6"/>
    <w:rsid w:val="00ED7166"/>
    <w:rsid w:val="00ED71EE"/>
    <w:rsid w:val="00ED7253"/>
    <w:rsid w:val="00ED7275"/>
    <w:rsid w:val="00ED7280"/>
    <w:rsid w:val="00ED73D5"/>
    <w:rsid w:val="00ED7450"/>
    <w:rsid w:val="00ED7551"/>
    <w:rsid w:val="00ED7563"/>
    <w:rsid w:val="00ED7596"/>
    <w:rsid w:val="00ED76E3"/>
    <w:rsid w:val="00ED77A8"/>
    <w:rsid w:val="00ED78C0"/>
    <w:rsid w:val="00ED78C1"/>
    <w:rsid w:val="00ED78CD"/>
    <w:rsid w:val="00ED78F1"/>
    <w:rsid w:val="00ED7B13"/>
    <w:rsid w:val="00ED7C68"/>
    <w:rsid w:val="00ED7DDA"/>
    <w:rsid w:val="00ED7E2C"/>
    <w:rsid w:val="00ED7E7B"/>
    <w:rsid w:val="00ED7E91"/>
    <w:rsid w:val="00ED7F6D"/>
    <w:rsid w:val="00EE019B"/>
    <w:rsid w:val="00EE0293"/>
    <w:rsid w:val="00EE0393"/>
    <w:rsid w:val="00EE03E6"/>
    <w:rsid w:val="00EE0B54"/>
    <w:rsid w:val="00EE0C4C"/>
    <w:rsid w:val="00EE0CA0"/>
    <w:rsid w:val="00EE0CC0"/>
    <w:rsid w:val="00EE0E9D"/>
    <w:rsid w:val="00EE0F28"/>
    <w:rsid w:val="00EE10A3"/>
    <w:rsid w:val="00EE1185"/>
    <w:rsid w:val="00EE128E"/>
    <w:rsid w:val="00EE1311"/>
    <w:rsid w:val="00EE132E"/>
    <w:rsid w:val="00EE136F"/>
    <w:rsid w:val="00EE1391"/>
    <w:rsid w:val="00EE13EA"/>
    <w:rsid w:val="00EE147A"/>
    <w:rsid w:val="00EE1599"/>
    <w:rsid w:val="00EE15D5"/>
    <w:rsid w:val="00EE160C"/>
    <w:rsid w:val="00EE16DB"/>
    <w:rsid w:val="00EE1791"/>
    <w:rsid w:val="00EE179F"/>
    <w:rsid w:val="00EE19FA"/>
    <w:rsid w:val="00EE1B57"/>
    <w:rsid w:val="00EE1B92"/>
    <w:rsid w:val="00EE1BAE"/>
    <w:rsid w:val="00EE1D11"/>
    <w:rsid w:val="00EE1D76"/>
    <w:rsid w:val="00EE1D90"/>
    <w:rsid w:val="00EE1E3E"/>
    <w:rsid w:val="00EE1EB1"/>
    <w:rsid w:val="00EE1F48"/>
    <w:rsid w:val="00EE1F80"/>
    <w:rsid w:val="00EE1F8C"/>
    <w:rsid w:val="00EE209B"/>
    <w:rsid w:val="00EE2213"/>
    <w:rsid w:val="00EE22DB"/>
    <w:rsid w:val="00EE2351"/>
    <w:rsid w:val="00EE242F"/>
    <w:rsid w:val="00EE248D"/>
    <w:rsid w:val="00EE263A"/>
    <w:rsid w:val="00EE273E"/>
    <w:rsid w:val="00EE2881"/>
    <w:rsid w:val="00EE291B"/>
    <w:rsid w:val="00EE292A"/>
    <w:rsid w:val="00EE2AFE"/>
    <w:rsid w:val="00EE2BF6"/>
    <w:rsid w:val="00EE2F60"/>
    <w:rsid w:val="00EE3015"/>
    <w:rsid w:val="00EE30EC"/>
    <w:rsid w:val="00EE3188"/>
    <w:rsid w:val="00EE320F"/>
    <w:rsid w:val="00EE32A1"/>
    <w:rsid w:val="00EE331B"/>
    <w:rsid w:val="00EE3352"/>
    <w:rsid w:val="00EE3443"/>
    <w:rsid w:val="00EE35B6"/>
    <w:rsid w:val="00EE35C8"/>
    <w:rsid w:val="00EE39D2"/>
    <w:rsid w:val="00EE39FC"/>
    <w:rsid w:val="00EE3A94"/>
    <w:rsid w:val="00EE3B42"/>
    <w:rsid w:val="00EE3C5E"/>
    <w:rsid w:val="00EE3C9F"/>
    <w:rsid w:val="00EE3CBD"/>
    <w:rsid w:val="00EE3F3C"/>
    <w:rsid w:val="00EE3F8B"/>
    <w:rsid w:val="00EE3FB7"/>
    <w:rsid w:val="00EE400B"/>
    <w:rsid w:val="00EE40EA"/>
    <w:rsid w:val="00EE41CF"/>
    <w:rsid w:val="00EE41DB"/>
    <w:rsid w:val="00EE421F"/>
    <w:rsid w:val="00EE4524"/>
    <w:rsid w:val="00EE4530"/>
    <w:rsid w:val="00EE461D"/>
    <w:rsid w:val="00EE47C4"/>
    <w:rsid w:val="00EE4834"/>
    <w:rsid w:val="00EE48F9"/>
    <w:rsid w:val="00EE4A8E"/>
    <w:rsid w:val="00EE4B57"/>
    <w:rsid w:val="00EE4BA6"/>
    <w:rsid w:val="00EE4D29"/>
    <w:rsid w:val="00EE4D31"/>
    <w:rsid w:val="00EE4F6A"/>
    <w:rsid w:val="00EE4FA1"/>
    <w:rsid w:val="00EE5330"/>
    <w:rsid w:val="00EE5369"/>
    <w:rsid w:val="00EE53BD"/>
    <w:rsid w:val="00EE5549"/>
    <w:rsid w:val="00EE556D"/>
    <w:rsid w:val="00EE5713"/>
    <w:rsid w:val="00EE5AC9"/>
    <w:rsid w:val="00EE5C0F"/>
    <w:rsid w:val="00EE5C37"/>
    <w:rsid w:val="00EE5CCF"/>
    <w:rsid w:val="00EE6072"/>
    <w:rsid w:val="00EE60FB"/>
    <w:rsid w:val="00EE6378"/>
    <w:rsid w:val="00EE63C4"/>
    <w:rsid w:val="00EE64AE"/>
    <w:rsid w:val="00EE6526"/>
    <w:rsid w:val="00EE65EE"/>
    <w:rsid w:val="00EE65F3"/>
    <w:rsid w:val="00EE675A"/>
    <w:rsid w:val="00EE6792"/>
    <w:rsid w:val="00EE67C3"/>
    <w:rsid w:val="00EE68C3"/>
    <w:rsid w:val="00EE6A49"/>
    <w:rsid w:val="00EE6A97"/>
    <w:rsid w:val="00EE6AAE"/>
    <w:rsid w:val="00EE6B09"/>
    <w:rsid w:val="00EE6B25"/>
    <w:rsid w:val="00EE6B71"/>
    <w:rsid w:val="00EE6C29"/>
    <w:rsid w:val="00EE6DEF"/>
    <w:rsid w:val="00EE7043"/>
    <w:rsid w:val="00EE7099"/>
    <w:rsid w:val="00EE721A"/>
    <w:rsid w:val="00EE728D"/>
    <w:rsid w:val="00EE72CE"/>
    <w:rsid w:val="00EE7317"/>
    <w:rsid w:val="00EE7418"/>
    <w:rsid w:val="00EE7427"/>
    <w:rsid w:val="00EE7434"/>
    <w:rsid w:val="00EE750A"/>
    <w:rsid w:val="00EE7533"/>
    <w:rsid w:val="00EE75AC"/>
    <w:rsid w:val="00EE771B"/>
    <w:rsid w:val="00EE7791"/>
    <w:rsid w:val="00EE787F"/>
    <w:rsid w:val="00EE7A8C"/>
    <w:rsid w:val="00EE7C35"/>
    <w:rsid w:val="00EE7D71"/>
    <w:rsid w:val="00EF0042"/>
    <w:rsid w:val="00EF02D2"/>
    <w:rsid w:val="00EF031D"/>
    <w:rsid w:val="00EF037E"/>
    <w:rsid w:val="00EF0427"/>
    <w:rsid w:val="00EF04E7"/>
    <w:rsid w:val="00EF062E"/>
    <w:rsid w:val="00EF0702"/>
    <w:rsid w:val="00EF07C5"/>
    <w:rsid w:val="00EF08AC"/>
    <w:rsid w:val="00EF092A"/>
    <w:rsid w:val="00EF0983"/>
    <w:rsid w:val="00EF0ACE"/>
    <w:rsid w:val="00EF0AFB"/>
    <w:rsid w:val="00EF0B0B"/>
    <w:rsid w:val="00EF0BF3"/>
    <w:rsid w:val="00EF0C0A"/>
    <w:rsid w:val="00EF0C81"/>
    <w:rsid w:val="00EF0CD7"/>
    <w:rsid w:val="00EF0CFB"/>
    <w:rsid w:val="00EF0DB6"/>
    <w:rsid w:val="00EF0DBF"/>
    <w:rsid w:val="00EF0EB8"/>
    <w:rsid w:val="00EF0EBF"/>
    <w:rsid w:val="00EF0FB7"/>
    <w:rsid w:val="00EF111C"/>
    <w:rsid w:val="00EF1159"/>
    <w:rsid w:val="00EF1197"/>
    <w:rsid w:val="00EF119A"/>
    <w:rsid w:val="00EF13EB"/>
    <w:rsid w:val="00EF14A9"/>
    <w:rsid w:val="00EF1546"/>
    <w:rsid w:val="00EF1652"/>
    <w:rsid w:val="00EF1794"/>
    <w:rsid w:val="00EF17CB"/>
    <w:rsid w:val="00EF18CF"/>
    <w:rsid w:val="00EF1A8C"/>
    <w:rsid w:val="00EF1B4B"/>
    <w:rsid w:val="00EF1B58"/>
    <w:rsid w:val="00EF1CCF"/>
    <w:rsid w:val="00EF1E70"/>
    <w:rsid w:val="00EF1F26"/>
    <w:rsid w:val="00EF1FB6"/>
    <w:rsid w:val="00EF21BF"/>
    <w:rsid w:val="00EF21F5"/>
    <w:rsid w:val="00EF2217"/>
    <w:rsid w:val="00EF2372"/>
    <w:rsid w:val="00EF24D8"/>
    <w:rsid w:val="00EF2529"/>
    <w:rsid w:val="00EF25BE"/>
    <w:rsid w:val="00EF261D"/>
    <w:rsid w:val="00EF26DD"/>
    <w:rsid w:val="00EF2736"/>
    <w:rsid w:val="00EF2791"/>
    <w:rsid w:val="00EF2D10"/>
    <w:rsid w:val="00EF2EF2"/>
    <w:rsid w:val="00EF2F4C"/>
    <w:rsid w:val="00EF317E"/>
    <w:rsid w:val="00EF3192"/>
    <w:rsid w:val="00EF331B"/>
    <w:rsid w:val="00EF3372"/>
    <w:rsid w:val="00EF3480"/>
    <w:rsid w:val="00EF360E"/>
    <w:rsid w:val="00EF36BB"/>
    <w:rsid w:val="00EF36EE"/>
    <w:rsid w:val="00EF381A"/>
    <w:rsid w:val="00EF3859"/>
    <w:rsid w:val="00EF38C4"/>
    <w:rsid w:val="00EF39AD"/>
    <w:rsid w:val="00EF39B6"/>
    <w:rsid w:val="00EF3A28"/>
    <w:rsid w:val="00EF3BA2"/>
    <w:rsid w:val="00EF3BCF"/>
    <w:rsid w:val="00EF3C33"/>
    <w:rsid w:val="00EF3D9F"/>
    <w:rsid w:val="00EF3DD3"/>
    <w:rsid w:val="00EF3F50"/>
    <w:rsid w:val="00EF40D5"/>
    <w:rsid w:val="00EF4273"/>
    <w:rsid w:val="00EF42B4"/>
    <w:rsid w:val="00EF4415"/>
    <w:rsid w:val="00EF44DD"/>
    <w:rsid w:val="00EF4570"/>
    <w:rsid w:val="00EF4647"/>
    <w:rsid w:val="00EF46A6"/>
    <w:rsid w:val="00EF46BC"/>
    <w:rsid w:val="00EF46F0"/>
    <w:rsid w:val="00EF4B28"/>
    <w:rsid w:val="00EF4D3B"/>
    <w:rsid w:val="00EF4D93"/>
    <w:rsid w:val="00EF4D9E"/>
    <w:rsid w:val="00EF4DC6"/>
    <w:rsid w:val="00EF4E0D"/>
    <w:rsid w:val="00EF4F46"/>
    <w:rsid w:val="00EF4FC6"/>
    <w:rsid w:val="00EF50D5"/>
    <w:rsid w:val="00EF51E2"/>
    <w:rsid w:val="00EF5450"/>
    <w:rsid w:val="00EF5497"/>
    <w:rsid w:val="00EF5510"/>
    <w:rsid w:val="00EF55C4"/>
    <w:rsid w:val="00EF5645"/>
    <w:rsid w:val="00EF5668"/>
    <w:rsid w:val="00EF56D2"/>
    <w:rsid w:val="00EF5787"/>
    <w:rsid w:val="00EF57BB"/>
    <w:rsid w:val="00EF57FC"/>
    <w:rsid w:val="00EF5826"/>
    <w:rsid w:val="00EF58AE"/>
    <w:rsid w:val="00EF5A1A"/>
    <w:rsid w:val="00EF5B88"/>
    <w:rsid w:val="00EF5B94"/>
    <w:rsid w:val="00EF5BFB"/>
    <w:rsid w:val="00EF5C97"/>
    <w:rsid w:val="00EF5CC8"/>
    <w:rsid w:val="00EF5D77"/>
    <w:rsid w:val="00EF60F1"/>
    <w:rsid w:val="00EF618D"/>
    <w:rsid w:val="00EF621D"/>
    <w:rsid w:val="00EF62EB"/>
    <w:rsid w:val="00EF6309"/>
    <w:rsid w:val="00EF6325"/>
    <w:rsid w:val="00EF6387"/>
    <w:rsid w:val="00EF6479"/>
    <w:rsid w:val="00EF658D"/>
    <w:rsid w:val="00EF67E4"/>
    <w:rsid w:val="00EF6947"/>
    <w:rsid w:val="00EF699B"/>
    <w:rsid w:val="00EF69A4"/>
    <w:rsid w:val="00EF69E6"/>
    <w:rsid w:val="00EF6A57"/>
    <w:rsid w:val="00EF6C13"/>
    <w:rsid w:val="00EF6CDA"/>
    <w:rsid w:val="00EF6FA8"/>
    <w:rsid w:val="00EF7019"/>
    <w:rsid w:val="00EF7097"/>
    <w:rsid w:val="00EF709F"/>
    <w:rsid w:val="00EF7151"/>
    <w:rsid w:val="00EF71EC"/>
    <w:rsid w:val="00EF7335"/>
    <w:rsid w:val="00EF7442"/>
    <w:rsid w:val="00EF751C"/>
    <w:rsid w:val="00EF75CF"/>
    <w:rsid w:val="00EF7640"/>
    <w:rsid w:val="00EF764B"/>
    <w:rsid w:val="00EF76BC"/>
    <w:rsid w:val="00EF7755"/>
    <w:rsid w:val="00EF777D"/>
    <w:rsid w:val="00EF77A5"/>
    <w:rsid w:val="00EF79BA"/>
    <w:rsid w:val="00EF7AC1"/>
    <w:rsid w:val="00EF7AC2"/>
    <w:rsid w:val="00EF7C38"/>
    <w:rsid w:val="00EF7C50"/>
    <w:rsid w:val="00EF7CC2"/>
    <w:rsid w:val="00EF7D23"/>
    <w:rsid w:val="00EF7D73"/>
    <w:rsid w:val="00EF7D8A"/>
    <w:rsid w:val="00EF7E1B"/>
    <w:rsid w:val="00EF7E5B"/>
    <w:rsid w:val="00EF7E67"/>
    <w:rsid w:val="00EF7FDC"/>
    <w:rsid w:val="00F00007"/>
    <w:rsid w:val="00F0007B"/>
    <w:rsid w:val="00F00098"/>
    <w:rsid w:val="00F00135"/>
    <w:rsid w:val="00F00434"/>
    <w:rsid w:val="00F004CD"/>
    <w:rsid w:val="00F005DA"/>
    <w:rsid w:val="00F0062D"/>
    <w:rsid w:val="00F00756"/>
    <w:rsid w:val="00F00761"/>
    <w:rsid w:val="00F007A3"/>
    <w:rsid w:val="00F007C8"/>
    <w:rsid w:val="00F00878"/>
    <w:rsid w:val="00F00925"/>
    <w:rsid w:val="00F00950"/>
    <w:rsid w:val="00F00990"/>
    <w:rsid w:val="00F009FD"/>
    <w:rsid w:val="00F00B55"/>
    <w:rsid w:val="00F00BD4"/>
    <w:rsid w:val="00F00C8F"/>
    <w:rsid w:val="00F00D86"/>
    <w:rsid w:val="00F00DA9"/>
    <w:rsid w:val="00F00DAA"/>
    <w:rsid w:val="00F00F67"/>
    <w:rsid w:val="00F011CD"/>
    <w:rsid w:val="00F011FA"/>
    <w:rsid w:val="00F0131F"/>
    <w:rsid w:val="00F01510"/>
    <w:rsid w:val="00F01578"/>
    <w:rsid w:val="00F01615"/>
    <w:rsid w:val="00F01699"/>
    <w:rsid w:val="00F018AA"/>
    <w:rsid w:val="00F01938"/>
    <w:rsid w:val="00F01A7E"/>
    <w:rsid w:val="00F01AFF"/>
    <w:rsid w:val="00F01B0C"/>
    <w:rsid w:val="00F01B43"/>
    <w:rsid w:val="00F01B8F"/>
    <w:rsid w:val="00F01D2E"/>
    <w:rsid w:val="00F01E2C"/>
    <w:rsid w:val="00F01FA2"/>
    <w:rsid w:val="00F02209"/>
    <w:rsid w:val="00F0220C"/>
    <w:rsid w:val="00F0238A"/>
    <w:rsid w:val="00F024FB"/>
    <w:rsid w:val="00F024FD"/>
    <w:rsid w:val="00F025B4"/>
    <w:rsid w:val="00F027BC"/>
    <w:rsid w:val="00F0281D"/>
    <w:rsid w:val="00F0288D"/>
    <w:rsid w:val="00F029E4"/>
    <w:rsid w:val="00F029F4"/>
    <w:rsid w:val="00F02A5F"/>
    <w:rsid w:val="00F02A74"/>
    <w:rsid w:val="00F02B21"/>
    <w:rsid w:val="00F02BC2"/>
    <w:rsid w:val="00F02D62"/>
    <w:rsid w:val="00F02FFD"/>
    <w:rsid w:val="00F03097"/>
    <w:rsid w:val="00F0318B"/>
    <w:rsid w:val="00F03494"/>
    <w:rsid w:val="00F0349A"/>
    <w:rsid w:val="00F036BD"/>
    <w:rsid w:val="00F038B6"/>
    <w:rsid w:val="00F03906"/>
    <w:rsid w:val="00F039EF"/>
    <w:rsid w:val="00F03A2B"/>
    <w:rsid w:val="00F03A95"/>
    <w:rsid w:val="00F03B66"/>
    <w:rsid w:val="00F03C93"/>
    <w:rsid w:val="00F03DA4"/>
    <w:rsid w:val="00F04092"/>
    <w:rsid w:val="00F0414D"/>
    <w:rsid w:val="00F0424E"/>
    <w:rsid w:val="00F04288"/>
    <w:rsid w:val="00F0428D"/>
    <w:rsid w:val="00F04361"/>
    <w:rsid w:val="00F044EB"/>
    <w:rsid w:val="00F0463A"/>
    <w:rsid w:val="00F046AF"/>
    <w:rsid w:val="00F0474F"/>
    <w:rsid w:val="00F04766"/>
    <w:rsid w:val="00F04940"/>
    <w:rsid w:val="00F04964"/>
    <w:rsid w:val="00F04983"/>
    <w:rsid w:val="00F049FC"/>
    <w:rsid w:val="00F04AE7"/>
    <w:rsid w:val="00F04B53"/>
    <w:rsid w:val="00F04D24"/>
    <w:rsid w:val="00F04E24"/>
    <w:rsid w:val="00F0510C"/>
    <w:rsid w:val="00F05316"/>
    <w:rsid w:val="00F05396"/>
    <w:rsid w:val="00F0547F"/>
    <w:rsid w:val="00F054E8"/>
    <w:rsid w:val="00F0565C"/>
    <w:rsid w:val="00F05672"/>
    <w:rsid w:val="00F056C0"/>
    <w:rsid w:val="00F05808"/>
    <w:rsid w:val="00F058DB"/>
    <w:rsid w:val="00F05AB9"/>
    <w:rsid w:val="00F05AE0"/>
    <w:rsid w:val="00F05BEF"/>
    <w:rsid w:val="00F05D3F"/>
    <w:rsid w:val="00F05E1E"/>
    <w:rsid w:val="00F05EB3"/>
    <w:rsid w:val="00F05EFC"/>
    <w:rsid w:val="00F060A5"/>
    <w:rsid w:val="00F0610B"/>
    <w:rsid w:val="00F06128"/>
    <w:rsid w:val="00F06279"/>
    <w:rsid w:val="00F06280"/>
    <w:rsid w:val="00F06393"/>
    <w:rsid w:val="00F065FF"/>
    <w:rsid w:val="00F06B1F"/>
    <w:rsid w:val="00F06CC4"/>
    <w:rsid w:val="00F06CF5"/>
    <w:rsid w:val="00F06D84"/>
    <w:rsid w:val="00F06DFE"/>
    <w:rsid w:val="00F06E8A"/>
    <w:rsid w:val="00F06FA1"/>
    <w:rsid w:val="00F0715C"/>
    <w:rsid w:val="00F0720A"/>
    <w:rsid w:val="00F074E4"/>
    <w:rsid w:val="00F077D2"/>
    <w:rsid w:val="00F077E3"/>
    <w:rsid w:val="00F077EC"/>
    <w:rsid w:val="00F07800"/>
    <w:rsid w:val="00F078B9"/>
    <w:rsid w:val="00F07A04"/>
    <w:rsid w:val="00F07A8D"/>
    <w:rsid w:val="00F07AC5"/>
    <w:rsid w:val="00F07AF6"/>
    <w:rsid w:val="00F07BB3"/>
    <w:rsid w:val="00F07BF5"/>
    <w:rsid w:val="00F07C44"/>
    <w:rsid w:val="00F07C7E"/>
    <w:rsid w:val="00F07C83"/>
    <w:rsid w:val="00F07D8B"/>
    <w:rsid w:val="00F07D94"/>
    <w:rsid w:val="00F07EDA"/>
    <w:rsid w:val="00F07F66"/>
    <w:rsid w:val="00F100B9"/>
    <w:rsid w:val="00F100E6"/>
    <w:rsid w:val="00F101DD"/>
    <w:rsid w:val="00F1023D"/>
    <w:rsid w:val="00F10287"/>
    <w:rsid w:val="00F10505"/>
    <w:rsid w:val="00F10604"/>
    <w:rsid w:val="00F1066A"/>
    <w:rsid w:val="00F1079B"/>
    <w:rsid w:val="00F10869"/>
    <w:rsid w:val="00F108BA"/>
    <w:rsid w:val="00F10A77"/>
    <w:rsid w:val="00F10AD6"/>
    <w:rsid w:val="00F10ADC"/>
    <w:rsid w:val="00F10B16"/>
    <w:rsid w:val="00F10B2C"/>
    <w:rsid w:val="00F10B46"/>
    <w:rsid w:val="00F10B57"/>
    <w:rsid w:val="00F10D1E"/>
    <w:rsid w:val="00F10D43"/>
    <w:rsid w:val="00F10E10"/>
    <w:rsid w:val="00F10E8F"/>
    <w:rsid w:val="00F11011"/>
    <w:rsid w:val="00F11033"/>
    <w:rsid w:val="00F11048"/>
    <w:rsid w:val="00F11111"/>
    <w:rsid w:val="00F111FB"/>
    <w:rsid w:val="00F11393"/>
    <w:rsid w:val="00F1146A"/>
    <w:rsid w:val="00F1147F"/>
    <w:rsid w:val="00F1182E"/>
    <w:rsid w:val="00F11896"/>
    <w:rsid w:val="00F1189B"/>
    <w:rsid w:val="00F118D7"/>
    <w:rsid w:val="00F11A64"/>
    <w:rsid w:val="00F11C7A"/>
    <w:rsid w:val="00F11C7C"/>
    <w:rsid w:val="00F11CA1"/>
    <w:rsid w:val="00F11CE2"/>
    <w:rsid w:val="00F11D03"/>
    <w:rsid w:val="00F11D14"/>
    <w:rsid w:val="00F11E7F"/>
    <w:rsid w:val="00F11EE7"/>
    <w:rsid w:val="00F11F7B"/>
    <w:rsid w:val="00F11FD3"/>
    <w:rsid w:val="00F12063"/>
    <w:rsid w:val="00F12162"/>
    <w:rsid w:val="00F12198"/>
    <w:rsid w:val="00F122B2"/>
    <w:rsid w:val="00F12375"/>
    <w:rsid w:val="00F12386"/>
    <w:rsid w:val="00F12405"/>
    <w:rsid w:val="00F124B2"/>
    <w:rsid w:val="00F1255B"/>
    <w:rsid w:val="00F12576"/>
    <w:rsid w:val="00F125B2"/>
    <w:rsid w:val="00F12603"/>
    <w:rsid w:val="00F1264C"/>
    <w:rsid w:val="00F12689"/>
    <w:rsid w:val="00F126B1"/>
    <w:rsid w:val="00F1270F"/>
    <w:rsid w:val="00F12721"/>
    <w:rsid w:val="00F1275A"/>
    <w:rsid w:val="00F127DC"/>
    <w:rsid w:val="00F128C9"/>
    <w:rsid w:val="00F128D7"/>
    <w:rsid w:val="00F12933"/>
    <w:rsid w:val="00F1299C"/>
    <w:rsid w:val="00F12A5A"/>
    <w:rsid w:val="00F12AF1"/>
    <w:rsid w:val="00F12B9F"/>
    <w:rsid w:val="00F12BF6"/>
    <w:rsid w:val="00F12C2C"/>
    <w:rsid w:val="00F12C51"/>
    <w:rsid w:val="00F12C52"/>
    <w:rsid w:val="00F12CC0"/>
    <w:rsid w:val="00F12DC3"/>
    <w:rsid w:val="00F12E21"/>
    <w:rsid w:val="00F12F0C"/>
    <w:rsid w:val="00F13314"/>
    <w:rsid w:val="00F134C0"/>
    <w:rsid w:val="00F13651"/>
    <w:rsid w:val="00F13698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EFB"/>
    <w:rsid w:val="00F13FBE"/>
    <w:rsid w:val="00F13FE5"/>
    <w:rsid w:val="00F140A6"/>
    <w:rsid w:val="00F141E8"/>
    <w:rsid w:val="00F1423A"/>
    <w:rsid w:val="00F142F1"/>
    <w:rsid w:val="00F14488"/>
    <w:rsid w:val="00F1459B"/>
    <w:rsid w:val="00F1459C"/>
    <w:rsid w:val="00F14726"/>
    <w:rsid w:val="00F147F0"/>
    <w:rsid w:val="00F14873"/>
    <w:rsid w:val="00F14904"/>
    <w:rsid w:val="00F14919"/>
    <w:rsid w:val="00F14AC7"/>
    <w:rsid w:val="00F14B02"/>
    <w:rsid w:val="00F14CEC"/>
    <w:rsid w:val="00F14D54"/>
    <w:rsid w:val="00F14E85"/>
    <w:rsid w:val="00F14F53"/>
    <w:rsid w:val="00F14FB1"/>
    <w:rsid w:val="00F150C2"/>
    <w:rsid w:val="00F151AF"/>
    <w:rsid w:val="00F15244"/>
    <w:rsid w:val="00F152A6"/>
    <w:rsid w:val="00F155A9"/>
    <w:rsid w:val="00F157C4"/>
    <w:rsid w:val="00F15ACA"/>
    <w:rsid w:val="00F15D76"/>
    <w:rsid w:val="00F15ED4"/>
    <w:rsid w:val="00F15F0E"/>
    <w:rsid w:val="00F15FE0"/>
    <w:rsid w:val="00F16047"/>
    <w:rsid w:val="00F16152"/>
    <w:rsid w:val="00F1622F"/>
    <w:rsid w:val="00F16257"/>
    <w:rsid w:val="00F162CC"/>
    <w:rsid w:val="00F165FC"/>
    <w:rsid w:val="00F167FE"/>
    <w:rsid w:val="00F16915"/>
    <w:rsid w:val="00F16935"/>
    <w:rsid w:val="00F16B82"/>
    <w:rsid w:val="00F16C2E"/>
    <w:rsid w:val="00F16CA7"/>
    <w:rsid w:val="00F16CCF"/>
    <w:rsid w:val="00F16D30"/>
    <w:rsid w:val="00F16D9A"/>
    <w:rsid w:val="00F16E02"/>
    <w:rsid w:val="00F16E3D"/>
    <w:rsid w:val="00F16E4E"/>
    <w:rsid w:val="00F16F1A"/>
    <w:rsid w:val="00F16F8D"/>
    <w:rsid w:val="00F17085"/>
    <w:rsid w:val="00F170CA"/>
    <w:rsid w:val="00F1715B"/>
    <w:rsid w:val="00F17296"/>
    <w:rsid w:val="00F172A5"/>
    <w:rsid w:val="00F1738C"/>
    <w:rsid w:val="00F17470"/>
    <w:rsid w:val="00F1755F"/>
    <w:rsid w:val="00F1756F"/>
    <w:rsid w:val="00F1759D"/>
    <w:rsid w:val="00F17762"/>
    <w:rsid w:val="00F17A49"/>
    <w:rsid w:val="00F17BF7"/>
    <w:rsid w:val="00F17C4B"/>
    <w:rsid w:val="00F17D3E"/>
    <w:rsid w:val="00F17DA5"/>
    <w:rsid w:val="00F17DC6"/>
    <w:rsid w:val="00F17E14"/>
    <w:rsid w:val="00F17E60"/>
    <w:rsid w:val="00F2003E"/>
    <w:rsid w:val="00F201B8"/>
    <w:rsid w:val="00F2020C"/>
    <w:rsid w:val="00F20223"/>
    <w:rsid w:val="00F202C5"/>
    <w:rsid w:val="00F203C6"/>
    <w:rsid w:val="00F203E0"/>
    <w:rsid w:val="00F203EF"/>
    <w:rsid w:val="00F20637"/>
    <w:rsid w:val="00F20654"/>
    <w:rsid w:val="00F20690"/>
    <w:rsid w:val="00F206F3"/>
    <w:rsid w:val="00F2070B"/>
    <w:rsid w:val="00F2081C"/>
    <w:rsid w:val="00F2089F"/>
    <w:rsid w:val="00F20B99"/>
    <w:rsid w:val="00F20C20"/>
    <w:rsid w:val="00F20CB9"/>
    <w:rsid w:val="00F20D92"/>
    <w:rsid w:val="00F20DCD"/>
    <w:rsid w:val="00F20E05"/>
    <w:rsid w:val="00F20EE9"/>
    <w:rsid w:val="00F20F5F"/>
    <w:rsid w:val="00F21081"/>
    <w:rsid w:val="00F210AA"/>
    <w:rsid w:val="00F2110D"/>
    <w:rsid w:val="00F2119A"/>
    <w:rsid w:val="00F213BB"/>
    <w:rsid w:val="00F21433"/>
    <w:rsid w:val="00F21626"/>
    <w:rsid w:val="00F2167C"/>
    <w:rsid w:val="00F21703"/>
    <w:rsid w:val="00F21859"/>
    <w:rsid w:val="00F2189D"/>
    <w:rsid w:val="00F21956"/>
    <w:rsid w:val="00F219F4"/>
    <w:rsid w:val="00F21A2A"/>
    <w:rsid w:val="00F21AC5"/>
    <w:rsid w:val="00F21B25"/>
    <w:rsid w:val="00F21B49"/>
    <w:rsid w:val="00F21F43"/>
    <w:rsid w:val="00F21FAA"/>
    <w:rsid w:val="00F21FD1"/>
    <w:rsid w:val="00F220BF"/>
    <w:rsid w:val="00F221F4"/>
    <w:rsid w:val="00F222E0"/>
    <w:rsid w:val="00F2245F"/>
    <w:rsid w:val="00F225A0"/>
    <w:rsid w:val="00F22650"/>
    <w:rsid w:val="00F227B8"/>
    <w:rsid w:val="00F2286C"/>
    <w:rsid w:val="00F2290D"/>
    <w:rsid w:val="00F229B9"/>
    <w:rsid w:val="00F22A52"/>
    <w:rsid w:val="00F22A64"/>
    <w:rsid w:val="00F22B73"/>
    <w:rsid w:val="00F22BCE"/>
    <w:rsid w:val="00F22BEB"/>
    <w:rsid w:val="00F22BFF"/>
    <w:rsid w:val="00F22CE2"/>
    <w:rsid w:val="00F22D69"/>
    <w:rsid w:val="00F22E3E"/>
    <w:rsid w:val="00F22E9C"/>
    <w:rsid w:val="00F22EF2"/>
    <w:rsid w:val="00F23099"/>
    <w:rsid w:val="00F230D7"/>
    <w:rsid w:val="00F232D5"/>
    <w:rsid w:val="00F235B1"/>
    <w:rsid w:val="00F235B3"/>
    <w:rsid w:val="00F23716"/>
    <w:rsid w:val="00F2384A"/>
    <w:rsid w:val="00F23902"/>
    <w:rsid w:val="00F23999"/>
    <w:rsid w:val="00F23CA8"/>
    <w:rsid w:val="00F23D1B"/>
    <w:rsid w:val="00F23D63"/>
    <w:rsid w:val="00F23EA0"/>
    <w:rsid w:val="00F23F6A"/>
    <w:rsid w:val="00F23FC3"/>
    <w:rsid w:val="00F2415D"/>
    <w:rsid w:val="00F24186"/>
    <w:rsid w:val="00F2428C"/>
    <w:rsid w:val="00F24309"/>
    <w:rsid w:val="00F2436C"/>
    <w:rsid w:val="00F2459A"/>
    <w:rsid w:val="00F2484F"/>
    <w:rsid w:val="00F24963"/>
    <w:rsid w:val="00F24A12"/>
    <w:rsid w:val="00F24A6F"/>
    <w:rsid w:val="00F24A99"/>
    <w:rsid w:val="00F24ABE"/>
    <w:rsid w:val="00F24B17"/>
    <w:rsid w:val="00F24B3E"/>
    <w:rsid w:val="00F24B61"/>
    <w:rsid w:val="00F24B7B"/>
    <w:rsid w:val="00F24BB6"/>
    <w:rsid w:val="00F24BBE"/>
    <w:rsid w:val="00F24DB0"/>
    <w:rsid w:val="00F24F95"/>
    <w:rsid w:val="00F2504C"/>
    <w:rsid w:val="00F2506B"/>
    <w:rsid w:val="00F25167"/>
    <w:rsid w:val="00F2537E"/>
    <w:rsid w:val="00F25485"/>
    <w:rsid w:val="00F254D4"/>
    <w:rsid w:val="00F25562"/>
    <w:rsid w:val="00F2562E"/>
    <w:rsid w:val="00F25692"/>
    <w:rsid w:val="00F256FB"/>
    <w:rsid w:val="00F257E7"/>
    <w:rsid w:val="00F2583C"/>
    <w:rsid w:val="00F2584F"/>
    <w:rsid w:val="00F25906"/>
    <w:rsid w:val="00F25986"/>
    <w:rsid w:val="00F25B09"/>
    <w:rsid w:val="00F25B13"/>
    <w:rsid w:val="00F25B6B"/>
    <w:rsid w:val="00F25B75"/>
    <w:rsid w:val="00F25C35"/>
    <w:rsid w:val="00F25CF4"/>
    <w:rsid w:val="00F25D8B"/>
    <w:rsid w:val="00F25E0C"/>
    <w:rsid w:val="00F25E9F"/>
    <w:rsid w:val="00F25EDC"/>
    <w:rsid w:val="00F25F52"/>
    <w:rsid w:val="00F25F68"/>
    <w:rsid w:val="00F25FA2"/>
    <w:rsid w:val="00F26037"/>
    <w:rsid w:val="00F2610F"/>
    <w:rsid w:val="00F26127"/>
    <w:rsid w:val="00F26183"/>
    <w:rsid w:val="00F26539"/>
    <w:rsid w:val="00F265B5"/>
    <w:rsid w:val="00F265D2"/>
    <w:rsid w:val="00F265D8"/>
    <w:rsid w:val="00F265F4"/>
    <w:rsid w:val="00F26683"/>
    <w:rsid w:val="00F26B29"/>
    <w:rsid w:val="00F26C06"/>
    <w:rsid w:val="00F26C16"/>
    <w:rsid w:val="00F26DCD"/>
    <w:rsid w:val="00F26DE1"/>
    <w:rsid w:val="00F26F90"/>
    <w:rsid w:val="00F2718D"/>
    <w:rsid w:val="00F271B3"/>
    <w:rsid w:val="00F27560"/>
    <w:rsid w:val="00F2770A"/>
    <w:rsid w:val="00F2771C"/>
    <w:rsid w:val="00F27765"/>
    <w:rsid w:val="00F278A3"/>
    <w:rsid w:val="00F279CE"/>
    <w:rsid w:val="00F279F6"/>
    <w:rsid w:val="00F27BC7"/>
    <w:rsid w:val="00F27CC8"/>
    <w:rsid w:val="00F27D16"/>
    <w:rsid w:val="00F27FA6"/>
    <w:rsid w:val="00F30046"/>
    <w:rsid w:val="00F30071"/>
    <w:rsid w:val="00F30104"/>
    <w:rsid w:val="00F301CE"/>
    <w:rsid w:val="00F3022E"/>
    <w:rsid w:val="00F30392"/>
    <w:rsid w:val="00F303FE"/>
    <w:rsid w:val="00F30408"/>
    <w:rsid w:val="00F30454"/>
    <w:rsid w:val="00F30514"/>
    <w:rsid w:val="00F3051E"/>
    <w:rsid w:val="00F30719"/>
    <w:rsid w:val="00F307C0"/>
    <w:rsid w:val="00F30941"/>
    <w:rsid w:val="00F309A3"/>
    <w:rsid w:val="00F309D8"/>
    <w:rsid w:val="00F30A34"/>
    <w:rsid w:val="00F30A5E"/>
    <w:rsid w:val="00F30A91"/>
    <w:rsid w:val="00F30AD8"/>
    <w:rsid w:val="00F30B4B"/>
    <w:rsid w:val="00F30D0A"/>
    <w:rsid w:val="00F31028"/>
    <w:rsid w:val="00F3104E"/>
    <w:rsid w:val="00F31090"/>
    <w:rsid w:val="00F31179"/>
    <w:rsid w:val="00F3122B"/>
    <w:rsid w:val="00F31265"/>
    <w:rsid w:val="00F312DD"/>
    <w:rsid w:val="00F3140E"/>
    <w:rsid w:val="00F314CF"/>
    <w:rsid w:val="00F315BD"/>
    <w:rsid w:val="00F315DD"/>
    <w:rsid w:val="00F31717"/>
    <w:rsid w:val="00F317AE"/>
    <w:rsid w:val="00F31846"/>
    <w:rsid w:val="00F319FF"/>
    <w:rsid w:val="00F31A24"/>
    <w:rsid w:val="00F31AE1"/>
    <w:rsid w:val="00F31C1A"/>
    <w:rsid w:val="00F31CC8"/>
    <w:rsid w:val="00F31CF1"/>
    <w:rsid w:val="00F31D49"/>
    <w:rsid w:val="00F31D7C"/>
    <w:rsid w:val="00F31DE3"/>
    <w:rsid w:val="00F31EF8"/>
    <w:rsid w:val="00F31F2E"/>
    <w:rsid w:val="00F32028"/>
    <w:rsid w:val="00F321D3"/>
    <w:rsid w:val="00F3230B"/>
    <w:rsid w:val="00F32381"/>
    <w:rsid w:val="00F3246D"/>
    <w:rsid w:val="00F32503"/>
    <w:rsid w:val="00F32581"/>
    <w:rsid w:val="00F32587"/>
    <w:rsid w:val="00F32605"/>
    <w:rsid w:val="00F32688"/>
    <w:rsid w:val="00F327E8"/>
    <w:rsid w:val="00F328AF"/>
    <w:rsid w:val="00F329E2"/>
    <w:rsid w:val="00F32B64"/>
    <w:rsid w:val="00F32BB9"/>
    <w:rsid w:val="00F32C1A"/>
    <w:rsid w:val="00F32D0C"/>
    <w:rsid w:val="00F32D0D"/>
    <w:rsid w:val="00F32D10"/>
    <w:rsid w:val="00F33074"/>
    <w:rsid w:val="00F3315F"/>
    <w:rsid w:val="00F33171"/>
    <w:rsid w:val="00F331C2"/>
    <w:rsid w:val="00F332CD"/>
    <w:rsid w:val="00F33316"/>
    <w:rsid w:val="00F333B3"/>
    <w:rsid w:val="00F3351D"/>
    <w:rsid w:val="00F3353F"/>
    <w:rsid w:val="00F33580"/>
    <w:rsid w:val="00F33686"/>
    <w:rsid w:val="00F3368A"/>
    <w:rsid w:val="00F336E0"/>
    <w:rsid w:val="00F33735"/>
    <w:rsid w:val="00F337E2"/>
    <w:rsid w:val="00F33880"/>
    <w:rsid w:val="00F338B1"/>
    <w:rsid w:val="00F3392E"/>
    <w:rsid w:val="00F33981"/>
    <w:rsid w:val="00F3399E"/>
    <w:rsid w:val="00F33A6E"/>
    <w:rsid w:val="00F33BD5"/>
    <w:rsid w:val="00F33C17"/>
    <w:rsid w:val="00F33C7C"/>
    <w:rsid w:val="00F33E02"/>
    <w:rsid w:val="00F3403E"/>
    <w:rsid w:val="00F3410A"/>
    <w:rsid w:val="00F3417B"/>
    <w:rsid w:val="00F341F4"/>
    <w:rsid w:val="00F3424A"/>
    <w:rsid w:val="00F342B4"/>
    <w:rsid w:val="00F342DC"/>
    <w:rsid w:val="00F34480"/>
    <w:rsid w:val="00F34507"/>
    <w:rsid w:val="00F34509"/>
    <w:rsid w:val="00F346B0"/>
    <w:rsid w:val="00F346DB"/>
    <w:rsid w:val="00F3470E"/>
    <w:rsid w:val="00F3475E"/>
    <w:rsid w:val="00F3479E"/>
    <w:rsid w:val="00F34982"/>
    <w:rsid w:val="00F34BDC"/>
    <w:rsid w:val="00F34F76"/>
    <w:rsid w:val="00F3504E"/>
    <w:rsid w:val="00F3508A"/>
    <w:rsid w:val="00F3508F"/>
    <w:rsid w:val="00F351D5"/>
    <w:rsid w:val="00F3539E"/>
    <w:rsid w:val="00F35412"/>
    <w:rsid w:val="00F35580"/>
    <w:rsid w:val="00F35621"/>
    <w:rsid w:val="00F3563B"/>
    <w:rsid w:val="00F3570F"/>
    <w:rsid w:val="00F35857"/>
    <w:rsid w:val="00F358B5"/>
    <w:rsid w:val="00F35C69"/>
    <w:rsid w:val="00F35F0C"/>
    <w:rsid w:val="00F35FA5"/>
    <w:rsid w:val="00F36025"/>
    <w:rsid w:val="00F3608A"/>
    <w:rsid w:val="00F361B5"/>
    <w:rsid w:val="00F3632A"/>
    <w:rsid w:val="00F3633C"/>
    <w:rsid w:val="00F36363"/>
    <w:rsid w:val="00F36460"/>
    <w:rsid w:val="00F3653D"/>
    <w:rsid w:val="00F366DB"/>
    <w:rsid w:val="00F367BD"/>
    <w:rsid w:val="00F36852"/>
    <w:rsid w:val="00F36865"/>
    <w:rsid w:val="00F369C9"/>
    <w:rsid w:val="00F36AB7"/>
    <w:rsid w:val="00F36C15"/>
    <w:rsid w:val="00F36D1F"/>
    <w:rsid w:val="00F36D2B"/>
    <w:rsid w:val="00F36E67"/>
    <w:rsid w:val="00F36F19"/>
    <w:rsid w:val="00F371D6"/>
    <w:rsid w:val="00F371E0"/>
    <w:rsid w:val="00F37218"/>
    <w:rsid w:val="00F3723B"/>
    <w:rsid w:val="00F37256"/>
    <w:rsid w:val="00F372F2"/>
    <w:rsid w:val="00F37317"/>
    <w:rsid w:val="00F373C8"/>
    <w:rsid w:val="00F374C4"/>
    <w:rsid w:val="00F3752B"/>
    <w:rsid w:val="00F37607"/>
    <w:rsid w:val="00F3774A"/>
    <w:rsid w:val="00F37801"/>
    <w:rsid w:val="00F37A84"/>
    <w:rsid w:val="00F37AD9"/>
    <w:rsid w:val="00F37BC1"/>
    <w:rsid w:val="00F37BD7"/>
    <w:rsid w:val="00F37D9E"/>
    <w:rsid w:val="00F37DF0"/>
    <w:rsid w:val="00F37E05"/>
    <w:rsid w:val="00F37EDA"/>
    <w:rsid w:val="00F37FFE"/>
    <w:rsid w:val="00F4003C"/>
    <w:rsid w:val="00F40069"/>
    <w:rsid w:val="00F400E4"/>
    <w:rsid w:val="00F400FE"/>
    <w:rsid w:val="00F4010F"/>
    <w:rsid w:val="00F40136"/>
    <w:rsid w:val="00F40166"/>
    <w:rsid w:val="00F4019B"/>
    <w:rsid w:val="00F403C2"/>
    <w:rsid w:val="00F4044D"/>
    <w:rsid w:val="00F404A0"/>
    <w:rsid w:val="00F40560"/>
    <w:rsid w:val="00F407BA"/>
    <w:rsid w:val="00F40809"/>
    <w:rsid w:val="00F40917"/>
    <w:rsid w:val="00F409DA"/>
    <w:rsid w:val="00F40A1F"/>
    <w:rsid w:val="00F40B78"/>
    <w:rsid w:val="00F40C01"/>
    <w:rsid w:val="00F40DCC"/>
    <w:rsid w:val="00F40DF7"/>
    <w:rsid w:val="00F40EDC"/>
    <w:rsid w:val="00F40EF2"/>
    <w:rsid w:val="00F40FAB"/>
    <w:rsid w:val="00F40FE4"/>
    <w:rsid w:val="00F410E7"/>
    <w:rsid w:val="00F41115"/>
    <w:rsid w:val="00F4121C"/>
    <w:rsid w:val="00F4126D"/>
    <w:rsid w:val="00F4127C"/>
    <w:rsid w:val="00F412C1"/>
    <w:rsid w:val="00F4143C"/>
    <w:rsid w:val="00F41473"/>
    <w:rsid w:val="00F41501"/>
    <w:rsid w:val="00F41632"/>
    <w:rsid w:val="00F41681"/>
    <w:rsid w:val="00F4177C"/>
    <w:rsid w:val="00F41795"/>
    <w:rsid w:val="00F4180A"/>
    <w:rsid w:val="00F41869"/>
    <w:rsid w:val="00F418C3"/>
    <w:rsid w:val="00F41994"/>
    <w:rsid w:val="00F41A3E"/>
    <w:rsid w:val="00F41D29"/>
    <w:rsid w:val="00F41E31"/>
    <w:rsid w:val="00F41E63"/>
    <w:rsid w:val="00F41E65"/>
    <w:rsid w:val="00F41F8A"/>
    <w:rsid w:val="00F4234A"/>
    <w:rsid w:val="00F4234D"/>
    <w:rsid w:val="00F42376"/>
    <w:rsid w:val="00F42452"/>
    <w:rsid w:val="00F426D6"/>
    <w:rsid w:val="00F42819"/>
    <w:rsid w:val="00F42881"/>
    <w:rsid w:val="00F42883"/>
    <w:rsid w:val="00F429A3"/>
    <w:rsid w:val="00F42DBB"/>
    <w:rsid w:val="00F42E23"/>
    <w:rsid w:val="00F42EA4"/>
    <w:rsid w:val="00F42FC7"/>
    <w:rsid w:val="00F43181"/>
    <w:rsid w:val="00F43298"/>
    <w:rsid w:val="00F4329C"/>
    <w:rsid w:val="00F432CF"/>
    <w:rsid w:val="00F43467"/>
    <w:rsid w:val="00F43502"/>
    <w:rsid w:val="00F43590"/>
    <w:rsid w:val="00F435CD"/>
    <w:rsid w:val="00F43706"/>
    <w:rsid w:val="00F43798"/>
    <w:rsid w:val="00F4395D"/>
    <w:rsid w:val="00F439BF"/>
    <w:rsid w:val="00F43A45"/>
    <w:rsid w:val="00F43AC4"/>
    <w:rsid w:val="00F43B49"/>
    <w:rsid w:val="00F43CB2"/>
    <w:rsid w:val="00F43CDA"/>
    <w:rsid w:val="00F43D18"/>
    <w:rsid w:val="00F43D6B"/>
    <w:rsid w:val="00F43D7C"/>
    <w:rsid w:val="00F43EA7"/>
    <w:rsid w:val="00F43F06"/>
    <w:rsid w:val="00F43F62"/>
    <w:rsid w:val="00F44163"/>
    <w:rsid w:val="00F441C2"/>
    <w:rsid w:val="00F441CA"/>
    <w:rsid w:val="00F44211"/>
    <w:rsid w:val="00F442A0"/>
    <w:rsid w:val="00F445CD"/>
    <w:rsid w:val="00F44614"/>
    <w:rsid w:val="00F44668"/>
    <w:rsid w:val="00F44763"/>
    <w:rsid w:val="00F447D2"/>
    <w:rsid w:val="00F449C4"/>
    <w:rsid w:val="00F44A0C"/>
    <w:rsid w:val="00F44A1F"/>
    <w:rsid w:val="00F44B68"/>
    <w:rsid w:val="00F44BB3"/>
    <w:rsid w:val="00F44D90"/>
    <w:rsid w:val="00F44E14"/>
    <w:rsid w:val="00F44E1F"/>
    <w:rsid w:val="00F44E85"/>
    <w:rsid w:val="00F44EA9"/>
    <w:rsid w:val="00F45090"/>
    <w:rsid w:val="00F4518C"/>
    <w:rsid w:val="00F451BC"/>
    <w:rsid w:val="00F4543D"/>
    <w:rsid w:val="00F454C6"/>
    <w:rsid w:val="00F454D2"/>
    <w:rsid w:val="00F454E9"/>
    <w:rsid w:val="00F45513"/>
    <w:rsid w:val="00F45628"/>
    <w:rsid w:val="00F456CF"/>
    <w:rsid w:val="00F45755"/>
    <w:rsid w:val="00F45790"/>
    <w:rsid w:val="00F457E7"/>
    <w:rsid w:val="00F4588B"/>
    <w:rsid w:val="00F45917"/>
    <w:rsid w:val="00F459C2"/>
    <w:rsid w:val="00F45AA2"/>
    <w:rsid w:val="00F45B00"/>
    <w:rsid w:val="00F45B9A"/>
    <w:rsid w:val="00F45C35"/>
    <w:rsid w:val="00F45C76"/>
    <w:rsid w:val="00F45CF2"/>
    <w:rsid w:val="00F45F11"/>
    <w:rsid w:val="00F45F5C"/>
    <w:rsid w:val="00F46007"/>
    <w:rsid w:val="00F4609B"/>
    <w:rsid w:val="00F462D8"/>
    <w:rsid w:val="00F4635D"/>
    <w:rsid w:val="00F4645C"/>
    <w:rsid w:val="00F4645D"/>
    <w:rsid w:val="00F46703"/>
    <w:rsid w:val="00F46783"/>
    <w:rsid w:val="00F467C0"/>
    <w:rsid w:val="00F46993"/>
    <w:rsid w:val="00F46B9F"/>
    <w:rsid w:val="00F46C20"/>
    <w:rsid w:val="00F46DF2"/>
    <w:rsid w:val="00F46ED3"/>
    <w:rsid w:val="00F46F12"/>
    <w:rsid w:val="00F46FE8"/>
    <w:rsid w:val="00F47094"/>
    <w:rsid w:val="00F470E7"/>
    <w:rsid w:val="00F4713C"/>
    <w:rsid w:val="00F471C7"/>
    <w:rsid w:val="00F4735C"/>
    <w:rsid w:val="00F47504"/>
    <w:rsid w:val="00F475A9"/>
    <w:rsid w:val="00F47741"/>
    <w:rsid w:val="00F47808"/>
    <w:rsid w:val="00F47972"/>
    <w:rsid w:val="00F47AE0"/>
    <w:rsid w:val="00F47AF6"/>
    <w:rsid w:val="00F47B2E"/>
    <w:rsid w:val="00F47C34"/>
    <w:rsid w:val="00F47DAB"/>
    <w:rsid w:val="00F47FF0"/>
    <w:rsid w:val="00F5005E"/>
    <w:rsid w:val="00F500F4"/>
    <w:rsid w:val="00F500FA"/>
    <w:rsid w:val="00F50263"/>
    <w:rsid w:val="00F50379"/>
    <w:rsid w:val="00F50442"/>
    <w:rsid w:val="00F5066E"/>
    <w:rsid w:val="00F5067F"/>
    <w:rsid w:val="00F50705"/>
    <w:rsid w:val="00F50882"/>
    <w:rsid w:val="00F50B55"/>
    <w:rsid w:val="00F50D69"/>
    <w:rsid w:val="00F50DE6"/>
    <w:rsid w:val="00F50E03"/>
    <w:rsid w:val="00F50F7F"/>
    <w:rsid w:val="00F50FC9"/>
    <w:rsid w:val="00F50FE9"/>
    <w:rsid w:val="00F51017"/>
    <w:rsid w:val="00F510BC"/>
    <w:rsid w:val="00F511A0"/>
    <w:rsid w:val="00F512F2"/>
    <w:rsid w:val="00F512F6"/>
    <w:rsid w:val="00F5138A"/>
    <w:rsid w:val="00F514AA"/>
    <w:rsid w:val="00F51604"/>
    <w:rsid w:val="00F516B5"/>
    <w:rsid w:val="00F517A1"/>
    <w:rsid w:val="00F517F1"/>
    <w:rsid w:val="00F5180F"/>
    <w:rsid w:val="00F5183C"/>
    <w:rsid w:val="00F5190D"/>
    <w:rsid w:val="00F51973"/>
    <w:rsid w:val="00F51A6C"/>
    <w:rsid w:val="00F51ADC"/>
    <w:rsid w:val="00F51B6B"/>
    <w:rsid w:val="00F51C85"/>
    <w:rsid w:val="00F52136"/>
    <w:rsid w:val="00F52240"/>
    <w:rsid w:val="00F522E3"/>
    <w:rsid w:val="00F523BA"/>
    <w:rsid w:val="00F52698"/>
    <w:rsid w:val="00F5270A"/>
    <w:rsid w:val="00F527BE"/>
    <w:rsid w:val="00F527C0"/>
    <w:rsid w:val="00F5296B"/>
    <w:rsid w:val="00F52DAB"/>
    <w:rsid w:val="00F52DE0"/>
    <w:rsid w:val="00F52EC6"/>
    <w:rsid w:val="00F52F67"/>
    <w:rsid w:val="00F530B0"/>
    <w:rsid w:val="00F5312B"/>
    <w:rsid w:val="00F53155"/>
    <w:rsid w:val="00F5322C"/>
    <w:rsid w:val="00F53314"/>
    <w:rsid w:val="00F53453"/>
    <w:rsid w:val="00F534CF"/>
    <w:rsid w:val="00F53522"/>
    <w:rsid w:val="00F535F8"/>
    <w:rsid w:val="00F537B8"/>
    <w:rsid w:val="00F53902"/>
    <w:rsid w:val="00F539E0"/>
    <w:rsid w:val="00F53ACD"/>
    <w:rsid w:val="00F53B3D"/>
    <w:rsid w:val="00F53BE9"/>
    <w:rsid w:val="00F53C6F"/>
    <w:rsid w:val="00F53C73"/>
    <w:rsid w:val="00F53E3C"/>
    <w:rsid w:val="00F5412D"/>
    <w:rsid w:val="00F54151"/>
    <w:rsid w:val="00F541C0"/>
    <w:rsid w:val="00F54288"/>
    <w:rsid w:val="00F543B3"/>
    <w:rsid w:val="00F544DC"/>
    <w:rsid w:val="00F54630"/>
    <w:rsid w:val="00F5463B"/>
    <w:rsid w:val="00F5466F"/>
    <w:rsid w:val="00F54822"/>
    <w:rsid w:val="00F54871"/>
    <w:rsid w:val="00F5487F"/>
    <w:rsid w:val="00F548E1"/>
    <w:rsid w:val="00F54976"/>
    <w:rsid w:val="00F549EA"/>
    <w:rsid w:val="00F54AB7"/>
    <w:rsid w:val="00F54DD9"/>
    <w:rsid w:val="00F54E59"/>
    <w:rsid w:val="00F5500B"/>
    <w:rsid w:val="00F55036"/>
    <w:rsid w:val="00F55186"/>
    <w:rsid w:val="00F551B5"/>
    <w:rsid w:val="00F5533A"/>
    <w:rsid w:val="00F5537E"/>
    <w:rsid w:val="00F55413"/>
    <w:rsid w:val="00F556DC"/>
    <w:rsid w:val="00F557B4"/>
    <w:rsid w:val="00F557B5"/>
    <w:rsid w:val="00F5586B"/>
    <w:rsid w:val="00F55946"/>
    <w:rsid w:val="00F55A59"/>
    <w:rsid w:val="00F55B72"/>
    <w:rsid w:val="00F55D65"/>
    <w:rsid w:val="00F55DC7"/>
    <w:rsid w:val="00F55F2F"/>
    <w:rsid w:val="00F56152"/>
    <w:rsid w:val="00F56364"/>
    <w:rsid w:val="00F5637F"/>
    <w:rsid w:val="00F56387"/>
    <w:rsid w:val="00F563AD"/>
    <w:rsid w:val="00F5640C"/>
    <w:rsid w:val="00F5643E"/>
    <w:rsid w:val="00F5647E"/>
    <w:rsid w:val="00F565E1"/>
    <w:rsid w:val="00F5678A"/>
    <w:rsid w:val="00F567FF"/>
    <w:rsid w:val="00F56861"/>
    <w:rsid w:val="00F5690F"/>
    <w:rsid w:val="00F569D0"/>
    <w:rsid w:val="00F56B26"/>
    <w:rsid w:val="00F56B33"/>
    <w:rsid w:val="00F56C8A"/>
    <w:rsid w:val="00F56E18"/>
    <w:rsid w:val="00F56F64"/>
    <w:rsid w:val="00F57007"/>
    <w:rsid w:val="00F570E4"/>
    <w:rsid w:val="00F57292"/>
    <w:rsid w:val="00F57397"/>
    <w:rsid w:val="00F575AB"/>
    <w:rsid w:val="00F57820"/>
    <w:rsid w:val="00F5790A"/>
    <w:rsid w:val="00F579DC"/>
    <w:rsid w:val="00F57AA7"/>
    <w:rsid w:val="00F57B82"/>
    <w:rsid w:val="00F57B87"/>
    <w:rsid w:val="00F57C87"/>
    <w:rsid w:val="00F57CD0"/>
    <w:rsid w:val="00F57D18"/>
    <w:rsid w:val="00F57D5B"/>
    <w:rsid w:val="00F57D72"/>
    <w:rsid w:val="00F57E8C"/>
    <w:rsid w:val="00F57F3F"/>
    <w:rsid w:val="00F6008D"/>
    <w:rsid w:val="00F600BC"/>
    <w:rsid w:val="00F60151"/>
    <w:rsid w:val="00F60175"/>
    <w:rsid w:val="00F6020D"/>
    <w:rsid w:val="00F6028D"/>
    <w:rsid w:val="00F6028E"/>
    <w:rsid w:val="00F602F8"/>
    <w:rsid w:val="00F603A7"/>
    <w:rsid w:val="00F60499"/>
    <w:rsid w:val="00F604E0"/>
    <w:rsid w:val="00F6066A"/>
    <w:rsid w:val="00F6067D"/>
    <w:rsid w:val="00F606BB"/>
    <w:rsid w:val="00F60793"/>
    <w:rsid w:val="00F6088D"/>
    <w:rsid w:val="00F6090E"/>
    <w:rsid w:val="00F60922"/>
    <w:rsid w:val="00F609A7"/>
    <w:rsid w:val="00F60A8E"/>
    <w:rsid w:val="00F60D99"/>
    <w:rsid w:val="00F60EBF"/>
    <w:rsid w:val="00F60F40"/>
    <w:rsid w:val="00F60F95"/>
    <w:rsid w:val="00F60FC5"/>
    <w:rsid w:val="00F6102B"/>
    <w:rsid w:val="00F6102D"/>
    <w:rsid w:val="00F610BE"/>
    <w:rsid w:val="00F611F7"/>
    <w:rsid w:val="00F614A0"/>
    <w:rsid w:val="00F61679"/>
    <w:rsid w:val="00F6187D"/>
    <w:rsid w:val="00F61916"/>
    <w:rsid w:val="00F61930"/>
    <w:rsid w:val="00F61A68"/>
    <w:rsid w:val="00F61A6A"/>
    <w:rsid w:val="00F61C8A"/>
    <w:rsid w:val="00F61CEE"/>
    <w:rsid w:val="00F61E4F"/>
    <w:rsid w:val="00F61F0B"/>
    <w:rsid w:val="00F61F6F"/>
    <w:rsid w:val="00F61FF5"/>
    <w:rsid w:val="00F62068"/>
    <w:rsid w:val="00F6207B"/>
    <w:rsid w:val="00F62250"/>
    <w:rsid w:val="00F62285"/>
    <w:rsid w:val="00F62340"/>
    <w:rsid w:val="00F6241F"/>
    <w:rsid w:val="00F62438"/>
    <w:rsid w:val="00F62566"/>
    <w:rsid w:val="00F6261A"/>
    <w:rsid w:val="00F628EA"/>
    <w:rsid w:val="00F6290B"/>
    <w:rsid w:val="00F62924"/>
    <w:rsid w:val="00F62937"/>
    <w:rsid w:val="00F62A39"/>
    <w:rsid w:val="00F62AC0"/>
    <w:rsid w:val="00F62B53"/>
    <w:rsid w:val="00F62B71"/>
    <w:rsid w:val="00F62C85"/>
    <w:rsid w:val="00F62E35"/>
    <w:rsid w:val="00F62E49"/>
    <w:rsid w:val="00F62EAF"/>
    <w:rsid w:val="00F62FC5"/>
    <w:rsid w:val="00F631F3"/>
    <w:rsid w:val="00F6331F"/>
    <w:rsid w:val="00F63523"/>
    <w:rsid w:val="00F637F0"/>
    <w:rsid w:val="00F63804"/>
    <w:rsid w:val="00F63A5B"/>
    <w:rsid w:val="00F63B42"/>
    <w:rsid w:val="00F63CF9"/>
    <w:rsid w:val="00F63D99"/>
    <w:rsid w:val="00F63DDE"/>
    <w:rsid w:val="00F63DEA"/>
    <w:rsid w:val="00F63F3D"/>
    <w:rsid w:val="00F6429C"/>
    <w:rsid w:val="00F643CD"/>
    <w:rsid w:val="00F643D5"/>
    <w:rsid w:val="00F644B4"/>
    <w:rsid w:val="00F645A4"/>
    <w:rsid w:val="00F6484A"/>
    <w:rsid w:val="00F649B8"/>
    <w:rsid w:val="00F64B42"/>
    <w:rsid w:val="00F64B5C"/>
    <w:rsid w:val="00F64B62"/>
    <w:rsid w:val="00F64BEC"/>
    <w:rsid w:val="00F64C66"/>
    <w:rsid w:val="00F64D13"/>
    <w:rsid w:val="00F64D56"/>
    <w:rsid w:val="00F64E6F"/>
    <w:rsid w:val="00F64E9F"/>
    <w:rsid w:val="00F64ED6"/>
    <w:rsid w:val="00F64F0E"/>
    <w:rsid w:val="00F6501A"/>
    <w:rsid w:val="00F65053"/>
    <w:rsid w:val="00F650D3"/>
    <w:rsid w:val="00F652B8"/>
    <w:rsid w:val="00F6536C"/>
    <w:rsid w:val="00F6543F"/>
    <w:rsid w:val="00F6546D"/>
    <w:rsid w:val="00F65493"/>
    <w:rsid w:val="00F65653"/>
    <w:rsid w:val="00F656B9"/>
    <w:rsid w:val="00F656E6"/>
    <w:rsid w:val="00F65922"/>
    <w:rsid w:val="00F65A96"/>
    <w:rsid w:val="00F65D65"/>
    <w:rsid w:val="00F65FEE"/>
    <w:rsid w:val="00F66090"/>
    <w:rsid w:val="00F66101"/>
    <w:rsid w:val="00F663C9"/>
    <w:rsid w:val="00F66424"/>
    <w:rsid w:val="00F6648B"/>
    <w:rsid w:val="00F66541"/>
    <w:rsid w:val="00F66748"/>
    <w:rsid w:val="00F66758"/>
    <w:rsid w:val="00F6677A"/>
    <w:rsid w:val="00F66935"/>
    <w:rsid w:val="00F66A35"/>
    <w:rsid w:val="00F66A8D"/>
    <w:rsid w:val="00F66AC8"/>
    <w:rsid w:val="00F66B24"/>
    <w:rsid w:val="00F66BA4"/>
    <w:rsid w:val="00F66C9A"/>
    <w:rsid w:val="00F66E0A"/>
    <w:rsid w:val="00F66E28"/>
    <w:rsid w:val="00F66E67"/>
    <w:rsid w:val="00F66E68"/>
    <w:rsid w:val="00F66F93"/>
    <w:rsid w:val="00F66FBE"/>
    <w:rsid w:val="00F67136"/>
    <w:rsid w:val="00F67416"/>
    <w:rsid w:val="00F67421"/>
    <w:rsid w:val="00F67473"/>
    <w:rsid w:val="00F674FF"/>
    <w:rsid w:val="00F675BC"/>
    <w:rsid w:val="00F67751"/>
    <w:rsid w:val="00F67758"/>
    <w:rsid w:val="00F67761"/>
    <w:rsid w:val="00F678D6"/>
    <w:rsid w:val="00F67944"/>
    <w:rsid w:val="00F6795A"/>
    <w:rsid w:val="00F679A6"/>
    <w:rsid w:val="00F67D04"/>
    <w:rsid w:val="00F67F51"/>
    <w:rsid w:val="00F70171"/>
    <w:rsid w:val="00F70196"/>
    <w:rsid w:val="00F70276"/>
    <w:rsid w:val="00F7045A"/>
    <w:rsid w:val="00F70556"/>
    <w:rsid w:val="00F70608"/>
    <w:rsid w:val="00F706D7"/>
    <w:rsid w:val="00F70794"/>
    <w:rsid w:val="00F707E5"/>
    <w:rsid w:val="00F708A6"/>
    <w:rsid w:val="00F708FC"/>
    <w:rsid w:val="00F7091A"/>
    <w:rsid w:val="00F70AAA"/>
    <w:rsid w:val="00F70BB8"/>
    <w:rsid w:val="00F70BDF"/>
    <w:rsid w:val="00F70C0D"/>
    <w:rsid w:val="00F70CD0"/>
    <w:rsid w:val="00F71098"/>
    <w:rsid w:val="00F711FC"/>
    <w:rsid w:val="00F71272"/>
    <w:rsid w:val="00F712A5"/>
    <w:rsid w:val="00F71320"/>
    <w:rsid w:val="00F7138F"/>
    <w:rsid w:val="00F71413"/>
    <w:rsid w:val="00F7142B"/>
    <w:rsid w:val="00F71484"/>
    <w:rsid w:val="00F714C0"/>
    <w:rsid w:val="00F71541"/>
    <w:rsid w:val="00F716D5"/>
    <w:rsid w:val="00F71866"/>
    <w:rsid w:val="00F71991"/>
    <w:rsid w:val="00F71A2C"/>
    <w:rsid w:val="00F71A2E"/>
    <w:rsid w:val="00F71CD4"/>
    <w:rsid w:val="00F71D97"/>
    <w:rsid w:val="00F71E22"/>
    <w:rsid w:val="00F71EC9"/>
    <w:rsid w:val="00F72036"/>
    <w:rsid w:val="00F7206E"/>
    <w:rsid w:val="00F720BF"/>
    <w:rsid w:val="00F7212E"/>
    <w:rsid w:val="00F7213F"/>
    <w:rsid w:val="00F721D9"/>
    <w:rsid w:val="00F722EE"/>
    <w:rsid w:val="00F7230F"/>
    <w:rsid w:val="00F7247F"/>
    <w:rsid w:val="00F725D0"/>
    <w:rsid w:val="00F726C7"/>
    <w:rsid w:val="00F7275E"/>
    <w:rsid w:val="00F727C4"/>
    <w:rsid w:val="00F72966"/>
    <w:rsid w:val="00F72A2D"/>
    <w:rsid w:val="00F72B3E"/>
    <w:rsid w:val="00F72BE7"/>
    <w:rsid w:val="00F72D82"/>
    <w:rsid w:val="00F72EBB"/>
    <w:rsid w:val="00F72EBE"/>
    <w:rsid w:val="00F73093"/>
    <w:rsid w:val="00F730EB"/>
    <w:rsid w:val="00F73219"/>
    <w:rsid w:val="00F732C6"/>
    <w:rsid w:val="00F73384"/>
    <w:rsid w:val="00F733FE"/>
    <w:rsid w:val="00F73493"/>
    <w:rsid w:val="00F73553"/>
    <w:rsid w:val="00F7357A"/>
    <w:rsid w:val="00F735A4"/>
    <w:rsid w:val="00F735A8"/>
    <w:rsid w:val="00F735D8"/>
    <w:rsid w:val="00F7365A"/>
    <w:rsid w:val="00F736B3"/>
    <w:rsid w:val="00F73773"/>
    <w:rsid w:val="00F7385F"/>
    <w:rsid w:val="00F73881"/>
    <w:rsid w:val="00F73937"/>
    <w:rsid w:val="00F73999"/>
    <w:rsid w:val="00F739A6"/>
    <w:rsid w:val="00F739F3"/>
    <w:rsid w:val="00F73B25"/>
    <w:rsid w:val="00F73B3E"/>
    <w:rsid w:val="00F73C34"/>
    <w:rsid w:val="00F73CC4"/>
    <w:rsid w:val="00F73DC7"/>
    <w:rsid w:val="00F73E41"/>
    <w:rsid w:val="00F73E79"/>
    <w:rsid w:val="00F74040"/>
    <w:rsid w:val="00F74113"/>
    <w:rsid w:val="00F74131"/>
    <w:rsid w:val="00F742B8"/>
    <w:rsid w:val="00F742C5"/>
    <w:rsid w:val="00F7430E"/>
    <w:rsid w:val="00F743A2"/>
    <w:rsid w:val="00F743A6"/>
    <w:rsid w:val="00F74417"/>
    <w:rsid w:val="00F74486"/>
    <w:rsid w:val="00F744A4"/>
    <w:rsid w:val="00F744EF"/>
    <w:rsid w:val="00F74534"/>
    <w:rsid w:val="00F7454C"/>
    <w:rsid w:val="00F745AF"/>
    <w:rsid w:val="00F7465B"/>
    <w:rsid w:val="00F746B3"/>
    <w:rsid w:val="00F748E3"/>
    <w:rsid w:val="00F748E5"/>
    <w:rsid w:val="00F74AB0"/>
    <w:rsid w:val="00F74B93"/>
    <w:rsid w:val="00F74D8B"/>
    <w:rsid w:val="00F74DCE"/>
    <w:rsid w:val="00F74DDE"/>
    <w:rsid w:val="00F74EF4"/>
    <w:rsid w:val="00F75116"/>
    <w:rsid w:val="00F75281"/>
    <w:rsid w:val="00F7533B"/>
    <w:rsid w:val="00F75343"/>
    <w:rsid w:val="00F7547A"/>
    <w:rsid w:val="00F754CE"/>
    <w:rsid w:val="00F756B1"/>
    <w:rsid w:val="00F757A9"/>
    <w:rsid w:val="00F757B7"/>
    <w:rsid w:val="00F7580F"/>
    <w:rsid w:val="00F75836"/>
    <w:rsid w:val="00F75B78"/>
    <w:rsid w:val="00F75BA8"/>
    <w:rsid w:val="00F75BFF"/>
    <w:rsid w:val="00F75C1C"/>
    <w:rsid w:val="00F75EAF"/>
    <w:rsid w:val="00F75ED3"/>
    <w:rsid w:val="00F75F34"/>
    <w:rsid w:val="00F75F4D"/>
    <w:rsid w:val="00F76077"/>
    <w:rsid w:val="00F76147"/>
    <w:rsid w:val="00F762B8"/>
    <w:rsid w:val="00F763A9"/>
    <w:rsid w:val="00F7640A"/>
    <w:rsid w:val="00F764D0"/>
    <w:rsid w:val="00F7652C"/>
    <w:rsid w:val="00F76741"/>
    <w:rsid w:val="00F76839"/>
    <w:rsid w:val="00F76983"/>
    <w:rsid w:val="00F7699B"/>
    <w:rsid w:val="00F769DF"/>
    <w:rsid w:val="00F769EF"/>
    <w:rsid w:val="00F76A7B"/>
    <w:rsid w:val="00F76BAB"/>
    <w:rsid w:val="00F76BF4"/>
    <w:rsid w:val="00F76C33"/>
    <w:rsid w:val="00F76D8D"/>
    <w:rsid w:val="00F76DD5"/>
    <w:rsid w:val="00F76E5C"/>
    <w:rsid w:val="00F76E8B"/>
    <w:rsid w:val="00F76ED8"/>
    <w:rsid w:val="00F76F1B"/>
    <w:rsid w:val="00F76F45"/>
    <w:rsid w:val="00F76FBB"/>
    <w:rsid w:val="00F77227"/>
    <w:rsid w:val="00F7737B"/>
    <w:rsid w:val="00F77589"/>
    <w:rsid w:val="00F77657"/>
    <w:rsid w:val="00F777B4"/>
    <w:rsid w:val="00F7784A"/>
    <w:rsid w:val="00F7791B"/>
    <w:rsid w:val="00F779E5"/>
    <w:rsid w:val="00F77ADC"/>
    <w:rsid w:val="00F77AF8"/>
    <w:rsid w:val="00F77B50"/>
    <w:rsid w:val="00F77BDA"/>
    <w:rsid w:val="00F77D16"/>
    <w:rsid w:val="00F77D68"/>
    <w:rsid w:val="00F77E99"/>
    <w:rsid w:val="00F77EFF"/>
    <w:rsid w:val="00F80152"/>
    <w:rsid w:val="00F80391"/>
    <w:rsid w:val="00F80468"/>
    <w:rsid w:val="00F80473"/>
    <w:rsid w:val="00F80525"/>
    <w:rsid w:val="00F80668"/>
    <w:rsid w:val="00F808E4"/>
    <w:rsid w:val="00F80940"/>
    <w:rsid w:val="00F809EC"/>
    <w:rsid w:val="00F809FC"/>
    <w:rsid w:val="00F80A29"/>
    <w:rsid w:val="00F80AB9"/>
    <w:rsid w:val="00F80B59"/>
    <w:rsid w:val="00F80B7B"/>
    <w:rsid w:val="00F80CF6"/>
    <w:rsid w:val="00F80DAC"/>
    <w:rsid w:val="00F80DCA"/>
    <w:rsid w:val="00F80DE9"/>
    <w:rsid w:val="00F80E46"/>
    <w:rsid w:val="00F80E51"/>
    <w:rsid w:val="00F80FFB"/>
    <w:rsid w:val="00F8106A"/>
    <w:rsid w:val="00F810DD"/>
    <w:rsid w:val="00F811C9"/>
    <w:rsid w:val="00F811E3"/>
    <w:rsid w:val="00F814CF"/>
    <w:rsid w:val="00F81654"/>
    <w:rsid w:val="00F8167F"/>
    <w:rsid w:val="00F81712"/>
    <w:rsid w:val="00F818C7"/>
    <w:rsid w:val="00F81A22"/>
    <w:rsid w:val="00F81A63"/>
    <w:rsid w:val="00F81C7B"/>
    <w:rsid w:val="00F81CCD"/>
    <w:rsid w:val="00F81D79"/>
    <w:rsid w:val="00F81E96"/>
    <w:rsid w:val="00F81EE6"/>
    <w:rsid w:val="00F81F57"/>
    <w:rsid w:val="00F820D7"/>
    <w:rsid w:val="00F8217E"/>
    <w:rsid w:val="00F821C2"/>
    <w:rsid w:val="00F823E1"/>
    <w:rsid w:val="00F82482"/>
    <w:rsid w:val="00F8250A"/>
    <w:rsid w:val="00F826BE"/>
    <w:rsid w:val="00F826DA"/>
    <w:rsid w:val="00F82779"/>
    <w:rsid w:val="00F827A1"/>
    <w:rsid w:val="00F827CC"/>
    <w:rsid w:val="00F82849"/>
    <w:rsid w:val="00F82A28"/>
    <w:rsid w:val="00F82B75"/>
    <w:rsid w:val="00F82B9E"/>
    <w:rsid w:val="00F82C82"/>
    <w:rsid w:val="00F82C96"/>
    <w:rsid w:val="00F82D4E"/>
    <w:rsid w:val="00F82DE3"/>
    <w:rsid w:val="00F82F28"/>
    <w:rsid w:val="00F830A8"/>
    <w:rsid w:val="00F832AA"/>
    <w:rsid w:val="00F83394"/>
    <w:rsid w:val="00F833C5"/>
    <w:rsid w:val="00F83489"/>
    <w:rsid w:val="00F8348B"/>
    <w:rsid w:val="00F8379D"/>
    <w:rsid w:val="00F837BB"/>
    <w:rsid w:val="00F837DC"/>
    <w:rsid w:val="00F839C2"/>
    <w:rsid w:val="00F839EB"/>
    <w:rsid w:val="00F83B6B"/>
    <w:rsid w:val="00F83B86"/>
    <w:rsid w:val="00F83BB0"/>
    <w:rsid w:val="00F83E59"/>
    <w:rsid w:val="00F83E84"/>
    <w:rsid w:val="00F83F42"/>
    <w:rsid w:val="00F83F4C"/>
    <w:rsid w:val="00F8400D"/>
    <w:rsid w:val="00F8404B"/>
    <w:rsid w:val="00F8408A"/>
    <w:rsid w:val="00F840C3"/>
    <w:rsid w:val="00F840ED"/>
    <w:rsid w:val="00F84102"/>
    <w:rsid w:val="00F8412F"/>
    <w:rsid w:val="00F84141"/>
    <w:rsid w:val="00F8419B"/>
    <w:rsid w:val="00F84219"/>
    <w:rsid w:val="00F8439B"/>
    <w:rsid w:val="00F844F6"/>
    <w:rsid w:val="00F84548"/>
    <w:rsid w:val="00F84654"/>
    <w:rsid w:val="00F84878"/>
    <w:rsid w:val="00F849DA"/>
    <w:rsid w:val="00F84CE1"/>
    <w:rsid w:val="00F84D1E"/>
    <w:rsid w:val="00F84DF1"/>
    <w:rsid w:val="00F84EA3"/>
    <w:rsid w:val="00F84F58"/>
    <w:rsid w:val="00F84FE7"/>
    <w:rsid w:val="00F85075"/>
    <w:rsid w:val="00F8515C"/>
    <w:rsid w:val="00F851BE"/>
    <w:rsid w:val="00F851D0"/>
    <w:rsid w:val="00F8522B"/>
    <w:rsid w:val="00F852BE"/>
    <w:rsid w:val="00F852C1"/>
    <w:rsid w:val="00F8535B"/>
    <w:rsid w:val="00F853E5"/>
    <w:rsid w:val="00F85401"/>
    <w:rsid w:val="00F85468"/>
    <w:rsid w:val="00F85488"/>
    <w:rsid w:val="00F85490"/>
    <w:rsid w:val="00F8557B"/>
    <w:rsid w:val="00F8562D"/>
    <w:rsid w:val="00F85745"/>
    <w:rsid w:val="00F85779"/>
    <w:rsid w:val="00F8577C"/>
    <w:rsid w:val="00F85825"/>
    <w:rsid w:val="00F85895"/>
    <w:rsid w:val="00F858E5"/>
    <w:rsid w:val="00F85901"/>
    <w:rsid w:val="00F85913"/>
    <w:rsid w:val="00F85918"/>
    <w:rsid w:val="00F85A2B"/>
    <w:rsid w:val="00F85A56"/>
    <w:rsid w:val="00F85AA2"/>
    <w:rsid w:val="00F85AF2"/>
    <w:rsid w:val="00F85B65"/>
    <w:rsid w:val="00F85B9B"/>
    <w:rsid w:val="00F85C31"/>
    <w:rsid w:val="00F85CA3"/>
    <w:rsid w:val="00F85D82"/>
    <w:rsid w:val="00F85DC3"/>
    <w:rsid w:val="00F85E38"/>
    <w:rsid w:val="00F85F04"/>
    <w:rsid w:val="00F85FFD"/>
    <w:rsid w:val="00F8601B"/>
    <w:rsid w:val="00F86037"/>
    <w:rsid w:val="00F8610E"/>
    <w:rsid w:val="00F8632E"/>
    <w:rsid w:val="00F86425"/>
    <w:rsid w:val="00F86515"/>
    <w:rsid w:val="00F86541"/>
    <w:rsid w:val="00F865C3"/>
    <w:rsid w:val="00F865EC"/>
    <w:rsid w:val="00F86624"/>
    <w:rsid w:val="00F868AC"/>
    <w:rsid w:val="00F86A5C"/>
    <w:rsid w:val="00F86C72"/>
    <w:rsid w:val="00F86EA9"/>
    <w:rsid w:val="00F86FF0"/>
    <w:rsid w:val="00F870E2"/>
    <w:rsid w:val="00F870FB"/>
    <w:rsid w:val="00F87192"/>
    <w:rsid w:val="00F87230"/>
    <w:rsid w:val="00F87491"/>
    <w:rsid w:val="00F874EE"/>
    <w:rsid w:val="00F8755B"/>
    <w:rsid w:val="00F877C1"/>
    <w:rsid w:val="00F87863"/>
    <w:rsid w:val="00F8792A"/>
    <w:rsid w:val="00F87AC9"/>
    <w:rsid w:val="00F87B2A"/>
    <w:rsid w:val="00F87B7F"/>
    <w:rsid w:val="00F87C37"/>
    <w:rsid w:val="00F87CAF"/>
    <w:rsid w:val="00F87D16"/>
    <w:rsid w:val="00F87DBF"/>
    <w:rsid w:val="00F87DD1"/>
    <w:rsid w:val="00F901DC"/>
    <w:rsid w:val="00F902A2"/>
    <w:rsid w:val="00F90358"/>
    <w:rsid w:val="00F9040F"/>
    <w:rsid w:val="00F904D8"/>
    <w:rsid w:val="00F90545"/>
    <w:rsid w:val="00F90549"/>
    <w:rsid w:val="00F90668"/>
    <w:rsid w:val="00F906AD"/>
    <w:rsid w:val="00F90883"/>
    <w:rsid w:val="00F90BAD"/>
    <w:rsid w:val="00F90BD2"/>
    <w:rsid w:val="00F90BFE"/>
    <w:rsid w:val="00F90D02"/>
    <w:rsid w:val="00F90DCA"/>
    <w:rsid w:val="00F90E13"/>
    <w:rsid w:val="00F90E48"/>
    <w:rsid w:val="00F90F3F"/>
    <w:rsid w:val="00F91063"/>
    <w:rsid w:val="00F910BC"/>
    <w:rsid w:val="00F91256"/>
    <w:rsid w:val="00F914D7"/>
    <w:rsid w:val="00F915C8"/>
    <w:rsid w:val="00F9162C"/>
    <w:rsid w:val="00F91687"/>
    <w:rsid w:val="00F917B6"/>
    <w:rsid w:val="00F91883"/>
    <w:rsid w:val="00F919C9"/>
    <w:rsid w:val="00F919F3"/>
    <w:rsid w:val="00F91BBB"/>
    <w:rsid w:val="00F91CFE"/>
    <w:rsid w:val="00F91DE4"/>
    <w:rsid w:val="00F91E8C"/>
    <w:rsid w:val="00F91EF0"/>
    <w:rsid w:val="00F92114"/>
    <w:rsid w:val="00F92124"/>
    <w:rsid w:val="00F92127"/>
    <w:rsid w:val="00F921D5"/>
    <w:rsid w:val="00F921EC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2DD6"/>
    <w:rsid w:val="00F92E03"/>
    <w:rsid w:val="00F9302A"/>
    <w:rsid w:val="00F93148"/>
    <w:rsid w:val="00F931D1"/>
    <w:rsid w:val="00F93311"/>
    <w:rsid w:val="00F93322"/>
    <w:rsid w:val="00F93375"/>
    <w:rsid w:val="00F934BB"/>
    <w:rsid w:val="00F934F8"/>
    <w:rsid w:val="00F935A8"/>
    <w:rsid w:val="00F93652"/>
    <w:rsid w:val="00F9380D"/>
    <w:rsid w:val="00F9387A"/>
    <w:rsid w:val="00F938C2"/>
    <w:rsid w:val="00F93995"/>
    <w:rsid w:val="00F939D8"/>
    <w:rsid w:val="00F93A14"/>
    <w:rsid w:val="00F93AA8"/>
    <w:rsid w:val="00F93B32"/>
    <w:rsid w:val="00F93C13"/>
    <w:rsid w:val="00F93C49"/>
    <w:rsid w:val="00F93CBC"/>
    <w:rsid w:val="00F93D56"/>
    <w:rsid w:val="00F93FE3"/>
    <w:rsid w:val="00F9417A"/>
    <w:rsid w:val="00F942B3"/>
    <w:rsid w:val="00F94454"/>
    <w:rsid w:val="00F944A4"/>
    <w:rsid w:val="00F94604"/>
    <w:rsid w:val="00F94633"/>
    <w:rsid w:val="00F94760"/>
    <w:rsid w:val="00F947C8"/>
    <w:rsid w:val="00F947FD"/>
    <w:rsid w:val="00F94892"/>
    <w:rsid w:val="00F94901"/>
    <w:rsid w:val="00F94923"/>
    <w:rsid w:val="00F94A3D"/>
    <w:rsid w:val="00F94A83"/>
    <w:rsid w:val="00F94AD8"/>
    <w:rsid w:val="00F94B20"/>
    <w:rsid w:val="00F94BF9"/>
    <w:rsid w:val="00F94BFD"/>
    <w:rsid w:val="00F94CCD"/>
    <w:rsid w:val="00F94D47"/>
    <w:rsid w:val="00F94D4A"/>
    <w:rsid w:val="00F94E9F"/>
    <w:rsid w:val="00F94EFF"/>
    <w:rsid w:val="00F94FF1"/>
    <w:rsid w:val="00F95121"/>
    <w:rsid w:val="00F9533E"/>
    <w:rsid w:val="00F953A3"/>
    <w:rsid w:val="00F953BF"/>
    <w:rsid w:val="00F95436"/>
    <w:rsid w:val="00F9544A"/>
    <w:rsid w:val="00F9554D"/>
    <w:rsid w:val="00F956DA"/>
    <w:rsid w:val="00F9572F"/>
    <w:rsid w:val="00F95B38"/>
    <w:rsid w:val="00F95BC6"/>
    <w:rsid w:val="00F95D1E"/>
    <w:rsid w:val="00F95DAD"/>
    <w:rsid w:val="00F96009"/>
    <w:rsid w:val="00F96018"/>
    <w:rsid w:val="00F9601A"/>
    <w:rsid w:val="00F96086"/>
    <w:rsid w:val="00F960B8"/>
    <w:rsid w:val="00F960C9"/>
    <w:rsid w:val="00F96180"/>
    <w:rsid w:val="00F96286"/>
    <w:rsid w:val="00F9628A"/>
    <w:rsid w:val="00F96393"/>
    <w:rsid w:val="00F9639F"/>
    <w:rsid w:val="00F963D6"/>
    <w:rsid w:val="00F9646F"/>
    <w:rsid w:val="00F96539"/>
    <w:rsid w:val="00F966C1"/>
    <w:rsid w:val="00F9673B"/>
    <w:rsid w:val="00F9676E"/>
    <w:rsid w:val="00F96AD0"/>
    <w:rsid w:val="00F96BF1"/>
    <w:rsid w:val="00F96C24"/>
    <w:rsid w:val="00F96C9C"/>
    <w:rsid w:val="00F96E40"/>
    <w:rsid w:val="00F96FB4"/>
    <w:rsid w:val="00F97085"/>
    <w:rsid w:val="00F97090"/>
    <w:rsid w:val="00F974EE"/>
    <w:rsid w:val="00F97527"/>
    <w:rsid w:val="00F97560"/>
    <w:rsid w:val="00F97628"/>
    <w:rsid w:val="00F97787"/>
    <w:rsid w:val="00F97896"/>
    <w:rsid w:val="00F97923"/>
    <w:rsid w:val="00F979DC"/>
    <w:rsid w:val="00F97B70"/>
    <w:rsid w:val="00F97C33"/>
    <w:rsid w:val="00F97C5C"/>
    <w:rsid w:val="00F97CD4"/>
    <w:rsid w:val="00F97CFF"/>
    <w:rsid w:val="00F97DCB"/>
    <w:rsid w:val="00FA000B"/>
    <w:rsid w:val="00FA013D"/>
    <w:rsid w:val="00FA022E"/>
    <w:rsid w:val="00FA0347"/>
    <w:rsid w:val="00FA03AC"/>
    <w:rsid w:val="00FA0424"/>
    <w:rsid w:val="00FA049E"/>
    <w:rsid w:val="00FA056E"/>
    <w:rsid w:val="00FA0574"/>
    <w:rsid w:val="00FA05CF"/>
    <w:rsid w:val="00FA05D5"/>
    <w:rsid w:val="00FA05D8"/>
    <w:rsid w:val="00FA08BE"/>
    <w:rsid w:val="00FA08F5"/>
    <w:rsid w:val="00FA096A"/>
    <w:rsid w:val="00FA09FD"/>
    <w:rsid w:val="00FA0A01"/>
    <w:rsid w:val="00FA0A06"/>
    <w:rsid w:val="00FA0A26"/>
    <w:rsid w:val="00FA0A54"/>
    <w:rsid w:val="00FA0A78"/>
    <w:rsid w:val="00FA0A96"/>
    <w:rsid w:val="00FA0A9F"/>
    <w:rsid w:val="00FA0B3A"/>
    <w:rsid w:val="00FA0BE4"/>
    <w:rsid w:val="00FA0CF9"/>
    <w:rsid w:val="00FA0D48"/>
    <w:rsid w:val="00FA0DBC"/>
    <w:rsid w:val="00FA0E24"/>
    <w:rsid w:val="00FA0E90"/>
    <w:rsid w:val="00FA0FB7"/>
    <w:rsid w:val="00FA10F2"/>
    <w:rsid w:val="00FA11F1"/>
    <w:rsid w:val="00FA1218"/>
    <w:rsid w:val="00FA137E"/>
    <w:rsid w:val="00FA13CA"/>
    <w:rsid w:val="00FA1443"/>
    <w:rsid w:val="00FA14CB"/>
    <w:rsid w:val="00FA1522"/>
    <w:rsid w:val="00FA16FE"/>
    <w:rsid w:val="00FA18D5"/>
    <w:rsid w:val="00FA1948"/>
    <w:rsid w:val="00FA196C"/>
    <w:rsid w:val="00FA19EA"/>
    <w:rsid w:val="00FA1AD5"/>
    <w:rsid w:val="00FA1B52"/>
    <w:rsid w:val="00FA1D1D"/>
    <w:rsid w:val="00FA1DCD"/>
    <w:rsid w:val="00FA1DDC"/>
    <w:rsid w:val="00FA1E49"/>
    <w:rsid w:val="00FA1F03"/>
    <w:rsid w:val="00FA1F0A"/>
    <w:rsid w:val="00FA211A"/>
    <w:rsid w:val="00FA220C"/>
    <w:rsid w:val="00FA226C"/>
    <w:rsid w:val="00FA22A0"/>
    <w:rsid w:val="00FA23D8"/>
    <w:rsid w:val="00FA24BB"/>
    <w:rsid w:val="00FA2532"/>
    <w:rsid w:val="00FA258A"/>
    <w:rsid w:val="00FA25D3"/>
    <w:rsid w:val="00FA2608"/>
    <w:rsid w:val="00FA2684"/>
    <w:rsid w:val="00FA2728"/>
    <w:rsid w:val="00FA280D"/>
    <w:rsid w:val="00FA289C"/>
    <w:rsid w:val="00FA29C5"/>
    <w:rsid w:val="00FA2A4B"/>
    <w:rsid w:val="00FA2A5B"/>
    <w:rsid w:val="00FA2A84"/>
    <w:rsid w:val="00FA2DF3"/>
    <w:rsid w:val="00FA2EA1"/>
    <w:rsid w:val="00FA2FB1"/>
    <w:rsid w:val="00FA3063"/>
    <w:rsid w:val="00FA3156"/>
    <w:rsid w:val="00FA3166"/>
    <w:rsid w:val="00FA3171"/>
    <w:rsid w:val="00FA31FB"/>
    <w:rsid w:val="00FA328B"/>
    <w:rsid w:val="00FA338E"/>
    <w:rsid w:val="00FA3418"/>
    <w:rsid w:val="00FA349E"/>
    <w:rsid w:val="00FA3525"/>
    <w:rsid w:val="00FA3586"/>
    <w:rsid w:val="00FA37D0"/>
    <w:rsid w:val="00FA38E8"/>
    <w:rsid w:val="00FA3953"/>
    <w:rsid w:val="00FA3A06"/>
    <w:rsid w:val="00FA3AAD"/>
    <w:rsid w:val="00FA3B2E"/>
    <w:rsid w:val="00FA3B6C"/>
    <w:rsid w:val="00FA3E5A"/>
    <w:rsid w:val="00FA3E64"/>
    <w:rsid w:val="00FA3F94"/>
    <w:rsid w:val="00FA40A6"/>
    <w:rsid w:val="00FA40EC"/>
    <w:rsid w:val="00FA410E"/>
    <w:rsid w:val="00FA4127"/>
    <w:rsid w:val="00FA41DF"/>
    <w:rsid w:val="00FA41E5"/>
    <w:rsid w:val="00FA431B"/>
    <w:rsid w:val="00FA440B"/>
    <w:rsid w:val="00FA45D7"/>
    <w:rsid w:val="00FA47F0"/>
    <w:rsid w:val="00FA48CC"/>
    <w:rsid w:val="00FA4A40"/>
    <w:rsid w:val="00FA4B3B"/>
    <w:rsid w:val="00FA4D68"/>
    <w:rsid w:val="00FA4DF6"/>
    <w:rsid w:val="00FA4E15"/>
    <w:rsid w:val="00FA4F44"/>
    <w:rsid w:val="00FA5045"/>
    <w:rsid w:val="00FA50E7"/>
    <w:rsid w:val="00FA5202"/>
    <w:rsid w:val="00FA55B4"/>
    <w:rsid w:val="00FA5602"/>
    <w:rsid w:val="00FA56CA"/>
    <w:rsid w:val="00FA56DF"/>
    <w:rsid w:val="00FA5C46"/>
    <w:rsid w:val="00FA5C8C"/>
    <w:rsid w:val="00FA5D8A"/>
    <w:rsid w:val="00FA5E5D"/>
    <w:rsid w:val="00FA5EE5"/>
    <w:rsid w:val="00FA5F41"/>
    <w:rsid w:val="00FA5FC6"/>
    <w:rsid w:val="00FA600C"/>
    <w:rsid w:val="00FA601D"/>
    <w:rsid w:val="00FA61B8"/>
    <w:rsid w:val="00FA61E0"/>
    <w:rsid w:val="00FA61EF"/>
    <w:rsid w:val="00FA6287"/>
    <w:rsid w:val="00FA651C"/>
    <w:rsid w:val="00FA6531"/>
    <w:rsid w:val="00FA6647"/>
    <w:rsid w:val="00FA6674"/>
    <w:rsid w:val="00FA66B1"/>
    <w:rsid w:val="00FA6769"/>
    <w:rsid w:val="00FA687A"/>
    <w:rsid w:val="00FA6973"/>
    <w:rsid w:val="00FA6A07"/>
    <w:rsid w:val="00FA6A91"/>
    <w:rsid w:val="00FA6BE0"/>
    <w:rsid w:val="00FA6D47"/>
    <w:rsid w:val="00FA6F5D"/>
    <w:rsid w:val="00FA6F73"/>
    <w:rsid w:val="00FA6F7B"/>
    <w:rsid w:val="00FA6FFE"/>
    <w:rsid w:val="00FA716D"/>
    <w:rsid w:val="00FA732A"/>
    <w:rsid w:val="00FA7480"/>
    <w:rsid w:val="00FA757C"/>
    <w:rsid w:val="00FA7683"/>
    <w:rsid w:val="00FA76BD"/>
    <w:rsid w:val="00FA77A3"/>
    <w:rsid w:val="00FA77CD"/>
    <w:rsid w:val="00FA78B4"/>
    <w:rsid w:val="00FA7955"/>
    <w:rsid w:val="00FA7B7A"/>
    <w:rsid w:val="00FA7C4D"/>
    <w:rsid w:val="00FA7DF8"/>
    <w:rsid w:val="00FA7FA9"/>
    <w:rsid w:val="00FB01B8"/>
    <w:rsid w:val="00FB020C"/>
    <w:rsid w:val="00FB02AE"/>
    <w:rsid w:val="00FB030C"/>
    <w:rsid w:val="00FB04F3"/>
    <w:rsid w:val="00FB0577"/>
    <w:rsid w:val="00FB062B"/>
    <w:rsid w:val="00FB063D"/>
    <w:rsid w:val="00FB071D"/>
    <w:rsid w:val="00FB09E7"/>
    <w:rsid w:val="00FB0A07"/>
    <w:rsid w:val="00FB0A20"/>
    <w:rsid w:val="00FB0A50"/>
    <w:rsid w:val="00FB0A84"/>
    <w:rsid w:val="00FB0BD0"/>
    <w:rsid w:val="00FB0C64"/>
    <w:rsid w:val="00FB0CB5"/>
    <w:rsid w:val="00FB0CF7"/>
    <w:rsid w:val="00FB0D05"/>
    <w:rsid w:val="00FB0D1A"/>
    <w:rsid w:val="00FB0D5C"/>
    <w:rsid w:val="00FB0DF4"/>
    <w:rsid w:val="00FB0E13"/>
    <w:rsid w:val="00FB0E52"/>
    <w:rsid w:val="00FB1078"/>
    <w:rsid w:val="00FB123D"/>
    <w:rsid w:val="00FB128E"/>
    <w:rsid w:val="00FB13FE"/>
    <w:rsid w:val="00FB145E"/>
    <w:rsid w:val="00FB151E"/>
    <w:rsid w:val="00FB1588"/>
    <w:rsid w:val="00FB15F1"/>
    <w:rsid w:val="00FB15FB"/>
    <w:rsid w:val="00FB174B"/>
    <w:rsid w:val="00FB1840"/>
    <w:rsid w:val="00FB186D"/>
    <w:rsid w:val="00FB196D"/>
    <w:rsid w:val="00FB1B16"/>
    <w:rsid w:val="00FB1B23"/>
    <w:rsid w:val="00FB1B26"/>
    <w:rsid w:val="00FB1BAF"/>
    <w:rsid w:val="00FB1C40"/>
    <w:rsid w:val="00FB1C4D"/>
    <w:rsid w:val="00FB1CC8"/>
    <w:rsid w:val="00FB1D19"/>
    <w:rsid w:val="00FB1D26"/>
    <w:rsid w:val="00FB1E31"/>
    <w:rsid w:val="00FB1EB6"/>
    <w:rsid w:val="00FB1F00"/>
    <w:rsid w:val="00FB1F45"/>
    <w:rsid w:val="00FB1F53"/>
    <w:rsid w:val="00FB204B"/>
    <w:rsid w:val="00FB2088"/>
    <w:rsid w:val="00FB20B0"/>
    <w:rsid w:val="00FB20DD"/>
    <w:rsid w:val="00FB20F0"/>
    <w:rsid w:val="00FB213A"/>
    <w:rsid w:val="00FB21A8"/>
    <w:rsid w:val="00FB2277"/>
    <w:rsid w:val="00FB239D"/>
    <w:rsid w:val="00FB244F"/>
    <w:rsid w:val="00FB247C"/>
    <w:rsid w:val="00FB249C"/>
    <w:rsid w:val="00FB2524"/>
    <w:rsid w:val="00FB2553"/>
    <w:rsid w:val="00FB2575"/>
    <w:rsid w:val="00FB270D"/>
    <w:rsid w:val="00FB294A"/>
    <w:rsid w:val="00FB2A9C"/>
    <w:rsid w:val="00FB2B41"/>
    <w:rsid w:val="00FB2B52"/>
    <w:rsid w:val="00FB2B73"/>
    <w:rsid w:val="00FB2C0E"/>
    <w:rsid w:val="00FB2CA3"/>
    <w:rsid w:val="00FB2CFF"/>
    <w:rsid w:val="00FB2DE0"/>
    <w:rsid w:val="00FB2E37"/>
    <w:rsid w:val="00FB2F10"/>
    <w:rsid w:val="00FB2FC9"/>
    <w:rsid w:val="00FB2FD1"/>
    <w:rsid w:val="00FB3038"/>
    <w:rsid w:val="00FB3075"/>
    <w:rsid w:val="00FB30B9"/>
    <w:rsid w:val="00FB315F"/>
    <w:rsid w:val="00FB317F"/>
    <w:rsid w:val="00FB3291"/>
    <w:rsid w:val="00FB3468"/>
    <w:rsid w:val="00FB36A2"/>
    <w:rsid w:val="00FB3918"/>
    <w:rsid w:val="00FB3933"/>
    <w:rsid w:val="00FB3AA7"/>
    <w:rsid w:val="00FB3BAA"/>
    <w:rsid w:val="00FB3C47"/>
    <w:rsid w:val="00FB3CD5"/>
    <w:rsid w:val="00FB3DBC"/>
    <w:rsid w:val="00FB434A"/>
    <w:rsid w:val="00FB436C"/>
    <w:rsid w:val="00FB4512"/>
    <w:rsid w:val="00FB4623"/>
    <w:rsid w:val="00FB4720"/>
    <w:rsid w:val="00FB4744"/>
    <w:rsid w:val="00FB4746"/>
    <w:rsid w:val="00FB48EF"/>
    <w:rsid w:val="00FB4952"/>
    <w:rsid w:val="00FB4B66"/>
    <w:rsid w:val="00FB4CF2"/>
    <w:rsid w:val="00FB4EF1"/>
    <w:rsid w:val="00FB4FDE"/>
    <w:rsid w:val="00FB504D"/>
    <w:rsid w:val="00FB5077"/>
    <w:rsid w:val="00FB513D"/>
    <w:rsid w:val="00FB53D3"/>
    <w:rsid w:val="00FB54C2"/>
    <w:rsid w:val="00FB5526"/>
    <w:rsid w:val="00FB55C9"/>
    <w:rsid w:val="00FB5632"/>
    <w:rsid w:val="00FB5771"/>
    <w:rsid w:val="00FB578F"/>
    <w:rsid w:val="00FB5827"/>
    <w:rsid w:val="00FB583B"/>
    <w:rsid w:val="00FB5966"/>
    <w:rsid w:val="00FB5B4D"/>
    <w:rsid w:val="00FB5B99"/>
    <w:rsid w:val="00FB5BAE"/>
    <w:rsid w:val="00FB5C80"/>
    <w:rsid w:val="00FB5CDA"/>
    <w:rsid w:val="00FB5E1F"/>
    <w:rsid w:val="00FB5E85"/>
    <w:rsid w:val="00FB5EC8"/>
    <w:rsid w:val="00FB5ECF"/>
    <w:rsid w:val="00FB5F7B"/>
    <w:rsid w:val="00FB6014"/>
    <w:rsid w:val="00FB6066"/>
    <w:rsid w:val="00FB60BA"/>
    <w:rsid w:val="00FB62EA"/>
    <w:rsid w:val="00FB63FA"/>
    <w:rsid w:val="00FB648F"/>
    <w:rsid w:val="00FB66CE"/>
    <w:rsid w:val="00FB6851"/>
    <w:rsid w:val="00FB6857"/>
    <w:rsid w:val="00FB690A"/>
    <w:rsid w:val="00FB6995"/>
    <w:rsid w:val="00FB6AEF"/>
    <w:rsid w:val="00FB6B0C"/>
    <w:rsid w:val="00FB6BCB"/>
    <w:rsid w:val="00FB6BE6"/>
    <w:rsid w:val="00FB6CFC"/>
    <w:rsid w:val="00FB6D06"/>
    <w:rsid w:val="00FB6DFF"/>
    <w:rsid w:val="00FB6F98"/>
    <w:rsid w:val="00FB7053"/>
    <w:rsid w:val="00FB7100"/>
    <w:rsid w:val="00FB710E"/>
    <w:rsid w:val="00FB7346"/>
    <w:rsid w:val="00FB73DE"/>
    <w:rsid w:val="00FB7798"/>
    <w:rsid w:val="00FB7915"/>
    <w:rsid w:val="00FB79D6"/>
    <w:rsid w:val="00FB7A2B"/>
    <w:rsid w:val="00FB7B34"/>
    <w:rsid w:val="00FB7B86"/>
    <w:rsid w:val="00FB7BD3"/>
    <w:rsid w:val="00FB7C21"/>
    <w:rsid w:val="00FB7C28"/>
    <w:rsid w:val="00FB7C53"/>
    <w:rsid w:val="00FB7C5B"/>
    <w:rsid w:val="00FB7CFD"/>
    <w:rsid w:val="00FB7D1B"/>
    <w:rsid w:val="00FB7DBE"/>
    <w:rsid w:val="00FB7DDE"/>
    <w:rsid w:val="00FB7FD7"/>
    <w:rsid w:val="00FC0047"/>
    <w:rsid w:val="00FC0117"/>
    <w:rsid w:val="00FC025C"/>
    <w:rsid w:val="00FC0376"/>
    <w:rsid w:val="00FC0674"/>
    <w:rsid w:val="00FC08C7"/>
    <w:rsid w:val="00FC0A14"/>
    <w:rsid w:val="00FC0A36"/>
    <w:rsid w:val="00FC0A59"/>
    <w:rsid w:val="00FC0E5D"/>
    <w:rsid w:val="00FC0F95"/>
    <w:rsid w:val="00FC11C1"/>
    <w:rsid w:val="00FC11E8"/>
    <w:rsid w:val="00FC1236"/>
    <w:rsid w:val="00FC1342"/>
    <w:rsid w:val="00FC1456"/>
    <w:rsid w:val="00FC15AB"/>
    <w:rsid w:val="00FC17B4"/>
    <w:rsid w:val="00FC1851"/>
    <w:rsid w:val="00FC192B"/>
    <w:rsid w:val="00FC1A56"/>
    <w:rsid w:val="00FC1A66"/>
    <w:rsid w:val="00FC1BF1"/>
    <w:rsid w:val="00FC1D01"/>
    <w:rsid w:val="00FC1E74"/>
    <w:rsid w:val="00FC1E94"/>
    <w:rsid w:val="00FC1F10"/>
    <w:rsid w:val="00FC1F1E"/>
    <w:rsid w:val="00FC2036"/>
    <w:rsid w:val="00FC20F4"/>
    <w:rsid w:val="00FC2191"/>
    <w:rsid w:val="00FC25E1"/>
    <w:rsid w:val="00FC26E5"/>
    <w:rsid w:val="00FC2838"/>
    <w:rsid w:val="00FC28DE"/>
    <w:rsid w:val="00FC2AFD"/>
    <w:rsid w:val="00FC2B9E"/>
    <w:rsid w:val="00FC2BE1"/>
    <w:rsid w:val="00FC2C47"/>
    <w:rsid w:val="00FC2C84"/>
    <w:rsid w:val="00FC2C89"/>
    <w:rsid w:val="00FC2D8F"/>
    <w:rsid w:val="00FC2DE3"/>
    <w:rsid w:val="00FC2F69"/>
    <w:rsid w:val="00FC307D"/>
    <w:rsid w:val="00FC3097"/>
    <w:rsid w:val="00FC31B5"/>
    <w:rsid w:val="00FC3477"/>
    <w:rsid w:val="00FC35F9"/>
    <w:rsid w:val="00FC36DD"/>
    <w:rsid w:val="00FC3743"/>
    <w:rsid w:val="00FC3746"/>
    <w:rsid w:val="00FC38C6"/>
    <w:rsid w:val="00FC39B0"/>
    <w:rsid w:val="00FC3A55"/>
    <w:rsid w:val="00FC3B47"/>
    <w:rsid w:val="00FC3BA9"/>
    <w:rsid w:val="00FC3BAB"/>
    <w:rsid w:val="00FC3C02"/>
    <w:rsid w:val="00FC3C4D"/>
    <w:rsid w:val="00FC3DD4"/>
    <w:rsid w:val="00FC3E2E"/>
    <w:rsid w:val="00FC3EDB"/>
    <w:rsid w:val="00FC3F46"/>
    <w:rsid w:val="00FC4204"/>
    <w:rsid w:val="00FC4309"/>
    <w:rsid w:val="00FC43AF"/>
    <w:rsid w:val="00FC4451"/>
    <w:rsid w:val="00FC4461"/>
    <w:rsid w:val="00FC456F"/>
    <w:rsid w:val="00FC45E0"/>
    <w:rsid w:val="00FC461C"/>
    <w:rsid w:val="00FC462F"/>
    <w:rsid w:val="00FC47EE"/>
    <w:rsid w:val="00FC4867"/>
    <w:rsid w:val="00FC4889"/>
    <w:rsid w:val="00FC48D0"/>
    <w:rsid w:val="00FC49AA"/>
    <w:rsid w:val="00FC4A71"/>
    <w:rsid w:val="00FC4A9A"/>
    <w:rsid w:val="00FC4AE4"/>
    <w:rsid w:val="00FC4B19"/>
    <w:rsid w:val="00FC4B70"/>
    <w:rsid w:val="00FC4BDB"/>
    <w:rsid w:val="00FC4C89"/>
    <w:rsid w:val="00FC4CE1"/>
    <w:rsid w:val="00FC4CF3"/>
    <w:rsid w:val="00FC4D68"/>
    <w:rsid w:val="00FC4EAF"/>
    <w:rsid w:val="00FC4F4C"/>
    <w:rsid w:val="00FC4F82"/>
    <w:rsid w:val="00FC4FF5"/>
    <w:rsid w:val="00FC50F1"/>
    <w:rsid w:val="00FC5170"/>
    <w:rsid w:val="00FC5219"/>
    <w:rsid w:val="00FC54C5"/>
    <w:rsid w:val="00FC559C"/>
    <w:rsid w:val="00FC55C4"/>
    <w:rsid w:val="00FC55DA"/>
    <w:rsid w:val="00FC57C6"/>
    <w:rsid w:val="00FC5892"/>
    <w:rsid w:val="00FC5898"/>
    <w:rsid w:val="00FC5B34"/>
    <w:rsid w:val="00FC5B46"/>
    <w:rsid w:val="00FC5E03"/>
    <w:rsid w:val="00FC6087"/>
    <w:rsid w:val="00FC60DD"/>
    <w:rsid w:val="00FC62E6"/>
    <w:rsid w:val="00FC62F0"/>
    <w:rsid w:val="00FC635D"/>
    <w:rsid w:val="00FC637B"/>
    <w:rsid w:val="00FC63AF"/>
    <w:rsid w:val="00FC648A"/>
    <w:rsid w:val="00FC6693"/>
    <w:rsid w:val="00FC66C5"/>
    <w:rsid w:val="00FC66FB"/>
    <w:rsid w:val="00FC6745"/>
    <w:rsid w:val="00FC6AF6"/>
    <w:rsid w:val="00FC6C45"/>
    <w:rsid w:val="00FC6CFD"/>
    <w:rsid w:val="00FC6E6A"/>
    <w:rsid w:val="00FC6EDA"/>
    <w:rsid w:val="00FC6FDC"/>
    <w:rsid w:val="00FC6FEB"/>
    <w:rsid w:val="00FC7049"/>
    <w:rsid w:val="00FC710D"/>
    <w:rsid w:val="00FC7142"/>
    <w:rsid w:val="00FC71F7"/>
    <w:rsid w:val="00FC72C6"/>
    <w:rsid w:val="00FC72DE"/>
    <w:rsid w:val="00FC72EA"/>
    <w:rsid w:val="00FC74D0"/>
    <w:rsid w:val="00FC74FE"/>
    <w:rsid w:val="00FC77AF"/>
    <w:rsid w:val="00FC7886"/>
    <w:rsid w:val="00FC78B0"/>
    <w:rsid w:val="00FC78BE"/>
    <w:rsid w:val="00FC78D6"/>
    <w:rsid w:val="00FC7B15"/>
    <w:rsid w:val="00FC7D7E"/>
    <w:rsid w:val="00FC7DD2"/>
    <w:rsid w:val="00FC7E10"/>
    <w:rsid w:val="00FC7E6B"/>
    <w:rsid w:val="00FC7EF1"/>
    <w:rsid w:val="00FD0001"/>
    <w:rsid w:val="00FD004B"/>
    <w:rsid w:val="00FD00D0"/>
    <w:rsid w:val="00FD00FE"/>
    <w:rsid w:val="00FD010B"/>
    <w:rsid w:val="00FD016E"/>
    <w:rsid w:val="00FD022A"/>
    <w:rsid w:val="00FD0233"/>
    <w:rsid w:val="00FD0249"/>
    <w:rsid w:val="00FD02DC"/>
    <w:rsid w:val="00FD03B5"/>
    <w:rsid w:val="00FD03F1"/>
    <w:rsid w:val="00FD0533"/>
    <w:rsid w:val="00FD05BC"/>
    <w:rsid w:val="00FD05E8"/>
    <w:rsid w:val="00FD05EA"/>
    <w:rsid w:val="00FD06BB"/>
    <w:rsid w:val="00FD06C9"/>
    <w:rsid w:val="00FD072F"/>
    <w:rsid w:val="00FD07CB"/>
    <w:rsid w:val="00FD08BB"/>
    <w:rsid w:val="00FD0A3F"/>
    <w:rsid w:val="00FD0AC0"/>
    <w:rsid w:val="00FD0AE9"/>
    <w:rsid w:val="00FD0B0B"/>
    <w:rsid w:val="00FD0C83"/>
    <w:rsid w:val="00FD0D1A"/>
    <w:rsid w:val="00FD0E7D"/>
    <w:rsid w:val="00FD108B"/>
    <w:rsid w:val="00FD117F"/>
    <w:rsid w:val="00FD1395"/>
    <w:rsid w:val="00FD13DB"/>
    <w:rsid w:val="00FD1416"/>
    <w:rsid w:val="00FD1431"/>
    <w:rsid w:val="00FD157D"/>
    <w:rsid w:val="00FD1596"/>
    <w:rsid w:val="00FD1618"/>
    <w:rsid w:val="00FD16B2"/>
    <w:rsid w:val="00FD1885"/>
    <w:rsid w:val="00FD18BD"/>
    <w:rsid w:val="00FD18FE"/>
    <w:rsid w:val="00FD1916"/>
    <w:rsid w:val="00FD196C"/>
    <w:rsid w:val="00FD1A96"/>
    <w:rsid w:val="00FD1AAD"/>
    <w:rsid w:val="00FD1AAF"/>
    <w:rsid w:val="00FD1B46"/>
    <w:rsid w:val="00FD1B8F"/>
    <w:rsid w:val="00FD1D15"/>
    <w:rsid w:val="00FD1D78"/>
    <w:rsid w:val="00FD1D99"/>
    <w:rsid w:val="00FD1DBA"/>
    <w:rsid w:val="00FD225B"/>
    <w:rsid w:val="00FD231B"/>
    <w:rsid w:val="00FD2369"/>
    <w:rsid w:val="00FD238B"/>
    <w:rsid w:val="00FD255A"/>
    <w:rsid w:val="00FD25D5"/>
    <w:rsid w:val="00FD28D5"/>
    <w:rsid w:val="00FD2987"/>
    <w:rsid w:val="00FD29D9"/>
    <w:rsid w:val="00FD29F3"/>
    <w:rsid w:val="00FD2AAD"/>
    <w:rsid w:val="00FD2AE8"/>
    <w:rsid w:val="00FD2C07"/>
    <w:rsid w:val="00FD2CC1"/>
    <w:rsid w:val="00FD2CCF"/>
    <w:rsid w:val="00FD2CE5"/>
    <w:rsid w:val="00FD2D1F"/>
    <w:rsid w:val="00FD2EAE"/>
    <w:rsid w:val="00FD2F81"/>
    <w:rsid w:val="00FD3075"/>
    <w:rsid w:val="00FD3099"/>
    <w:rsid w:val="00FD30F6"/>
    <w:rsid w:val="00FD3309"/>
    <w:rsid w:val="00FD331C"/>
    <w:rsid w:val="00FD35E3"/>
    <w:rsid w:val="00FD3614"/>
    <w:rsid w:val="00FD374D"/>
    <w:rsid w:val="00FD380A"/>
    <w:rsid w:val="00FD383C"/>
    <w:rsid w:val="00FD3908"/>
    <w:rsid w:val="00FD390F"/>
    <w:rsid w:val="00FD3930"/>
    <w:rsid w:val="00FD3A41"/>
    <w:rsid w:val="00FD3A50"/>
    <w:rsid w:val="00FD3DBA"/>
    <w:rsid w:val="00FD3DD9"/>
    <w:rsid w:val="00FD3ED4"/>
    <w:rsid w:val="00FD3ED5"/>
    <w:rsid w:val="00FD3F05"/>
    <w:rsid w:val="00FD3F0B"/>
    <w:rsid w:val="00FD40A2"/>
    <w:rsid w:val="00FD4131"/>
    <w:rsid w:val="00FD41AB"/>
    <w:rsid w:val="00FD41B3"/>
    <w:rsid w:val="00FD41CD"/>
    <w:rsid w:val="00FD442E"/>
    <w:rsid w:val="00FD4474"/>
    <w:rsid w:val="00FD469C"/>
    <w:rsid w:val="00FD4766"/>
    <w:rsid w:val="00FD486F"/>
    <w:rsid w:val="00FD4B7A"/>
    <w:rsid w:val="00FD4BAD"/>
    <w:rsid w:val="00FD4D09"/>
    <w:rsid w:val="00FD4FE4"/>
    <w:rsid w:val="00FD505B"/>
    <w:rsid w:val="00FD509F"/>
    <w:rsid w:val="00FD50C5"/>
    <w:rsid w:val="00FD5143"/>
    <w:rsid w:val="00FD5182"/>
    <w:rsid w:val="00FD51D3"/>
    <w:rsid w:val="00FD51DA"/>
    <w:rsid w:val="00FD51FA"/>
    <w:rsid w:val="00FD5232"/>
    <w:rsid w:val="00FD5252"/>
    <w:rsid w:val="00FD534B"/>
    <w:rsid w:val="00FD53BA"/>
    <w:rsid w:val="00FD53BC"/>
    <w:rsid w:val="00FD5408"/>
    <w:rsid w:val="00FD5444"/>
    <w:rsid w:val="00FD5529"/>
    <w:rsid w:val="00FD55A5"/>
    <w:rsid w:val="00FD5639"/>
    <w:rsid w:val="00FD58AE"/>
    <w:rsid w:val="00FD58EF"/>
    <w:rsid w:val="00FD58F8"/>
    <w:rsid w:val="00FD591A"/>
    <w:rsid w:val="00FD5952"/>
    <w:rsid w:val="00FD59BB"/>
    <w:rsid w:val="00FD5A3E"/>
    <w:rsid w:val="00FD5A57"/>
    <w:rsid w:val="00FD5A8E"/>
    <w:rsid w:val="00FD5D19"/>
    <w:rsid w:val="00FD5D7A"/>
    <w:rsid w:val="00FD5EB2"/>
    <w:rsid w:val="00FD5EC2"/>
    <w:rsid w:val="00FD5EF6"/>
    <w:rsid w:val="00FD5F69"/>
    <w:rsid w:val="00FD5F6F"/>
    <w:rsid w:val="00FD5FEE"/>
    <w:rsid w:val="00FD6020"/>
    <w:rsid w:val="00FD62EE"/>
    <w:rsid w:val="00FD6361"/>
    <w:rsid w:val="00FD655D"/>
    <w:rsid w:val="00FD65D8"/>
    <w:rsid w:val="00FD669C"/>
    <w:rsid w:val="00FD66CA"/>
    <w:rsid w:val="00FD671F"/>
    <w:rsid w:val="00FD67E5"/>
    <w:rsid w:val="00FD6865"/>
    <w:rsid w:val="00FD68F4"/>
    <w:rsid w:val="00FD6945"/>
    <w:rsid w:val="00FD695A"/>
    <w:rsid w:val="00FD69F7"/>
    <w:rsid w:val="00FD6ACC"/>
    <w:rsid w:val="00FD6B21"/>
    <w:rsid w:val="00FD6BE2"/>
    <w:rsid w:val="00FD6BE7"/>
    <w:rsid w:val="00FD6CA6"/>
    <w:rsid w:val="00FD6E61"/>
    <w:rsid w:val="00FD6E86"/>
    <w:rsid w:val="00FD6ECD"/>
    <w:rsid w:val="00FD6FE1"/>
    <w:rsid w:val="00FD7079"/>
    <w:rsid w:val="00FD70E4"/>
    <w:rsid w:val="00FD7165"/>
    <w:rsid w:val="00FD755C"/>
    <w:rsid w:val="00FD7638"/>
    <w:rsid w:val="00FD76D6"/>
    <w:rsid w:val="00FD7866"/>
    <w:rsid w:val="00FD786E"/>
    <w:rsid w:val="00FD7957"/>
    <w:rsid w:val="00FD795F"/>
    <w:rsid w:val="00FD799A"/>
    <w:rsid w:val="00FD7A4A"/>
    <w:rsid w:val="00FD7BAF"/>
    <w:rsid w:val="00FD7C43"/>
    <w:rsid w:val="00FD7D50"/>
    <w:rsid w:val="00FD7D58"/>
    <w:rsid w:val="00FD7E3D"/>
    <w:rsid w:val="00FD7F1B"/>
    <w:rsid w:val="00FD7FDA"/>
    <w:rsid w:val="00FD7FF5"/>
    <w:rsid w:val="00FE0013"/>
    <w:rsid w:val="00FE0036"/>
    <w:rsid w:val="00FE00F3"/>
    <w:rsid w:val="00FE0136"/>
    <w:rsid w:val="00FE0196"/>
    <w:rsid w:val="00FE0429"/>
    <w:rsid w:val="00FE050D"/>
    <w:rsid w:val="00FE0599"/>
    <w:rsid w:val="00FE06B6"/>
    <w:rsid w:val="00FE06CC"/>
    <w:rsid w:val="00FE06F8"/>
    <w:rsid w:val="00FE07D4"/>
    <w:rsid w:val="00FE07F3"/>
    <w:rsid w:val="00FE0870"/>
    <w:rsid w:val="00FE0884"/>
    <w:rsid w:val="00FE08F0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076"/>
    <w:rsid w:val="00FE1180"/>
    <w:rsid w:val="00FE12B5"/>
    <w:rsid w:val="00FE1508"/>
    <w:rsid w:val="00FE1707"/>
    <w:rsid w:val="00FE1885"/>
    <w:rsid w:val="00FE1949"/>
    <w:rsid w:val="00FE194C"/>
    <w:rsid w:val="00FE1966"/>
    <w:rsid w:val="00FE1A83"/>
    <w:rsid w:val="00FE1B00"/>
    <w:rsid w:val="00FE1B82"/>
    <w:rsid w:val="00FE1B8B"/>
    <w:rsid w:val="00FE1BAB"/>
    <w:rsid w:val="00FE1D57"/>
    <w:rsid w:val="00FE1DED"/>
    <w:rsid w:val="00FE1DFB"/>
    <w:rsid w:val="00FE1E7E"/>
    <w:rsid w:val="00FE1E98"/>
    <w:rsid w:val="00FE1F3F"/>
    <w:rsid w:val="00FE1F85"/>
    <w:rsid w:val="00FE1FE0"/>
    <w:rsid w:val="00FE2009"/>
    <w:rsid w:val="00FE20D7"/>
    <w:rsid w:val="00FE246E"/>
    <w:rsid w:val="00FE24CD"/>
    <w:rsid w:val="00FE24EB"/>
    <w:rsid w:val="00FE24F1"/>
    <w:rsid w:val="00FE2550"/>
    <w:rsid w:val="00FE2706"/>
    <w:rsid w:val="00FE276F"/>
    <w:rsid w:val="00FE2828"/>
    <w:rsid w:val="00FE28B0"/>
    <w:rsid w:val="00FE28F5"/>
    <w:rsid w:val="00FE29AC"/>
    <w:rsid w:val="00FE29C1"/>
    <w:rsid w:val="00FE2AA4"/>
    <w:rsid w:val="00FE2AC5"/>
    <w:rsid w:val="00FE2B9A"/>
    <w:rsid w:val="00FE2C5A"/>
    <w:rsid w:val="00FE2CCC"/>
    <w:rsid w:val="00FE2ECB"/>
    <w:rsid w:val="00FE2F36"/>
    <w:rsid w:val="00FE2F4C"/>
    <w:rsid w:val="00FE2FD8"/>
    <w:rsid w:val="00FE3076"/>
    <w:rsid w:val="00FE312D"/>
    <w:rsid w:val="00FE3337"/>
    <w:rsid w:val="00FE33E7"/>
    <w:rsid w:val="00FE34BA"/>
    <w:rsid w:val="00FE34ED"/>
    <w:rsid w:val="00FE3749"/>
    <w:rsid w:val="00FE3767"/>
    <w:rsid w:val="00FE37CE"/>
    <w:rsid w:val="00FE38C8"/>
    <w:rsid w:val="00FE395C"/>
    <w:rsid w:val="00FE39A0"/>
    <w:rsid w:val="00FE3A10"/>
    <w:rsid w:val="00FE3ACD"/>
    <w:rsid w:val="00FE3AD9"/>
    <w:rsid w:val="00FE3B56"/>
    <w:rsid w:val="00FE3B83"/>
    <w:rsid w:val="00FE3C12"/>
    <w:rsid w:val="00FE3C8E"/>
    <w:rsid w:val="00FE3E3B"/>
    <w:rsid w:val="00FE3F02"/>
    <w:rsid w:val="00FE3F60"/>
    <w:rsid w:val="00FE3FDE"/>
    <w:rsid w:val="00FE4131"/>
    <w:rsid w:val="00FE419E"/>
    <w:rsid w:val="00FE4459"/>
    <w:rsid w:val="00FE4691"/>
    <w:rsid w:val="00FE4692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0E1"/>
    <w:rsid w:val="00FE517F"/>
    <w:rsid w:val="00FE55CA"/>
    <w:rsid w:val="00FE5735"/>
    <w:rsid w:val="00FE5806"/>
    <w:rsid w:val="00FE580F"/>
    <w:rsid w:val="00FE5881"/>
    <w:rsid w:val="00FE5998"/>
    <w:rsid w:val="00FE5A19"/>
    <w:rsid w:val="00FE5CA3"/>
    <w:rsid w:val="00FE5D14"/>
    <w:rsid w:val="00FE5D15"/>
    <w:rsid w:val="00FE5DDD"/>
    <w:rsid w:val="00FE5E5F"/>
    <w:rsid w:val="00FE5F56"/>
    <w:rsid w:val="00FE6015"/>
    <w:rsid w:val="00FE6296"/>
    <w:rsid w:val="00FE63A2"/>
    <w:rsid w:val="00FE63B2"/>
    <w:rsid w:val="00FE6571"/>
    <w:rsid w:val="00FE65AC"/>
    <w:rsid w:val="00FE65BA"/>
    <w:rsid w:val="00FE661A"/>
    <w:rsid w:val="00FE66F5"/>
    <w:rsid w:val="00FE6726"/>
    <w:rsid w:val="00FE679E"/>
    <w:rsid w:val="00FE6922"/>
    <w:rsid w:val="00FE6AB5"/>
    <w:rsid w:val="00FE6BF6"/>
    <w:rsid w:val="00FE6CB7"/>
    <w:rsid w:val="00FE6CF6"/>
    <w:rsid w:val="00FE6DB7"/>
    <w:rsid w:val="00FE6E27"/>
    <w:rsid w:val="00FE6E3F"/>
    <w:rsid w:val="00FE6F51"/>
    <w:rsid w:val="00FE6F86"/>
    <w:rsid w:val="00FE6FD1"/>
    <w:rsid w:val="00FE72E3"/>
    <w:rsid w:val="00FE73BC"/>
    <w:rsid w:val="00FE7479"/>
    <w:rsid w:val="00FE7546"/>
    <w:rsid w:val="00FE7656"/>
    <w:rsid w:val="00FE77BE"/>
    <w:rsid w:val="00FE7839"/>
    <w:rsid w:val="00FE7856"/>
    <w:rsid w:val="00FE785C"/>
    <w:rsid w:val="00FE78B6"/>
    <w:rsid w:val="00FE79A8"/>
    <w:rsid w:val="00FE79B6"/>
    <w:rsid w:val="00FE7C6B"/>
    <w:rsid w:val="00FE7CB3"/>
    <w:rsid w:val="00FE7D53"/>
    <w:rsid w:val="00FE7E42"/>
    <w:rsid w:val="00FE7EF2"/>
    <w:rsid w:val="00FE7F4E"/>
    <w:rsid w:val="00FF001B"/>
    <w:rsid w:val="00FF006B"/>
    <w:rsid w:val="00FF0158"/>
    <w:rsid w:val="00FF01E0"/>
    <w:rsid w:val="00FF0293"/>
    <w:rsid w:val="00FF02A8"/>
    <w:rsid w:val="00FF02E7"/>
    <w:rsid w:val="00FF0318"/>
    <w:rsid w:val="00FF0331"/>
    <w:rsid w:val="00FF0422"/>
    <w:rsid w:val="00FF05DF"/>
    <w:rsid w:val="00FF0651"/>
    <w:rsid w:val="00FF069A"/>
    <w:rsid w:val="00FF06C5"/>
    <w:rsid w:val="00FF09A0"/>
    <w:rsid w:val="00FF09DC"/>
    <w:rsid w:val="00FF09FA"/>
    <w:rsid w:val="00FF0AA6"/>
    <w:rsid w:val="00FF0BFD"/>
    <w:rsid w:val="00FF0C85"/>
    <w:rsid w:val="00FF0CDE"/>
    <w:rsid w:val="00FF0D06"/>
    <w:rsid w:val="00FF0DBE"/>
    <w:rsid w:val="00FF0E0C"/>
    <w:rsid w:val="00FF0E8A"/>
    <w:rsid w:val="00FF0F55"/>
    <w:rsid w:val="00FF0F58"/>
    <w:rsid w:val="00FF104F"/>
    <w:rsid w:val="00FF114F"/>
    <w:rsid w:val="00FF1193"/>
    <w:rsid w:val="00FF1255"/>
    <w:rsid w:val="00FF1321"/>
    <w:rsid w:val="00FF13F4"/>
    <w:rsid w:val="00FF1420"/>
    <w:rsid w:val="00FF148F"/>
    <w:rsid w:val="00FF1533"/>
    <w:rsid w:val="00FF1578"/>
    <w:rsid w:val="00FF15A1"/>
    <w:rsid w:val="00FF1710"/>
    <w:rsid w:val="00FF173A"/>
    <w:rsid w:val="00FF19DF"/>
    <w:rsid w:val="00FF1A31"/>
    <w:rsid w:val="00FF1C4E"/>
    <w:rsid w:val="00FF1D9A"/>
    <w:rsid w:val="00FF1E3A"/>
    <w:rsid w:val="00FF1EA6"/>
    <w:rsid w:val="00FF1EEA"/>
    <w:rsid w:val="00FF1EF7"/>
    <w:rsid w:val="00FF1F7A"/>
    <w:rsid w:val="00FF20FE"/>
    <w:rsid w:val="00FF222C"/>
    <w:rsid w:val="00FF227F"/>
    <w:rsid w:val="00FF22C2"/>
    <w:rsid w:val="00FF22C8"/>
    <w:rsid w:val="00FF23E4"/>
    <w:rsid w:val="00FF248F"/>
    <w:rsid w:val="00FF2576"/>
    <w:rsid w:val="00FF273B"/>
    <w:rsid w:val="00FF2757"/>
    <w:rsid w:val="00FF2C17"/>
    <w:rsid w:val="00FF2E12"/>
    <w:rsid w:val="00FF2E69"/>
    <w:rsid w:val="00FF2E72"/>
    <w:rsid w:val="00FF2E7B"/>
    <w:rsid w:val="00FF2EB7"/>
    <w:rsid w:val="00FF2F39"/>
    <w:rsid w:val="00FF2F6F"/>
    <w:rsid w:val="00FF2F71"/>
    <w:rsid w:val="00FF30AD"/>
    <w:rsid w:val="00FF30B0"/>
    <w:rsid w:val="00FF310E"/>
    <w:rsid w:val="00FF3119"/>
    <w:rsid w:val="00FF3184"/>
    <w:rsid w:val="00FF3205"/>
    <w:rsid w:val="00FF323B"/>
    <w:rsid w:val="00FF3261"/>
    <w:rsid w:val="00FF339B"/>
    <w:rsid w:val="00FF36B6"/>
    <w:rsid w:val="00FF3726"/>
    <w:rsid w:val="00FF37B3"/>
    <w:rsid w:val="00FF38D6"/>
    <w:rsid w:val="00FF3ABE"/>
    <w:rsid w:val="00FF3BED"/>
    <w:rsid w:val="00FF3CFD"/>
    <w:rsid w:val="00FF3D12"/>
    <w:rsid w:val="00FF3E20"/>
    <w:rsid w:val="00FF3EDE"/>
    <w:rsid w:val="00FF4006"/>
    <w:rsid w:val="00FF40B1"/>
    <w:rsid w:val="00FF4195"/>
    <w:rsid w:val="00FF4197"/>
    <w:rsid w:val="00FF4225"/>
    <w:rsid w:val="00FF4240"/>
    <w:rsid w:val="00FF441E"/>
    <w:rsid w:val="00FF4497"/>
    <w:rsid w:val="00FF4535"/>
    <w:rsid w:val="00FF4666"/>
    <w:rsid w:val="00FF47B6"/>
    <w:rsid w:val="00FF4A28"/>
    <w:rsid w:val="00FF4AE9"/>
    <w:rsid w:val="00FF4C4D"/>
    <w:rsid w:val="00FF4CD3"/>
    <w:rsid w:val="00FF4D5D"/>
    <w:rsid w:val="00FF4DDC"/>
    <w:rsid w:val="00FF4DFF"/>
    <w:rsid w:val="00FF4EF6"/>
    <w:rsid w:val="00FF4F34"/>
    <w:rsid w:val="00FF4FB7"/>
    <w:rsid w:val="00FF50D6"/>
    <w:rsid w:val="00FF50D9"/>
    <w:rsid w:val="00FF519C"/>
    <w:rsid w:val="00FF52B1"/>
    <w:rsid w:val="00FF531F"/>
    <w:rsid w:val="00FF5472"/>
    <w:rsid w:val="00FF54AF"/>
    <w:rsid w:val="00FF5543"/>
    <w:rsid w:val="00FF5544"/>
    <w:rsid w:val="00FF5573"/>
    <w:rsid w:val="00FF5699"/>
    <w:rsid w:val="00FF57F5"/>
    <w:rsid w:val="00FF57F6"/>
    <w:rsid w:val="00FF5807"/>
    <w:rsid w:val="00FF58A4"/>
    <w:rsid w:val="00FF5962"/>
    <w:rsid w:val="00FF5A19"/>
    <w:rsid w:val="00FF5BE8"/>
    <w:rsid w:val="00FF5D25"/>
    <w:rsid w:val="00FF5DB3"/>
    <w:rsid w:val="00FF6011"/>
    <w:rsid w:val="00FF604F"/>
    <w:rsid w:val="00FF6069"/>
    <w:rsid w:val="00FF60A1"/>
    <w:rsid w:val="00FF6100"/>
    <w:rsid w:val="00FF6277"/>
    <w:rsid w:val="00FF6390"/>
    <w:rsid w:val="00FF63FB"/>
    <w:rsid w:val="00FF6485"/>
    <w:rsid w:val="00FF6649"/>
    <w:rsid w:val="00FF68A1"/>
    <w:rsid w:val="00FF694F"/>
    <w:rsid w:val="00FF6A04"/>
    <w:rsid w:val="00FF6A49"/>
    <w:rsid w:val="00FF6A8B"/>
    <w:rsid w:val="00FF6B7F"/>
    <w:rsid w:val="00FF6B99"/>
    <w:rsid w:val="00FF6CD4"/>
    <w:rsid w:val="00FF6D29"/>
    <w:rsid w:val="00FF6D43"/>
    <w:rsid w:val="00FF6FDE"/>
    <w:rsid w:val="00FF7008"/>
    <w:rsid w:val="00FF71F6"/>
    <w:rsid w:val="00FF720B"/>
    <w:rsid w:val="00FF730E"/>
    <w:rsid w:val="00FF742C"/>
    <w:rsid w:val="00FF747C"/>
    <w:rsid w:val="00FF7557"/>
    <w:rsid w:val="00FF7563"/>
    <w:rsid w:val="00FF7745"/>
    <w:rsid w:val="00FF779A"/>
    <w:rsid w:val="00FF799F"/>
    <w:rsid w:val="00FF79CB"/>
    <w:rsid w:val="00FF7A89"/>
    <w:rsid w:val="00FF7A94"/>
    <w:rsid w:val="00FF7B3F"/>
    <w:rsid w:val="00FF7CE2"/>
    <w:rsid w:val="00FF7CE9"/>
    <w:rsid w:val="00FF7D44"/>
    <w:rsid w:val="00FF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f0f9,#e5ebf7,#cff,#d3def1,#90abdc,#a7bce3,#c5d3ed,#d9e2f3"/>
    </o:shapedefaults>
    <o:shapelayout v:ext="edit">
      <o:idmap v:ext="edit" data="1"/>
    </o:shapelayout>
  </w:shapeDefaults>
  <w:decimalSymbol w:val="."/>
  <w:listSeparator w:val=","/>
  <w14:docId w14:val="424E5A84"/>
  <w15:chartTrackingRefBased/>
  <w15:docId w15:val="{4CD12C30-FC19-4534-92D6-6AE635F3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Batang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F67"/>
    <w:pPr>
      <w:spacing w:after="160" w:line="259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864DA"/>
    <w:rPr>
      <w:rFonts w:ascii="Calibri Light" w:eastAsia="Times New Roman" w:hAnsi="Calibri Light" w:cs="Mangal"/>
      <w:color w:val="2F5496"/>
      <w:sz w:val="32"/>
      <w:szCs w:val="29"/>
      <w:lang w:val="en-GB" w:bidi="hi-IN"/>
    </w:rPr>
  </w:style>
  <w:style w:type="character" w:customStyle="1" w:styleId="Heading2Char">
    <w:name w:val="Heading 2 Char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link w:val="Heading3"/>
    <w:uiPriority w:val="9"/>
    <w:semiHidden/>
    <w:rsid w:val="00E864DA"/>
    <w:rPr>
      <w:rFonts w:ascii="Calibri Light" w:eastAsia="Times New Roman" w:hAnsi="Calibri Light" w:cs="Mangal"/>
      <w:color w:val="1F3763"/>
      <w:sz w:val="24"/>
      <w:szCs w:val="21"/>
      <w:lang w:val="en-GB" w:bidi="hi-IN"/>
    </w:rPr>
  </w:style>
  <w:style w:type="character" w:customStyle="1" w:styleId="Heading4Char">
    <w:name w:val="Heading 4 Char"/>
    <w:link w:val="Heading4"/>
    <w:uiPriority w:val="9"/>
    <w:semiHidden/>
    <w:rsid w:val="00E864DA"/>
    <w:rPr>
      <w:rFonts w:ascii="Calibri Light" w:eastAsia="Times New Roman" w:hAnsi="Calibri Light" w:cs="Mangal"/>
      <w:i/>
      <w:iCs/>
      <w:color w:val="2F5496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625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rPr>
      <w:rFonts w:eastAsia="Calibri"/>
      <w:sz w:val="22"/>
      <w:szCs w:val="22"/>
      <w:lang w:eastAsia="en-US" w:bidi="ar-SA"/>
    </w:rPr>
  </w:style>
  <w:style w:type="character" w:styleId="FollowedHyperlink">
    <w:name w:val="FollowedHyperlink"/>
    <w:uiPriority w:val="99"/>
    <w:semiHidden/>
    <w:unhideWhenUsed/>
    <w:rsid w:val="00662599"/>
    <w:rPr>
      <w:color w:val="954F72"/>
      <w:u w:val="single"/>
    </w:rPr>
  </w:style>
  <w:style w:type="character" w:styleId="Strong">
    <w:name w:val="Strong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SpacingChar">
    <w:name w:val="No Spacing Char"/>
    <w:link w:val="NoSpacing"/>
    <w:uiPriority w:val="1"/>
    <w:rsid w:val="00840350"/>
    <w:rPr>
      <w:rFonts w:eastAsia="Calibri"/>
      <w:lang w:val="en-IN"/>
    </w:rPr>
  </w:style>
  <w:style w:type="character" w:styleId="CommentReference">
    <w:name w:val="annotation reference"/>
    <w:uiPriority w:val="99"/>
    <w:semiHidden/>
    <w:unhideWhenUsed/>
    <w:rsid w:val="00605EFF"/>
    <w:rPr>
      <w:sz w:val="16"/>
      <w:szCs w:val="16"/>
    </w:rPr>
  </w:style>
  <w:style w:type="table" w:customStyle="1" w:styleId="NormalGrid">
    <w:name w:val="Normal Grid"/>
    <w:basedOn w:val="TableNormal"/>
    <w:uiPriority w:val="39"/>
    <w:rsid w:val="000D5332"/>
    <w:rPr>
      <w:rFonts w:ascii="Georgia" w:eastAsiaTheme="minorHAnsi" w:hAnsiTheme="minorHAnsi" w:cstheme="minorBidi"/>
      <w:sz w:val="22"/>
      <w:szCs w:val="22"/>
      <w:lang w:val="hi-IN" w:eastAsia="en-US" w:bidi="ar-SA"/>
    </w:rPr>
    <w:tblPr>
      <w:tblCellMar>
        <w:top w:w="80" w:type="dxa"/>
        <w:left w:w="160" w:type="dxa"/>
        <w:bottom w:w="80" w:type="dxa"/>
        <w:right w:w="160" w:type="dxa"/>
      </w:tblCellMar>
    </w:tblPr>
  </w:style>
  <w:style w:type="table" w:styleId="GridTable4-Accent2">
    <w:name w:val="Grid Table 4 Accent 2"/>
    <w:basedOn w:val="TableNormal"/>
    <w:uiPriority w:val="49"/>
    <w:rsid w:val="00AD139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customStyle="1" w:styleId="citation-150">
    <w:name w:val="citation-150"/>
    <w:basedOn w:val="DefaultParagraphFont"/>
    <w:rsid w:val="00403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150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11728741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1895850425">
              <w:marLeft w:val="18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39959373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497621645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49958378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35576969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277957419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149922564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52009594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553732735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5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0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19078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3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95504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7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4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28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02717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095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74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42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8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72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86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41663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5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0105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2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56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59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85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0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1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97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821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39219636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750275944">
              <w:marLeft w:val="18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1877336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36662593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0271337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0381652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29132867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54830328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123962987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249582990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68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77459186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202467111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43631872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8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202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6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573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0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63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30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2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2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7379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2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0" w:color="D2D2D2"/>
            <w:right w:val="none" w:sz="0" w:space="0" w:color="auto"/>
          </w:divBdr>
          <w:divsChild>
            <w:div w:id="14131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24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855149">
                      <w:marLeft w:val="0"/>
                      <w:marRight w:val="0"/>
                      <w:marTop w:val="9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474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62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22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2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5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30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049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7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007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120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279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325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885871">
                                                  <w:marLeft w:val="-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372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7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4346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53786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4811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75190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6839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93904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7501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63881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9357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90410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5728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797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637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0008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1003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94463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574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672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0162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93574467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043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983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9037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7648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81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447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894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75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97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142441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85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595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2176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309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6137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4727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31395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415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16223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212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0967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540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26846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41205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2077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6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77963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3630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623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555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1935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3709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670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5414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38062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406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42649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251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0173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59027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3256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91377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97716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65457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7242910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272074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06446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2913959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086038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549304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00495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71270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6839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3392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9205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1718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14928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79693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2121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7832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02159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6476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302728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0671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78451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7819430">
                                                                                                              <w:marLeft w:val="90"/>
                                                                                                              <w:marRight w:val="90"/>
                                                                                                              <w:marTop w:val="90"/>
                                                                                                              <w:marBottom w:val="9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7833840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4" w:space="0" w:color="D2D2D2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569111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51735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90708394">
                                                                                                              <w:marLeft w:val="90"/>
                                                                                                              <w:marRight w:val="90"/>
                                                                                                              <w:marTop w:val="90"/>
                                                                                                              <w:marBottom w:val="9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2912060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6932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111515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9332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3235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2620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0413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8566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2637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88348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80942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2620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2321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52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8055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70773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8723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8577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94360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9664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60230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43594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5824101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5107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9543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55696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223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81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746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600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0709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1289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2337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00735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9532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9506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1699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4581839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3380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3323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3976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028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694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682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6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7605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7113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84570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72940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9825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95005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0040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131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2288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01339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81096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420524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1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686123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62701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24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9641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42591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22996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138774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1971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374573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42143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41957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454480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245094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40533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7173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3852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12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902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1259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80233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88934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9153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919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082084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125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067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0779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1900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6299791">
                                                                                          <w:marLeft w:val="6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02115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17348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617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229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721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6355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3131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920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4090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41469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042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81635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3543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1300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3598767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37772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57253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999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606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60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7934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8271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7324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95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73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7750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28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04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76730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6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9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2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1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3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6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3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1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0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3233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068339">
          <w:marLeft w:val="0"/>
          <w:marRight w:val="0"/>
          <w:marTop w:val="0"/>
          <w:marBottom w:val="0"/>
          <w:divBdr>
            <w:top w:val="single" w:sz="24" w:space="0" w:color="008000"/>
            <w:left w:val="single" w:sz="24" w:space="0" w:color="008000"/>
            <w:bottom w:val="single" w:sz="24" w:space="0" w:color="008000"/>
            <w:right w:val="single" w:sz="24" w:space="0" w:color="008000"/>
          </w:divBdr>
          <w:divsChild>
            <w:div w:id="585576776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7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23766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7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8339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9148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85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01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0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2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8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6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3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215518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single" w:sz="24" w:space="0" w:color="008000"/>
            <w:right w:val="none" w:sz="0" w:space="0" w:color="auto"/>
          </w:divBdr>
          <w:divsChild>
            <w:div w:id="1113206134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6359">
          <w:marLeft w:val="0"/>
          <w:marRight w:val="0"/>
          <w:marTop w:val="0"/>
          <w:marBottom w:val="0"/>
          <w:divBdr>
            <w:top w:val="dashed" w:sz="24" w:space="0" w:color="FF0000"/>
            <w:left w:val="dashed" w:sz="24" w:space="0" w:color="FF0000"/>
            <w:bottom w:val="dashed" w:sz="24" w:space="0" w:color="FF0000"/>
            <w:right w:val="dashed" w:sz="24" w:space="0" w:color="FF0000"/>
          </w:divBdr>
          <w:divsChild>
            <w:div w:id="1752894147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7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599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1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76874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3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2122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985478572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64744280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2129813246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13758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3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706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3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4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6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5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8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9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1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1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926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5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0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93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5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09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53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41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6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0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73390">
          <w:marLeft w:val="0"/>
          <w:marRight w:val="0"/>
          <w:marTop w:val="0"/>
          <w:marBottom w:val="0"/>
          <w:divBdr>
            <w:top w:val="single" w:sz="24" w:space="0" w:color="auto"/>
            <w:left w:val="single" w:sz="24" w:space="8" w:color="auto"/>
            <w:bottom w:val="single" w:sz="24" w:space="0" w:color="auto"/>
            <w:right w:val="single" w:sz="24" w:space="8" w:color="auto"/>
          </w:divBdr>
        </w:div>
      </w:divsChild>
    </w:div>
    <w:div w:id="19598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2944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single" w:sz="24" w:space="0" w:color="008000"/>
            <w:right w:val="none" w:sz="0" w:space="0" w:color="auto"/>
          </w:divBdr>
          <w:divsChild>
            <w:div w:id="1970672558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96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49009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5045">
          <w:marLeft w:val="0"/>
          <w:marRight w:val="0"/>
          <w:marTop w:val="0"/>
          <w:marBottom w:val="0"/>
          <w:divBdr>
            <w:top w:val="dashed" w:sz="24" w:space="0" w:color="FF0000"/>
            <w:left w:val="dashed" w:sz="24" w:space="0" w:color="FF0000"/>
            <w:bottom w:val="dashed" w:sz="24" w:space="0" w:color="FF0000"/>
            <w:right w:val="dashed" w:sz="24" w:space="0" w:color="FF0000"/>
          </w:divBdr>
          <w:divsChild>
            <w:div w:id="1029183310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1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7755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0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93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510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5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8404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586110068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49417527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069769416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hyperlink" Target="https://www.instagram.com/rwa_current_dost?igsh=dm8xYXlxbm9pNHEw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2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hyperlink" Target="https://www.instagram.com/rwa_current_dost?igsh=dm8xYXlxbm9pNHEw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hyperlink" Target="https://t.me/rwacurrentaffair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hyperlink" Target="https://t.me/rwacurrentaffairs" TargetMode="External"/><Relationship Id="rId35" Type="http://schemas.openxmlformats.org/officeDocument/2006/relationships/theme" Target="theme/theme1.xml"/><Relationship Id="rId8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4.jpeg"/><Relationship Id="rId1" Type="http://schemas.openxmlformats.org/officeDocument/2006/relationships/image" Target="media/image2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LASS%20NEW%202023\Aadarsh%20sir\current%20affairs\JUNE\24%20JUNE%202025%20Current%20Affairs%20%20Aadarsh%20si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D62783-6846-47C1-B119-BB33666EA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 JUNE 2025 Current Affairs  Aadarsh sir</Template>
  <TotalTime>346</TotalTime>
  <Pages>123</Pages>
  <Words>5347</Words>
  <Characters>30484</Characters>
  <Application>Microsoft Office Word</Application>
  <DocSecurity>0</DocSecurity>
  <Lines>254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</cp:revision>
  <cp:lastPrinted>2026-05-12T21:40:00Z</cp:lastPrinted>
  <dcterms:created xsi:type="dcterms:W3CDTF">2026-05-12T15:42:00Z</dcterms:created>
  <dcterms:modified xsi:type="dcterms:W3CDTF">2026-05-12T21:41:00Z</dcterms:modified>
</cp:coreProperties>
</file>