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4634D" w14:textId="4D44F46A" w:rsidR="006D3BE9" w:rsidRDefault="009C1752" w:rsidP="000C25F4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721728" behindDoc="0" locked="0" layoutInCell="1" allowOverlap="1" wp14:anchorId="0B33678F" wp14:editId="6ECD04A6">
            <wp:simplePos x="0" y="0"/>
            <wp:positionH relativeFrom="page">
              <wp:align>right</wp:align>
            </wp:positionH>
            <wp:positionV relativeFrom="paragraph">
              <wp:posOffset>-809953</wp:posOffset>
            </wp:positionV>
            <wp:extent cx="12748260" cy="7695258"/>
            <wp:effectExtent l="0" t="0" r="0" b="1270"/>
            <wp:wrapNone/>
            <wp:docPr id="326483606" name="Picture 326483606" descr="C:\Users\hp\Downloads\x0y2xn0cz-Y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hp\Downloads\x0y2xn0cz-Yh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8260" cy="7695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0E250E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</w:t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0" w:name="_Hlk216982945"/>
      <w:bookmarkStart w:id="1" w:name="_Hlk217281551"/>
      <w:bookmarkStart w:id="2" w:name="_Hlk215194085"/>
    </w:p>
    <w:p w14:paraId="3AFA0542" w14:textId="443908CB" w:rsidR="004038F3" w:rsidRDefault="004038F3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160"/>
          <w:szCs w:val="160"/>
        </w:rPr>
      </w:pPr>
      <w:r>
        <w:rPr>
          <w:rFonts w:ascii="Kokila" w:hAnsi="Kokila" w:cs="Kokila"/>
          <w:b/>
          <w:bCs/>
          <w:color w:val="FFFFFF" w:themeColor="background1"/>
          <w:sz w:val="160"/>
          <w:szCs w:val="160"/>
        </w:rPr>
        <w:br w:type="page"/>
      </w:r>
    </w:p>
    <w:p w14:paraId="6F440A69" w14:textId="77777777" w:rsidR="009C1752" w:rsidRDefault="009C1752" w:rsidP="009D194C">
      <w:pPr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</w:p>
    <w:p w14:paraId="3246BF76" w14:textId="40CF6435" w:rsidR="009D194C" w:rsidRPr="009C1752" w:rsidRDefault="009D194C" w:rsidP="009D194C">
      <w:pPr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lang w:bidi="hi-IN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 xml:space="preserve">Daily Current Affairs  </w:t>
      </w:r>
    </w:p>
    <w:p w14:paraId="5F2BDC45" w14:textId="77777777" w:rsidR="009D194C" w:rsidRPr="009C1752" w:rsidRDefault="009D194C" w:rsidP="009D194C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>+</w:t>
      </w:r>
    </w:p>
    <w:p w14:paraId="30AE2B11" w14:textId="77777777" w:rsidR="009D194C" w:rsidRPr="009C1752" w:rsidRDefault="009D194C" w:rsidP="009D194C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</w:rPr>
        <w:t xml:space="preserve">Important Static Facts       </w:t>
      </w:r>
    </w:p>
    <w:p w14:paraId="64739BB1" w14:textId="6DAA356C" w:rsidR="004F64CD" w:rsidRPr="009C1752" w:rsidRDefault="005D5DA4" w:rsidP="0076542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</w:pP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0</w:t>
      </w:r>
      <w:r w:rsidR="009C1752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2</w:t>
      </w:r>
      <w:r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MAY</w:t>
      </w:r>
      <w:r w:rsidR="009D194C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9D194C" w:rsidRPr="009C1752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  <w:t xml:space="preserve">2026 </w:t>
      </w:r>
      <w:bookmarkStart w:id="3" w:name="_Hlk146473777"/>
      <w:bookmarkStart w:id="4" w:name="_Hlk206385112"/>
      <w:bookmarkStart w:id="5" w:name="_Hlk206529779"/>
    </w:p>
    <w:p w14:paraId="1CF4B45E" w14:textId="0ABF8F9C" w:rsidR="009D194C" w:rsidRPr="000105D5" w:rsidRDefault="009D194C" w:rsidP="000105D5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44"/>
          <w:szCs w:val="144"/>
          <w:highlight w:val="darkRed"/>
        </w:rPr>
      </w:pPr>
      <w:r w:rsidRPr="000105D5">
        <w:rPr>
          <w:rFonts w:ascii="Kokila" w:hAnsi="Kokila" w:cs="Kokila"/>
          <w:b/>
          <w:bCs/>
          <w:color w:val="FFFFFF" w:themeColor="background1"/>
          <w:sz w:val="144"/>
          <w:szCs w:val="144"/>
          <w:highlight w:val="darkRed"/>
        </w:rPr>
        <w:br w:type="page"/>
      </w:r>
    </w:p>
    <w:bookmarkEnd w:id="0"/>
    <w:bookmarkEnd w:id="1"/>
    <w:bookmarkEnd w:id="2"/>
    <w:bookmarkEnd w:id="3"/>
    <w:bookmarkEnd w:id="4"/>
    <w:bookmarkEnd w:id="5"/>
    <w:p w14:paraId="40EB85FC" w14:textId="77777777" w:rsidR="005E795C" w:rsidRPr="00CF2579" w:rsidRDefault="005E795C" w:rsidP="005E795C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495C9793" w14:textId="77777777" w:rsidR="005072B5" w:rsidRPr="00DC3D73" w:rsidRDefault="00862757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</w:t>
      </w:r>
      <w:r w:rsidRPr="0063542D">
        <w:rPr>
          <w:rFonts w:hint="cs"/>
          <w:cs/>
          <w:lang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भारत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संविधान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का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भाग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1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किससे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74401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संबंधित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5072B5"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?</w:t>
      </w:r>
      <w:r w:rsidR="005072B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5072B5" w:rsidRPr="00DC3D7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Part I of the Constitution of India deals with:</w:t>
      </w:r>
    </w:p>
    <w:p w14:paraId="002FBD25" w14:textId="77777777" w:rsidR="005072B5" w:rsidRPr="009F51FF" w:rsidRDefault="005072B5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>a.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मूल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अधिकार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DC3D7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Fundamental Rights</w:t>
      </w:r>
    </w:p>
    <w:p w14:paraId="4277E6A5" w14:textId="77777777" w:rsidR="005072B5" w:rsidRPr="009F51FF" w:rsidRDefault="005072B5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b.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नागरिकता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DC3D7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Citizenship</w:t>
      </w:r>
    </w:p>
    <w:p w14:paraId="0CD8163F" w14:textId="77777777" w:rsidR="005072B5" w:rsidRPr="009F51FF" w:rsidRDefault="005072B5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c.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संघ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एवं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उसके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राज्य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क्षेत्र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DC3D7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The Union and its Territory</w:t>
      </w:r>
    </w:p>
    <w:p w14:paraId="58DA29A1" w14:textId="77777777" w:rsidR="005072B5" w:rsidRDefault="005072B5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d.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मूल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कर्तव्य</w:t>
      </w:r>
      <w:r w:rsidRPr="009F51F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Pr="009F51F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Pr="00DC3D7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Fundamental Duties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</w:p>
    <w:p w14:paraId="288E4C4E" w14:textId="7E2AC1E0" w:rsidR="00B77DB8" w:rsidRDefault="00B77DB8" w:rsidP="005072B5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</w:rPr>
      </w:pPr>
    </w:p>
    <w:p w14:paraId="2CB7B2EA" w14:textId="1E579200" w:rsidR="00B77DB8" w:rsidRDefault="00B77DB8" w:rsidP="0037429F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C000"/>
          <w:sz w:val="82"/>
          <w:szCs w:val="82"/>
        </w:rPr>
      </w:pPr>
    </w:p>
    <w:p w14:paraId="2088DF6C" w14:textId="3DEFE868" w:rsidR="00B77DB8" w:rsidRDefault="00B77DB8" w:rsidP="0037429F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C000"/>
          <w:sz w:val="82"/>
          <w:szCs w:val="82"/>
        </w:rPr>
      </w:pPr>
    </w:p>
    <w:p w14:paraId="37B3C422" w14:textId="77777777" w:rsidR="00B77DB8" w:rsidRDefault="00B77DB8" w:rsidP="0037429F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C000"/>
          <w:sz w:val="82"/>
          <w:szCs w:val="82"/>
        </w:rPr>
      </w:pPr>
    </w:p>
    <w:p w14:paraId="2D2386B9" w14:textId="77777777" w:rsidR="00B77DB8" w:rsidRDefault="00B77DB8" w:rsidP="0037429F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bidi="hi-IN"/>
        </w:rPr>
      </w:pPr>
    </w:p>
    <w:p w14:paraId="22DDA1A1" w14:textId="77777777" w:rsidR="00B77DB8" w:rsidRDefault="00B77DB8" w:rsidP="0037429F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bidi="hi-IN"/>
        </w:rPr>
      </w:pPr>
    </w:p>
    <w:p w14:paraId="4B102F74" w14:textId="2608260A" w:rsidR="00B77DB8" w:rsidRPr="00E3146B" w:rsidRDefault="00B77DB8" w:rsidP="0037429F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80"/>
          <w:szCs w:val="180"/>
          <w:lang w:val="en-IN" w:bidi="hi-IN"/>
        </w:rPr>
      </w:pPr>
      <w:r w:rsidRPr="00E3146B"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bidi="hi-IN"/>
        </w:rPr>
        <w:t xml:space="preserve"> </w:t>
      </w:r>
      <w:r w:rsidR="005072B5"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bidi="hi-IN"/>
        </w:rPr>
        <w:t>01 MAY</w:t>
      </w:r>
      <w:r w:rsidRPr="00B77DB8"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bidi="hi-IN"/>
        </w:rPr>
        <w:t xml:space="preserve"> </w:t>
      </w:r>
      <w:r w:rsidRPr="00B77DB8"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</w:rPr>
        <w:t xml:space="preserve">2026 </w:t>
      </w:r>
      <w:r w:rsidRPr="00B77DB8">
        <w:rPr>
          <w:rFonts w:ascii="Kokila" w:hAnsi="Kokila" w:cs="Kokila"/>
          <w:b/>
          <w:bCs/>
          <w:color w:val="FFFFFF" w:themeColor="background1"/>
          <w:sz w:val="180"/>
          <w:szCs w:val="180"/>
          <w:highlight w:val="darkRed"/>
          <w:lang w:val="en-IN" w:bidi="hi-IN"/>
        </w:rPr>
        <w:t>Revision</w:t>
      </w:r>
    </w:p>
    <w:p w14:paraId="46F95B91" w14:textId="77777777" w:rsidR="00B77DB8" w:rsidRDefault="00B77DB8" w:rsidP="0037429F">
      <w:pPr>
        <w:spacing w:after="0" w:line="240" w:lineRule="auto"/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</w:pPr>
    </w:p>
    <w:p w14:paraId="673AAF20" w14:textId="77777777" w:rsidR="00B77DB8" w:rsidRDefault="00B77DB8" w:rsidP="0037429F">
      <w:pPr>
        <w:spacing w:after="0" w:line="240" w:lineRule="auto"/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</w:pPr>
      <w:r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br w:type="page"/>
      </w:r>
    </w:p>
    <w:p w14:paraId="225ACD2B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सन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फार्मा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देश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ऑर्गनॉन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कंपनी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को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$11.75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बिलियन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खरीदने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घोषणा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834403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Sun Pharma announced its intention to acquire a company named Organon for $11.75 billion. In which country is this company based?</w:t>
      </w:r>
    </w:p>
    <w:p w14:paraId="107DBE9E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फ्रांस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France</w:t>
      </w:r>
    </w:p>
    <w:p w14:paraId="43067EA0" w14:textId="77777777" w:rsidR="005072B5" w:rsidRPr="008A710C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जापान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Japan</w:t>
      </w:r>
    </w:p>
    <w:p w14:paraId="6B34A80C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अमेरिका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United States of America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</w:t>
      </w:r>
    </w:p>
    <w:p w14:paraId="5E1FD216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जर्मनी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Germany</w:t>
      </w:r>
    </w:p>
    <w:p w14:paraId="05CB8E68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</w:p>
    <w:p w14:paraId="6D22DB49" w14:textId="77777777" w:rsidR="005072B5" w:rsidRPr="007371FC" w:rsidRDefault="005072B5" w:rsidP="005072B5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  <w:t xml:space="preserve">Q. 2: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दिवंगत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भरत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कपूर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थे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was Bharat Kapoor, who passed away recently?</w:t>
      </w:r>
    </w:p>
    <w:p w14:paraId="6D435F80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लेखक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Author</w:t>
      </w:r>
    </w:p>
    <w:p w14:paraId="4CB3A590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अभिनेता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Actor</w:t>
      </w:r>
    </w:p>
    <w:p w14:paraId="22E36D17" w14:textId="77777777" w:rsidR="005072B5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खिलाड़ी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Sportsperson</w:t>
      </w:r>
    </w:p>
    <w:p w14:paraId="09DCD4CA" w14:textId="77777777" w:rsidR="005072B5" w:rsidRPr="009409AD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9409A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9409A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गायक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Singer</w:t>
      </w:r>
    </w:p>
    <w:p w14:paraId="77DBFD28" w14:textId="77777777" w:rsidR="005072B5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D8BD513" w14:textId="77777777" w:rsidR="005072B5" w:rsidRPr="008A710C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87A2953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नौसेना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लघु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दूरी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जहाज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रोधी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मिसाइल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>(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 xml:space="preserve">NASM-SR)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सैल्वो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लॉन्च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launched the first salvo of the Indian Navy's Short-Range Anti-Ship Missile (NASM-SR)?</w:t>
      </w:r>
    </w:p>
    <w:p w14:paraId="51900C73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डायनेमिक्स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Bharat Dynamics Limited</w:t>
      </w:r>
    </w:p>
    <w:p w14:paraId="1E3A7391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रक्षा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एवं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संगठन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</w:p>
    <w:p w14:paraId="437048B5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Defence Research and Development Organisation</w:t>
      </w:r>
    </w:p>
    <w:p w14:paraId="45A22916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इलेक्ट्रॉनिक्स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Bharat Electronics Limited</w:t>
      </w:r>
    </w:p>
    <w:p w14:paraId="790F08F4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हिंदुस्तान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एयरोनॉटिक्स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Hindustan Aeronautics Limited</w:t>
      </w:r>
    </w:p>
    <w:p w14:paraId="50D78248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6ADF7EB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10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वें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शिखर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सम्मेलन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028C8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Pr="003028C8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रहा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is the 10th National Summit currently being organized?</w:t>
      </w:r>
    </w:p>
    <w:p w14:paraId="0B0CE491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Bhopal</w:t>
      </w:r>
    </w:p>
    <w:p w14:paraId="08A93B43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लखनऊ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Lucknow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</w:t>
      </w:r>
    </w:p>
    <w:p w14:paraId="5F532FBC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Jaipur</w:t>
      </w:r>
    </w:p>
    <w:p w14:paraId="155B3A8F" w14:textId="77777777" w:rsidR="005072B5" w:rsidRPr="005901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5901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5901D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चंडीगढ़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Chandigarh</w:t>
      </w:r>
    </w:p>
    <w:p w14:paraId="67E22BB5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AB39B96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</w:p>
    <w:p w14:paraId="0764CBB9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0E81FD8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41A7EAE" w14:textId="77777777" w:rsidR="005072B5" w:rsidRPr="001806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एपीडा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बासमती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जैविक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प्रशिक्षण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90C7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स्थापना</w:t>
      </w:r>
      <w:r w:rsidRPr="00890C7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करेगा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will APEDA recently establish a Basmati and Organic Training Centre?</w:t>
      </w:r>
    </w:p>
    <w:p w14:paraId="277AB18E" w14:textId="77777777" w:rsidR="005072B5" w:rsidRPr="001806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1806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806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</w:t>
      </w:r>
      <w:r w:rsidRPr="001806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806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 Pradesh</w:t>
      </w:r>
    </w:p>
    <w:p w14:paraId="28FA4DFC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1806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806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बिहार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Bihar</w:t>
      </w:r>
    </w:p>
    <w:p w14:paraId="258E7545" w14:textId="77777777" w:rsidR="005072B5" w:rsidRPr="001806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1806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806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पंजाब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Punjab</w:t>
      </w:r>
    </w:p>
    <w:p w14:paraId="65359ECC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1806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806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हरियाणा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Haryana</w:t>
      </w:r>
    </w:p>
    <w:p w14:paraId="5519E3EE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D4A09E9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C6B116C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2885E03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48B63A5" w14:textId="77777777" w:rsidR="005072B5" w:rsidRPr="00BB3CAB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द्वारा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निर्मित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निजी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निर्मित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कक्षा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रॉकेट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‘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विक्रम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-1’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उड़ान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हार्डवेयर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को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हरी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झंडी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दिखाई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गई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flagged off the flight hardware for 'Vikram-1'—India's first privately built orbital rocket?</w:t>
      </w:r>
    </w:p>
    <w:p w14:paraId="627A8083" w14:textId="77777777" w:rsidR="005072B5" w:rsidRPr="00BB3CAB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ध्रुव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स्पेस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Dhruva Space</w:t>
      </w:r>
    </w:p>
    <w:p w14:paraId="10A11E0D" w14:textId="77777777" w:rsidR="005072B5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स्काईरूट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एयरोस्पेस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Skyroot Aerospace</w:t>
      </w:r>
    </w:p>
    <w:p w14:paraId="100A80E3" w14:textId="77777777" w:rsidR="005072B5" w:rsidRPr="00BB3CAB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बेलाट्रिक्स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एयरोस्पेस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Bellatrix Aerospace</w:t>
      </w:r>
    </w:p>
    <w:p w14:paraId="7DFF45B9" w14:textId="77777777" w:rsidR="005072B5" w:rsidRPr="00BB3CAB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अग्निकुल</w:t>
      </w:r>
      <w:r w:rsidRPr="00BB3CA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BB3CAB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कॉसमॉस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Agnikul Cosmos</w:t>
      </w:r>
    </w:p>
    <w:p w14:paraId="4522D26D" w14:textId="77777777" w:rsidR="005072B5" w:rsidRPr="008A710C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3EF8220" w14:textId="77777777" w:rsidR="005072B5" w:rsidRPr="00B52E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बीच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गेम्स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कुल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कितने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पदक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जीते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How many total medals did India recently win at the 2026 Asian Beach Games?</w:t>
      </w:r>
    </w:p>
    <w:p w14:paraId="7660005B" w14:textId="77777777" w:rsidR="005072B5" w:rsidRPr="00B52E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10</w:t>
      </w:r>
    </w:p>
    <w:p w14:paraId="5BFA9120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</w:p>
    <w:p w14:paraId="369E7262" w14:textId="77777777" w:rsidR="005072B5" w:rsidRPr="00B52E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6</w:t>
      </w:r>
    </w:p>
    <w:p w14:paraId="7796F9CE" w14:textId="77777777" w:rsidR="005072B5" w:rsidRPr="00B52EDB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52EDB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8</w:t>
      </w:r>
    </w:p>
    <w:p w14:paraId="75FA5CBA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0C44661" w14:textId="77777777" w:rsidR="005072B5" w:rsidRPr="002270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मुरली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श्रीशंकर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सिम्बाइन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क्लासिक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एथलेटिक्स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मीट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पुरुषों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लंबी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कूद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पदक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जीता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medal did Murali Sreeshankar recently win in the Men's Long Jump event at the 2026 Simbine Classic athletics meet?</w:t>
      </w:r>
    </w:p>
    <w:p w14:paraId="24CCC5FD" w14:textId="77777777" w:rsidR="005072B5" w:rsidRPr="002270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कांस्य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Bronze Medal</w:t>
      </w:r>
    </w:p>
    <w:p w14:paraId="5ED45113" w14:textId="77777777" w:rsidR="005072B5" w:rsidRPr="002270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स्वर्ण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Gold Medal</w:t>
      </w:r>
    </w:p>
    <w:p w14:paraId="123741C3" w14:textId="77777777" w:rsidR="005072B5" w:rsidRPr="0022705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रजत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Silver Medal</w:t>
      </w:r>
    </w:p>
    <w:p w14:paraId="6CE292FB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कोई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पदक</w:t>
      </w:r>
      <w:r w:rsidRPr="0022705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2705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No Medal</w:t>
      </w:r>
    </w:p>
    <w:p w14:paraId="4B2D896A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CFD8672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51B7C36" w14:textId="77777777" w:rsidR="005072B5" w:rsidRPr="007371FC" w:rsidRDefault="005072B5" w:rsidP="005072B5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8A710C">
        <w:rPr>
          <w:rFonts w:hint="cs"/>
          <w:color w:val="FFFFFF" w:themeColor="background1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बहुपक्षीय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सैन्य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अभ्यास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प्रगति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उद्घाटन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सत्र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आयोजित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जाएगा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will the inaugural session of the multilateral military exercise 'Pragati' be held recently?</w:t>
      </w:r>
    </w:p>
    <w:p w14:paraId="5A78F151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Nagaland</w:t>
      </w:r>
    </w:p>
    <w:p w14:paraId="6CCE9820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Manipur</w:t>
      </w:r>
    </w:p>
    <w:p w14:paraId="4CAEEC73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मेघालय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Meghalaya</w:t>
      </w:r>
    </w:p>
    <w:p w14:paraId="6DB1D61C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</w:t>
      </w:r>
    </w:p>
    <w:p w14:paraId="5A6FE44F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1969985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98C4F98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6D6509C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आयुष्मान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कब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मनाया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Ayushman Bharat Diwas 2026 observed recently?</w:t>
      </w:r>
    </w:p>
    <w:p w14:paraId="16DF5B13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30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April 30</w:t>
      </w:r>
    </w:p>
    <w:p w14:paraId="11B598AF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</w:t>
      </w:r>
    </w:p>
    <w:p w14:paraId="7EAF2E90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28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April 28</w:t>
      </w:r>
    </w:p>
    <w:p w14:paraId="219A44F9" w14:textId="77777777" w:rsidR="005072B5" w:rsidRPr="00A43FBD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43FB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29 </w:t>
      </w:r>
      <w:r w:rsidRPr="00A43FB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April 29</w:t>
      </w:r>
    </w:p>
    <w:p w14:paraId="3654C545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D20C679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D6B0B11" w14:textId="77777777" w:rsidR="005072B5" w:rsidRPr="007371FC" w:rsidRDefault="005072B5" w:rsidP="005072B5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मिशन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सक्षम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लॉन्च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launched 'Mission Saksham'?</w:t>
      </w:r>
    </w:p>
    <w:p w14:paraId="2E944F70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स्टेट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State Bank of India</w:t>
      </w:r>
    </w:p>
    <w:p w14:paraId="0AB84160" w14:textId="77777777" w:rsidR="005072B5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रिज़र्व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बैंक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Reserve Bank of India</w:t>
      </w:r>
    </w:p>
    <w:p w14:paraId="59B0B081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6A701A47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Finance</w:t>
      </w:r>
    </w:p>
    <w:p w14:paraId="69AD18B1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</w:rPr>
        <w:br w:type="page"/>
      </w:r>
    </w:p>
    <w:p w14:paraId="309924A7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आपातकालीन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हेल्पलाइन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एआई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संचालित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बहुभाषी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फीचर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करने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वाली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पुलिस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इकाई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बनी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385A1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police unit in India recently became the first to introduce an AI-powered multilingual feature in its emergency helpline?</w:t>
      </w:r>
    </w:p>
    <w:p w14:paraId="7E1FF926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दिल्ली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पुलिस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Delhi Police</w:t>
      </w:r>
    </w:p>
    <w:p w14:paraId="2BA628E2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हैदराबाद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पुलिस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Hyderabad Police</w:t>
      </w:r>
    </w:p>
    <w:p w14:paraId="207B262B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पुलिस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Mumbai Police</w:t>
      </w:r>
    </w:p>
    <w:p w14:paraId="2F73FEB6" w14:textId="77777777" w:rsidR="005072B5" w:rsidRPr="0038013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 w:rsidRPr="0038013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013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पुलिस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Bengaluru Police</w:t>
      </w:r>
    </w:p>
    <w:p w14:paraId="0FFF63B6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3A0FD8E" w14:textId="77777777" w:rsidR="005072B5" w:rsidRPr="008A710C" w:rsidRDefault="005072B5" w:rsidP="005072B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22C1284" w14:textId="77777777" w:rsidR="005072B5" w:rsidRPr="008A710C" w:rsidRDefault="005072B5" w:rsidP="005072B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FCF3B4D" w14:textId="77777777" w:rsidR="005072B5" w:rsidRPr="00B82C80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710C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फ्रांस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जीवाश्म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ईंधनों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निर्भरता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36002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समाप्त</w:t>
      </w:r>
      <w:r w:rsidRPr="0023600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करने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वर्ष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समयसीमा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निर्धारित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5541A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E5541A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E5541A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7371F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what year has France set as the deadline to end its dependence on fossil fuels?</w:t>
      </w:r>
    </w:p>
    <w:p w14:paraId="5C22E1A5" w14:textId="77777777" w:rsidR="005072B5" w:rsidRPr="00B82C80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2050</w:t>
      </w:r>
    </w:p>
    <w:p w14:paraId="41376DA1" w14:textId="77777777" w:rsidR="005072B5" w:rsidRDefault="005072B5" w:rsidP="005072B5">
      <w:pPr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2060</w:t>
      </w:r>
      <w:r w:rsidRPr="00B82C80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0675888B" w14:textId="77777777" w:rsidR="005072B5" w:rsidRPr="00B82C80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2035</w:t>
      </w:r>
    </w:p>
    <w:p w14:paraId="6603E1CF" w14:textId="77777777" w:rsidR="005072B5" w:rsidRPr="00B82C80" w:rsidRDefault="005072B5" w:rsidP="005072B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B82C80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2040</w:t>
      </w:r>
    </w:p>
    <w:p w14:paraId="495E55AD" w14:textId="4309A8E3" w:rsidR="00B77DB8" w:rsidRDefault="00B77DB8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64A0DA8A" w14:textId="3475A172" w:rsidR="00B77DB8" w:rsidRDefault="00B77DB8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FBF6B0E" w14:textId="0D7ACD5C" w:rsidR="00B77DB8" w:rsidRDefault="00B77DB8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2A773B2" w14:textId="42C1273A" w:rsidR="005D5DA4" w:rsidRDefault="005D5DA4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070AA68E" w14:textId="77777777" w:rsidR="00D113A5" w:rsidRDefault="00D113A5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66BC60DC" w14:textId="77777777" w:rsidR="00B77DB8" w:rsidRDefault="00B77DB8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B340548" w14:textId="4443850B" w:rsidR="00B77DB8" w:rsidRDefault="00861AA7" w:rsidP="00B77DB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</w:pPr>
      <w:r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0</w:t>
      </w:r>
      <w:r w:rsidR="009C1752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2</w:t>
      </w:r>
      <w:r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MAY</w:t>
      </w:r>
      <w:r w:rsidR="00B77DB8" w:rsidRPr="00E37BC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</w:t>
      </w:r>
      <w:r w:rsidR="00B77DB8" w:rsidRPr="00E37BCB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  <w:t>2026</w:t>
      </w:r>
    </w:p>
    <w:p w14:paraId="2A0DC975" w14:textId="77777777" w:rsidR="006058AD" w:rsidRPr="00E37BCB" w:rsidRDefault="006058AD" w:rsidP="00B77DB8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</w:rPr>
      </w:pPr>
    </w:p>
    <w:p w14:paraId="5DF0B3D7" w14:textId="4B00C21D" w:rsidR="005E795C" w:rsidRPr="00CF2579" w:rsidRDefault="005E795C" w:rsidP="004F0BC0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br w:type="page"/>
      </w:r>
    </w:p>
    <w:p w14:paraId="415978B0" w14:textId="130C2F98" w:rsidR="006058AD" w:rsidRPr="00DD4161" w:rsidRDefault="00A828BB" w:rsidP="006058AD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bookmarkStart w:id="6" w:name="_Hlk228304200"/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</w:t>
      </w:r>
      <w:r w:rsidR="009C31FC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.1: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स्काईहॉप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एविएशन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वाणिज्यिक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सीप्लेन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="00F7674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स्थापित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करने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</w:rPr>
        <w:t xml:space="preserve">DGCA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मंजूरी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मिली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76741"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F76741" w:rsidRPr="00EE160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6058AD" w:rsidRPr="00EE160C">
        <w:rPr>
          <w:rFonts w:ascii="Kokila" w:hAnsi="Kokila" w:cs="Kokila"/>
          <w:b/>
          <w:bCs/>
          <w:color w:val="FFFF00"/>
          <w:sz w:val="82"/>
          <w:szCs w:val="82"/>
        </w:rPr>
        <w:t xml:space="preserve"> </w:t>
      </w:r>
      <w:r w:rsidR="006058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where has SkyHop Aviation received DGCA approval to establish India's first commercial seaplane service?</w:t>
      </w:r>
      <w:r w:rsidR="00EE160C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</w:t>
      </w:r>
    </w:p>
    <w:p w14:paraId="118CDBB7" w14:textId="384AEEA9" w:rsidR="00F76741" w:rsidRPr="00F76741" w:rsidRDefault="00F7674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अंडमान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निकोबार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Andaman &amp; Nicobar</w:t>
      </w:r>
    </w:p>
    <w:p w14:paraId="63D5B147" w14:textId="2DB2A290" w:rsidR="00F76741" w:rsidRPr="00F76741" w:rsidRDefault="00F7674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Goa</w:t>
      </w:r>
    </w:p>
    <w:p w14:paraId="17FEDAAB" w14:textId="391327A2" w:rsidR="00F76741" w:rsidRPr="00F76741" w:rsidRDefault="00F7674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Kerala</w:t>
      </w:r>
    </w:p>
    <w:p w14:paraId="1D483030" w14:textId="2EE449F8" w:rsidR="003A1752" w:rsidRPr="00CE3932" w:rsidRDefault="00F76741" w:rsidP="00B30D6B">
      <w:pPr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Lakshadweep</w:t>
      </w:r>
    </w:p>
    <w:p w14:paraId="0E8261D0" w14:textId="75D3945A" w:rsidR="007E681E" w:rsidRDefault="00E4383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r w:rsidR="00FF0651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5344" behindDoc="0" locked="0" layoutInCell="1" allowOverlap="1" wp14:anchorId="1711032E" wp14:editId="2A3DF8F4">
            <wp:simplePos x="0" y="0"/>
            <wp:positionH relativeFrom="page">
              <wp:posOffset>120650</wp:posOffset>
            </wp:positionH>
            <wp:positionV relativeFrom="paragraph">
              <wp:posOffset>32953</wp:posOffset>
            </wp:positionV>
            <wp:extent cx="12633158" cy="6664887"/>
            <wp:effectExtent l="0" t="0" r="0" b="317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3158" cy="6664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81E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7ECCC964" w14:textId="1440A18D" w:rsidR="00B30D6B" w:rsidRPr="00CE3932" w:rsidRDefault="009C31FC" w:rsidP="00B30D6B">
      <w:pPr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B30D6B"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B30D6B"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Lakshadweep</w:t>
      </w:r>
    </w:p>
    <w:p w14:paraId="621F571A" w14:textId="77777777" w:rsidR="00FF68A1" w:rsidRP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गुरुगराम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स्टार्टअप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स्काईहॉप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एविएशन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SkyHop Aviation)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वाणिज्यिक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सीप्लेन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commercial seaplane service)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नागर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विमानन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महानिदेशालय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Directorate General of Civil Aviation (DGCA)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मंजूरी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88A9893" w14:textId="77777777" w:rsidR="00FF68A1" w:rsidRP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इसने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एयर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ऑपरेटर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सर्टिफिकेट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Air Operator Certificate (AOC)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सुरक्षित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लिया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औपचारिक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वाणिज्यिक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सीप्लेन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सेवाएँ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अनुमति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देता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जिससे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खंड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देश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समर्पित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ऑपरेटर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907DDB8" w14:textId="48223867" w:rsidR="00EB4920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एयरलाइन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योजना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19-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सीटर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विमान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करके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संचालन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पांच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द्वीपों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मुख्यभूमि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जोड़ने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संभवतः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कोची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जरिए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63DAA274" w14:textId="55973094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42F81F2" w14:textId="406FE59C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FC86A2A" w14:textId="669DA273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86E03C6" w14:textId="3F938F48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AEC9A85" w14:textId="01F0A03C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73FCEF4" w14:textId="77777777" w:rsidR="00FF68A1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000F97D" w14:textId="77777777" w:rsidR="00FF68A1" w:rsidRPr="00CE3932" w:rsidRDefault="00FF68A1" w:rsidP="00FF68A1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5C1C824" w14:textId="77777777" w:rsidR="009409AD" w:rsidRPr="00CE3932" w:rsidRDefault="009409AD" w:rsidP="009409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06A0105" w14:textId="0DB5F8FB" w:rsidR="00B30D6B" w:rsidRPr="00DD4161" w:rsidRDefault="008B6FEC" w:rsidP="00B30D6B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AIFF </w:t>
      </w:r>
      <w:r w:rsidR="00FF68A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एलीट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F68A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यूथ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F68A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लीग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2025-26 </w:t>
      </w:r>
      <w:r w:rsidR="00FF68A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F68A1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="00FF68A1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किसने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जीता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FF68A1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FF68A1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B30D6B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won the AIFF Elite Youth League 2025-26 title?</w:t>
      </w:r>
    </w:p>
    <w:p w14:paraId="4D228016" w14:textId="519ACD1A" w:rsidR="00FF68A1" w:rsidRPr="00FF68A1" w:rsidRDefault="00FF68A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पंजाब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>FC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Punjab FC</w:t>
      </w:r>
    </w:p>
    <w:p w14:paraId="3F989D84" w14:textId="3ABB331D" w:rsidR="00FF68A1" w:rsidRPr="00FF68A1" w:rsidRDefault="00FF68A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मोहन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बागान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Mohun Bagan</w:t>
      </w:r>
    </w:p>
    <w:p w14:paraId="5CDF9C68" w14:textId="3AA4C31E" w:rsidR="00FF68A1" w:rsidRPr="00FF68A1" w:rsidRDefault="00FF68A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>FC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Bengaluru FC</w:t>
      </w:r>
    </w:p>
    <w:p w14:paraId="0C1E13D9" w14:textId="5DDE18BC" w:rsidR="009409AD" w:rsidRDefault="00FF68A1" w:rsidP="00B30D6B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ज़िंक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फुटबॉल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अकादमी</w:t>
      </w:r>
      <w:r w:rsidR="00B30D6B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B30D6B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Zinc Football Academy</w:t>
      </w:r>
    </w:p>
    <w:p w14:paraId="340F02A3" w14:textId="3EE4E495" w:rsidR="00FF68A1" w:rsidRDefault="00FF68A1" w:rsidP="00FF68A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E21F8E6" w14:textId="77777777" w:rsidR="00FF68A1" w:rsidRPr="00CE3932" w:rsidRDefault="00FF68A1" w:rsidP="00FF68A1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4D6B7B1" w14:textId="30458864" w:rsidR="00056452" w:rsidRPr="00CE3932" w:rsidRDefault="00E4383B" w:rsidP="009409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0EE0421" w14:textId="1506314C" w:rsidR="00FF0651" w:rsidRDefault="00FF0651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6368" behindDoc="0" locked="0" layoutInCell="1" allowOverlap="1" wp14:anchorId="5976024D" wp14:editId="1B990986">
            <wp:simplePos x="0" y="0"/>
            <wp:positionH relativeFrom="margin">
              <wp:posOffset>-508335</wp:posOffset>
            </wp:positionH>
            <wp:positionV relativeFrom="paragraph">
              <wp:posOffset>-15039</wp:posOffset>
            </wp:positionV>
            <wp:extent cx="12585031" cy="6664960"/>
            <wp:effectExtent l="0" t="0" r="7620" b="254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6442" cy="6665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982E8AD" w14:textId="26846A48" w:rsidR="00205D26" w:rsidRPr="00FF68A1" w:rsidRDefault="009C31F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="00C64B9C" w:rsidRPr="00CE393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205D26"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205D26"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पंजाब</w:t>
      </w:r>
      <w:r w:rsidR="00205D26"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>FC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Punjab FC</w:t>
      </w:r>
    </w:p>
    <w:p w14:paraId="4C6BC675" w14:textId="36F1414A" w:rsidR="005901DB" w:rsidRDefault="00A65D9F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पंजाब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FC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ज़िंक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फुटबॉल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अकादमी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3-0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हराकर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/>
          <w:b/>
          <w:bCs/>
          <w:color w:val="00FFFF"/>
          <w:sz w:val="82"/>
          <w:szCs w:val="82"/>
        </w:rPr>
        <w:t xml:space="preserve">AIFF </w:t>
      </w:r>
      <w:r w:rsidRPr="00AD6B9F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एलीट</w:t>
      </w:r>
      <w:r w:rsidRPr="00AD6B9F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यूथ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लीग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2025-26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AIFF Elite Youth League 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2025-26 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title)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</w:p>
    <w:p w14:paraId="606276A4" w14:textId="3C6E6BB6" w:rsidR="00A65D9F" w:rsidRDefault="00A65D9F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32701CD" w14:textId="3A7D09C3" w:rsidR="00A65D9F" w:rsidRDefault="00A65D9F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9EC5414" w14:textId="2A628618" w:rsidR="00A65D9F" w:rsidRDefault="00A65D9F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0BEFFBE" w14:textId="77777777" w:rsidR="00A65D9F" w:rsidRPr="00CE3932" w:rsidRDefault="00A65D9F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487659D" w14:textId="77777777" w:rsidR="005901DB" w:rsidRPr="00CE3932" w:rsidRDefault="005901DB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AC6CBB3" w14:textId="329CEEED" w:rsidR="00A65D9F" w:rsidRPr="00A65D9F" w:rsidRDefault="008B6FEC" w:rsidP="00A65D9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राजस्थान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पहला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</w:rPr>
        <w:t>'</w:t>
      </w:r>
      <w:r w:rsidR="00A65D9F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वॉटर</w:t>
      </w:r>
      <w:r w:rsidR="00A65D9F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A65D9F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पॉजिटिव</w:t>
      </w:r>
      <w:r w:rsidR="00A65D9F" w:rsidRPr="006519B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हवाई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अड्डा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सा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बना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65D9F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A65D9F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205D26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airport recently became Rajasthan's first 'water-positive' airport?</w:t>
      </w:r>
    </w:p>
    <w:p w14:paraId="67817D53" w14:textId="49903BE7" w:rsidR="00A65D9F" w:rsidRPr="00A65D9F" w:rsidRDefault="00A65D9F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उदयपुर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Udaipur Airport</w:t>
      </w:r>
    </w:p>
    <w:p w14:paraId="6DB1B72F" w14:textId="3D56DED1" w:rsidR="00A65D9F" w:rsidRPr="00A65D9F" w:rsidRDefault="00A65D9F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Jaipur Airport</w:t>
      </w:r>
    </w:p>
    <w:p w14:paraId="55CD84B4" w14:textId="48AEBFDB" w:rsidR="00A65D9F" w:rsidRPr="00A65D9F" w:rsidRDefault="00A65D9F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जोधपुर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Jodhpur Airport</w:t>
      </w:r>
    </w:p>
    <w:p w14:paraId="2BE79283" w14:textId="73031CC8" w:rsidR="00A65D9F" w:rsidRDefault="00A65D9F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बीकानेर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Bikaner Airport</w:t>
      </w:r>
    </w:p>
    <w:p w14:paraId="35583C96" w14:textId="723084E3" w:rsidR="00FF0651" w:rsidRDefault="00E4383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r w:rsidR="00FF0651"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7392" behindDoc="0" locked="0" layoutInCell="1" allowOverlap="1" wp14:anchorId="510930D6" wp14:editId="49D4532B">
            <wp:simplePos x="0" y="0"/>
            <wp:positionH relativeFrom="margin">
              <wp:posOffset>-508334</wp:posOffset>
            </wp:positionH>
            <wp:positionV relativeFrom="paragraph">
              <wp:posOffset>-15039</wp:posOffset>
            </wp:positionV>
            <wp:extent cx="12560968" cy="6569075"/>
            <wp:effectExtent l="0" t="0" r="0" b="317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2140" cy="6569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0651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58C749A" w14:textId="590F2701" w:rsidR="00205D26" w:rsidRPr="00A65D9F" w:rsidRDefault="009C31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5B202D" w:rsidRPr="00CE393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205D26"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205D26"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 w:rsidR="00205D26"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="00205D26"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Jaipur Airport</w:t>
      </w:r>
    </w:p>
    <w:p w14:paraId="3BC09A5E" w14:textId="5A21534B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अदाणी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ग्रुप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समर्थित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जयपुर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707937"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हवाई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अड्डा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Jaipur International Airport)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राजस्थान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वॉटर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पॉजिटिव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("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water-positive" airport)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66EEDD6A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प्रमाणन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वैश्विक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कंसल्टिंग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कंपनी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ब्यूरो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वेरिटास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Bureau Veritas)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पर्यावरणीय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व्यवस्था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आकलन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A378A30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मार्च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1,03,387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किलो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लीटर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पानी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इस्तेमाल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जबकि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1,37,085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किलो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लीटर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रीसाइक्लिंग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रिचार्ज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जरिए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वापस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जोड़ा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FBD312C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उपलब्धि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पीछे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कारण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— 100%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रीसाइक्लिंग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दोबारा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ताजे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खपत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कमी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मजबूत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संचयन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व्यवस्था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D1106F0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86964">
        <w:rPr>
          <w:rFonts w:ascii="Kokila" w:hAnsi="Kokila" w:cs="Kokila"/>
          <w:b/>
          <w:bCs/>
          <w:color w:val="00FFFF"/>
          <w:sz w:val="82"/>
          <w:szCs w:val="82"/>
        </w:rPr>
        <w:t>'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वॉटर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पॉजिटिव</w:t>
      </w:r>
      <w:r w:rsidRPr="00586964">
        <w:rPr>
          <w:rFonts w:ascii="Kokila" w:hAnsi="Kokila" w:cs="Kokila"/>
          <w:b/>
          <w:bCs/>
          <w:color w:val="00FFFF"/>
          <w:sz w:val="82"/>
          <w:szCs w:val="82"/>
        </w:rPr>
        <w:t>'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-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जितना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इस्तेमाल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उससे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ज्यादा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बचाता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दोबारा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40995DA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जीरो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वेस्ट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लैंडफिल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जेडडब्ल्यूएल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)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सर्टिफिकेट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("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Zero Waste to Landfill (ZWL)" certification)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चुका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सीआईआई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आईटीसी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एक्सीलेंस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फॉर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सस्टेनेबल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डेवलपमेंट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EC69AE0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एयरपोर्ट्स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काउंसिल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इंटरनेशनल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एसीआई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लेवल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-3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मान्यता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>ACI Level-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3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accreditation)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992C842" w14:textId="77777777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अदाणी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समूह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प्रमुख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कंपनी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अदाणी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एंटरप्राइजेज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सहायक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कंपनी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अदाणी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एयरपोर्ट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होल्डिंग्स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लिमिटेड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Adani Airport Holdings Limited (AAHL)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संचालित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764AE27" w14:textId="3C79B9B4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4D5F653" w14:textId="3F579004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D3CB655" w14:textId="3D2B9C4B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D17B2AD" w14:textId="212E70FD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DB16118" w14:textId="68E69E9F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2602FD9" w14:textId="6F187BDC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95493A5" w14:textId="77777777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689EF47" w14:textId="77777777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2A21C9B" w14:textId="20300CD3" w:rsidR="00205D26" w:rsidRPr="00DD4161" w:rsidRDefault="00B069AA" w:rsidP="00205D26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सा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‘</w:t>
      </w:r>
      <w:r w:rsidR="00E56C35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उग्रवाद</w:t>
      </w:r>
      <w:r w:rsidR="00E56C35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56C35"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मुक्त</w:t>
      </w:r>
      <w:r w:rsidR="00E56C35" w:rsidRPr="006519B1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’</w:t>
      </w:r>
      <w:r w:rsidR="00E56C35"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बना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E56C3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E56C35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205D26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has recently become 'insurgency-free'?</w:t>
      </w:r>
    </w:p>
    <w:p w14:paraId="365C2239" w14:textId="5C248129" w:rsidR="00E56C35" w:rsidRPr="00E56C35" w:rsidRDefault="00E56C3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Nagaland</w:t>
      </w:r>
    </w:p>
    <w:p w14:paraId="0799C7EA" w14:textId="5264AAE1" w:rsidR="00E56C35" w:rsidRPr="00E56C35" w:rsidRDefault="00E56C3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Manipur</w:t>
      </w:r>
    </w:p>
    <w:p w14:paraId="3197225E" w14:textId="7AFC5BD1" w:rsidR="00E56C35" w:rsidRPr="00E56C35" w:rsidRDefault="00E56C3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Mizoram</w:t>
      </w:r>
    </w:p>
    <w:p w14:paraId="248C5C1F" w14:textId="3E5B5836" w:rsidR="00E56C35" w:rsidRDefault="00E56C3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</w:t>
      </w:r>
    </w:p>
    <w:p w14:paraId="7C863739" w14:textId="77777777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BA1BEE1" w14:textId="37B6D7EC" w:rsidR="00412DD1" w:rsidRPr="00CE3932" w:rsidRDefault="00454E19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</w:p>
    <w:p w14:paraId="5BDCDA65" w14:textId="77777777" w:rsidR="00412DD1" w:rsidRPr="00CE3932" w:rsidRDefault="00412DD1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09DA6EF" w14:textId="38976626" w:rsidR="001B2EE3" w:rsidRPr="00CE3932" w:rsidRDefault="001B2EE3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3E96C76" w14:textId="40728EB0" w:rsidR="009A37D4" w:rsidRDefault="00DD1114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8416" behindDoc="0" locked="0" layoutInCell="1" allowOverlap="1" wp14:anchorId="0ABB1685" wp14:editId="3ADDE743">
            <wp:simplePos x="0" y="0"/>
            <wp:positionH relativeFrom="column">
              <wp:posOffset>-460208</wp:posOffset>
            </wp:positionH>
            <wp:positionV relativeFrom="paragraph">
              <wp:posOffset>-15039</wp:posOffset>
            </wp:positionV>
            <wp:extent cx="12536905" cy="6664960"/>
            <wp:effectExtent l="0" t="0" r="0" b="254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9673" cy="66717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7D4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4DEC4BC" w14:textId="11AF7A09" w:rsidR="00205D26" w:rsidRPr="00E56C35" w:rsidRDefault="009C31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205D26"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Mizoram</w:t>
      </w:r>
    </w:p>
    <w:p w14:paraId="04BCC929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सक्रिय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अंतिम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जातीय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उग्रवादी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समूह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ethnic militant group),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लालमिंगथांगा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सनाते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नेतृत्व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वाले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हमार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पीपुल्स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कन्वेंशन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–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डेमोक्रेटिक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गुट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Hmar People's Convention – Democratic faction)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औपचारिक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आज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हथियार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डाल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दिए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9F07639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सनाटे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समेत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उग्रवादी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समूह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कुल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43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सदस्यों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आइजोल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पास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सेसावंग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आयोजित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‘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वापसी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हथियार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सौंपने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समारोह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Homecoming and Weapons Surrender Ceremony)’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दौरान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सरकार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हथियार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सौंप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दिए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8F439B5" w14:textId="77777777" w:rsidR="00E56C35" w:rsidRP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“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वापसी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समारोह</w:t>
      </w:r>
      <w:r w:rsidRPr="00E56C35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”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14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सरकार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एचपीसी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बीच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हुए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शांति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समझौते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आयोजित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5493CE9" w14:textId="5B26F068" w:rsidR="0018065D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मुख्यमंत्री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लालदुहोमा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आत्मसमर्पण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उग्रवादियों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सराहना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करते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हुए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‘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उग्रवाद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मुक्त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insurgency-free)’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घोषित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FE1B173" w14:textId="106189A8" w:rsidR="00E56C35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8EAB5B2" w14:textId="77777777" w:rsidR="00E56C35" w:rsidRPr="00CE3932" w:rsidRDefault="00E56C35" w:rsidP="00E56C3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B051D42" w14:textId="2F4921F7" w:rsidR="0018065D" w:rsidRDefault="0018065D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3A8D254" w14:textId="1E99B2F0" w:rsidR="00E56C35" w:rsidRDefault="00E56C35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972738A" w14:textId="77777777" w:rsidR="00E56C35" w:rsidRPr="00CE3932" w:rsidRDefault="00E56C35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F12EB6B" w14:textId="77777777" w:rsidR="00761CF3" w:rsidRPr="00CE3932" w:rsidRDefault="00761CF3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29F7CDE" w14:textId="595A8B82" w:rsidR="00761CF3" w:rsidRPr="00CE3932" w:rsidRDefault="00761CF3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1A6DEEF" w14:textId="77777777" w:rsidR="00052EA3" w:rsidRPr="00CE3932" w:rsidRDefault="00052EA3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CB1806F" w14:textId="1F9EF26A" w:rsidR="00381575" w:rsidRPr="00381575" w:rsidRDefault="00B069AA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निर्वाचन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ECI)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QR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कोड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आधारित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पहचान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पत्र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ID)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कब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शुरू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जाएगी</w:t>
      </w:r>
      <w:r w:rsidR="00381575"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205D26" w:rsidRPr="00205D2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From when will the Election Commission of India's (ECI) recently introduced QR code-based photo identity card (ID) system be implemented?</w:t>
      </w:r>
    </w:p>
    <w:p w14:paraId="16CCB76B" w14:textId="6DCC1C0B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10</w:t>
      </w:r>
    </w:p>
    <w:p w14:paraId="46A53819" w14:textId="4A5CCEA4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12</w:t>
      </w:r>
    </w:p>
    <w:p w14:paraId="4B65E1B6" w14:textId="65703661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3</w:t>
      </w:r>
    </w:p>
    <w:p w14:paraId="1F6F6034" w14:textId="1CE3080C" w:rsidR="00412DD1" w:rsidRPr="00CE3932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4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4</w:t>
      </w:r>
    </w:p>
    <w:p w14:paraId="70E3B713" w14:textId="6AF3454E" w:rsidR="0018065D" w:rsidRPr="00CE3932" w:rsidRDefault="0018065D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1B6AB10" w14:textId="77777777" w:rsidR="0018065D" w:rsidRPr="00CE3932" w:rsidRDefault="0018065D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033E37" w14:textId="4AFA417B" w:rsidR="00930F7F" w:rsidRPr="00CE3932" w:rsidRDefault="00905721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FDB3EEC" w14:textId="612B55C2" w:rsidR="00517B4B" w:rsidRDefault="00517B4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09440" behindDoc="0" locked="0" layoutInCell="1" allowOverlap="1" wp14:anchorId="06253D66" wp14:editId="01EA1B22">
            <wp:simplePos x="0" y="0"/>
            <wp:positionH relativeFrom="margin">
              <wp:posOffset>-417262</wp:posOffset>
            </wp:positionH>
            <wp:positionV relativeFrom="paragraph">
              <wp:posOffset>8890</wp:posOffset>
            </wp:positionV>
            <wp:extent cx="12368463" cy="6664960"/>
            <wp:effectExtent l="0" t="0" r="0" b="254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8463" cy="666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0057959" w14:textId="4A71EE99" w:rsidR="00205D26" w:rsidRPr="00CE3932" w:rsidRDefault="009C31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4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4</w:t>
      </w:r>
    </w:p>
    <w:p w14:paraId="1B73A4A6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निर्वाचन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आयोग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Election Commission of India (ECI)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QR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कोड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आधारित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पहचान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पत्र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ID)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QR code-based photo identity card (ID) system)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लागू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फैसला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E80345E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586964">
        <w:rPr>
          <w:rFonts w:ascii="Kokila" w:hAnsi="Kokila" w:cs="Kokila"/>
          <w:b/>
          <w:bCs/>
          <w:color w:val="00FFFF"/>
          <w:sz w:val="82"/>
          <w:szCs w:val="82"/>
        </w:rPr>
        <w:t xml:space="preserve">ECINET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प्लेटफॉर्म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/>
          <w:b/>
          <w:bCs/>
          <w:color w:val="00FFFF"/>
          <w:sz w:val="82"/>
          <w:szCs w:val="82"/>
        </w:rPr>
        <w:t xml:space="preserve">QR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कोड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आधारित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आईडी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मॉड्यूल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शुरू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जिससे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काउंटिंग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केवल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अधिकृत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लोगों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प्रवेश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सकेगा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A3FEE89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व्यवस्था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4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2026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होने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वाली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विधानसभा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मतगणना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लागू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होगी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D8396F9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भविष्य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लोकसभा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सभी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विधानसभा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चुनावों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सिस्टम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लागू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जाएगा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72F9BBB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काउंटिंग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प्रवेश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स्तर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व्यवस्था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</w:p>
    <w:p w14:paraId="38761C31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दूसरे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स्तर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रिटर्निंग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ऑफिसर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RO)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जारी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आईडी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मैन्युअल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जांच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होगी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DC706B5" w14:textId="684B232E" w:rsidR="0018065D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तीसरे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अंदर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स्तर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QR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कोड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स्कैनिंग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बाद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प्रवेश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मिलेगा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2D02B8C" w14:textId="6D0CF2D1" w:rsidR="00BB3CAB" w:rsidRDefault="00BB3CAB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4CC3191" w14:textId="48964FD5" w:rsidR="00205D26" w:rsidRDefault="00205D26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9817525" w14:textId="0677F352" w:rsidR="00205D26" w:rsidRDefault="00205D26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2BE5353" w14:textId="77777777" w:rsidR="00205D26" w:rsidRPr="00CE3932" w:rsidRDefault="00205D26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7313F28" w14:textId="2750AAE3" w:rsidR="00BB3CAB" w:rsidRPr="00CE3932" w:rsidRDefault="00BB3CAB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B899A2" w14:textId="77777777" w:rsidR="00BB3CAB" w:rsidRPr="00CE3932" w:rsidRDefault="00BB3CAB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06819E1" w14:textId="77777777" w:rsidR="0018065D" w:rsidRPr="00CE3932" w:rsidRDefault="0018065D" w:rsidP="0018065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04B83D1" w14:textId="77777777" w:rsidR="00412DD1" w:rsidRPr="00CE3932" w:rsidRDefault="00412DD1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40B38D3" w14:textId="5430A9AF" w:rsidR="00381575" w:rsidRPr="00381575" w:rsidRDefault="00B069AA" w:rsidP="0038157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प्रशस्त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2.0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प्लेटफॉर्म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किसके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द्वारा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विकसित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381575"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205D26" w:rsidRPr="00205D2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By whom has the 'Prashast 2.0' platform recently been developed?</w:t>
      </w:r>
    </w:p>
    <w:p w14:paraId="7D8FCBEB" w14:textId="15427CC8" w:rsidR="00381575" w:rsidRPr="00381575" w:rsidRDefault="00381575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1CC80046" w14:textId="77777777" w:rsidR="00205D26" w:rsidRDefault="00381575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शैक्षिक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प्रशिक्षण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108EEB56" w14:textId="32B9CBB0" w:rsidR="00381575" w:rsidRPr="00381575" w:rsidRDefault="00205D26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National Council of Educational Research and Training (NCERT)</w:t>
      </w:r>
    </w:p>
    <w:p w14:paraId="55E70A8C" w14:textId="1093AA9D" w:rsidR="00381575" w:rsidRPr="00381575" w:rsidRDefault="00381575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विश्वविद्यालय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अनुदान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University Grants Commission (UGC)</w:t>
      </w:r>
    </w:p>
    <w:p w14:paraId="2F2EE090" w14:textId="3FBF2F08" w:rsidR="00381575" w:rsidRDefault="00381575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Health</w:t>
      </w:r>
    </w:p>
    <w:p w14:paraId="5AC2F814" w14:textId="77777777" w:rsidR="00381575" w:rsidRDefault="00381575" w:rsidP="0038157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9548688" w14:textId="77777777" w:rsidR="00381575" w:rsidRDefault="00381575" w:rsidP="0038157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E16A4A1" w14:textId="07981A45" w:rsidR="00517B4B" w:rsidRDefault="00517B4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0464" behindDoc="0" locked="0" layoutInCell="1" allowOverlap="1" wp14:anchorId="58E25B1D" wp14:editId="4DCCF417">
            <wp:simplePos x="0" y="0"/>
            <wp:positionH relativeFrom="margin">
              <wp:posOffset>-443297</wp:posOffset>
            </wp:positionH>
            <wp:positionV relativeFrom="paragraph">
              <wp:posOffset>-14605</wp:posOffset>
            </wp:positionV>
            <wp:extent cx="12344400" cy="68580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3638BE1" w14:textId="0D1F8AA5" w:rsidR="00205D26" w:rsidRDefault="009C31F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शैक्षिक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प्रशिक्षण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5CFA1320" w14:textId="77777777" w:rsidR="00205D26" w:rsidRPr="00381575" w:rsidRDefault="00205D26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National Council of Educational Research and Training (NCERT)</w:t>
      </w:r>
    </w:p>
    <w:p w14:paraId="496CFDCD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केंद्रीय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सरकार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586964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प्रशस्त</w:t>
      </w:r>
      <w:r w:rsidRPr="00586964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2.0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Prashast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2.0)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करेगी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E3576E6" w14:textId="2E03D18F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डिजिटल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प्लेटफॉर्म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शिक्षण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अनुसंधान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परिषद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Council of Educational Research and Training (NCERT)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बच्चों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21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प्रकार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अक्षमताओं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disabilities)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पहचान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करने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विशेष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जरूरतों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वाले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बच्चों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Children With Special Needs (CWSN))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बेहतर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बनाने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डिज़ाइन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ऐप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शिक्षकों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प्रधानाचार्यों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शिक्षकों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शुरूआती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स्तर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जरूरतों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बच्चों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पहचान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डिज़ाइन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16BE253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शिक्षा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नीति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NEP)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2020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Education Policy (NEP)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2020)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विकलांग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व्यक्तियों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RPwD)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अधिनियम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2016 (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Rights of Persons with Disabilities (RPwD) Act,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2016)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अनुरूप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51780D6" w14:textId="77777777" w:rsidR="00381575" w:rsidRP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प्लेटफ़ॉर्म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जरूरतों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बच्चों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पहचान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विकलांगता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प्रमाण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पत्र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जारी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जरूरतों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छात्रों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समग्र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शिक्षा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कार्यक्रम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तहत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सेवाओं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जोड़ने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सहायता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52D98E6" w14:textId="638B1DDC" w:rsidR="00BB3CAB" w:rsidRPr="00CE3932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प्रशस्त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2.0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छात्र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ट्रैकिंग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डेटा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संग्रह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UDISE+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APAAR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आईडी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एकीकृत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8C31B0D" w14:textId="77777777" w:rsidR="00BB3CAB" w:rsidRPr="00CE3932" w:rsidRDefault="00BB3CAB" w:rsidP="00BB3CA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FDBD829" w14:textId="77777777" w:rsidR="00BB3CAB" w:rsidRPr="00CE3932" w:rsidRDefault="00BB3CAB" w:rsidP="00BB3CA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E088E42" w14:textId="77777777" w:rsidR="00BB3CAB" w:rsidRPr="00CE3932" w:rsidRDefault="00BB3CAB" w:rsidP="00BB3CA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27C9114" w14:textId="0CEEAD0E" w:rsidR="00381575" w:rsidRPr="00381575" w:rsidRDefault="00B069AA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श्रेणी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महेंद्रगिरी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जहाज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नौसेना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सौंपा</w:t>
      </w:r>
      <w:r w:rsidR="00381575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38157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381575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205D26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class of ship—the Mahendragiri—was recently handed over to the Indian Navy?</w:t>
      </w:r>
    </w:p>
    <w:p w14:paraId="2530FC7B" w14:textId="505C1366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शिवालिक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Shivalik Class</w:t>
      </w:r>
    </w:p>
    <w:p w14:paraId="6352C263" w14:textId="77612204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तलवार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Talwar Class</w:t>
      </w:r>
    </w:p>
    <w:p w14:paraId="78F849A5" w14:textId="6462FE38" w:rsidR="00381575" w:rsidRP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नीलगिरी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Nilgiri Class</w:t>
      </w:r>
    </w:p>
    <w:p w14:paraId="2A2D02AC" w14:textId="44BF9378" w:rsidR="00381575" w:rsidRDefault="00381575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कोलकाता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Kolkata Class</w:t>
      </w:r>
    </w:p>
    <w:p w14:paraId="06E35429" w14:textId="77777777" w:rsidR="00381575" w:rsidRDefault="00381575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78B717D" w14:textId="5A205660" w:rsidR="00C96ED9" w:rsidRPr="00CE3932" w:rsidRDefault="00C96ED9" w:rsidP="0038157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CCD860B" w14:textId="433D1C8B" w:rsidR="00517B4B" w:rsidRDefault="00517B4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1488" behindDoc="0" locked="0" layoutInCell="1" allowOverlap="1" wp14:anchorId="7C076D2D" wp14:editId="30B70790">
            <wp:simplePos x="0" y="0"/>
            <wp:positionH relativeFrom="margin">
              <wp:posOffset>-321377</wp:posOffset>
            </wp:positionH>
            <wp:positionV relativeFrom="paragraph">
              <wp:posOffset>55880</wp:posOffset>
            </wp:positionV>
            <wp:extent cx="12296274" cy="6664729"/>
            <wp:effectExtent l="0" t="0" r="0" b="317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6274" cy="66647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4BC71E3" w14:textId="4ABCEC99" w:rsidR="00205D26" w:rsidRPr="00381575" w:rsidRDefault="009C31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="00412DD1" w:rsidRPr="00CE393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नीलगिरी</w:t>
      </w:r>
      <w:r w:rsidR="00205D26"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Nilgiri Class</w:t>
      </w:r>
    </w:p>
    <w:p w14:paraId="49A2F961" w14:textId="1EF76A79" w:rsidR="002175FC" w:rsidRP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महेंद्रगिरि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यार्ड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12654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Mahendragiri (Yard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12654)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नीलगिरी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प्रोजेक्ट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17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Nilgiri-class (Project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17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छठा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जहाज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और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मझगांव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डॉक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शिपबिल्डर्स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लिमिटेड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Mazagon Dock Shipbuilders Limited (MDSL)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बने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वर्ग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चौथा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जहाज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30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MDSL,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नौसेना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Indian Navy)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सौंपा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6DA1F2E5" w14:textId="77777777" w:rsidR="002175FC" w:rsidRP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इसे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युद्धपोत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डिजाइन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ब्यूरो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Warship Design Bureau (WDB)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डिजाइन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युद्धपोत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निरीक्षण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दल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मुंबई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Warship Overseeing Team (Mumbai)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पर्यवेक्षित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overseen)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8F01EFE" w14:textId="77777777" w:rsidR="002175FC" w:rsidRP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39A20032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पी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17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जहाजों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संयुक्त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डीजल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या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गैस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Combined Diesel or Gas (CODOG) propulsion plants)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प्रणोदन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संयंत्र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लगे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जिनमें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डीजल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इंजन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गैस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टरबाइन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शामिल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प्रत्येक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शाफ्ट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नियंत्रणीय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पिच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प्रणोदक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Controllable Pitch Propeller (CPP)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अत्याधुनिक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एकीकृत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प्लेटफॉर्म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प्रबंधन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Integrated Platform Management System (IPMS)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संचालित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करते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</w:p>
    <w:p w14:paraId="51EC41F0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9E6E1B8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5DF86AF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9650F33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840F8BE" w14:textId="32E14059" w:rsidR="002175FC" w:rsidRPr="002175FC" w:rsidRDefault="00B069AA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केंद्रीय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मंत्री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नितिन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गडकरी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मल्टी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लेन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फ्री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फ्लो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बैरियर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रहित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टोलिंग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सिस्टम</w:t>
      </w:r>
      <w:r w:rsidR="002175F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लॉन्च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2175F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2175F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2175FC"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where did Union Minister Nitin Gadkari launch India's first multi-lane free-flow barrier-less tolling system?</w:t>
      </w:r>
    </w:p>
    <w:p w14:paraId="31D13BFD" w14:textId="64A7A04F" w:rsidR="002175FC" w:rsidRPr="002175FC" w:rsidRDefault="002175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42F72EEE" w14:textId="0DBDF64E" w:rsidR="002175FC" w:rsidRPr="002175FC" w:rsidRDefault="002175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राजस्थान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Rajasthan</w:t>
      </w:r>
    </w:p>
    <w:p w14:paraId="1FD02805" w14:textId="4B9ECEA0" w:rsidR="002175FC" w:rsidRPr="002175FC" w:rsidRDefault="002175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 Pradesh</w:t>
      </w:r>
    </w:p>
    <w:p w14:paraId="379B9C87" w14:textId="76318426" w:rsidR="002175FC" w:rsidRDefault="002175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</w:p>
    <w:p w14:paraId="4CC12414" w14:textId="77777777" w:rsidR="002175FC" w:rsidRDefault="002175FC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862250C" w14:textId="67D0B51E" w:rsidR="00AF7F01" w:rsidRPr="00CE3932" w:rsidRDefault="00AF7F01" w:rsidP="002175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318B001" w14:textId="1B080392" w:rsidR="0037089B" w:rsidRDefault="0037089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2512" behindDoc="0" locked="0" layoutInCell="1" allowOverlap="1" wp14:anchorId="01AF774E" wp14:editId="2CCAD1A7">
            <wp:simplePos x="0" y="0"/>
            <wp:positionH relativeFrom="column">
              <wp:posOffset>-508334</wp:posOffset>
            </wp:positionH>
            <wp:positionV relativeFrom="paragraph">
              <wp:posOffset>-15039</wp:posOffset>
            </wp:positionV>
            <wp:extent cx="12512842" cy="6664960"/>
            <wp:effectExtent l="0" t="0" r="3175" b="254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4134" cy="667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C5B159C" w14:textId="62DC93A3" w:rsidR="00205D26" w:rsidRDefault="009C31FC" w:rsidP="00205D2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205D26"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="00205D26"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</w:p>
    <w:p w14:paraId="032AB447" w14:textId="77777777" w:rsidR="001F5F4C" w:rsidRPr="001F5F4C" w:rsidRDefault="001F5F4C" w:rsidP="001F5F4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केंद्रीय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सड़क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परिवहन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राजमार्ग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नितिन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गडकरी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राष्ट्रीय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राजमार्ग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-48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सूरत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भरूच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खंड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चोरायासी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टोल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प्लाजा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मल्टी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फ्लो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एमएलएफएफ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बाधा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बैरियर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लेस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टोलिंग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Multi-Lane Free Flow (MLFF) barrier-less tolling system)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लॉन्च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2B0271F" w14:textId="77777777" w:rsidR="001F5F4C" w:rsidRDefault="001F5F4C" w:rsidP="001F5F4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प्रणाली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ऑटोमैटिक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नंबर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प्लेट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रिकग्निशन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Automatic Number Plate Recognition (ANPR)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FASTag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जैसी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उन्नत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तकनीकों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वाहनों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बिना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रुके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निर्बाध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टोल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संग्रह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सुविधा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करती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A99220B" w14:textId="77777777" w:rsidR="001F5F4C" w:rsidRDefault="001F5F4C" w:rsidP="001F5F4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4813437" w14:textId="673DC551" w:rsidR="001F5F4C" w:rsidRPr="001F5F4C" w:rsidRDefault="00B069AA" w:rsidP="001F5F4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</w:t>
      </w:r>
      <w:r w:rsidR="00F743A6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:</w:t>
      </w:r>
      <w:r w:rsidR="0056034D" w:rsidRPr="00CE3932">
        <w:rPr>
          <w:rFonts w:hint="cs"/>
          <w:color w:val="FFFFFF" w:themeColor="background1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57</w:t>
      </w:r>
      <w:r w:rsidR="001F5F4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वें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F5F4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F5F4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F5F4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F5F4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महोत्सव</w:t>
      </w:r>
      <w:r w:rsidR="001F5F4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महोत्सव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निदेशक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किसे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नियुक्त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1F5F4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1F5F4C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205D26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Festival Director for the 57th International Film Festival of India?</w:t>
      </w:r>
    </w:p>
    <w:p w14:paraId="0D434B63" w14:textId="1AC3CDF2" w:rsidR="001F5F4C" w:rsidRPr="001F5F4C" w:rsidRDefault="001F5F4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संजय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लीला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भंसाली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Sanjay Leela Bhansali</w:t>
      </w:r>
    </w:p>
    <w:p w14:paraId="69AFBD46" w14:textId="64C06BBE" w:rsidR="001F5F4C" w:rsidRPr="001F5F4C" w:rsidRDefault="001F5F4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आशुतोष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गोवारिकर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Ashutosh Gowariker</w:t>
      </w:r>
    </w:p>
    <w:p w14:paraId="15FD1BFF" w14:textId="44F24605" w:rsidR="001F5F4C" w:rsidRPr="001F5F4C" w:rsidRDefault="001F5F4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जौहर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Karan Johar</w:t>
      </w:r>
    </w:p>
    <w:p w14:paraId="62606C38" w14:textId="4A14C8B9" w:rsidR="00FE06F8" w:rsidRDefault="001F5F4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राजकुमार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हिरानी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Rajkumar Hirani</w:t>
      </w:r>
      <w:r w:rsidR="000F5FA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</w:t>
      </w:r>
    </w:p>
    <w:p w14:paraId="257F0FF9" w14:textId="77777777" w:rsidR="001F5F4C" w:rsidRPr="00CE3932" w:rsidRDefault="001F5F4C" w:rsidP="001F5F4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6AECBAD" w14:textId="2BAE20FC" w:rsidR="008E0DFB" w:rsidRPr="00CE3932" w:rsidRDefault="008E0DF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D26ABF9" w14:textId="6B528D95" w:rsidR="0037089B" w:rsidRDefault="0037089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3536" behindDoc="0" locked="0" layoutInCell="1" allowOverlap="1" wp14:anchorId="04AD64F4" wp14:editId="28AE95E7">
            <wp:simplePos x="0" y="0"/>
            <wp:positionH relativeFrom="margin">
              <wp:posOffset>-398780</wp:posOffset>
            </wp:positionH>
            <wp:positionV relativeFrom="paragraph">
              <wp:posOffset>-14672</wp:posOffset>
            </wp:positionV>
            <wp:extent cx="12320270" cy="6713621"/>
            <wp:effectExtent l="0" t="0" r="508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0270" cy="6713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2DCB870" w14:textId="7BD9C9FB" w:rsidR="00205D26" w:rsidRPr="001F5F4C" w:rsidRDefault="009C31FC" w:rsidP="00205D2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205D26"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आशुतोष</w:t>
      </w:r>
      <w:r w:rsidR="00205D26"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205D26"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गोवारिकर</w:t>
      </w:r>
      <w:r w:rsidR="00205D26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205D26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Ashutosh Gowariker</w:t>
      </w:r>
    </w:p>
    <w:p w14:paraId="7410F434" w14:textId="77777777" w:rsidR="001F5F4C" w:rsidRPr="001F5F4C" w:rsidRDefault="001F5F4C" w:rsidP="001F5F4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सूचना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प्रसारण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होने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वाले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फिल्म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महोत्सव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Film Festival of India (IFFI)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>57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संस्करण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निर्माता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आशुतोष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गोवारिकर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महोत्सव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निदेशक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Festival Director)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नियुक्त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570C8B7" w14:textId="77777777" w:rsidR="001F5F4C" w:rsidRPr="001F5F4C" w:rsidRDefault="001F5F4C" w:rsidP="001F5F4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>1952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फिल्म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महोत्सव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IFFI)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दक्षिण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एशिया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सिनेमा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पुराना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सबसे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प्रतिष्ठित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उत्सव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4793C55" w14:textId="642E3324" w:rsidR="00A43FBD" w:rsidRDefault="001F5F4C" w:rsidP="001F5F4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सूचना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एवं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प्रसारण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अधीन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विकास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निगम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National Film Development Corporation (NFDC)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सरकार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मनोरंजन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संगठन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Entertainment Society of Goa)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आयोजित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B6CD4AD" w14:textId="77777777" w:rsidR="001F5F4C" w:rsidRPr="00CE3932" w:rsidRDefault="001F5F4C" w:rsidP="001F5F4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6905166" w14:textId="7927E090" w:rsidR="00A43FBD" w:rsidRDefault="00A43FBD" w:rsidP="00A43FB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9DEEDDA" w14:textId="48576949" w:rsidR="001F5F4C" w:rsidRDefault="001F5F4C" w:rsidP="00A43FB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6EEBFC" w14:textId="77777777" w:rsidR="001F5F4C" w:rsidRPr="00CE3932" w:rsidRDefault="001F5F4C" w:rsidP="00A43FB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1AD2B96" w14:textId="77777777" w:rsidR="00A43FBD" w:rsidRPr="00CE3932" w:rsidRDefault="00A43FBD" w:rsidP="00A43FBD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F05FD12" w14:textId="33CA8557" w:rsidR="00EE7418" w:rsidRPr="00CE3932" w:rsidRDefault="00EE7418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E914CB9" w14:textId="373932CB" w:rsidR="00EE7418" w:rsidRPr="00CE3932" w:rsidRDefault="00EE7418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85E6A91" w14:textId="77777777" w:rsidR="00EE7418" w:rsidRPr="00CE3932" w:rsidRDefault="00EE7418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A25763A" w14:textId="18914ACD" w:rsidR="006162DC" w:rsidRPr="006162DC" w:rsidRDefault="00B069AA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="006162D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162D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6162D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="006162D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व्हिटली</w:t>
      </w:r>
      <w:r w:rsidR="006162D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162DC"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="006162DC"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सम्मानित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5625F9" w:rsidRPr="005625F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Indians have recently been honored with the 2026 Whitley Awards?</w:t>
      </w:r>
    </w:p>
    <w:p w14:paraId="1F42B618" w14:textId="14156D1C" w:rsidR="006162DC" w:rsidRPr="006162DC" w:rsidRDefault="006162DC" w:rsidP="005625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नारायण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Barkha Subba and Sunita Narain</w:t>
      </w:r>
    </w:p>
    <w:p w14:paraId="5D5070C9" w14:textId="15077762" w:rsidR="006162DC" w:rsidRPr="006162DC" w:rsidRDefault="006162DC" w:rsidP="005625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परवीन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शेख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Barkha Subba and Parveen Shaikh</w:t>
      </w:r>
    </w:p>
    <w:p w14:paraId="7203C674" w14:textId="5A7BA485" w:rsidR="006162DC" w:rsidRPr="006162DC" w:rsidRDefault="006162DC" w:rsidP="005625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नारायण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वंदना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Sunita Narain and Vandana Shiva</w:t>
      </w:r>
    </w:p>
    <w:p w14:paraId="410377D5" w14:textId="54636BD1" w:rsidR="00A43FBD" w:rsidRPr="00CE3932" w:rsidRDefault="006162DC" w:rsidP="005625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रितु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करिधल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वंदना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Ritu Karidhal and Vandana Shiva</w:t>
      </w:r>
    </w:p>
    <w:p w14:paraId="62348B14" w14:textId="6A1D59B0" w:rsidR="00EF55C4" w:rsidRPr="00CE3932" w:rsidRDefault="00EF55C4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3D6224E" w14:textId="6CE2F139" w:rsidR="0037089B" w:rsidRDefault="0037089B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4560" behindDoc="0" locked="0" layoutInCell="1" allowOverlap="1" wp14:anchorId="169E38AF" wp14:editId="22A2FDC7">
            <wp:simplePos x="0" y="0"/>
            <wp:positionH relativeFrom="margin">
              <wp:posOffset>-339891</wp:posOffset>
            </wp:positionH>
            <wp:positionV relativeFrom="paragraph">
              <wp:posOffset>9024</wp:posOffset>
            </wp:positionV>
            <wp:extent cx="12296240" cy="6664942"/>
            <wp:effectExtent l="0" t="0" r="0" b="3175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1965" cy="666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1D67779" w14:textId="4CB982A7" w:rsidR="005625F9" w:rsidRPr="006162DC" w:rsidRDefault="009C31FC" w:rsidP="005625F9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परवीन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शेख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Barkha Subba and Parveen Shaikh</w:t>
      </w:r>
    </w:p>
    <w:p w14:paraId="1044A41E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चैरिटी</w:t>
      </w:r>
      <w:r w:rsidRPr="00E364BC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व्हिटले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फंड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फॉर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E364BC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नेचर</w:t>
      </w:r>
      <w:r w:rsidRPr="00E364BC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UK charity, the Whitley Fund for Nature (WFN),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डॉ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परवीन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शेख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व्हिटली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(2026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Whitley Award)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D96B8D9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डॉ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.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बरखा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सुब्बा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-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दार्जिलिंग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स्थित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फेडरेशन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ऑफ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सोसाइटीज़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फॉर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एनवायरनमेंटल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प्रोटेक्शन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Federation of Societies for Environmental Protection (FOSEP)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वैज्ञानिक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सलाहकार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दार्जिलिंग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हिमालय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हिमालयन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सैलामैंडर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Himalayan salamander)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उसके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आर्द्रभूमि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आवास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wetland habitat)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ध्यान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केंद्रित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A3E340D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प्रोजेक्ट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हिमालयन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सैलामैंडर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महत्वपूर्ण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प्रजनन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स्थलों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breeding sites)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सुरक्षा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लक्ष्य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रखता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नेपाल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भूटान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कुछ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हिस्सों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विशेष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पाया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1BDFBC0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बॉम्बे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नैचुरल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हिस्ट्री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सोसाइटी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Bombay Natural History Society)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वैज्ञानिक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परवीन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शेख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"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गार्डियन्स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स्किमर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"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("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Guardians of the Skimmer" initiative)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चंबल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नदी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किनारे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संकटग्रस्त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स्किमर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endangered Indian skimmer)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रक्षा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06FB5DC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स्थानीय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स्किमर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संख्या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2017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400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बढ़कर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लगभग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1,000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घोंसले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जीवित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रहने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14%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बढ़कर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27%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8A0B336" w14:textId="77777777" w:rsidR="006162DC" w:rsidRP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02E4FA4D" w14:textId="7F4D31CD" w:rsidR="0038013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व्हिटली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अवार्ड्स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जिन्हें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/>
          <w:b/>
          <w:bCs/>
          <w:color w:val="00FFFF"/>
          <w:sz w:val="82"/>
          <w:szCs w:val="82"/>
        </w:rPr>
        <w:t>'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ग्रीन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ऑस्कर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(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Green Oscars)'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नाम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जैव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विविधता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हानि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स्थानीय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समाधानों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बढ़ावा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देने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परियोजना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वित्तपोषण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>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50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>,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000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करते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F7C7F88" w14:textId="76355A32" w:rsidR="006162DC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7D22F8A" w14:textId="77777777" w:rsidR="006162DC" w:rsidRPr="00CE3932" w:rsidRDefault="006162DC" w:rsidP="006162D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3014FB6" w14:textId="5576B93E" w:rsidR="0038013C" w:rsidRDefault="0038013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6AD5FF5" w14:textId="04470B15" w:rsidR="006162DC" w:rsidRDefault="006162D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480C646" w14:textId="4B433442" w:rsidR="006162DC" w:rsidRDefault="006162D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33CE138" w14:textId="2198E77B" w:rsidR="0038013C" w:rsidRPr="00CE3932" w:rsidRDefault="0038013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1F50DC3" w14:textId="311DAE88" w:rsidR="0038013C" w:rsidRPr="00CE3932" w:rsidRDefault="0038013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ABD7631" w14:textId="77777777" w:rsidR="0038013C" w:rsidRPr="00CE3932" w:rsidRDefault="0038013C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FF56B8C" w14:textId="3353419E" w:rsidR="006162DC" w:rsidRPr="006162DC" w:rsidRDefault="0007084C" w:rsidP="006162D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गिग</w:t>
      </w:r>
      <w:r w:rsidR="006162DC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162DC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वर्कर्स</w:t>
      </w:r>
      <w:r w:rsidR="006162DC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डिजिटल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शिकायत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निवारण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प्रणाली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शुरू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="006162DC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6162DC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6162DC"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5625F9" w:rsidRPr="005625F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recently launched India's first digital grievance redressal system for gig workers?</w:t>
      </w:r>
    </w:p>
    <w:p w14:paraId="39AABF6A" w14:textId="4BA9DCE1" w:rsidR="006162DC" w:rsidRPr="006162DC" w:rsidRDefault="006162DC" w:rsidP="005625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667E1707" w14:textId="4E8B8D3D" w:rsidR="006162DC" w:rsidRPr="006162DC" w:rsidRDefault="006162DC" w:rsidP="005625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 Nadu</w:t>
      </w:r>
    </w:p>
    <w:p w14:paraId="0E46595D" w14:textId="5AB62D68" w:rsidR="006162DC" w:rsidRPr="006162DC" w:rsidRDefault="006162DC" w:rsidP="005625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Karnataka</w:t>
      </w:r>
    </w:p>
    <w:p w14:paraId="1BCB5367" w14:textId="258C34A6" w:rsidR="006162DC" w:rsidRDefault="006162DC" w:rsidP="005625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तेलंगाना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Telangana</w:t>
      </w:r>
    </w:p>
    <w:p w14:paraId="7EDA16CA" w14:textId="77777777" w:rsidR="006162DC" w:rsidRDefault="006162DC" w:rsidP="006162D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8FA738D" w14:textId="77777777" w:rsidR="006162DC" w:rsidRDefault="006162DC" w:rsidP="006162D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2CD7C75" w14:textId="289AD8B7" w:rsidR="00ED13F0" w:rsidRDefault="00ED13F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5584" behindDoc="0" locked="0" layoutInCell="1" allowOverlap="1" wp14:anchorId="0E56EF6E" wp14:editId="70236A9C">
            <wp:simplePos x="0" y="0"/>
            <wp:positionH relativeFrom="page">
              <wp:posOffset>97857</wp:posOffset>
            </wp:positionH>
            <wp:positionV relativeFrom="paragraph">
              <wp:posOffset>-14605</wp:posOffset>
            </wp:positionV>
            <wp:extent cx="12534872" cy="6689090"/>
            <wp:effectExtent l="0" t="0" r="63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872" cy="668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CEE537A" w14:textId="20269276" w:rsidR="005625F9" w:rsidRPr="006162DC" w:rsidRDefault="009C31FC" w:rsidP="005625F9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5625F9"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="005625F9"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="005625F9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Karnataka</w:t>
      </w:r>
    </w:p>
    <w:p w14:paraId="0202C44E" w14:textId="77777777" w:rsidR="008B0D3A" w:rsidRP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गिग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वर्कर्स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gig workers)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पहली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डिजिटल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शिकायत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निवारण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प्रणाली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dedicated digital grievance redressal mechanism)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F318887" w14:textId="77777777" w:rsidR="008B0D3A" w:rsidRP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कर्नाटक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प्लेटफ़ॉर्म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>-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आधारित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गिग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कार्यकर्ता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बोर्ड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Karnataka Platform-based Gig Workers Board)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गवर्नेंस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विभाग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Department of the e-Governance Karnataka)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सहयोग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4ED047F" w14:textId="77777777" w:rsidR="008B0D3A" w:rsidRP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वेतन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स्थितियों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एग्रीगेटर्स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साथ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विवादों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शिकायतों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इंटीग्रेटेड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पब्लिक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ग्रिवेंस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रिड्रेसल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सिस्टम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IPGRS)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पोर्टल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Integrated Public Grievance Redressal System (IPGRS) portal)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उपयोग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2B117FDA" w14:textId="042B4CAC" w:rsidR="0038013C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गिग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कर्मचारी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अब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IPGRS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पोर्टल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माध्यम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शिकायतें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दर्ज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सकते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C291DE8" w14:textId="206D0255" w:rsid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0FF4170" w14:textId="2B7E0EE6" w:rsid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E0E63A6" w14:textId="7C937E6E" w:rsid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1664AB5" w14:textId="0C4CC844" w:rsid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8AB8941" w14:textId="77777777" w:rsidR="008B0D3A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5139DA5" w14:textId="77777777" w:rsidR="008B0D3A" w:rsidRPr="00CE3932" w:rsidRDefault="008B0D3A" w:rsidP="008B0D3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4600649" w14:textId="62DDEA58" w:rsidR="0038013C" w:rsidRPr="00CE3932" w:rsidRDefault="0038013C" w:rsidP="0038013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88C5F4F" w14:textId="77777777" w:rsidR="00EB36DF" w:rsidRDefault="0007084C" w:rsidP="008B0D3A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फॉर्मूला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समर्थित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सिम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रेसिंग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ब्रांड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एंबेसडर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किसे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नियुक्त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5625F9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5625F9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Brand Ambassador for the Formula 1-backed Sim Racing initiative?</w:t>
      </w:r>
    </w:p>
    <w:p w14:paraId="371DD288" w14:textId="4906A566" w:rsidR="008B0D3A" w:rsidRPr="008B0D3A" w:rsidRDefault="008B0D3A" w:rsidP="00EB36D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विराट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कोहली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Virat Kohli</w:t>
      </w:r>
    </w:p>
    <w:p w14:paraId="0E226C39" w14:textId="1F0416E5" w:rsidR="008B0D3A" w:rsidRPr="008B0D3A" w:rsidRDefault="008B0D3A" w:rsidP="00EB36D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हार्दिक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पांड्या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Hardik Pandya</w:t>
      </w:r>
    </w:p>
    <w:p w14:paraId="599E7EC1" w14:textId="7AEF04B0" w:rsidR="008B0D3A" w:rsidRPr="008B0D3A" w:rsidRDefault="008B0D3A" w:rsidP="00EB36D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केएल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राहुल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KL Rahul</w:t>
      </w:r>
    </w:p>
    <w:p w14:paraId="159665E0" w14:textId="07FD56A3" w:rsidR="00976E42" w:rsidRPr="00CE3932" w:rsidRDefault="008B0D3A" w:rsidP="00EB36D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श्रेयस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अय्यर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Shreyas Iyer</w:t>
      </w:r>
    </w:p>
    <w:p w14:paraId="2F6161E1" w14:textId="77777777" w:rsidR="00976E42" w:rsidRPr="00CE3932" w:rsidRDefault="00976E42" w:rsidP="008C24D7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CAC0EBA" w14:textId="4249F104" w:rsidR="005028E3" w:rsidRPr="00CE3932" w:rsidRDefault="005028E3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18DC18A" w14:textId="4FC4BF61" w:rsidR="00ED13F0" w:rsidRDefault="00ED13F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6608" behindDoc="0" locked="0" layoutInCell="1" allowOverlap="1" wp14:anchorId="63769D89" wp14:editId="60101A58">
            <wp:simplePos x="0" y="0"/>
            <wp:positionH relativeFrom="column">
              <wp:posOffset>-484271</wp:posOffset>
            </wp:positionH>
            <wp:positionV relativeFrom="paragraph">
              <wp:posOffset>33087</wp:posOffset>
            </wp:positionV>
            <wp:extent cx="12488779" cy="6617277"/>
            <wp:effectExtent l="0" t="0" r="8255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4275" cy="6620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DFADCEC" w14:textId="19BDCDD2" w:rsidR="00EB36DF" w:rsidRPr="00CE3932" w:rsidRDefault="009C31FC" w:rsidP="00EB36DF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</w:t>
      </w:r>
      <w:r w:rsidR="00E315FB" w:rsidRPr="00CE3932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="00EB36DF"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="00EB36DF"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श्रेयस</w:t>
      </w:r>
      <w:r w:rsidR="00EB36DF"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B36DF"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अय्यर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Shreyas Iyer</w:t>
      </w:r>
    </w:p>
    <w:p w14:paraId="01D03BE4" w14:textId="683B2279" w:rsidR="00B82C80" w:rsidRDefault="008B0D3A" w:rsidP="003801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मुंबई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फाल्कन्स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रेसिंग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लिमिटेड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Mumbai Falcons Racing Limited (MFRL)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क्रिकेटर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श्रेयस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अय्यर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फॉर्मूला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1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Formula One’s official program)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समर्थित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>F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रेसिंग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इंडिया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ओपन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>F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Sim Racing India Open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2026)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आधिकारिक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ब्रांड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एंबेसडर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नियुक्त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FA666A8" w14:textId="34AAC65C" w:rsidR="008B0D3A" w:rsidRDefault="008B0D3A" w:rsidP="003801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6887803" w14:textId="08712ADD" w:rsidR="008B0D3A" w:rsidRDefault="008B0D3A" w:rsidP="003801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88605AC" w14:textId="489489D3" w:rsidR="008B0D3A" w:rsidRDefault="008B0D3A" w:rsidP="003801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F98AC53" w14:textId="77777777" w:rsidR="008B0D3A" w:rsidRDefault="008B0D3A" w:rsidP="0038013C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9C0A1B3" w14:textId="73876EDA" w:rsidR="008B0D3A" w:rsidRPr="008B0D3A" w:rsidRDefault="0007084C" w:rsidP="008B0D3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1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मई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2026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को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स्थापना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="008B0D3A"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मनाया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proofErr w:type="gramStart"/>
      <w:r w:rsidR="008B0D3A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8B0D3A" w:rsidRPr="00F05EFC">
        <w:rPr>
          <w:rFonts w:ascii="Arial" w:hAnsi="Arial" w:cs="Arial"/>
          <w:b/>
          <w:bCs/>
          <w:color w:val="FFFF00"/>
          <w:sz w:val="82"/>
          <w:szCs w:val="82"/>
        </w:rPr>
        <w:t>​</w:t>
      </w:r>
      <w:proofErr w:type="gramEnd"/>
      <w:r w:rsidR="008B0D3A" w:rsidRPr="00F05EFC">
        <w:rPr>
          <w:rFonts w:ascii="Kokila" w:hAnsi="Kokila" w:cs="Kokila"/>
          <w:b/>
          <w:bCs/>
          <w:color w:val="FFFF00"/>
          <w:sz w:val="82"/>
          <w:szCs w:val="82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states recently celebrated their Foundation Day on May 1, 2026?</w:t>
      </w:r>
    </w:p>
    <w:p w14:paraId="2E14EEF7" w14:textId="3729CCF4" w:rsidR="008B0D3A" w:rsidRPr="008B0D3A" w:rsidRDefault="008B0D3A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 and Gujarat</w:t>
      </w:r>
    </w:p>
    <w:p w14:paraId="742032AC" w14:textId="466BD471" w:rsidR="008B0D3A" w:rsidRPr="008B0D3A" w:rsidRDefault="008B0D3A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अरुणाचल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 and Arunachal Pradesh</w:t>
      </w:r>
    </w:p>
    <w:p w14:paraId="1244F27D" w14:textId="31C1BD02" w:rsidR="008B0D3A" w:rsidRPr="008B0D3A" w:rsidRDefault="008B0D3A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  <w:proofErr w:type="gramEnd"/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and Madhya Pradesh</w:t>
      </w:r>
    </w:p>
    <w:p w14:paraId="12A8C8B3" w14:textId="707CB3EA" w:rsidR="00B82C80" w:rsidRDefault="008B0D3A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</w:t>
      </w:r>
      <w:proofErr w:type="gramEnd"/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Nadu and Karnataka</w:t>
      </w:r>
    </w:p>
    <w:p w14:paraId="6C0D5DF1" w14:textId="57D9DF42" w:rsidR="008B0D3A" w:rsidRDefault="008B0D3A" w:rsidP="008B0D3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C56D8CB" w14:textId="0AC7BA38" w:rsidR="008B0D3A" w:rsidRDefault="008B0D3A" w:rsidP="008B0D3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82C3619" w14:textId="44918976" w:rsidR="00ED13F0" w:rsidRDefault="00ED13F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7632" behindDoc="0" locked="0" layoutInCell="1" allowOverlap="1" wp14:anchorId="51C0618E" wp14:editId="0394A21B">
            <wp:simplePos x="0" y="0"/>
            <wp:positionH relativeFrom="margin">
              <wp:posOffset>-484272</wp:posOffset>
            </wp:positionH>
            <wp:positionV relativeFrom="paragraph">
              <wp:posOffset>33087</wp:posOffset>
            </wp:positionV>
            <wp:extent cx="12440653" cy="6617335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2558" cy="6618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19FC283" w14:textId="64CF84F2" w:rsidR="00EB36DF" w:rsidRPr="008B0D3A" w:rsidRDefault="009C31FC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="00DD7A92"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B36DF"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EB36DF"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="00EB36DF"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B36DF"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="00EB36DF"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EB36DF"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 and Gujarat</w:t>
      </w:r>
    </w:p>
    <w:bookmarkEnd w:id="6"/>
    <w:p w14:paraId="68684F83" w14:textId="77777777" w:rsidR="008B0D3A" w:rsidRPr="008B0D3A" w:rsidRDefault="008B0D3A" w:rsidP="008B0D3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महाराष्ट्र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Maharashtra Day)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गुजरात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Gujarat Day)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प्रत्येक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क्रमशः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स्थापना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उपलक्ष्य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मनाए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1B140346" w14:textId="6A080987" w:rsidR="005072B5" w:rsidRDefault="008B0D3A" w:rsidP="008B0D3A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मई</w:t>
      </w:r>
      <w:r w:rsidRPr="008A2558">
        <w:rPr>
          <w:rFonts w:ascii="Kokila" w:hAnsi="Kokila" w:cs="Kokila"/>
          <w:b/>
          <w:bCs/>
          <w:color w:val="00FFFF"/>
          <w:sz w:val="82"/>
          <w:szCs w:val="82"/>
        </w:rPr>
        <w:t xml:space="preserve">, 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1960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बॉम्बे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पुनर्गठन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अधिनियम</w:t>
      </w:r>
      <w:r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Bombay Reorganisation Act)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लागू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हुआ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अधिनियम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अनुसार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बॉम्बे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Bombay State)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भाषाई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linguistic basis)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दो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भागों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विभाजित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: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मराठी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कोंकणी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भाषी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)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कच्छी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भाषी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राज्यों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गठन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</w:p>
    <w:p w14:paraId="6582166A" w14:textId="3E2C9780" w:rsidR="00C207A5" w:rsidRP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4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707937"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कब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मनाया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proofErr w:type="gramStart"/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C207A5">
        <w:rPr>
          <w:rFonts w:ascii="Arial" w:hAnsi="Arial" w:cs="Arial"/>
          <w:b/>
          <w:bCs/>
          <w:color w:val="FFFFFF" w:themeColor="background1"/>
          <w:sz w:val="82"/>
          <w:szCs w:val="82"/>
        </w:rPr>
        <w:t>​</w:t>
      </w:r>
      <w:proofErr w:type="gramEnd"/>
      <w:r w:rsidR="00EB36DF" w:rsidRPr="00EB36DF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International Labour Day 2026 recently observed?</w:t>
      </w:r>
    </w:p>
    <w:p w14:paraId="659097EB" w14:textId="09A06BF4" w:rsidR="00C207A5" w:rsidRPr="00C207A5" w:rsidRDefault="00C207A5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</w:t>
      </w:r>
    </w:p>
    <w:p w14:paraId="7720EFE1" w14:textId="6A5A224A" w:rsidR="00C207A5" w:rsidRPr="00C207A5" w:rsidRDefault="00C207A5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30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April 30</w:t>
      </w:r>
    </w:p>
    <w:p w14:paraId="459F7EF4" w14:textId="1EE268FF" w:rsidR="00C207A5" w:rsidRPr="00C207A5" w:rsidRDefault="00C207A5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</w:t>
      </w:r>
    </w:p>
    <w:p w14:paraId="54B526E5" w14:textId="6EE2B8A1" w:rsidR="00C207A5" w:rsidRDefault="00C207A5" w:rsidP="00EB36DF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EB36D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EB36DF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3</w:t>
      </w:r>
    </w:p>
    <w:p w14:paraId="44A20611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6CFA314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6AFF522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2DA9976" w14:textId="42080AE5" w:rsidR="00ED13F0" w:rsidRDefault="00AE063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8656" behindDoc="0" locked="0" layoutInCell="1" allowOverlap="1" wp14:anchorId="636D8A85" wp14:editId="697B0D86">
            <wp:simplePos x="0" y="0"/>
            <wp:positionH relativeFrom="column">
              <wp:posOffset>-436145</wp:posOffset>
            </wp:positionH>
            <wp:positionV relativeFrom="paragraph">
              <wp:posOffset>-15039</wp:posOffset>
            </wp:positionV>
            <wp:extent cx="12416590" cy="6664960"/>
            <wp:effectExtent l="0" t="0" r="4445" b="254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594" cy="66756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13F0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FC89A08" w14:textId="781B856D" w:rsidR="009030AD" w:rsidRPr="00C207A5" w:rsidRDefault="00C207A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30AD"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="009030AD"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="009030AD"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</w:t>
      </w:r>
    </w:p>
    <w:p w14:paraId="51E41149" w14:textId="1B9B5B97" w:rsidR="00AA4F55" w:rsidRPr="00AA4F55" w:rsidRDefault="00707937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AA4F55"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श्रमिक</w:t>
      </w:r>
      <w:r w:rsidR="00AA4F55"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8A2558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="00AA4F55" w:rsidRPr="008A2558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International Labour Day),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May Day)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कहा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हर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वर्ष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1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मनाया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जाता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556A1BB" w14:textId="7DB815B2" w:rsidR="00AA4F55" w:rsidRPr="00AA4F55" w:rsidRDefault="00707937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अंतर्राष्ट्रीय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श्रमिक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</w:rPr>
        <w:t>2026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की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थीम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: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"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स्वस्थ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मनो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सामाजिक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वातावरण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सुनिश्चत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Ensuring a Healthy Psychosocial Working Environment)"</w:t>
      </w:r>
    </w:p>
    <w:p w14:paraId="70BF8DBF" w14:textId="77777777" w:rsidR="00AA4F55" w:rsidRP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संघर्षों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उपलब्धियों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सम्मानित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समर्पित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FADBF56" w14:textId="77777777" w:rsidR="00AA4F55" w:rsidRP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7923643" w14:textId="77777777" w:rsidR="00AA4F55" w:rsidRP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पहला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मजदूर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दिवस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समारोह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/>
          <w:b/>
          <w:bCs/>
          <w:color w:val="00FFFF"/>
          <w:sz w:val="82"/>
          <w:szCs w:val="82"/>
        </w:rPr>
        <w:t>1923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चेन्नई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तब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मद्रास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लेबर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किसान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पार्टी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हिंदुस्तान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Labour Kisan Party of Hindustan)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आयोजित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43578DDF" w14:textId="258D7F5C" w:rsidR="00AA4F55" w:rsidRPr="00AA4F55" w:rsidRDefault="00707937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शुरुआत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19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वीं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सदी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संयुक्त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राज्य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अमेरिका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United States)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हुए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आंदोलन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labour movement)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1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, 1886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पूरे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अमेरिका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श्रमिकों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आठ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घंटे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कार्यदिवस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मांग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लेकर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हड़ताल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थी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1627A2D" w14:textId="1AF473F9" w:rsidR="00C207A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यह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तब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हिंसक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हो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गया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जब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शिकागो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में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पुलिस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पर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बम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फेंका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जिससे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अधिकारियों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कम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कम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नागरिकों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मौत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गई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.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हेमार्केट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मामला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Haymarket affair)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अधिकारों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लिए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संघर्ष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प्रतीक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1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एकजुटता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स्थापित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करने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महत्वपूर्ण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भूमिका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निभाई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7C1B862F" w14:textId="77777777" w:rsidR="00C207A5" w:rsidRDefault="00C207A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br w:type="page"/>
      </w:r>
    </w:p>
    <w:p w14:paraId="26716729" w14:textId="53AA66ED" w:rsidR="00AA4F55" w:rsidRPr="00AA4F55" w:rsidRDefault="00C207A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5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भारतीय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सेना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ऑपरेशन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नेत्र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1.0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तहत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विशाल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नेत्र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शिविर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आयोजित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="009030AD" w:rsidRPr="009030AD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did the Indian Army recently organize a mega eye camp under 'Operation Netra 1.0'?</w:t>
      </w:r>
    </w:p>
    <w:p w14:paraId="678F6084" w14:textId="5A724DAF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श्रीनगर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Srinagar</w:t>
      </w:r>
    </w:p>
    <w:p w14:paraId="027692E1" w14:textId="6E1B0FC8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लेह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Leh</w:t>
      </w:r>
    </w:p>
    <w:p w14:paraId="19ED7CEF" w14:textId="1F396A5D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कारगिल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Kargil</w:t>
      </w:r>
    </w:p>
    <w:p w14:paraId="2F7DFD77" w14:textId="78B22B41" w:rsidR="00C207A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जम्मू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Jammu</w:t>
      </w:r>
    </w:p>
    <w:p w14:paraId="62DF3ADB" w14:textId="77777777" w:rsid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F1B334F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B4A5552" w14:textId="0255AF95" w:rsidR="00AE063C" w:rsidRDefault="00AE063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  <w:drawing>
          <wp:anchor distT="0" distB="0" distL="114300" distR="114300" simplePos="0" relativeHeight="251719680" behindDoc="0" locked="0" layoutInCell="1" allowOverlap="1" wp14:anchorId="05E850CA" wp14:editId="6AF2EB85">
            <wp:simplePos x="0" y="0"/>
            <wp:positionH relativeFrom="column">
              <wp:posOffset>-388018</wp:posOffset>
            </wp:positionH>
            <wp:positionV relativeFrom="paragraph">
              <wp:posOffset>9024</wp:posOffset>
            </wp:positionV>
            <wp:extent cx="12296273" cy="6640705"/>
            <wp:effectExtent l="0" t="0" r="0" b="8255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0636" cy="6648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5772D0B2" w14:textId="30C2C69D" w:rsidR="009030AD" w:rsidRPr="00AA4F55" w:rsidRDefault="00C207A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 w:hint="cs"/>
          <w:b/>
          <w:bCs/>
          <w:color w:val="FFFFFF" w:themeColor="background1"/>
          <w:sz w:val="82"/>
          <w:szCs w:val="82"/>
          <w:lang w:bidi="hi-IN"/>
        </w:rPr>
        <w:t>Answer: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9030AD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="009030AD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लेह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Leh</w:t>
      </w:r>
    </w:p>
    <w:p w14:paraId="71818475" w14:textId="69279AD7" w:rsidR="00AA4F55" w:rsidRPr="00AA4F55" w:rsidRDefault="00FB186D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रतीय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सेना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Indian Army)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27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30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2026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लेह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153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जनरल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अस्पताल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चार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दिवसीय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उन्नत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सर्जिकल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नेत्र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शिविर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</w:rPr>
        <w:t>, '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ऑपरेशन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नेत्र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AA4F55" w:rsidRPr="00FB186D">
        <w:rPr>
          <w:rFonts w:ascii="Kokila" w:hAnsi="Kokila" w:cs="Kokila"/>
          <w:b/>
          <w:bCs/>
          <w:color w:val="00FFFF"/>
          <w:sz w:val="82"/>
          <w:szCs w:val="82"/>
        </w:rPr>
        <w:t>1.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0 (Op Netra 1.0, High-Altitude Mega Eye Camp)'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सफलतापूर्वक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आयोजन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="00AA4F55"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33B6FE68" w14:textId="77777777" w:rsidR="00AA4F55" w:rsidRP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शिविर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का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उद्घाटन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/>
          <w:b/>
          <w:bCs/>
          <w:color w:val="00FFFF"/>
          <w:sz w:val="82"/>
          <w:szCs w:val="82"/>
        </w:rPr>
        <w:t>14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कोर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जीओसी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लेफ्टिनेंट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जनरल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हितेश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भल्ला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E4A9DDF" w14:textId="77777777" w:rsidR="00AA4F55" w:rsidRP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शिविर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नागरिक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सैन्य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सहयोग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उत्कृष्ट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उदाहरण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पेश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करते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हुए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लद्दाख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सात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जिलों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चुशुल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हानले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दुरबुक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डेमचोक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फुक्चे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द्रास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ज़ांस्कर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बटालिक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चुमाथांग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तुरतुक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जैसे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दूरस्थ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क्षेत्रों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कुल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950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रोगियों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जांच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सुविधा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प्रदान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CF35347" w14:textId="46036A60" w:rsidR="00C207A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इस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अभियान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153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जनरल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अस्पताल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द्वारा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स्वदेशी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रूप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विकसित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ऑपरेशन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नेत्र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ऐप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Op Netra App)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शुभारंभ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65C846C8" w14:textId="77777777" w:rsidR="00AA4F55" w:rsidRDefault="00AA4F5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7E7631DE" w14:textId="77777777" w:rsidR="00C207A5" w:rsidRDefault="00C207A5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br w:type="page"/>
      </w:r>
    </w:p>
    <w:p w14:paraId="770BD6E1" w14:textId="1C3F7891" w:rsidR="009030AD" w:rsidRPr="00DD4161" w:rsidRDefault="00C207A5" w:rsidP="009030AD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6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दिवंगत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विजय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="00AA4F55"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खेल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="00AA4F55"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था</w:t>
      </w:r>
      <w:r w:rsidR="00AA4F55"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="009030AD"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sport was the recently deceased Vijay Kumar associated with?</w:t>
      </w:r>
    </w:p>
    <w:p w14:paraId="130EBC01" w14:textId="70A984E1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गोल्फ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Golf</w:t>
      </w:r>
    </w:p>
    <w:p w14:paraId="374F2B62" w14:textId="325BA965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b)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क्रिकेट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Cricket</w:t>
      </w:r>
    </w:p>
    <w:p w14:paraId="73403134" w14:textId="017E52B3" w:rsidR="00AA4F55" w:rsidRPr="00AA4F5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c)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हॉकी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Hockey</w:t>
      </w:r>
    </w:p>
    <w:p w14:paraId="63A28378" w14:textId="3D33AEB4" w:rsidR="00C207A5" w:rsidRDefault="00AA4F55" w:rsidP="009030AD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d)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टेनिस</w:t>
      </w:r>
      <w:r w:rsidR="009030AD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="009030AD"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Tennis</w:t>
      </w:r>
      <w:r w:rsidR="00AD6B9F"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</w:t>
      </w:r>
    </w:p>
    <w:p w14:paraId="590CD567" w14:textId="77777777" w:rsidR="00AA4F55" w:rsidRDefault="00AA4F55" w:rsidP="00AA4F5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C9A78DE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09B4CE1" w14:textId="77777777" w:rsidR="00C207A5" w:rsidRDefault="00C207A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977ABAF" w14:textId="53F62512" w:rsidR="00AE063C" w:rsidRDefault="00AE063C">
      <w:pPr>
        <w:spacing w:after="0" w:line="240" w:lineRule="auto"/>
        <w:rPr>
          <w:rFonts w:ascii="Kokila" w:hAnsi="Kokila" w:cs="Kokila"/>
          <w:b/>
          <w:bCs/>
          <w:color w:val="00FFFF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FFFF"/>
          <w:sz w:val="82"/>
          <w:szCs w:val="82"/>
          <w:lang w:bidi="hi-IN"/>
        </w:rPr>
        <w:drawing>
          <wp:anchor distT="0" distB="0" distL="114300" distR="114300" simplePos="0" relativeHeight="251720704" behindDoc="0" locked="0" layoutInCell="1" allowOverlap="1" wp14:anchorId="53FCBF36" wp14:editId="09ECB64E">
            <wp:simplePos x="0" y="0"/>
            <wp:positionH relativeFrom="margin">
              <wp:posOffset>-508000</wp:posOffset>
            </wp:positionH>
            <wp:positionV relativeFrom="paragraph">
              <wp:posOffset>80578</wp:posOffset>
            </wp:positionV>
            <wp:extent cx="12512842" cy="6616396"/>
            <wp:effectExtent l="0" t="0" r="3175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2842" cy="6616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FFFF"/>
          <w:sz w:val="82"/>
          <w:szCs w:val="82"/>
          <w:lang w:bidi="hi-IN"/>
        </w:rPr>
        <w:br w:type="page"/>
      </w:r>
    </w:p>
    <w:p w14:paraId="4810DFF5" w14:textId="04422AFC" w:rsidR="009030AD" w:rsidRPr="00FB186D" w:rsidRDefault="00C207A5" w:rsidP="009030AD">
      <w:pPr>
        <w:jc w:val="both"/>
        <w:rPr>
          <w:rFonts w:ascii="Kokila" w:hAnsi="Kokila" w:cs="Kokila"/>
          <w:b/>
          <w:bCs/>
          <w:color w:val="00FFFF"/>
          <w:sz w:val="82"/>
          <w:szCs w:val="82"/>
        </w:rPr>
      </w:pPr>
      <w:r w:rsidRPr="00FB186D">
        <w:rPr>
          <w:rFonts w:ascii="Kokila" w:hAnsi="Kokila" w:cs="Kokila" w:hint="cs"/>
          <w:b/>
          <w:bCs/>
          <w:color w:val="00FFFF"/>
          <w:sz w:val="82"/>
          <w:szCs w:val="82"/>
          <w:lang w:bidi="hi-IN"/>
        </w:rPr>
        <w:t>Answer: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="009030AD" w:rsidRPr="00FB186D">
        <w:rPr>
          <w:rFonts w:ascii="Kokila" w:hAnsi="Kokila" w:cs="Kokila"/>
          <w:b/>
          <w:bCs/>
          <w:color w:val="00FFFF"/>
          <w:sz w:val="82"/>
          <w:szCs w:val="82"/>
        </w:rPr>
        <w:t xml:space="preserve">a) </w:t>
      </w:r>
      <w:r w:rsidR="009030AD"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गोल्फ</w:t>
      </w:r>
      <w:r w:rsidR="009030AD" w:rsidRPr="00FB186D">
        <w:rPr>
          <w:rFonts w:ascii="Kokila" w:hAnsi="Kokila" w:cs="Kokila"/>
          <w:b/>
          <w:bCs/>
          <w:color w:val="00FFFF"/>
          <w:sz w:val="82"/>
          <w:szCs w:val="82"/>
          <w:lang w:bidi="hi-IN"/>
        </w:rPr>
        <w:tab/>
        <w:t xml:space="preserve"> </w:t>
      </w:r>
      <w:r w:rsidR="009030AD" w:rsidRPr="00FB186D">
        <w:rPr>
          <w:rFonts w:ascii="Kokila" w:hAnsi="Kokila" w:cs="Kokila"/>
          <w:b/>
          <w:bCs/>
          <w:color w:val="00FFFF"/>
          <w:sz w:val="82"/>
          <w:szCs w:val="82"/>
          <w:lang w:val="en-IN" w:bidi="hi-IN"/>
        </w:rPr>
        <w:t>Golf</w:t>
      </w:r>
    </w:p>
    <w:p w14:paraId="06A2EF4C" w14:textId="77777777" w:rsidR="00277325" w:rsidRPr="00277325" w:rsidRDefault="00277325" w:rsidP="0027732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दिग्गज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भारतीय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गोल्फर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विजय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कुमार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>57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उम्र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लखनऊ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निधन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हो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गया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है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5576185D" w14:textId="77777777" w:rsidR="00277325" w:rsidRPr="00277325" w:rsidRDefault="00277325" w:rsidP="0027732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उन्होनें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/>
          <w:b/>
          <w:bCs/>
          <w:color w:val="00FFFF"/>
          <w:sz w:val="82"/>
          <w:szCs w:val="82"/>
        </w:rPr>
        <w:t>2002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इंडियन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ओपन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2002 Indian Open)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जीता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>1995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>2000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तक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चार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बार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साल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के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सर्वेश्रष्ठ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FB186D">
        <w:rPr>
          <w:rFonts w:ascii="Kokila" w:hAnsi="Kokila" w:cs="Kokila" w:hint="cs"/>
          <w:b/>
          <w:bCs/>
          <w:color w:val="00FFFF"/>
          <w:sz w:val="82"/>
          <w:szCs w:val="82"/>
          <w:cs/>
          <w:lang w:bidi="hi-IN"/>
        </w:rPr>
        <w:t>खिलाड़ी</w:t>
      </w:r>
      <w:r w:rsidRPr="00FB186D">
        <w:rPr>
          <w:rFonts w:ascii="Kokila" w:hAnsi="Kokila" w:cs="Kokila"/>
          <w:b/>
          <w:bCs/>
          <w:color w:val="00FFFF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(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Player of the Year)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चुने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गए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,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वह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>4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बार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आर्डर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ऑफ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मेरिट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Order of Merit champion)'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चैंपियन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थे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</w:p>
    <w:p w14:paraId="024BC035" w14:textId="63CB086E" w:rsidR="00C207A5" w:rsidRDefault="00277325" w:rsidP="0027732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उन्होनें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1999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स्काटलैंड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सेंट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एंड्रयूज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St. Andrews, Scotland)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अल्फ्रेड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डनहिल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कप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Alfred Dunhill Cup)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में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भी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प्रतिनिधित्व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किया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7732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था</w:t>
      </w:r>
      <w:r w:rsidRPr="0027732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.</w:t>
      </w:r>
      <w:r w:rsidR="00FB186D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</w:p>
    <w:p w14:paraId="715EF5E1" w14:textId="630B9FB0" w:rsidR="00AA4F55" w:rsidRDefault="00AA4F55" w:rsidP="00C207A5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8C92B0B" w14:textId="77777777" w:rsidR="005072B5" w:rsidRPr="005072B5" w:rsidRDefault="005072B5" w:rsidP="00B82C8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9BCADA9" w14:textId="465EF1A1" w:rsidR="00385A1C" w:rsidRDefault="00385A1C" w:rsidP="00B82C8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2EE644B3" w14:textId="77777777" w:rsidR="002879D0" w:rsidRDefault="002879D0" w:rsidP="007D2ED8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53373EB" w14:textId="77777777" w:rsidR="00A04557" w:rsidRDefault="00A04557" w:rsidP="007D2ED8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111D4F8E" w14:textId="1CBDB773" w:rsidR="007D2ED8" w:rsidRPr="000A3F4E" w:rsidRDefault="007D2ED8" w:rsidP="007D2ED8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 w:rsidRPr="000A3F4E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अप्रैल</w:t>
      </w:r>
      <w:r w:rsidRPr="000A3F4E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Pr="000A3F4E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2C81B4BB" w14:textId="77777777" w:rsidR="007D2ED8" w:rsidRDefault="007D2ED8" w:rsidP="007D2ED8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6FF41FA" w14:textId="77777777" w:rsidR="007D2ED8" w:rsidRDefault="007D2ED8" w:rsidP="007D2ED8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0992D7B6" w14:textId="77777777" w:rsidR="007D2ED8" w:rsidRPr="00906069" w:rsidRDefault="007D2ED8" w:rsidP="007D2ED8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17901"/>
      </w:tblGrid>
      <w:tr w:rsidR="007D2ED8" w:rsidRPr="007D2ED8" w14:paraId="3B26B99A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616A03F5" w14:textId="77777777" w:rsidR="007D2ED8" w:rsidRPr="007D2ED8" w:rsidRDefault="007D2ED8" w:rsidP="00CC5417">
            <w:pPr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5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 -</w:t>
            </w:r>
            <w:r w:rsidRPr="007D2ED8">
              <w:rPr>
                <w:rFonts w:hint="cs"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समुद्री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(National Maritime Day)</w:t>
            </w:r>
          </w:p>
        </w:tc>
      </w:tr>
      <w:tr w:rsidR="007D2ED8" w:rsidRPr="007D2ED8" w14:paraId="5A70D58E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57AB1C7D" w14:textId="77777777" w:rsidR="007D2ED8" w:rsidRPr="007D2ED8" w:rsidRDefault="007D2ED8" w:rsidP="00CC5417">
            <w:pPr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6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खेल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 xml:space="preserve"> (International Day of Sport)</w:t>
            </w:r>
          </w:p>
        </w:tc>
      </w:tr>
      <w:tr w:rsidR="007D2ED8" w:rsidRPr="007D2ED8" w14:paraId="4252A07E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35BD82E0" w14:textId="77777777" w:rsidR="007D2ED8" w:rsidRPr="007D2ED8" w:rsidRDefault="007D2ED8" w:rsidP="00CC5417">
            <w:pPr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7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स्वास्थ्य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Health Day)</w:t>
            </w:r>
          </w:p>
        </w:tc>
      </w:tr>
      <w:tr w:rsidR="007D2ED8" w:rsidRPr="007D2ED8" w14:paraId="2066D0F3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76E3E8CC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10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होम्योपैथी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Homeopathy Day)</w:t>
            </w:r>
          </w:p>
        </w:tc>
      </w:tr>
      <w:tr w:rsidR="007D2ED8" w:rsidRPr="007D2ED8" w14:paraId="42F7A999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236AB10D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14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बाबा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साहेब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अम्बेडकर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जयन्ती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cs/>
                <w:lang w:bidi="hi-IN"/>
              </w:rPr>
              <w:t>(</w:t>
            </w:r>
            <w:r w:rsidRPr="007D2ED8">
              <w:rPr>
                <w:rFonts w:ascii="Kokila" w:hAnsi="Kokila" w:cs="Kokila" w:hint="cs"/>
                <w:b/>
                <w:bCs/>
                <w:color w:val="FFFF00"/>
                <w:sz w:val="82"/>
                <w:szCs w:val="82"/>
                <w:cs/>
                <w:lang w:bidi="hi-IN"/>
              </w:rPr>
              <w:t>समानता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00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cs/>
                <w:lang w:bidi="hi-IN"/>
              </w:rPr>
              <w:t>)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 xml:space="preserve"> </w:t>
            </w:r>
          </w:p>
          <w:p w14:paraId="4F171118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(Babasaheb Ambedkar Jayanti (Equality)</w:t>
            </w:r>
          </w:p>
        </w:tc>
      </w:tr>
      <w:tr w:rsidR="007D2ED8" w:rsidRPr="007D2ED8" w14:paraId="4A99D480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3232314B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17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हीमोफीलिया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 xml:space="preserve"> (World Hemophilia Day)</w:t>
            </w:r>
          </w:p>
        </w:tc>
      </w:tr>
      <w:tr w:rsidR="007D2ED8" w:rsidRPr="007D2ED8" w14:paraId="0740D6E5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0A7A0C91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18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विरासत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Heritage Day)</w:t>
            </w:r>
          </w:p>
        </w:tc>
      </w:tr>
      <w:tr w:rsidR="007D2ED8" w:rsidRPr="007D2ED8" w14:paraId="2DCD61E9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5D80B5DA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19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यकृत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(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लिवर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)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Liver Day)</w:t>
            </w:r>
          </w:p>
        </w:tc>
      </w:tr>
      <w:tr w:rsidR="007D2ED8" w:rsidRPr="007D2ED8" w14:paraId="04BE0E45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3B31E8D5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21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राष्ट्रीय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सिविल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सेवा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(National Civil Services Day)</w:t>
            </w:r>
          </w:p>
        </w:tc>
      </w:tr>
      <w:tr w:rsidR="007D2ED8" w:rsidRPr="007D2ED8" w14:paraId="5B71104F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0A362D35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22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-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पृथ्वी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  <w:r w:rsidRPr="007D2ED8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Earth Day)</w:t>
            </w:r>
          </w:p>
        </w:tc>
      </w:tr>
      <w:tr w:rsidR="007D2ED8" w:rsidRPr="007D2ED8" w14:paraId="7CAAFA89" w14:textId="77777777" w:rsidTr="007D2ED8">
        <w:trPr>
          <w:trHeight w:val="244"/>
        </w:trPr>
        <w:tc>
          <w:tcPr>
            <w:tcW w:w="5000" w:type="pct"/>
            <w:shd w:val="clear" w:color="auto" w:fill="auto"/>
          </w:tcPr>
          <w:p w14:paraId="1B8BA089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</w:pP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23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अप्रैल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>-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विश्व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पुस्तक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एवं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कॉपीराइट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 xml:space="preserve"> </w:t>
            </w:r>
            <w:r w:rsidRPr="007D2ED8">
              <w:rPr>
                <w:rFonts w:ascii="Kokila" w:hAnsi="Kokila" w:cs="Kokila" w:hint="cs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  <w:t>दिवस</w:t>
            </w:r>
            <w:r w:rsidRPr="007D2ED8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bidi="hi-IN"/>
              </w:rPr>
              <w:t xml:space="preserve"> </w:t>
            </w:r>
          </w:p>
          <w:p w14:paraId="569A6895" w14:textId="77777777" w:rsidR="007D2ED8" w:rsidRPr="007D2ED8" w:rsidRDefault="007D2ED8" w:rsidP="00CC5417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cs/>
                <w:lang w:bidi="hi-IN"/>
              </w:rPr>
            </w:pPr>
            <w:r w:rsidRPr="00A04557">
              <w:rPr>
                <w:rFonts w:ascii="Kokila" w:hAnsi="Kokila" w:cs="Kokila"/>
                <w:b/>
                <w:bCs/>
                <w:color w:val="FFFF00"/>
                <w:sz w:val="82"/>
                <w:szCs w:val="82"/>
                <w:lang w:bidi="hi-IN"/>
              </w:rPr>
              <w:t>(World Book and Copyright Day)</w:t>
            </w:r>
          </w:p>
        </w:tc>
      </w:tr>
    </w:tbl>
    <w:p w14:paraId="475A817A" w14:textId="7626023A" w:rsidR="00E7450D" w:rsidRDefault="00E7450D" w:rsidP="00A828B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B307444" w14:textId="77777777" w:rsidR="00E7450D" w:rsidRPr="00A828BB" w:rsidRDefault="00E7450D" w:rsidP="00A828B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153516D3" w14:textId="77777777" w:rsidR="0067666A" w:rsidRPr="009A214A" w:rsidRDefault="008536A7" w:rsidP="0067666A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  <w:r w:rsidR="0067666A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="0067666A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="0067666A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="0067666A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67666A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67666A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30B95899" w14:textId="77777777" w:rsidR="0067666A" w:rsidRPr="003C450B" w:rsidRDefault="0067666A" w:rsidP="0067666A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18517" w:type="dxa"/>
        <w:tblInd w:w="131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5101"/>
        <w:gridCol w:w="13416"/>
      </w:tblGrid>
      <w:tr w:rsidR="00AC0A25" w:rsidRPr="00AC0A25" w14:paraId="7013D9CA" w14:textId="77777777" w:rsidTr="002B6F96">
        <w:trPr>
          <w:trHeight w:val="20"/>
        </w:trPr>
        <w:tc>
          <w:tcPr>
            <w:tcW w:w="5101" w:type="dxa"/>
          </w:tcPr>
          <w:p w14:paraId="59882FE7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63</w:t>
            </w:r>
          </w:p>
          <w:p w14:paraId="7A5DBD66" w14:textId="58A29432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63 </w:t>
            </w:r>
          </w:p>
        </w:tc>
        <w:tc>
          <w:tcPr>
            <w:tcW w:w="13416" w:type="dxa"/>
          </w:tcPr>
          <w:p w14:paraId="521BD037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उप-राष्ट्रपति का पद।</w:t>
            </w:r>
          </w:p>
          <w:p w14:paraId="7937E331" w14:textId="100FBEC0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Office of the Vice-President.</w:t>
            </w:r>
          </w:p>
        </w:tc>
      </w:tr>
      <w:tr w:rsidR="00AC0A25" w:rsidRPr="00AC0A25" w14:paraId="74BAF382" w14:textId="77777777" w:rsidTr="002B6F96">
        <w:trPr>
          <w:trHeight w:val="20"/>
        </w:trPr>
        <w:tc>
          <w:tcPr>
            <w:tcW w:w="5101" w:type="dxa"/>
          </w:tcPr>
          <w:p w14:paraId="4C7A297A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64</w:t>
            </w:r>
          </w:p>
          <w:p w14:paraId="3D7594E5" w14:textId="05961CBE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64 </w:t>
            </w:r>
          </w:p>
        </w:tc>
        <w:tc>
          <w:tcPr>
            <w:tcW w:w="13416" w:type="dxa"/>
          </w:tcPr>
          <w:p w14:paraId="308EB507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उप-राष्ट्रपति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 xml:space="preserve">,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राज्यसभा का पदेन सभापति होगा।</w:t>
            </w:r>
          </w:p>
          <w:p w14:paraId="62DDDED8" w14:textId="6DC39698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The Vice-President shall be the ex-officio Chairman of the Rajya Sabha.</w:t>
            </w:r>
          </w:p>
        </w:tc>
      </w:tr>
      <w:tr w:rsidR="00AC0A25" w:rsidRPr="00AC0A25" w14:paraId="704F310A" w14:textId="77777777" w:rsidTr="002B6F96">
        <w:trPr>
          <w:trHeight w:val="20"/>
        </w:trPr>
        <w:tc>
          <w:tcPr>
            <w:tcW w:w="5101" w:type="dxa"/>
          </w:tcPr>
          <w:p w14:paraId="0A479CCA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66</w:t>
            </w:r>
          </w:p>
          <w:p w14:paraId="37CA1583" w14:textId="7856A2E8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66 </w:t>
            </w:r>
          </w:p>
        </w:tc>
        <w:tc>
          <w:tcPr>
            <w:tcW w:w="13416" w:type="dxa"/>
          </w:tcPr>
          <w:p w14:paraId="6D6E98A7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उप-राष्ट्रपति का निर्वाचन।</w:t>
            </w:r>
          </w:p>
          <w:p w14:paraId="5EA80EDE" w14:textId="46E33E1F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Election of the Vice-President.</w:t>
            </w:r>
          </w:p>
        </w:tc>
      </w:tr>
      <w:tr w:rsidR="00AC0A25" w:rsidRPr="00AC0A25" w14:paraId="416E1138" w14:textId="77777777" w:rsidTr="002B6F96">
        <w:trPr>
          <w:trHeight w:val="20"/>
        </w:trPr>
        <w:tc>
          <w:tcPr>
            <w:tcW w:w="5101" w:type="dxa"/>
          </w:tcPr>
          <w:p w14:paraId="0DE1D5E9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67</w:t>
            </w:r>
          </w:p>
          <w:p w14:paraId="0455C0C7" w14:textId="2BD81586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67 </w:t>
            </w:r>
          </w:p>
        </w:tc>
        <w:tc>
          <w:tcPr>
            <w:tcW w:w="13416" w:type="dxa"/>
          </w:tcPr>
          <w:p w14:paraId="37FAE88B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उप-राष्ट्रपति का कार्यकाल।</w:t>
            </w:r>
          </w:p>
          <w:p w14:paraId="68D1531B" w14:textId="2FB7FB95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Term of office of the Vice-President.</w:t>
            </w:r>
          </w:p>
        </w:tc>
      </w:tr>
      <w:tr w:rsidR="00AC0A25" w:rsidRPr="00AC0A25" w14:paraId="2808EDE1" w14:textId="77777777" w:rsidTr="002B6F96">
        <w:trPr>
          <w:trHeight w:val="20"/>
        </w:trPr>
        <w:tc>
          <w:tcPr>
            <w:tcW w:w="5101" w:type="dxa"/>
          </w:tcPr>
          <w:p w14:paraId="37532892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 xml:space="preserve">अनुच्छेद </w:t>
            </w: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69</w:t>
            </w:r>
          </w:p>
          <w:p w14:paraId="5E56BDBA" w14:textId="0C484CC6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Article 69 </w:t>
            </w:r>
          </w:p>
        </w:tc>
        <w:tc>
          <w:tcPr>
            <w:tcW w:w="13416" w:type="dxa"/>
          </w:tcPr>
          <w:p w14:paraId="2986F884" w14:textId="77777777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bidi="hi-IN"/>
              </w:rPr>
            </w:pPr>
            <w:r w:rsidRPr="00AC0A25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cs/>
                <w:lang w:bidi="hi-IN"/>
              </w:rPr>
              <w:t>उप-राष्ट्रपति द्वारा शपथ या प्रतिज्ञान।</w:t>
            </w:r>
          </w:p>
          <w:p w14:paraId="40B983FA" w14:textId="39F8B393" w:rsidR="00AC0A25" w:rsidRPr="00AC0A25" w:rsidRDefault="00AC0A25" w:rsidP="00AC0A25">
            <w:pPr>
              <w:pStyle w:val="ListParagraph"/>
              <w:spacing w:line="216" w:lineRule="auto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bidi="hi-IN"/>
              </w:rPr>
            </w:pPr>
            <w:r w:rsidRPr="00AC0A25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>Oath or affirmation by the Vice-President.</w:t>
            </w:r>
          </w:p>
        </w:tc>
      </w:tr>
    </w:tbl>
    <w:p w14:paraId="3336AAAB" w14:textId="17C0CF94" w:rsidR="002B6F96" w:rsidRDefault="002B6F96"/>
    <w:p w14:paraId="5AE80ED8" w14:textId="138E6983" w:rsidR="00D67054" w:rsidRDefault="00D67054"/>
    <w:p w14:paraId="59726F6D" w14:textId="16298237" w:rsidR="00D67054" w:rsidRDefault="00D67054"/>
    <w:p w14:paraId="3DDAD47B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37A39C2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2E2B585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DF9E6FF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F4C8B52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34BB00E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11DB64A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EEC8A2C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6C492FD" w14:textId="77777777" w:rsidR="00D67054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691A825" w14:textId="0E479FD2" w:rsidR="00D67054" w:rsidRPr="00FD2987" w:rsidRDefault="00D67054" w:rsidP="00D67054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517534BF" w14:textId="18756924" w:rsidR="00D67054" w:rsidRDefault="00D67054"/>
    <w:p w14:paraId="6B4F572D" w14:textId="5DD05607" w:rsidR="00D67054" w:rsidRDefault="00D67054"/>
    <w:p w14:paraId="1C812DFA" w14:textId="22CD84B9" w:rsidR="00D67054" w:rsidRDefault="00D67054"/>
    <w:p w14:paraId="416969D3" w14:textId="040D9B79" w:rsidR="00D67054" w:rsidRDefault="00D67054"/>
    <w:p w14:paraId="19121FF1" w14:textId="67600FC1" w:rsidR="00D67054" w:rsidRDefault="00D67054"/>
    <w:p w14:paraId="6B494996" w14:textId="7598DD99" w:rsidR="00D67054" w:rsidRDefault="00D67054"/>
    <w:p w14:paraId="047A3C2F" w14:textId="60638574" w:rsidR="00D67054" w:rsidRDefault="00D67054"/>
    <w:p w14:paraId="65039DB0" w14:textId="56C54E04" w:rsidR="00D67054" w:rsidRDefault="00D67054"/>
    <w:p w14:paraId="6A4ECA90" w14:textId="6BBDF1B8" w:rsidR="00D67054" w:rsidRDefault="00D67054"/>
    <w:p w14:paraId="70EEFFE6" w14:textId="1BDC15AA" w:rsidR="00D67054" w:rsidRDefault="00D67054"/>
    <w:p w14:paraId="0D2B0EB5" w14:textId="47DFEB1A" w:rsidR="00D67054" w:rsidRDefault="00D67054"/>
    <w:p w14:paraId="744B2ADF" w14:textId="77777777" w:rsidR="00D67054" w:rsidRDefault="00D67054"/>
    <w:tbl>
      <w:tblPr>
        <w:tblStyle w:val="TableGrid"/>
        <w:tblW w:w="18620" w:type="dxa"/>
        <w:tblInd w:w="53" w:type="dxa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10714"/>
        <w:gridCol w:w="7906"/>
      </w:tblGrid>
      <w:tr w:rsidR="00D87921" w:rsidRPr="002B6F96" w14:paraId="29DE2424" w14:textId="77777777" w:rsidTr="00EB2811">
        <w:trPr>
          <w:trHeight w:val="1584"/>
        </w:trPr>
        <w:tc>
          <w:tcPr>
            <w:tcW w:w="10714" w:type="dxa"/>
          </w:tcPr>
          <w:p w14:paraId="51BA79EA" w14:textId="77777777" w:rsidR="002B6F96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डार्क हॉर्स: एक अनकही दास्ताँ</w:t>
            </w: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  <w:t xml:space="preserve">  </w:t>
            </w:r>
          </w:p>
          <w:p w14:paraId="6D64764C" w14:textId="27379158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 w:bidi="hi-IN"/>
              </w:rPr>
              <w:t>Dark Horse: An Untold Tale</w:t>
            </w:r>
          </w:p>
        </w:tc>
        <w:tc>
          <w:tcPr>
            <w:tcW w:w="7906" w:type="dxa"/>
          </w:tcPr>
          <w:p w14:paraId="3967F163" w14:textId="77777777" w:rsidR="002B6F96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नीलोत्पल मृणाल</w:t>
            </w:r>
            <w:r w:rsidR="002B6F96"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  <w:t xml:space="preserve"> </w:t>
            </w:r>
          </w:p>
          <w:p w14:paraId="421B3C1E" w14:textId="578C38B2" w:rsidR="00D87921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 w:bidi="hi-IN"/>
              </w:rPr>
              <w:t>Neelotpal Mrinal</w:t>
            </w:r>
          </w:p>
        </w:tc>
      </w:tr>
      <w:tr w:rsidR="00D87921" w:rsidRPr="002B6F96" w14:paraId="3D9C19AB" w14:textId="77777777" w:rsidTr="00EB2811">
        <w:trPr>
          <w:trHeight w:val="1584"/>
        </w:trPr>
        <w:tc>
          <w:tcPr>
            <w:tcW w:w="10714" w:type="dxa"/>
          </w:tcPr>
          <w:p w14:paraId="4FB96FFE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द हार्ट ऑफ इंडिया</w:t>
            </w:r>
          </w:p>
          <w:p w14:paraId="4A1D395E" w14:textId="1B048979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 xml:space="preserve">The Heart of India </w:t>
            </w:r>
          </w:p>
        </w:tc>
        <w:tc>
          <w:tcPr>
            <w:tcW w:w="7906" w:type="dxa"/>
          </w:tcPr>
          <w:p w14:paraId="4DA1531E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मार्क टुली</w:t>
            </w:r>
          </w:p>
          <w:p w14:paraId="5E2E9F24" w14:textId="40FE8761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Mark Tully</w:t>
            </w:r>
          </w:p>
        </w:tc>
      </w:tr>
      <w:tr w:rsidR="00D87921" w:rsidRPr="002B6F96" w14:paraId="19E92D78" w14:textId="77777777" w:rsidTr="00EB2811">
        <w:trPr>
          <w:trHeight w:val="1584"/>
        </w:trPr>
        <w:tc>
          <w:tcPr>
            <w:tcW w:w="10714" w:type="dxa"/>
          </w:tcPr>
          <w:p w14:paraId="3F6BE46D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ऑरिजिन ऑफ स्पीशीज</w:t>
            </w:r>
          </w:p>
          <w:p w14:paraId="28919D0C" w14:textId="7FFDF142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 xml:space="preserve">The Origin of Species </w:t>
            </w:r>
          </w:p>
        </w:tc>
        <w:tc>
          <w:tcPr>
            <w:tcW w:w="7906" w:type="dxa"/>
          </w:tcPr>
          <w:p w14:paraId="73839F47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चार्ल्स डार्विन</w:t>
            </w:r>
          </w:p>
          <w:p w14:paraId="7542ACB9" w14:textId="24ABAEC8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Charles Darwin</w:t>
            </w:r>
          </w:p>
        </w:tc>
      </w:tr>
      <w:tr w:rsidR="00D87921" w:rsidRPr="002B6F96" w14:paraId="0BAD830D" w14:textId="77777777" w:rsidTr="00EB2811">
        <w:trPr>
          <w:trHeight w:val="1584"/>
        </w:trPr>
        <w:tc>
          <w:tcPr>
            <w:tcW w:w="10714" w:type="dxa"/>
          </w:tcPr>
          <w:p w14:paraId="46DBE5EF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डॉटर ऑफ डेस्टिनी: एन ऑटोबायोग्राफी</w:t>
            </w:r>
          </w:p>
          <w:p w14:paraId="21821C9A" w14:textId="0B4C76CF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 xml:space="preserve">Daughter of Destiny: An Autobiography </w:t>
            </w:r>
          </w:p>
        </w:tc>
        <w:tc>
          <w:tcPr>
            <w:tcW w:w="7906" w:type="dxa"/>
          </w:tcPr>
          <w:p w14:paraId="542FB983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बेनजीर भुट्टो</w:t>
            </w:r>
          </w:p>
          <w:p w14:paraId="179008C7" w14:textId="45ECC1D0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Benazir Bhutto</w:t>
            </w:r>
          </w:p>
        </w:tc>
      </w:tr>
      <w:tr w:rsidR="00D87921" w:rsidRPr="002B6F96" w14:paraId="6C5A4208" w14:textId="77777777" w:rsidTr="00EB2811">
        <w:trPr>
          <w:trHeight w:val="1584"/>
        </w:trPr>
        <w:tc>
          <w:tcPr>
            <w:tcW w:w="10714" w:type="dxa"/>
          </w:tcPr>
          <w:p w14:paraId="30349975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ए हाउस फॉर मिस्टर बिस्वास</w:t>
            </w: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/>
              </w:rPr>
              <w:t xml:space="preserve">, </w:t>
            </w: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मैजिक सीड्स</w:t>
            </w:r>
          </w:p>
          <w:p w14:paraId="1A894B83" w14:textId="41CB66E1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A House for Mr. Biswas, Magic Seeds</w:t>
            </w:r>
          </w:p>
        </w:tc>
        <w:tc>
          <w:tcPr>
            <w:tcW w:w="7906" w:type="dxa"/>
          </w:tcPr>
          <w:p w14:paraId="5144D86D" w14:textId="77777777" w:rsidR="00D87921" w:rsidRPr="002B6F96" w:rsidRDefault="00D87921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lang w:val="en-IN" w:bidi="hi-IN"/>
              </w:rPr>
            </w:pPr>
            <w:r w:rsidRPr="002B6F96">
              <w:rPr>
                <w:rFonts w:ascii="Kokila" w:hAnsi="Kokila" w:cs="Kokila"/>
                <w:b/>
                <w:bCs/>
                <w:color w:val="FFFF00"/>
                <w:sz w:val="76"/>
                <w:szCs w:val="76"/>
                <w:cs/>
                <w:lang w:val="en-IN" w:bidi="hi-IN"/>
              </w:rPr>
              <w:t>वी.एस. नायपाल</w:t>
            </w:r>
          </w:p>
          <w:p w14:paraId="2022A680" w14:textId="592FBC44" w:rsidR="002B6F96" w:rsidRPr="002B6F96" w:rsidRDefault="002B6F96" w:rsidP="002B6F96">
            <w:pPr>
              <w:pStyle w:val="ListParagraph"/>
              <w:spacing w:after="0"/>
              <w:ind w:left="0"/>
              <w:rPr>
                <w:rFonts w:ascii="Kokila" w:hAnsi="Kokila" w:cs="Kokila"/>
                <w:color w:val="FFFFFF" w:themeColor="background1"/>
                <w:sz w:val="76"/>
                <w:szCs w:val="76"/>
                <w:lang w:val="en-IN"/>
              </w:rPr>
            </w:pPr>
            <w:r w:rsidRPr="002B6F96">
              <w:rPr>
                <w:rFonts w:ascii="Kokila" w:hAnsi="Kokila" w:cs="Kokila"/>
                <w:b/>
                <w:bCs/>
                <w:color w:val="FFFFFF" w:themeColor="background1"/>
                <w:sz w:val="76"/>
                <w:szCs w:val="76"/>
                <w:lang w:val="en-IN"/>
              </w:rPr>
              <w:t>V.S. Naipaul</w:t>
            </w:r>
          </w:p>
        </w:tc>
      </w:tr>
    </w:tbl>
    <w:p w14:paraId="54D0BC36" w14:textId="57F2A5C1" w:rsidR="001C4714" w:rsidRPr="00FA280D" w:rsidRDefault="00615999" w:rsidP="00DD613A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br w:type="page"/>
      </w:r>
      <w:bookmarkStart w:id="7" w:name="_Hlk224993450"/>
      <w:r w:rsidR="001C4714"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>Computer</w:t>
      </w:r>
    </w:p>
    <w:p w14:paraId="66D13FC7" w14:textId="77777777" w:rsidR="001C4714" w:rsidRPr="00FA280D" w:rsidRDefault="001C4714" w:rsidP="001C4714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Magenta"/>
          <w:lang w:bidi="hi-IN"/>
        </w:rPr>
        <w:t>Full Forms</w:t>
      </w:r>
      <w:r w:rsidRPr="00FA280D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DD613A" w:rsidRPr="00FA280D" w14:paraId="59F38D2B" w14:textId="77777777" w:rsidTr="00CC54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04889F2C" w14:textId="4721E1CA" w:rsidR="00DD613A" w:rsidRPr="00DD613A" w:rsidRDefault="00DD613A" w:rsidP="00DD613A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PIO</w:t>
            </w:r>
          </w:p>
        </w:tc>
        <w:tc>
          <w:tcPr>
            <w:tcW w:w="12775" w:type="dxa"/>
            <w:vAlign w:val="center"/>
          </w:tcPr>
          <w:p w14:paraId="084F015A" w14:textId="3BB10A9C" w:rsidR="00DD613A" w:rsidRPr="00DD613A" w:rsidRDefault="00DD613A" w:rsidP="00DD613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FF" w:themeColor="background1"/>
                <w:sz w:val="82"/>
                <w:szCs w:val="82"/>
                <w:lang w:val="en-IN"/>
              </w:rPr>
              <w:t>Programmed Input/Output</w:t>
            </w:r>
          </w:p>
        </w:tc>
      </w:tr>
      <w:tr w:rsidR="00DD613A" w:rsidRPr="00FA280D" w14:paraId="497D5D89" w14:textId="77777777" w:rsidTr="00CC5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6F7BA2A7" w14:textId="1E5AAE00" w:rsidR="00DD613A" w:rsidRPr="00DD613A" w:rsidRDefault="00DD613A" w:rsidP="00DD613A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PPI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751BE06B" w14:textId="5DF27A29" w:rsidR="00DD613A" w:rsidRPr="00DD613A" w:rsidRDefault="00DD613A" w:rsidP="00DD61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Pixels Per Inch</w:t>
            </w:r>
          </w:p>
        </w:tc>
      </w:tr>
      <w:tr w:rsidR="00DD613A" w:rsidRPr="00FA280D" w14:paraId="30BE4BA3" w14:textId="77777777" w:rsidTr="00CC54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697A2390" w14:textId="6B69B9D1" w:rsidR="00DD613A" w:rsidRPr="00DD613A" w:rsidRDefault="00DD613A" w:rsidP="00DD613A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PPP</w:t>
            </w:r>
          </w:p>
        </w:tc>
        <w:tc>
          <w:tcPr>
            <w:tcW w:w="12775" w:type="dxa"/>
            <w:vAlign w:val="center"/>
          </w:tcPr>
          <w:p w14:paraId="0DB34081" w14:textId="121FB7FD" w:rsidR="00DD613A" w:rsidRPr="00DD613A" w:rsidRDefault="00DD613A" w:rsidP="00DD61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Point-to-Point Protocol</w:t>
            </w:r>
          </w:p>
        </w:tc>
      </w:tr>
      <w:tr w:rsidR="00DD613A" w:rsidRPr="00FA280D" w14:paraId="373B6639" w14:textId="77777777" w:rsidTr="00CC54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  <w:vAlign w:val="center"/>
          </w:tcPr>
          <w:p w14:paraId="0F687D97" w14:textId="7728A32A" w:rsidR="00DD613A" w:rsidRPr="00DD613A" w:rsidRDefault="00DD613A" w:rsidP="00DD613A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PPTP</w:t>
            </w:r>
          </w:p>
        </w:tc>
        <w:tc>
          <w:tcPr>
            <w:tcW w:w="12775" w:type="dxa"/>
            <w:shd w:val="clear" w:color="auto" w:fill="auto"/>
            <w:vAlign w:val="center"/>
          </w:tcPr>
          <w:p w14:paraId="36A6C75F" w14:textId="2C3BF1BE" w:rsidR="00DD613A" w:rsidRPr="00DD613A" w:rsidRDefault="00DD613A" w:rsidP="00DD61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Point-to-Point Tunneling Protocol</w:t>
            </w:r>
          </w:p>
        </w:tc>
      </w:tr>
      <w:tr w:rsidR="00DD613A" w:rsidRPr="00FA280D" w14:paraId="19F2CFB1" w14:textId="77777777" w:rsidTr="00CC54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vAlign w:val="center"/>
          </w:tcPr>
          <w:p w14:paraId="7CCD62F5" w14:textId="7B539118" w:rsidR="00DD613A" w:rsidRPr="00DD613A" w:rsidRDefault="00DD613A" w:rsidP="00DD613A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color w:val="FFFF00"/>
                <w:sz w:val="82"/>
                <w:szCs w:val="82"/>
                <w:lang w:val="en-IN"/>
              </w:rPr>
              <w:t>RDF</w:t>
            </w:r>
          </w:p>
        </w:tc>
        <w:tc>
          <w:tcPr>
            <w:tcW w:w="12775" w:type="dxa"/>
            <w:vAlign w:val="center"/>
          </w:tcPr>
          <w:p w14:paraId="6E5A516E" w14:textId="66823125" w:rsidR="00DD613A" w:rsidRPr="00DD613A" w:rsidRDefault="00DD613A" w:rsidP="00DD61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D613A">
              <w:rPr>
                <w:rFonts w:ascii="Kokila" w:hAnsi="Kokila" w:cs="Kokila"/>
                <w:b/>
                <w:bCs/>
                <w:color w:val="FFFFFF" w:themeColor="background1"/>
                <w:sz w:val="82"/>
                <w:szCs w:val="82"/>
                <w:lang w:val="en-IN"/>
              </w:rPr>
              <w:t>Resource Description Framework</w:t>
            </w:r>
          </w:p>
        </w:tc>
      </w:tr>
    </w:tbl>
    <w:p w14:paraId="13166DFA" w14:textId="23A5BEE9" w:rsidR="001C4714" w:rsidRDefault="001C471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99C2C5" w14:textId="27DECB24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23DAED" w14:textId="6804071E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26862"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D9201B5" wp14:editId="167C274B">
                <wp:simplePos x="0" y="0"/>
                <wp:positionH relativeFrom="margin">
                  <wp:posOffset>0</wp:posOffset>
                </wp:positionH>
                <wp:positionV relativeFrom="paragraph">
                  <wp:posOffset>38100</wp:posOffset>
                </wp:positionV>
                <wp:extent cx="11598275" cy="5847080"/>
                <wp:effectExtent l="38100" t="38100" r="41275" b="39370"/>
                <wp:wrapNone/>
                <wp:docPr id="72" name="Scroll: Horizont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98275" cy="5847080"/>
                        </a:xfrm>
                        <a:prstGeom prst="horizontalScroll">
                          <a:avLst/>
                        </a:prstGeom>
                        <a:blipFill>
                          <a:blip r:embed="rId25"/>
                          <a:tile tx="0" ty="0" sx="100000" sy="100000" flip="none" algn="tl"/>
                        </a:blipFill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419EA3" w14:textId="77777777" w:rsidR="006C676E" w:rsidRPr="00390303" w:rsidRDefault="006C676E" w:rsidP="00365934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</w:pPr>
                            <w:r w:rsidRPr="00390303"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  <w:t>Revision of the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9201B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72" o:spid="_x0000_s1026" type="#_x0000_t98" style="position:absolute;left:0;text-align:left;margin-left:0;margin-top:3pt;width:913.25pt;height:460.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" strokecolor="#ed7d31 [3205]" strokeweight="6pt">
                <v:fill r:id="rId26" o:title="" recolor="t" rotate="t" type="tile"/>
                <v:stroke joinstyle="miter"/>
                <v:textbox>
                  <w:txbxContent>
                    <w:p w14:paraId="59419EA3" w14:textId="77777777" w:rsidR="006C676E" w:rsidRPr="00390303" w:rsidRDefault="006C676E" w:rsidP="00365934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</w:pPr>
                      <w:r w:rsidRPr="00390303"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  <w:t>Revision of the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57473B" w14:textId="00271399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2789A1" w14:textId="2708F731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FFEB98" w14:textId="6A0C980A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31954C" w14:textId="4BBAA3AE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263489" w14:textId="65620476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520D7D" w14:textId="792F805E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5C97C7" w14:textId="52D742FE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31E098" w14:textId="77777777" w:rsidR="00365934" w:rsidRDefault="00365934" w:rsidP="001C47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7"/>
    <w:p w14:paraId="2A3A4EA4" w14:textId="2953B3C4" w:rsidR="00615999" w:rsidRDefault="00615999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17C32F7E" w14:textId="6F159677" w:rsidR="00615999" w:rsidRPr="003B45E3" w:rsidRDefault="00615999" w:rsidP="003B45E3">
      <w:pPr>
        <w:pStyle w:val="ListParagraph"/>
        <w:shd w:val="clear" w:color="auto" w:fill="000000" w:themeFill="text1"/>
        <w:spacing w:after="0"/>
        <w:ind w:left="540"/>
        <w:jc w:val="center"/>
        <w:rPr>
          <w:rFonts w:ascii="Kokila" w:hAnsi="Kokila" w:cs="Kokila"/>
          <w:b/>
          <w:bCs/>
          <w:color w:val="00FFFF"/>
          <w:sz w:val="82"/>
          <w:szCs w:val="82"/>
          <w:lang w:val="en-IN"/>
        </w:rPr>
      </w:pPr>
      <w:r w:rsidRPr="003B45E3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BAFTA </w:t>
      </w:r>
      <w:r w:rsidRPr="003B45E3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 xml:space="preserve">पुरस्कार </w:t>
      </w:r>
      <w:r w:rsidRPr="003B45E3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>2026 | BAFTA Awards 2026</w:t>
      </w:r>
    </w:p>
    <w:p w14:paraId="3601AE65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पूरा नाम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ब्रिटिश एकेडमी ऑफ फिल्म एंड टेलीविजन आर्ट्स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Full Name - British Academy of Film and Television Arts</w:t>
      </w:r>
    </w:p>
    <w:p w14:paraId="798C2650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प्रदानकर्ता देश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यूनाइटेड किंगडम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Presenting Country - United Kingdom</w:t>
      </w:r>
    </w:p>
    <w:p w14:paraId="10A6D229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आयोजन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रॉयल फेस्टिवल हॉल (लंदन)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Venue - Royal Festival Hall (London)</w:t>
      </w:r>
    </w:p>
    <w:p w14:paraId="6AD9358D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संस्करण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>- 79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 xml:space="preserve">वां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Edition - 79th</w:t>
      </w:r>
    </w:p>
    <w:p w14:paraId="46111578" w14:textId="77777777" w:rsidR="00615999" w:rsidRDefault="00615999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br w:type="page"/>
      </w:r>
    </w:p>
    <w:p w14:paraId="4EFB909F" w14:textId="62BB49F5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सर्वश्रेष्ठ मुख्य अभिनेता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रॉबर्ट अरामायो (आइस स्फीयर)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Best Actor in a Leading Role - Robert Aramayo (Ice Sphere)</w:t>
      </w:r>
    </w:p>
    <w:p w14:paraId="23E8131B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सर्वश्रेष्ठ मुख्य अभिनेत्री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जैसी बकले (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Hamnet)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Best Actress in a Leading Role - Jessie Buckley (Hamnet)</w:t>
      </w:r>
    </w:p>
    <w:p w14:paraId="1931C981" w14:textId="77777777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सर्वश्रेष्ठ निर्देशक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पॉल थॉमसन एंडरसन (वन बैटल आफ्टर अनादर)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Best Director - Paul Thomas Anderson (One Battle After Another)</w:t>
      </w:r>
    </w:p>
    <w:p w14:paraId="581838DD" w14:textId="77777777" w:rsidR="00615999" w:rsidRDefault="00615999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br w:type="page"/>
      </w:r>
    </w:p>
    <w:p w14:paraId="385169CD" w14:textId="43D18641" w:rsidR="00615999" w:rsidRPr="00615999" w:rsidRDefault="00615999" w:rsidP="00615999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सर्वश्रेष्ठ फिल्म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वन बैटल आफ्टर अनादर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Best Film - One Battle After Another</w:t>
      </w:r>
    </w:p>
    <w:p w14:paraId="23D8C012" w14:textId="7EE9EC27" w:rsidR="00615999" w:rsidRDefault="00615999" w:rsidP="000C25F4">
      <w:pPr>
        <w:pStyle w:val="ListParagraph"/>
        <w:numPr>
          <w:ilvl w:val="0"/>
          <w:numId w:val="8"/>
        </w:numPr>
        <w:spacing w:after="0" w:line="240" w:lineRule="auto"/>
        <w:ind w:left="540" w:hanging="126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</w:pPr>
      <w:r w:rsidRPr="00E3146B">
        <w:rPr>
          <w:rFonts w:ascii="Kokila" w:hAnsi="Kokila" w:cs="Kokila"/>
          <w:b/>
          <w:bCs/>
          <w:color w:val="00FFFF"/>
          <w:sz w:val="82"/>
          <w:szCs w:val="82"/>
          <w:cs/>
          <w:lang w:val="en-IN" w:bidi="hi-IN"/>
        </w:rPr>
        <w:t>सर्वश्रेष्ठ बाल एवं पारिवारिक फिल्म</w:t>
      </w:r>
      <w:r w:rsidRPr="00E3146B">
        <w:rPr>
          <w:rFonts w:ascii="Kokila" w:hAnsi="Kokila" w:cs="Kokila"/>
          <w:b/>
          <w:bCs/>
          <w:color w:val="00FFFF"/>
          <w:sz w:val="82"/>
          <w:szCs w:val="82"/>
          <w:lang w:val="en-IN"/>
        </w:rPr>
        <w:t xml:space="preserve">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- 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cs/>
          <w:lang w:val="en-IN" w:bidi="hi-IN"/>
        </w:rPr>
        <w:t>बुंग</w:t>
      </w:r>
      <w:r w:rsidRPr="00E3146B">
        <w:rPr>
          <w:rFonts w:ascii="Kokila" w:hAnsi="Kokila" w:cs="Kokila"/>
          <w:b/>
          <w:bCs/>
          <w:color w:val="FFFF00"/>
          <w:sz w:val="82"/>
          <w:szCs w:val="82"/>
          <w:lang w:val="en-IN"/>
        </w:rPr>
        <w:t xml:space="preserve"> </w:t>
      </w:r>
      <w:r w:rsidRPr="00615999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Best Children and Family Film - Boong </w:t>
      </w:r>
    </w:p>
    <w:p w14:paraId="48FA8C86" w14:textId="666B6656" w:rsidR="00B9082A" w:rsidRDefault="00B9082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br w:type="page"/>
      </w:r>
    </w:p>
    <w:p w14:paraId="082B4995" w14:textId="77777777" w:rsidR="00CA6CFB" w:rsidRDefault="00CA6CFB" w:rsidP="0033192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7F616CA2" w14:textId="77777777" w:rsidR="00CA6CFB" w:rsidRDefault="00CA6CFB" w:rsidP="0033192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038E8B26" w14:textId="77777777" w:rsidR="00CA6CFB" w:rsidRDefault="00CA6CFB" w:rsidP="0033192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magenta"/>
          <w:lang w:bidi="hi-IN"/>
        </w:rPr>
      </w:pPr>
    </w:p>
    <w:p w14:paraId="4306935C" w14:textId="57917DA8" w:rsidR="00331926" w:rsidRPr="00CA6CFB" w:rsidRDefault="00331926" w:rsidP="0033192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</w:pPr>
      <w:r w:rsidRPr="00CA6CFB"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  <w:t>One Liner Revision</w:t>
      </w:r>
    </w:p>
    <w:p w14:paraId="2C5CF680" w14:textId="0DE12FF5" w:rsidR="00331926" w:rsidRDefault="003C4B1A" w:rsidP="00CA6CF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1</w:t>
      </w:r>
      <w:r w:rsidR="006C676E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3</w:t>
      </w:r>
      <w:r w:rsidR="00CA6CFB" w:rsidRPr="00CA6CFB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 xml:space="preserve"> </w:t>
      </w:r>
      <w:r w:rsidR="00331926" w:rsidRPr="00CA6CFB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February 2026</w:t>
      </w:r>
    </w:p>
    <w:p w14:paraId="5BC6D66E" w14:textId="761D1BD0" w:rsidR="00CA6CFB" w:rsidRDefault="00CA6CFB" w:rsidP="00CA6CFB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55C1034E" w14:textId="68A8B434" w:rsidR="00CA6CFB" w:rsidRDefault="00CA6CFB" w:rsidP="00CA6CF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5CF9F56A" w14:textId="77777777" w:rsidR="00CA6CFB" w:rsidRPr="00CA6CFB" w:rsidRDefault="00CA6CFB" w:rsidP="00CA6CF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11D91FDD" w14:textId="77777777" w:rsidR="00CA6CFB" w:rsidRPr="00CA6CFB" w:rsidRDefault="00CA6CFB" w:rsidP="00CA6CF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51A81B5B" w14:textId="77777777" w:rsidR="00CA6CFB" w:rsidRPr="00CA6CFB" w:rsidRDefault="00CA6CFB" w:rsidP="00CA6CF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7A490671" w14:textId="77777777" w:rsidR="009E1015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1.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किस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कंपनी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आर्टिफिशियल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इंटेलिजेंस</w:t>
      </w:r>
      <w:r w:rsidRPr="006C676E">
        <w:rPr>
          <w:rFonts w:ascii="Kokila" w:hAnsi="Kokila" w:cs="Kokila" w:hint="eastAsia"/>
          <w:b/>
          <w:bCs/>
          <w:color w:val="FFFFFF" w:themeColor="background1"/>
          <w:sz w:val="76"/>
          <w:szCs w:val="76"/>
          <w:cs/>
          <w:lang w:bidi="hi-IN"/>
        </w:rPr>
        <w:t>–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संचालित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सहायक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‘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सरलाबेन</w:t>
      </w:r>
      <w:r w:rsidRPr="006C676E">
        <w:rPr>
          <w:rFonts w:ascii="Kokila" w:hAnsi="Kokila" w:cs="Kokila" w:hint="eastAsia"/>
          <w:b/>
          <w:bCs/>
          <w:color w:val="FFFFFF" w:themeColor="background1"/>
          <w:sz w:val="76"/>
          <w:szCs w:val="76"/>
          <w:cs/>
          <w:lang w:bidi="hi-IN"/>
        </w:rPr>
        <w:t>’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का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उद्घाटन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किया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गया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="009E1015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अमूल</w:t>
      </w:r>
      <w:r w:rsidR="009E1015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</w:p>
    <w:p w14:paraId="758B875F" w14:textId="0D66BDF3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Which company's artificial intelligence-powered assistant, 'Sarlaben', was recently inaugurated?</w:t>
      </w:r>
      <w:r w:rsidR="009E1015"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Amul</w:t>
      </w:r>
    </w:p>
    <w:p w14:paraId="3991D5F7" w14:textId="77777777" w:rsidR="009E1015" w:rsidRPr="006C676E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E2929A0" w14:textId="77777777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2.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मेघालय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पहले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स्केटपार्क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उद्घाटन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कहाँ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तुरा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</w:p>
    <w:p w14:paraId="57B2CC26" w14:textId="68669751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Where was the first skatepark in Meghalaya recently inaugurated?</w:t>
      </w:r>
      <w:r w:rsidR="009E1015"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Tura</w:t>
      </w:r>
    </w:p>
    <w:p w14:paraId="42C7EB86" w14:textId="0AA33924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32D3DC2A" w14:textId="04B2190B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3F77700C" w14:textId="641246E9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2C374E95" w14:textId="77777777" w:rsidR="009E1015" w:rsidRPr="006C676E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1A539A2B" w14:textId="4FAEB28D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3.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तमिलनाडु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सरकार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प्राइवेट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भागीदारी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कहाँ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पालतू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पशु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पार्क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बनाने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घोषणा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चेन्नई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और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कोयंबटूर</w:t>
      </w:r>
    </w:p>
    <w:p w14:paraId="6A78C45F" w14:textId="59538467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Where has the Tamil Nadu government recently announced the construction of a pet park with private participation?</w:t>
      </w:r>
      <w:r w:rsidR="009E1015"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Chennai and Coimbatore</w:t>
      </w:r>
    </w:p>
    <w:p w14:paraId="740B5143" w14:textId="71395C1E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B1CAA16" w14:textId="4B9A2F99" w:rsidR="009E1015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4.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भारत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सरकार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एआई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>-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जनित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और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डीपफेक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सामग्री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हटाने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लिए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सोशल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मीडिया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प्लेटफ़ॉर्म्स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लिए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कितनी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समय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सीमा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तय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3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घंटे</w:t>
      </w:r>
    </w:p>
    <w:p w14:paraId="62BC528E" w14:textId="09FD80AD" w:rsidR="006C676E" w:rsidRP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What is the deadline the Indian government recently set for social media platforms to remove AI-generated and deepfake content?</w:t>
      </w:r>
      <w:r w:rsidR="009E1015" w:rsidRPr="009E101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3 hours</w:t>
      </w:r>
    </w:p>
    <w:p w14:paraId="3AF9DD35" w14:textId="77777777" w:rsidR="001D568C" w:rsidRDefault="001D568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0E1AB389" w14:textId="316641DF" w:rsidR="001D568C" w:rsidRDefault="009E101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5.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दिल्ली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हुई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पहली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ब्रिक्स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(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BRICS)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शेरपा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बैठक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अध्यक्षता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किसने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="001D568C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सुधाकर</w:t>
      </w:r>
      <w:r w:rsidR="001D568C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1D568C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दलेला</w:t>
      </w:r>
      <w:r w:rsidR="001D568C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</w:p>
    <w:p w14:paraId="4C5B964D" w14:textId="11CA047C" w:rsidR="006C676E" w:rsidRPr="001D568C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76"/>
          <w:szCs w:val="76"/>
          <w:lang w:bidi="hi-IN"/>
        </w:rPr>
      </w:pPr>
      <w:r w:rsidRPr="001D568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Who chaired the first BRICS Sherpa Meeting, recently held in New Delhi?</w:t>
      </w:r>
    </w:p>
    <w:p w14:paraId="5B95D009" w14:textId="1EA801E3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Sudhakar Dalela</w:t>
      </w:r>
    </w:p>
    <w:p w14:paraId="2E5D2DD1" w14:textId="77777777" w:rsidR="001D568C" w:rsidRPr="006C676E" w:rsidRDefault="001D568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ABA9A51" w14:textId="6754BD26" w:rsidR="00E922FC" w:rsidRDefault="001D568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6.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भारतीय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फ़ोटोग्राफ़र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कंडनार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केलान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थिय्यम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अनुष्ठान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तस्वीर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को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नेशनल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जियोग्राफ़िक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2026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कैलेंडर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शामिल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="00E922FC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राम्या</w:t>
      </w:r>
      <w:r w:rsidR="00E922FC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E922FC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श्रीराम</w:t>
      </w:r>
    </w:p>
    <w:p w14:paraId="7BB6EA34" w14:textId="6B46CE0B" w:rsidR="006C676E" w:rsidRP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E922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Which Indian photographer's photograph of the Kandanar Kelan Theyyam ritual was recently included in the National Geographic 2026 calendar?</w:t>
      </w:r>
      <w:r w:rsidR="00E922FC" w:rsidRPr="00E922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proofErr w:type="gramStart"/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Ramya</w:t>
      </w:r>
      <w:proofErr w:type="gramEnd"/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Sriram</w:t>
      </w:r>
    </w:p>
    <w:p w14:paraId="4D30CAAB" w14:textId="77777777" w:rsidR="00E922FC" w:rsidRDefault="00E922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39C02C6F" w14:textId="77777777" w:rsidR="00E922FC" w:rsidRDefault="00E922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7.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अंतर्राष्ट्रीय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फ्लीट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रिव्यू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(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IFR) 2026,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अभ्यास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मिलन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2026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और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इंडियन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ओशिन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नेवल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सिंपोजियम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(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IONS)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कॉन्क्लेव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ऑफ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चीफ्स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आयोजन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कहाँ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जाएगा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विशाखापत्तनम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</w:p>
    <w:p w14:paraId="6085D4F7" w14:textId="7C1EE949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E922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Where will the International Fleet Review (IFR) 2026, Exercise Milan 2026 and Indian Ocean Naval Symposium (IONS) Conclave of Chiefs be held recently?</w:t>
      </w:r>
      <w:r w:rsidR="00E922FC" w:rsidRPr="00E922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Visakhapatnam</w:t>
      </w:r>
    </w:p>
    <w:p w14:paraId="48E87FD8" w14:textId="1A7D51B8" w:rsidR="00E922FC" w:rsidRDefault="00E922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7050D3C2" w14:textId="77777777" w:rsidR="00B46965" w:rsidRPr="006C676E" w:rsidRDefault="00E922FC" w:rsidP="00B4696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8.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केंद्र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सरकार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संरक्षित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स्मारकों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सूची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कितने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स्मारकों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को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हटाया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="00B46965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18</w:t>
      </w:r>
    </w:p>
    <w:p w14:paraId="2BFA0F39" w14:textId="3326BDEC" w:rsidR="00B46965" w:rsidRPr="006C676E" w:rsidRDefault="006C676E" w:rsidP="00B46965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B4696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How many monuments has the central government recently removed from the list of protected monuments?</w:t>
      </w:r>
      <w:r w:rsidR="00B46965" w:rsidRPr="00B4696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="00B46965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18</w:t>
      </w:r>
    </w:p>
    <w:p w14:paraId="4FBC9ECC" w14:textId="5E080D1E" w:rsidR="006C676E" w:rsidRP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12A33DA6" w14:textId="77777777" w:rsidR="00B46965" w:rsidRDefault="00B4696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6E0C5B6" w14:textId="3C2A4074" w:rsidR="00B46965" w:rsidRDefault="00B4696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9.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दिवंगत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रमैया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कौन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थे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?</w:t>
      </w:r>
      <w:r w:rsidRPr="00B46965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पत्रकार</w:t>
      </w:r>
    </w:p>
    <w:p w14:paraId="62515D48" w14:textId="6535B903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B4696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Who was the recently deceased P. Ramaiah?</w:t>
      </w:r>
      <w:r w:rsidR="00B46965" w:rsidRPr="00B46965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Journalist</w:t>
      </w:r>
    </w:p>
    <w:p w14:paraId="590797CF" w14:textId="1357B35F" w:rsidR="00B46965" w:rsidRDefault="00B4696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29ACE59C" w14:textId="466BA9CE" w:rsidR="00B46965" w:rsidRDefault="00B46965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10.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भारतीय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वायु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सेना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मलक्का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जलसंधि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पास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देश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नौसेना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साथ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संयुक्त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इन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>-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सीटू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वायु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अभ्यास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="009718FC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थाईलैंड</w:t>
      </w:r>
    </w:p>
    <w:p w14:paraId="4E9F8430" w14:textId="268FE8CE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Recently, the Indian Air Force conducted a joint in-situ air exercise with the navy of which country near the Strait of Malacca? </w:t>
      </w:r>
      <w:r w:rsidR="009718FC"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Thailand</w:t>
      </w:r>
    </w:p>
    <w:p w14:paraId="79E2E2ED" w14:textId="102891DD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7F70972F" w14:textId="1D64E65B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42E5E356" w14:textId="77777777" w:rsidR="009718FC" w:rsidRPr="006C676E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35BB708" w14:textId="77777777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36C4E56A" w14:textId="77777777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652045B9" w14:textId="044860DD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11.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स्वामी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दयानंद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सरस्वती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202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वीं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जयंती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कब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मनाई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?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12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फरवरी</w:t>
      </w:r>
    </w:p>
    <w:p w14:paraId="1FEB3CDC" w14:textId="4BEA838B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When was the 202nd birth anniversary of Swami Dayanand Saraswati recently celebrated?</w:t>
      </w:r>
      <w:r w:rsidR="009718FC"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February 12</w:t>
      </w:r>
    </w:p>
    <w:p w14:paraId="7EC5421C" w14:textId="70862B79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323AB5A7" w14:textId="507D1DDA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12.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भारत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पहली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‘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म्यूज़िकल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रोड</w:t>
      </w:r>
      <w:r w:rsidR="006C676E" w:rsidRPr="006C676E">
        <w:rPr>
          <w:rFonts w:ascii="Kokila" w:hAnsi="Kokila" w:cs="Kokila" w:hint="eastAsia"/>
          <w:b/>
          <w:bCs/>
          <w:color w:val="FFFFFF" w:themeColor="background1"/>
          <w:sz w:val="76"/>
          <w:szCs w:val="76"/>
          <w:cs/>
          <w:lang w:bidi="hi-IN"/>
        </w:rPr>
        <w:t>’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कहाँ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शुरू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मुंबई</w:t>
      </w:r>
    </w:p>
    <w:p w14:paraId="5085002D" w14:textId="0A3398D8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Where was India's first 'musical road' recently launched?</w:t>
      </w:r>
      <w:r w:rsidR="009718FC"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Mumbai</w:t>
      </w:r>
    </w:p>
    <w:p w14:paraId="787B4658" w14:textId="2C46A0CC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2C936B48" w14:textId="2E877356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1D607D57" w14:textId="19B536F1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8098834" w14:textId="00BB05C4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1153EF33" w14:textId="77777777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5B31EC5A" w14:textId="25452C3D" w:rsidR="009718FC" w:rsidRPr="006C676E" w:rsidRDefault="009718FC" w:rsidP="009718FC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13.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रक्षा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अधिग्रहण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परिषद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(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DAC)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कितने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राफेल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लड़ाकू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विमानों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खरीद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लिए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3.25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लाख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करोड़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रुपये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प्रस्ताव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को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मंजूरी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?</w:t>
      </w:r>
      <w:r w:rsidRPr="009718FC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114</w:t>
      </w:r>
    </w:p>
    <w:p w14:paraId="2659D394" w14:textId="0D433AAE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Recently, the Defence Acquisition Council (DAC) approved a proposal worth Rs 3.25 lakh crore for the purchase of how many Rafale fighter jets?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114</w:t>
      </w:r>
    </w:p>
    <w:p w14:paraId="672ECCC5" w14:textId="77777777" w:rsidR="00CC5F87" w:rsidRDefault="00CC5F87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44DA246F" w14:textId="125E2705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14.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राष्ट्रीय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उत्पादकता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सप्ताह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2026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कब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मनाया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जा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रहा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?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 12–18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फरवरी</w:t>
      </w:r>
    </w:p>
    <w:p w14:paraId="242A4A84" w14:textId="7FB48C1D" w:rsidR="006C676E" w:rsidRPr="009718FC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When is National Productivity Week 2026 being celebrated recently?</w:t>
      </w:r>
    </w:p>
    <w:p w14:paraId="68E16A53" w14:textId="410B93E1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February 12–18</w:t>
      </w:r>
    </w:p>
    <w:p w14:paraId="7434E6E4" w14:textId="4C5D1439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29DDB882" w14:textId="39FC18FC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17575982" w14:textId="77777777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679E3280" w14:textId="5B8ACA70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15.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हाल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पेश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किए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गए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केंद्रीय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बजट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2026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में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कहाँ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दो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नई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दूरबीनों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स्थापना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को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मंजूरी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दी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गई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cs/>
          <w:lang w:bidi="hi-IN"/>
        </w:rPr>
        <w:t xml:space="preserve"> </w:t>
      </w:r>
      <w:r w:rsidR="006C676E"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है</w:t>
      </w:r>
      <w:r w:rsidR="006C676E"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 xml:space="preserve">? </w:t>
      </w:r>
      <w:r w:rsidRPr="006C676E">
        <w:rPr>
          <w:rFonts w:ascii="Kokila" w:hAnsi="Kokila" w:cs="Kokila" w:hint="cs"/>
          <w:b/>
          <w:bCs/>
          <w:color w:val="FFFFFF" w:themeColor="background1"/>
          <w:sz w:val="76"/>
          <w:szCs w:val="76"/>
          <w:cs/>
          <w:lang w:bidi="hi-IN"/>
        </w:rPr>
        <w:t>लद्दाख</w:t>
      </w:r>
    </w:p>
    <w:p w14:paraId="148E4A0F" w14:textId="1887FDE5" w:rsidR="006C676E" w:rsidRDefault="006C676E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  <w:r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>Where has the recently presented Union Budget 2026 approved the installation of two new telescopes?</w:t>
      </w:r>
      <w:r w:rsidR="009718FC" w:rsidRPr="009718FC">
        <w:rPr>
          <w:rFonts w:ascii="Kokila" w:hAnsi="Kokila" w:cs="Kokila"/>
          <w:b/>
          <w:bCs/>
          <w:color w:val="FFC000"/>
          <w:sz w:val="76"/>
          <w:szCs w:val="76"/>
          <w:lang w:bidi="hi-IN"/>
        </w:rPr>
        <w:t xml:space="preserve"> </w:t>
      </w:r>
      <w:r w:rsidRPr="006C676E"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  <w:t>Ladakh</w:t>
      </w:r>
    </w:p>
    <w:p w14:paraId="3423FB61" w14:textId="636F9320" w:rsidR="009718FC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4A6C1920" w14:textId="77777777" w:rsidR="009718FC" w:rsidRPr="006C676E" w:rsidRDefault="009718FC" w:rsidP="006C676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76"/>
          <w:szCs w:val="76"/>
          <w:lang w:bidi="hi-IN"/>
        </w:rPr>
      </w:pPr>
    </w:p>
    <w:p w14:paraId="45C0474F" w14:textId="7C7C7730" w:rsidR="00DD1626" w:rsidRDefault="00DD1626" w:rsidP="003C4B1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DF5764E" w14:textId="5CC87091" w:rsidR="00DD1626" w:rsidRDefault="00DD1626" w:rsidP="003C4B1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093498A" w14:textId="77467CAF" w:rsidR="00DD1626" w:rsidRDefault="00DD1626" w:rsidP="003C4B1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62A385D" w14:textId="77777777" w:rsidR="003D58F3" w:rsidRDefault="003D58F3" w:rsidP="003C4B1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1F48331" w14:textId="77777777" w:rsidR="00DD1626" w:rsidRPr="003C4B1A" w:rsidRDefault="00DD1626" w:rsidP="003C4B1A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BDD7FD8" w14:textId="77777777" w:rsidR="00C364C3" w:rsidRDefault="00C364C3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67541075" w14:textId="77777777" w:rsidR="00C364C3" w:rsidRDefault="00C364C3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</w:pPr>
    </w:p>
    <w:p w14:paraId="4882E69A" w14:textId="2EC2C8F2" w:rsidR="00887786" w:rsidRDefault="008A710C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0</w:t>
      </w:r>
      <w:r w:rsidR="00CE5FC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>2</w:t>
      </w:r>
      <w:r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MAY</w:t>
      </w:r>
      <w:r w:rsidR="00887786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887786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  <w:t>2026</w:t>
      </w:r>
      <w:r w:rsidR="00B23BE0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bidi="hi-IN"/>
        </w:rPr>
        <w:t xml:space="preserve"> </w:t>
      </w:r>
      <w:r w:rsidR="00887786" w:rsidRPr="00B23BE0"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  <w:t>Revision</w:t>
      </w:r>
    </w:p>
    <w:p w14:paraId="54773BA3" w14:textId="7D37C8C8" w:rsidR="003D58F3" w:rsidRDefault="003D58F3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601EA86D" w14:textId="13303C89" w:rsidR="003D58F3" w:rsidRDefault="003D58F3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33031E94" w14:textId="19B8D63B" w:rsidR="003D58F3" w:rsidRDefault="003D58F3" w:rsidP="00B23BE0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  <w:lang w:val="en-IN" w:bidi="hi-IN"/>
        </w:rPr>
      </w:pPr>
    </w:p>
    <w:p w14:paraId="01A3C4B5" w14:textId="77777777" w:rsidR="00CE5FC0" w:rsidRPr="00DD4161" w:rsidRDefault="00CE5FC0" w:rsidP="00CE5FC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Q.1: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स्काईहॉप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एविएशन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पहली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वाणिज्यिक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सीप्लेन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सेवा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स्थापित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करने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/>
          <w:b/>
          <w:bCs/>
          <w:color w:val="FFFF00"/>
          <w:sz w:val="82"/>
          <w:szCs w:val="82"/>
        </w:rPr>
        <w:t xml:space="preserve">DGCA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मंजूरी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मिली</w:t>
      </w:r>
      <w:r w:rsidRPr="00EE160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EE160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EE160C">
        <w:rPr>
          <w:rFonts w:ascii="Kokila" w:hAnsi="Kokila" w:cs="Kokila"/>
          <w:b/>
          <w:bCs/>
          <w:color w:val="FFFF00"/>
          <w:sz w:val="82"/>
          <w:szCs w:val="82"/>
        </w:rPr>
        <w:t xml:space="preserve">?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where has SkyHop Aviation received DGCA approval to establish India's first commercial seaplane service?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</w:t>
      </w:r>
    </w:p>
    <w:p w14:paraId="40C648D1" w14:textId="65C5EFB3" w:rsidR="00CE5FC0" w:rsidRPr="00F7674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केरल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Kerala</w:t>
      </w:r>
    </w:p>
    <w:p w14:paraId="11E4556B" w14:textId="3B1749FD" w:rsidR="00CE5FC0" w:rsidRPr="00CE3932" w:rsidRDefault="00CE5FC0" w:rsidP="00CE5FC0">
      <w:pPr>
        <w:jc w:val="both"/>
        <w:rPr>
          <w:rFonts w:ascii="Kokila" w:hAnsi="Kokila" w:cs="Kokila"/>
          <w:b/>
          <w:bCs/>
          <w:noProof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लक्षद्वीप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Lakshadweep</w:t>
      </w:r>
    </w:p>
    <w:p w14:paraId="02BE109A" w14:textId="10D6D527" w:rsidR="00CE5FC0" w:rsidRPr="00F7674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अंडमान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निकोबार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Andaman &amp; Nicobar</w:t>
      </w:r>
    </w:p>
    <w:p w14:paraId="508F83F1" w14:textId="70A60548" w:rsidR="00CE5FC0" w:rsidRPr="00F7674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F7674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7674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Goa</w:t>
      </w:r>
    </w:p>
    <w:p w14:paraId="6527DE36" w14:textId="1AA1E039" w:rsidR="00CE5FC0" w:rsidRPr="00CE3932" w:rsidRDefault="00CE5FC0" w:rsidP="00CE5FC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5849D60" w14:textId="77777777" w:rsidR="00CE5FC0" w:rsidRPr="00DD4161" w:rsidRDefault="00CE5FC0" w:rsidP="00CE5FC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2: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AIFF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एलीट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यूथ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लीग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2025-26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खिताब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किसने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जीता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recently won the AIFF Elite Youth League 2025-26 title?</w:t>
      </w:r>
    </w:p>
    <w:p w14:paraId="7F97CD8D" w14:textId="33B37622" w:rsidR="00CE5FC0" w:rsidRPr="00FF68A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बेंगलुरु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>FC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Bengaluru FC</w:t>
      </w:r>
    </w:p>
    <w:p w14:paraId="7DB59DF1" w14:textId="3B3FD153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ज़िंक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फुटबॉल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अकादमी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Zinc Football Academy</w:t>
      </w:r>
    </w:p>
    <w:p w14:paraId="0B964AF6" w14:textId="46E55155" w:rsidR="00CE5FC0" w:rsidRPr="00FF68A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पंजाब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>FC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Punjab FC</w:t>
      </w:r>
    </w:p>
    <w:p w14:paraId="1FC6861A" w14:textId="24B4257A" w:rsidR="00CE5FC0" w:rsidRPr="00FF68A1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मोहन</w:t>
      </w:r>
      <w:r w:rsidRPr="00FF68A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F68A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बागान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Mohun Bagan</w:t>
      </w:r>
    </w:p>
    <w:p w14:paraId="166ABDEF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8052EE0" w14:textId="77777777" w:rsidR="00CE5FC0" w:rsidRPr="00CE3932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9E411EE" w14:textId="77777777" w:rsidR="00CE5FC0" w:rsidRPr="00CE3932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48B1439F" w14:textId="77777777" w:rsidR="00CE5FC0" w:rsidRPr="00A65D9F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3: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राजस्थान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'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वॉटर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पॉजिटिव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हवाई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अड्डा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बना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airport recently became Rajasthan's first 'water-positive' airport?</w:t>
      </w:r>
    </w:p>
    <w:p w14:paraId="18F6D911" w14:textId="0FA56770" w:rsidR="00CE5FC0" w:rsidRPr="00A65D9F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जोधपुर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Jodhpur Airport</w:t>
      </w:r>
    </w:p>
    <w:p w14:paraId="50F2145A" w14:textId="1225DE6F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बीकानेर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Bikaner Airport</w:t>
      </w:r>
    </w:p>
    <w:p w14:paraId="537C1216" w14:textId="65B8552A" w:rsidR="00CE5FC0" w:rsidRPr="00A65D9F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उदयपुर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Udaipur Airport</w:t>
      </w:r>
    </w:p>
    <w:p w14:paraId="59CEC256" w14:textId="29FB0C24" w:rsidR="00CE5FC0" w:rsidRPr="00A65D9F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जयपुर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हवाई</w:t>
      </w:r>
      <w:r w:rsidRPr="00A65D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65D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अड्डा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Jaipur Airport</w:t>
      </w:r>
    </w:p>
    <w:p w14:paraId="044FEF37" w14:textId="2DAC28C0" w:rsidR="00CE5FC0" w:rsidRDefault="00CE5FC0" w:rsidP="00CE5FC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998B0C1" w14:textId="77777777" w:rsidR="00CE5FC0" w:rsidRPr="00DD4161" w:rsidRDefault="00CE5FC0" w:rsidP="00CE5FC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4: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कौन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‘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उग्रवाद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519B1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मुक्त</w:t>
      </w:r>
      <w:r w:rsidRPr="006519B1">
        <w:rPr>
          <w:rFonts w:ascii="Kokila" w:hAnsi="Kokila" w:cs="Kokila" w:hint="eastAsia"/>
          <w:b/>
          <w:bCs/>
          <w:color w:val="FFFFFF" w:themeColor="background1"/>
          <w:sz w:val="82"/>
          <w:szCs w:val="82"/>
          <w:cs/>
          <w:lang w:bidi="hi-IN"/>
        </w:rPr>
        <w:t>’</w:t>
      </w:r>
      <w:r w:rsidRPr="006519B1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बना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has recently become 'insurgency-free'?</w:t>
      </w:r>
    </w:p>
    <w:p w14:paraId="1BD09C58" w14:textId="61CCD4F5" w:rsidR="00CE5FC0" w:rsidRPr="00E56C3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मिजोरम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Mizoram</w:t>
      </w:r>
    </w:p>
    <w:p w14:paraId="2D0AAC85" w14:textId="08B0B3F1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</w:t>
      </w:r>
    </w:p>
    <w:p w14:paraId="41C19030" w14:textId="1014E650" w:rsidR="00CE5FC0" w:rsidRPr="00E56C3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नागालैंड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Nagaland</w:t>
      </w:r>
    </w:p>
    <w:p w14:paraId="39C5647E" w14:textId="4428548C" w:rsidR="00CE5FC0" w:rsidRPr="00E56C3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E56C3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E56C3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मणिपुर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Manipur</w:t>
      </w:r>
    </w:p>
    <w:p w14:paraId="4B8704ED" w14:textId="77777777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5D4DF0D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</w:p>
    <w:p w14:paraId="227DBF3B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D1DF52D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89E8426" w14:textId="77777777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5: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निर्वाचन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ECI)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QR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कोड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आधारित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फोटो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पहचान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पत्र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(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ID)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प्रणाली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कब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शुरू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जाएगी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205D2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From when will the Election Commission of India's (ECI) recently introduced QR code-based photo identity card (ID) system be implemented?</w:t>
      </w:r>
    </w:p>
    <w:p w14:paraId="05D491FD" w14:textId="5710973B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3</w:t>
      </w:r>
    </w:p>
    <w:p w14:paraId="46F14D62" w14:textId="6F418548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4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4</w:t>
      </w:r>
    </w:p>
    <w:p w14:paraId="4440644C" w14:textId="6A80C23D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10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10</w:t>
      </w:r>
    </w:p>
    <w:p w14:paraId="75547DD0" w14:textId="2709D062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12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12</w:t>
      </w:r>
    </w:p>
    <w:p w14:paraId="1824D5B9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5827E7E8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DF896FC" w14:textId="77777777" w:rsidR="00CE5FC0" w:rsidRPr="00CE3932" w:rsidRDefault="00CE5FC0" w:rsidP="00CE5FC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B336477" w14:textId="77777777" w:rsidR="00CE5FC0" w:rsidRPr="0038157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6: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प्रशस्त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2.0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प्लेटफॉर्म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किसके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द्वारा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विकसित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205D26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By whom has the 'Prashast 2.0' platform recently been developed?</w:t>
      </w:r>
    </w:p>
    <w:p w14:paraId="1AAF44AC" w14:textId="04FBC349" w:rsidR="00CE5FC0" w:rsidRPr="0038157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विश्वविद्यालय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अनुदान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University Grants Commission (UGC)</w:t>
      </w:r>
    </w:p>
    <w:p w14:paraId="50EA4257" w14:textId="3CA6A2E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स्वास्थ्य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Ministry of Health</w:t>
      </w:r>
    </w:p>
    <w:p w14:paraId="6DA2047E" w14:textId="06E38F49" w:rsidR="00CE5FC0" w:rsidRPr="0038157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नीति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आयोग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NITI Aayog</w:t>
      </w:r>
    </w:p>
    <w:p w14:paraId="7B9338C0" w14:textId="0F536526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राष्ट्रीय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शैक्षिक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अनुसंधान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प्रशिक्षण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परिषद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</w:p>
    <w:p w14:paraId="59F51C01" w14:textId="77777777" w:rsidR="00CE5FC0" w:rsidRPr="0038157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National Council of Educational Research and Training (NCERT)</w:t>
      </w:r>
    </w:p>
    <w:p w14:paraId="4FFFB5FC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FF55F83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227FA02" w14:textId="77777777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7: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श्रेणी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महेंद्रगिरी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जहाज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नौसेना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सौंपा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class of ship—the Mahendragiri—was recently handed over to the Indian Navy?</w:t>
      </w:r>
    </w:p>
    <w:p w14:paraId="0B62B88B" w14:textId="1F977B40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नीलगिरी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Nilgiri Class</w:t>
      </w:r>
    </w:p>
    <w:p w14:paraId="654E55C8" w14:textId="2C1B6DCD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कोलकाता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Kolkata Class</w:t>
      </w:r>
    </w:p>
    <w:p w14:paraId="12AEF01B" w14:textId="23CBA28F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शिवालिक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Shivalik Class</w:t>
      </w:r>
    </w:p>
    <w:p w14:paraId="5C3DE9F7" w14:textId="58862384" w:rsidR="00CE5FC0" w:rsidRPr="00381575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तलवार</w:t>
      </w:r>
      <w:r w:rsidRPr="0038157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38157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श्रेणी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Talwar Class</w:t>
      </w:r>
    </w:p>
    <w:p w14:paraId="4154B1A1" w14:textId="77777777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92F4D18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089916D5" w14:textId="77777777" w:rsidR="00CE5FC0" w:rsidRPr="002175F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8: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केंद्रीय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मंत्री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नितिन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गडकरी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पहला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मल्टी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लेन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फ्री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फ्लो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बैरियर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-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रहित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टोलिंग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सिस्टम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लॉन्च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Recently, where did Union Minister Nitin Gadkari launch India's first multi-lane free-flow barrier-less tolling system?</w:t>
      </w:r>
    </w:p>
    <w:p w14:paraId="4464FC49" w14:textId="70DAA1D5" w:rsidR="00CE5FC0" w:rsidRPr="002175F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उत्तर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Uttar Pradesh</w:t>
      </w:r>
    </w:p>
    <w:p w14:paraId="712F6232" w14:textId="447DC042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</w:p>
    <w:p w14:paraId="740D95CF" w14:textId="30C4A36B" w:rsidR="00CE5FC0" w:rsidRPr="002175F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48391B63" w14:textId="4E413714" w:rsidR="00CE5FC0" w:rsidRPr="002175F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2175F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2175F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राजस्थान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Rajasthan</w:t>
      </w:r>
    </w:p>
    <w:p w14:paraId="7B5E65CD" w14:textId="77777777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F746E8B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3146D5D7" w14:textId="77777777" w:rsidR="00CE5FC0" w:rsidRPr="001F5F4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9:</w:t>
      </w:r>
      <w:r w:rsidRPr="00CE3932">
        <w:rPr>
          <w:rFonts w:hint="cs"/>
          <w:color w:val="FFFFFF" w:themeColor="background1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>57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वें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फिल्म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महोत्सव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महोत्सव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निदेशक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नियुक्त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Festival Director for the 57th International Film Festival of India?</w:t>
      </w:r>
    </w:p>
    <w:p w14:paraId="75C0F085" w14:textId="5053D7D6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राजकुमार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हिरानी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Rajkumar Hirani</w:t>
      </w:r>
      <w:r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  </w:t>
      </w:r>
    </w:p>
    <w:p w14:paraId="05867259" w14:textId="07ED9C66" w:rsidR="00CE5FC0" w:rsidRPr="001F5F4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संजय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लीला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भंसाली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Sanjay Leela Bhansali</w:t>
      </w:r>
    </w:p>
    <w:p w14:paraId="11DD80A0" w14:textId="22D17937" w:rsidR="00CE5FC0" w:rsidRPr="001F5F4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आशुतोष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गोवारिकर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Ashutosh Gowariker</w:t>
      </w:r>
    </w:p>
    <w:p w14:paraId="799C27C1" w14:textId="5166C703" w:rsidR="00CE5FC0" w:rsidRPr="001F5F4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करण</w:t>
      </w:r>
      <w:r w:rsidRPr="001F5F4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1F5F4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जौहर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Karan Johar</w:t>
      </w:r>
    </w:p>
    <w:p w14:paraId="0D90C952" w14:textId="77777777" w:rsidR="00CE5FC0" w:rsidRPr="00CE3932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687FFDF" w14:textId="77777777" w:rsidR="00CE5FC0" w:rsidRPr="00CE3932" w:rsidRDefault="00CE5FC0" w:rsidP="00CE5FC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76AC1E9" w14:textId="77777777" w:rsidR="00CE5FC0" w:rsidRPr="006162D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10: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भारतीय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व्हिटली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0F5FA9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पुरस्कार</w:t>
      </w:r>
      <w:r w:rsidRPr="000F5FA9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सम्मानित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5625F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Indians have recently been honored with the 2026 Whitley Awards?</w:t>
      </w:r>
    </w:p>
    <w:p w14:paraId="445DC4F4" w14:textId="5C62C6FD" w:rsidR="00CE5FC0" w:rsidRPr="006162D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नारायण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वंदना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Sunita Narain and Vandana Shiva</w:t>
      </w:r>
    </w:p>
    <w:p w14:paraId="5C599483" w14:textId="37924A0A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रितु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करिधल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वंदना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शिवा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Ritu Karidhal and Vandana Shiva</w:t>
      </w:r>
    </w:p>
    <w:p w14:paraId="459DC6A9" w14:textId="69769DB6" w:rsidR="00CE5FC0" w:rsidRPr="006162D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सुनीता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नारायण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Barkha Subba and Sunita Narain</w:t>
      </w:r>
    </w:p>
    <w:p w14:paraId="50DB1D85" w14:textId="759EEBAB" w:rsidR="00CE5FC0" w:rsidRPr="006162DC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बरखा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सुब्बा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परवीन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शेख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Barkha Subba and Parveen Shaikh</w:t>
      </w:r>
    </w:p>
    <w:p w14:paraId="47A3FD03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6D51A984" w14:textId="77777777" w:rsidR="00CE5FC0" w:rsidRPr="006162D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11: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गिग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वर्कर्स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पहली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डिजिटल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शिकायत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निवारण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प्रणाली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शुरू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5625F9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 recently launched India's first digital grievance redressal system for gig workers?</w:t>
      </w:r>
    </w:p>
    <w:p w14:paraId="4FE33690" w14:textId="54405072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तेलंगाना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Telangana</w:t>
      </w:r>
    </w:p>
    <w:p w14:paraId="70E1128E" w14:textId="36D43FBC" w:rsidR="00CE5FC0" w:rsidRPr="006162D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</w:t>
      </w:r>
    </w:p>
    <w:p w14:paraId="0591B71E" w14:textId="50F16AC8" w:rsidR="00CE5FC0" w:rsidRPr="006162D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 Nadu</w:t>
      </w:r>
    </w:p>
    <w:p w14:paraId="422AB22B" w14:textId="34B0D1E9" w:rsidR="00CE5FC0" w:rsidRPr="006162DC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6162DC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6162DC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Karnataka</w:t>
      </w:r>
    </w:p>
    <w:p w14:paraId="17910641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1A9AB87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DCBBD6C" w14:textId="77777777" w:rsidR="00CE5FC0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12: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फॉर्मूला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समर्थित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सिम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रेसिंग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पहल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लिए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ब्रांड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एंबेसडर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नियुक्त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Who has recently been appointed as the Brand Ambassador for the Formula 1-backed Sim Racing initiative?</w:t>
      </w:r>
    </w:p>
    <w:p w14:paraId="3D14DBCA" w14:textId="0BFF5FCF" w:rsidR="00CE5FC0" w:rsidRPr="008B0D3A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केएल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राहुल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KL Rahul</w:t>
      </w:r>
    </w:p>
    <w:p w14:paraId="6440B5A3" w14:textId="4B0EC3C3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श्रेयस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अय्यर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Shreyas Iyer</w:t>
      </w:r>
    </w:p>
    <w:p w14:paraId="2C2EA869" w14:textId="0C55AB1B" w:rsidR="00CE5FC0" w:rsidRPr="008B0D3A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विराट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कोहली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Virat Kohli</w:t>
      </w:r>
    </w:p>
    <w:p w14:paraId="14FF90C3" w14:textId="72764C41" w:rsidR="00CE5FC0" w:rsidRPr="008B0D3A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हार्दिक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पांड्या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Hardik Pandya</w:t>
      </w:r>
    </w:p>
    <w:p w14:paraId="732EE5BB" w14:textId="77777777" w:rsidR="00CE5FC0" w:rsidRPr="00CE3932" w:rsidRDefault="00CE5FC0" w:rsidP="00CE5FC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93030C4" w14:textId="77777777" w:rsidR="00CE5FC0" w:rsidRPr="00CE3932" w:rsidRDefault="00CE5FC0" w:rsidP="00CE5FC0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2A67F62C" w14:textId="77777777" w:rsidR="00CE5FC0" w:rsidRPr="008B0D3A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Q. 13: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1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2026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को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राज्य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स्थापना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मनाया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proofErr w:type="gramStart"/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Arial" w:hAnsi="Arial" w:cs="Arial"/>
          <w:b/>
          <w:bCs/>
          <w:color w:val="FFFF00"/>
          <w:sz w:val="82"/>
          <w:szCs w:val="82"/>
        </w:rPr>
        <w:t>​</w:t>
      </w:r>
      <w:proofErr w:type="gramEnd"/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states recently celebrated their Foundation Day on May 1, 2026?</w:t>
      </w:r>
    </w:p>
    <w:p w14:paraId="6BDAC63B" w14:textId="2402067B" w:rsidR="00CE5FC0" w:rsidRPr="008B0D3A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मध्य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Gujarat</w:t>
      </w:r>
      <w:proofErr w:type="gramEnd"/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and Madhya Pradesh</w:t>
      </w:r>
    </w:p>
    <w:p w14:paraId="42F3A7BD" w14:textId="570D918B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तमिलनाडू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proofErr w:type="gramStart"/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कर्नाटक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Tamil</w:t>
      </w:r>
      <w:proofErr w:type="gramEnd"/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Nadu and Karnataka</w:t>
      </w:r>
    </w:p>
    <w:p w14:paraId="715BC076" w14:textId="028D478A" w:rsidR="00CE5FC0" w:rsidRPr="008B0D3A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महाराष्ट्र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गुजरात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Maharashtra and Gujarat</w:t>
      </w:r>
    </w:p>
    <w:p w14:paraId="67F35DD5" w14:textId="31FC6E9B" w:rsidR="00CE5FC0" w:rsidRPr="008B0D3A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असम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और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अरुणाचल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8B0D3A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प्रदेश</w:t>
      </w:r>
      <w:r w:rsidRPr="008B0D3A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Assam and Arunachal Pradesh</w:t>
      </w:r>
    </w:p>
    <w:p w14:paraId="6840D234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9CD0BBB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70177111" w14:textId="77777777" w:rsidR="00CE5FC0" w:rsidRPr="00C207A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4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अंतर्राष्ट्रीय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श्रमिक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707937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दिवस</w:t>
      </w:r>
      <w:r w:rsidRPr="00707937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2026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कब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मनाया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proofErr w:type="gramStart"/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गया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C207A5">
        <w:rPr>
          <w:rFonts w:ascii="Arial" w:hAnsi="Arial" w:cs="Arial"/>
          <w:b/>
          <w:bCs/>
          <w:color w:val="FFFFFF" w:themeColor="background1"/>
          <w:sz w:val="82"/>
          <w:szCs w:val="82"/>
        </w:rPr>
        <w:t>​</w:t>
      </w:r>
      <w:proofErr w:type="gramEnd"/>
      <w:r w:rsidRPr="00EB36DF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When was International Labour Day 2026 recently observed?</w:t>
      </w:r>
    </w:p>
    <w:p w14:paraId="20C1D89D" w14:textId="7C9FC3FE" w:rsidR="00CE5FC0" w:rsidRPr="00C207A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2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2</w:t>
      </w:r>
    </w:p>
    <w:p w14:paraId="479FB462" w14:textId="5A1CC8F2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3</w:t>
      </w:r>
    </w:p>
    <w:p w14:paraId="4E598406" w14:textId="00D214CB" w:rsidR="00CE5FC0" w:rsidRPr="00C207A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1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मई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May 1</w:t>
      </w:r>
    </w:p>
    <w:p w14:paraId="5B2AB4EB" w14:textId="0C56D921" w:rsidR="00CE5FC0" w:rsidRPr="00C207A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C207A5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30 </w:t>
      </w:r>
      <w:r w:rsidRPr="00C207A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April 30</w:t>
      </w:r>
    </w:p>
    <w:p w14:paraId="3E596A22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7496236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5496C83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6031BE02" w14:textId="77777777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5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भारतीय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सेना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</w:rPr>
        <w:t>'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ऑपरेशन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नेत्र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1.0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'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तहत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विशाल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नेत्र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शिविर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कहाँ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आयोजित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किया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है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>?</w:t>
      </w:r>
      <w:r w:rsidRPr="009030AD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Where did the Indian Army recently organize a mega eye camp under 'Operation Netra 1.0'?</w:t>
      </w:r>
    </w:p>
    <w:p w14:paraId="63ADAF5A" w14:textId="1E31AEED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कारगिल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Kargil</w:t>
      </w:r>
    </w:p>
    <w:p w14:paraId="192D075C" w14:textId="5BA6CB46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जम्मू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Jammu</w:t>
      </w:r>
    </w:p>
    <w:p w14:paraId="6F534537" w14:textId="7CB6F40A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श्रीनगर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Srinagar</w:t>
      </w:r>
    </w:p>
    <w:p w14:paraId="68933DCC" w14:textId="1F626282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लेह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Leh</w:t>
      </w:r>
    </w:p>
    <w:p w14:paraId="5FC53A84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C62BF68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3F1D57CC" w14:textId="77777777" w:rsidR="00CE5FC0" w:rsidRPr="00DD4161" w:rsidRDefault="00CE5FC0" w:rsidP="00CE5FC0">
      <w:pPr>
        <w:jc w:val="both"/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</w:pP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>6</w:t>
      </w:r>
      <w:r w:rsidRPr="00CE3932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: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हाल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ही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में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दिवंगत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विजय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कुमार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का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AD6B9F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संबंध</w:t>
      </w:r>
      <w:r w:rsidRPr="00AD6B9F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किस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खेल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से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cs/>
          <w:lang w:bidi="hi-IN"/>
        </w:rPr>
        <w:t xml:space="preserve"> </w:t>
      </w:r>
      <w:r w:rsidRPr="00F05EFC">
        <w:rPr>
          <w:rFonts w:ascii="Kokila" w:hAnsi="Kokila" w:cs="Kokila" w:hint="cs"/>
          <w:b/>
          <w:bCs/>
          <w:color w:val="FFFF00"/>
          <w:sz w:val="82"/>
          <w:szCs w:val="82"/>
          <w:cs/>
          <w:lang w:bidi="hi-IN"/>
        </w:rPr>
        <w:t>था</w:t>
      </w:r>
      <w:r w:rsidRPr="00F05EFC">
        <w:rPr>
          <w:rFonts w:ascii="Kokila" w:hAnsi="Kokila" w:cs="Kokila"/>
          <w:b/>
          <w:bCs/>
          <w:color w:val="FFFF00"/>
          <w:sz w:val="82"/>
          <w:szCs w:val="82"/>
        </w:rPr>
        <w:t>?</w:t>
      </w:r>
      <w:r w:rsidRPr="00F05EFC">
        <w:rPr>
          <w:rFonts w:ascii="Kokila" w:hAnsi="Kokila" w:cs="Kokila"/>
          <w:b/>
          <w:bCs/>
          <w:color w:val="FFFF00"/>
          <w:sz w:val="82"/>
          <w:szCs w:val="82"/>
          <w:lang w:val="en-IN"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Which sport was the recently deceased Vijay Kumar associated with?</w:t>
      </w:r>
    </w:p>
    <w:p w14:paraId="33F7217A" w14:textId="1E93447E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a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हॉकी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Hockey</w:t>
      </w:r>
    </w:p>
    <w:p w14:paraId="2ACC06E2" w14:textId="1F958A7D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b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टेनिस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Tennis</w:t>
      </w:r>
      <w:r>
        <w:rPr>
          <w:rFonts w:ascii="Kokila" w:hAnsi="Kokila" w:cs="Kokila" w:hint="cs"/>
          <w:b/>
          <w:bCs/>
          <w:color w:val="FFC000"/>
          <w:sz w:val="82"/>
          <w:szCs w:val="82"/>
          <w:cs/>
          <w:lang w:val="en-IN" w:bidi="hi-IN"/>
        </w:rPr>
        <w:t xml:space="preserve">  </w:t>
      </w:r>
    </w:p>
    <w:p w14:paraId="63BE0CF1" w14:textId="4C698168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c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गोल्फ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ab/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Golf</w:t>
      </w:r>
    </w:p>
    <w:p w14:paraId="0D035F9B" w14:textId="51C9619E" w:rsidR="00CE5FC0" w:rsidRPr="00AA4F55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</w:rPr>
        <w:t>d</w:t>
      </w:r>
      <w:r w:rsidRPr="00AA4F55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) </w:t>
      </w:r>
      <w:r w:rsidRPr="00AA4F55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bidi="hi-IN"/>
        </w:rPr>
        <w:t>क्रिकेट</w:t>
      </w: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t xml:space="preserve"> </w:t>
      </w:r>
      <w:r w:rsidRPr="00DD4161">
        <w:rPr>
          <w:rFonts w:ascii="Kokila" w:hAnsi="Kokila" w:cs="Kokila"/>
          <w:b/>
          <w:bCs/>
          <w:color w:val="FFC000"/>
          <w:sz w:val="82"/>
          <w:szCs w:val="82"/>
          <w:lang w:val="en-IN" w:bidi="hi-IN"/>
        </w:rPr>
        <w:t>Cricket</w:t>
      </w:r>
    </w:p>
    <w:p w14:paraId="35670D9B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D81C07C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5C23256" w14:textId="77777777" w:rsidR="00CE5FC0" w:rsidRDefault="00CE5FC0" w:rsidP="00CE5FC0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bookmarkStart w:id="8" w:name="_GoBack"/>
      <w:bookmarkEnd w:id="8"/>
    </w:p>
    <w:p w14:paraId="547BAF0A" w14:textId="7B828320" w:rsidR="00D40F67" w:rsidRDefault="00D40F67" w:rsidP="00D40F67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03162A35" w14:textId="2C133258" w:rsidR="00DA0713" w:rsidRPr="00DA0713" w:rsidRDefault="000D78E9" w:rsidP="00DA0713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93B5C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Q.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उस्ताद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बिस्मिल्लाह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खाँ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को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निम्नलिखित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में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से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कौन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सा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वाद्य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यंत्र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बजाने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के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लिए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जाना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जाता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val="en-IN" w:bidi="hi-IN"/>
        </w:rPr>
        <w:t xml:space="preserve"> </w:t>
      </w:r>
      <w:r w:rsidR="00ED0A5E"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है</w:t>
      </w:r>
      <w:r w:rsidR="00ED0A5E"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>?</w:t>
      </w:r>
      <w:r w:rsidR="00DA0713" w:rsidRPr="00DA0713">
        <w:t xml:space="preserve"> </w:t>
      </w:r>
      <w:r w:rsidR="00DA0713">
        <w:t xml:space="preserve"> </w:t>
      </w:r>
      <w:r w:rsidR="00DA0713" w:rsidRPr="00DA0713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Ustad Bismillah Khan is known for playing which of the following musical instruments?</w:t>
      </w:r>
    </w:p>
    <w:p w14:paraId="202E2804" w14:textId="3057BE15" w:rsidR="00ED0A5E" w:rsidRPr="00ED0A5E" w:rsidRDefault="00ED0A5E" w:rsidP="00DA0713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a. </w:t>
      </w:r>
      <w:r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तंबुरा</w:t>
      </w:r>
      <w:r w:rsidR="00DA0713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DA0713" w:rsidRPr="00DA0713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Tambura</w:t>
      </w:r>
    </w:p>
    <w:p w14:paraId="25C1D8C1" w14:textId="3123E819" w:rsidR="00ED0A5E" w:rsidRPr="00ED0A5E" w:rsidRDefault="00ED0A5E" w:rsidP="00DA0713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b. </w:t>
      </w:r>
      <w:r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सितार</w:t>
      </w:r>
      <w:r w:rsidR="00DA0713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DA0713" w:rsidRPr="00DA0713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Sitar</w:t>
      </w:r>
    </w:p>
    <w:p w14:paraId="18A5198A" w14:textId="498BD0F6" w:rsidR="00ED0A5E" w:rsidRPr="00ED0A5E" w:rsidRDefault="00ED0A5E" w:rsidP="00DA0713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c. </w:t>
      </w:r>
      <w:r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सरोद</w:t>
      </w:r>
      <w:r w:rsidR="00DA0713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DA0713" w:rsidRPr="00DA0713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Sarod</w:t>
      </w:r>
    </w:p>
    <w:p w14:paraId="51AE4E97" w14:textId="1BE91CDE" w:rsidR="00ED0A5E" w:rsidRPr="00ED0A5E" w:rsidRDefault="00ED0A5E" w:rsidP="00ED0A5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d. </w:t>
      </w:r>
      <w:r w:rsidRPr="00ED0A5E">
        <w:rPr>
          <w:rFonts w:ascii="Kokila" w:hAnsi="Kokila" w:cs="Kokila" w:hint="cs"/>
          <w:b/>
          <w:bCs/>
          <w:color w:val="FFFFFF" w:themeColor="background1"/>
          <w:sz w:val="82"/>
          <w:szCs w:val="82"/>
          <w:cs/>
          <w:lang w:val="en-IN" w:bidi="hi-IN"/>
        </w:rPr>
        <w:t>शहनाई</w:t>
      </w:r>
      <w:r w:rsidR="00DA0713">
        <w:rPr>
          <w:rFonts w:ascii="Kokila" w:hAnsi="Kokila" w:cs="Kokila"/>
          <w:b/>
          <w:bCs/>
          <w:color w:val="FFFFFF" w:themeColor="background1"/>
          <w:sz w:val="82"/>
          <w:szCs w:val="82"/>
          <w:lang w:val="en-IN" w:bidi="hi-IN"/>
        </w:rPr>
        <w:t xml:space="preserve"> </w:t>
      </w:r>
      <w:r w:rsidR="00DA0713" w:rsidRPr="00DA0713">
        <w:rPr>
          <w:rFonts w:ascii="Kokila" w:hAnsi="Kokila" w:cs="Kokila"/>
          <w:b/>
          <w:bCs/>
          <w:color w:val="FFC000"/>
          <w:sz w:val="82"/>
          <w:szCs w:val="82"/>
          <w:lang w:val="en-IN"/>
        </w:rPr>
        <w:t>Shehnai</w:t>
      </w:r>
    </w:p>
    <w:p w14:paraId="2709CED3" w14:textId="77777777" w:rsidR="00ED0A5E" w:rsidRPr="00ED0A5E" w:rsidRDefault="00ED0A5E" w:rsidP="00ED0A5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  <w:r w:rsidRPr="00ED0A5E"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  <w:t xml:space="preserve"> </w:t>
      </w:r>
    </w:p>
    <w:p w14:paraId="3E503192" w14:textId="77777777" w:rsidR="00ED0A5E" w:rsidRPr="00ED0A5E" w:rsidRDefault="00ED0A5E" w:rsidP="00ED0A5E">
      <w:pPr>
        <w:tabs>
          <w:tab w:val="left" w:pos="142"/>
          <w:tab w:val="left" w:pos="284"/>
          <w:tab w:val="left" w:pos="426"/>
        </w:tabs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val="en-IN"/>
        </w:rPr>
      </w:pPr>
    </w:p>
    <w:p w14:paraId="41B775AC" w14:textId="362A2406" w:rsidR="004038F3" w:rsidRDefault="004038F3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cs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br w:type="page"/>
      </w:r>
    </w:p>
    <w:p w14:paraId="18D89322" w14:textId="680A3965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432C3D" wp14:editId="0B19EFBD">
                <wp:simplePos x="0" y="0"/>
                <wp:positionH relativeFrom="column">
                  <wp:posOffset>444728</wp:posOffset>
                </wp:positionH>
                <wp:positionV relativeFrom="paragraph">
                  <wp:posOffset>242570</wp:posOffset>
                </wp:positionV>
                <wp:extent cx="4737735" cy="866775"/>
                <wp:effectExtent l="133350" t="133350" r="139065" b="161925"/>
                <wp:wrapNone/>
                <wp:docPr id="326483633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7735" cy="866775"/>
                        </a:xfrm>
                        <a:prstGeom prst="downArrowCallou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809C7" w14:textId="77777777" w:rsidR="006C676E" w:rsidRPr="001E1A14" w:rsidRDefault="006C676E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SCAN ME TO JOIN ON INSTAGRAM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C432C3D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5" o:spid="_x0000_s1027" type="#_x0000_t80" style="position:absolute;left:0;text-align:left;margin-left:35pt;margin-top:19.1pt;width:373.05pt;height:68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" adj="14035,9812,16200,10306" fillcolor="#4472c4 [3204]" stroked="f" strokeweight="1pt">
                <v:shadow on="t" color="black" offset="0,1pt"/>
                <v:textbox>
                  <w:txbxContent>
                    <w:p w14:paraId="04A809C7" w14:textId="77777777" w:rsidR="006C676E" w:rsidRPr="001E1A14" w:rsidRDefault="006C676E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SCAN ME TO JOIN ON INSTAGRAM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49D1F3" wp14:editId="7396977F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4738254" cy="866899"/>
                <wp:effectExtent l="133350" t="133350" r="139065" b="161925"/>
                <wp:wrapNone/>
                <wp:docPr id="94013961" name="Callout: 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38254" cy="866899"/>
                        </a:xfrm>
                        <a:prstGeom prst="downArrowCallout">
                          <a:avLst/>
                        </a:prstGeom>
                        <a:solidFill>
                          <a:srgbClr val="993366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F2049E" w14:textId="77777777" w:rsidR="006C676E" w:rsidRPr="001E1A14" w:rsidRDefault="006C676E" w:rsidP="004038F3">
                            <w:pPr>
                              <w:jc w:val="center"/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1E1A14"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SCAN ME TO JOIN ON </w:t>
                            </w:r>
                            <w:r>
                              <w:rPr>
                                <w:rFonts w:ascii="Nirmala UI" w:hAnsi="Nirmala UI" w:cs="Nirmala UI"/>
                                <w:b/>
                                <w:bCs/>
                                <w:sz w:val="40"/>
                                <w:szCs w:val="40"/>
                              </w:rPr>
                              <w:t>TELEGRAM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49D1F3" id="_x0000_s1028" type="#_x0000_t80" style="position:absolute;left:0;text-align:left;margin-left:321.9pt;margin-top:23.05pt;width:373.1pt;height:68.25pt;z-index:25168384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" adj="14035,9812,16200,10306" fillcolor="#936" stroked="f" strokeweight="1pt">
                <v:shadow on="t" color="black" offset="0,1pt"/>
                <v:textbox>
                  <w:txbxContent>
                    <w:p w14:paraId="69F2049E" w14:textId="77777777" w:rsidR="006C676E" w:rsidRPr="001E1A14" w:rsidRDefault="006C676E" w:rsidP="004038F3">
                      <w:pPr>
                        <w:jc w:val="center"/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</w:pPr>
                      <w:r w:rsidRPr="001E1A14"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 xml:space="preserve">SCAN ME TO JOIN ON </w:t>
                      </w:r>
                      <w:r>
                        <w:rPr>
                          <w:rFonts w:ascii="Nirmala UI" w:hAnsi="Nirmala UI" w:cs="Nirmala UI"/>
                          <w:b/>
                          <w:bCs/>
                          <w:sz w:val="40"/>
                          <w:szCs w:val="40"/>
                        </w:rPr>
                        <w:t>TELEGRAM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912C15" w14:textId="000A6906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7550C54" w14:textId="6693D65B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0768" behindDoc="0" locked="0" layoutInCell="1" allowOverlap="1" wp14:anchorId="02765213" wp14:editId="68614A8E">
            <wp:simplePos x="0" y="0"/>
            <wp:positionH relativeFrom="column">
              <wp:posOffset>1104009</wp:posOffset>
            </wp:positionH>
            <wp:positionV relativeFrom="paragraph">
              <wp:posOffset>12397</wp:posOffset>
            </wp:positionV>
            <wp:extent cx="3015615" cy="3110230"/>
            <wp:effectExtent l="0" t="0" r="0" b="0"/>
            <wp:wrapThrough wrapText="bothSides">
              <wp:wrapPolygon edited="0">
                <wp:start x="0" y="0"/>
                <wp:lineTo x="0" y="21432"/>
                <wp:lineTo x="21423" y="21432"/>
                <wp:lineTo x="21423" y="0"/>
                <wp:lineTo x="0" y="0"/>
              </wp:wrapPolygon>
            </wp:wrapThrough>
            <wp:docPr id="56187433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8" t="22191" r="11740" b="22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615" cy="311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citation-150"/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w:drawing>
          <wp:anchor distT="0" distB="0" distL="114300" distR="114300" simplePos="0" relativeHeight="251681792" behindDoc="0" locked="0" layoutInCell="1" allowOverlap="1" wp14:anchorId="34534897" wp14:editId="31453292">
            <wp:simplePos x="0" y="0"/>
            <wp:positionH relativeFrom="column">
              <wp:posOffset>7846060</wp:posOffset>
            </wp:positionH>
            <wp:positionV relativeFrom="paragraph">
              <wp:posOffset>307340</wp:posOffset>
            </wp:positionV>
            <wp:extent cx="2933700" cy="3223895"/>
            <wp:effectExtent l="0" t="0" r="0" b="0"/>
            <wp:wrapThrough wrapText="bothSides">
              <wp:wrapPolygon edited="0">
                <wp:start x="0" y="0"/>
                <wp:lineTo x="0" y="21443"/>
                <wp:lineTo x="21460" y="21443"/>
                <wp:lineTo x="21460" y="0"/>
                <wp:lineTo x="0" y="0"/>
              </wp:wrapPolygon>
            </wp:wrapThrough>
            <wp:docPr id="130486253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86253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" b="5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6BF2C" w14:textId="77777777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57A0A77E" w14:textId="77777777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49466291" w14:textId="77777777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2C402DB1" w14:textId="4906AD16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</w:p>
    <w:p w14:paraId="3525B10C" w14:textId="5938CF4C" w:rsidR="004038F3" w:rsidRDefault="004038F3" w:rsidP="004038F3">
      <w:pPr>
        <w:pStyle w:val="ListParagraph"/>
        <w:ind w:left="-90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2E11EA" wp14:editId="406C9387">
                <wp:simplePos x="0" y="0"/>
                <wp:positionH relativeFrom="column">
                  <wp:posOffset>-213360</wp:posOffset>
                </wp:positionH>
                <wp:positionV relativeFrom="paragraph">
                  <wp:posOffset>433620</wp:posOffset>
                </wp:positionV>
                <wp:extent cx="8193974" cy="760021"/>
                <wp:effectExtent l="0" t="0" r="0" b="2540"/>
                <wp:wrapNone/>
                <wp:docPr id="153273490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3974" cy="7600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14178F" w14:textId="77777777" w:rsidR="006C676E" w:rsidRPr="004038F3" w:rsidRDefault="006C676E" w:rsidP="004038F3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hyperlink r:id="rId29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36"/>
                                  <w:szCs w:val="36"/>
                                </w:rPr>
                                <w:t>https://www.instagram.com/rwa_current_dost?igsh=dm8xYXlxbm9pNHEw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E11E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9" type="#_x0000_t202" style="position:absolute;left:0;text-align:left;margin-left:-16.8pt;margin-top:34.15pt;width:645.2pt;height:59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" filled="f" stroked="f" strokeweight=".5pt">
                <v:textbox>
                  <w:txbxContent>
                    <w:p w14:paraId="3714178F" w14:textId="77777777" w:rsidR="006C676E" w:rsidRPr="004038F3" w:rsidRDefault="006C676E" w:rsidP="004038F3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hyperlink r:id="rId30" w:history="1">
                        <w:r w:rsidRPr="004038F3">
                          <w:rPr>
                            <w:rStyle w:val="Hyperlink"/>
                            <w:b/>
                            <w:bCs/>
                            <w:sz w:val="36"/>
                            <w:szCs w:val="36"/>
                          </w:rPr>
                          <w:t>https://www.instagram.com/rwa_current_dost?igsh=dm8xYXlxbm9pNHEw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205F9B9" w14:textId="7BB3B8BF" w:rsidR="004038F3" w:rsidRPr="0001313A" w:rsidRDefault="004038F3" w:rsidP="004038F3">
      <w:pPr>
        <w:spacing w:line="278" w:lineRule="auto"/>
        <w:rPr>
          <w:rStyle w:val="citation-150"/>
          <w:rFonts w:ascii="Kokila" w:hAnsi="Kokila" w:cs="Kokila"/>
          <w:b/>
          <w:bCs/>
          <w:color w:val="C00000"/>
          <w:sz w:val="80"/>
          <w:szCs w:val="80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0"/>
          <w:szCs w:val="80"/>
          <w:lang w:bidi="hi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816009A" wp14:editId="5E6BF231">
                <wp:simplePos x="0" y="0"/>
                <wp:positionH relativeFrom="column">
                  <wp:posOffset>7027545</wp:posOffset>
                </wp:positionH>
                <wp:positionV relativeFrom="paragraph">
                  <wp:posOffset>16510</wp:posOffset>
                </wp:positionV>
                <wp:extent cx="4175760" cy="534035"/>
                <wp:effectExtent l="0" t="0" r="0" b="0"/>
                <wp:wrapNone/>
                <wp:docPr id="141084740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5760" cy="534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8BCBBE" w14:textId="77777777" w:rsidR="006C676E" w:rsidRPr="004038F3" w:rsidRDefault="006C676E" w:rsidP="004038F3">
                            <w:pP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hyperlink r:id="rId31" w:history="1">
                              <w:r w:rsidRPr="004038F3">
                                <w:rPr>
                                  <w:rStyle w:val="Hyperlink"/>
                                  <w:b/>
                                  <w:bCs/>
                                  <w:sz w:val="44"/>
                                  <w:szCs w:val="44"/>
                                </w:rPr>
                                <w:t>https://t.me/rwacurrentaffairs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6009A" id="_x0000_s1030" type="#_x0000_t202" style="position:absolute;margin-left:553.35pt;margin-top:1.3pt;width:328.8pt;height:42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" filled="f" stroked="f" strokeweight=".5pt">
                <v:textbox>
                  <w:txbxContent>
                    <w:p w14:paraId="3D8BCBBE" w14:textId="77777777" w:rsidR="006C676E" w:rsidRPr="004038F3" w:rsidRDefault="006C676E" w:rsidP="004038F3">
                      <w:pPr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hyperlink r:id="rId32" w:history="1">
                        <w:r w:rsidRPr="004038F3">
                          <w:rPr>
                            <w:rStyle w:val="Hyperlink"/>
                            <w:b/>
                            <w:bCs/>
                            <w:sz w:val="44"/>
                            <w:szCs w:val="44"/>
                          </w:rPr>
                          <w:t>https://t.me/rwacurrentaffairs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09B4BA2C" w14:textId="77777777" w:rsidR="004038F3" w:rsidRPr="00CF2579" w:rsidRDefault="004038F3" w:rsidP="004038F3">
      <w:pPr>
        <w:pStyle w:val="ListParagraph"/>
        <w:spacing w:after="0" w:line="240" w:lineRule="auto"/>
        <w:ind w:left="54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E6AAB64" w14:textId="69AE066A" w:rsidR="005E795C" w:rsidRPr="00CF2579" w:rsidRDefault="005E795C" w:rsidP="005E795C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CF2579">
        <w:rPr>
          <w:rFonts w:ascii="Kokila" w:hAnsi="Kokila" w:cs="Kokila"/>
          <w:b/>
          <w:bCs/>
          <w:noProof/>
          <w:color w:val="FFFFFF" w:themeColor="background1"/>
          <w:sz w:val="82"/>
          <w:szCs w:val="82"/>
        </w:rPr>
        <w:drawing>
          <wp:anchor distT="0" distB="0" distL="114300" distR="114300" simplePos="0" relativeHeight="251659264" behindDoc="0" locked="0" layoutInCell="1" allowOverlap="1" wp14:anchorId="5824FBA5" wp14:editId="65EEA754">
            <wp:simplePos x="0" y="0"/>
            <wp:positionH relativeFrom="page">
              <wp:posOffset>1507424</wp:posOffset>
            </wp:positionH>
            <wp:positionV relativeFrom="paragraph">
              <wp:posOffset>76200</wp:posOffset>
            </wp:positionV>
            <wp:extent cx="10204450" cy="5221605"/>
            <wp:effectExtent l="95250" t="76200" r="101600" b="1560195"/>
            <wp:wrapThrough wrapText="bothSides">
              <wp:wrapPolygon edited="0">
                <wp:start x="161" y="-315"/>
                <wp:lineTo x="-202" y="-158"/>
                <wp:lineTo x="-161" y="27975"/>
                <wp:lineTo x="21734" y="27975"/>
                <wp:lineTo x="21775" y="1103"/>
                <wp:lineTo x="21452" y="-79"/>
                <wp:lineTo x="21412" y="-315"/>
                <wp:lineTo x="161" y="-315"/>
              </wp:wrapPolygon>
            </wp:wrapThrough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E795C" w:rsidRPr="00CF2579" w:rsidSect="00220C17">
      <w:headerReference w:type="default" r:id="rId34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5D818B" w14:textId="77777777" w:rsidR="000330DF" w:rsidRDefault="000330DF" w:rsidP="009E3011">
      <w:pPr>
        <w:spacing w:after="0" w:line="240" w:lineRule="auto"/>
      </w:pPr>
      <w:r>
        <w:separator/>
      </w:r>
    </w:p>
  </w:endnote>
  <w:endnote w:type="continuationSeparator" w:id="0">
    <w:p w14:paraId="10582254" w14:textId="77777777" w:rsidR="000330DF" w:rsidRDefault="000330DF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3A7C0" w14:textId="77777777" w:rsidR="000330DF" w:rsidRDefault="000330DF" w:rsidP="009E3011">
      <w:pPr>
        <w:spacing w:after="0" w:line="240" w:lineRule="auto"/>
      </w:pPr>
      <w:r>
        <w:separator/>
      </w:r>
    </w:p>
  </w:footnote>
  <w:footnote w:type="continuationSeparator" w:id="0">
    <w:p w14:paraId="63D11639" w14:textId="77777777" w:rsidR="000330DF" w:rsidRDefault="000330DF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50EF73EB" w:rsidR="006C676E" w:rsidRDefault="006C676E" w:rsidP="00CF2579">
    <w:pPr>
      <w:pStyle w:val="Header"/>
      <w:rPr>
        <w:lang w:bidi="hi-IN"/>
      </w:rPr>
    </w:pPr>
    <w:r w:rsidRPr="00CF2579">
      <w:rPr>
        <w:noProof/>
        <w:lang w:bidi="hi-IN"/>
      </w:rPr>
      <w:drawing>
        <wp:anchor distT="0" distB="0" distL="114300" distR="114300" simplePos="0" relativeHeight="251659264" behindDoc="1" locked="0" layoutInCell="1" allowOverlap="1" wp14:anchorId="62D32EB8" wp14:editId="354E79FD">
          <wp:simplePos x="0" y="0"/>
          <wp:positionH relativeFrom="page">
            <wp:align>right</wp:align>
          </wp:positionH>
          <wp:positionV relativeFrom="paragraph">
            <wp:posOffset>-457423</wp:posOffset>
          </wp:positionV>
          <wp:extent cx="12801600" cy="7742712"/>
          <wp:effectExtent l="0" t="0" r="0" b="0"/>
          <wp:wrapNone/>
          <wp:docPr id="7" name="Picture 6">
            <a:extLst xmlns:a="http://schemas.openxmlformats.org/drawingml/2006/main">
              <a:ext uri="{FF2B5EF4-FFF2-40B4-BE49-F238E27FC236}">
                <a16:creationId xmlns:a16="http://schemas.microsoft.com/office/drawing/2014/main" id="{1D63BCC4-EA05-10AE-2499-B1B3AC94D20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1D63BCC4-EA05-10AE-2499-B1B3AC94D20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14983" cy="7750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586ABD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12790448" cy="83820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0448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6" type="#_x0000_t75" style="width:11.25pt;height:11.25pt" o:bullet="t">
        <v:imagedata r:id="rId1" o:title="msoBF88"/>
      </v:shape>
    </w:pict>
  </w:numPicBullet>
  <w:abstractNum w:abstractNumId="0" w15:restartNumberingAfterBreak="0">
    <w:nsid w:val="05FD5F50"/>
    <w:multiLevelType w:val="hybridMultilevel"/>
    <w:tmpl w:val="B156C14C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A80775"/>
    <w:multiLevelType w:val="hybridMultilevel"/>
    <w:tmpl w:val="28B2775A"/>
    <w:lvl w:ilvl="0" w:tplc="3562787A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3146D6DC">
      <w:start w:val="1"/>
      <w:numFmt w:val="decimal"/>
      <w:lvlText w:val="Q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B5998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0F5E70"/>
    <w:multiLevelType w:val="hybridMultilevel"/>
    <w:tmpl w:val="79D668C2"/>
    <w:lvl w:ilvl="0" w:tplc="3146D6DC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F53E16"/>
    <w:multiLevelType w:val="multilevel"/>
    <w:tmpl w:val="1A38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8A57B0"/>
    <w:multiLevelType w:val="multilevel"/>
    <w:tmpl w:val="8CE6C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52FB31B1"/>
    <w:multiLevelType w:val="hybridMultilevel"/>
    <w:tmpl w:val="FE942EDE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974EB6"/>
    <w:multiLevelType w:val="hybridMultilevel"/>
    <w:tmpl w:val="64E0467C"/>
    <w:lvl w:ilvl="0" w:tplc="994C6F9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3A53F5B"/>
    <w:multiLevelType w:val="multilevel"/>
    <w:tmpl w:val="AFA2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E373BA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11"/>
  </w:num>
  <w:num w:numId="6">
    <w:abstractNumId w:val="0"/>
  </w:num>
  <w:num w:numId="7">
    <w:abstractNumId w:val="1"/>
  </w:num>
  <w:num w:numId="8">
    <w:abstractNumId w:val="9"/>
  </w:num>
  <w:num w:numId="9">
    <w:abstractNumId w:val="10"/>
  </w:num>
  <w:num w:numId="10">
    <w:abstractNumId w:val="4"/>
  </w:num>
  <w:num w:numId="11">
    <w:abstractNumId w:val="5"/>
  </w:num>
  <w:num w:numId="12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00"/>
    <w:rsid w:val="00000713"/>
    <w:rsid w:val="00000849"/>
    <w:rsid w:val="000008EC"/>
    <w:rsid w:val="00000A43"/>
    <w:rsid w:val="00000B8D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53B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AB9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3F1E"/>
    <w:rsid w:val="00004009"/>
    <w:rsid w:val="0000403B"/>
    <w:rsid w:val="00004047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49"/>
    <w:rsid w:val="00007AAC"/>
    <w:rsid w:val="00007B4B"/>
    <w:rsid w:val="00007B7A"/>
    <w:rsid w:val="00007BDA"/>
    <w:rsid w:val="00007C92"/>
    <w:rsid w:val="00007C9E"/>
    <w:rsid w:val="00007CBA"/>
    <w:rsid w:val="00007D08"/>
    <w:rsid w:val="00007E47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D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C6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DE8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03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88E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0E7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7A"/>
    <w:rsid w:val="00021C87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18"/>
    <w:rsid w:val="00023885"/>
    <w:rsid w:val="000239F7"/>
    <w:rsid w:val="00023C91"/>
    <w:rsid w:val="00023EF6"/>
    <w:rsid w:val="0002409B"/>
    <w:rsid w:val="000240C3"/>
    <w:rsid w:val="000241E3"/>
    <w:rsid w:val="000243A3"/>
    <w:rsid w:val="000243D3"/>
    <w:rsid w:val="00024430"/>
    <w:rsid w:val="0002443C"/>
    <w:rsid w:val="00024795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35"/>
    <w:rsid w:val="000260AB"/>
    <w:rsid w:val="000260B1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02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357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43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0DF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BCA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72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763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13F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C7A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FF"/>
    <w:rsid w:val="00052EA3"/>
    <w:rsid w:val="00052FEB"/>
    <w:rsid w:val="00053008"/>
    <w:rsid w:val="0005306B"/>
    <w:rsid w:val="000530C7"/>
    <w:rsid w:val="00053476"/>
    <w:rsid w:val="000534BE"/>
    <w:rsid w:val="00053535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452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3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EC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67E1D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84C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28A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1A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C61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DD9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AF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6E4"/>
    <w:rsid w:val="00080780"/>
    <w:rsid w:val="00080787"/>
    <w:rsid w:val="00080849"/>
    <w:rsid w:val="00080CE9"/>
    <w:rsid w:val="00080D50"/>
    <w:rsid w:val="00080DD9"/>
    <w:rsid w:val="00080ED9"/>
    <w:rsid w:val="00080F56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7D8"/>
    <w:rsid w:val="0008190B"/>
    <w:rsid w:val="00081B89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8A0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89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98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D4B"/>
    <w:rsid w:val="00086E04"/>
    <w:rsid w:val="00086E08"/>
    <w:rsid w:val="00086E43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0D0"/>
    <w:rsid w:val="000941C8"/>
    <w:rsid w:val="000941E8"/>
    <w:rsid w:val="00094259"/>
    <w:rsid w:val="00094427"/>
    <w:rsid w:val="00094501"/>
    <w:rsid w:val="00094549"/>
    <w:rsid w:val="0009456F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4EC1"/>
    <w:rsid w:val="00095031"/>
    <w:rsid w:val="00095081"/>
    <w:rsid w:val="0009508B"/>
    <w:rsid w:val="00095131"/>
    <w:rsid w:val="00095233"/>
    <w:rsid w:val="000952D9"/>
    <w:rsid w:val="000953B3"/>
    <w:rsid w:val="0009546F"/>
    <w:rsid w:val="00095655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BF6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CC4"/>
    <w:rsid w:val="000A1D7A"/>
    <w:rsid w:val="000A1E5A"/>
    <w:rsid w:val="000A1F04"/>
    <w:rsid w:val="000A1FD5"/>
    <w:rsid w:val="000A2105"/>
    <w:rsid w:val="000A22B7"/>
    <w:rsid w:val="000A22C6"/>
    <w:rsid w:val="000A231C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2F27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CFA"/>
    <w:rsid w:val="000A3D7A"/>
    <w:rsid w:val="000A3E22"/>
    <w:rsid w:val="000A3F4E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18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A72"/>
    <w:rsid w:val="000A5B97"/>
    <w:rsid w:val="000A6058"/>
    <w:rsid w:val="000A608E"/>
    <w:rsid w:val="000A6103"/>
    <w:rsid w:val="000A6209"/>
    <w:rsid w:val="000A6235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6C9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0F2"/>
    <w:rsid w:val="000B2158"/>
    <w:rsid w:val="000B232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11"/>
    <w:rsid w:val="000B5E5C"/>
    <w:rsid w:val="000B606F"/>
    <w:rsid w:val="000B60E1"/>
    <w:rsid w:val="000B60EB"/>
    <w:rsid w:val="000B60F4"/>
    <w:rsid w:val="000B61C5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97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99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5F4"/>
    <w:rsid w:val="000C270C"/>
    <w:rsid w:val="000C27CF"/>
    <w:rsid w:val="000C27E8"/>
    <w:rsid w:val="000C2A38"/>
    <w:rsid w:val="000C2A60"/>
    <w:rsid w:val="000C2AFE"/>
    <w:rsid w:val="000C2BDA"/>
    <w:rsid w:val="000C2D4F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5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7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BA7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BAF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29B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C61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42E"/>
    <w:rsid w:val="000D7564"/>
    <w:rsid w:val="000D75A5"/>
    <w:rsid w:val="000D75DA"/>
    <w:rsid w:val="000D7655"/>
    <w:rsid w:val="000D7797"/>
    <w:rsid w:val="000D77B8"/>
    <w:rsid w:val="000D78E9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6B2"/>
    <w:rsid w:val="000E17ED"/>
    <w:rsid w:val="000E181E"/>
    <w:rsid w:val="000E1895"/>
    <w:rsid w:val="000E195E"/>
    <w:rsid w:val="000E19E3"/>
    <w:rsid w:val="000E19E6"/>
    <w:rsid w:val="000E1A2F"/>
    <w:rsid w:val="000E1A3D"/>
    <w:rsid w:val="000E1D06"/>
    <w:rsid w:val="000E1F39"/>
    <w:rsid w:val="000E2000"/>
    <w:rsid w:val="000E2234"/>
    <w:rsid w:val="000E2329"/>
    <w:rsid w:val="000E23FD"/>
    <w:rsid w:val="000E247A"/>
    <w:rsid w:val="000E250E"/>
    <w:rsid w:val="000E2573"/>
    <w:rsid w:val="000E257E"/>
    <w:rsid w:val="000E25C8"/>
    <w:rsid w:val="000E264D"/>
    <w:rsid w:val="000E26EE"/>
    <w:rsid w:val="000E273A"/>
    <w:rsid w:val="000E2759"/>
    <w:rsid w:val="000E27C3"/>
    <w:rsid w:val="000E2839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3FB7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1F"/>
    <w:rsid w:val="000E4AD2"/>
    <w:rsid w:val="000E4AD7"/>
    <w:rsid w:val="000E4B15"/>
    <w:rsid w:val="000E4B3C"/>
    <w:rsid w:val="000E4BF6"/>
    <w:rsid w:val="000E4E15"/>
    <w:rsid w:val="000E4EE1"/>
    <w:rsid w:val="000E4F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392"/>
    <w:rsid w:val="000E64F9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233"/>
    <w:rsid w:val="000E7533"/>
    <w:rsid w:val="000E7568"/>
    <w:rsid w:val="000E76F6"/>
    <w:rsid w:val="000E77CA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2F1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5FA9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614"/>
    <w:rsid w:val="000F77D0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0F1C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0D6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87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11"/>
    <w:rsid w:val="00104B34"/>
    <w:rsid w:val="00104BA1"/>
    <w:rsid w:val="00104BB8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6F49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CB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C87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4BA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EBB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19F"/>
    <w:rsid w:val="00121258"/>
    <w:rsid w:val="00121259"/>
    <w:rsid w:val="00121447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3FAB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89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CD2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5A6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52D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A06"/>
    <w:rsid w:val="00130BB0"/>
    <w:rsid w:val="00130D9B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414"/>
    <w:rsid w:val="00131597"/>
    <w:rsid w:val="00131672"/>
    <w:rsid w:val="00131746"/>
    <w:rsid w:val="001317AB"/>
    <w:rsid w:val="001317BE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E32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4E"/>
    <w:rsid w:val="001441FB"/>
    <w:rsid w:val="001442E8"/>
    <w:rsid w:val="00144509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9BF"/>
    <w:rsid w:val="00145A7E"/>
    <w:rsid w:val="00145B55"/>
    <w:rsid w:val="00145B8A"/>
    <w:rsid w:val="00145B9A"/>
    <w:rsid w:val="00145CC4"/>
    <w:rsid w:val="00145D24"/>
    <w:rsid w:val="00145D52"/>
    <w:rsid w:val="00145D7F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5F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77E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28F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E94"/>
    <w:rsid w:val="00153F76"/>
    <w:rsid w:val="00153F82"/>
    <w:rsid w:val="00154096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36"/>
    <w:rsid w:val="001559C3"/>
    <w:rsid w:val="001559D4"/>
    <w:rsid w:val="00155A40"/>
    <w:rsid w:val="00155A42"/>
    <w:rsid w:val="00155A49"/>
    <w:rsid w:val="00155B03"/>
    <w:rsid w:val="00155DA1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12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57EF1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19"/>
    <w:rsid w:val="00160DE5"/>
    <w:rsid w:val="00160E4C"/>
    <w:rsid w:val="00160FAA"/>
    <w:rsid w:val="001612D8"/>
    <w:rsid w:val="001612DD"/>
    <w:rsid w:val="00161550"/>
    <w:rsid w:val="001616A1"/>
    <w:rsid w:val="0016174F"/>
    <w:rsid w:val="00161773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1B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1CA"/>
    <w:rsid w:val="0016625D"/>
    <w:rsid w:val="0016638A"/>
    <w:rsid w:val="00166401"/>
    <w:rsid w:val="00166451"/>
    <w:rsid w:val="00166455"/>
    <w:rsid w:val="001665B4"/>
    <w:rsid w:val="00166641"/>
    <w:rsid w:val="00166703"/>
    <w:rsid w:val="001667C9"/>
    <w:rsid w:val="0016682C"/>
    <w:rsid w:val="0016692F"/>
    <w:rsid w:val="00166A5E"/>
    <w:rsid w:val="00166B35"/>
    <w:rsid w:val="00166B98"/>
    <w:rsid w:val="00166D1A"/>
    <w:rsid w:val="00166DE8"/>
    <w:rsid w:val="00166E04"/>
    <w:rsid w:val="00166FCD"/>
    <w:rsid w:val="00167209"/>
    <w:rsid w:val="001674D5"/>
    <w:rsid w:val="00167536"/>
    <w:rsid w:val="00167587"/>
    <w:rsid w:val="00167683"/>
    <w:rsid w:val="00167774"/>
    <w:rsid w:val="00167840"/>
    <w:rsid w:val="0016787E"/>
    <w:rsid w:val="001678B1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80"/>
    <w:rsid w:val="001707B4"/>
    <w:rsid w:val="001708D3"/>
    <w:rsid w:val="00170949"/>
    <w:rsid w:val="00170C25"/>
    <w:rsid w:val="00170E36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866"/>
    <w:rsid w:val="001718D3"/>
    <w:rsid w:val="00171955"/>
    <w:rsid w:val="00171C52"/>
    <w:rsid w:val="00171C92"/>
    <w:rsid w:val="00171E6F"/>
    <w:rsid w:val="00171FF8"/>
    <w:rsid w:val="0017206E"/>
    <w:rsid w:val="001720AE"/>
    <w:rsid w:val="00172115"/>
    <w:rsid w:val="00172140"/>
    <w:rsid w:val="0017229A"/>
    <w:rsid w:val="00172312"/>
    <w:rsid w:val="00172318"/>
    <w:rsid w:val="0017232E"/>
    <w:rsid w:val="001724F5"/>
    <w:rsid w:val="00172718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1EA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BB2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5D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16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39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3E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591"/>
    <w:rsid w:val="001925BB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37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CBB"/>
    <w:rsid w:val="00194DB5"/>
    <w:rsid w:val="00194E6C"/>
    <w:rsid w:val="00194F96"/>
    <w:rsid w:val="001950D4"/>
    <w:rsid w:val="00195161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077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68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2FF8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468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39C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7EA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3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B2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CD8"/>
    <w:rsid w:val="001B4DDC"/>
    <w:rsid w:val="001B4E7F"/>
    <w:rsid w:val="001B4EE9"/>
    <w:rsid w:val="001B4EF1"/>
    <w:rsid w:val="001B4F86"/>
    <w:rsid w:val="001B4F97"/>
    <w:rsid w:val="001B500F"/>
    <w:rsid w:val="001B507D"/>
    <w:rsid w:val="001B522A"/>
    <w:rsid w:val="001B529D"/>
    <w:rsid w:val="001B52F7"/>
    <w:rsid w:val="001B53A3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7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48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14"/>
    <w:rsid w:val="001C4768"/>
    <w:rsid w:val="001C4836"/>
    <w:rsid w:val="001C48C2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11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D92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0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3F2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13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68C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06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AD4"/>
    <w:rsid w:val="001E1C3A"/>
    <w:rsid w:val="001E1CD5"/>
    <w:rsid w:val="001E1D00"/>
    <w:rsid w:val="001E1E0E"/>
    <w:rsid w:val="001E1E6D"/>
    <w:rsid w:val="001E1EE4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AFB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11"/>
    <w:rsid w:val="001E44A4"/>
    <w:rsid w:val="001E45B7"/>
    <w:rsid w:val="001E4610"/>
    <w:rsid w:val="001E4701"/>
    <w:rsid w:val="001E4750"/>
    <w:rsid w:val="001E480A"/>
    <w:rsid w:val="001E4857"/>
    <w:rsid w:val="001E48C3"/>
    <w:rsid w:val="001E4A06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C68"/>
    <w:rsid w:val="001E7D99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A3F"/>
    <w:rsid w:val="001F0B5B"/>
    <w:rsid w:val="001F0C07"/>
    <w:rsid w:val="001F0CA6"/>
    <w:rsid w:val="001F0CD3"/>
    <w:rsid w:val="001F0E62"/>
    <w:rsid w:val="001F0E9D"/>
    <w:rsid w:val="001F0EC0"/>
    <w:rsid w:val="001F0EFF"/>
    <w:rsid w:val="001F1035"/>
    <w:rsid w:val="001F104D"/>
    <w:rsid w:val="001F10A8"/>
    <w:rsid w:val="001F1136"/>
    <w:rsid w:val="001F12F8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73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5F4C"/>
    <w:rsid w:val="001F60DB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89"/>
    <w:rsid w:val="00200BED"/>
    <w:rsid w:val="00200C5B"/>
    <w:rsid w:val="00200CAB"/>
    <w:rsid w:val="00200CD4"/>
    <w:rsid w:val="00200D4B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1FAC"/>
    <w:rsid w:val="00202051"/>
    <w:rsid w:val="002020A8"/>
    <w:rsid w:val="002020F9"/>
    <w:rsid w:val="002023A2"/>
    <w:rsid w:val="002023CA"/>
    <w:rsid w:val="002023DC"/>
    <w:rsid w:val="002023E7"/>
    <w:rsid w:val="0020294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2FDA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0F"/>
    <w:rsid w:val="00203822"/>
    <w:rsid w:val="002038E9"/>
    <w:rsid w:val="00203985"/>
    <w:rsid w:val="002039B4"/>
    <w:rsid w:val="00203A6D"/>
    <w:rsid w:val="00203AE5"/>
    <w:rsid w:val="00203B97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3F9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02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26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9AC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C7"/>
    <w:rsid w:val="00210ED8"/>
    <w:rsid w:val="00210F86"/>
    <w:rsid w:val="00210F96"/>
    <w:rsid w:val="00210FB2"/>
    <w:rsid w:val="00211003"/>
    <w:rsid w:val="002110AA"/>
    <w:rsid w:val="00211135"/>
    <w:rsid w:val="0021123E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6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81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8A"/>
    <w:rsid w:val="00216DE4"/>
    <w:rsid w:val="00217355"/>
    <w:rsid w:val="002173C8"/>
    <w:rsid w:val="0021755C"/>
    <w:rsid w:val="002175F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42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030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1D"/>
    <w:rsid w:val="00226C75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5D"/>
    <w:rsid w:val="002270BC"/>
    <w:rsid w:val="002271B1"/>
    <w:rsid w:val="002271C7"/>
    <w:rsid w:val="002271E9"/>
    <w:rsid w:val="00227236"/>
    <w:rsid w:val="0022734F"/>
    <w:rsid w:val="00227360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0C"/>
    <w:rsid w:val="00227F1E"/>
    <w:rsid w:val="002302E9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A9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21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1A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02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0AB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568"/>
    <w:rsid w:val="002426A5"/>
    <w:rsid w:val="0024271E"/>
    <w:rsid w:val="0024295E"/>
    <w:rsid w:val="002429ED"/>
    <w:rsid w:val="00242B04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57D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976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EAC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30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44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5CF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4F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7F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8E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2F9F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3FC0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AEF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03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30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05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8C7"/>
    <w:rsid w:val="00272A12"/>
    <w:rsid w:val="00272A20"/>
    <w:rsid w:val="00272C1F"/>
    <w:rsid w:val="00272E15"/>
    <w:rsid w:val="00272EE5"/>
    <w:rsid w:val="00272F79"/>
    <w:rsid w:val="00272FA7"/>
    <w:rsid w:val="00273083"/>
    <w:rsid w:val="002730D2"/>
    <w:rsid w:val="0027340C"/>
    <w:rsid w:val="00273482"/>
    <w:rsid w:val="002734BF"/>
    <w:rsid w:val="002734DB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4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A3B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3E7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6EF1"/>
    <w:rsid w:val="00277186"/>
    <w:rsid w:val="00277325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A2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B8D"/>
    <w:rsid w:val="00280C12"/>
    <w:rsid w:val="00280D1B"/>
    <w:rsid w:val="00280F0F"/>
    <w:rsid w:val="00280F36"/>
    <w:rsid w:val="0028101F"/>
    <w:rsid w:val="0028137B"/>
    <w:rsid w:val="0028137F"/>
    <w:rsid w:val="002813E6"/>
    <w:rsid w:val="002813FA"/>
    <w:rsid w:val="0028173B"/>
    <w:rsid w:val="002818BB"/>
    <w:rsid w:val="002819DE"/>
    <w:rsid w:val="00281AF5"/>
    <w:rsid w:val="00281B46"/>
    <w:rsid w:val="00281BF1"/>
    <w:rsid w:val="002820FB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30"/>
    <w:rsid w:val="002830FD"/>
    <w:rsid w:val="00283151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9C6"/>
    <w:rsid w:val="00284B44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112"/>
    <w:rsid w:val="00287229"/>
    <w:rsid w:val="0028724D"/>
    <w:rsid w:val="00287278"/>
    <w:rsid w:val="002873EF"/>
    <w:rsid w:val="00287842"/>
    <w:rsid w:val="002878B4"/>
    <w:rsid w:val="0028795A"/>
    <w:rsid w:val="002879D0"/>
    <w:rsid w:val="002879F4"/>
    <w:rsid w:val="00287C27"/>
    <w:rsid w:val="00287C3B"/>
    <w:rsid w:val="00287C8E"/>
    <w:rsid w:val="00287CE0"/>
    <w:rsid w:val="00287CF9"/>
    <w:rsid w:val="00287D5D"/>
    <w:rsid w:val="00287DD5"/>
    <w:rsid w:val="00287E02"/>
    <w:rsid w:val="00287ECA"/>
    <w:rsid w:val="00287ED1"/>
    <w:rsid w:val="00287EE8"/>
    <w:rsid w:val="00287F06"/>
    <w:rsid w:val="00287F87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C2F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3F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A76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664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34D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0B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7C"/>
    <w:rsid w:val="002A70BE"/>
    <w:rsid w:val="002A7248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BF1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9E4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6F96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03"/>
    <w:rsid w:val="002C1C70"/>
    <w:rsid w:val="002C1C8C"/>
    <w:rsid w:val="002C1CDD"/>
    <w:rsid w:val="002C1E5D"/>
    <w:rsid w:val="002C1FE7"/>
    <w:rsid w:val="002C200D"/>
    <w:rsid w:val="002C2063"/>
    <w:rsid w:val="002C20A1"/>
    <w:rsid w:val="002C2295"/>
    <w:rsid w:val="002C237B"/>
    <w:rsid w:val="002C24F7"/>
    <w:rsid w:val="002C2551"/>
    <w:rsid w:val="002C268A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5C"/>
    <w:rsid w:val="002C31B2"/>
    <w:rsid w:val="002C334E"/>
    <w:rsid w:val="002C3368"/>
    <w:rsid w:val="002C33DE"/>
    <w:rsid w:val="002C33FD"/>
    <w:rsid w:val="002C3517"/>
    <w:rsid w:val="002C358D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D99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3B0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5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76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14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1C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007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966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2BC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5C7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CF7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5B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4D7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3"/>
    <w:rsid w:val="002F2D4C"/>
    <w:rsid w:val="002F2EC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B32"/>
    <w:rsid w:val="00301CAB"/>
    <w:rsid w:val="00301DA9"/>
    <w:rsid w:val="003020A9"/>
    <w:rsid w:val="00302172"/>
    <w:rsid w:val="003021DC"/>
    <w:rsid w:val="00302274"/>
    <w:rsid w:val="0030257A"/>
    <w:rsid w:val="003025A2"/>
    <w:rsid w:val="00302826"/>
    <w:rsid w:val="0030286F"/>
    <w:rsid w:val="003028A1"/>
    <w:rsid w:val="003028C8"/>
    <w:rsid w:val="00302A43"/>
    <w:rsid w:val="00302E5D"/>
    <w:rsid w:val="00302E78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0F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76B"/>
    <w:rsid w:val="003057BA"/>
    <w:rsid w:val="00305AA2"/>
    <w:rsid w:val="00305BF4"/>
    <w:rsid w:val="00305D4F"/>
    <w:rsid w:val="00305E3C"/>
    <w:rsid w:val="00305ED0"/>
    <w:rsid w:val="00305F12"/>
    <w:rsid w:val="00305FA5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2E1"/>
    <w:rsid w:val="00310308"/>
    <w:rsid w:val="00310472"/>
    <w:rsid w:val="003106EF"/>
    <w:rsid w:val="003107F0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14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DD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73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69"/>
    <w:rsid w:val="00313AA2"/>
    <w:rsid w:val="00313C15"/>
    <w:rsid w:val="00313CDE"/>
    <w:rsid w:val="00313D27"/>
    <w:rsid w:val="00313E3D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4F5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560"/>
    <w:rsid w:val="00315907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83"/>
    <w:rsid w:val="00317598"/>
    <w:rsid w:val="003175CE"/>
    <w:rsid w:val="00317684"/>
    <w:rsid w:val="003176C9"/>
    <w:rsid w:val="00317792"/>
    <w:rsid w:val="00317A95"/>
    <w:rsid w:val="00317AC5"/>
    <w:rsid w:val="00317EEC"/>
    <w:rsid w:val="00317F9A"/>
    <w:rsid w:val="00317FEC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3D1"/>
    <w:rsid w:val="0032245A"/>
    <w:rsid w:val="003224AE"/>
    <w:rsid w:val="003224B3"/>
    <w:rsid w:val="003224EB"/>
    <w:rsid w:val="00322585"/>
    <w:rsid w:val="003225A4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CA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3E1C"/>
    <w:rsid w:val="00324022"/>
    <w:rsid w:val="00324089"/>
    <w:rsid w:val="00324105"/>
    <w:rsid w:val="00324109"/>
    <w:rsid w:val="003242BD"/>
    <w:rsid w:val="003242E4"/>
    <w:rsid w:val="00324444"/>
    <w:rsid w:val="00324445"/>
    <w:rsid w:val="00324600"/>
    <w:rsid w:val="003246D1"/>
    <w:rsid w:val="003246D8"/>
    <w:rsid w:val="003247E7"/>
    <w:rsid w:val="003247EE"/>
    <w:rsid w:val="00324840"/>
    <w:rsid w:val="0032486E"/>
    <w:rsid w:val="00324981"/>
    <w:rsid w:val="003249B9"/>
    <w:rsid w:val="003249C2"/>
    <w:rsid w:val="003249F2"/>
    <w:rsid w:val="00324C1F"/>
    <w:rsid w:val="00324C47"/>
    <w:rsid w:val="00324D0A"/>
    <w:rsid w:val="00324D21"/>
    <w:rsid w:val="00324D53"/>
    <w:rsid w:val="00324DB1"/>
    <w:rsid w:val="00324E41"/>
    <w:rsid w:val="00324F8B"/>
    <w:rsid w:val="003250C9"/>
    <w:rsid w:val="00325143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797"/>
    <w:rsid w:val="0032690F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7BF"/>
    <w:rsid w:val="0033190C"/>
    <w:rsid w:val="00331926"/>
    <w:rsid w:val="00331935"/>
    <w:rsid w:val="00331B4F"/>
    <w:rsid w:val="00331C4B"/>
    <w:rsid w:val="00331CA2"/>
    <w:rsid w:val="00331D29"/>
    <w:rsid w:val="003320CB"/>
    <w:rsid w:val="0033215F"/>
    <w:rsid w:val="0033218E"/>
    <w:rsid w:val="003321C2"/>
    <w:rsid w:val="003322C5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6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DC9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9B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1FE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B9E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37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39B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8D"/>
    <w:rsid w:val="003579B4"/>
    <w:rsid w:val="00357A05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BF8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00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34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B0"/>
    <w:rsid w:val="00370831"/>
    <w:rsid w:val="0037089B"/>
    <w:rsid w:val="0037099D"/>
    <w:rsid w:val="00370A24"/>
    <w:rsid w:val="00370B14"/>
    <w:rsid w:val="00370BDB"/>
    <w:rsid w:val="00370D2E"/>
    <w:rsid w:val="003710BC"/>
    <w:rsid w:val="0037124D"/>
    <w:rsid w:val="003712E7"/>
    <w:rsid w:val="003712F3"/>
    <w:rsid w:val="00371337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4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74C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6D"/>
    <w:rsid w:val="00373D92"/>
    <w:rsid w:val="00373DFD"/>
    <w:rsid w:val="00373F89"/>
    <w:rsid w:val="00373FBB"/>
    <w:rsid w:val="00373FE4"/>
    <w:rsid w:val="0037405F"/>
    <w:rsid w:val="00374119"/>
    <w:rsid w:val="00374265"/>
    <w:rsid w:val="0037429F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6A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02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A9"/>
    <w:rsid w:val="00377DFC"/>
    <w:rsid w:val="00377E18"/>
    <w:rsid w:val="00377E8E"/>
    <w:rsid w:val="00377E97"/>
    <w:rsid w:val="003800B2"/>
    <w:rsid w:val="003800F5"/>
    <w:rsid w:val="0038011F"/>
    <w:rsid w:val="0038013C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75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1C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6E61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5D9"/>
    <w:rsid w:val="00390651"/>
    <w:rsid w:val="003907D3"/>
    <w:rsid w:val="00390843"/>
    <w:rsid w:val="0039088A"/>
    <w:rsid w:val="003908AC"/>
    <w:rsid w:val="00390977"/>
    <w:rsid w:val="00390C4F"/>
    <w:rsid w:val="00390C69"/>
    <w:rsid w:val="00390CED"/>
    <w:rsid w:val="00390D2C"/>
    <w:rsid w:val="00390E19"/>
    <w:rsid w:val="00390E93"/>
    <w:rsid w:val="00390F36"/>
    <w:rsid w:val="00390F3A"/>
    <w:rsid w:val="00391074"/>
    <w:rsid w:val="00391200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2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52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24"/>
    <w:rsid w:val="003A747F"/>
    <w:rsid w:val="003A7508"/>
    <w:rsid w:val="003A75EA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0EA"/>
    <w:rsid w:val="003B1163"/>
    <w:rsid w:val="003B1374"/>
    <w:rsid w:val="003B1445"/>
    <w:rsid w:val="003B1491"/>
    <w:rsid w:val="003B15E9"/>
    <w:rsid w:val="003B15F0"/>
    <w:rsid w:val="003B15F1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DDD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7ED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5E3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AF0"/>
    <w:rsid w:val="003B5CDA"/>
    <w:rsid w:val="003B5D21"/>
    <w:rsid w:val="003B5E1E"/>
    <w:rsid w:val="003B5E3C"/>
    <w:rsid w:val="003B5E68"/>
    <w:rsid w:val="003B5EC6"/>
    <w:rsid w:val="003B5F8F"/>
    <w:rsid w:val="003B5F9A"/>
    <w:rsid w:val="003B5FA5"/>
    <w:rsid w:val="003B5FB5"/>
    <w:rsid w:val="003B60DA"/>
    <w:rsid w:val="003B6153"/>
    <w:rsid w:val="003B62BA"/>
    <w:rsid w:val="003B6352"/>
    <w:rsid w:val="003B641D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90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7D5"/>
    <w:rsid w:val="003C486E"/>
    <w:rsid w:val="003C4934"/>
    <w:rsid w:val="003C4A16"/>
    <w:rsid w:val="003C4A41"/>
    <w:rsid w:val="003C4B16"/>
    <w:rsid w:val="003C4B1A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66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02F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A25"/>
    <w:rsid w:val="003D2C8E"/>
    <w:rsid w:val="003D2D95"/>
    <w:rsid w:val="003D2E24"/>
    <w:rsid w:val="003D2EC5"/>
    <w:rsid w:val="003D2ECA"/>
    <w:rsid w:val="003D2F51"/>
    <w:rsid w:val="003D2F6B"/>
    <w:rsid w:val="003D3032"/>
    <w:rsid w:val="003D3035"/>
    <w:rsid w:val="003D307B"/>
    <w:rsid w:val="003D3160"/>
    <w:rsid w:val="003D3195"/>
    <w:rsid w:val="003D336B"/>
    <w:rsid w:val="003D342B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8F3"/>
    <w:rsid w:val="003D594C"/>
    <w:rsid w:val="003D5964"/>
    <w:rsid w:val="003D5BC0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42"/>
    <w:rsid w:val="003D6046"/>
    <w:rsid w:val="003D6065"/>
    <w:rsid w:val="003D60B2"/>
    <w:rsid w:val="003D6140"/>
    <w:rsid w:val="003D6142"/>
    <w:rsid w:val="003D6227"/>
    <w:rsid w:val="003D6270"/>
    <w:rsid w:val="003D62C1"/>
    <w:rsid w:val="003D630D"/>
    <w:rsid w:val="003D6326"/>
    <w:rsid w:val="003D642F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533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DDD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D64"/>
    <w:rsid w:val="003F7F22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3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5F4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4DB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B2E"/>
    <w:rsid w:val="00405C31"/>
    <w:rsid w:val="00405C35"/>
    <w:rsid w:val="00405CA7"/>
    <w:rsid w:val="00405CCD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8C6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DD1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6A6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ED9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63F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8F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6B5"/>
    <w:rsid w:val="00432769"/>
    <w:rsid w:val="004327E1"/>
    <w:rsid w:val="00432870"/>
    <w:rsid w:val="00432948"/>
    <w:rsid w:val="00432997"/>
    <w:rsid w:val="004329E2"/>
    <w:rsid w:val="00432A3F"/>
    <w:rsid w:val="00432BC7"/>
    <w:rsid w:val="00432BCF"/>
    <w:rsid w:val="00432D35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1C6"/>
    <w:rsid w:val="00434326"/>
    <w:rsid w:val="004344A6"/>
    <w:rsid w:val="00434569"/>
    <w:rsid w:val="0043461C"/>
    <w:rsid w:val="004346B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BC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7FE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A96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3C0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40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1F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AD9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45F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E19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A64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AA"/>
    <w:rsid w:val="00464ED7"/>
    <w:rsid w:val="00464FA4"/>
    <w:rsid w:val="00464FB3"/>
    <w:rsid w:val="00465148"/>
    <w:rsid w:val="004651CA"/>
    <w:rsid w:val="0046524D"/>
    <w:rsid w:val="00465371"/>
    <w:rsid w:val="004655D6"/>
    <w:rsid w:val="004655DB"/>
    <w:rsid w:val="004655EA"/>
    <w:rsid w:val="00465736"/>
    <w:rsid w:val="00465773"/>
    <w:rsid w:val="0046580E"/>
    <w:rsid w:val="0046595D"/>
    <w:rsid w:val="00465A0E"/>
    <w:rsid w:val="00465BBD"/>
    <w:rsid w:val="00465E12"/>
    <w:rsid w:val="00465F43"/>
    <w:rsid w:val="004660AE"/>
    <w:rsid w:val="00466342"/>
    <w:rsid w:val="0046656B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67F8F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0FF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C0"/>
    <w:rsid w:val="00476BDC"/>
    <w:rsid w:val="00476C14"/>
    <w:rsid w:val="00476C9A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24"/>
    <w:rsid w:val="004774A8"/>
    <w:rsid w:val="004774E1"/>
    <w:rsid w:val="0047752F"/>
    <w:rsid w:val="004775CA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0E0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B1F"/>
    <w:rsid w:val="00482CA2"/>
    <w:rsid w:val="00482D38"/>
    <w:rsid w:val="00482E2A"/>
    <w:rsid w:val="00482F4B"/>
    <w:rsid w:val="00483033"/>
    <w:rsid w:val="0048307A"/>
    <w:rsid w:val="00483224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95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73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ADF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0F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EE5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14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3CB"/>
    <w:rsid w:val="004A0459"/>
    <w:rsid w:val="004A09B7"/>
    <w:rsid w:val="004A09C8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46E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8C9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C63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CA1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0DC8"/>
    <w:rsid w:val="004C1013"/>
    <w:rsid w:val="004C1109"/>
    <w:rsid w:val="004C1257"/>
    <w:rsid w:val="004C1315"/>
    <w:rsid w:val="004C13E1"/>
    <w:rsid w:val="004C1446"/>
    <w:rsid w:val="004C157A"/>
    <w:rsid w:val="004C181B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31"/>
    <w:rsid w:val="004C2579"/>
    <w:rsid w:val="004C2607"/>
    <w:rsid w:val="004C2656"/>
    <w:rsid w:val="004C2781"/>
    <w:rsid w:val="004C2881"/>
    <w:rsid w:val="004C29DE"/>
    <w:rsid w:val="004C2D05"/>
    <w:rsid w:val="004C2D9F"/>
    <w:rsid w:val="004C2E69"/>
    <w:rsid w:val="004C2ED0"/>
    <w:rsid w:val="004C2F2B"/>
    <w:rsid w:val="004C2F34"/>
    <w:rsid w:val="004C30FF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5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BA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AFE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AB3"/>
    <w:rsid w:val="004D2C72"/>
    <w:rsid w:val="004D2FB1"/>
    <w:rsid w:val="004D3156"/>
    <w:rsid w:val="004D316E"/>
    <w:rsid w:val="004D31AB"/>
    <w:rsid w:val="004D3378"/>
    <w:rsid w:val="004D34C7"/>
    <w:rsid w:val="004D34FA"/>
    <w:rsid w:val="004D3551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33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A0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CC8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B6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3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96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BC0"/>
    <w:rsid w:val="004F0D23"/>
    <w:rsid w:val="004F0D79"/>
    <w:rsid w:val="004F0D9A"/>
    <w:rsid w:val="004F0F53"/>
    <w:rsid w:val="004F12A7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1D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499"/>
    <w:rsid w:val="004F64CD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06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8E3"/>
    <w:rsid w:val="00502A4E"/>
    <w:rsid w:val="00502C4F"/>
    <w:rsid w:val="00502CB8"/>
    <w:rsid w:val="00502CF8"/>
    <w:rsid w:val="00502DAC"/>
    <w:rsid w:val="005031AB"/>
    <w:rsid w:val="005031CA"/>
    <w:rsid w:val="00503232"/>
    <w:rsid w:val="0050323C"/>
    <w:rsid w:val="005032C1"/>
    <w:rsid w:val="0050344D"/>
    <w:rsid w:val="005034DC"/>
    <w:rsid w:val="0050357A"/>
    <w:rsid w:val="0050371C"/>
    <w:rsid w:val="00503786"/>
    <w:rsid w:val="005037DF"/>
    <w:rsid w:val="00503A9F"/>
    <w:rsid w:val="00503B07"/>
    <w:rsid w:val="00503B46"/>
    <w:rsid w:val="00503B53"/>
    <w:rsid w:val="00503C0A"/>
    <w:rsid w:val="00503CBC"/>
    <w:rsid w:val="00503CBE"/>
    <w:rsid w:val="00503F7D"/>
    <w:rsid w:val="00503FDB"/>
    <w:rsid w:val="0050417F"/>
    <w:rsid w:val="0050419A"/>
    <w:rsid w:val="005041AD"/>
    <w:rsid w:val="0050431C"/>
    <w:rsid w:val="0050437C"/>
    <w:rsid w:val="00504439"/>
    <w:rsid w:val="0050457D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60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97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B5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C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0E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2DB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865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B4B"/>
    <w:rsid w:val="00517C68"/>
    <w:rsid w:val="00517CB2"/>
    <w:rsid w:val="00517E32"/>
    <w:rsid w:val="00517F89"/>
    <w:rsid w:val="005200B3"/>
    <w:rsid w:val="005200F6"/>
    <w:rsid w:val="0052014B"/>
    <w:rsid w:val="00520206"/>
    <w:rsid w:val="00520251"/>
    <w:rsid w:val="005202D8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C1D"/>
    <w:rsid w:val="00520D93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CD2"/>
    <w:rsid w:val="00522EA4"/>
    <w:rsid w:val="00522FC9"/>
    <w:rsid w:val="005230B2"/>
    <w:rsid w:val="0052311B"/>
    <w:rsid w:val="005231E3"/>
    <w:rsid w:val="00523238"/>
    <w:rsid w:val="00523321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6D96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BD9"/>
    <w:rsid w:val="00527CE2"/>
    <w:rsid w:val="00527D37"/>
    <w:rsid w:val="00527D95"/>
    <w:rsid w:val="00527DEB"/>
    <w:rsid w:val="00527EC8"/>
    <w:rsid w:val="00527F0A"/>
    <w:rsid w:val="00527F29"/>
    <w:rsid w:val="005300BF"/>
    <w:rsid w:val="00530108"/>
    <w:rsid w:val="00530181"/>
    <w:rsid w:val="005301B6"/>
    <w:rsid w:val="005301F6"/>
    <w:rsid w:val="0053030E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C46"/>
    <w:rsid w:val="00531D6E"/>
    <w:rsid w:val="00531DCB"/>
    <w:rsid w:val="00531E2F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CF4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B84"/>
    <w:rsid w:val="00537EE6"/>
    <w:rsid w:val="00540059"/>
    <w:rsid w:val="00540136"/>
    <w:rsid w:val="005401D3"/>
    <w:rsid w:val="005401D7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297"/>
    <w:rsid w:val="0054130F"/>
    <w:rsid w:val="0054132D"/>
    <w:rsid w:val="005413AB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B86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8FC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4FE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BBF"/>
    <w:rsid w:val="00553DCD"/>
    <w:rsid w:val="00553F63"/>
    <w:rsid w:val="00553FA4"/>
    <w:rsid w:val="00553FFD"/>
    <w:rsid w:val="00554033"/>
    <w:rsid w:val="005540D0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1FB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0CE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B7E"/>
    <w:rsid w:val="00557C3B"/>
    <w:rsid w:val="00557DDD"/>
    <w:rsid w:val="00557DEE"/>
    <w:rsid w:val="005600B8"/>
    <w:rsid w:val="00560137"/>
    <w:rsid w:val="005601D7"/>
    <w:rsid w:val="00560305"/>
    <w:rsid w:val="0056034D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5F9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1FF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B1"/>
    <w:rsid w:val="00565EC2"/>
    <w:rsid w:val="00565F67"/>
    <w:rsid w:val="005660A0"/>
    <w:rsid w:val="00566209"/>
    <w:rsid w:val="00566339"/>
    <w:rsid w:val="0056639F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12B"/>
    <w:rsid w:val="00567210"/>
    <w:rsid w:val="00567271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954"/>
    <w:rsid w:val="005679C8"/>
    <w:rsid w:val="00567A07"/>
    <w:rsid w:val="00567B94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0E09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0C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B6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CAB"/>
    <w:rsid w:val="00574DB9"/>
    <w:rsid w:val="00574E18"/>
    <w:rsid w:val="00574E1A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0F3D"/>
    <w:rsid w:val="00581354"/>
    <w:rsid w:val="00581449"/>
    <w:rsid w:val="005815B8"/>
    <w:rsid w:val="00581629"/>
    <w:rsid w:val="00581917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642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7D7"/>
    <w:rsid w:val="00583889"/>
    <w:rsid w:val="005839EB"/>
    <w:rsid w:val="00583ADC"/>
    <w:rsid w:val="00583B3C"/>
    <w:rsid w:val="00583C35"/>
    <w:rsid w:val="00583C56"/>
    <w:rsid w:val="00583C5A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8C3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4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1BF"/>
    <w:rsid w:val="005901DB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2D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B7B"/>
    <w:rsid w:val="00592E94"/>
    <w:rsid w:val="00592FA5"/>
    <w:rsid w:val="00592FF0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E32"/>
    <w:rsid w:val="00593EC8"/>
    <w:rsid w:val="00593EE0"/>
    <w:rsid w:val="00593FB0"/>
    <w:rsid w:val="00594018"/>
    <w:rsid w:val="00594036"/>
    <w:rsid w:val="00594097"/>
    <w:rsid w:val="0059418E"/>
    <w:rsid w:val="00594196"/>
    <w:rsid w:val="0059426C"/>
    <w:rsid w:val="00594289"/>
    <w:rsid w:val="0059432A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3DA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3C5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373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8A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1D4A"/>
    <w:rsid w:val="005A204E"/>
    <w:rsid w:val="005A20A9"/>
    <w:rsid w:val="005A20C3"/>
    <w:rsid w:val="005A2122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CDC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34C"/>
    <w:rsid w:val="005A44A9"/>
    <w:rsid w:val="005A44EE"/>
    <w:rsid w:val="005A4746"/>
    <w:rsid w:val="005A4792"/>
    <w:rsid w:val="005A47E6"/>
    <w:rsid w:val="005A481B"/>
    <w:rsid w:val="005A483F"/>
    <w:rsid w:val="005A48DC"/>
    <w:rsid w:val="005A490D"/>
    <w:rsid w:val="005A4953"/>
    <w:rsid w:val="005A4A01"/>
    <w:rsid w:val="005A4AC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39C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2D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14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98C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32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4F61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1A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9C"/>
    <w:rsid w:val="005C73C0"/>
    <w:rsid w:val="005C73D0"/>
    <w:rsid w:val="005C73DD"/>
    <w:rsid w:val="005C7423"/>
    <w:rsid w:val="005C747E"/>
    <w:rsid w:val="005C75BE"/>
    <w:rsid w:val="005C76AB"/>
    <w:rsid w:val="005C7773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1FD6"/>
    <w:rsid w:val="005D212A"/>
    <w:rsid w:val="005D224F"/>
    <w:rsid w:val="005D22AC"/>
    <w:rsid w:val="005D238C"/>
    <w:rsid w:val="005D23B2"/>
    <w:rsid w:val="005D2511"/>
    <w:rsid w:val="005D281F"/>
    <w:rsid w:val="005D28E4"/>
    <w:rsid w:val="005D2B22"/>
    <w:rsid w:val="005D2BE2"/>
    <w:rsid w:val="005D2C6A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3F92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1E"/>
    <w:rsid w:val="005D5B29"/>
    <w:rsid w:val="005D5B65"/>
    <w:rsid w:val="005D5BC6"/>
    <w:rsid w:val="005D5C63"/>
    <w:rsid w:val="005D5DA4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702"/>
    <w:rsid w:val="005D6A7F"/>
    <w:rsid w:val="005D6AB9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E98"/>
    <w:rsid w:val="005D6F20"/>
    <w:rsid w:val="005D706E"/>
    <w:rsid w:val="005D70B7"/>
    <w:rsid w:val="005D71BB"/>
    <w:rsid w:val="005D7283"/>
    <w:rsid w:val="005D7317"/>
    <w:rsid w:val="005D7579"/>
    <w:rsid w:val="005D76D8"/>
    <w:rsid w:val="005D778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B7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33"/>
    <w:rsid w:val="005E31B9"/>
    <w:rsid w:val="005E31E6"/>
    <w:rsid w:val="005E33D7"/>
    <w:rsid w:val="005E3454"/>
    <w:rsid w:val="005E3675"/>
    <w:rsid w:val="005E376F"/>
    <w:rsid w:val="005E3912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A0D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B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6F24"/>
    <w:rsid w:val="005E707A"/>
    <w:rsid w:val="005E70EA"/>
    <w:rsid w:val="005E73BB"/>
    <w:rsid w:val="005E7525"/>
    <w:rsid w:val="005E7557"/>
    <w:rsid w:val="005E77EB"/>
    <w:rsid w:val="005E7896"/>
    <w:rsid w:val="005E795C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A4D"/>
    <w:rsid w:val="005F0CDA"/>
    <w:rsid w:val="005F0D9E"/>
    <w:rsid w:val="005F119D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D7C"/>
    <w:rsid w:val="005F1FBD"/>
    <w:rsid w:val="005F2046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0EA"/>
    <w:rsid w:val="005F3299"/>
    <w:rsid w:val="005F32A3"/>
    <w:rsid w:val="005F3433"/>
    <w:rsid w:val="005F34F5"/>
    <w:rsid w:val="005F35DF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861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79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1C6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BEB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07E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4F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29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32C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1CF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3E9"/>
    <w:rsid w:val="006054E1"/>
    <w:rsid w:val="0060551E"/>
    <w:rsid w:val="0060555E"/>
    <w:rsid w:val="006056E1"/>
    <w:rsid w:val="006057B7"/>
    <w:rsid w:val="0060583B"/>
    <w:rsid w:val="006058AD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5"/>
    <w:rsid w:val="0060752D"/>
    <w:rsid w:val="0060757A"/>
    <w:rsid w:val="006075D9"/>
    <w:rsid w:val="00607612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CED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90A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4EFF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999"/>
    <w:rsid w:val="00615A46"/>
    <w:rsid w:val="00615D00"/>
    <w:rsid w:val="00615ED6"/>
    <w:rsid w:val="00615F45"/>
    <w:rsid w:val="0061603D"/>
    <w:rsid w:val="0061608E"/>
    <w:rsid w:val="00616139"/>
    <w:rsid w:val="00616219"/>
    <w:rsid w:val="006162DC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13C"/>
    <w:rsid w:val="006172C5"/>
    <w:rsid w:val="006172CE"/>
    <w:rsid w:val="00617448"/>
    <w:rsid w:val="006174EC"/>
    <w:rsid w:val="00617654"/>
    <w:rsid w:val="006178EB"/>
    <w:rsid w:val="00617908"/>
    <w:rsid w:val="00617949"/>
    <w:rsid w:val="00617AC3"/>
    <w:rsid w:val="00617ACD"/>
    <w:rsid w:val="00617AF8"/>
    <w:rsid w:val="00617C23"/>
    <w:rsid w:val="00617D08"/>
    <w:rsid w:val="00617D49"/>
    <w:rsid w:val="00617EAC"/>
    <w:rsid w:val="00620031"/>
    <w:rsid w:val="00620173"/>
    <w:rsid w:val="006201E6"/>
    <w:rsid w:val="00620375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63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A5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862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A4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C7E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5F5"/>
    <w:rsid w:val="00633611"/>
    <w:rsid w:val="0063368E"/>
    <w:rsid w:val="006337FC"/>
    <w:rsid w:val="006338B4"/>
    <w:rsid w:val="00633A3A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42D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9E4"/>
    <w:rsid w:val="00636A23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BE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DFB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33"/>
    <w:rsid w:val="006454EA"/>
    <w:rsid w:val="00645553"/>
    <w:rsid w:val="00645571"/>
    <w:rsid w:val="006455F5"/>
    <w:rsid w:val="00645659"/>
    <w:rsid w:val="006457E2"/>
    <w:rsid w:val="00645878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9B1"/>
    <w:rsid w:val="00651A94"/>
    <w:rsid w:val="00651B34"/>
    <w:rsid w:val="00651C35"/>
    <w:rsid w:val="00651CCF"/>
    <w:rsid w:val="006520FE"/>
    <w:rsid w:val="006521EE"/>
    <w:rsid w:val="0065223E"/>
    <w:rsid w:val="00652283"/>
    <w:rsid w:val="0065245A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0C5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30F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26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5EB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74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D07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22"/>
    <w:rsid w:val="00670D78"/>
    <w:rsid w:val="00670E6F"/>
    <w:rsid w:val="00670E88"/>
    <w:rsid w:val="00670E8D"/>
    <w:rsid w:val="00670F37"/>
    <w:rsid w:val="006710EA"/>
    <w:rsid w:val="00671188"/>
    <w:rsid w:val="006712A1"/>
    <w:rsid w:val="0067139A"/>
    <w:rsid w:val="006713D2"/>
    <w:rsid w:val="0067141C"/>
    <w:rsid w:val="0067149E"/>
    <w:rsid w:val="00671592"/>
    <w:rsid w:val="006715B9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30"/>
    <w:rsid w:val="0067344B"/>
    <w:rsid w:val="00673595"/>
    <w:rsid w:val="00673659"/>
    <w:rsid w:val="006736B3"/>
    <w:rsid w:val="00673791"/>
    <w:rsid w:val="00673819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6A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EAD"/>
    <w:rsid w:val="00676F04"/>
    <w:rsid w:val="006770A5"/>
    <w:rsid w:val="006770FA"/>
    <w:rsid w:val="00677298"/>
    <w:rsid w:val="006772E9"/>
    <w:rsid w:val="0067731B"/>
    <w:rsid w:val="00677351"/>
    <w:rsid w:val="006773A8"/>
    <w:rsid w:val="006775EA"/>
    <w:rsid w:val="00677640"/>
    <w:rsid w:val="006777F8"/>
    <w:rsid w:val="0067781C"/>
    <w:rsid w:val="0067796B"/>
    <w:rsid w:val="00677A89"/>
    <w:rsid w:val="00677AB4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C2"/>
    <w:rsid w:val="00680FE1"/>
    <w:rsid w:val="00681053"/>
    <w:rsid w:val="006810A4"/>
    <w:rsid w:val="006811B0"/>
    <w:rsid w:val="006813F8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3D8"/>
    <w:rsid w:val="00683461"/>
    <w:rsid w:val="00683525"/>
    <w:rsid w:val="00683638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7B3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8C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6E9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2A1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AA9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6FA4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1D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AA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4F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35F"/>
    <w:rsid w:val="006A3408"/>
    <w:rsid w:val="006A3487"/>
    <w:rsid w:val="006A3746"/>
    <w:rsid w:val="006A3753"/>
    <w:rsid w:val="006A37F2"/>
    <w:rsid w:val="006A394C"/>
    <w:rsid w:val="006A3A72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6C1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969"/>
    <w:rsid w:val="006A5A2D"/>
    <w:rsid w:val="006A5A80"/>
    <w:rsid w:val="006A5B4E"/>
    <w:rsid w:val="006A5B57"/>
    <w:rsid w:val="006A5C86"/>
    <w:rsid w:val="006A5FD9"/>
    <w:rsid w:val="006A6006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86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9C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5B"/>
    <w:rsid w:val="006B2E88"/>
    <w:rsid w:val="006B2F9F"/>
    <w:rsid w:val="006B307A"/>
    <w:rsid w:val="006B3213"/>
    <w:rsid w:val="006B32F1"/>
    <w:rsid w:val="006B36E6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61C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1F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A3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1C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546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6E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82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74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074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7B5"/>
    <w:rsid w:val="006D3A28"/>
    <w:rsid w:val="006D3B3D"/>
    <w:rsid w:val="006D3BA4"/>
    <w:rsid w:val="006D3BE9"/>
    <w:rsid w:val="006D3E98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07"/>
    <w:rsid w:val="006D4837"/>
    <w:rsid w:val="006D4873"/>
    <w:rsid w:val="006D49AD"/>
    <w:rsid w:val="006D4A82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0D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4B3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2A"/>
    <w:rsid w:val="006E78D7"/>
    <w:rsid w:val="006E7978"/>
    <w:rsid w:val="006E79EC"/>
    <w:rsid w:val="006E7A59"/>
    <w:rsid w:val="006E7B0E"/>
    <w:rsid w:val="006E7C08"/>
    <w:rsid w:val="006E7E27"/>
    <w:rsid w:val="006E7EAD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C05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269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B2E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7D"/>
    <w:rsid w:val="006F59B2"/>
    <w:rsid w:val="006F59D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9C9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28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2F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44"/>
    <w:rsid w:val="00703B6B"/>
    <w:rsid w:val="00703CF8"/>
    <w:rsid w:val="00703DA5"/>
    <w:rsid w:val="00703E03"/>
    <w:rsid w:val="00704027"/>
    <w:rsid w:val="00704117"/>
    <w:rsid w:val="0070426D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937"/>
    <w:rsid w:val="00707A1D"/>
    <w:rsid w:val="00707AEC"/>
    <w:rsid w:val="00707BBA"/>
    <w:rsid w:val="00707C16"/>
    <w:rsid w:val="00707C19"/>
    <w:rsid w:val="00707D02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16"/>
    <w:rsid w:val="007127AF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089"/>
    <w:rsid w:val="00713276"/>
    <w:rsid w:val="007134F8"/>
    <w:rsid w:val="0071352E"/>
    <w:rsid w:val="0071359E"/>
    <w:rsid w:val="0071360B"/>
    <w:rsid w:val="007136C6"/>
    <w:rsid w:val="007136E2"/>
    <w:rsid w:val="007138A6"/>
    <w:rsid w:val="007138D9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BC"/>
    <w:rsid w:val="007143E2"/>
    <w:rsid w:val="007144DE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4FFD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AD4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84F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A45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AD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36F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1A3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862"/>
    <w:rsid w:val="00727A91"/>
    <w:rsid w:val="00727BBB"/>
    <w:rsid w:val="00727C2D"/>
    <w:rsid w:val="00727CDC"/>
    <w:rsid w:val="00727CE7"/>
    <w:rsid w:val="00727DDF"/>
    <w:rsid w:val="00727DE6"/>
    <w:rsid w:val="00727E5C"/>
    <w:rsid w:val="00727EE8"/>
    <w:rsid w:val="00727F64"/>
    <w:rsid w:val="00727F72"/>
    <w:rsid w:val="00727FA7"/>
    <w:rsid w:val="00727FCD"/>
    <w:rsid w:val="0073000F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6AA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8D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3E90"/>
    <w:rsid w:val="0073404D"/>
    <w:rsid w:val="0073433B"/>
    <w:rsid w:val="00734376"/>
    <w:rsid w:val="007343F8"/>
    <w:rsid w:val="00734746"/>
    <w:rsid w:val="00734780"/>
    <w:rsid w:val="00734A0A"/>
    <w:rsid w:val="00734BC1"/>
    <w:rsid w:val="00734D47"/>
    <w:rsid w:val="00734D55"/>
    <w:rsid w:val="00734D70"/>
    <w:rsid w:val="00734D8A"/>
    <w:rsid w:val="00735046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22C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65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01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69D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21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61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9D9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27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18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7D"/>
    <w:rsid w:val="0075778C"/>
    <w:rsid w:val="0075784B"/>
    <w:rsid w:val="007578FF"/>
    <w:rsid w:val="007579AC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5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38D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CF3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3F64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3D8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A29"/>
    <w:rsid w:val="00764B18"/>
    <w:rsid w:val="00764B65"/>
    <w:rsid w:val="00764B67"/>
    <w:rsid w:val="00764BCC"/>
    <w:rsid w:val="00764CFB"/>
    <w:rsid w:val="00764D4A"/>
    <w:rsid w:val="00764E25"/>
    <w:rsid w:val="00764E9B"/>
    <w:rsid w:val="00764F88"/>
    <w:rsid w:val="0076501B"/>
    <w:rsid w:val="007650AF"/>
    <w:rsid w:val="00765124"/>
    <w:rsid w:val="0076542B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77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05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AB2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5F4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774"/>
    <w:rsid w:val="00775975"/>
    <w:rsid w:val="00775A66"/>
    <w:rsid w:val="00775AAB"/>
    <w:rsid w:val="00775BD6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5E"/>
    <w:rsid w:val="00776CD7"/>
    <w:rsid w:val="00776DB3"/>
    <w:rsid w:val="00776DDB"/>
    <w:rsid w:val="00776EDC"/>
    <w:rsid w:val="00776EF0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65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CC8"/>
    <w:rsid w:val="00781D0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E49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8D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43B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4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3EB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1D0"/>
    <w:rsid w:val="00795258"/>
    <w:rsid w:val="007952C5"/>
    <w:rsid w:val="0079539E"/>
    <w:rsid w:val="0079557B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5FEB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DA2"/>
    <w:rsid w:val="007A0F61"/>
    <w:rsid w:val="007A108C"/>
    <w:rsid w:val="007A11D7"/>
    <w:rsid w:val="007A1293"/>
    <w:rsid w:val="007A1340"/>
    <w:rsid w:val="007A1461"/>
    <w:rsid w:val="007A14E1"/>
    <w:rsid w:val="007A1665"/>
    <w:rsid w:val="007A167B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57F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B63"/>
    <w:rsid w:val="007A6C7E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0ED"/>
    <w:rsid w:val="007B015A"/>
    <w:rsid w:val="007B0201"/>
    <w:rsid w:val="007B0233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6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A91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0AD"/>
    <w:rsid w:val="007B6173"/>
    <w:rsid w:val="007B61BA"/>
    <w:rsid w:val="007B620B"/>
    <w:rsid w:val="007B6383"/>
    <w:rsid w:val="007B6463"/>
    <w:rsid w:val="007B6663"/>
    <w:rsid w:val="007B6686"/>
    <w:rsid w:val="007B671B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59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CD"/>
    <w:rsid w:val="007C04F2"/>
    <w:rsid w:val="007C04F8"/>
    <w:rsid w:val="007C05CB"/>
    <w:rsid w:val="007C0622"/>
    <w:rsid w:val="007C06BF"/>
    <w:rsid w:val="007C0874"/>
    <w:rsid w:val="007C0985"/>
    <w:rsid w:val="007C0A96"/>
    <w:rsid w:val="007C0BFF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CC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9F8"/>
    <w:rsid w:val="007C1A7B"/>
    <w:rsid w:val="007C1AB3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AE6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18E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3E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EA2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5EFD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2D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E20"/>
    <w:rsid w:val="007D2ED8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3B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CA5"/>
    <w:rsid w:val="007D4DA7"/>
    <w:rsid w:val="007D4EDB"/>
    <w:rsid w:val="007D4F4D"/>
    <w:rsid w:val="007D4FA7"/>
    <w:rsid w:val="007D5018"/>
    <w:rsid w:val="007D50F9"/>
    <w:rsid w:val="007D516B"/>
    <w:rsid w:val="007D52AC"/>
    <w:rsid w:val="007D52DB"/>
    <w:rsid w:val="007D5312"/>
    <w:rsid w:val="007D54BA"/>
    <w:rsid w:val="007D5660"/>
    <w:rsid w:val="007D5663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1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C47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A5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17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81E"/>
    <w:rsid w:val="007E693D"/>
    <w:rsid w:val="007E6C37"/>
    <w:rsid w:val="007E6CC8"/>
    <w:rsid w:val="007E6D85"/>
    <w:rsid w:val="007E6E41"/>
    <w:rsid w:val="007E6E48"/>
    <w:rsid w:val="007E6E60"/>
    <w:rsid w:val="007E6EDF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4E4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C67"/>
    <w:rsid w:val="007F3D1F"/>
    <w:rsid w:val="007F3E4E"/>
    <w:rsid w:val="007F3EEA"/>
    <w:rsid w:val="007F3F43"/>
    <w:rsid w:val="007F4012"/>
    <w:rsid w:val="007F411F"/>
    <w:rsid w:val="007F419F"/>
    <w:rsid w:val="007F421C"/>
    <w:rsid w:val="007F4305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C40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2E0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6FA9"/>
    <w:rsid w:val="007F7212"/>
    <w:rsid w:val="007F7252"/>
    <w:rsid w:val="007F7299"/>
    <w:rsid w:val="007F7317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ABD"/>
    <w:rsid w:val="00800B01"/>
    <w:rsid w:val="00800B41"/>
    <w:rsid w:val="00800BD2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D9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76"/>
    <w:rsid w:val="00802C8F"/>
    <w:rsid w:val="00802C92"/>
    <w:rsid w:val="00802D80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19"/>
    <w:rsid w:val="008041B7"/>
    <w:rsid w:val="00804225"/>
    <w:rsid w:val="0080427B"/>
    <w:rsid w:val="0080432F"/>
    <w:rsid w:val="00804398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CFE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19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78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5E4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C9E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18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7DF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A6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313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759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285"/>
    <w:rsid w:val="00831299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B1F"/>
    <w:rsid w:val="00833DE6"/>
    <w:rsid w:val="00833FED"/>
    <w:rsid w:val="00834050"/>
    <w:rsid w:val="008342B5"/>
    <w:rsid w:val="0083435F"/>
    <w:rsid w:val="00834403"/>
    <w:rsid w:val="00834478"/>
    <w:rsid w:val="00834574"/>
    <w:rsid w:val="0083461F"/>
    <w:rsid w:val="00834716"/>
    <w:rsid w:val="00834720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5B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226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4B2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0FE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4FA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89F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698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3D8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6A7"/>
    <w:rsid w:val="00853794"/>
    <w:rsid w:val="008537B2"/>
    <w:rsid w:val="008537BA"/>
    <w:rsid w:val="00853874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FEA"/>
    <w:rsid w:val="00857008"/>
    <w:rsid w:val="008570B0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13D"/>
    <w:rsid w:val="008602B1"/>
    <w:rsid w:val="00860339"/>
    <w:rsid w:val="008603BD"/>
    <w:rsid w:val="008604E1"/>
    <w:rsid w:val="00860555"/>
    <w:rsid w:val="00860581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7"/>
    <w:rsid w:val="00861AAC"/>
    <w:rsid w:val="00861B82"/>
    <w:rsid w:val="00861B87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4B5"/>
    <w:rsid w:val="00862504"/>
    <w:rsid w:val="008625FA"/>
    <w:rsid w:val="00862757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167"/>
    <w:rsid w:val="00866344"/>
    <w:rsid w:val="00866457"/>
    <w:rsid w:val="00866465"/>
    <w:rsid w:val="008665DB"/>
    <w:rsid w:val="008665F3"/>
    <w:rsid w:val="00866709"/>
    <w:rsid w:val="0086673B"/>
    <w:rsid w:val="0086674F"/>
    <w:rsid w:val="008667EA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B86"/>
    <w:rsid w:val="00870C1A"/>
    <w:rsid w:val="00870CE3"/>
    <w:rsid w:val="00870DB5"/>
    <w:rsid w:val="00870E55"/>
    <w:rsid w:val="00870F69"/>
    <w:rsid w:val="00871076"/>
    <w:rsid w:val="00871111"/>
    <w:rsid w:val="0087120D"/>
    <w:rsid w:val="00871666"/>
    <w:rsid w:val="0087167E"/>
    <w:rsid w:val="00871716"/>
    <w:rsid w:val="008717B8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25F"/>
    <w:rsid w:val="008722D4"/>
    <w:rsid w:val="00872304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C23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EE1"/>
    <w:rsid w:val="00873F43"/>
    <w:rsid w:val="008743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34E"/>
    <w:rsid w:val="0088558F"/>
    <w:rsid w:val="0088580E"/>
    <w:rsid w:val="00885837"/>
    <w:rsid w:val="008858C2"/>
    <w:rsid w:val="008858D0"/>
    <w:rsid w:val="00885974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18"/>
    <w:rsid w:val="008865FC"/>
    <w:rsid w:val="00886798"/>
    <w:rsid w:val="008869AA"/>
    <w:rsid w:val="00886BEB"/>
    <w:rsid w:val="00886C00"/>
    <w:rsid w:val="00886D9F"/>
    <w:rsid w:val="00886DC1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86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7B"/>
    <w:rsid w:val="00890CEA"/>
    <w:rsid w:val="00890D34"/>
    <w:rsid w:val="00890D4C"/>
    <w:rsid w:val="00890D63"/>
    <w:rsid w:val="00890D70"/>
    <w:rsid w:val="00890E23"/>
    <w:rsid w:val="00890EB1"/>
    <w:rsid w:val="00890EBA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16B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534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4DE7"/>
    <w:rsid w:val="0089520F"/>
    <w:rsid w:val="008952D2"/>
    <w:rsid w:val="00895554"/>
    <w:rsid w:val="008955C3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396"/>
    <w:rsid w:val="008974C5"/>
    <w:rsid w:val="008974DA"/>
    <w:rsid w:val="00897505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55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28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E4"/>
    <w:rsid w:val="008A68CE"/>
    <w:rsid w:val="008A6910"/>
    <w:rsid w:val="008A6BDD"/>
    <w:rsid w:val="008A6CB6"/>
    <w:rsid w:val="008A6D2F"/>
    <w:rsid w:val="008A6D98"/>
    <w:rsid w:val="008A6DD9"/>
    <w:rsid w:val="008A710C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3A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55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CCD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5A4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EC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993"/>
    <w:rsid w:val="008C0AC7"/>
    <w:rsid w:val="008C0BA9"/>
    <w:rsid w:val="008C0BEE"/>
    <w:rsid w:val="008C0CC9"/>
    <w:rsid w:val="008C0F8D"/>
    <w:rsid w:val="008C102E"/>
    <w:rsid w:val="008C10FF"/>
    <w:rsid w:val="008C11A0"/>
    <w:rsid w:val="008C12D7"/>
    <w:rsid w:val="008C140B"/>
    <w:rsid w:val="008C1461"/>
    <w:rsid w:val="008C1482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4D7"/>
    <w:rsid w:val="008C2692"/>
    <w:rsid w:val="008C2785"/>
    <w:rsid w:val="008C27A7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A71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0BC"/>
    <w:rsid w:val="008D0214"/>
    <w:rsid w:val="008D0317"/>
    <w:rsid w:val="008D0385"/>
    <w:rsid w:val="008D0523"/>
    <w:rsid w:val="008D05A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5EF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CF6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D7D11"/>
    <w:rsid w:val="008E0072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54"/>
    <w:rsid w:val="008E0DF9"/>
    <w:rsid w:val="008E0DFB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9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4C3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E9E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61"/>
    <w:rsid w:val="008E6878"/>
    <w:rsid w:val="008E6CB5"/>
    <w:rsid w:val="008E6CFA"/>
    <w:rsid w:val="008E7230"/>
    <w:rsid w:val="008E72BE"/>
    <w:rsid w:val="008E72D1"/>
    <w:rsid w:val="008E73D8"/>
    <w:rsid w:val="008E74D8"/>
    <w:rsid w:val="008E75BC"/>
    <w:rsid w:val="008E7759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728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7F"/>
    <w:rsid w:val="008F3F94"/>
    <w:rsid w:val="008F407B"/>
    <w:rsid w:val="008F407E"/>
    <w:rsid w:val="008F408F"/>
    <w:rsid w:val="008F412A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192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C89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E80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0AD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7A"/>
    <w:rsid w:val="009043C7"/>
    <w:rsid w:val="009043DE"/>
    <w:rsid w:val="009044A2"/>
    <w:rsid w:val="00904534"/>
    <w:rsid w:val="0090459B"/>
    <w:rsid w:val="009047AA"/>
    <w:rsid w:val="009048E3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21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C30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15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845"/>
    <w:rsid w:val="00914936"/>
    <w:rsid w:val="00914976"/>
    <w:rsid w:val="009149A2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8B0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9E"/>
    <w:rsid w:val="00920DA2"/>
    <w:rsid w:val="00920E8F"/>
    <w:rsid w:val="00920EC7"/>
    <w:rsid w:val="00920F4F"/>
    <w:rsid w:val="0092100B"/>
    <w:rsid w:val="0092129A"/>
    <w:rsid w:val="009212E7"/>
    <w:rsid w:val="00921468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8D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6ED7"/>
    <w:rsid w:val="00927044"/>
    <w:rsid w:val="009270A6"/>
    <w:rsid w:val="009272DA"/>
    <w:rsid w:val="0092745B"/>
    <w:rsid w:val="009274FB"/>
    <w:rsid w:val="00927600"/>
    <w:rsid w:val="00927619"/>
    <w:rsid w:val="00927627"/>
    <w:rsid w:val="00927628"/>
    <w:rsid w:val="0092763A"/>
    <w:rsid w:val="0092776F"/>
    <w:rsid w:val="009278EE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71"/>
    <w:rsid w:val="00930BB9"/>
    <w:rsid w:val="00930D2F"/>
    <w:rsid w:val="00930D56"/>
    <w:rsid w:val="00930E18"/>
    <w:rsid w:val="00930E2F"/>
    <w:rsid w:val="00930E7F"/>
    <w:rsid w:val="00930F49"/>
    <w:rsid w:val="00930F7F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15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08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AD"/>
    <w:rsid w:val="009409B3"/>
    <w:rsid w:val="00940A02"/>
    <w:rsid w:val="00940B10"/>
    <w:rsid w:val="00940BFA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3F97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C4D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B3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141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1FA3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063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8A7"/>
    <w:rsid w:val="00954980"/>
    <w:rsid w:val="009549A7"/>
    <w:rsid w:val="009549C1"/>
    <w:rsid w:val="00954BA7"/>
    <w:rsid w:val="00954DCE"/>
    <w:rsid w:val="00954DEB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993"/>
    <w:rsid w:val="00955A2A"/>
    <w:rsid w:val="00955A5D"/>
    <w:rsid w:val="00955A9E"/>
    <w:rsid w:val="00955ADD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B21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596"/>
    <w:rsid w:val="00962614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9FE"/>
    <w:rsid w:val="00964AE8"/>
    <w:rsid w:val="00964B5C"/>
    <w:rsid w:val="00964BB5"/>
    <w:rsid w:val="00964C24"/>
    <w:rsid w:val="00964CA3"/>
    <w:rsid w:val="00964CF3"/>
    <w:rsid w:val="00964D8C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5FB6"/>
    <w:rsid w:val="0096610E"/>
    <w:rsid w:val="00966198"/>
    <w:rsid w:val="009661C4"/>
    <w:rsid w:val="00966210"/>
    <w:rsid w:val="009662F5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8FC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2B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3DB"/>
    <w:rsid w:val="009753F1"/>
    <w:rsid w:val="0097541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4D5"/>
    <w:rsid w:val="009769DB"/>
    <w:rsid w:val="009769F3"/>
    <w:rsid w:val="00976AC3"/>
    <w:rsid w:val="00976B17"/>
    <w:rsid w:val="00976D49"/>
    <w:rsid w:val="00976DA9"/>
    <w:rsid w:val="00976E42"/>
    <w:rsid w:val="00976EFA"/>
    <w:rsid w:val="0097707C"/>
    <w:rsid w:val="009773FC"/>
    <w:rsid w:val="00977441"/>
    <w:rsid w:val="00977482"/>
    <w:rsid w:val="00977519"/>
    <w:rsid w:val="009776AE"/>
    <w:rsid w:val="009777FA"/>
    <w:rsid w:val="00977929"/>
    <w:rsid w:val="00977942"/>
    <w:rsid w:val="009779BF"/>
    <w:rsid w:val="00977BB7"/>
    <w:rsid w:val="00977C45"/>
    <w:rsid w:val="00977C87"/>
    <w:rsid w:val="00977CA6"/>
    <w:rsid w:val="00977D7B"/>
    <w:rsid w:val="00977E43"/>
    <w:rsid w:val="00977F69"/>
    <w:rsid w:val="00977F90"/>
    <w:rsid w:val="0098003D"/>
    <w:rsid w:val="00980147"/>
    <w:rsid w:val="00980154"/>
    <w:rsid w:val="009802CE"/>
    <w:rsid w:val="0098032C"/>
    <w:rsid w:val="009803EE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CCF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08"/>
    <w:rsid w:val="009940B6"/>
    <w:rsid w:val="0099410F"/>
    <w:rsid w:val="00994200"/>
    <w:rsid w:val="0099460C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428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68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7D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48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22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610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6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EDD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0D8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093"/>
    <w:rsid w:val="009C019D"/>
    <w:rsid w:val="009C01C8"/>
    <w:rsid w:val="009C023A"/>
    <w:rsid w:val="009C02A5"/>
    <w:rsid w:val="009C02A8"/>
    <w:rsid w:val="009C02B5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752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5CE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89"/>
    <w:rsid w:val="009C30B2"/>
    <w:rsid w:val="009C31CE"/>
    <w:rsid w:val="009C31FC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3F4"/>
    <w:rsid w:val="009C445F"/>
    <w:rsid w:val="009C446D"/>
    <w:rsid w:val="009C45D9"/>
    <w:rsid w:val="009C4627"/>
    <w:rsid w:val="009C4649"/>
    <w:rsid w:val="009C480F"/>
    <w:rsid w:val="009C4A35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6B2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241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F3"/>
    <w:rsid w:val="009D1765"/>
    <w:rsid w:val="009D1824"/>
    <w:rsid w:val="009D18AF"/>
    <w:rsid w:val="009D18C6"/>
    <w:rsid w:val="009D194C"/>
    <w:rsid w:val="009D1A9B"/>
    <w:rsid w:val="009D1B8D"/>
    <w:rsid w:val="009D1D5E"/>
    <w:rsid w:val="009D1F18"/>
    <w:rsid w:val="009D1F24"/>
    <w:rsid w:val="009D1F71"/>
    <w:rsid w:val="009D2127"/>
    <w:rsid w:val="009D220B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15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EAD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6FB"/>
    <w:rsid w:val="009D5790"/>
    <w:rsid w:val="009D5956"/>
    <w:rsid w:val="009D5961"/>
    <w:rsid w:val="009D59B0"/>
    <w:rsid w:val="009D5A03"/>
    <w:rsid w:val="009D5A5E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6F32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27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15"/>
    <w:rsid w:val="009E10EC"/>
    <w:rsid w:val="009E1144"/>
    <w:rsid w:val="009E1151"/>
    <w:rsid w:val="009E122C"/>
    <w:rsid w:val="009E1292"/>
    <w:rsid w:val="009E151B"/>
    <w:rsid w:val="009E171B"/>
    <w:rsid w:val="009E1746"/>
    <w:rsid w:val="009E1935"/>
    <w:rsid w:val="009E1962"/>
    <w:rsid w:val="009E1A2E"/>
    <w:rsid w:val="009E1A56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9E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331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8E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6DD8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10F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621"/>
    <w:rsid w:val="009F276D"/>
    <w:rsid w:val="009F27DB"/>
    <w:rsid w:val="009F2901"/>
    <w:rsid w:val="009F29B0"/>
    <w:rsid w:val="009F29FA"/>
    <w:rsid w:val="009F2A8F"/>
    <w:rsid w:val="009F2B14"/>
    <w:rsid w:val="009F2C6C"/>
    <w:rsid w:val="009F2C82"/>
    <w:rsid w:val="009F2CBA"/>
    <w:rsid w:val="009F2CCA"/>
    <w:rsid w:val="009F2DBF"/>
    <w:rsid w:val="009F2FF2"/>
    <w:rsid w:val="009F3072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3BE"/>
    <w:rsid w:val="009F4412"/>
    <w:rsid w:val="009F4445"/>
    <w:rsid w:val="009F4592"/>
    <w:rsid w:val="009F46C1"/>
    <w:rsid w:val="009F47F3"/>
    <w:rsid w:val="009F4888"/>
    <w:rsid w:val="009F4945"/>
    <w:rsid w:val="009F4A17"/>
    <w:rsid w:val="009F4B8D"/>
    <w:rsid w:val="009F4BBE"/>
    <w:rsid w:val="009F4C19"/>
    <w:rsid w:val="009F4E75"/>
    <w:rsid w:val="009F4E7E"/>
    <w:rsid w:val="009F4EDE"/>
    <w:rsid w:val="009F5042"/>
    <w:rsid w:val="009F5152"/>
    <w:rsid w:val="009F51FF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8E"/>
    <w:rsid w:val="009F7EEB"/>
    <w:rsid w:val="009F7F66"/>
    <w:rsid w:val="00A00231"/>
    <w:rsid w:val="00A00357"/>
    <w:rsid w:val="00A00368"/>
    <w:rsid w:val="00A00492"/>
    <w:rsid w:val="00A00526"/>
    <w:rsid w:val="00A0065B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1D7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4F2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557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63"/>
    <w:rsid w:val="00A05DF2"/>
    <w:rsid w:val="00A05E2D"/>
    <w:rsid w:val="00A05E63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3C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06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01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0F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C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C09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9B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1CB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52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2F73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EBC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395"/>
    <w:rsid w:val="00A37436"/>
    <w:rsid w:val="00A37487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7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7D"/>
    <w:rsid w:val="00A438CE"/>
    <w:rsid w:val="00A43924"/>
    <w:rsid w:val="00A439C3"/>
    <w:rsid w:val="00A439E0"/>
    <w:rsid w:val="00A43B42"/>
    <w:rsid w:val="00A43C7B"/>
    <w:rsid w:val="00A43CAB"/>
    <w:rsid w:val="00A43FBD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6E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9EC"/>
    <w:rsid w:val="00A51A41"/>
    <w:rsid w:val="00A51A88"/>
    <w:rsid w:val="00A51B21"/>
    <w:rsid w:val="00A51B35"/>
    <w:rsid w:val="00A51D39"/>
    <w:rsid w:val="00A51DD3"/>
    <w:rsid w:val="00A51F96"/>
    <w:rsid w:val="00A52014"/>
    <w:rsid w:val="00A52060"/>
    <w:rsid w:val="00A52067"/>
    <w:rsid w:val="00A520B6"/>
    <w:rsid w:val="00A520D7"/>
    <w:rsid w:val="00A52163"/>
    <w:rsid w:val="00A5223F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54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6D5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4B"/>
    <w:rsid w:val="00A5758A"/>
    <w:rsid w:val="00A5759E"/>
    <w:rsid w:val="00A57790"/>
    <w:rsid w:val="00A5779F"/>
    <w:rsid w:val="00A57993"/>
    <w:rsid w:val="00A57A68"/>
    <w:rsid w:val="00A57C42"/>
    <w:rsid w:val="00A57D60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65"/>
    <w:rsid w:val="00A61FB9"/>
    <w:rsid w:val="00A6207B"/>
    <w:rsid w:val="00A620FD"/>
    <w:rsid w:val="00A62120"/>
    <w:rsid w:val="00A62137"/>
    <w:rsid w:val="00A62182"/>
    <w:rsid w:val="00A62395"/>
    <w:rsid w:val="00A624C9"/>
    <w:rsid w:val="00A624E5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222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2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C88"/>
    <w:rsid w:val="00A65D52"/>
    <w:rsid w:val="00A65D6C"/>
    <w:rsid w:val="00A65D9F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5E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5E7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CAF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8BB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67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B3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1E7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ECD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C0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9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DE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82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12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DA9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40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A9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A8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0FE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926"/>
    <w:rsid w:val="00AA4AF9"/>
    <w:rsid w:val="00AA4B74"/>
    <w:rsid w:val="00AA4F55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C3E"/>
    <w:rsid w:val="00AA5D02"/>
    <w:rsid w:val="00AA5D39"/>
    <w:rsid w:val="00AA5DCC"/>
    <w:rsid w:val="00AA5E02"/>
    <w:rsid w:val="00AA5E88"/>
    <w:rsid w:val="00AA5EC6"/>
    <w:rsid w:val="00AA5F0D"/>
    <w:rsid w:val="00AA5FB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AF3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380"/>
    <w:rsid w:val="00AB244D"/>
    <w:rsid w:val="00AB248F"/>
    <w:rsid w:val="00AB2583"/>
    <w:rsid w:val="00AB263C"/>
    <w:rsid w:val="00AB2697"/>
    <w:rsid w:val="00AB26D5"/>
    <w:rsid w:val="00AB26E0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19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25"/>
    <w:rsid w:val="00AC0A44"/>
    <w:rsid w:val="00AC0B59"/>
    <w:rsid w:val="00AC0B79"/>
    <w:rsid w:val="00AC0B7D"/>
    <w:rsid w:val="00AC0C48"/>
    <w:rsid w:val="00AC0C8E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A3F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26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39E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E8C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DE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1B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B9F"/>
    <w:rsid w:val="00AD6E9B"/>
    <w:rsid w:val="00AD6EAC"/>
    <w:rsid w:val="00AD6F49"/>
    <w:rsid w:val="00AD70ED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23"/>
    <w:rsid w:val="00AE05C6"/>
    <w:rsid w:val="00AE063C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B8B"/>
    <w:rsid w:val="00AE1C52"/>
    <w:rsid w:val="00AE1D67"/>
    <w:rsid w:val="00AE1D82"/>
    <w:rsid w:val="00AE1E11"/>
    <w:rsid w:val="00AE1EA8"/>
    <w:rsid w:val="00AE1FEF"/>
    <w:rsid w:val="00AE2109"/>
    <w:rsid w:val="00AE2127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C6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7E"/>
    <w:rsid w:val="00AF10C1"/>
    <w:rsid w:val="00AF1348"/>
    <w:rsid w:val="00AF145E"/>
    <w:rsid w:val="00AF1602"/>
    <w:rsid w:val="00AF16AD"/>
    <w:rsid w:val="00AF17CA"/>
    <w:rsid w:val="00AF1946"/>
    <w:rsid w:val="00AF19FF"/>
    <w:rsid w:val="00AF1A1E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90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CC6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EBC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01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5BC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9C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0E6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9AA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A9B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CD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BC3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75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4E6"/>
    <w:rsid w:val="00B22515"/>
    <w:rsid w:val="00B22529"/>
    <w:rsid w:val="00B226DF"/>
    <w:rsid w:val="00B22751"/>
    <w:rsid w:val="00B227C2"/>
    <w:rsid w:val="00B227C3"/>
    <w:rsid w:val="00B228D5"/>
    <w:rsid w:val="00B22A0B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BE0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6B8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D6B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31"/>
    <w:rsid w:val="00B31FFB"/>
    <w:rsid w:val="00B322A7"/>
    <w:rsid w:val="00B322E9"/>
    <w:rsid w:val="00B32333"/>
    <w:rsid w:val="00B32440"/>
    <w:rsid w:val="00B3244A"/>
    <w:rsid w:val="00B32608"/>
    <w:rsid w:val="00B326EB"/>
    <w:rsid w:val="00B32794"/>
    <w:rsid w:val="00B327CA"/>
    <w:rsid w:val="00B32954"/>
    <w:rsid w:val="00B3299B"/>
    <w:rsid w:val="00B329AD"/>
    <w:rsid w:val="00B329DF"/>
    <w:rsid w:val="00B32A0A"/>
    <w:rsid w:val="00B32B94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1A"/>
    <w:rsid w:val="00B33027"/>
    <w:rsid w:val="00B331A6"/>
    <w:rsid w:val="00B332F2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4F24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C19"/>
    <w:rsid w:val="00B35D1E"/>
    <w:rsid w:val="00B35E58"/>
    <w:rsid w:val="00B35FB3"/>
    <w:rsid w:val="00B36050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0F"/>
    <w:rsid w:val="00B36A31"/>
    <w:rsid w:val="00B36ACB"/>
    <w:rsid w:val="00B36B2C"/>
    <w:rsid w:val="00B36D42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BB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681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CD6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7A8"/>
    <w:rsid w:val="00B46805"/>
    <w:rsid w:val="00B4683A"/>
    <w:rsid w:val="00B46919"/>
    <w:rsid w:val="00B46965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1F7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7FE"/>
    <w:rsid w:val="00B47821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4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D2B"/>
    <w:rsid w:val="00B52E22"/>
    <w:rsid w:val="00B52EDB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8BB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658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418"/>
    <w:rsid w:val="00B6159A"/>
    <w:rsid w:val="00B6180D"/>
    <w:rsid w:val="00B6182A"/>
    <w:rsid w:val="00B618C0"/>
    <w:rsid w:val="00B61A2E"/>
    <w:rsid w:val="00B61A89"/>
    <w:rsid w:val="00B61B08"/>
    <w:rsid w:val="00B61C60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3"/>
    <w:rsid w:val="00B62EB5"/>
    <w:rsid w:val="00B6305E"/>
    <w:rsid w:val="00B63104"/>
    <w:rsid w:val="00B63192"/>
    <w:rsid w:val="00B631F1"/>
    <w:rsid w:val="00B632AF"/>
    <w:rsid w:val="00B632B5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0C1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6A"/>
    <w:rsid w:val="00B65285"/>
    <w:rsid w:val="00B6528D"/>
    <w:rsid w:val="00B652A3"/>
    <w:rsid w:val="00B6534C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BCB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74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A42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167"/>
    <w:rsid w:val="00B7730B"/>
    <w:rsid w:val="00B77424"/>
    <w:rsid w:val="00B774D6"/>
    <w:rsid w:val="00B7752E"/>
    <w:rsid w:val="00B7754B"/>
    <w:rsid w:val="00B775E8"/>
    <w:rsid w:val="00B77646"/>
    <w:rsid w:val="00B7798B"/>
    <w:rsid w:val="00B77A2D"/>
    <w:rsid w:val="00B77B84"/>
    <w:rsid w:val="00B77B96"/>
    <w:rsid w:val="00B77DB8"/>
    <w:rsid w:val="00B77DCA"/>
    <w:rsid w:val="00B77EBF"/>
    <w:rsid w:val="00B77ED2"/>
    <w:rsid w:val="00B77EE7"/>
    <w:rsid w:val="00B8003E"/>
    <w:rsid w:val="00B800B9"/>
    <w:rsid w:val="00B8021F"/>
    <w:rsid w:val="00B80327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A7E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763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80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92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99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2A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378"/>
    <w:rsid w:val="00B91451"/>
    <w:rsid w:val="00B91458"/>
    <w:rsid w:val="00B91499"/>
    <w:rsid w:val="00B91598"/>
    <w:rsid w:val="00B915B6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8A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55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FD"/>
    <w:rsid w:val="00B9502C"/>
    <w:rsid w:val="00B9503E"/>
    <w:rsid w:val="00B950CA"/>
    <w:rsid w:val="00B951DB"/>
    <w:rsid w:val="00B953D5"/>
    <w:rsid w:val="00B95401"/>
    <w:rsid w:val="00B956CE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CE6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0F3D"/>
    <w:rsid w:val="00BA1156"/>
    <w:rsid w:val="00BA12A9"/>
    <w:rsid w:val="00BA1543"/>
    <w:rsid w:val="00BA1597"/>
    <w:rsid w:val="00BA16B4"/>
    <w:rsid w:val="00BA1702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94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2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7A3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CAB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1AB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5F2C"/>
    <w:rsid w:val="00BB611C"/>
    <w:rsid w:val="00BB6158"/>
    <w:rsid w:val="00BB6622"/>
    <w:rsid w:val="00BB672B"/>
    <w:rsid w:val="00BB6817"/>
    <w:rsid w:val="00BB68C2"/>
    <w:rsid w:val="00BB68F4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30A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DBF"/>
    <w:rsid w:val="00BC1ED2"/>
    <w:rsid w:val="00BC1F4C"/>
    <w:rsid w:val="00BC20EB"/>
    <w:rsid w:val="00BC20F1"/>
    <w:rsid w:val="00BC20F6"/>
    <w:rsid w:val="00BC21B1"/>
    <w:rsid w:val="00BC2202"/>
    <w:rsid w:val="00BC2377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4FC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943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04"/>
    <w:rsid w:val="00BD06EC"/>
    <w:rsid w:val="00BD06EF"/>
    <w:rsid w:val="00BD073F"/>
    <w:rsid w:val="00BD074E"/>
    <w:rsid w:val="00BD08CF"/>
    <w:rsid w:val="00BD0A47"/>
    <w:rsid w:val="00BD0AEE"/>
    <w:rsid w:val="00BD0AF2"/>
    <w:rsid w:val="00BD0B21"/>
    <w:rsid w:val="00BD0B5F"/>
    <w:rsid w:val="00BD0CFA"/>
    <w:rsid w:val="00BD0DAF"/>
    <w:rsid w:val="00BD0DD8"/>
    <w:rsid w:val="00BD0DFF"/>
    <w:rsid w:val="00BD0E19"/>
    <w:rsid w:val="00BD0E62"/>
    <w:rsid w:val="00BD0E88"/>
    <w:rsid w:val="00BD0F72"/>
    <w:rsid w:val="00BD1192"/>
    <w:rsid w:val="00BD1198"/>
    <w:rsid w:val="00BD11F7"/>
    <w:rsid w:val="00BD1406"/>
    <w:rsid w:val="00BD1619"/>
    <w:rsid w:val="00BD1765"/>
    <w:rsid w:val="00BD1996"/>
    <w:rsid w:val="00BD19B1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6BA"/>
    <w:rsid w:val="00BD2702"/>
    <w:rsid w:val="00BD2785"/>
    <w:rsid w:val="00BD28F0"/>
    <w:rsid w:val="00BD29C8"/>
    <w:rsid w:val="00BD2AF1"/>
    <w:rsid w:val="00BD2B55"/>
    <w:rsid w:val="00BD2D69"/>
    <w:rsid w:val="00BD2DB4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889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31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9A3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77F"/>
    <w:rsid w:val="00BE291E"/>
    <w:rsid w:val="00BE2A4E"/>
    <w:rsid w:val="00BE2AF2"/>
    <w:rsid w:val="00BE2BB0"/>
    <w:rsid w:val="00BE2BBD"/>
    <w:rsid w:val="00BE2BF7"/>
    <w:rsid w:val="00BE2CFD"/>
    <w:rsid w:val="00BE2D78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93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80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08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6FC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4A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8D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868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4BA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D1A"/>
    <w:rsid w:val="00C01E44"/>
    <w:rsid w:val="00C01F89"/>
    <w:rsid w:val="00C02072"/>
    <w:rsid w:val="00C020CE"/>
    <w:rsid w:val="00C020D1"/>
    <w:rsid w:val="00C02100"/>
    <w:rsid w:val="00C0228F"/>
    <w:rsid w:val="00C022D3"/>
    <w:rsid w:val="00C02311"/>
    <w:rsid w:val="00C025A6"/>
    <w:rsid w:val="00C02607"/>
    <w:rsid w:val="00C02692"/>
    <w:rsid w:val="00C0279B"/>
    <w:rsid w:val="00C027D5"/>
    <w:rsid w:val="00C029D3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16A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11F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2A"/>
    <w:rsid w:val="00C11DAE"/>
    <w:rsid w:val="00C11E26"/>
    <w:rsid w:val="00C120D1"/>
    <w:rsid w:val="00C120FB"/>
    <w:rsid w:val="00C121ED"/>
    <w:rsid w:val="00C1252B"/>
    <w:rsid w:val="00C125CA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83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8FF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6FB3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7A5"/>
    <w:rsid w:val="00C208DC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1FF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64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BFE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20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2BA"/>
    <w:rsid w:val="00C31352"/>
    <w:rsid w:val="00C31374"/>
    <w:rsid w:val="00C31380"/>
    <w:rsid w:val="00C31431"/>
    <w:rsid w:val="00C314DF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3"/>
    <w:rsid w:val="00C31ED4"/>
    <w:rsid w:val="00C31F18"/>
    <w:rsid w:val="00C31F5B"/>
    <w:rsid w:val="00C31F74"/>
    <w:rsid w:val="00C31FFF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1C4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4C3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109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5FF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E4A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2F9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9C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6B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3EA"/>
    <w:rsid w:val="00C664A1"/>
    <w:rsid w:val="00C668A8"/>
    <w:rsid w:val="00C669A0"/>
    <w:rsid w:val="00C669D3"/>
    <w:rsid w:val="00C66A08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281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2F4C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7F9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2FA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26A"/>
    <w:rsid w:val="00C762DD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6E"/>
    <w:rsid w:val="00C76E77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6BC"/>
    <w:rsid w:val="00C81766"/>
    <w:rsid w:val="00C81823"/>
    <w:rsid w:val="00C81C54"/>
    <w:rsid w:val="00C81CDE"/>
    <w:rsid w:val="00C81CF1"/>
    <w:rsid w:val="00C81ED4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07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087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D17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4A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9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5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BCC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19B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A6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CFB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2C"/>
    <w:rsid w:val="00CA7A81"/>
    <w:rsid w:val="00CA7A92"/>
    <w:rsid w:val="00CA7B2F"/>
    <w:rsid w:val="00CA7C07"/>
    <w:rsid w:val="00CA7C0A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A2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87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3B3"/>
    <w:rsid w:val="00CB63E0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417"/>
    <w:rsid w:val="00CC5643"/>
    <w:rsid w:val="00CC578E"/>
    <w:rsid w:val="00CC58CF"/>
    <w:rsid w:val="00CC59AD"/>
    <w:rsid w:val="00CC5E6E"/>
    <w:rsid w:val="00CC5EDA"/>
    <w:rsid w:val="00CC5F87"/>
    <w:rsid w:val="00CC5F8D"/>
    <w:rsid w:val="00CC5F8F"/>
    <w:rsid w:val="00CC5F97"/>
    <w:rsid w:val="00CC5FB6"/>
    <w:rsid w:val="00CC606D"/>
    <w:rsid w:val="00CC60A2"/>
    <w:rsid w:val="00CC62A6"/>
    <w:rsid w:val="00CC63AF"/>
    <w:rsid w:val="00CC65F7"/>
    <w:rsid w:val="00CC663F"/>
    <w:rsid w:val="00CC6707"/>
    <w:rsid w:val="00CC678D"/>
    <w:rsid w:val="00CC69A2"/>
    <w:rsid w:val="00CC6A48"/>
    <w:rsid w:val="00CC6B53"/>
    <w:rsid w:val="00CC6BFF"/>
    <w:rsid w:val="00CC6C71"/>
    <w:rsid w:val="00CC6CF0"/>
    <w:rsid w:val="00CC6D1D"/>
    <w:rsid w:val="00CC6D45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7F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4F4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32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95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C0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0D2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59D"/>
    <w:rsid w:val="00CF164A"/>
    <w:rsid w:val="00CF16B2"/>
    <w:rsid w:val="00CF1901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579"/>
    <w:rsid w:val="00CF2656"/>
    <w:rsid w:val="00CF27AF"/>
    <w:rsid w:val="00CF27B4"/>
    <w:rsid w:val="00CF281E"/>
    <w:rsid w:val="00CF2841"/>
    <w:rsid w:val="00CF2849"/>
    <w:rsid w:val="00CF2891"/>
    <w:rsid w:val="00CF2965"/>
    <w:rsid w:val="00CF2A5D"/>
    <w:rsid w:val="00CF2A7D"/>
    <w:rsid w:val="00CF2A8A"/>
    <w:rsid w:val="00CF2ABF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79"/>
    <w:rsid w:val="00CF40E6"/>
    <w:rsid w:val="00CF4279"/>
    <w:rsid w:val="00CF4348"/>
    <w:rsid w:val="00CF44BF"/>
    <w:rsid w:val="00CF4585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5C8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14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1D4"/>
    <w:rsid w:val="00D00231"/>
    <w:rsid w:val="00D0023C"/>
    <w:rsid w:val="00D003FE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4B4"/>
    <w:rsid w:val="00D03568"/>
    <w:rsid w:val="00D03583"/>
    <w:rsid w:val="00D0388D"/>
    <w:rsid w:val="00D0392D"/>
    <w:rsid w:val="00D03B51"/>
    <w:rsid w:val="00D03D34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1D0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686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1F9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3A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CB"/>
    <w:rsid w:val="00D121D9"/>
    <w:rsid w:val="00D121DD"/>
    <w:rsid w:val="00D12230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B25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3FF5"/>
    <w:rsid w:val="00D14073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D3B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43E"/>
    <w:rsid w:val="00D225A1"/>
    <w:rsid w:val="00D22646"/>
    <w:rsid w:val="00D226B5"/>
    <w:rsid w:val="00D228A9"/>
    <w:rsid w:val="00D22A04"/>
    <w:rsid w:val="00D22BB7"/>
    <w:rsid w:val="00D22BF9"/>
    <w:rsid w:val="00D22C40"/>
    <w:rsid w:val="00D22C86"/>
    <w:rsid w:val="00D22CFC"/>
    <w:rsid w:val="00D22DD8"/>
    <w:rsid w:val="00D22F90"/>
    <w:rsid w:val="00D23130"/>
    <w:rsid w:val="00D23318"/>
    <w:rsid w:val="00D233D3"/>
    <w:rsid w:val="00D2353A"/>
    <w:rsid w:val="00D236EE"/>
    <w:rsid w:val="00D23767"/>
    <w:rsid w:val="00D2379E"/>
    <w:rsid w:val="00D239FA"/>
    <w:rsid w:val="00D23AB6"/>
    <w:rsid w:val="00D23D15"/>
    <w:rsid w:val="00D23D71"/>
    <w:rsid w:val="00D23DAA"/>
    <w:rsid w:val="00D23E52"/>
    <w:rsid w:val="00D23F59"/>
    <w:rsid w:val="00D2402D"/>
    <w:rsid w:val="00D242AF"/>
    <w:rsid w:val="00D24325"/>
    <w:rsid w:val="00D243B5"/>
    <w:rsid w:val="00D243C5"/>
    <w:rsid w:val="00D24587"/>
    <w:rsid w:val="00D2475E"/>
    <w:rsid w:val="00D24778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86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46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7FC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7A4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472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0D"/>
    <w:rsid w:val="00D37D60"/>
    <w:rsid w:val="00D37DEE"/>
    <w:rsid w:val="00D37DF5"/>
    <w:rsid w:val="00D37E26"/>
    <w:rsid w:val="00D37E9B"/>
    <w:rsid w:val="00D40147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D87"/>
    <w:rsid w:val="00D40F02"/>
    <w:rsid w:val="00D40F67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A7"/>
    <w:rsid w:val="00D427CF"/>
    <w:rsid w:val="00D42825"/>
    <w:rsid w:val="00D4298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47FE8"/>
    <w:rsid w:val="00D50000"/>
    <w:rsid w:val="00D5016B"/>
    <w:rsid w:val="00D501F0"/>
    <w:rsid w:val="00D50384"/>
    <w:rsid w:val="00D50456"/>
    <w:rsid w:val="00D50458"/>
    <w:rsid w:val="00D5049A"/>
    <w:rsid w:val="00D50636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8E4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8CF"/>
    <w:rsid w:val="00D5390C"/>
    <w:rsid w:val="00D539BF"/>
    <w:rsid w:val="00D53A81"/>
    <w:rsid w:val="00D53B7D"/>
    <w:rsid w:val="00D53C04"/>
    <w:rsid w:val="00D53C11"/>
    <w:rsid w:val="00D53D24"/>
    <w:rsid w:val="00D53DDC"/>
    <w:rsid w:val="00D54044"/>
    <w:rsid w:val="00D5418F"/>
    <w:rsid w:val="00D542F6"/>
    <w:rsid w:val="00D54360"/>
    <w:rsid w:val="00D5441C"/>
    <w:rsid w:val="00D546CF"/>
    <w:rsid w:val="00D5482A"/>
    <w:rsid w:val="00D5485D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80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6A1"/>
    <w:rsid w:val="00D56703"/>
    <w:rsid w:val="00D5676F"/>
    <w:rsid w:val="00D5679C"/>
    <w:rsid w:val="00D56849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7F8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21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2F2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79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5E8"/>
    <w:rsid w:val="00D656D5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054"/>
    <w:rsid w:val="00D6720C"/>
    <w:rsid w:val="00D672A8"/>
    <w:rsid w:val="00D67301"/>
    <w:rsid w:val="00D67372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1BF"/>
    <w:rsid w:val="00D70237"/>
    <w:rsid w:val="00D702F8"/>
    <w:rsid w:val="00D70315"/>
    <w:rsid w:val="00D703BC"/>
    <w:rsid w:val="00D703CE"/>
    <w:rsid w:val="00D70409"/>
    <w:rsid w:val="00D704D7"/>
    <w:rsid w:val="00D7058A"/>
    <w:rsid w:val="00D7058E"/>
    <w:rsid w:val="00D7066F"/>
    <w:rsid w:val="00D706D4"/>
    <w:rsid w:val="00D709B1"/>
    <w:rsid w:val="00D70AD3"/>
    <w:rsid w:val="00D70B38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34"/>
    <w:rsid w:val="00D713AC"/>
    <w:rsid w:val="00D7150F"/>
    <w:rsid w:val="00D71552"/>
    <w:rsid w:val="00D715F8"/>
    <w:rsid w:val="00D71620"/>
    <w:rsid w:val="00D716F8"/>
    <w:rsid w:val="00D71735"/>
    <w:rsid w:val="00D71766"/>
    <w:rsid w:val="00D7177B"/>
    <w:rsid w:val="00D717D5"/>
    <w:rsid w:val="00D717E6"/>
    <w:rsid w:val="00D717EC"/>
    <w:rsid w:val="00D7187A"/>
    <w:rsid w:val="00D71AA2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1C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7A2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1D0"/>
    <w:rsid w:val="00D83277"/>
    <w:rsid w:val="00D8338B"/>
    <w:rsid w:val="00D833BF"/>
    <w:rsid w:val="00D8340E"/>
    <w:rsid w:val="00D83434"/>
    <w:rsid w:val="00D835F2"/>
    <w:rsid w:val="00D83638"/>
    <w:rsid w:val="00D836CA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100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EF6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21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21"/>
    <w:rsid w:val="00D90763"/>
    <w:rsid w:val="00D90781"/>
    <w:rsid w:val="00D907F1"/>
    <w:rsid w:val="00D9084C"/>
    <w:rsid w:val="00D90912"/>
    <w:rsid w:val="00D9092F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E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CE5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13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D3D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BD6"/>
    <w:rsid w:val="00DA5D53"/>
    <w:rsid w:val="00DA5E71"/>
    <w:rsid w:val="00DA5FBF"/>
    <w:rsid w:val="00DA6050"/>
    <w:rsid w:val="00DA606C"/>
    <w:rsid w:val="00DA6129"/>
    <w:rsid w:val="00DA6188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B53"/>
    <w:rsid w:val="00DA6C41"/>
    <w:rsid w:val="00DA6E28"/>
    <w:rsid w:val="00DA6FDF"/>
    <w:rsid w:val="00DA7088"/>
    <w:rsid w:val="00DA7146"/>
    <w:rsid w:val="00DA72FD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61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F0"/>
    <w:rsid w:val="00DB3642"/>
    <w:rsid w:val="00DB378F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8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50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1D45"/>
    <w:rsid w:val="00DC2149"/>
    <w:rsid w:val="00DC24EB"/>
    <w:rsid w:val="00DC257F"/>
    <w:rsid w:val="00DC25A0"/>
    <w:rsid w:val="00DC25D7"/>
    <w:rsid w:val="00DC2677"/>
    <w:rsid w:val="00DC2680"/>
    <w:rsid w:val="00DC26DA"/>
    <w:rsid w:val="00DC274E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D73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19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78"/>
    <w:rsid w:val="00DC69B0"/>
    <w:rsid w:val="00DC6D25"/>
    <w:rsid w:val="00DC6F13"/>
    <w:rsid w:val="00DC6F38"/>
    <w:rsid w:val="00DC7333"/>
    <w:rsid w:val="00DC735A"/>
    <w:rsid w:val="00DC73BA"/>
    <w:rsid w:val="00DC73C2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373"/>
    <w:rsid w:val="00DD03D1"/>
    <w:rsid w:val="00DD03E1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0FF8"/>
    <w:rsid w:val="00DD1114"/>
    <w:rsid w:val="00DD115B"/>
    <w:rsid w:val="00DD12B9"/>
    <w:rsid w:val="00DD12BC"/>
    <w:rsid w:val="00DD140B"/>
    <w:rsid w:val="00DD1626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9"/>
    <w:rsid w:val="00DD334F"/>
    <w:rsid w:val="00DD33C5"/>
    <w:rsid w:val="00DD3598"/>
    <w:rsid w:val="00DD36F1"/>
    <w:rsid w:val="00DD378A"/>
    <w:rsid w:val="00DD3826"/>
    <w:rsid w:val="00DD3C49"/>
    <w:rsid w:val="00DD3E70"/>
    <w:rsid w:val="00DD3EA9"/>
    <w:rsid w:val="00DD40DC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E11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6A7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3A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DCC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A92"/>
    <w:rsid w:val="00DD7C92"/>
    <w:rsid w:val="00DD7D9B"/>
    <w:rsid w:val="00DD7FFD"/>
    <w:rsid w:val="00DE00A1"/>
    <w:rsid w:val="00DE0252"/>
    <w:rsid w:val="00DE028C"/>
    <w:rsid w:val="00DE02CD"/>
    <w:rsid w:val="00DE0501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449"/>
    <w:rsid w:val="00DE1540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36B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4F33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A5C"/>
    <w:rsid w:val="00DE5AB6"/>
    <w:rsid w:val="00DE5B23"/>
    <w:rsid w:val="00DE5DCA"/>
    <w:rsid w:val="00DE5DF1"/>
    <w:rsid w:val="00DE61A5"/>
    <w:rsid w:val="00DE6249"/>
    <w:rsid w:val="00DE632A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29"/>
    <w:rsid w:val="00DF2DE4"/>
    <w:rsid w:val="00DF2FB6"/>
    <w:rsid w:val="00DF3017"/>
    <w:rsid w:val="00DF3144"/>
    <w:rsid w:val="00DF31A8"/>
    <w:rsid w:val="00DF351C"/>
    <w:rsid w:val="00DF3742"/>
    <w:rsid w:val="00DF3796"/>
    <w:rsid w:val="00DF37B7"/>
    <w:rsid w:val="00DF37B9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82B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940"/>
    <w:rsid w:val="00E01C5F"/>
    <w:rsid w:val="00E01CFA"/>
    <w:rsid w:val="00E01D03"/>
    <w:rsid w:val="00E01D23"/>
    <w:rsid w:val="00E01D48"/>
    <w:rsid w:val="00E01DDD"/>
    <w:rsid w:val="00E01E6E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9D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1A0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3DE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3D8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A74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D1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05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46B"/>
    <w:rsid w:val="00E315DC"/>
    <w:rsid w:val="00E315FB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54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4BC"/>
    <w:rsid w:val="00E36528"/>
    <w:rsid w:val="00E3661D"/>
    <w:rsid w:val="00E367B0"/>
    <w:rsid w:val="00E367DF"/>
    <w:rsid w:val="00E367F8"/>
    <w:rsid w:val="00E367FD"/>
    <w:rsid w:val="00E36889"/>
    <w:rsid w:val="00E36895"/>
    <w:rsid w:val="00E36A2A"/>
    <w:rsid w:val="00E36B3C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77A"/>
    <w:rsid w:val="00E37808"/>
    <w:rsid w:val="00E37A48"/>
    <w:rsid w:val="00E37A50"/>
    <w:rsid w:val="00E37BCB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584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1FE3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BAB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83B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1D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8E4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778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0AF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1A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26"/>
    <w:rsid w:val="00E562AD"/>
    <w:rsid w:val="00E56349"/>
    <w:rsid w:val="00E56486"/>
    <w:rsid w:val="00E5649A"/>
    <w:rsid w:val="00E5649E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C35"/>
    <w:rsid w:val="00E56CE5"/>
    <w:rsid w:val="00E56D70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ADF"/>
    <w:rsid w:val="00E57B43"/>
    <w:rsid w:val="00E57BBF"/>
    <w:rsid w:val="00E57CA4"/>
    <w:rsid w:val="00E57CF9"/>
    <w:rsid w:val="00E57EB7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A02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70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72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4D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57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0D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5FD3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B1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A5D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50"/>
    <w:rsid w:val="00E84FC6"/>
    <w:rsid w:val="00E8535A"/>
    <w:rsid w:val="00E85376"/>
    <w:rsid w:val="00E85496"/>
    <w:rsid w:val="00E8552A"/>
    <w:rsid w:val="00E8575A"/>
    <w:rsid w:val="00E8577F"/>
    <w:rsid w:val="00E85A5C"/>
    <w:rsid w:val="00E85B49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1F7"/>
    <w:rsid w:val="00E87317"/>
    <w:rsid w:val="00E874E1"/>
    <w:rsid w:val="00E875DA"/>
    <w:rsid w:val="00E8765E"/>
    <w:rsid w:val="00E876E3"/>
    <w:rsid w:val="00E87774"/>
    <w:rsid w:val="00E87789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2FC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72D"/>
    <w:rsid w:val="00E93828"/>
    <w:rsid w:val="00E939B6"/>
    <w:rsid w:val="00E939DB"/>
    <w:rsid w:val="00E93AB1"/>
    <w:rsid w:val="00E93B5C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31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C83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6C"/>
    <w:rsid w:val="00EA03B8"/>
    <w:rsid w:val="00EA04AE"/>
    <w:rsid w:val="00EA07FB"/>
    <w:rsid w:val="00EA0878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5C"/>
    <w:rsid w:val="00EA10B1"/>
    <w:rsid w:val="00EA129D"/>
    <w:rsid w:val="00EA142F"/>
    <w:rsid w:val="00EA1445"/>
    <w:rsid w:val="00EA17A3"/>
    <w:rsid w:val="00EA1814"/>
    <w:rsid w:val="00EA182C"/>
    <w:rsid w:val="00EA1942"/>
    <w:rsid w:val="00EA19F3"/>
    <w:rsid w:val="00EA1A07"/>
    <w:rsid w:val="00EA1AD0"/>
    <w:rsid w:val="00EA1AD9"/>
    <w:rsid w:val="00EA1BEA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1A"/>
    <w:rsid w:val="00EA27BF"/>
    <w:rsid w:val="00EA2806"/>
    <w:rsid w:val="00EA2951"/>
    <w:rsid w:val="00EA2A55"/>
    <w:rsid w:val="00EA2B93"/>
    <w:rsid w:val="00EA2D66"/>
    <w:rsid w:val="00EA2D73"/>
    <w:rsid w:val="00EA2D81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15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75"/>
    <w:rsid w:val="00EA5A9E"/>
    <w:rsid w:val="00EA5B38"/>
    <w:rsid w:val="00EA5D45"/>
    <w:rsid w:val="00EA5F36"/>
    <w:rsid w:val="00EA6109"/>
    <w:rsid w:val="00EA62B6"/>
    <w:rsid w:val="00EA6324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C3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12C"/>
    <w:rsid w:val="00EB22C9"/>
    <w:rsid w:val="00EB2329"/>
    <w:rsid w:val="00EB2648"/>
    <w:rsid w:val="00EB2808"/>
    <w:rsid w:val="00EB2811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20"/>
    <w:rsid w:val="00EB357C"/>
    <w:rsid w:val="00EB3661"/>
    <w:rsid w:val="00EB3665"/>
    <w:rsid w:val="00EB36DF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920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C1B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AB3"/>
    <w:rsid w:val="00EC0BF1"/>
    <w:rsid w:val="00EC0C1D"/>
    <w:rsid w:val="00EC0D44"/>
    <w:rsid w:val="00EC0D47"/>
    <w:rsid w:val="00EC0EDC"/>
    <w:rsid w:val="00EC0EED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97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1F75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13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D6D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B10"/>
    <w:rsid w:val="00EC6C37"/>
    <w:rsid w:val="00EC6C9A"/>
    <w:rsid w:val="00EC6DDF"/>
    <w:rsid w:val="00EC6ECD"/>
    <w:rsid w:val="00EC7029"/>
    <w:rsid w:val="00EC704D"/>
    <w:rsid w:val="00EC70F3"/>
    <w:rsid w:val="00EC715C"/>
    <w:rsid w:val="00EC7183"/>
    <w:rsid w:val="00EC7282"/>
    <w:rsid w:val="00EC7425"/>
    <w:rsid w:val="00EC748C"/>
    <w:rsid w:val="00EC7593"/>
    <w:rsid w:val="00EC75B9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5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3F0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99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062"/>
    <w:rsid w:val="00ED41D9"/>
    <w:rsid w:val="00ED449D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8F4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1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0B6"/>
    <w:rsid w:val="00ED7166"/>
    <w:rsid w:val="00ED71EE"/>
    <w:rsid w:val="00ED7253"/>
    <w:rsid w:val="00ED7275"/>
    <w:rsid w:val="00ED7280"/>
    <w:rsid w:val="00ED73D5"/>
    <w:rsid w:val="00ED7450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0C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13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5C8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4FA1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5CCF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18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CE"/>
    <w:rsid w:val="00EF0AFB"/>
    <w:rsid w:val="00EF0B0B"/>
    <w:rsid w:val="00EF0BF3"/>
    <w:rsid w:val="00EF0C0A"/>
    <w:rsid w:val="00EF0C81"/>
    <w:rsid w:val="00EF0CD7"/>
    <w:rsid w:val="00EF0CFB"/>
    <w:rsid w:val="00EF0DB6"/>
    <w:rsid w:val="00EF0DBF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7CB"/>
    <w:rsid w:val="00EF18CF"/>
    <w:rsid w:val="00EF1A8C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5BE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5C4"/>
    <w:rsid w:val="00EF5645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442"/>
    <w:rsid w:val="00EF751C"/>
    <w:rsid w:val="00EF75CF"/>
    <w:rsid w:val="00EF7640"/>
    <w:rsid w:val="00EF764B"/>
    <w:rsid w:val="00EF76BC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23"/>
    <w:rsid w:val="00EF7D73"/>
    <w:rsid w:val="00EF7D8A"/>
    <w:rsid w:val="00EF7E1B"/>
    <w:rsid w:val="00EF7E5B"/>
    <w:rsid w:val="00EF7E67"/>
    <w:rsid w:val="00EF7FDC"/>
    <w:rsid w:val="00F00007"/>
    <w:rsid w:val="00F0007B"/>
    <w:rsid w:val="00F00098"/>
    <w:rsid w:val="00F00135"/>
    <w:rsid w:val="00F00434"/>
    <w:rsid w:val="00F004CD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4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D24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B9"/>
    <w:rsid w:val="00F05AE0"/>
    <w:rsid w:val="00F05BEF"/>
    <w:rsid w:val="00F05D3F"/>
    <w:rsid w:val="00F05E1E"/>
    <w:rsid w:val="00F05EB3"/>
    <w:rsid w:val="00F05EFC"/>
    <w:rsid w:val="00F060A5"/>
    <w:rsid w:val="00F0610B"/>
    <w:rsid w:val="00F06128"/>
    <w:rsid w:val="00F06279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048"/>
    <w:rsid w:val="00F11111"/>
    <w:rsid w:val="00F111FB"/>
    <w:rsid w:val="00F11393"/>
    <w:rsid w:val="00F1146A"/>
    <w:rsid w:val="00F1147F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063"/>
    <w:rsid w:val="00F12162"/>
    <w:rsid w:val="00F12198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CCF"/>
    <w:rsid w:val="00F16D30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DC6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90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9C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1B3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46D"/>
    <w:rsid w:val="00F32503"/>
    <w:rsid w:val="00F32581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316"/>
    <w:rsid w:val="00F333B3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480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08F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08A"/>
    <w:rsid w:val="00F361B5"/>
    <w:rsid w:val="00F3632A"/>
    <w:rsid w:val="00F3633C"/>
    <w:rsid w:val="00F36363"/>
    <w:rsid w:val="00F36460"/>
    <w:rsid w:val="00F3653D"/>
    <w:rsid w:val="00F366DB"/>
    <w:rsid w:val="00F36852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EDA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1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0E7"/>
    <w:rsid w:val="00F41115"/>
    <w:rsid w:val="00F4121C"/>
    <w:rsid w:val="00F4126D"/>
    <w:rsid w:val="00F4127C"/>
    <w:rsid w:val="00F412C1"/>
    <w:rsid w:val="00F4143C"/>
    <w:rsid w:val="00F41473"/>
    <w:rsid w:val="00F41501"/>
    <w:rsid w:val="00F41632"/>
    <w:rsid w:val="00F41681"/>
    <w:rsid w:val="00F4177C"/>
    <w:rsid w:val="00F41795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6B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0C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917"/>
    <w:rsid w:val="00F459C2"/>
    <w:rsid w:val="00F45AA2"/>
    <w:rsid w:val="00F45B00"/>
    <w:rsid w:val="00F45B9A"/>
    <w:rsid w:val="00F45C35"/>
    <w:rsid w:val="00F45C76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B9F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808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0FA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397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0BC"/>
    <w:rsid w:val="00F60151"/>
    <w:rsid w:val="00F60175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8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B71"/>
    <w:rsid w:val="00F62C85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3F3D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2B8"/>
    <w:rsid w:val="00F6536C"/>
    <w:rsid w:val="00F6543F"/>
    <w:rsid w:val="00F6546D"/>
    <w:rsid w:val="00F65493"/>
    <w:rsid w:val="00F65653"/>
    <w:rsid w:val="00F656B9"/>
    <w:rsid w:val="00F656E6"/>
    <w:rsid w:val="00F65922"/>
    <w:rsid w:val="00F65A96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6FBE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5A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3A6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741"/>
    <w:rsid w:val="00F76839"/>
    <w:rsid w:val="00F76983"/>
    <w:rsid w:val="00F7699B"/>
    <w:rsid w:val="00F769DF"/>
    <w:rsid w:val="00F769EF"/>
    <w:rsid w:val="00F76A7B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7B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849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65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6AD"/>
    <w:rsid w:val="00F90883"/>
    <w:rsid w:val="00F90BD2"/>
    <w:rsid w:val="00F90BFE"/>
    <w:rsid w:val="00F90D02"/>
    <w:rsid w:val="00F90DCA"/>
    <w:rsid w:val="00F90E13"/>
    <w:rsid w:val="00F90E48"/>
    <w:rsid w:val="00F90F3F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14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1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9D8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C8"/>
    <w:rsid w:val="00F947FD"/>
    <w:rsid w:val="00F94892"/>
    <w:rsid w:val="00F94901"/>
    <w:rsid w:val="00F94923"/>
    <w:rsid w:val="00F94A3D"/>
    <w:rsid w:val="00F94A83"/>
    <w:rsid w:val="00F94AD8"/>
    <w:rsid w:val="00F94B20"/>
    <w:rsid w:val="00F94BF9"/>
    <w:rsid w:val="00F94BFD"/>
    <w:rsid w:val="00F94CCD"/>
    <w:rsid w:val="00F94D47"/>
    <w:rsid w:val="00F94D4A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5DAD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11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0D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27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4F44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DF4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86D"/>
    <w:rsid w:val="00FB196D"/>
    <w:rsid w:val="00FB1B16"/>
    <w:rsid w:val="00FB1B23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4F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EF1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06"/>
    <w:rsid w:val="00FB6DFF"/>
    <w:rsid w:val="00FB6F98"/>
    <w:rsid w:val="00FB7053"/>
    <w:rsid w:val="00FB7100"/>
    <w:rsid w:val="00FB710E"/>
    <w:rsid w:val="00FB7346"/>
    <w:rsid w:val="00FB73DE"/>
    <w:rsid w:val="00FB7798"/>
    <w:rsid w:val="00FB7915"/>
    <w:rsid w:val="00FB79D6"/>
    <w:rsid w:val="00FB7A2B"/>
    <w:rsid w:val="00FB7B34"/>
    <w:rsid w:val="00FB7B86"/>
    <w:rsid w:val="00FB7BD3"/>
    <w:rsid w:val="00FB7C28"/>
    <w:rsid w:val="00FB7C53"/>
    <w:rsid w:val="00FB7C5B"/>
    <w:rsid w:val="00FB7CFD"/>
    <w:rsid w:val="00FB7D1B"/>
    <w:rsid w:val="00FB7DBE"/>
    <w:rsid w:val="00FB7DDE"/>
    <w:rsid w:val="00FB7FD7"/>
    <w:rsid w:val="00FC0047"/>
    <w:rsid w:val="00FC0117"/>
    <w:rsid w:val="00FC025C"/>
    <w:rsid w:val="00FC0376"/>
    <w:rsid w:val="00FC0674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36"/>
    <w:rsid w:val="00FC20F4"/>
    <w:rsid w:val="00FC2191"/>
    <w:rsid w:val="00FC25E1"/>
    <w:rsid w:val="00FC26E5"/>
    <w:rsid w:val="00FC2838"/>
    <w:rsid w:val="00FC28DE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5E0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0F1"/>
    <w:rsid w:val="00FC5170"/>
    <w:rsid w:val="00FC5219"/>
    <w:rsid w:val="00FC54C5"/>
    <w:rsid w:val="00FC559C"/>
    <w:rsid w:val="00FC55C4"/>
    <w:rsid w:val="00FC55DA"/>
    <w:rsid w:val="00FC57C6"/>
    <w:rsid w:val="00FC5892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1F7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D1F"/>
    <w:rsid w:val="00FD2EAE"/>
    <w:rsid w:val="00FD2F81"/>
    <w:rsid w:val="00FD3075"/>
    <w:rsid w:val="00FD3099"/>
    <w:rsid w:val="00FD30F6"/>
    <w:rsid w:val="00FD3309"/>
    <w:rsid w:val="00FD331C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639"/>
    <w:rsid w:val="00FD58AE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165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E3D"/>
    <w:rsid w:val="00FD7F1B"/>
    <w:rsid w:val="00FD7FDA"/>
    <w:rsid w:val="00FD7FF5"/>
    <w:rsid w:val="00FE0013"/>
    <w:rsid w:val="00FE0036"/>
    <w:rsid w:val="00FE00F3"/>
    <w:rsid w:val="00FE0136"/>
    <w:rsid w:val="00FE0196"/>
    <w:rsid w:val="00FE0429"/>
    <w:rsid w:val="00FE050D"/>
    <w:rsid w:val="00FE0599"/>
    <w:rsid w:val="00FE06B6"/>
    <w:rsid w:val="00FE06CC"/>
    <w:rsid w:val="00FE06F8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885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12D"/>
    <w:rsid w:val="00FE3337"/>
    <w:rsid w:val="00FE33E7"/>
    <w:rsid w:val="00FE34BA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60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F56"/>
    <w:rsid w:val="00FE6015"/>
    <w:rsid w:val="00FE6296"/>
    <w:rsid w:val="00FE63A2"/>
    <w:rsid w:val="00FE63B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6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93"/>
    <w:rsid w:val="00FF02A8"/>
    <w:rsid w:val="00FF02E7"/>
    <w:rsid w:val="00FF0318"/>
    <w:rsid w:val="00FF0331"/>
    <w:rsid w:val="00FF0422"/>
    <w:rsid w:val="00FF05DF"/>
    <w:rsid w:val="00FF0651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04F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7F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240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8A1"/>
    <w:rsid w:val="00FF694F"/>
    <w:rsid w:val="00FF6A04"/>
    <w:rsid w:val="00FF6A49"/>
    <w:rsid w:val="00FF6B7F"/>
    <w:rsid w:val="00FF6B99"/>
    <w:rsid w:val="00FF6CD4"/>
    <w:rsid w:val="00FF6D29"/>
    <w:rsid w:val="00FF6D43"/>
    <w:rsid w:val="00FF7008"/>
    <w:rsid w:val="00FF71F6"/>
    <w:rsid w:val="00FF720B"/>
    <w:rsid w:val="00FF730E"/>
    <w:rsid w:val="00FF742C"/>
    <w:rsid w:val="00FF747C"/>
    <w:rsid w:val="00FF7557"/>
    <w:rsid w:val="00FF7563"/>
    <w:rsid w:val="00FF7745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F67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GridTable4-Accent2">
    <w:name w:val="Grid Table 4 Accent 2"/>
    <w:basedOn w:val="TableNormal"/>
    <w:uiPriority w:val="49"/>
    <w:rsid w:val="00AD139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citation-150">
    <w:name w:val="citation-150"/>
    <w:basedOn w:val="DefaultParagraphFont"/>
    <w:rsid w:val="0040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50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1728741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895850425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9959373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49762164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9958378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576969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7795741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49922564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2009594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5373273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0105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6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9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821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921963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50275944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187733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36662593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0271337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38165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9132867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4830328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23962987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49582990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4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1551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113206134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6359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752894147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7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599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1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6874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3390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8" w:color="auto"/>
            <w:bottom w:val="single" w:sz="24" w:space="0" w:color="auto"/>
            <w:right w:val="single" w:sz="24" w:space="8" w:color="auto"/>
          </w:divBdr>
        </w:div>
      </w:divsChild>
    </w:div>
    <w:div w:id="19598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29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97067255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9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4900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5045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02918331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1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7755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yperlink" Target="https://www.instagram.com/rwa_current_dost?igsh=dm8xYXlxbm9pNHE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hyperlink" Target="https://t.me/rwacurrentaffair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https://t.me/rwacurrentaffai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yperlink" Target="https://www.instagram.com/rwa_current_dost?igsh=dm8xYXlxbm9pNHEw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5.jpeg"/><Relationship Id="rId1" Type="http://schemas.openxmlformats.org/officeDocument/2006/relationships/image" Target="media/image2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7FA59-9C42-4B17-B475-1D1D817A4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503</TotalTime>
  <Pages>121</Pages>
  <Words>4755</Words>
  <Characters>27105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cp:lastPrinted>2026-05-01T23:07:00Z</cp:lastPrinted>
  <dcterms:created xsi:type="dcterms:W3CDTF">2026-05-01T14:38:00Z</dcterms:created>
  <dcterms:modified xsi:type="dcterms:W3CDTF">2026-05-01T23:07:00Z</dcterms:modified>
</cp:coreProperties>
</file>